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02FF" w:rsidRDefault="000C02FF" w:rsidP="000C02FF">
      <w:bookmarkStart w:id="0" w:name="drec" w:colFirst="0" w:colLast="0"/>
      <w:r>
        <w:rPr>
          <w:noProof/>
          <w:lang w:val="en-US" w:eastAsia="zh-CN"/>
        </w:rPr>
        <w:drawing>
          <wp:anchor distT="0" distB="0" distL="114300" distR="114300" simplePos="0" relativeHeight="251660288" behindDoc="1" locked="0" layoutInCell="1" allowOverlap="0">
            <wp:simplePos x="0" y="0"/>
            <wp:positionH relativeFrom="column">
              <wp:posOffset>-710565</wp:posOffset>
            </wp:positionH>
            <wp:positionV relativeFrom="paragraph">
              <wp:posOffset>-891540</wp:posOffset>
            </wp:positionV>
            <wp:extent cx="7591425" cy="10870510"/>
            <wp:effectExtent l="19050" t="0" r="9525" b="0"/>
            <wp:wrapNone/>
            <wp:docPr id="23757" name="Picture 23757" descr="report_C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757" descr="report_C_2009"/>
                    <pic:cNvPicPr>
                      <a:picLocks noChangeArrowheads="1"/>
                    </pic:cNvPicPr>
                  </pic:nvPicPr>
                  <pic:blipFill>
                    <a:blip r:embed="rId7" cstate="print"/>
                    <a:srcRect/>
                    <a:stretch>
                      <a:fillRect/>
                    </a:stretch>
                  </pic:blipFill>
                  <pic:spPr bwMode="auto">
                    <a:xfrm>
                      <a:off x="0" y="0"/>
                      <a:ext cx="7595898" cy="10876915"/>
                    </a:xfrm>
                    <a:prstGeom prst="rect">
                      <a:avLst/>
                    </a:prstGeom>
                    <a:noFill/>
                  </pic:spPr>
                </pic:pic>
              </a:graphicData>
            </a:graphic>
          </wp:anchor>
        </w:drawing>
      </w:r>
    </w:p>
    <w:p w:rsidR="000C02FF" w:rsidRDefault="000C02FF" w:rsidP="000C02FF"/>
    <w:p w:rsidR="000C02FF" w:rsidRDefault="000C02FF" w:rsidP="000C02FF"/>
    <w:p w:rsidR="000C02FF" w:rsidRDefault="000C02FF" w:rsidP="000C02FF"/>
    <w:p w:rsidR="000C02FF" w:rsidRDefault="000C02FF" w:rsidP="000C02FF"/>
    <w:p w:rsidR="000C02FF" w:rsidRDefault="000C02FF" w:rsidP="000C02FF"/>
    <w:p w:rsidR="000C02FF" w:rsidRDefault="000C02FF" w:rsidP="000C02FF"/>
    <w:p w:rsidR="000C02FF" w:rsidRDefault="000C02FF" w:rsidP="000C02FF"/>
    <w:p w:rsidR="000C02FF" w:rsidRDefault="000C02FF" w:rsidP="000C02FF"/>
    <w:p w:rsidR="000C02FF" w:rsidRDefault="000C02FF" w:rsidP="000C02FF"/>
    <w:p w:rsidR="000C02FF" w:rsidRDefault="000C02FF" w:rsidP="000C02FF"/>
    <w:tbl>
      <w:tblPr>
        <w:tblW w:w="9889" w:type="dxa"/>
        <w:tblLook w:val="01E0"/>
      </w:tblPr>
      <w:tblGrid>
        <w:gridCol w:w="9889"/>
      </w:tblGrid>
      <w:tr w:rsidR="000C02FF" w:rsidRPr="00C70245" w:rsidTr="00FD7D26">
        <w:tc>
          <w:tcPr>
            <w:tcW w:w="9889" w:type="dxa"/>
          </w:tcPr>
          <w:p w:rsidR="000C02FF" w:rsidRPr="00C70245" w:rsidRDefault="000C02FF" w:rsidP="000C02FF">
            <w:pPr>
              <w:spacing w:before="380" w:line="280" w:lineRule="exact"/>
              <w:jc w:val="right"/>
              <w:rPr>
                <w:rFonts w:ascii="Tahoma" w:hAnsi="Tahoma" w:cs="Tahoma"/>
                <w:b/>
                <w:bCs/>
                <w:iCs/>
                <w:color w:val="509141"/>
                <w:sz w:val="32"/>
                <w:szCs w:val="32"/>
                <w:lang w:val="en-US"/>
              </w:rPr>
            </w:pPr>
          </w:p>
          <w:p w:rsidR="000C02FF" w:rsidRPr="00C70245" w:rsidRDefault="000C02FF" w:rsidP="000C02FF">
            <w:pPr>
              <w:spacing w:before="380" w:line="280" w:lineRule="exact"/>
              <w:jc w:val="right"/>
              <w:rPr>
                <w:rFonts w:ascii="Tahoma" w:hAnsi="Tahoma" w:cs="Tahoma"/>
                <w:b/>
                <w:bCs/>
                <w:iCs/>
                <w:color w:val="509141"/>
                <w:sz w:val="36"/>
                <w:szCs w:val="36"/>
                <w:lang w:val="en-US" w:eastAsia="zh-CN"/>
              </w:rPr>
            </w:pPr>
            <w:r w:rsidRPr="00C70245">
              <w:rPr>
                <w:rFonts w:ascii="Tahoma" w:hAnsi="Tahoma" w:cs="Tahoma"/>
                <w:b/>
                <w:bCs/>
                <w:iCs/>
                <w:color w:val="509141"/>
                <w:sz w:val="36"/>
                <w:szCs w:val="36"/>
                <w:lang w:val="en-US"/>
              </w:rPr>
              <w:t>ITU-R  M.2</w:t>
            </w:r>
            <w:r w:rsidR="004C021C">
              <w:rPr>
                <w:rFonts w:ascii="Tahoma" w:hAnsi="Tahoma" w:cs="Tahoma" w:hint="eastAsia"/>
                <w:b/>
                <w:bCs/>
                <w:iCs/>
                <w:color w:val="509141"/>
                <w:sz w:val="36"/>
                <w:szCs w:val="36"/>
                <w:lang w:val="en-US" w:eastAsia="zh-CN"/>
              </w:rPr>
              <w:t>149</w:t>
            </w:r>
            <w:r w:rsidR="002A07C1">
              <w:rPr>
                <w:rFonts w:ascii="Tahoma" w:hAnsi="Tahoma" w:cs="Tahoma" w:hint="eastAsia"/>
                <w:b/>
                <w:bCs/>
                <w:iCs/>
                <w:color w:val="509141"/>
                <w:sz w:val="36"/>
                <w:szCs w:val="36"/>
                <w:lang w:val="en-US" w:eastAsia="zh-CN"/>
              </w:rPr>
              <w:t>号</w:t>
            </w:r>
            <w:r w:rsidRPr="00C70245">
              <w:rPr>
                <w:rFonts w:ascii="SimHei" w:eastAsia="SimHei" w:hAnsi="Tahoma" w:cs="Tahoma" w:hint="eastAsia"/>
                <w:b/>
                <w:bCs/>
                <w:iCs/>
                <w:color w:val="509141"/>
                <w:sz w:val="36"/>
                <w:szCs w:val="36"/>
                <w:lang w:val="en-US" w:eastAsia="zh-CN"/>
              </w:rPr>
              <w:t>报告</w:t>
            </w:r>
          </w:p>
          <w:p w:rsidR="000C02FF" w:rsidRPr="00C70245" w:rsidRDefault="004C021C" w:rsidP="000C02FF">
            <w:pPr>
              <w:spacing w:before="80" w:line="280" w:lineRule="exact"/>
              <w:jc w:val="right"/>
              <w:rPr>
                <w:rFonts w:ascii="Tahoma" w:hAnsi="Tahoma" w:cs="Tahoma"/>
                <w:b/>
                <w:bCs/>
                <w:iCs/>
                <w:color w:val="509141"/>
                <w:szCs w:val="24"/>
                <w:lang w:val="en-US"/>
              </w:rPr>
            </w:pPr>
            <w:r>
              <w:rPr>
                <w:rFonts w:ascii="Tahoma" w:hAnsi="Tahoma" w:cs="Tahoma"/>
                <w:b/>
                <w:bCs/>
                <w:iCs/>
                <w:color w:val="509141"/>
                <w:szCs w:val="24"/>
                <w:lang w:val="en-US"/>
              </w:rPr>
              <w:t>(</w:t>
            </w:r>
            <w:r>
              <w:rPr>
                <w:rFonts w:ascii="Tahoma" w:hAnsi="Tahoma" w:cs="Tahoma" w:hint="eastAsia"/>
                <w:b/>
                <w:bCs/>
                <w:iCs/>
                <w:color w:val="509141"/>
                <w:szCs w:val="24"/>
                <w:lang w:val="en-US" w:eastAsia="zh-CN"/>
              </w:rPr>
              <w:t>09</w:t>
            </w:r>
            <w:r w:rsidR="000C02FF" w:rsidRPr="00C70245">
              <w:rPr>
                <w:rFonts w:ascii="Tahoma" w:hAnsi="Tahoma" w:cs="Tahoma"/>
                <w:b/>
                <w:bCs/>
                <w:iCs/>
                <w:color w:val="509141"/>
                <w:szCs w:val="24"/>
                <w:lang w:val="en-US"/>
              </w:rPr>
              <w:t>/200</w:t>
            </w:r>
            <w:r w:rsidR="000C02FF" w:rsidRPr="00C70245">
              <w:rPr>
                <w:rFonts w:ascii="Tahoma" w:hAnsi="Tahoma" w:cs="Tahoma" w:hint="eastAsia"/>
                <w:b/>
                <w:bCs/>
                <w:iCs/>
                <w:color w:val="509141"/>
                <w:szCs w:val="24"/>
                <w:lang w:val="en-US" w:eastAsia="zh-CN"/>
              </w:rPr>
              <w:t>9</w:t>
            </w:r>
            <w:r w:rsidR="000C02FF" w:rsidRPr="00C70245">
              <w:rPr>
                <w:rFonts w:ascii="Tahoma" w:hAnsi="Tahoma" w:cs="Tahoma"/>
                <w:b/>
                <w:bCs/>
                <w:iCs/>
                <w:color w:val="509141"/>
                <w:szCs w:val="24"/>
                <w:lang w:val="en-US"/>
              </w:rPr>
              <w:t>)</w:t>
            </w:r>
          </w:p>
        </w:tc>
      </w:tr>
      <w:tr w:rsidR="000C02FF" w:rsidRPr="00C70245" w:rsidTr="00FD7D26">
        <w:tc>
          <w:tcPr>
            <w:tcW w:w="9889" w:type="dxa"/>
          </w:tcPr>
          <w:p w:rsidR="000C02FF" w:rsidRPr="00C70245" w:rsidRDefault="000C02FF" w:rsidP="000C02FF">
            <w:pPr>
              <w:spacing w:before="80" w:line="500" w:lineRule="exact"/>
              <w:jc w:val="right"/>
              <w:rPr>
                <w:rFonts w:ascii="Tahoma" w:hAnsi="Tahoma" w:cs="Tahoma"/>
                <w:b/>
                <w:bCs/>
                <w:iCs/>
                <w:color w:val="509141"/>
                <w:sz w:val="44"/>
                <w:szCs w:val="44"/>
                <w:lang w:val="en-US" w:eastAsia="zh-CN"/>
              </w:rPr>
            </w:pPr>
          </w:p>
          <w:p w:rsidR="004C021C" w:rsidRDefault="004C021C" w:rsidP="000C02FF">
            <w:pPr>
              <w:spacing w:before="80" w:line="500" w:lineRule="exact"/>
              <w:jc w:val="right"/>
              <w:rPr>
                <w:rFonts w:ascii="Tahoma" w:eastAsia="SimHei" w:hAnsi="Tahoma" w:cs="Tahoma"/>
                <w:b/>
                <w:bCs/>
                <w:iCs/>
                <w:color w:val="509141"/>
                <w:sz w:val="44"/>
                <w:szCs w:val="44"/>
                <w:lang w:val="en-US" w:eastAsia="zh-CN"/>
              </w:rPr>
            </w:pPr>
            <w:r>
              <w:rPr>
                <w:rFonts w:ascii="Tahoma" w:eastAsia="SimHei" w:hAnsi="Tahoma" w:cs="Tahoma" w:hint="eastAsia"/>
                <w:b/>
                <w:bCs/>
                <w:iCs/>
                <w:color w:val="509141"/>
                <w:sz w:val="44"/>
                <w:szCs w:val="44"/>
                <w:lang w:val="en-US" w:eastAsia="zh-CN"/>
              </w:rPr>
              <w:t>自然灾害和类似应急情况下</w:t>
            </w:r>
          </w:p>
          <w:p w:rsidR="004C021C" w:rsidRDefault="004C021C" w:rsidP="004C021C">
            <w:pPr>
              <w:spacing w:before="80" w:line="500" w:lineRule="exact"/>
              <w:jc w:val="right"/>
              <w:rPr>
                <w:rFonts w:ascii="Tahoma" w:eastAsia="SimHei" w:hAnsi="Tahoma" w:cs="Tahoma"/>
                <w:b/>
                <w:bCs/>
                <w:iCs/>
                <w:color w:val="509141"/>
                <w:sz w:val="44"/>
                <w:szCs w:val="44"/>
                <w:lang w:val="en-US" w:eastAsia="zh-CN"/>
              </w:rPr>
            </w:pPr>
            <w:r>
              <w:rPr>
                <w:rFonts w:ascii="Tahoma" w:eastAsia="SimHei" w:hAnsi="Tahoma" w:cs="Tahoma" w:hint="eastAsia"/>
                <w:b/>
                <w:bCs/>
                <w:iCs/>
                <w:color w:val="509141"/>
                <w:sz w:val="44"/>
                <w:szCs w:val="44"/>
                <w:lang w:val="en-US" w:eastAsia="zh-CN"/>
              </w:rPr>
              <w:t>赈灾行动使用卫星移动</w:t>
            </w:r>
          </w:p>
          <w:p w:rsidR="000C02FF" w:rsidRPr="00C70245" w:rsidRDefault="004C021C" w:rsidP="004C021C">
            <w:pPr>
              <w:spacing w:before="80" w:line="500" w:lineRule="exact"/>
              <w:jc w:val="right"/>
              <w:rPr>
                <w:rFonts w:ascii="Tahoma" w:eastAsia="SimHei" w:hAnsi="Tahoma" w:cs="Tahoma"/>
                <w:b/>
                <w:bCs/>
                <w:iCs/>
                <w:color w:val="509141"/>
                <w:sz w:val="44"/>
                <w:szCs w:val="44"/>
                <w:lang w:val="en-US" w:eastAsia="zh-CN"/>
              </w:rPr>
            </w:pPr>
            <w:r>
              <w:rPr>
                <w:rFonts w:ascii="Tahoma" w:eastAsia="SimHei" w:hAnsi="Tahoma" w:cs="Tahoma" w:hint="eastAsia"/>
                <w:b/>
                <w:bCs/>
                <w:iCs/>
                <w:color w:val="509141"/>
                <w:sz w:val="44"/>
                <w:szCs w:val="44"/>
                <w:lang w:val="en-US" w:eastAsia="zh-CN"/>
              </w:rPr>
              <w:t>业务的实例</w:t>
            </w:r>
            <w:r w:rsidR="000C02FF" w:rsidRPr="00C70245">
              <w:rPr>
                <w:rFonts w:ascii="Tahoma" w:eastAsia="SimHei" w:hAnsi="Tahoma" w:cs="Tahoma"/>
                <w:b/>
                <w:bCs/>
                <w:iCs/>
                <w:color w:val="509141"/>
                <w:sz w:val="44"/>
                <w:szCs w:val="44"/>
                <w:lang w:val="en-US" w:eastAsia="zh-CN"/>
              </w:rPr>
              <w:t xml:space="preserve">  </w:t>
            </w:r>
          </w:p>
        </w:tc>
      </w:tr>
      <w:tr w:rsidR="000C02FF" w:rsidRPr="00C70245" w:rsidTr="00FD7D26">
        <w:tc>
          <w:tcPr>
            <w:tcW w:w="9889" w:type="dxa"/>
          </w:tcPr>
          <w:p w:rsidR="000C02FF" w:rsidRPr="00C70245" w:rsidRDefault="000C02FF" w:rsidP="000C02FF">
            <w:pPr>
              <w:spacing w:before="80" w:line="280" w:lineRule="exact"/>
              <w:ind w:right="640"/>
              <w:rPr>
                <w:rFonts w:ascii="Tahoma" w:hAnsi="Tahoma" w:cs="Tahoma"/>
                <w:b/>
                <w:bCs/>
                <w:iCs/>
                <w:color w:val="243285"/>
                <w:sz w:val="32"/>
                <w:szCs w:val="32"/>
                <w:lang w:val="en-US" w:eastAsia="zh-CN"/>
              </w:rPr>
            </w:pPr>
          </w:p>
          <w:p w:rsidR="000C02FF" w:rsidRPr="00C70245" w:rsidRDefault="000C02FF" w:rsidP="000C02FF">
            <w:pPr>
              <w:spacing w:before="80" w:line="280" w:lineRule="exact"/>
              <w:ind w:right="640"/>
              <w:rPr>
                <w:rFonts w:ascii="Tahoma" w:hAnsi="Tahoma" w:cs="Tahoma"/>
                <w:b/>
                <w:bCs/>
                <w:iCs/>
                <w:color w:val="243285"/>
                <w:sz w:val="32"/>
                <w:szCs w:val="32"/>
                <w:lang w:val="en-US" w:eastAsia="zh-CN"/>
              </w:rPr>
            </w:pPr>
          </w:p>
          <w:p w:rsidR="000C02FF" w:rsidRPr="00C70245" w:rsidRDefault="000C02FF" w:rsidP="000C02FF">
            <w:pPr>
              <w:spacing w:before="80" w:line="280" w:lineRule="exact"/>
              <w:ind w:right="640"/>
              <w:rPr>
                <w:rFonts w:ascii="Tahoma" w:hAnsi="Tahoma" w:cs="Tahoma"/>
                <w:b/>
                <w:bCs/>
                <w:iCs/>
                <w:color w:val="243285"/>
                <w:sz w:val="32"/>
                <w:szCs w:val="32"/>
                <w:lang w:val="en-US" w:eastAsia="zh-CN"/>
              </w:rPr>
            </w:pPr>
          </w:p>
          <w:p w:rsidR="000C02FF" w:rsidRDefault="000C02FF" w:rsidP="000C02FF">
            <w:pPr>
              <w:spacing w:before="80" w:after="180" w:line="360" w:lineRule="exact"/>
              <w:jc w:val="right"/>
              <w:rPr>
                <w:rFonts w:ascii="Tahoma" w:hAnsi="Tahoma" w:cs="Tahoma"/>
                <w:b/>
                <w:bCs/>
                <w:iCs/>
                <w:color w:val="243285"/>
                <w:sz w:val="36"/>
                <w:szCs w:val="36"/>
                <w:lang w:val="en-US" w:eastAsia="zh-CN"/>
              </w:rPr>
            </w:pPr>
          </w:p>
          <w:p w:rsidR="002A07C1" w:rsidRPr="00C70245" w:rsidRDefault="002A07C1" w:rsidP="000C02FF">
            <w:pPr>
              <w:spacing w:before="80" w:after="180" w:line="360" w:lineRule="exact"/>
              <w:jc w:val="right"/>
              <w:rPr>
                <w:rFonts w:ascii="Tahoma" w:hAnsi="Tahoma" w:cs="Tahoma"/>
                <w:b/>
                <w:bCs/>
                <w:iCs/>
                <w:color w:val="243285"/>
                <w:sz w:val="36"/>
                <w:szCs w:val="36"/>
                <w:lang w:val="en-US" w:eastAsia="zh-CN"/>
              </w:rPr>
            </w:pPr>
          </w:p>
          <w:p w:rsidR="000C02FF" w:rsidRPr="00C70245" w:rsidRDefault="000C02FF" w:rsidP="000C02FF">
            <w:pPr>
              <w:spacing w:before="80" w:after="180" w:line="360" w:lineRule="exact"/>
              <w:jc w:val="right"/>
              <w:rPr>
                <w:rFonts w:ascii="Tahoma" w:hAnsi="Tahoma" w:cs="Tahoma"/>
                <w:b/>
                <w:bCs/>
                <w:iCs/>
                <w:color w:val="509141"/>
                <w:sz w:val="36"/>
                <w:szCs w:val="36"/>
                <w:lang w:val="en-US" w:eastAsia="zh-CN"/>
              </w:rPr>
            </w:pPr>
            <w:r w:rsidRPr="00C70245">
              <w:rPr>
                <w:rFonts w:ascii="Tahoma" w:hAnsi="Tahoma" w:cs="Tahoma"/>
                <w:b/>
                <w:bCs/>
                <w:iCs/>
                <w:color w:val="509141"/>
                <w:sz w:val="36"/>
                <w:szCs w:val="36"/>
                <w:lang w:val="en-US" w:eastAsia="zh-CN"/>
              </w:rPr>
              <w:t xml:space="preserve">M </w:t>
            </w:r>
            <w:r w:rsidRPr="00C70245">
              <w:rPr>
                <w:rFonts w:ascii="SimHei" w:eastAsia="SimHei" w:hAnsi="Tahoma" w:cs="Tahoma" w:hint="eastAsia"/>
                <w:b/>
                <w:bCs/>
                <w:iCs/>
                <w:color w:val="509141"/>
                <w:sz w:val="36"/>
                <w:szCs w:val="36"/>
                <w:lang w:val="en-US" w:eastAsia="zh-CN"/>
              </w:rPr>
              <w:t>系列</w:t>
            </w:r>
          </w:p>
          <w:p w:rsidR="000C02FF" w:rsidRPr="00C70245" w:rsidRDefault="004C021C" w:rsidP="000C02FF">
            <w:pPr>
              <w:spacing w:before="80" w:line="420" w:lineRule="exact"/>
              <w:jc w:val="right"/>
              <w:rPr>
                <w:rFonts w:ascii="SimHei" w:eastAsia="SimHei" w:hAnsi="Tahoma" w:cs="Tahoma"/>
                <w:b/>
                <w:bCs/>
                <w:iCs/>
                <w:color w:val="509141"/>
                <w:sz w:val="36"/>
                <w:szCs w:val="36"/>
                <w:lang w:val="en-US" w:eastAsia="zh-CN"/>
              </w:rPr>
            </w:pPr>
            <w:r>
              <w:rPr>
                <w:rFonts w:ascii="SimHei" w:eastAsia="SimHei" w:hAnsi="Tahoma" w:cs="Tahoma" w:hint="eastAsia"/>
                <w:b/>
                <w:bCs/>
                <w:iCs/>
                <w:color w:val="509141"/>
                <w:sz w:val="36"/>
                <w:szCs w:val="36"/>
                <w:lang w:val="en-US" w:eastAsia="zh-CN"/>
              </w:rPr>
              <w:t>移动、无线电测定、业余</w:t>
            </w:r>
            <w:r w:rsidR="002A07C1">
              <w:rPr>
                <w:rFonts w:ascii="SimHei" w:hAnsi="Tahoma" w:cs="Tahoma"/>
                <w:b/>
                <w:bCs/>
                <w:iCs/>
                <w:color w:val="509141"/>
                <w:sz w:val="36"/>
                <w:szCs w:val="36"/>
                <w:lang w:val="en-US" w:eastAsia="zh-CN"/>
              </w:rPr>
              <w:br/>
            </w:r>
            <w:r>
              <w:rPr>
                <w:rFonts w:ascii="SimHei" w:eastAsia="SimHei" w:hAnsi="Tahoma" w:cs="Tahoma" w:hint="eastAsia"/>
                <w:b/>
                <w:bCs/>
                <w:iCs/>
                <w:color w:val="509141"/>
                <w:sz w:val="36"/>
                <w:szCs w:val="36"/>
                <w:lang w:val="en-US" w:eastAsia="zh-CN"/>
              </w:rPr>
              <w:t>和相关卫星业务</w:t>
            </w:r>
          </w:p>
        </w:tc>
      </w:tr>
    </w:tbl>
    <w:p w:rsidR="000C02FF" w:rsidRDefault="000C02FF" w:rsidP="000C02FF">
      <w:pPr>
        <w:spacing w:before="80"/>
        <w:rPr>
          <w:i/>
          <w:sz w:val="22"/>
          <w:lang w:val="en-US" w:eastAsia="zh-CN"/>
        </w:rPr>
      </w:pPr>
    </w:p>
    <w:p w:rsidR="000C02FF" w:rsidRDefault="000C02FF" w:rsidP="000C02FF">
      <w:pPr>
        <w:spacing w:before="80"/>
        <w:rPr>
          <w:i/>
          <w:sz w:val="22"/>
          <w:lang w:val="en-US" w:eastAsia="zh-CN"/>
        </w:rPr>
      </w:pPr>
    </w:p>
    <w:p w:rsidR="000C02FF" w:rsidRDefault="000C02FF" w:rsidP="000C02FF">
      <w:pPr>
        <w:spacing w:before="80"/>
        <w:rPr>
          <w:i/>
          <w:sz w:val="22"/>
          <w:lang w:val="en-US" w:eastAsia="zh-CN"/>
        </w:rPr>
      </w:pPr>
    </w:p>
    <w:p w:rsidR="000C02FF" w:rsidRDefault="000C02FF" w:rsidP="000C02FF">
      <w:pPr>
        <w:spacing w:before="80"/>
        <w:rPr>
          <w:i/>
          <w:sz w:val="22"/>
          <w:lang w:val="en-US" w:eastAsia="zh-CN"/>
        </w:rPr>
      </w:pPr>
    </w:p>
    <w:p w:rsidR="000C02FF" w:rsidRDefault="000C02FF" w:rsidP="000C02FF">
      <w:pPr>
        <w:spacing w:before="80"/>
        <w:rPr>
          <w:i/>
          <w:sz w:val="22"/>
          <w:lang w:val="en-US" w:eastAsia="zh-CN"/>
        </w:rPr>
      </w:pPr>
    </w:p>
    <w:p w:rsidR="000C02FF" w:rsidRDefault="000C02FF" w:rsidP="000C02FF">
      <w:pPr>
        <w:spacing w:before="80"/>
        <w:rPr>
          <w:i/>
          <w:sz w:val="22"/>
          <w:lang w:val="en-US" w:eastAsia="zh-CN"/>
        </w:rPr>
      </w:pPr>
    </w:p>
    <w:p w:rsidR="000C02FF" w:rsidRPr="00D51444" w:rsidRDefault="000C02FF" w:rsidP="000C02FF">
      <w:pPr>
        <w:pStyle w:val="RecNoBR"/>
        <w:spacing w:before="240"/>
        <w:rPr>
          <w:lang w:val="en-US" w:eastAsia="zh-CN"/>
        </w:rPr>
        <w:sectPr w:rsidR="000C02FF" w:rsidRPr="00D51444" w:rsidSect="000C02FF">
          <w:headerReference w:type="even" r:id="rId8"/>
          <w:pgSz w:w="11907" w:h="16834" w:code="9"/>
          <w:pgMar w:top="1089" w:right="1089" w:bottom="284" w:left="1089" w:header="567" w:footer="284" w:gutter="0"/>
          <w:paperSrc w:first="15" w:other="15"/>
          <w:cols w:space="720"/>
        </w:sectPr>
      </w:pPr>
    </w:p>
    <w:p w:rsidR="000C02FF" w:rsidRPr="00586EF8" w:rsidRDefault="000C02FF" w:rsidP="00BE52F0">
      <w:pPr>
        <w:pStyle w:val="Heading1"/>
        <w:spacing w:before="240"/>
        <w:jc w:val="center"/>
        <w:rPr>
          <w:lang w:val="en-US" w:eastAsia="zh-CN"/>
        </w:rPr>
      </w:pPr>
      <w:r>
        <w:rPr>
          <w:rFonts w:ascii="SimSun" w:eastAsia="SimSun" w:hAnsi="SimSun" w:cs="SimSun" w:hint="eastAsia"/>
          <w:lang w:val="fr-CH" w:eastAsia="zh-CN"/>
        </w:rPr>
        <w:lastRenderedPageBreak/>
        <w:t>前言</w:t>
      </w:r>
    </w:p>
    <w:p w:rsidR="000C02FF" w:rsidRPr="00355C93" w:rsidRDefault="000C02FF" w:rsidP="000C02FF">
      <w:pPr>
        <w:spacing w:before="240"/>
        <w:ind w:firstLineChars="200" w:firstLine="400"/>
        <w:jc w:val="left"/>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0C02FF" w:rsidRPr="00355C93" w:rsidRDefault="000C02FF" w:rsidP="000C02FF">
      <w:pPr>
        <w:ind w:firstLineChars="200" w:firstLine="400"/>
        <w:jc w:val="left"/>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rsidR="000C02FF" w:rsidRPr="0050663C" w:rsidRDefault="000C02FF" w:rsidP="000C02FF">
      <w:pPr>
        <w:spacing w:before="720"/>
        <w:jc w:val="center"/>
        <w:rPr>
          <w:b/>
          <w:bCs/>
          <w:lang w:val="en-US" w:eastAsia="zh-CN"/>
        </w:rPr>
      </w:pPr>
      <w:r w:rsidRPr="0050663C">
        <w:rPr>
          <w:rFonts w:hint="eastAsia"/>
          <w:b/>
          <w:bCs/>
          <w:lang w:val="en-US" w:eastAsia="zh-CN"/>
        </w:rPr>
        <w:t>知识产权政策（</w:t>
      </w:r>
      <w:r w:rsidRPr="0050663C">
        <w:rPr>
          <w:b/>
          <w:bCs/>
          <w:lang w:val="en-US" w:eastAsia="zh-CN"/>
        </w:rPr>
        <w:t>IPR</w:t>
      </w:r>
      <w:r w:rsidRPr="0050663C">
        <w:rPr>
          <w:rFonts w:hint="eastAsia"/>
          <w:b/>
          <w:bCs/>
          <w:lang w:val="en-US" w:eastAsia="zh-CN"/>
        </w:rPr>
        <w:t>）</w:t>
      </w:r>
    </w:p>
    <w:p w:rsidR="000C02FF" w:rsidRPr="00355C93" w:rsidRDefault="000C02FF" w:rsidP="000C02FF">
      <w:pPr>
        <w:tabs>
          <w:tab w:val="clear" w:pos="794"/>
          <w:tab w:val="clear" w:pos="1191"/>
          <w:tab w:val="clear" w:pos="1588"/>
          <w:tab w:val="clear" w:pos="1985"/>
        </w:tabs>
        <w:spacing w:before="240"/>
        <w:ind w:firstLineChars="200" w:firstLine="400"/>
        <w:jc w:val="left"/>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9" w:history="1">
        <w:r w:rsidRPr="009D7D89">
          <w:rPr>
            <w:rStyle w:val="Hyperlink"/>
            <w:sz w:val="20"/>
            <w:lang w:val="en-US" w:eastAsia="zh-CN"/>
          </w:rPr>
          <w:t>http://www.itu.int/ITU-R/go/patents/en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rsidR="000C02FF" w:rsidRDefault="000C02FF" w:rsidP="000C02FF">
      <w:pPr>
        <w:jc w:val="center"/>
        <w:rPr>
          <w:sz w:val="22"/>
          <w:lang w:val="en-US" w:eastAsia="zh-CN"/>
        </w:rPr>
      </w:pPr>
    </w:p>
    <w:p w:rsidR="000C02FF" w:rsidRDefault="000C02FF" w:rsidP="000C02FF">
      <w:pPr>
        <w:jc w:val="center"/>
        <w:rPr>
          <w:sz w:val="22"/>
          <w:lang w:val="en-US" w:eastAsia="zh-CN"/>
        </w:rPr>
      </w:pPr>
    </w:p>
    <w:p w:rsidR="000C02FF" w:rsidRDefault="000C02FF" w:rsidP="000C02FF">
      <w:pPr>
        <w:jc w:val="center"/>
        <w:rPr>
          <w:sz w:val="22"/>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tblPr>
      <w:tblGrid>
        <w:gridCol w:w="960"/>
        <w:gridCol w:w="8788"/>
      </w:tblGrid>
      <w:tr w:rsidR="000C02FF" w:rsidTr="000C02FF">
        <w:tc>
          <w:tcPr>
            <w:tcW w:w="9748" w:type="dxa"/>
            <w:gridSpan w:val="2"/>
          </w:tcPr>
          <w:p w:rsidR="000C02FF" w:rsidRPr="00C12100" w:rsidRDefault="000C02FF" w:rsidP="000C02F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rFonts w:hint="eastAsia"/>
                <w:bCs/>
                <w:lang w:val="en-US" w:eastAsia="zh-CN"/>
              </w:rPr>
              <w:t>ITU-R</w:t>
            </w:r>
            <w:r w:rsidRPr="00C12100">
              <w:rPr>
                <w:rFonts w:hint="eastAsia"/>
                <w:bCs/>
                <w:lang w:val="en-US" w:eastAsia="zh-CN"/>
              </w:rPr>
              <w:t>系列</w:t>
            </w:r>
            <w:r>
              <w:rPr>
                <w:rFonts w:hint="eastAsia"/>
                <w:bCs/>
                <w:lang w:val="en-US" w:eastAsia="zh-CN"/>
              </w:rPr>
              <w:t>报告</w:t>
            </w:r>
          </w:p>
          <w:p w:rsidR="000C02FF" w:rsidRPr="00F128B0" w:rsidRDefault="000C02FF" w:rsidP="000C02FF">
            <w:pPr>
              <w:jc w:val="center"/>
              <w:rPr>
                <w:sz w:val="18"/>
                <w:szCs w:val="18"/>
                <w:lang w:val="en-US" w:eastAsia="zh-CN"/>
              </w:rPr>
            </w:pPr>
            <w:r w:rsidRPr="00F128B0">
              <w:rPr>
                <w:rFonts w:hint="eastAsia"/>
                <w:sz w:val="18"/>
                <w:szCs w:val="18"/>
                <w:lang w:val="en-US" w:eastAsia="zh-CN"/>
              </w:rPr>
              <w:t>（也可在线查询</w:t>
            </w:r>
            <w:r w:rsidRPr="00F128B0">
              <w:rPr>
                <w:rFonts w:hint="eastAsia"/>
                <w:sz w:val="18"/>
                <w:szCs w:val="18"/>
                <w:lang w:val="en-US" w:eastAsia="zh-CN"/>
              </w:rPr>
              <w:t xml:space="preserve"> </w:t>
            </w:r>
            <w:hyperlink r:id="rId10" w:history="1">
              <w:r w:rsidRPr="009D7D89">
                <w:rPr>
                  <w:rStyle w:val="Hyperlink"/>
                  <w:bCs/>
                  <w:sz w:val="18"/>
                  <w:szCs w:val="18"/>
                  <w:lang w:val="en-US" w:eastAsia="zh-CN"/>
                </w:rPr>
                <w:t>http://www.itu.int/publ/R-REC/en</w:t>
              </w:r>
            </w:hyperlink>
            <w:r w:rsidRPr="00F128B0">
              <w:rPr>
                <w:rFonts w:hint="eastAsia"/>
                <w:sz w:val="18"/>
                <w:szCs w:val="18"/>
                <w:lang w:val="en-US" w:eastAsia="zh-CN"/>
              </w:rPr>
              <w:t>）</w:t>
            </w:r>
          </w:p>
        </w:tc>
      </w:tr>
      <w:tr w:rsidR="000C02FF" w:rsidRPr="00355C93" w:rsidTr="000C02FF">
        <w:tc>
          <w:tcPr>
            <w:tcW w:w="960" w:type="dxa"/>
          </w:tcPr>
          <w:p w:rsidR="000C02FF" w:rsidRPr="00355C93" w:rsidRDefault="000C02FF" w:rsidP="000C02FF">
            <w:pPr>
              <w:spacing w:after="40"/>
              <w:ind w:left="57"/>
              <w:rPr>
                <w:b/>
                <w:bCs/>
                <w:sz w:val="20"/>
                <w:lang w:val="en-US"/>
              </w:rPr>
            </w:pPr>
            <w:r w:rsidRPr="00355C93">
              <w:rPr>
                <w:rFonts w:ascii="SimSun" w:hAnsi="SimSun" w:hint="eastAsia"/>
                <w:b/>
                <w:bCs/>
                <w:sz w:val="20"/>
                <w:lang w:val="en-US" w:eastAsia="zh-CN"/>
              </w:rPr>
              <w:t>系列</w:t>
            </w:r>
          </w:p>
        </w:tc>
        <w:tc>
          <w:tcPr>
            <w:tcW w:w="8788" w:type="dxa"/>
          </w:tcPr>
          <w:p w:rsidR="000C02FF" w:rsidRPr="00355C93" w:rsidRDefault="000C02FF" w:rsidP="000C02F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left="-984"/>
              <w:rPr>
                <w:bCs/>
                <w:sz w:val="20"/>
                <w:lang w:val="en-US"/>
              </w:rPr>
            </w:pPr>
            <w:r w:rsidRPr="00355C93">
              <w:rPr>
                <w:rFonts w:ascii="SimSun" w:hAnsi="SimSun" w:hint="eastAsia"/>
                <w:bCs/>
                <w:sz w:val="20"/>
                <w:lang w:val="en-US" w:eastAsia="zh-CN"/>
              </w:rPr>
              <w:t>标题</w:t>
            </w:r>
          </w:p>
        </w:tc>
      </w:tr>
      <w:tr w:rsidR="000C02FF" w:rsidRPr="00355C93" w:rsidTr="000C02FF">
        <w:tc>
          <w:tcPr>
            <w:tcW w:w="960" w:type="dxa"/>
          </w:tcPr>
          <w:p w:rsidR="000C02FF" w:rsidRPr="00355C93" w:rsidRDefault="000C02FF" w:rsidP="000C02FF">
            <w:pPr>
              <w:spacing w:before="30" w:after="30"/>
              <w:ind w:left="57"/>
              <w:jc w:val="left"/>
              <w:rPr>
                <w:b/>
                <w:bCs/>
                <w:sz w:val="20"/>
                <w:lang w:val="en-US"/>
              </w:rPr>
            </w:pPr>
            <w:r w:rsidRPr="00355C93">
              <w:rPr>
                <w:b/>
                <w:bCs/>
                <w:sz w:val="20"/>
                <w:lang w:val="en-US"/>
              </w:rPr>
              <w:t>BO</w:t>
            </w:r>
          </w:p>
        </w:tc>
        <w:tc>
          <w:tcPr>
            <w:tcW w:w="8788" w:type="dxa"/>
          </w:tcPr>
          <w:p w:rsidR="000C02FF" w:rsidRPr="00355C93" w:rsidRDefault="000C02FF" w:rsidP="000C02F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0C02FF" w:rsidRPr="00355C93" w:rsidTr="000C02FF">
        <w:tc>
          <w:tcPr>
            <w:tcW w:w="960" w:type="dxa"/>
          </w:tcPr>
          <w:p w:rsidR="000C02FF" w:rsidRPr="00355C93" w:rsidRDefault="000C02FF" w:rsidP="000C02FF">
            <w:pPr>
              <w:spacing w:before="30" w:after="30"/>
              <w:ind w:left="57"/>
              <w:jc w:val="left"/>
              <w:rPr>
                <w:b/>
                <w:bCs/>
                <w:sz w:val="20"/>
                <w:lang w:val="en-US"/>
              </w:rPr>
            </w:pPr>
            <w:r w:rsidRPr="00355C93">
              <w:rPr>
                <w:b/>
                <w:bCs/>
                <w:sz w:val="20"/>
                <w:lang w:val="en-US"/>
              </w:rPr>
              <w:t>BR</w:t>
            </w:r>
          </w:p>
        </w:tc>
        <w:tc>
          <w:tcPr>
            <w:tcW w:w="8788" w:type="dxa"/>
          </w:tcPr>
          <w:p w:rsidR="000C02FF" w:rsidRPr="00355C93" w:rsidRDefault="000C02FF" w:rsidP="000C02F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0C02FF" w:rsidRPr="00355C93" w:rsidTr="000C02FF">
        <w:tc>
          <w:tcPr>
            <w:tcW w:w="960" w:type="dxa"/>
          </w:tcPr>
          <w:p w:rsidR="000C02FF" w:rsidRPr="00355C93" w:rsidRDefault="000C02FF" w:rsidP="000C02FF">
            <w:pPr>
              <w:spacing w:before="30" w:after="30"/>
              <w:ind w:left="57"/>
              <w:jc w:val="left"/>
              <w:rPr>
                <w:b/>
                <w:bCs/>
                <w:sz w:val="20"/>
                <w:lang w:val="en-US"/>
              </w:rPr>
            </w:pPr>
            <w:r w:rsidRPr="00355C93">
              <w:rPr>
                <w:b/>
                <w:bCs/>
                <w:sz w:val="20"/>
                <w:lang w:val="en-US"/>
              </w:rPr>
              <w:t>BS</w:t>
            </w:r>
          </w:p>
        </w:tc>
        <w:tc>
          <w:tcPr>
            <w:tcW w:w="8788" w:type="dxa"/>
          </w:tcPr>
          <w:p w:rsidR="000C02FF" w:rsidRPr="00355C93" w:rsidRDefault="000C02FF" w:rsidP="000C02F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广播业务（声音）</w:t>
            </w:r>
          </w:p>
        </w:tc>
      </w:tr>
      <w:tr w:rsidR="000C02FF" w:rsidRPr="00355C93" w:rsidTr="000C02FF">
        <w:tc>
          <w:tcPr>
            <w:tcW w:w="960" w:type="dxa"/>
          </w:tcPr>
          <w:p w:rsidR="000C02FF" w:rsidRPr="00EA788B" w:rsidRDefault="000C02FF" w:rsidP="000C02FF">
            <w:pPr>
              <w:spacing w:before="30" w:after="30"/>
              <w:ind w:left="57"/>
              <w:jc w:val="left"/>
              <w:rPr>
                <w:b/>
                <w:bCs/>
                <w:sz w:val="20"/>
                <w:lang w:val="en-US"/>
              </w:rPr>
            </w:pPr>
            <w:r w:rsidRPr="00EA788B">
              <w:rPr>
                <w:b/>
                <w:bCs/>
                <w:sz w:val="20"/>
                <w:lang w:val="en-US"/>
              </w:rPr>
              <w:t>BT</w:t>
            </w:r>
          </w:p>
        </w:tc>
        <w:tc>
          <w:tcPr>
            <w:tcW w:w="8788" w:type="dxa"/>
          </w:tcPr>
          <w:p w:rsidR="000C02FF" w:rsidRPr="00EA788B" w:rsidRDefault="000C02FF" w:rsidP="000C02FF">
            <w:pPr>
              <w:spacing w:before="30" w:after="30"/>
              <w:jc w:val="left"/>
              <w:rPr>
                <w:sz w:val="20"/>
                <w:lang w:val="en-US"/>
              </w:rPr>
            </w:pPr>
            <w:r w:rsidRPr="00EA788B">
              <w:rPr>
                <w:rFonts w:hint="eastAsia"/>
                <w:sz w:val="20"/>
                <w:lang w:val="en-US"/>
              </w:rPr>
              <w:t>广播业务（电视）</w:t>
            </w:r>
          </w:p>
        </w:tc>
      </w:tr>
      <w:tr w:rsidR="000C02FF" w:rsidRPr="00355C93" w:rsidTr="004C021C">
        <w:tc>
          <w:tcPr>
            <w:tcW w:w="960" w:type="dxa"/>
            <w:tcBorders>
              <w:bottom w:val="nil"/>
            </w:tcBorders>
          </w:tcPr>
          <w:p w:rsidR="000C02FF" w:rsidRPr="00355C93" w:rsidRDefault="000C02FF" w:rsidP="000C02FF">
            <w:pPr>
              <w:spacing w:before="30" w:after="30"/>
              <w:ind w:left="57"/>
              <w:jc w:val="left"/>
              <w:rPr>
                <w:b/>
                <w:bCs/>
                <w:sz w:val="20"/>
                <w:lang w:val="fr-CH"/>
              </w:rPr>
            </w:pPr>
            <w:r w:rsidRPr="00355C93">
              <w:rPr>
                <w:b/>
                <w:bCs/>
                <w:sz w:val="20"/>
                <w:lang w:val="fr-CH"/>
              </w:rPr>
              <w:t>F</w:t>
            </w:r>
          </w:p>
        </w:tc>
        <w:tc>
          <w:tcPr>
            <w:tcW w:w="8788" w:type="dxa"/>
            <w:tcBorders>
              <w:bottom w:val="nil"/>
            </w:tcBorders>
          </w:tcPr>
          <w:p w:rsidR="000C02FF" w:rsidRPr="00355C93" w:rsidRDefault="000C02FF" w:rsidP="000C02F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55C93">
              <w:rPr>
                <w:rFonts w:hint="eastAsia"/>
                <w:sz w:val="20"/>
                <w:lang w:val="fr-CH" w:eastAsia="zh-CN"/>
              </w:rPr>
              <w:t>固定业务</w:t>
            </w:r>
          </w:p>
        </w:tc>
      </w:tr>
      <w:tr w:rsidR="000C02FF" w:rsidRPr="00355C93" w:rsidTr="004C021C">
        <w:tc>
          <w:tcPr>
            <w:tcW w:w="960" w:type="dxa"/>
            <w:tcBorders>
              <w:top w:val="nil"/>
              <w:bottom w:val="nil"/>
            </w:tcBorders>
            <w:shd w:val="pct5" w:color="auto" w:fill="auto"/>
          </w:tcPr>
          <w:p w:rsidR="000C02FF" w:rsidRPr="004C021C" w:rsidRDefault="000C02FF" w:rsidP="000C02FF">
            <w:pPr>
              <w:spacing w:before="30" w:after="30"/>
              <w:ind w:left="57"/>
              <w:jc w:val="left"/>
              <w:rPr>
                <w:b/>
                <w:bCs/>
                <w:color w:val="000080"/>
                <w:sz w:val="20"/>
                <w:lang w:val="en-US"/>
              </w:rPr>
            </w:pPr>
            <w:r w:rsidRPr="004C021C">
              <w:rPr>
                <w:b/>
                <w:bCs/>
                <w:color w:val="000080"/>
                <w:sz w:val="20"/>
                <w:lang w:val="en-US"/>
              </w:rPr>
              <w:t>M</w:t>
            </w:r>
          </w:p>
        </w:tc>
        <w:tc>
          <w:tcPr>
            <w:tcW w:w="8788" w:type="dxa"/>
            <w:tcBorders>
              <w:top w:val="nil"/>
              <w:bottom w:val="nil"/>
            </w:tcBorders>
            <w:shd w:val="pct5" w:color="auto" w:fill="auto"/>
          </w:tcPr>
          <w:p w:rsidR="000C02FF" w:rsidRPr="004C021C" w:rsidRDefault="000C02FF" w:rsidP="000C02F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n-US" w:eastAsia="zh-CN"/>
              </w:rPr>
            </w:pPr>
            <w:r w:rsidRPr="004C021C">
              <w:rPr>
                <w:rFonts w:hint="eastAsia"/>
                <w:bCs/>
                <w:color w:val="000080"/>
                <w:sz w:val="20"/>
                <w:lang w:val="en-US" w:eastAsia="zh-CN"/>
              </w:rPr>
              <w:t>移动、无线电定位、业余和相关卫星业务</w:t>
            </w:r>
          </w:p>
        </w:tc>
      </w:tr>
      <w:tr w:rsidR="000C02FF" w:rsidRPr="00355C93" w:rsidTr="004C021C">
        <w:tc>
          <w:tcPr>
            <w:tcW w:w="960" w:type="dxa"/>
            <w:tcBorders>
              <w:top w:val="nil"/>
            </w:tcBorders>
          </w:tcPr>
          <w:p w:rsidR="000C02FF" w:rsidRPr="00355C93" w:rsidRDefault="000C02FF" w:rsidP="000C02FF">
            <w:pPr>
              <w:spacing w:before="30" w:after="30"/>
              <w:ind w:left="57"/>
              <w:jc w:val="left"/>
              <w:rPr>
                <w:b/>
                <w:bCs/>
                <w:sz w:val="20"/>
                <w:lang w:val="fr-CH"/>
              </w:rPr>
            </w:pPr>
            <w:r w:rsidRPr="00355C93">
              <w:rPr>
                <w:b/>
                <w:bCs/>
                <w:sz w:val="20"/>
                <w:lang w:val="fr-CH"/>
              </w:rPr>
              <w:t>P</w:t>
            </w:r>
          </w:p>
        </w:tc>
        <w:tc>
          <w:tcPr>
            <w:tcW w:w="8788" w:type="dxa"/>
            <w:tcBorders>
              <w:top w:val="nil"/>
            </w:tcBorders>
          </w:tcPr>
          <w:p w:rsidR="000C02FF" w:rsidRPr="00355C93" w:rsidRDefault="000C02FF" w:rsidP="000C02FF">
            <w:pPr>
              <w:spacing w:before="30" w:after="30"/>
              <w:jc w:val="left"/>
              <w:rPr>
                <w:sz w:val="20"/>
                <w:lang w:val="fr-CH"/>
              </w:rPr>
            </w:pPr>
            <w:r w:rsidRPr="00355C93">
              <w:rPr>
                <w:rFonts w:hint="eastAsia"/>
                <w:sz w:val="20"/>
                <w:lang w:val="fr-CH" w:eastAsia="zh-CN"/>
              </w:rPr>
              <w:t>无线电波传播</w:t>
            </w:r>
          </w:p>
        </w:tc>
      </w:tr>
      <w:tr w:rsidR="000C02FF" w:rsidRPr="00355C93" w:rsidTr="000C02FF">
        <w:tc>
          <w:tcPr>
            <w:tcW w:w="960" w:type="dxa"/>
          </w:tcPr>
          <w:p w:rsidR="000C02FF" w:rsidRPr="00355C93" w:rsidRDefault="000C02FF" w:rsidP="000C02FF">
            <w:pPr>
              <w:spacing w:before="30" w:after="30"/>
              <w:ind w:left="57"/>
              <w:jc w:val="left"/>
              <w:rPr>
                <w:b/>
                <w:bCs/>
                <w:sz w:val="20"/>
                <w:lang w:val="en-US"/>
              </w:rPr>
            </w:pPr>
            <w:r w:rsidRPr="00355C93">
              <w:rPr>
                <w:b/>
                <w:bCs/>
                <w:sz w:val="20"/>
                <w:lang w:val="en-US"/>
              </w:rPr>
              <w:t>RA</w:t>
            </w:r>
          </w:p>
        </w:tc>
        <w:tc>
          <w:tcPr>
            <w:tcW w:w="8788" w:type="dxa"/>
          </w:tcPr>
          <w:p w:rsidR="000C02FF" w:rsidRPr="00355C93" w:rsidRDefault="000C02FF" w:rsidP="000C02F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射电天文</w:t>
            </w:r>
          </w:p>
        </w:tc>
      </w:tr>
      <w:tr w:rsidR="000C02FF" w:rsidRPr="00355C93" w:rsidTr="000C02FF">
        <w:tc>
          <w:tcPr>
            <w:tcW w:w="960" w:type="dxa"/>
          </w:tcPr>
          <w:p w:rsidR="000C02FF" w:rsidRPr="00355C93" w:rsidRDefault="000C02FF" w:rsidP="000C02FF">
            <w:pPr>
              <w:spacing w:before="30" w:after="30"/>
              <w:ind w:left="57"/>
              <w:jc w:val="left"/>
              <w:rPr>
                <w:b/>
                <w:bCs/>
                <w:sz w:val="20"/>
                <w:lang w:val="en-US"/>
              </w:rPr>
            </w:pPr>
            <w:r w:rsidRPr="00355C93">
              <w:rPr>
                <w:b/>
                <w:bCs/>
                <w:sz w:val="20"/>
                <w:lang w:val="en-US"/>
              </w:rPr>
              <w:t>RS</w:t>
            </w:r>
          </w:p>
        </w:tc>
        <w:tc>
          <w:tcPr>
            <w:tcW w:w="8788" w:type="dxa"/>
          </w:tcPr>
          <w:p w:rsidR="000C02FF" w:rsidRPr="00355C93" w:rsidRDefault="000C02FF" w:rsidP="000C02F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0C02FF" w:rsidRPr="00355C93" w:rsidTr="000C02FF">
        <w:tc>
          <w:tcPr>
            <w:tcW w:w="960" w:type="dxa"/>
          </w:tcPr>
          <w:p w:rsidR="000C02FF" w:rsidRPr="00F128B0" w:rsidRDefault="000C02FF" w:rsidP="000C02FF">
            <w:pPr>
              <w:spacing w:before="30" w:after="30"/>
              <w:ind w:left="57"/>
              <w:jc w:val="left"/>
              <w:rPr>
                <w:b/>
                <w:bCs/>
                <w:color w:val="000080"/>
                <w:sz w:val="20"/>
                <w:lang w:val="en-US"/>
              </w:rPr>
            </w:pPr>
            <w:r w:rsidRPr="007B1796">
              <w:rPr>
                <w:b/>
                <w:bCs/>
                <w:sz w:val="20"/>
                <w:lang w:val="en-US"/>
              </w:rPr>
              <w:t>S</w:t>
            </w:r>
          </w:p>
        </w:tc>
        <w:tc>
          <w:tcPr>
            <w:tcW w:w="8788" w:type="dxa"/>
          </w:tcPr>
          <w:p w:rsidR="000C02FF" w:rsidRPr="009D7D89" w:rsidRDefault="000C02FF" w:rsidP="000C02F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color w:val="000080"/>
                <w:sz w:val="20"/>
                <w:lang w:val="en-US"/>
              </w:rPr>
            </w:pPr>
            <w:r w:rsidRPr="007B1796">
              <w:rPr>
                <w:rFonts w:hint="eastAsia"/>
                <w:sz w:val="20"/>
                <w:lang w:val="en-US" w:eastAsia="zh-CN"/>
              </w:rPr>
              <w:t>卫星固定业务</w:t>
            </w:r>
          </w:p>
        </w:tc>
      </w:tr>
      <w:tr w:rsidR="000C02FF" w:rsidRPr="00355C93" w:rsidTr="000C02FF">
        <w:tc>
          <w:tcPr>
            <w:tcW w:w="960" w:type="dxa"/>
          </w:tcPr>
          <w:p w:rsidR="000C02FF" w:rsidRPr="00355C93" w:rsidRDefault="000C02FF" w:rsidP="000C02FF">
            <w:pPr>
              <w:spacing w:before="30" w:after="30"/>
              <w:ind w:left="57"/>
              <w:jc w:val="left"/>
              <w:rPr>
                <w:b/>
                <w:bCs/>
                <w:sz w:val="20"/>
                <w:lang w:val="en-US"/>
              </w:rPr>
            </w:pPr>
            <w:r w:rsidRPr="00355C93">
              <w:rPr>
                <w:b/>
                <w:bCs/>
                <w:sz w:val="20"/>
                <w:lang w:val="en-US"/>
              </w:rPr>
              <w:t>SA</w:t>
            </w:r>
          </w:p>
        </w:tc>
        <w:tc>
          <w:tcPr>
            <w:tcW w:w="8788" w:type="dxa"/>
          </w:tcPr>
          <w:p w:rsidR="000C02FF" w:rsidRPr="00355C93" w:rsidRDefault="000C02FF" w:rsidP="000C02FF">
            <w:pPr>
              <w:spacing w:before="30" w:after="30"/>
              <w:jc w:val="left"/>
              <w:rPr>
                <w:sz w:val="20"/>
                <w:lang w:val="en-US"/>
              </w:rPr>
            </w:pPr>
            <w:r w:rsidRPr="00355C93">
              <w:rPr>
                <w:rFonts w:hint="eastAsia"/>
                <w:sz w:val="20"/>
                <w:lang w:val="en-US" w:eastAsia="zh-CN"/>
              </w:rPr>
              <w:t>空间应用和气象</w:t>
            </w:r>
          </w:p>
        </w:tc>
      </w:tr>
      <w:tr w:rsidR="000C02FF" w:rsidRPr="00355C93" w:rsidTr="004C021C">
        <w:tc>
          <w:tcPr>
            <w:tcW w:w="960" w:type="dxa"/>
            <w:tcBorders>
              <w:bottom w:val="nil"/>
            </w:tcBorders>
          </w:tcPr>
          <w:p w:rsidR="000C02FF" w:rsidRPr="00355C93" w:rsidRDefault="000C02FF" w:rsidP="000C02FF">
            <w:pPr>
              <w:spacing w:before="30" w:after="30"/>
              <w:ind w:left="57"/>
              <w:jc w:val="left"/>
              <w:rPr>
                <w:b/>
                <w:bCs/>
                <w:sz w:val="20"/>
                <w:lang w:val="en-US"/>
              </w:rPr>
            </w:pPr>
            <w:r w:rsidRPr="00355C93">
              <w:rPr>
                <w:b/>
                <w:bCs/>
                <w:sz w:val="20"/>
                <w:lang w:val="en-US"/>
              </w:rPr>
              <w:t>SF</w:t>
            </w:r>
          </w:p>
        </w:tc>
        <w:tc>
          <w:tcPr>
            <w:tcW w:w="8788" w:type="dxa"/>
            <w:tcBorders>
              <w:bottom w:val="nil"/>
            </w:tcBorders>
          </w:tcPr>
          <w:p w:rsidR="000C02FF" w:rsidRPr="00355C93" w:rsidRDefault="000C02FF" w:rsidP="000C02FF">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0C02FF" w:rsidRPr="00355C93" w:rsidTr="004C021C">
        <w:tc>
          <w:tcPr>
            <w:tcW w:w="960" w:type="dxa"/>
            <w:tcBorders>
              <w:top w:val="nil"/>
              <w:bottom w:val="single" w:sz="12" w:space="0" w:color="000000"/>
            </w:tcBorders>
            <w:shd w:val="clear" w:color="auto" w:fill="FFFFFF" w:themeFill="background1"/>
          </w:tcPr>
          <w:p w:rsidR="000C02FF" w:rsidRPr="00EA788B" w:rsidRDefault="000C02FF" w:rsidP="000C02FF">
            <w:pPr>
              <w:spacing w:before="30" w:after="30"/>
              <w:ind w:left="57"/>
              <w:jc w:val="left"/>
              <w:rPr>
                <w:b/>
                <w:bCs/>
                <w:sz w:val="20"/>
                <w:lang w:val="en-US"/>
              </w:rPr>
            </w:pPr>
            <w:r w:rsidRPr="004C021C">
              <w:rPr>
                <w:b/>
                <w:bCs/>
                <w:sz w:val="20"/>
                <w:lang w:val="en-US"/>
              </w:rPr>
              <w:t>SM</w:t>
            </w:r>
          </w:p>
        </w:tc>
        <w:tc>
          <w:tcPr>
            <w:tcW w:w="8788" w:type="dxa"/>
            <w:tcBorders>
              <w:top w:val="nil"/>
              <w:bottom w:val="single" w:sz="12" w:space="0" w:color="000000"/>
            </w:tcBorders>
            <w:shd w:val="clear" w:color="auto" w:fill="FFFFFF" w:themeFill="background1"/>
          </w:tcPr>
          <w:p w:rsidR="000C02FF" w:rsidRPr="004C021C" w:rsidRDefault="000C02FF" w:rsidP="000C02FF">
            <w:pPr>
              <w:spacing w:before="30" w:after="30"/>
              <w:jc w:val="left"/>
              <w:rPr>
                <w:sz w:val="20"/>
                <w:lang w:val="en-US"/>
              </w:rPr>
            </w:pPr>
            <w:r w:rsidRPr="004C021C">
              <w:rPr>
                <w:rFonts w:hint="eastAsia"/>
                <w:sz w:val="20"/>
                <w:lang w:val="en-US"/>
              </w:rPr>
              <w:t>频谱管理</w:t>
            </w:r>
          </w:p>
        </w:tc>
      </w:tr>
    </w:tbl>
    <w:p w:rsidR="000C02FF" w:rsidRDefault="000C02FF" w:rsidP="000C02FF">
      <w:pPr>
        <w:spacing w:before="0"/>
        <w:rPr>
          <w:rFonts w:ascii="STKaiti" w:eastAsia="STKaiti" w:hAnsi="STKaiti"/>
          <w:b/>
          <w:sz w:val="20"/>
          <w:lang w:eastAsia="zh-CN"/>
        </w:rPr>
      </w:pPr>
    </w:p>
    <w:p w:rsidR="000C02FF" w:rsidRDefault="000C02FF" w:rsidP="000C02FF">
      <w:pPr>
        <w:spacing w:before="0"/>
        <w:rPr>
          <w:rFonts w:ascii="STKaiti" w:eastAsia="STKaiti" w:hAnsi="STKaiti"/>
          <w:b/>
          <w:sz w:val="20"/>
          <w:lang w:eastAsia="zh-CN"/>
        </w:rPr>
      </w:pPr>
    </w:p>
    <w:tbl>
      <w:tblPr>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9775"/>
      </w:tblGrid>
      <w:tr w:rsidR="000C02FF" w:rsidRPr="00C70245" w:rsidTr="000C02FF">
        <w:tc>
          <w:tcPr>
            <w:tcW w:w="9775" w:type="dxa"/>
          </w:tcPr>
          <w:p w:rsidR="000C02FF" w:rsidRPr="00C70245" w:rsidRDefault="000C02FF" w:rsidP="000C02FF">
            <w:pPr>
              <w:spacing w:after="120"/>
              <w:rPr>
                <w:rFonts w:eastAsia="STKaiti"/>
                <w:sz w:val="20"/>
                <w:lang w:eastAsia="zh-CN"/>
              </w:rPr>
            </w:pPr>
            <w:r w:rsidRPr="00C70245">
              <w:rPr>
                <w:rFonts w:eastAsia="STKaiti" w:hint="eastAsia"/>
                <w:b/>
                <w:sz w:val="20"/>
                <w:lang w:eastAsia="zh-CN"/>
              </w:rPr>
              <w:t>说明：</w:t>
            </w:r>
            <w:r w:rsidRPr="0007657D">
              <w:rPr>
                <w:rFonts w:eastAsia="STKaiti"/>
                <w:sz w:val="20"/>
                <w:lang w:eastAsia="zh-CN"/>
              </w:rPr>
              <w:t>ITU-R</w:t>
            </w:r>
            <w:r w:rsidRPr="0007657D">
              <w:rPr>
                <w:rFonts w:eastAsia="STKaiti" w:hAnsi="STKaiti"/>
                <w:sz w:val="20"/>
                <w:lang w:eastAsia="zh-CN"/>
              </w:rPr>
              <w:t>该报告英文版是有关研究组按照</w:t>
            </w:r>
            <w:r w:rsidRPr="0007657D">
              <w:rPr>
                <w:rFonts w:eastAsia="STKaiti"/>
                <w:sz w:val="20"/>
                <w:lang w:eastAsia="zh-CN"/>
              </w:rPr>
              <w:t>ITU-R</w:t>
            </w:r>
            <w:r w:rsidRPr="0007657D">
              <w:rPr>
                <w:rFonts w:eastAsia="STKaiti" w:hAnsi="STKaiti"/>
                <w:sz w:val="20"/>
                <w:lang w:eastAsia="zh-CN"/>
              </w:rPr>
              <w:t>第</w:t>
            </w:r>
            <w:r w:rsidRPr="0007657D">
              <w:rPr>
                <w:rFonts w:eastAsia="STKaiti"/>
                <w:sz w:val="20"/>
                <w:lang w:eastAsia="zh-CN"/>
              </w:rPr>
              <w:t>1</w:t>
            </w:r>
            <w:r w:rsidRPr="0007657D">
              <w:rPr>
                <w:rFonts w:eastAsia="STKaiti" w:hAnsi="STKaiti"/>
                <w:sz w:val="20"/>
                <w:lang w:eastAsia="zh-CN"/>
              </w:rPr>
              <w:t>号决议所述程序批准的。</w:t>
            </w:r>
          </w:p>
        </w:tc>
      </w:tr>
    </w:tbl>
    <w:p w:rsidR="000C02FF" w:rsidRDefault="000C02FF" w:rsidP="000C02FF">
      <w:pPr>
        <w:tabs>
          <w:tab w:val="left" w:pos="9540"/>
        </w:tabs>
        <w:spacing w:before="0"/>
        <w:ind w:right="99"/>
        <w:jc w:val="right"/>
        <w:rPr>
          <w:rFonts w:ascii="STKaiti" w:eastAsia="STKaiti" w:hAnsi="STKaiti"/>
          <w:sz w:val="20"/>
          <w:lang w:eastAsia="zh-CN"/>
        </w:rPr>
      </w:pPr>
    </w:p>
    <w:p w:rsidR="000C02FF" w:rsidRDefault="000C02FF" w:rsidP="000C02FF">
      <w:pPr>
        <w:tabs>
          <w:tab w:val="left" w:pos="9540"/>
        </w:tabs>
        <w:spacing w:before="0"/>
        <w:ind w:right="99"/>
        <w:jc w:val="right"/>
        <w:rPr>
          <w:rFonts w:ascii="STKaiti" w:eastAsia="STKaiti" w:hAnsi="STKaiti"/>
          <w:sz w:val="20"/>
          <w:lang w:eastAsia="zh-CN"/>
        </w:rPr>
      </w:pPr>
    </w:p>
    <w:p w:rsidR="000C02FF" w:rsidRPr="00355C93" w:rsidRDefault="000C02FF" w:rsidP="000C02FF">
      <w:pPr>
        <w:tabs>
          <w:tab w:val="left" w:pos="9540"/>
        </w:tabs>
        <w:spacing w:before="0"/>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rFonts w:hint="eastAsia"/>
          <w:sz w:val="20"/>
          <w:lang w:eastAsia="zh-CN"/>
        </w:rPr>
        <w:t>20</w:t>
      </w:r>
      <w:r>
        <w:rPr>
          <w:rFonts w:hint="eastAsia"/>
          <w:sz w:val="20"/>
          <w:lang w:eastAsia="zh-CN"/>
        </w:rPr>
        <w:t>10</w:t>
      </w:r>
      <w:r w:rsidRPr="00355C93">
        <w:rPr>
          <w:rFonts w:hint="eastAsia"/>
          <w:sz w:val="20"/>
          <w:lang w:eastAsia="zh-CN"/>
        </w:rPr>
        <w:t>年，日内瓦</w:t>
      </w:r>
    </w:p>
    <w:p w:rsidR="000C02FF" w:rsidRDefault="000C02FF" w:rsidP="000C02FF">
      <w:pPr>
        <w:rPr>
          <w:szCs w:val="24"/>
          <w:lang w:eastAsia="zh-CN"/>
        </w:rPr>
      </w:pPr>
    </w:p>
    <w:p w:rsidR="000C02FF" w:rsidRPr="00A613D0" w:rsidRDefault="000C02FF" w:rsidP="000C02FF">
      <w:pPr>
        <w:jc w:val="center"/>
        <w:rPr>
          <w:sz w:val="20"/>
          <w:lang w:val="en-US" w:eastAsia="zh-CN"/>
        </w:rPr>
      </w:pPr>
      <w:r w:rsidRPr="00A613D0">
        <w:rPr>
          <w:sz w:val="20"/>
          <w:lang w:val="en-US"/>
        </w:rPr>
        <w:sym w:font="Symbol" w:char="F0E3"/>
      </w:r>
      <w:r w:rsidRPr="00A613D0">
        <w:rPr>
          <w:sz w:val="20"/>
          <w:lang w:val="en-US" w:eastAsia="zh-CN"/>
        </w:rPr>
        <w:t xml:space="preserve"> ITU </w:t>
      </w:r>
      <w:bookmarkStart w:id="1" w:name="iiannee"/>
      <w:bookmarkEnd w:id="1"/>
      <w:r w:rsidRPr="00A613D0">
        <w:rPr>
          <w:sz w:val="20"/>
          <w:lang w:val="en-US" w:eastAsia="zh-CN"/>
        </w:rPr>
        <w:t>20</w:t>
      </w:r>
      <w:r>
        <w:rPr>
          <w:rFonts w:hint="eastAsia"/>
          <w:sz w:val="20"/>
          <w:lang w:val="en-US" w:eastAsia="zh-CN"/>
        </w:rPr>
        <w:t>10</w:t>
      </w:r>
    </w:p>
    <w:p w:rsidR="000C02FF" w:rsidRPr="00C13155" w:rsidRDefault="000C02FF" w:rsidP="000C02FF">
      <w:pPr>
        <w:ind w:firstLineChars="200" w:firstLine="360"/>
        <w:jc w:val="left"/>
        <w:rPr>
          <w:lang w:val="en-US" w:eastAsia="zh-CN"/>
        </w:r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rsidR="007A78FD" w:rsidRPr="000C02FF" w:rsidRDefault="007A78FD" w:rsidP="00D97D36">
      <w:pPr>
        <w:rPr>
          <w:sz w:val="18"/>
          <w:szCs w:val="18"/>
          <w:lang w:val="en-US" w:eastAsia="zh-CN"/>
        </w:rPr>
        <w:sectPr w:rsidR="007A78FD" w:rsidRPr="000C02FF" w:rsidSect="00CB3548">
          <w:headerReference w:type="even" r:id="rId11"/>
          <w:headerReference w:type="default" r:id="rId12"/>
          <w:pgSz w:w="11907" w:h="16834" w:code="9"/>
          <w:pgMar w:top="1418" w:right="1134" w:bottom="1134" w:left="1134" w:header="720" w:footer="482" w:gutter="0"/>
          <w:paperSrc w:first="15" w:other="15"/>
          <w:pgNumType w:fmt="lowerRoman" w:start="2"/>
          <w:cols w:space="720"/>
        </w:sectPr>
      </w:pPr>
    </w:p>
    <w:p w:rsidR="000E7A18" w:rsidRPr="007A78FD" w:rsidRDefault="000E7A18" w:rsidP="00CB3548">
      <w:pPr>
        <w:pStyle w:val="RepNo"/>
        <w:spacing w:before="0"/>
        <w:rPr>
          <w:lang w:eastAsia="zh-CN"/>
        </w:rPr>
      </w:pPr>
      <w:bookmarkStart w:id="2" w:name="OLE_LINK1"/>
      <w:bookmarkStart w:id="3" w:name="OLE_LINK2"/>
      <w:r w:rsidRPr="007A78FD">
        <w:rPr>
          <w:rStyle w:val="href"/>
          <w:lang w:eastAsia="zh-CN"/>
        </w:rPr>
        <w:lastRenderedPageBreak/>
        <w:t>ITU-R</w:t>
      </w:r>
      <w:r w:rsidR="0074452B" w:rsidRPr="007A78FD">
        <w:rPr>
          <w:rStyle w:val="href"/>
          <w:lang w:eastAsia="zh-CN"/>
        </w:rPr>
        <w:t xml:space="preserve"> </w:t>
      </w:r>
      <w:r w:rsidRPr="007A78FD">
        <w:rPr>
          <w:rStyle w:val="href"/>
          <w:lang w:eastAsia="zh-CN"/>
        </w:rPr>
        <w:t xml:space="preserve"> M.2149</w:t>
      </w:r>
      <w:r w:rsidR="004C021C">
        <w:rPr>
          <w:rStyle w:val="href"/>
          <w:rFonts w:hint="eastAsia"/>
          <w:lang w:eastAsia="zh-CN"/>
        </w:rPr>
        <w:t xml:space="preserve"> </w:t>
      </w:r>
      <w:r w:rsidR="002A07C1">
        <w:rPr>
          <w:rStyle w:val="href"/>
          <w:rFonts w:hint="eastAsia"/>
          <w:lang w:eastAsia="zh-CN"/>
        </w:rPr>
        <w:t>号</w:t>
      </w:r>
      <w:r w:rsidR="00E564AB" w:rsidRPr="007A78FD">
        <w:rPr>
          <w:rStyle w:val="href"/>
          <w:rFonts w:hint="eastAsia"/>
          <w:lang w:eastAsia="zh-CN"/>
        </w:rPr>
        <w:t>报告</w:t>
      </w:r>
      <w:bookmarkEnd w:id="2"/>
      <w:bookmarkEnd w:id="3"/>
    </w:p>
    <w:p w:rsidR="000E7A18" w:rsidRPr="00E564AB" w:rsidRDefault="00E564AB" w:rsidP="00D97D36">
      <w:pPr>
        <w:pStyle w:val="Reptitle"/>
        <w:rPr>
          <w:lang w:val="en-US" w:eastAsia="zh-CN"/>
        </w:rPr>
      </w:pPr>
      <w:bookmarkStart w:id="4" w:name="OLE_LINK3"/>
      <w:bookmarkStart w:id="5" w:name="OLE_LINK4"/>
      <w:r w:rsidRPr="00E564AB">
        <w:rPr>
          <w:rFonts w:hint="eastAsia"/>
          <w:lang w:val="en-US" w:eastAsia="zh-CN"/>
        </w:rPr>
        <w:t>自然灾害和类似应急情况下赈灾行动</w:t>
      </w:r>
      <w:r w:rsidR="007A78FD">
        <w:rPr>
          <w:lang w:val="en-US" w:eastAsia="zh-CN"/>
        </w:rPr>
        <w:br/>
      </w:r>
      <w:r w:rsidRPr="00E564AB">
        <w:rPr>
          <w:rFonts w:hint="eastAsia"/>
          <w:lang w:val="en-US" w:eastAsia="zh-CN"/>
        </w:rPr>
        <w:t>使用卫星移动业务的实例</w:t>
      </w:r>
      <w:bookmarkEnd w:id="4"/>
      <w:bookmarkEnd w:id="5"/>
    </w:p>
    <w:p w:rsidR="0074452B" w:rsidRPr="00E564AB" w:rsidRDefault="0074452B" w:rsidP="00D97D36">
      <w:pPr>
        <w:pStyle w:val="Repdate"/>
        <w:rPr>
          <w:lang w:val="en-US" w:eastAsia="zh-CN"/>
        </w:rPr>
      </w:pPr>
    </w:p>
    <w:p w:rsidR="00FE3014" w:rsidRPr="00E564AB" w:rsidRDefault="00FE3014" w:rsidP="00D97D36">
      <w:pPr>
        <w:rPr>
          <w:lang w:val="en-US" w:eastAsia="zh-CN"/>
        </w:rPr>
      </w:pPr>
    </w:p>
    <w:p w:rsidR="0074452B" w:rsidRPr="00E564AB" w:rsidRDefault="00E564AB" w:rsidP="00D97D36">
      <w:pPr>
        <w:pStyle w:val="Repdate"/>
        <w:rPr>
          <w:lang w:val="en-US"/>
        </w:rPr>
      </w:pPr>
      <w:r>
        <w:rPr>
          <w:lang w:val="en-US"/>
        </w:rPr>
        <w:t>（</w:t>
      </w:r>
      <w:r w:rsidR="0074452B" w:rsidRPr="00E564AB">
        <w:rPr>
          <w:lang w:val="en-US"/>
        </w:rPr>
        <w:t>2009</w:t>
      </w:r>
      <w:r>
        <w:rPr>
          <w:rFonts w:hint="eastAsia"/>
          <w:lang w:val="en-US" w:eastAsia="zh-CN"/>
        </w:rPr>
        <w:t>年</w:t>
      </w:r>
      <w:r>
        <w:rPr>
          <w:lang w:val="en-US"/>
        </w:rPr>
        <w:t>）</w:t>
      </w:r>
    </w:p>
    <w:bookmarkEnd w:id="0"/>
    <w:p w:rsidR="00FE3014" w:rsidRDefault="00FE3014" w:rsidP="00D97D36">
      <w:pPr>
        <w:rPr>
          <w:lang w:val="en-US"/>
        </w:rPr>
      </w:pPr>
    </w:p>
    <w:sdt>
      <w:sdtPr>
        <w:rPr>
          <w:rFonts w:eastAsia="SimSun"/>
          <w:b w:val="0"/>
          <w:bCs/>
          <w:lang w:val="en-US"/>
        </w:rPr>
        <w:id w:val="188402487"/>
        <w:docPartObj>
          <w:docPartGallery w:val="Table of Contents"/>
          <w:docPartUnique/>
        </w:docPartObj>
      </w:sdtPr>
      <w:sdtEndPr>
        <w:rPr>
          <w:rFonts w:eastAsiaTheme="minorEastAsia"/>
          <w:bCs w:val="0"/>
        </w:rPr>
      </w:sdtEndPr>
      <w:sdtContent>
        <w:p w:rsidR="004F691F" w:rsidRPr="004F691F" w:rsidRDefault="004F691F" w:rsidP="00BE52F0">
          <w:pPr>
            <w:pStyle w:val="Heading1"/>
            <w:spacing w:before="240"/>
            <w:jc w:val="center"/>
            <w:rPr>
              <w:rFonts w:eastAsia="SimSun"/>
              <w:lang w:eastAsia="zh-CN"/>
            </w:rPr>
          </w:pPr>
          <w:r>
            <w:rPr>
              <w:rFonts w:eastAsia="SimSun" w:hint="eastAsia"/>
              <w:lang w:eastAsia="zh-CN"/>
            </w:rPr>
            <w:t>目录</w:t>
          </w:r>
        </w:p>
        <w:p w:rsidR="004F691F" w:rsidRDefault="00BB3692">
          <w:pPr>
            <w:pStyle w:val="TOC1"/>
            <w:rPr>
              <w:rFonts w:asciiTheme="minorHAnsi" w:hAnsiTheme="minorHAnsi" w:cstheme="minorBidi"/>
              <w:noProof/>
              <w:sz w:val="22"/>
              <w:szCs w:val="22"/>
              <w:lang w:eastAsia="zh-CN"/>
            </w:rPr>
          </w:pPr>
          <w:r>
            <w:fldChar w:fldCharType="begin"/>
          </w:r>
          <w:r w:rsidR="004F691F">
            <w:instrText xml:space="preserve"> TOC \o "1-3" \h \z \u </w:instrText>
          </w:r>
          <w:r>
            <w:fldChar w:fldCharType="separate"/>
          </w:r>
          <w:hyperlink w:anchor="_Toc263857044" w:history="1">
            <w:r w:rsidR="004F691F" w:rsidRPr="00FA7AAC">
              <w:rPr>
                <w:rStyle w:val="Hyperlink"/>
                <w:noProof/>
              </w:rPr>
              <w:t>1</w:t>
            </w:r>
            <w:r w:rsidR="004F691F">
              <w:rPr>
                <w:rFonts w:asciiTheme="minorHAnsi" w:hAnsiTheme="minorHAnsi" w:cstheme="minorBidi"/>
                <w:noProof/>
                <w:sz w:val="22"/>
                <w:szCs w:val="22"/>
                <w:lang w:eastAsia="zh-CN"/>
              </w:rPr>
              <w:tab/>
            </w:r>
            <w:r w:rsidR="004F691F" w:rsidRPr="00FA7AAC">
              <w:rPr>
                <w:rStyle w:val="Hyperlink"/>
                <w:rFonts w:hint="eastAsia"/>
                <w:noProof/>
                <w:lang w:eastAsia="zh-CN"/>
              </w:rPr>
              <w:t>简介</w:t>
            </w:r>
            <w:r w:rsidR="004F691F">
              <w:rPr>
                <w:noProof/>
                <w:webHidden/>
              </w:rPr>
              <w:tab/>
            </w:r>
            <w:r>
              <w:rPr>
                <w:noProof/>
                <w:webHidden/>
              </w:rPr>
              <w:fldChar w:fldCharType="begin"/>
            </w:r>
            <w:r w:rsidR="004F691F">
              <w:rPr>
                <w:noProof/>
                <w:webHidden/>
              </w:rPr>
              <w:instrText xml:space="preserve"> PAGEREF _Toc263857044 \h </w:instrText>
            </w:r>
            <w:r>
              <w:rPr>
                <w:noProof/>
                <w:webHidden/>
              </w:rPr>
            </w:r>
            <w:r>
              <w:rPr>
                <w:noProof/>
                <w:webHidden/>
              </w:rPr>
              <w:fldChar w:fldCharType="separate"/>
            </w:r>
            <w:r w:rsidR="00CB3548">
              <w:rPr>
                <w:noProof/>
                <w:webHidden/>
              </w:rPr>
              <w:t>2</w:t>
            </w:r>
            <w:r>
              <w:rPr>
                <w:noProof/>
                <w:webHidden/>
              </w:rPr>
              <w:fldChar w:fldCharType="end"/>
            </w:r>
          </w:hyperlink>
        </w:p>
        <w:p w:rsidR="004F691F" w:rsidRDefault="00BB3692">
          <w:pPr>
            <w:pStyle w:val="TOC2"/>
            <w:rPr>
              <w:rFonts w:asciiTheme="minorHAnsi" w:hAnsiTheme="minorHAnsi" w:cstheme="minorBidi"/>
              <w:noProof/>
              <w:sz w:val="22"/>
              <w:szCs w:val="22"/>
              <w:lang w:eastAsia="zh-CN"/>
            </w:rPr>
          </w:pPr>
          <w:hyperlink w:anchor="_Toc263857045" w:history="1">
            <w:r w:rsidR="004F691F" w:rsidRPr="00FA7AAC">
              <w:rPr>
                <w:rStyle w:val="Hyperlink"/>
                <w:noProof/>
                <w:lang w:eastAsia="zh-CN"/>
              </w:rPr>
              <w:t>1.1</w:t>
            </w:r>
            <w:r w:rsidR="004F691F">
              <w:rPr>
                <w:rFonts w:asciiTheme="minorHAnsi" w:hAnsiTheme="minorHAnsi" w:cstheme="minorBidi"/>
                <w:noProof/>
                <w:sz w:val="22"/>
                <w:szCs w:val="22"/>
                <w:lang w:eastAsia="zh-CN"/>
              </w:rPr>
              <w:tab/>
            </w:r>
            <w:r w:rsidR="004F691F" w:rsidRPr="00FA7AAC">
              <w:rPr>
                <w:rStyle w:val="Hyperlink"/>
                <w:rFonts w:hint="eastAsia"/>
                <w:noProof/>
                <w:lang w:eastAsia="zh-CN"/>
              </w:rPr>
              <w:t>轨道和卫星网络构架对覆盖的影响</w:t>
            </w:r>
            <w:r w:rsidR="004F691F">
              <w:rPr>
                <w:noProof/>
                <w:webHidden/>
              </w:rPr>
              <w:tab/>
            </w:r>
            <w:r>
              <w:rPr>
                <w:noProof/>
                <w:webHidden/>
              </w:rPr>
              <w:fldChar w:fldCharType="begin"/>
            </w:r>
            <w:r w:rsidR="004F691F">
              <w:rPr>
                <w:noProof/>
                <w:webHidden/>
              </w:rPr>
              <w:instrText xml:space="preserve"> PAGEREF _Toc263857045 \h </w:instrText>
            </w:r>
            <w:r>
              <w:rPr>
                <w:noProof/>
                <w:webHidden/>
              </w:rPr>
            </w:r>
            <w:r>
              <w:rPr>
                <w:noProof/>
                <w:webHidden/>
              </w:rPr>
              <w:fldChar w:fldCharType="separate"/>
            </w:r>
            <w:r w:rsidR="00CB3548">
              <w:rPr>
                <w:noProof/>
                <w:webHidden/>
              </w:rPr>
              <w:t>2</w:t>
            </w:r>
            <w:r>
              <w:rPr>
                <w:noProof/>
                <w:webHidden/>
              </w:rPr>
              <w:fldChar w:fldCharType="end"/>
            </w:r>
          </w:hyperlink>
        </w:p>
        <w:p w:rsidR="004F691F" w:rsidRDefault="00BB3692">
          <w:pPr>
            <w:pStyle w:val="TOC1"/>
            <w:rPr>
              <w:rFonts w:asciiTheme="minorHAnsi" w:hAnsiTheme="minorHAnsi" w:cstheme="minorBidi"/>
              <w:noProof/>
              <w:sz w:val="22"/>
              <w:szCs w:val="22"/>
              <w:lang w:eastAsia="zh-CN"/>
            </w:rPr>
          </w:pPr>
          <w:hyperlink w:anchor="_Toc263857046" w:history="1">
            <w:r w:rsidR="004F691F" w:rsidRPr="00FA7AAC">
              <w:rPr>
                <w:rStyle w:val="Hyperlink"/>
                <w:noProof/>
                <w:lang w:eastAsia="zh-CN"/>
              </w:rPr>
              <w:t>2</w:t>
            </w:r>
            <w:r w:rsidR="004F691F">
              <w:rPr>
                <w:rFonts w:asciiTheme="minorHAnsi" w:hAnsiTheme="minorHAnsi" w:cstheme="minorBidi"/>
                <w:noProof/>
                <w:sz w:val="22"/>
                <w:szCs w:val="22"/>
                <w:lang w:eastAsia="zh-CN"/>
              </w:rPr>
              <w:tab/>
            </w:r>
            <w:r w:rsidR="004F691F" w:rsidRPr="00FA7AAC">
              <w:rPr>
                <w:rStyle w:val="Hyperlink"/>
                <w:rFonts w:hint="eastAsia"/>
                <w:noProof/>
                <w:lang w:eastAsia="zh-CN"/>
              </w:rPr>
              <w:t>赈灾通信中</w:t>
            </w:r>
            <w:r w:rsidR="004F691F" w:rsidRPr="00FA7AAC">
              <w:rPr>
                <w:rStyle w:val="Hyperlink"/>
                <w:noProof/>
                <w:lang w:eastAsia="zh-CN"/>
              </w:rPr>
              <w:t>MSS</w:t>
            </w:r>
            <w:r w:rsidR="004F691F" w:rsidRPr="00FA7AAC">
              <w:rPr>
                <w:rStyle w:val="Hyperlink"/>
                <w:rFonts w:hint="eastAsia"/>
                <w:noProof/>
                <w:lang w:eastAsia="zh-CN"/>
              </w:rPr>
              <w:t>系统的使用方式</w:t>
            </w:r>
            <w:r w:rsidR="004F691F">
              <w:rPr>
                <w:noProof/>
                <w:webHidden/>
              </w:rPr>
              <w:tab/>
            </w:r>
            <w:r>
              <w:rPr>
                <w:noProof/>
                <w:webHidden/>
              </w:rPr>
              <w:fldChar w:fldCharType="begin"/>
            </w:r>
            <w:r w:rsidR="004F691F">
              <w:rPr>
                <w:noProof/>
                <w:webHidden/>
              </w:rPr>
              <w:instrText xml:space="preserve"> PAGEREF _Toc263857046 \h </w:instrText>
            </w:r>
            <w:r>
              <w:rPr>
                <w:noProof/>
                <w:webHidden/>
              </w:rPr>
            </w:r>
            <w:r>
              <w:rPr>
                <w:noProof/>
                <w:webHidden/>
              </w:rPr>
              <w:fldChar w:fldCharType="separate"/>
            </w:r>
            <w:r w:rsidR="00CB3548">
              <w:rPr>
                <w:noProof/>
                <w:webHidden/>
              </w:rPr>
              <w:t>3</w:t>
            </w:r>
            <w:r>
              <w:rPr>
                <w:noProof/>
                <w:webHidden/>
              </w:rPr>
              <w:fldChar w:fldCharType="end"/>
            </w:r>
          </w:hyperlink>
        </w:p>
        <w:p w:rsidR="004F691F" w:rsidRDefault="00BB3692">
          <w:pPr>
            <w:pStyle w:val="TOC2"/>
            <w:rPr>
              <w:rFonts w:asciiTheme="minorHAnsi" w:hAnsiTheme="minorHAnsi" w:cstheme="minorBidi"/>
              <w:noProof/>
              <w:sz w:val="22"/>
              <w:szCs w:val="22"/>
              <w:lang w:eastAsia="zh-CN"/>
            </w:rPr>
          </w:pPr>
          <w:hyperlink w:anchor="_Toc263857047" w:history="1">
            <w:r w:rsidR="004F691F" w:rsidRPr="00FA7AAC">
              <w:rPr>
                <w:rStyle w:val="Hyperlink"/>
                <w:noProof/>
                <w:lang w:eastAsia="zh-CN"/>
              </w:rPr>
              <w:t>2.1</w:t>
            </w:r>
            <w:r w:rsidR="004F691F">
              <w:rPr>
                <w:rFonts w:asciiTheme="minorHAnsi" w:hAnsiTheme="minorHAnsi" w:cstheme="minorBidi"/>
                <w:noProof/>
                <w:sz w:val="22"/>
                <w:szCs w:val="22"/>
                <w:lang w:eastAsia="zh-CN"/>
              </w:rPr>
              <w:tab/>
            </w:r>
            <w:r w:rsidR="004F691F" w:rsidRPr="00FA7AAC">
              <w:rPr>
                <w:rStyle w:val="Hyperlink"/>
                <w:noProof/>
                <w:lang w:eastAsia="zh-CN"/>
              </w:rPr>
              <w:t>MSS</w:t>
            </w:r>
            <w:r w:rsidR="004F691F" w:rsidRPr="00FA7AAC">
              <w:rPr>
                <w:rStyle w:val="Hyperlink"/>
                <w:rFonts w:hint="eastAsia"/>
                <w:noProof/>
                <w:lang w:eastAsia="zh-CN"/>
              </w:rPr>
              <w:t>在赈灾行动中的直接应用</w:t>
            </w:r>
            <w:r w:rsidR="004F691F">
              <w:rPr>
                <w:noProof/>
                <w:webHidden/>
              </w:rPr>
              <w:tab/>
            </w:r>
            <w:r>
              <w:rPr>
                <w:noProof/>
                <w:webHidden/>
              </w:rPr>
              <w:fldChar w:fldCharType="begin"/>
            </w:r>
            <w:r w:rsidR="004F691F">
              <w:rPr>
                <w:noProof/>
                <w:webHidden/>
              </w:rPr>
              <w:instrText xml:space="preserve"> PAGEREF _Toc263857047 \h </w:instrText>
            </w:r>
            <w:r>
              <w:rPr>
                <w:noProof/>
                <w:webHidden/>
              </w:rPr>
            </w:r>
            <w:r>
              <w:rPr>
                <w:noProof/>
                <w:webHidden/>
              </w:rPr>
              <w:fldChar w:fldCharType="separate"/>
            </w:r>
            <w:r w:rsidR="00CB3548">
              <w:rPr>
                <w:noProof/>
                <w:webHidden/>
              </w:rPr>
              <w:t>3</w:t>
            </w:r>
            <w:r>
              <w:rPr>
                <w:noProof/>
                <w:webHidden/>
              </w:rPr>
              <w:fldChar w:fldCharType="end"/>
            </w:r>
          </w:hyperlink>
        </w:p>
        <w:p w:rsidR="004F691F" w:rsidRDefault="00BB3692">
          <w:pPr>
            <w:pStyle w:val="TOC3"/>
            <w:rPr>
              <w:rFonts w:asciiTheme="minorHAnsi" w:hAnsiTheme="minorHAnsi" w:cstheme="minorBidi"/>
              <w:noProof/>
              <w:sz w:val="22"/>
              <w:szCs w:val="22"/>
              <w:lang w:eastAsia="zh-CN"/>
            </w:rPr>
          </w:pPr>
          <w:hyperlink w:anchor="_Toc263857048" w:history="1">
            <w:r w:rsidR="004F691F" w:rsidRPr="00FA7AAC">
              <w:rPr>
                <w:rStyle w:val="Hyperlink"/>
                <w:noProof/>
                <w:lang w:eastAsia="zh-CN"/>
              </w:rPr>
              <w:t>2.</w:t>
            </w:r>
            <w:r w:rsidR="004F691F" w:rsidRPr="00FA7AAC">
              <w:rPr>
                <w:rStyle w:val="Hyperlink"/>
                <w:noProof/>
                <w:lang w:eastAsia="ja-JP"/>
              </w:rPr>
              <w:t>1</w:t>
            </w:r>
            <w:r w:rsidR="004F691F" w:rsidRPr="00FA7AAC">
              <w:rPr>
                <w:rStyle w:val="Hyperlink"/>
                <w:noProof/>
                <w:lang w:eastAsia="zh-CN"/>
              </w:rPr>
              <w:t>.1</w:t>
            </w:r>
            <w:r w:rsidR="004F691F">
              <w:rPr>
                <w:rFonts w:asciiTheme="minorHAnsi" w:hAnsiTheme="minorHAnsi" w:cstheme="minorBidi"/>
                <w:noProof/>
                <w:sz w:val="22"/>
                <w:szCs w:val="22"/>
                <w:lang w:eastAsia="zh-CN"/>
              </w:rPr>
              <w:tab/>
            </w:r>
            <w:r w:rsidR="004F691F" w:rsidRPr="00FA7AAC">
              <w:rPr>
                <w:rStyle w:val="Hyperlink"/>
                <w:noProof/>
                <w:lang w:eastAsia="zh-CN"/>
              </w:rPr>
              <w:t>MSS</w:t>
            </w:r>
            <w:r w:rsidR="004F691F" w:rsidRPr="00FA7AAC">
              <w:rPr>
                <w:rStyle w:val="Hyperlink"/>
                <w:rFonts w:hint="eastAsia"/>
                <w:noProof/>
                <w:lang w:eastAsia="zh-CN"/>
              </w:rPr>
              <w:t>系统进行视频图像传输的实例</w:t>
            </w:r>
            <w:r w:rsidR="004F691F">
              <w:rPr>
                <w:noProof/>
                <w:webHidden/>
              </w:rPr>
              <w:tab/>
            </w:r>
            <w:r>
              <w:rPr>
                <w:noProof/>
                <w:webHidden/>
              </w:rPr>
              <w:fldChar w:fldCharType="begin"/>
            </w:r>
            <w:r w:rsidR="004F691F">
              <w:rPr>
                <w:noProof/>
                <w:webHidden/>
              </w:rPr>
              <w:instrText xml:space="preserve"> PAGEREF _Toc263857048 \h </w:instrText>
            </w:r>
            <w:r>
              <w:rPr>
                <w:noProof/>
                <w:webHidden/>
              </w:rPr>
            </w:r>
            <w:r>
              <w:rPr>
                <w:noProof/>
                <w:webHidden/>
              </w:rPr>
              <w:fldChar w:fldCharType="separate"/>
            </w:r>
            <w:r w:rsidR="00CB3548">
              <w:rPr>
                <w:noProof/>
                <w:webHidden/>
              </w:rPr>
              <w:t>3</w:t>
            </w:r>
            <w:r>
              <w:rPr>
                <w:noProof/>
                <w:webHidden/>
              </w:rPr>
              <w:fldChar w:fldCharType="end"/>
            </w:r>
          </w:hyperlink>
        </w:p>
        <w:p w:rsidR="004F691F" w:rsidRDefault="00BB3692">
          <w:pPr>
            <w:pStyle w:val="TOC2"/>
            <w:rPr>
              <w:rFonts w:asciiTheme="minorHAnsi" w:hAnsiTheme="minorHAnsi" w:cstheme="minorBidi"/>
              <w:noProof/>
              <w:sz w:val="22"/>
              <w:szCs w:val="22"/>
              <w:lang w:eastAsia="zh-CN"/>
            </w:rPr>
          </w:pPr>
          <w:hyperlink w:anchor="_Toc263857049" w:history="1">
            <w:r w:rsidR="004F691F" w:rsidRPr="00FA7AAC">
              <w:rPr>
                <w:rStyle w:val="Hyperlink"/>
                <w:noProof/>
                <w:lang w:eastAsia="zh-CN"/>
              </w:rPr>
              <w:t>2.2</w:t>
            </w:r>
            <w:r w:rsidR="004F691F">
              <w:rPr>
                <w:rFonts w:asciiTheme="minorHAnsi" w:hAnsiTheme="minorHAnsi" w:cstheme="minorBidi"/>
                <w:noProof/>
                <w:sz w:val="22"/>
                <w:szCs w:val="22"/>
                <w:lang w:eastAsia="zh-CN"/>
              </w:rPr>
              <w:tab/>
            </w:r>
            <w:r w:rsidR="004F691F" w:rsidRPr="00FA7AAC">
              <w:rPr>
                <w:rStyle w:val="Hyperlink"/>
                <w:rFonts w:hint="eastAsia"/>
                <w:noProof/>
                <w:lang w:eastAsia="zh-CN"/>
              </w:rPr>
              <w:t>地面与卫星网络部分的结合</w:t>
            </w:r>
            <w:r w:rsidR="004F691F">
              <w:rPr>
                <w:noProof/>
                <w:webHidden/>
              </w:rPr>
              <w:tab/>
            </w:r>
            <w:r>
              <w:rPr>
                <w:noProof/>
                <w:webHidden/>
              </w:rPr>
              <w:fldChar w:fldCharType="begin"/>
            </w:r>
            <w:r w:rsidR="004F691F">
              <w:rPr>
                <w:noProof/>
                <w:webHidden/>
              </w:rPr>
              <w:instrText xml:space="preserve"> PAGEREF _Toc263857049 \h </w:instrText>
            </w:r>
            <w:r>
              <w:rPr>
                <w:noProof/>
                <w:webHidden/>
              </w:rPr>
            </w:r>
            <w:r>
              <w:rPr>
                <w:noProof/>
                <w:webHidden/>
              </w:rPr>
              <w:fldChar w:fldCharType="separate"/>
            </w:r>
            <w:r w:rsidR="00CB3548">
              <w:rPr>
                <w:noProof/>
                <w:webHidden/>
              </w:rPr>
              <w:t>5</w:t>
            </w:r>
            <w:r>
              <w:rPr>
                <w:noProof/>
                <w:webHidden/>
              </w:rPr>
              <w:fldChar w:fldCharType="end"/>
            </w:r>
          </w:hyperlink>
        </w:p>
        <w:p w:rsidR="004F691F" w:rsidRDefault="00BB3692">
          <w:pPr>
            <w:pStyle w:val="TOC3"/>
            <w:rPr>
              <w:rFonts w:asciiTheme="minorHAnsi" w:hAnsiTheme="minorHAnsi" w:cstheme="minorBidi"/>
              <w:noProof/>
              <w:sz w:val="22"/>
              <w:szCs w:val="22"/>
              <w:lang w:eastAsia="zh-CN"/>
            </w:rPr>
          </w:pPr>
          <w:hyperlink w:anchor="_Toc263857050" w:history="1">
            <w:r w:rsidR="004F691F" w:rsidRPr="00FA7AAC">
              <w:rPr>
                <w:rStyle w:val="Hyperlink"/>
                <w:noProof/>
                <w:lang w:eastAsia="zh-CN"/>
              </w:rPr>
              <w:t>2.2.1</w:t>
            </w:r>
            <w:r w:rsidR="004F691F">
              <w:rPr>
                <w:rFonts w:asciiTheme="minorHAnsi" w:hAnsiTheme="minorHAnsi" w:cstheme="minorBidi"/>
                <w:noProof/>
                <w:sz w:val="22"/>
                <w:szCs w:val="22"/>
                <w:lang w:eastAsia="zh-CN"/>
              </w:rPr>
              <w:tab/>
            </w:r>
            <w:r w:rsidR="004F691F" w:rsidRPr="00FA7AAC">
              <w:rPr>
                <w:rStyle w:val="Hyperlink"/>
                <w:rFonts w:hint="eastAsia"/>
                <w:noProof/>
                <w:lang w:eastAsia="zh-CN"/>
              </w:rPr>
              <w:t>应急地面业务回程的卫星部分</w:t>
            </w:r>
            <w:r w:rsidR="004F691F">
              <w:rPr>
                <w:noProof/>
                <w:webHidden/>
              </w:rPr>
              <w:tab/>
            </w:r>
            <w:r>
              <w:rPr>
                <w:noProof/>
                <w:webHidden/>
              </w:rPr>
              <w:fldChar w:fldCharType="begin"/>
            </w:r>
            <w:r w:rsidR="004F691F">
              <w:rPr>
                <w:noProof/>
                <w:webHidden/>
              </w:rPr>
              <w:instrText xml:space="preserve"> PAGEREF _Toc263857050 \h </w:instrText>
            </w:r>
            <w:r>
              <w:rPr>
                <w:noProof/>
                <w:webHidden/>
              </w:rPr>
            </w:r>
            <w:r>
              <w:rPr>
                <w:noProof/>
                <w:webHidden/>
              </w:rPr>
              <w:fldChar w:fldCharType="separate"/>
            </w:r>
            <w:r w:rsidR="00CB3548">
              <w:rPr>
                <w:noProof/>
                <w:webHidden/>
              </w:rPr>
              <w:t>5</w:t>
            </w:r>
            <w:r>
              <w:rPr>
                <w:noProof/>
                <w:webHidden/>
              </w:rPr>
              <w:fldChar w:fldCharType="end"/>
            </w:r>
          </w:hyperlink>
        </w:p>
        <w:p w:rsidR="004F691F" w:rsidRDefault="00BB3692">
          <w:pPr>
            <w:pStyle w:val="TOC3"/>
            <w:rPr>
              <w:rFonts w:asciiTheme="minorHAnsi" w:hAnsiTheme="minorHAnsi" w:cstheme="minorBidi"/>
              <w:noProof/>
              <w:sz w:val="22"/>
              <w:szCs w:val="22"/>
              <w:lang w:eastAsia="zh-CN"/>
            </w:rPr>
          </w:pPr>
          <w:hyperlink w:anchor="_Toc263857051" w:history="1">
            <w:r w:rsidR="004F691F" w:rsidRPr="00FA7AAC">
              <w:rPr>
                <w:rStyle w:val="Hyperlink"/>
                <w:noProof/>
                <w:lang w:eastAsia="zh-CN"/>
              </w:rPr>
              <w:t>2.2.2</w:t>
            </w:r>
            <w:r w:rsidR="004F691F">
              <w:rPr>
                <w:rFonts w:asciiTheme="minorHAnsi" w:hAnsiTheme="minorHAnsi" w:cstheme="minorBidi"/>
                <w:noProof/>
                <w:sz w:val="22"/>
                <w:szCs w:val="22"/>
                <w:lang w:eastAsia="zh-CN"/>
              </w:rPr>
              <w:tab/>
            </w:r>
            <w:r w:rsidR="004F691F" w:rsidRPr="00FA7AAC">
              <w:rPr>
                <w:rStyle w:val="Hyperlink"/>
                <w:rFonts w:hint="eastAsia"/>
                <w:noProof/>
                <w:lang w:eastAsia="zh-CN"/>
              </w:rPr>
              <w:t>专用地面网应急回程使用的卫星部分</w:t>
            </w:r>
            <w:r w:rsidR="004F691F">
              <w:rPr>
                <w:noProof/>
                <w:webHidden/>
              </w:rPr>
              <w:tab/>
            </w:r>
            <w:r>
              <w:rPr>
                <w:noProof/>
                <w:webHidden/>
              </w:rPr>
              <w:fldChar w:fldCharType="begin"/>
            </w:r>
            <w:r w:rsidR="004F691F">
              <w:rPr>
                <w:noProof/>
                <w:webHidden/>
              </w:rPr>
              <w:instrText xml:space="preserve"> PAGEREF _Toc263857051 \h </w:instrText>
            </w:r>
            <w:r>
              <w:rPr>
                <w:noProof/>
                <w:webHidden/>
              </w:rPr>
            </w:r>
            <w:r>
              <w:rPr>
                <w:noProof/>
                <w:webHidden/>
              </w:rPr>
              <w:fldChar w:fldCharType="separate"/>
            </w:r>
            <w:r w:rsidR="00CB3548">
              <w:rPr>
                <w:noProof/>
                <w:webHidden/>
              </w:rPr>
              <w:t>7</w:t>
            </w:r>
            <w:r>
              <w:rPr>
                <w:noProof/>
                <w:webHidden/>
              </w:rPr>
              <w:fldChar w:fldCharType="end"/>
            </w:r>
          </w:hyperlink>
        </w:p>
        <w:p w:rsidR="004F691F" w:rsidRDefault="00BB3692">
          <w:pPr>
            <w:pStyle w:val="TOC3"/>
            <w:rPr>
              <w:rFonts w:asciiTheme="minorHAnsi" w:hAnsiTheme="minorHAnsi" w:cstheme="minorBidi"/>
              <w:noProof/>
              <w:sz w:val="22"/>
              <w:szCs w:val="22"/>
              <w:lang w:eastAsia="zh-CN"/>
            </w:rPr>
          </w:pPr>
          <w:hyperlink w:anchor="_Toc263857052" w:history="1">
            <w:r w:rsidR="004F691F" w:rsidRPr="00FA7AAC">
              <w:rPr>
                <w:rStyle w:val="Hyperlink"/>
                <w:noProof/>
                <w:lang w:eastAsia="zh-CN"/>
              </w:rPr>
              <w:t>2.2.3</w:t>
            </w:r>
            <w:r w:rsidR="004F691F">
              <w:rPr>
                <w:rFonts w:asciiTheme="minorHAnsi" w:hAnsiTheme="minorHAnsi" w:cstheme="minorBidi"/>
                <w:noProof/>
                <w:sz w:val="22"/>
                <w:szCs w:val="22"/>
                <w:lang w:eastAsia="zh-CN"/>
              </w:rPr>
              <w:tab/>
            </w:r>
            <w:r w:rsidR="004F691F" w:rsidRPr="00FA7AAC">
              <w:rPr>
                <w:rStyle w:val="Hyperlink"/>
                <w:rFonts w:hint="eastAsia"/>
                <w:noProof/>
                <w:lang w:eastAsia="zh-CN"/>
              </w:rPr>
              <w:t>配有地面补充部分的</w:t>
            </w:r>
            <w:r w:rsidR="004F691F" w:rsidRPr="00FA7AAC">
              <w:rPr>
                <w:rStyle w:val="Hyperlink"/>
                <w:noProof/>
                <w:lang w:eastAsia="zh-CN"/>
              </w:rPr>
              <w:t>MSS</w:t>
            </w:r>
            <w:r w:rsidR="004F691F" w:rsidRPr="00FA7AAC">
              <w:rPr>
                <w:rStyle w:val="Hyperlink"/>
                <w:rFonts w:hint="eastAsia"/>
                <w:noProof/>
                <w:lang w:eastAsia="zh-CN"/>
              </w:rPr>
              <w:t>网络</w:t>
            </w:r>
            <w:r w:rsidR="004F691F">
              <w:rPr>
                <w:noProof/>
                <w:webHidden/>
              </w:rPr>
              <w:tab/>
            </w:r>
            <w:r>
              <w:rPr>
                <w:noProof/>
                <w:webHidden/>
              </w:rPr>
              <w:fldChar w:fldCharType="begin"/>
            </w:r>
            <w:r w:rsidR="004F691F">
              <w:rPr>
                <w:noProof/>
                <w:webHidden/>
              </w:rPr>
              <w:instrText xml:space="preserve"> PAGEREF _Toc263857052 \h </w:instrText>
            </w:r>
            <w:r>
              <w:rPr>
                <w:noProof/>
                <w:webHidden/>
              </w:rPr>
            </w:r>
            <w:r>
              <w:rPr>
                <w:noProof/>
                <w:webHidden/>
              </w:rPr>
              <w:fldChar w:fldCharType="separate"/>
            </w:r>
            <w:r w:rsidR="00CB3548">
              <w:rPr>
                <w:noProof/>
                <w:webHidden/>
              </w:rPr>
              <w:t>7</w:t>
            </w:r>
            <w:r>
              <w:rPr>
                <w:noProof/>
                <w:webHidden/>
              </w:rPr>
              <w:fldChar w:fldCharType="end"/>
            </w:r>
          </w:hyperlink>
        </w:p>
        <w:p w:rsidR="004F691F" w:rsidRDefault="00BB3692">
          <w:pPr>
            <w:pStyle w:val="TOC1"/>
            <w:rPr>
              <w:rFonts w:asciiTheme="minorHAnsi" w:hAnsiTheme="minorHAnsi" w:cstheme="minorBidi"/>
              <w:noProof/>
              <w:sz w:val="22"/>
              <w:szCs w:val="22"/>
              <w:lang w:eastAsia="zh-CN"/>
            </w:rPr>
          </w:pPr>
          <w:hyperlink w:anchor="_Toc263857053" w:history="1">
            <w:r w:rsidR="004F691F" w:rsidRPr="00FA7AAC">
              <w:rPr>
                <w:rStyle w:val="Hyperlink"/>
                <w:noProof/>
                <w:lang w:eastAsia="zh-CN"/>
              </w:rPr>
              <w:t>3</w:t>
            </w:r>
            <w:r w:rsidR="004F691F">
              <w:rPr>
                <w:rFonts w:asciiTheme="minorHAnsi" w:hAnsiTheme="minorHAnsi" w:cstheme="minorBidi"/>
                <w:noProof/>
                <w:sz w:val="22"/>
                <w:szCs w:val="22"/>
                <w:lang w:eastAsia="zh-CN"/>
              </w:rPr>
              <w:tab/>
            </w:r>
            <w:r w:rsidR="004F691F" w:rsidRPr="00FA7AAC">
              <w:rPr>
                <w:rStyle w:val="Hyperlink"/>
                <w:rFonts w:hint="eastAsia"/>
                <w:noProof/>
                <w:lang w:eastAsia="zh-CN"/>
              </w:rPr>
              <w:t>可提供灾害通信的</w:t>
            </w:r>
            <w:r w:rsidR="004F691F" w:rsidRPr="00FA7AAC">
              <w:rPr>
                <w:rStyle w:val="Hyperlink"/>
                <w:noProof/>
                <w:lang w:eastAsia="zh-CN"/>
              </w:rPr>
              <w:t>MSS</w:t>
            </w:r>
            <w:r w:rsidR="004F691F" w:rsidRPr="00FA7AAC">
              <w:rPr>
                <w:rStyle w:val="Hyperlink"/>
                <w:rFonts w:hint="eastAsia"/>
                <w:noProof/>
                <w:lang w:eastAsia="zh-CN"/>
              </w:rPr>
              <w:t>系统示例</w:t>
            </w:r>
            <w:r w:rsidR="004F691F">
              <w:rPr>
                <w:noProof/>
                <w:webHidden/>
              </w:rPr>
              <w:tab/>
            </w:r>
            <w:r>
              <w:rPr>
                <w:noProof/>
                <w:webHidden/>
              </w:rPr>
              <w:fldChar w:fldCharType="begin"/>
            </w:r>
            <w:r w:rsidR="004F691F">
              <w:rPr>
                <w:noProof/>
                <w:webHidden/>
              </w:rPr>
              <w:instrText xml:space="preserve"> PAGEREF _Toc263857053 \h </w:instrText>
            </w:r>
            <w:r>
              <w:rPr>
                <w:noProof/>
                <w:webHidden/>
              </w:rPr>
            </w:r>
            <w:r>
              <w:rPr>
                <w:noProof/>
                <w:webHidden/>
              </w:rPr>
              <w:fldChar w:fldCharType="separate"/>
            </w:r>
            <w:r w:rsidR="00CB3548">
              <w:rPr>
                <w:noProof/>
                <w:webHidden/>
              </w:rPr>
              <w:t>9</w:t>
            </w:r>
            <w:r>
              <w:rPr>
                <w:noProof/>
                <w:webHidden/>
              </w:rPr>
              <w:fldChar w:fldCharType="end"/>
            </w:r>
          </w:hyperlink>
        </w:p>
        <w:p w:rsidR="004F691F" w:rsidRDefault="00BB3692">
          <w:pPr>
            <w:pStyle w:val="TOC2"/>
            <w:rPr>
              <w:rFonts w:asciiTheme="minorHAnsi" w:hAnsiTheme="minorHAnsi" w:cstheme="minorBidi"/>
              <w:noProof/>
              <w:sz w:val="22"/>
              <w:szCs w:val="22"/>
              <w:lang w:eastAsia="zh-CN"/>
            </w:rPr>
          </w:pPr>
          <w:hyperlink w:anchor="_Toc263857054" w:history="1">
            <w:r w:rsidR="004F691F" w:rsidRPr="00FA7AAC">
              <w:rPr>
                <w:rStyle w:val="Hyperlink"/>
                <w:noProof/>
              </w:rPr>
              <w:t>3.1</w:t>
            </w:r>
            <w:r w:rsidR="004F691F">
              <w:rPr>
                <w:rFonts w:asciiTheme="minorHAnsi" w:hAnsiTheme="minorHAnsi" w:cstheme="minorBidi"/>
                <w:noProof/>
                <w:sz w:val="22"/>
                <w:szCs w:val="22"/>
                <w:lang w:eastAsia="zh-CN"/>
              </w:rPr>
              <w:tab/>
            </w:r>
            <w:r w:rsidR="004F691F" w:rsidRPr="00FA7AAC">
              <w:rPr>
                <w:rStyle w:val="Hyperlink"/>
                <w:rFonts w:hint="eastAsia"/>
                <w:noProof/>
                <w:lang w:eastAsia="zh-CN"/>
              </w:rPr>
              <w:t>依星（</w:t>
            </w:r>
            <w:r w:rsidR="004F691F" w:rsidRPr="00FA7AAC">
              <w:rPr>
                <w:rStyle w:val="Hyperlink"/>
                <w:noProof/>
              </w:rPr>
              <w:t>Iridium</w:t>
            </w:r>
            <w:r w:rsidR="004F691F" w:rsidRPr="00FA7AAC">
              <w:rPr>
                <w:rStyle w:val="Hyperlink"/>
                <w:rFonts w:hint="eastAsia"/>
                <w:noProof/>
                <w:lang w:eastAsia="zh-CN"/>
              </w:rPr>
              <w:t>）</w:t>
            </w:r>
            <w:r w:rsidR="004F691F" w:rsidRPr="00FA7AAC">
              <w:rPr>
                <w:rStyle w:val="Hyperlink"/>
                <w:noProof/>
              </w:rPr>
              <w:t xml:space="preserve"> </w:t>
            </w:r>
            <w:r w:rsidR="004F691F" w:rsidRPr="00FA7AAC">
              <w:rPr>
                <w:rStyle w:val="Hyperlink"/>
                <w:rFonts w:hint="eastAsia"/>
                <w:noProof/>
              </w:rPr>
              <w:t>（</w:t>
            </w:r>
            <w:r w:rsidR="004F691F" w:rsidRPr="00FA7AAC">
              <w:rPr>
                <w:rStyle w:val="Hyperlink"/>
                <w:noProof/>
              </w:rPr>
              <w:t>HIBLEO-2</w:t>
            </w:r>
            <w:r w:rsidR="004F691F" w:rsidRPr="00FA7AAC">
              <w:rPr>
                <w:rStyle w:val="Hyperlink"/>
                <w:rFonts w:hint="eastAsia"/>
                <w:noProof/>
              </w:rPr>
              <w:t>）</w:t>
            </w:r>
            <w:r w:rsidR="004F691F">
              <w:rPr>
                <w:noProof/>
                <w:webHidden/>
              </w:rPr>
              <w:tab/>
            </w:r>
            <w:r>
              <w:rPr>
                <w:noProof/>
                <w:webHidden/>
              </w:rPr>
              <w:fldChar w:fldCharType="begin"/>
            </w:r>
            <w:r w:rsidR="004F691F">
              <w:rPr>
                <w:noProof/>
                <w:webHidden/>
              </w:rPr>
              <w:instrText xml:space="preserve"> PAGEREF _Toc263857054 \h </w:instrText>
            </w:r>
            <w:r>
              <w:rPr>
                <w:noProof/>
                <w:webHidden/>
              </w:rPr>
            </w:r>
            <w:r>
              <w:rPr>
                <w:noProof/>
                <w:webHidden/>
              </w:rPr>
              <w:fldChar w:fldCharType="separate"/>
            </w:r>
            <w:r w:rsidR="00CB3548">
              <w:rPr>
                <w:noProof/>
                <w:webHidden/>
              </w:rPr>
              <w:t>9</w:t>
            </w:r>
            <w:r>
              <w:rPr>
                <w:noProof/>
                <w:webHidden/>
              </w:rPr>
              <w:fldChar w:fldCharType="end"/>
            </w:r>
          </w:hyperlink>
        </w:p>
        <w:p w:rsidR="004F691F" w:rsidRDefault="00BB3692">
          <w:pPr>
            <w:pStyle w:val="TOC2"/>
            <w:rPr>
              <w:rFonts w:asciiTheme="minorHAnsi" w:hAnsiTheme="minorHAnsi" w:cstheme="minorBidi"/>
              <w:noProof/>
              <w:sz w:val="22"/>
              <w:szCs w:val="22"/>
              <w:lang w:eastAsia="zh-CN"/>
            </w:rPr>
          </w:pPr>
          <w:hyperlink w:anchor="_Toc263857055" w:history="1">
            <w:r w:rsidR="004F691F" w:rsidRPr="00FA7AAC">
              <w:rPr>
                <w:rStyle w:val="Hyperlink"/>
                <w:noProof/>
                <w:lang w:val="es-ES"/>
              </w:rPr>
              <w:t>3.2</w:t>
            </w:r>
            <w:r w:rsidR="004F691F">
              <w:rPr>
                <w:rFonts w:asciiTheme="minorHAnsi" w:hAnsiTheme="minorHAnsi" w:cstheme="minorBidi"/>
                <w:noProof/>
                <w:sz w:val="22"/>
                <w:szCs w:val="22"/>
                <w:lang w:eastAsia="zh-CN"/>
              </w:rPr>
              <w:tab/>
            </w:r>
            <w:r w:rsidR="004F691F" w:rsidRPr="00FA7AAC">
              <w:rPr>
                <w:rStyle w:val="Hyperlink"/>
                <w:rFonts w:hint="eastAsia"/>
                <w:noProof/>
                <w:lang w:eastAsia="zh-CN"/>
              </w:rPr>
              <w:t>全球星</w:t>
            </w:r>
            <w:r w:rsidR="004F691F" w:rsidRPr="00FA7AAC">
              <w:rPr>
                <w:rStyle w:val="Hyperlink"/>
                <w:rFonts w:hint="eastAsia"/>
                <w:noProof/>
                <w:lang w:val="es-ES" w:eastAsia="zh-CN"/>
              </w:rPr>
              <w:t>（</w:t>
            </w:r>
            <w:r w:rsidR="004F691F" w:rsidRPr="00FA7AAC">
              <w:rPr>
                <w:rStyle w:val="Hyperlink"/>
                <w:noProof/>
                <w:lang w:val="es-ES"/>
              </w:rPr>
              <w:t>Globalstar</w:t>
            </w:r>
            <w:r w:rsidR="004F691F" w:rsidRPr="00FA7AAC">
              <w:rPr>
                <w:rStyle w:val="Hyperlink"/>
                <w:rFonts w:hint="eastAsia"/>
                <w:noProof/>
                <w:lang w:val="es-ES" w:eastAsia="zh-CN"/>
              </w:rPr>
              <w:t>）</w:t>
            </w:r>
            <w:r w:rsidR="004F691F" w:rsidRPr="00FA7AAC">
              <w:rPr>
                <w:rStyle w:val="Hyperlink"/>
                <w:rFonts w:hint="eastAsia"/>
                <w:noProof/>
                <w:lang w:val="es-ES"/>
              </w:rPr>
              <w:t>（</w:t>
            </w:r>
            <w:r w:rsidR="004F691F" w:rsidRPr="00FA7AAC">
              <w:rPr>
                <w:rStyle w:val="Hyperlink"/>
                <w:noProof/>
                <w:lang w:val="es-ES"/>
              </w:rPr>
              <w:t>HIBLEO-4</w:t>
            </w:r>
            <w:r w:rsidR="004F691F" w:rsidRPr="00FA7AAC">
              <w:rPr>
                <w:rStyle w:val="Hyperlink"/>
                <w:rFonts w:hint="eastAsia"/>
                <w:noProof/>
                <w:lang w:val="es-ES"/>
              </w:rPr>
              <w:t>）</w:t>
            </w:r>
            <w:r w:rsidR="004F691F">
              <w:rPr>
                <w:noProof/>
                <w:webHidden/>
              </w:rPr>
              <w:tab/>
            </w:r>
            <w:r>
              <w:rPr>
                <w:noProof/>
                <w:webHidden/>
              </w:rPr>
              <w:fldChar w:fldCharType="begin"/>
            </w:r>
            <w:r w:rsidR="004F691F">
              <w:rPr>
                <w:noProof/>
                <w:webHidden/>
              </w:rPr>
              <w:instrText xml:space="preserve"> PAGEREF _Toc263857055 \h </w:instrText>
            </w:r>
            <w:r>
              <w:rPr>
                <w:noProof/>
                <w:webHidden/>
              </w:rPr>
            </w:r>
            <w:r>
              <w:rPr>
                <w:noProof/>
                <w:webHidden/>
              </w:rPr>
              <w:fldChar w:fldCharType="separate"/>
            </w:r>
            <w:r w:rsidR="00CB3548">
              <w:rPr>
                <w:noProof/>
                <w:webHidden/>
              </w:rPr>
              <w:t>10</w:t>
            </w:r>
            <w:r>
              <w:rPr>
                <w:noProof/>
                <w:webHidden/>
              </w:rPr>
              <w:fldChar w:fldCharType="end"/>
            </w:r>
          </w:hyperlink>
        </w:p>
        <w:p w:rsidR="004F691F" w:rsidRDefault="00BB3692">
          <w:pPr>
            <w:pStyle w:val="TOC2"/>
            <w:rPr>
              <w:rFonts w:asciiTheme="minorHAnsi" w:hAnsiTheme="minorHAnsi" w:cstheme="minorBidi"/>
              <w:noProof/>
              <w:sz w:val="22"/>
              <w:szCs w:val="22"/>
              <w:lang w:eastAsia="zh-CN"/>
            </w:rPr>
          </w:pPr>
          <w:hyperlink w:anchor="_Toc263857056" w:history="1">
            <w:r w:rsidR="004F691F" w:rsidRPr="00FA7AAC">
              <w:rPr>
                <w:rStyle w:val="Hyperlink"/>
                <w:noProof/>
                <w:lang w:eastAsia="zh-CN"/>
              </w:rPr>
              <w:t>3.3</w:t>
            </w:r>
            <w:r w:rsidR="004F691F">
              <w:rPr>
                <w:rFonts w:asciiTheme="minorHAnsi" w:hAnsiTheme="minorHAnsi" w:cstheme="minorBidi"/>
                <w:noProof/>
                <w:sz w:val="22"/>
                <w:szCs w:val="22"/>
                <w:lang w:eastAsia="zh-CN"/>
              </w:rPr>
              <w:tab/>
            </w:r>
            <w:r w:rsidR="004F691F" w:rsidRPr="00FA7AAC">
              <w:rPr>
                <w:rStyle w:val="Hyperlink"/>
                <w:noProof/>
                <w:lang w:eastAsia="zh-CN"/>
              </w:rPr>
              <w:t>Inmarsat</w:t>
            </w:r>
            <w:r w:rsidR="004F691F">
              <w:rPr>
                <w:noProof/>
                <w:webHidden/>
              </w:rPr>
              <w:tab/>
            </w:r>
            <w:r>
              <w:rPr>
                <w:noProof/>
                <w:webHidden/>
              </w:rPr>
              <w:fldChar w:fldCharType="begin"/>
            </w:r>
            <w:r w:rsidR="004F691F">
              <w:rPr>
                <w:noProof/>
                <w:webHidden/>
              </w:rPr>
              <w:instrText xml:space="preserve"> PAGEREF _Toc263857056 \h </w:instrText>
            </w:r>
            <w:r>
              <w:rPr>
                <w:noProof/>
                <w:webHidden/>
              </w:rPr>
            </w:r>
            <w:r>
              <w:rPr>
                <w:noProof/>
                <w:webHidden/>
              </w:rPr>
              <w:fldChar w:fldCharType="separate"/>
            </w:r>
            <w:r w:rsidR="00CB3548">
              <w:rPr>
                <w:noProof/>
                <w:webHidden/>
              </w:rPr>
              <w:t>11</w:t>
            </w:r>
            <w:r>
              <w:rPr>
                <w:noProof/>
                <w:webHidden/>
              </w:rPr>
              <w:fldChar w:fldCharType="end"/>
            </w:r>
          </w:hyperlink>
        </w:p>
        <w:p w:rsidR="004F691F" w:rsidRDefault="00BB3692">
          <w:pPr>
            <w:pStyle w:val="TOC2"/>
            <w:rPr>
              <w:rFonts w:asciiTheme="minorHAnsi" w:hAnsiTheme="minorHAnsi" w:cstheme="minorBidi"/>
              <w:noProof/>
              <w:sz w:val="22"/>
              <w:szCs w:val="22"/>
              <w:lang w:eastAsia="zh-CN"/>
            </w:rPr>
          </w:pPr>
          <w:hyperlink w:anchor="_Toc263857057" w:history="1">
            <w:r w:rsidR="004F691F" w:rsidRPr="00FA7AAC">
              <w:rPr>
                <w:rStyle w:val="Hyperlink"/>
                <w:noProof/>
                <w:lang w:eastAsia="zh-CN"/>
              </w:rPr>
              <w:t>3.4</w:t>
            </w:r>
            <w:r w:rsidR="004F691F">
              <w:rPr>
                <w:rFonts w:asciiTheme="minorHAnsi" w:hAnsiTheme="minorHAnsi" w:cstheme="minorBidi"/>
                <w:noProof/>
                <w:sz w:val="22"/>
                <w:szCs w:val="22"/>
                <w:lang w:eastAsia="zh-CN"/>
              </w:rPr>
              <w:tab/>
            </w:r>
            <w:r w:rsidR="004F691F" w:rsidRPr="00FA7AAC">
              <w:rPr>
                <w:rStyle w:val="Hyperlink"/>
                <w:noProof/>
                <w:lang w:eastAsia="zh-CN"/>
              </w:rPr>
              <w:t>Thuraya</w:t>
            </w:r>
            <w:r w:rsidR="004F691F">
              <w:rPr>
                <w:noProof/>
                <w:webHidden/>
              </w:rPr>
              <w:tab/>
            </w:r>
            <w:r>
              <w:rPr>
                <w:noProof/>
                <w:webHidden/>
              </w:rPr>
              <w:fldChar w:fldCharType="begin"/>
            </w:r>
            <w:r w:rsidR="004F691F">
              <w:rPr>
                <w:noProof/>
                <w:webHidden/>
              </w:rPr>
              <w:instrText xml:space="preserve"> PAGEREF _Toc263857057 \h </w:instrText>
            </w:r>
            <w:r>
              <w:rPr>
                <w:noProof/>
                <w:webHidden/>
              </w:rPr>
            </w:r>
            <w:r>
              <w:rPr>
                <w:noProof/>
                <w:webHidden/>
              </w:rPr>
              <w:fldChar w:fldCharType="separate"/>
            </w:r>
            <w:r w:rsidR="00CB3548">
              <w:rPr>
                <w:noProof/>
                <w:webHidden/>
              </w:rPr>
              <w:t>13</w:t>
            </w:r>
            <w:r>
              <w:rPr>
                <w:noProof/>
                <w:webHidden/>
              </w:rPr>
              <w:fldChar w:fldCharType="end"/>
            </w:r>
          </w:hyperlink>
        </w:p>
        <w:p w:rsidR="004F691F" w:rsidRDefault="00BB3692">
          <w:pPr>
            <w:pStyle w:val="TOC2"/>
            <w:rPr>
              <w:rFonts w:asciiTheme="minorHAnsi" w:hAnsiTheme="minorHAnsi" w:cstheme="minorBidi"/>
              <w:noProof/>
              <w:sz w:val="22"/>
              <w:szCs w:val="22"/>
              <w:lang w:eastAsia="zh-CN"/>
            </w:rPr>
          </w:pPr>
          <w:hyperlink w:anchor="_Toc263857058" w:history="1">
            <w:r w:rsidR="004F691F" w:rsidRPr="00FA7AAC">
              <w:rPr>
                <w:rStyle w:val="Hyperlink"/>
                <w:noProof/>
                <w:lang w:eastAsia="zh-CN"/>
              </w:rPr>
              <w:t>3.5</w:t>
            </w:r>
            <w:r w:rsidR="004F691F">
              <w:rPr>
                <w:rFonts w:asciiTheme="minorHAnsi" w:hAnsiTheme="minorHAnsi" w:cstheme="minorBidi"/>
                <w:noProof/>
                <w:sz w:val="22"/>
                <w:szCs w:val="22"/>
                <w:lang w:eastAsia="zh-CN"/>
              </w:rPr>
              <w:tab/>
            </w:r>
            <w:r w:rsidR="004F691F" w:rsidRPr="00FA7AAC">
              <w:rPr>
                <w:rStyle w:val="Hyperlink"/>
                <w:noProof/>
                <w:lang w:eastAsia="zh-CN"/>
              </w:rPr>
              <w:t>SkyTerra</w:t>
            </w:r>
            <w:r w:rsidR="004F691F">
              <w:rPr>
                <w:noProof/>
                <w:webHidden/>
              </w:rPr>
              <w:tab/>
            </w:r>
            <w:r>
              <w:rPr>
                <w:noProof/>
                <w:webHidden/>
              </w:rPr>
              <w:fldChar w:fldCharType="begin"/>
            </w:r>
            <w:r w:rsidR="004F691F">
              <w:rPr>
                <w:noProof/>
                <w:webHidden/>
              </w:rPr>
              <w:instrText xml:space="preserve"> PAGEREF _Toc263857058 \h </w:instrText>
            </w:r>
            <w:r>
              <w:rPr>
                <w:noProof/>
                <w:webHidden/>
              </w:rPr>
            </w:r>
            <w:r>
              <w:rPr>
                <w:noProof/>
                <w:webHidden/>
              </w:rPr>
              <w:fldChar w:fldCharType="separate"/>
            </w:r>
            <w:r w:rsidR="00CB3548">
              <w:rPr>
                <w:noProof/>
                <w:webHidden/>
              </w:rPr>
              <w:t>15</w:t>
            </w:r>
            <w:r>
              <w:rPr>
                <w:noProof/>
                <w:webHidden/>
              </w:rPr>
              <w:fldChar w:fldCharType="end"/>
            </w:r>
          </w:hyperlink>
        </w:p>
        <w:p w:rsidR="004F691F" w:rsidRDefault="00BB3692">
          <w:pPr>
            <w:pStyle w:val="TOC2"/>
            <w:rPr>
              <w:rFonts w:asciiTheme="minorHAnsi" w:hAnsiTheme="minorHAnsi" w:cstheme="minorBidi"/>
              <w:noProof/>
              <w:sz w:val="22"/>
              <w:szCs w:val="22"/>
              <w:lang w:eastAsia="zh-CN"/>
            </w:rPr>
          </w:pPr>
          <w:hyperlink w:anchor="_Toc263857059" w:history="1">
            <w:r w:rsidR="004F691F" w:rsidRPr="00FA7AAC">
              <w:rPr>
                <w:rStyle w:val="Hyperlink"/>
                <w:noProof/>
              </w:rPr>
              <w:t>3.6</w:t>
            </w:r>
            <w:r w:rsidR="004F691F">
              <w:rPr>
                <w:rFonts w:asciiTheme="minorHAnsi" w:hAnsiTheme="minorHAnsi" w:cstheme="minorBidi"/>
                <w:noProof/>
                <w:sz w:val="22"/>
                <w:szCs w:val="22"/>
                <w:lang w:eastAsia="zh-CN"/>
              </w:rPr>
              <w:tab/>
            </w:r>
            <w:r w:rsidR="004F691F" w:rsidRPr="00FA7AAC">
              <w:rPr>
                <w:rStyle w:val="Hyperlink"/>
                <w:noProof/>
              </w:rPr>
              <w:t>TerreStar</w:t>
            </w:r>
            <w:r w:rsidR="004F691F">
              <w:rPr>
                <w:noProof/>
                <w:webHidden/>
              </w:rPr>
              <w:tab/>
            </w:r>
            <w:r>
              <w:rPr>
                <w:noProof/>
                <w:webHidden/>
              </w:rPr>
              <w:fldChar w:fldCharType="begin"/>
            </w:r>
            <w:r w:rsidR="004F691F">
              <w:rPr>
                <w:noProof/>
                <w:webHidden/>
              </w:rPr>
              <w:instrText xml:space="preserve"> PAGEREF _Toc263857059 \h </w:instrText>
            </w:r>
            <w:r>
              <w:rPr>
                <w:noProof/>
                <w:webHidden/>
              </w:rPr>
            </w:r>
            <w:r>
              <w:rPr>
                <w:noProof/>
                <w:webHidden/>
              </w:rPr>
              <w:fldChar w:fldCharType="separate"/>
            </w:r>
            <w:r w:rsidR="00CB3548">
              <w:rPr>
                <w:noProof/>
                <w:webHidden/>
              </w:rPr>
              <w:t>16</w:t>
            </w:r>
            <w:r>
              <w:rPr>
                <w:noProof/>
                <w:webHidden/>
              </w:rPr>
              <w:fldChar w:fldCharType="end"/>
            </w:r>
          </w:hyperlink>
        </w:p>
        <w:p w:rsidR="004F691F" w:rsidRDefault="00BB3692">
          <w:pPr>
            <w:pStyle w:val="TOC2"/>
            <w:rPr>
              <w:rFonts w:asciiTheme="minorHAnsi" w:hAnsiTheme="minorHAnsi" w:cstheme="minorBidi"/>
              <w:noProof/>
              <w:sz w:val="22"/>
              <w:szCs w:val="22"/>
              <w:lang w:eastAsia="zh-CN"/>
            </w:rPr>
          </w:pPr>
          <w:hyperlink w:anchor="_Toc263857060" w:history="1">
            <w:r w:rsidR="004F691F" w:rsidRPr="00FA7AAC">
              <w:rPr>
                <w:rStyle w:val="Hyperlink"/>
                <w:noProof/>
                <w:lang w:eastAsia="zh-CN"/>
              </w:rPr>
              <w:t>3.7</w:t>
            </w:r>
            <w:r w:rsidR="004F691F">
              <w:rPr>
                <w:rFonts w:asciiTheme="minorHAnsi" w:hAnsiTheme="minorHAnsi" w:cstheme="minorBidi"/>
                <w:noProof/>
                <w:sz w:val="22"/>
                <w:szCs w:val="22"/>
                <w:lang w:eastAsia="zh-CN"/>
              </w:rPr>
              <w:tab/>
            </w:r>
            <w:r w:rsidR="004F691F" w:rsidRPr="00FA7AAC">
              <w:rPr>
                <w:rStyle w:val="Hyperlink"/>
                <w:noProof/>
                <w:lang w:eastAsia="zh-CN"/>
              </w:rPr>
              <w:t>DBSD</w:t>
            </w:r>
            <w:r w:rsidR="004F691F" w:rsidRPr="00FA7AAC">
              <w:rPr>
                <w:rStyle w:val="Hyperlink"/>
                <w:rFonts w:hint="eastAsia"/>
                <w:noProof/>
                <w:lang w:eastAsia="zh-CN"/>
              </w:rPr>
              <w:t>北美公司</w:t>
            </w:r>
            <w:r w:rsidR="004F691F">
              <w:rPr>
                <w:noProof/>
                <w:webHidden/>
              </w:rPr>
              <w:tab/>
            </w:r>
            <w:r>
              <w:rPr>
                <w:noProof/>
                <w:webHidden/>
              </w:rPr>
              <w:fldChar w:fldCharType="begin"/>
            </w:r>
            <w:r w:rsidR="004F691F">
              <w:rPr>
                <w:noProof/>
                <w:webHidden/>
              </w:rPr>
              <w:instrText xml:space="preserve"> PAGEREF _Toc263857060 \h </w:instrText>
            </w:r>
            <w:r>
              <w:rPr>
                <w:noProof/>
                <w:webHidden/>
              </w:rPr>
            </w:r>
            <w:r>
              <w:rPr>
                <w:noProof/>
                <w:webHidden/>
              </w:rPr>
              <w:fldChar w:fldCharType="separate"/>
            </w:r>
            <w:r w:rsidR="00CB3548">
              <w:rPr>
                <w:noProof/>
                <w:webHidden/>
              </w:rPr>
              <w:t>18</w:t>
            </w:r>
            <w:r>
              <w:rPr>
                <w:noProof/>
                <w:webHidden/>
              </w:rPr>
              <w:fldChar w:fldCharType="end"/>
            </w:r>
          </w:hyperlink>
        </w:p>
        <w:p w:rsidR="004F691F" w:rsidRPr="004F691F" w:rsidRDefault="00BB3692" w:rsidP="004F691F">
          <w:pPr>
            <w:pStyle w:val="TOC2"/>
            <w:rPr>
              <w:rFonts w:asciiTheme="minorHAnsi" w:hAnsiTheme="minorHAnsi" w:cstheme="minorBidi"/>
              <w:noProof/>
              <w:sz w:val="22"/>
              <w:szCs w:val="22"/>
              <w:lang w:eastAsia="zh-CN"/>
            </w:rPr>
          </w:pPr>
          <w:hyperlink w:anchor="_Toc263857061" w:history="1">
            <w:r w:rsidR="004F691F" w:rsidRPr="00FA7AAC">
              <w:rPr>
                <w:rStyle w:val="Hyperlink"/>
                <w:noProof/>
                <w:lang w:eastAsia="zh-CN"/>
              </w:rPr>
              <w:t>3.8</w:t>
            </w:r>
            <w:r w:rsidR="004F691F">
              <w:rPr>
                <w:rFonts w:asciiTheme="minorHAnsi" w:hAnsiTheme="minorHAnsi" w:cstheme="minorBidi"/>
                <w:noProof/>
                <w:sz w:val="22"/>
                <w:szCs w:val="22"/>
                <w:lang w:eastAsia="zh-CN"/>
              </w:rPr>
              <w:tab/>
            </w:r>
            <w:r w:rsidR="004F691F" w:rsidRPr="00FA7AAC">
              <w:rPr>
                <w:rStyle w:val="Hyperlink"/>
                <w:noProof/>
                <w:lang w:eastAsia="zh-CN"/>
              </w:rPr>
              <w:t>ACeS</w:t>
            </w:r>
            <w:r w:rsidR="004F691F">
              <w:rPr>
                <w:noProof/>
                <w:webHidden/>
              </w:rPr>
              <w:tab/>
            </w:r>
            <w:r>
              <w:rPr>
                <w:noProof/>
                <w:webHidden/>
              </w:rPr>
              <w:fldChar w:fldCharType="begin"/>
            </w:r>
            <w:r w:rsidR="004F691F">
              <w:rPr>
                <w:noProof/>
                <w:webHidden/>
              </w:rPr>
              <w:instrText xml:space="preserve"> PAGEREF _Toc263857061 \h </w:instrText>
            </w:r>
            <w:r>
              <w:rPr>
                <w:noProof/>
                <w:webHidden/>
              </w:rPr>
            </w:r>
            <w:r>
              <w:rPr>
                <w:noProof/>
                <w:webHidden/>
              </w:rPr>
              <w:fldChar w:fldCharType="separate"/>
            </w:r>
            <w:r w:rsidR="00CB3548">
              <w:rPr>
                <w:noProof/>
                <w:webHidden/>
              </w:rPr>
              <w:t>19</w:t>
            </w:r>
            <w:r>
              <w:rPr>
                <w:noProof/>
                <w:webHidden/>
              </w:rPr>
              <w:fldChar w:fldCharType="end"/>
            </w:r>
          </w:hyperlink>
          <w:r>
            <w:fldChar w:fldCharType="end"/>
          </w:r>
        </w:p>
      </w:sdtContent>
    </w:sdt>
    <w:p w:rsidR="000E7A18" w:rsidRPr="000E7A18" w:rsidRDefault="001B1205" w:rsidP="00D97D36">
      <w:pPr>
        <w:pStyle w:val="Heading1"/>
        <w:rPr>
          <w:lang w:val="en-US" w:eastAsia="zh-CN"/>
        </w:rPr>
      </w:pPr>
      <w:r>
        <w:rPr>
          <w:lang w:val="en-US" w:eastAsia="zh-CN"/>
        </w:rPr>
        <w:br w:type="page"/>
      </w:r>
      <w:bookmarkStart w:id="6" w:name="_Toc247958102"/>
      <w:bookmarkStart w:id="7" w:name="_Toc263857044"/>
      <w:r w:rsidR="000E7A18" w:rsidRPr="000E7A18">
        <w:rPr>
          <w:lang w:val="en-US" w:eastAsia="zh-CN"/>
        </w:rPr>
        <w:lastRenderedPageBreak/>
        <w:t>1</w:t>
      </w:r>
      <w:r w:rsidR="000E7A18" w:rsidRPr="000E7A18">
        <w:rPr>
          <w:lang w:val="en-US" w:eastAsia="zh-CN"/>
        </w:rPr>
        <w:tab/>
      </w:r>
      <w:bookmarkEnd w:id="6"/>
      <w:r w:rsidR="00E564AB">
        <w:rPr>
          <w:rFonts w:hint="eastAsia"/>
          <w:lang w:val="en-US" w:eastAsia="zh-CN"/>
        </w:rPr>
        <w:t>简介</w:t>
      </w:r>
      <w:bookmarkEnd w:id="7"/>
    </w:p>
    <w:p w:rsidR="000E7A18" w:rsidRPr="00E564AB" w:rsidRDefault="00A6131E" w:rsidP="004F691F">
      <w:pPr>
        <w:ind w:firstLineChars="200" w:firstLine="480"/>
        <w:rPr>
          <w:lang w:val="en-US" w:eastAsia="zh-CN"/>
        </w:rPr>
      </w:pPr>
      <w:r>
        <w:rPr>
          <w:rFonts w:hint="eastAsia"/>
          <w:lang w:val="en-US" w:eastAsia="zh-CN"/>
        </w:rPr>
        <w:t>本报告阐述了卫星移动业务（</w:t>
      </w:r>
      <w:r>
        <w:rPr>
          <w:rFonts w:hint="eastAsia"/>
          <w:lang w:val="en-US" w:eastAsia="zh-CN"/>
        </w:rPr>
        <w:t>MSS</w:t>
      </w:r>
      <w:r w:rsidR="002E251E">
        <w:rPr>
          <w:rFonts w:hint="eastAsia"/>
          <w:lang w:val="en-US" w:eastAsia="zh-CN"/>
        </w:rPr>
        <w:t>）如何提供赈灾无线电通信。此外，本文还描述了可提供此类操作</w:t>
      </w:r>
      <w:r w:rsidR="00AB2895">
        <w:rPr>
          <w:rFonts w:hint="eastAsia"/>
          <w:lang w:val="en-US" w:eastAsia="zh-CN"/>
        </w:rPr>
        <w:t>的</w:t>
      </w:r>
      <w:r w:rsidR="002E251E">
        <w:rPr>
          <w:rFonts w:hint="eastAsia"/>
          <w:lang w:val="en-US" w:eastAsia="zh-CN"/>
        </w:rPr>
        <w:t>现有</w:t>
      </w:r>
      <w:r>
        <w:rPr>
          <w:rFonts w:hint="eastAsia"/>
          <w:lang w:val="en-US" w:eastAsia="zh-CN"/>
        </w:rPr>
        <w:t>和规划</w:t>
      </w:r>
      <w:r w:rsidR="002E251E">
        <w:rPr>
          <w:rFonts w:hint="eastAsia"/>
          <w:lang w:val="en-US" w:eastAsia="zh-CN"/>
        </w:rPr>
        <w:t>中</w:t>
      </w:r>
      <w:r>
        <w:rPr>
          <w:rFonts w:hint="eastAsia"/>
          <w:lang w:val="en-US" w:eastAsia="zh-CN"/>
        </w:rPr>
        <w:t>的</w:t>
      </w:r>
      <w:r>
        <w:rPr>
          <w:rFonts w:hint="eastAsia"/>
          <w:lang w:val="en-US" w:eastAsia="zh-CN"/>
        </w:rPr>
        <w:t>MSS</w:t>
      </w:r>
      <w:r>
        <w:rPr>
          <w:rFonts w:hint="eastAsia"/>
          <w:lang w:val="en-US" w:eastAsia="zh-CN"/>
        </w:rPr>
        <w:t>系统。</w:t>
      </w:r>
    </w:p>
    <w:p w:rsidR="000E7A18" w:rsidRPr="00E564AB" w:rsidRDefault="00A6131E" w:rsidP="00457EEB">
      <w:pPr>
        <w:ind w:firstLineChars="200" w:firstLine="480"/>
        <w:rPr>
          <w:lang w:val="en-US" w:eastAsia="zh-CN"/>
        </w:rPr>
      </w:pPr>
      <w:r>
        <w:rPr>
          <w:rFonts w:hint="eastAsia"/>
          <w:lang w:val="en-US" w:eastAsia="zh-CN"/>
        </w:rPr>
        <w:t>鉴于灾害的位置和</w:t>
      </w:r>
      <w:r w:rsidR="00457EEB">
        <w:rPr>
          <w:rFonts w:hint="eastAsia"/>
          <w:lang w:val="en-US" w:eastAsia="zh-CN"/>
        </w:rPr>
        <w:t>发生</w:t>
      </w:r>
      <w:r>
        <w:rPr>
          <w:rFonts w:hint="eastAsia"/>
          <w:lang w:val="en-US" w:eastAsia="zh-CN"/>
        </w:rPr>
        <w:t>时间无法预测，</w:t>
      </w:r>
      <w:r>
        <w:rPr>
          <w:rFonts w:hint="eastAsia"/>
          <w:lang w:val="en-US" w:eastAsia="zh-CN"/>
        </w:rPr>
        <w:t>MSS</w:t>
      </w:r>
      <w:r>
        <w:rPr>
          <w:rFonts w:hint="eastAsia"/>
          <w:lang w:val="en-US" w:eastAsia="zh-CN"/>
        </w:rPr>
        <w:t>系统覆盖面积广的优势很有帮助，且</w:t>
      </w:r>
      <w:r>
        <w:rPr>
          <w:rFonts w:hint="eastAsia"/>
          <w:lang w:val="en-US" w:eastAsia="zh-CN"/>
        </w:rPr>
        <w:t>MSS</w:t>
      </w:r>
      <w:r>
        <w:rPr>
          <w:rFonts w:hint="eastAsia"/>
          <w:lang w:val="en-US" w:eastAsia="zh-CN"/>
        </w:rPr>
        <w:t>系统的操作通常不依赖于可能会在灾害中被破坏的本地电信基础设施</w:t>
      </w:r>
      <w:r w:rsidR="00E44E00">
        <w:rPr>
          <w:rFonts w:hint="eastAsia"/>
          <w:lang w:val="en-US" w:eastAsia="zh-CN"/>
        </w:rPr>
        <w:t>。由于</w:t>
      </w:r>
      <w:r w:rsidR="00E44E00">
        <w:rPr>
          <w:rFonts w:hint="eastAsia"/>
          <w:lang w:val="en-US" w:eastAsia="zh-CN"/>
        </w:rPr>
        <w:t>MSS</w:t>
      </w:r>
      <w:r w:rsidR="00E44E00">
        <w:rPr>
          <w:rFonts w:hint="eastAsia"/>
          <w:lang w:val="en-US" w:eastAsia="zh-CN"/>
        </w:rPr>
        <w:t>系统的地表覆盖很大，因此可用于赈灾电信。此外，大多数移动地球站（</w:t>
      </w:r>
      <w:r w:rsidR="000E7A18" w:rsidRPr="00E564AB">
        <w:rPr>
          <w:lang w:val="en-US" w:eastAsia="zh-CN"/>
        </w:rPr>
        <w:t>MES</w:t>
      </w:r>
      <w:r w:rsidR="00E564AB">
        <w:rPr>
          <w:lang w:val="en-US" w:eastAsia="zh-CN"/>
        </w:rPr>
        <w:t>）</w:t>
      </w:r>
      <w:r w:rsidR="00E44E00">
        <w:rPr>
          <w:rFonts w:hint="eastAsia"/>
          <w:lang w:val="en-US" w:eastAsia="zh-CN"/>
        </w:rPr>
        <w:t>由电池供电，所以即使在本地电源不工作的状态下仍可工作一段时间，且有些</w:t>
      </w:r>
      <w:r w:rsidR="00E44E00">
        <w:rPr>
          <w:rFonts w:hint="eastAsia"/>
          <w:lang w:val="en-US" w:eastAsia="zh-CN"/>
        </w:rPr>
        <w:t>MES</w:t>
      </w:r>
      <w:r w:rsidR="00E44E00">
        <w:rPr>
          <w:rFonts w:hint="eastAsia"/>
          <w:lang w:val="en-US" w:eastAsia="zh-CN"/>
        </w:rPr>
        <w:t>还</w:t>
      </w:r>
      <w:r w:rsidR="00457EEB">
        <w:rPr>
          <w:rFonts w:hint="eastAsia"/>
          <w:lang w:val="en-US" w:eastAsia="zh-CN"/>
        </w:rPr>
        <w:t>配</w:t>
      </w:r>
      <w:r w:rsidR="00E44E00">
        <w:rPr>
          <w:rFonts w:hint="eastAsia"/>
          <w:lang w:val="en-US" w:eastAsia="zh-CN"/>
        </w:rPr>
        <w:t>有太阳能和</w:t>
      </w:r>
      <w:r w:rsidR="00E44E00">
        <w:rPr>
          <w:rFonts w:hint="eastAsia"/>
          <w:lang w:val="en-US" w:eastAsia="zh-CN"/>
        </w:rPr>
        <w:t>/</w:t>
      </w:r>
      <w:r w:rsidR="00E44E00">
        <w:rPr>
          <w:rFonts w:hint="eastAsia"/>
          <w:lang w:val="en-US" w:eastAsia="zh-CN"/>
        </w:rPr>
        <w:t>或风力充电器。</w:t>
      </w:r>
      <w:r w:rsidR="000E7A18" w:rsidRPr="00E564AB">
        <w:rPr>
          <w:lang w:val="en-US" w:eastAsia="zh-CN"/>
        </w:rPr>
        <w:t xml:space="preserve"> </w:t>
      </w:r>
    </w:p>
    <w:p w:rsidR="000E7A18" w:rsidRPr="000E7A18" w:rsidRDefault="00E44E00" w:rsidP="004F691F">
      <w:pPr>
        <w:ind w:firstLineChars="200" w:firstLine="480"/>
        <w:rPr>
          <w:lang w:val="en-US" w:eastAsia="zh-CN"/>
        </w:rPr>
      </w:pPr>
      <w:r>
        <w:rPr>
          <w:rFonts w:hint="eastAsia"/>
          <w:lang w:val="en-US" w:eastAsia="zh-CN"/>
        </w:rPr>
        <w:t>由于</w:t>
      </w:r>
      <w:r w:rsidR="000E7A18" w:rsidRPr="000E7A18">
        <w:rPr>
          <w:lang w:val="en-US" w:eastAsia="zh-CN"/>
        </w:rPr>
        <w:t>MSS</w:t>
      </w:r>
      <w:r>
        <w:rPr>
          <w:rFonts w:hint="eastAsia"/>
          <w:lang w:val="en-US" w:eastAsia="zh-CN"/>
        </w:rPr>
        <w:t>系统可提供大范围覆盖，频谱协调应在区域和全球层面实施。各系统只能在</w:t>
      </w:r>
      <w:r>
        <w:rPr>
          <w:lang w:val="en-US" w:eastAsia="zh-CN"/>
        </w:rPr>
        <w:t>ITU-R M.1854</w:t>
      </w:r>
      <w:r>
        <w:rPr>
          <w:rFonts w:hint="eastAsia"/>
          <w:lang w:val="en-US" w:eastAsia="zh-CN"/>
        </w:rPr>
        <w:t>建议书中指出的、由主管部门授权的频率上工作。</w:t>
      </w:r>
    </w:p>
    <w:p w:rsidR="000E7A18" w:rsidRPr="000E7A18" w:rsidRDefault="000E7A18" w:rsidP="00D97D36">
      <w:pPr>
        <w:pStyle w:val="Heading2"/>
        <w:rPr>
          <w:lang w:val="en-US" w:eastAsia="zh-CN"/>
        </w:rPr>
      </w:pPr>
      <w:bookmarkStart w:id="8" w:name="_Toc247958103"/>
      <w:bookmarkStart w:id="9" w:name="_Toc263857045"/>
      <w:r w:rsidRPr="000E7A18">
        <w:rPr>
          <w:lang w:val="en-US" w:eastAsia="zh-CN"/>
        </w:rPr>
        <w:t>1.1</w:t>
      </w:r>
      <w:r w:rsidRPr="000E7A18">
        <w:rPr>
          <w:lang w:val="en-US" w:eastAsia="zh-CN"/>
        </w:rPr>
        <w:tab/>
      </w:r>
      <w:r w:rsidR="007A3E0A">
        <w:rPr>
          <w:rFonts w:hint="eastAsia"/>
          <w:lang w:val="en-US" w:eastAsia="zh-CN"/>
        </w:rPr>
        <w:t>轨道和卫星网络构架对覆盖的影响</w:t>
      </w:r>
      <w:bookmarkEnd w:id="8"/>
      <w:bookmarkEnd w:id="9"/>
      <w:r w:rsidRPr="000E7A18">
        <w:rPr>
          <w:lang w:val="en-US" w:eastAsia="zh-CN"/>
        </w:rPr>
        <w:t xml:space="preserve"> </w:t>
      </w:r>
    </w:p>
    <w:p w:rsidR="000E7A18" w:rsidRPr="00E564AB" w:rsidRDefault="007A3E0A" w:rsidP="004F691F">
      <w:pPr>
        <w:ind w:firstLineChars="200" w:firstLine="480"/>
        <w:rPr>
          <w:lang w:val="en-US" w:eastAsia="zh-CN"/>
        </w:rPr>
      </w:pPr>
      <w:r>
        <w:rPr>
          <w:rFonts w:hint="eastAsia"/>
          <w:lang w:val="en-US" w:eastAsia="zh-CN"/>
        </w:rPr>
        <w:t>与地面系统相比，所有低地轨道</w:t>
      </w:r>
      <w:r w:rsidR="00E564AB">
        <w:rPr>
          <w:lang w:val="en-US" w:eastAsia="zh-CN"/>
        </w:rPr>
        <w:t>（</w:t>
      </w:r>
      <w:r w:rsidR="000E7A18" w:rsidRPr="00E564AB">
        <w:rPr>
          <w:lang w:val="en-US" w:eastAsia="zh-CN"/>
        </w:rPr>
        <w:t>LEO</w:t>
      </w:r>
      <w:r w:rsidR="00E564AB">
        <w:rPr>
          <w:lang w:val="en-US" w:eastAsia="zh-CN"/>
        </w:rPr>
        <w:t>）</w:t>
      </w:r>
      <w:r>
        <w:rPr>
          <w:rFonts w:hint="eastAsia"/>
          <w:lang w:val="en-US" w:eastAsia="zh-CN"/>
        </w:rPr>
        <w:t>和对地静止卫星轨道</w:t>
      </w:r>
      <w:r w:rsidR="00E564AB">
        <w:rPr>
          <w:lang w:val="en-US" w:eastAsia="zh-CN"/>
        </w:rPr>
        <w:t>（</w:t>
      </w:r>
      <w:r w:rsidR="000E7A18" w:rsidRPr="00E564AB">
        <w:rPr>
          <w:lang w:val="en-US" w:eastAsia="zh-CN"/>
        </w:rPr>
        <w:t>GSO</w:t>
      </w:r>
      <w:r w:rsidR="00E564AB">
        <w:rPr>
          <w:lang w:val="en-US" w:eastAsia="zh-CN"/>
        </w:rPr>
        <w:t>）</w:t>
      </w:r>
      <w:r w:rsidR="000E7A18" w:rsidRPr="00E564AB">
        <w:rPr>
          <w:lang w:val="en-US" w:eastAsia="zh-CN"/>
        </w:rPr>
        <w:t>MSS</w:t>
      </w:r>
      <w:r>
        <w:rPr>
          <w:rFonts w:hint="eastAsia"/>
          <w:lang w:val="en-US" w:eastAsia="zh-CN"/>
        </w:rPr>
        <w:t>系统可在很大覆盖范围内提供服务。</w:t>
      </w:r>
      <w:r w:rsidR="007E7A2A">
        <w:rPr>
          <w:rFonts w:hint="eastAsia"/>
          <w:lang w:val="en-US" w:eastAsia="zh-CN"/>
        </w:rPr>
        <w:t>此外，有些</w:t>
      </w:r>
      <w:r w:rsidR="000E7A18" w:rsidRPr="00E564AB">
        <w:rPr>
          <w:lang w:val="en-US" w:eastAsia="zh-CN"/>
        </w:rPr>
        <w:t>LEO MSS</w:t>
      </w:r>
      <w:r w:rsidR="007E7A2A">
        <w:rPr>
          <w:rFonts w:hint="eastAsia"/>
          <w:lang w:val="en-US" w:eastAsia="zh-CN"/>
        </w:rPr>
        <w:t>系统还</w:t>
      </w:r>
      <w:r w:rsidR="002E251E">
        <w:rPr>
          <w:rFonts w:hint="eastAsia"/>
          <w:lang w:val="en-US" w:eastAsia="zh-CN"/>
        </w:rPr>
        <w:t>可提供全方位的地表覆盖，在某些条件得到满足的情况下，还包括极地</w:t>
      </w:r>
      <w:r w:rsidR="007E7A2A">
        <w:rPr>
          <w:rFonts w:hint="eastAsia"/>
          <w:lang w:val="en-US" w:eastAsia="zh-CN"/>
        </w:rPr>
        <w:t>覆盖。</w:t>
      </w:r>
      <w:r w:rsidR="000E7A18" w:rsidRPr="00E564AB">
        <w:rPr>
          <w:lang w:val="en-US" w:eastAsia="zh-CN"/>
        </w:rPr>
        <w:t>LEO</w:t>
      </w:r>
      <w:r w:rsidR="007E7A2A">
        <w:rPr>
          <w:rFonts w:hint="eastAsia"/>
          <w:lang w:val="en-US" w:eastAsia="zh-CN"/>
        </w:rPr>
        <w:t>系统的覆盖取决于轨道的倾角及系统的构架。卫星在低倾角运行的系统可能无法覆盖极地地区，而卫星在接近</w:t>
      </w:r>
      <w:r w:rsidR="007E7A2A" w:rsidRPr="00E564AB">
        <w:rPr>
          <w:lang w:val="en-US" w:eastAsia="zh-CN"/>
        </w:rPr>
        <w:t>90º</w:t>
      </w:r>
      <w:r w:rsidR="007E7A2A">
        <w:rPr>
          <w:rFonts w:hint="eastAsia"/>
          <w:lang w:val="en-US" w:eastAsia="zh-CN"/>
        </w:rPr>
        <w:t>的、较高倾角工作的系统能够覆盖极地。</w:t>
      </w:r>
      <w:r w:rsidR="000E7A18" w:rsidRPr="00E564AB">
        <w:rPr>
          <w:lang w:val="en-US" w:eastAsia="zh-CN"/>
        </w:rPr>
        <w:t xml:space="preserve"> </w:t>
      </w:r>
    </w:p>
    <w:p w:rsidR="000E7A18" w:rsidRPr="00E564AB" w:rsidRDefault="002C7A33" w:rsidP="004F691F">
      <w:pPr>
        <w:ind w:firstLineChars="200" w:firstLine="480"/>
        <w:rPr>
          <w:lang w:val="en-US" w:eastAsia="zh-CN"/>
        </w:rPr>
      </w:pPr>
      <w:r>
        <w:rPr>
          <w:rFonts w:hint="eastAsia"/>
          <w:lang w:val="en-US" w:eastAsia="zh-CN"/>
        </w:rPr>
        <w:t>目前采用了两种不同的</w:t>
      </w:r>
      <w:r>
        <w:rPr>
          <w:rFonts w:hint="eastAsia"/>
          <w:lang w:val="en-US" w:eastAsia="zh-CN"/>
        </w:rPr>
        <w:t>LEO</w:t>
      </w:r>
      <w:r>
        <w:rPr>
          <w:rFonts w:hint="eastAsia"/>
          <w:lang w:val="en-US" w:eastAsia="zh-CN"/>
        </w:rPr>
        <w:t>系统构架。一种使用“弯管”结构，卫星作为用户终端与网关间的</w:t>
      </w:r>
      <w:r>
        <w:rPr>
          <w:rFonts w:hint="eastAsia"/>
          <w:lang w:val="en-US" w:eastAsia="zh-CN"/>
        </w:rPr>
        <w:t>RF</w:t>
      </w:r>
      <w:r>
        <w:rPr>
          <w:rFonts w:hint="eastAsia"/>
          <w:lang w:val="en-US" w:eastAsia="zh-CN"/>
        </w:rPr>
        <w:t>转发器。此种构架要</w:t>
      </w:r>
      <w:r w:rsidR="002E251E">
        <w:rPr>
          <w:rFonts w:hint="eastAsia"/>
          <w:lang w:val="en-US" w:eastAsia="zh-CN"/>
        </w:rPr>
        <w:t>求</w:t>
      </w:r>
      <w:r>
        <w:rPr>
          <w:rFonts w:hint="eastAsia"/>
          <w:lang w:val="en-US" w:eastAsia="zh-CN"/>
        </w:rPr>
        <w:t>用户终端和网关站均可被卫星“看到”，从而允许用户终端接入该系统。</w:t>
      </w:r>
    </w:p>
    <w:p w:rsidR="000E7A18" w:rsidRPr="00E564AB" w:rsidRDefault="002C7A33" w:rsidP="004F691F">
      <w:pPr>
        <w:ind w:firstLineChars="200" w:firstLine="480"/>
        <w:rPr>
          <w:lang w:val="en-US" w:eastAsia="zh-CN"/>
        </w:rPr>
      </w:pPr>
      <w:r>
        <w:rPr>
          <w:rFonts w:hint="eastAsia"/>
          <w:lang w:val="en-US" w:eastAsia="zh-CN"/>
        </w:rPr>
        <w:t>第二种结构是基于卫星间链路（</w:t>
      </w:r>
      <w:r>
        <w:rPr>
          <w:rFonts w:hint="eastAsia"/>
          <w:lang w:val="en-US" w:eastAsia="zh-CN"/>
        </w:rPr>
        <w:t>ISL</w:t>
      </w:r>
      <w:r>
        <w:rPr>
          <w:rFonts w:hint="eastAsia"/>
          <w:lang w:val="en-US" w:eastAsia="zh-CN"/>
        </w:rPr>
        <w:t>）构建的“空天网络”。这些卫星负责星上处理和路由操作。此系统提供全面的地球覆盖，并不要求在服务卫星的脚印中</w:t>
      </w:r>
      <w:r w:rsidR="008B640A">
        <w:rPr>
          <w:rFonts w:hint="eastAsia"/>
          <w:lang w:val="en-US" w:eastAsia="zh-CN"/>
        </w:rPr>
        <w:t>必须存在地面网关。“空天网络”提供的广域覆盖不受</w:t>
      </w:r>
      <w:r w:rsidR="009C5B4A">
        <w:rPr>
          <w:rFonts w:hint="eastAsia"/>
          <w:lang w:val="en-US" w:eastAsia="zh-CN"/>
        </w:rPr>
        <w:t>“</w:t>
      </w:r>
      <w:r w:rsidR="008B640A">
        <w:rPr>
          <w:rFonts w:hint="eastAsia"/>
          <w:lang w:val="en-US" w:eastAsia="zh-CN"/>
        </w:rPr>
        <w:t>弯管</w:t>
      </w:r>
      <w:r w:rsidR="009C5B4A">
        <w:rPr>
          <w:rFonts w:hint="eastAsia"/>
          <w:lang w:val="en-US" w:eastAsia="zh-CN"/>
        </w:rPr>
        <w:t>”</w:t>
      </w:r>
      <w:r w:rsidR="008B640A">
        <w:rPr>
          <w:rFonts w:hint="eastAsia"/>
          <w:lang w:val="en-US" w:eastAsia="zh-CN"/>
        </w:rPr>
        <w:t>结构中所述接入条件的限制。事实上，在全球任何一处安装一个网关便足以为此系统提供接入，但目前可确保接入多个网关。</w:t>
      </w:r>
    </w:p>
    <w:p w:rsidR="000E7A18" w:rsidRPr="00E564AB" w:rsidRDefault="009C5B4A" w:rsidP="004F691F">
      <w:pPr>
        <w:ind w:firstLineChars="200" w:firstLine="480"/>
        <w:rPr>
          <w:lang w:val="en-US" w:eastAsia="zh-CN"/>
        </w:rPr>
      </w:pPr>
      <w:r>
        <w:rPr>
          <w:rFonts w:hint="eastAsia"/>
          <w:lang w:val="en-US" w:eastAsia="zh-CN"/>
        </w:rPr>
        <w:t>此外，“弯管”结构还用于</w:t>
      </w:r>
      <w:r w:rsidR="000E7A18" w:rsidRPr="00E564AB">
        <w:rPr>
          <w:lang w:val="en-US" w:eastAsia="zh-CN"/>
        </w:rPr>
        <w:t>GSO MSS</w:t>
      </w:r>
      <w:r>
        <w:rPr>
          <w:rFonts w:hint="eastAsia"/>
          <w:lang w:val="en-US" w:eastAsia="zh-CN"/>
        </w:rPr>
        <w:t>。但是，使用</w:t>
      </w:r>
      <w:r w:rsidR="000E7A18" w:rsidRPr="00E564AB">
        <w:rPr>
          <w:lang w:val="en-US" w:eastAsia="zh-CN"/>
        </w:rPr>
        <w:t>GSO MSS</w:t>
      </w:r>
      <w:r>
        <w:rPr>
          <w:rFonts w:hint="eastAsia"/>
          <w:lang w:val="en-US" w:eastAsia="zh-CN"/>
        </w:rPr>
        <w:t>便不再存在可视性限制，其原因是至少总有一个网关站可视。</w:t>
      </w:r>
    </w:p>
    <w:p w:rsidR="000E7A18" w:rsidRPr="00E564AB" w:rsidRDefault="009C5B4A" w:rsidP="004F691F">
      <w:pPr>
        <w:ind w:firstLineChars="200" w:firstLine="480"/>
        <w:rPr>
          <w:lang w:val="en-US" w:eastAsia="zh-CN"/>
        </w:rPr>
      </w:pPr>
      <w:r>
        <w:rPr>
          <w:rFonts w:hint="eastAsia"/>
          <w:lang w:val="en-US" w:eastAsia="zh-CN"/>
        </w:rPr>
        <w:t>目前有些运行中的</w:t>
      </w:r>
      <w:r w:rsidR="000E7A18" w:rsidRPr="00E564AB">
        <w:rPr>
          <w:lang w:val="en-US" w:eastAsia="zh-CN"/>
        </w:rPr>
        <w:t>GSO MSS</w:t>
      </w:r>
      <w:r>
        <w:rPr>
          <w:rFonts w:hint="eastAsia"/>
          <w:lang w:val="en-US" w:eastAsia="zh-CN"/>
        </w:rPr>
        <w:t>系统也使用多高增益点波束设计，从而具备了数字波束成形的能力</w:t>
      </w:r>
      <w:r w:rsidR="002E251E">
        <w:rPr>
          <w:rFonts w:hint="eastAsia"/>
          <w:lang w:val="en-US" w:eastAsia="zh-CN"/>
        </w:rPr>
        <w:t>，可</w:t>
      </w:r>
      <w:r>
        <w:rPr>
          <w:rFonts w:hint="eastAsia"/>
          <w:lang w:val="en-US" w:eastAsia="zh-CN"/>
        </w:rPr>
        <w:t>在需要时重新配置覆盖和系统资源分布（频谱和功率）。</w:t>
      </w:r>
      <w:r w:rsidR="000E7A18" w:rsidRPr="00E564AB">
        <w:rPr>
          <w:lang w:val="en-US" w:eastAsia="zh-CN"/>
        </w:rPr>
        <w:t>GSO MSS</w:t>
      </w:r>
      <w:r>
        <w:rPr>
          <w:rFonts w:hint="eastAsia"/>
          <w:lang w:val="en-US" w:eastAsia="zh-CN"/>
        </w:rPr>
        <w:t>系统可在不使用</w:t>
      </w:r>
      <w:r>
        <w:rPr>
          <w:rFonts w:hint="eastAsia"/>
          <w:lang w:val="en-US" w:eastAsia="zh-CN"/>
        </w:rPr>
        <w:t>ISL</w:t>
      </w:r>
      <w:r>
        <w:rPr>
          <w:rFonts w:hint="eastAsia"/>
          <w:lang w:val="en-US" w:eastAsia="zh-CN"/>
        </w:rPr>
        <w:t>或多个网关的情况下提供广域覆盖。</w:t>
      </w:r>
    </w:p>
    <w:p w:rsidR="000E7A18" w:rsidRPr="000E7A18" w:rsidRDefault="00704B4B" w:rsidP="007A78FD">
      <w:pPr>
        <w:pStyle w:val="Heading1"/>
        <w:spacing w:before="120"/>
        <w:rPr>
          <w:lang w:val="en-US" w:eastAsia="zh-CN"/>
        </w:rPr>
      </w:pPr>
      <w:bookmarkStart w:id="10" w:name="_Toc247958104"/>
      <w:r>
        <w:rPr>
          <w:lang w:val="en-US" w:eastAsia="zh-CN"/>
        </w:rPr>
        <w:br w:type="page"/>
      </w:r>
      <w:bookmarkStart w:id="11" w:name="_Toc263857046"/>
      <w:r w:rsidR="000E7A18" w:rsidRPr="000E7A18">
        <w:rPr>
          <w:lang w:val="en-US" w:eastAsia="zh-CN"/>
        </w:rPr>
        <w:lastRenderedPageBreak/>
        <w:t>2</w:t>
      </w:r>
      <w:r w:rsidR="000E7A18" w:rsidRPr="000E7A18">
        <w:rPr>
          <w:lang w:val="en-US" w:eastAsia="zh-CN"/>
        </w:rPr>
        <w:tab/>
      </w:r>
      <w:r w:rsidR="009C5B4A">
        <w:rPr>
          <w:lang w:val="en-US" w:eastAsia="zh-CN"/>
        </w:rPr>
        <w:t>赈灾通信</w:t>
      </w:r>
      <w:bookmarkEnd w:id="10"/>
      <w:r w:rsidR="00E77D52">
        <w:rPr>
          <w:rFonts w:hint="eastAsia"/>
          <w:lang w:val="en-US" w:eastAsia="zh-CN"/>
        </w:rPr>
        <w:t>中</w:t>
      </w:r>
      <w:r w:rsidR="00E77D52">
        <w:rPr>
          <w:rFonts w:hint="eastAsia"/>
          <w:lang w:val="en-US" w:eastAsia="zh-CN"/>
        </w:rPr>
        <w:t>MSS</w:t>
      </w:r>
      <w:r w:rsidR="00E77D52">
        <w:rPr>
          <w:rFonts w:hint="eastAsia"/>
          <w:lang w:val="en-US" w:eastAsia="zh-CN"/>
        </w:rPr>
        <w:t>系统的使用方式</w:t>
      </w:r>
      <w:bookmarkEnd w:id="11"/>
    </w:p>
    <w:p w:rsidR="000E7A18" w:rsidRPr="00E564AB" w:rsidRDefault="00E77D52" w:rsidP="004F691F">
      <w:pPr>
        <w:ind w:firstLineChars="200" w:firstLine="480"/>
        <w:rPr>
          <w:lang w:val="en-US" w:eastAsia="zh-CN"/>
        </w:rPr>
      </w:pPr>
      <w:r>
        <w:rPr>
          <w:rFonts w:hint="eastAsia"/>
          <w:lang w:val="en-US" w:eastAsia="zh-CN"/>
        </w:rPr>
        <w:t>将</w:t>
      </w:r>
      <w:r>
        <w:rPr>
          <w:rFonts w:hint="eastAsia"/>
          <w:lang w:val="en-US" w:eastAsia="zh-CN"/>
        </w:rPr>
        <w:t>MSS</w:t>
      </w:r>
      <w:r>
        <w:rPr>
          <w:rFonts w:hint="eastAsia"/>
          <w:lang w:val="en-US" w:eastAsia="zh-CN"/>
        </w:rPr>
        <w:t>系统用于</w:t>
      </w:r>
      <w:r w:rsidR="009C5B4A">
        <w:rPr>
          <w:lang w:val="en-US" w:eastAsia="zh-CN"/>
        </w:rPr>
        <w:t>赈灾通信</w:t>
      </w:r>
      <w:r>
        <w:rPr>
          <w:rFonts w:hint="eastAsia"/>
          <w:lang w:val="en-US" w:eastAsia="zh-CN"/>
        </w:rPr>
        <w:t>的方式有两种。一种是直接操作</w:t>
      </w:r>
      <w:r>
        <w:rPr>
          <w:rFonts w:hint="eastAsia"/>
          <w:lang w:val="en-US" w:eastAsia="zh-CN"/>
        </w:rPr>
        <w:t>MSS</w:t>
      </w:r>
      <w:r>
        <w:rPr>
          <w:rFonts w:hint="eastAsia"/>
          <w:lang w:val="en-US" w:eastAsia="zh-CN"/>
        </w:rPr>
        <w:t>系统，在</w:t>
      </w:r>
      <w:r>
        <w:rPr>
          <w:rFonts w:hint="eastAsia"/>
          <w:lang w:val="en-US" w:eastAsia="zh-CN"/>
        </w:rPr>
        <w:t>MSS</w:t>
      </w:r>
      <w:r>
        <w:rPr>
          <w:rFonts w:hint="eastAsia"/>
          <w:lang w:val="en-US" w:eastAsia="zh-CN"/>
        </w:rPr>
        <w:t>终端和全球基础设施之间提供便携手持通信或可移动通信。另一种是通过提供卫星回程业务，在地面系统和全球基础设施之间建立接口。</w:t>
      </w:r>
    </w:p>
    <w:p w:rsidR="000E7A18" w:rsidRPr="000E7A18" w:rsidRDefault="000E7A18" w:rsidP="00D97D36">
      <w:pPr>
        <w:pStyle w:val="Heading2"/>
        <w:rPr>
          <w:lang w:val="en-US" w:eastAsia="zh-CN"/>
        </w:rPr>
      </w:pPr>
      <w:bookmarkStart w:id="12" w:name="_Toc247958105"/>
      <w:bookmarkStart w:id="13" w:name="_Toc263857047"/>
      <w:r w:rsidRPr="000E7A18">
        <w:rPr>
          <w:lang w:val="en-US" w:eastAsia="zh-CN"/>
        </w:rPr>
        <w:t>2.1</w:t>
      </w:r>
      <w:r w:rsidRPr="000E7A18">
        <w:rPr>
          <w:lang w:val="en-US" w:eastAsia="zh-CN"/>
        </w:rPr>
        <w:tab/>
        <w:t>MSS</w:t>
      </w:r>
      <w:r w:rsidR="00E77D52">
        <w:rPr>
          <w:rFonts w:hint="eastAsia"/>
          <w:lang w:val="en-US" w:eastAsia="zh-CN"/>
        </w:rPr>
        <w:t>在</w:t>
      </w:r>
      <w:r w:rsidR="00E77D52">
        <w:rPr>
          <w:lang w:val="en-US" w:eastAsia="zh-CN"/>
        </w:rPr>
        <w:t>赈灾行动</w:t>
      </w:r>
      <w:bookmarkEnd w:id="12"/>
      <w:r w:rsidR="00E77D52">
        <w:rPr>
          <w:rFonts w:hint="eastAsia"/>
          <w:lang w:val="en-US" w:eastAsia="zh-CN"/>
        </w:rPr>
        <w:t>中的直接应用</w:t>
      </w:r>
      <w:bookmarkEnd w:id="13"/>
    </w:p>
    <w:p w:rsidR="000E7A18" w:rsidRPr="00E564AB" w:rsidRDefault="00D44194" w:rsidP="004F691F">
      <w:pPr>
        <w:ind w:firstLineChars="200" w:firstLine="480"/>
        <w:rPr>
          <w:lang w:val="en-US" w:eastAsia="zh-CN"/>
        </w:rPr>
      </w:pPr>
      <w:r>
        <w:rPr>
          <w:rFonts w:hint="eastAsia"/>
          <w:lang w:val="en-US" w:eastAsia="zh-CN"/>
        </w:rPr>
        <w:t>目前在用的</w:t>
      </w:r>
      <w:r w:rsidR="000E7A18" w:rsidRPr="00E564AB">
        <w:rPr>
          <w:lang w:val="en-US" w:eastAsia="zh-CN"/>
        </w:rPr>
        <w:t>MSS</w:t>
      </w:r>
      <w:r>
        <w:rPr>
          <w:rFonts w:hint="eastAsia"/>
          <w:lang w:val="en-US" w:eastAsia="zh-CN"/>
        </w:rPr>
        <w:t>系统可提供话音和数据无线电通信以及互联网接入。此外，这些系统还有助于接入</w:t>
      </w:r>
      <w:r>
        <w:rPr>
          <w:rFonts w:hint="eastAsia"/>
          <w:lang w:val="en-US" w:eastAsia="zh-CN"/>
        </w:rPr>
        <w:t>MSS</w:t>
      </w:r>
      <w:r>
        <w:rPr>
          <w:rFonts w:hint="eastAsia"/>
          <w:lang w:val="en-US" w:eastAsia="zh-CN"/>
        </w:rPr>
        <w:t>系统之外的公共和专用网络。</w:t>
      </w:r>
      <w:r w:rsidR="000A1856">
        <w:rPr>
          <w:rFonts w:hint="eastAsia"/>
          <w:lang w:val="en-US" w:eastAsia="zh-CN"/>
        </w:rPr>
        <w:t>当前运行的部分</w:t>
      </w:r>
      <w:r w:rsidR="000E7A18" w:rsidRPr="00E564AB">
        <w:rPr>
          <w:lang w:val="en-US" w:eastAsia="zh-CN"/>
        </w:rPr>
        <w:t>LEO</w:t>
      </w:r>
      <w:r w:rsidR="000A1856">
        <w:rPr>
          <w:rFonts w:hint="eastAsia"/>
          <w:lang w:val="en-US" w:eastAsia="zh-CN"/>
        </w:rPr>
        <w:t>系统及</w:t>
      </w:r>
      <w:r w:rsidR="000E7A18" w:rsidRPr="00E564AB">
        <w:rPr>
          <w:lang w:val="en-US" w:eastAsia="zh-CN"/>
        </w:rPr>
        <w:t>GSO</w:t>
      </w:r>
      <w:r w:rsidR="000A1856">
        <w:rPr>
          <w:rFonts w:hint="eastAsia"/>
          <w:lang w:val="en-US" w:eastAsia="zh-CN"/>
        </w:rPr>
        <w:t>系统支持名为“短消息业务”（</w:t>
      </w:r>
      <w:r w:rsidR="000A1856">
        <w:rPr>
          <w:rFonts w:hint="eastAsia"/>
          <w:lang w:val="en-US" w:eastAsia="zh-CN"/>
        </w:rPr>
        <w:t>SMS</w:t>
      </w:r>
      <w:r w:rsidR="000A1856">
        <w:rPr>
          <w:rFonts w:hint="eastAsia"/>
          <w:lang w:val="en-US" w:eastAsia="zh-CN"/>
        </w:rPr>
        <w:t>）的应用，此项应用具备将简短的文本信息直接发送或广播至手持终端的能力。</w:t>
      </w:r>
      <w:r w:rsidR="008E689C" w:rsidRPr="00E564AB">
        <w:rPr>
          <w:lang w:val="en-US" w:eastAsia="zh-CN"/>
        </w:rPr>
        <w:t>GSO</w:t>
      </w:r>
      <w:r w:rsidR="000A1856">
        <w:rPr>
          <w:rFonts w:hint="eastAsia"/>
          <w:lang w:val="en-US" w:eastAsia="zh-CN"/>
        </w:rPr>
        <w:t>系统还支持</w:t>
      </w:r>
      <w:r w:rsidR="00E40AF5" w:rsidRPr="00E564AB">
        <w:rPr>
          <w:lang w:val="en-US" w:eastAsia="zh-CN"/>
        </w:rPr>
        <w:t>g</w:t>
      </w:r>
      <w:r w:rsidR="008E689C" w:rsidRPr="00E564AB">
        <w:rPr>
          <w:lang w:val="en-US" w:eastAsia="zh-CN"/>
        </w:rPr>
        <w:t>eo</w:t>
      </w:r>
      <w:r w:rsidR="000A1856">
        <w:rPr>
          <w:rFonts w:hint="eastAsia"/>
          <w:lang w:val="en-US" w:eastAsia="zh-CN"/>
        </w:rPr>
        <w:t>移动分组无线业务</w:t>
      </w:r>
      <w:r w:rsidR="00E564AB">
        <w:rPr>
          <w:lang w:val="en-US" w:eastAsia="zh-CN"/>
        </w:rPr>
        <w:t>（</w:t>
      </w:r>
      <w:r w:rsidR="000E7A18" w:rsidRPr="00E564AB">
        <w:rPr>
          <w:lang w:val="en-US" w:eastAsia="zh-CN"/>
        </w:rPr>
        <w:t>G</w:t>
      </w:r>
      <w:r w:rsidR="008E689C" w:rsidRPr="00E564AB">
        <w:rPr>
          <w:lang w:val="en-US" w:eastAsia="zh-CN"/>
        </w:rPr>
        <w:t>M</w:t>
      </w:r>
      <w:r w:rsidR="000E7A18" w:rsidRPr="00E564AB">
        <w:rPr>
          <w:lang w:val="en-US" w:eastAsia="zh-CN"/>
        </w:rPr>
        <w:t>PRS</w:t>
      </w:r>
      <w:r w:rsidR="00E564AB">
        <w:rPr>
          <w:lang w:val="en-US" w:eastAsia="zh-CN"/>
        </w:rPr>
        <w:t>）</w:t>
      </w:r>
      <w:r w:rsidR="000A1856">
        <w:rPr>
          <w:rFonts w:hint="eastAsia"/>
          <w:lang w:val="en-US" w:eastAsia="zh-CN"/>
        </w:rPr>
        <w:t>，即通过卫星将</w:t>
      </w:r>
      <w:r w:rsidR="000A1856">
        <w:rPr>
          <w:rFonts w:hint="eastAsia"/>
          <w:lang w:val="en-US" w:eastAsia="zh-CN"/>
        </w:rPr>
        <w:t>GPRS</w:t>
      </w:r>
      <w:r w:rsidR="000A1856">
        <w:rPr>
          <w:rFonts w:hint="eastAsia"/>
          <w:lang w:val="en-US" w:eastAsia="zh-CN"/>
        </w:rPr>
        <w:t>业务直接传送至手持终端，使此类手持终端能够访问互联网。</w:t>
      </w:r>
    </w:p>
    <w:p w:rsidR="000E7A18" w:rsidRPr="00E564AB" w:rsidRDefault="000E7A18" w:rsidP="004F691F">
      <w:pPr>
        <w:ind w:firstLineChars="200" w:firstLine="480"/>
        <w:rPr>
          <w:lang w:val="en-US" w:eastAsia="zh-CN"/>
        </w:rPr>
      </w:pPr>
      <w:r w:rsidRPr="00E564AB">
        <w:rPr>
          <w:lang w:val="en-US" w:eastAsia="zh-CN"/>
        </w:rPr>
        <w:t>MSS</w:t>
      </w:r>
      <w:r w:rsidR="000A1856">
        <w:rPr>
          <w:rFonts w:hint="eastAsia"/>
          <w:lang w:val="en-US" w:eastAsia="zh-CN"/>
        </w:rPr>
        <w:t>系统还很适于在广域范围内传播信息，并在同一广域范围内从远程发射机收集信息。</w:t>
      </w:r>
      <w:r w:rsidRPr="00E564AB">
        <w:rPr>
          <w:lang w:val="en-US" w:eastAsia="zh-CN"/>
        </w:rPr>
        <w:t xml:space="preserve"> </w:t>
      </w:r>
    </w:p>
    <w:p w:rsidR="000E7A18" w:rsidRPr="00E564AB" w:rsidRDefault="000560D1" w:rsidP="004F691F">
      <w:pPr>
        <w:ind w:firstLineChars="200" w:firstLine="480"/>
        <w:rPr>
          <w:lang w:val="en-US" w:eastAsia="zh-CN"/>
        </w:rPr>
      </w:pPr>
      <w:r>
        <w:rPr>
          <w:rFonts w:hint="eastAsia"/>
          <w:lang w:val="en-US" w:eastAsia="zh-CN"/>
        </w:rPr>
        <w:t>信息传播可用于发布灾害</w:t>
      </w:r>
      <w:r w:rsidR="00A12894">
        <w:rPr>
          <w:rFonts w:hint="eastAsia"/>
          <w:lang w:val="en-US" w:eastAsia="zh-CN"/>
        </w:rPr>
        <w:t>预</w:t>
      </w:r>
      <w:r>
        <w:rPr>
          <w:rFonts w:hint="eastAsia"/>
          <w:lang w:val="en-US" w:eastAsia="zh-CN"/>
        </w:rPr>
        <w:t>警或宣布救灾工作。灾害</w:t>
      </w:r>
      <w:r w:rsidR="00A12894">
        <w:rPr>
          <w:rFonts w:hint="eastAsia"/>
          <w:lang w:val="en-US" w:eastAsia="zh-CN"/>
        </w:rPr>
        <w:t>预警</w:t>
      </w:r>
      <w:r>
        <w:rPr>
          <w:rFonts w:hint="eastAsia"/>
          <w:lang w:val="en-US" w:eastAsia="zh-CN"/>
        </w:rPr>
        <w:t>的有用信息可使用无人看守的远程发射机方便地进行采集。</w:t>
      </w:r>
      <w:r w:rsidR="000E7A18" w:rsidRPr="00E564AB">
        <w:rPr>
          <w:lang w:val="en-US" w:eastAsia="zh-CN"/>
        </w:rPr>
        <w:t>MSS</w:t>
      </w:r>
      <w:r>
        <w:rPr>
          <w:rFonts w:hint="eastAsia"/>
          <w:lang w:val="en-US" w:eastAsia="zh-CN"/>
        </w:rPr>
        <w:t>系统可与传感器或本地环境数据收集系统共同使用，将此类数据发回</w:t>
      </w:r>
      <w:r w:rsidR="00C71E7B">
        <w:rPr>
          <w:rFonts w:hint="eastAsia"/>
          <w:lang w:val="en-US" w:eastAsia="zh-CN"/>
        </w:rPr>
        <w:t>救援</w:t>
      </w:r>
      <w:r>
        <w:rPr>
          <w:rFonts w:hint="eastAsia"/>
          <w:lang w:val="en-US" w:eastAsia="zh-CN"/>
        </w:rPr>
        <w:t>中心，</w:t>
      </w:r>
      <w:r w:rsidR="00C71E7B">
        <w:rPr>
          <w:rFonts w:hint="eastAsia"/>
          <w:lang w:val="en-US" w:eastAsia="zh-CN"/>
        </w:rPr>
        <w:t>由该中心</w:t>
      </w:r>
      <w:r>
        <w:rPr>
          <w:rFonts w:hint="eastAsia"/>
          <w:lang w:val="en-US" w:eastAsia="zh-CN"/>
        </w:rPr>
        <w:t>负责根据检索数据做出决定。</w:t>
      </w:r>
    </w:p>
    <w:p w:rsidR="000E7A18" w:rsidRPr="000E7A18" w:rsidRDefault="000E7A18" w:rsidP="00A12894">
      <w:pPr>
        <w:pStyle w:val="Heading3"/>
        <w:rPr>
          <w:lang w:val="en-US" w:eastAsia="ja-JP"/>
        </w:rPr>
      </w:pPr>
      <w:bookmarkStart w:id="14" w:name="_Toc247958106"/>
      <w:bookmarkStart w:id="15" w:name="_Toc263857048"/>
      <w:r w:rsidRPr="000E7A18">
        <w:rPr>
          <w:lang w:val="en-US" w:eastAsia="zh-CN"/>
        </w:rPr>
        <w:t>2.</w:t>
      </w:r>
      <w:r w:rsidRPr="000E7A18">
        <w:rPr>
          <w:lang w:val="en-US" w:eastAsia="ja-JP"/>
        </w:rPr>
        <w:t>1</w:t>
      </w:r>
      <w:r w:rsidRPr="000E7A18">
        <w:rPr>
          <w:lang w:val="en-US" w:eastAsia="zh-CN"/>
        </w:rPr>
        <w:t>.1</w:t>
      </w:r>
      <w:r w:rsidRPr="000E7A18">
        <w:rPr>
          <w:lang w:val="en-US" w:eastAsia="zh-CN"/>
        </w:rPr>
        <w:tab/>
      </w:r>
      <w:r w:rsidR="00C71E7B">
        <w:rPr>
          <w:rFonts w:hint="eastAsia"/>
          <w:lang w:val="en-US" w:eastAsia="zh-CN"/>
        </w:rPr>
        <w:t>MSS</w:t>
      </w:r>
      <w:r w:rsidR="00C71E7B">
        <w:rPr>
          <w:rFonts w:hint="eastAsia"/>
          <w:lang w:val="en-US" w:eastAsia="zh-CN"/>
        </w:rPr>
        <w:t>系统进行视频图像</w:t>
      </w:r>
      <w:r w:rsidR="00A12894">
        <w:rPr>
          <w:rFonts w:hint="eastAsia"/>
          <w:lang w:val="en-US" w:eastAsia="zh-CN"/>
        </w:rPr>
        <w:t>传输</w:t>
      </w:r>
      <w:r w:rsidR="00C71E7B">
        <w:rPr>
          <w:rFonts w:hint="eastAsia"/>
          <w:lang w:val="en-US" w:eastAsia="zh-CN"/>
        </w:rPr>
        <w:t>的实例</w:t>
      </w:r>
      <w:bookmarkEnd w:id="14"/>
      <w:bookmarkEnd w:id="15"/>
    </w:p>
    <w:p w:rsidR="000E7A18" w:rsidRPr="00E564AB" w:rsidRDefault="00C71E7B" w:rsidP="004F691F">
      <w:pPr>
        <w:ind w:firstLineChars="200" w:firstLine="480"/>
        <w:rPr>
          <w:lang w:val="en-US" w:eastAsia="ja-JP"/>
        </w:rPr>
      </w:pPr>
      <w:r>
        <w:rPr>
          <w:rFonts w:hint="eastAsia"/>
          <w:lang w:val="en-US" w:eastAsia="zh-CN"/>
        </w:rPr>
        <w:t>可将</w:t>
      </w:r>
      <w:r w:rsidRPr="00E564AB">
        <w:rPr>
          <w:lang w:val="en-US" w:eastAsia="ja-JP"/>
        </w:rPr>
        <w:t>GSO MSS</w:t>
      </w:r>
      <w:r>
        <w:rPr>
          <w:rFonts w:hint="eastAsia"/>
          <w:lang w:val="en-US" w:eastAsia="zh-CN"/>
        </w:rPr>
        <w:t>用于</w:t>
      </w:r>
      <w:r>
        <w:rPr>
          <w:lang w:val="en-US" w:eastAsia="ja-JP"/>
        </w:rPr>
        <w:t>赈灾通信</w:t>
      </w:r>
      <w:r w:rsidR="00A12894">
        <w:rPr>
          <w:rFonts w:hint="eastAsia"/>
          <w:lang w:val="en-US" w:eastAsia="zh-CN"/>
        </w:rPr>
        <w:t>的</w:t>
      </w:r>
      <w:r>
        <w:rPr>
          <w:rFonts w:hint="eastAsia"/>
          <w:lang w:val="en-US" w:eastAsia="zh-CN"/>
        </w:rPr>
        <w:t>一个实例是，传输受灾地区的静态或动态图像，实时通知救援中心有关受灾者和</w:t>
      </w:r>
      <w:r>
        <w:rPr>
          <w:rFonts w:hint="eastAsia"/>
          <w:lang w:val="en-US" w:eastAsia="zh-CN"/>
        </w:rPr>
        <w:t>/</w:t>
      </w:r>
      <w:r>
        <w:rPr>
          <w:rFonts w:hint="eastAsia"/>
          <w:lang w:val="en-US" w:eastAsia="zh-CN"/>
        </w:rPr>
        <w:t>或受灾地区的情况，帮助该中心考虑应是否应采取救援行动。对救援行动而言，实时看到实际情况的图像十分有效。</w:t>
      </w:r>
      <w:r w:rsidR="004928FB">
        <w:rPr>
          <w:rFonts w:hint="eastAsia"/>
          <w:lang w:val="en-US" w:eastAsia="zh-CN"/>
        </w:rPr>
        <w:t>为了传输视频图像，可使用至少能以</w:t>
      </w:r>
      <w:r w:rsidR="004928FB" w:rsidRPr="00E564AB">
        <w:rPr>
          <w:lang w:val="en-US" w:eastAsia="ja-JP"/>
        </w:rPr>
        <w:t>64 kbit/s</w:t>
      </w:r>
      <w:r w:rsidR="004928FB">
        <w:rPr>
          <w:rFonts w:hint="eastAsia"/>
          <w:lang w:val="en-US" w:eastAsia="zh-CN"/>
        </w:rPr>
        <w:t>以上速率传输数据的</w:t>
      </w:r>
      <w:r w:rsidR="004928FB">
        <w:rPr>
          <w:rFonts w:hint="eastAsia"/>
          <w:lang w:val="en-US" w:eastAsia="zh-CN"/>
        </w:rPr>
        <w:t>MSS</w:t>
      </w:r>
      <w:r w:rsidR="004928FB">
        <w:rPr>
          <w:rFonts w:hint="eastAsia"/>
          <w:lang w:val="en-US" w:eastAsia="zh-CN"/>
        </w:rPr>
        <w:t>系统。</w:t>
      </w:r>
    </w:p>
    <w:p w:rsidR="000E7A18" w:rsidRPr="00E564AB" w:rsidRDefault="00704B4B" w:rsidP="004F691F">
      <w:pPr>
        <w:ind w:firstLineChars="200" w:firstLine="480"/>
        <w:rPr>
          <w:lang w:val="en-US" w:eastAsia="ja-JP"/>
        </w:rPr>
      </w:pPr>
      <w:r w:rsidRPr="00E564AB">
        <w:rPr>
          <w:lang w:val="en-US" w:eastAsia="ja-JP"/>
        </w:rPr>
        <w:br w:type="page"/>
      </w:r>
      <w:r w:rsidR="002F501A">
        <w:rPr>
          <w:rFonts w:hint="eastAsia"/>
          <w:lang w:val="en-US" w:eastAsia="zh-CN"/>
        </w:rPr>
        <w:lastRenderedPageBreak/>
        <w:t>本文展示了两类静态和</w:t>
      </w:r>
      <w:r w:rsidR="002F501A">
        <w:rPr>
          <w:rFonts w:hint="eastAsia"/>
          <w:lang w:val="en-US" w:eastAsia="zh-CN"/>
        </w:rPr>
        <w:t>/</w:t>
      </w:r>
      <w:r w:rsidR="002F501A">
        <w:rPr>
          <w:rFonts w:hint="eastAsia"/>
          <w:lang w:val="en-US" w:eastAsia="zh-CN"/>
        </w:rPr>
        <w:t>或动态图像传输。一种使用综合业务数字网，另一种使用互联网。应当指出，</w:t>
      </w:r>
      <w:r w:rsidR="002F501A">
        <w:rPr>
          <w:rFonts w:hint="eastAsia"/>
          <w:lang w:val="en-US" w:eastAsia="zh-CN"/>
        </w:rPr>
        <w:t>ISDN</w:t>
      </w:r>
      <w:r w:rsidR="002F501A">
        <w:rPr>
          <w:rFonts w:hint="eastAsia"/>
          <w:lang w:val="en-US" w:eastAsia="zh-CN"/>
        </w:rPr>
        <w:t>被用于日本和某些欧洲国家。</w:t>
      </w:r>
    </w:p>
    <w:p w:rsidR="000E7A18" w:rsidRPr="000E7A18" w:rsidRDefault="002F501A" w:rsidP="00D97D36">
      <w:pPr>
        <w:pStyle w:val="Headingb"/>
        <w:rPr>
          <w:lang w:val="en-US" w:eastAsia="zh-CN"/>
        </w:rPr>
      </w:pPr>
      <w:r>
        <w:rPr>
          <w:lang w:val="en-US" w:eastAsia="ja-JP"/>
        </w:rPr>
        <w:t>ISDN</w:t>
      </w:r>
      <w:r>
        <w:rPr>
          <w:rFonts w:hint="eastAsia"/>
          <w:lang w:val="en-US" w:eastAsia="zh-CN"/>
        </w:rPr>
        <w:t>的使用</w:t>
      </w:r>
    </w:p>
    <w:p w:rsidR="000E7A18" w:rsidRPr="00E564AB" w:rsidRDefault="002F501A" w:rsidP="004F691F">
      <w:pPr>
        <w:ind w:firstLineChars="200" w:firstLine="480"/>
        <w:rPr>
          <w:lang w:val="en-US" w:eastAsia="ja-JP"/>
        </w:rPr>
      </w:pPr>
      <w:r>
        <w:rPr>
          <w:rFonts w:hint="eastAsia"/>
          <w:lang w:val="en-US" w:eastAsia="zh-CN"/>
        </w:rPr>
        <w:t>本文中，</w:t>
      </w:r>
      <w:r w:rsidR="000E7A18" w:rsidRPr="00E564AB">
        <w:rPr>
          <w:lang w:val="en-US" w:eastAsia="ja-JP"/>
        </w:rPr>
        <w:t>ISDN</w:t>
      </w:r>
      <w:r>
        <w:rPr>
          <w:rFonts w:hint="eastAsia"/>
          <w:lang w:val="en-US" w:eastAsia="zh-CN"/>
        </w:rPr>
        <w:t>用于在救援中心和受灾地区之间以</w:t>
      </w:r>
      <w:r w:rsidRPr="00E564AB">
        <w:rPr>
          <w:lang w:val="en-US" w:eastAsia="ja-JP"/>
        </w:rPr>
        <w:t>64 kbit/s</w:t>
      </w:r>
      <w:r>
        <w:rPr>
          <w:rFonts w:hint="eastAsia"/>
          <w:lang w:val="en-US" w:eastAsia="zh-CN"/>
        </w:rPr>
        <w:t>的速率传输图像。图</w:t>
      </w:r>
      <w:r>
        <w:rPr>
          <w:rFonts w:hint="eastAsia"/>
          <w:lang w:val="en-US" w:eastAsia="zh-CN"/>
        </w:rPr>
        <w:t>1</w:t>
      </w:r>
      <w:r>
        <w:rPr>
          <w:rFonts w:hint="eastAsia"/>
          <w:lang w:val="en-US" w:eastAsia="zh-CN"/>
        </w:rPr>
        <w:t>给出了示例系统和网络结构的一般性概念。</w:t>
      </w:r>
      <w:r w:rsidR="000E7A18" w:rsidRPr="00E564AB">
        <w:rPr>
          <w:lang w:val="en-US" w:eastAsia="ja-JP"/>
        </w:rPr>
        <w:t>MSS</w:t>
      </w:r>
      <w:r>
        <w:rPr>
          <w:rFonts w:hint="eastAsia"/>
          <w:lang w:val="en-US" w:eastAsia="zh-CN"/>
        </w:rPr>
        <w:t>地球站具有处理</w:t>
      </w:r>
      <w:r>
        <w:rPr>
          <w:rFonts w:hint="eastAsia"/>
          <w:lang w:val="en-US" w:eastAsia="zh-CN"/>
        </w:rPr>
        <w:t>7</w:t>
      </w:r>
      <w:r>
        <w:rPr>
          <w:rFonts w:hint="eastAsia"/>
          <w:lang w:val="en-US" w:eastAsia="zh-CN"/>
        </w:rPr>
        <w:t>号信令系统及</w:t>
      </w:r>
      <w:r>
        <w:rPr>
          <w:rFonts w:hint="eastAsia"/>
          <w:lang w:val="en-US" w:eastAsia="zh-CN"/>
        </w:rPr>
        <w:t>ISDN</w:t>
      </w:r>
      <w:r>
        <w:rPr>
          <w:rFonts w:hint="eastAsia"/>
          <w:lang w:val="en-US" w:eastAsia="zh-CN"/>
        </w:rPr>
        <w:t>协议的功能。</w:t>
      </w:r>
      <w:r w:rsidR="000E7A18" w:rsidRPr="00E564AB">
        <w:rPr>
          <w:lang w:val="en-US" w:eastAsia="ja-JP"/>
        </w:rPr>
        <w:t>MSS</w:t>
      </w:r>
      <w:r>
        <w:rPr>
          <w:rFonts w:hint="eastAsia"/>
          <w:lang w:val="en-US" w:eastAsia="zh-CN"/>
        </w:rPr>
        <w:t>终端可在灾区作为便于运输和携带的便携式高速数据终端使用，或用作半车载半固定高速数据终端。</w:t>
      </w:r>
      <w:r w:rsidR="000E7A18" w:rsidRPr="00E564AB">
        <w:rPr>
          <w:lang w:val="en-US" w:eastAsia="ja-JP"/>
        </w:rPr>
        <w:t>MSS</w:t>
      </w:r>
      <w:r w:rsidR="001C4B33">
        <w:rPr>
          <w:rFonts w:hint="eastAsia"/>
          <w:lang w:val="en-US" w:eastAsia="zh-CN"/>
        </w:rPr>
        <w:t>终端具有</w:t>
      </w:r>
      <w:r w:rsidR="001C4B33">
        <w:rPr>
          <w:rFonts w:hint="eastAsia"/>
          <w:lang w:val="en-US" w:eastAsia="zh-CN"/>
        </w:rPr>
        <w:t>ISDN</w:t>
      </w:r>
      <w:r w:rsidR="001C4B33">
        <w:rPr>
          <w:rFonts w:hint="eastAsia"/>
          <w:lang w:val="en-US" w:eastAsia="zh-CN"/>
        </w:rPr>
        <w:t>用户界面的端口，以及与个人计算机（</w:t>
      </w:r>
      <w:r w:rsidR="001C4B33">
        <w:rPr>
          <w:rFonts w:hint="eastAsia"/>
          <w:lang w:val="en-US" w:eastAsia="zh-CN"/>
        </w:rPr>
        <w:t>PC</w:t>
      </w:r>
      <w:r w:rsidR="001C4B33">
        <w:rPr>
          <w:rFonts w:hint="eastAsia"/>
          <w:lang w:val="en-US" w:eastAsia="zh-CN"/>
        </w:rPr>
        <w:t>）相连的串型数据端口。</w:t>
      </w:r>
      <w:r w:rsidR="000E7A18" w:rsidRPr="00E564AB">
        <w:rPr>
          <w:lang w:val="en-US" w:eastAsia="ja-JP"/>
        </w:rPr>
        <w:t>ISDN</w:t>
      </w:r>
      <w:r w:rsidR="001C4B33">
        <w:rPr>
          <w:rFonts w:hint="eastAsia"/>
          <w:lang w:val="en-US" w:eastAsia="zh-CN"/>
        </w:rPr>
        <w:t>视频电话可与地面的用户</w:t>
      </w:r>
      <w:r w:rsidR="001C4B33">
        <w:rPr>
          <w:rFonts w:hint="eastAsia"/>
          <w:lang w:val="en-US" w:eastAsia="zh-CN"/>
        </w:rPr>
        <w:t>ISDN</w:t>
      </w:r>
      <w:r w:rsidR="0087413A">
        <w:rPr>
          <w:rFonts w:hint="eastAsia"/>
          <w:lang w:val="en-US" w:eastAsia="zh-CN"/>
        </w:rPr>
        <w:t>交换机</w:t>
      </w:r>
      <w:r w:rsidR="00D501B5">
        <w:rPr>
          <w:rFonts w:hint="eastAsia"/>
          <w:lang w:val="en-US" w:eastAsia="zh-CN"/>
        </w:rPr>
        <w:t>相连，并与手提数字摄像机端口</w:t>
      </w:r>
      <w:r w:rsidR="001C4B33">
        <w:rPr>
          <w:rFonts w:hint="eastAsia"/>
          <w:lang w:val="en-US" w:eastAsia="zh-CN"/>
        </w:rPr>
        <w:t>连接。此视频处理功能可实现实时动态图像传输，且易于操作。发射静态或动态图像的另一种方式是利用配</w:t>
      </w:r>
      <w:r w:rsidR="00D501B5">
        <w:rPr>
          <w:rFonts w:hint="eastAsia"/>
          <w:lang w:val="en-US" w:eastAsia="zh-CN"/>
        </w:rPr>
        <w:t>备</w:t>
      </w:r>
      <w:r w:rsidR="001C4B33">
        <w:rPr>
          <w:rFonts w:hint="eastAsia"/>
          <w:lang w:val="en-US" w:eastAsia="zh-CN"/>
        </w:rPr>
        <w:t>相应应用软件的个人计算机，</w:t>
      </w:r>
      <w:r w:rsidR="00C10D2C">
        <w:rPr>
          <w:rFonts w:hint="eastAsia"/>
          <w:lang w:val="en-US" w:eastAsia="zh-CN"/>
        </w:rPr>
        <w:t>处理采集到的视频图像、对视频数据加以编码、将其存储于计算机硬盘，并在两台</w:t>
      </w:r>
      <w:r w:rsidR="00C10D2C">
        <w:rPr>
          <w:rFonts w:hint="eastAsia"/>
          <w:lang w:val="en-US" w:eastAsia="zh-CN"/>
        </w:rPr>
        <w:t>PC</w:t>
      </w:r>
      <w:r w:rsidR="00C10D2C">
        <w:rPr>
          <w:rFonts w:hint="eastAsia"/>
          <w:lang w:val="en-US" w:eastAsia="zh-CN"/>
        </w:rPr>
        <w:t>通过</w:t>
      </w:r>
      <w:r w:rsidR="00C10D2C">
        <w:rPr>
          <w:rFonts w:hint="eastAsia"/>
          <w:lang w:val="en-US" w:eastAsia="zh-CN"/>
        </w:rPr>
        <w:t>MSS</w:t>
      </w:r>
      <w:r w:rsidR="00C10D2C">
        <w:rPr>
          <w:rFonts w:hint="eastAsia"/>
          <w:lang w:val="en-US" w:eastAsia="zh-CN"/>
        </w:rPr>
        <w:t>系统建立链路后，将存储数据发送到相应用户的</w:t>
      </w:r>
      <w:r w:rsidR="00C10D2C">
        <w:rPr>
          <w:rFonts w:hint="eastAsia"/>
          <w:lang w:val="en-US" w:eastAsia="zh-CN"/>
        </w:rPr>
        <w:t>PC</w:t>
      </w:r>
      <w:r w:rsidR="00C10D2C">
        <w:rPr>
          <w:rFonts w:hint="eastAsia"/>
          <w:lang w:val="en-US" w:eastAsia="zh-CN"/>
        </w:rPr>
        <w:t>。</w:t>
      </w:r>
      <w:r w:rsidR="000E7A18" w:rsidRPr="00E564AB">
        <w:rPr>
          <w:lang w:val="en-US" w:eastAsia="ja-JP"/>
        </w:rPr>
        <w:t xml:space="preserve"> </w:t>
      </w:r>
    </w:p>
    <w:p w:rsidR="000E7A18" w:rsidRPr="00E564AB" w:rsidRDefault="001C4B33" w:rsidP="004F691F">
      <w:pPr>
        <w:ind w:firstLineChars="200" w:firstLine="480"/>
        <w:rPr>
          <w:lang w:val="en-US" w:eastAsia="ja-JP"/>
        </w:rPr>
      </w:pPr>
      <w:r>
        <w:rPr>
          <w:rFonts w:hint="eastAsia"/>
          <w:lang w:val="en-US" w:eastAsia="zh-CN"/>
        </w:rPr>
        <w:t>此类系统可以方便地紧急部署，采集到必要的受灾者和灾区灾害情况信息。</w:t>
      </w:r>
    </w:p>
    <w:p w:rsidR="00704B4B" w:rsidRPr="00E564AB" w:rsidRDefault="00704B4B" w:rsidP="00D97D36">
      <w:pPr>
        <w:rPr>
          <w:lang w:val="en-US" w:eastAsia="ja-JP"/>
        </w:rPr>
      </w:pPr>
    </w:p>
    <w:p w:rsidR="000E7A18" w:rsidRPr="000E7A18" w:rsidRDefault="001C4B33" w:rsidP="00D97D36">
      <w:pPr>
        <w:pStyle w:val="FigureNo"/>
        <w:rPr>
          <w:lang w:val="en-US" w:eastAsia="ja-JP"/>
        </w:rPr>
      </w:pPr>
      <w:r>
        <w:rPr>
          <w:rFonts w:hint="eastAsia"/>
          <w:lang w:val="en-US" w:eastAsia="zh-CN"/>
        </w:rPr>
        <w:t>图</w:t>
      </w:r>
      <w:r w:rsidR="000E7A18" w:rsidRPr="000E7A18">
        <w:rPr>
          <w:lang w:val="en-US" w:eastAsia="ja-JP"/>
        </w:rPr>
        <w:t xml:space="preserve"> 1</w:t>
      </w:r>
    </w:p>
    <w:p w:rsidR="000E7A18" w:rsidRDefault="001C4B33" w:rsidP="00D97D36">
      <w:pPr>
        <w:pStyle w:val="Figuretitle"/>
        <w:rPr>
          <w:lang w:val="en-US" w:eastAsia="ja-JP"/>
        </w:rPr>
      </w:pPr>
      <w:r>
        <w:rPr>
          <w:rFonts w:hint="eastAsia"/>
          <w:lang w:val="en-US" w:eastAsia="zh-CN"/>
        </w:rPr>
        <w:t>示例</w:t>
      </w:r>
      <w:r w:rsidR="000E7A18" w:rsidRPr="000E7A18">
        <w:rPr>
          <w:lang w:val="en-US" w:eastAsia="ja-JP"/>
        </w:rPr>
        <w:t>-</w:t>
      </w:r>
      <w:r>
        <w:rPr>
          <w:rFonts w:hint="eastAsia"/>
          <w:lang w:val="en-US" w:eastAsia="zh-CN"/>
        </w:rPr>
        <w:t>使用</w:t>
      </w:r>
      <w:r>
        <w:rPr>
          <w:rFonts w:hint="eastAsia"/>
          <w:lang w:val="en-US" w:eastAsia="zh-CN"/>
        </w:rPr>
        <w:t>MSS</w:t>
      </w:r>
      <w:r>
        <w:rPr>
          <w:rFonts w:hint="eastAsia"/>
          <w:lang w:val="en-US" w:eastAsia="zh-CN"/>
        </w:rPr>
        <w:t>通过</w:t>
      </w:r>
      <w:r>
        <w:rPr>
          <w:rFonts w:hint="eastAsia"/>
          <w:lang w:val="en-US" w:eastAsia="zh-CN"/>
        </w:rPr>
        <w:t>ISDN</w:t>
      </w:r>
      <w:r>
        <w:rPr>
          <w:rFonts w:hint="eastAsia"/>
          <w:lang w:val="en-US" w:eastAsia="zh-CN"/>
        </w:rPr>
        <w:t>网传输</w:t>
      </w:r>
      <w:r>
        <w:rPr>
          <w:lang w:val="en-US" w:eastAsia="ja-JP"/>
        </w:rPr>
        <w:t>静态和</w:t>
      </w:r>
      <w:r>
        <w:rPr>
          <w:lang w:val="en-US" w:eastAsia="ja-JP"/>
        </w:rPr>
        <w:t>/</w:t>
      </w:r>
      <w:r>
        <w:rPr>
          <w:lang w:val="en-US" w:eastAsia="ja-JP"/>
        </w:rPr>
        <w:t>或动态图像</w:t>
      </w:r>
    </w:p>
    <w:p w:rsidR="00DE6667" w:rsidRPr="00DE6667" w:rsidRDefault="00BB3692" w:rsidP="00D97D36">
      <w:pPr>
        <w:pStyle w:val="Figure"/>
        <w:rPr>
          <w:lang w:val="en-US" w:eastAsia="ja-JP"/>
        </w:rPr>
      </w:pPr>
      <w:r>
        <w:rPr>
          <w:lang w:val="en-US" w:eastAsia="ja-JP"/>
        </w:rPr>
      </w:r>
      <w:r>
        <w:rPr>
          <w:lang w:val="en-US" w:eastAsia="ja-JP"/>
        </w:rPr>
        <w:pict>
          <v:group id="_x0000_s1601" editas="canvas" style="width:486.5pt;height:362.6pt;mso-position-horizontal-relative:char;mso-position-vertical-relative:line" coordsize="9730,7252">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600" type="#_x0000_t75" style="position:absolute;width:9730;height:7252" o:preferrelative="f">
              <v:fill o:detectmouseclick="t"/>
              <v:path o:extrusionok="t" o:connecttype="none"/>
              <o:lock v:ext="edit" text="t"/>
            </v:shape>
            <v:group id="_x0000_s1802" style="position:absolute;left:29;top:29;width:9701;height:6661" coordorigin="29,29" coordsize="9701,6661">
              <v:rect id="_x0000_s1602" style="position:absolute;left:8703;top:6388;width:1027;height:302;mso-wrap-style:none" filled="f" stroked="f">
                <v:textbox style="mso-next-textbox:#_x0000_s1602;mso-fit-shape-to-text:t" inset="0,0,0,0">
                  <w:txbxContent>
                    <w:p w:rsidR="003B0804" w:rsidRDefault="003B0804" w:rsidP="00BC030F">
                      <w:pPr>
                        <w:rPr>
                          <w:lang w:eastAsia="zh-CN"/>
                        </w:rPr>
                      </w:pPr>
                      <w:r>
                        <w:rPr>
                          <w:rFonts w:hint="eastAsia"/>
                          <w:color w:val="000000"/>
                          <w:sz w:val="14"/>
                          <w:szCs w:val="14"/>
                          <w:lang w:eastAsia="zh-CN"/>
                        </w:rPr>
                        <w:t>第</w:t>
                      </w:r>
                      <w:r>
                        <w:rPr>
                          <w:color w:val="000000"/>
                          <w:sz w:val="14"/>
                          <w:szCs w:val="14"/>
                        </w:rPr>
                        <w:t>2149-01</w:t>
                      </w:r>
                      <w:r>
                        <w:rPr>
                          <w:rFonts w:hint="eastAsia"/>
                          <w:color w:val="000000"/>
                          <w:sz w:val="14"/>
                          <w:szCs w:val="14"/>
                          <w:lang w:eastAsia="zh-CN"/>
                        </w:rPr>
                        <w:t>号报告</w:t>
                      </w:r>
                    </w:p>
                  </w:txbxContent>
                </v:textbox>
              </v:rect>
              <v:rect id="_x0000_s1603" style="position:absolute;left:8070;top:1736;width:56;height:396;mso-wrap-style:none" filled="f" stroked="f">
                <v:textbox style="mso-next-textbox:#_x0000_s1603;mso-fit-shape-to-text:t" inset="0,0,0,0">
                  <w:txbxContent>
                    <w:p w:rsidR="003B0804" w:rsidRDefault="003B0804">
                      <w:r>
                        <w:rPr>
                          <w:color w:val="000000"/>
                          <w:sz w:val="22"/>
                          <w:szCs w:val="22"/>
                        </w:rPr>
                        <w:t xml:space="preserve"> </w:t>
                      </w:r>
                    </w:p>
                  </w:txbxContent>
                </v:textbox>
              </v:rect>
              <v:rect id="_x0000_s1604" style="position:absolute;left:8118;top:1736;width:56;height:396;mso-wrap-style:none" filled="f" stroked="f">
                <v:textbox style="mso-next-textbox:#_x0000_s1604;mso-fit-shape-to-text:t" inset="0,0,0,0">
                  <w:txbxContent>
                    <w:p w:rsidR="003B0804" w:rsidRDefault="003B0804">
                      <w:r>
                        <w:rPr>
                          <w:color w:val="000000"/>
                          <w:sz w:val="22"/>
                          <w:szCs w:val="22"/>
                        </w:rPr>
                        <w:t xml:space="preserve"> </w:t>
                      </w:r>
                    </w:p>
                  </w:txbxContent>
                </v:textbox>
              </v:rect>
              <v:shape id="_x0000_s1605" style="position:absolute;left:2317;top:710;width:1559;height:398" coordsize="1559,398" path="m1559,33l1526,,,379r34,19l1559,33xe" fillcolor="#339" stroked="f">
                <v:path arrowok="t"/>
              </v:shape>
              <v:shape id="_x0000_s1606" style="position:absolute;left:3776;top:710;width:134;height:182" coordsize="134,182" path="m134,l81,,,163r48,19l134,xe" fillcolor="#339" stroked="f">
                <v:path arrowok="t"/>
              </v:shape>
              <v:shape id="_x0000_s1607" style="position:absolute;left:3790;top:475;width:1559;height:417" coordsize="1559,417" path="m1559,19l1526,,,384r34,33l1559,19xe" fillcolor="#339" stroked="f">
                <v:path arrowok="t"/>
              </v:shape>
              <v:shape id="_x0000_s1608" style="position:absolute;left:29;top:29;width:9614;height:6297" coordsize="9614,6297" path="m1060,l945,,844,19,647,81,465,182,297,297,182,465,67,647,19,830,,1045,,5252r19,215l67,5650r115,182l297,5981r168,134l647,6211r197,67l945,6297r115,l8554,6297r96,l8770,6278r197,-67l9149,6115r149,-134l9432,5832r96,-182l9595,5467r19,-215l9614,1045,9595,830,9528,647,9432,465,9298,297,9149,182,8967,81,8770,19,8650,r-96,l1060,xe" filled="f" strokecolor="green" strokeweight=".7pt">
                <v:path arrowok="t"/>
              </v:shape>
              <v:shape id="_x0000_s1609" style="position:absolute;left:6011;top:657;width:634;height:317" coordsize="634,317" path="m20,l,34,615,317r19,-15l20,xe" fillcolor="#339" stroked="f">
                <v:path arrowok="t"/>
              </v:shape>
              <v:rect id="_x0000_s1610" style="position:absolute;left:6626;top:825;width:33;height:149" fillcolor="#339" stroked="f"/>
              <v:shape id="_x0000_s1611" style="position:absolute;left:6645;top:825;width:628;height:283" coordsize="628,283" path="m14,l,14,609,283r19,-19l14,xe" fillcolor="#339" stroked="f">
                <v:path arrowok="t"/>
              </v:shape>
              <v:line id="_x0000_s1612" style="position:absolute" from="7921,3175" to="7921,3391" strokeweight=".7pt"/>
              <v:rect id="_x0000_s1613" style="position:absolute;left:3363;top:2916;width:56;height:396;mso-wrap-style:none" filled="f" stroked="f">
                <v:textbox style="mso-next-textbox:#_x0000_s1613;mso-fit-shape-to-text:t" inset="0,0,0,0">
                  <w:txbxContent>
                    <w:p w:rsidR="003B0804" w:rsidRDefault="003B0804">
                      <w:r>
                        <w:rPr>
                          <w:color w:val="000000"/>
                          <w:sz w:val="22"/>
                          <w:szCs w:val="22"/>
                        </w:rPr>
                        <w:t xml:space="preserve"> </w:t>
                      </w:r>
                    </w:p>
                  </w:txbxContent>
                </v:textbox>
              </v:rect>
              <v:rect id="_x0000_s1614" style="position:absolute;left:3411;top:2916;width:56;height:396;mso-wrap-style:none" filled="f" stroked="f">
                <v:textbox style="mso-next-textbox:#_x0000_s1614;mso-fit-shape-to-text:t" inset="0,0,0,0">
                  <w:txbxContent>
                    <w:p w:rsidR="003B0804" w:rsidRDefault="003B0804">
                      <w:r>
                        <w:rPr>
                          <w:color w:val="000000"/>
                          <w:sz w:val="22"/>
                          <w:szCs w:val="22"/>
                        </w:rPr>
                        <w:t xml:space="preserve"> </w:t>
                      </w:r>
                    </w:p>
                  </w:txbxContent>
                </v:textbox>
              </v:rect>
              <v:rect id="_x0000_s1615" style="position:absolute;left:2250;top:595;width:46;height:396;mso-wrap-style:none" filled="f" stroked="f">
                <v:textbox style="mso-next-textbox:#_x0000_s1615;mso-fit-shape-to-text:t" inset="0,0,0,0">
                  <w:txbxContent>
                    <w:p w:rsidR="003B0804" w:rsidRDefault="003B0804">
                      <w:r>
                        <w:rPr>
                          <w:color w:val="000000"/>
                          <w:sz w:val="18"/>
                          <w:szCs w:val="18"/>
                        </w:rPr>
                        <w:t xml:space="preserve"> </w:t>
                      </w:r>
                    </w:p>
                  </w:txbxContent>
                </v:textbox>
              </v:rect>
              <v:rect id="_x0000_s1616" style="position:absolute;left:4121;top:1937;width:56;height:396;mso-wrap-style:none" filled="f" stroked="f">
                <v:textbox style="mso-next-textbox:#_x0000_s1616;mso-fit-shape-to-text:t" inset="0,0,0,0">
                  <w:txbxContent>
                    <w:p w:rsidR="003B0804" w:rsidRDefault="003B0804">
                      <w:r>
                        <w:rPr>
                          <w:color w:val="000000"/>
                          <w:sz w:val="22"/>
                          <w:szCs w:val="22"/>
                        </w:rPr>
                        <w:t xml:space="preserve"> </w:t>
                      </w:r>
                    </w:p>
                  </w:txbxContent>
                </v:textbox>
              </v:rect>
              <v:rect id="_x0000_s1617" style="position:absolute;left:4174;top:1937;width:56;height:396;mso-wrap-style:none" filled="f" stroked="f">
                <v:textbox style="mso-next-textbox:#_x0000_s1617;mso-fit-shape-to-text:t" inset="0,0,0,0">
                  <w:txbxContent>
                    <w:p w:rsidR="003B0804" w:rsidRDefault="003B0804">
                      <w:r>
                        <w:rPr>
                          <w:color w:val="000000"/>
                          <w:sz w:val="22"/>
                          <w:szCs w:val="22"/>
                        </w:rPr>
                        <w:t xml:space="preserve"> </w:t>
                      </w:r>
                    </w:p>
                  </w:txbxContent>
                </v:textbox>
              </v:rect>
              <v:line id="_x0000_s1618" style="position:absolute" from="7921,2331" to="7921,2547" strokeweight=".7pt"/>
              <v:rect id="_x0000_s1619" style="position:absolute;left:6990;top:3391;width:2025;height:283" filled="f" strokeweight=".7pt"/>
              <v:rect id="_x0000_s1620" style="position:absolute;left:8497;top:3444;width:46;height:396;mso-wrap-style:none" filled="f" stroked="f">
                <v:textbox style="mso-next-textbox:#_x0000_s1620;mso-fit-shape-to-text:t" inset="0,0,0,0">
                  <w:txbxContent>
                    <w:p w:rsidR="003B0804" w:rsidRDefault="003B0804">
                      <w:r>
                        <w:rPr>
                          <w:color w:val="000000"/>
                          <w:sz w:val="18"/>
                          <w:szCs w:val="18"/>
                        </w:rPr>
                        <w:t xml:space="preserve"> </w:t>
                      </w:r>
                    </w:p>
                  </w:txbxContent>
                </v:textbox>
              </v:rect>
              <v:rect id="_x0000_s1621" style="position:absolute;left:8564;top:2734;width:61;height:396;mso-wrap-style:none" filled="f" stroked="f">
                <v:textbox style="mso-next-textbox:#_x0000_s1621;mso-fit-shape-to-text:t" inset="0,0,0,0">
                  <w:txbxContent>
                    <w:p w:rsidR="003B0804" w:rsidRDefault="003B0804">
                      <w:r>
                        <w:rPr>
                          <w:color w:val="000000"/>
                        </w:rPr>
                        <w:t xml:space="preserve"> </w:t>
                      </w:r>
                    </w:p>
                  </w:txbxContent>
                </v:textbox>
              </v:rect>
              <v:shape id="_x0000_s1622" style="position:absolute;left:7057;top:2547;width:1871;height:647" coordsize="1871,647" path="m926,l845,,744,19r-82,l562,33,499,53,413,67,331,81r-67,20l216,115r-53,33l115,168,67,201,34,235,15,264,,297r,l,316r,15l,350r15,33l34,417r33,29l115,479r48,20l216,532r48,15l331,566r82,14l499,595r63,19l662,628r82,l845,647r81,l1027,647r101,-19l1209,628r101,-14l1377,595r82,-15l1540,566r68,-19l1655,532r53,-33l1756,479r48,-33l1838,417r19,-34l1871,350r,-19l1871,316r,-19l1871,297r-14,-33l1838,235r-34,-34l1756,168r-48,-20l1655,115r-47,-14l1540,81,1459,67,1377,53,1310,33,1209,19r-81,l1027,,926,e" filled="f" strokeweight=".7pt">
                <v:path arrowok="t"/>
              </v:shape>
              <v:shape id="_x0000_s1623" style="position:absolute;left:2034;top:1357;width:53;height:149" coordsize="53,149" path="m53,l34,15,19,96,,149r19,l53,xe" fillcolor="#202020" stroked="f">
                <v:path arrowok="t"/>
              </v:shape>
              <v:shape id="_x0000_s1624" style="position:absolute;left:1818;top:1372;width:115;height:148" coordsize="115,148" path="m87,l,148r34,l115,,87,xe" fillcolor="#202020" stroked="f">
                <v:path arrowok="t"/>
              </v:shape>
              <v:shape id="_x0000_s1625" style="position:absolute;left:1487;top:1472;width:965;height:130" coordsize="965,130" path="m547,34l566,15,566,r15,l600,r29,l878,r19,15l912,15r19,l945,15r,19l965,48r,20l965,96,581,130,317,96,,48,298,34r182,l547,34xe" fillcolor="#201000" stroked="f">
                <v:path arrowok="t"/>
              </v:shape>
              <v:line id="_x0000_s1626" style="position:absolute;flip:x" from="2116,1453" to="2135,1472" strokecolor="#201000" strokeweight=".25pt"/>
              <v:line id="_x0000_s1627" style="position:absolute;flip:x" from="2169,1453" to="2183,1472" strokecolor="#201000" strokeweight=".25pt"/>
              <v:shape id="_x0000_s1628" style="position:absolute;left:1919;top:1453;width:317;height:183" coordsize="317,183" path="m101,67l115,53,149,19,149,r19,l182,,283,19r15,l317,19r,15l298,87r-15,14l264,101r,14l250,135r-53,48l,168,67,101,82,87,101,67xe" fillcolor="#402000" stroked="f">
                <v:path arrowok="t"/>
              </v:shape>
              <v:shape id="_x0000_s1629" style="position:absolute;left:2101;top:1405;width:116;height:48" coordsize="116,48" path="m15,l,34,,48r101,l116,48r,-14l116,15,101,,15,xe" fillcolor="#402000" stroked="f">
                <v:path arrowok="t"/>
              </v:shape>
              <v:line id="_x0000_s1630" style="position:absolute;flip:x" from="1885,1439" to="1905,1453" strokecolor="#201000" strokeweight=".25pt"/>
              <v:line id="_x0000_s1631" style="position:absolute;flip:x" from="1933,1439" to="1953,1453" strokecolor="#201000" strokeweight=".25pt"/>
              <v:shape id="_x0000_s1632" style="position:absolute;left:1689;top:1439;width:312;height:182" coordsize="312,182" path="m81,81l96,67,115,48,148,14r15,l163,,278,14r19,l312,14r,19l312,48,278,81r,20l264,115r-20,14l244,149r-62,33l,163,62,101,81,81xe" fillcolor="#402000" stroked="f">
                <v:path arrowok="t"/>
              </v:shape>
              <v:shape id="_x0000_s1633" style="position:absolute;left:1871;top:1386;width:115;height:53" coordsize="115,53" path="m14,19l,34,,53r96,l115,53r,-34l96,19,96,,82,,14,r,19xe" fillcolor="#402000" stroked="f">
                <v:path arrowok="t"/>
              </v:shape>
              <v:shape id="_x0000_s1634" style="position:absolute;left:1454;top:1520;width:580;height:68" coordsize="580,68" path="m33,l67,r33,l115,,235,r14,l268,r15,l331,r67,l417,20r34,l465,20r14,l513,34r19,l580,68r-115,l,20,33,xe" fillcolor="#603000" stroked="f">
                <v:path arrowok="t"/>
              </v:shape>
              <v:shape id="_x0000_s1635" style="position:absolute;left:2332;top:1386;width:52;height:154" coordsize="52,154" path="m19,r,19l33,34r,19l33,67r,19l33,101r19,53l33,154r,-34l33,86r,-19l19,53r,-19l19,19,,,19,xe" fillcolor="#202020" stroked="f">
                <v:path arrowok="t"/>
              </v:shape>
              <v:shape id="_x0000_s1636" style="position:absolute;left:2351;top:1386;width:33;height:154" coordsize="33,154" path="m,l,19,14,34r,19l14,67r,19l33,101r,53l14,120r,-34l14,67,,53,,34,,19,,xe" fillcolor="#606060" stroked="f">
                <v:path arrowok="t"/>
              </v:shape>
              <v:shape id="_x0000_s1637" style="position:absolute;left:2169;top:1386;width:48;height:168" coordsize="48,168" path="m,l14,19r,15l33,86r,34l33,134r15,34l14,168r,-48l14,101,,67,,34,,xe" fillcolor="#202020" stroked="f">
                <v:path arrowok="t"/>
              </v:shape>
              <v:shape id="_x0000_s1638" style="position:absolute;left:2169;top:1386;width:48;height:168" coordsize="48,168" path="m14,r,19l33,34r,52l33,120r15,14l48,168r-34,l14,120r,-19l14,67,,34,,,14,xe" fillcolor="#606060" stroked="f">
                <v:path arrowok="t"/>
              </v:shape>
              <v:shape id="_x0000_s1639" style="position:absolute;left:1022;top:1717;width:216;height:235" coordsize="216,235" path="m120,l101,,67,19r-14,l33,34,19,53r,14l,101r,19l,154r19,14l19,182r14,19l53,216r14,19l101,235r19,l134,235r19,l168,216r14,-15l201,182r15,-14l216,154r,-34l216,101r,-34l201,53,182,34,168,19r-15,l134,,120,xe" fillcolor="#202020" stroked="f">
                <v:path arrowok="t"/>
              </v:shape>
              <v:shape id="_x0000_s1640" style="position:absolute;left:1055;top:1717;width:216;height:249" coordsize="216,249" path="m120,l101,,68,19r-15,l34,34r,19l20,86r,15l,120r20,34l20,168r14,14l34,201r19,15l68,235r33,l120,249r15,-14l149,235r34,-19l202,201r,-19l216,168r,-14l216,120r,-19l216,86,202,53r,-19l183,19r-34,l135,,120,xe" fillcolor="black" stroked="f">
                <v:path arrowok="t"/>
              </v:shape>
              <v:shape id="_x0000_s1641" style="position:absolute;left:1588;top:1688;width:230;height:197" coordsize="230,197" path="m,29l34,15r14,l82,r33,l149,r14,15l197,29r19,19l230,63r,52l230,149r,48l,115,,29xe" fillcolor="black" stroked="f">
                <v:path arrowok="t"/>
              </v:shape>
              <v:shape id="_x0000_s1642" style="position:absolute;left:1506;top:1717;width:197;height:350" coordsize="197,350" path="m149,350l116,336r-34,l63,317,34,302,15,269,,235,,216,,182,,154,,120,15,86,34,53,63,34,82,19r34,l149,r15,19l197,19,149,182r,168xe" fillcolor="#202020" stroked="f">
                <v:path arrowok="t"/>
              </v:shape>
              <v:shape id="_x0000_s1643" style="position:absolute;left:1554;top:1736;width:231;height:331" coordsize="231,331" path="m116,l101,,68,15r-20,l34,48,15,67r,34l,135r,28l,197r15,33l15,250r19,33l48,298r20,19l101,317r15,14l149,317r19,l183,298r14,-15l216,250r15,-20l231,197r,-34l231,135r,-34l216,67,197,48,183,15r-15,l149,,116,xe" fillcolor="#606060" stroked="f">
                <v:path arrowok="t"/>
              </v:shape>
              <v:shape id="_x0000_s1644" style="position:absolute;left:1569;top:1751;width:216;height:302" coordsize="216,302" path="m101,l86,,67,,53,19,33,33,19,67,,86r,34l,148r,34l,201r19,34l33,249r20,19l67,283r19,19l101,302r33,l153,283r15,-15l182,249r19,-14l201,201r15,-19l216,148r,-28l201,86r,-19l182,33,168,19,153,,134,,101,xe" fillcolor="gray" stroked="f">
                <v:path arrowok="t"/>
              </v:shape>
              <v:shape id="_x0000_s1645" style="position:absolute;left:1622;top:1803;width:115;height:197" coordsize="115,197" path="m67,l48,,33,,14,15r,19l,34,,48,,82,,96r,19l,130r,19l14,163r,20l33,197r15,l67,197r14,l100,183r,-20l115,149r,-19l115,115r,-19l115,82r,-34l115,34r-15,l100,15,81,,67,xe" fillcolor="#404040" stroked="f">
                <v:path arrowok="t"/>
              </v:shape>
              <v:shape id="_x0000_s1646" style="position:absolute;left:1622;top:1803;width:115;height:197" coordsize="115,197" path="m67,l48,,33,,14,15r,19l,34,,48,,82,,96r,19l,130r,19l14,163r,20l33,197r15,l67,197r,l81,197r19,-14l100,163r15,-14l115,130r,-15l115,96r,-14l115,48r,-14l100,34r,-19l81,,67,r,e" filled="f" strokecolor="#a0a0a0" strokeweight=".7pt">
                <v:path arrowok="t"/>
              </v:shape>
              <v:shape id="_x0000_s1647" style="position:absolute;left:1622;top:1818;width:100;height:148" coordsize="100,148" path="m48,l33,,14,19r,34l,81r14,19l14,134r19,14l48,148r19,l81,134r19,-34l100,81r,-28l81,19,67,,48,xe" fillcolor="black" stroked="f">
                <v:path arrowok="t"/>
              </v:shape>
              <v:shape id="_x0000_s1648" style="position:absolute;left:1622;top:1818;width:100;height:148" coordsize="100,148" path="m48,l33,r,l14,19r,l14,53,,81r14,19l14,134r,l33,148r,l48,148r19,l67,148,81,134r,l100,100r,-19l100,53,81,19r,l67,r,l48,e" filled="f" strokecolor="gray" strokeweight=".25pt">
                <v:path arrowok="t"/>
              </v:shape>
              <v:shape id="_x0000_s1649" style="position:absolute;left:1655;top:1871;width:34;height:47" coordsize="34,47" path="m15,r,14l,14,,28,,47r15,l34,28,15,14,15,xe" fillcolor="gray" stroked="f">
                <v:path arrowok="t"/>
              </v:shape>
              <v:shape id="_x0000_s1650" style="position:absolute;left:1655;top:1871;width:34;height:47" coordsize="34,47" path="m15,r,14l,28,15,47r19,l34,28r,-14l15,14,15,xe" fillcolor="#e0e0e0" stroked="f">
                <v:path arrowok="t"/>
              </v:shape>
              <v:shape id="_x0000_s1651" style="position:absolute;left:2500;top:1636;width:148;height:115" coordsize="148,115" path="m,19l14,,48,,81,r19,l115,19r19,14l148,67r,14l148,100r-14,15l33,100,,19xe" fillcolor="black" stroked="f">
                <v:path arrowok="t"/>
              </v:shape>
              <v:shape id="_x0000_s1652" style="position:absolute;left:2418;top:1636;width:149;height:249" coordsize="149,249" path="m115,249r-33,l62,249,48,235,34,215,14,201,,182,,148,,134,,100,,81,14,52,34,33,48,19r14,l82,r33,l130,r19,l115,134r,115xe" fillcolor="#202020" stroked="f">
                <v:path arrowok="t"/>
              </v:shape>
              <v:shape id="_x0000_s1653" style="position:absolute;left:2452;top:1636;width:182;height:249" coordsize="182,249" path="m96,l62,,48,19r,14l28,33,14,67r,14l,100r,34l,148r14,34l14,201r14,14l48,235r,14l62,249r34,l115,249r14,l148,235r,-20l163,201r,-19l182,148r,-14l182,100,163,81r,-14l148,33,129,19,115,,96,xe" fillcolor="#606060" stroked="f">
                <v:path arrowok="t"/>
              </v:shape>
              <v:shape id="_x0000_s1654" style="position:absolute;left:2466;top:1655;width:149;height:230" coordsize="149,230" path="m82,l67,,48,,34,14,14,33r,15l,62,,81r,34l,129r,19l14,182r,14l34,196r14,20l67,216r15,14l101,216r14,-20l134,196r15,-14l149,148r,-19l149,115r,-34l149,62r,-14l134,33,115,14,101,,82,xe" fillcolor="gray" stroked="f">
                <v:path arrowok="t"/>
              </v:shape>
              <v:shape id="_x0000_s1655" style="position:absolute;left:2500;top:1688;width:100;height:149" coordsize="100,149" path="m48,l33,r,15l14,15r,14l,48,,82r,33l14,130r,19l33,149r15,l67,149,81,130r19,-15l100,82r,-34l81,29,67,15,48,xe" fillcolor="#404040" stroked="f">
                <v:path arrowok="t"/>
              </v:shape>
              <v:shape id="_x0000_s1656" style="position:absolute;left:2500;top:1688;width:100;height:149" coordsize="100,149" path="m48,l33,r,15l14,15r,14l,48,,82r,33l14,130r,19l33,149r,l48,149r,l67,149r,l81,130r19,-15l100,82r,-34l81,29,67,15r,l48,r,e" filled="f" strokecolor="#a0a0a0" strokeweight=".7pt">
                <v:path arrowok="t"/>
              </v:shape>
              <v:shape id="_x0000_s1657" style="position:absolute;left:2500;top:1703;width:67;height:115" coordsize="67,115" path="m33,l14,14r,19l,48,14,81r,19l33,115r15,l67,100r,-19l67,48r,-15l67,14,48,,33,xe" fillcolor="black" stroked="f">
                <v:path arrowok="t"/>
              </v:shape>
              <v:shape id="_x0000_s1658" style="position:absolute;left:2500;top:1703;width:67;height:115" coordsize="67,115" path="m33,r,l33,,14,14r,19l,48,14,81r,19l33,115r,l33,115r15,l48,115,67,100r,-19l67,48r,-15l67,14,48,r,l33,e" filled="f" strokecolor="gray" strokeweight=".25pt">
                <v:path arrowok="t"/>
              </v:shape>
              <v:shape id="_x0000_s1659" style="position:absolute;left:2533;top:1751;width:15;height:33" coordsize="15,33" path="m,l,19,,33r15,l15,19,15,,,xe" fillcolor="gray" stroked="f">
                <v:path arrowok="t"/>
              </v:shape>
              <v:shape id="_x0000_s1660" style="position:absolute;left:2533;top:1751;width:15;height:33" coordsize="15,33" path="m15,l,,,19,,33r15,l15,19,15,xe" fillcolor="#e0e0e0" stroked="f">
                <v:path arrowok="t"/>
              </v:shape>
              <v:shape id="_x0000_s1661" style="position:absolute;left:1473;top:1372;width:216;height:168" coordsize="216,168" path="m197,l,168r14,l33,168,216,,197,xe" fillcolor="#000060" stroked="f">
                <v:path arrowok="t"/>
              </v:shape>
              <v:shape id="_x0000_s1662" style="position:absolute;left:907;top:1338;width:1823;height:580" coordsize="1823,580" path="m,350l,331r19,l19,317r34,l67,298r19,l101,283r14,l134,283r67,-19l235,250r14,l268,250r15,-20l331,230r19,-14l384,216r48,l465,202r15,l499,202r14,l547,202r19,-20l763,34,580,202r235,l830,216r33,l897,216r14,l930,216r15,l964,216r14,l998,216r14,l1026,216r,-14l1060,115r19,-14l1079,82r15,l1094,67r,-19l1079,48r-19,l1046,34r-34,l978,34r-33,l911,34r-48,l844,34r-29,l796,34r-14,l763,34r19,l796,34,815,19r29,l863,19r34,l930,19r15,l978,r34,l1026,r34,l1079,r101,48l1161,48r-15,l1127,48r,19l1113,67r,15l1079,134r-19,48l1060,202r-14,l1046,216r14,14l1079,230r432,-28l1525,182r20,l1545,168r,-19l1545,134r-20,l1525,115,1492,82,1458,67r,-19l1444,48r-19,l1410,48r-115,l1262,48r-34,l1194,48r-14,l1079,r34,l1127,r34,l1180,r29,l1228,r34,l1295,r15,l1329,19r14,l1362,19r15,l1391,19r19,l1425,19r19,l1458,34r19,l1477,48r34,19l1573,134r,15l1593,168r14,l1607,182r19,l1641,182r19,l1674,182r19,l1708,182r19,l1741,182r15,20l1775,202r14,l1808,216r15,34l1808,264r,19l1808,298r,19l1775,379r,19l1756,398r,15l1741,413r-14,-15l1727,379r,-14l1727,350r,-19l1708,331r,-14l1693,317r,-19l1674,298r-14,l1641,298r,19l1626,317r-19,l1607,331r-14,l1593,350r-20,l1573,365r,14l1559,398r,15l1559,432r-14,l1545,446r-20,l1511,446,911,547r,-14l911,513r,-14l911,480r,-15l897,446r,-14l897,413r-19,l878,398,863,379r-19,l830,365r-15,l796,365r-14,l763,365r-15,l729,379r-14,l695,398r-14,15l662,413r,19l647,432r,14l633,465r,15l614,499r,14l599,533r,14l599,561r-19,l580,580r-14,l547,580r-67,l465,580,432,499r33,-86l331,413r-15,l297,413r-14,l268,413r-19,l235,413r-19,l182,398r-14,l148,398r-33,l86,379r-19,l53,365r-20,l19,365r,-15l,350xe" fillcolor="#0000e0" stroked="f">
                <v:path arrowok="t"/>
              </v:shape>
              <v:shape id="_x0000_s1663" style="position:absolute;left:1305;top:1588;width:1425;height:345" coordsize="1425,345" path="m53,163l168,129r33,l249,115r15,-15l297,100r20,l331,100r,-19l350,81r15,l384,81r14,l432,81r14,l696,67,830,48,964,33,1147,14r62,l1262,14,1295,r34,l1343,r34,l1391,r34,14l1410,14r-19,l1377,14r-19,l1343,33r-14,l1310,33r,15l1329,48r,19l1329,81r,19l1343,100r,15l1377,115r,14l1358,148r-15,15l1343,148r-14,-19l1329,115r,-15l1310,81r,-14l1295,48r-19,l1276,33r-14,l1243,33r-15,15l1209,48r-14,19l1195,81r-20,19l1175,115r,14l1161,148r,15l1161,182r-14,l1147,196r-20,l1113,215,513,297r,-34l513,230r,-15l513,196r,-14l513,163,499,148,480,129,465,115,446,100r-14,l417,100r-19,l384,100r-19,l350,100r-19,l317,100r-20,15l283,115r-19,14l249,148r-14,15l235,182r-19,14l216,215r-15,34l201,263r,20l201,297r,14l182,330r-14,l149,330r-15,15l115,345r-14,l67,330,,297,53,163xe" fillcolor="#0000a0" stroked="f">
                <v:path arrowok="t"/>
              </v:shape>
              <v:shape id="_x0000_s1664" style="position:absolute;left:907;top:1540;width:1012;height:211" coordsize="1012,211" path="m,148l,129r19,l19,115r34,l67,96r19,l101,81r14,l134,81,201,62,235,48r14,l268,48,283,28r48,l350,28,384,14r48,l465,r15,l499,r14,l532,r15,l566,,796,r34,14l863,14r34,l911,14r19,l945,14r19,l978,14r20,l1012,14,998,28,930,48r-67,l815,62r-33,l748,62,695,81,662,96r-29,l599,115r-67,14l499,129r-82,34l398,177r-34,l316,211r-19,l283,211r-15,l249,211r-14,l201,211,182,196r-14,l134,196r-19,l86,177r-19,l53,163r-20,l19,163r,-15l,148xe" fillcolor="blue" stroked="f">
                <v:path arrowok="t"/>
              </v:shape>
              <v:shape id="_x0000_s1665" style="position:absolute;left:1454;top:1751;width:52;height:33" coordsize="52,33" path="m,19l33,,52,,,19,,33,,19xe" fillcolor="#ff8000" stroked="f">
                <v:path arrowok="t"/>
              </v:shape>
              <v:shape id="_x0000_s1666" style="position:absolute;left:1454;top:1751;width:52;height:33" coordsize="52,33" path="m,19l52,r,19l,33,,19xe" fillcolor="#ffe0c0" stroked="f">
                <v:path arrowok="t"/>
              </v:shape>
              <v:shape id="_x0000_s1667" style="position:absolute;left:1986;top:1554;width:115;height:48" coordsize="115,48" path="m,48r15,l34,34r14,l67,34r15,l101,48r14,l115,34,101,14,101,,34,14r,20l15,34,,48xe" fillcolor="navy" stroked="f">
                <v:path arrowok="t"/>
              </v:shape>
              <v:shape id="_x0000_s1668" style="position:absolute;left:1986;top:1506;width:101;height:96" coordsize="101,96" path="m,82l,96r15,l15,82r,-20l15,48r19,l48,62r19,l82,62,101,48r,-34l101,,82,,48,,34,,15,r,14l15,34r,14l,62,,82xe" fillcolor="#a0a0a0" stroked="f">
                <v:path arrowok="t"/>
              </v:shape>
              <v:shape id="_x0000_s1669" style="position:absolute;left:2001;top:1540;width:0;height:14" coordsize="0,14" path="m,l,14,,xe" fillcolor="#606060" stroked="f">
                <v:path arrowok="t"/>
              </v:shape>
              <v:shape id="_x0000_s1670" style="position:absolute;left:2020;top:1540;width:67;height:14" coordsize="67,14" path="m,l14,,33,,48,,67,r,14l48,14r-15,l14,14,,xe" fillcolor="#404040" stroked="f">
                <v:path arrowok="t"/>
              </v:shape>
              <v:shape id="_x0000_s1671" style="position:absolute;left:1986;top:1506;width:101;height:96" coordsize="101,96" path="m,82l,96r15,l15,82r,-20l15,48r19,l48,62r19,l82,62,101,48r,-34l101,r,14l101,34r,14l82,48r-15,l48,48r,-14l34,34,15,48r,14l15,82,,82xe" fillcolor="#606060" stroked="f">
                <v:path arrowok="t"/>
              </v:shape>
              <v:shape id="_x0000_s1672" style="position:absolute;left:2183;top:1588;width:34;height:14" coordsize="34,14" path="m,l,14,34,,,xe" fillcolor="navy" stroked="f">
                <v:path arrowok="t"/>
              </v:shape>
              <v:shape id="_x0000_s1673" style="position:absolute;left:2169;top:1568;width:48;height:20" coordsize="48,20" path="m,l48,r,20l14,20,,20,,xe" fillcolor="silver" stroked="f">
                <v:path arrowok="t"/>
              </v:shape>
              <v:shape id="_x0000_s1674" style="position:absolute;left:2432;top:1554;width:48;height:14" coordsize="48,14" path="m,14r48,l34,,,14xe" fillcolor="navy" stroked="f">
                <v:path arrowok="t"/>
              </v:shape>
              <v:shape id="_x0000_s1675" style="position:absolute;left:2418;top:1554;width:62;height:14" coordsize="62,14" path="m,l48,,62,,14,14,14,,,xe" fillcolor="silver" stroked="f">
                <v:path arrowok="t"/>
              </v:shape>
              <v:shape id="_x0000_s1676" style="position:absolute;left:2217;top:1554;width:33;height:249" coordsize="33,249" path="m,l,,19,14r,l19,34r,l19,48r,19l19,67r14,l33,82r,l33,101r,14l33,149r,14l33,182r,15l33,216,19,249e" filled="f" strokecolor="#000040" strokeweight=".25pt">
                <v:path arrowok="t"/>
              </v:shape>
              <v:shape id="_x0000_s1677" style="position:absolute;left:1905;top:1520;width:609;height:317" coordsize="609,317" path="m62,48r-34,l28,48,,48,14,68r,14l14,101r,15l28,135r,l28,149r,19l28,183r,14l28,231r,33l28,298r,19l28,317,513,250r14,l527,231r,-15l527,197r20,-14l547,168r14,-19l561,149r14,-14l575,116r20,-15l595,101,609,82r-14,l595,68r,-20l595,34,575,20r,l575,,547,e" filled="f" strokecolor="#000040" strokeweight=".25pt">
                <v:path arrowok="t"/>
              </v:shape>
              <v:shape id="_x0000_s1678" style="position:absolute;left:960;top:1688;width:278;height:163" coordsize="278,163" path="m,l,115r278,48l278,63,,xe" fillcolor="black" stroked="f">
                <v:path arrowok="t"/>
              </v:shape>
              <v:shape id="_x0000_s1679" style="position:absolute;left:974;top:1717;width:230;height:53" coordsize="230,53" path="m230,53r-48,l149,53r-34,l81,34r-14,l34,34,19,19,19,,,e" filled="f" strokecolor="#a0a0a0" strokeweight=".25pt">
                <v:path arrowok="t"/>
              </v:shape>
              <v:shape id="_x0000_s1680" style="position:absolute;left:974;top:1736;width:230;height:48" coordsize="230,48" path="m230,48r-48,l149,48,115,34r-34,l67,34,34,15r-15,l19,,,e" filled="f" strokecolor="#a0a0a0" strokeweight=".25pt">
                <v:path arrowok="t"/>
              </v:shape>
              <v:shape id="_x0000_s1681" style="position:absolute;left:974;top:1736;width:230;height:48" coordsize="230,48" path="m230,48r-48,l149,48r-34,l81,48,67,34r-33,l19,34r,-19l,e" filled="f" strokecolor="#a0a0a0" strokeweight=".25pt">
                <v:path arrowok="t"/>
              </v:shape>
              <v:shape id="_x0000_s1682" style="position:absolute;left:974;top:1751;width:230;height:52" coordsize="230,52" path="m230,52r-48,l149,52r-34,l81,52,67,33r-33,l19,19r,l,e" filled="f" strokecolor="#a0a0a0" strokeweight=".25pt">
                <v:path arrowok="t"/>
              </v:shape>
              <v:shape id="_x0000_s1683" style="position:absolute;left:974;top:1770;width:230;height:48" coordsize="230,48" path="m230,48r-48,l149,48r-34,l81,33r-14,l34,33,19,14,19,,,e" filled="f" strokecolor="#a0a0a0" strokeweight=".25pt">
                <v:path arrowok="t"/>
              </v:shape>
              <v:shape id="_x0000_s1684" style="position:absolute;left:974;top:1703;width:230;height:48" coordsize="230,48" path="m230,48r-48,l149,48r-34,l81,48,67,33r-33,l19,14r,l,e" filled="f" strokecolor="#a0a0a0" strokeweight=".25pt">
                <v:path arrowok="t"/>
              </v:shape>
              <v:shape id="_x0000_s1685" style="position:absolute;left:907;top:1688;width:67;height:96" coordsize="67,96" path="m,l19,82,67,96r,-81l,xe" stroked="f">
                <v:path arrowok="t"/>
              </v:shape>
              <v:shape id="_x0000_s1686" style="position:absolute;left:907;top:1688;width:19;height:82" coordsize="19,82" path="m,l19,82,19,,,xe" fillcolor="#e07000" stroked="f">
                <v:path arrowok="t"/>
              </v:shape>
              <v:shape id="_x0000_s1687" style="position:absolute;left:960;top:1703;width:33;height:100" coordsize="33,100" path="m,l14,81r19,19l14,,,xe" fillcolor="#e0e0e0" stroked="f">
                <v:path arrowok="t"/>
              </v:shape>
              <v:shape id="_x0000_s1688" style="position:absolute;left:1204;top:1751;width:34;height:86" coordsize="34,86" path="m,l,86r34,l19,,,xe" fillcolor="#e0e0e0" stroked="f">
                <v:path arrowok="t"/>
              </v:shape>
              <v:rect id="_x0000_s1689" style="position:absolute;left:1223;top:1751;width:82;height:86" stroked="f"/>
              <v:shape id="_x0000_s1690" style="position:absolute;left:1305;top:1751;width:53;height:86" coordsize="53,86" path="m,l,86r34,l53,,,xe" fillcolor="#e07000" stroked="f">
                <v:path arrowok="t"/>
              </v:shape>
              <v:shape id="_x0000_s1691" style="position:absolute;left:907;top:1655;width:465;height:115" coordsize="465,115" path="m19,r,14l,14,,33r19,l19,48r14,l53,48,67,62r19,l101,62r14,19l134,81r14,l168,81r14,l201,96r34,l249,96r19,l283,96r14,l331,96r101,19l465,96,384,62r-20,l350,62r-19,l316,62r-19,l268,62r-33,l216,62,201,48r-33,l134,48,115,33r-14,l86,33r-19,l53,14r-20,l19,xe" fillcolor="#4040ff" stroked="f">
                <v:path arrowok="t"/>
              </v:shape>
              <v:shape id="_x0000_s1692" style="position:absolute;left:2634;top:1636;width:129;height:81" coordsize="129,81" path="m81,l96,19r19,l129,19r,33l129,67r-14,l96,67,81,81r-19,l48,81r-19,l14,81r,-14l,33r14,l29,19r19,l62,19r19,l81,xe" fillcolor="#404040" stroked="f">
                <v:path arrowok="t"/>
              </v:shape>
              <v:shape id="_x0000_s1693" style="position:absolute;left:2648;top:1655;width:115;height:33" coordsize="115,33" path="m67,l82,r19,l115,,101,14r-19,l67,14,48,33r-14,l15,33,,33,,14r15,l34,14r14,l67,xe" fillcolor="#a0a0a0" stroked="f">
                <v:path arrowok="t"/>
              </v:shape>
              <v:shape id="_x0000_s1694" style="position:absolute;left:2648;top:1669;width:101;height:19" coordsize="101,19" path="m,19r15,l48,19r19,l82,r19,l101,e" filled="f" strokecolor="#e0e0e0" strokeweight=".25pt">
                <v:path arrowok="t"/>
              </v:shape>
              <v:shape id="_x0000_s1695" style="position:absolute;left:892;top:1751;width:614;height:182" coordsize="614,182" path="m34,l15,r,19l,19,,33,,67,,86r15,l15,100r33,l82,120r34,l149,134r14,14l197,148r53,l264,167r19,l298,167r14,l331,167r34,l399,167r33,l447,182r33,l514,182r14,-15l547,167r15,l581,167r14,-19l595,134r19,-14l614,100r,-14l562,86r-34,14l514,100r-19,l480,100,466,86r-19,l379,86r-14,l346,86r-15,l298,86,283,67r-33,l231,67r-15,l183,67,149,52r-19,l101,33r-19,l68,33,48,19r-14,l34,xe" fillcolor="#404040" stroked="f">
                <v:path arrowok="t"/>
              </v:shape>
              <v:shape id="_x0000_s1696" style="position:absolute;left:892;top:1784;width:614;height:149" coordsize="614,149" path="m48,19r-14,l15,19,,,,34,,53r15,l15,67r33,l82,87r34,l149,101r14,14l197,115r34,l264,134r19,l298,134r14,l331,134r15,l365,134r34,l432,134r15,15l480,149r34,l528,134r19,l562,134r19,l595,115r,-14l614,87r,-20l614,53r-19,l595,67r-14,l562,87r-15,l528,87r-33,l480,87r-14,l447,87r-15,l399,87r-20,l365,87r-19,l331,87r-19,l283,67r-19,l250,67r-34,l197,67,183,53r-20,l149,53r-19,l101,34r-19,l68,34,48,19xe" fillcolor="#606060" stroked="f">
                <v:path arrowok="t"/>
              </v:shape>
              <v:shape id="_x0000_s1697" style="position:absolute;left:926;top:1803;width:432;height:68" coordsize="432,68" path="m432,68r-87,l249,68,197,48r-48,l115,34r-48,l34,15,,e" filled="f" strokecolor="#a0a0a0" strokeweight=".25pt">
                <v:path arrowok="t"/>
              </v:shape>
              <v:shape id="_x0000_s1698" style="position:absolute;left:1223;top:1885;width:82;height:14" coordsize="82,14" path="m,l,14r82,l15,14,15,,,xe" fillcolor="#404040" stroked="f">
                <v:path arrowok="t"/>
              </v:shape>
              <v:rect id="_x0000_s1699" style="position:absolute;left:1238;top:1885;width:67;height:14" fillcolor="#202020" stroked="f"/>
              <v:shape id="_x0000_s1700" style="position:absolute;left:907;top:1803;width:33;height:34" coordsize="33,34" path="m,l,15,33,34,,15,,xe" fillcolor="#404040" stroked="f">
                <v:path arrowok="t"/>
              </v:shape>
              <v:shape id="_x0000_s1701" style="position:absolute;left:907;top:1803;width:33;height:34" coordsize="33,34" path="m,l33,15r,19l,15,,xe" fillcolor="#202020" stroked="f">
                <v:path arrowok="t"/>
              </v:shape>
              <v:shape id="_x0000_s1702" type="#_x0000_t75" style="position:absolute;left:1871;top:1122;width:379;height:250">
                <v:imagedata r:id="rId13" o:title=""/>
              </v:shape>
              <v:rect id="_x0000_s1703" style="position:absolute;left:2020;top:5808;width:46;height:396;mso-wrap-style:none" filled="f" stroked="f">
                <v:textbox style="mso-next-textbox:#_x0000_s1703;mso-fit-shape-to-text:t" inset="0,0,0,0">
                  <w:txbxContent>
                    <w:p w:rsidR="003B0804" w:rsidRDefault="003B0804">
                      <w:r>
                        <w:rPr>
                          <w:b/>
                          <w:bCs/>
                          <w:color w:val="000000"/>
                          <w:sz w:val="18"/>
                          <w:szCs w:val="18"/>
                        </w:rPr>
                        <w:t xml:space="preserve"> </w:t>
                      </w:r>
                    </w:p>
                  </w:txbxContent>
                </v:textbox>
              </v:rect>
              <v:rect id="_x0000_s1704" style="position:absolute;left:1406;top:2254;width:46;height:396;mso-wrap-style:none" filled="f" stroked="f">
                <v:textbox style="mso-next-textbox:#_x0000_s1704;mso-fit-shape-to-text:t" inset="0,0,0,0">
                  <w:txbxContent>
                    <w:p w:rsidR="003B0804" w:rsidRDefault="003B0804">
                      <w:r>
                        <w:rPr>
                          <w:color w:val="000000"/>
                          <w:sz w:val="18"/>
                          <w:szCs w:val="18"/>
                        </w:rPr>
                        <w:t xml:space="preserve"> </w:t>
                      </w:r>
                    </w:p>
                  </w:txbxContent>
                </v:textbox>
              </v:rect>
              <v:shape id="_x0000_s1705" type="#_x0000_t75" style="position:absolute;left:1439;top:2715;width:864;height:479">
                <v:imagedata r:id="rId14" o:title=""/>
              </v:shape>
              <v:shape id="_x0000_s1706" type="#_x0000_t75" style="position:absolute;left:1439;top:2115;width:1013;height:696">
                <v:imagedata r:id="rId15" o:title=""/>
              </v:shape>
              <v:rect id="_x0000_s1707" style="position:absolute;left:1439;top:2763;width:893;height:431" stroked="f"/>
              <v:shape id="_x0000_s1708" type="#_x0000_t75" style="position:absolute;left:2879;top:4748;width:863;height:595">
                <v:imagedata r:id="rId16" o:title=""/>
              </v:shape>
              <v:line id="_x0000_s1709" style="position:absolute" from="2317,2782" to="2898,3775" strokeweight=".7pt"/>
              <v:shape id="_x0000_s1710" type="#_x0000_t75" style="position:absolute;left:4658;top:4537;width:845;height:614">
                <v:imagedata r:id="rId17" o:title=""/>
              </v:shape>
              <v:rect id="_x0000_s1711" style="position:absolute;left:2068;top:5199;width:46;height:396;mso-wrap-style:none" filled="f" stroked="f">
                <v:textbox style="mso-next-textbox:#_x0000_s1711;mso-fit-shape-to-text:t" inset="0,0,0,0">
                  <w:txbxContent>
                    <w:p w:rsidR="003B0804" w:rsidRDefault="003B0804">
                      <w:r>
                        <w:rPr>
                          <w:color w:val="000000"/>
                          <w:sz w:val="18"/>
                          <w:szCs w:val="18"/>
                        </w:rPr>
                        <w:t xml:space="preserve"> </w:t>
                      </w:r>
                    </w:p>
                  </w:txbxContent>
                </v:textbox>
              </v:rect>
              <v:line id="_x0000_s1712" style="position:absolute;flip:x y" from="2432,2566" to="4970,3578" strokeweight=".7pt"/>
              <v:shape id="_x0000_s1713" type="#_x0000_t75" style="position:absolute;left:3608;top:1357;width:1573;height:912">
                <v:imagedata r:id="rId18" o:title=""/>
              </v:shape>
              <v:line id="_x0000_s1714" style="position:absolute;flip:x" from="1655,2662" to="1770,3391" strokeweight=".7pt"/>
              <v:shape id="_x0000_s1715" style="position:absolute;left:413;top:657;width:3032;height:2254" coordsize="3032,2254" path="m1506,r-67,19l1357,19r-67,l1209,34r-68,19l1060,67,993,86r-67,15l791,154,662,202,547,269r-53,33l446,336r-48,48l345,417r-48,48l263,499r-48,48l182,600r-34,48l115,700,96,748,62,796,48,849,33,897,14,964r,48l,1079r,48l,1194r14,48l14,1295r19,67l48,1410r14,48l96,1511r19,48l148,1607r34,53l215,1708r48,52l297,1789r48,53l398,1875r48,48l494,1957r53,34l662,2058r129,48l926,2154r67,33l1060,2206r81,l1209,2221r81,19l1357,2240r82,14l1506,2254r82,l1674,2240r62,l1823,2221r62,-15l1971,2206r68,-19l2101,2154r134,-48l2350,2058r135,-67l2533,1957r53,-34l2633,1875r48,-33l2734,1789r34,-29l2816,1708r33,-48l2883,1607r34,-48l2931,1511r34,-53l2979,1410r19,-48l3013,1295r,-53l3032,1194r,-67l3032,1079r-19,-67l3013,964r-15,-67l2979,849r-14,-53l2931,748r-14,-48l2883,648r-34,-48l2816,547r-48,-48l2734,465r-53,-48l2633,384r-47,-48l2533,302r-48,-33l2350,202,2235,154,2101,101,2039,86,1971,67,1885,53,1823,34,1736,19r-62,l1588,19,1506,e" filled="f" strokecolor="red" strokeweight=".7pt">
                <v:path arrowok="t"/>
              </v:shape>
              <v:rect id="_x0000_s1716" style="position:absolute;left:5863;top:1492;width:46;height:396;mso-wrap-style:none" filled="f" stroked="f">
                <v:textbox style="mso-next-textbox:#_x0000_s1716;mso-fit-shape-to-text:t" inset="0,0,0,0">
                  <w:txbxContent>
                    <w:p w:rsidR="003B0804" w:rsidRDefault="003B0804">
                      <w:r>
                        <w:rPr>
                          <w:color w:val="000000"/>
                          <w:sz w:val="18"/>
                          <w:szCs w:val="18"/>
                        </w:rPr>
                        <w:t xml:space="preserve"> </w:t>
                      </w:r>
                    </w:p>
                  </w:txbxContent>
                </v:textbox>
              </v:rect>
              <v:rect id="_x0000_s1717" style="position:absolute;left:5915;top:1492;width:46;height:396;mso-wrap-style:none" filled="f" stroked="f">
                <v:textbox style="mso-next-textbox:#_x0000_s1717;mso-fit-shape-to-text:t" inset="0,0,0,0">
                  <w:txbxContent>
                    <w:p w:rsidR="003B0804" w:rsidRDefault="003B0804">
                      <w:r>
                        <w:rPr>
                          <w:color w:val="000000"/>
                          <w:sz w:val="18"/>
                          <w:szCs w:val="18"/>
                        </w:rPr>
                        <w:t xml:space="preserve"> </w:t>
                      </w:r>
                    </w:p>
                  </w:txbxContent>
                </v:textbox>
              </v:rect>
              <v:rect id="_x0000_s1718" style="position:absolute;left:6525;top:1722;width:46;height:396;mso-wrap-style:none" filled="f" stroked="f">
                <v:textbox style="mso-next-textbox:#_x0000_s1718;mso-fit-shape-to-text:t" inset="0,0,0,0">
                  <w:txbxContent>
                    <w:p w:rsidR="003B0804" w:rsidRDefault="003B0804">
                      <w:r>
                        <w:rPr>
                          <w:color w:val="000000"/>
                          <w:sz w:val="18"/>
                          <w:szCs w:val="18"/>
                        </w:rPr>
                        <w:t xml:space="preserve"> </w:t>
                      </w:r>
                    </w:p>
                  </w:txbxContent>
                </v:textbox>
              </v:rect>
              <v:rect id="_x0000_s1719" style="position:absolute;left:5930;top:1971;width:109;height:396;mso-wrap-style:none" filled="f" stroked="f">
                <v:textbox style="mso-next-textbox:#_x0000_s1719;mso-fit-shape-to-text:t" inset="0,0,0,0">
                  <w:txbxContent>
                    <w:p w:rsidR="003B0804" w:rsidRPr="007A78FD" w:rsidRDefault="003B0804" w:rsidP="007A78FD"/>
                  </w:txbxContent>
                </v:textbox>
              </v:rect>
              <v:shape id="_x0000_s1720" style="position:absolute;left:4145;top:2379;width:744;height:1055" coordsize="744,1055" path="m715,1055l629,940r28,-24l744,1036r-29,19xm585,854l504,758r29,-24l600,854r-15,xm456,671l379,575r29,-24l475,671r-19,xm331,489l250,388r33,-19l346,470r-15,19xm206,307l125,206r29,-24l221,283r-15,24xm63,125l,24,29,,91,101,63,125xe" fillcolor="black" stroked="f">
                <v:path arrowok="t"/>
                <o:lock v:ext="edit" verticies="t"/>
              </v:shape>
              <v:shape id="_x0000_s1721" style="position:absolute;left:4774;top:3295;width:115;height:139" coordsize="115,139" path="m86,139l,24,28,r87,120l86,139xe" filled="f" strokeweight=".25pt">
                <v:path arrowok="t"/>
              </v:shape>
              <v:shape id="_x0000_s1722" style="position:absolute;left:4649;top:3113;width:96;height:120" coordsize="96,120" path="m81,120l,24,29,,96,120r-15,xe" filled="f" strokeweight=".25pt">
                <v:path arrowok="t"/>
              </v:shape>
              <v:shape id="_x0000_s1723" style="position:absolute;left:4524;top:2930;width:96;height:120" coordsize="96,120" path="m77,120l,24,29,,96,120r-19,xe" filled="f" strokeweight=".25pt">
                <v:path arrowok="t"/>
              </v:shape>
              <v:shape id="_x0000_s1724" style="position:absolute;left:4395;top:2748;width:96;height:120" coordsize="96,120" path="m81,120l,19,33,,96,101,81,120xe" filled="f" strokeweight=".25pt">
                <v:path arrowok="t"/>
              </v:shape>
              <v:shape id="_x0000_s1725" style="position:absolute;left:4270;top:2561;width:96;height:125" coordsize="96,125" path="m81,125l,24,29,,96,101,81,125xe" filled="f" strokeweight=".25pt">
                <v:path arrowok="t"/>
              </v:shape>
              <v:shape id="_x0000_s1726" style="position:absolute;left:4145;top:2379;width:91;height:125" coordsize="91,125" path="m63,125l,24,29,,91,101,63,125xe" filled="f" strokeweight=".25pt">
                <v:path arrowok="t"/>
              </v:shape>
              <v:shape id="_x0000_s1727" style="position:absolute;left:3459;top:2384;width:513;height:1074" coordsize="513,1074" path="m,1060l53,940r33,19l34,1074,,1060xm86,858l134,758r34,l115,877,86,858xm182,676l235,561r15,19l202,695,182,676xm269,479l317,379r14,19l283,494,269,479xm350,297l398,182r34,14l384,311,350,297xm432,96l480,r33,14l465,115,432,96xe" fillcolor="black" stroked="f">
                <v:path arrowok="t"/>
                <o:lock v:ext="edit" verticies="t"/>
              </v:shape>
              <v:shape id="_x0000_s1728" style="position:absolute;left:3459;top:3324;width:86;height:134" coordsize="86,134" path="m,120l53,,86,19,34,134,,120xe" filled="f" strokeweight=".25pt">
                <v:path arrowok="t"/>
              </v:shape>
              <v:shape id="_x0000_s1729" style="position:absolute;left:3545;top:3142;width:82;height:119" coordsize="82,119" path="m,100l48,,82,,29,119,,100xe" filled="f" strokeweight=".25pt">
                <v:path arrowok="t"/>
              </v:shape>
              <v:shape id="_x0000_s1730" style="position:absolute;left:3641;top:2945;width:68;height:134" coordsize="68,134" path="m,115l53,,68,19,20,134,,115xe" filled="f" strokeweight=".25pt">
                <v:path arrowok="t"/>
              </v:shape>
              <v:shape id="_x0000_s1731" style="position:absolute;left:3728;top:2763;width:62;height:115" coordsize="62,115" path="m,100l48,,62,19,14,115,,100xe" filled="f" strokeweight=".25pt">
                <v:path arrowok="t"/>
              </v:shape>
              <v:shape id="_x0000_s1732" style="position:absolute;left:3809;top:2566;width:82;height:129" coordsize="82,129" path="m,115l48,,82,14,34,129,,115xe" filled="f" strokeweight=".25pt">
                <v:path arrowok="t"/>
              </v:shape>
              <v:shape id="_x0000_s1733" style="position:absolute;left:3891;top:2384;width:81;height:115" coordsize="81,115" path="m,96l48,,81,14,33,115,,96xe" filled="f" strokeweight=".25pt">
                <v:path arrowok="t"/>
              </v:shape>
              <v:shape id="_x0000_s1734" style="position:absolute;left:1837;top:2350;width:1953;height:1108" coordsize="1953,1108" path="m,1074r96,-47l116,1041,15,1108,,1074xm183,974r96,-48l298,945r-101,62l183,974xm365,878r96,-53l480,844,380,911,365,878xm547,777l663,710r,34l562,792,547,777xm730,676l845,614r,29l744,696,730,676xm912,580r115,-67l1027,547,926,595,912,580xm1094,461r115,-48l1209,432r-100,62l1094,461xm1277,365r115,-53l1406,331r-115,67l1277,365xm1459,264r115,-48l1589,230r-116,68l1459,264xm1641,163l1756,96r15,34l1656,182r-15,-19xm1824,67l1939,r14,34l1838,82,1824,67xe" fillcolor="black" stroked="f">
                <v:path arrowok="t"/>
                <o:lock v:ext="edit" verticies="t"/>
              </v:shape>
              <v:shape id="_x0000_s1735" style="position:absolute;left:1837;top:3377;width:116;height:81" coordsize="116,81" path="m,47l96,r20,14l15,81,,47xe" filled="f" strokeweight=".25pt">
                <v:path arrowok="t"/>
              </v:shape>
              <v:shape id="_x0000_s1736" style="position:absolute;left:2020;top:3276;width:115;height:81" coordsize="115,81" path="m,48l96,r19,19l14,81,,48xe" filled="f" strokeweight=".25pt">
                <v:path arrowok="t"/>
              </v:shape>
              <v:shape id="_x0000_s1737" style="position:absolute;left:2202;top:3175;width:115;height:86" coordsize="115,86" path="m,53l96,r19,19l15,86,,53xe" filled="f" strokeweight=".25pt">
                <v:path arrowok="t"/>
              </v:shape>
              <v:shape id="_x0000_s1738" style="position:absolute;left:2384;top:3060;width:116;height:82" coordsize="116,82" path="m,67l116,r,34l15,82,,67xe" filled="f" strokeweight=".25pt">
                <v:path arrowok="t"/>
              </v:shape>
              <v:shape id="_x0000_s1739" style="position:absolute;left:2567;top:2964;width:115;height:82" coordsize="115,82" path="m,62l115,r,29l14,82,,62xe" filled="f" strokeweight=".25pt">
                <v:path arrowok="t"/>
              </v:shape>
              <v:shape id="_x0000_s1740" style="position:absolute;left:2749;top:2863;width:115;height:82" coordsize="115,82" path="m,67l115,r,34l14,82,,67xe" filled="f" strokeweight=".25pt">
                <v:path arrowok="t"/>
              </v:shape>
              <v:shape id="_x0000_s1741" style="position:absolute;left:2931;top:2763;width:115;height:81" coordsize="115,81" path="m,48l115,r,19l15,81,,48xe" filled="f" strokeweight=".25pt">
                <v:path arrowok="t"/>
              </v:shape>
              <v:shape id="_x0000_s1742" style="position:absolute;left:3114;top:2662;width:129;height:86" coordsize="129,86" path="m,53l115,r14,19l14,86,,53xe" filled="f" strokeweight=".25pt">
                <v:path arrowok="t"/>
              </v:shape>
              <v:shape id="_x0000_s1743" style="position:absolute;left:3296;top:2566;width:130;height:82" coordsize="130,82" path="m,48l115,r15,14l14,82,,48xe" filled="f" strokeweight=".25pt">
                <v:path arrowok="t"/>
              </v:shape>
              <v:shape id="_x0000_s1744" style="position:absolute;left:3478;top:2446;width:130;height:86" coordsize="130,86" path="m,67l115,r15,34l15,86,,67xe" filled="f" strokeweight=".25pt">
                <v:path arrowok="t"/>
              </v:shape>
              <v:shape id="_x0000_s1745" style="position:absolute;left:3661;top:2350;width:129;height:82" coordsize="129,82" path="m,67l115,r14,34l14,82,,67xe" filled="f" strokeweight=".25pt">
                <v:path arrowok="t"/>
              </v:shape>
              <v:shape id="_x0000_s1746" style="position:absolute;left:4850;top:873;width:202;height:350" coordsize="202,350" path="m202,19l202,,,331r,19l202,19xe" fillcolor="#339" stroked="f">
                <v:path arrowok="t"/>
              </v:shape>
              <v:shape id="_x0000_s1747" style="position:absolute;left:5033;top:873;width:19;height:149" coordsize="19,149" path="m19,l,149r19,l19,xe" fillcolor="#339" stroked="f">
                <v:path arrowok="t"/>
              </v:shape>
              <v:shape id="_x0000_s1748" style="position:absolute;left:5052;top:657;width:182;height:365" coordsize="182,365" path="m182,34l182,,,350r,15l182,34xe" fillcolor="#339" stroked="f">
                <v:path arrowok="t"/>
              </v:shape>
              <v:shape id="_x0000_s1749" style="position:absolute;left:6491;top:1007;width:648;height:230" coordsize="648,230" path="m,15l19,,648,216r,14l,15xe" fillcolor="#339" stroked="f">
                <v:path arrowok="t"/>
              </v:shape>
              <v:shape id="_x0000_s1750" style="position:absolute;left:6477;top:1007;width:67;height:101" coordsize="67,101" path="m,l33,,67,101r-34,l,xe" fillcolor="#339" stroked="f">
                <v:path arrowok="t"/>
              </v:shape>
              <v:shape id="_x0000_s1751" style="position:absolute;left:5882;top:859;width:643;height:249" coordsize="643,249" path="m,14l14,,643,230r,19l,14xe" fillcolor="#339" stroked="f">
                <v:path arrowok="t"/>
              </v:shape>
              <v:line id="_x0000_s1752" style="position:absolute;flip:y" from="1588,4355" to="1588,4571" strokeweight=".7pt"/>
              <v:shape id="_x0000_s1753" type="#_x0000_t75" style="position:absolute;left:1123;top:3540;width:926;height:911">
                <v:imagedata r:id="rId19" o:title=""/>
              </v:shape>
              <v:shape id="_x0000_s1754" type="#_x0000_t75" style="position:absolute;left:1123;top:3540;width:926;height:911">
                <v:imagedata r:id="rId20" o:title=""/>
              </v:shape>
              <v:rect id="_x0000_s1755" style="position:absolute;left:1785;top:3516;width:49;height:396;mso-wrap-style:none" filled="f" stroked="f">
                <v:textbox style="mso-next-textbox:#_x0000_s1755;mso-fit-shape-to-text:t" inset="0,0,0,0">
                  <w:txbxContent>
                    <w:p w:rsidR="003B0804" w:rsidRDefault="003B0804">
                      <w:r>
                        <w:rPr>
                          <w:rFonts w:ascii="MS PGothic" w:eastAsia="MS PGothic" w:cs="MS PGothic"/>
                          <w:color w:val="000000"/>
                          <w:sz w:val="16"/>
                          <w:szCs w:val="16"/>
                        </w:rPr>
                        <w:t xml:space="preserve"> </w:t>
                      </w:r>
                    </w:p>
                  </w:txbxContent>
                </v:textbox>
              </v:rect>
              <v:rect id="_x0000_s1756" style="position:absolute;left:4198;top:4240;width:46;height:396;mso-wrap-style:none" filled="f" stroked="f">
                <v:textbox style="mso-next-textbox:#_x0000_s1756;mso-fit-shape-to-text:t" inset="0,0,0,0">
                  <w:txbxContent>
                    <w:p w:rsidR="003B0804" w:rsidRDefault="003B0804">
                      <w:r>
                        <w:rPr>
                          <w:color w:val="000000"/>
                          <w:sz w:val="18"/>
                          <w:szCs w:val="18"/>
                        </w:rPr>
                        <w:t xml:space="preserve"> </w:t>
                      </w:r>
                    </w:p>
                  </w:txbxContent>
                </v:textbox>
              </v:rect>
              <v:shape id="_x0000_s1757" style="position:absolute;left:2864;top:3261;width:744;height:960" coordsize="744,960" path="m264,l,264,82,859,629,960,744,413,413,15,264,xe" fillcolor="#e6e6e6" stroked="f">
                <v:path arrowok="t"/>
              </v:shape>
              <v:shape id="_x0000_s1758" style="position:absolute;left:2979;top:3592;width:629;height:614" coordsize="629,614" path="m399,l,231,34,614,629,480,533,68,399,xe" fillcolor="#b3b02b" stroked="f">
                <v:path arrowok="t"/>
              </v:shape>
              <v:shape id="_x0000_s1759" style="position:absolute;left:3378;top:3660;width:100;height:129" coordsize="100,129" path="m81,62l100,,14,r,14l14,28r,19l33,47r-19,l14,62r,19l14,95r,20l,115r,14l48,129r,-14l48,95r-15,l33,81r,-19l48,47r19,l67,62r14,xe" fillcolor="#29ffb8" stroked="f">
                <v:path arrowok="t"/>
              </v:shape>
              <v:shape id="_x0000_s1760" style="position:absolute;left:3114;top:3789;width:129;height:168" coordsize="129,168" path="m129,19l129,,48,,,168,48,34,129,19xe" fillcolor="#36b5e6" stroked="f">
                <v:path arrowok="t"/>
              </v:shape>
              <v:shape id="_x0000_s1761" style="position:absolute;left:3411;top:3707;width:48;height:82" coordsize="48,82" path="m48,15r-14,l34,r,15l34,34r-19,l15,48,,48r15,l15,68r,14l48,82r,-67xe" fillcolor="red" stroked="f">
                <v:path arrowok="t"/>
              </v:shape>
              <v:shape id="_x0000_s1762" style="position:absolute;left:3243;top:3607;width:87;height:67" coordsize="87,67" path="m87,33l87,,19,,,53,53,67r,-34l87,33xe" fillcolor="#6e99e0" stroked="f">
                <v:path arrowok="t"/>
              </v:shape>
              <v:shape id="_x0000_s1763" style="position:absolute;left:3027;top:3789;width:499;height:317" coordsize="499,317" path="m,264r399,19l499,r,101l418,317,19,297,,264xe" fillcolor="#f60" stroked="f">
                <v:path arrowok="t"/>
              </v:shape>
              <v:shape id="_x0000_s1764" style="position:absolute;left:3411;top:3707;width:34;height:48" coordsize="34,48" path="m15,r,15l,15,,34,,48r15,l15,34r19,l34,15,15,xe" fillcolor="#bf00b5" stroked="f">
                <v:path arrowok="t"/>
              </v:shape>
              <v:shape id="_x0000_s1765" style="position:absolute;left:2965;top:3343;width:365;height:197" coordsize="365,197" path="m62,197l48,149,,149,,134,,115r14,l14,101r20,l34,81,48,67r14,l62,48r19,l96,48r,-14l115,34r14,l149,34r14,l182,14r15,l216,14r14,l245,14r19,l264,r14,l297,r,14l312,14r19,l345,14r,20l365,34r,14l365,67r,14l365,101r,14l297,115r,-14l278,81r,-14l264,67r-19,l230,67r-14,l216,81r-19,l182,81r-19,l163,101r-14,l129,101r-14,14l115,134r,15l115,163,81,197r-19,xe" fillcolor="#ffe600" stroked="f">
                <v:path arrowok="t"/>
              </v:shape>
              <v:shape id="_x0000_s1766" style="position:absolute;left:3061;top:3808;width:182;height:216" coordsize="182,216" path="m,216l120,r62,15l101,216r-82,l,216xe" fillcolor="#4c5ed6" stroked="f">
                <v:path arrowok="t"/>
              </v:shape>
              <v:shape id="_x0000_s1767" style="position:absolute;left:3296;top:3640;width:182;height:168" coordsize="182,168" path="m,20r163,l149,149r14,19l182,20,,,,20xe" fillcolor="yellow" stroked="f">
                <v:path arrowok="t"/>
              </v:shape>
              <v:shape id="_x0000_s1768" style="position:absolute;left:3262;top:3640;width:197;height:168" coordsize="197,168" path="m34,l,168r197,l183,149r-168,l48,20,34,xe" fillcolor="yellow" stroked="f">
                <v:path arrowok="t"/>
              </v:shape>
              <v:shape id="_x0000_s1769" style="position:absolute;left:3277;top:3660;width:115;height:129" coordsize="115,129" path="m115,28r-14,l86,28r-19,l53,28r,19l53,62r,19l53,95r,20l33,129,,129,19,62,33,47r-14,l33,r82,l115,28xe" fillcolor="#ffbf8a" stroked="f">
                <v:path arrowok="t"/>
              </v:shape>
              <v:shape id="_x0000_s1770" style="position:absolute;left:3459;top:3660;width:53;height:182" coordsize="53,182" path="m19,l53,14,19,182,,148,19,xe" stroked="f">
                <v:path arrowok="t"/>
              </v:shape>
              <v:shape id="_x0000_s1771" style="position:absolute;left:3262;top:3808;width:216;height:34" coordsize="216,34" path="m,l197,r19,34l15,34,,xe" stroked="f">
                <v:path arrowok="t"/>
              </v:shape>
              <v:rect id="_x0000_s1772" style="position:absolute;left:3277;top:3904;width:33;height:19" fillcolor="#ffb300" stroked="f"/>
              <v:rect id="_x0000_s1773" style="position:absolute;left:3330;top:3904;width:33;height:19" fillcolor="#0cc" stroked="f"/>
              <v:rect id="_x0000_s1774" style="position:absolute;left:3378;top:3904;width:33;height:19" fillcolor="#96de0a" stroked="f"/>
              <v:rect id="_x0000_s1775" style="position:absolute;left:3310;top:3938;width:34;height:19" fillcolor="yellow" stroked="f"/>
              <v:rect id="_x0000_s1776" style="position:absolute;left:3262;top:3971;width:34;height:19" fillcolor="#f30" stroked="f"/>
              <v:shape id="_x0000_s1777" style="position:absolute;left:3296;top:4005;width:34;height:33" coordsize="34,33" path="m,l,19,34,33,34,,,xe" fillcolor="#3be3fc" stroked="f">
                <v:path arrowok="t"/>
              </v:shape>
              <v:rect id="_x0000_s1778" style="position:absolute;left:3363;top:3971;width:29;height:19" fillcolor="#ff91ff" stroked="f"/>
              <v:shape id="_x0000_s1779" style="position:absolute;left:3262;top:3904;width:48;height:19" coordsize="48,19" path="m48,19r-33,l34,,15,,,19r48,xe" fillcolor="black" stroked="f">
                <v:path arrowok="t"/>
              </v:shape>
              <v:shape id="_x0000_s1780" style="position:absolute;left:3277;top:3904;width:33;height:19" coordsize="33,19" path="m33,19l33,,,,33,,19,19r14,xe" fillcolor="black" stroked="f">
                <v:path arrowok="t"/>
              </v:shape>
              <v:shape id="_x0000_s1781" style="position:absolute;left:3310;top:3904;width:53;height:19" coordsize="53,19" path="m53,19r-33,l34,,20,,,19r53,xe" fillcolor="black" stroked="f">
                <v:path arrowok="t"/>
              </v:shape>
              <v:shape id="_x0000_s1782" style="position:absolute;left:3330;top:3904;width:48;height:19" coordsize="48,19" path="m33,19l48,,,,33,,14,19r19,xe" fillcolor="black" stroked="f">
                <v:path arrowok="t"/>
              </v:shape>
              <v:shape id="_x0000_s1783" style="position:absolute;left:3378;top:3904;width:48;height:19" coordsize="48,19" path="m33,19r15,l14,19,14,,,,,19r33,xe" fillcolor="black" stroked="f">
                <v:path arrowok="t"/>
              </v:shape>
              <v:shape id="_x0000_s1784" style="position:absolute;left:3378;top:3904;width:48;height:19" coordsize="48,19" path="m33,19l48,,,,33,r,19xe" fillcolor="black" stroked="f">
                <v:path arrowok="t"/>
              </v:shape>
              <v:shape id="_x0000_s1785" style="position:absolute;left:3243;top:3938;width:53;height:33" coordsize="53,33" path="m53,33r,-14l19,19,34,,19,,,33r53,xe" fillcolor="black" stroked="f">
                <v:path arrowok="t"/>
              </v:shape>
              <v:shape id="_x0000_s1786" style="position:absolute;left:3262;top:3938;width:48;height:19" coordsize="48,19" path="m34,19l48,,,,34,r,19xe" fillcolor="black" stroked="f">
                <v:path arrowok="t"/>
              </v:shape>
              <v:shape id="_x0000_s1787" style="position:absolute;left:3310;top:3938;width:34;height:33" coordsize="34,33" path="m34,33r,-14l,19,20,,,,,33r34,xe" fillcolor="black" stroked="f">
                <v:path arrowok="t"/>
              </v:shape>
              <v:shape id="_x0000_s1788" style="position:absolute;left:3310;top:3938;width:53;height:19" coordsize="53,19" path="m34,19l53,,,,34,r,19xe" fillcolor="black" stroked="f">
                <v:path arrowok="t"/>
              </v:shape>
              <v:shape id="_x0000_s1789" style="position:absolute;left:3363;top:3938;width:48;height:33" coordsize="48,33" path="m48,33r,-14l15,19,15,,,33r48,xe" fillcolor="black" stroked="f">
                <v:path arrowok="t"/>
              </v:shape>
              <v:shape id="_x0000_s1790" style="position:absolute;left:3363;top:3938;width:48;height:19" coordsize="48,19" path="m48,19l48,,15,,,,29,r,19l48,19xe" fillcolor="black" stroked="f">
                <v:path arrowok="t"/>
              </v:shape>
              <v:shape id="_x0000_s1791" style="position:absolute;left:3243;top:3971;width:53;height:34" coordsize="53,34" path="m53,34r,-15l19,19,19,,,,,34r53,xe" fillcolor="black" stroked="f">
                <v:path arrowok="t"/>
              </v:shape>
              <v:shape id="_x0000_s1792" style="position:absolute;left:3243;top:3971;width:53;height:19" coordsize="53,19" path="m53,19l53,,19,,,,34,r,19l53,19xe" fillcolor="black" stroked="f">
                <v:path arrowok="t"/>
              </v:shape>
              <v:shape id="_x0000_s1793" style="position:absolute;left:3296;top:3971;width:48;height:34" coordsize="48,34" path="m48,34r,-15l14,19,14,,,34r48,xe" fillcolor="black" stroked="f">
                <v:path arrowok="t"/>
              </v:shape>
              <v:shape id="_x0000_s1794" style="position:absolute;left:3310;top:3971;width:34;height:19" coordsize="34,19" path="m34,19l34,,,,20,r,19l34,19xe" fillcolor="black" stroked="f">
                <v:path arrowok="t"/>
              </v:shape>
              <v:shape id="_x0000_s1795" style="position:absolute;left:3344;top:3971;width:48;height:34" coordsize="48,34" path="m48,34r,-15l19,19,19,,,34r48,xe" fillcolor="black" stroked="f">
                <v:path arrowok="t"/>
              </v:shape>
              <v:shape id="_x0000_s1796" style="position:absolute;left:3363;top:3971;width:29;height:34" coordsize="29,34" path="m29,34l29,,,,,19r29,l15,34r14,xe" fillcolor="black" stroked="f">
                <v:path arrowok="t"/>
              </v:shape>
              <v:shape id="_x0000_s1797" style="position:absolute;left:3229;top:4005;width:48;height:33" coordsize="48,33" path="m48,33r,-14l14,19,14,,,33r48,xe" fillcolor="black" stroked="f">
                <v:path arrowok="t"/>
              </v:shape>
              <v:shape id="_x0000_s1798" style="position:absolute;left:3243;top:4005;width:34;height:33" coordsize="34,33" path="m34,33l34,,,,,19r34,l19,33r15,xe" fillcolor="black" stroked="f">
                <v:path arrowok="t"/>
              </v:shape>
              <v:shape id="_x0000_s1799" style="position:absolute;left:3277;top:4005;width:53;height:33" coordsize="53,33" path="m53,33r,-14l19,19,33,,19,,,33r53,xe" fillcolor="black" stroked="f">
                <v:path arrowok="t"/>
              </v:shape>
              <v:shape id="_x0000_s1800" style="position:absolute;left:3296;top:4005;width:34;height:33" coordsize="34,33" path="m34,33l34,,,,,19r34,l14,33r20,xe" fillcolor="black" stroked="f">
                <v:path arrowok="t"/>
              </v:shape>
              <v:shape id="_x0000_s1801" style="position:absolute;left:3330;top:4005;width:48;height:33" coordsize="48,33" path="m48,33r,-14l14,19,33,,14,,,33r48,xe" fillcolor="black" stroked="f">
                <v:path arrowok="t"/>
              </v:shape>
            </v:group>
            <v:group id="_x0000_s2003" style="position:absolute;left:2931;top:3357;width:5997;height:2653" coordorigin="2931,3357" coordsize="5997,2653">
              <v:shape id="_x0000_s1803" style="position:absolute;left:3344;top:4005;width:48;height:33" coordsize="48,33" path="m34,33l48,,,,,19r34,l19,33r15,xe" fillcolor="black" stroked="f">
                <v:path arrowok="t"/>
              </v:shape>
              <v:shape id="_x0000_s1804" style="position:absolute;left:3013;top:3755;width:513;height:351" coordsize="513,351" path="m264,l134,20,,298r33,33l432,351,513,116r,-96l480,20r,14l499,34r,82l413,331,33,317,14,298,134,20r130,l264,xe" fillcolor="black" stroked="f">
                <v:path arrowok="t"/>
              </v:shape>
              <v:shape id="_x0000_s1805" style="position:absolute;left:3027;top:3775;width:485;height:297" coordsize="485,297" path="m,263r399,15l485,r,33l399,297,,278,,263xe" fillcolor="black" stroked="f">
                <v:path arrowok="t"/>
              </v:shape>
              <v:shape id="_x0000_s1806" style="position:absolute;left:3061;top:3789;width:182;height:249" coordsize="182,249" path="m101,l,249r101,l120,249r,-14l120,216r,-15l134,201r,-19l134,168r15,-19l149,134r,-19l168,115r,-14l168,82r,-15l182,67r,-14l182,34r,-15l168,19r,15l168,53r,14l168,82r-19,l149,101r,14l134,134r,15l134,168r-14,l120,182r,19l101,201r,15l101,235r-82,l120,19,101,xe" fillcolor="black" stroked="f">
                <v:path arrowok="t"/>
              </v:shape>
              <v:shape id="_x0000_s1807" style="position:absolute;left:3162;top:3789;width:81;height:19" coordsize="81,19" path="m,l19,,33,,48,,67,,81,r,19l67,19r-19,l33,19,,19,,xe" fillcolor="black" stroked="f">
                <v:path arrowok="t"/>
              </v:shape>
              <v:shape id="_x0000_s1808" style="position:absolute;left:3080;top:3808;width:163;height:216" coordsize="163,216" path="m163,l101,,14,149,,216,101,15r62,l163,xe" fillcolor="black" stroked="f">
                <v:path arrowok="t"/>
              </v:shape>
              <v:shape id="_x0000_s1809" style="position:absolute;left:3181;top:3823;width:29;height:33" coordsize="29,33" path="m14,l,33r14,l29,19,14,xe" fillcolor="black" stroked="f">
                <v:path arrowok="t"/>
              </v:shape>
              <v:shape id="_x0000_s1810" style="position:absolute;left:3243;top:3592;width:87;height:82" coordsize="87,82" path="m87,48l87,,,,,68,34,82,53,68,,68,19,15r48,l67,48r20,xe" fillcolor="black" stroked="f">
                <v:path arrowok="t"/>
              </v:shape>
              <v:rect id="_x0000_s1811" style="position:absolute;left:3363;top:3607;width:29;height:19" fillcolor="black" stroked="f"/>
              <v:rect id="_x0000_s1812" style="position:absolute;left:3330;top:3573;width:33;height:19" fillcolor="black" stroked="f"/>
              <v:shape id="_x0000_s1813" style="position:absolute;left:3243;top:3640;width:269;height:202" coordsize="269,202" path="m34,l250,r19,34l250,202r-231,l,168r19,l34,183r201,l250,34,235,20,53,20,34,xe" fillcolor="black" stroked="f">
                <v:path arrowok="t"/>
              </v:shape>
              <v:shape id="_x0000_s1814" style="position:absolute;left:3243;top:3640;width:53;height:183" coordsize="53,183" path="m53,l34,,,168r19,15l19,168,53,xe" fillcolor="black" stroked="f">
                <v:path arrowok="t"/>
              </v:shape>
              <v:shape id="_x0000_s1815" style="position:absolute;left:3262;top:3660;width:231;height:182" coordsize="231,182" path="m231,l216,148r,15l216,182,197,163,,163,,148r197,l216,r15,xe" fillcolor="black" stroked="f">
                <v:path arrowok="t"/>
              </v:shape>
              <v:shape id="_x0000_s1816" style="position:absolute;left:3277;top:3660;width:201;height:148" coordsize="201,148" path="m19,l,129r168,19l201,,182,14,168,129r-149,l33,14,19,xe" fillcolor="black" stroked="f">
                <v:path arrowok="t"/>
              </v:shape>
              <v:shape id="_x0000_s1817" style="position:absolute;left:3296;top:3660;width:182;height:14" coordsize="182,14" path="m14,14r149,l182,,,,14,14xe" fillcolor="black" stroked="f">
                <v:path arrowok="t"/>
              </v:shape>
              <v:shape id="_x0000_s1818" style="position:absolute;left:3363;top:3660;width:29;height:129" coordsize="29,129" path="m15,14r14,l29,28r,19l29,62r,19l15,81r,14l15,115,,115r,14l15,129r,-14l29,115r,-20l29,81r,-19l29,47r,-19l29,14,29,,15,14xe" fillcolor="black" stroked="f">
                <v:path arrowok="t"/>
              </v:shape>
              <v:shape id="_x0000_s1819" style="position:absolute;left:3310;top:3688;width:68;height:67" coordsize="68,67" path="m68,l53,,34,,20,r,19l20,34r,19l20,67,,67r20,l20,53r,-19l34,34r,-15l34,,53,,68,xe" fillcolor="black" stroked="f">
                <v:path arrowok="t"/>
              </v:shape>
              <v:shape id="_x0000_s1820" style="position:absolute;left:3392;top:3707;width:53;height:48" coordsize="53,48" path="m19,l,15,,34,,48r19,l34,48r,-14l53,34r,-19l34,15,34,r,15l34,34r-15,l19,48r,-14l19,15r15,l34,,19,xe" fillcolor="black" stroked="f">
                <v:path arrowok="t"/>
              </v:shape>
              <v:shape id="_x0000_s1821" style="position:absolute;left:3411;top:3707;width:48;height:34" coordsize="48,34" path="m,l15,,34,,48,15r-14,l34,34r,-19l15,15,,15,,xe" fillcolor="black" stroked="f">
                <v:path arrowok="t"/>
              </v:shape>
              <v:shape id="_x0000_s1822" style="position:absolute;left:3411;top:3755;width:15;height:34" coordsize="15,34" path="m,l,20,,34r15,l15,20,15,,,xe" fillcolor="black" stroked="f">
                <v:path arrowok="t"/>
              </v:shape>
              <v:shape id="_x0000_s1823" style="position:absolute;left:3344;top:3707;width:48;height:15" coordsize="48,15" path="m,l19,,34,,48,,34,15r-15,l,15,,xe" fillcolor="black" stroked="f">
                <v:path arrowok="t"/>
              </v:shape>
              <v:shape id="_x0000_s1824" style="position:absolute;left:3344;top:3707;width:34;height:15" coordsize="34,15" path="m,15l19,,34,r,15l19,15,,15xe" fillcolor="#14b5db" stroked="f">
                <v:path arrowok="t"/>
              </v:shape>
              <v:shape id="_x0000_s1825" style="position:absolute;left:3296;top:3688;width:34;height:34" coordsize="34,34" path="m,l14,r,19l34,19r,15l14,34,,34,,19r14,l,19,,xe" fillcolor="black" stroked="f">
                <v:path arrowok="t"/>
              </v:shape>
              <v:shape id="_x0000_s1826" style="position:absolute;left:3296;top:3775;width:48;height:14" coordsize="48,14" path="m,14l,,14,,34,,48,r,14l34,14,34,,14,r,14l,14xe" fillcolor="black" stroked="f">
                <v:path arrowok="t"/>
              </v:shape>
              <v:shape id="_x0000_s1827" style="position:absolute;left:3061;top:4086;width:53;height:34" coordsize="53,34" path="m,l19,34r14,l53,,33,r,20l19,20,19,,,xe" fillcolor="black" stroked="f">
                <v:path arrowok="t"/>
              </v:shape>
              <v:shape id="_x0000_s1828" style="position:absolute;left:3344;top:4106;width:34;height:14" coordsize="34,14" path="m,l,14r34,l34,,19,,,xe" fillcolor="black" stroked="f">
                <v:path arrowok="t"/>
              </v:shape>
              <v:shape id="_x0000_s1829" style="position:absolute;left:3262;top:3559;width:15;height:33" coordsize="15,33" path="m15,r,33l,33,15,xe" fillcolor="black" stroked="f">
                <v:path arrowok="t"/>
              </v:shape>
              <v:shape id="_x0000_s1830" style="position:absolute;left:3210;top:3573;width:33;height:19" coordsize="33,19" path="m,l33,19,,xe" fillcolor="black" stroked="f">
                <v:path arrowok="t"/>
              </v:shape>
              <v:shape id="_x0000_s1831" style="position:absolute;left:3195;top:3626;width:48;height:14" coordsize="48,14" path="m,l48,,15,14,,xe" fillcolor="black" stroked="f">
                <v:path arrowok="t"/>
              </v:shape>
              <v:shape id="_x0000_s1832" style="position:absolute;left:3262;top:3607;width:34;height:33" coordsize="34,33" path="m15,33r19,l34,19,34,,15,,,,,19,,33r15,xe" fillcolor="black" stroked="f">
                <v:path arrowok="t"/>
              </v:shape>
              <v:shape id="_x0000_s1833" style="position:absolute;left:3262;top:3626;width:15;height:14" coordsize="15,14" path="m15,14l15,,,,15,r,14xe" fillcolor="red" stroked="f">
                <v:path arrowok="t"/>
              </v:shape>
              <v:shape id="_x0000_s1834" style="position:absolute;left:3262;top:3856;width:34;height:15" coordsize="34,15" path="m,l,15r34,l15,15,,xe" fillcolor="black" stroked="f">
                <v:path arrowok="t"/>
              </v:shape>
              <v:shape id="_x0000_s1835" style="position:absolute;left:3262;top:3856;width:48;height:34" coordsize="48,34" path="m15,15r19,l34,34,48,,,,,15r15,xe" fillcolor="black" stroked="f">
                <v:path arrowok="t"/>
              </v:shape>
              <v:shape id="_x0000_s1836" style="position:absolute;left:3310;top:3856;width:34;height:34" coordsize="34,34" path="m,l,15,34,34r,-19l20,15,,xe" fillcolor="black" stroked="f">
                <v:path arrowok="t"/>
              </v:shape>
              <v:shape id="_x0000_s1837" style="position:absolute;left:3310;top:3856;width:53;height:34" coordsize="53,34" path="m20,15r14,l34,34,53,,,,,15r20,xe" fillcolor="black" stroked="f">
                <v:path arrowok="t"/>
              </v:shape>
              <v:shape id="_x0000_s1838" style="position:absolute;left:3363;top:3856;width:29;height:34" coordsize="29,34" path="m,l,34r29,l29,15r-14,l,xe" fillcolor="black" stroked="f">
                <v:path arrowok="t"/>
              </v:shape>
              <v:shape id="_x0000_s1839" style="position:absolute;left:3363;top:3856;width:48;height:34" coordsize="48,34" path="m15,15r14,l29,34,48,,,,,15r15,xe" fillcolor="black" stroked="f">
                <v:path arrowok="t"/>
              </v:shape>
              <v:shape id="_x0000_s1840" style="position:absolute;left:3411;top:3856;width:48;height:34" coordsize="48,34" path="m15,l,34r48,l34,15r-19,l15,xe" fillcolor="black" stroked="f">
                <v:path arrowok="t"/>
              </v:shape>
              <v:shape id="_x0000_s1841" style="position:absolute;left:3411;top:3856;width:48;height:34" coordsize="48,34" path="m15,15r19,l48,34,48,,,,15,15xe" fillcolor="black" stroked="f">
                <v:path arrowok="t"/>
              </v:shape>
              <v:shape id="_x0000_s1842" style="position:absolute;left:2965;top:3410;width:297;height:163" coordsize="297,163" path="m278,48r,-14l264,34r,-20l245,14r-15,l230,34r-14,l197,34r-15,l163,48r-14,l129,48r,19l129,82r,14l129,115r-14,l115,130r-19,l96,149r-15,l81,163,,149,,130r14,l62,149r19,l81,130r15,l96,115,115,96r,-14l115,67r,-19l129,48r,-14l149,34r14,l163,14r19,l197,14r19,l216,r14,l245,r19,l278,r,14l297,14r,20l297,48r,19l278,67r,-19xe" fillcolor="black" stroked="f">
                <v:path arrowok="t"/>
              </v:shape>
              <v:shape id="_x0000_s1843" style="position:absolute;left:2946;top:3357;width:398;height:202" coordsize="398,202" path="m264,67r,20l264,101r19,l297,101r,19l316,120r15,l350,120r14,l384,120r,-19l398,101r,-14l398,67r,-14l398,34r-14,l384,20,297,,283,,264,,249,,235,,216,r,20l201,20r-19,l168,20r-20,l148,34r-14,l115,34r-15,l100,53r-19,l67,67r-14,l53,87r-20,l33,101r-14,l19,120r,15l,135r,14l,168r,15l,202r19,l33,202,19,183r,-34l19,135r14,l33,120r20,l53,101,67,87r14,l81,67r19,l100,53r15,l134,53r14,l148,34r20,l182,34r19,l216,34r,-14l235,20r14,l264,20r19,l297,20r19,l331,20r19,l350,34r14,l384,34r,19l384,67r,20l384,101r-20,l350,101r-19,l316,101r-19,l297,87r-14,l283,67r-19,xe" fillcolor="black" stroked="f">
                <v:path arrowok="t"/>
              </v:shape>
              <v:shape id="_x0000_s1844" style="position:absolute;left:2965;top:3492;width:81;height:67" coordsize="81,67" path="m,l62,14r,19l62,48r19,l81,67r-19,l48,67r,-19l48,33,,14,,xe" fillcolor="black" stroked="f">
                <v:path arrowok="t"/>
              </v:shape>
              <v:shape id="_x0000_s1845" style="position:absolute;left:2931;top:3525;width:149;height:499" coordsize="149,499" path="m34,l48,r,15l48,34r-14,l34,48r-19,l15,67r,15l34,82r,19l48,101r,-19l68,82r,-15l82,67r14,l96,82r,19l82,101r,14l68,115r,20l82,135r,-20l96,115r19,l130,115r,20l130,149r-15,l96,149r-14,l82,163r,19l96,182r,-19l115,163r15,l149,163r,19l149,197r-19,l115,197r-19,l96,216r19,l130,216r19,l149,230r,20l130,250r-15,l115,230r,20l96,250r,14l115,264r,-14l130,250r,14l149,264r,19l130,283r-15,l96,283r-14,l82,298r14,l96,283r19,l115,298r,19l96,317r-14,l96,317r,14l115,331r,15l96,346r-14,l68,346r,-15l48,346r20,l82,346r14,l96,365r,14l82,379r-14,l48,379r,19l68,398r14,l96,398r,15l96,432r-14,l68,432r14,l96,432r,14l96,465r-14,l82,480r14,l115,480,96,499r-14,l82,480r-14,l68,465r-20,l68,446,48,432r,-19l48,398r-14,l34,379r14,l48,365r,-19l48,331,68,317r,-19l68,283r14,l82,264r14,l82,264r,-14l96,250r,-20l96,216r-14,l82,197r,-15l68,182r,-19l68,149r-20,l48,135r,-20l48,101r-14,l15,101,,101,,82,,67,,48r15,l15,34r19,l34,15,34,xe" fillcolor="black" stroked="f">
                <v:path arrowok="t"/>
              </v:shape>
              <v:rect id="_x0000_s1846" style="position:absolute;left:2999;top:3607;width:14;height:19" fillcolor="#e6e6e6" stroked="f"/>
              <v:shape id="_x0000_s1847" style="position:absolute;left:3027;top:3640;width:34;height:20" coordsize="34,20" path="m,20r19,l19,r,20l34,20r-15,l,20xe" fillcolor="#e6e6e6" stroked="f">
                <v:path arrowok="t"/>
              </v:shape>
              <v:shape id="_x0000_s1848" style="position:absolute;left:3027;top:3688;width:34;height:19" coordsize="34,19" path="m,19r19,l19,,34,r,19l19,19,,19xe" fillcolor="#e6e6e6" stroked="f">
                <v:path arrowok="t"/>
              </v:shape>
              <v:rect id="_x0000_s1849" style="position:absolute;left:3061;top:3741;width:19;height:14" fillcolor="#e6e6e6" stroked="f"/>
              <v:rect id="_x0000_s1850" style="position:absolute;left:3046;top:3789;width:15;height:19" fillcolor="#949114" stroked="f"/>
              <v:shape id="_x0000_s1851" style="position:absolute;left:3013;top:3823;width:14;height:0" coordsize="14,0" path="m,l14,,,xe" fillcolor="#949114" stroked="f">
                <v:path arrowok="t"/>
              </v:shape>
              <v:shape id="_x0000_s1852" style="position:absolute;left:3013;top:3856;width:14;height:0" coordsize="14,0" path="m,l14,,,xe" fillcolor="#949114" stroked="f">
                <v:path arrowok="t"/>
              </v:shape>
              <v:shape id="_x0000_s1853" style="position:absolute;left:2999;top:3890;width:28;height:0" coordsize="28,0" path="m,l14,,28,,14,,,xe" fillcolor="#949114" stroked="f">
                <v:path arrowok="t"/>
              </v:shape>
              <v:rect id="_x0000_s1854" style="position:absolute;left:2999;top:3923;width:14;height:15" fillcolor="#949114" stroked="f"/>
              <v:shape id="_x0000_s1855" style="position:absolute;left:3013;top:3971;width:0;height:19" coordsize="0,19" path="m,l,19,,xe" fillcolor="#949114" stroked="f">
                <v:path arrowok="t"/>
              </v:shape>
              <v:shape id="_x0000_s1856" style="position:absolute;left:3330;top:3592;width:14;height:48" coordsize="14,48" path="m,l14,15r,33l,48,14,34,,15,,xe" fillcolor="black" stroked="f">
                <v:path arrowok="t"/>
              </v:shape>
              <v:line id="_x0000_s1857" style="position:absolute;flip:x y" from="4836,4321" to="5047,4561" strokeweight=".7pt"/>
              <v:shape id="_x0000_s1858" type="#_x0000_t75" style="position:absolute;left:4404;top:3506;width:926;height:911">
                <v:imagedata r:id="rId19" o:title=""/>
              </v:shape>
              <v:shape id="_x0000_s1859" type="#_x0000_t75" style="position:absolute;left:4611;top:3506;width:925;height:911">
                <v:imagedata r:id="rId20" o:title=""/>
              </v:shape>
              <v:rect id="_x0000_s1860" style="position:absolute;left:5100;top:3429;width:46;height:396;mso-wrap-style:none" filled="f" stroked="f">
                <v:textbox style="mso-next-textbox:#_x0000_s1860;mso-fit-shape-to-text:t" inset="0,0,0,0">
                  <w:txbxContent>
                    <w:p w:rsidR="003B0804" w:rsidRDefault="003B0804">
                      <w:r>
                        <w:rPr>
                          <w:color w:val="000000"/>
                          <w:sz w:val="18"/>
                          <w:szCs w:val="18"/>
                        </w:rPr>
                        <w:t xml:space="preserve"> </w:t>
                      </w:r>
                    </w:p>
                  </w:txbxContent>
                </v:textbox>
              </v:rect>
              <v:line id="_x0000_s1861" style="position:absolute;flip:y" from="3310,4518" to="3310,4734" strokeweight=".7pt"/>
              <v:shape id="_x0000_s1862" type="#_x0000_t75" style="position:absolute;left:8002;top:3871;width:926;height:892">
                <v:imagedata r:id="rId19" o:title=""/>
              </v:shape>
              <v:shape id="_x0000_s1863" type="#_x0000_t75" style="position:absolute;left:8002;top:3871;width:926;height:892">
                <v:imagedata r:id="rId21" o:title=""/>
              </v:shape>
              <v:rect id="_x0000_s1864" style="position:absolute;left:8679;top:3827;width:46;height:396;mso-wrap-style:none" filled="f" stroked="f">
                <v:textbox style="mso-next-textbox:#_x0000_s1864;mso-fit-shape-to-text:t" inset="0,0,0,0">
                  <w:txbxContent>
                    <w:p w:rsidR="003B0804" w:rsidRDefault="003B0804">
                      <w:r>
                        <w:rPr>
                          <w:color w:val="000000"/>
                          <w:sz w:val="18"/>
                          <w:szCs w:val="18"/>
                        </w:rPr>
                        <w:t xml:space="preserve"> </w:t>
                      </w:r>
                    </w:p>
                  </w:txbxContent>
                </v:textbox>
              </v:rect>
              <v:rect id="_x0000_s1865" style="position:absolute;left:7983;top:4686;width:46;height:396;mso-wrap-style:none" filled="f" stroked="f">
                <v:textbox style="mso-next-textbox:#_x0000_s1865;mso-fit-shape-to-text:t" inset="0,0,0,0">
                  <w:txbxContent>
                    <w:p w:rsidR="003B0804" w:rsidRDefault="003B0804">
                      <w:r>
                        <w:rPr>
                          <w:color w:val="000000"/>
                          <w:sz w:val="18"/>
                          <w:szCs w:val="18"/>
                        </w:rPr>
                        <w:t xml:space="preserve"> </w:t>
                      </w:r>
                    </w:p>
                  </w:txbxContent>
                </v:textbox>
              </v:rect>
              <v:shape id="_x0000_s1866" style="position:absolute;left:6889;top:3674;width:763;height:993" coordsize="763,993" path="m283,l,283,101,878,634,993,763,432,418,14,283,xe" fillcolor="#e6e6e6" stroked="f">
                <v:path arrowok="t"/>
              </v:shape>
              <v:shape id="_x0000_s1867" style="position:absolute;left:7024;top:4005;width:614;height:647" coordsize="614,647" path="m379,l,249,33,647,614,499,513,67,379,xe" fillcolor="#b3b02b" stroked="f">
                <v:path arrowok="t"/>
              </v:shape>
              <v:shape id="_x0000_s1868" style="position:absolute;left:7403;top:4086;width:100;height:135" coordsize="100,135" path="m86,68l100,,33,r,20l33,34r,19l33,68r,19l19,101r,19l,135r53,l53,120r,-19l33,101r,-14l53,68r,-15l67,53r19,l86,68xe" fillcolor="#29ffb8" stroked="f">
                <v:path arrowok="t"/>
              </v:shape>
              <v:shape id="_x0000_s1869" style="position:absolute;left:7139;top:4221;width:134;height:168" coordsize="134,168" path="m134,14l134,,53,,,168,67,33,134,14xe" fillcolor="#36b5e6" stroked="f">
                <v:path arrowok="t"/>
              </v:shape>
              <v:shape id="_x0000_s1870" style="position:absolute;left:7456;top:4139;width:47;height:82" coordsize="47,82" path="m47,15r-14,l33,,14,r,15l14,34r,14l,48r14,l14,67r,15l,82r33,l47,15xe" fillcolor="red" stroked="f">
                <v:path arrowok="t"/>
              </v:shape>
              <v:shape id="_x0000_s1871" style="position:absolute;left:7288;top:4024;width:67;height:62" coordsize="67,62" path="m67,48l67,,,,,62r33,l52,48r15,xe" fillcolor="#6e99e0" stroked="f">
                <v:path arrowok="t"/>
              </v:shape>
              <v:shape id="_x0000_s1872" style="position:absolute;left:7072;top:4221;width:484;height:331" coordsize="484,331" path="m,263r398,20l484,r,100l398,331,19,316,,263xe" fillcolor="#f60" stroked="f">
                <v:path arrowok="t"/>
              </v:shape>
              <v:shape id="_x0000_s1873" style="position:absolute;left:7436;top:4139;width:34;height:48" coordsize="34,48" path="m34,l20,r,15l20,34,,34,,48r20,l34,48r,-14l34,15,34,xe" fillcolor="#bf00b5" stroked="f">
                <v:path arrowok="t"/>
              </v:shape>
              <v:shape id="_x0000_s1874" style="position:absolute;left:6990;top:3755;width:384;height:216" coordsize="384,216" path="m67,202r,-34l,149,,135r19,l19,116,34,101r,-14l48,87r,-19l67,68,82,53r19,l115,53r,-19l134,34r15,l168,34r14,l182,20r20,l216,20r14,l250,20r14,l283,20,283,r15,l298,20r19,l331,20r19,l350,34r15,l365,53r,15l384,68r-19,l365,87r,14l365,116r-48,l298,101r,-14l283,87r,-19l264,68r-14,l230,68r,19l216,87r-14,l182,87r,14l168,101r-19,l134,101r,15l134,135r,14l134,168,82,216,67,202xe" fillcolor="#ffe600" stroked="f">
                <v:path arrowok="t"/>
              </v:shape>
              <v:shape id="_x0000_s1875" style="position:absolute;left:7105;top:4235;width:168;height:216" coordsize="168,216" path="m,216l101,r67,l101,216,,216xe" fillcolor="#4c5ed6" stroked="f">
                <v:path arrowok="t"/>
              </v:shape>
              <v:shape id="_x0000_s1876" style="position:absolute;left:7321;top:4072;width:202;height:163" coordsize="202,163" path="m19,14r163,l149,149r19,14l202,,,,19,14xe" fillcolor="yellow" stroked="f">
                <v:path arrowok="t"/>
              </v:shape>
              <v:shape id="_x0000_s1877" style="position:absolute;left:7307;top:4072;width:182;height:163" coordsize="182,163" path="m14,l,163r182,l163,149r-149,l33,14,14,xe" fillcolor="yellow" stroked="f">
                <v:path arrowok="t"/>
              </v:shape>
              <v:shape id="_x0000_s1878" style="position:absolute;left:7321;top:4086;width:115;height:135" coordsize="115,135" path="m115,34r-14,l82,34r-15,l53,34r,19l53,68r,19l34,87r,14l34,120,19,135,,135,19,68,34,53,19,34,19,r82,l115,34xe" fillcolor="#ffbf8a" stroked="f">
                <v:path arrowok="t"/>
              </v:shape>
              <v:shape id="_x0000_s1879" style="position:absolute;left:7489;top:4072;width:48;height:197" coordsize="48,197" path="m34,l48,34,34,197,,163,34,xe" stroked="f">
                <v:path arrowok="t"/>
              </v:shape>
              <v:shape id="_x0000_s1880" style="position:absolute;left:7288;top:4235;width:235;height:34" coordsize="235,34" path="m,l215,r20,34l19,34,,xe" stroked="f">
                <v:path arrowok="t"/>
              </v:shape>
              <v:shape id="_x0000_s1881" style="position:absolute;left:7307;top:4336;width:48;height:19" coordsize="48,19" path="m14,l,19r33,l48,,14,xe" fillcolor="#ffb300" stroked="f">
                <v:path arrowok="t"/>
              </v:shape>
              <v:shape id="_x0000_s1882" style="position:absolute;left:7374;top:4336;width:29;height:19" coordsize="29,19" path="m,l,19r14,l29,,,xe" fillcolor="#0cc" stroked="f">
                <v:path arrowok="t"/>
              </v:shape>
              <v:shape id="_x0000_s1883" style="position:absolute;left:7422;top:4336;width:34;height:19" coordsize="34,19" path="m,l,19r14,l34,,,xe" fillcolor="#96de0a" stroked="f">
                <v:path arrowok="t"/>
              </v:shape>
              <v:shape id="_x0000_s1884" style="position:absolute;left:7355;top:4369;width:33;height:34" coordsize="33,34" path="m,20l33,34,33,,,20xe" fillcolor="yellow" stroked="f">
                <v:path arrowok="t"/>
              </v:shape>
              <v:shape id="_x0000_s1885" style="position:absolute;left:7288;top:4403;width:52;height:33" coordsize="52,33" path="m,14l33,33,52,,,14xe" fillcolor="#f30" stroked="f">
                <v:path arrowok="t"/>
              </v:shape>
              <v:shape id="_x0000_s1886" style="position:absolute;left:7321;top:4451;width:53;height:19" coordsize="53,19" path="m,l,19r34,l53,,,xe" fillcolor="#3be3fc" stroked="f">
                <v:path arrowok="t"/>
              </v:shape>
              <v:shape id="_x0000_s1887" style="position:absolute;left:7403;top:4403;width:33;height:33" coordsize="33,33" path="m,14l19,33,33,,,14xe" fillcolor="#ff91ff" stroked="f">
                <v:path arrowok="t"/>
              </v:shape>
              <v:shape id="_x0000_s1888" style="position:absolute;left:7307;top:4336;width:48;height:33" coordsize="48,33" path="m33,33l48,19r-34,l14,,,,,33r33,xe" fillcolor="black" stroked="f">
                <v:path arrowok="t"/>
              </v:shape>
              <v:shape id="_x0000_s1889" style="position:absolute;left:7307;top:4336;width:48;height:19" coordsize="48,19" path="m33,19l48,,14,,,,33,r,19xe" fillcolor="black" stroked="f">
                <v:path arrowok="t"/>
              </v:shape>
              <v:shape id="_x0000_s1890" style="position:absolute;left:7355;top:4336;width:48;height:33" coordsize="48,33" path="m48,33r,-14l19,19,19,,,,,33r48,xe" fillcolor="black" stroked="f">
                <v:path arrowok="t"/>
              </v:shape>
              <v:shape id="_x0000_s1891" style="position:absolute;left:7355;top:4336;width:48;height:19" coordsize="48,19" path="m48,19l48,,19,,,,33,r,19l48,19xe" fillcolor="black" stroked="f">
                <v:path arrowok="t"/>
              </v:shape>
              <v:shape id="_x0000_s1892" style="position:absolute;left:7403;top:4336;width:53;height:33" coordsize="53,33" path="m53,33r,-14l19,19,19,,,33r53,xe" fillcolor="black" stroked="f">
                <v:path arrowok="t"/>
              </v:shape>
              <v:shape id="_x0000_s1893" style="position:absolute;left:7422;top:4336;width:34;height:19" coordsize="34,19" path="m34,19l34,,,,34,,14,19r20,xe" fillcolor="black" stroked="f">
                <v:path arrowok="t"/>
              </v:shape>
              <v:shape id="_x0000_s1894" style="position:absolute;left:7288;top:4369;width:52;height:34" coordsize="52,34" path="m52,34r,-14l19,20,19,,,34r52,xe" fillcolor="black" stroked="f">
                <v:path arrowok="t"/>
              </v:shape>
              <v:shape id="_x0000_s1895" style="position:absolute;left:7307;top:4369;width:33;height:34" coordsize="33,34" path="m33,34l33,,,,,20r14,l14,34r19,xe" fillcolor="black" stroked="f">
                <v:path arrowok="t"/>
              </v:shape>
              <v:shape id="_x0000_s1896" style="position:absolute;left:7340;top:4369;width:48;height:34" coordsize="48,34" path="m48,34r,-14l15,20,15,,,34r48,xe" fillcolor="black" stroked="f">
                <v:path arrowok="t"/>
              </v:shape>
              <v:shape id="_x0000_s1897" style="position:absolute;left:7355;top:4369;width:33;height:34" coordsize="33,34" path="m33,34l33,,,,,20r33,l19,34r14,xe" fillcolor="black" stroked="f">
                <v:path arrowok="t"/>
              </v:shape>
              <v:shape id="_x0000_s1898" style="position:absolute;left:7388;top:4369;width:48;height:34" coordsize="48,34" path="m48,34r,-14l15,20,34,,15,,,34r48,xe" fillcolor="black" stroked="f">
                <v:path arrowok="t"/>
              </v:shape>
              <v:shape id="_x0000_s1899" style="position:absolute;left:7403;top:4369;width:53;height:34" coordsize="53,34" path="m33,34l53,,,,,20r33,l33,34xe" fillcolor="black" stroked="f">
                <v:path arrowok="t"/>
              </v:shape>
              <v:shape id="_x0000_s1900" style="position:absolute;left:7273;top:4403;width:48;height:33" coordsize="48,33" path="m48,33r,-19l15,14,34,,15,,,33r48,xe" fillcolor="black" stroked="f">
                <v:path arrowok="t"/>
              </v:shape>
              <v:shape id="_x0000_s1901" style="position:absolute;left:7288;top:4403;width:52;height:33" coordsize="52,33" path="m33,33l52,,,,,14r33,l19,33r14,xe" fillcolor="black" stroked="f">
                <v:path arrowok="t"/>
              </v:shape>
              <v:shape id="_x0000_s1902" style="position:absolute;left:7321;top:4403;width:53;height:33" coordsize="53,33" path="m53,33r,-19l19,14,34,,19,,,33r53,xe" fillcolor="black" stroked="f">
                <v:path arrowok="t"/>
              </v:shape>
              <v:shape id="_x0000_s1903" style="position:absolute;left:7340;top:4403;width:48;height:33" coordsize="48,33" path="m34,33l48,,,,,14r34,l34,33xe" fillcolor="black" stroked="f">
                <v:path arrowok="t"/>
              </v:shape>
              <v:shape id="_x0000_s1904" style="position:absolute;left:7388;top:4403;width:48;height:33" coordsize="48,33" path="m34,33l48,14r-33,l15,,,,,33r34,xe" fillcolor="black" stroked="f">
                <v:path arrowok="t"/>
              </v:shape>
              <v:shape id="_x0000_s1905" style="position:absolute;left:7388;top:4403;width:48;height:33" coordsize="48,33" path="m48,33l48,,,,,14r34,l34,33r14,xe" fillcolor="black" stroked="f">
                <v:path arrowok="t"/>
              </v:shape>
              <v:shape id="_x0000_s1906" style="position:absolute;left:7273;top:4436;width:48;height:34" coordsize="48,34" path="m34,34r14,l15,34,15,,,,,34r34,xe" fillcolor="black" stroked="f">
                <v:path arrowok="t"/>
              </v:shape>
              <v:shape id="_x0000_s1907" style="position:absolute;left:7273;top:4436;width:48;height:34" coordsize="48,34" path="m34,34l48,,,,,15r34,l34,34xe" fillcolor="black" stroked="f">
                <v:path arrowok="t"/>
              </v:shape>
              <v:shape id="_x0000_s1908" style="position:absolute;left:7321;top:4436;width:53;height:34" coordsize="53,34" path="m34,34r19,l19,34,19,,,,,34r34,xe" fillcolor="black" stroked="f">
                <v:path arrowok="t"/>
              </v:shape>
              <v:shape id="_x0000_s1909" style="position:absolute;left:7321;top:4436;width:53;height:34" coordsize="53,34" path="m53,34l53,,19,,,15r34,l34,34r19,xe" fillcolor="black" stroked="f">
                <v:path arrowok="t"/>
              </v:shape>
              <v:shape id="_x0000_s1910" style="position:absolute;left:7374;top:4436;width:48;height:34" coordsize="48,34" path="m29,34r19,l14,34,14,,,,,34r29,xe" fillcolor="black" stroked="f">
                <v:path arrowok="t"/>
              </v:shape>
              <v:shape id="_x0000_s1911" style="position:absolute;left:7374;top:4436;width:48;height:34" coordsize="48,34" path="m48,34l48,,14,,,15r29,l29,34r19,xe" fillcolor="black" stroked="f">
                <v:path arrowok="t"/>
              </v:shape>
              <v:shape id="_x0000_s1912" style="position:absolute;left:7057;top:4187;width:499;height:365" coordsize="499,365" path="m250,l115,,,297r15,53l413,365,499,115r,-96l466,19r,15l480,19r19,96l413,350,34,331,15,297,135,19r115,l250,xe" fillcolor="black" stroked="f">
                <v:path arrowok="t"/>
              </v:shape>
              <v:shape id="_x0000_s1913" style="position:absolute;left:7072;top:4206;width:484;height:298" coordsize="484,298" path="m,264r384,14l465,r19,29l398,298,,278,,264xe" fillcolor="black" stroked="f">
                <v:path arrowok="t"/>
              </v:shape>
              <v:shape id="_x0000_s1914" style="position:absolute;left:7091;top:4221;width:197;height:249" coordsize="197,249" path="m101,l,249r115,l115,230r14,l129,215r,-19l129,182r20,l149,168r,-20l163,134r,-19l163,100r19,l182,81r,-14l182,48,197,33r,-19l197,,182,14r,19l182,48r-19,l163,67r,14l163,100r-14,l149,115r,19l149,148r-20,l129,168r,14l115,196r,19l101,230r-68,l115,14,101,xe" fillcolor="black" stroked="f">
                <v:path arrowok="t"/>
              </v:shape>
              <v:shape id="_x0000_s1915" style="position:absolute;left:7206;top:4221;width:82;height:14" coordsize="82,14" path="m,l14,,34,,48,,67,,82,r,14l67,14,67,,48,,34,r,14l14,14,,14,,xe" fillcolor="black" stroked="f">
                <v:path arrowok="t"/>
              </v:shape>
              <v:shape id="_x0000_s1916" style="position:absolute;left:7105;top:4235;width:168;height:216" coordsize="168,216" path="m168,l101,,34,154,,216r19,l115,19r53,l168,xe" fillcolor="black" stroked="f">
                <v:path arrowok="t"/>
              </v:shape>
              <v:shape id="_x0000_s1917" style="position:absolute;left:7220;top:4254;width:20;height:34" coordsize="20,34" path="m20,l,34r20,l20,15,20,xe" fillcolor="black" stroked="f">
                <v:path arrowok="t"/>
              </v:shape>
              <v:shape id="_x0000_s1918" style="position:absolute;left:7273;top:4024;width:82;height:62" coordsize="82,62" path="m82,29l82,,15,,,62r48,l48,48r-33,l15,,82,14,67,29r15,xe" fillcolor="black" stroked="f">
                <v:path arrowok="t"/>
              </v:shape>
              <v:rect id="_x0000_s1919" style="position:absolute;left:7388;top:4038;width:48;height:15" fillcolor="black" stroked="f"/>
              <v:shape id="_x0000_s1920" style="position:absolute;left:7374;top:3990;width:29;height:34" coordsize="29,34" path="m,15l,34,29,15,14,,,15xe" fillcolor="black" stroked="f">
                <v:path arrowok="t"/>
              </v:shape>
              <v:shape id="_x0000_s1921" style="position:absolute;left:7288;top:4053;width:268;height:216" coordsize="268,216" path="m33,l235,19r33,14l235,216r-216,l,182r19,l19,201r196,l249,53,235,33,33,19,33,xe" fillcolor="black" stroked="f">
                <v:path arrowok="t"/>
              </v:shape>
              <v:shape id="_x0000_s1922" style="position:absolute;left:7288;top:4053;width:52;height:201" coordsize="52,201" path="m52,19l33,,,182r,19l19,182,33,19r19,xe" fillcolor="black" stroked="f">
                <v:path arrowok="t"/>
              </v:shape>
              <v:shape id="_x0000_s1923" style="position:absolute;left:7307;top:4072;width:216;height:197" coordsize="216,197" path="m216,14l196,163r20,19l196,197r,-15l,163r182,l216,r,14xe" fillcolor="black" stroked="f">
                <v:path arrowok="t"/>
              </v:shape>
              <v:shape id="_x0000_s1924" style="position:absolute;left:7307;top:4072;width:196;height:163" coordsize="196,163" path="m33,l,149r182,14l196,14r-14,l163,149r-149,l33,14,33,xe" fillcolor="black" stroked="f">
                <v:path arrowok="t"/>
              </v:shape>
              <v:shape id="_x0000_s1925" style="position:absolute;left:7340;top:4072;width:163;height:14" coordsize="163,14" path="m,14r149,l163,14,,,,14xe" fillcolor="black" stroked="f">
                <v:path arrowok="t"/>
              </v:shape>
              <v:shape id="_x0000_s1926" style="position:absolute;left:7388;top:4086;width:48;height:135" coordsize="48,135" path="m34,r,20l34,34r,19l34,68r,19l34,101r-19,l15,120r,15l,135r15,l15,120r19,l34,101r,-14l48,87r,-19l48,53r,-19l48,20,48,,34,xe" fillcolor="black" stroked="f">
                <v:path arrowok="t"/>
              </v:shape>
              <v:shape id="_x0000_s1927" style="position:absolute;left:7355;top:4106;width:67;height:81" coordsize="67,81" path="m67,l48,,33,,19,r,14l19,33,,33,,48,,67,,81r19,l19,67r,-19l19,33r,-19l33,14r15,l67,14,67,xe" fillcolor="black" stroked="f">
                <v:path arrowok="t"/>
              </v:shape>
              <v:shape id="_x0000_s1928" style="position:absolute;left:7436;top:4139;width:34;height:48" coordsize="34,48" path="m20,l,,,15,,34,,48r20,l34,48r,-14l34,15,34,,20,r,15l20,34,,34,,15r20,l20,xe" fillcolor="black" stroked="f">
                <v:path arrowok="t"/>
              </v:shape>
              <v:shape id="_x0000_s1929" style="position:absolute;left:7456;top:4120;width:33;height:53" coordsize="33,53" path="m,19l,,14,r,19l33,19r,15l33,53r,-19l14,34r,-15l,34,,19xe" fillcolor="black" stroked="f">
                <v:path arrowok="t"/>
              </v:shape>
              <v:shape id="_x0000_s1930" style="position:absolute;left:7436;top:4187;width:34;height:34" coordsize="34,34" path="m,l20,r,19l20,34,,34r20,l20,19r14,l34,,20,,,xe" fillcolor="black" stroked="f">
                <v:path arrowok="t"/>
              </v:shape>
              <v:shape id="_x0000_s1931" style="position:absolute;left:7374;top:4120;width:48;height:34" coordsize="48,34" path="m,19r14,l14,,29,r,19l48,19r,15l29,34r-15,l,34,,19xe" fillcolor="black" stroked="f">
                <v:path arrowok="t"/>
              </v:shape>
              <v:rect id="_x0000_s1932" style="position:absolute;left:7388;top:4139;width:15;height:15" fillcolor="#14b5db" stroked="f"/>
              <v:shape id="_x0000_s1933" style="position:absolute;left:7340;top:4120;width:15;height:34" coordsize="15,34" path="m,l15,r,19l15,34,,34,,19,,xe" fillcolor="black" stroked="f">
                <v:path arrowok="t"/>
              </v:shape>
              <v:shape id="_x0000_s1934" style="position:absolute;left:7340;top:4206;width:34;height:15" coordsize="34,15" path="m,15l,,15,,34,r,15l15,15,15,r,15l,15xe" fillcolor="black" stroked="f">
                <v:path arrowok="t"/>
              </v:shape>
              <v:shape id="_x0000_s1935" style="position:absolute;left:7105;top:4537;width:34;height:15" coordsize="34,15" path="m,l,15r34,l34,,19,,,xe" fillcolor="black" stroked="f">
                <v:path arrowok="t"/>
              </v:shape>
              <v:shape id="_x0000_s1936" style="position:absolute;left:7388;top:4537;width:34;height:15" coordsize="34,15" path="m,l,15r34,l34,,15,r,15l,15,,xe" fillcolor="black" stroked="f">
                <v:path arrowok="t"/>
              </v:shape>
              <v:rect id="_x0000_s1937" style="position:absolute;left:7307;top:3971;width:14;height:34" fillcolor="black" stroked="f"/>
              <v:shape id="_x0000_s1938" style="position:absolute;left:7240;top:3990;width:48;height:34" coordsize="48,34" path="m14,l48,15,33,34,,15,14,xe" fillcolor="black" stroked="f">
                <v:path arrowok="t"/>
              </v:shape>
              <v:shape id="_x0000_s1939" style="position:absolute;left:7240;top:4038;width:33;height:15" coordsize="33,15" path="m,15l33,r,15l,15xe" fillcolor="black" stroked="f">
                <v:path arrowok="t"/>
              </v:shape>
              <v:shape id="_x0000_s1940" style="position:absolute;left:7288;top:4038;width:33;height:34" coordsize="33,34" path="m19,34r14,l33,15,33,,19,,,,,15r19,l19,34xe" fillcolor="black" stroked="f">
                <v:path arrowok="t"/>
              </v:shape>
              <v:rect id="_x0000_s1941" style="position:absolute;left:7307;top:4038;width:14;height:15" fillcolor="red" stroked="f"/>
              <v:shape id="_x0000_s1942" style="position:absolute;left:7288;top:4288;width:52;height:33" coordsize="52,33" path="m19,l,14,52,33,33,14r-14,l19,xe" fillcolor="black" stroked="f">
                <v:path arrowok="t"/>
              </v:shape>
              <v:shape id="_x0000_s1943" style="position:absolute;left:7307;top:4288;width:33;height:33" coordsize="33,33" path="m,14r33,l14,14r19,l33,33,33,,,,,14xe" fillcolor="black" stroked="f">
                <v:path arrowok="t"/>
              </v:shape>
              <v:shape id="_x0000_s1944" style="position:absolute;left:7340;top:4288;width:48;height:33" coordsize="48,33" path="m15,l,33r48,l48,14r-33,l15,xe" fillcolor="black" stroked="f">
                <v:path arrowok="t"/>
              </v:shape>
              <v:shape id="_x0000_s1945" style="position:absolute;left:7355;top:4288;width:33;height:33" coordsize="33,33" path="m,14r33,l33,33,33,,,,,14xe" fillcolor="black" stroked="f">
                <v:path arrowok="t"/>
              </v:shape>
              <v:shape id="_x0000_s1946" style="position:absolute;left:7388;top:4288;width:48;height:33" coordsize="48,33" path="m15,l,33r48,l48,14r-33,l15,xe" fillcolor="black" stroked="f">
                <v:path arrowok="t"/>
              </v:shape>
              <v:shape id="_x0000_s1947" style="position:absolute;left:7403;top:4288;width:33;height:33" coordsize="33,33" path="m,14r33,l33,33,33,,,,,14xe" fillcolor="black" stroked="f">
                <v:path arrowok="t"/>
              </v:shape>
              <v:shape id="_x0000_s1948" style="position:absolute;left:7456;top:4288;width:33;height:33" coordsize="33,33" path="m,l,33r33,l33,14,,14,,xe" fillcolor="black" stroked="f">
                <v:path arrowok="t"/>
              </v:shape>
              <v:shape id="_x0000_s1949" style="position:absolute;left:7456;top:4288;width:33;height:33" coordsize="33,33" path="m,14r33,l33,33,33,,,,,14xe" fillcolor="black" stroked="f">
                <v:path arrowok="t"/>
              </v:shape>
              <v:shape id="_x0000_s1950" style="position:absolute;left:7009;top:3823;width:298;height:167" coordsize="298,167" path="m279,67r,-19l279,33r-15,l264,19r-19,l231,19r,14l211,33r-14,l183,33r,15l163,48r-14,l130,48r,19l115,67r,14l130,81r,19l130,115r-15,l115,134r-19,l96,148r-14,l82,167,,167,,148,,134r63,14l82,148r,-14l96,134r,-19l115,100r,-19l96,81r,-14l96,48r19,l130,48r,-15l149,33r14,l183,19r14,l211,19,231,r14,l264,r,19l279,19r,14l298,33r,15l298,67r-19,xe" fillcolor="black" stroked="f">
                <v:path arrowok="t"/>
              </v:shape>
              <v:shape id="_x0000_s1951" style="position:absolute;left:6976;top:3775;width:412;height:196" coordsize="412,196" path="m264,67r,14l278,81r,15l297,96r,19l312,115r19,l345,115r19,l379,115r19,l398,96r14,l412,81r,-14l398,67r,-19l398,33r,-19l297,,278,,264,,244,,230,r,14l216,14r-20,l182,14r-19,l163,33r-15,l129,33r-14,l115,48r-19,l81,48r,19l62,67r,14l48,81r,15l33,96r,19l14,129r,19l14,163,,163r,19l,196r14,l33,196r15,l33,182r-19,l33,148r,-19l48,115r,-19l62,96r,-15l81,81r,-14l96,67r19,l115,48r14,l148,48r15,l163,33r19,l196,33r20,l230,33r,-19l244,14r20,l278,14r19,l312,14r19,l345,14r,19l364,33r15,l379,48r,19l398,67r,14l398,96r-19,l364,96r-19,l331,96r-19,l297,96,278,81r,-14l264,67xe" fillcolor="black" stroked="f">
                <v:path arrowok="t"/>
              </v:shape>
              <v:shape id="_x0000_s1952" style="position:absolute;left:6990;top:3904;width:82;height:86" coordsize="82,86" path="m19,l82,19r,15l82,53r,14l82,86r-15,l67,67r,-14l67,34,,19,19,xe" fillcolor="black" stroked="f">
                <v:path arrowok="t"/>
              </v:shape>
              <v:shape id="_x0000_s1953" style="position:absolute;left:6957;top:3938;width:167;height:532" coordsize="167,532" path="m52,19l52,,67,r,19l52,33r,19l33,52r,15l19,86r14,l33,100r19,l67,100r,-14l81,86r,-19l100,67r,19l100,100r,15l81,115r-14,l67,134r,14l81,148r19,l100,134r15,-19l134,115r,19l148,134r,14l134,148r,20l115,168r-15,l81,168r,14l100,182r15,l134,182r,-14l148,168r,14l167,182r,19l148,201r,15l134,216r-19,l100,201r,15l115,216r,19l134,235r14,-19l167,216r,19l167,249r-19,19l134,268r,-19l115,268r,15l115,268r19,l148,268r,15l148,297r-14,l115,297r-15,l100,316r,-19l115,297r19,19l134,331r-19,l100,331r-19,l100,331r,19l115,350r19,l115,364r-15,l81,364r,-14l67,364r14,l100,364r15,19l115,398r-15,l81,398r-14,l67,417r14,l100,417r,14l100,451r-19,l81,465r,-14l100,451r,14l115,465r,14l100,479r,19l81,498r19,l115,498r,15l115,532r-15,l100,513r-19,l81,498r-14,l67,479r,-14l67,451r,-20l52,431r,-14l52,398,67,383r-15,l52,364r,-14l67,350r,-19l67,316r14,l81,297r,-14l100,283r,-15l100,249r15,l115,235r-15,l100,216r-19,l100,201r-19,l81,182r-14,l67,168r14,l67,168r,-20l52,148r,-14l52,115r-19,l19,100,,100,,86,,67r19,l19,52r14,l33,33r,-14l52,19xe" fillcolor="black" stroked="f">
                <v:path arrowok="t"/>
              </v:shape>
              <v:rect id="_x0000_s1954" style="position:absolute;left:7038;top:4024;width:19;height:14" fillcolor="#e6e6e6" stroked="f"/>
              <v:shape id="_x0000_s1955" style="position:absolute;left:7057;top:4072;width:34;height:14" coordsize="34,14" path="m,14r15,l15,,34,r,14l15,14,,14xe" fillcolor="#e6e6e6" stroked="f">
                <v:path arrowok="t"/>
              </v:shape>
              <v:shape id="_x0000_s1956" style="position:absolute;left:7072;top:4120;width:33;height:19" coordsize="33,19" path="m,19l,,19,,33,,19,19,,19xe" fillcolor="#e6e6e6" stroked="f">
                <v:path arrowok="t"/>
              </v:shape>
              <v:rect id="_x0000_s1957" style="position:absolute;left:7091;top:4173;width:14;height:14" fillcolor="#e6e6e6" stroked="f"/>
              <v:shape id="_x0000_s1958" style="position:absolute;left:7072;top:4221;width:19;height:0" coordsize="19,0" path="m,l19,,,xe" fillcolor="#949114" stroked="f">
                <v:path arrowok="t"/>
              </v:shape>
              <v:shape id="_x0000_s1959" style="position:absolute;left:7057;top:4254;width:15;height:0" coordsize="15,0" path="m,l15,,,xe" fillcolor="#949114" stroked="f">
                <v:path arrowok="t"/>
              </v:shape>
              <v:shape id="_x0000_s1960" style="position:absolute;left:7057;top:4288;width:15;height:0" coordsize="15,0" path="m,l15,,,xe" fillcolor="#949114" stroked="f">
                <v:path arrowok="t"/>
              </v:shape>
              <v:shape id="_x0000_s1961" style="position:absolute;left:7038;top:4321;width:19;height:0" coordsize="19,0" path="m,l19,,,xe" fillcolor="#949114" stroked="f">
                <v:path arrowok="t"/>
              </v:shape>
              <v:shape id="_x0000_s1962" style="position:absolute;left:7038;top:4369;width:19;height:0" coordsize="19,0" path="m,l19,,,xe" fillcolor="#949114" stroked="f">
                <v:path arrowok="t"/>
              </v:shape>
              <v:rect id="_x0000_s1963" style="position:absolute;left:7038;top:4403;width:19;height:14" fillcolor="#949114" stroked="f"/>
              <v:shape id="_x0000_s1964" style="position:absolute;left:7355;top:4024;width:33;height:48" coordsize="33,48" path="m,l33,14r,34l19,48r,-34l,14,,xe" fillcolor="black" stroked="f">
                <v:path arrowok="t"/>
              </v:shape>
              <v:shape id="_x0000_s1965" style="position:absolute;left:7273;top:5065;width:1176;height:830" coordsize="1176,830" path="m1176,777l,830,,,1176,48r,729xe" fillcolor="#c5c9d0" stroked="f">
                <v:path arrowok="t"/>
              </v:shape>
              <v:shape id="_x0000_s1966" style="position:absolute;left:7273;top:5065;width:662;height:681" coordsize="662,681" path="m,l,662r,19l662,19,,xe" fillcolor="#c5c9d0" stroked="f">
                <v:path arrowok="t"/>
              </v:shape>
              <v:shape id="_x0000_s1967" style="position:absolute;left:7273;top:5084;width:677;height:676" coordsize="677,676" path="m662,l,662r,14l677,,662,xe" fillcolor="#c9ccd3" stroked="f">
                <v:path arrowok="t"/>
              </v:shape>
              <v:shape id="_x0000_s1968" style="position:absolute;left:7273;top:5084;width:696;height:695" coordsize="696,695" path="m677,l,676r,19l696,,677,xe" fillcolor="#cccfd5" stroked="f">
                <v:path arrowok="t"/>
              </v:shape>
              <v:shape id="_x0000_s1969" style="position:absolute;left:7273;top:5084;width:710;height:710" coordsize="710,710" path="m696,l,695r,15l710,,696,xe" fillcolor="#cfd2d7" stroked="f">
                <v:path arrowok="t"/>
              </v:shape>
              <v:shape id="_x0000_s1970" style="position:absolute;left:7273;top:5084;width:710;height:729" coordsize="710,729" path="m710,l,710r,19l710,xe" fillcolor="#d2d5db" stroked="f">
                <v:path arrowok="t"/>
              </v:shape>
              <v:shape id="_x0000_s1971" style="position:absolute;left:7273;top:5084;width:729;height:743" coordsize="729,743" path="m710,l,729r,14l729,,710,xe" fillcolor="#d4d7dc" stroked="f">
                <v:path arrowok="t"/>
              </v:shape>
              <v:shape id="_x0000_s1972" style="position:absolute;left:7273;top:5084;width:744;height:758" coordsize="744,758" path="m729,l,743r,15l744,14,729,xe" fillcolor="#d8dade" stroked="f">
                <v:path arrowok="t"/>
              </v:shape>
              <v:shape id="_x0000_s1973" style="position:absolute;left:7273;top:5098;width:763;height:763" coordsize="763,763" path="m744,l,744r,19l763,,744,xe" fillcolor="#dbdde1" stroked="f">
                <v:path arrowok="t"/>
              </v:shape>
              <v:shape id="_x0000_s1974" style="position:absolute;left:7273;top:5098;width:777;height:777" coordsize="777,777" path="m763,l,763r,14l777,,763,xe" fillcolor="#dee0e4" stroked="f">
                <v:path arrowok="t"/>
              </v:shape>
              <v:shape id="_x0000_s1975" style="position:absolute;left:7273;top:5098;width:811;height:797" coordsize="811,797" path="m811,l777,,,777r,20l15,797,811,xe" fillcolor="#e1e2e6" stroked="f">
                <v:path arrowok="t"/>
              </v:shape>
              <v:shape id="_x0000_s1976" style="position:absolute;left:7288;top:5098;width:815;height:797" coordsize="815,797" path="m19,797l815,,796,,,797r19,xe" fillcolor="#dee0e4" stroked="f">
                <v:path arrowok="t"/>
              </v:shape>
              <v:shape id="_x0000_s1977" style="position:absolute;left:7307;top:5098;width:811;height:797" coordsize="811,797" path="m14,797l811,,796,,,797r14,xe" fillcolor="#dbdde1" stroked="f">
                <v:path arrowok="t"/>
              </v:shape>
              <v:shape id="_x0000_s1978" style="position:absolute;left:7321;top:5098;width:811;height:797" coordsize="811,797" path="m19,797l811,,797,,,797r19,xe" fillcolor="#d8dade" stroked="f">
                <v:path arrowok="t"/>
              </v:shape>
              <v:shape id="_x0000_s1979" style="position:absolute;left:7340;top:5098;width:811;height:797" coordsize="811,797" path="m792,l,797r15,l811,,792,xe" fillcolor="#d4d7dc" stroked="f">
                <v:path arrowok="t"/>
              </v:shape>
              <v:shape id="_x0000_s1980" style="position:absolute;left:7355;top:5098;width:811;height:797" coordsize="811,797" path="m796,l,797r19,l811,,796,xe" fillcolor="#d2d5db" stroked="f">
                <v:path arrowok="t"/>
              </v:shape>
              <v:shape id="_x0000_s1981" style="position:absolute;left:7374;top:5098;width:811;height:797" coordsize="811,797" path="m792,l,797r14,l811,,792,xe" fillcolor="#cfd2d7" stroked="f">
                <v:path arrowok="t"/>
              </v:shape>
              <v:shape id="_x0000_s1982" style="position:absolute;left:7388;top:5098;width:811;height:797" coordsize="811,797" path="m,797r15,l811,,797,,,797xe" fillcolor="#cccfd5" stroked="f">
                <v:path arrowok="t"/>
              </v:shape>
              <v:shape id="_x0000_s1983" style="position:absolute;left:7403;top:5098;width:815;height:797" coordsize="815,797" path="m19,797l815,,796,,,797r19,xe" fillcolor="#c9ccd3" stroked="f">
                <v:path arrowok="t"/>
              </v:shape>
              <v:shape id="_x0000_s1984" style="position:absolute;left:7422;top:5098;width:1027;height:797" coordsize="1027,797" path="m796,l,797,1027,744r,-729l796,xe" fillcolor="#c5c9d0" stroked="f">
                <v:path arrowok="t"/>
              </v:shape>
              <v:rect id="_x0000_s1985" style="position:absolute;left:8415;top:5132;width:19;height:695" stroked="f"/>
              <v:shape id="_x0000_s1986" style="position:absolute;left:7254;top:5631;width:19;height:182" coordsize="19,182" path="m19,182l,148,,29,19,r,182xe" fillcolor="#92949f" stroked="f">
                <v:path arrowok="t"/>
              </v:shape>
              <v:shape id="_x0000_s1987" style="position:absolute;left:7719;top:5861;width:216;height:101" coordsize="216,101" path="m34,14l,101r20,l34,101r48,l116,101r33,l202,101r14,l183,,149,14r19,53l149,67r-14,l116,14r-82,xe" fillcolor="#92949f" stroked="f">
                <v:path arrowok="t"/>
              </v:shape>
              <v:shape id="_x0000_s1988" style="position:absolute;left:7436;top:5942;width:912;height:68" coordsize="912,68" path="m283,20r-134,l53,34,,34,,53,67,68,912,34r,-14l897,20,830,,499,20r-216,xe" fillcolor="#767981" stroked="f">
                <v:path arrowok="t"/>
              </v:shape>
              <v:shape id="_x0000_s1989" style="position:absolute;left:7307;top:5098;width:1127;height:763" coordsize="1127,763" path="m,l,763,1127,729r,-695l,xe" fillcolor="#e1e2e6" stroked="f">
                <v:path arrowok="t"/>
              </v:shape>
              <v:shape id="_x0000_s1990" style="position:absolute;left:7273;top:5660;width:0;height:235" coordsize="0,235" path="m,l,19,,235,,xe" fillcolor="#575a63" stroked="f">
                <v:path arrowok="t"/>
              </v:shape>
              <v:shape id="_x0000_s1991" style="position:absolute;left:7273;top:5645;width:0;height:15" coordsize="0,15" path="m,l,15,,xe" fillcolor="#61646e" stroked="f">
                <v:path arrowok="t"/>
              </v:shape>
              <v:shape id="_x0000_s1992" style="position:absolute;left:7273;top:5631;width:0;height:14" coordsize="0,14" path="m,l,14,,xe" fillcolor="#666973" stroked="f">
                <v:path arrowok="t"/>
              </v:shape>
              <v:shape id="_x0000_s1993" style="position:absolute;left:7273;top:5612;width:0;height:19" coordsize="0,19" path="m,l,19,,xe" fillcolor="#71747e" stroked="f">
                <v:path arrowok="t"/>
              </v:shape>
              <v:shape id="_x0000_s1994" style="position:absolute;left:7273;top:5597;width:0;height:15" coordsize="0,15" path="m,l,15,,xe" fillcolor="#7b7e88" stroked="f">
                <v:path arrowok="t"/>
              </v:shape>
              <v:shape id="_x0000_s1995" style="position:absolute;left:7273;top:5578;width:0;height:19" coordsize="0,19" path="m,l,19,,xe" fillcolor="#80838d" stroked="f">
                <v:path arrowok="t"/>
              </v:shape>
              <v:shape id="_x0000_s1996" style="position:absolute;left:7273;top:5564;width:0;height:14" coordsize="0,14" path="m,l,14,,xe" fillcolor="#8b8e98" stroked="f">
                <v:path arrowok="t"/>
              </v:shape>
              <v:shape id="_x0000_s1997" style="position:absolute;left:7273;top:5544;width:0;height:20" coordsize="0,20" path="m,l,20,,xe" fillcolor="#90939d" stroked="f">
                <v:path arrowok="t"/>
              </v:shape>
              <v:shape id="_x0000_s1998" style="position:absolute;left:7273;top:5530;width:0;height:14" coordsize="0,14" path="m,l,14,,xe" fillcolor="#9b9ea8" stroked="f">
                <v:path arrowok="t"/>
              </v:shape>
              <v:shape id="_x0000_s1999" style="position:absolute;left:7273;top:5511;width:0;height:19" coordsize="0,19" path="m,l,19,,xe" fillcolor="#9fa2ac" stroked="f">
                <v:path arrowok="t"/>
              </v:shape>
              <v:shape id="_x0000_s2000" style="position:absolute;left:7273;top:5496;width:0;height:15" coordsize="0,15" path="m,l,15,,xe" fillcolor="#abaeb8" stroked="f">
                <v:path arrowok="t"/>
              </v:shape>
              <v:shape id="_x0000_s2001" style="position:absolute;left:7273;top:5477;width:0;height:19" coordsize="0,19" path="m,l,19,,xe" fillcolor="#afb3bc" stroked="f">
                <v:path arrowok="t"/>
              </v:shape>
              <v:shape id="_x0000_s2002" style="position:absolute;left:7273;top:5463;width:0;height:14" coordsize="0,14" path="m,l,14,,xe" fillcolor="#babec6" stroked="f">
                <v:path arrowok="t"/>
              </v:shape>
            </v:group>
            <v:group id="_x0000_s3228" style="position:absolute;left:1271;top:4719;width:8001;height:1291" coordorigin="1271,4719" coordsize="8001,1291">
              <v:shape id="_x0000_s2004" style="position:absolute;left:7273;top:5448;width:0;height:15" coordsize="0,15" path="m,l,15,,xe" fillcolor="#c0c3ca" stroked="f">
                <v:path arrowok="t"/>
              </v:shape>
              <v:shape id="_x0000_s2005" style="position:absolute;left:7273;top:5429;width:0;height:19" coordsize="0,19" path="m,l,19,,xe" fillcolor="#cbced4" stroked="f">
                <v:path arrowok="t"/>
              </v:shape>
              <v:shape id="_x0000_s2006" style="position:absolute;left:7273;top:5415;width:0;height:14" coordsize="0,14" path="m,l,14,,xe" fillcolor="#d0d2d8" stroked="f">
                <v:path arrowok="t"/>
              </v:shape>
              <v:shape id="_x0000_s2007" style="position:absolute;left:7273;top:5396;width:0;height:19" coordsize="0,19" path="m,l,19,,xe" fillcolor="#dcdee2" stroked="f">
                <v:path arrowok="t"/>
              </v:shape>
              <v:shape id="_x0000_s2008" style="position:absolute;left:7273;top:5065;width:0;height:331" coordsize="0,331" path="m,l,316r,15l,xe" fillcolor="#e1e2e6" stroked="f">
                <v:path arrowok="t"/>
              </v:shape>
              <v:shape id="_x0000_s2009" style="position:absolute;left:7321;top:5098;width:1094;height:763" coordsize="1094,763" path="m,l,763,1094,715r,-681l,xe" fillcolor="#6a6e77" stroked="f">
                <v:path arrowok="t"/>
              </v:shape>
              <v:shape id="_x0000_s2010" style="position:absolute;left:7321;top:5098;width:432;height:466" coordsize="432,466" path="m,l,466,432,15,,xe" fillcolor="#575a63" stroked="f">
                <v:path arrowok="t"/>
              </v:shape>
              <v:shape id="_x0000_s2011" style="position:absolute;left:7321;top:5113;width:466;height:465" coordsize="466,465" path="m432,l,451r,14l466,,432,xe" fillcolor="#5a5d66" stroked="f">
                <v:path arrowok="t"/>
              </v:shape>
              <v:shape id="_x0000_s2012" style="position:absolute;left:7321;top:5113;width:480;height:499" coordsize="480,499" path="m466,l,465r,34l480,,466,xe" fillcolor="#5b5e68" stroked="f">
                <v:path arrowok="t"/>
              </v:shape>
              <v:shape id="_x0000_s2013" style="position:absolute;left:7321;top:5113;width:514;height:518" coordsize="514,518" path="m480,l,499r,19l514,,480,xe" fillcolor="#5e616b" stroked="f">
                <v:path arrowok="t"/>
              </v:shape>
              <v:shape id="_x0000_s2014" style="position:absolute;left:7321;top:5113;width:533;height:547" coordsize="533,547" path="m514,l,518r,29l533,,514,xe" fillcolor="#61646e" stroked="f">
                <v:path arrowok="t"/>
              </v:shape>
              <v:shape id="_x0000_s2015" style="position:absolute;left:7321;top:5113;width:566;height:566" coordsize="566,566" path="m533,l,547r,19l566,,533,xe" fillcolor="#636670" stroked="f">
                <v:path arrowok="t"/>
              </v:shape>
              <v:shape id="_x0000_s2016" style="position:absolute;left:7321;top:5113;width:581;height:599" coordsize="581,599" path="m566,l,566r,33l581,,566,xe" fillcolor="#666973" stroked="f">
                <v:path arrowok="t"/>
              </v:shape>
              <v:shape id="_x0000_s2017" style="position:absolute;left:7321;top:5113;width:614;height:614" coordsize="614,614" path="m581,l,599r,15l614,,581,xe" fillcolor="#6a6c76" stroked="f">
                <v:path arrowok="t"/>
              </v:shape>
              <v:shape id="_x0000_s2018" style="position:absolute;left:7321;top:5113;width:629;height:633" coordsize="629,633" path="m614,l,614r,19l629,,614,xe" fillcolor="#6b6e77" stroked="f">
                <v:path arrowok="t"/>
              </v:shape>
              <v:shape id="_x0000_s2019" style="position:absolute;left:7321;top:5113;width:648;height:666" coordsize="648,666" path="m629,l,633r,33l648,19,629,xe" fillcolor="#6e717b" stroked="f">
                <v:path arrowok="t"/>
              </v:shape>
              <v:shape id="_x0000_s2020" style="position:absolute;left:7321;top:5132;width:681;height:662" coordsize="681,662" path="m648,l,647r,15l681,,648,xe" fillcolor="#71747e" stroked="f">
                <v:path arrowok="t"/>
              </v:shape>
              <v:shape id="_x0000_s2021" style="position:absolute;left:7321;top:5132;width:696;height:695" coordsize="696,695" path="m681,l,662r,33l696,,681,xe" fillcolor="#73767f" stroked="f">
                <v:path arrowok="t"/>
              </v:shape>
              <v:shape id="_x0000_s2022" style="position:absolute;left:7321;top:5132;width:729;height:710" coordsize="729,710" path="m696,l,695r,15l729,,696,xe" fillcolor="#767983" stroked="f">
                <v:path arrowok="t"/>
              </v:shape>
              <v:shape id="_x0000_s2023" style="position:absolute;left:7321;top:5132;width:749;height:729" coordsize="749,729" path="m749,l729,,,710r,19l19,710,749,xe" fillcolor="#797c86" stroked="f">
                <v:path arrowok="t"/>
              </v:shape>
              <v:shape id="_x0000_s2024" style="position:absolute;left:7340;top:5132;width:763;height:710" coordsize="763,710" path="m34,710l763,,730,,,710r34,xe" fillcolor="#7b7e88" stroked="f">
                <v:path arrowok="t"/>
              </v:shape>
              <v:shape id="_x0000_s2025" style="position:absolute;left:7374;top:5132;width:744;height:710" coordsize="744,710" path="m14,710l744,,729,,,710r14,xe" fillcolor="#7e818b" stroked="f">
                <v:path arrowok="t"/>
              </v:shape>
              <v:shape id="_x0000_s2026" style="position:absolute;left:7388;top:5132;width:763;height:710" coordsize="763,710" path="m34,710l763,,730,,,710r34,xe" fillcolor="#81848e" stroked="f">
                <v:path arrowok="t"/>
              </v:shape>
              <v:shape id="_x0000_s2027" style="position:absolute;left:7422;top:5132;width:744;height:710" coordsize="744,710" path="m14,710l744,,729,,,710r14,xe" fillcolor="#838690" stroked="f">
                <v:path arrowok="t"/>
              </v:shape>
              <v:shape id="_x0000_s2028" style="position:absolute;left:7436;top:5132;width:749;height:710" coordsize="749,710" path="m34,710l749,,730,,,710r34,xe" fillcolor="#868994" stroked="f">
                <v:path arrowok="t"/>
              </v:shape>
              <v:shape id="_x0000_s2029" style="position:absolute;left:7470;top:5132;width:748;height:710" coordsize="748,710" path="m19,710l748,,715,,,710r19,xe" fillcolor="#898c96" stroked="f">
                <v:path arrowok="t"/>
              </v:shape>
              <v:shape id="_x0000_s2030" style="position:absolute;left:7489;top:5132;width:744;height:710" coordsize="744,710" path="m34,710l744,,729,,,710r34,xe" fillcolor="#8b8e98" stroked="f">
                <v:path arrowok="t"/>
              </v:shape>
              <v:shape id="_x0000_s2031" style="position:absolute;left:7523;top:5132;width:762;height:710" coordsize="762,710" path="m48,710l762,,710,,,710r48,xe" fillcolor="#8e919b" stroked="f">
                <v:path arrowok="t"/>
              </v:shape>
              <v:shape id="_x0000_s2032" style="position:absolute;left:7571;top:5132;width:743;height:710" coordsize="743,710" path="m33,710l743,,714,,,710r33,xe" fillcolor="#8b8e98" stroked="f">
                <v:path arrowok="t"/>
              </v:shape>
              <v:shape id="_x0000_s2033" style="position:absolute;left:7604;top:5132;width:729;height:710" coordsize="729,710" path="m15,710l729,,710,,,710r15,xe" fillcolor="#898c96" stroked="f">
                <v:path arrowok="t"/>
              </v:shape>
              <v:shape id="_x0000_s2034" style="position:absolute;left:7619;top:5132;width:748;height:710" coordsize="748,710" path="m33,710l748,,714,,,710r33,xe" fillcolor="#868994" stroked="f">
                <v:path arrowok="t"/>
              </v:shape>
              <v:shape id="_x0000_s2035" style="position:absolute;left:7652;top:5132;width:729;height:710" coordsize="729,710" path="m715,l,710r34,l729,,715,xe" fillcolor="#838690" stroked="f">
                <v:path arrowok="t"/>
              </v:shape>
              <v:shape id="_x0000_s2036" style="position:absolute;left:7686;top:5132;width:729;height:710" coordsize="729,710" path="m695,l,710r19,l729,,695,xe" fillcolor="#81848e" stroked="f">
                <v:path arrowok="t"/>
              </v:shape>
              <v:shape id="_x0000_s2037" style="position:absolute;left:7705;top:5132;width:710;height:710" coordsize="710,710" path="m710,l,710r34,l710,34,710,xe" fillcolor="#7e818b" stroked="f">
                <v:path arrowok="t"/>
              </v:shape>
              <v:shape id="_x0000_s2038" style="position:absolute;left:7739;top:5166;width:676;height:676" coordsize="676,676" path="m676,l,676r28,l676,14,676,xe" fillcolor="#7b7e88" stroked="f">
                <v:path arrowok="t"/>
              </v:shape>
              <v:shape id="_x0000_s2039" style="position:absolute;left:7767;top:5180;width:648;height:662" coordsize="648,662" path="m648,l,662,20,647,648,33,648,xe" fillcolor="#797c86" stroked="f">
                <v:path arrowok="t"/>
              </v:shape>
              <v:shape id="_x0000_s2040" style="position:absolute;left:7787;top:5213;width:628;height:614" coordsize="628,614" path="m628,l,614r33,l628,20,628,xe" fillcolor="#767983" stroked="f">
                <v:path arrowok="t"/>
              </v:shape>
              <v:shape id="_x0000_s2041" style="position:absolute;left:7820;top:5233;width:595;height:594" coordsize="595,594" path="m595,l,594r34,l595,33,595,xe" fillcolor="#73767f" stroked="f">
                <v:path arrowok="t"/>
              </v:shape>
              <v:shape id="_x0000_s2042" style="position:absolute;left:7854;top:5266;width:561;height:561" coordsize="561,561" path="m561,l,561r14,l561,29,561,xe" fillcolor="#71747e" stroked="f">
                <v:path arrowok="t"/>
              </v:shape>
              <v:shape id="_x0000_s2043" style="position:absolute;left:7868;top:5295;width:547;height:532" coordsize="547,532" path="m547,l,532r34,l547,19,547,xe" fillcolor="#6e717b" stroked="f">
                <v:path arrowok="t"/>
              </v:shape>
              <v:shape id="_x0000_s2044" style="position:absolute;left:7902;top:5314;width:513;height:513" coordsize="513,513" path="m513,l,513r19,l513,34,513,xe" fillcolor="#6b6e77" stroked="f">
                <v:path arrowok="t"/>
              </v:shape>
              <v:shape id="_x0000_s2045" style="position:absolute;left:7921;top:5348;width:494;height:479" coordsize="494,479" path="m494,l,479r29,l494,14,494,xe" fillcolor="#6a6c76" stroked="f">
                <v:path arrowok="t"/>
              </v:shape>
              <v:shape id="_x0000_s2046" style="position:absolute;left:7950;top:5362;width:465;height:465" coordsize="465,465" path="m465,l,465r33,l465,34,465,xe" fillcolor="#666973" stroked="f">
                <v:path arrowok="t"/>
              </v:shape>
              <v:shape id="_x0000_s2047" style="position:absolute;left:7983;top:5396;width:432;height:431" coordsize="432,431" path="m432,l,431r19,l432,19,432,xe" fillcolor="#636670" stroked="f">
                <v:path arrowok="t"/>
              </v:shape>
              <v:shape id="_x0000_s3072" style="position:absolute;left:8002;top:5415;width:413;height:412" coordsize="413,412" path="m413,l,412r34,l413,33,413,xe" fillcolor="#61646e" stroked="f">
                <v:path arrowok="t"/>
              </v:shape>
              <v:shape id="_x0000_s3073" style="position:absolute;left:8036;top:5448;width:379;height:379" coordsize="379,379" path="m379,l,379r34,l379,29,379,xe" fillcolor="#5e616b" stroked="f">
                <v:path arrowok="t"/>
              </v:shape>
              <v:shape id="_x0000_s3074" style="position:absolute;left:8070;top:5477;width:345;height:350" coordsize="345,350" path="m345,l,350r14,l345,19,345,xe" fillcolor="#5b5e68" stroked="f">
                <v:path arrowok="t"/>
              </v:shape>
              <v:shape id="_x0000_s3075" style="position:absolute;left:8084;top:5496;width:331;height:331" coordsize="331,331" path="m331,l,331r34,l331,34,331,xe" fillcolor="#5a5d66" stroked="f">
                <v:path arrowok="t"/>
              </v:shape>
              <v:shape id="_x0000_s3076" style="position:absolute;left:8118;top:5530;width:297;height:297" coordsize="297,297" path="m297,l,297,297,283,297,xe" fillcolor="#575a63" stroked="f">
                <v:path arrowok="t"/>
              </v:shape>
              <v:shape id="_x0000_s3077" style="position:absolute;left:7340;top:5132;width:1061;height:695" coordsize="1061,695" path="m,l,695,1061,662r,-628l,xe" fillcolor="#1f6ea7" stroked="f">
                <v:path arrowok="t"/>
              </v:shape>
              <v:shape id="_x0000_s3078" style="position:absolute;left:7340;top:5166;width:1061;height:661" coordsize="1061,661" path="m1061,r,613l,647r,14l1061,628,1061,xe" fillcolor="#184365" stroked="f">
                <v:path arrowok="t"/>
              </v:shape>
              <v:shape id="_x0000_s3079" style="position:absolute;left:7739;top:5861;width:196;height:81" coordsize="196,81" path="m129,14l163,r33,67l182,67r,14l163,81r-15,l96,81r-48,l28,81r-14,l,67,14,14r82,l115,67r,14l148,67,129,14xe" fillcolor="#4d5059" stroked="f">
                <v:path arrowok="t"/>
              </v:shape>
              <v:shape id="_x0000_s3080" style="position:absolute;left:7436;top:5942;width:897;height:53" coordsize="897,53" path="m897,20l53,53,,34r101,l202,20r81,l303,20r14,l365,20r19,l418,20r14,l466,20r19,l499,20,499,,667,,830,r67,20xe" fillcolor="#3c3c42" stroked="f">
                <v:path arrowok="t"/>
              </v:shape>
              <v:shape id="_x0000_s3081" style="position:absolute;left:7436;top:5976;width:67;height:34" coordsize="67,34" path="m67,34r,-15l53,19,,,,19,67,34xe" fillcolor="#3c3e45" stroked="f">
                <v:path arrowok="t"/>
              </v:shape>
              <v:shape id="_x0000_s3082" style="position:absolute;left:7307;top:5813;width:1127;height:48" coordsize="1127,48" path="m,48r14,l1108,r19,14l,48xe" fillcolor="#92949f" stroked="f">
                <v:path arrowok="t"/>
              </v:shape>
              <v:shape id="_x0000_s3083" style="position:absolute;left:7307;top:5813;width:1127;height:48" coordsize="1127,48" path="m1108,l14,29,,48,1127,14,1108,xe" fillcolor="#2f2f33" stroked="f">
                <v:path arrowok="t"/>
              </v:shape>
              <v:shape id="_x0000_s3084" style="position:absolute;left:7254;top:5746;width:19;height:33" coordsize="19,33" path="m19,14l,33,,14,,,19,14xe" fillcolor="#4d5059" stroked="f">
                <v:path arrowok="t"/>
              </v:shape>
              <v:rect id="_x0000_s3085" style="position:absolute;left:7254;top:5727;width:19;height:19" fillcolor="#4d5059" stroked="f"/>
              <v:shape id="_x0000_s3086" style="position:absolute;left:7254;top:5693;width:19;height:34" coordsize="19,34" path="m19,19l,34,,19,,,19,19xe" fillcolor="#4d5059" stroked="f">
                <v:path arrowok="t"/>
              </v:shape>
              <v:rect id="_x0000_s3087" style="position:absolute;left:7254;top:5679;width:19;height:14" fillcolor="#4d5059" stroked="f"/>
              <v:shape id="_x0000_s3088" style="position:absolute;left:7753;top:5942;width:48;height:20" coordsize="48,20" path="m48,r,20l34,20r-20,l,20,,,14,,34,,48,xe" fillcolor="#92949f" stroked="f">
                <v:path arrowok="t"/>
              </v:shape>
              <v:shape id="_x0000_s3089" style="position:absolute;left:7739;top:5909;width:0;height:19" coordsize="0,19" path="m,19l,,,19xe" fillcolor="#575a64" stroked="f">
                <v:path arrowok="t"/>
              </v:shape>
              <v:shape id="_x0000_s3090" style="position:absolute;left:7739;top:5909;width:14;height:19" coordsize="14,19" path="m,l,19,14,,,xe" fillcolor="#5e606a" stroked="f">
                <v:path arrowok="t"/>
              </v:shape>
              <v:shape id="_x0000_s3091" style="position:absolute;left:7739;top:5895;width:14;height:33" coordsize="14,33" path="m14,14l,33r14,l14,r,14xe" fillcolor="#63666f" stroked="f">
                <v:path arrowok="t"/>
              </v:shape>
              <v:shape id="_x0000_s3092" style="position:absolute;left:7753;top:5895;width:0;height:33" coordsize="0,33" path="m,l,33,,xe" fillcolor="#686b75" stroked="f">
                <v:path arrowok="t"/>
              </v:shape>
              <v:shape id="_x0000_s3093" style="position:absolute;left:7753;top:5875;width:0;height:53" coordsize="0,53" path="m,20l,53,,,,20xe" fillcolor="#6e717b" stroked="f">
                <v:path arrowok="t"/>
              </v:shape>
              <v:shape id="_x0000_s3094" style="position:absolute;left:7753;top:5875;width:0;height:67" coordsize="0,67" path="m,l,53,,67,,xe" fillcolor="#73767f" stroked="f">
                <v:path arrowok="t"/>
              </v:shape>
              <v:shape id="_x0000_s3095" style="position:absolute;left:7753;top:5875;width:0;height:67" coordsize="0,67" path="m,l,67,,xe" fillcolor="#797c86" stroked="f">
                <v:path arrowok="t"/>
              </v:shape>
              <v:shape id="_x0000_s3096" style="position:absolute;left:7753;top:5875;width:14;height:67" coordsize="14,67" path="m,l,67,14,,,xe" fillcolor="#7e818b" stroked="f">
                <v:path arrowok="t"/>
              </v:shape>
              <v:shape id="_x0000_s3097" style="position:absolute;left:7753;top:5875;width:14;height:67" coordsize="14,67" path="m14,l,67,14,xe" fillcolor="#848791" stroked="f">
                <v:path arrowok="t"/>
              </v:shape>
              <v:shape id="_x0000_s3098" style="position:absolute;left:7753;top:5875;width:14;height:67" coordsize="14,67" path="m14,l,67,14,xe" fillcolor="#8a8d97" stroked="f">
                <v:path arrowok="t"/>
              </v:shape>
              <v:shape id="_x0000_s3099" style="position:absolute;left:7753;top:5875;width:14;height:67" coordsize="14,67" path="m14,l,67r14,l14,xe" fillcolor="#8f929c" stroked="f">
                <v:path arrowok="t"/>
              </v:shape>
              <v:shape id="_x0000_s3100" style="position:absolute;left:7767;top:5875;width:0;height:67" coordsize="0,67" path="m,l,67,,xe" fillcolor="#9598a2" stroked="f">
                <v:path arrowok="t"/>
              </v:shape>
              <v:shape id="_x0000_s3101" style="position:absolute;left:7767;top:5875;width:0;height:67" coordsize="0,67" path="m,l,67,,xe" fillcolor="#9a9da7" stroked="f">
                <v:path arrowok="t"/>
              </v:shape>
              <v:shape id="_x0000_s3102" style="position:absolute;left:7767;top:5875;width:20;height:67" coordsize="20,67" path="m,l,67,20,,,xe" fillcolor="#9fa2ac" stroked="f">
                <v:path arrowok="t"/>
              </v:shape>
              <v:shape id="_x0000_s3103" style="position:absolute;left:7767;top:5875;width:20;height:67" coordsize="20,67" path="m20,l,67,20,xe" fillcolor="#9a9da7" stroked="f">
                <v:path arrowok="t"/>
              </v:shape>
              <v:shape id="_x0000_s3104" style="position:absolute;left:7767;top:5875;width:20;height:67" coordsize="20,67" path="m20,l,67,20,xe" fillcolor="#9598a2" stroked="f">
                <v:path arrowok="t"/>
              </v:shape>
              <v:shape id="_x0000_s3105" style="position:absolute;left:7767;top:5875;width:20;height:67" coordsize="20,67" path="m20,l,67r20,l20,xe" fillcolor="#8f929c" stroked="f">
                <v:path arrowok="t"/>
              </v:shape>
              <v:shape id="_x0000_s3106" style="position:absolute;left:7787;top:5875;width:0;height:67" coordsize="0,67" path="m,l,67,,xe" fillcolor="#8a8d97" stroked="f">
                <v:path arrowok="t"/>
              </v:shape>
              <v:shape id="_x0000_s3107" style="position:absolute;left:7787;top:5875;width:0;height:67" coordsize="0,67" path="m,l,67,,xe" fillcolor="#848791" stroked="f">
                <v:path arrowok="t"/>
              </v:shape>
              <v:shape id="_x0000_s3108" style="position:absolute;left:7787;top:5875;width:0;height:67" coordsize="0,67" path="m,l,67,,xe" fillcolor="#7e818b" stroked="f">
                <v:path arrowok="t"/>
              </v:shape>
              <v:shape id="_x0000_s3109" style="position:absolute;left:7787;top:5875;width:14;height:67" coordsize="14,67" path="m,l,67,14,,,xe" fillcolor="#797c86" stroked="f">
                <v:path arrowok="t"/>
              </v:shape>
              <v:shape id="_x0000_s3110" style="position:absolute;left:7787;top:5875;width:14;height:67" coordsize="14,67" path="m14,l,67,14,xe" fillcolor="#73767f" stroked="f">
                <v:path arrowok="t"/>
              </v:shape>
              <v:shape id="_x0000_s3111" style="position:absolute;left:7787;top:5875;width:14;height:67" coordsize="14,67" path="m14,l,67,14,xe" fillcolor="#6e717b" stroked="f">
                <v:path arrowok="t"/>
              </v:shape>
              <v:shape id="_x0000_s3112" style="position:absolute;left:7787;top:5875;width:14;height:67" coordsize="14,67" path="m14,l,67,14,xe" fillcolor="#686b75" stroked="f">
                <v:path arrowok="t"/>
              </v:shape>
              <v:shape id="_x0000_s3113" style="position:absolute;left:7787;top:5875;width:14;height:67" coordsize="14,67" path="m14,l,67,14,xe" fillcolor="#63666f" stroked="f">
                <v:path arrowok="t"/>
              </v:shape>
              <v:shape id="_x0000_s3114" style="position:absolute;left:7787;top:5875;width:14;height:67" coordsize="14,67" path="m14,l,67r14,l14,xe" fillcolor="#5e606a" stroked="f">
                <v:path arrowok="t"/>
              </v:shape>
              <v:shape id="_x0000_s3115" style="position:absolute;left:7801;top:5875;width:0;height:67" coordsize="0,67" path="m,l,67,,xe" fillcolor="#575a64" stroked="f">
                <v:path arrowok="t"/>
              </v:shape>
              <v:shape id="_x0000_s3116" style="position:absolute;left:7801;top:5875;width:0;height:67" coordsize="0,67" path="m,l,67,,xe" fillcolor="#52555f" stroked="f">
                <v:path arrowok="t"/>
              </v:shape>
              <v:rect id="_x0000_s3117" style="position:absolute;left:7801;top:5875;width:19;height:67" fillcolor="#4d5059" stroked="f"/>
              <v:shape id="_x0000_s3118" style="position:absolute;left:7719;top:5942;width:20;height:20" coordsize="20,20" path="m,20r20,l20,,,20xe" fillcolor="#92949f" stroked="f">
                <v:path arrowok="t"/>
              </v:shape>
              <v:shape id="_x0000_s3119" style="position:absolute;left:7739;top:5928;width:0;height:34" coordsize="0,34" path="m,l,14,,34,,xe" fillcolor="#979aa4" stroked="f">
                <v:path arrowok="t"/>
              </v:shape>
              <v:shape id="_x0000_s3120" style="position:absolute;left:7739;top:5928;width:0;height:34" coordsize="0,34" path="m,l,34,,xe" fillcolor="#9da0aa" stroked="f">
                <v:path arrowok="t"/>
              </v:shape>
              <v:rect id="_x0000_s3121" style="position:absolute;left:7739;top:5928;width:14;height:34" fillcolor="#a3a6b0" stroked="f"/>
              <v:shape id="_x0000_s3122" style="position:absolute;left:7753;top:5928;width:0;height:34" coordsize="0,34" path="m,l,34,,14,,xe" fillcolor="#a9acb6" stroked="f">
                <v:path arrowok="t"/>
              </v:shape>
              <v:shape id="_x0000_s3123" style="position:absolute;left:7753;top:5942;width:0;height:20" coordsize="0,20" path="m,l,20,,xe" fillcolor="#aeb1ba" stroked="f">
                <v:path arrowok="t"/>
              </v:shape>
              <v:shape id="_x0000_s3124" style="position:absolute;left:7753;top:5942;width:0;height:20" coordsize="0,20" path="m,l,20,,xe" fillcolor="#b4b7c0" stroked="f">
                <v:path arrowok="t"/>
              </v:shape>
              <v:rect id="_x0000_s3125" style="position:absolute;left:7753;top:5942;width:14;height:20" fillcolor="#b9bcc5" stroked="f"/>
              <v:shape id="_x0000_s3126" style="position:absolute;left:7767;top:5942;width:0;height:20" coordsize="0,20" path="m,l,20,,xe" fillcolor="#c0c3ca" stroked="f">
                <v:path arrowok="t"/>
              </v:shape>
              <v:rect id="_x0000_s3127" style="position:absolute;left:7767;top:5942;width:20;height:20" fillcolor="#c5c9d0" stroked="f"/>
              <v:shape id="_x0000_s3128" style="position:absolute;left:7787;top:5942;width:0;height:20" coordsize="0,20" path="m,l,20,,xe" fillcolor="#c0c3ca" stroked="f">
                <v:path arrowok="t"/>
              </v:shape>
              <v:shape id="_x0000_s3129" style="position:absolute;left:7787;top:5942;width:0;height:20" coordsize="0,20" path="m,l,20,,xe" fillcolor="#babec6" stroked="f">
                <v:path arrowok="t"/>
              </v:shape>
              <v:rect id="_x0000_s3130" style="position:absolute;left:7787;top:5942;width:14;height:20" fillcolor="#b5b8c0" stroked="f"/>
              <v:shape id="_x0000_s3131" style="position:absolute;left:7801;top:5942;width:0;height:20" coordsize="0,20" path="m,l,20,,xe" fillcolor="#afb3bc" stroked="f">
                <v:path arrowok="t"/>
              </v:shape>
              <v:shape id="_x0000_s3132" style="position:absolute;left:7801;top:5942;width:0;height:20" coordsize="0,20" path="m,l,20,,xe" fillcolor="#aaadb7" stroked="f">
                <v:path arrowok="t"/>
              </v:shape>
              <v:shape id="_x0000_s3133" style="position:absolute;left:7801;top:5942;width:0;height:20" coordsize="0,20" path="m,l,20,,xe" fillcolor="#a4a8b2" stroked="f">
                <v:path arrowok="t"/>
              </v:shape>
              <v:rect id="_x0000_s3134" style="position:absolute;left:7801;top:5942;width:19;height:20" fillcolor="#9ea1ac" stroked="f"/>
              <v:shape id="_x0000_s3135" style="position:absolute;left:7820;top:5942;width:0;height:20" coordsize="0,20" path="m,l,20,,xe" fillcolor="#989ba6" stroked="f">
                <v:path arrowok="t"/>
              </v:shape>
              <v:shape id="_x0000_s3136" style="position:absolute;left:7820;top:5942;width:0;height:20" coordsize="0,20" path="m,l,20,,xe" fillcolor="#9497a1" stroked="f">
                <v:path arrowok="t"/>
              </v:shape>
              <v:shape id="_x0000_s3137" style="position:absolute;left:7820;top:5942;width:0;height:20" coordsize="0,20" path="m,l,20,,xe" fillcolor="#8e919b" stroked="f">
                <v:path arrowok="t"/>
              </v:shape>
              <v:shape id="_x0000_s3138" style="position:absolute;left:7307;top:5084;width:14;height:777" coordsize="14,777" path="m14,758l,777,,,14,14r,744xe" fillcolor="#3a3b3e" stroked="f">
                <v:path arrowok="t"/>
              </v:shape>
              <v:shape id="_x0000_s3139" style="position:absolute;left:7355;top:5146;width:911;height:499" coordsize="911,499" path="m911,250r,33l897,302r-19,29l863,350r-19,15l830,398r-34,20l777,432r-29,19l715,466r-53,19l628,485r-48,14l547,499r-48,l446,499r-48,l364,499r-48,l283,485r-53,l201,466,168,451,134,432,101,418,81,398,48,365,33,350,19,331r,-29l,283,,250,,235,19,202r,-19l33,149,48,135,81,120r20,-19l134,87,168,67,201,53,230,34,283,20r33,l364,r34,l446,r53,l547,r33,20l628,20r34,14l715,53r33,14l777,87r19,14l830,120r14,15l863,149r15,34l897,202r14,33l911,250xe" fillcolor="#1f6ea7" stroked="f">
                <v:path arrowok="t"/>
              </v:shape>
              <v:shape id="_x0000_s3140" style="position:absolute;left:7374;top:5146;width:878;height:499" coordsize="878,499" path="m,250l,235,,202,14,183,29,149,48,135,62,120,96,101,115,87,149,67,182,53,211,34,264,20r33,l345,20,379,r48,l480,r48,20l561,20r48,l643,34r33,19l710,67r34,20l777,101r15,19l811,135r33,14l859,183r,19l878,235r,15l878,283r-19,19l859,317r-15,33l811,365r-19,19l777,398r-33,20l710,432r-34,19l643,466r-34,19l561,485r-33,l480,499r-53,l379,499,345,485r-48,l264,485,211,466,182,451,149,432,115,418,96,398,62,384,48,365,29,350,14,317,,302,,283,,250xe" fillcolor="#2270a9" stroked="f">
                <v:path arrowok="t"/>
              </v:shape>
              <v:shape id="_x0000_s3141" style="position:absolute;left:7374;top:5166;width:859;height:465" coordsize="859,465" path="m,230l,196,14,182r,-19l29,129,48,115,82,100,96,81,129,67,163,47,182,33,230,14r34,l297,r48,l379,r48,l480,r33,l561,r34,14l628,14r34,19l696,47r33,20l758,81r19,19l811,115r14,14l844,163r,19l859,196r,34l859,249r-15,33l844,297r-19,14l811,345r-34,19l758,378r-29,20l696,412r-34,19l628,431r-33,15l561,446r-48,19l480,465r-53,l379,465r-34,l297,446r-33,l230,431r-48,l163,412,129,398,96,378,82,364,48,345,29,311,14,297r,-15l,249,,230xe" fillcolor="#2472aa" stroked="f">
                <v:path arrowok="t"/>
              </v:shape>
              <v:shape id="_x0000_s3142" style="position:absolute;left:7388;top:5166;width:830;height:446" coordsize="830,446" path="m,230l,196,,182,15,148,34,129,48,115,68,100,82,81,115,67,149,47,183,33,216,14r34,l283,r48,l365,r48,l447,r52,l533,r48,14l614,14r34,19l682,47r33,20l730,81r33,19l778,115r19,14l811,148r19,34l830,196r,34l830,249r,14l811,297r-14,14l778,330r-15,15l730,364r-15,14l682,398r-34,14l614,431r-33,l533,446r-34,l447,446r-34,l365,446r-34,l283,446,250,431r-34,l183,412,149,398,115,378,82,364,68,345,48,330,34,311,15,297,,263,,249,,230xe" fillcolor="#2774ac" stroked="f">
                <v:path arrowok="t"/>
              </v:shape>
              <v:shape id="_x0000_s3143" style="position:absolute;left:7388;top:5166;width:811;height:446" coordsize="811,446" path="m,215l,196,15,182r,-34l34,129,48,115,68,100,101,81,115,67,149,47,183,33,216,14r34,l283,r48,l365,r48,l447,r52,l533,r29,14l595,14r34,19l662,47r34,20l730,81r14,19l763,115r15,14l797,148r14,34l811,196r,19l811,249r,14l797,282r-19,29l763,330r-19,15l730,364r-34,14l662,398r-33,l595,412r-33,19l533,431r-34,15l447,446r-34,l365,446r-34,l283,431r-33,l216,412,183,398r-34,l115,378,101,364,68,345,48,330,34,311,15,282r,-19l,249,,215xe" fillcolor="#2b77ae" stroked="f">
                <v:path arrowok="t"/>
              </v:shape>
              <v:shape id="_x0000_s3144" style="position:absolute;left:7403;top:5166;width:782;height:431" coordsize="782,431" path="m,215l,196,,163,19,148,33,129,53,115,67,100,86,81,120,67,134,47,168,33r33,l235,14r33,l316,r34,l384,r48,l465,r34,14l547,14r33,19l614,33r33,14l667,67r33,14l715,100r14,15l748,129r15,19l782,163r,33l782,215r,15l782,263r-19,19l748,297r-19,14l715,330r-15,15l667,364r-20,14l614,398r-34,14l547,412r-48,19l465,431r-33,l384,431r-34,l316,431r-48,l235,412r-34,l168,398,134,378,120,364,86,345,67,330,53,311,33,297,19,282,,263,,230,,215xe" fillcolor="#2d79af" stroked="f">
                <v:path arrowok="t"/>
              </v:shape>
              <v:shape id="_x0000_s3145" style="position:absolute;left:7403;top:5166;width:763;height:412" coordsize="763,412" path="m,215l,196,19,163r,-15l33,129,53,115,67,100,100,81,120,67,153,47,168,33r33,l235,14r33,l316,r34,l384,r48,l465,r34,14l532,14r34,19l599,33r34,14l667,67r14,14l700,100r29,15l729,129r19,19l763,163r,33l763,215r,15l763,249r-15,33l729,297r,14l700,330r-19,15l667,364r-34,14l599,378r-33,20l532,412r-33,l465,412r-33,l384,412r-34,l316,412r-48,l235,412,201,398,168,378r-15,l120,364,100,345,67,330,53,311,33,297,19,282r,-33l,230,,215xe" fillcolor="#307cb2" stroked="f">
                <v:path arrowok="t"/>
              </v:shape>
              <v:shape id="_x0000_s3146" style="position:absolute;left:7422;top:5166;width:729;height:412" coordsize="729,412" path="m,215l,182,,163,14,148,34,129r,-14l67,100,81,81,101,67,134,47r29,l182,33,216,14r48,l297,14,331,r34,l398,r48,14l480,14r33,l547,33r33,14l595,47r33,20l648,81r33,19l696,115r14,14l710,148r19,15l729,182r,33l729,230r,19l710,263r,19l696,297r-15,14l648,330r-20,15l595,364r-15,14l547,378r-34,20l480,398r-34,14l398,412r-33,l331,412r-34,l264,398r-48,l182,378r-19,l134,364,101,345,81,330,67,311,34,297r,-15l14,263,,249,,230,,215xe" fillcolor="#347db4" stroked="f">
                <v:path arrowok="t"/>
              </v:shape>
              <v:shape id="_x0000_s3147" style="position:absolute;left:7422;top:5180;width:729;height:384" coordsize="729,384" path="m,182l,168,14,149r,-15l34,115,48,101,67,86,81,67,115,53,134,33r29,l197,19,230,r34,l297,r34,l365,r33,l432,r33,l499,r29,19l561,33r34,l614,53r34,14l662,86r19,15l696,115r14,19l710,149r,19l729,182r-19,34l710,235r,14l696,268r-15,15l662,297r-14,19l614,331r-19,19l561,350r-33,14l499,364r-34,20l432,384r-34,l365,384r-34,l297,384r-33,l230,364r-33,l163,350r-29,l115,331,81,316,67,297,48,283,34,268,14,249r,-14l,216,,182xe" fillcolor="#387fb5" stroked="f">
                <v:path arrowok="t"/>
              </v:shape>
              <v:shape id="_x0000_s3148" style="position:absolute;left:7436;top:5180;width:696;height:384" coordsize="696,384" path="m,182l,168,,149,20,134r,-19l34,101,53,86,87,67,101,53,120,33r29,l183,19r33,l250,r19,l317,r34,l384,r34,l451,r34,19l514,19r19,14l566,33r34,20l614,67r20,19l648,101r19,14l682,134r,15l696,168r,14l696,201r-14,34l682,249r-15,19l648,283r-14,14l614,297r-14,19l566,331r-33,19l514,350r-29,14l451,364r-33,l384,384r-33,l317,384,269,364r-19,l216,364,183,350r-34,l120,331,101,316,87,297r-34,l34,283,20,268r,-19l,235,,201,,182xe" fillcolor="#3b81b5" stroked="f">
                <v:path arrowok="t"/>
              </v:shape>
              <v:shape id="_x0000_s3149" style="position:absolute;left:7436;top:5180;width:682;height:364" coordsize="682,364" path="m,182l20,168r,-19l20,134,34,115,53,101,67,86,87,67,101,53,135,33r14,l183,19r33,l250,r19,l317,r34,l384,r34,l451,r15,19l499,19r34,14l547,33r34,20l600,67r14,19l634,101r14,14l667,134r,15l682,168r,14l682,201r-15,15l667,235r-19,14l634,268r-20,15l600,297r-19,19l547,316r-14,15l499,350r-33,l451,350r-33,14l384,364r-33,l317,364r-48,l250,350r-34,l183,350,149,331,135,316r-34,l87,297,67,283,53,268,34,249,20,235r,-19l20,201,,182xe" fillcolor="#3f83b5" stroked="f">
                <v:path arrowok="t"/>
              </v:shape>
              <v:shape id="_x0000_s3150" style="position:absolute;left:7456;top:5180;width:647;height:350" coordsize="647,350" path="m,182l,168,,149,14,134r,-19l33,101,47,86,67,67,100,53r15,l148,33,163,19r33,l230,19,249,r34,l311,r34,l379,r33,19l446,19r33,l494,33r33,20l546,53r15,14l594,86r20,15l614,115r14,19l628,149r19,19l647,182r,19l628,216r,19l614,249r,19l594,283r-33,l546,297r-19,19l494,331r-15,l446,331r-34,19l379,350r-34,l311,350r-28,l249,350r-19,l196,331r-33,l148,331,115,316,100,297,67,283r-20,l33,268,14,249r,-14l,216,,201,,182xe" fillcolor="#4485b6" stroked="f">
                <v:path arrowok="t"/>
              </v:shape>
              <v:shape id="_x0000_s3151" style="position:absolute;left:7456;top:5180;width:628;height:350" coordsize="628,350" path="m,182l14,149r,-15l33,115,47,101,67,86,81,67,100,53r15,l148,33r15,l196,19r34,l249,19,283,r28,l345,r34,19l412,19r34,l465,33r29,l513,53r14,l561,67r19,19l594,101r20,14l614,134r14,l628,149r,33l628,201r-14,34l594,249r-14,19l561,283r-34,14l513,297r-19,19l465,316r-19,15l412,331r-33,l345,350r-34,l283,350,249,331r-19,l196,331,163,316r-15,l115,297r-15,l81,283,67,268,47,249,33,235r-19,l14,201,,182xe" fillcolor="#4688b6" stroked="f">
                <v:path arrowok="t"/>
              </v:shape>
              <v:shape id="_x0000_s3152" style="position:absolute;left:7470;top:5199;width:600;height:312" coordsize="600,312" path="m,149l,130,,115,19,96r,-14l33,82,53,67,67,48,86,34r29,l134,14r15,l182,r34,l235,r34,l297,r34,l365,r19,l417,r34,14l465,14r34,20l513,34r19,14l547,67r19,15l580,82r,14l600,115r,15l600,149r,14l600,182r-20,15l580,216r-14,14l547,249r-15,l513,264r-14,14l465,278r-14,19l417,297r-33,15l365,312r-34,l297,312r-28,l235,312r-19,l182,297r-33,l134,278r-19,l86,264,67,249r-14,l33,230,19,216r,-19l,182,,163,,149xe" fillcolor="#4b8ab6" stroked="f">
                <v:path arrowok="t"/>
              </v:shape>
              <v:shape id="_x0000_s3153" style="position:absolute;left:7470;top:5199;width:580;height:297" coordsize="580,297" path="m,149l19,130r,-15l19,96,33,82r20,l67,67r,-19l101,34r14,l134,14r34,l182,14,216,r19,l269,r28,l331,r19,l384,r33,14l432,14r33,l480,34r19,l513,48r19,19l547,82r19,l566,96r14,19l580,130r,19l580,163r,19l566,197r,19l547,216r-15,14l513,249r-14,15l480,264r-15,14l432,278r-15,19l384,297r-34,l331,297r-34,l269,297r-34,l216,297r-34,l168,278r-34,l115,264r-14,l67,249r,-19l53,216r-20,l19,197r,-15l19,163,,149xe" fillcolor="#4e8cb7" stroked="f">
                <v:path arrowok="t"/>
              </v:shape>
              <v:shape id="_x0000_s3154" style="position:absolute;left:7489;top:5199;width:547;height:297" coordsize="547,297" path="m,149l,130,,115,14,96r,-14l34,82,48,67,67,48,82,34r14,l115,14r34,l163,14,197,r19,l250,r28,l298,r33,l365,r14,14l413,14r19,l446,34r34,l494,48r,19l513,82r15,l547,96r,19l547,130r,19l547,163r,19l528,197r-15,19l494,230r-14,19l446,264r-14,l413,278r-34,l365,278r-34,l298,297r-20,l250,297,216,278r-19,l163,278r-14,l115,264r-19,l82,249,67,230r-19,l34,216,14,197r,-15l,182,,163,,149xe" fillcolor="#518eb8" stroked="f">
                <v:path arrowok="t"/>
              </v:shape>
              <v:shape id="_x0000_s3155" style="position:absolute;left:7503;top:5199;width:514;height:278" coordsize="514,278" path="m,149l,130,,115,,96,20,82r14,l34,67,53,48r15,l82,34r34,l135,14r14,l183,14,202,r34,l250,r34,l317,r15,14l365,14r19,l399,34r33,l447,48r19,l480,67r19,15l514,96r,19l514,130r,19l514,163r,19l499,197r,19l480,216r-14,14l447,249r-15,l399,264r-15,l365,264r-33,14l317,278r-33,l250,278r-14,l202,278r-19,l149,264r-14,l116,264,82,249r-14,l53,230,34,216,20,197,,182,,163,,149xe" fillcolor="#5690b8" stroked="f">
                <v:path arrowok="t"/>
              </v:shape>
              <v:shape id="_x0000_s3156" style="position:absolute;left:7503;top:5199;width:514;height:264" coordsize="514,264" path="m,130l,115,20,96r,-14l34,82,53,67,68,48r14,l101,34r15,l135,14r14,l183,14r19,l236,r14,l284,r14,14l332,14r19,l384,14r15,20l418,34r14,14l447,48r19,19l480,82r19,14l499,115r15,15l514,149r-15,14l499,182r-19,l480,197r-14,19l447,216r-15,14l418,249r-19,l384,249r-33,15l332,264r-34,l284,264r-34,l236,264r-34,l183,264r-34,l135,249r-19,l101,249,82,230,68,216r-15,l34,197,20,182,,163,,149,,130xe" fillcolor="#5991b8" stroked="f">
                <v:path arrowok="t"/>
              </v:shape>
              <v:shape id="_x0000_s3157" style="position:absolute;left:7523;top:5213;width:479;height:250" coordsize="479,250" path="m,116l,101,,82,14,68r,-15l33,53,48,34r14,l81,20r15,l115,r14,l182,r34,l230,r34,l278,r53,l345,r19,20l379,20r19,14l412,34r15,19l446,53r14,15l460,82r,19l479,101r,15l479,135r-19,14l460,168r-14,15l427,183r-15,19l398,216r-19,l364,216r-19,19l331,235r-53,15l264,250r-34,l216,250r-34,l129,235r-14,l96,216r-15,l62,216,48,202,33,183r-19,l14,168,,149,,135,,116xe" fillcolor="#5e94b9" stroked="f">
                <v:path arrowok="t"/>
              </v:shape>
              <v:shape id="_x0000_s3158" style="position:absolute;left:7523;top:5213;width:460;height:235" coordsize="460,235" path="m,116l,101,14,82r,-14l33,53r15,l48,34r14,l81,20r15,l148,r34,l230,r48,l312,r52,20l379,20r19,14l412,34r,19l427,53r19,15l446,82r14,l460,101r,15l460,135r-14,14l446,168r-19,l412,183r,19l398,202r-19,l364,216r-52,l278,235r-48,l182,235,148,216r-52,l81,202r-19,l48,202r,-19l33,168r-19,l14,149r,-14l,135,,116xe" fillcolor="#6196ba" stroked="f">
                <v:path arrowok="t"/>
              </v:shape>
              <v:shape id="_x0000_s3159" style="position:absolute;left:7537;top:5213;width:432;height:216" coordsize="432,216" path="m,116l,101,,82,19,68r,-15l34,53,48,34r19,l101,20,134,r34,l216,r34,l298,r33,20l365,34r19,l398,53r15,15l413,82r19,l432,101r,15l432,135r-19,14l398,168r-14,15l365,202r-34,l298,216r-48,l216,216r-48,l134,216,101,202r-34,l48,183,34,168r-15,l19,149,,149,,135,,116xe" fillcolor="#6599bb" stroked="f">
                <v:path arrowok="t"/>
              </v:shape>
              <v:shape id="_x0000_s3160" style="position:absolute;left:7537;top:5213;width:413;height:216" coordsize="413,216" path="m,101l19,82r,-14l34,53,67,34,101,20r33,l168,r48,l250,r33,20l331,20r19,14l384,53r14,l398,68r15,14l413,101r,15l413,135r-15,l398,149r-14,19l350,183r-19,19l283,202r-33,14l216,216r-48,l134,202r-33,l67,183,34,168r,-19l19,149r,-14l,116,,101xe" fillcolor="#699bbc" stroked="f">
                <v:path arrowok="t"/>
              </v:shape>
              <v:shape id="_x0000_s3161" style="position:absolute;left:7556;top:5213;width:379;height:202" coordsize="379,202" path="m,101l,82,,68r15,l15,53r14,l48,34,82,20r33,l149,r34,l231,r33,20l298,20r33,14l346,53r19,l365,68r14,l379,82r,19l379,116r,19l365,149r-19,19l331,168r-33,15l264,202r-33,l183,202r-34,l115,202,82,183,48,168r-19,l15,149,,135,,116,,101xe" fillcolor="#6c9dbd" stroked="f">
                <v:path arrowok="t"/>
              </v:shape>
              <v:shape id="_x0000_s3162" style="position:absolute;left:7556;top:5213;width:365;height:202" coordsize="365,202" path="m365,101r,15l365,135r-19,l346,149r-15,l312,168r-33,15l264,183r-33,l183,202,149,183r-34,l82,183,48,168,29,149,15,135r,-19l,116,,101,,82r15,l15,68,29,53,48,34,82,20r33,l149,20,183,r48,20l264,20r15,l312,34r19,19l346,53r,15l365,68r,14l365,101xe" fillcolor="#719fbe" stroked="f">
                <v:path arrowok="t"/>
              </v:shape>
              <v:rect id="_x0000_s3163" style="position:absolute;left:9211;top:5171;width:61;height:396;mso-wrap-style:none" filled="f" stroked="f">
                <v:textbox style="mso-next-textbox:#_x0000_s3163;mso-fit-shape-to-text:t" inset="0,0,0,0">
                  <w:txbxContent>
                    <w:p w:rsidR="003B0804" w:rsidRDefault="003B0804">
                      <w:r>
                        <w:rPr>
                          <w:color w:val="000000"/>
                        </w:rPr>
                        <w:t xml:space="preserve"> </w:t>
                      </w:r>
                    </w:p>
                  </w:txbxContent>
                </v:textbox>
              </v:rect>
              <v:shape id="_x0000_s3164" style="position:absolute;left:1372;top:4815;width:729;height:298" coordsize="729,298" path="m230,34l250,20,331,,715,53r14,15l729,87r-14,14l696,115r,20l681,135r,14l681,168r-19,l662,183r-14,l648,202r-19,l629,216r-15,l614,235r-19,l595,250r-14,l561,250r-14,l547,269r-14,l513,269r-14,l499,283r-19,l432,283r-34,15l15,235,,235,15,202r86,-87l168,53,230,34xe" fillcolor="#d8d8d8" stroked="f">
                <v:path arrowok="t"/>
              </v:shape>
              <v:shape id="_x0000_s3165" style="position:absolute;left:1271;top:4719;width:662;height:394" coordsize="662,394" path="m34,29l53,15,101,,566,48r15,l600,63r14,l614,82r20,l634,96r,20l648,116r,14l648,149r,15l648,183r14,14l662,231r-14,14l648,279r,19l634,312r,19l614,331r,15l600,346r,19l581,365r-15,l566,379r-33,l499,394,68,312,34,298,20,264,,149,20,63,34,29xe" fillcolor="#444456" stroked="f">
                <v:path arrowok="t"/>
              </v:shape>
              <v:shape id="_x0000_s3166" style="position:absolute;left:1271;top:4748;width:614;height:365" coordsize="614,365" path="m20,19l34,,68,,533,53r33,14l581,120r19,15l600,154r14,14l614,182r,20l614,235r,15l600,269r,14l600,302r-19,l581,317r-15,19l547,350r-14,l499,365,68,302,53,283r-19,l20,269,,250,,216,,202,,168,,135,,101,,67,,53,20,19xe" fillcolor="#89827f" stroked="f">
                <v:path arrowok="t"/>
              </v:shape>
              <v:shape id="_x0000_s3167" style="position:absolute;left:1271;top:4748;width:581;height:336" coordsize="581,336" path="m20,19l20,,34,,53,,68,,87,r14,l116,r19,19l149,19r19,l183,19r19,l216,19r19,l250,19r19,l283,19r15,15l317,34r14,l351,34r14,l384,34r15,l418,34r14,l451,53r15,l480,53r19,l514,53r,14l533,67r,20l547,87r,14l566,120r,34l566,168r15,14l581,202r,14l566,235r,15l566,269r-19,14l547,302r-14,l533,317r-19,l514,336r-15,l480,336r-14,l451,336r-19,l418,336r-19,l399,317r-15,l365,317r-14,l331,317r-14,l298,317,283,302r-14,l250,302r-15,l216,302r-14,l183,302,168,283r-19,l135,283r-19,l101,283r-14,l68,283r,-14l53,269r-19,l20,250r,-15l,202,,182,,154,,120,,101,,67,,53,20,19xe" fillcolor="#8e8787" stroked="f">
                <v:path arrowok="t"/>
              </v:shape>
              <v:shape id="_x0000_s3168" style="position:absolute;left:1271;top:4748;width:533;height:317" coordsize="533,317" path="m20,19l20,,34,,53,,68,,87,r14,l116,r,19l135,19r14,l168,19r15,l202,19r14,l235,19r15,l269,19r,15l283,34r15,l317,34r14,l351,34r14,l384,34r15,l418,34r14,l432,53r19,l466,53r14,l480,67r19,l499,87r15,l514,101r,19l533,135r,19l533,168r,14l533,202r,14l533,235r,15l514,269r-15,14l480,302r-14,15l451,317r-19,l418,317,399,302r-15,l365,302r-14,l331,302r-14,l298,302,283,283r-14,l250,283r-15,l216,283r-14,l183,269r-15,l149,269r-14,l116,269r-15,l87,269r,-19l68,250r-15,l34,250,20,235r,-19l,202,,168,,135,,120,,87,,67,,34,20,19xe" fillcolor="#938c8c" stroked="f">
                <v:path arrowok="t"/>
              </v:shape>
              <v:shape id="_x0000_s3169" style="position:absolute;left:1271;top:4748;width:499;height:283" coordsize="499,283" path="m20,19l20,,34,,53,,68,,87,r14,l116,19r19,l149,19r19,l183,19r19,l216,19r19,l250,19r19,15l283,34r15,l317,34r14,l351,34r14,l384,34r15,l418,34r14,19l451,53r,14l466,67r,20l480,87r,14l499,120r,15l499,154r,14l499,182r,20l499,216r-19,19l480,250r-14,19l451,283r-19,l418,283r-19,l384,283r-19,l351,283r-20,l317,283,298,269r-15,l269,269r-19,l235,269r-19,l202,269r,-19l183,250r-15,l149,250r-14,l116,250r-15,l87,235r-19,l53,235r-19,l20,216r,-14l20,182,,154,,135,,101,,87,,67,20,34r,-15xe" fillcolor="#999193" stroked="f">
                <v:path arrowok="t"/>
              </v:shape>
              <v:shape id="_x0000_s3170" style="position:absolute;left:1271;top:4748;width:466;height:269" coordsize="466,269" path="m20,19l20,,34,,53,,68,,87,r14,l101,19r15,l135,19r14,l168,19r15,l202,19r14,l235,19r15,l269,34r14,l298,34r19,l331,34r20,l365,34r19,l399,34r,19l418,53r14,14l432,87r19,l451,101r,19l466,135r,19l466,168r,14l451,202r,14l432,235r,15l418,250r,19l399,269r-15,l365,269r-14,l331,269r-14,l317,250r-19,l283,250r-14,l250,250r-15,l216,250,202,235r-19,l168,235r-19,l135,235r-19,l101,235r,-19l87,216r-19,l53,216r-19,l20,202r,-20l20,168r,-14l,120,,101,,87,20,53r,-19l20,19xe" fillcolor="#9e969b" stroked="f">
                <v:path arrowok="t"/>
              </v:shape>
              <v:shape id="_x0000_s3171" style="position:absolute;left:1291;top:4748;width:398;height:250" coordsize="398,250" path="m,19l14,,33,,48,,67,,81,19r15,l115,19r14,l148,19r15,l182,19r14,l215,19r15,l249,34r14,l278,34r19,l311,34r20,l345,34r19,19l379,53r,14l379,87r19,14l398,120r,15l398,154r,14l398,182r,20l379,216r,19l364,235r-19,15l331,250r-20,l297,235r-19,l263,235r-14,l230,235r-15,l196,235r,-19l182,216r-19,l148,216r-19,l115,216r-19,l81,202r-14,l48,202r-15,l14,202r,-20l,182,,168,,135,,87,,53,,19xe" fillcolor="#a39ba3" stroked="f">
                <v:path arrowok="t"/>
              </v:shape>
              <v:shape id="_x0000_s3172" style="position:absolute;left:1291;top:4748;width:364;height:216" coordsize="364,216" path="m,19l14,,33,,48,,67,,81,19r15,l115,19r14,l148,19r15,l182,19r14,l215,19r15,l230,34r19,l263,34r15,l297,34r14,l331,34r,19l345,53r,14l364,87r,14l364,120r,15l364,154r,14l364,182r-19,l345,202r-14,14l311,216r-14,l278,216r-15,l249,216r-19,l215,216,196,202r-14,l163,202r-15,l129,202r-14,l96,202,81,182r-14,l48,182r-15,l14,182r,-14l,168,,154,,120,,87,,53,,19xe" fillcolor="#a59ea5" stroked="f">
                <v:path arrowok="t"/>
              </v:shape>
              <v:shape id="_x0000_s3173" style="position:absolute;left:1291;top:4748;width:331;height:202" coordsize="331,202" path="m,19l14,,33,,48,,67,,81,19r15,l115,19r14,l148,19r15,l182,19r14,l215,34r15,l249,34r14,l278,34r19,l297,53r14,l311,67r,20l331,87r,14l331,120r,15l331,154r-20,14l311,182r-14,l297,202r-19,l263,202r-14,l230,202,215,182r-19,l182,182r-19,l148,182r-19,l115,182r,-14l96,168r-15,l67,168r-19,l33,168r-19,l14,154,,154,,135,,101,,87,,53,,19xe" fillcolor="#aaa3ad" stroked="f">
                <v:path arrowok="t"/>
              </v:shape>
              <v:shape id="_x0000_s3174" style="position:absolute;left:1291;top:4748;width:297;height:182" coordsize="297,182" path="m,19l14,,33,,48,,67,19r14,l96,19r19,l129,19r19,l163,19r19,l196,19r19,l230,34r19,l263,34r,19l278,53r,14l278,87r19,l297,101r,19l278,135r,19l263,168r-14,14l230,182r,-14l215,168r-19,l182,168r-19,l148,168r-19,l115,168r,-14l96,154r-15,l67,154r-19,l33,154r-19,l14,135,,135,,120,,101,,67,,34,,19xe" fillcolor="#afa8b5" stroked="f">
                <v:path arrowok="t"/>
              </v:shape>
              <v:shape id="_x0000_s3175" style="position:absolute;left:1291;top:4748;width:249;height:154" coordsize="249,154" path="m,19r14,l14,,33,,48,,67,19r14,l96,19r19,l129,19r19,l163,19r19,l196,19r19,15l230,34r,19l249,53r,14l249,87r,14l249,120r,15l230,135r,19l215,154r-19,l182,154r-19,l148,154r-19,l115,135r-19,l81,135r-14,l48,135r-15,l14,135r,-15l,120,,101,,87,,67,,34,,19xe" fillcolor="#b5adbc" stroked="f">
                <v:path arrowok="t"/>
              </v:shape>
              <v:shape id="_x0000_s3176" style="position:absolute;left:1291;top:4748;width:215;height:135" coordsize="215,135" path="m,19r14,l14,,33,,48,r,19l67,19r14,l96,19r19,l129,19r19,l163,19r19,l182,34r14,l215,53r,14l215,87r,14l215,120r-19,l196,135r-14,l163,135r-15,l129,135r,-15l115,120r-19,l81,120r-14,l48,120r-15,l33,101r-19,l,87,,67,,53,,34,,19xe" fillcolor="#bab2c1" stroked="f">
                <v:path arrowok="t"/>
              </v:shape>
              <v:shape id="_x0000_s3177" style="position:absolute;left:1291;top:4748;width:182;height:101" coordsize="182,101" path="m,19l14,,148,19r15,15l182,53r,14l182,87r-19,l163,101r-15,l33,87r-19,l,67,,53,,34,,19xe" fillcolor="#bfb7c9" stroked="f">
                <v:path arrowok="t"/>
              </v:shape>
              <v:shape id="_x0000_s3178" style="position:absolute;left:1569;top:4782;width:302;height:302" coordsize="302,302" path="m120,53r-34,l86,33r,-14l67,,19,,,19,,53,19,67r34,34l67,134,53,182r33,86l120,302r48,l216,302r19,-19l249,283r19,-15l283,268r,-19l302,235r,-19l302,201r,-19l302,168r,-20l302,134r,-14l268,86r,-19l249,67,235,53r-19,l216,33r-15,l182,33r-14,l153,33r-19,l120,33r,20xe" fillcolor="#594f60" stroked="f">
                <v:path arrowok="t"/>
              </v:shape>
              <v:shape id="_x0000_s3179" style="position:absolute;left:1554;top:4801;width:317;height:297" coordsize="317,297" path="m116,48r-15,l82,34r,-20l68,,15,,,,,34,,48,15,67r,15l34,82r,19l48,101r20,14l68,182r14,67l135,283r33,14l216,283r15,l250,264r14,l264,249r19,l283,230r15,l298,216r19,-19l317,182r,-19l317,149,298,129r,-14l283,67r-19,l264,48r-14,l231,34r-15,l197,34r,-20l183,14r-15,l168,34r-19,l135,34,116,48xe" fillcolor="#89827f" stroked="f">
                <v:path arrowok="t"/>
              </v:shape>
              <v:shape id="_x0000_s3180" style="position:absolute;left:1420;top:4782;width:101;height:67" coordsize="101,67" path="m19,l86,r15,l101,19r,34l101,67r-15,l19,53,,53,,33,,,19,xe" fillcolor="#594f60" stroked="f">
                <v:path arrowok="t"/>
              </v:shape>
              <v:shape id="_x0000_s3181" style="position:absolute;left:1358;top:4883;width:48;height:134" coordsize="48,134" path="m,l,19,,33,,47,,67,14,81r,19l14,115r15,19l48,134r,-19l48,100r,-33l29,19r-15,l14,,,xe" fillcolor="#594f60" stroked="f">
                <v:path arrowok="t"/>
              </v:shape>
              <v:shape id="_x0000_s3182" style="position:absolute;left:1358;top:4883;width:48;height:134" coordsize="48,134" path="m,l,19,,33,,47,,67,,81r14,19l14,115r15,19l48,134r,-19l48,100r,-33l14,19,14,,,xe" fillcolor="#b2aaa8" stroked="f">
                <v:path arrowok="t"/>
              </v:shape>
              <v:shape id="_x0000_s3183" style="position:absolute;left:1358;top:4883;width:48;height:134" coordsize="48,134" path="m,l,19,,33,,47,,67,,81r14,19l14,115r15,19l48,134r,-19l48,100r,-19l29,67r,-20l29,33,14,19,14,,,xe" fillcolor="#b7afad" stroked="f">
                <v:path arrowok="t"/>
              </v:shape>
              <v:shape id="_x0000_s3184" style="position:absolute;left:1358;top:4883;width:48;height:115" coordsize="48,115" path="m,l,19,,33,,47,,67,14,81r,19l14,115r15,l48,115r,-15l48,81r-19,l29,67r,-20l29,33r-15,l14,19,14,,,xe" fillcolor="#b7b2b2" stroked="f">
                <v:path arrowok="t"/>
              </v:shape>
              <v:shape id="_x0000_s3185" style="position:absolute;left:1358;top:4883;width:29;height:115" coordsize="29,115" path="m,l,19,,33,,47,,67,,81r14,19l14,115r15,l29,100r,-19l29,67r,-20l29,33r-15,l14,19,14,,,xe" fillcolor="#bcb7b7" stroked="f">
                <v:path arrowok="t"/>
              </v:shape>
              <v:shape id="_x0000_s3186" style="position:absolute;left:1358;top:4883;width:29;height:100" coordsize="29,100" path="m,l,19,,33,,47,,67,,81r14,l14,100r15,l29,81r,-14l29,47r,-14l14,33r,-14l14,,,xe" fillcolor="#c1bcbc" stroked="f">
                <v:path arrowok="t"/>
              </v:shape>
              <v:shape id="_x0000_s3187" style="position:absolute;left:1358;top:4883;width:29;height:100" coordsize="29,100" path="m,l,19,,33,,47,,67,14,81r,19l29,100r,-19l29,67r,-20l29,33r-15,l14,19,14,,,xe" fillcolor="#c6c1c1" stroked="f">
                <v:path arrowok="t"/>
              </v:shape>
              <v:shape id="_x0000_s3188" style="position:absolute;left:1358;top:4883;width:29;height:100" coordsize="29,100" path="m,l,19,,33,,47,,67,14,81r,19l29,100r,-19l29,67r,-20l14,47r,-14l14,19,14,,,xe" fillcolor="#c6c4c6" stroked="f">
                <v:path arrowok="t"/>
              </v:shape>
              <v:shape id="_x0000_s3189" style="position:absolute;left:1358;top:4883;width:29;height:81" coordsize="29,81" path="m,l,19,,33,,47,,67,14,81r15,l29,67r,-20l14,47r,-14l14,19,14,,,xe" fillcolor="#ccc9cc" stroked="f">
                <v:path arrowok="t"/>
              </v:shape>
              <v:shape id="_x0000_s3190" style="position:absolute;left:1358;top:4883;width:29;height:81" coordsize="29,81" path="m,l,19,,33,,47,,67r14,l14,81r15,l29,67,14,47r,-14l14,19,,19,,xe" fillcolor="#d1ced1" stroked="f">
                <v:path arrowok="t"/>
              </v:shape>
              <v:shape id="_x0000_s3191" style="position:absolute;left:1358;top:4883;width:14;height:67" coordsize="14,67" path="m,l,19,,33,,47,,67r14,l14,47r,-14l14,19,,19,,xe" fillcolor="#d6d3d6" stroked="f">
                <v:path arrowok="t"/>
              </v:shape>
              <v:shape id="_x0000_s3192" style="position:absolute;left:1358;top:4883;width:14;height:67" coordsize="14,67" path="m,19l,33,,47,,67r14,l14,47r,-14l14,19,,19,,,,19xe" fillcolor="#d6d6db" stroked="f">
                <v:path arrowok="t"/>
              </v:shape>
              <v:shape id="_x0000_s3193" style="position:absolute;left:1358;top:4883;width:14;height:47" coordsize="14,47" path="m,19l,33,,47r14,l14,33,,19,,,,19xe" fillcolor="#dbdbe0" stroked="f">
                <v:path arrowok="t"/>
              </v:shape>
              <v:shape id="_x0000_s3194" style="position:absolute;left:1622;top:4835;width:230;height:230" coordsize="230,230" path="m100,r15,l129,r,14l148,14r15,l182,33r14,15l215,67r,14l230,95r,20l230,129r,19l215,163r,19l215,196r-19,l196,215r-14,l182,230r-19,l148,230r-19,l115,230r-15,l81,230r-14,l67,215r-19,l48,196r-15,l33,182r-19,l14,163r,-15l,129,,115,,95,,81r14,l14,67r,-19l33,48r,-15l48,14r19,l81,r19,xe" fillcolor="#594f60" stroked="f">
                <v:path arrowok="t"/>
              </v:shape>
              <v:shape id="_x0000_s3195" style="position:absolute;left:1602;top:4849;width:235;height:235" coordsize="235,235" path="m120,r15,l149,r19,l168,19r15,l183,34r19,l202,53r14,l216,67r19,14l235,101r,14l235,134r,15l216,168r,14l202,201r-19,l183,216r-15,l149,235r-14,l120,235r-19,l101,216r-14,l68,216r,-15l53,201,34,182r,-14l20,149r,-15l20,115,,115,,101,,81,20,67r,-14l34,34r,-15l53,19,53,,68,,87,r14,l120,xe" fillcolor="#9b9391" stroked="f">
                <v:path arrowok="t"/>
              </v:shape>
              <v:shape id="_x0000_s3196" style="position:absolute;left:1622;top:4849;width:196;height:216" coordsize="196,216" path="m81,r19,l115,r14,l148,19r15,l163,34r19,l182,53r14,14l196,81r,20l196,115r,19l196,149r,19l182,182r-19,19l148,201r,15l129,216r-14,l100,216r-19,l67,216,48,201r-15,l33,182r-19,l14,168,,149,,134,,115,,101,,81,,67,,53,14,34r,-15l33,19,33,,48,,67,,81,xe" fillcolor="#a09996" stroked="f">
                <v:path arrowok="t"/>
              </v:shape>
              <v:shape id="_x0000_s3197" style="position:absolute;left:1622;top:4849;width:196;height:216" coordsize="196,216" path="m81,r19,l115,r14,l129,19r19,l163,34r,19l182,53r,14l196,81r,20l196,115r,19l196,149r-14,l182,168r-19,14l148,201r-19,l115,216r-15,l81,201r-14,l48,201r,-19l33,182,14,168r,-19l,149,,134,,115,,101,,81,,67,,53r14,l14,34,33,19,48,,67,,81,xe" fillcolor="#a59e9e" stroked="f">
                <v:path arrowok="t"/>
              </v:shape>
              <v:shape id="_x0000_s3198" style="position:absolute;left:1622;top:4849;width:182;height:201" coordsize="182,201" path="m81,r19,l115,r14,19l148,19r,15l163,34r,19l182,67r,14l182,101r,14l182,134r,15l163,168r,14l148,182r-19,19l115,201r-15,l81,201r-14,l48,182r-15,l33,168,14,149r,-15l,134,,115,,101,,81,,67,,53r14,l14,34,33,19,48,,67,,81,xe" fillcolor="#ada3a5" stroked="f">
                <v:path arrowok="t"/>
              </v:shape>
              <v:shape id="_x0000_s3199" style="position:absolute;left:1622;top:4849;width:182;height:182" coordsize="182,182" path="m81,r19,l115,r,19l129,19r19,15l163,53r,14l182,81r,20l182,115r,19l163,134r,15l163,168r-15,l129,182r-14,l100,182r-19,l67,182r-19,l48,168r-15,l33,149r-19,l14,134,,115,,101,,81,,67,14,53r,-19l33,19r15,l48,,67,,81,xe" fillcolor="#b2a8aa" stroked="f">
                <v:path arrowok="t"/>
              </v:shape>
              <v:shape id="_x0000_s3200" style="position:absolute;left:1622;top:4849;width:163;height:182" coordsize="163,182" path="m81,r19,l115,19r14,l129,34r19,l148,53r15,l163,67r,14l163,101r,14l163,134r,15l148,149r,19l129,168r-14,14l100,182r-19,l67,182r,-14l48,168r-15,l33,149r-19,l14,134r,-19l,115,,101,,81,,67,14,53r,-19l33,19r15,l48,,67,,81,xe" fillcolor="#b7adaf" stroked="f">
                <v:path arrowok="t"/>
              </v:shape>
              <v:shape id="_x0000_s3201" style="position:absolute;left:1622;top:4849;width:163;height:168" coordsize="163,168" path="m81,r19,19l115,19r14,15l148,53r,14l163,67r,14l163,101r,14l148,134r,15l129,149r,19l115,168r-15,l81,168r-14,l48,168r,-19l33,149r,-15l14,134r,-19l14,101,,81,,67r14,l14,53r,-19l33,34r,-15l48,19r19,l67,,81,xe" fillcolor="#bcb2b7" stroked="f">
                <v:path arrowok="t"/>
              </v:shape>
              <v:shape id="_x0000_s3202" style="position:absolute;left:1636;top:4868;width:134;height:149" coordsize="134,149" path="m67,l86,r15,l101,15r14,l115,34r19,l134,48r,14l134,82r,14l134,115r-19,l115,130r-14,l86,149r-19,l53,149r,-19l34,130,19,115,,96,,82,,62,,48,,34,,15r19,l19,,34,,53,,67,xe" fillcolor="#c1b7bc" stroked="f">
                <v:path arrowok="t"/>
              </v:shape>
              <v:shape id="_x0000_s3203" style="position:absolute;left:1636;top:4868;width:134;height:130" coordsize="134,130" path="m53,l67,,86,r15,l101,15r14,l115,34r,14l134,48r,14l134,82r,14l115,96r,19l101,115r,15l86,130r-19,l53,130r-19,l34,115r-15,l19,96,,96,,82,,62,,48,,34,19,15,19,,34,,53,xe" fillcolor="#c6bcc1" stroked="f">
                <v:path arrowok="t"/>
              </v:shape>
              <v:shape id="_x0000_s3204" style="position:absolute;left:1636;top:4868;width:115;height:130" coordsize="115,130" path="m53,l67,,86,r,15l101,15r,19l115,34r,14l115,62r,20l115,96r-14,l101,115r-15,l67,130,53,115r-19,l19,96,,82,,62,,48,,34,19,15,34,,53,xe" fillcolor="#cec1c9" stroked="f">
                <v:path arrowok="t"/>
              </v:shape>
              <v:shape id="_x0000_s3205" style="position:absolute;left:1636;top:4868;width:115;height:115" coordsize="115,115" path="m53,l67,,86,15r15,l101,34r14,14l115,62r,20l101,82r,14l86,115r-19,l53,115r-19,l34,96r-15,l19,82,,62,,48,,34r19,l19,15,34,,53,xe" fillcolor="#d3c6d1" stroked="f">
                <v:path arrowok="t"/>
              </v:shape>
              <v:shape id="_x0000_s3206" style="position:absolute;left:1636;top:4868;width:101;height:96" coordsize="101,96" path="m53,l67,,86,15r15,19l101,48r,14l101,82,86,96r-19,l53,96r-19,l19,82r,-20l,62,,48,,34r19,l19,15,34,,53,xe" fillcolor="#d8ccd6" stroked="f">
                <v:path arrowok="t"/>
              </v:shape>
              <v:shape id="_x0000_s3207" style="position:absolute;left:1622;top:4883;width:182;height:182" coordsize="182,182" path="m100,r15,l129,r,19l148,19r15,14l163,47r19,20l182,81r,19l182,115r-19,l163,134r,14l148,148r,19l129,167r-14,15l100,182r-19,l67,182,48,167r-15,l33,148r-19,l14,134r,-19l,115,,100,,81,,67,14,47r,-14l33,19r15,l48,,67,,81,r19,xe" fillcolor="#594f60" stroked="f">
                <v:path arrowok="t"/>
              </v:shape>
              <v:shape id="_x0000_s3208" style="position:absolute;left:1622;top:4883;width:163;height:182" coordsize="163,182" path="m81,r19,l115,r14,19l148,19r,14l163,47r,20l163,81r,19l163,115r,19l148,148r-19,19l115,182r-15,l81,182r-14,l48,182r,-15l33,167,14,148r,-14l,134,,115,,100,,81,,67,,47r14,l14,33r,-14l33,19r15,l48,,67,,81,xe" fillcolor="#9b9391" stroked="f">
                <v:path arrowok="t"/>
              </v:shape>
              <v:shape id="_x0000_s3209" style="position:absolute;left:1602;top:4902;width:168;height:182" coordsize="168,182" path="m87,r14,l120,14r15,l135,28r14,l149,48r19,14l168,81r,15l168,115r-19,l149,129r,19l135,148r,15l120,163r-19,l87,182r,-19l68,163r-15,l34,163r,-15l20,148r,-19l20,115,,115,,96,,81,,62,20,48r,-20l34,28r,-14l53,14,68,,87,xe" fillcolor="#594f60" stroked="f">
                <v:path arrowok="t"/>
              </v:shape>
              <v:shape id="_x0000_s3210" style="position:absolute;left:1602;top:4902;width:149;height:182" coordsize="149,182" path="m87,r14,l101,14r19,l135,28r,20l149,48r,14l149,81r,15l149,115r,14l135,129r,19l135,163r-15,l101,163r,19l87,182r-19,l53,182r,-19l34,163,20,148r,-19l,129,,115,,96,,81,,62,,48r20,l20,28r14,l34,14r19,l68,,87,xe" fillcolor="#89827f" stroked="f">
                <v:path arrowok="t"/>
              </v:shape>
              <v:shape id="_x0000_s3211" style="position:absolute;left:1588;top:4916;width:149;height:168" coordsize="149,168" path="m82,r19,l115,14r19,l134,34r15,l149,48r,19l149,82r,19l149,115r,19l134,149r-19,l115,168r-14,l82,168r-15,l48,168r,-19l34,149r,-15l14,134r,-19l14,101,,101,,82,,67r14,l14,48r,-14l34,34r,-20l48,14,48,,67,,82,xe" fillcolor="#b2aaa8" stroked="f">
                <v:path arrowok="t"/>
              </v:shape>
              <v:shape id="_x0000_s3212" style="position:absolute;left:1588;top:4916;width:149;height:168" coordsize="149,168" path="m82,r19,14l115,14r19,20l134,48r15,l149,67r,15l149,101r,14l134,134r,15l115,149r-14,l82,168r-15,l67,149r-19,l34,149r,-15l14,134r,-19l14,101r,-19l,82,,67r14,l14,48r,-14l34,34r,-20l48,14,67,,82,xe" fillcolor="#b7afad" stroked="f">
                <v:path arrowok="t"/>
              </v:shape>
              <v:shape id="_x0000_s3213" style="position:absolute;left:1602;top:4916;width:120;height:149" coordsize="120,149" path="m53,l68,r,14l87,14r14,l101,34r19,l120,48r,19l120,82r,19l120,115r-19,19l87,149r-19,l53,149r-19,l20,134,,115,,101,,82,,67,,48,,34r20,l20,14r14,l53,14,53,xe" fillcolor="#b7b2b2" stroked="f">
                <v:path arrowok="t"/>
              </v:shape>
              <v:shape id="_x0000_s3214" style="position:absolute;left:1602;top:4930;width:120;height:135" coordsize="120,135" path="m53,l68,,87,r14,20l120,34r,19l120,68r,19l101,101,87,120,68,135r-15,l34,120r-14,l20,101,,101,,87,,68,,53,,34,,20r20,l20,,34,,53,xe" fillcolor="#bcb7b7" stroked="f">
                <v:path arrowok="t"/>
              </v:shape>
              <v:shape id="_x0000_s3215" style="position:absolute;left:1602;top:4930;width:101;height:120" coordsize="101,120" path="m53,l68,,87,r,20l101,20r,14l101,53r,15l101,87r,14l87,101r,19l68,120r-15,l34,120,20,101,,87,,68,,53,,34,,20r20,l20,,34,,53,xe" fillcolor="#c1bcbc" stroked="f">
                <v:path arrowok="t"/>
              </v:shape>
              <v:shape id="_x0000_s3216" style="position:absolute;left:1602;top:4930;width:101;height:120" coordsize="101,120" path="m53,l68,,87,20r14,14l101,53r,15l101,87,87,101r-19,l68,120r-15,l34,120r,-19l20,101,,87,,68,,53,,34,,20r20,l20,,34,,53,xe" fillcolor="#c6c1c1" stroked="f">
                <v:path arrowok="t"/>
              </v:shape>
              <v:shape id="_x0000_s3217" style="position:absolute;left:1602;top:4930;width:101;height:101" coordsize="101,101" path="m53,l68,,87,20r,14l101,53,87,68r,19l68,101r-15,l34,101r-14,l20,87,,87,,68,,53,,34,,20r20,l20,,34,,53,xe" fillcolor="#c6c4c6" stroked="f">
                <v:path arrowok="t"/>
              </v:shape>
              <v:shape id="_x0000_s3218" style="position:absolute;left:1602;top:4930;width:87;height:101" coordsize="87,101" path="m34,l53,,68,20,87,34r,19l87,68,68,87,53,101r-19,l34,87r-14,l,68,,53,,34,,20r20,l20,,34,xe" fillcolor="#ccc9cc" stroked="f">
                <v:path arrowok="t"/>
              </v:shape>
              <v:shape id="_x0000_s3219" style="position:absolute;left:1602;top:4930;width:87;height:87" coordsize="87,87" path="m34,l53,r,20l68,20r,14l87,53,68,68r,19l53,87r-19,l20,87r,-19l,68,,53,,34,,20r20,l20,,34,xe" fillcolor="#d1ced1" stroked="f">
                <v:path arrowok="t"/>
              </v:shape>
              <v:shape id="_x0000_s3220" style="position:absolute;left:1602;top:4930;width:68;height:87" coordsize="68,87" path="m34,l53,r,20l68,20r,14l68,53r,15l53,68r,19l34,87r-14,l20,68,,68,,53,,34,,20r20,l20,,34,xe" fillcolor="#d6d3d6" stroked="f">
                <v:path arrowok="t"/>
              </v:shape>
              <v:shape id="_x0000_s3221" style="position:absolute;left:1602;top:4930;width:68;height:68" coordsize="68,68" path="m34,r,20l53,20r,14l68,34r,19l53,53r,15l34,68r-14,l,53,,34,,20r20,l20,,34,xe" fillcolor="#d6d6db" stroked="f">
                <v:path arrowok="t"/>
              </v:shape>
              <v:shape id="_x0000_s3222" style="position:absolute;left:1602;top:4930;width:53;height:68" coordsize="53,68" path="m20,l34,20r19,l53,34r,19l34,53r,15l20,68r,-15l,53,,34,,20r20,l20,xe" fillcolor="#dbdbe0" stroked="f">
                <v:path arrowok="t"/>
              </v:shape>
              <v:shape id="_x0000_s3223" style="position:absolute;left:1622;top:4950;width:81;height:100" coordsize="81,100" path="m48,l67,r,14l81,14r,19l81,48r,19l81,81,67,100r-19,l33,100,14,81,,67,,48,,33,14,14,14,,33,,48,xe" fillcolor="#3d3a38" stroked="f">
                <v:path arrowok="t"/>
              </v:shape>
              <v:shape id="_x0000_s3224" style="position:absolute;left:1636;top:4964;width:67;height:67" coordsize="67,67" path="m,l53,19r14,l67,53r,14l53,67,,53,,19,,xe" fillcolor="#00000f" stroked="f">
                <v:path arrowok="t"/>
              </v:shape>
              <v:shape id="_x0000_s3225" style="position:absolute;left:1569;top:4801;width:67;height:82" coordsize="67,82" path="m33,l53,r,14l67,34r,14l53,48r,19l33,67r,15l19,82r,-15l,67,,48,,34,,14,19,,33,xe" fillcolor="#00000f" stroked="f">
                <v:path arrowok="t"/>
              </v:shape>
              <v:shape id="_x0000_s3226" style="position:absolute;left:1554;top:4801;width:68;height:82" coordsize="68,82" path="m34,l48,,68,14r,20l68,48r,19l48,67r,15l34,82r,-15l15,67r,-19l,48,,34,15,14,15,,34,xe" fillcolor="#493f4c" stroked="f">
                <v:path arrowok="t"/>
              </v:shape>
              <v:shape id="_x0000_s3227" style="position:absolute;left:1305;top:4748;width:19;height:283" coordsize="19,283" path="m,l,34,,67r,34l,135r,19l,182r,34l,250r,33l19,283,,250,,216,,182,,154,,101,,67,19,34,19,,,xe" fillcolor="#7f707f" stroked="f">
                <v:path arrowok="t"/>
              </v:shape>
            </v:group>
            <v:group id="_x0000_s3429" style="position:absolute;left:1305;top:211;width:7374;height:4873" coordorigin="1305,211" coordsize="7374,4873">
              <v:shape id="_x0000_s3229" style="position:absolute;left:1305;top:4719;width:580;height:116" coordsize="580,116" path="m67,l53,,34,15,,29,480,82r52,14l547,116,566,96,580,82,547,48,532,29,82,,67,xe" fillcolor="#685e63" stroked="f">
                <v:path arrowok="t"/>
              </v:shape>
              <v:shape id="_x0000_s3230" style="position:absolute;left:1324;top:4734;width:528;height:81" coordsize="528,81" path="m15,l398,33r48,15l494,48r19,19l528,81,494,67,461,48,,,15,xe" fillcolor="#9b9391" stroked="f">
                <v:path arrowok="t"/>
              </v:shape>
              <v:shape id="_x0000_s3231" style="position:absolute;left:1852;top:4835;width:53;height:249" coordsize="53,249" path="m,l33,48r,19l53,81r,14l53,129r,19l53,163,33,182r,14l33,230,,249,33,215r,-33l33,163r,-15l33,115r,-20l33,81r,-14l33,33,,xe" fillcolor="#5e5b5b" stroked="f">
                <v:path arrowok="t"/>
              </v:shape>
              <v:shape id="_x0000_s3232" style="position:absolute;left:1655;top:4983;width:48;height:34" coordsize="48,34" path="m15,l34,r,15l48,15r,19l34,34r-19,l,34,,15,,,15,xe" fillcolor="#00356d" stroked="f">
                <v:path arrowok="t"/>
              </v:shape>
              <v:shape id="_x0000_s3233" style="position:absolute;left:1655;top:4983;width:34;height:34" coordsize="34,34" path="m15,l34,r,15l34,34r-19,l,34,,15,,,15,xe" fillcolor="#003a70" stroked="f">
                <v:path arrowok="t"/>
              </v:shape>
              <v:shape id="_x0000_s3234" style="position:absolute;left:1655;top:4983;width:34;height:34" coordsize="34,34" path="m15,l34,r,15l34,34r-19,l,34,,15,,,15,xe" fillcolor="#004272" stroked="f">
                <v:path arrowok="t"/>
              </v:shape>
              <v:shape id="_x0000_s3235" style="position:absolute;left:1655;top:4983;width:34;height:34" coordsize="34,34" path="m15,l34,r,15l34,34r-19,l,15,15,xe" fillcolor="#004472" stroked="f">
                <v:path arrowok="t"/>
              </v:shape>
              <v:shape id="_x0000_s3236" style="position:absolute;left:1655;top:4983;width:34;height:34" coordsize="34,34" path="m15,l34,r,15l34,34r-19,l15,15,,15,15,xe" fillcolor="#024975" stroked="f">
                <v:path arrowok="t"/>
              </v:shape>
              <v:shape id="_x0000_s3237" style="position:absolute;left:1655;top:4983;width:34;height:34" coordsize="34,34" path="m15,l34,r,15l34,34r-19,l15,15,,15r15,l15,xe" fillcolor="#0f5177" stroked="f">
                <v:path arrowok="t"/>
              </v:shape>
              <v:shape id="_x0000_s3238" style="position:absolute;left:1670;top:4983;width:19;height:34" coordsize="19,34" path="m,l19,r,15l19,34,,34,,15,,xe" fillcolor="#1e567c" stroked="f">
                <v:path arrowok="t"/>
              </v:shape>
              <v:shape id="_x0000_s3239" style="position:absolute;left:1670;top:4983;width:19;height:34" coordsize="19,34" path="m,l19,r,15l19,34,,34,,15,,xe" fillcolor="#2b5e7f" stroked="f">
                <v:path arrowok="t"/>
              </v:shape>
              <v:shape id="_x0000_s3240" style="position:absolute;left:1670;top:4983;width:19;height:34" coordsize="19,34" path="m,l19,15r,19l,34,,15,,xe" fillcolor="#386382" stroked="f">
                <v:path arrowok="t"/>
              </v:shape>
              <v:shape id="_x0000_s3241" style="position:absolute;left:1670;top:4983;width:19;height:34" coordsize="19,34" path="m,l19,15,,34,,15,,xe" fillcolor="#426682" stroked="f">
                <v:path arrowok="t"/>
              </v:shape>
              <v:shape id="_x0000_s3242" style="position:absolute;left:1670;top:4983;width:19;height:15" coordsize="19,15" path="m,l,15r19,l,15,,xe" fillcolor="#516d84" stroked="f">
                <v:path arrowok="t"/>
              </v:shape>
              <v:shape id="_x0000_s3243" style="position:absolute;left:1670;top:4998;width:19;height:0" coordsize="19,0" path="m,l19,,,xe" fillcolor="#5e7287" stroked="f">
                <v:path arrowok="t"/>
              </v:shape>
              <v:shape id="_x0000_s3244" style="position:absolute;left:1454;top:4782;width:52;height:53" coordsize="52,53" path="m,l52,r,19l52,53,,53,,19,,xe" fillcolor="#b5bac4" stroked="f">
                <v:path arrowok="t"/>
              </v:shape>
              <v:shape id="_x0000_s3245" style="position:absolute;left:1454;top:4782;width:52;height:53" coordsize="52,53" path="m,l19,,33,,52,r,19l52,33r,20l33,53r-14,l,53,,33,,19,,xe" fillcolor="#babfc9" stroked="f">
                <v:path arrowok="t"/>
              </v:shape>
              <v:shape id="_x0000_s3246" style="position:absolute;left:1454;top:4782;width:52;height:53" coordsize="52,53" path="m,l19,,33,r,19l52,19r,14l52,53r-19,l19,53,,53,,33,,19,,xe" fillcolor="#c1c6ce" stroked="f">
                <v:path arrowok="t"/>
              </v:shape>
              <v:shape id="_x0000_s3247" style="position:absolute;left:1454;top:4782;width:52;height:53" coordsize="52,53" path="m19,r,19l33,19r19,l52,33r,20l33,53r-14,l,33,,19,19,xe" fillcolor="#c9ced6" stroked="f">
                <v:path arrowok="t"/>
              </v:shape>
              <v:shape id="_x0000_s3248" style="position:absolute;left:1454;top:4801;width:52;height:34" coordsize="52,34" path="m19,l33,,52,r,14l52,34r-19,l19,34r,-20l,14,,,19,xe" fillcolor="#d1d3db" stroked="f">
                <v:path arrowok="t"/>
              </v:shape>
              <v:shape id="_x0000_s3249" style="position:absolute;left:1454;top:4801;width:52;height:34" coordsize="52,34" path="m19,l33,,52,r,14l52,34r-19,l33,14r-14,l,14,,,19,xe" fillcolor="#d6d8e0" stroked="f">
                <v:path arrowok="t"/>
              </v:shape>
              <v:shape id="_x0000_s3250" style="position:absolute;left:1473;top:4801;width:33;height:14" coordsize="33,14" path="m,l14,,33,r,14l14,14,,14,,xe" fillcolor="#dde0e2" stroked="f">
                <v:path arrowok="t"/>
              </v:shape>
              <v:shape id="_x0000_s3251" style="position:absolute;left:1473;top:4801;width:33;height:14" coordsize="33,14" path="m,l14,,33,r,14l14,14,,14,,xe" fillcolor="#e2e5e8" stroked="f">
                <v:path arrowok="t"/>
              </v:shape>
              <v:rect id="_x0000_s3252" style="position:absolute;left:1473;top:4801;width:14;height:14" fillcolor="#eaeaed" stroked="f"/>
              <v:rect id="_x0000_s3253" style="position:absolute;left:1473;top:4801;width:14;height:14" fillcolor="#f2f2f4" stroked="f"/>
              <v:rect id="_x0000_s3254" style="position:absolute;left:1473;top:4801;width:14;height:14" fillcolor="#f9f9f9" stroked="f"/>
              <v:rect id="_x0000_s3255" style="position:absolute;left:1473;top:4801;width:14;height:14" stroked="f"/>
              <v:shape id="_x0000_s3256" style="position:absolute;left:1439;top:4782;width:15;height:53" coordsize="15,53" path="m,l15,r,19l15,53,,53,,33,,xe" fillcolor="#b5bac4" stroked="f">
                <v:path arrowok="t"/>
              </v:shape>
              <v:shape id="_x0000_s3257" style="position:absolute;left:1439;top:4782;width:15;height:53" coordsize="15,53" path="m,l15,r,19l15,33r,20l,53,,33,,19,,xe" fillcolor="#babfc9" stroked="f">
                <v:path arrowok="t"/>
              </v:shape>
              <v:shape id="_x0000_s3258" style="position:absolute;left:1439;top:4782;width:15;height:53" coordsize="15,53" path="m,l15,r,19l15,33r,20l,53,,33,,19,,xe" fillcolor="#c1c6ce" stroked="f">
                <v:path arrowok="t"/>
              </v:shape>
              <v:shape id="_x0000_s3259" style="position:absolute;left:1439;top:4782;width:15;height:33" coordsize="15,33" path="m,l15,19r,14l,33,,19,,xe" fillcolor="#c9ced6" stroked="f">
                <v:path arrowok="t"/>
              </v:shape>
              <v:shape id="_x0000_s3260" style="position:absolute;left:1439;top:4782;width:0;height:33" coordsize="0,33" path="m,l,19,,33,,19,,xe" fillcolor="#d1d3db" stroked="f">
                <v:path arrowok="t"/>
              </v:shape>
              <v:shape id="_x0000_s3261" style="position:absolute;left:1439;top:4782;width:0;height:33" coordsize="0,33" path="m,l,19,,33,,19,,xe" fillcolor="#d6d8e0" stroked="f">
                <v:path arrowok="t"/>
              </v:shape>
              <v:shape id="_x0000_s3262" style="position:absolute;left:1439;top:4782;width:0;height:33" coordsize="0,33" path="m,l,19,,33,,19,,xe" fillcolor="#dde0e2" stroked="f">
                <v:path arrowok="t"/>
              </v:shape>
              <v:shape id="_x0000_s3263" style="position:absolute;left:1439;top:4801;width:0;height:14" coordsize="0,14" path="m,l,14,,xe" fillcolor="#e2e5e8" stroked="f">
                <v:path arrowok="t"/>
              </v:shape>
              <v:shape id="_x0000_s3264" style="position:absolute;left:1439;top:4801;width:0;height:14" coordsize="0,14" path="m,l,14,,xe" fillcolor="#eaeaed" stroked="f">
                <v:path arrowok="t"/>
              </v:shape>
              <v:shape id="_x0000_s3265" style="position:absolute;left:1439;top:4801;width:0;height:14" coordsize="0,14" path="m,l,14,,xe" fillcolor="#f2f2f4" stroked="f">
                <v:path arrowok="t"/>
              </v:shape>
              <v:shape id="_x0000_s3266" style="position:absolute;left:1439;top:4801;width:0;height:14" coordsize="0,14" path="m,l,14,,xe" fillcolor="#f9f9f9" stroked="f">
                <v:path arrowok="t"/>
              </v:shape>
              <v:shape id="_x0000_s3267" style="position:absolute;left:1439;top:4801;width:0;height:14" coordsize="0,14" path="m,l,14,,xe" stroked="f">
                <v:path arrowok="t"/>
              </v:shape>
              <v:shape id="_x0000_s3268" style="position:absolute;left:1339;top:4782;width:48;height:33" coordsize="48,33" path="m,l48,r,33l,19,,xe" fillcolor="#006882" stroked="f">
                <v:path arrowok="t"/>
              </v:shape>
              <v:shape id="_x0000_s3269" style="position:absolute;left:1569;top:4916;width:33;height:48" coordsize="33,48" path="m33,14l,,,34,33,48r,-14l33,14xe" fillcolor="#594f60" stroked="f">
                <v:path arrowok="t"/>
              </v:shape>
              <v:shape id="_x0000_s3270" style="position:absolute;left:1569;top:4930;width:33;height:20" coordsize="33,20" path="m,l33,r,20l,xe" fillcolor="#afa89b" stroked="f">
                <v:path arrowok="t"/>
              </v:shape>
              <v:shape id="_x0000_s3271" style="position:absolute;left:1569;top:4964;width:33;height:34" coordsize="33,34" path="m19,l33,r,19l19,19r,15l,34,,19,,,19,xe" fillcolor="#594f60" stroked="f">
                <v:path arrowok="t"/>
              </v:shape>
              <v:shape id="_x0000_s3272" style="position:absolute;left:1454;top:5017;width:115;height:33" coordsize="115,33" path="m,l115,14r,19l,14,,xe" fillcolor="#5e5b5b" stroked="f">
                <v:path arrowok="t"/>
              </v:shape>
              <v:shape id="_x0000_s3273" style="position:absolute;left:1387;top:4719;width:86;height:15" coordsize="86,15" path="m33,l52,,67,,86,,67,15r-15,l33,15r-14,l,15,,,19,,33,xe" fillcolor="#00213a" stroked="f">
                <v:path arrowok="t"/>
              </v:shape>
              <v:shape id="_x0000_s3274" style="position:absolute;left:1487;top:4719;width:67;height:29" coordsize="67,29" path="m34,l53,r,15l67,15r-14,l53,29r-19,l19,29r,-14l,15r19,l19,,34,xe" fillcolor="#00213a" stroked="f">
                <v:path arrowok="t"/>
              </v:shape>
              <v:shape id="_x0000_s3275" style="position:absolute;left:1387;top:4719;width:67;height:15" coordsize="67,15" path="m33,l52,,67,r,15l52,15r-19,l19,15,,15,,,19,,33,xe" fillcolor="#564c51" stroked="f">
                <v:path arrowok="t"/>
              </v:shape>
              <v:shape id="_x0000_s3276" style="position:absolute;left:1387;top:4719;width:67;height:15" coordsize="67,15" path="m33,l52,,67,r,15l52,15r-19,l19,15,,15,,,19,,33,xe" fillcolor="#5e5459" stroked="f">
                <v:path arrowok="t"/>
              </v:shape>
              <v:shape id="_x0000_s3277" style="position:absolute;left:1387;top:4719;width:67;height:15" coordsize="67,15" path="m33,l52,,67,,52,15r-19,l19,15,,15,,,19,,33,xe" fillcolor="#665e60" stroked="f">
                <v:path arrowok="t"/>
              </v:shape>
              <v:shape id="_x0000_s3278" style="position:absolute;left:1387;top:4719;width:67;height:15" coordsize="67,15" path="m33,l52,,67,,52,r,15l33,15r-14,l,,19,,33,xe" fillcolor="#706668" stroked="f">
                <v:path arrowok="t"/>
              </v:shape>
              <v:shape id="_x0000_s3279" style="position:absolute;left:1387;top:4700;width:52;height:34" coordsize="52,34" path="m33,r,19l52,19r,15l33,34r-14,l19,19,,19r19,l19,,33,xe" fillcolor="#776d70" stroked="f">
                <v:path arrowok="t"/>
              </v:shape>
              <v:shape id="_x0000_s3280" style="position:absolute;left:1387;top:4700;width:52;height:34" coordsize="52,34" path="m33,r,19l52,19,33,34r-14,l19,19,,19r19,l19,,33,xe" fillcolor="#7f7577" stroked="f">
                <v:path arrowok="t"/>
              </v:shape>
              <v:shape id="_x0000_s3281" style="position:absolute;left:1387;top:4700;width:52;height:19" coordsize="52,19" path="m33,r,19l52,19r-19,l19,19,,19r19,l19,,33,xe" fillcolor="#898282" stroked="f">
                <v:path arrowok="t"/>
              </v:shape>
              <v:shape id="_x0000_s3282" style="position:absolute;left:1387;top:4700;width:52;height:19" coordsize="52,19" path="m33,r,19l52,19r-19,l19,19,,19r19,l19,,33,xe" fillcolor="#918989" stroked="f">
                <v:path arrowok="t"/>
              </v:shape>
              <v:shape id="_x0000_s3283" style="position:absolute;left:1387;top:4700;width:52;height:19" coordsize="52,19" path="m33,r,19l52,19r-19,l19,19,,19r19,l19,,33,xe" fillcolor="#999191" stroked="f">
                <v:path arrowok="t"/>
              </v:shape>
              <v:shape id="_x0000_s3284" style="position:absolute;left:1387;top:4700;width:52;height:19" coordsize="52,19" path="m33,r,19l52,19r-19,l19,19,,19r19,l19,,33,xe" fillcolor="#a39999" stroked="f">
                <v:path arrowok="t"/>
              </v:shape>
              <v:shape id="_x0000_s3285" style="position:absolute;left:1406;top:4700;width:33;height:19" coordsize="33,19" path="m14,r,19l33,19r-19,l,19,,,14,xe" fillcolor="#aaa3a0" stroked="f">
                <v:path arrowok="t"/>
              </v:shape>
              <v:rect id="_x0000_s3286" style="position:absolute;left:1406;top:4700;width:14;height:19" fillcolor="#b2aaa8" stroked="f"/>
              <v:shape id="_x0000_s3287" style="position:absolute;left:1487;top:4719;width:67;height:15" coordsize="67,15" path="m34,l53,r,15l67,15r-14,l34,15r-15,l,15r19,l19,,34,xe" fillcolor="#564c51" stroked="f">
                <v:path arrowok="t"/>
              </v:shape>
              <v:shape id="_x0000_s3288" style="position:absolute;left:1487;top:4719;width:67;height:15" coordsize="67,15" path="m34,l53,r,15l67,15r-14,l34,15r-15,l,15r19,l19,,34,xe" fillcolor="#5e5459" stroked="f">
                <v:path arrowok="t"/>
              </v:shape>
              <v:shape id="_x0000_s3289" style="position:absolute;left:1506;top:4719;width:48;height:15" coordsize="48,15" path="m15,l34,r,15l48,15r-14,l15,15,,15,,,15,xe" fillcolor="#665e60" stroked="f">
                <v:path arrowok="t"/>
              </v:shape>
              <v:shape id="_x0000_s3290" style="position:absolute;left:1506;top:4719;width:34;height:15" coordsize="34,15" path="m15,l34,r,15l15,15,,15,,,15,xe" fillcolor="#706668" stroked="f">
                <v:path arrowok="t"/>
              </v:shape>
              <v:shape id="_x0000_s3291" style="position:absolute;left:1506;top:4719;width:34;height:15" coordsize="34,15" path="m15,l34,r,15l15,15,,15,,,15,xe" fillcolor="#776d70" stroked="f">
                <v:path arrowok="t"/>
              </v:shape>
              <v:shape id="_x0000_s3292" style="position:absolute;left:1506;top:4719;width:34;height:15" coordsize="34,15" path="m15,l34,r,15l15,15,,15,,,15,xe" fillcolor="#7f7577" stroked="f">
                <v:path arrowok="t"/>
              </v:shape>
              <v:shape id="_x0000_s3293" style="position:absolute;left:1506;top:4719;width:34;height:15" coordsize="34,15" path="m15,l34,r,15l15,15,,15,,,15,xe" fillcolor="#898282" stroked="f">
                <v:path arrowok="t"/>
              </v:shape>
              <v:shape id="_x0000_s3294" style="position:absolute;left:1506;top:4719;width:34;height:15" coordsize="34,15" path="m15,l34,r,15l15,15,,15,,,15,xe" fillcolor="#918989" stroked="f">
                <v:path arrowok="t"/>
              </v:shape>
              <v:shape id="_x0000_s3295" style="position:absolute;left:1506;top:4719;width:34;height:15" coordsize="34,15" path="m15,l34,r,15l15,15,,15,,,15,xe" fillcolor="#999191" stroked="f">
                <v:path arrowok="t"/>
              </v:shape>
              <v:shape id="_x0000_s3296" style="position:absolute;left:1506;top:4719;width:34;height:15" coordsize="34,15" path="m15,l34,r,15l15,15,,15,,,15,xe" fillcolor="#a39999" stroked="f">
                <v:path arrowok="t"/>
              </v:shape>
              <v:shape id="_x0000_s3297" style="position:absolute;left:1506;top:4719;width:34;height:15" coordsize="34,15" path="m15,l34,r,15l15,15,,15,,,15,xe" fillcolor="#aaa3a0" stroked="f">
                <v:path arrowok="t"/>
              </v:shape>
              <v:rect id="_x0000_s3298" style="position:absolute;left:1506;top:4719;width:15;height:15" fillcolor="#b2aaa8" stroked="f"/>
              <v:shape id="_x0000_s3299" style="position:absolute;left:1751;top:4916;width:34;height:67" coordsize="34,67" path="m,14l19,,34,14r,20l34,48,19,67r,-19l19,34,,34,,14xe" fillcolor="#9b9391" stroked="f">
                <v:path arrowok="t"/>
              </v:shape>
              <v:shape id="_x0000_s3300" style="position:absolute;left:1751;top:4916;width:34;height:67" coordsize="34,67" path="m,14l,,19,,34,14r,20l34,48r-15,l19,67r,-19l19,34,,34,,14xe" fillcolor="#9e9693" stroked="f">
                <v:path arrowok="t"/>
              </v:shape>
              <v:shape id="_x0000_s3301" style="position:absolute;left:1751;top:4916;width:34;height:48" coordsize="34,48" path="m,14l,,19,r,14l34,14r,20l34,48r-15,l19,34,,34,,14xe" fillcolor="#a09b99" stroked="f">
                <v:path arrowok="t"/>
              </v:shape>
              <v:shape id="_x0000_s3302" style="position:absolute;left:1751;top:4916;width:34;height:48" coordsize="34,48" path="m,14l,,19,r,14l34,14r,20l34,48r-15,l19,34,,34,,14xe" fillcolor="#a5a09e" stroked="f">
                <v:path arrowok="t"/>
              </v:shape>
              <v:shape id="_x0000_s3303" style="position:absolute;left:1751;top:4916;width:34;height:48" coordsize="34,48" path="m,14r19,l19,r,14l34,14r,20l19,48r,-14l,34,,14xe" fillcolor="#a8a3a3" stroked="f">
                <v:path arrowok="t"/>
              </v:shape>
              <v:shape id="_x0000_s3304" style="position:absolute;left:1751;top:4916;width:34;height:48" coordsize="34,48" path="m,14r19,l19,r,14l34,14r,20l19,34r,14l19,34,,34,,14xe" fillcolor="#aaa8a5" stroked="f">
                <v:path arrowok="t"/>
              </v:shape>
              <v:shape id="_x0000_s3305" style="position:absolute;left:1751;top:4916;width:34;height:48" coordsize="34,48" path="m,14r19,l19,r,14l34,14r,20l19,34r,14l19,34,,34,,14xe" fillcolor="#afaaaa" stroked="f">
                <v:path arrowok="t"/>
              </v:shape>
              <v:shape id="_x0000_s3306" style="position:absolute;left:1751;top:4916;width:34;height:48" coordsize="34,48" path="m,14r19,l19,r,14l34,14r,20l19,34r,14l19,34,,34,,14xe" fillcolor="#b2afad" stroked="f">
                <v:path arrowok="t"/>
              </v:shape>
              <v:shape id="_x0000_s3307" style="position:absolute;left:1751;top:4930;width:34;height:34" coordsize="34,34" path="m,l19,,34,r,20l19,20r,14l19,20,,20,,xe" fillcolor="#b5b2b2" stroked="f">
                <v:path arrowok="t"/>
              </v:shape>
              <v:shape id="_x0000_s3308" style="position:absolute;left:1751;top:4930;width:34;height:20" coordsize="34,20" path="m,l19,,34,r,20l19,20,,20,,xe" fillcolor="#bab7b7" stroked="f">
                <v:path arrowok="t"/>
              </v:shape>
              <v:shape id="_x0000_s3309" style="position:absolute;left:1751;top:4930;width:34;height:20" coordsize="34,20" path="m,20l,,19,,34,,19,20,,20xe" fillcolor="#bcbcbc" stroked="f">
                <v:path arrowok="t"/>
              </v:shape>
              <v:shape id="_x0000_s3310" style="position:absolute;left:1751;top:4930;width:34;height:20" coordsize="34,20" path="m,20l19,,34,,19,20,,20xe" fillcolor="#bfbfbf" stroked="f">
                <v:path arrowok="t"/>
              </v:shape>
              <v:shape id="_x0000_s3311" style="position:absolute;left:1770;top:4883;width:67;height:81" coordsize="67,81" path="m,19l34,r,19l48,19r,14l48,47,67,67,34,81r,-14l34,47r-19,l15,33,,19xe" fillcolor="#9b9391" stroked="f">
                <v:path arrowok="t"/>
              </v:shape>
              <v:shape id="_x0000_s3312" style="position:absolute;left:1770;top:4883;width:67;height:67" coordsize="67,67" path="m,19r15,l15,,34,r,19l48,19r,14l48,47r19,l48,67r-14,l34,47r-19,l15,33,,19xe" fillcolor="#9e9693" stroked="f">
                <v:path arrowok="t"/>
              </v:shape>
              <v:shape id="_x0000_s3313" style="position:absolute;left:1770;top:4883;width:48;height:67" coordsize="48,67" path="m,19r15,l15,,34,r,19l48,19r,14l48,47r,20l34,67r,-20l15,47r,-14l,19xe" fillcolor="#a09b99" stroked="f">
                <v:path arrowok="t"/>
              </v:shape>
              <v:shape id="_x0000_s3314" style="position:absolute;left:1785;top:4883;width:33;height:67" coordsize="33,67" path="m,19l19,r,19l33,19r,14l33,47r,20l19,67r,-20l,47,,33,,19xe" fillcolor="#a5a09e" stroked="f">
                <v:path arrowok="t"/>
              </v:shape>
              <v:shape id="_x0000_s3315" style="position:absolute;left:1785;top:4883;width:33;height:67" coordsize="33,67" path="m,19r19,l19,r,19l33,19r,14l33,47,19,67r,-20l,47,,33,,19xe" fillcolor="#a8a3a3" stroked="f">
                <v:path arrowok="t"/>
              </v:shape>
              <v:shape id="_x0000_s3316" style="position:absolute;left:1785;top:4883;width:33;height:67" coordsize="33,67" path="m,33l,19r19,l19,r,19l33,19r,14l33,47r-14,l19,67r,-20l,47,,33xe" fillcolor="#aaa8a5" stroked="f">
                <v:path arrowok="t"/>
              </v:shape>
              <v:shape id="_x0000_s3317" style="position:absolute;left:1785;top:4902;width:33;height:48" coordsize="33,48" path="m,14l,,19,,33,r,14l33,28r-14,l19,48r,-20l,28,,14xe" fillcolor="#afaaaa" stroked="f">
                <v:path arrowok="t"/>
              </v:shape>
              <v:shape id="_x0000_s3318" style="position:absolute;left:1785;top:4902;width:33;height:28" coordsize="33,28" path="m,14l,,19,,33,r,14l33,28r-14,l,28,,14xe" fillcolor="#b2afad" stroked="f">
                <v:path arrowok="t"/>
              </v:shape>
              <v:shape id="_x0000_s3319" style="position:absolute;left:1785;top:4902;width:33;height:28" coordsize="33,28" path="m,14l,,19,,33,r,14l33,28r-14,l,28,,14xe" fillcolor="#b5b2b2" stroked="f">
                <v:path arrowok="t"/>
              </v:shape>
              <v:shape id="_x0000_s3320" style="position:absolute;left:1785;top:4902;width:33;height:28" coordsize="33,28" path="m,14r19,l19,,33,r,14l19,14r,14l,28,,14xe" fillcolor="#bab7b7" stroked="f">
                <v:path arrowok="t"/>
              </v:shape>
              <v:shape id="_x0000_s3321" style="position:absolute;left:1785;top:4902;width:33;height:28" coordsize="33,28" path="m,14r19,l19,,33,r,14l19,14r,14l,28,,14xe" fillcolor="#bcbcbc" stroked="f">
                <v:path arrowok="t"/>
              </v:shape>
              <v:shape id="_x0000_s3322" style="position:absolute;left:1785;top:4902;width:33;height:28" coordsize="33,28" path="m,14l33,r,14l19,28,,28,,14xe" fillcolor="#bfbfbf" stroked="f">
                <v:path arrowok="t"/>
              </v:shape>
              <v:shape id="_x0000_s3323" style="position:absolute;left:1722;top:4930;width:29;height:53" coordsize="29,53" path="m,20l15,,29,20r,14l29,53r-14,l15,34,,20xe" fillcolor="#9b9391" stroked="f">
                <v:path arrowok="t"/>
              </v:shape>
              <v:shape id="_x0000_s3324" style="position:absolute;left:1722;top:4930;width:29;height:53" coordsize="29,53" path="m,20r15,l15,r,20l29,20r,14l29,53r-14,l15,34,,20xe" fillcolor="#9e9693" stroked="f">
                <v:path arrowok="t"/>
              </v:shape>
              <v:shape id="_x0000_s3325" style="position:absolute;left:1722;top:4930;width:29;height:53" coordsize="29,53" path="m,20r15,l15,r,20l29,20r,14l29,53r-14,l15,34,,20xe" fillcolor="#a09b99" stroked="f">
                <v:path arrowok="t"/>
              </v:shape>
              <v:shape id="_x0000_s3326" style="position:absolute;left:1722;top:4930;width:29;height:53" coordsize="29,53" path="m,20r15,l15,r,20l29,20r,14l29,53r-14,l15,34,,20xe" fillcolor="#a5a09e" stroked="f">
                <v:path arrowok="t"/>
              </v:shape>
              <v:shape id="_x0000_s3327" style="position:absolute;left:1722;top:4950;width:29;height:33" coordsize="29,33" path="m,l15,,29,r,14l15,33r,-19l,xe" fillcolor="#a8a3a3" stroked="f">
                <v:path arrowok="t"/>
              </v:shape>
              <v:shape id="_x0000_s3328" style="position:absolute;left:1722;top:4950;width:29;height:33" coordsize="29,33" path="m,l15,,29,r,14l15,14r,19l15,14,,xe" fillcolor="#aaa8a5" stroked="f">
                <v:path arrowok="t"/>
              </v:shape>
              <v:shape id="_x0000_s3329" style="position:absolute;left:1722;top:4950;width:29;height:33" coordsize="29,33" path="m,l15,,29,r,14l15,14r,19l15,14,,xe" fillcolor="#afaaaa" stroked="f">
                <v:path arrowok="t"/>
              </v:shape>
              <v:shape id="_x0000_s3330" style="position:absolute;left:1722;top:4950;width:29;height:33" coordsize="29,33" path="m,l15,,29,r,14l15,14r,19l15,14,,xe" fillcolor="#b2afad" stroked="f">
                <v:path arrowok="t"/>
              </v:shape>
              <v:shape id="_x0000_s3331" style="position:absolute;left:1722;top:4950;width:29;height:14" coordsize="29,14" path="m,l15,,29,r,14l15,14,,xe" fillcolor="#b5b2b2" stroked="f">
                <v:path arrowok="t"/>
              </v:shape>
              <v:rect id="_x0000_s3332" style="position:absolute;left:1737;top:4950;width:14;height:14" fillcolor="#bab7b7" stroked="f"/>
              <v:rect id="_x0000_s3333" style="position:absolute;left:1737;top:4950;width:14;height:14" fillcolor="#bcbcbc" stroked="f"/>
              <v:shape id="_x0000_s3334" style="position:absolute;left:1737;top:4950;width:14;height:14" coordsize="14,14" path="m,14l14,,,14xe" fillcolor="#bfbfbf" stroked="f">
                <v:path arrowok="t"/>
              </v:shape>
              <v:shape id="_x0000_s3335" style="position:absolute;left:7288;top:1041;width:1180;height:1175" coordsize="1180,1175" path="m,796l,762,,743,,695,,676r19,l19,662,33,647,52,628r,-14l67,595,86,561r14,-14l115,527r19,-28l148,479r20,-14l182,431r19,-19l215,379r34,-15l268,331r29,-15l316,283r34,-19l364,230r34,-34l431,182r34,-19l479,134r34,-19l547,100,566,81r14,l599,67r15,l633,48r14,l647,33r34,l695,33,714,14r15,l748,14,762,r20,l796,r19,l815,14r15,l844,14r,19l863,48r,19l863,81r,19l863,115r15,33l878,163r,33l878,230r,53l878,316r-15,48l863,398r-19,48l830,479r-15,48l796,561r-14,53l729,676r-15,19l748,743r14,101l815,993r63,48l911,1041r34,-48l945,1012r33,14l1012,1012r14,-53l1045,978r15,34l1093,993r20,48l1180,1041r,19l1161,1074r,19l1146,1108r-19,l1127,1127r-14,l1093,1127r-14,l1060,1141r-15,l1026,1141r-14,19l997,1160r-19,l964,1160r,15l945,1175r-15,l911,1175r-14,l878,1175r-15,l844,1175r-14,l815,1175r-19,l796,1160r-14,l762,1160r-14,l714,1141r-19,l681,1141r-19,l633,1141r-19,l599,1127r-33,l547,1127r-15,l513,1141r-14,l479,1141r-14,l451,1141r-20,l417,1141r-19,l383,1127r-19,l350,1127r-19,l316,1127r-19,l283,1127r,-19l268,1108r-19,l235,1108r-20,l201,1108r-19,l168,1108r-20,l134,1108r,-15l148,1093r,-19l168,1074r,-14l182,1060r19,l215,1060r20,l249,1060r,14l268,1074r15,l297,1074r,-33l316,1041r15,l350,1041r,19l364,1012r19,14l417,1012r34,29l479,1012r34,29l566,1012,614,844,580,796,417,858r-19,l383,858r-33,l331,858r-15,19l283,858r-34,l215,858r-33,l148,858,115,844,86,830,52,810,,796xe" stroked="f">
                <v:path arrowok="t"/>
              </v:shape>
              <v:shape id="_x0000_s3336" style="position:absolute;left:7124;top:1041;width:1555;height:1127" coordsize="1555,1127" path="m1027,33r15,34l1061,100r,34l1075,163r,33l1075,230r,34l1075,297r-14,34l1061,379r-19,33l1027,465r-19,34l994,527r-15,53l960,614r-14,14l926,647r,15l912,662r-19,14l893,695r,15l893,729r19,l912,743r14,l926,762r,15l926,796r-14,l912,810r-19,l893,796r-15,l893,777r-15,l878,796r-19,l845,796r-19,l826,810r19,l859,810r19,l893,810r19,l926,810r20,l960,810r,34l960,877r,15l960,925r19,20l994,959r14,19l1027,993r15,19l1061,1026r,15l1075,1041r19,19l1094,1074r15,l1128,1093r14,l1161,1093r29,l1209,1093r34,l1277,1093r14,l1325,1093r19,l1373,1093r33,l1425,1093r34,l1473,1093r34,l1541,1093r14,l1555,1108r-14,l1526,1108r-19,l1493,1108r-20,l1459,1108r-19,l1425,1108r-19,l1392,1108r-19,l1358,1108r-14,l1325,1108r-15,l1291,1108r-14,l1257,1108r-14,l1224,1108r-34,l1176,1127r-15,l1142,1127r-14,l1109,1127r-15,l1075,1127r-14,l1042,1127r-15,l994,1127r-15,l946,1127r-20,l912,1127r-34,l859,1127r-33,l811,1127r-14,l763,1127r-19,l730,1127r-34,l677,1127r-14,l643,1127r-14,l615,1127r-20,l581,1127r-19,l547,1127r-19,l514,1127r,-19l480,1108r-19,l447,1108r-34,l399,1108r-34,l346,1108r-34,l298,1108r-19,l250,1108r-19,l197,1108r-14,l149,1108r-19,l,1108r34,l68,1108r14,l116,1108r33,l164,1108r33,l231,1108r19,l279,1108r33,l332,1108r33,l399,1108r33,l447,1108r14,-15l480,1093r,15l595,1093r20,l615,1074r14,l643,1060r,-19l663,1041r14,-15l677,1012r19,l696,993r15,l711,978r,-19l711,945r19,l730,925r,-14l730,877r,-19l730,844r,-14l744,830r-14,l711,830r-15,14l677,844r-14,l663,858r-20,l629,858r-14,l595,877r-14,l562,877r-15,l528,877r-14,l495,877r-15,l461,877r-14,l432,877r-19,l399,877r-20,l365,877r-19,l332,858r-20,l298,858r-19,l264,844r-14,l231,830r-15,l197,830r,-20l183,810r-19,l149,796r,-19l149,762r,-19l149,729r,-34l164,676r19,-29l197,628r,-14l216,580r15,-19l250,527r14,-14l279,499r33,-34l332,446r14,-15l365,398r14,-19l399,345r,19l413,364r-34,15l365,412r-19,19l332,446r-20,19l298,499r-19,14l264,527r-14,34l231,580r-15,15l216,628r-19,19l183,676r,19l164,729r,14l164,762r19,15l197,796r19,l231,796r19,l279,777r19,l332,762r14,l379,743r20,-14l432,729r15,-19l461,695r34,-19l514,662r14,-15l562,628r19,-14l595,595r34,-15l643,561r20,-14l677,527r19,-14l711,499r33,-20l763,446r15,-15l797,412r14,-14l826,379r19,-34l859,331r19,-15l893,297r19,-33l926,249r20,-33l960,182r19,-19l994,134r,-34l1008,67r,-34l994,33r,-19l979,14r-19,l946,14r-20,l912,14r,19l893,33r-15,l859,33,845,48r-19,l811,67r-14,l778,81r-15,l744,100r-14,l711,115r-15,19l677,134r-14,14l643,163r-14,l629,182r-14,14l595,196r-14,20l562,230r-15,19l528,230r19,l562,196r33,-14l615,163r28,-15l663,134r33,-19l711,100,744,81,763,67,797,48,811,33r34,l878,14,912,r14,l960,r19,l994,r14,l1008,14r19,l1027,33xe" fillcolor="black" stroked="f">
                <v:path arrowok="t"/>
              </v:shape>
              <v:shape id="_x0000_s3337" style="position:absolute;left:7705;top:1074;width:413;height:216" coordsize="413,216" path="m413,l398,r,15l379,15r-14,l345,15,331,34r-19,l297,34,278,48r-14,l245,48r,19l230,67,216,82r-19,l182,82r,19l163,101r-14,14l130,115r,15l115,130,96,149,82,163r-20,l62,183r-14,l48,197r-14,l14,216,,216,14,197,34,183,62,163,82,149,96,130r19,-15l149,101,163,82r34,l216,67,230,48,264,34r14,l312,15r19,l365,r14,l398,r15,xe" fillcolor="black" stroked="f">
                <v:path arrowok="t"/>
              </v:shape>
              <v:shape id="_x0000_s3338" style="position:absolute;left:7739;top:1108;width:364;height:197" coordsize="364,197" path="m364,l345,r,14l331,14r-20,l297,33r-19,l263,48r-19,l230,48,211,67r-15,l182,81r-19,l148,96r-19,19l115,115,96,129,81,149r-19,l62,163r-14,l48,182r-20,l14,197,,197,14,182,28,163,62,149,81,129,96,115,129,96,148,81,163,67r33,l211,48,244,33r19,l297,14r14,l345,r19,xe" fillcolor="black" stroked="f">
                <v:path arrowok="t"/>
              </v:shape>
              <v:shape id="_x0000_s3339" style="position:absolute;left:7767;top:1141;width:317;height:183" coordsize="317,183" path="m317,15r-14,l283,15,269,34r-19,l235,48r-19,l202,63r-19,l168,63r,19l154,82r-19,l135,96r-15,l120,116r-19,l87,130,68,149,53,164r-19,l34,183r-14,l,183r20,l20,164r14,l53,149,68,130r19,l87,116,101,96r19,l135,82r19,l154,63r14,l183,63r,-15l202,48r14,l216,34r19,l250,34,269,15r14,l303,r14,l317,15xe" fillcolor="black" stroked="f">
                <v:path arrowok="t"/>
              </v:shape>
              <v:shape id="_x0000_s3340" style="position:absolute;left:7820;top:1189;width:250;height:149" coordsize="250,149" path="m250,r,15l230,15r-14,l197,34r-15,l163,34r,14l149,48r-19,l115,68,101,82r-19,l67,101,48,116r-14,l,149,,135r15,l15,116r19,l34,101r14,l67,82,82,68r19,l115,48r15,l130,34r19,l163,34,182,15r15,l216,15,230,r20,xe" fillcolor="black" stroked="f">
                <v:path arrowok="t"/>
              </v:shape>
              <v:shape id="_x0000_s3341" style="position:absolute;left:7556;top:1204;width:562;height:599" coordsize="562,599" path="m427,235r-14,l413,249r-19,19l379,283r,19l365,316r-34,20l312,364r-14,20l279,398r-15,19l231,432r-20,19l197,465r-14,19l149,499r-19,14l115,532,82,547r-19,l29,566r,14l15,580,,599,,580r15,l29,580r,-14l48,566,63,547,82,532r14,l96,513r19,l130,499r19,-15l163,484r,-19l197,451r34,-34l245,398r34,-34l312,336r19,-20l365,283r14,-34l394,235r33,-34l446,168r34,-34l494,120,514,86,547,53,562,19,562,r,19l562,33,547,53r,14l528,67r,19l514,101r,19l494,134r,19l480,168r-19,l461,182r-15,19l446,216r-19,19xe" stroked="f">
                <v:path arrowok="t"/>
              </v:shape>
              <v:shape id="_x0000_s3342" style="position:absolute;left:7489;top:1237;width:34;height:20" coordsize="34,20" path="m34,l14,20,,20,,,14,,34,xe" fillcolor="black" stroked="f">
                <v:path arrowok="t"/>
              </v:shape>
              <v:shape id="_x0000_s3343" style="position:absolute;left:7854;top:1237;width:196;height:120" coordsize="196,120" path="m196,l182,r,20l163,20r-15,l148,34r-19,l115,34r,19l96,53,81,68r-14,l48,87,33,101r-19,l14,120,,120,,101r14,l33,87,48,68r19,l67,53r14,l96,34r19,l129,34r,-14l148,20,163,r19,l196,xe" fillcolor="black" stroked="f">
                <v:path arrowok="t"/>
              </v:shape>
              <v:shape id="_x0000_s3344" style="position:absolute;left:7489;top:1237;width:432;height:432" coordsize="432,432" path="m48,r,20l67,20,67,,82,20r,14l96,34r19,l130,34r,19l149,53r14,15l197,68r19,19l230,87r20,l264,101r14,l298,120r33,l346,135r19,l379,135r19,14l413,149r19,19l432,183r-19,l398,183r,19l379,202r,14l365,216r14,-14l398,183r15,-15l398,168r-19,l365,168r,15l346,183r-15,19l331,183r15,l346,168r19,l365,149r-19,l331,149r,19l312,168r,15l298,183r,-15l331,149r,-14l312,135r-14,l278,135r,14l264,149r,-14l278,135r,-15l264,120r-14,15l230,135r20,-15l250,101r-20,l216,101r,19l197,120r19,-19l197,101r,-14l182,87r,14l163,101r,-14l182,87r-19,l163,68r-14,l149,87r14,14l182,120r15,l216,135r14,14l250,168r14,l278,183r20,19l312,202r19,14l346,235r19,l365,250r-19,l331,269r,-19l331,235r-19,l298,235r-20,15l298,235r,-19l278,216r-14,l264,235r-14,l250,216r14,l264,202r14,l264,202r,-19l250,183r-20,l230,202r-14,l230,183r,-15l216,168r-19,15l197,202r,-19l197,168r19,-19l197,149,182,135r,14l163,149r,19l149,168r14,-19l163,135r,-15l149,120r,15l130,135r,14l115,135r15,l149,120,130,101r-15,l115,120r-19,l96,101r,-14l82,68r,19l82,101r14,19l115,149r15,19l149,202r,14l163,235r19,34l197,283r,20l216,303r,14l230,331r,20l250,365r-20,19l216,351,197,331,182,317r,-34l163,269,149,250,130,235,115,202r,-19l96,168r,-19l82,149r,-14l82,120r-15,l67,101r,19l67,135r15,l82,149r,19l82,183r14,19l96,216r,19l115,250r,19l115,283r15,20l130,317r,14l130,351r19,l149,365r,19l149,399r14,l163,418r-14,14l130,418r,-34l115,365r,-14l96,317r,-14l96,283,82,250r,-15l82,216,67,202r,-19l67,168,48,149r,-14l48,120,34,101r,-14l34,68r-20,l14,53r,-19l,34r14,l14,20r20,l34,,48,xe" fillcolor="black" stroked="f">
                <v:path arrowok="t"/>
              </v:shape>
              <v:shape id="_x0000_s3345" style="position:absolute;left:7571;top:1257;width:561;height:561" coordsize="561,561" path="m561,r,14l547,33r,15l532,67,513,81r,19l499,115r,14l479,129r,19l465,163r,19l446,196r-15,l431,215r,15l412,249r-14,14l379,283r-15,14l350,311r-19,20l316,345r,19l297,364r-14,15l264,398r-15,14l230,431r-14,l216,446r-20,l182,460r-14,l168,479r-20,l148,494r-14,l115,513r-15,l81,527r-14,l67,546r-19,l33,561r-19,l,561r14,l33,546r15,l67,527r14,l100,513r15,-19l134,479r14,-19l168,460r14,-14l196,431r20,-19l230,398r19,-19l264,364r19,-19l297,345r,-14l316,311r15,-14l350,297r,-14l364,263r15,-14l398,230r,-15l412,196r19,-14l446,163r19,-15l465,129r14,l479,115r20,l499,100r,-19l513,81r,-14l532,48,547,33r,-19l561,14,561,xe" stroked="f">
                <v:path arrowok="t"/>
              </v:shape>
              <v:shape id="_x0000_s3346" style="position:absolute;left:7887;top:1290;width:130;height:82" coordsize="130,82" path="m130,15r-15,l96,15r,19l82,34,63,48r-15,l34,67,15,82,,82,15,67,34,48r14,l48,34r15,l82,34r,-19l96,15,115,r15,l130,15xe" fillcolor="black" stroked="f">
                <v:path arrowok="t"/>
              </v:shape>
              <v:shape id="_x0000_s3347" style="position:absolute;left:7604;top:1305;width:15;height:0" coordsize="15,0" path="m15,l,,15,xe" stroked="f">
                <v:path arrowok="t"/>
              </v:shape>
              <v:shape id="_x0000_s3348" style="position:absolute;left:7619;top:1324;width:513;height:527" coordsize="513,527" path="m513,l499,14r,19l484,48r,14l465,81,451,96r,19l431,129r-14,19l417,163r-19,19l383,196r-19,20l364,230r-14,14l331,264r-15,14l316,297r-14,l283,312r,19l268,331r-19,14l235,364r-19,15l201,379r,14l182,393r-14,19l148,427r-14,19l120,446r,14l100,460r-14,l86,479r-19,l52,494r-19,l33,513r-14,l,513r,14l19,513,33,494r19,l52,479r15,l86,460r14,-14l120,446r14,-19l148,412r20,l168,393r14,-14l201,379r15,-15l235,345r14,-14l268,312r15,-15l302,278r14,-14l331,244r,-14l350,216r14,-20l383,163r15,-15l417,129r,-14l431,115r,-19l451,96r,-15l465,62r,-14l484,48r,-15l499,33r,-19l499,r14,xe" stroked="f">
                <v:path arrowok="t"/>
              </v:shape>
              <v:shape id="_x0000_s3349" style="position:absolute;left:7935;top:1357;width:34;height:29" coordsize="34,29" path="m34,r,15l15,15,,15,,29,,15r15,l15,,34,xe" fillcolor="black" stroked="f">
                <v:path arrowok="t"/>
              </v:shape>
              <v:shape id="_x0000_s3350" style="position:absolute;left:7671;top:1372;width:480;height:479" coordsize="480,479" path="m480,l461,14,447,33r,34l432,81r-19,19l399,115r-20,33l379,168r-14,14l346,196r-15,l331,216r-19,14l298,249r,15l279,264r-15,19l264,297r-14,19l231,316r-15,15l197,345r-14,19l164,379r-15,l149,398r-19,l116,412,96,431r-14,l82,446r-14,l48,465r-14,l34,479r-19,l,479r15,l15,465r19,l34,446r14,l68,446,82,431,96,412r20,-14l130,379r19,l149,364r15,l164,345r19,l183,331r14,l197,316r19,l216,297r15,l250,283r14,-19l279,249r,-19l298,216r14,-20l331,182r,-14l346,168r,-20l365,148r,-14l379,134r,-19l399,100r,-19l413,67,432,48,447,33r,-19l461,14,461,r19,xe" stroked="f">
                <v:path arrowok="t"/>
              </v:shape>
              <v:shape id="_x0000_s3351" style="position:absolute;left:7523;top:1439;width:33;height:48" coordsize="33,48" path="m33,14l,48,,33,14,14,33,r,14xe" fillcolor="black" stroked="f">
                <v:path arrowok="t"/>
              </v:shape>
              <v:shape id="_x0000_s3352" style="position:absolute;left:7767;top:1472;width:351;height:379" coordsize="351,379" path="m317,68l303,96r-20,20l269,130r-19,19l235,183r-19,14l183,216r-15,15l154,264r-19,15l101,298,87,312,68,331,34,346,20,365,,379,20,365r,-19l34,331,53,312r15,l87,298r14,-19l120,264r15,-19l154,231r14,-15l183,197r19,-14l216,164r19,-15l235,130r15,-14l269,96,283,82,303,68,317,48,336,34,351,r,15l351,34r-15,l336,48,317,68xe" stroked="f">
                <v:path arrowok="t"/>
              </v:shape>
              <v:shape id="_x0000_s3353" style="position:absolute;left:7854;top:1588;width:230;height:230" coordsize="230,230" path="m230,l216,14r,19l196,48,182,67,163,81r-15,19l148,115r-19,14l115,148,96,163,81,182r-14,l48,196,33,215,14,230,,230,14,215,33,196,48,182,67,163r14,l96,148r,-19l115,115r14,l148,100,163,81r,-14l182,48r14,l196,33,216,14,230,xe" stroked="f">
                <v:path arrowok="t"/>
              </v:shape>
              <v:shape id="_x0000_s3354" style="position:absolute;left:7321;top:1636;width:67;height:167" coordsize="67,167" path="m67,r,19l53,33,34,52r,15l34,100,19,115r,19l,148r,19l,148,,134,,115,,100,19,81r,-14l34,67r,-15l53,33r,-14l67,19,67,xe" fillcolor="black" stroked="f">
                <v:path arrowok="t"/>
              </v:shape>
              <v:shape id="_x0000_s3355" style="position:absolute;left:7422;top:1636;width:14;height:0" coordsize="14,0" path="m14,l,,14,xe" fillcolor="black" stroked="f">
                <v:path arrowok="t"/>
              </v:shape>
              <v:shape id="_x0000_s3356" style="position:absolute;left:7355;top:1655;width:67;height:148" coordsize="67,148" path="m67,r,14l48,33,33,48r,14l33,81,19,96r,19l,129r,19l,129,,96,19,81r,-19l33,48,48,33r,-19l67,xe" fillcolor="black" stroked="f">
                <v:path arrowok="t"/>
              </v:shape>
              <v:shape id="_x0000_s3357" style="position:absolute;left:7456;top:1669;width:47;height:115" coordsize="47,115" path="m47,l33,19r,15l14,48r,19l,82r,19l,115,,101,,82,,67,14,48r,-14l33,34r,-15l47,xe" fillcolor="black" stroked="f">
                <v:path arrowok="t"/>
              </v:shape>
              <v:shape id="_x0000_s3358" style="position:absolute;left:7388;top:1669;width:68;height:134" coordsize="68,134" path="m68,l48,19r,15l34,48r,19l34,82,15,101r,14l15,134r,-19l,115,,101,15,82r,-15l15,48r19,l48,34r,-15l68,xe" fillcolor="black" stroked="f">
                <v:path arrowok="t"/>
              </v:shape>
              <v:shape id="_x0000_s3359" style="position:absolute;left:7503;top:1703;width:20;height:48" coordsize="20,48" path="m,48l,33,,14,20,r,14l,33,,48xe" fillcolor="black" stroked="f">
                <v:path arrowok="t"/>
              </v:shape>
              <v:shape id="_x0000_s3360" style="position:absolute;left:7950;top:1770;width:52;height:48" coordsize="52,48" path="m52,14r-19,l33,33r-14,l19,48r,-15l,33r19,l19,14,33,,52,r,14xe" stroked="f">
                <v:path arrowok="t"/>
              </v:shape>
              <v:shape id="_x0000_s3361" style="position:absolute;left:7921;top:1871;width:14;height:14" coordsize="14,14" path="m14,r,14l,,14,xe" stroked="f">
                <v:path arrowok="t"/>
              </v:shape>
              <v:shape id="_x0000_s3362" style="position:absolute;left:8002;top:1885;width:15;height:0" coordsize="15,0" path="m15,l,,15,xe" stroked="f">
                <v:path arrowok="t"/>
              </v:shape>
              <v:shape id="_x0000_s3363" style="position:absolute;left:7983;top:1885;width:0;height:14" coordsize="0,14" path="m,14l,,,14xe" stroked="f">
                <v:path arrowok="t"/>
              </v:shape>
              <v:shape id="_x0000_s3364" style="position:absolute;left:8017;top:1899;width:19;height:0" coordsize="19,0" path="m19,l,,19,xe" stroked="f">
                <v:path arrowok="t"/>
              </v:shape>
              <v:rect id="_x0000_s3365" style="position:absolute;left:7921;top:1918;width:14;height:15" stroked="f"/>
              <v:shape id="_x0000_s3366" style="position:absolute;left:7983;top:1918;width:34;height:15" coordsize="34,15" path="m34,15r-15,l,15r19,l19,r,15l34,15xe" stroked="f">
                <v:path arrowok="t"/>
              </v:shape>
              <v:shape id="_x0000_s3367" style="position:absolute;left:7902;top:1933;width:19;height:19" coordsize="19,19" path="m19,19l,19,,,,19r19,xe" stroked="f">
                <v:path arrowok="t"/>
              </v:shape>
              <v:shape id="_x0000_s3368" style="position:absolute;left:7969;top:1952;width:14;height:0" coordsize="14,0" path="m14,l,,14,xe" stroked="f">
                <v:path arrowok="t"/>
              </v:shape>
              <v:rect id="_x0000_s3369" style="position:absolute;left:8017;top:1952;width:19;height:14" stroked="f"/>
              <v:shape id="_x0000_s3370" style="position:absolute;left:7921;top:1986;width:14;height:0" coordsize="14,0" path="m14,l,,14,xe" stroked="f">
                <v:path arrowok="t"/>
              </v:shape>
              <v:shape id="_x0000_s3371" style="position:absolute;left:7983;top:1986;width:19;height:0" coordsize="19,0" path="m19,l,,19,xe" stroked="f">
                <v:path arrowok="t"/>
              </v:shape>
              <v:rect id="_x0000_s3372" style="position:absolute;left:8050;top:1986;width:20;height:14" stroked="f"/>
              <v:shape id="_x0000_s3373" style="position:absolute;left:8002;top:2000;width:34;height:19" coordsize="34,19" path="m34,19r-19,l15,,,,15,,34,r,19xe" stroked="f">
                <v:path arrowok="t"/>
              </v:shape>
              <v:shape id="_x0000_s3374" style="position:absolute;left:8199;top:2000;width:384;height:101" coordsize="384,101" path="m168,53r,-19l182,34r,19l202,53r,14l202,82r14,l235,82r15,l269,82r14,l298,82r19,l331,82r19,l365,82r19,l365,82r-15,l331,82r-14,l298,82r-29,l250,82r-15,19l216,101r-34,l168,101r-19,l134,101r-19,l86,101r-19,l53,101r-19,l19,101r,-19l34,82r19,l67,82r19,l101,82r14,l134,82r15,l168,82r14,l182,67r,-14l168,53r14,l182,67r-14,l149,67r-15,l115,67r-14,l86,67r-19,l53,67r-19,l19,67,,67,19,53r,-19l34,19r19,l53,34r,19l67,53r19,l101,53r,14l101,53r,-19l115,34r,-15l115,r19,l149,r,19l149,34r19,19xe" fillcolor="black" stroked="f">
                <v:path arrowok="t"/>
              </v:shape>
              <v:shape id="_x0000_s3375" style="position:absolute;left:7887;top:2000;width:34;height:19" coordsize="34,19" path="m34,19r-19,l,19,,,15,,34,19xe" stroked="f">
                <v:path arrowok="t"/>
              </v:shape>
              <v:shape id="_x0000_s3376" style="position:absolute;left:8333;top:2000;width:0;height:19" coordsize="0,19" path="m,19l,,,19xe" stroked="f">
                <v:path arrowok="t"/>
              </v:shape>
              <v:shape id="_x0000_s3377" style="position:absolute;left:8314;top:2019;width:34;height:15" coordsize="34,15" path="m34,15r-15,l,15,19,,34,15xe" stroked="f">
                <v:path arrowok="t"/>
              </v:shape>
              <v:shape id="_x0000_s3378" style="position:absolute;left:8449;top:2019;width:33;height:15" coordsize="33,15" path="m33,15r-14,l,15,,,19,,33,r,15xe" fillcolor="black" stroked="f">
                <v:path arrowok="t"/>
              </v:shape>
              <v:shape id="_x0000_s3379" style="position:absolute;left:7172;top:2034;width:595;height:100" coordsize="595,100" path="m514,19r19,l547,19r,14l567,33,581,19r14,l595,33r-14,l595,33r,15l581,48r-14,l581,48,567,67r-20,l533,67r-19,l499,67r-19,l466,67r-19,l432,81r-19,l432,81r15,l466,81r14,l499,81r15,l533,81r14,l533,81r,19l499,100r-33,l432,100r-33,l365,100r-34,l298,100r-34,l231,100r-29,l168,100r-33,l101,100r-33,l34,100,,100,,81r20,l34,81r14,l68,81r14,l101,81r15,l135,81r14,l168,81r15,l202,81r14,l231,81r19,l264,81r20,l298,81r19,l331,81r20,l365,81r19,l399,81r14,l413,67r,-19l432,48r15,l466,33r,-14l480,r19,19l514,33r,-14xe" fillcolor="black" stroked="f">
                <v:path arrowok="t"/>
              </v:shape>
              <v:shape id="_x0000_s3380" style="position:absolute;left:8118;top:2034;width:100;height:100" coordsize="100,100" path="m33,48r15,l33,48r,19l48,67r19,l67,81r-19,l33,81r,19l48,100r19,l67,81r14,l100,81r,19l81,100r-14,l48,100r-15,l33,81,14,67r,-19l14,33,,19,,,,19r14,l14,33r19,l33,48xe" stroked="f">
                <v:path arrowok="t"/>
              </v:shape>
              <v:shape id="_x0000_s3381" style="position:absolute;left:7887;top:2053;width:15;height:14" coordsize="15,14" path="m15,l,14,,,15,xe" stroked="f">
                <v:path arrowok="t"/>
              </v:shape>
              <v:shape id="_x0000_s3382" style="position:absolute;left:8050;top:2053;width:34;height:14" coordsize="34,14" path="m34,r,14l20,14,,14,,,20,,34,xe" stroked="f">
                <v:path arrowok="t"/>
              </v:shape>
              <v:shape id="_x0000_s3383" style="position:absolute;left:8530;top:2053;width:34;height:0" coordsize="34,0" path="m34,l19,,,,19,,34,xe" fillcolor="black" stroked="f">
                <v:path arrowok="t"/>
              </v:shape>
              <v:shape id="_x0000_s3384" style="position:absolute;left:7983;top:2053;width:19;height:0" coordsize="19,0" path="m19,l,,19,xe" stroked="f">
                <v:path arrowok="t"/>
              </v:shape>
              <v:shape id="_x0000_s3385" style="position:absolute;left:8314;top:2053;width:34;height:0" coordsize="34,0" path="m34,l19,,,,19,,34,xe" stroked="f">
                <v:path arrowok="t"/>
              </v:shape>
              <v:shape id="_x0000_s3386" style="position:absolute;left:8434;top:2053;width:63;height:14" coordsize="63,14" path="m63,r,14l48,14r-14,l15,14,,14,,,15,,34,,48,,63,xe" fillcolor="black" stroked="f">
                <v:path arrowok="t"/>
              </v:shape>
              <v:shape id="_x0000_s3387" style="position:absolute;left:7240;top:2053;width:33;height:14" coordsize="33,14" path="m33,l14,,,,,14,,,14,,33,xe" fillcolor="black" stroked="f">
                <v:path arrowok="t"/>
              </v:shape>
              <v:shape id="_x0000_s3388" style="position:absolute;left:8002;top:2053;width:34;height:14" coordsize="34,14" path="m34,14r-19,l,14r15,l15,,34,r,14xe" stroked="f">
                <v:path arrowok="t"/>
              </v:shape>
              <v:shape id="_x0000_s3389" style="position:absolute;left:7950;top:2053;width:19;height:14" coordsize="19,14" path="m19,14l,14r19,l19,r,14xe" stroked="f">
                <v:path arrowok="t"/>
              </v:shape>
              <v:shape id="_x0000_s3390" style="position:absolute;left:7652;top:2067;width:19;height:0" coordsize="19,0" path="m19,l,,19,xe" stroked="f">
                <v:path arrowok="t"/>
              </v:shape>
              <v:shape id="_x0000_s3391" style="position:absolute;left:7686;top:2067;width:33;height:0" coordsize="33,0" path="m33,l19,,,,19,,33,xe" stroked="f">
                <v:path arrowok="t"/>
              </v:shape>
              <v:shape id="_x0000_s3392" style="position:absolute;left:7436;top:2067;width:20;height:0" coordsize="20,0" path="m20,l,,20,xe" fillcolor="black" stroked="f">
                <v:path arrowok="t"/>
              </v:shape>
              <v:shape id="_x0000_s3393" style="position:absolute;left:7902;top:2067;width:19;height:0" coordsize="19,0" path="m19,l,,19,xe" stroked="f">
                <v:path arrowok="t"/>
              </v:shape>
              <v:shape id="_x0000_s3394" style="position:absolute;left:7767;top:2082;width:53;height:52" coordsize="53,52" path="m53,52l,52,,33r20,l20,19r14,l34,,53,r,52xe" stroked="f">
                <v:path arrowok="t"/>
              </v:shape>
              <v:shape id="_x0000_s3395" style="position:absolute;left:8617;top:2082;width:33;height:0" coordsize="33,0" path="m33,l14,,,,14,,33,xe" fillcolor="black" stroked="f">
                <v:path arrowok="t"/>
              </v:shape>
              <v:shape id="_x0000_s3396" style="position:absolute;left:7638;top:2082;width:81;height:19" coordsize="81,19" path="m81,l67,r,19l48,19,,19,,,14,,33,,48,,67,,81,xe" stroked="f">
                <v:path arrowok="t"/>
              </v:shape>
              <v:shape id="_x0000_s3397" style="position:absolute;left:7206;top:2082;width:82;height:19" coordsize="82,19" path="m67,19r-19,l34,19r-20,l,19,,,82,,67,19xe" fillcolor="black" stroked="f">
                <v:path arrowok="t"/>
              </v:shape>
              <v:shape id="_x0000_s3398" style="position:absolute;left:7374;top:2082;width:129;height:19" coordsize="129,19" path="m129,19r-14,l96,19r-14,l62,19r-14,l29,19r-15,l,19r14,l29,19,48,,62,,82,,96,19r19,l129,19xe" fillcolor="black" stroked="f">
                <v:path arrowok="t"/>
              </v:shape>
              <v:rect id="_x0000_s3399" style="position:absolute;left:7983;top:2101;width:19;height:14" stroked="f"/>
              <v:shape id="_x0000_s3400" style="position:absolute;left:8036;top:2101;width:48;height:14" coordsize="48,14" path="m48,l34,14r-20,l14,,,,14,,34,,48,xe" stroked="f">
                <v:path arrowok="t"/>
              </v:shape>
              <v:shape id="_x0000_s3401" style="position:absolute;left:7868;top:2101;width:19;height:33" coordsize="19,33" path="m19,14l,14,,33,,14,,,19,14xe" stroked="f">
                <v:path arrowok="t"/>
              </v:shape>
              <v:shape id="_x0000_s3402" style="position:absolute;left:8252;top:2101;width:398;height:14" coordsize="398,14" path="m245,14r19,l278,14r19,l312,14r19,l345,14r20,l379,14r19,l379,14r-14,l331,14r-19,l297,14r-33,l245,14r-15,l197,14r-15,l163,14r-14,l115,14r-19,l62,14r-14,l33,14r-19,l,14,149,r,14l163,14r19,l197,14r19,l230,14,245,r,14xe" fillcolor="black" stroked="f">
                <v:path arrowok="t"/>
              </v:shape>
              <v:shape id="_x0000_s3403" style="position:absolute;left:8002;top:2115;width:34;height:19" coordsize="34,19" path="m34,19r-19,l,19,,,15,,34,r,19xe" stroked="f">
                <v:path arrowok="t"/>
              </v:shape>
              <v:shape id="_x0000_s3404" style="position:absolute;left:7969;top:2115;width:0;height:19" coordsize="0,19" path="m,19l,,,19xe" stroked="f">
                <v:path arrowok="t"/>
              </v:shape>
              <v:shape id="_x0000_s3405" style="position:absolute;left:8070;top:2115;width:48;height:19" coordsize="48,19" path="m48,19r-15,l14,19,,19r14,l14,,33,,48,19xe" stroked="f">
                <v:path arrowok="t"/>
              </v:shape>
              <v:shape id="_x0000_s3406" style="position:absolute;left:7887;top:2134;width:34;height:15" coordsize="34,15" path="m34,r,15l15,15,15,,,,15,,34,xe" stroked="f">
                <v:path arrowok="t"/>
              </v:shape>
              <v:shape id="_x0000_s3407" style="position:absolute;left:7719;top:2168;width:960;height:33" coordsize="960,33" path="m168,14r15,l202,14r29,l250,14r14,l298,14r19,l331,14r20,l384,14r15,l413,14r34,l466,14r14,l514,14,514,r19,l547,r19,l581,14r14,l614,14r15,l648,14r14,l696,14r19,l730,r19,14l778,14r19,l811,14r19,l864,14r14,l898,14r14,l946,14,960,,946,14r-15,l912,14r-14,l878,14r-14,l845,14r-15,l811,14r-14,l778,14r-15,l749,14r-19,l715,14r-19,l682,14r-20,l629,14r-15,l595,14r-14,l547,14r-14,l514,14,499,33r-33,l447,14r-15,l413,14,399,33r-15,l365,33r-14,l351,14r-20,l317,33r-19,l283,33r-19,l250,33r-19,l216,33r-14,l183,33r-15,l149,33r-14,l116,14r-15,l82,14r-14,l48,14r-14,l20,14,,14r20,l34,14r14,l68,14r14,l101,r15,l135,r14,14l168,14xe" fillcolor="black" stroked="f">
                <v:path arrowok="t"/>
              </v:shape>
              <v:shape id="_x0000_s3408" style="position:absolute;left:7220;top:2182;width:216;height:0" coordsize="216,0" path="m216,l202,,183,,168,,154,,135,,120,,101,,87,,68,,53,,34,,20,,,,20,,34,,53,,68,,87,r14,l120,r15,l154,r14,l183,r19,l216,xe" fillcolor="black" stroked="f">
                <v:path arrowok="t"/>
              </v:shape>
              <v:shape id="_x0000_s3409" style="position:absolute;left:8036;top:2201;width:561;height:15" coordsize="561,15" path="m345,r20,l379,15r19,l413,15r19,l432,r14,l461,r19,l494,r19,l528,r19,l561,,547,15r-19,l513,15r-19,l480,15r-19,l446,15r-14,l413,15r-15,l379,15r-14,l345,15r-14,l312,15r-15,l278,15r-14,l249,15r-19,l216,15r-19,l182,15r-19,l149,15r-19,l115,15r-19,l82,15r-15,l48,15r-14,l14,15,,15r14,l34,15r14,l67,,82,,96,r19,l130,r19,l163,r19,l197,r19,l230,r19,l264,r14,l297,r15,l331,r14,xe" fillcolor="black" stroked="f">
                <v:path arrowok="t"/>
              </v:shape>
              <v:shape id="_x0000_s3410" style="position:absolute;left:7288;top:2216;width:100;height:0" coordsize="100,0" path="m100,l86,,67,,52,,33,,19,,,,19,r81,xe" fillcolor="black" stroked="f">
                <v:path arrowok="t"/>
              </v:shape>
              <v:shape id="_x0000_s3411" style="position:absolute;left:7388;top:2216;width:15;height:0" coordsize="15,0" path="m15,l,,15,xe" fillcolor="black" stroked="f">
                <v:path arrowok="t"/>
              </v:shape>
              <v:shape id="_x0000_s3412" style="position:absolute;left:8199;top:2235;width:331;height:14" coordsize="331,14" path="m331,l317,r,14l298,14r-15,l269,14r-19,l235,14r-19,l202,14r-20,l168,14r-19,l134,14r-19,l101,14r-15,l67,14r-14,l34,14r-15,l,14,,,19,,53,,67,,86,r15,l115,r34,l168,r14,l202,r33,l250,r19,l283,r34,l331,xe" fillcolor="black" stroked="f">
                <v:path arrowok="t"/>
              </v:shape>
              <v:shape id="_x0000_s3413" style="position:absolute;left:5680;top:230;width:662;height:346" coordsize="662,346" path="m,264l447,,662,130,202,346,,264xe" fillcolor="#8989a8" stroked="f">
                <v:path arrowok="t"/>
              </v:shape>
              <v:shape id="_x0000_s3414" style="position:absolute;left:5301;top:628;width:149;height:82" coordsize="149,82" path="m,63l,82,149,,,63xe" fillcolor="#fc0" stroked="f">
                <v:path arrowok="t"/>
              </v:shape>
              <v:shape id="_x0000_s3415" style="position:absolute;left:5944;top:245;width:384;height:201" coordsize="384,201" path="m183,l,100,183,201,384,115,183,xe" fillcolor="#e5e5ff" stroked="f">
                <v:path arrowok="t"/>
              </v:shape>
              <v:shape id="_x0000_s3416" style="position:absolute;left:5815;top:345;width:345;height:163" coordsize="345,163" path="m148,l,82r196,81l345,82,148,xe" fillcolor="#b8b8d9" stroked="f">
                <v:path arrowok="t"/>
              </v:shape>
              <v:shape id="_x0000_s3417" style="position:absolute;left:5700;top:211;width:642;height:283" coordsize="642,283" path="m,283l427,,642,134r,15l427,19,,283xe" fillcolor="#fc0" stroked="f">
                <v:path arrowok="t"/>
              </v:shape>
              <v:shape id="_x0000_s3418" style="position:absolute;left:5397;top:345;width:168;height:101" coordsize="168,101" path="m,34l,48r20,l20,67r14,l34,82r19,l67,101r20,l101,101r19,l135,101r19,l168,82r,-15l168,48,154,34r-19,l135,15r-15,l101,15r-14,l87,,67,,53,,34,15r-14,l20,34,,34xe" fillcolor="#b8b8d9" stroked="f">
                <v:path arrowok="t"/>
              </v:shape>
              <v:shape id="_x0000_s3419" style="position:absolute;left:5397;top:379;width:101;height:48" coordsize="101,48" path="m20,l,,20,14r,19l34,48,101,14,20,xe" fillcolor="#8989a8" stroked="f">
                <v:path arrowok="t"/>
              </v:shape>
              <v:shape id="_x0000_s3420" style="position:absolute;left:5498;top:379;width:67;height:48" coordsize="67,48" path="m,14l67,48r,-15l67,14,19,,,14xe" fillcolor="#8989a8" stroked="f">
                <v:path arrowok="t"/>
              </v:shape>
              <v:shape id="_x0000_s3421" style="position:absolute;left:5301;top:628;width:250;height:130" coordsize="250,130" path="m,82l163,r87,82l130,130,,82xe" fillcolor="#8989a8" stroked="f">
                <v:path arrowok="t"/>
              </v:shape>
              <v:shape id="_x0000_s3422" style="position:absolute;left:5464;top:446;width:351;height:312" coordsize="351,312" path="m20,163l116,14,183,r53,48l298,96r19,l284,115r67,34l269,297r-33,15l135,245,87,264,,197,20,163xe" fillcolor="#b8b8d9" stroked="f">
                <v:path arrowok="t"/>
              </v:shape>
              <v:shape id="_x0000_s3423" style="position:absolute;left:5517;top:427;width:115;height:168" coordsize="115,168" path="m,134l15,101,48,19,48,,63,,48,19,15,101,48,67,63,,48,67,63,33,115,19,15,168,,134xe" fillcolor="#ffb200" stroked="f">
                <v:path arrowok="t"/>
              </v:shape>
              <v:shape id="_x0000_s3424" style="position:absolute;left:5464;top:561;width:116;height:149" coordsize="116,149" path="m,67r68,63l87,149r29,-34l116,96,87,115r-19,l53,115,34,96,20,82r,-15l34,67r,-19l53,48,68,15,34,,20,34r,14l,67xe" fillcolor="#fc0" stroked="f">
                <v:path arrowok="t"/>
              </v:shape>
              <v:shape id="_x0000_s3425" style="position:absolute;left:5796;top:609;width:134;height:168" coordsize="134,168" path="m,19l,34,,48,,67,,82r,19l19,115r,19l33,134r19,15l67,149r,19l86,168r14,l100,149r19,l119,134r15,l134,115r,-14l119,101r,-19l119,67,100,48r,-14l86,34,67,19r-15,l33,,19,r,19l,19xe" fillcolor="#b8b8d9" stroked="f">
                <v:path arrowok="t"/>
              </v:shape>
              <v:shape id="_x0000_s3426" style="position:absolute;left:5613;top:743;width:19;height:15" coordsize="19,15" path="m,l,15r19,l,xe" fillcolor="#ffd90f" stroked="f">
                <v:path arrowok="t"/>
              </v:shape>
              <v:shape id="_x0000_s3427" style="position:absolute;left:5551;top:628;width:182;height:149" coordsize="182,149" path="m29,96r67,34l115,149r34,-19l163,115r19,l163,115,115,63r,-15l62,,48,29,29,15r,14l,82,29,63r,19l29,96xe" fillcolor="#fc0" stroked="f">
                <v:path arrowok="t"/>
              </v:shape>
              <v:shape id="_x0000_s3428" style="position:absolute;left:5498;top:609;width:82;height:67" coordsize="82,67" path="m34,l19,,,,,19,,34,,48r19,l19,67r15,l53,67r14,l67,48r15,l82,34r-15,l67,48r-14,l53,67,34,48r,-14l19,34r,-15l34,xe" fillcolor="#b8b8d9" stroked="f">
                <v:path arrowok="t"/>
              </v:shape>
            </v:group>
            <v:shape id="_x0000_s3430" style="position:absolute;left:5517;top:676;width:34;height:15" coordsize="34,15" path="m,l15,,34,,,15,,xe" fillcolor="black" stroked="f">
              <v:path arrowok="t"/>
            </v:shape>
            <v:shape id="_x0000_s3431" style="position:absolute;left:5632;top:643;width:15;height:14" coordsize="15,14" path="m,l15,14,,14,,xe" fillcolor="black" stroked="f">
              <v:path arrowok="t"/>
            </v:shape>
            <v:shape id="_x0000_s3432" style="position:absolute;left:5666;top:724;width:14;height:34" coordsize="14,34" path="m,19l,34,14,19,14,,,19xe" fillcolor="black" stroked="f">
              <v:path arrowok="t"/>
            </v:shape>
            <v:shape id="_x0000_s3433" style="position:absolute;left:5551;top:427;width:48;height:101" coordsize="48,101" path="m29,l14,81,,101,48,,29,xe" fillcolor="black" stroked="f">
              <v:path arrowok="t"/>
            </v:shape>
            <v:shape id="_x0000_s3434" style="position:absolute;left:5532;top:446;width:33;height:96" coordsize="33,96" path="m,96l33,,,82,,96xe" fillcolor="black" stroked="f">
              <v:path arrowok="t"/>
            </v:shape>
            <v:shape id="_x0000_s3435" style="position:absolute;left:5517;top:676;width:48;height:34" coordsize="48,34" path="m,15l34,,48,,34,15r,19l,15xe" fillcolor="black" stroked="f">
              <v:path arrowok="t"/>
            </v:shape>
            <v:shape id="_x0000_s3436" style="position:absolute;left:5565;top:691;width:15;height:0" coordsize="15,0" path="m,l15,,,xe" fillcolor="black" stroked="f">
              <v:path arrowok="t"/>
            </v:shape>
            <v:shape id="_x0000_s3437" style="position:absolute;left:5796;top:628;width:67;height:63" coordsize="67,63" path="m19,l,15,,29,67,63,19,xe" fillcolor="#8989a8" stroked="f">
              <v:path arrowok="t"/>
            </v:shape>
            <v:shape id="_x0000_s3438" style="position:absolute;left:5863;top:691;width:52;height:67" coordsize="52,67" path="m,l,67r19,l33,67r19,l52,52r,-33l,xe" fillcolor="#8989a8" stroked="f">
              <v:path arrowok="t"/>
            </v:shape>
            <v:shape id="_x0000_s3439" style="position:absolute;left:5532;top:446;width:100;height:149" coordsize="100,149" path="m,130l100,,,149,,130xe" fillcolor="black" stroked="f">
              <v:path arrowok="t"/>
            </v:shape>
            <v:shape id="_x0000_s3440" style="position:absolute;left:5565;top:427;width:15;height:0" coordsize="15,0" path="m,l15,,,xe" fillcolor="#fc0" stroked="f">
              <v:path arrowok="t"/>
            </v:shape>
            <v:shape id="_x0000_s3441" style="position:absolute;left:5565;top:427;width:15;height:19" coordsize="15,19" path="m15,l,,15,r,19l,19,,,15,xe" fillcolor="black" stroked="f">
              <v:path arrowok="t"/>
            </v:shape>
            <v:shape id="_x0000_s3442" style="position:absolute;left:5613;top:508;width:135;height:149" coordsize="135,149" path="m,120r53,29l120,53,87,68,101,53r34,l135,34,87,,,120xe" fillcolor="#004087" stroked="f">
              <v:path arrowok="t"/>
            </v:shape>
            <v:shape id="_x0000_s3443" style="position:absolute;left:5666;top:561;width:130;height:182" coordsize="130,182" path="m,130l82,r48,34l48,182,,130xe" fillcolor="#0059a6" stroked="f">
              <v:path arrowok="t"/>
            </v:shape>
            <v:shape id="_x0000_s3444" style="position:absolute;left:5532;top:460;width:148;height:183" coordsize="148,183" path="m,135l100,r48,34l48,183,,135xe" fillcolor="#003375" stroked="f">
              <v:path arrowok="t"/>
            </v:shape>
            <v:shape id="_x0000_s3445" style="position:absolute;left:5815;top:691;width:48;height:67" coordsize="48,67" path="m,19l,33,14,52r19,l33,67,48,,,19xe" fillcolor="#e5e5ff" stroked="f">
              <v:path arrowok="t"/>
            </v:shape>
            <v:shape id="_x0000_s3446" style="position:absolute;left:5796;top:609;width:134;height:168" coordsize="134,168" path="m,34l,19r19,l19,,33,,52,r,19l67,19,86,34r14,14l100,67r19,l119,82r,19l134,115r-15,19l119,149r-19,19l86,168r14,l119,149r,-15l134,115r,-14l119,82r,-15l100,48r,-14l86,19r-19,l52,,33,,19,r,19l,19,,34xe" fillcolor="black" stroked="f">
              <v:path arrowok="t"/>
            </v:shape>
            <v:shape id="_x0000_s3447" style="position:absolute;left:5397;top:345;width:183;height:101" coordsize="183,101" path="m,34r20,l20,15r14,l53,,67,,87,15r14,l120,15r15,l154,34r14,14l168,67r,15l154,101r-19,l154,101,168,82,183,67r-15,l168,48,154,34,135,15r-15,l87,,67,,53,,34,r,15l20,15,,34xe" fillcolor="black" stroked="f">
              <v:path arrowok="t"/>
            </v:shape>
            <v:shape id="_x0000_s3448" style="position:absolute;left:5532;top:446;width:168;height:197" coordsize="168,197" path="m,163r48,34l168,48,100,,,149,100,14r48,34l48,197,,149r,14xe" fillcolor="black" stroked="f">
              <v:path arrowok="t"/>
            </v:shape>
            <v:shape id="_x0000_s3449" style="position:absolute;left:5301;top:609;width:250;height:149" coordsize="250,149" path="m163,l149,19,96,34,149,19,,101r130,48l250,101,130,149,15,101,163,19,163,xe" fillcolor="black" stroked="f">
              <v:path arrowok="t"/>
            </v:shape>
            <v:shape id="_x0000_s3450" style="position:absolute;left:5397;top:691;width:120;height:52" coordsize="120,52" path="m,52l120,,,52xe" fillcolor="black" stroked="f">
              <v:path arrowok="t"/>
            </v:shape>
            <v:shape id="_x0000_s3451" style="position:absolute;left:5335;top:643;width:129;height:67" coordsize="129,67" path="m,67l129,,,67xe" fillcolor="black" stroked="f">
              <v:path arrowok="t"/>
            </v:shape>
            <v:shape id="_x0000_s3452" style="position:absolute;left:5335;top:676;width:34;height:15" coordsize="34,15" path="m,15r34,l14,,,15xe" fillcolor="black" stroked="f">
              <v:path arrowok="t"/>
            </v:shape>
            <v:shape id="_x0000_s3453" style="position:absolute;left:5369;top:657;width:48;height:19" coordsize="48,19" path="m,l28,19r20,l14,,,xe" fillcolor="black" stroked="f">
              <v:path arrowok="t"/>
            </v:shape>
            <v:shape id="_x0000_s3454" style="position:absolute;left:5417;top:643;width:33;height:14" coordsize="33,14" path="m,l33,14,,xe" fillcolor="black" stroked="f">
              <v:path arrowok="t"/>
            </v:shape>
            <v:shape id="_x0000_s3455" style="position:absolute;left:5349;top:710;width:68;height:14" coordsize="68,14" path="m,l68,14,,xe" fillcolor="black" stroked="f">
              <v:path arrowok="t"/>
            </v:shape>
            <v:shape id="_x0000_s3456" style="position:absolute;left:5383;top:691;width:67;height:19" coordsize="67,19" path="m,l67,19,14,,,xe" fillcolor="black" stroked="f">
              <v:path arrowok="t"/>
            </v:shape>
            <v:shape id="_x0000_s3457" style="position:absolute;left:5431;top:676;width:67;height:15" coordsize="67,15" path="m,l67,15,,xe" fillcolor="black" stroked="f">
              <v:path arrowok="t"/>
            </v:shape>
            <v:shape id="_x0000_s3458" style="position:absolute;left:5700;top:542;width:81;height:34" coordsize="81,34" path="m,34l33,19,81,,33,34,,34xe" fillcolor="black" stroked="f">
              <v:path arrowok="t"/>
            </v:shape>
            <v:shape id="_x0000_s3459" style="position:absolute;left:5680;top:230;width:662;height:365" coordsize="662,365" path="m,264l447,,662,115r,15l202,365,183,346,662,130,447,,,264xe" fillcolor="black" stroked="f">
              <v:path arrowok="t"/>
            </v:shape>
            <v:shape id="_x0000_s3460" style="position:absolute;left:5680;top:494;width:202;height:101" coordsize="202,101" path="m,l202,101r,-19l,xe" fillcolor="black" stroked="f">
              <v:path arrowok="t"/>
            </v:shape>
            <v:shape id="_x0000_s3461" style="position:absolute;left:5748;top:446;width:215;height:96" coordsize="215,96" path="m,14l215,96,14,,,14xe" fillcolor="black" stroked="f">
              <v:path arrowok="t"/>
            </v:shape>
            <v:shape id="_x0000_s3462" style="position:absolute;left:5863;top:393;width:216;height:101" coordsize="216,101" path="m,l201,101r15,l,xe" fillcolor="black" stroked="f">
              <v:path arrowok="t"/>
            </v:shape>
            <v:shape id="_x0000_s3463" style="position:absolute;left:6031;top:345;width:182;height:82" coordsize="182,82" path="m,l163,82r19,l14,,,xe" fillcolor="black" stroked="f">
              <v:path arrowok="t"/>
            </v:shape>
            <v:shape id="_x0000_s3464" style="position:absolute;left:5733;top:264;width:446;height:264" coordsize="446,264" path="m,264l446,,,264xe" fillcolor="black" stroked="f">
              <v:path arrowok="t"/>
            </v:shape>
            <v:shape id="_x0000_s3465" style="position:absolute;left:5815;top:326;width:479;height:235" coordsize="479,235" path="m,235l479,,14,235,,235xe" fillcolor="black" stroked="f">
              <v:path arrowok="t"/>
            </v:shape>
            <v:shape id="_x0000_s3466" style="position:absolute;left:5762;top:494;width:101;height:48" coordsize="101,48" path="m,l101,48,,xe" fillcolor="black" stroked="f">
              <v:path arrowok="t"/>
            </v:shape>
            <v:shape id="_x0000_s3467" style="position:absolute;left:5863;top:446;width:100;height:48" coordsize="100,48" path="m,l100,48,,xe" fillcolor="black" stroked="f">
              <v:path arrowok="t"/>
            </v:shape>
            <v:shape id="_x0000_s3468" style="position:absolute;left:5963;top:379;width:116;height:67" coordsize="116,67" path="m,l116,67r,-19l15,,,xe" fillcolor="black" stroked="f">
              <v:path arrowok="t"/>
            </v:shape>
            <v:shape id="_x0000_s3469" style="position:absolute;left:6098;top:312;width:129;height:48" coordsize="129,48" path="m,l115,48r14,l,xe" fillcolor="black" stroked="f">
              <v:path arrowok="t"/>
            </v:shape>
            <v:shape id="_x0000_s3470" style="position:absolute;left:5613;top:494;width:135;height:163" coordsize="135,163" path="m,134l87,r48,48l135,67r-15,l135,48,87,14,,134r53,29l120,67,53,163,,134xe" fillcolor="black" stroked="f">
              <v:path arrowok="t"/>
            </v:shape>
            <v:shape id="_x0000_s3471" style="position:absolute;left:5666;top:561;width:149;height:182" coordsize="149,182" path="m,130r67,52l149,34,82,r48,34l48,163,,130,82,,,130xe" fillcolor="black" stroked="f">
              <v:path arrowok="t"/>
            </v:shape>
            <v:shape id="_x0000_s3472" style="position:absolute;left:5733;top:561;width:82;height:182" coordsize="82,182" path="m,182l82,34,15,,82,34,,182xe" fillcolor="black" stroked="f">
              <v:path arrowok="t"/>
            </v:shape>
            <v:shape id="_x0000_s3473" style="position:absolute;left:5733;top:528;width:29;height:14" coordsize="29,14" path="m15,14r14,l,,29,14r-14,xe" fillcolor="black" stroked="f">
              <v:path arrowok="t"/>
            </v:shape>
            <v:shape id="_x0000_s3474" style="position:absolute;left:5498;top:446;width:67;height:115" coordsize="67,115" path="m19,115l34,96r-15,l67,,34,96,,115r19,xe" fillcolor="black" stroked="f">
              <v:path arrowok="t"/>
            </v:shape>
            <v:shape id="_x0000_s3475" style="position:absolute;left:5532;top:427;width:48;height:101" coordsize="48,101" path="m48,19l33,67,,101,19,81r,20l33,81,48,r,19xe" fillcolor="black" stroked="f">
              <v:path arrowok="t"/>
            </v:shape>
            <v:shape id="_x0000_s3476" style="position:absolute;left:5565;top:446;width:135;height:48" coordsize="135,48" path="m,29l15,14,67,r68,48l67,,15,14,,48,,29xe" fillcolor="black" stroked="f">
              <v:path arrowok="t"/>
            </v:shape>
            <v:shape id="_x0000_s3477" style="position:absolute;left:5666;top:446;width:96;height:48" coordsize="96,48" path="m,48l67,,96,r,14l67,14,,48xe" fillcolor="black" stroked="f">
              <v:path arrowok="t"/>
            </v:shape>
            <v:shape id="_x0000_s3478" style="position:absolute;left:5484;top:609;width:96;height:67" coordsize="96,67" path="m14,r,19l,19,,34r14,l14,48,33,67r15,l67,67r14,l81,48r15,l96,34r,14l81,48r,19l67,67r-19,l33,67r-19,l14,48,,48r14,l,34,,48,,34,,19r14,l14,xe" fillcolor="black" stroked="f">
              <v:path arrowok="t"/>
            </v:shape>
            <v:shape id="_x0000_s3479" style="position:absolute;left:5666;top:743;width:67;height:34" coordsize="67,34" path="m,34l,15r14,l34,15,34,,48,,67,,48,15r-14,l,34xe" fillcolor="black" stroked="f">
              <v:path arrowok="t"/>
            </v:shape>
            <v:shape id="_x0000_s3480" style="position:absolute;left:5632;top:743;width:15;height:15" coordsize="15,15" path="m,15l15,,,15xe" fillcolor="black" stroked="f">
              <v:path arrowok="t"/>
            </v:shape>
            <v:shape id="_x0000_s3481" style="position:absolute;left:5632;top:676;width:82;height:67" coordsize="82,67" path="m34,15l48,34,82,67r-14,l48,48,68,67r,-19l48,48r,-14l34,34,48,48r-14,l15,48r,19l15,48,,48,,34,,15,15,34,,34r15,l15,48r,-14l34,34r,-19l34,r,15xe" fillcolor="black" stroked="f">
              <v:path arrowok="t"/>
            </v:shape>
            <v:shape id="_x0000_s3482" style="position:absolute;left:5613;top:710;width:34;height:48" coordsize="34,48" path="m,l,14,,33,19,48r,-15l34,33r-15,l34,14r-15,l,xe" fillcolor="black" stroked="f">
              <v:path arrowok="t"/>
            </v:shape>
            <v:shape id="_x0000_s3483" style="position:absolute;left:5632;top:676;width:15;height:34" coordsize="15,34" path="m15,34r,-19l,15,15,r,15l15,34xe" fillcolor="black" stroked="f">
              <v:path arrowok="t"/>
            </v:shape>
            <v:shape id="_x0000_s3484" style="position:absolute;left:5613;top:724;width:0;height:19" coordsize="0,19" path="m,19l,,,19xe" fillcolor="black" stroked="f">
              <v:path arrowok="t"/>
            </v:shape>
            <v:shape id="_x0000_s3485" style="position:absolute;left:5580;top:691;width:33;height:33" coordsize="33,33" path="m33,33r,-14l19,19r,14l19,19,,33,19,19,19,r,19l33,r,19l33,r,19l33,33xe" fillcolor="black" stroked="f">
              <v:path arrowok="t"/>
            </v:shape>
            <v:shape id="_x0000_s3486" style="position:absolute;left:5599;top:724;width:14;height:0" coordsize="14,0" path="m,l14,,,xe" fillcolor="black" stroked="f">
              <v:path arrowok="t"/>
            </v:shape>
            <v:shape id="_x0000_s3487" style="position:absolute;left:5599;top:676;width:14;height:15" coordsize="14,15" path="m,15l14,r,15l,15xe" fillcolor="black" stroked="f">
              <v:path arrowok="t"/>
            </v:shape>
            <v:shape id="_x0000_s3488" style="position:absolute;left:5613;top:676;width:34;height:34" coordsize="34,34" path="m,15l,34,,15,,34r19,l19,15,19,r,15l34,,19,,,,,15r19,l,15xe" fillcolor="black" stroked="f">
              <v:path arrowok="t"/>
            </v:shape>
            <v:shape id="_x0000_s3489" style="position:absolute;left:5580;top:628;width:33;height:29" coordsize="33,29" path="m,29r19,l33,15,33,r,15l33,,19,r,15l,29xe" fillcolor="black" stroked="f">
              <v:path arrowok="t"/>
            </v:shape>
            <v:shape id="_x0000_s3490" style="position:absolute;left:5580;top:643;width:33;height:67" coordsize="33,67" path="m19,14r,19l,48,19,67r,-19l19,33,33,14r,19l33,14,19,33r,-19l33,14,33,,19,14xe" fillcolor="black" stroked="f">
              <v:path arrowok="t"/>
            </v:shape>
            <v:shape id="_x0000_s3491" style="position:absolute;left:5613;top:643;width:19;height:33" coordsize="19,33" path="m,l,14,,33,19,14,19,,,xe" fillcolor="black" stroked="f">
              <v:path arrowok="t"/>
            </v:shape>
            <v:shape id="_x0000_s3492" style="position:absolute;left:5532;top:628;width:33;height:29" coordsize="33,29" path="m,29l,15,33,r,15l19,15r,14l19,15,,29xe" fillcolor="black" stroked="f">
              <v:path arrowok="t"/>
            </v:shape>
            <v:shape id="_x0000_s3493" style="position:absolute;left:5532;top:657;width:19;height:0" coordsize="19,0" path="m,l19,,,xe" fillcolor="black" stroked="f">
              <v:path arrowok="t"/>
            </v:shape>
            <v:shape id="_x0000_s3494" style="position:absolute;left:5551;top:643;width:14;height:14" coordsize="14,14" path="m14,l,14r14,l14,xe" fillcolor="black" stroked="f">
              <v:path arrowok="t"/>
            </v:shape>
            <v:shape id="_x0000_s3495" style="position:absolute;left:5464;top:628;width:53;height:63" coordsize="53,63" path="m,l,15,34,29,53,48r,15l53,48,34,29r-14,l20,15,,15,,xe" fillcolor="black" stroked="f">
              <v:path arrowok="t"/>
            </v:shape>
            <v:shape id="_x0000_s3496" style="position:absolute;left:5551;top:691;width:48;height:19" coordsize="48,19" path="m,19l29,,48,,,19xe" fillcolor="black" stroked="f">
              <v:path arrowok="t"/>
            </v:shape>
            <v:shape id="_x0000_s3497" style="position:absolute;left:5551;top:657;width:29;height:53" coordsize="29,53" path="m,53l14,19,29,34r,-15l29,,14,19,,53xe" fillcolor="black" stroked="f">
              <v:path arrowok="t"/>
            </v:shape>
            <v:shape id="_x0000_s3498" style="position:absolute;left:5517;top:609;width:15;height:0" coordsize="15,0" path="m,l15,,,xe" fillcolor="black" stroked="f">
              <v:path arrowok="t"/>
            </v:shape>
            <v:shape id="_x0000_s3499" style="position:absolute;left:5498;top:643;width:53;height:33" coordsize="53,33" path="m,14r19,l19,33r15,l53,33r,-19l34,14r-15,l,,,14xe" fillcolor="#e5e5ff" stroked="f">
              <v:path arrowok="t"/>
            </v:shape>
            <v:shape id="_x0000_s3500" style="position:absolute;left:5397;top:360;width:168;height:52" coordsize="168,52" path="m,19r20,l20,,34,,53,,87,r14,l120,r15,19l154,19r14,14l168,52,154,33r-67,l,19xe" fillcolor="#5c5c73" stroked="f">
              <v:path arrowok="t"/>
            </v:shape>
            <v:shape id="_x0000_s3501" style="position:absolute;left:5450;top:393;width:67;height:53" coordsize="67,53" path="m,34r14,l34,53r14,l67,53,48,,,34xe" fillcolor="#e5e5ff" stroked="f">
              <v:path arrowok="t"/>
            </v:shape>
            <v:shape id="_x0000_s3502" style="position:absolute;left:5484;top:561;width:48;height:48" coordsize="48,48" path="m33,l14,15r,19l14,15,14,,,15,,34r14,l14,48r,-14l33,15r,19l14,48r19,l48,48r,-14l48,15,48,,33,15,33,xe" fillcolor="black" stroked="f">
              <v:path arrowok="t"/>
            </v:shape>
            <v:shape id="_x0000_s3503" style="position:absolute;left:5464;top:609;width:34;height:34" coordsize="34,34" path="m34,l20,r,19l,19r20,l,19,20,34r,-15l34,xe" fillcolor="black" stroked="f">
              <v:path arrowok="t"/>
            </v:shape>
            <v:shape id="_x0000_s3504" style="position:absolute;left:5498;top:595;width:19;height:14" coordsize="19,14" path="m,14l,,19,,,,,14r19,l,14xe" fillcolor="#fff2cc" stroked="f">
              <v:path arrowok="t"/>
            </v:shape>
            <v:shape id="_x0000_s3505" style="position:absolute;left:5484;top:628;width:0;height:15" coordsize="0,15" path="m,l,15,,xe" fillcolor="#fff2cc" stroked="f">
              <v:path arrowok="t"/>
            </v:shape>
            <v:shape id="_x0000_s3506" style="position:absolute;left:5464;top:628;width:20;height:15" coordsize="20,15" path="m,l,15r20,l,xe" fillcolor="#fff2cc" stroked="f">
              <v:path arrowok="t"/>
            </v:shape>
            <v:shape id="_x0000_s3507" style="position:absolute;left:5484;top:595;width:0;height:14" coordsize="0,14" path="m,l,14,,xe" fillcolor="#fff2cc" stroked="f">
              <v:path arrowok="t"/>
            </v:shape>
            <v:shape id="_x0000_s3508" style="position:absolute;left:5498;top:561;width:0;height:15" coordsize="0,15" path="m,l,15,,xe" fillcolor="#fff2cc" stroked="f">
              <v:path arrowok="t"/>
            </v:shape>
            <v:shape id="_x0000_s3509" style="position:absolute;left:5517;top:676;width:15;height:0" coordsize="15,0" path="m,l15,,,xe" fillcolor="#fff2cc" stroked="f">
              <v:path arrowok="t"/>
            </v:shape>
            <v:shape id="_x0000_s3510" style="position:absolute;left:5565;top:657;width:34;height:34" coordsize="34,34" path="m,34r15,l34,19,15,,34,19,,34xe" fillcolor="#fff2cc" stroked="f">
              <v:path arrowok="t"/>
            </v:shape>
            <v:shape id="_x0000_s3511" style="position:absolute;left:5565;top:657;width:15;height:19" coordsize="15,19" path="m,l,19,15,,,xe" fillcolor="#fff2cc" stroked="f">
              <v:path arrowok="t"/>
            </v:shape>
            <v:shape id="_x0000_s3512" style="position:absolute;left:5532;top:446;width:100;height:130" coordsize="100,130" path="m,130l100,,,130xe" fillcolor="#fff2cc" stroked="f">
              <v:path arrowok="t"/>
            </v:shape>
            <v:shape id="_x0000_s3513" style="position:absolute;left:5532;top:446;width:33;height:96" coordsize="33,96" path="m,96l33,,,96xe" fillcolor="#fff2cc" stroked="f">
              <v:path arrowok="t"/>
            </v:shape>
            <v:shape id="_x0000_s3514" style="position:absolute;left:5613;top:676;width:19;height:15" coordsize="19,15" path="m,l,15,,,19,,,xe" fillcolor="#fff2cc" stroked="f">
              <v:path arrowok="t"/>
            </v:shape>
            <v:shape id="_x0000_s3515" style="position:absolute;left:5632;top:691;width:0;height:33" coordsize="0,33" path="m,l,19,,33,,19,,xe" fillcolor="#fff2cc" stroked="f">
              <v:path arrowok="t"/>
            </v:shape>
            <v:shape id="_x0000_s3516" style="position:absolute;left:5647;top:657;width:19;height:19" coordsize="19,19" path="m,19l,,19,19,,19xe" fillcolor="#fff2cc" stroked="f">
              <v:path arrowok="t"/>
            </v:shape>
            <v:shape id="_x0000_s3517" style="position:absolute;left:5632;top:657;width:15;height:19" coordsize="15,19" path="m,l,19r15,l,xe" fillcolor="#fff2cc" stroked="f">
              <v:path arrowok="t"/>
            </v:shape>
            <v:shape id="_x0000_s3518" style="position:absolute;left:5599;top:710;width:14;height:14" coordsize="14,14" path="m,14l14,,,,,14xe" fillcolor="#fff2cc" stroked="f">
              <v:path arrowok="t"/>
            </v:shape>
            <v:shape id="_x0000_s3519" style="position:absolute;left:5632;top:691;width:15;height:0" coordsize="15,0" path="m,l15,,,xe" fillcolor="#fff2cc" stroked="f">
              <v:path arrowok="t"/>
            </v:shape>
            <v:shape id="_x0000_s3520" style="position:absolute;left:5647;top:691;width:19;height:0" coordsize="19,0" path="m,l19,,,xe" fillcolor="#fff2cc" stroked="f">
              <v:path arrowok="t"/>
            </v:shape>
            <v:shape id="_x0000_s3521" style="position:absolute;left:5632;top:743;width:15;height:15" coordsize="15,15" path="m,15l,,15,,,15xe" fillcolor="#fff2cc" stroked="f">
              <v:path arrowok="t"/>
            </v:shape>
            <v:shape id="_x0000_s3522" style="position:absolute;left:5647;top:743;width:33;height:15" coordsize="33,15" path="m,15l,,19,15,19,r,15l33,r,15l19,15,,15xe" fillcolor="#fff2cc" stroked="f">
              <v:path arrowok="t"/>
            </v:shape>
            <v:shape id="_x0000_s3523" style="position:absolute;left:5666;top:724;width:34;height:19" coordsize="34,19" path="m,l14,,34,19r-20,l14,,,xe" fillcolor="#fff2cc" stroked="f">
              <v:path arrowok="t"/>
            </v:shape>
            <v:shape id="_x0000_s3524" style="position:absolute;left:5700;top:743;width:14;height:0" coordsize="14,0" path="m,l14,,,xe" fillcolor="#fff2cc" stroked="f">
              <v:path arrowok="t"/>
            </v:shape>
            <v:shape id="_x0000_s3525" style="position:absolute;left:5680;top:710;width:20;height:14" coordsize="20,14" path="m,l,14r20,l,14,,xe" fillcolor="#fff2cc" stroked="f">
              <v:path arrowok="t"/>
            </v:shape>
            <v:shape id="_x0000_s3526" style="position:absolute;left:5613;top:724;width:0;height:19" coordsize="0,19" path="m,l,19,,xe" fillcolor="#fff2cc" stroked="f">
              <v:path arrowok="t"/>
            </v:shape>
            <v:shape id="_x0000_s3527" style="position:absolute;left:5796;top:628;width:119;height:115" coordsize="119,115" path="m,l19,,33,,52,,67,15r19,l100,48r19,15l119,82r,33l100,82,67,63,,xe" fillcolor="#5c5c73" stroked="f">
              <v:path arrowok="t"/>
            </v:shape>
            <v:shape id="_x0000_s3528" style="position:absolute;left:5498;top:609;width:19;height:34" coordsize="19,34" path="m,19l,34,,19r19,l19,,,19xe" fillcolor="#5c5c73" stroked="f">
              <v:path arrowok="t"/>
            </v:shape>
            <v:shape id="_x0000_s3529" style="position:absolute;left:5517;top:609;width:15;height:19" coordsize="15,19" path="m15,l,19r15,l15,xe" fillcolor="#5c5c73" stroked="f">
              <v:path arrowok="t"/>
            </v:shape>
            <v:shape id="_x0000_s3530" style="position:absolute;left:5498;top:609;width:34;height:34" coordsize="34,34" path="m,34l,19,,,19,,34,,19,19,,19,,34xe" fillcolor="black" stroked="f">
              <v:path arrowok="t"/>
            </v:shape>
            <v:shape id="_x0000_s3531" style="position:absolute;left:5517;top:609;width:48;height:34" coordsize="48,34" path="m15,l,34,48,19r-14,l,34,15,19,15,xe" fillcolor="black" stroked="f">
              <v:path arrowok="t"/>
            </v:shape>
            <v:shape id="_x0000_s3532" style="position:absolute;left:5700;top:211;width:642;height:283" coordsize="642,283" path="m,283l427,19,642,134,427,,,283xe" fillcolor="black" stroked="f">
              <v:path arrowok="t"/>
            </v:shape>
            <v:shape id="_x0000_s3533" style="position:absolute;left:5301;top:643;width:96;height:48" coordsize="96,48" path="m,48l96,,,48xe" fillcolor="black" stroked="f">
              <v:path arrowok="t"/>
            </v:shape>
            <v:shape id="_x0000_s3534" style="position:absolute;left:5397;top:379;width:154;height:67" coordsize="154,67" path="m,l,14,20,33,34,48r19,l67,67r20,l101,67r19,l135,67r19,l135,67r-15,l101,67r-14,l67,67,53,48r-19,l20,33r,-19l,14,,xe" fillcolor="black" stroked="f">
              <v:path arrowok="t"/>
            </v:shape>
            <v:shape id="_x0000_s3535" style="position:absolute;left:5417;top:360;width:148;height:33" coordsize="148,33" path="m,19l,,14,,33,,47,,67,r33,l100,19r15,l134,19r14,14l134,19r-19,l100,19,81,,47,,33,,14,,,19xe" fillcolor="black" stroked="f">
              <v:path arrowok="t"/>
            </v:shape>
            <v:shape id="_x0000_s3536" style="position:absolute;left:5580;top:691;width:33;height:67" coordsize="33,67" path="m,l,19,,33,33,52r,15l33,52,,19,,xe" fillcolor="black" stroked="f">
              <v:path arrowok="t"/>
            </v:shape>
            <v:shape id="_x0000_s3537" style="position:absolute;left:5632;top:758;width:34;height:19" coordsize="34,19" path="m,l15,,34,19,15,,,xe" fillcolor="black" stroked="f">
              <v:path arrowok="t"/>
            </v:shape>
            <v:shape id="_x0000_s3538" style="position:absolute;left:5781;top:628;width:115;height:149" coordsize="115,149" path="m15,r,15l,15,,29,,48,15,63r,19l34,96r14,19l48,130r19,l82,149r19,l115,149r-14,l82,130r-15,l48,115,34,96,15,82r,-19l15,48r,-19l15,15,15,xe" fillcolor="black" stroked="f">
              <v:path arrowok="t"/>
            </v:shape>
            <v:shape id="_x0000_s3539" style="position:absolute;left:5815;top:628;width:100;height:82" coordsize="100,82" path="m,l14,,33,,48,,67,15r,14l81,48r19,15l100,82,81,63r,-15l67,29r,-14l48,15,33,,14,,,xe" fillcolor="black" stroked="f">
              <v:path arrowok="t"/>
            </v:shape>
            <v:shape id="_x0000_s3540" style="position:absolute;left:5484;top:561;width:33;height:48" coordsize="33,48" path="m33,l14,,,34,,48,,34,,,14,,33,xe" fillcolor="black" stroked="f">
              <v:path arrowok="t"/>
            </v:shape>
            <v:rect id="_x0000_s3541" style="position:absolute;left:461;top:249;width:109;height:396;mso-wrap-style:none" filled="f" stroked="f">
              <v:textbox style="mso-next-textbox:#_x0000_s3541;mso-fit-shape-to-text:t" inset="0,0,0,0">
                <w:txbxContent>
                  <w:p w:rsidR="003B0804" w:rsidRDefault="003B0804"/>
                </w:txbxContent>
              </v:textbox>
            </v:rect>
            <v:rect id="_x0000_s3542" style="position:absolute;left:984;top:274;width:1981;height:354;mso-wrap-style:none" filled="f" stroked="f">
              <v:textbox style="mso-next-textbox:#_x0000_s3542;mso-fit-shape-to-text:t" inset="0,0,0,0">
                <w:txbxContent>
                  <w:p w:rsidR="003B0804" w:rsidRDefault="003B0804" w:rsidP="00BC030F">
                    <w:pPr>
                      <w:rPr>
                        <w:lang w:eastAsia="zh-CN"/>
                      </w:rPr>
                    </w:pPr>
                    <w:r>
                      <w:rPr>
                        <w:rFonts w:hint="eastAsia"/>
                        <w:color w:val="000000"/>
                        <w:sz w:val="18"/>
                        <w:szCs w:val="18"/>
                        <w:lang w:eastAsia="zh-CN"/>
                      </w:rPr>
                      <w:t>车载半固定高速数据终端</w:t>
                    </w:r>
                  </w:p>
                </w:txbxContent>
              </v:textbox>
            </v:rect>
            <v:rect id="_x0000_s3543" style="position:absolute;left:1521;top:451;width:109;height:396;mso-wrap-style:none" filled="f" stroked="f">
              <v:textbox style="mso-next-textbox:#_x0000_s3543;mso-fit-shape-to-text:t" inset="0,0,0,0">
                <w:txbxContent>
                  <w:p w:rsidR="003B0804" w:rsidRPr="00BC030F" w:rsidRDefault="003B0804" w:rsidP="00BC030F"/>
                </w:txbxContent>
              </v:textbox>
            </v:rect>
            <v:rect id="_x0000_s3544" style="position:absolute;left:7503;top:3420;width:1137;height:180" filled="f" stroked="f">
              <v:textbox style="mso-next-textbox:#_x0000_s3544" inset="0,0,0,0">
                <w:txbxContent>
                  <w:p w:rsidR="003B0804" w:rsidRDefault="003B0804" w:rsidP="007A78FD">
                    <w:pPr>
                      <w:spacing w:before="0"/>
                      <w:rPr>
                        <w:lang w:eastAsia="zh-CN"/>
                      </w:rPr>
                    </w:pPr>
                    <w:r>
                      <w:rPr>
                        <w:rFonts w:hint="eastAsia"/>
                        <w:color w:val="000000"/>
                        <w:sz w:val="18"/>
                        <w:szCs w:val="18"/>
                        <w:lang w:eastAsia="zh-CN"/>
                      </w:rPr>
                      <w:t>救援中心</w:t>
                    </w:r>
                  </w:p>
                </w:txbxContent>
              </v:textbox>
            </v:rect>
            <v:rect id="_x0000_s3545" style="position:absolute;left:7485;top:2763;width:1194;height:233" filled="f" stroked="f">
              <v:textbox style="mso-next-textbox:#_x0000_s3545;mso-fit-shape-to-text:t" inset="0,0,0,0">
                <w:txbxContent>
                  <w:p w:rsidR="003B0804" w:rsidRDefault="003B0804" w:rsidP="007A78FD">
                    <w:pPr>
                      <w:spacing w:before="0"/>
                    </w:pPr>
                    <w:r>
                      <w:rPr>
                        <w:color w:val="000000"/>
                        <w:sz w:val="18"/>
                        <w:szCs w:val="18"/>
                      </w:rPr>
                      <w:t>ISDN</w:t>
                    </w:r>
                    <w:r>
                      <w:rPr>
                        <w:rFonts w:hint="eastAsia"/>
                        <w:color w:val="000000"/>
                        <w:sz w:val="18"/>
                        <w:szCs w:val="18"/>
                        <w:lang w:eastAsia="zh-CN"/>
                      </w:rPr>
                      <w:t>网络</w:t>
                    </w:r>
                  </w:p>
                </w:txbxContent>
              </v:textbox>
            </v:rect>
            <v:rect id="_x0000_s3546" style="position:absolute;left:1267;top:5755;width:801;height:353" filled="f" stroked="f">
              <v:textbox style="mso-next-textbox:#_x0000_s3546;mso-fit-shape-to-text:t" inset="0,0,0,0">
                <w:txbxContent>
                  <w:p w:rsidR="003B0804" w:rsidRDefault="003B0804">
                    <w:pPr>
                      <w:rPr>
                        <w:lang w:eastAsia="zh-CN"/>
                      </w:rPr>
                    </w:pPr>
                    <w:r>
                      <w:rPr>
                        <w:rFonts w:hint="eastAsia"/>
                        <w:b/>
                        <w:bCs/>
                        <w:color w:val="000000"/>
                        <w:sz w:val="18"/>
                        <w:szCs w:val="18"/>
                        <w:lang w:eastAsia="zh-CN"/>
                      </w:rPr>
                      <w:t>图像传输</w:t>
                    </w:r>
                  </w:p>
                </w:txbxContent>
              </v:textbox>
            </v:rect>
            <v:rect id="_x0000_s3547" style="position:absolute;left:1055;top:5957;width:109;height:396;mso-wrap-style:none" filled="f" stroked="f">
              <v:textbox style="mso-next-textbox:#_x0000_s3547;mso-fit-shape-to-text:t" inset="0,0,0,0">
                <w:txbxContent>
                  <w:p w:rsidR="003B0804" w:rsidRPr="00BC030F" w:rsidRDefault="003B0804" w:rsidP="00BC030F"/>
                </w:txbxContent>
              </v:textbox>
            </v:rect>
            <v:rect id="_x0000_s3548" style="position:absolute;left:1387;top:5957;width:109;height:396;mso-wrap-style:none" filled="f" stroked="f">
              <v:textbox style="mso-next-textbox:#_x0000_s3548;mso-fit-shape-to-text:t" inset="0,0,0,0">
                <w:txbxContent>
                  <w:p w:rsidR="003B0804" w:rsidRPr="00BC030F" w:rsidRDefault="003B0804" w:rsidP="00BC030F"/>
                </w:txbxContent>
              </v:textbox>
            </v:rect>
            <v:rect id="_x0000_s3549" style="position:absolute;left:509;top:2254;width:930;height:354" filled="f" stroked="f">
              <v:textbox style="mso-next-textbox:#_x0000_s3549;mso-fit-shape-to-text:t" inset="0,0,0,0">
                <w:txbxContent>
                  <w:p w:rsidR="003B0804" w:rsidRDefault="003B0804">
                    <w:pPr>
                      <w:rPr>
                        <w:lang w:eastAsia="zh-CN"/>
                      </w:rPr>
                    </w:pPr>
                    <w:r>
                      <w:rPr>
                        <w:rFonts w:hint="eastAsia"/>
                        <w:color w:val="000000"/>
                        <w:sz w:val="18"/>
                        <w:szCs w:val="18"/>
                        <w:lang w:eastAsia="zh-CN"/>
                      </w:rPr>
                      <w:t>收发信机</w:t>
                    </w:r>
                  </w:p>
                </w:txbxContent>
              </v:textbox>
            </v:rect>
            <v:rect id="_x0000_s3550" style="position:absolute;left:3046;top:5362;width:541;height:233;mso-wrap-style:none" filled="f" stroked="f">
              <v:textbox style="mso-next-textbox:#_x0000_s3550;mso-fit-shape-to-text:t" inset="0,0,0,0">
                <w:txbxContent>
                  <w:p w:rsidR="003B0804" w:rsidRDefault="003B0804" w:rsidP="007A78FD">
                    <w:pPr>
                      <w:spacing w:before="0"/>
                      <w:rPr>
                        <w:lang w:eastAsia="zh-CN"/>
                      </w:rPr>
                    </w:pPr>
                    <w:r>
                      <w:rPr>
                        <w:rFonts w:hint="eastAsia"/>
                        <w:color w:val="000000"/>
                        <w:sz w:val="18"/>
                        <w:szCs w:val="18"/>
                        <w:lang w:eastAsia="zh-CN"/>
                      </w:rPr>
                      <w:t>摄像机</w:t>
                    </w:r>
                  </w:p>
                </w:txbxContent>
              </v:textbox>
            </v:rect>
            <v:rect id="_x0000_s3551" style="position:absolute;left:1075;top:5185;width:1175;height:369" filled="f" stroked="f">
              <v:textbox style="mso-next-textbox:#_x0000_s3551" inset="0,0,0,0">
                <w:txbxContent>
                  <w:p w:rsidR="003B0804" w:rsidRDefault="003B0804" w:rsidP="007A78FD">
                    <w:pPr>
                      <w:spacing w:before="0"/>
                      <w:rPr>
                        <w:lang w:eastAsia="zh-CN"/>
                      </w:rPr>
                    </w:pPr>
                    <w:r>
                      <w:rPr>
                        <w:rFonts w:hint="eastAsia"/>
                        <w:color w:val="000000"/>
                        <w:sz w:val="18"/>
                        <w:szCs w:val="18"/>
                        <w:lang w:eastAsia="zh-CN"/>
                      </w:rPr>
                      <w:t>数据摄像机</w:t>
                    </w:r>
                  </w:p>
                </w:txbxContent>
              </v:textbox>
            </v:rect>
            <v:rect id="_x0000_s3554" style="position:absolute;left:5234;top:1257;width:786;height:642" filled="f" stroked="f">
              <v:textbox style="mso-next-textbox:#_x0000_s3554" inset="0,0,0,0">
                <w:txbxContent>
                  <w:p w:rsidR="003B0804" w:rsidRDefault="003B0804">
                    <w:pPr>
                      <w:rPr>
                        <w:lang w:eastAsia="zh-CN"/>
                      </w:rPr>
                    </w:pPr>
                    <w:r>
                      <w:rPr>
                        <w:rFonts w:hint="eastAsia"/>
                        <w:color w:val="000000"/>
                        <w:sz w:val="18"/>
                        <w:szCs w:val="18"/>
                        <w:lang w:eastAsia="zh-CN"/>
                      </w:rPr>
                      <w:t>便携高速数据终端</w:t>
                    </w:r>
                  </w:p>
                </w:txbxContent>
              </v:textbox>
            </v:rect>
            <v:rect id="_x0000_s3555" style="position:absolute;left:4821;top:5185;width:541;height:326;mso-wrap-style:none" filled="f" stroked="f">
              <v:textbox style="mso-next-textbox:#_x0000_s3555" inset="0,0,0,0">
                <w:txbxContent>
                  <w:p w:rsidR="003B0804" w:rsidRDefault="003B0804" w:rsidP="007A78FD">
                    <w:pPr>
                      <w:spacing w:before="0"/>
                      <w:rPr>
                        <w:lang w:eastAsia="zh-CN"/>
                      </w:rPr>
                    </w:pPr>
                    <w:r>
                      <w:rPr>
                        <w:rFonts w:hint="eastAsia"/>
                        <w:color w:val="000000"/>
                        <w:sz w:val="18"/>
                        <w:szCs w:val="18"/>
                        <w:lang w:eastAsia="zh-CN"/>
                      </w:rPr>
                      <w:t>摄像机</w:t>
                    </w:r>
                  </w:p>
                  <w:p w:rsidR="003B0804" w:rsidRPr="00BC030F" w:rsidRDefault="003B0804" w:rsidP="00BC030F"/>
                </w:txbxContent>
              </v:textbox>
            </v:rect>
            <v:rect id="_x0000_s3556" style="position:absolute;left:2687;top:5755;width:1285;height:354" filled="f" stroked="f">
              <v:textbox style="mso-next-textbox:#_x0000_s3556;mso-fit-shape-to-text:t" inset="0,0,0,0">
                <w:txbxContent>
                  <w:p w:rsidR="003B0804" w:rsidRDefault="003B0804" w:rsidP="00BC030F">
                    <w:r>
                      <w:rPr>
                        <w:rFonts w:hint="eastAsia"/>
                        <w:b/>
                        <w:bCs/>
                        <w:color w:val="000000"/>
                        <w:sz w:val="18"/>
                        <w:szCs w:val="18"/>
                        <w:lang w:eastAsia="zh-CN"/>
                      </w:rPr>
                      <w:t>移动图像传输</w:t>
                    </w:r>
                  </w:p>
                </w:txbxContent>
              </v:textbox>
            </v:rect>
            <v:rect id="_x0000_s3558" style="position:absolute;left:1588;top:3511;width:221;height:207;mso-wrap-style:none" filled="f" stroked="f">
              <v:textbox style="mso-next-textbox:#_x0000_s3558;mso-fit-shape-to-text:t" inset="0,0,0,0">
                <w:txbxContent>
                  <w:p w:rsidR="003B0804" w:rsidRDefault="003B0804" w:rsidP="00F23B5F">
                    <w:pPr>
                      <w:spacing w:before="0"/>
                    </w:pPr>
                    <w:r>
                      <w:rPr>
                        <w:color w:val="000000"/>
                        <w:sz w:val="18"/>
                        <w:szCs w:val="18"/>
                      </w:rPr>
                      <w:t>PC</w:t>
                    </w:r>
                  </w:p>
                </w:txbxContent>
              </v:textbox>
            </v:rect>
            <v:rect id="_x0000_s3559" style="position:absolute;left:2620;top:4211;width:1746;height:354" filled="f" stroked="f">
              <v:textbox style="mso-next-textbox:#_x0000_s3559;mso-fit-shape-to-text:t" inset="0,0,0,0">
                <w:txbxContent>
                  <w:p w:rsidR="003B0804" w:rsidRDefault="003B0804" w:rsidP="00BC030F">
                    <w:pPr>
                      <w:rPr>
                        <w:lang w:eastAsia="zh-CN"/>
                      </w:rPr>
                    </w:pPr>
                    <w:r>
                      <w:rPr>
                        <w:color w:val="000000"/>
                        <w:sz w:val="18"/>
                        <w:szCs w:val="18"/>
                      </w:rPr>
                      <w:t>ISDN</w:t>
                    </w:r>
                    <w:r>
                      <w:rPr>
                        <w:rFonts w:hint="eastAsia"/>
                        <w:color w:val="000000"/>
                        <w:sz w:val="18"/>
                        <w:szCs w:val="18"/>
                        <w:lang w:eastAsia="zh-CN"/>
                      </w:rPr>
                      <w:t>电视机和电话</w:t>
                    </w:r>
                  </w:p>
                </w:txbxContent>
              </v:textbox>
            </v:rect>
            <v:rect id="_x0000_s3560" style="position:absolute;left:5081;top:3477;width:221;height:207;mso-wrap-style:none" filled="f" stroked="f">
              <v:textbox style="mso-next-textbox:#_x0000_s3560;mso-fit-shape-to-text:t" inset="0,0,0,0">
                <w:txbxContent>
                  <w:p w:rsidR="003B0804" w:rsidRDefault="003B0804" w:rsidP="007A78FD">
                    <w:pPr>
                      <w:spacing w:before="0"/>
                    </w:pPr>
                    <w:r>
                      <w:rPr>
                        <w:color w:val="000000"/>
                        <w:sz w:val="18"/>
                        <w:szCs w:val="18"/>
                      </w:rPr>
                      <w:t>PC</w:t>
                    </w:r>
                  </w:p>
                </w:txbxContent>
              </v:textbox>
            </v:rect>
            <v:rect id="_x0000_s3561" style="position:absolute;left:8458;top:3842;width:221;height:207;mso-wrap-style:none" filled="f" stroked="f">
              <v:textbox style="mso-next-textbox:#_x0000_s3561;mso-fit-shape-to-text:t" inset="0,0,0,0">
                <w:txbxContent>
                  <w:p w:rsidR="003B0804" w:rsidRDefault="003B0804" w:rsidP="007A78FD">
                    <w:pPr>
                      <w:spacing w:before="0"/>
                    </w:pPr>
                    <w:r>
                      <w:rPr>
                        <w:color w:val="000000"/>
                        <w:sz w:val="18"/>
                        <w:szCs w:val="18"/>
                      </w:rPr>
                      <w:t>PC</w:t>
                    </w:r>
                  </w:p>
                </w:txbxContent>
              </v:textbox>
            </v:rect>
            <v:rect id="_x0000_s3562" style="position:absolute;left:6587;top:4715;width:1693;height:233" filled="f" stroked="f">
              <v:textbox style="mso-next-textbox:#_x0000_s3562;mso-fit-shape-to-text:t" inset="0,0,0,0">
                <w:txbxContent>
                  <w:p w:rsidR="003B0804" w:rsidRDefault="003B0804" w:rsidP="007A78FD">
                    <w:pPr>
                      <w:spacing w:before="0"/>
                    </w:pPr>
                    <w:r>
                      <w:rPr>
                        <w:color w:val="000000"/>
                        <w:sz w:val="18"/>
                        <w:szCs w:val="18"/>
                      </w:rPr>
                      <w:t>ISDN</w:t>
                    </w:r>
                    <w:r>
                      <w:rPr>
                        <w:rFonts w:hint="eastAsia"/>
                        <w:color w:val="000000"/>
                        <w:sz w:val="18"/>
                        <w:szCs w:val="18"/>
                        <w:lang w:eastAsia="zh-CN"/>
                      </w:rPr>
                      <w:t>电视机和电话</w:t>
                    </w:r>
                  </w:p>
                </w:txbxContent>
              </v:textbox>
            </v:rect>
            <v:rect id="_x0000_s3563" style="position:absolute;left:8487;top:5333;width:541;height:354;mso-wrap-style:none" filled="f" stroked="f">
              <v:textbox style="mso-next-textbox:#_x0000_s3563;mso-fit-shape-to-text:t" inset="0,0,0,0">
                <w:txbxContent>
                  <w:p w:rsidR="003B0804" w:rsidRDefault="003B0804">
                    <w:pPr>
                      <w:rPr>
                        <w:lang w:eastAsia="zh-CN"/>
                      </w:rPr>
                    </w:pPr>
                    <w:r>
                      <w:rPr>
                        <w:rFonts w:hint="eastAsia"/>
                        <w:color w:val="000000"/>
                        <w:sz w:val="18"/>
                        <w:szCs w:val="18"/>
                        <w:lang w:eastAsia="zh-CN"/>
                      </w:rPr>
                      <w:t>监视器</w:t>
                    </w:r>
                  </w:p>
                </w:txbxContent>
              </v:textbox>
            </v:rect>
            <v:rect id="_x0000_s3564" style="position:absolute;left:4500;top:5400;width:1098;height:467" filled="f" stroked="f">
              <v:textbox style="mso-next-textbox:#_x0000_s3564;mso-fit-shape-to-text:t" inset="0,0,0,0">
                <w:txbxContent>
                  <w:p w:rsidR="003B0804" w:rsidRDefault="003B0804" w:rsidP="007A78FD">
                    <w:pPr>
                      <w:spacing w:before="0"/>
                      <w:jc w:val="center"/>
                    </w:pPr>
                    <w:r>
                      <w:rPr>
                        <w:rFonts w:hint="eastAsia"/>
                        <w:b/>
                        <w:bCs/>
                        <w:color w:val="000000"/>
                        <w:sz w:val="18"/>
                        <w:szCs w:val="18"/>
                        <w:lang w:eastAsia="zh-CN"/>
                      </w:rPr>
                      <w:t>存储移动图像</w:t>
                    </w:r>
                    <w:r>
                      <w:rPr>
                        <w:b/>
                        <w:bCs/>
                        <w:color w:val="000000"/>
                        <w:sz w:val="18"/>
                        <w:szCs w:val="18"/>
                        <w:lang w:eastAsia="zh-CN"/>
                      </w:rPr>
                      <w:br/>
                    </w:r>
                    <w:r>
                      <w:rPr>
                        <w:rFonts w:hint="eastAsia"/>
                        <w:b/>
                        <w:bCs/>
                        <w:color w:val="000000"/>
                        <w:sz w:val="18"/>
                        <w:szCs w:val="18"/>
                        <w:lang w:eastAsia="zh-CN"/>
                      </w:rPr>
                      <w:t>的传输</w:t>
                    </w:r>
                  </w:p>
                </w:txbxContent>
              </v:textbox>
            </v:rect>
            <v:rect id="_x0000_s3566" style="position:absolute;left:4567;top:5957;width:1166;height:233" filled="f" stroked="f">
              <v:textbox style="mso-next-textbox:#_x0000_s3566;mso-fit-shape-to-text:t" inset="0,0,0,0">
                <w:txbxContent>
                  <w:p w:rsidR="003B0804" w:rsidRDefault="003B0804" w:rsidP="007A78FD">
                    <w:pPr>
                      <w:spacing w:before="0"/>
                      <w:rPr>
                        <w:lang w:eastAsia="zh-CN"/>
                      </w:rPr>
                    </w:pPr>
                    <w:r>
                      <w:rPr>
                        <w:rFonts w:hint="eastAsia"/>
                        <w:b/>
                        <w:bCs/>
                        <w:color w:val="000000"/>
                        <w:sz w:val="18"/>
                        <w:szCs w:val="18"/>
                        <w:lang w:eastAsia="zh-CN"/>
                      </w:rPr>
                      <w:t>（高质量）</w:t>
                    </w:r>
                  </w:p>
                </w:txbxContent>
              </v:textbox>
            </v:rect>
            <w10:wrap type="none"/>
            <w10:anchorlock/>
          </v:group>
        </w:pict>
      </w:r>
    </w:p>
    <w:p w:rsidR="007A78FD" w:rsidRDefault="007A78FD">
      <w:pPr>
        <w:tabs>
          <w:tab w:val="clear" w:pos="794"/>
          <w:tab w:val="clear" w:pos="1191"/>
          <w:tab w:val="clear" w:pos="1588"/>
          <w:tab w:val="clear" w:pos="1985"/>
        </w:tabs>
        <w:overflowPunct/>
        <w:autoSpaceDE/>
        <w:autoSpaceDN/>
        <w:adjustRightInd/>
        <w:spacing w:before="0"/>
        <w:jc w:val="left"/>
        <w:textAlignment w:val="auto"/>
        <w:rPr>
          <w:b/>
          <w:lang w:val="en-US" w:eastAsia="zh-CN"/>
        </w:rPr>
      </w:pPr>
      <w:r>
        <w:rPr>
          <w:lang w:val="en-US" w:eastAsia="zh-CN"/>
        </w:rPr>
        <w:br w:type="page"/>
      </w:r>
    </w:p>
    <w:p w:rsidR="000E7A18" w:rsidRPr="000E7A18" w:rsidRDefault="00BC030F" w:rsidP="00D97D36">
      <w:pPr>
        <w:pStyle w:val="Headingb"/>
        <w:rPr>
          <w:lang w:val="en-US" w:eastAsia="zh-CN"/>
        </w:rPr>
      </w:pPr>
      <w:r>
        <w:rPr>
          <w:rFonts w:hint="eastAsia"/>
          <w:lang w:val="en-US" w:eastAsia="zh-CN"/>
        </w:rPr>
        <w:lastRenderedPageBreak/>
        <w:t>互联网的使用</w:t>
      </w:r>
    </w:p>
    <w:p w:rsidR="000E7A18" w:rsidRPr="00E564AB" w:rsidRDefault="00BC030F" w:rsidP="004F691F">
      <w:pPr>
        <w:ind w:firstLineChars="200" w:firstLine="480"/>
        <w:rPr>
          <w:lang w:val="en-US" w:eastAsia="ja-JP"/>
        </w:rPr>
      </w:pPr>
      <w:r>
        <w:rPr>
          <w:rFonts w:hint="eastAsia"/>
          <w:lang w:val="en-US" w:eastAsia="zh-CN"/>
        </w:rPr>
        <w:t>本文中互联网被用于发射数据，包括使用</w:t>
      </w:r>
      <w:r w:rsidRPr="00E564AB">
        <w:rPr>
          <w:lang w:val="en-US" w:eastAsia="ja-JP"/>
        </w:rPr>
        <w:t>TCP/IP</w:t>
      </w:r>
      <w:r>
        <w:rPr>
          <w:rFonts w:hint="eastAsia"/>
          <w:lang w:val="en-US" w:eastAsia="zh-CN"/>
        </w:rPr>
        <w:t>在</w:t>
      </w:r>
      <w:r>
        <w:rPr>
          <w:lang w:val="en-US" w:eastAsia="ja-JP"/>
        </w:rPr>
        <w:t>救援中心</w:t>
      </w:r>
      <w:r>
        <w:rPr>
          <w:rFonts w:hint="eastAsia"/>
          <w:lang w:val="en-US" w:eastAsia="zh-CN"/>
        </w:rPr>
        <w:t>和</w:t>
      </w:r>
      <w:r>
        <w:rPr>
          <w:lang w:val="en-US" w:eastAsia="ja-JP"/>
        </w:rPr>
        <w:t>灾</w:t>
      </w:r>
      <w:r>
        <w:rPr>
          <w:rFonts w:hint="eastAsia"/>
          <w:lang w:val="en-US" w:eastAsia="zh-CN"/>
        </w:rPr>
        <w:t>区间以分组的方式传输视频信息。</w:t>
      </w:r>
      <w:r w:rsidR="00C10D2C">
        <w:rPr>
          <w:rFonts w:hint="eastAsia"/>
          <w:lang w:val="en-US" w:eastAsia="zh-CN"/>
        </w:rPr>
        <w:t>图</w:t>
      </w:r>
      <w:r w:rsidR="00C10D2C">
        <w:rPr>
          <w:rFonts w:hint="eastAsia"/>
          <w:lang w:val="en-US" w:eastAsia="zh-CN"/>
        </w:rPr>
        <w:t>2</w:t>
      </w:r>
      <w:r w:rsidR="00C10D2C">
        <w:rPr>
          <w:rFonts w:hint="eastAsia"/>
          <w:lang w:val="en-US" w:eastAsia="zh-CN"/>
        </w:rPr>
        <w:t>中给出了一个示例系统和网络结构的一般概念。</w:t>
      </w:r>
      <w:r w:rsidR="000E7A18" w:rsidRPr="00E564AB">
        <w:rPr>
          <w:lang w:val="en-US" w:eastAsia="ja-JP"/>
        </w:rPr>
        <w:t>MSS</w:t>
      </w:r>
      <w:r w:rsidR="00C10D2C">
        <w:rPr>
          <w:rFonts w:hint="eastAsia"/>
          <w:lang w:val="en-US" w:eastAsia="zh-CN"/>
        </w:rPr>
        <w:t>地球站具备处理</w:t>
      </w:r>
      <w:r w:rsidR="000E7A18" w:rsidRPr="00E564AB">
        <w:rPr>
          <w:lang w:val="en-US" w:eastAsia="ja-JP"/>
        </w:rPr>
        <w:t>TCP/IP</w:t>
      </w:r>
      <w:r w:rsidR="00C10D2C">
        <w:rPr>
          <w:rFonts w:hint="eastAsia"/>
          <w:lang w:val="en-US" w:eastAsia="zh-CN"/>
        </w:rPr>
        <w:t>的能力。</w:t>
      </w:r>
      <w:r w:rsidR="000E7A18" w:rsidRPr="00E564AB">
        <w:rPr>
          <w:lang w:val="en-US" w:eastAsia="ja-JP"/>
        </w:rPr>
        <w:t>MSS</w:t>
      </w:r>
      <w:r w:rsidR="00C10D2C">
        <w:rPr>
          <w:rFonts w:hint="eastAsia"/>
          <w:lang w:val="en-US" w:eastAsia="zh-CN"/>
        </w:rPr>
        <w:t>终端可在</w:t>
      </w:r>
      <w:r>
        <w:rPr>
          <w:lang w:val="en-US" w:eastAsia="ja-JP"/>
        </w:rPr>
        <w:t>灾区</w:t>
      </w:r>
      <w:r w:rsidR="00C10D2C">
        <w:rPr>
          <w:rFonts w:hint="eastAsia"/>
          <w:lang w:val="en-US" w:eastAsia="zh-CN"/>
        </w:rPr>
        <w:t>作为便携分组数据传输终端使用，十分便于携带。</w:t>
      </w:r>
      <w:r w:rsidR="000E7A18" w:rsidRPr="00E564AB">
        <w:rPr>
          <w:lang w:val="en-US" w:eastAsia="ja-JP"/>
        </w:rPr>
        <w:t>MSS</w:t>
      </w:r>
      <w:r w:rsidR="00C10D2C">
        <w:rPr>
          <w:rFonts w:hint="eastAsia"/>
          <w:lang w:val="en-US" w:eastAsia="zh-CN"/>
        </w:rPr>
        <w:t>终端拥有与</w:t>
      </w:r>
      <w:r w:rsidR="00C10D2C">
        <w:rPr>
          <w:rFonts w:hint="eastAsia"/>
          <w:lang w:val="en-US" w:eastAsia="zh-CN"/>
        </w:rPr>
        <w:t>PC</w:t>
      </w:r>
      <w:r w:rsidR="00C10D2C">
        <w:rPr>
          <w:rFonts w:hint="eastAsia"/>
          <w:lang w:val="en-US" w:eastAsia="zh-CN"/>
        </w:rPr>
        <w:t>相连的数据端口。发射静态或动态图像的一种方式是使用装有某些图像处理应用软件的</w:t>
      </w:r>
      <w:r w:rsidR="00C10D2C">
        <w:rPr>
          <w:rFonts w:hint="eastAsia"/>
          <w:lang w:val="en-US" w:eastAsia="zh-CN"/>
        </w:rPr>
        <w:t>PC</w:t>
      </w:r>
      <w:r w:rsidR="00C10D2C">
        <w:rPr>
          <w:rFonts w:hint="eastAsia"/>
          <w:lang w:val="en-US" w:eastAsia="zh-CN"/>
        </w:rPr>
        <w:t>，处理采集到的视频图像、对视频数据加以编码、将其存储于计算机硬盘，并在两台</w:t>
      </w:r>
      <w:r w:rsidR="00C10D2C">
        <w:rPr>
          <w:rFonts w:hint="eastAsia"/>
          <w:lang w:val="en-US" w:eastAsia="zh-CN"/>
        </w:rPr>
        <w:t>PC</w:t>
      </w:r>
      <w:r w:rsidR="00C10D2C">
        <w:rPr>
          <w:rFonts w:hint="eastAsia"/>
          <w:lang w:val="en-US" w:eastAsia="zh-CN"/>
        </w:rPr>
        <w:t>通过</w:t>
      </w:r>
      <w:r w:rsidR="00C10D2C">
        <w:rPr>
          <w:rFonts w:hint="eastAsia"/>
          <w:lang w:val="en-US" w:eastAsia="zh-CN"/>
        </w:rPr>
        <w:t>MSS</w:t>
      </w:r>
      <w:r w:rsidR="00C10D2C">
        <w:rPr>
          <w:rFonts w:hint="eastAsia"/>
          <w:lang w:val="en-US" w:eastAsia="zh-CN"/>
        </w:rPr>
        <w:t>系统建立链路之后，将存储数据发送到相应用户的</w:t>
      </w:r>
      <w:r w:rsidR="00C10D2C">
        <w:rPr>
          <w:rFonts w:hint="eastAsia"/>
          <w:lang w:val="en-US" w:eastAsia="zh-CN"/>
        </w:rPr>
        <w:t>PC</w:t>
      </w:r>
      <w:r w:rsidR="00C10D2C">
        <w:rPr>
          <w:rFonts w:hint="eastAsia"/>
          <w:lang w:val="en-US" w:eastAsia="zh-CN"/>
        </w:rPr>
        <w:t>。</w:t>
      </w:r>
      <w:r w:rsidR="000E7A18" w:rsidRPr="00E564AB">
        <w:rPr>
          <w:lang w:val="en-US" w:eastAsia="ja-JP"/>
        </w:rPr>
        <w:t xml:space="preserve"> </w:t>
      </w:r>
    </w:p>
    <w:p w:rsidR="000E7A18" w:rsidRPr="000E7A18" w:rsidRDefault="00C10D2C" w:rsidP="00D97D36">
      <w:pPr>
        <w:pStyle w:val="FigureNo"/>
        <w:rPr>
          <w:lang w:val="en-US" w:eastAsia="ja-JP"/>
        </w:rPr>
      </w:pPr>
      <w:r>
        <w:rPr>
          <w:rFonts w:hint="eastAsia"/>
          <w:lang w:val="en-US" w:eastAsia="zh-CN"/>
        </w:rPr>
        <w:t>图</w:t>
      </w:r>
      <w:r>
        <w:rPr>
          <w:rFonts w:hint="eastAsia"/>
          <w:lang w:val="en-US" w:eastAsia="zh-CN"/>
        </w:rPr>
        <w:t xml:space="preserve"> </w:t>
      </w:r>
      <w:r w:rsidR="000E7A18" w:rsidRPr="000E7A18">
        <w:rPr>
          <w:lang w:val="en-US" w:eastAsia="ja-JP"/>
        </w:rPr>
        <w:t>2</w:t>
      </w:r>
    </w:p>
    <w:p w:rsidR="000E7A18" w:rsidRDefault="00C10D2C" w:rsidP="00D97D36">
      <w:pPr>
        <w:pStyle w:val="Figuretitle"/>
        <w:rPr>
          <w:lang w:val="en-US" w:eastAsia="ja-JP"/>
        </w:rPr>
      </w:pPr>
      <w:r>
        <w:rPr>
          <w:rFonts w:hint="eastAsia"/>
          <w:lang w:val="en-US" w:eastAsia="zh-CN"/>
        </w:rPr>
        <w:t>示例</w:t>
      </w:r>
      <w:r w:rsidRPr="000E7A18">
        <w:rPr>
          <w:lang w:val="en-US" w:eastAsia="ja-JP"/>
        </w:rPr>
        <w:t>-</w:t>
      </w:r>
      <w:r>
        <w:rPr>
          <w:rFonts w:hint="eastAsia"/>
          <w:lang w:val="en-US" w:eastAsia="zh-CN"/>
        </w:rPr>
        <w:t>使用</w:t>
      </w:r>
      <w:r>
        <w:rPr>
          <w:rFonts w:hint="eastAsia"/>
          <w:lang w:val="en-US" w:eastAsia="zh-CN"/>
        </w:rPr>
        <w:t>MSS</w:t>
      </w:r>
      <w:r>
        <w:rPr>
          <w:rFonts w:hint="eastAsia"/>
          <w:lang w:val="en-US" w:eastAsia="zh-CN"/>
        </w:rPr>
        <w:t>通过互联网传输</w:t>
      </w:r>
      <w:r>
        <w:rPr>
          <w:lang w:val="en-US" w:eastAsia="ja-JP"/>
        </w:rPr>
        <w:t>静态和</w:t>
      </w:r>
      <w:r>
        <w:rPr>
          <w:lang w:val="en-US" w:eastAsia="ja-JP"/>
        </w:rPr>
        <w:t>/</w:t>
      </w:r>
      <w:r>
        <w:rPr>
          <w:lang w:val="en-US" w:eastAsia="ja-JP"/>
        </w:rPr>
        <w:t>或动态图像</w:t>
      </w:r>
    </w:p>
    <w:p w:rsidR="00DE6667" w:rsidRPr="00DE6667" w:rsidRDefault="00BB3692" w:rsidP="00D97D36">
      <w:pPr>
        <w:pStyle w:val="Figure"/>
        <w:rPr>
          <w:lang w:val="en-US" w:eastAsia="ja-JP"/>
        </w:rPr>
      </w:pPr>
      <w:r>
        <w:rPr>
          <w:lang w:val="en-US" w:eastAsia="ja-JP"/>
        </w:rPr>
      </w:r>
      <w:r>
        <w:rPr>
          <w:lang w:val="en-US" w:eastAsia="ja-JP"/>
        </w:rPr>
        <w:pict>
          <v:group id="_x0000_s3569" editas="canvas" style="width:442.05pt;height:293.65pt;mso-position-horizontal-relative:char;mso-position-vertical-relative:line" coordorigin=",-139" coordsize="8841,5873">
            <o:lock v:ext="edit" aspectratio="t"/>
            <v:shape id="_x0000_s3568" type="#_x0000_t75" style="position:absolute;top:-139;width:8841;height:5873" o:preferrelative="f">
              <v:fill o:detectmouseclick="t"/>
              <v:path o:extrusionok="t" o:connecttype="none"/>
              <o:lock v:ext="edit" text="t"/>
            </v:shape>
            <v:group id="_x0000_s3770" style="position:absolute;left:811;top:499;width:8030;height:5030" coordorigin="811,499" coordsize="8030,5030">
              <v:rect id="_x0000_s3570" style="position:absolute;left:7814;top:5227;width:1027;height:302;mso-wrap-style:none" filled="f" stroked="f">
                <v:textbox style="mso-next-textbox:#_x0000_s3570;mso-fit-shape-to-text:t" inset="0,0,0,0">
                  <w:txbxContent>
                    <w:p w:rsidR="003B0804" w:rsidRDefault="003B0804">
                      <w:pPr>
                        <w:rPr>
                          <w:lang w:eastAsia="zh-CN"/>
                        </w:rPr>
                      </w:pPr>
                      <w:r>
                        <w:rPr>
                          <w:rFonts w:hint="eastAsia"/>
                          <w:color w:val="000000"/>
                          <w:sz w:val="14"/>
                          <w:szCs w:val="14"/>
                          <w:lang w:eastAsia="zh-CN"/>
                        </w:rPr>
                        <w:t>第</w:t>
                      </w:r>
                      <w:r>
                        <w:rPr>
                          <w:color w:val="000000"/>
                          <w:sz w:val="14"/>
                          <w:szCs w:val="14"/>
                        </w:rPr>
                        <w:t>2149-02</w:t>
                      </w:r>
                      <w:r>
                        <w:rPr>
                          <w:rFonts w:hint="eastAsia"/>
                          <w:color w:val="000000"/>
                          <w:sz w:val="14"/>
                          <w:szCs w:val="14"/>
                          <w:lang w:eastAsia="zh-CN"/>
                        </w:rPr>
                        <w:t>号报告</w:t>
                      </w:r>
                    </w:p>
                  </w:txbxContent>
                </v:textbox>
              </v:rect>
              <v:shape id="_x0000_s3571" style="position:absolute;left:4322;top:3045;width:2183;height:1487" coordsize="2183,1487" path="m249,l230,,202,,173,,154,15,110,29,77,63,48,106,19,154r,14l,202r,14l,245r,998l,1257r,34l19,1319r,15l48,1382r29,28l110,1444r44,29l173,1473r29,14l230,1487r19,l1938,1487r29,l1981,1487r34,-14l2029,1473r43,-29l2120,1410r29,-28l2168,1334r15,-15l2183,1291r,-34l2183,1243r,-998l2183,216r,-14l2183,168r-15,-14l2149,106,2120,63,2072,29,2029,15,2015,r-34,l1967,r-29,l249,xe" fillcolor="#f9c" stroked="f">
                <v:path arrowok="t"/>
              </v:shape>
              <v:shape id="_x0000_s3572" type="#_x0000_t75" style="position:absolute;left:811;top:2446;width:921;height:1012">
                <v:imagedata r:id="rId22" o:title=""/>
              </v:shape>
              <v:line id="_x0000_s3573" style="position:absolute" from="1866,1022" to="1914,1050" strokeweight=".25pt"/>
              <v:line id="_x0000_s3574" style="position:absolute;flip:y" from="1914,1050" to="1914,1098" strokeweight=".25pt"/>
              <v:shape id="_x0000_s3575" style="position:absolute;left:1698;top:499;width:355;height:244" coordsize="355,244" path="m341,244r-19,l293,244,278,230r-33,l216,216r-14,l168,201,139,168,110,153,91,139,62,124,48,105,34,77,15,62,,48,,29,,14r,l15,,34,,48,,62,,91,r19,14l139,14r29,15l202,48r14,14l245,77r33,14l293,124r14,15l341,153r,15l355,182r,19l355,216r,14l341,230r,14e" filled="f" strokeweight=".25pt">
                <v:path arrowok="t"/>
              </v:shape>
              <v:shape id="_x0000_s3576" style="position:absolute;left:1669;top:561;width:370;height:230" coordsize="370,230" path="m336,230r-14,l307,230,274,216r-15,l231,197,197,182r-29,l154,168,120,139,91,120,77,106,44,91,29,77,15,62r,-19l,29,,15r,l15,,29,,44,,63,,91,15r15,l139,29r29,l183,43r33,19l245,77r29,29l293,120r29,19l336,154r15,14l351,182r19,15l370,216r-19,l351,230r-15,e" filled="f" strokeweight=".25pt">
                <v:path arrowok="t"/>
              </v:shape>
              <v:line id="_x0000_s3577" style="position:absolute;flip:x" from="1669,513" to="1698,576" strokeweight=".25pt"/>
              <v:line id="_x0000_s3578" style="position:absolute;flip:y" from="1713,499" to="1746,561" strokeweight=".25pt"/>
              <v:line id="_x0000_s3579" style="position:absolute;flip:y" from="1684,499" to="1746,576" strokeweight=".25pt"/>
              <v:line id="_x0000_s3580" style="position:absolute;flip:y" from="1713,499" to="1775,561" strokeweight=".25pt"/>
              <v:shape id="_x0000_s3581" style="position:absolute;left:1746;top:499;width:77;height:62" coordsize="77,62" path="m77,14l,62,29,e" filled="f" strokeweight=".25pt">
                <v:path arrowok="t"/>
              </v:shape>
              <v:line id="_x0000_s3582" style="position:absolute;flip:y" from="1789,513" to="1823,576" strokeweight=".25pt"/>
              <v:shape id="_x0000_s3583" style="position:absolute;left:1823;top:513;width:62;height:91" coordsize="62,91" path="m62,34l14,91,,e" filled="f" strokeweight=".25pt">
                <v:path arrowok="t"/>
              </v:shape>
              <v:line id="_x0000_s3584" style="position:absolute;flip:x" from="1837,576" to="1928,604" strokeweight=".25pt"/>
              <v:line id="_x0000_s3585" style="position:absolute;flip:y" from="1900,576" to="1928,638" strokeweight=".25pt"/>
              <v:line id="_x0000_s3586" style="position:absolute;flip:x" from="1943,638" to="2005,667" strokeweight=".25pt"/>
              <v:line id="_x0000_s3587" style="position:absolute;flip:y" from="1976,638" to="2005,700" strokeweight=".25pt"/>
              <v:line id="_x0000_s3588" style="position:absolute;flip:x" from="2005,700" to="2053,729" strokeweight=".25pt"/>
              <v:line id="_x0000_s3589" style="position:absolute;flip:y" from="2039,715" to="2053,758" strokeweight=".25pt"/>
              <v:line id="_x0000_s3590" style="position:absolute;flip:y" from="2020,700" to="2053,743" strokeweight=".25pt"/>
              <v:line id="_x0000_s3591" style="position:absolute" from="1928,576" to="1943,667" strokeweight=".25pt"/>
              <v:line id="_x0000_s3592" style="position:absolute;flip:x" from="1943,604" to="1976,667" strokeweight=".25pt"/>
              <v:line id="_x0000_s3593" style="position:absolute;flip:y" from="2005,638" to="2005,729" strokeweight=".25pt"/>
              <v:line id="_x0000_s3594" style="position:absolute;flip:x" from="2020,667" to="2039,729" strokeweight=".25pt"/>
              <v:line id="_x0000_s3595" style="position:absolute;flip:y" from="1852,777" to="1928,897" strokeweight=".25pt"/>
              <v:line id="_x0000_s3596" style="position:absolute;flip:x" from="2422,1266" to="2466,1372" strokeweight=".25pt"/>
              <v:shape id="_x0000_s3597" style="position:absolute;left:1314;top:729;width:446;height:259" coordsize="446,259" path="m,259l,,446,r,259l,259xm231,l202,,187,,154,14r-15,l111,14,92,29,77,48r-14,l48,62,34,77,15,91r,14l15,125r,14l15,153r,15l15,182r19,19l48,201r15,15l77,230r15,l111,245r28,l154,259r33,l202,259r29,l245,259r34,l293,259r29,-14l341,245r14,-15l370,230r14,-14l399,201r19,l432,182r,-14l446,153r,-14l446,125r,-20l432,91,418,77,399,62,384,48r-14,l355,29,341,14r-19,l293,14,279,,245,,231,xe" fillcolor="blue" stroked="f">
                <v:path arrowok="t"/>
                <o:lock v:ext="edit" verticies="t"/>
              </v:shape>
              <v:shape id="_x0000_s3598" style="position:absolute;left:1329;top:729;width:431;height:259" coordsize="431,259" path="m216,l187,,172,,139,14r-15,l96,14,77,29,62,48r-14,l33,62,19,77,,91r,14l,125r,14l,153r,15l,182r19,19l33,201r15,15l62,230r15,l96,245r28,l139,259r33,l187,259r29,l230,259r34,l278,259r29,-14l326,245r14,-15l355,230r14,-14l384,201r19,l417,182r,-14l431,153r,-14l431,125r,-20l417,91,403,77,384,62,369,48r-14,l340,29,326,14r-19,l278,14,264,,230,,216,xm216,l187,,172,14r-33,l124,14,96,29r-19,l62,48r-14,l33,62,19,77r,14l,105r,20l,139r,14l,168r19,14l33,201r,15l48,216r29,14l96,245r14,l124,245r29,14l172,259r29,l216,259r33,l264,259r28,-14l307,245r33,l355,230r14,-14l384,216r19,-15l403,182r14,-14l417,153r,-14l417,125r,-20l417,91,403,77,384,62,369,48r-14,l340,29r-14,l307,14r-29,l264,14,230,,216,xe" fillcolor="blue" stroked="f">
                <v:path arrowok="t"/>
                <o:lock v:ext="edit" verticies="t"/>
              </v:shape>
              <v:shape id="_x0000_s3599" style="position:absolute;left:1329;top:729;width:417;height:259" coordsize="417,259" path="m216,l187,,172,14r-33,l124,14,96,29r-19,l62,48r-14,l33,62,19,77r,14l,105r,20l,139r,14l,168r19,14l33,201r,15l48,216r29,14l96,245r14,l124,245r29,14l172,259r29,l216,259r33,l264,259r28,-14l307,245r33,l355,230r14,-14l384,216r19,-15l403,182r14,-14l417,153r,-14l417,125r,-20l417,91,403,77,384,62,369,48r-14,l340,29r-14,l307,14r-29,l264,14,230,,216,xm216,14r-29,l172,14r-33,l124,14,96,29r-19,l62,48,48,62r-15,l33,77,19,91,,105r,20l,139r,14l19,168r,14l33,201r15,15l62,216r15,14l96,230r14,15l124,245r29,14l172,259r29,l216,259r33,l264,259r28,-14l307,245r19,-15l355,230r14,-14l384,216r,-15l403,182r14,-14l417,153r,-14l417,125r,-20l403,91r,-14l384,62r-15,l355,48,340,29r-14,l292,14r-14,l264,14r-34,l216,14xe" fillcolor="#0000fa" stroked="f">
                <v:path arrowok="t"/>
                <o:lock v:ext="edit" verticies="t"/>
              </v:shape>
              <v:shape id="_x0000_s3600" style="position:absolute;left:1329;top:743;width:417;height:245" coordsize="417,245" path="m216,l187,,172,,139,,124,,96,15r-19,l62,34,48,48r-15,l33,63,19,77,,91r,20l,125r,14l19,154r,14l33,187r15,15l62,202r15,14l96,216r14,15l124,231r29,14l172,245r29,l216,245r33,l264,245r28,-14l307,231r19,-15l355,216r14,-14l384,202r,-15l403,168r14,-14l417,139r,-14l417,111r,-20l403,77r,-14l384,48r-15,l355,34,340,15r-14,l292,,278,,264,,230,,216,xm216,l187,,172,,139,,124,,110,15r-33,l62,34,48,48r-15,l33,63,19,77r,14l,111r,14l,139r19,l19,154r14,14l33,187r15,15l62,202r15,14l110,231r14,l139,231r33,l187,245r29,l230,245r34,-14l278,231r14,l326,231r14,-15l355,202r14,l384,187r19,-19l403,154r14,-15l417,125r,-14l417,91,403,77r,-14l384,48r-15,l355,34,340,15r-14,l292,,278,,264,,230,,216,xe" fillcolor="#0000f5" stroked="f">
                <v:path arrowok="t"/>
                <o:lock v:ext="edit" verticies="t"/>
              </v:shape>
              <v:shape id="_x0000_s3601" style="position:absolute;left:1329;top:743;width:417;height:245" coordsize="417,245" path="m216,l187,,172,,139,,124,,110,15r-33,l62,34,48,48r-15,l33,63,19,77r,14l,111r,14l,139r19,l19,154r14,14l33,187r15,15l62,202r15,14l110,231r14,l139,231r33,l187,245r29,l230,245r34,-14l278,231r14,l326,231r14,-15l355,202r14,l384,187r19,-19l403,154r14,-15l417,125r,-14l417,91,403,77r,-14l384,48r-15,l355,34,340,15r-14,l292,,278,,264,,230,,216,xm216,l187,,172,,139,,124,15r-14,l77,34r-15,l48,48,33,63,19,77r,14l19,111,,125r19,14l19,154r14,14l48,187r,15l62,202r15,14l110,216r14,15l139,231r33,l187,231r29,14l230,231r19,l278,231r14,l326,216r14,l355,202r14,l384,187r,-19l403,154r,-15l417,139r,-14l417,111,403,91r,-14l384,63r,-15l369,48,355,34r-15,l326,15r-34,l278,,249,,230,,216,xe" fillcolor="#0000f1" stroked="f">
                <v:path arrowok="t"/>
                <o:lock v:ext="edit" verticies="t"/>
              </v:shape>
              <v:shape id="_x0000_s3602" style="position:absolute;left:1329;top:743;width:417;height:245" coordsize="417,245" path="m216,l187,,172,,139,,124,15r-14,l77,34r-15,l48,48,33,63,19,77r,14l19,111,,125r19,14l19,154r14,14l48,187r,15l62,202r15,14l110,216r14,15l139,231r33,l187,231r29,14l230,231r19,l278,231r14,l326,216r14,l355,202r14,l384,187r,-19l403,154r,-15l417,139r,-14l417,111,403,91r,-14l384,63r,-15l369,48,355,34r-15,l326,15r-34,l278,,249,,230,,216,xm216,l187,,172,,139,,124,15r-14,l77,34r-15,l48,48r,15l33,77r-14,l19,91r,20l19,125r,14l19,154r14,14l48,187r14,15l77,202r19,14l110,216r29,15l153,231r19,l201,231r15,l249,231r15,l292,231r15,-15l326,216r14,-14l355,202r14,-15l384,168r19,l403,154r,-15l403,125r,-14l403,91r,-14l384,77r,-14l369,48,355,34r-15,l326,15r-34,l278,,249,,230,,216,xe" fillcolor="#0000ec" stroked="f">
                <v:path arrowok="t"/>
                <o:lock v:ext="edit" verticies="t"/>
              </v:shape>
              <v:shape id="_x0000_s3603" style="position:absolute;left:1348;top:743;width:384;height:231" coordsize="384,231" path="m197,l168,,153,,120,,105,15r-14,l58,34r-15,l29,48r,15l14,77,,77,,91r,20l,125r,14l,154r14,14l29,187r14,15l58,202r19,14l91,216r29,15l134,231r19,l182,231r15,l230,231r15,l273,231r15,-15l307,216r14,-14l336,202r14,-15l365,168r19,l384,154r,-15l384,125r,-14l384,91r,-14l365,77r,-14l350,48,336,34r-15,l307,15r-34,l259,,230,,211,,197,xm197,l168,,153,,120,15r-15,l91,15,77,34r-19,l43,48,29,63,14,77,,91r,20l,125r,14l,154r14,l29,168r,19l43,202r15,l77,216r14,l120,231r14,l153,231r29,l197,231r33,l245,231r28,l288,216r19,l321,202r15,l350,187r15,-19l365,154r19,l384,139r,-14l384,111r,-20l384,77r-19,l350,63r,-15l336,34r-15,l288,15r-15,l259,15,230,,211,,197,xe" fillcolor="#0000e7" stroked="f">
                <v:path arrowok="t"/>
                <o:lock v:ext="edit" verticies="t"/>
              </v:shape>
              <v:shape id="_x0000_s3604" style="position:absolute;left:1348;top:743;width:384;height:231" coordsize="384,231" path="m197,l168,,153,,120,15r-15,l91,15,77,34r-19,l43,48,29,63,14,77,,91r,20l,125r,14l,154r14,l29,168r,19l43,202r15,l77,216r14,l120,231r14,l153,231r29,l197,231r33,l245,231r28,l288,216r19,l321,202r15,l350,187r15,-19l365,154r19,l384,139r,-14l384,111r,-20l384,77r-19,l350,63r,-15l336,34r-15,l288,15r-15,l259,15,230,,211,,197,xm197,l168,,153,,120,15r-15,l91,34r-14,l58,48r-15,l29,63,14,77r,14l,111r,14l14,139r,15l14,168r15,l43,187r15,15l77,202r14,14l105,216r15,15l153,231r15,l197,231r14,l230,231r29,l273,216r15,l321,202r15,l336,187r14,-19l365,168r,-14l384,139r,-14l384,111r,-20l365,91r,-14l350,63,336,48,321,34r-33,l273,15r-14,l230,,211,,197,xe" fillcolor="#0000e2" stroked="f">
                <v:path arrowok="t"/>
                <o:lock v:ext="edit" verticies="t"/>
              </v:shape>
              <v:shape id="_x0000_s3605" style="position:absolute;left:1348;top:743;width:384;height:231" coordsize="384,231" path="m197,l168,,153,,120,15r-15,l91,34r-14,l58,48r-15,l29,63,14,77r,14l,111r,14l14,139r,15l14,168r15,l43,187r15,15l77,202r14,14l105,216r15,15l153,231r15,l197,231r14,l230,231r29,l273,216r15,l321,202r15,l336,187r14,-19l365,168r,-14l384,139r,-14l384,111r,-20l365,91r,-14l350,63,336,48,321,34r-33,l273,15r-14,l230,,211,,197,xm197,l168,,153,15r-19,l105,15,91,34r-14,l58,48r-15,l29,63r,14l14,91r,20l14,125r,14l14,154r15,14l43,187r15,15l77,202r14,14l105,216r29,15l153,231r15,l197,231r14,l230,231r29,l273,216r15,l307,202r14,l336,187r14,-19l365,168r,-14l365,139r19,-14l384,111,365,91r,-14l350,63,336,48r-15,l307,34r-19,l273,15r-14,l230,15,211,,197,xe" fillcolor="#0000dc" stroked="f">
                <v:path arrowok="t"/>
                <o:lock v:ext="edit" verticies="t"/>
              </v:shape>
              <v:shape id="_x0000_s3606" style="position:absolute;left:1362;top:743;width:370;height:231" coordsize="370,231" path="m183,l154,,139,15r-19,l91,15,77,34r-14,l44,48r-15,l15,63r,14l,91r,20l,125r,14l,154r15,14l29,187r15,15l63,202r14,14l91,216r29,15l139,231r15,l183,231r14,l216,231r29,l259,216r15,l293,202r14,l322,187r14,-19l351,168r,-14l351,139r19,-14l370,111,351,91r,-14l336,63,322,48r-15,l293,34r-19,l259,15r-14,l216,15,197,,183,xm183,15r-29,l139,15r-19,l91,15,77,34r-14,l44,48,29,63r-14,l15,77,,91r,20l,125r,14l,154r15,14l29,187r15,15l63,202r28,14l106,216r14,15l154,231r14,l183,231r33,l231,231r14,-15l274,216r19,-14l307,202r15,-15l336,187r,-19l351,154r,-15l351,125r,-14l351,91r,-14l336,63r-14,l307,48,293,34r-19,l259,15r-14,l216,15r-19,l183,15xe" fillcolor="#0000d7" stroked="f">
                <v:path arrowok="t"/>
                <o:lock v:ext="edit" verticies="t"/>
              </v:shape>
              <v:shape id="_x0000_s3607" style="position:absolute;left:1362;top:758;width:351;height:216" coordsize="351,216" path="m183,l154,,139,,120,,91,,77,19r-14,l44,33,29,48r-14,l15,62,,76,,96r,14l,124r,15l15,153r14,19l44,187r19,l91,201r15,l120,216r34,l168,216r15,l216,216r15,l245,201r29,l293,187r14,l322,172r14,l336,153r15,-14l351,124r,-14l351,96r,-20l351,62,336,48r-14,l307,33,293,19r-19,l259,,245,,216,,197,,183,xm183,l154,,139,,120,,91,19r-14,l63,19,44,33,29,48r-14,l15,62,,76,,96r,14l,124r15,15l15,153r14,l44,172r19,15l77,187r14,14l106,201r14,l154,216r14,l183,216r33,l231,201r14,l274,201r19,-14l307,187r15,-15l322,153r14,l351,139r,-15l351,110r,-14l351,76,336,62r,-14l322,48,307,33,293,19r-19,l259,19,245,,216,,197,,183,xe" fillcolor="#0000d2" stroked="f">
                <v:path arrowok="t"/>
                <o:lock v:ext="edit" verticies="t"/>
              </v:shape>
              <v:shape id="_x0000_s3608" style="position:absolute;left:1362;top:758;width:351;height:216" coordsize="351,216" path="m183,l154,,139,,120,,91,19r-14,l63,19,44,33,29,48r-14,l15,62,,76,,96r,14l,124r15,15l15,153r14,l44,172r19,15l77,187r14,14l106,201r14,l154,216r14,l183,216r33,l231,201r14,l274,201r19,-14l307,187r15,-15l322,153r14,l351,139r,-15l351,110r,-14l351,76,336,62r,-14l322,48,307,33,293,19r-19,l259,19,245,,216,,197,,183,xm183,l154,,139,,120,,91,19r-14,l63,33r-19,l29,48r,14l15,62r,14l,96r,14l,124r15,l15,139r14,14l29,172r15,l63,187r14,l91,201r29,l139,201r15,l183,216r14,-15l216,201r29,l259,201r15,-14l293,187r14,-15l322,172r14,-19l336,139r15,-15l351,110r,-14l351,76,336,62,322,48,307,33r-14,l274,19r-15,l245,,216,,197,,183,xe" fillcolor="#00c" stroked="f">
                <v:path arrowok="t"/>
                <o:lock v:ext="edit" verticies="t"/>
              </v:shape>
              <v:shape id="_x0000_s3609" style="position:absolute;left:1362;top:758;width:351;height:216" coordsize="351,216" path="m183,l154,,139,,120,,91,19r-14,l63,33r-19,l29,48r,14l15,62r,14l,96r,14l,124r15,l15,139r14,14l29,172r15,l63,187r14,l91,201r29,l139,201r15,l183,216r14,-15l216,201r29,l259,201r15,-14l293,187r14,-15l322,172r14,-19l336,139r15,-15l351,110r,-14l351,76,336,62,322,48,307,33r-14,l274,19r-15,l245,,216,,197,,183,xm183,l154,,139,,120,19r-29,l77,19,63,33r-19,l29,48r,14l15,76r,20l15,110r,14l15,139r14,14l44,172r19,l77,187r14,l106,201r14,l154,201r14,l183,201r33,l231,201r14,l259,187r34,l307,172r15,-19l336,139r15,-15l351,110r,-14l336,76r,-14l322,48,307,33r-14,l274,19r-15,l245,19,216,,197,,183,xe" fillcolor="#0000c6" stroked="f">
                <v:path arrowok="t"/>
                <o:lock v:ext="edit" verticies="t"/>
              </v:shape>
              <v:shape id="_x0000_s3610" style="position:absolute;left:1377;top:758;width:336;height:201" coordsize="336,201" path="m168,l139,,124,,105,19r-29,l62,19,48,33r-19,l14,48r,14l,76,,96r,14l,124r,15l14,153r15,19l48,172r14,15l76,187r15,14l105,201r34,l153,201r15,l201,201r15,l230,201r14,-14l278,187r14,-15l307,153r14,-14l336,124r,-14l336,96,321,76r,-14l307,48,292,33r-14,l259,19r-15,l230,19,201,,182,,168,xm168,l139,,124,,105,19r-29,l62,19,48,33r-19,l29,48,14,62,,76,,96r,14l,124r14,15l14,153r15,19l48,172r14,15l76,187r15,14l105,201r34,l153,201r15,l201,201r15,l230,201r14,-14l259,187r19,-15l292,172r15,-19l321,139r,-15l321,110r,-14l321,76,307,62r,-14l292,33r-14,l259,19r-15,l216,19,201,,182,,168,xe" fillcolor="#0000c0" stroked="f">
                <v:path arrowok="t"/>
                <o:lock v:ext="edit" verticies="t"/>
              </v:shape>
              <v:shape id="_x0000_s3611" style="position:absolute;left:1377;top:758;width:321;height:201" coordsize="321,201" path="m168,l139,,124,,105,19r-29,l62,19,48,33r-19,l29,48,14,62,,76,,96r,14l,124r14,15l14,153r15,19l48,172r14,15l76,187r15,14l105,201r34,l153,201r15,l201,201r15,l230,201r14,-14l259,187r19,-15l292,172r15,-19l321,139r,-15l321,110r,-14l321,76,307,62r,-14l292,33r-14,l259,19r-15,l216,19,201,,182,,168,xm168,l139,,124,19r-19,l76,19,62,33r-14,l29,48,14,62r,14l,76,,96r,14l,124r14,15l29,153r,19l48,172r14,15l76,187r29,14l124,201r15,l168,201r14,l201,201r15,l244,187r15,l278,172r14,l307,153r,-14l321,139r,-15l321,110r,-14l321,76,307,62r,-14l292,48,278,33r-19,l244,19r-28,l201,19,182,,168,xe" fillcolor="#0000ba" stroked="f">
                <v:path arrowok="t"/>
                <o:lock v:ext="edit" verticies="t"/>
              </v:shape>
              <v:shape id="_x0000_s3612" style="position:absolute;left:1377;top:758;width:321;height:201" coordsize="321,201" path="m168,l139,,124,19r-19,l76,19,62,33r-14,l29,48,14,62r,14l,76,,96r,14l,124r14,15l29,153r,19l48,172r14,15l76,187r29,14l124,201r15,l168,201r14,l201,201r15,l244,187r15,l278,172r14,l307,153r,-14l321,139r,-15l321,110r,-14l321,76,307,62r,-14l292,48,278,33r-19,l244,19r-28,l201,19,182,,168,xm168,19r-29,l124,19r-19,l91,19,76,33r-14,l48,48r-19,l14,62r,14l,96r,14l,124r14,15l29,153r19,19l62,172r14,15l91,187r14,l124,201r15,l168,201r14,l201,201r15,-14l244,187r15,l278,172r14,l292,153r15,-14l321,124r,-14l321,96,307,76r,-14l292,48,278,33r-19,l244,19r-28,l201,19r-19,l168,19xe" fillcolor="#0000b4" stroked="f">
                <v:path arrowok="t"/>
                <o:lock v:ext="edit" verticies="t"/>
              </v:shape>
              <v:shape id="_x0000_s3613" style="position:absolute;left:1377;top:777;width:321;height:182" coordsize="321,182" path="m168,l139,,124,,105,,91,,76,14r-14,l48,29r-19,l14,43r,14l,77,,91r,14l14,120r15,14l48,153r14,l76,168r15,l105,168r19,14l139,182r29,l182,182r19,l216,168r28,l259,168r19,-15l292,153r,-19l307,120r14,-15l321,91r,-14l307,57r,-14l292,29,278,14r-19,l244,,216,,201,,182,,168,xm168,l139,,124,,105,,91,,76,14r-14,l48,29,29,43r-15,l14,57r,20l14,91r,14l14,120r15,14l48,153r14,l76,168r15,l105,168r34,14l153,182r15,l201,182r15,-14l230,168r14,l259,153r19,l292,134r15,l307,120r,-15l321,91r,-14l307,57r,-14l292,43,278,29r,-15l259,14,244,,216,,201,,182,,168,xe" fillcolor="#0000ae" stroked="f">
                <v:path arrowok="t"/>
                <o:lock v:ext="edit" verticies="t"/>
              </v:shape>
              <v:shape id="_x0000_s3614" style="position:absolute;left:1391;top:777;width:307;height:182" coordsize="307,182" path="m154,l125,,110,,91,,77,,62,14r-14,l34,29,15,43,,43,,57,,77,,91r,14l,120r15,14l34,153r14,l62,168r15,l91,168r34,14l139,182r15,l187,182r15,-14l216,168r14,l245,153r19,l278,134r15,l293,120r,-15l307,91r,-14l293,57r,-14l278,43,264,29r,-15l245,14,230,,202,,187,,168,,154,xm154,l125,,110,,91,,77,14r-15,l48,29r-14,l15,43,,57,,77,,91r,14l15,120r,14l34,134r14,19l62,153r15,15l91,168r19,l125,182r29,l168,182r19,-14l202,168r28,l245,153r19,l264,134r14,l293,120r,-15l293,91r,-14l293,57r,-14l278,43,264,29,245,14r-15,l202,,187,,168,,154,xe" fillcolor="#0000a7" stroked="f">
                <v:path arrowok="t"/>
                <o:lock v:ext="edit" verticies="t"/>
              </v:shape>
              <v:shape id="_x0000_s3615" style="position:absolute;left:1391;top:777;width:293;height:182" coordsize="293,182" path="m154,l125,,110,,91,,77,14r-15,l48,29r-14,l15,43,,57,,77,,91r,14l15,120r,14l34,134r14,19l62,153r15,15l91,168r19,l125,182r29,l168,182r19,-14l202,168r28,l245,153r19,l264,134r14,l293,120r,-15l293,91r,-14l293,57r,-14l278,43,264,29,245,14r-15,l202,,187,,168,,154,xm154,l125,,110,,91,,77,14r-15,l48,29r-14,l15,43r,14l,57,,77,,91r,14l15,120r,14l34,134r14,19l62,153r15,15l91,168r19,l125,168r29,l168,168r19,l202,168r14,l230,153r15,l264,134r14,l278,120r15,-15l293,91r,-14l293,57r-15,l278,43,264,29r-19,l230,14r-14,l202,,187,,168,,154,xe" fillcolor="#0000a0" stroked="f">
                <v:path arrowok="t"/>
                <o:lock v:ext="edit" verticies="t"/>
              </v:shape>
              <v:shape id="_x0000_s3616" style="position:absolute;left:1391;top:777;width:293;height:168" coordsize="293,168" path="m154,l125,,110,,91,,77,14r-15,l48,29r-14,l15,43r,14l,57,,77,,91r,14l15,120r,14l34,134r14,19l62,153r15,15l91,168r19,l125,168r29,l168,168r19,l202,168r14,l230,153r15,l264,134r14,l278,120r15,-15l293,91r,-14l293,57r-15,l278,43,264,29r-19,l230,14r-14,l202,,187,,168,,154,xm154,l125,,110,,91,14r-14,l62,14,48,29r-14,l15,43r,14l,77,,91r,14l15,105r,15l34,134r14,19l62,153r15,15l110,168r15,l139,168r15,l168,168r34,l216,168r14,-15l245,153r19,-19l278,120r15,-15l293,91r,-14l293,57r-15,l278,43,264,29r-19,l230,14r-14,l202,14,187,,168,,154,xe" fillcolor="#009" stroked="f">
                <v:path arrowok="t"/>
                <o:lock v:ext="edit" verticies="t"/>
              </v:shape>
              <v:shape id="_x0000_s3617" style="position:absolute;left:1391;top:777;width:293;height:168" coordsize="293,168" path="m154,l125,,110,,91,14r-14,l62,14,48,29r-14,l15,43r,14l,77,,91r,14l15,105r,15l34,134r14,19l62,153r15,15l110,168r15,l139,168r15,l168,168r34,l216,168r14,-15l245,153r19,-19l278,120r15,-15l293,91r,-14l293,57r-15,l278,43,264,29r-19,l230,14r-14,l202,14,187,,168,,154,xm154,l125,,110,,91,14r-14,l62,14,48,29r-14,l34,43,15,57r,20l15,91r,14l15,120r19,14l48,134r14,19l91,168r19,l125,168r14,l154,168r14,l202,168r14,l230,153r15,l264,134r14,-14l278,105r15,l293,91r,-14l278,57r,-14l264,29r-19,l230,14r-14,l202,14,187,,168,,154,xe" fillcolor="#000092" stroked="f">
                <v:path arrowok="t"/>
                <o:lock v:ext="edit" verticies="t"/>
              </v:shape>
              <v:shape id="_x0000_s3618" style="position:absolute;left:1406;top:777;width:278;height:168" coordsize="278,168" path="m139,l110,,95,,76,14r-14,l47,14,33,29r-14,l19,43,,57,,77,,91r,14l,120r19,14l33,134r14,19l76,168r19,l110,168r14,l139,168r14,l187,168r14,l215,153r15,l249,134r14,-14l263,105r15,l278,91r,-14l263,57r,-14l249,29r-19,l215,14r-14,l187,14,172,,153,,139,xm139,l110,,95,14r-19,l62,14,47,29r-14,l19,43,,57,,77,,91r,14l19,120r,14l33,134r14,19l62,153r14,15l95,168r15,l139,168r14,l172,168r15,l201,153r14,l230,134r19,l249,120r14,-15l263,91r,-14l263,57,249,43,230,29r-15,l201,14r-14,l172,14,153,,139,xe" fillcolor="#00008b" stroked="f">
                <v:path arrowok="t"/>
                <o:lock v:ext="edit" verticies="t"/>
              </v:shape>
              <v:shape id="_x0000_s3619" style="position:absolute;left:1406;top:777;width:263;height:168" coordsize="263,168" path="m139,l110,,95,14r-19,l62,14,47,29r-14,l19,43,,57,,77,,91r,14l19,120r,14l33,134r14,19l62,153r14,15l95,168r15,l139,168r14,l172,168r15,l201,153r14,l230,134r19,l249,120r14,-15l263,91r,-14l263,57,249,43,230,29r-15,l201,14r-14,l172,14,153,,139,xm139,14r-29,l95,14r-19,l62,14,47,29r-14,l33,43r-14,l,57,,77,,91r,14l19,120r14,14l47,134r15,19l76,153r19,15l110,168r14,l139,168r14,l187,168r14,-15l215,153r15,-19l249,120r14,l263,105r,-14l263,77r,-20l249,43,230,29r-15,l201,14r-14,l172,14r-19,l139,14xe" fillcolor="#000083" stroked="f">
                <v:path arrowok="t"/>
                <o:lock v:ext="edit" verticies="t"/>
              </v:shape>
              <v:shape id="_x0000_s3620" style="position:absolute;left:1406;top:791;width:263;height:154" coordsize="263,154" path="m139,l110,,95,,76,,62,,47,15r-14,l33,29r-14,l,43,,63,,77,,91r19,15l33,120r14,l62,139r14,l95,154r15,l124,154r15,l153,154r34,l201,139r14,l230,120r19,-14l263,106r,-15l263,77r,-14l263,43,249,29,230,15r-15,l201,,187,,172,,153,,139,xm139,l110,,95,,76,,62,,47,15r-14,l33,29,19,43,,63,,77,19,91r,15l33,120r14,l62,139r14,l95,139r15,15l124,154r15,l153,154r19,-15l187,139r28,l215,120r15,l249,106,263,91r,-14l263,63r,-20l249,43r,-14l230,15r-15,l201,,187,,172,,153,,139,xe" fillcolor="#00007b" stroked="f">
                <v:path arrowok="t"/>
                <o:lock v:ext="edit" verticies="t"/>
              </v:shape>
              <v:shape id="_x0000_s3621" style="position:absolute;left:1406;top:791;width:263;height:154" coordsize="263,154" path="m139,l110,,95,,76,,62,,47,15r-14,l33,29,19,43,,63,,77,19,91r,15l33,120r14,l62,139r14,l95,139r15,15l124,154r15,l153,154r19,-15l187,139r28,l215,120r15,l249,106,263,91r,-14l263,63r,-20l249,43r,-14l230,15r-15,l201,,187,,172,,153,,139,xm139,l110,,95,,76,,62,15r-15,l47,29r-14,l19,43r,20l19,77r,14l19,106r14,l47,120r15,19l76,139r19,l110,139r29,15l153,139r19,l187,139r14,l215,120r15,l230,106r19,l249,91,263,77r,-14l249,43,230,29,215,15r-14,l187,,172,,153,,139,xe" fillcolor="#000073" stroked="f">
                <v:path arrowok="t"/>
                <o:lock v:ext="edit" verticies="t"/>
              </v:shape>
              <v:shape id="_x0000_s3622" style="position:absolute;left:1425;top:791;width:244;height:154" coordsize="244,154" path="m120,l91,,76,,57,,43,15r-15,l28,29r-14,l,43,,63,,77,,91r,15l14,106r14,14l43,139r14,l76,139r15,l120,154r14,-15l153,139r15,l182,139r14,-19l211,120r,-14l230,106r,-15l244,77r,-14l230,43,211,29,196,15r-14,l168,,153,,134,,120,xm120,l91,,76,,57,,43,15r-15,l28,29r-14,l,43,,63,,77,,91r14,15l28,120r15,l57,139r19,l91,139r14,l120,139r14,l153,139r15,l182,120r14,l211,106r19,l230,91r,-14l230,63r,-20l211,29,196,15r-14,l168,,153,,134,,120,xe" fillcolor="#00006b" stroked="f">
                <v:path arrowok="t"/>
                <o:lock v:ext="edit" verticies="t"/>
              </v:shape>
              <v:shape id="_x0000_s3623" style="position:absolute;left:1425;top:791;width:230;height:139" coordsize="230,139" path="m120,l91,,76,,57,,43,15r-15,l28,29r-14,l,43,,63,,77,,91r14,15l28,120r15,l57,139r19,l91,139r14,l120,139r14,l153,139r15,l182,120r14,l211,106r19,l230,91r,-14l230,63r,-20l211,29,196,15r-14,l168,,153,,134,,120,xm120,l105,,76,,57,15r-14,l28,29r-14,l14,43,,63,,77,,91r14,15l28,120r15,l57,139r19,l91,139r14,l120,139r14,l153,139r15,l182,120r14,l211,106,230,91r,-14l230,63r,-20l211,29r-15,l196,15r-14,l168,15,153,,134,,120,xe" fillcolor="#000063" stroked="f">
                <v:path arrowok="t"/>
                <o:lock v:ext="edit" verticies="t"/>
              </v:shape>
              <v:shape id="_x0000_s3624" style="position:absolute;left:1425;top:791;width:230;height:139" coordsize="230,139" path="m120,l105,,76,,57,15r-14,l28,29r-14,l14,43,,63,,77,,91r14,15l28,120r15,l57,139r19,l91,139r14,l120,139r14,l153,139r15,l182,120r14,l211,106,230,91r,-14l230,63r,-20l211,29r-15,l196,15r-14,l168,15,153,,134,,120,xm120,l105,,76,,57,15r-14,l28,29,14,43,,63,,77,,91r14,l14,106r14,l43,120r14,l57,139r19,l105,139r15,l134,139r19,l168,139r14,-19l196,120r,-14l211,106r,-15l230,91r,-14l230,63,211,43,196,29r,-14l182,15r-14,l153,,134,,120,xe" fillcolor="#00005b" stroked="f">
                <v:path arrowok="t"/>
                <o:lock v:ext="edit" verticies="t"/>
              </v:shape>
              <v:shape id="_x0000_s3625" style="position:absolute;left:1425;top:791;width:230;height:139" coordsize="230,139" path="m120,l105,,76,,57,15r-14,l28,29,14,43,,63,,77,,91r14,l14,106r14,l43,120r14,l57,139r19,l105,139r15,l134,139r19,l168,139r14,-19l196,120r,-14l211,106r,-15l230,91r,-14l230,63,211,43,196,29r,-14l182,15r-14,l153,,134,,120,xm120,l105,,91,15r-15,l57,15,43,29r-15,l14,43r,20l14,77r,14l28,106r,14l43,120r14,l76,139r15,l105,139r15,l134,139r19,l168,120r14,l196,120r15,-14l211,91,230,77r,-14l211,43,196,29,182,15r-14,l153,15,134,,120,xe" fillcolor="#000054" stroked="f">
                <v:path arrowok="t"/>
                <o:lock v:ext="edit" verticies="t"/>
              </v:shape>
              <v:shape id="_x0000_s3626" style="position:absolute;left:1439;top:791;width:216;height:139" coordsize="216,139" path="m106,l91,,77,15r-15,l43,15,29,29r-15,l,43,,63,,77,,91r14,15l14,120r15,l43,120r19,19l77,139r14,l106,139r14,l139,139r15,-19l168,120r14,l197,106r,-15l216,77r,-14l197,43,182,29,168,15r-14,l139,15,120,,106,xm106,15r-15,l77,15r-15,l43,15,29,29r-15,l14,43,,43,,63,,77,,91r14,15l29,120r14,l62,120r15,19l91,139r15,l120,139r19,l154,120r14,l182,106r15,l197,91r,-14l197,63r,-20l182,29r-14,l168,15r-14,l139,15r-19,l106,15xe" fillcolor="#00004d" stroked="f">
                <v:path arrowok="t"/>
                <o:lock v:ext="edit" verticies="t"/>
              </v:shape>
              <v:shape id="_x0000_s3627" style="position:absolute;left:1439;top:806;width:197;height:124" coordsize="197,124" path="m106,l91,,77,,62,,43,,29,14r-15,l14,28,,28,,48,,62,,76,14,91r15,14l43,105r19,l77,124r14,l106,124r14,l139,124r15,-19l168,105,182,91r15,l197,76r,-14l197,48r,-20l182,14r-14,l168,,154,,139,,120,,106,xm106,l91,,77,,62,,43,14r-14,l14,14r,14l,28,,48,,62,,76r14,l14,91r15,l43,105r19,l77,105r14,19l106,124r14,l139,105r15,l168,91r14,l182,76r15,l197,62r,-14l197,28r-15,l182,14r-14,l154,14,154,,139,,120,,106,xe" fillcolor="#000047" stroked="f">
                <v:path arrowok="t"/>
                <o:lock v:ext="edit" verticies="t"/>
              </v:shape>
              <v:shape id="_x0000_s3628" style="position:absolute;left:1439;top:806;width:197;height:124" coordsize="197,124" path="m106,l91,,77,,62,,43,14r-14,l14,14r,14l,28,,48,,62,,76r14,l14,91r15,l43,105r19,l77,105r14,19l106,124r14,l139,105r15,l168,91r14,l182,76r15,l197,62r,-14l197,28r-15,l182,14r-14,l154,14,154,,139,,120,,106,xm106,l91,,77,,62,,43,14r-14,l14,28r,20l,48,,62,14,76r,15l29,91r,14l43,105r19,l77,105r14,19l106,124r14,-19l139,105r15,l168,105,182,91,197,76r,-14l197,48,182,28,168,14r-14,l154,,139,,120,,106,xe" fillcolor="#000041" stroked="f">
                <v:path arrowok="t"/>
                <o:lock v:ext="edit" verticies="t"/>
              </v:shape>
              <v:shape id="_x0000_s3629" style="position:absolute;left:1439;top:806;width:197;height:124" coordsize="197,124" path="m106,l91,,77,,62,,43,14r-14,l14,28r,20l,48,,62,14,76r,15l29,91r,14l43,105r19,l77,105r14,19l106,124r14,-19l139,105r15,l168,105,182,91,197,76r,-14l197,48,182,28,168,14r-14,l154,,139,,120,,106,xm106,l91,,77,,62,14r-19,l29,14r,14l14,28r,20l14,62r,14l29,91r14,14l62,105r15,l91,105r15,l120,105r19,l154,105,168,91r14,l182,76,197,62r,-14l182,48r,-20l168,14r-14,l139,14,139,,120,,106,xe" fillcolor="#00003c" stroked="f">
                <v:path arrowok="t"/>
                <o:lock v:ext="edit" verticies="t"/>
              </v:shape>
              <v:shape id="_x0000_s3630" style="position:absolute;left:1453;top:806;width:183;height:105" coordsize="183,105" path="m92,l77,,63,,48,14r-19,l15,14r,14l,28,,48,,62,,76,15,91r14,14l48,105r15,l77,105r15,l106,105r19,l140,105,154,91r14,l168,76,183,62r,-14l168,48r,-20l154,14r-14,l125,14,125,,106,,92,xm92,l77,,63,,48,14r-19,l15,14r,14l,28,,48,,62,,76,15,91r14,l29,105r19,l63,105r14,l92,105r14,l125,105r15,l154,91,168,76r,-14l168,48r,-20l154,14r-14,l125,14,125,,106,,92,xe" fillcolor="#000036" stroked="f">
                <v:path arrowok="t"/>
                <o:lock v:ext="edit" verticies="t"/>
              </v:shape>
              <v:shape id="_x0000_s3631" style="position:absolute;left:1453;top:806;width:168;height:105" coordsize="168,105" path="m92,l77,,63,,48,14r-19,l15,14r,14l,28,,48,,62,,76,15,91r14,l29,105r19,l63,105r14,l92,105r14,l125,105r15,l154,91,168,76r,-14l168,48r,-20l154,14r-14,l125,14,125,,106,,92,xm92,l77,,63,14r-15,l29,14,15,28,,48,,62,,76r15,l15,91r14,l48,105r15,l77,105r15,l106,105r19,l140,91r14,l154,76r14,l168,62r,-14l154,28,140,14r-15,l106,14,106,,92,xe" fillcolor="#000032" stroked="f">
                <v:path arrowok="t"/>
                <o:lock v:ext="edit" verticies="t"/>
              </v:shape>
              <v:shape id="_x0000_s3632" style="position:absolute;left:1453;top:806;width:168;height:105" coordsize="168,105" path="m92,l77,,63,14r-15,l29,14,15,28,,48,,62,,76r15,l15,91r14,l48,105r15,l77,105r15,l106,105r19,l140,91r14,l154,76r14,l168,62r,-14l154,28,140,14r-15,l106,14,106,,92,xm92,14r-15,l63,14r-15,l29,14r,14l15,28r,20l,48,,62,15,76,29,91r19,l63,105r14,l92,105r14,l125,91r15,l154,91r,-15l168,76r,-14l168,48,154,28,140,14r-15,l106,14r-14,xe" fillcolor="#00002d" stroked="f">
                <v:path arrowok="t"/>
                <o:lock v:ext="edit" verticies="t"/>
              </v:shape>
              <v:shape id="_x0000_s3633" style="position:absolute;left:1453;top:820;width:168;height:91" coordsize="168,91" path="m92,l77,,63,,48,,29,r,14l15,14r,20l,34,,48,15,62,29,77r19,l63,91r14,l92,91r14,l125,77r15,l154,77r,-15l168,62r,-14l168,34,154,14,140,,125,,106,,92,xm92,l77,,63,,48,,29,r,14l15,14r,20l15,48r,14l29,77r19,l63,91r14,l92,91r14,l125,77r15,l154,62,168,48r,-14l154,34r,-20l140,,125,,106,,92,xe" fillcolor="#000029" stroked="f">
                <v:path arrowok="t"/>
                <o:lock v:ext="edit" verticies="t"/>
              </v:shape>
              <v:shape id="_x0000_s3634" style="position:absolute;left:1468;top:820;width:153;height:91" coordsize="153,91" path="m77,l62,,48,,33,,14,r,14l,14,,34,,48,,62,14,77r19,l48,91r14,l77,91r14,l110,77r15,l139,62,153,48r,-14l139,34r,-20l125,,110,,91,,77,xm77,l62,,48,,33,,14,14,,14,,34,,48,,62r14,l14,77r19,l48,77,62,91r15,l91,77r19,l125,77r,-15l139,62r,-14l139,34r,-20l125,14,110,,91,,77,xe" fillcolor="#000025" stroked="f">
                <v:path arrowok="t"/>
                <o:lock v:ext="edit" verticies="t"/>
              </v:shape>
              <v:shape id="_x0000_s3635" style="position:absolute;left:1468;top:820;width:139;height:91" coordsize="139,91" path="m77,l62,,48,,33,,14,14,,14,,34,,48,,62r14,l14,77r19,l48,77,62,91r15,l91,77r19,l125,77r,-15l139,62r,-14l139,34r,-20l125,14,110,,91,,77,xm77,l62,,48,,33,r,14l14,14r,20l,34,,48,,62r14,l33,77r15,l62,77r15,l91,77r19,l125,62r14,l139,48r,-14l125,14,110,,91,,77,xe" fillcolor="#000021" stroked="f">
                <v:path arrowok="t"/>
                <o:lock v:ext="edit" verticies="t"/>
              </v:shape>
              <v:shape id="_x0000_s3636" style="position:absolute;left:1468;top:820;width:139;height:77" coordsize="139,77" path="m77,l62,,48,,33,r,14l14,14r,20l,34,,48,,62r14,l33,77r15,l62,77r15,l91,77r19,l125,62r14,l139,48r,-14l125,14,110,,91,,77,xm77,l62,,48,,33,14r-19,l14,34,,34,,48,14,62r19,l33,77r15,l62,77r15,l91,77r19,l125,62r14,l139,48r,-14l125,14r-15,l91,,77,xe" fillcolor="#00001d" stroked="f">
                <v:path arrowok="t"/>
                <o:lock v:ext="edit" verticies="t"/>
              </v:shape>
              <v:shape id="_x0000_s3637" style="position:absolute;left:1468;top:820;width:139;height:77" coordsize="139,77" path="m77,l62,,48,,33,14r-19,l14,34,,34,,48,14,62r19,l33,77r15,l62,77r15,l91,77r19,l125,62r14,l139,48r,-14l125,14r-15,l91,,77,xm77,l62,,48,14r-15,l14,14r,20l14,48r,14l33,77r15,l62,77r15,l91,77r19,l125,62r,-14l139,48r,-14l125,34r,-20l110,14r-19,l77,xe" fillcolor="#00001a" stroked="f">
                <v:path arrowok="t"/>
                <o:lock v:ext="edit" verticies="t"/>
              </v:shape>
              <v:shape id="_x0000_s3638" style="position:absolute;left:1482;top:820;width:125;height:77" coordsize="125,77" path="m63,l48,,34,14r-15,l,14,,34,,48,,62,19,77r15,l48,77r15,l77,77r19,l111,62r,-14l125,48r,-14l111,34r,-20l96,14r-19,l63,xm63,l48,14r-14,l19,14,,34,,48,,62r19,l19,77r15,l48,77r15,l77,77r19,l96,62r15,l111,48r,-14l96,14r-19,l63,14,63,xe" fillcolor="#000016" stroked="f">
                <v:path arrowok="t"/>
                <o:lock v:ext="edit" verticies="t"/>
              </v:shape>
              <v:shape id="_x0000_s3639" style="position:absolute;left:1482;top:820;width:111;height:77" coordsize="111,77" path="m63,l48,14r-14,l19,14,,34,,48,,62r19,l19,77r15,l48,77r15,l77,77r19,l96,62r15,l111,48r,-14l96,14r-19,l63,14,63,xm63,14r-15,l34,14r-15,l19,34,,34,,48,,62r19,l34,62r,15l48,77r15,l77,77r,-15l96,62r15,l111,48r,-14l96,14r-19,l63,14xe" fillcolor="#000013" stroked="f">
                <v:path arrowok="t"/>
                <o:lock v:ext="edit" verticies="t"/>
              </v:shape>
              <v:shape id="_x0000_s3640" style="position:absolute;left:1482;top:834;width:111;height:63" coordsize="111,63" path="m63,l48,,34,,19,r,20l,20,,34,,48r19,l34,48r,15l48,63r15,l77,63r,-15l96,48r15,l111,34r,-14l96,,77,,63,xm63,l48,,34,,19,r,20l,20,,34,19,48r15,l48,63r15,l77,48r19,l111,48r,-14l111,20,96,,77,,63,xe" fillcolor="#000010" stroked="f">
                <v:path arrowok="t"/>
                <o:lock v:ext="edit" verticies="t"/>
              </v:shape>
              <v:shape id="_x0000_s3641" style="position:absolute;left:1482;top:834;width:111;height:63" coordsize="111,63" path="m63,l48,,34,,19,r,20l,20,,34,19,48r15,l48,63r15,l77,48r19,l111,48r,-14l111,20,96,,77,,63,xm63,l48,,34,,19,20r,14l19,48r15,l48,48r15,l77,48r19,l96,34r15,l111,20r-15,l96,,77,,63,xe" fillcolor="#00000d" stroked="f">
                <v:path arrowok="t"/>
                <o:lock v:ext="edit" verticies="t"/>
              </v:shape>
              <v:shape id="_x0000_s3642" style="position:absolute;left:1501;top:834;width:92;height:48" coordsize="92,48" path="m44,l29,,15,,,20,,34,,48r15,l29,48r15,l58,48r19,l77,34r15,l92,20r-15,l77,,58,,44,xm44,l29,,15,,,20,,34,,48r15,l29,48r15,l58,48r19,l77,34r,-14l58,,44,xe" fillcolor="#00000a" stroked="f">
                <v:path arrowok="t"/>
                <o:lock v:ext="edit" verticies="t"/>
              </v:shape>
              <v:shape id="_x0000_s3643" style="position:absolute;left:1501;top:834;width:77;height:48" coordsize="77,48" path="m44,l29,,15,,,20,,34,,48r15,l29,48r15,l58,48r19,l77,34r,-14l58,,44,xm44,l29,,15,r,20l,20,,34,15,48r14,l44,48r14,l77,48r,-14l77,20r-19,l58,,44,xe" fillcolor="#000008" stroked="f">
                <v:path arrowok="t"/>
                <o:lock v:ext="edit" verticies="t"/>
              </v:shape>
              <v:shape id="_x0000_s3644" style="position:absolute;left:1501;top:834;width:77;height:48" coordsize="77,48" path="m44,l29,,15,r,20l,20,,34,15,48r14,l44,48r14,l77,48r,-14l77,20r-19,l58,,44,xm44,l29,,15,20,,20,,34,15,48r14,l44,48r14,l77,34r,-14l58,20,44,xe" fillcolor="#000005" stroked="f">
                <v:path arrowok="t"/>
                <o:lock v:ext="edit" verticies="t"/>
              </v:shape>
              <v:shape id="_x0000_s3645" style="position:absolute;left:1501;top:834;width:77;height:48" coordsize="77,48" path="m44,l29,,15,20,,20,,34,15,48r14,l44,48r14,l77,34r,-14l58,20,44,xm44,l29,20r-14,l15,34r,14l29,48r15,l58,48r,-14l77,34,58,20r-14,l44,xe" fillcolor="#000003" stroked="f">
                <v:path arrowok="t"/>
                <o:lock v:ext="edit" verticies="t"/>
              </v:shape>
              <v:shape id="_x0000_s3646" style="position:absolute;left:1516;top:834;width:62;height:48" coordsize="62,48" path="m29,l14,20,,20,,34,,48r14,l29,48r14,l43,34r19,l43,20r-14,l29,xm29,20r-15,l,20,,34,,48r14,l29,48r14,l43,34r,-14l29,20xe" fillcolor="#000001" stroked="f">
                <v:path arrowok="t"/>
                <o:lock v:ext="edit" verticies="t"/>
              </v:shape>
              <v:shape id="_x0000_s3647" style="position:absolute;left:1516;top:854;width:43;height:28" coordsize="43,28" path="m29,l14,,,,,14,,28r14,l29,28r14,l43,14,43,,29,xm29,l14,,,,,14r14,l14,28r15,l43,14,43,,29,xe" fillcolor="black" stroked="f">
                <v:path arrowok="t"/>
                <o:lock v:ext="edit" verticies="t"/>
              </v:shape>
              <v:shape id="_x0000_s3648" style="position:absolute;left:1516;top:854;width:43;height:28" coordsize="43,28" path="m29,l14,,,,,14r14,l14,28r15,l43,14,43,,29,xm29,l14,,,14r14,l29,14r14,l43,,29,xe" fillcolor="black" stroked="f">
                <v:path arrowok="t"/>
                <o:lock v:ext="edit" verticies="t"/>
              </v:shape>
              <v:shape id="_x0000_s3649" style="position:absolute;left:1516;top:854;width:43;height:14" coordsize="43,14" path="m29,l14,,,14r14,l29,14r14,l43,,29,xm29,l14,r,14l29,14r14,l43,,29,xe" fillcolor="black" stroked="f">
                <v:path arrowok="t"/>
                <o:lock v:ext="edit" verticies="t"/>
              </v:shape>
              <v:shape id="_x0000_s3650" style="position:absolute;left:1530;top:854;width:29;height:14" coordsize="29,14" path="m15,l,,,14r15,l29,14,29,,15,xm15,l,,,14r15,l15,xe" fillcolor="black" stroked="f">
                <v:path arrowok="t"/>
                <o:lock v:ext="edit" verticies="t"/>
              </v:shape>
              <v:shape id="_x0000_s3651" style="position:absolute;left:1530;top:854;width:15;height:14" coordsize="15,14" path="m15,l,,,14r15,l15,xm15,l,,,14r15,l15,xe" fillcolor="black" stroked="f">
                <v:path arrowok="t"/>
                <o:lock v:ext="edit" verticies="t"/>
              </v:shape>
              <v:shape id="_x0000_s3652" style="position:absolute;left:1530;top:854;width:15;height:14" coordsize="15,14" path="m15,l,,,14r15,l15,xm15,14l,14r15,xe" fillcolor="black" stroked="f">
                <v:path arrowok="t"/>
                <o:lock v:ext="edit" verticies="t"/>
              </v:shape>
              <v:shape id="_x0000_s3653" style="position:absolute;left:1530;top:868;width:15;height:0" coordsize="15,0" path="m15,l,,15,xe" fillcolor="black" stroked="f">
                <v:path arrowok="t"/>
              </v:shape>
              <v:shape id="_x0000_s3654" style="position:absolute;left:1314;top:729;width:446;height:259" coordsize="446,259" path="m,48l34,,446,201r-28,58l,48xe" fillcolor="black" stroked="f">
                <v:path arrowok="t"/>
              </v:shape>
              <v:shape id="_x0000_s3655" style="position:absolute;left:1314;top:729;width:446;height:259" coordsize="446,259" path="m,259l,,446,r,259l,259xm231,l202,,187,,154,14r-15,l111,14,92,29,77,48r-14,l48,62,34,77,15,91r,14l15,125r,14l15,153r,15l15,182r19,19l48,201r15,15l77,230r15,l111,245r28,l154,259r33,l202,259r29,l245,259r34,l293,259r29,-14l341,245r14,-15l370,230r14,-14l399,201r19,l432,182r,-14l446,153r,-14l446,125r,-20l432,91,418,77,399,62,384,48r-14,l355,29,341,14r-19,l293,14,279,,245,,231,xe" fillcolor="blue" stroked="f">
                <v:path arrowok="t"/>
                <o:lock v:ext="edit" verticies="t"/>
              </v:shape>
              <v:shape id="_x0000_s3656" style="position:absolute;left:1329;top:729;width:431;height:259" coordsize="431,259" path="m216,l187,,172,,139,14r-15,l96,14,77,29,62,48r-14,l33,62,19,77,,91r,14l,125r,14l,153r,15l,182r19,19l33,201r15,15l62,230r15,l96,245r28,l139,259r33,l187,259r29,l230,259r34,l278,259r29,-14l326,245r14,-15l355,230r14,-14l384,201r19,l417,182r,-14l431,153r,-14l431,125r,-20l417,91,403,77,384,62,369,48r-14,l340,29,326,14r-19,l278,14,264,,230,,216,xm216,l187,,172,14r-33,l124,14,96,29r-19,l62,48r-14,l33,62,19,77r,14l,105r,20l,139r,14l,168r19,14l33,201r,15l48,216r29,14l96,245r14,l124,245r29,14l172,259r29,l216,259r33,l264,259r28,-14l307,245r33,l355,230r14,-14l384,216r19,-15l403,182r14,-14l417,153r,-14l417,125r,-20l417,91,403,77,384,62,369,48r-14,l340,29r-14,l307,14r-29,l264,14,230,,216,xe" fillcolor="blue" stroked="f">
                <v:path arrowok="t"/>
                <o:lock v:ext="edit" verticies="t"/>
              </v:shape>
              <v:shape id="_x0000_s3657" style="position:absolute;left:1329;top:729;width:417;height:259" coordsize="417,259" path="m216,l187,,172,14r-33,l124,14,96,29r-19,l62,48r-14,l33,62,19,77r,14l,105r,20l,139r,14l,168r19,14l33,201r,15l48,216r29,14l96,245r14,l124,245r29,14l172,259r29,l216,259r33,l264,259r28,-14l307,245r33,l355,230r14,-14l384,216r19,-15l403,182r14,-14l417,153r,-14l417,125r,-20l417,91,403,77,384,62,369,48r-14,l340,29r-14,l307,14r-29,l264,14,230,,216,xm216,14r-29,l172,14r-33,l124,14,96,29r-19,l62,48,48,62r-15,l33,77,19,91,,105r,20l,139r,14l19,168r,14l33,201r15,15l62,216r15,14l96,230r14,15l124,245r29,14l172,259r29,l216,259r33,l264,259r28,-14l307,245r19,-15l355,230r14,-14l384,216r,-15l403,182r14,-14l417,153r,-14l417,125r,-20l403,91r,-14l384,62r-15,l355,48,340,29r-14,l292,14r-14,l264,14r-34,l216,14xe" fillcolor="#0000fa" stroked="f">
                <v:path arrowok="t"/>
                <o:lock v:ext="edit" verticies="t"/>
              </v:shape>
              <v:shape id="_x0000_s3658" style="position:absolute;left:1329;top:743;width:417;height:245" coordsize="417,245" path="m216,l187,,172,,139,,124,,96,15r-19,l62,34,48,48r-15,l33,63,19,77,,91r,20l,125r,14l19,154r,14l33,187r15,15l62,202r15,14l96,216r14,15l124,231r29,14l172,245r29,l216,245r33,l264,245r28,-14l307,231r19,-15l355,216r14,-14l384,202r,-15l403,168r14,-14l417,139r,-14l417,111r,-20l403,77r,-14l384,48r-15,l355,34,340,15r-14,l292,,278,,264,,230,,216,xm216,l187,,172,,139,,124,,110,15r-33,l62,34,48,48r-15,l33,63,19,77r,14l,111r,14l,139r19,l19,154r14,14l33,187r15,15l62,202r15,14l110,231r14,l139,231r33,l187,245r29,l230,245r34,-14l278,231r14,l326,231r14,-15l355,202r14,l384,187r19,-19l403,154r14,-15l417,125r,-14l417,91,403,77r,-14l384,48r-15,l355,34,340,15r-14,l292,,278,,264,,230,,216,xe" fillcolor="#0000f5" stroked="f">
                <v:path arrowok="t"/>
                <o:lock v:ext="edit" verticies="t"/>
              </v:shape>
              <v:shape id="_x0000_s3659" style="position:absolute;left:1329;top:743;width:417;height:245" coordsize="417,245" path="m216,l187,,172,,139,,124,,110,15r-33,l62,34,48,48r-15,l33,63,19,77r,14l,111r,14l,139r19,l19,154r14,14l33,187r15,15l62,202r15,14l110,231r14,l139,231r33,l187,245r29,l230,245r34,-14l278,231r14,l326,231r14,-15l355,202r14,l384,187r19,-19l403,154r14,-15l417,125r,-14l417,91,403,77r,-14l384,48r-15,l355,34,340,15r-14,l292,,278,,264,,230,,216,xm216,l187,,172,,139,,124,15r-14,l77,34r-15,l48,48,33,63,19,77r,14l19,111,,125r19,14l19,154r14,14l48,187r,15l62,202r15,14l110,216r14,15l139,231r33,l187,231r29,14l230,231r19,l278,231r14,l326,216r14,l355,202r14,l384,187r,-19l403,154r,-15l417,139r,-14l417,111,403,91r,-14l384,63r,-15l369,48,355,34r-15,l326,15r-34,l278,,249,,230,,216,xe" fillcolor="#0000f1" stroked="f">
                <v:path arrowok="t"/>
                <o:lock v:ext="edit" verticies="t"/>
              </v:shape>
              <v:shape id="_x0000_s3660" style="position:absolute;left:1329;top:743;width:417;height:245" coordsize="417,245" path="m216,l187,,172,,139,,124,15r-14,l77,34r-15,l48,48,33,63,19,77r,14l19,111,,125r19,14l19,154r14,14l48,187r,15l62,202r15,14l110,216r14,15l139,231r33,l187,231r29,14l230,231r19,l278,231r14,l326,216r14,l355,202r14,l384,187r,-19l403,154r,-15l417,139r,-14l417,111,403,91r,-14l384,63r,-15l369,48,355,34r-15,l326,15r-34,l278,,249,,230,,216,xm216,l187,,172,,139,,124,15r-14,l77,34r-15,l48,48r,15l33,77r-14,l19,91r,20l19,125r,14l19,154r14,14l48,187r14,15l77,202r19,14l110,216r29,15l153,231r19,l201,231r15,l249,231r15,l292,231r15,-15l326,216r14,-14l355,202r14,-15l384,168r19,l403,154r,-15l403,125r,-14l403,91r,-14l384,77r,-14l369,48,355,34r-15,l326,15r-34,l278,,249,,230,,216,xe" fillcolor="#0000ec" stroked="f">
                <v:path arrowok="t"/>
                <o:lock v:ext="edit" verticies="t"/>
              </v:shape>
              <v:shape id="_x0000_s3661" style="position:absolute;left:1348;top:743;width:384;height:231" coordsize="384,231" path="m197,l168,,153,,120,,105,15r-14,l58,34r-15,l29,48r,15l14,77,,77,,91r,20l,125r,14l,154r14,14l29,187r14,15l58,202r19,14l91,216r29,15l134,231r19,l182,231r15,l230,231r15,l273,231r15,-15l307,216r14,-14l336,202r14,-15l365,168r19,l384,154r,-15l384,125r,-14l384,91r,-14l365,77r,-14l350,48,336,34r-15,l307,15r-34,l259,,230,,211,,197,xm197,l168,,153,,120,15r-15,l91,15,77,34r-19,l43,48,29,63,14,77,,91r,20l,125r,14l,154r14,l29,168r,19l43,202r15,l77,216r14,l120,231r14,l153,231r29,l197,231r33,l245,231r28,l288,216r19,l321,202r15,l350,187r15,-19l365,154r19,l384,139r,-14l384,111r,-20l384,77r-19,l350,63r,-15l336,34r-15,l288,15r-15,l259,15,230,,211,,197,xe" fillcolor="#0000e7" stroked="f">
                <v:path arrowok="t"/>
                <o:lock v:ext="edit" verticies="t"/>
              </v:shape>
              <v:shape id="_x0000_s3662" style="position:absolute;left:1348;top:743;width:384;height:231" coordsize="384,231" path="m197,l168,,153,,120,15r-15,l91,15,77,34r-19,l43,48,29,63,14,77,,91r,20l,125r,14l,154r14,l29,168r,19l43,202r15,l77,216r14,l120,231r14,l153,231r29,l197,231r33,l245,231r28,l288,216r19,l321,202r15,l350,187r15,-19l365,154r19,l384,139r,-14l384,111r,-20l384,77r-19,l350,63r,-15l336,34r-15,l288,15r-15,l259,15,230,,211,,197,xm197,l168,,153,,120,15r-15,l91,34r-14,l58,48r-15,l29,63,14,77r,14l,111r,14l14,139r,15l14,168r15,l43,187r15,15l77,202r14,14l105,216r15,15l153,231r15,l197,231r14,l230,231r29,l273,216r15,l321,202r15,l336,187r14,-19l365,168r,-14l384,139r,-14l384,111r,-20l365,91r,-14l350,63,336,48,321,34r-33,l273,15r-14,l230,,211,,197,xe" fillcolor="#0000e2" stroked="f">
                <v:path arrowok="t"/>
                <o:lock v:ext="edit" verticies="t"/>
              </v:shape>
              <v:shape id="_x0000_s3663" style="position:absolute;left:1348;top:743;width:384;height:231" coordsize="384,231" path="m197,l168,,153,,120,15r-15,l91,34r-14,l58,48r-15,l29,63,14,77r,14l,111r,14l14,139r,15l14,168r15,l43,187r15,15l77,202r14,14l105,216r15,15l153,231r15,l197,231r14,l230,231r29,l273,216r15,l321,202r15,l336,187r14,-19l365,168r,-14l384,139r,-14l384,111r,-20l365,91r,-14l350,63,336,48,321,34r-33,l273,15r-14,l230,,211,,197,xm197,l168,,153,15r-19,l105,15,91,34r-14,l58,48r-15,l29,63r,14l14,91r,20l14,125r,14l14,154r15,14l43,187r15,15l77,202r14,14l105,216r29,15l153,231r15,l197,231r14,l230,231r29,l273,216r15,l307,202r14,l336,187r14,-19l365,168r,-14l365,139r19,-14l384,111,365,91r,-14l350,63,336,48r-15,l307,34r-19,l273,15r-14,l230,15,211,,197,xe" fillcolor="#0000dc" stroked="f">
                <v:path arrowok="t"/>
                <o:lock v:ext="edit" verticies="t"/>
              </v:shape>
              <v:shape id="_x0000_s3664" style="position:absolute;left:1362;top:743;width:370;height:231" coordsize="370,231" path="m183,l154,,139,15r-19,l91,15,77,34r-14,l44,48r-15,l15,63r,14l,91r,20l,125r,14l,154r15,14l29,187r15,15l63,202r14,14l91,216r29,15l139,231r15,l183,231r14,l216,231r29,l259,216r15,l293,202r14,l322,187r14,-19l351,168r,-14l351,139r19,-14l370,111,351,91r,-14l336,63,322,48r-15,l293,34r-19,l259,15r-14,l216,15,197,,183,xm183,15r-29,l139,15r-19,l91,15,77,34r-14,l44,48,29,63r-14,l15,77,,91r,20l,125r,14l,154r15,14l29,187r15,15l63,202r28,14l106,216r14,15l154,231r14,l183,231r33,l231,231r14,-15l274,216r19,-14l307,202r15,-15l336,187r,-19l351,154r,-15l351,125r,-14l351,91r,-14l336,63r-14,l307,48,293,34r-19,l259,15r-14,l216,15r-19,l183,15xe" fillcolor="#0000d7" stroked="f">
                <v:path arrowok="t"/>
                <o:lock v:ext="edit" verticies="t"/>
              </v:shape>
              <v:shape id="_x0000_s3665" style="position:absolute;left:1362;top:758;width:351;height:216" coordsize="351,216" path="m183,l154,,139,,120,,91,,77,19r-14,l44,33,29,48r-14,l15,62,,76,,96r,14l,124r,15l15,153r14,19l44,187r19,l91,201r15,l120,216r34,l168,216r15,l216,216r15,l245,201r29,l293,187r14,l322,172r14,l336,153r15,-14l351,124r,-14l351,96r,-20l351,62,336,48r-14,l307,33,293,19r-19,l259,,245,,216,,197,,183,xm183,l154,,139,,120,,91,19r-14,l63,19,44,33,29,48r-14,l15,62,,76,,96r,14l,124r15,15l15,153r14,l44,172r19,15l77,187r14,14l106,201r14,l154,216r14,l183,216r33,l231,201r14,l274,201r19,-14l307,187r15,-15l322,153r14,l351,139r,-15l351,110r,-14l351,76,336,62r,-14l322,48,307,33,293,19r-19,l259,19,245,,216,,197,,183,xe" fillcolor="#0000d2" stroked="f">
                <v:path arrowok="t"/>
                <o:lock v:ext="edit" verticies="t"/>
              </v:shape>
              <v:shape id="_x0000_s3666" style="position:absolute;left:1362;top:758;width:351;height:216" coordsize="351,216" path="m183,l154,,139,,120,,91,19r-14,l63,19,44,33,29,48r-14,l15,62,,76,,96r,14l,124r15,15l15,153r14,l44,172r19,15l77,187r14,14l106,201r14,l154,216r14,l183,216r33,l231,201r14,l274,201r19,-14l307,187r15,-15l322,153r14,l351,139r,-15l351,110r,-14l351,76,336,62r,-14l322,48,307,33,293,19r-19,l259,19,245,,216,,197,,183,xm183,l154,,139,,120,,91,19r-14,l63,33r-19,l29,48r,14l15,62r,14l,96r,14l,124r15,l15,139r14,14l29,172r15,l63,187r14,l91,201r29,l139,201r15,l183,216r14,-15l216,201r29,l259,201r15,-14l293,187r14,-15l322,172r14,-19l336,139r15,-15l351,110r,-14l351,76,336,62,322,48,307,33r-14,l274,19r-15,l245,,216,,197,,183,xe" fillcolor="#00c" stroked="f">
                <v:path arrowok="t"/>
                <o:lock v:ext="edit" verticies="t"/>
              </v:shape>
              <v:shape id="_x0000_s3667" style="position:absolute;left:1362;top:758;width:351;height:216" coordsize="351,216" path="m183,l154,,139,,120,,91,19r-14,l63,33r-19,l29,48r,14l15,62r,14l,96r,14l,124r15,l15,139r14,14l29,172r15,l63,187r14,l91,201r29,l139,201r15,l183,216r14,-15l216,201r29,l259,201r15,-14l293,187r14,-15l322,172r14,-19l336,139r15,-15l351,110r,-14l351,76,336,62,322,48,307,33r-14,l274,19r-15,l245,,216,,197,,183,xm183,l154,,139,,120,19r-29,l77,19,63,33r-19,l29,48r,14l15,76r,20l15,110r,14l15,139r14,14l44,172r19,l77,187r14,l106,201r14,l154,201r14,l183,201r33,l231,201r14,l259,187r34,l307,172r15,-19l336,139r15,-15l351,110r,-14l336,76r,-14l322,48,307,33r-14,l274,19r-15,l245,19,216,,197,,183,xe" fillcolor="#0000c6" stroked="f">
                <v:path arrowok="t"/>
                <o:lock v:ext="edit" verticies="t"/>
              </v:shape>
              <v:shape id="_x0000_s3668" style="position:absolute;left:1377;top:758;width:336;height:201" coordsize="336,201" path="m168,l139,,124,,105,19r-29,l62,19,48,33r-19,l14,48r,14l,76,,96r,14l,124r,15l14,153r15,19l48,172r14,15l76,187r15,14l105,201r34,l153,201r15,l201,201r15,l230,201r14,-14l278,187r14,-15l307,153r14,-14l336,124r,-14l336,96,321,76r,-14l307,48,292,33r-14,l259,19r-15,l230,19,201,,182,,168,xm168,l139,,124,,105,19r-29,l62,19,48,33r-19,l29,48,14,62,,76,,96r,14l,124r14,15l14,153r15,19l48,172r14,15l76,187r15,14l105,201r34,l153,201r15,l201,201r15,l230,201r14,-14l259,187r19,-15l292,172r15,-19l321,139r,-15l321,110r,-14l321,76,307,62r,-14l292,33r-14,l259,19r-15,l216,19,201,,182,,168,xe" fillcolor="#0000c0" stroked="f">
                <v:path arrowok="t"/>
                <o:lock v:ext="edit" verticies="t"/>
              </v:shape>
              <v:shape id="_x0000_s3669" style="position:absolute;left:1377;top:758;width:321;height:201" coordsize="321,201" path="m168,l139,,124,,105,19r-29,l62,19,48,33r-19,l29,48,14,62,,76,,96r,14l,124r14,15l14,153r15,19l48,172r14,15l76,187r15,14l105,201r34,l153,201r15,l201,201r15,l230,201r14,-14l259,187r19,-15l292,172r15,-19l321,139r,-15l321,110r,-14l321,76,307,62r,-14l292,33r-14,l259,19r-15,l216,19,201,,182,,168,xm168,l139,,124,19r-19,l76,19,62,33r-14,l29,48,14,62r,14l,76,,96r,14l,124r14,15l29,153r,19l48,172r14,15l76,187r29,14l124,201r15,l168,201r14,l201,201r15,l244,187r15,l278,172r14,l307,153r,-14l321,139r,-15l321,110r,-14l321,76,307,62r,-14l292,48,278,33r-19,l244,19r-28,l201,19,182,,168,xe" fillcolor="#0000ba" stroked="f">
                <v:path arrowok="t"/>
                <o:lock v:ext="edit" verticies="t"/>
              </v:shape>
              <v:shape id="_x0000_s3670" style="position:absolute;left:1377;top:758;width:321;height:201" coordsize="321,201" path="m168,l139,,124,19r-19,l76,19,62,33r-14,l29,48,14,62r,14l,76,,96r,14l,124r14,15l29,153r,19l48,172r14,15l76,187r29,14l124,201r15,l168,201r14,l201,201r15,l244,187r15,l278,172r14,l307,153r,-14l321,139r,-15l321,110r,-14l321,76,307,62r,-14l292,48,278,33r-19,l244,19r-28,l201,19,182,,168,xm168,19r-29,l124,19r-19,l91,19,76,33r-14,l48,48r-19,l14,62r,14l,96r,14l,124r14,15l29,153r19,19l62,172r14,15l91,187r14,l124,201r15,l168,201r14,l201,201r15,-14l244,187r15,l278,172r14,l292,153r15,-14l321,124r,-14l321,96,307,76r,-14l292,48,278,33r-19,l244,19r-28,l201,19r-19,l168,19xe" fillcolor="#0000b4" stroked="f">
                <v:path arrowok="t"/>
                <o:lock v:ext="edit" verticies="t"/>
              </v:shape>
              <v:shape id="_x0000_s3671" style="position:absolute;left:1377;top:777;width:321;height:182" coordsize="321,182" path="m168,l139,,124,,105,,91,,76,14r-14,l48,29r-19,l14,43r,14l,77,,91r,14l14,120r15,14l48,153r14,l76,168r15,l105,168r19,14l139,182r29,l182,182r19,l216,168r28,l259,168r19,-15l292,153r,-19l307,120r14,-15l321,91r,-14l307,57r,-14l292,29,278,14r-19,l244,,216,,201,,182,,168,xm168,l139,,124,,105,,91,,76,14r-14,l48,29,29,43r-15,l14,57r,20l14,91r,14l14,120r15,14l48,153r14,l76,168r15,l105,168r34,14l153,182r15,l201,182r15,-14l230,168r14,l259,153r19,l292,134r15,l307,120r,-15l321,91r,-14l307,57r,-14l292,43,278,29r,-15l259,14,244,,216,,201,,182,,168,xe" fillcolor="#0000ae" stroked="f">
                <v:path arrowok="t"/>
                <o:lock v:ext="edit" verticies="t"/>
              </v:shape>
              <v:shape id="_x0000_s3672" style="position:absolute;left:1391;top:777;width:307;height:182" coordsize="307,182" path="m154,l125,,110,,91,,77,,62,14r-14,l34,29,15,43,,43,,57,,77,,91r,14l,120r15,14l34,153r14,l62,168r15,l91,168r34,14l139,182r15,l187,182r15,-14l216,168r14,l245,153r19,l278,134r15,l293,120r,-15l307,91r,-14l293,57r,-14l278,43,264,29r,-15l245,14,230,,202,,187,,168,,154,xm154,l125,,110,,91,,77,14r-15,l48,29r-14,l15,43,,57,,77,,91r,14l15,120r,14l34,134r14,19l62,153r15,15l91,168r19,l125,182r29,l168,182r19,-14l202,168r28,l245,153r19,l264,134r14,l293,120r,-15l293,91r,-14l293,57r,-14l278,43,264,29,245,14r-15,l202,,187,,168,,154,xe" fillcolor="#0000a7" stroked="f">
                <v:path arrowok="t"/>
                <o:lock v:ext="edit" verticies="t"/>
              </v:shape>
              <v:shape id="_x0000_s3673" style="position:absolute;left:1391;top:777;width:293;height:182" coordsize="293,182" path="m154,l125,,110,,91,,77,14r-15,l48,29r-14,l15,43,,57,,77,,91r,14l15,120r,14l34,134r14,19l62,153r15,15l91,168r19,l125,182r29,l168,182r19,-14l202,168r28,l245,153r19,l264,134r14,l293,120r,-15l293,91r,-14l293,57r,-14l278,43,264,29,245,14r-15,l202,,187,,168,,154,xm154,l125,,110,,91,,77,14r-15,l48,29r-14,l15,43r,14l,57,,77,,91r,14l15,120r,14l34,134r14,19l62,153r15,15l91,168r19,l125,168r29,l168,168r19,l202,168r14,l230,153r15,l264,134r14,l278,120r15,-15l293,91r,-14l293,57r-15,l278,43,264,29r-19,l230,14r-14,l202,,187,,168,,154,xe" fillcolor="#0000a0" stroked="f">
                <v:path arrowok="t"/>
                <o:lock v:ext="edit" verticies="t"/>
              </v:shape>
              <v:shape id="_x0000_s3674" style="position:absolute;left:1391;top:777;width:293;height:168" coordsize="293,168" path="m154,l125,,110,,91,,77,14r-15,l48,29r-14,l15,43r,14l,57,,77,,91r,14l15,120r,14l34,134r14,19l62,153r15,15l91,168r19,l125,168r29,l168,168r19,l202,168r14,l230,153r15,l264,134r14,l278,120r15,-15l293,91r,-14l293,57r-15,l278,43,264,29r-19,l230,14r-14,l202,,187,,168,,154,xm154,l125,,110,,91,14r-14,l62,14,48,29r-14,l15,43r,14l,77,,91r,14l15,105r,15l34,134r14,19l62,153r15,15l110,168r15,l139,168r15,l168,168r34,l216,168r14,-15l245,153r19,-19l278,120r15,-15l293,91r,-14l293,57r-15,l278,43,264,29r-19,l230,14r-14,l202,14,187,,168,,154,xe" fillcolor="#009" stroked="f">
                <v:path arrowok="t"/>
                <o:lock v:ext="edit" verticies="t"/>
              </v:shape>
              <v:shape id="_x0000_s3675" style="position:absolute;left:1391;top:777;width:293;height:168" coordsize="293,168" path="m154,l125,,110,,91,14r-14,l62,14,48,29r-14,l15,43r,14l,77,,91r,14l15,105r,15l34,134r14,19l62,153r15,15l110,168r15,l139,168r15,l168,168r34,l216,168r14,-15l245,153r19,-19l278,120r15,-15l293,91r,-14l293,57r-15,l278,43,264,29r-19,l230,14r-14,l202,14,187,,168,,154,xm154,l125,,110,,91,14r-14,l62,14,48,29r-14,l34,43,15,57r,20l15,91r,14l15,120r19,14l48,134r14,19l91,168r19,l125,168r14,l154,168r14,l202,168r14,l230,153r15,l264,134r14,-14l278,105r15,l293,91r,-14l278,57r,-14l264,29r-19,l230,14r-14,l202,14,187,,168,,154,xe" fillcolor="#000092" stroked="f">
                <v:path arrowok="t"/>
                <o:lock v:ext="edit" verticies="t"/>
              </v:shape>
              <v:shape id="_x0000_s3676" style="position:absolute;left:1406;top:777;width:278;height:168" coordsize="278,168" path="m139,l110,,95,,76,14r-14,l47,14,33,29r-14,l19,43,,57,,77,,91r,14l,120r19,14l33,134r14,19l76,168r19,l110,168r14,l139,168r14,l187,168r14,l215,153r15,l249,134r14,-14l263,105r15,l278,91r,-14l263,57r,-14l249,29r-19,l215,14r-14,l187,14,172,,153,,139,xm139,l110,,95,14r-19,l62,14,47,29r-14,l19,43,,57,,77,,91r,14l19,120r,14l33,134r14,19l62,153r14,15l95,168r15,l139,168r14,l172,168r15,l201,153r14,l230,134r19,l249,120r14,-15l263,91r,-14l263,57,249,43,230,29r-15,l201,14r-14,l172,14,153,,139,xe" fillcolor="#00008b" stroked="f">
                <v:path arrowok="t"/>
                <o:lock v:ext="edit" verticies="t"/>
              </v:shape>
              <v:shape id="_x0000_s3677" style="position:absolute;left:1406;top:777;width:263;height:168" coordsize="263,168" path="m139,l110,,95,14r-19,l62,14,47,29r-14,l19,43,,57,,77,,91r,14l19,120r,14l33,134r14,19l62,153r14,15l95,168r15,l139,168r14,l172,168r15,l201,153r14,l230,134r19,l249,120r14,-15l263,91r,-14l263,57,249,43,230,29r-15,l201,14r-14,l172,14,153,,139,xm139,14r-29,l95,14r-19,l62,14,47,29r-14,l33,43r-14,l,57,,77,,91r,14l19,120r14,14l47,134r15,19l76,153r19,15l110,168r14,l139,168r14,l187,168r14,-15l215,153r15,-19l249,120r14,l263,105r,-14l263,77r,-20l249,43,230,29r-15,l201,14r-14,l172,14r-19,l139,14xe" fillcolor="#000083" stroked="f">
                <v:path arrowok="t"/>
                <o:lock v:ext="edit" verticies="t"/>
              </v:shape>
              <v:shape id="_x0000_s3678" style="position:absolute;left:1406;top:791;width:263;height:154" coordsize="263,154" path="m139,l110,,95,,76,,62,,47,15r-14,l33,29r-14,l,43,,63,,77,,91r19,15l33,120r14,l62,139r14,l95,154r15,l124,154r15,l153,154r34,l201,139r14,l230,120r19,-14l263,106r,-15l263,77r,-14l263,43,249,29,230,15r-15,l201,,187,,172,,153,,139,xm139,l110,,95,,76,,62,,47,15r-14,l33,29,19,43,,63,,77,19,91r,15l33,120r14,l62,139r14,l95,139r15,15l124,154r15,l153,154r19,-15l187,139r28,l215,120r15,l249,106,263,91r,-14l263,63r,-20l249,43r,-14l230,15r-15,l201,,187,,172,,153,,139,xe" fillcolor="#00007b" stroked="f">
                <v:path arrowok="t"/>
                <o:lock v:ext="edit" verticies="t"/>
              </v:shape>
              <v:shape id="_x0000_s3679" style="position:absolute;left:1406;top:791;width:263;height:154" coordsize="263,154" path="m139,l110,,95,,76,,62,,47,15r-14,l33,29,19,43,,63,,77,19,91r,15l33,120r14,l62,139r14,l95,139r15,15l124,154r15,l153,154r19,-15l187,139r28,l215,120r15,l249,106,263,91r,-14l263,63r,-20l249,43r,-14l230,15r-15,l201,,187,,172,,153,,139,xm139,l110,,95,,76,,62,15r-15,l47,29r-14,l19,43r,20l19,77r,14l19,106r14,l47,120r15,19l76,139r19,l110,139r29,15l153,139r19,l187,139r14,l215,120r15,l230,106r19,l249,91,263,77r,-14l249,43,230,29,215,15r-14,l187,,172,,153,,139,xe" fillcolor="#000073" stroked="f">
                <v:path arrowok="t"/>
                <o:lock v:ext="edit" verticies="t"/>
              </v:shape>
              <v:shape id="_x0000_s3680" style="position:absolute;left:1425;top:791;width:244;height:154" coordsize="244,154" path="m120,l91,,76,,57,,43,15r-15,l28,29r-14,l,43,,63,,77,,91r,15l14,106r14,14l43,139r14,l76,139r15,l120,154r14,-15l153,139r15,l182,139r14,-19l211,120r,-14l230,106r,-15l244,77r,-14l230,43,211,29,196,15r-14,l168,,153,,134,,120,xm120,l91,,76,,57,,43,15r-15,l28,29r-14,l,43,,63,,77,,91r14,15l28,120r15,l57,139r19,l91,139r14,l120,139r14,l153,139r15,l182,120r14,l211,106r19,l230,91r,-14l230,63r,-20l211,29,196,15r-14,l168,,153,,134,,120,xe" fillcolor="#00006b" stroked="f">
                <v:path arrowok="t"/>
                <o:lock v:ext="edit" verticies="t"/>
              </v:shape>
              <v:shape id="_x0000_s3681" style="position:absolute;left:1425;top:791;width:230;height:139" coordsize="230,139" path="m120,l91,,76,,57,,43,15r-15,l28,29r-14,l,43,,63,,77,,91r14,15l28,120r15,l57,139r19,l91,139r14,l120,139r14,l153,139r15,l182,120r14,l211,106r19,l230,91r,-14l230,63r,-20l211,29,196,15r-14,l168,,153,,134,,120,xm120,l105,,76,,57,15r-14,l28,29r-14,l14,43,,63,,77,,91r14,15l28,120r15,l57,139r19,l91,139r14,l120,139r14,l153,139r15,l182,120r14,l211,106,230,91r,-14l230,63r,-20l211,29r-15,l196,15r-14,l168,15,153,,134,,120,xe" fillcolor="#000063" stroked="f">
                <v:path arrowok="t"/>
                <o:lock v:ext="edit" verticies="t"/>
              </v:shape>
              <v:shape id="_x0000_s3682" style="position:absolute;left:1425;top:791;width:230;height:139" coordsize="230,139" path="m120,l105,,76,,57,15r-14,l28,29r-14,l14,43,,63,,77,,91r14,15l28,120r15,l57,139r19,l91,139r14,l120,139r14,l153,139r15,l182,120r14,l211,106,230,91r,-14l230,63r,-20l211,29r-15,l196,15r-14,l168,15,153,,134,,120,xm120,l105,,76,,57,15r-14,l28,29,14,43,,63,,77,,91r14,l14,106r14,l43,120r14,l57,139r19,l105,139r15,l134,139r19,l168,139r14,-19l196,120r,-14l211,106r,-15l230,91r,-14l230,63,211,43,196,29r,-14l182,15r-14,l153,,134,,120,xe" fillcolor="#00005b" stroked="f">
                <v:path arrowok="t"/>
                <o:lock v:ext="edit" verticies="t"/>
              </v:shape>
              <v:shape id="_x0000_s3683" style="position:absolute;left:1425;top:791;width:230;height:139" coordsize="230,139" path="m120,l105,,76,,57,15r-14,l28,29,14,43,,63,,77,,91r14,l14,106r14,l43,120r14,l57,139r19,l105,139r15,l134,139r19,l168,139r14,-19l196,120r,-14l211,106r,-15l230,91r,-14l230,63,211,43,196,29r,-14l182,15r-14,l153,,134,,120,xm120,l105,,91,15r-15,l57,15,43,29r-15,l14,43r,20l14,77r,14l28,106r,14l43,120r14,l76,139r15,l105,139r15,l134,139r19,l168,120r14,l196,120r15,-14l211,91,230,77r,-14l211,43,196,29,182,15r-14,l153,15,134,,120,xe" fillcolor="#000054" stroked="f">
                <v:path arrowok="t"/>
                <o:lock v:ext="edit" verticies="t"/>
              </v:shape>
              <v:shape id="_x0000_s3684" style="position:absolute;left:1439;top:791;width:216;height:139" coordsize="216,139" path="m106,l91,,77,15r-15,l43,15,29,29r-15,l,43,,63,,77,,91r14,15l14,120r15,l43,120r19,19l77,139r14,l106,139r14,l139,139r15,-19l168,120r14,l197,106r,-15l216,77r,-14l197,43,182,29,168,15r-14,l139,15,120,,106,xm106,15r-15,l77,15r-15,l43,15,29,29r-15,l14,43,,43,,63,,77,,91r14,15l29,120r14,l62,120r15,19l91,139r15,l120,139r19,l154,120r14,l182,106r15,l197,91r,-14l197,63r,-20l182,29r-14,l168,15r-14,l139,15r-19,l106,15xe" fillcolor="#00004d" stroked="f">
                <v:path arrowok="t"/>
                <o:lock v:ext="edit" verticies="t"/>
              </v:shape>
              <v:shape id="_x0000_s3685" style="position:absolute;left:1439;top:806;width:197;height:124" coordsize="197,124" path="m106,l91,,77,,62,,43,,29,14r-15,l14,28,,28,,48,,62,,76,14,91r15,14l43,105r19,l77,124r14,l106,124r14,l139,124r15,-19l168,105,182,91r15,l197,76r,-14l197,48r,-20l182,14r-14,l168,,154,,139,,120,,106,xm106,l91,,77,,62,,43,14r-14,l14,14r,14l,28,,48,,62,,76r14,l14,91r15,l43,105r19,l77,105r14,19l106,124r14,l139,105r15,l168,91r14,l182,76r15,l197,62r,-14l197,28r-15,l182,14r-14,l154,14,154,,139,,120,,106,xe" fillcolor="#000047" stroked="f">
                <v:path arrowok="t"/>
                <o:lock v:ext="edit" verticies="t"/>
              </v:shape>
              <v:shape id="_x0000_s3686" style="position:absolute;left:1439;top:806;width:197;height:124" coordsize="197,124" path="m106,l91,,77,,62,,43,14r-14,l14,14r,14l,28,,48,,62,,76r14,l14,91r15,l43,105r19,l77,105r14,19l106,124r14,l139,105r15,l168,91r14,l182,76r15,l197,62r,-14l197,28r-15,l182,14r-14,l154,14,154,,139,,120,,106,xm106,l91,,77,,62,,43,14r-14,l14,28r,20l,48,,62,14,76r,15l29,91r,14l43,105r19,l77,105r14,19l106,124r14,-19l139,105r15,l168,105,182,91,197,76r,-14l197,48,182,28,168,14r-14,l154,,139,,120,,106,xe" fillcolor="#000041" stroked="f">
                <v:path arrowok="t"/>
                <o:lock v:ext="edit" verticies="t"/>
              </v:shape>
              <v:shape id="_x0000_s3687" style="position:absolute;left:1439;top:806;width:197;height:124" coordsize="197,124" path="m106,l91,,77,,62,,43,14r-14,l14,28r,20l,48,,62,14,76r,15l29,91r,14l43,105r19,l77,105r14,19l106,124r14,-19l139,105r15,l168,105,182,91,197,76r,-14l197,48,182,28,168,14r-14,l154,,139,,120,,106,xm106,l91,,77,,62,14r-19,l29,14r,14l14,28r,20l14,62r,14l29,91r14,14l62,105r15,l91,105r15,l120,105r19,l154,105,168,91r14,l182,76,197,62r,-14l182,48r,-20l168,14r-14,l139,14,139,,120,,106,xe" fillcolor="#00003c" stroked="f">
                <v:path arrowok="t"/>
                <o:lock v:ext="edit" verticies="t"/>
              </v:shape>
              <v:shape id="_x0000_s3688" style="position:absolute;left:1453;top:806;width:183;height:105" coordsize="183,105" path="m92,l77,,63,,48,14r-19,l15,14r,14l,28,,48,,62,,76,15,91r14,14l48,105r15,l77,105r15,l106,105r19,l140,105,154,91r14,l168,76,183,62r,-14l168,48r,-20l154,14r-14,l125,14,125,,106,,92,xm92,l77,,63,,48,14r-19,l15,14r,14l,28,,48,,62,,76,15,91r14,l29,105r19,l63,105r14,l92,105r14,l125,105r15,l154,91,168,76r,-14l168,48r,-20l154,14r-14,l125,14,125,,106,,92,xe" fillcolor="#000036" stroked="f">
                <v:path arrowok="t"/>
                <o:lock v:ext="edit" verticies="t"/>
              </v:shape>
              <v:shape id="_x0000_s3689" style="position:absolute;left:1453;top:806;width:168;height:105" coordsize="168,105" path="m92,l77,,63,,48,14r-19,l15,14r,14l,28,,48,,62,,76,15,91r14,l29,105r19,l63,105r14,l92,105r14,l125,105r15,l154,91,168,76r,-14l168,48r,-20l154,14r-14,l125,14,125,,106,,92,xm92,l77,,63,14r-15,l29,14,15,28,,48,,62,,76r15,l15,91r14,l48,105r15,l77,105r15,l106,105r19,l140,91r14,l154,76r14,l168,62r,-14l154,28,140,14r-15,l106,14,106,,92,xe" fillcolor="#000032" stroked="f">
                <v:path arrowok="t"/>
                <o:lock v:ext="edit" verticies="t"/>
              </v:shape>
              <v:shape id="_x0000_s3690" style="position:absolute;left:1453;top:806;width:168;height:105" coordsize="168,105" path="m92,l77,,63,14r-15,l29,14,15,28,,48,,62,,76r15,l15,91r14,l48,105r15,l77,105r15,l106,105r19,l140,91r14,l154,76r14,l168,62r,-14l154,28,140,14r-15,l106,14,106,,92,xm92,14r-15,l63,14r-15,l29,14r,14l15,28r,20l,48,,62,15,76,29,91r19,l63,105r14,l92,105r14,l125,91r15,l154,91r,-15l168,76r,-14l168,48,154,28,140,14r-15,l106,14r-14,xe" fillcolor="#00002d" stroked="f">
                <v:path arrowok="t"/>
                <o:lock v:ext="edit" verticies="t"/>
              </v:shape>
              <v:shape id="_x0000_s3691" style="position:absolute;left:1453;top:820;width:168;height:91" coordsize="168,91" path="m92,l77,,63,,48,,29,r,14l15,14r,20l,34,,48,15,62,29,77r19,l63,91r14,l92,91r14,l125,77r15,l154,77r,-15l168,62r,-14l168,34,154,14,140,,125,,106,,92,xm92,l77,,63,,48,,29,r,14l15,14r,20l15,48r,14l29,77r19,l63,91r14,l92,91r14,l125,77r15,l154,62,168,48r,-14l154,34r,-20l140,,125,,106,,92,xe" fillcolor="#000029" stroked="f">
                <v:path arrowok="t"/>
                <o:lock v:ext="edit" verticies="t"/>
              </v:shape>
              <v:shape id="_x0000_s3692" style="position:absolute;left:1468;top:820;width:153;height:91" coordsize="153,91" path="m77,l62,,48,,33,,14,r,14l,14,,34,,48,,62,14,77r19,l48,91r14,l77,91r14,l110,77r15,l139,62,153,48r,-14l139,34r,-20l125,,110,,91,,77,xm77,l62,,48,,33,,14,14,,14,,34,,48,,62r14,l14,77r19,l48,77,62,91r15,l91,77r19,l125,77r,-15l139,62r,-14l139,34r,-20l125,14,110,,91,,77,xe" fillcolor="#000025" stroked="f">
                <v:path arrowok="t"/>
                <o:lock v:ext="edit" verticies="t"/>
              </v:shape>
              <v:shape id="_x0000_s3693" style="position:absolute;left:1468;top:820;width:139;height:91" coordsize="139,91" path="m77,l62,,48,,33,,14,14,,14,,34,,48,,62r14,l14,77r19,l48,77,62,91r15,l91,77r19,l125,77r,-15l139,62r,-14l139,34r,-20l125,14,110,,91,,77,xm77,l62,,48,,33,r,14l14,14r,20l,34,,48,,62r14,l33,77r15,l62,77r15,l91,77r19,l125,62r14,l139,48r,-14l125,14,110,,91,,77,xe" fillcolor="#000021" stroked="f">
                <v:path arrowok="t"/>
                <o:lock v:ext="edit" verticies="t"/>
              </v:shape>
              <v:shape id="_x0000_s3694" style="position:absolute;left:1468;top:820;width:139;height:77" coordsize="139,77" path="m77,l62,,48,,33,r,14l14,14r,20l,34,,48,,62r14,l33,77r15,l62,77r15,l91,77r19,l125,62r14,l139,48r,-14l125,14,110,,91,,77,xm77,l62,,48,,33,14r-19,l14,34,,34,,48,14,62r19,l33,77r15,l62,77r15,l91,77r19,l125,62r14,l139,48r,-14l125,14r-15,l91,,77,xe" fillcolor="#00001d" stroked="f">
                <v:path arrowok="t"/>
                <o:lock v:ext="edit" verticies="t"/>
              </v:shape>
              <v:shape id="_x0000_s3695" style="position:absolute;left:1468;top:820;width:139;height:77" coordsize="139,77" path="m77,l62,,48,,33,14r-19,l14,34,,34,,48,14,62r19,l33,77r15,l62,77r15,l91,77r19,l125,62r14,l139,48r,-14l125,14r-15,l91,,77,xm77,l62,,48,14r-15,l14,14r,20l14,48r,14l33,77r15,l62,77r15,l91,77r19,l125,62r,-14l139,48r,-14l125,34r,-20l110,14r-19,l77,xe" fillcolor="#00001a" stroked="f">
                <v:path arrowok="t"/>
                <o:lock v:ext="edit" verticies="t"/>
              </v:shape>
              <v:shape id="_x0000_s3696" style="position:absolute;left:1482;top:820;width:125;height:77" coordsize="125,77" path="m63,l48,,34,14r-15,l,14,,34,,48,,62,19,77r15,l48,77r15,l77,77r19,l111,62r,-14l125,48r,-14l111,34r,-20l96,14r-19,l63,xm63,l48,14r-14,l19,14,,34,,48,,62r19,l19,77r15,l48,77r15,l77,77r19,l96,62r15,l111,48r,-14l96,14r-19,l63,14,63,xe" fillcolor="#000016" stroked="f">
                <v:path arrowok="t"/>
                <o:lock v:ext="edit" verticies="t"/>
              </v:shape>
              <v:shape id="_x0000_s3697" style="position:absolute;left:1482;top:820;width:111;height:77" coordsize="111,77" path="m63,l48,14r-14,l19,14,,34,,48,,62r19,l19,77r15,l48,77r15,l77,77r19,l96,62r15,l111,48r,-14l96,14r-19,l63,14,63,xm63,14r-15,l34,14r-15,l19,34,,34,,48,,62r19,l34,62r,15l48,77r15,l77,77r,-15l96,62r15,l111,48r,-14l96,14r-19,l63,14xe" fillcolor="#000013" stroked="f">
                <v:path arrowok="t"/>
                <o:lock v:ext="edit" verticies="t"/>
              </v:shape>
              <v:shape id="_x0000_s3698" style="position:absolute;left:1482;top:834;width:111;height:63" coordsize="111,63" path="m63,l48,,34,,19,r,20l,20,,34,,48r19,l34,48r,15l48,63r15,l77,63r,-15l96,48r15,l111,34r,-14l96,,77,,63,xm63,l48,,34,,19,r,20l,20,,34,19,48r15,l48,63r15,l77,48r19,l111,48r,-14l111,20,96,,77,,63,xe" fillcolor="#000010" stroked="f">
                <v:path arrowok="t"/>
                <o:lock v:ext="edit" verticies="t"/>
              </v:shape>
              <v:shape id="_x0000_s3699" style="position:absolute;left:1482;top:834;width:111;height:63" coordsize="111,63" path="m63,l48,,34,,19,r,20l,20,,34,19,48r15,l48,63r15,l77,48r19,l111,48r,-14l111,20,96,,77,,63,xm63,l48,,34,,19,20r,14l19,48r15,l48,48r15,l77,48r19,l96,34r15,l111,20r-15,l96,,77,,63,xe" fillcolor="#00000d" stroked="f">
                <v:path arrowok="t"/>
                <o:lock v:ext="edit" verticies="t"/>
              </v:shape>
              <v:shape id="_x0000_s3700" style="position:absolute;left:1501;top:834;width:92;height:48" coordsize="92,48" path="m44,l29,,15,,,20,,34,,48r15,l29,48r15,l58,48r19,l77,34r15,l92,20r-15,l77,,58,,44,xm44,l29,,15,,,20,,34,,48r15,l29,48r15,l58,48r19,l77,34r,-14l58,,44,xe" fillcolor="#00000a" stroked="f">
                <v:path arrowok="t"/>
                <o:lock v:ext="edit" verticies="t"/>
              </v:shape>
              <v:shape id="_x0000_s3701" style="position:absolute;left:1501;top:834;width:77;height:48" coordsize="77,48" path="m44,l29,,15,,,20,,34,,48r15,l29,48r15,l58,48r19,l77,34r,-14l58,,44,xm44,l29,,15,r,20l,20,,34,15,48r14,l44,48r14,l77,48r,-14l77,20r-19,l58,,44,xe" fillcolor="#000008" stroked="f">
                <v:path arrowok="t"/>
                <o:lock v:ext="edit" verticies="t"/>
              </v:shape>
              <v:shape id="_x0000_s3702" style="position:absolute;left:1501;top:834;width:77;height:48" coordsize="77,48" path="m44,l29,,15,r,20l,20,,34,15,48r14,l44,48r14,l77,48r,-14l77,20r-19,l58,,44,xm44,l29,,15,20,,20,,34,15,48r14,l44,48r14,l77,34r,-14l58,20,44,xe" fillcolor="#000005" stroked="f">
                <v:path arrowok="t"/>
                <o:lock v:ext="edit" verticies="t"/>
              </v:shape>
              <v:shape id="_x0000_s3703" style="position:absolute;left:1501;top:834;width:77;height:48" coordsize="77,48" path="m44,l29,,15,20,,20,,34,15,48r14,l44,48r14,l77,34r,-14l58,20,44,xm44,l29,20r-14,l15,34r,14l29,48r15,l58,48r,-14l77,34,58,20r-14,l44,xe" fillcolor="#000003" stroked="f">
                <v:path arrowok="t"/>
                <o:lock v:ext="edit" verticies="t"/>
              </v:shape>
              <v:shape id="_x0000_s3704" style="position:absolute;left:1516;top:834;width:62;height:48" coordsize="62,48" path="m29,l14,20,,20,,34,,48r14,l29,48r14,l43,34r19,l43,20r-14,l29,xm29,20r-15,l,20,,34,,48r14,l29,48r14,l43,34r,-14l29,20xe" fillcolor="#000001" stroked="f">
                <v:path arrowok="t"/>
                <o:lock v:ext="edit" verticies="t"/>
              </v:shape>
              <v:shape id="_x0000_s3705" style="position:absolute;left:1516;top:854;width:43;height:28" coordsize="43,28" path="m29,l14,,,,,14,,28r14,l29,28r14,l43,14,43,,29,xm29,l14,,,,,14r14,l14,28r15,l43,14,43,,29,xe" fillcolor="black" stroked="f">
                <v:path arrowok="t"/>
                <o:lock v:ext="edit" verticies="t"/>
              </v:shape>
              <v:shape id="_x0000_s3706" style="position:absolute;left:1516;top:854;width:43;height:28" coordsize="43,28" path="m29,l14,,,,,14r14,l14,28r15,l43,14,43,,29,xm29,l14,,,14r14,l29,14r14,l43,,29,xe" fillcolor="black" stroked="f">
                <v:path arrowok="t"/>
                <o:lock v:ext="edit" verticies="t"/>
              </v:shape>
              <v:shape id="_x0000_s3707" style="position:absolute;left:1516;top:854;width:43;height:14" coordsize="43,14" path="m29,l14,,,14r14,l29,14r14,l43,,29,xm29,l14,r,14l29,14r14,l43,,29,xe" fillcolor="black" stroked="f">
                <v:path arrowok="t"/>
                <o:lock v:ext="edit" verticies="t"/>
              </v:shape>
              <v:shape id="_x0000_s3708" style="position:absolute;left:1530;top:854;width:29;height:14" coordsize="29,14" path="m15,l,,,14r15,l29,14,29,,15,xm15,l,,,14r15,l15,xe" fillcolor="black" stroked="f">
                <v:path arrowok="t"/>
                <o:lock v:ext="edit" verticies="t"/>
              </v:shape>
              <v:shape id="_x0000_s3709" style="position:absolute;left:1530;top:854;width:15;height:14" coordsize="15,14" path="m15,l,,,14r15,l15,xm15,l,,,14r15,l15,xe" fillcolor="black" stroked="f">
                <v:path arrowok="t"/>
                <o:lock v:ext="edit" verticies="t"/>
              </v:shape>
              <v:shape id="_x0000_s3710" style="position:absolute;left:1530;top:854;width:15;height:14" coordsize="15,14" path="m15,l,,,14r15,l15,xm15,14l,14r15,xe" fillcolor="black" stroked="f">
                <v:path arrowok="t"/>
                <o:lock v:ext="edit" verticies="t"/>
              </v:shape>
              <v:shape id="_x0000_s3711" style="position:absolute;left:1530;top:868;width:15;height:0" coordsize="15,0" path="m15,l,,15,xe" fillcolor="black" stroked="f">
                <v:path arrowok="t"/>
              </v:shape>
              <v:shape id="_x0000_s3712" style="position:absolute;left:1314;top:729;width:446;height:259" coordsize="446,259" path="m,48l34,,446,201r-28,58l,48e" filled="f" strokeweight=".25pt">
                <v:path arrowok="t"/>
              </v:shape>
              <v:shape id="_x0000_s3713" style="position:absolute;left:1914;top:1036;width:566;height:355" coordsize="566,355" path="m,62l48,,566,245,523,355,,62e" filled="f" strokeweight=".25pt">
                <v:path arrowok="t"/>
              </v:shape>
              <v:line id="_x0000_s3714" style="position:absolute;flip:y" from="1914,1036" to="1962,1050" strokeweight=".25pt"/>
              <v:shape id="_x0000_s3715" style="position:absolute;left:1837;top:911;width:63;height:202" coordsize="63,202" path="m,202l,,63,r,202l,202xm29,l15,r,19l,19,,34,,48,,63,,77,,96r,15l,125r,14l,154r,19l,187r15,l15,202r14,l48,187r,-14l48,154r,-15l48,125,63,111r,-15l48,77r,-14l48,48r,-14l48,19r-19,l29,xe" fillcolor="silver" stroked="f">
                <v:path arrowok="t"/>
                <o:lock v:ext="edit" verticies="t"/>
              </v:shape>
              <v:shape id="_x0000_s3716" style="position:absolute;left:1837;top:911;width:63;height:202" coordsize="63,202" path="m29,l15,r,19l,19,,34,,48,,63,,77,,96r,15l,125r,14l,154r,19l,187r15,l15,202r14,l48,187r,-14l48,154r,-15l48,125,63,111r,-15l48,77r,-14l48,48r,-14l48,19r-19,l29,xm29,l15,19r,15l,34,,48,,63,,77,,96r,15l,125r,14l,154r,19l15,187r,15l29,202r,-15l48,187r,-14l48,154r,-15l48,125r,-14l48,96r,-19l48,63r,-15l48,34r,-15l29,19,29,xe" fillcolor="silver" stroked="f">
                <v:path arrowok="t"/>
                <o:lock v:ext="edit" verticies="t"/>
              </v:shape>
              <v:shape id="_x0000_s3717" style="position:absolute;left:1837;top:911;width:48;height:202" coordsize="48,202" path="m29,l15,19r,15l,34,,48,,63,,77,,96r,15l,125r,14l,154r,19l15,187r,15l29,202r,-15l48,187r,-14l48,154r,-15l48,125r,-14l48,96r,-19l48,63r,-15l48,34r,-15l29,19,29,xm29,19r-14,l15,34,,48,,63,,77,,96r,15l,125r,14l,154r15,19l15,187r14,l48,187r,-14l48,154r,-15l48,125r,-14l48,96r,-19l48,63r,-15l48,34r,-15l29,19xe" fillcolor="#b8b8b8" stroked="f">
                <v:path arrowok="t"/>
                <o:lock v:ext="edit" verticies="t"/>
              </v:shape>
              <v:shape id="_x0000_s3718" style="position:absolute;left:1837;top:930;width:48;height:168" coordsize="48,168" path="m29,l15,r,15l,29,,44,,58,,77,,92r,14l,120r,15l15,154r,14l29,168r19,l48,154r,-19l48,120r,-14l48,92r,-15l48,58r,-14l48,29r,-14l48,,29,xm29,l15,r,15l,29,,44,,58,,77,,92r,14l,120r,15l,154r15,l15,168r14,l48,154r,-19l48,120r,-14l48,92r,-15l48,58r,-14l48,29r,-14l29,15,29,xe" fillcolor="#b0b0b0" stroked="f">
                <v:path arrowok="t"/>
                <o:lock v:ext="edit" verticies="t"/>
              </v:shape>
              <v:shape id="_x0000_s3719" style="position:absolute;left:1837;top:930;width:48;height:168" coordsize="48,168" path="m29,l15,r,15l,29,,44,,58,,77,,92r,14l,120r,15l,154r15,l15,168r14,l48,154r,-19l48,120r,-14l48,92r,-15l48,58r,-14l48,29r,-14l29,15,29,xm29,l15,r,15l,29,,44,,58,,77,,92r,14l,120r,15l15,154r,14l29,168r,-14l48,154r,-19l48,120r,-14l48,92r,-15l48,58r,-14l48,29r,-14l29,15,29,xe" fillcolor="#a8a8a8" stroked="f">
                <v:path arrowok="t"/>
                <o:lock v:ext="edit" verticies="t"/>
              </v:shape>
              <v:shape id="_x0000_s3720" style="position:absolute;left:1837;top:930;width:48;height:168" coordsize="48,168" path="m29,l15,r,15l,29,,44,,58,,77,,92r,14l,120r,15l15,154r,14l29,168r,-14l48,154r,-19l48,120r,-14l48,92r,-15l48,58r,-14l48,29r,-14l29,15,29,xm29,l15,r,15l15,29,,29,,44,,58,,77,,92r,14l,120r,15l15,135r,19l15,168r14,l29,154,48,135r,-15l48,106r,-14l48,77r,-19l48,44r,-15l29,15,29,xe" fillcolor="#a0a0a0" stroked="f">
                <v:path arrowok="t"/>
                <o:lock v:ext="edit" verticies="t"/>
              </v:shape>
              <v:shape id="_x0000_s3721" style="position:absolute;left:1837;top:930;width:48;height:168" coordsize="48,168" path="m29,l15,r,15l15,29,,29,,44,,58,,77,,92r,14l,120r,15l15,135r,19l15,168r14,l29,154,48,135r,-15l48,106r,-14l48,77r,-19l48,44r,-15l29,15,29,xm29,15r-14,l15,29,,44,,58,,77,,92r,14l,120r15,15l15,154r14,l48,135r,-15l48,106r,-14l48,77r,-19l48,44r,-15l29,15xe" fillcolor="#979797" stroked="f">
                <v:path arrowok="t"/>
                <o:lock v:ext="edit" verticies="t"/>
              </v:shape>
              <v:shape id="_x0000_s3722" style="position:absolute;left:1837;top:945;width:48;height:139" coordsize="48,139" path="m29,l15,r,14l,29,,43,,62,,77,,91r,14l15,120r,19l29,139,48,120r,-15l48,91r,-14l48,62r,-19l48,29r,-15l29,xm29,l15,r,14l,29,,43,,62,,77,,91r,14l15,120r,19l29,139r,-19l48,120r,-15l48,91r,-14l48,62r,-19l48,29r,-15l29,14,29,xe" fillcolor="#8e8e8e" stroked="f">
                <v:path arrowok="t"/>
                <o:lock v:ext="edit" verticies="t"/>
              </v:shape>
              <v:shape id="_x0000_s3723" style="position:absolute;left:1837;top:945;width:48;height:139" coordsize="48,139" path="m29,l15,r,14l,29,,43,,62,,77,,91r,14l15,120r,19l29,139r,-19l48,120r,-15l48,91r,-14l48,62r,-19l48,29r,-15l29,14,29,xm29,l15,r,14l15,29,,43,,62,,77,,91r,14l15,105r,15l15,139r14,l29,120,48,105r,-14l48,77r,-15l48,43r,-14l48,14r-19,l29,xe" fillcolor="#848484" stroked="f">
                <v:path arrowok="t"/>
                <o:lock v:ext="edit" verticies="t"/>
              </v:shape>
              <v:shape id="_x0000_s3724" style="position:absolute;left:1837;top:945;width:48;height:139" coordsize="48,139" path="m29,l15,r,14l15,29,,43,,62,,77,,91r,14l15,105r,15l15,139r14,l29,120,48,105r,-14l48,77r,-15l48,43r,-14l48,14r-19,l29,xm29,l15,r,14l15,29,,43,,62,,77,,91r15,14l15,120r,19l29,139r,-19l48,105r,-14l48,77r,-15l48,43r,-14l29,14,29,xe" fillcolor="#797979" stroked="f">
                <v:path arrowok="t"/>
                <o:lock v:ext="edit" verticies="t"/>
              </v:shape>
              <v:shape id="_x0000_s3725" style="position:absolute;left:1837;top:945;width:48;height:139" coordsize="48,139" path="m29,l15,r,14l15,29,,43,,62,,77,,91r15,14l15,120r,19l29,139r,-19l48,105r,-14l48,77r,-15l48,43r,-14l29,14,29,xm29,14r-14,l15,29r,14l,62,,77,15,91r,14l15,120r14,l29,105r19,l48,91r,-14l48,62r,-19l48,29,29,14xe" fillcolor="#6e6e6e" stroked="f">
                <v:path arrowok="t"/>
                <o:lock v:ext="edit" verticies="t"/>
              </v:shape>
              <v:shape id="_x0000_s3726" style="position:absolute;left:1837;top:959;width:48;height:106" coordsize="48,106" path="m29,l15,r,15l15,29,,48,,63,15,77r,14l15,106r14,l29,91r19,l48,77r,-14l48,48r,-19l48,15,29,xm29,l15,r,15l15,29r,19l15,63r,14l15,91r,15l29,106r,-15l48,77r,-14l48,48r,-19l29,15,29,xe" fillcolor="#626262" stroked="f">
                <v:path arrowok="t"/>
                <o:lock v:ext="edit" verticies="t"/>
              </v:shape>
              <v:shape id="_x0000_s3727" style="position:absolute;left:1852;top:959;width:33;height:106" coordsize="33,106" path="m14,l,,,15,,29,,48,,63,,77,,91r,15l14,106r,-15l33,77r,-14l33,48r,-19l14,15,14,xm14,l,,,15,,29,,48,,63,,77,,91r,15l14,106r,-15l33,77r,-14l33,48r,-19l14,15,14,xe" fillcolor="#555" stroked="f">
                <v:path arrowok="t"/>
                <o:lock v:ext="edit" verticies="t"/>
              </v:shape>
              <v:shape id="_x0000_s3728" style="position:absolute;left:1852;top:959;width:33;height:106" coordsize="33,106" path="m14,l,,,15,,29,,48,,63,,77,,91r,15l14,106r,-15l33,77r,-14l33,48r,-19l14,15,14,xm14,l,,,15,,29,,48,,63,,77,,91r,15l14,106r,-15l33,77r,-14l33,48r,-19l14,29r,-14l14,xe" fillcolor="#484848" stroked="f">
                <v:path arrowok="t"/>
                <o:lock v:ext="edit" verticies="t"/>
              </v:shape>
              <v:shape id="_x0000_s3729" style="position:absolute;left:1852;top:959;width:33;height:106" coordsize="33,106" path="m14,l,,,15,,29,,48,,63,,77,,91r,15l14,106r,-15l33,77r,-14l33,48r,-19l14,29r,-14l14,xm14,15l,15,,29,,48,,63,,77,,91r14,l14,77,33,63r,-15l14,29r,-14xe" fillcolor="#3d3d3d" stroked="f">
                <v:path arrowok="t"/>
                <o:lock v:ext="edit" verticies="t"/>
              </v:shape>
              <v:shape id="_x0000_s3730" style="position:absolute;left:1852;top:974;width:33;height:76" coordsize="33,76" path="m14,l,,,14,,33,,48,,62,,76r14,l14,62,33,48r,-15l14,14,14,xm14,l,,,14,,33,,48,,62,,76r14,l14,62r,-14l14,33r,-19l14,xe" fillcolor="#333" stroked="f">
                <v:path arrowok="t"/>
                <o:lock v:ext="edit" verticies="t"/>
              </v:shape>
              <v:shape id="_x0000_s3731" style="position:absolute;left:1852;top:974;width:14;height:76" coordsize="14,76" path="m14,l,,,14,,33,,48,,62,,76r14,l14,62r,-14l14,33r,-19l14,xm14,l,,,14,,33,,48,,62,,76r14,l14,62r,-14l14,33r,-19l14,xe" fillcolor="#2a2a2a" stroked="f">
                <v:path arrowok="t"/>
                <o:lock v:ext="edit" verticies="t"/>
              </v:shape>
              <v:shape id="_x0000_s3732" style="position:absolute;left:1852;top:974;width:14;height:76" coordsize="14,76" path="m14,l,,,14,,33,,48,,62,,76r14,l14,62r,-14l14,33r,-19l14,xm14,l,,,14,,33,,48,,62,,76r14,l14,62r,-14l14,33r,-19l14,xe" fillcolor="#232323" stroked="f">
                <v:path arrowok="t"/>
                <o:lock v:ext="edit" verticies="t"/>
              </v:shape>
              <v:shape id="_x0000_s3733" style="position:absolute;left:1852;top:974;width:14;height:76" coordsize="14,76" path="m14,l,,,14,,33,,48,,62,,76r14,l14,62r,-14l14,33r,-19l14,xm14,14l,14,,33,,48,,62r14,l14,48r,-15l14,14xe" fillcolor="#1c1c1c" stroked="f">
                <v:path arrowok="t"/>
                <o:lock v:ext="edit" verticies="t"/>
              </v:shape>
              <v:shape id="_x0000_s3734" style="position:absolute;left:1852;top:988;width:14;height:48" coordsize="14,48" path="m14,l,,,19,,34,,48r14,l14,34r,-15l14,xm14,l,,,19,,34,,48r14,l14,34r,-15l14,xe" fillcolor="#161616" stroked="f">
                <v:path arrowok="t"/>
                <o:lock v:ext="edit" verticies="t"/>
              </v:shape>
              <v:shape id="_x0000_s3735" style="position:absolute;left:1852;top:988;width:14;height:48" coordsize="14,48" path="m14,l,,,19,,34,,48r14,l14,34r,-15l14,xm14,l,,,19,,34,,48r14,l14,34r,-15l14,xe" fillcolor="#101010" stroked="f">
                <v:path arrowok="t"/>
                <o:lock v:ext="edit" verticies="t"/>
              </v:shape>
              <v:shape id="_x0000_s3736" style="position:absolute;left:1852;top:988;width:14;height:48" coordsize="14,48" path="m14,l,,,19,,34,,48r14,l14,34r,-15l14,xm14,l,,,19,,34,,48r14,l14,34r,-15l14,xe" fillcolor="#0c0c0c" stroked="f">
                <v:path arrowok="t"/>
                <o:lock v:ext="edit" verticies="t"/>
              </v:shape>
              <v:shape id="_x0000_s3737" style="position:absolute;left:1852;top:988;width:14;height:48" coordsize="14,48" path="m14,l,,,19,,34,,48r14,l14,34r,-15l14,xm14,19l,19,,34r14,l14,19xe" fillcolor="#070707" stroked="f">
                <v:path arrowok="t"/>
                <o:lock v:ext="edit" verticies="t"/>
              </v:shape>
              <v:shape id="_x0000_s3738" style="position:absolute;left:1852;top:1007;width:14;height:15" coordsize="14,15" path="m14,l,,,15r14,l14,xm14,l,,,15r14,l14,xe" fillcolor="#030303" stroked="f">
                <v:path arrowok="t"/>
                <o:lock v:ext="edit" verticies="t"/>
              </v:shape>
              <v:shape id="_x0000_s3739" style="position:absolute;left:1852;top:1007;width:14;height:15" coordsize="14,15" path="m14,l,,,15r14,l14,xm14,l,,,15r14,l14,xe" fillcolor="black" stroked="f">
                <v:path arrowok="t"/>
                <o:lock v:ext="edit" verticies="t"/>
              </v:shape>
              <v:shape id="_x0000_s3740" style="position:absolute;left:1852;top:1007;width:14;height:15" coordsize="14,15" path="m14,l,,,15r14,l14,xm14,r,15l14,xe" fillcolor="black" stroked="f">
                <v:path arrowok="t"/>
                <o:lock v:ext="edit" verticies="t"/>
              </v:shape>
              <v:shape id="_x0000_s3741" style="position:absolute;left:1866;top:1007;width:0;height:15" coordsize="0,15" path="m,l,15,,xe" fillcolor="black" stroked="f">
                <v:path arrowok="t"/>
              </v:shape>
              <v:shape id="_x0000_s3742" style="position:absolute;left:1837;top:911;width:63;height:202" coordsize="63,202" path="m,202l63,154,63,,,,,48,,202xe" fillcolor="black" stroked="f">
                <v:path arrowok="t"/>
              </v:shape>
              <v:shape id="_x0000_s3743" style="position:absolute;left:1837;top:911;width:63;height:202" coordsize="63,202" path="m,202l,,63,r,202l,202xm29,l15,r,19l,19,,34,,48,,63,,77,,96r,15l,125r,14l,154r,19l,187r15,l15,202r14,l48,187r,-14l48,154r,-15l48,125,63,111r,-15l48,77r,-14l48,48r,-14l48,19r-19,l29,xe" fillcolor="silver" stroked="f">
                <v:path arrowok="t"/>
                <o:lock v:ext="edit" verticies="t"/>
              </v:shape>
              <v:shape id="_x0000_s3744" style="position:absolute;left:1837;top:911;width:63;height:202" coordsize="63,202" path="m29,l15,r,19l,19,,34,,48,,63,,77,,96r,15l,125r,14l,154r,19l,187r15,l15,202r14,l48,187r,-14l48,154r,-15l48,125,63,111r,-15l48,77r,-14l48,48r,-14l48,19r-19,l29,xm29,l15,19r,15l,34,,48,,63,,77,,96r,15l,125r,14l,154r,19l15,187r,15l29,202r,-15l48,187r,-14l48,154r,-15l48,125r,-14l48,96r,-19l48,63r,-15l48,34r,-15l29,19,29,xe" fillcolor="silver" stroked="f">
                <v:path arrowok="t"/>
                <o:lock v:ext="edit" verticies="t"/>
              </v:shape>
              <v:shape id="_x0000_s3745" style="position:absolute;left:1837;top:911;width:48;height:202" coordsize="48,202" path="m29,l15,19r,15l,34,,48,,63,,77,,96r,15l,125r,14l,154r,19l15,187r,15l29,202r,-15l48,187r,-14l48,154r,-15l48,125r,-14l48,96r,-19l48,63r,-15l48,34r,-15l29,19,29,xm29,19r-14,l15,34,,48,,63,,77,,96r,15l,125r,14l,154r15,19l15,187r14,l48,187r,-14l48,154r,-15l48,125r,-14l48,96r,-19l48,63r,-15l48,34r,-15l29,19xe" fillcolor="#b8b8b8" stroked="f">
                <v:path arrowok="t"/>
                <o:lock v:ext="edit" verticies="t"/>
              </v:shape>
              <v:shape id="_x0000_s3746" style="position:absolute;left:1837;top:930;width:48;height:168" coordsize="48,168" path="m29,l15,r,15l,29,,44,,58,,77,,92r,14l,120r,15l15,154r,14l29,168r19,l48,154r,-19l48,120r,-14l48,92r,-15l48,58r,-14l48,29r,-14l48,,29,xm29,l15,r,15l,29,,44,,58,,77,,92r,14l,120r,15l,154r15,l15,168r14,l48,154r,-19l48,120r,-14l48,92r,-15l48,58r,-14l48,29r,-14l29,15,29,xe" fillcolor="#b0b0b0" stroked="f">
                <v:path arrowok="t"/>
                <o:lock v:ext="edit" verticies="t"/>
              </v:shape>
              <v:shape id="_x0000_s3747" style="position:absolute;left:1837;top:930;width:48;height:168" coordsize="48,168" path="m29,l15,r,15l,29,,44,,58,,77,,92r,14l,120r,15l,154r15,l15,168r14,l48,154r,-19l48,120r,-14l48,92r,-15l48,58r,-14l48,29r,-14l29,15,29,xm29,l15,r,15l,29,,44,,58,,77,,92r,14l,120r,15l15,154r,14l29,168r,-14l48,154r,-19l48,120r,-14l48,92r,-15l48,58r,-14l48,29r,-14l29,15,29,xe" fillcolor="#a8a8a8" stroked="f">
                <v:path arrowok="t"/>
                <o:lock v:ext="edit" verticies="t"/>
              </v:shape>
              <v:shape id="_x0000_s3748" style="position:absolute;left:1837;top:930;width:48;height:168" coordsize="48,168" path="m29,l15,r,15l,29,,44,,58,,77,,92r,14l,120r,15l15,154r,14l29,168r,-14l48,154r,-19l48,120r,-14l48,92r,-15l48,58r,-14l48,29r,-14l29,15,29,xm29,l15,r,15l15,29,,29,,44,,58,,77,,92r,14l,120r,15l15,135r,19l15,168r14,l29,154,48,135r,-15l48,106r,-14l48,77r,-19l48,44r,-15l29,15,29,xe" fillcolor="#a0a0a0" stroked="f">
                <v:path arrowok="t"/>
                <o:lock v:ext="edit" verticies="t"/>
              </v:shape>
              <v:shape id="_x0000_s3749" style="position:absolute;left:1837;top:930;width:48;height:168" coordsize="48,168" path="m29,l15,r,15l15,29,,29,,44,,58,,77,,92r,14l,120r,15l15,135r,19l15,168r14,l29,154,48,135r,-15l48,106r,-14l48,77r,-19l48,44r,-15l29,15,29,xm29,15r-14,l15,29,,44,,58,,77,,92r,14l,120r15,15l15,154r14,l48,135r,-15l48,106r,-14l48,77r,-19l48,44r,-15l29,15xe" fillcolor="#979797" stroked="f">
                <v:path arrowok="t"/>
                <o:lock v:ext="edit" verticies="t"/>
              </v:shape>
              <v:shape id="_x0000_s3750" style="position:absolute;left:1837;top:945;width:48;height:139" coordsize="48,139" path="m29,l15,r,14l,29,,43,,62,,77,,91r,14l15,120r,19l29,139,48,120r,-15l48,91r,-14l48,62r,-19l48,29r,-15l29,xm29,l15,r,14l,29,,43,,62,,77,,91r,14l15,120r,19l29,139r,-19l48,120r,-15l48,91r,-14l48,62r,-19l48,29r,-15l29,14,29,xe" fillcolor="#8e8e8e" stroked="f">
                <v:path arrowok="t"/>
                <o:lock v:ext="edit" verticies="t"/>
              </v:shape>
              <v:shape id="_x0000_s3751" style="position:absolute;left:1837;top:945;width:48;height:139" coordsize="48,139" path="m29,l15,r,14l,29,,43,,62,,77,,91r,14l15,120r,19l29,139r,-19l48,120r,-15l48,91r,-14l48,62r,-19l48,29r,-15l29,14,29,xm29,l15,r,14l15,29,,43,,62,,77,,91r,14l15,105r,15l15,139r14,l29,120,48,105r,-14l48,77r,-15l48,43r,-14l48,14r-19,l29,xe" fillcolor="#848484" stroked="f">
                <v:path arrowok="t"/>
                <o:lock v:ext="edit" verticies="t"/>
              </v:shape>
              <v:shape id="_x0000_s3752" style="position:absolute;left:1837;top:945;width:48;height:139" coordsize="48,139" path="m29,l15,r,14l15,29,,43,,62,,77,,91r,14l15,105r,15l15,139r14,l29,120,48,105r,-14l48,77r,-15l48,43r,-14l48,14r-19,l29,xm29,l15,r,14l15,29,,43,,62,,77,,91r15,14l15,120r,19l29,139r,-19l48,105r,-14l48,77r,-15l48,43r,-14l29,14,29,xe" fillcolor="#797979" stroked="f">
                <v:path arrowok="t"/>
                <o:lock v:ext="edit" verticies="t"/>
              </v:shape>
              <v:shape id="_x0000_s3753" style="position:absolute;left:1837;top:945;width:48;height:139" coordsize="48,139" path="m29,l15,r,14l15,29,,43,,62,,77,,91r15,14l15,120r,19l29,139r,-19l48,105r,-14l48,77r,-15l48,43r,-14l29,14,29,xm29,14r-14,l15,29r,14l,62,,77,15,91r,14l15,120r14,l29,105r19,l48,91r,-14l48,62r,-19l48,29,29,14xe" fillcolor="#6e6e6e" stroked="f">
                <v:path arrowok="t"/>
                <o:lock v:ext="edit" verticies="t"/>
              </v:shape>
              <v:shape id="_x0000_s3754" style="position:absolute;left:1837;top:959;width:48;height:106" coordsize="48,106" path="m29,l15,r,15l15,29,,48,,63,15,77r,14l15,106r14,l29,91r19,l48,77r,-14l48,48r,-19l48,15,29,xm29,l15,r,15l15,29r,19l15,63r,14l15,91r,15l29,106r,-15l48,77r,-14l48,48r,-19l29,15,29,xe" fillcolor="#626262" stroked="f">
                <v:path arrowok="t"/>
                <o:lock v:ext="edit" verticies="t"/>
              </v:shape>
              <v:shape id="_x0000_s3755" style="position:absolute;left:1852;top:959;width:33;height:106" coordsize="33,106" path="m14,l,,,15,,29,,48,,63,,77,,91r,15l14,106r,-15l33,77r,-14l33,48r,-19l14,15,14,xm14,l,,,15,,29,,48,,63,,77,,91r,15l14,106r,-15l33,77r,-14l33,48r,-19l14,15,14,xe" fillcolor="#555" stroked="f">
                <v:path arrowok="t"/>
                <o:lock v:ext="edit" verticies="t"/>
              </v:shape>
              <v:shape id="_x0000_s3756" style="position:absolute;left:1852;top:959;width:33;height:106" coordsize="33,106" path="m14,l,,,15,,29,,48,,63,,77,,91r,15l14,106r,-15l33,77r,-14l33,48r,-19l14,15,14,xm14,l,,,15,,29,,48,,63,,77,,91r,15l14,106r,-15l33,77r,-14l33,48r,-19l14,29r,-14l14,xe" fillcolor="#484848" stroked="f">
                <v:path arrowok="t"/>
                <o:lock v:ext="edit" verticies="t"/>
              </v:shape>
              <v:shape id="_x0000_s3757" style="position:absolute;left:1852;top:959;width:33;height:106" coordsize="33,106" path="m14,l,,,15,,29,,48,,63,,77,,91r,15l14,106r,-15l33,77r,-14l33,48r,-19l14,29r,-14l14,xm14,15l,15,,29,,48,,63,,77,,91r14,l14,77,33,63r,-15l14,29r,-14xe" fillcolor="#3d3d3d" stroked="f">
                <v:path arrowok="t"/>
                <o:lock v:ext="edit" verticies="t"/>
              </v:shape>
              <v:shape id="_x0000_s3758" style="position:absolute;left:1852;top:974;width:33;height:76" coordsize="33,76" path="m14,l,,,14,,33,,48,,62,,76r14,l14,62,33,48r,-15l14,14,14,xm14,l,,,14,,33,,48,,62,,76r14,l14,62r,-14l14,33r,-19l14,xe" fillcolor="#333" stroked="f">
                <v:path arrowok="t"/>
                <o:lock v:ext="edit" verticies="t"/>
              </v:shape>
              <v:shape id="_x0000_s3759" style="position:absolute;left:1852;top:974;width:14;height:76" coordsize="14,76" path="m14,l,,,14,,33,,48,,62,,76r14,l14,62r,-14l14,33r,-19l14,xm14,l,,,14,,33,,48,,62,,76r14,l14,62r,-14l14,33r,-19l14,xe" fillcolor="#2a2a2a" stroked="f">
                <v:path arrowok="t"/>
                <o:lock v:ext="edit" verticies="t"/>
              </v:shape>
              <v:shape id="_x0000_s3760" style="position:absolute;left:1852;top:974;width:14;height:76" coordsize="14,76" path="m14,l,,,14,,33,,48,,62,,76r14,l14,62r,-14l14,33r,-19l14,xm14,l,,,14,,33,,48,,62,,76r14,l14,62r,-14l14,33r,-19l14,xe" fillcolor="#232323" stroked="f">
                <v:path arrowok="t"/>
                <o:lock v:ext="edit" verticies="t"/>
              </v:shape>
              <v:shape id="_x0000_s3761" style="position:absolute;left:1852;top:974;width:14;height:76" coordsize="14,76" path="m14,l,,,14,,33,,48,,62,,76r14,l14,62r,-14l14,33r,-19l14,xm14,14l,14,,33,,48,,62r14,l14,48r,-15l14,14xe" fillcolor="#1c1c1c" stroked="f">
                <v:path arrowok="t"/>
                <o:lock v:ext="edit" verticies="t"/>
              </v:shape>
              <v:shape id="_x0000_s3762" style="position:absolute;left:1852;top:988;width:14;height:48" coordsize="14,48" path="m14,l,,,19,,34,,48r14,l14,34r,-15l14,xm14,l,,,19,,34,,48r14,l14,34r,-15l14,xe" fillcolor="#161616" stroked="f">
                <v:path arrowok="t"/>
                <o:lock v:ext="edit" verticies="t"/>
              </v:shape>
              <v:shape id="_x0000_s3763" style="position:absolute;left:1852;top:988;width:14;height:48" coordsize="14,48" path="m14,l,,,19,,34,,48r14,l14,34r,-15l14,xm14,l,,,19,,34,,48r14,l14,34r,-15l14,xe" fillcolor="#101010" stroked="f">
                <v:path arrowok="t"/>
                <o:lock v:ext="edit" verticies="t"/>
              </v:shape>
              <v:shape id="_x0000_s3764" style="position:absolute;left:1852;top:988;width:14;height:48" coordsize="14,48" path="m14,l,,,19,,34,,48r14,l14,34r,-15l14,xm14,l,,,19,,34,,48r14,l14,34r,-15l14,xe" fillcolor="#0c0c0c" stroked="f">
                <v:path arrowok="t"/>
                <o:lock v:ext="edit" verticies="t"/>
              </v:shape>
              <v:shape id="_x0000_s3765" style="position:absolute;left:1852;top:988;width:14;height:48" coordsize="14,48" path="m14,l,,,19,,34,,48r14,l14,34r,-15l14,xm14,19l,19,,34r14,l14,19xe" fillcolor="#070707" stroked="f">
                <v:path arrowok="t"/>
                <o:lock v:ext="edit" verticies="t"/>
              </v:shape>
              <v:shape id="_x0000_s3766" style="position:absolute;left:1852;top:1007;width:14;height:15" coordsize="14,15" path="m14,l,,,15r14,l14,xm14,l,,,15r14,l14,xe" fillcolor="#030303" stroked="f">
                <v:path arrowok="t"/>
                <o:lock v:ext="edit" verticies="t"/>
              </v:shape>
              <v:shape id="_x0000_s3767" style="position:absolute;left:1852;top:1007;width:14;height:15" coordsize="14,15" path="m14,l,,,15r14,l14,xm14,l,,,15r14,l14,xe" fillcolor="black" stroked="f">
                <v:path arrowok="t"/>
                <o:lock v:ext="edit" verticies="t"/>
              </v:shape>
              <v:shape id="_x0000_s3768" style="position:absolute;left:1852;top:1007;width:14;height:15" coordsize="14,15" path="m14,l,,,15r14,l14,xm14,r,15l14,xe" fillcolor="black" stroked="f">
                <v:path arrowok="t"/>
                <o:lock v:ext="edit" verticies="t"/>
              </v:shape>
              <v:shape id="_x0000_s3769" style="position:absolute;left:1866;top:1007;width:0;height:15" coordsize="0,15" path="m,l,15,,xe" fillcolor="black" stroked="f">
                <v:path arrowok="t"/>
              </v:shape>
            </v:group>
            <v:group id="_x0000_s3971" style="position:absolute;left:1055;top:882;width:7733;height:4367" coordorigin="1055,882" coordsize="7733,4367">
              <v:shape id="_x0000_s3771" style="position:absolute;left:1837;top:911;width:63;height:202" coordsize="63,202" path="m,202l63,154,63,,,,,48,,202e" filled="f" strokeweight=".25pt">
                <v:path arrowok="t"/>
              </v:shape>
              <v:shape id="_x0000_s3772" style="position:absolute;left:1775;top:930;width:62;height:183" coordsize="62,183" path="m,154r,l48,168r14,15l62,29,,,,154e" filled="f" strokeweight=".25pt">
                <v:path arrowok="t"/>
              </v:shape>
              <v:shape id="_x0000_s3773" style="position:absolute;left:1789;top:959;width:34;height:29" coordsize="34,29" path="m,l,15r19,l34,15,19,29,,xe" stroked="f">
                <v:path arrowok="t"/>
              </v:shape>
              <v:shape id="_x0000_s3774" style="position:absolute;left:1789;top:959;width:34;height:15" coordsize="34,15" path="m,l,15r19,l34,15r-15,l,xe" stroked="f">
                <v:path arrowok="t"/>
              </v:shape>
              <v:shape id="_x0000_s3775" style="position:absolute;left:1789;top:959;width:34;height:15" coordsize="34,15" path="m,l19,15r15,l19,15,19,,,xe" fillcolor="#dedede" stroked="f">
                <v:path arrowok="t"/>
              </v:shape>
              <v:shape id="_x0000_s3776" style="position:absolute;left:1789;top:959;width:34;height:15" coordsize="34,15" path="m,l19,r,15l34,15r-15,l19,,,xe" fillcolor="#bbb" stroked="f">
                <v:path arrowok="t"/>
              </v:shape>
              <v:shape id="_x0000_s3777" style="position:absolute;left:1808;top:959;width:15;height:15" coordsize="15,15" path="m,l,15r15,l15,r,15l,xe" fillcolor="#919191" stroked="f">
                <v:path arrowok="t"/>
              </v:shape>
              <v:shape id="_x0000_s3778" style="position:absolute;left:1808;top:959;width:15;height:15" coordsize="15,15" path="m,l15,15,15,,,xe" fillcolor="#606060" stroked="f">
                <v:path arrowok="t"/>
              </v:shape>
              <v:shape id="_x0000_s3779" style="position:absolute;left:1808;top:959;width:15;height:0" coordsize="15,0" path="m,l15,,,xe" fillcolor="#383838" stroked="f">
                <v:path arrowok="t"/>
              </v:shape>
              <v:shape id="_x0000_s3780" style="position:absolute;left:1808;top:959;width:15;height:0" coordsize="15,0" path="m,l15,,,xe" fillcolor="#1e1e1e" stroked="f">
                <v:path arrowok="t"/>
              </v:shape>
              <v:shape id="_x0000_s3781" style="position:absolute;left:1808;top:959;width:15;height:29" coordsize="15,29" path="m,15l,,15,r,15l15,29,,29,,15xe" fillcolor="black" stroked="f">
                <v:path arrowok="t"/>
              </v:shape>
              <v:shape id="_x0000_s3782" style="position:absolute;left:1789;top:959;width:34;height:29" coordsize="34,29" path="m,l,15r19,l34,15,19,29,,xe" stroked="f">
                <v:path arrowok="t"/>
              </v:shape>
              <v:shape id="_x0000_s3783" style="position:absolute;left:1789;top:959;width:34;height:15" coordsize="34,15" path="m,l,15r19,l34,15r-15,l,xe" stroked="f">
                <v:path arrowok="t"/>
              </v:shape>
              <v:shape id="_x0000_s3784" style="position:absolute;left:1789;top:959;width:34;height:15" coordsize="34,15" path="m,l19,15r15,l19,15,19,,,xe" fillcolor="#dedede" stroked="f">
                <v:path arrowok="t"/>
              </v:shape>
              <v:shape id="_x0000_s3785" style="position:absolute;left:1789;top:959;width:34;height:15" coordsize="34,15" path="m,l19,r,15l34,15r-15,l19,,,xe" fillcolor="#bbb" stroked="f">
                <v:path arrowok="t"/>
              </v:shape>
              <v:shape id="_x0000_s3786" style="position:absolute;left:1808;top:959;width:15;height:15" coordsize="15,15" path="m,l,15r15,l15,r,15l,xe" fillcolor="#919191" stroked="f">
                <v:path arrowok="t"/>
              </v:shape>
              <v:shape id="_x0000_s3787" style="position:absolute;left:1808;top:959;width:15;height:15" coordsize="15,15" path="m,l15,15,15,,,xe" fillcolor="#606060" stroked="f">
                <v:path arrowok="t"/>
              </v:shape>
              <v:shape id="_x0000_s3788" style="position:absolute;left:1808;top:959;width:15;height:0" coordsize="15,0" path="m,l15,,,xe" fillcolor="#383838" stroked="f">
                <v:path arrowok="t"/>
              </v:shape>
              <v:shape id="_x0000_s3789" style="position:absolute;left:1808;top:959;width:15;height:0" coordsize="15,0" path="m,l15,,,xe" fillcolor="#1e1e1e" stroked="f">
                <v:path arrowok="t"/>
              </v:shape>
              <v:shape id="_x0000_s3790" style="position:absolute;left:1808;top:959;width:15;height:29" coordsize="15,29" path="m,15r,l,,,,,,,,15,r,15l15,15r,14l,29,,15r,e" filled="f" strokeweight=".25pt">
                <v:path arrowok="t"/>
              </v:shape>
              <v:shape id="_x0000_s3791" style="position:absolute;left:1808;top:1036;width:15;height:14" coordsize="15,14" path="m,14l,,,,,,,,15,r,14l15,14r,l,14r,e" filled="f" strokeweight=".25pt">
                <v:path arrowok="t"/>
              </v:shape>
              <v:shape id="_x0000_s3792" style="position:absolute;left:1775;top:882;width:62;height:77" coordsize="62,77" path="m,77l,,62,r,77l,77xm33,l14,r,15l,15,,29,,48,,63,14,77r19,l48,77,62,63r,-15l62,29r,-14l48,,33,xe" fillcolor="yellow" stroked="f">
                <v:path arrowok="t"/>
                <o:lock v:ext="edit" verticies="t"/>
              </v:shape>
              <v:shape id="_x0000_s3793" style="position:absolute;left:1775;top:882;width:62;height:77" coordsize="62,77" path="m33,l14,r,15l,15,,29,,48,,63,14,77r19,l48,77,62,63r,-15l62,29r,-14l48,,33,xm33,l14,15,,29,,48,,63r14,l14,77r19,l48,77,62,63r,-15l62,29r,-14l48,15,48,,33,xe" fillcolor="yellow" stroked="f">
                <v:path arrowok="t"/>
                <o:lock v:ext="edit" verticies="t"/>
              </v:shape>
              <v:shape id="_x0000_s3794" style="position:absolute;left:1775;top:882;width:62;height:77" coordsize="62,77" path="m33,l14,15,,29,,48,,63r14,l14,77r19,l48,77,62,63r,-15l62,29r,-14l48,15,48,,33,xm33,15r-19,l,29,,48,14,63,33,77r15,l48,63,62,48r,-19l48,15r-15,xe" fillcolor="#e5e500" stroked="f">
                <v:path arrowok="t"/>
                <o:lock v:ext="edit" verticies="t"/>
              </v:shape>
              <v:shape id="_x0000_s3795" style="position:absolute;left:1775;top:897;width:62;height:62" coordsize="62,62" path="m33,l14,,,14,,33,14,48,33,62r15,l48,48,62,33r,-19l48,,33,xm33,l14,r,14l14,33r,15l33,48r15,l62,33r,-19l48,14,48,,33,xe" fillcolor="#c9c900" stroked="f">
                <v:path arrowok="t"/>
                <o:lock v:ext="edit" verticies="t"/>
              </v:shape>
              <v:shape id="_x0000_s3796" style="position:absolute;left:1789;top:897;width:48;height:48" coordsize="48,48" path="m19,l,,,14,,33,,48r19,l34,48,48,33r,-19l34,14,34,,19,xm19,l,,,14,,33,,48r19,l34,48r,-15l34,14,34,,19,xe" fillcolor="#a9a900" stroked="f">
                <v:path arrowok="t"/>
                <o:lock v:ext="edit" verticies="t"/>
              </v:shape>
              <v:shape id="_x0000_s3797" style="position:absolute;left:1789;top:897;width:34;height:48" coordsize="34,48" path="m19,l,,,14,,33,,48r19,l34,48r,-15l34,14,34,,19,xm19,l,14,,33,,48r19,l34,48r,-15l34,14,19,xe" fillcolor="#858500" stroked="f">
                <v:path arrowok="t"/>
                <o:lock v:ext="edit" verticies="t"/>
              </v:shape>
              <v:shape id="_x0000_s3798" style="position:absolute;left:1789;top:897;width:34;height:48" coordsize="34,48" path="m19,l,14,,33,,48r19,l34,48r,-15l34,14,19,xm19,14l,14,,33,19,48,34,33r,-19l19,14xe" fillcolor="#5c5c00" stroked="f">
                <v:path arrowok="t"/>
                <o:lock v:ext="edit" verticies="t"/>
              </v:shape>
              <v:shape id="_x0000_s3799" style="position:absolute;left:1789;top:911;width:34;height:34" coordsize="34,34" path="m19,l,,,19,19,34,34,19,34,,19,xm19,l,19r19,l34,19,34,,19,xe" fillcolor="#3b3b00" stroked="f">
                <v:path arrowok="t"/>
                <o:lock v:ext="edit" verticies="t"/>
              </v:shape>
              <v:shape id="_x0000_s3800" style="position:absolute;left:1789;top:911;width:34;height:19" coordsize="34,19" path="m19,l,19r19,l34,19,34,,19,xm19,r,19l34,19,19,xe" fillcolor="#242400" stroked="f">
                <v:path arrowok="t"/>
                <o:lock v:ext="edit" verticies="t"/>
              </v:shape>
              <v:shape id="_x0000_s3801" style="position:absolute;left:1808;top:911;width:15;height:19" coordsize="15,19" path="m,l,19r15,l,xm,l,19,,xe" fillcolor="#121200" stroked="f">
                <v:path arrowok="t"/>
                <o:lock v:ext="edit" verticies="t"/>
              </v:shape>
              <v:shape id="_x0000_s3802" style="position:absolute;left:1808;top:911;width:0;height:19" coordsize="0,19" path="m,l,19,,xe" fillcolor="#040400" stroked="f">
                <v:path arrowok="t"/>
              </v:shape>
              <v:shape id="_x0000_s3803" style="position:absolute;left:1775;top:882;width:62;height:77" coordsize="62,77" path="m,l,48,62,77r,-48l,xe" fillcolor="black" stroked="f">
                <v:path arrowok="t"/>
              </v:shape>
              <v:shape id="_x0000_s3804" style="position:absolute;left:1775;top:882;width:62;height:77" coordsize="62,77" path="m,77l,,62,r,77l,77xm33,l14,r,15l,15,,29,,48,,63,14,77r19,l48,77,62,63r,-15l62,29r,-14l48,,33,xe" fillcolor="yellow" stroked="f">
                <v:path arrowok="t"/>
                <o:lock v:ext="edit" verticies="t"/>
              </v:shape>
              <v:shape id="_x0000_s3805" style="position:absolute;left:1775;top:882;width:62;height:77" coordsize="62,77" path="m33,l14,r,15l,15,,29,,48,,63,14,77r19,l48,77,62,63r,-15l62,29r,-14l48,,33,xm33,l14,15,,29,,48,,63r14,l14,77r19,l48,77,62,63r,-15l62,29r,-14l48,15,48,,33,xe" fillcolor="yellow" stroked="f">
                <v:path arrowok="t"/>
                <o:lock v:ext="edit" verticies="t"/>
              </v:shape>
              <v:shape id="_x0000_s3806" style="position:absolute;left:1775;top:882;width:62;height:77" coordsize="62,77" path="m33,l14,15,,29,,48,,63r14,l14,77r19,l48,77,62,63r,-15l62,29r,-14l48,15,48,,33,xm33,15r-19,l,29,,48,14,63,33,77r15,l48,63,62,48r,-19l48,15r-15,xe" fillcolor="#e5e500" stroked="f">
                <v:path arrowok="t"/>
                <o:lock v:ext="edit" verticies="t"/>
              </v:shape>
              <v:shape id="_x0000_s3807" style="position:absolute;left:1775;top:897;width:62;height:62" coordsize="62,62" path="m33,l14,,,14,,33,14,48,33,62r15,l48,48,62,33r,-19l48,,33,xm33,l14,r,14l14,33r,15l33,48r15,l62,33r,-19l48,14,48,,33,xe" fillcolor="#c9c900" stroked="f">
                <v:path arrowok="t"/>
                <o:lock v:ext="edit" verticies="t"/>
              </v:shape>
              <v:shape id="_x0000_s3808" style="position:absolute;left:1789;top:897;width:48;height:48" coordsize="48,48" path="m19,l,,,14,,33,,48r19,l34,48,48,33r,-19l34,14,34,,19,xm19,l,,,14,,33,,48r19,l34,48r,-15l34,14,34,,19,xe" fillcolor="#a9a900" stroked="f">
                <v:path arrowok="t"/>
                <o:lock v:ext="edit" verticies="t"/>
              </v:shape>
              <v:shape id="_x0000_s3809" style="position:absolute;left:1789;top:897;width:34;height:48" coordsize="34,48" path="m19,l,,,14,,33,,48r19,l34,48r,-15l34,14,34,,19,xm19,l,14,,33,,48r19,l34,48r,-15l34,14,19,xe" fillcolor="#858500" stroked="f">
                <v:path arrowok="t"/>
                <o:lock v:ext="edit" verticies="t"/>
              </v:shape>
              <v:shape id="_x0000_s3810" style="position:absolute;left:1789;top:897;width:34;height:48" coordsize="34,48" path="m19,l,14,,33,,48r19,l34,48r,-15l34,14,19,xm19,14l,14,,33,19,48,34,33r,-19l19,14xe" fillcolor="#5c5c00" stroked="f">
                <v:path arrowok="t"/>
                <o:lock v:ext="edit" verticies="t"/>
              </v:shape>
              <v:shape id="_x0000_s3811" style="position:absolute;left:1789;top:911;width:34;height:34" coordsize="34,34" path="m19,l,,,19,19,34,34,19,34,,19,xm19,l,19r19,l34,19,34,,19,xe" fillcolor="#3b3b00" stroked="f">
                <v:path arrowok="t"/>
                <o:lock v:ext="edit" verticies="t"/>
              </v:shape>
              <v:shape id="_x0000_s3812" style="position:absolute;left:1789;top:911;width:34;height:19" coordsize="34,19" path="m19,l,19r19,l34,19,34,,19,xm19,r,19l34,19,19,xe" fillcolor="#242400" stroked="f">
                <v:path arrowok="t"/>
                <o:lock v:ext="edit" verticies="t"/>
              </v:shape>
              <v:shape id="_x0000_s3813" style="position:absolute;left:1808;top:911;width:15;height:19" coordsize="15,19" path="m,l,19r15,l,xm,l,19,,xe" fillcolor="#121200" stroked="f">
                <v:path arrowok="t"/>
                <o:lock v:ext="edit" verticies="t"/>
              </v:shape>
              <v:shape id="_x0000_s3814" style="position:absolute;left:1808;top:911;width:0;height:19" coordsize="0,19" path="m,l,19,,xe" fillcolor="#040400" stroked="f">
                <v:path arrowok="t"/>
              </v:shape>
              <v:shape id="_x0000_s3815" style="position:absolute;left:1775;top:882;width:62;height:77" coordsize="62,77" path="m,l,48,62,77r,-48l,e" filled="f" strokeweight=".25pt">
                <v:path arrowok="t"/>
              </v:shape>
              <v:shape id="_x0000_s3816" style="position:absolute;left:1775;top:882;width:125;height:29" coordsize="125,29" path="m,l62,r63,29l62,29,,e" filled="f" strokeweight=".25pt">
                <v:path arrowok="t"/>
              </v:shape>
              <v:shape id="_x0000_s3817" style="position:absolute;left:1732;top:974;width:43;height:14" coordsize="43,14" path="m43,14l28,,,14e" filled="f" strokeweight=".25pt">
                <v:path arrowok="t"/>
              </v:shape>
              <v:line id="_x0000_s3818" style="position:absolute" from="1760,930" to="1760,974" strokeweight=".25pt"/>
              <v:shape id="_x0000_s3819" style="position:absolute;left:2298;top:2081;width:1751;height:1243" coordsize="1751,1243" path="m216,l168,,139,15,91,29,62,58,48,92,29,120,14,168,,197r,830l14,1070r15,33l48,1147r14,33l91,1195r48,28l168,1223r48,20l1535,1243r48,-20l1626,1223r33,-28l1688,1180r15,-33l1736,1103r15,-33l1751,1027r,-830l1751,168r-15,-48l1703,92,1688,58,1659,29,1626,15,1583,r-48,l216,xe" fillcolor="#cfc" stroked="f">
                <v:path arrowok="t"/>
              </v:shape>
              <v:shape id="_x0000_s3820" style="position:absolute;left:2557;top:2772;width:326;height:273" coordsize="326,273" path="m292,106r,62l326,168r,77l307,273,,273,,182,77,168r19,l96,120r28,-14l124,,278,r,29l278,106r14,xe" fillcolor="#635477" stroked="f">
                <v:path arrowok="t"/>
              </v:shape>
              <v:rect id="_x0000_s3821" style="position:absolute;left:2729;top:2801;width:106;height:91" fillcolor="#b7a5d1" stroked="f"/>
              <v:shape id="_x0000_s3822" style="position:absolute;left:2835;top:2772;width:0;height:120" coordsize="0,120" path="m,l,120,,29,,xe" fillcolor="#2f2340" stroked="f">
                <v:path arrowok="t"/>
              </v:shape>
              <v:shape id="_x0000_s3823" style="position:absolute;left:2681;top:2892;width:154;height:0" coordsize="154,0" path="m154,l,,48,,154,xe" fillcolor="#baa9d3" stroked="f">
                <v:path arrowok="t"/>
              </v:shape>
              <v:rect id="_x0000_s3824" style="position:absolute;left:2681;top:2772;width:154;height:120" fillcolor="#74658a" stroked="f"/>
              <v:shape id="_x0000_s3825" style="position:absolute;left:2634;top:2878;width:249;height:139" coordsize="249,139" path="m76,l215,r,62l249,62r,77l,139,,62r76,l76,xe" fillcolor="#b7a5d1" stroked="f">
                <v:path arrowok="t"/>
              </v:shape>
              <v:shape id="_x0000_s3826" style="position:absolute;left:2557;top:2940;width:153;height:14" coordsize="153,14" path="m,14r96,l153,,77,,,14xe" fillcolor="#b7a5d1" stroked="f">
                <v:path arrowok="t"/>
              </v:shape>
              <v:shape id="_x0000_s3827" style="position:absolute;left:2864;top:2940;width:19;height:105" coordsize="19,105" path="m,14r,91l19,77,19,,,14xe" fillcolor="#2f2340" stroked="f">
                <v:path arrowok="t"/>
              </v:shape>
              <v:shape id="_x0000_s3828" style="position:absolute;left:2653;top:2878;width:196;height:14" coordsize="196,14" path="m,14r182,l196,,57,,,14xe" fillcolor="#9084a1" stroked="f">
                <v:path arrowok="t"/>
              </v:shape>
              <v:shape id="_x0000_s3829" style="position:absolute;left:2835;top:2940;width:48;height:14" coordsize="48,14" path="m,14r29,l48,,14,,,14xe" fillcolor="#635477" stroked="f">
                <v:path arrowok="t"/>
              </v:shape>
              <v:shape id="_x0000_s3830" style="position:absolute;left:2835;top:2878;width:14;height:76" coordsize="14,76" path="m,14l,76,14,62,14,,,14xe" fillcolor="#2f2340" stroked="f">
                <v:path arrowok="t"/>
              </v:shape>
              <v:shape id="_x0000_s3831" style="position:absolute;left:2557;top:2892;width:307;height:153" coordsize="307,153" path="m96,l278,r,62l307,62r,91l,153,,62r96,l96,xe" fillcolor="#74658a" stroked="f">
                <v:path arrowok="t"/>
              </v:shape>
              <v:shape id="_x0000_s3832" style="position:absolute;left:2480;top:2312;width:355;height:566" coordsize="355,566" path="m278,r15,l293,14r14,l307,28r19,l326,43r15,14l341,76r,15l355,105r,15l355,134r,19l355,167r,15l355,196r,15l341,230r,14l341,259r,14l326,287r,20l326,321r-19,14l307,350r-14,14l293,383r-15,l278,398r-14,14l249,426r,15l230,460r-14,14l201,489r-14,14l173,503r,15l154,518r-15,19l125,551r-15,l96,551r,15l77,566r-15,l48,566r-14,l19,566,,566,278,xe" fillcolor="#2f2340" stroked="f">
                <v:path arrowok="t"/>
              </v:shape>
              <v:shape id="_x0000_s3833" style="position:absolute;left:2499;top:2906;width:475;height:168" coordsize="475,168" path="m120,l365,r,34l350,48r92,77l442,139r19,l475,139r,15l461,154r-19,l427,154r-14,l398,154r,-15l413,139,384,91r,20l365,111r,28l350,139r,-28l336,111r,28l307,139r,-28l288,111r,28l274,139r,-28l245,111r,28l230,139r,-28l197,111r,28l182,139r,-28l154,111r,28l135,139r,-28l120,111r,-20l384,91,336,48r-201,l58,139r19,l77,154r-19,l43,168r-14,l15,168r,-14l,154,,139r15,l29,139,120,48,120,xe" fillcolor="#2f2340" stroked="f">
                <v:path arrowok="t"/>
              </v:shape>
              <v:shape id="_x0000_s3834" style="position:absolute;left:2744;top:2599;width:153;height:173" coordsize="153,173" path="m91,96r14,l105,111,77,96r,15l120,111r,28l153,139r,15l153,173r-14,l139,154r-19,l120,173r,-19l105,154r,19l91,173r,-19l77,154r,19l62,173r,-19l43,154r,19l43,154r-14,l29,173r-15,l14,154,,154,,139r43,l,139,,77r62,l62,111,105,r15,l139,20r,14l105,20r,14l120,34r,14l105,34r,14l120,63r-29,l91,77r14,l91,77r,19xe" fillcolor="#2f2340" stroked="f">
                <v:path arrowok="t"/>
              </v:shape>
              <v:shape id="_x0000_s3835" style="position:absolute;left:2437;top:2312;width:369;height:566" coordsize="369,566" path="m77,230r,-19l91,196r14,-14l105,167r15,-14l120,134r19,-14l153,105r,-14l168,91,182,76r,-19l197,57r,-14l216,43r,-15l230,28r14,l244,14r15,l273,r19,l307,r14,l336,r,14l350,14r,14l369,43r,14l369,76r,15l369,105r,15l369,134r,19l369,167r-19,15l350,196r,15l336,230r,14l336,259r-15,14l321,287r,20l307,321r,14l292,350r,14l273,364r,19l259,398r,14l244,426r,15l230,441r-14,19l216,474r-19,l197,489r-15,14l168,518r-15,l153,537r-14,l120,551r-15,l105,566r-14,l77,566r-15,l43,566,29,551,14,537r,-19l14,503,,489,,474,,460,,441,,426r14,l14,412r,-14l14,383r,-19l29,350r,-15l29,321,43,307r,-20l43,273,62,259r,-15l77,230xe" fillcolor="#b7a5d1" stroked="f">
                <v:path arrowok="t"/>
              </v:shape>
              <v:shape id="_x0000_s3836" style="position:absolute;left:2451;top:2312;width:355;height:537" coordsize="355,537" path="m48,537l29,518,15,503r,-14l15,474,,460,,441,,426,,412,15,398r,-15l15,364r,-14l15,335,29,321r,-14l48,287r,-14l48,259,63,244r,-14l77,211r,-15l91,182r,-15l106,153r19,-19l125,120r14,-15l154,91r,-15l168,76,183,57,202,43,216,28r14,l230,14r15,l259,14,259,r19,l293,r14,l322,14r14,14l336,43r19,14l355,76r,15l355,105r,15l355,134r-19,19l336,167r,15l336,196r-14,15l322,230r,14l307,259r,14l307,287r-14,20l293,321r-15,l278,335r-19,15l259,364r-14,19l245,398r-15,l230,412r-14,14l202,441r,19l183,460r,14l168,474r,15l154,489r-15,14l125,518r-19,l91,537r-14,l63,537r-15,xe" fillcolor="#b1a0cb" stroked="f">
                <v:path arrowok="t"/>
              </v:shape>
              <v:shape id="_x0000_s3837" style="position:absolute;left:2466;top:2312;width:321;height:503" coordsize="321,503" path="m48,503l33,489r-19,l14,474r,-14l14,441,,426,,412,,398,14,383r,-19l14,350r,-15l14,321,33,307r,-20l33,273,48,259r,-15l48,230r14,l62,211,76,196r,-14l91,167r,-14l110,134r,-14l124,120r,-15l139,91,153,76,168,57,187,43,201,28r14,l215,14r15,l244,14,244,r19,l278,r14,l292,14r15,l307,28r14,l321,43r,14l321,76r,15l321,105r,15l321,134r,19l321,167r-14,15l307,196r,15l307,230r-15,l292,244r,15l278,273r,14l263,307r,14l244,335r,15l230,350r,14l215,383r,15l201,398r,14l187,412r,14l168,441r-15,19l139,460r,14l124,474r,15l110,489,91,503r-15,l62,503r-14,xe" fillcolor="#ac9ac4" stroked="f">
                <v:path arrowok="t"/>
              </v:shape>
              <v:shape id="_x0000_s3838" style="position:absolute;left:2480;top:2312;width:307;height:474" coordsize="307,474" path="m48,474r-14,l34,460r-15,l19,441r,-15l19,412,,398,,383,19,364r,-14l19,335r,-14l19,307,34,287r,-14l34,259,48,244r,-14l62,211r,-15l62,182,77,167,96,153r,-19l110,120r,-15l125,105r,-14l139,91r,-15l154,57,173,43r14,l187,28r14,l201,14r15,l230,14,249,r15,l278,14r15,l293,28r14,l307,43r,14l307,76r,15l307,105r,15l307,134r,19l293,167r,15l293,196r,15l278,211r,19l278,244r-14,15l264,273r-15,14l249,307r-19,14l230,335r-14,15l201,364r,19l187,383r,15l173,398r,14l154,412r,14l139,426r,15l125,441r,19l110,460r-14,l96,474r-19,l62,474r-14,xe" fillcolor="#a695be" stroked="f">
                <v:path arrowok="t"/>
              </v:shape>
              <v:shape id="_x0000_s3839" style="position:absolute;left:2514;top:2312;width:273;height:441" coordsize="273,441" path="m28,441r-14,l14,426,,426,,412,,398,,383,,364,,350,,335,,321,,307,,287,,273,14,259r,-15l14,230,28,211r,-15l43,182r,-15l62,153r,-19l76,134r,-14l76,105r15,l91,91r14,l105,76r15,l120,57r19,l139,43r14,l153,28r14,l182,14r14,l215,r15,l244,14r15,l259,28r,15l273,57r,19l273,91r,14l273,120r-14,14l259,153r,14l259,182r-15,14l244,211r,19l230,244r,15l215,273r,14l196,287r,20l196,321r-14,l182,335r-15,l167,350r,14l153,364r,19l139,383r,15l120,398r-15,14l91,426r-15,l76,441r-14,l43,441r-15,xe" fillcolor="#a08fb8" stroked="f">
                <v:path arrowok="t"/>
              </v:shape>
              <v:shape id="_x0000_s3840" style="position:absolute;left:2528;top:2312;width:245;height:412" coordsize="245,412" path="m29,412r-15,l14,398,,398,,383,,364,,350,,335,,321,,307,,287,,273,,259,14,244r,-14l14,211,29,196r,-14l48,167r,-14l62,134r,-14l77,120r,-15l77,91r14,l91,76r15,l106,57r19,l125,43r14,l139,28r14,l168,14r14,l201,14,201,r15,l216,14r14,l245,28r,15l245,57r,19l245,91r,14l245,120r,14l245,153r,14l230,167r,15l230,196r-14,15l216,230r,14l201,259r-19,14l182,287r-14,20l168,321r-15,l153,335r-14,l139,350r-14,14l106,383,91,398r-14,l77,412r-15,l48,412r-19,xe" fillcolor="#9a8ab2" stroked="f">
                <v:path arrowok="t"/>
              </v:shape>
              <v:shape id="_x0000_s3841" style="position:absolute;left:2542;top:2326;width:231;height:369" coordsize="231,369" path="m34,369r-19,l15,350,,350,,336,,321,,307,,293,,273,,259,,245,,230,,216r15,l15,197r,-15l15,168r19,l34,153,48,139r,-19l63,106r,-15l77,91r,-14l92,62r,-19l111,43r,-14l125,29r,-15l139,14,154,r14,l187,r15,l216,r,14l231,14r,15l231,43r,19l231,77r,14l231,106r,14l231,139r-15,l216,153r,15l202,182r,15l187,216r,14l187,245r-19,l168,259r-14,14l139,293r,14l125,307r,14l111,321r,15l92,336r,14l77,350,63,369r-15,l34,369xe" fillcolor="#9584ac" stroked="f">
                <v:path arrowok="t"/>
              </v:shape>
              <v:shape id="_x0000_s3842" style="position:absolute;left:2557;top:2326;width:216;height:336" coordsize="216,336" path="m19,336r,-15l,321,,307,,293,,273,,259,,245,,230,,216,,197r19,l19,182r,-14l19,153r14,l33,139r,-19l48,120r,-14l62,91r,-14l77,62r,-19l96,43,110,29,124,14r15,l139,r14,l172,r15,l201,r,14l216,29r,14l216,62r,15l216,91r,15l201,106r,14l201,139r,14l187,168r,14l172,197r,19l153,230r,15l139,245r,14l124,273r,20l110,293r,14l96,307r,14l77,321r-15,l62,336r-14,l33,336r-14,xe" fillcolor="#8f7fa6" stroked="f">
                <v:path arrowok="t"/>
              </v:shape>
              <v:shape id="_x0000_s3843" style="position:absolute;left:2576;top:2326;width:197;height:307" coordsize="197,307" path="m14,307r,-14l,293,,273,,259,,245,,230,,216,,197,,182,14,168r,-15l14,139r15,l29,120r,-14l43,106r,-15l43,77r15,l58,62r19,l77,43,91,29,105,14r15,l120,r14,l153,r15,l182,14r,15l182,43r15,l197,62r,15l182,77r,14l182,106r,14l182,139r-14,l168,153r,15l153,182r,15l134,216r,14l120,230r,15l105,259,91,273r-14,l77,293r-19,l58,307r-15,l29,307r-15,xe" fillcolor="#8979a0" stroked="f">
                <v:path arrowok="t"/>
              </v:shape>
              <v:shape id="_x0000_s3844" style="position:absolute;left:2590;top:2326;width:168;height:273" coordsize="168,273" path="m15,273r,-14l,259,,245,,230,,216,,197,,182,,168,,153r15,l15,139r,-19l29,106r,-15l44,77r,-15l63,62r,-19l77,43r,-14l91,14r15,l106,r14,l139,r15,l154,14r14,l168,29r,14l168,62r,15l168,91r,15l154,120r,19l154,153r-15,15l139,182r-19,l120,197r,19l106,216r,14l91,230r,15l77,245r,14l63,259r,14l44,273r-15,l15,273xe" fillcolor="#84749a" stroked="f">
                <v:path arrowok="t"/>
              </v:shape>
              <v:shape id="_x0000_s3845" style="position:absolute;left:2605;top:2326;width:153;height:245" coordsize="153,245" path="m14,245r,-15l,230,,216,,197,,182,,168,,153,,139,14,120r,-14l14,91r15,l29,77,48,62r,-19l62,43r,-14l76,29r,-15l91,14,91,r14,l124,r15,l139,14r14,l153,29r,14l153,62r,15l153,91r-14,l139,106r,14l139,139r-15,l124,153r,15l105,168r,14l91,197r,19l76,216r,14l62,230,48,245r-19,l14,245xe" fillcolor="#7e6e94" stroked="f">
                <v:path arrowok="t"/>
              </v:shape>
              <v:shape id="_x0000_s3846" style="position:absolute;left:2619;top:2326;width:139;height:216" coordsize="139,216" path="m15,91r,-14l34,77r,-15l34,43r14,l48,29r14,l62,14r15,l77,,91,r19,l125,r,14l125,29r14,l139,43r,19l125,77r,14l125,106r,14l110,120r,19l110,153r-19,l91,168r-14,l77,182,62,197r-14,l48,216r-14,l15,216r,-19l,197,,182,,168,,153,,139,,120,,106r15,l15,91xe" fillcolor="#78698e" stroked="f">
                <v:path arrowok="t"/>
              </v:shape>
              <v:shape id="_x0000_s3847" style="position:absolute;left:2346;top:2403;width:412;height:369" coordsize="412,369" path="m288,91r,14l120,62,321,196r,20l307,216r-19,l105,76,288,350r-15,l273,369,105,105r77,202l168,307r-15,l57,43,28,29r-14,l14,14,,14,,,14,,28,,43,r,14l76,29,412,91r,14l230,76r58,15xe" fillcolor="#2f2340" stroked="f">
                <v:path arrowok="t"/>
              </v:shape>
              <v:shape id="_x0000_s3848" style="position:absolute;left:2806;top:2571;width:106;height:167" coordsize="106,167" path="m,l91,48r15,14l77,167r-19,l77,62,29,153r-14,l77,48,,14,,xe" fillcolor="#2f2340" stroked="f">
                <v:path arrowok="t"/>
              </v:shape>
              <v:shape id="_x0000_s3849" style="position:absolute;left:2681;top:2724;width:216;height:154" coordsize="216,154" path="m15,l63,r,48l106,48r110,l202,91r-62,l125,77r,77l106,154r,-92l92,62r,15l92,154r-29,l63,91r,15l48,106r,19l29,125r-14,l15,139,,139,,48r15,l15,xe" fillcolor="#2f2340" stroked="f">
                <v:path arrowok="t"/>
              </v:shape>
              <v:shape id="_x0000_s3850" style="position:absolute;left:3862;top:1957;width:599;height:767" coordsize="599,767" path="m508,182l62,767,,719,446,139r62,43xm355,124l599,,556,278,355,124xe" fillcolor="navy" stroked="f">
                <v:path arrowok="t"/>
                <o:lock v:ext="edit" verticies="t"/>
              </v:shape>
              <v:shape id="_x0000_s3851" style="position:absolute;left:3862;top:2096;width:508;height:628" coordsize="508,628" path="m508,43l62,628,,580,446,r62,43xe" filled="f" strokecolor="navy" strokeweight=".25pt">
                <v:path arrowok="t"/>
              </v:shape>
              <v:shape id="_x0000_s3852" style="position:absolute;left:4217;top:1957;width:244;height:278" coordsize="244,278" path="m,124l244,,201,278,,124xe" filled="f" strokecolor="navy" strokeweight=".25pt">
                <v:path arrowok="t"/>
              </v:shape>
              <v:shape id="_x0000_s3853" style="position:absolute;left:3727;top:3084;width:576;height:710" coordsize="576,710" path="m552,710l,19,24,,576,690r-24,20xe" fillcolor="black" stroked="f">
                <v:path arrowok="t"/>
              </v:shape>
              <v:rect id="_x0000_s3854" style="position:absolute;left:3401;top:1563;width:109;height:396;mso-wrap-style:none" filled="f" stroked="f">
                <v:textbox style="mso-next-textbox:#_x0000_s3854;mso-fit-shape-to-text:t" inset="0,0,0,0">
                  <w:txbxContent>
                    <w:p w:rsidR="003B0804" w:rsidRPr="00DE4E59" w:rsidRDefault="003B0804" w:rsidP="00DE4E59"/>
                  </w:txbxContent>
                </v:textbox>
              </v:rect>
              <v:shape id="_x0000_s3855" style="position:absolute;left:1300;top:1281;width:566;height:1429" coordsize="566,1429" path="m,1429l508,91r29,l14,1429r-14,xm460,91l552,r14,124l460,91xe" fillcolor="navy" stroked="f">
                <v:path arrowok="t"/>
                <o:lock v:ext="edit" verticies="t"/>
              </v:shape>
              <v:shape id="_x0000_s3856" style="position:absolute;left:1300;top:1372;width:537;height:1338" coordsize="537,1338" path="m,1338l508,r29,l14,1338r-14,xe" filled="f" strokecolor="navy" strokeweight=".25pt">
                <v:path arrowok="t"/>
              </v:shape>
              <v:shape id="_x0000_s3857" style="position:absolute;left:1760;top:1281;width:106;height:124" coordsize="106,124" path="m,91l92,r14,124l,91xe" filled="f" strokecolor="navy" strokeweight=".25pt">
                <v:path arrowok="t"/>
              </v:shape>
              <v:shape id="_x0000_s3858" style="position:absolute;left:5013;top:1295;width:384;height:292" coordsize="384,292" path="m187,l153,,110,19r-33,l48,48,33,62,19,96,,110r,29l,173r19,28l33,230r15,19l77,264r33,14l153,292r34,l230,292r34,-14l292,264r34,-15l355,230r14,-29l384,173r,-34l384,110,369,96,355,62,326,48,292,19r-28,l230,,187,xe" stroked="f">
                <v:path arrowok="t"/>
              </v:shape>
              <v:shape id="_x0000_s3859" style="position:absolute;left:5013;top:1295;width:384;height:292" coordsize="384,292" path="m187,l153,,110,19r-33,l48,48,33,62,19,96,,110r,29l,173r19,28l33,230r15,19l77,264r33,14l153,292r34,l230,292r34,-14l292,264r34,-15l355,230r14,-29l384,173r,-34l384,110,369,96,355,62,326,48,292,19r-28,l230,,187,e" filled="f" strokeweight=".7pt">
                <v:path arrowok="t"/>
              </v:shape>
              <v:shape id="_x0000_s3860" style="position:absolute;left:5339;top:1266;width:307;height:230" coordsize="307,230" path="m154,l120,,91,,58,15,43,29,29,48,14,77,,91r,34l,139r14,29l29,182r14,20l58,216r33,14l120,230r34,l182,230r29,l245,216r14,-14l273,182r15,-14l307,139r,-14l307,91,288,77,273,48,259,29,245,15,211,,182,,154,xe" stroked="f">
                <v:path arrowok="t"/>
              </v:shape>
              <v:shape id="_x0000_s3861" style="position:absolute;left:5339;top:1266;width:307;height:230" coordsize="307,230" path="m154,l120,,91,,58,15,43,29,29,48,14,77,,91r,34l,139r14,29l29,182r14,20l58,216r33,14l120,230r34,l182,230r29,l245,216r14,-14l273,182r15,-14l307,139r,-14l307,91,288,77,273,48,259,29,245,15,211,,182,,154,e" filled="f" strokeweight=".7pt">
                <v:path arrowok="t"/>
              </v:shape>
              <v:shape id="_x0000_s3862" style="position:absolute;left:5627;top:1511;width:494;height:383" coordsize="494,383" path="m249,l201,,153,14,110,33,62,62,33,91,19,124,,139r,14l,168r,19l,216r,14l,244r19,19l33,292r29,29l110,355r43,14l201,369r48,14l292,369r48,l384,355r33,-34l446,292r14,-29l480,244r,-14l494,216r,-29l494,168,480,153r,-14l460,124,446,91,417,62,384,33,340,14,292,,249,xe" stroked="f">
                <v:path arrowok="t"/>
              </v:shape>
              <v:shape id="_x0000_s3863" style="position:absolute;left:5627;top:1511;width:494;height:383" coordsize="494,383" path="m249,l201,,153,14,110,33,62,62,33,91,19,124,,139r,14l,168r,19l,216r,14l,244r19,19l33,292r29,29l110,355r43,14l201,369r48,14l292,369r48,l384,355r33,-34l446,292r14,-29l480,244r,-14l494,216r,-29l494,168,480,153r,-14l460,124,446,91,417,62,384,33,340,14,292,,249,e" filled="f" strokeweight=".7pt">
                <v:path arrowok="t"/>
              </v:shape>
              <v:shape id="_x0000_s3864" style="position:absolute;left:4691;top:1679;width:552;height:431" coordsize="552,431" path="m279,l245,,216,,168,19,125,33,77,62,48,95,34,110,15,124,,153r,19l,201r,14l,230r,33l,278r15,14l34,326r14,14l77,369r48,33l168,417r48,14l245,431r34,l307,431r34,l384,417r48,-15l475,369r34,-29l523,326r15,-34l538,278r14,-15l552,230r,-15l552,201r,-29l538,153r,-29l523,110,509,95,475,62,432,33,384,19,341,,307,,279,xe" stroked="f">
                <v:path arrowok="t"/>
              </v:shape>
              <v:shape id="_x0000_s3865" style="position:absolute;left:4691;top:1679;width:552;height:431" coordsize="552,431" path="m279,l245,,216,,168,19,125,33,77,62,48,95,34,110,15,124,,153r,19l,201r,14l,230r,33l,278r15,14l34,326r14,14l77,369r48,33l168,417r48,14l245,431r34,l307,431r34,l384,417r48,-15l475,369r34,-29l523,326r15,-34l538,278r14,-15l552,230r,-15l552,201r,-29l538,153r,-29l523,110,509,95,475,62,432,33,384,19,341,,307,,279,e" filled="f" strokeweight=".7pt">
                <v:path arrowok="t"/>
              </v:shape>
              <v:shape id="_x0000_s3866" style="position:absolute;left:5473;top:1741;width:432;height:321" coordsize="432,321" path="m216,l173,,139,,96,14,63,48,48,62,34,91,20,125,,153r20,34l34,216r14,29l63,264r33,28l139,307r34,l216,321r48,-14l293,307r48,-15l370,264r14,-19l418,216r,-29l432,153,418,125r,-34l384,62,370,48,341,14,293,,264,,216,xe" stroked="f">
                <v:path arrowok="t"/>
              </v:shape>
              <v:shape id="_x0000_s3867" style="position:absolute;left:5473;top:1741;width:432;height:321" coordsize="432,321" path="m216,l173,,139,,96,14,63,48,48,62,34,91,20,125,,153r20,34l34,216r14,29l63,264r33,28l139,307r34,l216,321r48,-14l293,307r48,-15l370,264r14,-19l418,216r,-29l432,153,418,125r,-34l384,62,370,48,341,14,293,,264,,216,e" filled="f" strokeweight=".7pt">
                <v:path arrowok="t"/>
              </v:shape>
              <v:shape id="_x0000_s3868" style="position:absolute;left:4538;top:1755;width:307;height:250" coordsize="307,250" path="m153,l125,,91,19,77,34,48,48,33,63,14,77,,111r,14l,154r14,19l33,187r15,29l77,231r14,l125,250r28,l187,250r29,-19l245,231r33,-15l293,187r14,-14l307,154r,-29l307,111r,-34l293,63,278,48,245,34,216,19,187,,153,xe" stroked="f">
                <v:path arrowok="t"/>
              </v:shape>
              <v:shape id="_x0000_s3869" style="position:absolute;left:4538;top:1755;width:307;height:250" coordsize="307,250" path="m153,l125,,91,19,77,34,48,48,33,63,14,77,,111r,14l,154r14,19l33,187r15,29l77,231r14,l125,250r28,l187,250r29,-19l245,231r33,-15l293,187r14,-14l307,154r,-29l307,111r,-34l293,63,278,48,245,34,216,19,187,,153,e" filled="f" strokeweight=".7pt">
                <v:path arrowok="t"/>
              </v:shape>
              <v:shape id="_x0000_s3870" style="position:absolute;left:4509;top:1573;width:307;height:230" coordsize="307,230" path="m154,l120,,91,,62,14,43,29,29,48,15,62,,91r,15l,139r15,15l29,182r14,19l62,216r29,14l120,230r34,l182,230r34,l245,216r14,-15l274,182r19,-28l307,139r,-33l307,91,293,62,274,48,259,29,245,14,216,,182,,154,xe" stroked="f">
                <v:path arrowok="t"/>
              </v:shape>
              <v:shape id="_x0000_s3871" style="position:absolute;left:4509;top:1573;width:307;height:230" coordsize="307,230" path="m154,l120,,91,,62,14,43,29,29,48,15,62,,91r,15l,139r15,15l29,182r14,19l62,216r29,14l120,230r34,l182,230r34,l245,216r14,-15l274,182r19,-28l307,139r,-33l307,91,293,62,274,48,259,29,245,14,216,,182,,154,e" filled="f" strokeweight=".7pt">
                <v:path arrowok="t"/>
              </v:shape>
              <v:shape id="_x0000_s3872" style="position:absolute;left:4648;top:1343;width:490;height:384" coordsize="490,384" path="m245,l197,,154,14,106,29,77,62,43,91,29,125,15,139r,14l,168r,33l,216r15,14l15,244r14,15l43,292r34,29l106,355r48,14l197,384r48,l307,384r43,-15l384,355r43,-34l461,292r14,-33l490,244r,-14l490,216r,-15l490,168r,-15l490,139,475,125,461,91,427,62,384,29,350,14,307,,245,xe" stroked="f">
                <v:path arrowok="t"/>
              </v:shape>
              <v:shape id="_x0000_s3873" style="position:absolute;left:4648;top:1343;width:490;height:384" coordsize="490,384" path="m245,l197,,154,14,106,29,77,62,43,91,29,125,15,139r,14l,168r,33l,216r15,14l15,244r14,15l43,292r34,29l106,355r48,14l197,384r48,l307,384r43,-15l384,355r43,-34l461,292r14,-33l490,244r,-14l490,216r,-15l490,168r,-15l490,139,475,125,461,91,427,62,384,29,350,14,307,,245,e" filled="f" strokeweight=".7pt">
                <v:path arrowok="t"/>
              </v:shape>
              <v:shape id="_x0000_s3874" style="position:absolute;left:5090;top:1789;width:479;height:384" coordsize="479,384" path="m249,l187,,139,14,110,29,62,62,33,91,19,120,,139r,14l,168r,14l,216r,14l,244r19,15l33,292r29,29l110,350r29,19l187,384r62,l292,384r48,-15l369,350r48,-29l446,292r14,-33l479,244r,-14l479,216r,-34l479,168r,-15l479,139,460,120,446,91,417,62,369,29,340,14,292,,249,xe" stroked="f">
                <v:path arrowok="t"/>
              </v:shape>
              <v:shape id="_x0000_s3875" style="position:absolute;left:5090;top:1789;width:479;height:384" coordsize="479,384" path="m249,l187,,139,14,110,29,62,62,33,91,19,120,,139r,14l,168r,14l,216r,14l,244r19,15l33,292r29,29l110,350r29,19l187,384r62,l292,384r48,-15l369,350r48,-29l446,292r14,-33l479,244r,-14l479,216r,-34l479,168r,-15l479,139,460,120,446,91,417,62,369,29,340,14,292,,249,e" filled="f" strokeweight=".7pt">
                <v:path arrowok="t"/>
              </v:shape>
              <v:shape id="_x0000_s3876" style="position:absolute;left:5689;top:1372;width:384;height:292" coordsize="384,292" path="m202,l154,,125,19,91,33,63,48,48,62,15,96r,28l,153r15,34l15,201r33,29l63,249r28,29l125,278r29,14l202,292r28,l278,278r29,l341,249r14,-19l370,201r14,-14l384,153r,-29l370,96,355,62,341,48,307,33,278,19,230,,202,xe" stroked="f">
                <v:path arrowok="t"/>
              </v:shape>
              <v:shape id="_x0000_s3877" style="position:absolute;left:5689;top:1372;width:384;height:292" coordsize="384,292" path="m202,l154,,125,19,91,33,63,48,48,62,15,96r,28l,153r15,34l15,201r33,29l63,249r28,29l125,278r29,14l202,292r28,l278,278r29,l341,249r14,-19l370,201r14,-14l384,153r,-29l370,96,355,62,341,48,307,33,278,19,230,,202,e" filled="f" strokeweight=".7pt">
                <v:path arrowok="t"/>
              </v:shape>
              <v:shape id="_x0000_s3878" style="position:absolute;left:5598;top:1266;width:336;height:259" coordsize="336,259" path="m168,l125,,91,,62,15,48,29,14,62,,77r,29l,125r,29l,182r14,20l48,230r14,15l91,259r34,l168,259r34,l230,259r29,-14l293,230r14,-28l321,182r15,-28l336,125r,-19l321,77,307,62,293,29,259,15,230,,202,,168,xe" stroked="f">
                <v:path arrowok="t"/>
              </v:shape>
              <v:shape id="_x0000_s3879" style="position:absolute;left:5598;top:1266;width:336;height:259" coordsize="336,259" path="m168,l125,,91,,62,15,48,29,14,62,,77r,29l,125r,29l,182r14,20l48,230r14,15l91,259r34,l168,259r34,l230,259r29,-14l293,230r14,-28l321,182r15,-28l336,125r,-19l321,77,307,62,293,29,259,15,230,,202,,168,e" filled="f" strokeweight=".7pt">
                <v:path arrowok="t"/>
              </v:shape>
              <v:shape id="_x0000_s3880" style="position:absolute;left:4648;top:1343;width:1396;height:719" coordsize="1396,719" path="m427,77l490,14,749,29,936,r230,91l1286,62r62,15l1363,292r33,29l1286,489,1180,369r-28,62l979,662,427,719,135,676,43,537r,-153l,259,427,77xe" stroked="f">
                <v:path arrowok="t"/>
              </v:shape>
              <v:rect id="_x0000_s3881" style="position:absolute;left:5296;top:1353;width:46;height:396;mso-wrap-style:none" filled="f" stroked="f">
                <v:textbox style="mso-next-textbox:#_x0000_s3881;mso-fit-shape-to-text:t" inset="0,0,0,0">
                  <w:txbxContent>
                    <w:p w:rsidR="003B0804" w:rsidRDefault="003B0804">
                      <w:r>
                        <w:rPr>
                          <w:color w:val="000000"/>
                          <w:sz w:val="18"/>
                          <w:szCs w:val="18"/>
                        </w:rPr>
                        <w:t xml:space="preserve"> </w:t>
                      </w:r>
                    </w:p>
                  </w:txbxContent>
                </v:textbox>
              </v:rect>
              <v:rect id="_x0000_s3882" style="position:absolute;left:5776;top:2628;width:46;height:396;mso-wrap-style:none" filled="f" stroked="f">
                <v:textbox style="mso-next-textbox:#_x0000_s3882;mso-fit-shape-to-text:t" inset="0,0,0,0">
                  <w:txbxContent>
                    <w:p w:rsidR="003B0804" w:rsidRDefault="003B0804">
                      <w:r>
                        <w:rPr>
                          <w:b/>
                          <w:bCs/>
                          <w:color w:val="000000"/>
                          <w:sz w:val="18"/>
                          <w:szCs w:val="18"/>
                        </w:rPr>
                        <w:t xml:space="preserve"> </w:t>
                      </w:r>
                    </w:p>
                  </w:txbxContent>
                </v:textbox>
              </v:rect>
              <v:shape id="_x0000_s3883" style="position:absolute;left:6505;top:2983;width:997;height:614" coordsize="997,614" path="m503,l446,,398,,350,,307,14,259,34,230,48,182,62,153,91r-33,19l91,139,62,154,43,187,28,216,14,245r,33l,307r14,34l14,369r14,29l43,432r19,28l91,475r29,33l153,523r29,29l230,571r29,14l307,600r43,l398,614r48,l503,614r48,l599,614r43,-14l690,600r44,-15l782,571r28,-19l858,523r29,-15l906,475r29,-15l949,432r34,-34l983,369r14,-28l997,307r,-29l983,245r,-29l949,187,935,154,906,139,887,110,858,91,810,62,782,48,734,34,690,14,642,,599,,551,,503,xe" fillcolor="#fc9" stroked="f">
                <v:path arrowok="t"/>
              </v:shape>
              <v:rect id="_x0000_s3884" style="position:absolute;left:6505;top:3247;width:997;height:77" stroked="f"/>
              <v:rect id="_x0000_s3885" style="position:absolute;left:6505;top:3247;width:997;height:77" filled="f" strokeweight=".7pt"/>
              <v:shape id="_x0000_s3886" style="position:absolute;left:7071;top:3304;width:124;height:557" coordsize="124,557" path="m,538l62,77r14,l91,77r,19l14,538r,19l,538xm14,96l91,r33,111l14,96xe" fillcolor="black" stroked="f">
                <v:path arrowok="t"/>
                <o:lock v:ext="edit" verticies="t"/>
              </v:shape>
              <v:shape id="_x0000_s3887" style="position:absolute;left:7071;top:3381;width:91;height:480" coordsize="91,480" path="m,461l62,,76,r,l91,r,19l14,461r,l14,480,,461r,l,461xe" filled="f" strokeweight=".25pt">
                <v:path arrowok="t"/>
              </v:shape>
              <v:shape id="_x0000_s3888" style="position:absolute;left:7085;top:3304;width:110;height:111" coordsize="110,111" path="m,96l77,r33,111l,96xe" filled="f" strokeweight=".25pt">
                <v:path arrowok="t"/>
              </v:shape>
              <v:rect id="_x0000_s3889" style="position:absolute;left:7167;top:2335;width:56;height:396;mso-wrap-style:none" filled="f" stroked="f">
                <v:textbox style="mso-next-textbox:#_x0000_s3889;mso-fit-shape-to-text:t" inset="0,0,0,0">
                  <w:txbxContent>
                    <w:p w:rsidR="003B0804" w:rsidRDefault="003B0804">
                      <w:r>
                        <w:rPr>
                          <w:color w:val="000000"/>
                          <w:sz w:val="22"/>
                          <w:szCs w:val="22"/>
                        </w:rPr>
                        <w:t xml:space="preserve"> </w:t>
                      </w:r>
                    </w:p>
                  </w:txbxContent>
                </v:textbox>
              </v:rect>
              <v:shape id="_x0000_s3890" style="position:absolute;left:7119;top:2815;width:105;height:245" coordsize="105,245" path="m62,15r,139l62,168r-19,l43,154,43,15,43,,62,15xm105,139l43,245,,139r105,xe" fillcolor="black" stroked="f">
                <v:path arrowok="t"/>
                <o:lock v:ext="edit" verticies="t"/>
              </v:shape>
              <v:shape id="_x0000_s3891" style="position:absolute;left:7162;top:2815;width:19;height:168" coordsize="19,168" path="m19,15r,139l19,168,,168r,l,154,,15r,l,,19,15r,l19,15xe" filled="f" strokeweight=".25pt">
                <v:path arrowok="t"/>
              </v:shape>
              <v:shape id="_x0000_s3892" style="position:absolute;left:7119;top:2954;width:105;height:106" coordsize="105,106" path="m105,l43,106,,,105,xe" filled="f" strokeweight=".25pt">
                <v:path arrowok="t"/>
              </v:shape>
              <v:rect id="_x0000_s3893" style="position:absolute;left:6366;top:4427;width:1319;height:28" fillcolor="black" stroked="f"/>
              <v:shape id="_x0000_s3894" style="position:absolute;left:6625;top:4211;width:690;height:537" coordsize="690,537" path="m340,l307,,278,,249,14r-34,l187,33,153,48,110,77,76,91,62,125,48,139,33,168,19,187r,29l19,244,,278r19,14l19,321r,34l33,383r15,15l62,431r14,15l110,460r43,34l187,508r28,15l249,537r29,l307,537r33,l383,537r34,l446,537r33,-14l508,508r29,-14l585,460r29,-14l633,431r14,-33l662,383r14,-28l676,321r,-29l690,278,676,244r,-28l676,187,662,168,647,139,633,125,614,91,585,77,537,48,508,33,479,14r-33,l417,,383,,340,xe" fillcolor="#fc9" stroked="f">
                <v:path arrowok="t"/>
              </v:shape>
              <v:rect id="_x0000_s3895" style="position:absolute;left:7104;top:4321;width:46;height:396;mso-wrap-style:none" filled="f" stroked="f">
                <v:textbox style="mso-next-textbox:#_x0000_s3895;mso-fit-shape-to-text:t" inset="0,0,0,0">
                  <w:txbxContent>
                    <w:p w:rsidR="003B0804" w:rsidRDefault="003B0804">
                      <w:r>
                        <w:rPr>
                          <w:b/>
                          <w:bCs/>
                          <w:color w:val="000000"/>
                          <w:sz w:val="18"/>
                          <w:szCs w:val="18"/>
                        </w:rPr>
                        <w:t xml:space="preserve"> </w:t>
                      </w:r>
                    </w:p>
                  </w:txbxContent>
                </v:textbox>
              </v:rect>
              <v:shape id="_x0000_s3896" style="position:absolute;left:7622;top:4029;width:1166;height:935" coordsize="1166,935" path="m586,l523,,461,14r-58,l355,28,293,62,250,76r-48,29l173,139r-48,28l96,196,63,244,48,292,20,321,,369r,43l,460r,43l,551r20,48l48,642r15,48l96,719r29,48l173,796r29,33l250,844r43,28l355,887r48,19l461,920r62,l586,935r48,-15l691,920r62,-14l801,887r63,-15l907,844r48,-15l984,796r48,-29l1060,719r29,-29l1123,642r14,-43l1152,551r,-48l1166,460r-14,-48l1152,369r-15,-48l1123,292r-34,-48l1060,196r-28,-29l984,139,955,105,907,76,864,62,801,28,753,14r-62,l634,,586,xe" fillcolor="#cff" stroked="f">
                <v:path arrowok="t"/>
              </v:shape>
              <v:shape id="_x0000_s3897" style="position:absolute;left:8529;top:4259;width:168;height:321" coordsize="168,321" path="m,321l,168,168,r,139l,321xe" fillcolor="#e1e187" stroked="f">
                <v:path arrowok="t"/>
              </v:shape>
              <v:line id="_x0000_s3898" style="position:absolute;flip:y" from="8529,4398" to="8697,4580" strokecolor="#e1e187" strokeweight=".25pt"/>
              <v:shape id="_x0000_s3899" style="position:absolute;left:8054;top:4259;width:643;height:168" coordsize="643,168" path="m475,168l,168,216,,643,,475,168xe" fillcolor="#98985b" stroked="f">
                <v:path arrowok="t"/>
              </v:shape>
              <v:line id="_x0000_s3900" style="position:absolute;flip:y" from="8529,4259" to="8697,4427" strokecolor="#98985b" strokeweight=".25pt"/>
              <v:rect id="_x0000_s3901" style="position:absolute;left:8054;top:4427;width:475;height:153" fillcolor="#c4c475" stroked="f"/>
              <v:line id="_x0000_s3902" style="position:absolute" from="8054,4427" to="8054,4580" strokecolor="#d6d680" strokeweight=".7pt"/>
              <v:line id="_x0000_s3903" style="position:absolute" from="8054,4580" to="8529,4580" strokecolor="#b7b76d" strokeweight=".7pt"/>
              <v:line id="_x0000_s3904" style="position:absolute;flip:y" from="8529,4427" to="8529,4580" strokecolor="#eaea8c" strokeweight=".7pt"/>
              <v:line id="_x0000_s3905" style="position:absolute;flip:x" from="8054,4427" to="8529,4427" strokecolor="#b7b76d" strokeweight=".7pt"/>
              <v:rect id="_x0000_s3906" style="position:absolute;left:8083;top:4441;width:77;height:48" stroked="f"/>
              <v:rect id="_x0000_s3907" style="position:absolute;left:8083;top:4441;width:77;height:48" filled="f" strokecolor="white" strokeweight=".7pt"/>
              <v:rect id="_x0000_s3908" style="position:absolute;left:8083;top:4518;width:77;height:33" stroked="f"/>
              <v:rect id="_x0000_s3909" style="position:absolute;left:8083;top:4518;width:77;height:33" filled="f" strokecolor="white" strokeweight=".7pt"/>
              <v:rect id="_x0000_s3910" style="position:absolute;left:8193;top:4441;width:77;height:48" stroked="f"/>
              <v:rect id="_x0000_s3911" style="position:absolute;left:8193;top:4441;width:77;height:48" filled="f" strokecolor="white" strokeweight=".7pt"/>
              <v:rect id="_x0000_s3912" style="position:absolute;left:8179;top:4518;width:273;height:33" stroked="f"/>
              <v:rect id="_x0000_s3913" style="position:absolute;left:8179;top:4518;width:273;height:33" filled="f" strokecolor="white" strokeweight=".7pt"/>
              <v:rect id="_x0000_s3914" style="position:absolute;left:8553;top:4662;width:46;height:396;mso-wrap-style:none" filled="f" stroked="f">
                <v:textbox style="mso-next-textbox:#_x0000_s3914;mso-fit-shape-to-text:t" inset="0,0,0,0">
                  <w:txbxContent>
                    <w:p w:rsidR="003B0804" w:rsidRDefault="003B0804">
                      <w:r>
                        <w:rPr>
                          <w:color w:val="000000"/>
                          <w:sz w:val="18"/>
                          <w:szCs w:val="18"/>
                        </w:rPr>
                        <w:t xml:space="preserve"> </w:t>
                      </w:r>
                    </w:p>
                  </w:txbxContent>
                </v:textbox>
              </v:rect>
              <v:line id="_x0000_s3915" style="position:absolute" from="7901,4503" to="8054,4503" strokeweight=".7pt"/>
              <v:line id="_x0000_s3916" style="position:absolute" from="8529,4642" to="8682,4642" strokeweight=".7pt"/>
              <v:shape id="_x0000_s3917" style="position:absolute;left:7502;top:2863;width:1166;height:921" coordsize="1166,921" path="m581,l523,,475,15r-62,l370,29,307,58,259,77r-43,29l168,134r-28,34l106,197,77,245,44,274,29,321,15,365,,413r,48l,504r15,48l29,595r15,48l77,672r29,48l140,748r28,34l216,811r43,33l307,859r63,14l413,887r62,15l523,921r58,l643,921r63,-19l768,887r43,-14l859,859r62,-15l965,811r33,-29l1041,748r34,-28l1104,672r14,-29l1152,595r14,-43l1166,504r,-43l1166,413r,-48l1152,321r-34,-47l1104,245r-29,-48l1041,168,998,134,965,106,921,77,859,58,811,29,768,15r-62,l643,,581,xe" fillcolor="#cff" stroked="f">
                <v:path arrowok="t"/>
              </v:shape>
              <v:shape id="_x0000_s3918" style="position:absolute;left:8438;top:3045;width:168;height:336" coordsize="168,336" path="m,336l,168,168,r,154l,336xe" fillcolor="#e1e187" stroked="f">
                <v:path arrowok="t"/>
              </v:shape>
              <v:line id="_x0000_s3919" style="position:absolute;flip:y" from="8438,3199" to="8606,3381" strokecolor="#e1e187" strokeweight=".25pt"/>
              <v:shape id="_x0000_s3920" style="position:absolute;left:7963;top:3045;width:643;height:168" coordsize="643,168" path="m475,168l,168,216,,643,,475,168xe" fillcolor="#98985b" stroked="f">
                <v:path arrowok="t"/>
              </v:shape>
              <v:line id="_x0000_s3921" style="position:absolute;flip:y" from="8438,3045" to="8606,3213" strokecolor="#98985b" strokeweight=".25pt"/>
              <v:rect id="_x0000_s3922" style="position:absolute;left:7963;top:3213;width:475;height:168" fillcolor="#c4c475" stroked="f"/>
              <v:line id="_x0000_s3923" style="position:absolute" from="7963,3213" to="7963,3381" strokecolor="#d6d680" strokeweight=".7pt"/>
              <v:line id="_x0000_s3924" style="position:absolute" from="7963,3381" to="8438,3381" strokecolor="#b7b76d" strokeweight=".7pt"/>
              <v:line id="_x0000_s3925" style="position:absolute;flip:y" from="8438,3213" to="8438,3381" strokecolor="#eaea8c" strokeweight=".7pt"/>
              <v:line id="_x0000_s3926" style="position:absolute;flip:x" from="7963,3213" to="8438,3213" strokecolor="#b7b76d" strokeweight=".7pt"/>
              <v:rect id="_x0000_s3927" style="position:absolute;left:7992;top:3247;width:76;height:43" stroked="f"/>
              <v:rect id="_x0000_s3928" style="position:absolute;left:7992;top:3247;width:76;height:43" filled="f" strokecolor="white" strokeweight=".7pt"/>
              <v:rect id="_x0000_s3929" style="position:absolute;left:7992;top:3324;width:76;height:28" stroked="f"/>
              <v:rect id="_x0000_s3930" style="position:absolute;left:7992;top:3324;width:76;height:28" filled="f" strokecolor="white" strokeweight=".7pt"/>
              <v:rect id="_x0000_s3931" style="position:absolute;left:8102;top:3247;width:77;height:43" stroked="f"/>
              <v:rect id="_x0000_s3932" style="position:absolute;left:8102;top:3247;width:77;height:43" filled="f" strokecolor="white" strokeweight=".7pt"/>
              <v:rect id="_x0000_s3933" style="position:absolute;left:8102;top:3304;width:259;height:48" stroked="f"/>
              <v:rect id="_x0000_s3934" style="position:absolute;left:8102;top:3304;width:259;height:48" filled="f" strokecolor="white" strokeweight=".7pt"/>
              <v:rect id="_x0000_s3935" style="position:absolute;left:8452;top:3362;width:46;height:396;mso-wrap-style:none" filled="f" stroked="f">
                <v:textbox style="mso-next-textbox:#_x0000_s3935;mso-fit-shape-to-text:t" inset="0,0,0,0">
                  <w:txbxContent>
                    <w:p w:rsidR="003B0804" w:rsidRDefault="003B0804">
                      <w:r>
                        <w:rPr>
                          <w:color w:val="000000"/>
                          <w:sz w:val="18"/>
                          <w:szCs w:val="18"/>
                        </w:rPr>
                        <w:t xml:space="preserve"> </w:t>
                      </w:r>
                    </w:p>
                  </w:txbxContent>
                </v:textbox>
              </v:rect>
              <v:line id="_x0000_s3936" style="position:absolute" from="7809,3304" to="7963,3304" strokeweight=".7pt"/>
              <v:line id="_x0000_s3937" style="position:absolute" from="8438,3443" to="8591,3443" strokeweight=".7pt"/>
              <v:shape id="_x0000_s3938" style="position:absolute;left:7469;top:1161;width:1166;height:1117" coordsize="1166,1117" path="m585,l523,,480,14,417,28,355,43,307,76r-43,29l216,134r-43,33l139,211r-29,33l77,287,48,350,33,398,19,441,,503r,63l,628r19,43l33,733r15,48l77,825r33,47l139,920r34,44l216,997r48,29l307,1055r48,19l417,1103r63,14l523,1117r62,l647,1117r63,l767,1103r48,-29l863,1055r43,-29l954,997r44,-33l1046,920r28,-48l1108,825r14,-44l1151,733r,-62l1166,628r,-62l1166,503r-15,-62l1151,398r-29,-48l1108,287r-34,-43l1046,211,998,167,954,134,906,105,863,76,815,43,767,28,710,14,647,,585,xe" fillcolor="#cff" stroked="f">
                <v:path arrowok="t"/>
              </v:shape>
              <v:shape id="_x0000_s3939" style="position:absolute;left:8409;top:1405;width:168;height:322" coordsize="168,322" path="m,322l,168,168,r,139l,322xe" fillcolor="#e1e187" stroked="f">
                <v:path arrowok="t"/>
              </v:shape>
              <v:line id="_x0000_s3940" style="position:absolute;flip:y" from="8409,1544" to="8577,1727" strokecolor="#e1e187" strokeweight=".25pt"/>
              <v:shape id="_x0000_s3941" style="position:absolute;left:7949;top:1405;width:628;height:168" coordsize="628,168" path="m460,168l,168,196,,628,,460,168xe" fillcolor="#98985b" stroked="f">
                <v:path arrowok="t"/>
              </v:shape>
              <v:line id="_x0000_s3942" style="position:absolute;flip:y" from="8409,1405" to="8577,1573" strokecolor="#98985b" strokeweight=".25pt"/>
              <v:rect id="_x0000_s3943" style="position:absolute;left:7949;top:1573;width:460;height:154" fillcolor="#c4c475" stroked="f"/>
              <v:line id="_x0000_s3944" style="position:absolute" from="7949,1573" to="7949,1727" strokecolor="#d6d680" strokeweight=".7pt"/>
              <v:line id="_x0000_s3945" style="position:absolute" from="7949,1727" to="8409,1727" strokecolor="#b7b76d" strokeweight=".7pt"/>
              <v:line id="_x0000_s3946" style="position:absolute;flip:y" from="8409,1573" to="8409,1727" strokecolor="#eaea8c" strokeweight=".7pt"/>
              <v:line id="_x0000_s3947" style="position:absolute;flip:x" from="7949,1573" to="8409,1573" strokecolor="#b7b76d" strokeweight=".7pt"/>
              <v:rect id="_x0000_s3948" style="position:absolute;left:7963;top:1587;width:77;height:48" stroked="f"/>
              <v:rect id="_x0000_s3949" style="position:absolute;left:7963;top:1587;width:77;height:48" filled="f" strokecolor="white" strokeweight=".7pt"/>
              <v:rect id="_x0000_s3950" style="position:absolute;left:7963;top:1664;width:77;height:34" stroked="f"/>
              <v:rect id="_x0000_s3951" style="position:absolute;left:7963;top:1664;width:77;height:34" filled="f" strokecolor="white" strokeweight=".7pt"/>
              <v:rect id="_x0000_s3952" style="position:absolute;left:8068;top:1587;width:77;height:48" stroked="f"/>
              <v:rect id="_x0000_s3953" style="position:absolute;left:8068;top:1587;width:77;height:48" filled="f" strokecolor="white" strokeweight=".7pt"/>
              <v:rect id="_x0000_s3954" style="position:absolute;left:8068;top:1664;width:264;height:34" stroked="f"/>
              <v:rect id="_x0000_s3955" style="position:absolute;left:8068;top:1664;width:264;height:34" filled="f" strokecolor="white" strokeweight=".7pt"/>
              <v:rect id="_x0000_s3956" style="position:absolute;left:8419;top:1568;width:46;height:396;mso-wrap-style:none" filled="f" stroked="f">
                <v:textbox style="mso-next-textbox:#_x0000_s3956;mso-fit-shape-to-text:t" inset="0,0,0,0">
                  <w:txbxContent>
                    <w:p w:rsidR="003B0804" w:rsidRDefault="003B0804">
                      <w:r>
                        <w:rPr>
                          <w:color w:val="000000"/>
                          <w:sz w:val="18"/>
                          <w:szCs w:val="18"/>
                        </w:rPr>
                        <w:t xml:space="preserve"> </w:t>
                      </w:r>
                    </w:p>
                  </w:txbxContent>
                </v:textbox>
              </v:rect>
              <v:line id="_x0000_s3957" style="position:absolute" from="7776,1650" to="7949,1650" strokeweight=".7pt"/>
              <v:line id="_x0000_s3958" style="position:absolute" from="8409,1789" to="8558,1789" strokeweight=".7pt"/>
              <v:rect id="_x0000_s3959" style="position:absolute;left:6135;top:1602;width:1319;height:33" fillcolor="black" stroked="f"/>
              <v:rect id="_x0000_s3960" style="position:absolute;left:4384;top:3750;width:662;height:34" fillcolor="black" stroked="f"/>
              <v:shape id="_x0000_s3961" style="position:absolute;left:5761;top:3247;width:748;height:350" coordsize="748,350" path="m748,29l10,350,,321,734,r14,29xe" fillcolor="black" stroked="f">
                <v:path arrowok="t"/>
              </v:shape>
              <v:shape id="_x0000_s3962" style="position:absolute;left:5708;top:3909;width:667;height:561" coordsize="667,561" path="m648,561l,24,24,,667,537r-19,24xe" fillcolor="black" stroked="f">
                <v:path arrowok="t"/>
              </v:shape>
              <v:shape id="_x0000_s3963" style="position:absolute;left:1962;top:1281;width:412;height:1198" coordsize="412,1198" path="m29,l365,1107r-15,l,14,29,xm412,1074r-28,124l307,1107r105,-33xe" fillcolor="navy" stroked="f">
                <v:path arrowok="t"/>
                <o:lock v:ext="edit" verticies="t"/>
              </v:shape>
              <v:shape id="_x0000_s3964" style="position:absolute;left:1962;top:1281;width:365;height:1107" coordsize="365,1107" path="m29,l365,1107r-15,l,14,29,xe" filled="f" strokecolor="navy" strokeweight=".25pt">
                <v:path arrowok="t"/>
              </v:shape>
              <v:shape id="_x0000_s3965" style="position:absolute;left:2269;top:2355;width:105;height:124" coordsize="105,124" path="m105,l77,124,,33,105,xe" filled="f" strokecolor="navy" strokeweight=".25pt">
                <v:path arrowok="t"/>
              </v:shape>
              <v:shape id="_x0000_s3966" type="#_x0000_t75" style="position:absolute;left:1055;top:3597;width:1291;height:983">
                <v:imagedata r:id="rId23" o:title=""/>
              </v:shape>
              <v:rect id="_x0000_s3967" style="position:absolute;left:2619;top:4657;width:46;height:396;mso-wrap-style:none" filled="f" stroked="f">
                <v:textbox style="mso-next-textbox:#_x0000_s3967;mso-fit-shape-to-text:t" inset="0,0,0,0">
                  <w:txbxContent>
                    <w:p w:rsidR="003B0804" w:rsidRDefault="003B0804">
                      <w:r>
                        <w:rPr>
                          <w:b/>
                          <w:bCs/>
                          <w:color w:val="000000"/>
                          <w:sz w:val="18"/>
                          <w:szCs w:val="18"/>
                        </w:rPr>
                        <w:t xml:space="preserve"> </w:t>
                      </w:r>
                    </w:p>
                  </w:txbxContent>
                </v:textbox>
              </v:rect>
              <v:rect id="_x0000_s3968" style="position:absolute;left:2351;top:4853;width:46;height:396;mso-wrap-style:none" filled="f" stroked="f">
                <v:textbox style="mso-next-textbox:#_x0000_s3968;mso-fit-shape-to-text:t" inset="0,0,0,0">
                  <w:txbxContent>
                    <w:p w:rsidR="003B0804" w:rsidRDefault="003B0804">
                      <w:r>
                        <w:rPr>
                          <w:b/>
                          <w:bCs/>
                          <w:color w:val="000000"/>
                          <w:sz w:val="18"/>
                          <w:szCs w:val="18"/>
                        </w:rPr>
                        <w:t xml:space="preserve"> </w:t>
                      </w:r>
                    </w:p>
                  </w:txbxContent>
                </v:textbox>
              </v:rect>
              <v:rect id="_x0000_s3969" style="position:absolute;left:1329;top:3304;width:33;height:307" fillcolor="black" stroked="f"/>
              <v:rect id="_x0000_s3970" style="position:absolute;left:1122;top:1813;width:46;height:396;mso-wrap-style:none" filled="f" stroked="f">
                <v:textbox style="mso-next-textbox:#_x0000_s3970;mso-fit-shape-to-text:t" inset="0,0,0,0">
                  <w:txbxContent>
                    <w:p w:rsidR="003B0804" w:rsidRDefault="003B0804">
                      <w:r>
                        <w:rPr>
                          <w:b/>
                          <w:bCs/>
                          <w:color w:val="000000"/>
                          <w:sz w:val="18"/>
                          <w:szCs w:val="18"/>
                        </w:rPr>
                        <w:t xml:space="preserve"> </w:t>
                      </w:r>
                    </w:p>
                  </w:txbxContent>
                </v:textbox>
              </v:rect>
            </v:group>
            <v:rect id="_x0000_s3973" style="position:absolute;left:5752;top:187;width:76;height:396;mso-wrap-style:none" filled="f" stroked="f">
              <v:textbox style="mso-next-textbox:#_x0000_s3973;mso-fit-shape-to-text:t" inset="0,0,0,0">
                <w:txbxContent>
                  <w:p w:rsidR="003B0804" w:rsidRDefault="003B0804">
                    <w:r>
                      <w:rPr>
                        <w:rFonts w:ascii="Tahoma" w:hAnsi="Tahoma" w:cs="Tahoma"/>
                        <w:color w:val="000000"/>
                      </w:rPr>
                      <w:t xml:space="preserve"> </w:t>
                    </w:r>
                  </w:p>
                </w:txbxContent>
              </v:textbox>
            </v:rect>
            <v:rect id="_x0000_s3974" style="position:absolute;left:4970;top:604;width:321;height:173" fillcolor="#3cc" stroked="f"/>
            <v:rect id="_x0000_s3975" style="position:absolute;left:4970;top:604;width:321;height:173" filled="f" strokeweight=".7pt"/>
            <v:line id="_x0000_s3976" style="position:absolute;flip:y" from="4970,604" to="5291,777" strokeweight=".7pt"/>
            <v:line id="_x0000_s3977" style="position:absolute" from="4970,604" to="5291,777" strokeweight=".7pt"/>
            <v:rect id="_x0000_s3978" style="position:absolute;left:7469;top:1544;width:340;height:168" fillcolor="#3cc" stroked="f"/>
            <v:rect id="_x0000_s3979" style="position:absolute;left:7469;top:1544;width:340;height:168" filled="f" strokeweight=".7pt"/>
            <v:line id="_x0000_s3980" style="position:absolute;flip:y" from="7469,1544" to="7809,1712" strokeweight=".7pt"/>
            <v:line id="_x0000_s3981" style="position:absolute" from="7469,1544" to="7809,1712" strokeweight=".7pt"/>
            <v:rect id="_x0000_s3982" style="position:absolute;left:7531;top:3199;width:322;height:168" fillcolor="#3cc" stroked="f"/>
            <v:rect id="_x0000_s3983" style="position:absolute;left:7531;top:3199;width:322;height:168" filled="f" strokeweight=".7pt"/>
            <v:line id="_x0000_s3984" style="position:absolute;flip:y" from="7531,3199" to="7853,3367" strokeweight=".7pt"/>
            <v:line id="_x0000_s3985" style="position:absolute" from="7531,3199" to="7853,3367" strokeweight=".7pt"/>
            <v:rect id="_x0000_s3986" style="position:absolute;left:7531;top:4364;width:322;height:168" fillcolor="#3cc" stroked="f"/>
            <v:rect id="_x0000_s3987" style="position:absolute;left:7531;top:4364;width:322;height:168" filled="f" strokeweight=".7pt"/>
            <v:line id="_x0000_s3988" style="position:absolute;flip:y" from="7531,4364" to="7853,4532" strokeweight=".7pt"/>
            <v:line id="_x0000_s3989" style="position:absolute" from="7531,4364" to="7853,4532" strokeweight=".7pt"/>
            <v:rect id="_x0000_s3990" style="position:absolute;left:3036;top:2508;width:936;height:676" fillcolor="#9cf" stroked="f"/>
            <v:rect id="_x0000_s3991" style="position:absolute;left:3036;top:2508;width:936;height:676" filled="f" strokeweight=".7pt"/>
            <v:rect id="_x0000_s3993" style="position:absolute;left:5046;top:3583;width:691;height:321" fillcolor="#9cf" stroked="f"/>
            <v:rect id="_x0000_s3994" style="position:absolute;left:5046;top:3583;width:691;height:321" filled="f" strokeweight=".7pt"/>
            <v:rect id="_x0000_s3995" style="position:absolute;left:5291;top:3506;width:61;height:396;mso-wrap-style:none" filled="f" stroked="f">
              <v:textbox style="mso-next-textbox:#_x0000_s3995;mso-fit-shape-to-text:t" inset="0,0,0,0">
                <w:txbxContent>
                  <w:p w:rsidR="003B0804" w:rsidRDefault="003B0804">
                    <w:r>
                      <w:rPr>
                        <w:b/>
                        <w:bCs/>
                        <w:color w:val="000000"/>
                      </w:rPr>
                      <w:t xml:space="preserve"> </w:t>
                    </w:r>
                  </w:p>
                </w:txbxContent>
              </v:textbox>
            </v:rect>
            <v:rect id="_x0000_s3996" style="position:absolute;left:5344;top:3861;width:46;height:396;mso-wrap-style:none" filled="f" stroked="f">
              <v:textbox style="mso-next-textbox:#_x0000_s3996;mso-fit-shape-to-text:t" inset="0,0,0,0">
                <w:txbxContent>
                  <w:p w:rsidR="003B0804" w:rsidRDefault="003B0804">
                    <w:r>
                      <w:rPr>
                        <w:color w:val="000000"/>
                        <w:sz w:val="18"/>
                        <w:szCs w:val="18"/>
                      </w:rPr>
                      <w:t xml:space="preserve"> </w:t>
                    </w:r>
                  </w:p>
                </w:txbxContent>
              </v:textbox>
            </v:rect>
            <v:rect id="_x0000_s3997" style="position:absolute;left:5593;top:4892;width:46;height:396;mso-wrap-style:none" filled="f" stroked="f">
              <v:textbox style="mso-next-textbox:#_x0000_s3997;mso-fit-shape-to-text:t" inset="0,0,0,0">
                <w:txbxContent>
                  <w:p w:rsidR="003B0804" w:rsidRDefault="003B0804">
                    <w:r>
                      <w:rPr>
                        <w:color w:val="000000"/>
                        <w:sz w:val="18"/>
                        <w:szCs w:val="18"/>
                      </w:rPr>
                      <w:t xml:space="preserve"> </w:t>
                    </w:r>
                  </w:p>
                </w:txbxContent>
              </v:textbox>
            </v:rect>
            <v:rect id="_x0000_s3999" style="position:absolute;left:2226;top:1659;width:1141;height:354;mso-wrap-style:none" filled="f" stroked="f">
              <v:textbox style="mso-next-textbox:#_x0000_s3999;mso-fit-shape-to-text:t" inset="0,0,0,0">
                <w:txbxContent>
                  <w:p w:rsidR="003B0804" w:rsidRDefault="003B0804" w:rsidP="0087413A">
                    <w:r>
                      <w:rPr>
                        <w:color w:val="000000"/>
                        <w:sz w:val="18"/>
                        <w:szCs w:val="18"/>
                      </w:rPr>
                      <w:t>SAT</w:t>
                    </w:r>
                    <w:r>
                      <w:rPr>
                        <w:rFonts w:hint="eastAsia"/>
                        <w:color w:val="000000"/>
                        <w:sz w:val="18"/>
                        <w:szCs w:val="18"/>
                        <w:lang w:eastAsia="zh-CN"/>
                      </w:rPr>
                      <w:t>运营商</w:t>
                    </w:r>
                    <w:r>
                      <w:rPr>
                        <w:color w:val="000000"/>
                        <w:sz w:val="18"/>
                        <w:szCs w:val="18"/>
                      </w:rPr>
                      <w:t>E/S</w:t>
                    </w:r>
                  </w:p>
                </w:txbxContent>
              </v:textbox>
            </v:rect>
            <v:rect id="_x0000_s4000" style="position:absolute;left:5008;top:1564;width:541;height:233;mso-wrap-style:none" filled="f" stroked="f">
              <v:textbox style="mso-next-textbox:#_x0000_s4000;mso-fit-shape-to-text:t" inset="0,0,0,0">
                <w:txbxContent>
                  <w:p w:rsidR="003B0804" w:rsidRDefault="003B0804" w:rsidP="00DE4E59">
                    <w:pPr>
                      <w:spacing w:before="0"/>
                      <w:rPr>
                        <w:lang w:eastAsia="zh-CN"/>
                      </w:rPr>
                    </w:pPr>
                    <w:r>
                      <w:rPr>
                        <w:rFonts w:hint="eastAsia"/>
                        <w:color w:val="000000"/>
                        <w:sz w:val="18"/>
                        <w:szCs w:val="18"/>
                        <w:lang w:eastAsia="zh-CN"/>
                      </w:rPr>
                      <w:t>互联网</w:t>
                    </w:r>
                  </w:p>
                </w:txbxContent>
              </v:textbox>
            </v:rect>
            <v:rect id="_x0000_s4001" style="position:absolute;left:4816;top:2815;width:1125;height:238" filled="f" stroked="f">
              <v:textbox style="mso-next-textbox:#_x0000_s4001" inset="0,0,0,0">
                <w:txbxContent>
                  <w:p w:rsidR="003B0804" w:rsidRDefault="003B0804" w:rsidP="00DE4E59">
                    <w:pPr>
                      <w:spacing w:before="0"/>
                      <w:rPr>
                        <w:lang w:eastAsia="zh-CN"/>
                      </w:rPr>
                    </w:pPr>
                    <w:r>
                      <w:rPr>
                        <w:rFonts w:hint="eastAsia"/>
                        <w:color w:val="000000"/>
                        <w:sz w:val="18"/>
                        <w:szCs w:val="18"/>
                        <w:lang w:eastAsia="zh-CN"/>
                      </w:rPr>
                      <w:t>服务提供商</w:t>
                    </w:r>
                  </w:p>
                </w:txbxContent>
              </v:textbox>
            </v:rect>
            <v:rect id="_x0000_s4002" style="position:absolute;left:6879;top:3866;width:420;height:207;mso-wrap-style:none" filled="f" stroked="f">
              <v:textbox style="mso-next-textbox:#_x0000_s4002;mso-fit-shape-to-text:t" inset="0,0,0,0">
                <w:txbxContent>
                  <w:p w:rsidR="003B0804" w:rsidRDefault="003B0804" w:rsidP="002A07C1">
                    <w:pPr>
                      <w:spacing w:before="0"/>
                    </w:pPr>
                    <w:r>
                      <w:rPr>
                        <w:color w:val="000000"/>
                        <w:sz w:val="18"/>
                        <w:szCs w:val="18"/>
                      </w:rPr>
                      <w:t xml:space="preserve">IPSec </w:t>
                    </w:r>
                  </w:p>
                </w:txbxContent>
              </v:textbox>
            </v:rect>
            <v:rect id="_x0000_s4003" style="position:absolute;left:6898;top:2381;width:541;height:792;mso-wrap-style:none" filled="f" stroked="f">
              <v:textbox style="mso-next-textbox:#_x0000_s4003" inset="0,0,0,0">
                <w:txbxContent>
                  <w:p w:rsidR="003B0804" w:rsidRDefault="003B0804" w:rsidP="0087413A">
                    <w:pPr>
                      <w:rPr>
                        <w:lang w:eastAsia="zh-CN"/>
                      </w:rPr>
                    </w:pPr>
                    <w:r>
                      <w:rPr>
                        <w:rFonts w:hint="eastAsia"/>
                        <w:color w:val="000000"/>
                        <w:sz w:val="18"/>
                        <w:szCs w:val="18"/>
                        <w:lang w:eastAsia="zh-CN"/>
                      </w:rPr>
                      <w:t>互联网</w:t>
                    </w:r>
                  </w:p>
                </w:txbxContent>
              </v:textbox>
            </v:rect>
            <v:rect id="_x0000_s4004" style="position:absolute;left:6668;top:4369;width:610;height:207;mso-wrap-style:none" filled="f" stroked="f">
              <v:textbox style="mso-next-textbox:#_x0000_s4004;mso-fit-shape-to-text:t" inset="0,0,0,0">
                <w:txbxContent>
                  <w:p w:rsidR="003B0804" w:rsidRDefault="003B0804" w:rsidP="002A07C1">
                    <w:pPr>
                      <w:spacing w:before="0"/>
                    </w:pPr>
                    <w:r>
                      <w:rPr>
                        <w:b/>
                        <w:bCs/>
                        <w:color w:val="000000"/>
                        <w:sz w:val="18"/>
                        <w:szCs w:val="18"/>
                      </w:rPr>
                      <w:t>IP-VPN</w:t>
                    </w:r>
                  </w:p>
                </w:txbxContent>
              </v:textbox>
            </v:rect>
            <v:rect id="_x0000_s4005" style="position:absolute;left:7853;top:4686;width:721;height:363;mso-wrap-style:none" filled="f" stroked="f">
              <v:textbox style="mso-next-textbox:#_x0000_s4005" inset="0,0,0,0">
                <w:txbxContent>
                  <w:p w:rsidR="003B0804" w:rsidRPr="0087413A" w:rsidRDefault="003B0804" w:rsidP="00DE4E59">
                    <w:pPr>
                      <w:spacing w:before="0"/>
                      <w:rPr>
                        <w:color w:val="000000"/>
                        <w:sz w:val="18"/>
                        <w:szCs w:val="18"/>
                      </w:rPr>
                    </w:pPr>
                    <w:r w:rsidRPr="0087413A">
                      <w:rPr>
                        <w:rFonts w:hint="eastAsia"/>
                        <w:color w:val="000000"/>
                        <w:sz w:val="18"/>
                        <w:szCs w:val="18"/>
                      </w:rPr>
                      <w:t>最终用户</w:t>
                    </w:r>
                  </w:p>
                </w:txbxContent>
              </v:textbox>
            </v:rect>
            <v:rect id="_x0000_s4006" style="position:absolute;left:326;top:4695;width:1441;height:354;mso-wrap-style:none" filled="f" stroked="f">
              <v:textbox style="mso-next-textbox:#_x0000_s4006;mso-fit-shape-to-text:t" inset="0,0,0,0">
                <w:txbxContent>
                  <w:p w:rsidR="003B0804" w:rsidRDefault="003B0804" w:rsidP="0087413A">
                    <w:r>
                      <w:rPr>
                        <w:rFonts w:hint="eastAsia"/>
                        <w:color w:val="000000"/>
                        <w:sz w:val="18"/>
                        <w:szCs w:val="18"/>
                        <w:lang w:eastAsia="zh-CN"/>
                      </w:rPr>
                      <w:t>便携视频传输系统</w:t>
                    </w:r>
                  </w:p>
                </w:txbxContent>
              </v:textbox>
            </v:rect>
            <v:rect id="_x0000_s4007" style="position:absolute;left:326;top:4892;width:1852;height:354;mso-wrap-style:none" filled="f" stroked="f">
              <v:textbox style="mso-next-textbox:#_x0000_s4007" inset="0,0,0,0">
                <w:txbxContent>
                  <w:p w:rsidR="003B0804" w:rsidRDefault="003B0804" w:rsidP="0087413A">
                    <w:pPr>
                      <w:rPr>
                        <w:lang w:eastAsia="zh-CN"/>
                      </w:rPr>
                    </w:pPr>
                    <w:r>
                      <w:rPr>
                        <w:rFonts w:hint="eastAsia"/>
                        <w:color w:val="000000"/>
                        <w:sz w:val="18"/>
                        <w:szCs w:val="18"/>
                        <w:lang w:eastAsia="zh-CN"/>
                      </w:rPr>
                      <w:t>（</w:t>
                    </w:r>
                    <w:r>
                      <w:rPr>
                        <w:color w:val="000000"/>
                        <w:sz w:val="18"/>
                        <w:szCs w:val="18"/>
                      </w:rPr>
                      <w:t xml:space="preserve">PC + </w:t>
                    </w:r>
                    <w:r>
                      <w:rPr>
                        <w:rFonts w:hint="eastAsia"/>
                        <w:color w:val="000000"/>
                        <w:sz w:val="18"/>
                        <w:szCs w:val="18"/>
                        <w:lang w:eastAsia="zh-CN"/>
                      </w:rPr>
                      <w:t>视频处理软件）</w:t>
                    </w:r>
                  </w:p>
                </w:txbxContent>
              </v:textbox>
            </v:rect>
            <v:rect id="_x0000_s4008" style="position:absolute;left:149;top:1635;width:1276;height:587" filled="f" stroked="f">
              <v:textbox style="mso-next-textbox:#_x0000_s4008;mso-fit-shape-to-text:t" inset="0,0,0,0">
                <w:txbxContent>
                  <w:p w:rsidR="003B0804" w:rsidRDefault="003B0804" w:rsidP="00370FD6">
                    <w:pPr>
                      <w:rPr>
                        <w:lang w:eastAsia="zh-CN"/>
                      </w:rPr>
                    </w:pPr>
                    <w:r>
                      <w:rPr>
                        <w:rFonts w:hint="eastAsia"/>
                        <w:color w:val="000000"/>
                        <w:sz w:val="18"/>
                        <w:szCs w:val="18"/>
                        <w:lang w:eastAsia="zh-CN"/>
                      </w:rPr>
                      <w:t>宽带和卫星收发信机用户终端</w:t>
                    </w:r>
                  </w:p>
                </w:txbxContent>
              </v:textbox>
            </v:rect>
            <v:rect id="_x0000_s4011" style="position:absolute;left:5400;top:581;width:541;height:233;mso-wrap-style:none" filled="f" stroked="f">
              <v:textbox style="mso-next-textbox:#_x0000_s4011;mso-fit-shape-to-text:t" inset="0,0,0,0">
                <w:txbxContent>
                  <w:p w:rsidR="003B0804" w:rsidRDefault="003B0804" w:rsidP="00DE4E59">
                    <w:pPr>
                      <w:spacing w:before="0"/>
                    </w:pPr>
                    <w:r>
                      <w:rPr>
                        <w:rFonts w:hint="eastAsia"/>
                        <w:color w:val="000000"/>
                        <w:sz w:val="18"/>
                        <w:szCs w:val="18"/>
                        <w:lang w:eastAsia="zh-CN"/>
                      </w:rPr>
                      <w:t>路由器</w:t>
                    </w:r>
                  </w:p>
                </w:txbxContent>
              </v:textbox>
            </v:rect>
            <v:rect id="_x0000_s4012" style="position:absolute;left:3156;top:2508;width:792;height:587" filled="f" stroked="f">
              <v:textbox style="mso-next-textbox:#_x0000_s4012;mso-fit-shape-to-text:t" inset="0,0,0,0">
                <w:txbxContent>
                  <w:p w:rsidR="003B0804" w:rsidRDefault="003B0804" w:rsidP="002A07C1">
                    <w:pPr>
                      <w:jc w:val="center"/>
                      <w:rPr>
                        <w:color w:val="000000"/>
                        <w:sz w:val="18"/>
                        <w:szCs w:val="18"/>
                        <w:lang w:eastAsia="zh-CN"/>
                      </w:rPr>
                    </w:pPr>
                    <w:r>
                      <w:rPr>
                        <w:rFonts w:hint="eastAsia"/>
                        <w:color w:val="000000"/>
                        <w:sz w:val="18"/>
                        <w:szCs w:val="18"/>
                        <w:lang w:eastAsia="zh-CN"/>
                      </w:rPr>
                      <w:t>网关</w:t>
                    </w:r>
                  </w:p>
                  <w:p w:rsidR="003B0804" w:rsidRDefault="003B0804" w:rsidP="002A07C1">
                    <w:pPr>
                      <w:spacing w:before="0"/>
                      <w:jc w:val="center"/>
                      <w:rPr>
                        <w:lang w:eastAsia="zh-CN"/>
                      </w:rPr>
                    </w:pPr>
                    <w:r>
                      <w:rPr>
                        <w:rFonts w:hint="eastAsia"/>
                        <w:color w:val="000000"/>
                        <w:sz w:val="18"/>
                        <w:szCs w:val="18"/>
                        <w:lang w:eastAsia="zh-CN"/>
                      </w:rPr>
                      <w:t>地球站</w:t>
                    </w:r>
                  </w:p>
                </w:txbxContent>
              </v:textbox>
            </v:rect>
            <v:rect id="_x0000_s4015" style="position:absolute;left:5209;top:3635;width:360;height:207;mso-wrap-style:none" filled="f" stroked="f">
              <v:textbox style="mso-next-textbox:#_x0000_s4015;mso-fit-shape-to-text:t" inset="0,0,0,0">
                <w:txbxContent>
                  <w:p w:rsidR="003B0804" w:rsidRDefault="003B0804" w:rsidP="00DE4E59">
                    <w:pPr>
                      <w:spacing w:before="0"/>
                    </w:pPr>
                    <w:r>
                      <w:rPr>
                        <w:b/>
                        <w:bCs/>
                        <w:color w:val="000000"/>
                        <w:sz w:val="18"/>
                        <w:szCs w:val="18"/>
                      </w:rPr>
                      <w:t>POP</w:t>
                    </w:r>
                  </w:p>
                </w:txbxContent>
              </v:textbox>
            </v:rect>
            <v:rect id="_x0000_s4016" style="position:absolute;left:5061;top:259;width:1641;height:233;mso-wrap-style:none" filled="f" stroked="f">
              <v:textbox style="mso-next-textbox:#_x0000_s4016;mso-fit-shape-to-text:t" inset="0,0,0,0">
                <w:txbxContent>
                  <w:p w:rsidR="003B0804" w:rsidRDefault="003B0804" w:rsidP="00DE4E59">
                    <w:pPr>
                      <w:spacing w:before="0"/>
                      <w:rPr>
                        <w:lang w:eastAsia="zh-CN"/>
                      </w:rPr>
                    </w:pPr>
                    <w:r>
                      <w:rPr>
                        <w:color w:val="000000"/>
                        <w:sz w:val="18"/>
                        <w:szCs w:val="18"/>
                      </w:rPr>
                      <w:t>POP:</w:t>
                    </w:r>
                    <w:r>
                      <w:rPr>
                        <w:rFonts w:hint="eastAsia"/>
                        <w:color w:val="000000"/>
                        <w:sz w:val="18"/>
                        <w:szCs w:val="18"/>
                        <w:lang w:eastAsia="zh-CN"/>
                      </w:rPr>
                      <w:t>网络服务提供点</w:t>
                    </w:r>
                  </w:p>
                </w:txbxContent>
              </v:textbox>
            </v:rect>
            <v:rect id="_x0000_s4017" style="position:absolute;left:7761;top:3477;width:721;height:233;mso-wrap-style:none" filled="f" stroked="f">
              <v:textbox style="mso-next-textbox:#_x0000_s4017;mso-fit-shape-to-text:t" inset="0,0,0,0">
                <w:txbxContent>
                  <w:p w:rsidR="003B0804" w:rsidRPr="0087413A" w:rsidRDefault="003B0804" w:rsidP="00DE4E59">
                    <w:pPr>
                      <w:spacing w:before="0"/>
                      <w:rPr>
                        <w:color w:val="000000"/>
                        <w:sz w:val="18"/>
                        <w:szCs w:val="18"/>
                      </w:rPr>
                    </w:pPr>
                    <w:r w:rsidRPr="0087413A">
                      <w:rPr>
                        <w:rFonts w:hint="eastAsia"/>
                        <w:color w:val="000000"/>
                        <w:sz w:val="18"/>
                        <w:szCs w:val="18"/>
                      </w:rPr>
                      <w:t>最终用户</w:t>
                    </w:r>
                  </w:p>
                </w:txbxContent>
              </v:textbox>
            </v:rect>
            <v:rect id="_x0000_s4018" style="position:absolute;left:7685;top:1894;width:721;height:233;mso-wrap-style:none" filled="f" stroked="f">
              <v:textbox style="mso-next-textbox:#_x0000_s4018;mso-fit-shape-to-text:t" inset="0,0,0,0">
                <w:txbxContent>
                  <w:p w:rsidR="003B0804" w:rsidRDefault="003B0804" w:rsidP="00DE4E59">
                    <w:pPr>
                      <w:spacing w:before="0"/>
                    </w:pPr>
                    <w:r>
                      <w:rPr>
                        <w:color w:val="000000"/>
                        <w:sz w:val="18"/>
                        <w:szCs w:val="18"/>
                      </w:rPr>
                      <w:t>最终用户</w:t>
                    </w:r>
                  </w:p>
                </w:txbxContent>
              </v:textbox>
            </v:rect>
            <v:rect id="_x0000_s4019" style="position:absolute;left:3852;top:3952;width:1118;height:467" filled="f" stroked="f">
              <v:textbox style="mso-next-textbox:#_x0000_s4019;mso-fit-shape-to-text:t" inset="0,0,0,0">
                <w:txbxContent>
                  <w:p w:rsidR="003B0804" w:rsidRDefault="003B0804" w:rsidP="002A07C1">
                    <w:pPr>
                      <w:spacing w:before="0"/>
                      <w:ind w:left="90" w:hangingChars="50" w:hanging="90"/>
                      <w:rPr>
                        <w:lang w:eastAsia="zh-CN"/>
                      </w:rPr>
                    </w:pPr>
                    <w:r>
                      <w:rPr>
                        <w:rFonts w:hint="eastAsia"/>
                        <w:color w:val="000000"/>
                        <w:sz w:val="18"/>
                        <w:szCs w:val="18"/>
                        <w:lang w:eastAsia="zh-CN"/>
                      </w:rPr>
                      <w:t>各业务提供商添加的功能</w:t>
                    </w:r>
                  </w:p>
                </w:txbxContent>
              </v:textbox>
            </v:rect>
            <v:rect id="_x0000_s4021" style="position:absolute;left:3852;top:4350;width:645;height:353;mso-wrap-style:none" filled="f" stroked="f">
              <v:textbox style="mso-next-textbox:#_x0000_s4021;mso-fit-shape-to-text:t" inset="0,0,0,0">
                <w:txbxContent>
                  <w:p w:rsidR="003B0804" w:rsidRDefault="003B0804" w:rsidP="0087413A">
                    <w:r>
                      <w:rPr>
                        <w:color w:val="000000"/>
                        <w:sz w:val="18"/>
                        <w:szCs w:val="18"/>
                      </w:rPr>
                      <w:t>-</w:t>
                    </w:r>
                    <w:r>
                      <w:rPr>
                        <w:rFonts w:hint="eastAsia"/>
                        <w:color w:val="000000"/>
                        <w:sz w:val="18"/>
                        <w:szCs w:val="18"/>
                        <w:lang w:eastAsia="zh-CN"/>
                      </w:rPr>
                      <w:t xml:space="preserve"> </w:t>
                    </w:r>
                    <w:r>
                      <w:rPr>
                        <w:rFonts w:hint="eastAsia"/>
                        <w:color w:val="000000"/>
                        <w:sz w:val="18"/>
                        <w:szCs w:val="18"/>
                        <w:lang w:eastAsia="zh-CN"/>
                      </w:rPr>
                      <w:t>路由器</w:t>
                    </w:r>
                  </w:p>
                </w:txbxContent>
              </v:textbox>
            </v:rect>
            <v:rect id="_x0000_s4022" style="position:absolute;left:3852;top:4547;width:845;height:353;mso-wrap-style:none" filled="f" stroked="f">
              <v:textbox style="mso-next-textbox:#_x0000_s4022;mso-fit-shape-to-text:t" inset="0,0,0,0">
                <w:txbxContent>
                  <w:p w:rsidR="003B0804" w:rsidRDefault="003B0804" w:rsidP="0087413A">
                    <w:r>
                      <w:rPr>
                        <w:color w:val="000000"/>
                        <w:sz w:val="18"/>
                        <w:szCs w:val="18"/>
                      </w:rPr>
                      <w:t>-</w:t>
                    </w:r>
                    <w:r>
                      <w:rPr>
                        <w:rFonts w:hint="eastAsia"/>
                        <w:color w:val="000000"/>
                        <w:sz w:val="18"/>
                        <w:szCs w:val="18"/>
                        <w:lang w:eastAsia="zh-CN"/>
                      </w:rPr>
                      <w:t xml:space="preserve"> </w:t>
                    </w:r>
                    <w:r>
                      <w:rPr>
                        <w:color w:val="000000"/>
                        <w:sz w:val="18"/>
                        <w:szCs w:val="18"/>
                      </w:rPr>
                      <w:t>L2</w:t>
                    </w:r>
                    <w:r>
                      <w:rPr>
                        <w:rFonts w:hint="eastAsia"/>
                        <w:color w:val="000000"/>
                        <w:sz w:val="18"/>
                        <w:szCs w:val="18"/>
                        <w:lang w:eastAsia="zh-CN"/>
                      </w:rPr>
                      <w:t>交换机</w:t>
                    </w:r>
                  </w:p>
                </w:txbxContent>
              </v:textbox>
            </v:rect>
            <v:rect id="_x0000_s4023" style="position:absolute;left:3852;top:4748;width:645;height:353;mso-wrap-style:none" filled="f" stroked="f">
              <v:textbox style="mso-next-textbox:#_x0000_s4023;mso-fit-shape-to-text:t" inset="0,0,0,0">
                <w:txbxContent>
                  <w:p w:rsidR="003B0804" w:rsidRDefault="003B0804" w:rsidP="0087413A">
                    <w:r>
                      <w:rPr>
                        <w:color w:val="000000"/>
                        <w:sz w:val="18"/>
                        <w:szCs w:val="18"/>
                      </w:rPr>
                      <w:t>-</w:t>
                    </w:r>
                    <w:r>
                      <w:rPr>
                        <w:rFonts w:hint="eastAsia"/>
                        <w:color w:val="000000"/>
                        <w:sz w:val="18"/>
                        <w:szCs w:val="18"/>
                        <w:lang w:eastAsia="zh-CN"/>
                      </w:rPr>
                      <w:t xml:space="preserve"> </w:t>
                    </w:r>
                    <w:r>
                      <w:rPr>
                        <w:rFonts w:hint="eastAsia"/>
                        <w:color w:val="000000"/>
                        <w:sz w:val="18"/>
                        <w:szCs w:val="18"/>
                        <w:lang w:eastAsia="zh-CN"/>
                      </w:rPr>
                      <w:t>防火墙</w:t>
                    </w:r>
                  </w:p>
                </w:txbxContent>
              </v:textbox>
            </v:rect>
            <v:rect id="_x0000_s4024" style="position:absolute;left:3852;top:4945;width:1545;height:353;mso-wrap-style:none" filled="f" stroked="f">
              <v:textbox style="mso-next-textbox:#_x0000_s4024;mso-fit-shape-to-text:t" inset="0,0,0,0">
                <w:txbxContent>
                  <w:p w:rsidR="003B0804" w:rsidRDefault="003B0804" w:rsidP="0087413A">
                    <w:r>
                      <w:rPr>
                        <w:color w:val="000000"/>
                        <w:sz w:val="18"/>
                        <w:szCs w:val="18"/>
                      </w:rPr>
                      <w:t>-</w:t>
                    </w:r>
                    <w:r>
                      <w:rPr>
                        <w:rFonts w:hint="eastAsia"/>
                        <w:color w:val="000000"/>
                        <w:sz w:val="18"/>
                        <w:szCs w:val="18"/>
                        <w:lang w:eastAsia="zh-CN"/>
                      </w:rPr>
                      <w:t xml:space="preserve"> </w:t>
                    </w:r>
                    <w:r>
                      <w:rPr>
                        <w:rFonts w:hint="eastAsia"/>
                        <w:color w:val="000000"/>
                        <w:sz w:val="18"/>
                        <w:szCs w:val="18"/>
                        <w:lang w:eastAsia="zh-CN"/>
                      </w:rPr>
                      <w:t>互联网协议的安全</w:t>
                    </w:r>
                  </w:p>
                </w:txbxContent>
              </v:textbox>
            </v:rect>
            <v:rect id="_x0000_s4025" style="position:absolute;left:3852;top:5146;width:465;height:353;mso-wrap-style:none" filled="f" stroked="f">
              <v:textbox style="mso-next-textbox:#_x0000_s4025;mso-fit-shape-to-text:t" inset="0,0,0,0">
                <w:txbxContent>
                  <w:p w:rsidR="003B0804" w:rsidRDefault="003B0804" w:rsidP="0087413A">
                    <w:r>
                      <w:rPr>
                        <w:color w:val="000000"/>
                        <w:sz w:val="18"/>
                        <w:szCs w:val="18"/>
                      </w:rPr>
                      <w:t>-</w:t>
                    </w:r>
                    <w:r>
                      <w:rPr>
                        <w:rFonts w:hint="eastAsia"/>
                        <w:color w:val="000000"/>
                        <w:sz w:val="18"/>
                        <w:szCs w:val="18"/>
                        <w:lang w:eastAsia="zh-CN"/>
                      </w:rPr>
                      <w:t xml:space="preserve"> </w:t>
                    </w:r>
                    <w:r>
                      <w:rPr>
                        <w:rFonts w:hint="eastAsia"/>
                        <w:color w:val="000000"/>
                        <w:sz w:val="18"/>
                        <w:szCs w:val="18"/>
                        <w:lang w:eastAsia="zh-CN"/>
                      </w:rPr>
                      <w:t>等等</w:t>
                    </w:r>
                  </w:p>
                </w:txbxContent>
              </v:textbox>
            </v:rect>
            <w10:wrap type="none"/>
            <w10:anchorlock/>
          </v:group>
        </w:pict>
      </w:r>
    </w:p>
    <w:p w:rsidR="00704B4B" w:rsidRPr="000E7A18" w:rsidRDefault="00704B4B" w:rsidP="00D97D36">
      <w:pPr>
        <w:pStyle w:val="Heading2"/>
        <w:rPr>
          <w:lang w:val="en-US" w:eastAsia="zh-CN"/>
        </w:rPr>
      </w:pPr>
      <w:bookmarkStart w:id="16" w:name="_Toc247958107"/>
      <w:bookmarkStart w:id="17" w:name="_Toc263857049"/>
      <w:r w:rsidRPr="000E7A18">
        <w:rPr>
          <w:lang w:val="en-US" w:eastAsia="zh-CN"/>
        </w:rPr>
        <w:t>2.2</w:t>
      </w:r>
      <w:r w:rsidRPr="000E7A18">
        <w:rPr>
          <w:lang w:val="en-US" w:eastAsia="zh-CN"/>
        </w:rPr>
        <w:tab/>
      </w:r>
      <w:r w:rsidR="0087413A">
        <w:rPr>
          <w:rFonts w:hint="eastAsia"/>
          <w:lang w:val="en-US" w:eastAsia="zh-CN"/>
        </w:rPr>
        <w:t>地面与卫星网络部分的结合</w:t>
      </w:r>
      <w:bookmarkEnd w:id="16"/>
      <w:bookmarkEnd w:id="17"/>
    </w:p>
    <w:p w:rsidR="00704B4B" w:rsidRPr="000E7A18" w:rsidRDefault="00704B4B" w:rsidP="00D97D36">
      <w:pPr>
        <w:pStyle w:val="Heading3"/>
        <w:rPr>
          <w:lang w:val="en-US" w:eastAsia="zh-CN"/>
        </w:rPr>
      </w:pPr>
      <w:bookmarkStart w:id="18" w:name="_Toc247958108"/>
      <w:bookmarkStart w:id="19" w:name="_Toc263857050"/>
      <w:r w:rsidRPr="000E7A18">
        <w:rPr>
          <w:lang w:val="en-US" w:eastAsia="zh-CN"/>
        </w:rPr>
        <w:t>2.2.1</w:t>
      </w:r>
      <w:r w:rsidRPr="000E7A18">
        <w:rPr>
          <w:lang w:val="en-US" w:eastAsia="zh-CN"/>
        </w:rPr>
        <w:tab/>
      </w:r>
      <w:r w:rsidR="0087413A">
        <w:rPr>
          <w:rFonts w:hint="eastAsia"/>
          <w:lang w:val="en-US" w:eastAsia="zh-CN"/>
        </w:rPr>
        <w:t>应急地面业务回程的卫星部分</w:t>
      </w:r>
      <w:bookmarkEnd w:id="18"/>
      <w:bookmarkEnd w:id="19"/>
    </w:p>
    <w:p w:rsidR="00704B4B" w:rsidRPr="00E564AB" w:rsidRDefault="0087413A" w:rsidP="004F691F">
      <w:pPr>
        <w:ind w:firstLineChars="200" w:firstLine="480"/>
        <w:rPr>
          <w:lang w:val="en-US" w:eastAsia="zh-CN"/>
        </w:rPr>
      </w:pPr>
      <w:r>
        <w:rPr>
          <w:rFonts w:hint="eastAsia"/>
          <w:lang w:val="en-US" w:eastAsia="zh-CN"/>
        </w:rPr>
        <w:t>将</w:t>
      </w:r>
      <w:r>
        <w:rPr>
          <w:rFonts w:hint="eastAsia"/>
          <w:lang w:val="en-US" w:eastAsia="zh-CN"/>
        </w:rPr>
        <w:t>MSS</w:t>
      </w:r>
      <w:r>
        <w:rPr>
          <w:rFonts w:hint="eastAsia"/>
          <w:lang w:val="en-US" w:eastAsia="zh-CN"/>
        </w:rPr>
        <w:t>的组成部分用于</w:t>
      </w:r>
      <w:r w:rsidR="000C2590">
        <w:rPr>
          <w:lang w:val="en-US" w:eastAsia="zh-CN"/>
        </w:rPr>
        <w:t>赈灾无线电通信</w:t>
      </w:r>
      <w:r w:rsidR="000C2590">
        <w:rPr>
          <w:rFonts w:hint="eastAsia"/>
          <w:lang w:val="en-US" w:eastAsia="zh-CN"/>
        </w:rPr>
        <w:t>的实例之一是将应急地面替代系统的信息回传至全球网络。可以建立小型蜂窝电话系统或微微蜂窝系统，在特定地区提供应急地面无线电通信，替代无法工作或被破坏的地面设施。与外界的无线电通信通过与网关地球站相连的卫星链路提供。</w:t>
      </w:r>
    </w:p>
    <w:p w:rsidR="000E7A18" w:rsidRPr="00E564AB" w:rsidRDefault="00C31CB5" w:rsidP="004F691F">
      <w:pPr>
        <w:ind w:firstLineChars="200" w:firstLine="480"/>
        <w:rPr>
          <w:lang w:val="en-US" w:eastAsia="zh-CN"/>
        </w:rPr>
      </w:pPr>
      <w:r>
        <w:rPr>
          <w:rFonts w:hint="eastAsia"/>
          <w:lang w:val="en-US" w:eastAsia="zh-CN"/>
        </w:rPr>
        <w:t>图</w:t>
      </w:r>
      <w:r>
        <w:rPr>
          <w:rFonts w:hint="eastAsia"/>
          <w:lang w:val="en-US" w:eastAsia="zh-CN"/>
        </w:rPr>
        <w:t>3</w:t>
      </w:r>
      <w:r>
        <w:rPr>
          <w:rFonts w:hint="eastAsia"/>
          <w:lang w:val="en-US" w:eastAsia="zh-CN"/>
        </w:rPr>
        <w:t>描述的是作为</w:t>
      </w:r>
      <w:r>
        <w:rPr>
          <w:lang w:val="en-US" w:eastAsia="zh-CN"/>
        </w:rPr>
        <w:t>微微蜂窝小区</w:t>
      </w:r>
      <w:r>
        <w:rPr>
          <w:rFonts w:hint="eastAsia"/>
          <w:lang w:val="en-US" w:eastAsia="zh-CN"/>
        </w:rPr>
        <w:t>回程的与</w:t>
      </w:r>
      <w:r w:rsidR="000E7A18" w:rsidRPr="00E564AB">
        <w:rPr>
          <w:lang w:val="en-US" w:eastAsia="zh-CN"/>
        </w:rPr>
        <w:t>MSS</w:t>
      </w:r>
      <w:r>
        <w:rPr>
          <w:rFonts w:hint="eastAsia"/>
          <w:lang w:val="en-US" w:eastAsia="zh-CN"/>
        </w:rPr>
        <w:t>相连的</w:t>
      </w:r>
      <w:r>
        <w:rPr>
          <w:lang w:val="en-US" w:eastAsia="zh-CN"/>
        </w:rPr>
        <w:t>微微蜂窝小区</w:t>
      </w:r>
      <w:r>
        <w:rPr>
          <w:rFonts w:hint="eastAsia"/>
          <w:lang w:val="en-US" w:eastAsia="zh-CN"/>
        </w:rPr>
        <w:t>系统。回程可由</w:t>
      </w:r>
      <w:r>
        <w:rPr>
          <w:rFonts w:hint="eastAsia"/>
          <w:lang w:val="en-US" w:eastAsia="zh-CN"/>
        </w:rPr>
        <w:t>GSO</w:t>
      </w:r>
      <w:r>
        <w:rPr>
          <w:rFonts w:hint="eastAsia"/>
          <w:lang w:val="en-US" w:eastAsia="zh-CN"/>
        </w:rPr>
        <w:t>或非</w:t>
      </w:r>
      <w:r>
        <w:rPr>
          <w:rFonts w:hint="eastAsia"/>
          <w:lang w:val="en-US" w:eastAsia="zh-CN"/>
        </w:rPr>
        <w:t>GSO MSS</w:t>
      </w:r>
      <w:r>
        <w:rPr>
          <w:rFonts w:hint="eastAsia"/>
          <w:lang w:val="en-US" w:eastAsia="zh-CN"/>
        </w:rPr>
        <w:t>系统提供。在本例中，与</w:t>
      </w:r>
      <w:r w:rsidR="000E7A18" w:rsidRPr="00E564AB">
        <w:rPr>
          <w:lang w:val="en-US" w:eastAsia="zh-CN"/>
        </w:rPr>
        <w:t>MSS</w:t>
      </w:r>
      <w:r>
        <w:rPr>
          <w:rFonts w:hint="eastAsia"/>
          <w:lang w:val="en-US" w:eastAsia="zh-CN"/>
        </w:rPr>
        <w:t>连接的</w:t>
      </w:r>
      <w:r>
        <w:rPr>
          <w:lang w:val="en-US" w:eastAsia="zh-CN"/>
        </w:rPr>
        <w:t>微微蜂窝小区</w:t>
      </w:r>
      <w:r>
        <w:rPr>
          <w:rFonts w:hint="eastAsia"/>
          <w:lang w:val="en-US" w:eastAsia="zh-CN"/>
        </w:rPr>
        <w:t>包含多个纯话音卫星电话和一个话音</w:t>
      </w:r>
      <w:r>
        <w:rPr>
          <w:rFonts w:hint="eastAsia"/>
          <w:lang w:val="en-US" w:eastAsia="zh-CN"/>
        </w:rPr>
        <w:t>/</w:t>
      </w:r>
      <w:r>
        <w:rPr>
          <w:rFonts w:hint="eastAsia"/>
          <w:lang w:val="en-US" w:eastAsia="zh-CN"/>
        </w:rPr>
        <w:t>数据卫星电话。</w:t>
      </w:r>
      <w:r w:rsidR="00D030B9">
        <w:rPr>
          <w:rFonts w:hint="eastAsia"/>
          <w:lang w:val="en-US" w:eastAsia="zh-CN"/>
        </w:rPr>
        <w:t>它可提供多个并行的话音链路或话音链路与一条</w:t>
      </w:r>
      <w:r w:rsidR="000E7A18" w:rsidRPr="00E564AB">
        <w:rPr>
          <w:lang w:val="en-US" w:eastAsia="zh-CN"/>
        </w:rPr>
        <w:t>9.6 kbit/s</w:t>
      </w:r>
      <w:r w:rsidR="00D030B9">
        <w:rPr>
          <w:rFonts w:hint="eastAsia"/>
          <w:lang w:val="en-US" w:eastAsia="zh-CN"/>
        </w:rPr>
        <w:t>数据链路的组合。</w:t>
      </w:r>
    </w:p>
    <w:p w:rsidR="00DE4E59" w:rsidRDefault="00DE4E59">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0E7A18" w:rsidRPr="00E564AB" w:rsidRDefault="00D030B9" w:rsidP="004F691F">
      <w:pPr>
        <w:ind w:firstLineChars="200" w:firstLine="480"/>
        <w:rPr>
          <w:lang w:val="en-US" w:eastAsia="zh-CN"/>
        </w:rPr>
      </w:pPr>
      <w:r>
        <w:rPr>
          <w:rFonts w:hint="eastAsia"/>
          <w:lang w:val="en-US" w:eastAsia="zh-CN"/>
        </w:rPr>
        <w:lastRenderedPageBreak/>
        <w:t>多个纯话音卫星电话和一个话音</w:t>
      </w:r>
      <w:r>
        <w:rPr>
          <w:rFonts w:hint="eastAsia"/>
          <w:lang w:val="en-US" w:eastAsia="zh-CN"/>
        </w:rPr>
        <w:t>/</w:t>
      </w:r>
      <w:r>
        <w:rPr>
          <w:rFonts w:hint="eastAsia"/>
          <w:lang w:val="en-US" w:eastAsia="zh-CN"/>
        </w:rPr>
        <w:t>数据卫星电话被置于可搬移的大箱</w:t>
      </w:r>
      <w:r w:rsidR="00DD302F">
        <w:rPr>
          <w:rFonts w:hint="eastAsia"/>
          <w:lang w:val="en-US" w:eastAsia="zh-CN"/>
        </w:rPr>
        <w:t>之</w:t>
      </w:r>
      <w:r>
        <w:rPr>
          <w:rFonts w:hint="eastAsia"/>
          <w:lang w:val="en-US" w:eastAsia="zh-CN"/>
        </w:rPr>
        <w:t>内，便于在需要卫星通信的灾区或其它边远地区部署。</w:t>
      </w:r>
      <w:r w:rsidR="000E7A18" w:rsidRPr="00E564AB">
        <w:rPr>
          <w:lang w:val="en-US" w:eastAsia="zh-CN"/>
        </w:rPr>
        <w:t xml:space="preserve"> </w:t>
      </w:r>
    </w:p>
    <w:p w:rsidR="0074452B" w:rsidRPr="00E564AB" w:rsidRDefault="00C31CB5" w:rsidP="004F691F">
      <w:pPr>
        <w:ind w:firstLineChars="200" w:firstLine="480"/>
        <w:rPr>
          <w:lang w:val="en-US" w:eastAsia="zh-CN"/>
        </w:rPr>
      </w:pPr>
      <w:r>
        <w:rPr>
          <w:lang w:val="en-US" w:eastAsia="zh-CN"/>
        </w:rPr>
        <w:t>微微蜂窝小区</w:t>
      </w:r>
      <w:r w:rsidR="00F72C60">
        <w:rPr>
          <w:rFonts w:hint="eastAsia"/>
          <w:lang w:val="en-US" w:eastAsia="zh-CN"/>
        </w:rPr>
        <w:t>系统包括：</w:t>
      </w:r>
    </w:p>
    <w:p w:rsidR="0074452B" w:rsidRPr="000E7A18" w:rsidRDefault="0074452B" w:rsidP="00D97D36">
      <w:pPr>
        <w:pStyle w:val="enumlev1"/>
        <w:rPr>
          <w:lang w:val="en-US" w:eastAsia="zh-CN"/>
        </w:rPr>
      </w:pPr>
      <w:r w:rsidRPr="00B67415">
        <w:rPr>
          <w:lang w:val="en-US" w:eastAsia="zh-CN"/>
        </w:rPr>
        <w:t>–</w:t>
      </w:r>
      <w:r w:rsidRPr="000E7A18">
        <w:rPr>
          <w:lang w:val="en-US" w:eastAsia="zh-CN"/>
        </w:rPr>
        <w:tab/>
      </w:r>
      <w:r w:rsidR="00F72C60">
        <w:rPr>
          <w:lang w:val="en-US" w:eastAsia="zh-CN"/>
        </w:rPr>
        <w:t>微微蜂窝小区</w:t>
      </w:r>
      <w:r w:rsidR="00F72C60">
        <w:rPr>
          <w:rFonts w:hint="eastAsia"/>
          <w:lang w:val="en-US" w:eastAsia="zh-CN"/>
        </w:rPr>
        <w:t>控制单元</w:t>
      </w:r>
      <w:r w:rsidR="00E564AB">
        <w:rPr>
          <w:lang w:val="en-US" w:eastAsia="zh-CN"/>
        </w:rPr>
        <w:t>（</w:t>
      </w:r>
      <w:r w:rsidR="00F72C60">
        <w:rPr>
          <w:rFonts w:hint="eastAsia"/>
          <w:lang w:val="en-US" w:eastAsia="zh-CN"/>
        </w:rPr>
        <w:t>集成的移动交换中心</w:t>
      </w:r>
      <w:r w:rsidRPr="000E7A18">
        <w:rPr>
          <w:lang w:val="en-US" w:eastAsia="zh-CN"/>
        </w:rPr>
        <w:t>/</w:t>
      </w:r>
      <w:r w:rsidR="00F72C60">
        <w:rPr>
          <w:rFonts w:hint="eastAsia"/>
          <w:lang w:val="en-US" w:eastAsia="zh-CN"/>
        </w:rPr>
        <w:t>归属位置寄存器</w:t>
      </w:r>
      <w:r w:rsidRPr="000E7A18">
        <w:rPr>
          <w:lang w:val="en-US" w:eastAsia="zh-CN"/>
        </w:rPr>
        <w:t>/</w:t>
      </w:r>
      <w:r w:rsidR="00F72C60">
        <w:rPr>
          <w:rFonts w:hint="eastAsia"/>
          <w:lang w:val="en-US" w:eastAsia="zh-CN"/>
        </w:rPr>
        <w:t>来访位置寄存器</w:t>
      </w:r>
      <w:r w:rsidRPr="000E7A18">
        <w:rPr>
          <w:lang w:val="en-US" w:eastAsia="zh-CN"/>
        </w:rPr>
        <w:t>/</w:t>
      </w:r>
      <w:r w:rsidR="00F72C60">
        <w:rPr>
          <w:rFonts w:hint="eastAsia"/>
          <w:lang w:val="en-US" w:eastAsia="zh-CN"/>
        </w:rPr>
        <w:t>基站控制器</w:t>
      </w:r>
      <w:r w:rsidR="00E564AB">
        <w:rPr>
          <w:lang w:val="en-US" w:eastAsia="zh-CN"/>
        </w:rPr>
        <w:t>）</w:t>
      </w:r>
    </w:p>
    <w:p w:rsidR="0074452B" w:rsidRPr="000E7A18" w:rsidRDefault="0074452B" w:rsidP="00D97D36">
      <w:pPr>
        <w:pStyle w:val="enumlev1"/>
        <w:rPr>
          <w:lang w:val="en-US" w:eastAsia="zh-CN"/>
        </w:rPr>
      </w:pPr>
      <w:r w:rsidRPr="00B67415">
        <w:rPr>
          <w:lang w:val="en-US" w:eastAsia="zh-CN"/>
        </w:rPr>
        <w:t>–</w:t>
      </w:r>
      <w:r w:rsidRPr="000E7A18">
        <w:rPr>
          <w:lang w:val="en-US" w:eastAsia="zh-CN"/>
        </w:rPr>
        <w:tab/>
      </w:r>
      <w:r w:rsidR="00F72C60">
        <w:rPr>
          <w:rFonts w:hint="eastAsia"/>
          <w:lang w:val="en-US" w:eastAsia="zh-CN"/>
        </w:rPr>
        <w:t>模块化基站</w:t>
      </w:r>
      <w:r w:rsidR="00E564AB">
        <w:rPr>
          <w:lang w:val="en-US" w:eastAsia="zh-CN"/>
        </w:rPr>
        <w:t>（</w:t>
      </w:r>
      <w:r w:rsidRPr="000E7A18">
        <w:rPr>
          <w:lang w:val="en-US" w:eastAsia="zh-CN"/>
        </w:rPr>
        <w:t>BTS</w:t>
      </w:r>
      <w:r w:rsidR="00E564AB">
        <w:rPr>
          <w:lang w:val="en-US" w:eastAsia="zh-CN"/>
        </w:rPr>
        <w:t>）（</w:t>
      </w:r>
      <w:r w:rsidR="00F72C60">
        <w:rPr>
          <w:rFonts w:hint="eastAsia"/>
          <w:lang w:val="en-US" w:eastAsia="zh-CN"/>
        </w:rPr>
        <w:t>发射和接收</w:t>
      </w:r>
      <w:r w:rsidR="00E564AB">
        <w:rPr>
          <w:lang w:val="en-US" w:eastAsia="zh-CN"/>
        </w:rPr>
        <w:t>）</w:t>
      </w:r>
      <w:r w:rsidR="00F72C60">
        <w:rPr>
          <w:rFonts w:hint="eastAsia"/>
          <w:lang w:val="en-US" w:eastAsia="zh-CN"/>
        </w:rPr>
        <w:t>单元</w:t>
      </w:r>
    </w:p>
    <w:p w:rsidR="0074452B" w:rsidRDefault="0074452B" w:rsidP="00D97D36">
      <w:pPr>
        <w:pStyle w:val="enumlev1"/>
        <w:rPr>
          <w:lang w:val="en-US" w:eastAsia="zh-CN"/>
        </w:rPr>
      </w:pPr>
      <w:r w:rsidRPr="00B67415">
        <w:rPr>
          <w:lang w:val="en-US" w:eastAsia="zh-CN"/>
        </w:rPr>
        <w:t>–</w:t>
      </w:r>
      <w:r w:rsidRPr="000E7A18">
        <w:rPr>
          <w:lang w:val="en-US" w:eastAsia="zh-CN"/>
        </w:rPr>
        <w:tab/>
      </w:r>
      <w:r w:rsidR="00F72C60">
        <w:rPr>
          <w:rFonts w:hint="eastAsia"/>
          <w:lang w:val="en-US" w:eastAsia="zh-CN"/>
        </w:rPr>
        <w:t>六个一组的</w:t>
      </w:r>
      <w:r w:rsidR="00F72C60">
        <w:rPr>
          <w:rFonts w:hint="eastAsia"/>
          <w:lang w:val="en-US" w:eastAsia="zh-CN"/>
        </w:rPr>
        <w:t>MSS</w:t>
      </w:r>
      <w:r w:rsidR="00F72C60">
        <w:rPr>
          <w:rFonts w:hint="eastAsia"/>
          <w:lang w:val="en-US" w:eastAsia="zh-CN"/>
        </w:rPr>
        <w:t>电话，通过卫星与地面电话网通信。其中一条信道可用于数据。</w:t>
      </w:r>
    </w:p>
    <w:p w:rsidR="00E40AF5" w:rsidRPr="00E564AB" w:rsidRDefault="00D030B9" w:rsidP="00D97D36">
      <w:pPr>
        <w:rPr>
          <w:lang w:val="en-US" w:eastAsia="zh-CN"/>
        </w:rPr>
      </w:pPr>
      <w:r>
        <w:rPr>
          <w:rFonts w:hint="eastAsia"/>
          <w:lang w:val="en-US" w:eastAsia="zh-CN"/>
        </w:rPr>
        <w:tab/>
      </w:r>
      <w:r w:rsidR="00C31CB5">
        <w:rPr>
          <w:lang w:val="en-US" w:eastAsia="zh-CN"/>
        </w:rPr>
        <w:t>微微蜂窝小区</w:t>
      </w:r>
      <w:r w:rsidR="00F72C60">
        <w:rPr>
          <w:rFonts w:hint="eastAsia"/>
          <w:lang w:val="en-US" w:eastAsia="zh-CN"/>
        </w:rPr>
        <w:t>控制单元：</w:t>
      </w:r>
    </w:p>
    <w:p w:rsidR="00E40AF5" w:rsidRPr="000E7A18" w:rsidRDefault="00E40AF5" w:rsidP="00D97D36">
      <w:pPr>
        <w:pStyle w:val="enumlev1"/>
        <w:rPr>
          <w:lang w:val="en-US" w:eastAsia="zh-CN"/>
        </w:rPr>
      </w:pPr>
      <w:r w:rsidRPr="00B67415">
        <w:rPr>
          <w:lang w:val="en-US" w:eastAsia="zh-CN"/>
        </w:rPr>
        <w:t>–</w:t>
      </w:r>
      <w:r w:rsidRPr="000E7A18">
        <w:rPr>
          <w:lang w:val="en-US" w:eastAsia="zh-CN"/>
        </w:rPr>
        <w:tab/>
      </w:r>
      <w:r w:rsidR="00F72C60">
        <w:rPr>
          <w:rFonts w:hint="eastAsia"/>
          <w:lang w:val="en-US" w:eastAsia="zh-CN"/>
        </w:rPr>
        <w:t>控制</w:t>
      </w:r>
      <w:r w:rsidR="00F72C60">
        <w:rPr>
          <w:rFonts w:hint="eastAsia"/>
          <w:lang w:val="en-US" w:eastAsia="zh-CN"/>
        </w:rPr>
        <w:t>BTS</w:t>
      </w:r>
      <w:r w:rsidR="00F72C60">
        <w:rPr>
          <w:rFonts w:hint="eastAsia"/>
          <w:lang w:val="en-US" w:eastAsia="zh-CN"/>
        </w:rPr>
        <w:t>单元的工作</w:t>
      </w:r>
    </w:p>
    <w:p w:rsidR="00E40AF5" w:rsidRPr="000E7A18" w:rsidRDefault="00E40AF5" w:rsidP="00D97D36">
      <w:pPr>
        <w:pStyle w:val="enumlev1"/>
        <w:rPr>
          <w:lang w:val="en-US" w:eastAsia="zh-CN"/>
        </w:rPr>
      </w:pPr>
      <w:r w:rsidRPr="00B67415">
        <w:rPr>
          <w:lang w:val="en-US" w:eastAsia="zh-CN"/>
        </w:rPr>
        <w:t>–</w:t>
      </w:r>
      <w:r w:rsidRPr="000E7A18">
        <w:rPr>
          <w:lang w:val="en-US" w:eastAsia="zh-CN"/>
        </w:rPr>
        <w:tab/>
      </w:r>
      <w:r w:rsidR="00F72C60">
        <w:rPr>
          <w:rFonts w:hint="eastAsia"/>
          <w:lang w:val="en-US" w:eastAsia="zh-CN"/>
        </w:rPr>
        <w:t>允许本地电话间的直接通信</w:t>
      </w:r>
    </w:p>
    <w:p w:rsidR="00E40AF5" w:rsidRPr="000E7A18" w:rsidRDefault="00E40AF5" w:rsidP="00D97D36">
      <w:pPr>
        <w:pStyle w:val="enumlev1"/>
        <w:rPr>
          <w:lang w:val="en-US" w:eastAsia="zh-CN"/>
        </w:rPr>
      </w:pPr>
      <w:r w:rsidRPr="00B67415">
        <w:rPr>
          <w:lang w:val="en-US" w:eastAsia="zh-CN"/>
        </w:rPr>
        <w:t>–</w:t>
      </w:r>
      <w:r w:rsidRPr="000E7A18">
        <w:rPr>
          <w:lang w:val="en-US" w:eastAsia="zh-CN"/>
        </w:rPr>
        <w:tab/>
      </w:r>
      <w:r w:rsidR="00015F53">
        <w:rPr>
          <w:rFonts w:hint="eastAsia"/>
          <w:lang w:val="en-US" w:eastAsia="zh-CN"/>
        </w:rPr>
        <w:t>提供本地蜂窝电话与其它电话网间的链路</w:t>
      </w:r>
    </w:p>
    <w:p w:rsidR="00E40AF5" w:rsidRPr="00E564AB" w:rsidRDefault="00C31CB5" w:rsidP="004F691F">
      <w:pPr>
        <w:ind w:firstLineChars="200" w:firstLine="480"/>
        <w:rPr>
          <w:lang w:val="en-US" w:eastAsia="zh-CN"/>
        </w:rPr>
      </w:pPr>
      <w:r>
        <w:rPr>
          <w:lang w:val="en-US" w:eastAsia="zh-CN"/>
        </w:rPr>
        <w:t>微微蜂窝小区</w:t>
      </w:r>
      <w:r w:rsidR="006B3C81">
        <w:rPr>
          <w:rFonts w:hint="eastAsia"/>
          <w:lang w:val="en-US" w:eastAsia="zh-CN"/>
        </w:rPr>
        <w:t>方案</w:t>
      </w:r>
      <w:r w:rsidR="00DD302F">
        <w:rPr>
          <w:rFonts w:hint="eastAsia"/>
          <w:lang w:val="en-US" w:eastAsia="zh-CN"/>
        </w:rPr>
        <w:t>既</w:t>
      </w:r>
      <w:r w:rsidR="006B3C81">
        <w:rPr>
          <w:rFonts w:hint="eastAsia"/>
          <w:lang w:val="en-US" w:eastAsia="zh-CN"/>
        </w:rPr>
        <w:t>可在</w:t>
      </w:r>
      <w:r>
        <w:rPr>
          <w:lang w:val="en-US" w:eastAsia="zh-CN"/>
        </w:rPr>
        <w:t>微微蜂窝小区</w:t>
      </w:r>
      <w:r w:rsidR="006B3C81">
        <w:rPr>
          <w:rFonts w:hint="eastAsia"/>
          <w:lang w:val="en-US" w:eastAsia="zh-CN"/>
        </w:rPr>
        <w:t>控制单元方面（可处理更多的</w:t>
      </w:r>
      <w:r w:rsidR="006B3C81">
        <w:rPr>
          <w:rFonts w:hint="eastAsia"/>
          <w:lang w:val="en-US" w:eastAsia="zh-CN"/>
        </w:rPr>
        <w:t>BTS</w:t>
      </w:r>
      <w:r w:rsidR="006B3C81">
        <w:rPr>
          <w:rFonts w:hint="eastAsia"/>
          <w:lang w:val="en-US" w:eastAsia="zh-CN"/>
        </w:rPr>
        <w:t>单元）升级也可以</w:t>
      </w:r>
      <w:r w:rsidR="006B3C81">
        <w:rPr>
          <w:rFonts w:hint="eastAsia"/>
          <w:lang w:val="en-US" w:eastAsia="zh-CN"/>
        </w:rPr>
        <w:t>MSS</w:t>
      </w:r>
      <w:r w:rsidR="006B3C81">
        <w:rPr>
          <w:rFonts w:hint="eastAsia"/>
          <w:lang w:val="en-US" w:eastAsia="zh-CN"/>
        </w:rPr>
        <w:t>方面升级（提供额外的双向中继）。在</w:t>
      </w:r>
      <w:r w:rsidR="00E40AF5" w:rsidRPr="00E564AB">
        <w:rPr>
          <w:lang w:val="en-US" w:eastAsia="zh-CN"/>
        </w:rPr>
        <w:t>MSS</w:t>
      </w:r>
      <w:r w:rsidR="006B3C81">
        <w:rPr>
          <w:rFonts w:hint="eastAsia"/>
          <w:lang w:val="en-US" w:eastAsia="zh-CN"/>
        </w:rPr>
        <w:t>网关地球站，安装了连接</w:t>
      </w:r>
      <w:r w:rsidR="006B3C81">
        <w:rPr>
          <w:rFonts w:hint="eastAsia"/>
          <w:lang w:val="en-US" w:eastAsia="zh-CN"/>
        </w:rPr>
        <w:t>MSS</w:t>
      </w:r>
      <w:r w:rsidR="006B3C81">
        <w:rPr>
          <w:rFonts w:hint="eastAsia"/>
          <w:lang w:val="en-US" w:eastAsia="zh-CN"/>
        </w:rPr>
        <w:t>链路和全球通（</w:t>
      </w:r>
      <w:r w:rsidR="006B3C81">
        <w:rPr>
          <w:rFonts w:hint="eastAsia"/>
          <w:lang w:val="en-US" w:eastAsia="zh-CN"/>
        </w:rPr>
        <w:t>GSM</w:t>
      </w:r>
      <w:r w:rsidR="006B3C81">
        <w:rPr>
          <w:rFonts w:hint="eastAsia"/>
          <w:lang w:val="en-US" w:eastAsia="zh-CN"/>
        </w:rPr>
        <w:t>）网络的专用控制单元。</w:t>
      </w:r>
      <w:r w:rsidR="00E40AF5" w:rsidRPr="00E564AB">
        <w:rPr>
          <w:lang w:val="en-US" w:eastAsia="zh-CN"/>
        </w:rPr>
        <w:t xml:space="preserve"> </w:t>
      </w:r>
    </w:p>
    <w:p w:rsidR="00704B4B" w:rsidRPr="00E564AB" w:rsidRDefault="00704B4B" w:rsidP="00D97D36">
      <w:pPr>
        <w:rPr>
          <w:lang w:val="en-US" w:eastAsia="zh-CN"/>
        </w:rPr>
      </w:pPr>
    </w:p>
    <w:p w:rsidR="000E7A18" w:rsidRPr="000E7A18" w:rsidRDefault="002E6A34" w:rsidP="00D97D36">
      <w:pPr>
        <w:pStyle w:val="FigureNo"/>
        <w:rPr>
          <w:lang w:val="en-US" w:eastAsia="zh-CN"/>
        </w:rPr>
      </w:pPr>
      <w:r>
        <w:rPr>
          <w:rFonts w:hint="eastAsia"/>
          <w:lang w:val="en-US" w:eastAsia="zh-CN"/>
        </w:rPr>
        <w:t>图</w:t>
      </w:r>
      <w:r w:rsidR="000E7A18" w:rsidRPr="000E7A18">
        <w:rPr>
          <w:lang w:val="en-US" w:eastAsia="zh-CN"/>
        </w:rPr>
        <w:t xml:space="preserve"> 3</w:t>
      </w:r>
    </w:p>
    <w:p w:rsidR="000E7A18" w:rsidRPr="000E7A18" w:rsidRDefault="002E6A34" w:rsidP="00D97D36">
      <w:pPr>
        <w:pStyle w:val="Figuretitle"/>
        <w:rPr>
          <w:lang w:val="en-US" w:eastAsia="zh-CN"/>
        </w:rPr>
      </w:pPr>
      <w:r>
        <w:rPr>
          <w:rFonts w:hint="eastAsia"/>
          <w:lang w:val="en-US" w:eastAsia="zh-CN"/>
        </w:rPr>
        <w:t>通过</w:t>
      </w:r>
      <w:r>
        <w:rPr>
          <w:rFonts w:hint="eastAsia"/>
          <w:lang w:val="en-US" w:eastAsia="zh-CN"/>
        </w:rPr>
        <w:t>MSS</w:t>
      </w:r>
      <w:r>
        <w:rPr>
          <w:rFonts w:hint="eastAsia"/>
          <w:lang w:val="en-US" w:eastAsia="zh-CN"/>
        </w:rPr>
        <w:t>系统与公共交换电话网（</w:t>
      </w:r>
      <w:r>
        <w:rPr>
          <w:rFonts w:hint="eastAsia"/>
          <w:lang w:val="en-US" w:eastAsia="zh-CN"/>
        </w:rPr>
        <w:t>PSTN</w:t>
      </w:r>
      <w:r>
        <w:rPr>
          <w:rFonts w:hint="eastAsia"/>
          <w:lang w:val="en-US" w:eastAsia="zh-CN"/>
        </w:rPr>
        <w:t>）相连的</w:t>
      </w:r>
      <w:r w:rsidR="00C31CB5">
        <w:rPr>
          <w:lang w:val="en-US" w:eastAsia="zh-CN"/>
        </w:rPr>
        <w:t>微微蜂窝小区</w:t>
      </w:r>
    </w:p>
    <w:p w:rsidR="000E7A18" w:rsidRDefault="00BB3692" w:rsidP="00D97D36">
      <w:pPr>
        <w:pStyle w:val="Figure"/>
      </w:pPr>
      <w:r>
        <w:pict>
          <v:group id="_x0000_s4028" editas="canvas" style="width:397.6pt;height:310.8pt;mso-position-horizontal-relative:char;mso-position-vertical-relative:line" coordsize="7952,6216">
            <o:lock v:ext="edit" aspectratio="t"/>
            <v:shape id="_x0000_s4027" type="#_x0000_t75" style="position:absolute;width:7952;height:6216" o:preferrelative="f">
              <v:fill o:detectmouseclick="t"/>
              <v:path o:extrusionok="t" o:connecttype="none"/>
              <o:lock v:ext="edit" text="t"/>
            </v:shape>
            <v:group id="_x0000_s4229" style="position:absolute;left:158;top:34;width:7794;height:6000" coordorigin="158,34" coordsize="7794,6000">
              <v:rect id="_x0000_s4029" style="position:absolute;left:6925;top:5732;width:1027;height:302;mso-wrap-style:none" filled="f" stroked="f">
                <v:textbox style="mso-next-textbox:#_x0000_s4029;mso-fit-shape-to-text:t" inset="0,0,0,0">
                  <w:txbxContent>
                    <w:p w:rsidR="003B0804" w:rsidRDefault="003B0804">
                      <w:pPr>
                        <w:rPr>
                          <w:lang w:eastAsia="zh-CN"/>
                        </w:rPr>
                      </w:pPr>
                      <w:r>
                        <w:rPr>
                          <w:rFonts w:hint="eastAsia"/>
                          <w:color w:val="000000"/>
                          <w:sz w:val="14"/>
                          <w:szCs w:val="14"/>
                          <w:lang w:eastAsia="zh-CN"/>
                        </w:rPr>
                        <w:t>第</w:t>
                      </w:r>
                      <w:r>
                        <w:rPr>
                          <w:color w:val="000000"/>
                          <w:sz w:val="14"/>
                          <w:szCs w:val="14"/>
                        </w:rPr>
                        <w:t>2149-03</w:t>
                      </w:r>
                      <w:r>
                        <w:rPr>
                          <w:rFonts w:hint="eastAsia"/>
                          <w:color w:val="000000"/>
                          <w:sz w:val="14"/>
                          <w:szCs w:val="14"/>
                          <w:lang w:eastAsia="zh-CN"/>
                        </w:rPr>
                        <w:t>号报告</w:t>
                      </w:r>
                    </w:p>
                  </w:txbxContent>
                </v:textbox>
              </v:rect>
              <v:shape id="_x0000_s4030" style="position:absolute;left:287;top:4358;width:20;height:134" coordsize="20,134" path="m,67l,48,,34,,15,,,20,r,15l20,34r,14l20,67r,15l20,101r,14l20,134,,134,,115,,101,,82,,67xe" fillcolor="#3f3f3f" stroked="f">
                <v:path arrowok="t"/>
              </v:shape>
              <v:shape id="_x0000_s4031" style="position:absolute;left:287;top:4358;width:20;height:134" coordsize="20,134" path="m,67r,l,67r,l,67,,48r,l,48r,l,48r,l,48r,l,34r,l,34r,l,34r,l,15r,l,15r,l,15r,l,,,,,,,,,,,,,,,,,,,,,,,,,,,,,,,,,,,,,,,,,,,,,,,,20,r,l20,r,l20,r,l20,r,l20,r,l20,r,l20,r,l20,r,l20,r,l20,15r,l20,15r,l20,15r,19l20,34r,l20,48r,l20,48r,19l20,67r,15l20,82r,l20,101r,l20,101r,l20,115r,l20,115r,l20,115r,19l20,134r,l20,134r,l20,134r,l20,134r,l20,134r,l20,134r,l20,134r,l20,134,,134r,l,134r,l,134r,l,134r,l,134r,l,134r,l,134r,l,134r,l,134r,l,134,,115r,l,115r,l,115r,l,115r,l,115,,101r,l,101r,l,101,,82r,l,82r,l,82r,l,67r,l,67r,l,67r,l,67r,l,67r,xe" filled="f" strokeweight=".25pt">
                <v:path arrowok="t"/>
              </v:shape>
              <v:shape id="_x0000_s4032" style="position:absolute;left:287;top:4358;width:20;height:134" coordsize="20,134" path="m,67r,l,67r,l,67,,48r,l,48r,l,48r,l,48r,l,34r,l,34r,l,34r,l,15r,l,15r,l,15r,l,,,,,,,,,,,,,,,,,,,,,,,,,,,,,,,,,,,,,,,,,,,,,,,,20,r,l20,r,l20,r,l20,r,l20,r,l20,r,l20,r,l20,r,l20,r,l20,15r,l20,15r,l20,15r,19l20,34r,l20,48r,l20,48r,19l20,67r,15l20,82r,l20,101r,l20,101r,l20,115r,l20,115r,l20,115r,19l20,134r,l20,134r,l20,134r,l20,134r,l20,134r,l20,134r,l20,134r,l20,134,,134r,l,134r,l,134r,l,134r,l,134r,l,134r,l,134r,l,134r,l,134r,l,134,,115r,l,115r,l,115r,l,115r,l,115,,101r,l,101r,l,101,,82r,l,82r,l,82r,l,67r,l,67r,l,67r,l,67r,l,67r,e" filled="f" strokeweight=".25pt">
                <v:path arrowok="t"/>
              </v:shape>
              <v:shape id="_x0000_s4033" style="position:absolute;left:158;top:4406;width:163;height:498" coordsize="163,498" path="m,235l,216,,201,,182,,168,,149,,134,,120,,101,,86,,67,14,53r,-19l34,34r,-15l48,19,48,,62,,81,,96,r19,l115,19r14,l129,34r20,l149,53r,14l163,67r,19l163,101r,19l163,134r,15l163,168r,14l163,201r,15l163,235r,14l163,268r,15l163,302r,14l163,335r,15l163,364r,19l163,398r,19l163,431r,19l163,465r-14,l149,484r-20,l129,498r-14,l96,498r-15,l62,498r-14,l34,498r,-14l14,484,,484,,465,,450,,431,,417,,398,,383,,364,,350,,335,,316,,302,,283,,268,,249,,235xe" fillcolor="#3f3f3f" stroked="f">
                <v:path arrowok="t"/>
              </v:shape>
              <v:shape id="_x0000_s4034" style="position:absolute;left:158;top:4406;width:163;height:498" coordsize="163,498" path="m,235r,l,235r,l,235r,l,216r,l,216r,l,201r,l,201,,182r,l,168r,l,168,,149r,l,134r,l,134,,120r,l,120r,l,101r,l,101r,l,101r,l,101r,l,101r,l,86r,l,86r,l,86,,67r,l,67r,l,67,14,53r,l14,53r,l14,34r,l14,34r20,l34,19r,l34,19r14,l48,19,48,,62,r,l62,,81,r,l96,r,l96,r19,l115,19r,l129,19r,l129,19r,15l129,34r20,l149,34r,19l149,53r,l149,53r,14l149,67r14,l163,67r,l163,86r,l163,86r,l163,86r,l163,86r,l163,101r,l163,101r,l163,101r,19l163,134r,l163,149r,19l163,182r,l163,201r,15l163,235r,14l163,268r,15l163,302r,14l163,335r,15l163,364r,19l163,398r,l163,417r,14l163,431r,19l163,450r,l163,450r,l163,450r,l163,450r,l163,450r,l163,465r,l163,465r,l163,465r,l163,465r,l163,465r-14,l149,484r,l149,484r,l149,484r,l149,484r,l149,484r,l129,484r,l129,498r,l129,498r-14,l115,498r,l115,498r-19,l96,498r,l96,498r-15,l81,498r,l81,498r,l62,498r,l62,498r,l62,498r,l48,498r,l48,498r,l48,498r,l48,498r,l48,498r,l34,498r,l34,498r,l34,498r,l34,498r,l34,498r,l34,498r,l34,484r,l34,484r-20,l14,484r,l14,484r,l14,484r,l14,484,,484r,l,484r,l,465r,l,465r,l,465r,l,450r,l,450r,l,431r,l,431,,417r,l,417,,398r,l,398r,l,383r,l,383r,l,364r,l,364r,l,364,,350r,l,350r,l,350r,l,350r,l,350r,l,350r,l,350,,335r,l,335r,l,335r,l,316r,l,316r,l,302r,l,302,,283r,l,283r,l,268r,l,268,,249r,l,249r,l,249r,l,235r,l,235r,xe" filled="f" strokeweight=".25pt">
                <v:path arrowok="t"/>
              </v:shape>
              <v:shape id="_x0000_s4035" style="position:absolute;left:158;top:4406;width:163;height:498" coordsize="163,498" path="m,235r,l,235r,l,235r,l,216r,l,216r,l,201r,l,201,,182r,l,168r,l,168,,149r,l,134r,l,134,,120r,l,120r,l,101r,l,101r,l,101r,l,101r,l,101r,l,86r,l,86r,l,86,,67r,l,67r,l,67,14,53r,l14,53r,l14,34r,l14,34r20,l34,19r,l34,19r14,l48,19,48,,62,r,l62,,81,r,l96,r,l96,r19,l115,19r,l129,19r,l129,19r,15l129,34r20,l149,34r,19l149,53r,l149,53r,14l149,67r14,l163,67r,l163,86r,l163,86r,l163,86r,l163,86r,l163,101r,l163,101r,l163,101r,19l163,134r,l163,149r,19l163,182r,l163,201r,15l163,235r,14l163,268r,15l163,302r,14l163,335r,15l163,364r,19l163,398r,l163,417r,14l163,431r,19l163,450r,l163,450r,l163,450r,l163,450r,l163,450r,l163,465r,l163,465r,l163,465r,l163,465r,l163,465r-14,l149,484r,l149,484r,l149,484r,l149,484r,l149,484r,l129,484r,l129,498r,l129,498r-14,l115,498r,l115,498r-19,l96,498r,l96,498r-15,l81,498r,l81,498r,l62,498r,l62,498r,l62,498r,l48,498r,l48,498r,l48,498r,l48,498r,l48,498r,l34,498r,l34,498r,l34,498r,l34,498r,l34,498r,l34,498r,l34,484r,l34,484r-20,l14,484r,l14,484r,l14,484r,l14,484,,484r,l,484r,l,465r,l,465r,l,465r,l,450r,l,450r,l,431r,l,431,,417r,l,417,,398r,l,398r,l,383r,l,383r,l,364r,l,364r,l,364,,350r,l,350r,l,350r,l,350r,l,350r,l,350r,l,350,,335r,l,335r,l,335r,l,316r,l,316r,l,302r,l,302,,283r,l,283r,l,268r,l,268,,249r,l,249r,l,249r,l,235r,l,235r,e" filled="f" strokeweight=".25pt">
                <v:path arrowok="t"/>
              </v:shape>
              <v:shape id="_x0000_s4036" style="position:absolute;left:206;top:4440;width:67;height:86" coordsize="67,86" path="m67,52l62,62,57,72,43,81,33,86,19,81,10,72,5,62,,52,5,28,10,14,19,4,33,,43,4,57,14r5,14l67,52xe" fillcolor="#7f7f7f" stroked="f">
                <v:path arrowok="t"/>
              </v:shape>
              <v:shape id="_x0000_s4037" style="position:absolute;left:206;top:4440;width:67;height:86" coordsize="67,86" path="m67,52l62,62,57,72,43,81,33,86,19,81,10,72,5,62,,52,5,28,10,14,19,4,33,,43,4,57,14r5,14l67,52xe" filled="f" strokeweight=".25pt">
                <v:path arrowok="t"/>
              </v:shape>
              <v:shape id="_x0000_s4038" style="position:absolute;left:206;top:4440;width:67;height:86" coordsize="67,86" path="m67,52l62,62,57,72,43,81,33,86,19,81,10,72,5,62,,52,5,28,10,14,19,4,33,,43,4,57,14r5,14l67,52xe" filled="f" strokeweight=".25pt">
                <v:path arrowok="t"/>
              </v:shape>
              <v:shape id="_x0000_s4039" style="position:absolute;left:273;top:4459;width:34;height:33" coordsize="34,33" path="m34,14r,10l29,29r-5,4l14,33r-9,l,29,,24,,14,,5,,,5,r9,l24,r5,l34,5r,9xe" fillcolor="#666" stroked="f">
                <v:path arrowok="t"/>
              </v:shape>
              <v:shape id="_x0000_s4040" style="position:absolute;left:273;top:4459;width:34;height:33" coordsize="34,33" path="m34,14r,10l29,29r-5,4l14,33r-9,l,29,,24,,14,,5,,,5,r9,l24,r5,l34,5r,9xe" filled="f" strokeweight=".25pt">
                <v:path arrowok="t"/>
              </v:shape>
              <v:shape id="_x0000_s4041" style="position:absolute;left:273;top:4459;width:34;height:33" coordsize="34,33" path="m34,14r,10l29,29r-5,4l14,33r-9,l,29,,24,,14,,5,,,5,r9,l24,r5,l34,5r,9xe" filled="f" strokeweight=".25pt">
                <v:path arrowok="t"/>
              </v:shape>
              <v:shape id="_x0000_s4042" style="position:absolute;left:172;top:4507;width:135;height:167" coordsize="135,167" path="m135,67r,14l135,100r,15l135,134r-20,l115,148r-14,l82,148,67,167r-19,l48,148r-14,l20,148r,-14l,134,,115,,100,,81,,67,,48,,33,,19,,,20,,34,,48,,67,,82,r19,l115,r20,l135,19r,14l135,48r,19xe" fillcolor="black" stroked="f">
                <v:path arrowok="t"/>
              </v:shape>
              <v:shape id="_x0000_s4043" style="position:absolute;left:172;top:4507;width:135;height:167" coordsize="135,167" path="m135,67r,l135,67r,l135,67r,l135,67r,l135,67r,l135,81r,l135,81r,l135,81r,l135,81r,l135,81r,l135,81r,l135,100r,l135,100r,l135,100r,l135,100r,l135,100r,l135,115r,l135,134r,l115,134r,l115,148r-14,l101,148r,l82,148r,l82,148,67,167r,l48,167r,-19l48,148r-14,l34,148r,l20,148r,l20,134,,134r,l,134,,115r,l,100r,l,100r,l,100,,81r,l,81r,l,81,,67r,l,67r,l,67,,48r,l,48r,l,33r,l,33r,l,33,,19r,l,19r,l,19r,l,19r,l,,,,,,,,,,,,,,20,r,l20,r,l34,r,l34,,48,r,l67,r,l67,,82,r,l101,r,l101,r14,l115,r,l115,r20,l135,r,l135,r,l135,r,l135,19r,l135,19r,l135,19r,l135,19r,l135,19r,l135,33r,l135,33r,l135,33r,l135,48r,l135,48r,l135,48r,l135,48r,19l135,67r,l135,67r,l135,67r,l135,67xe" filled="f" strokeweight=".25pt">
                <v:path arrowok="t"/>
              </v:shape>
              <v:shape id="_x0000_s4044" style="position:absolute;left:172;top:4507;width:135;height:167" coordsize="135,167" path="m135,67r,l135,67r,l135,67r,l135,67r,l135,67r,l135,81r,l135,81r,l135,81r,l135,81r,l135,81r,l135,81r,l135,100r,l135,100r,l135,100r,l135,100r,l135,100r,l135,115r,l135,134r,l115,134r,l115,148r-14,l101,148r,l82,148r,l82,148,67,167r,l48,167r,-19l48,148r-14,l34,148r,l20,148r,l20,134,,134r,l,134,,115r,l,100r,l,100r,l,100,,81r,l,81r,l,81,,67r,l,67r,l,67,,48r,l,48r,l,33r,l,33r,l,33,,19r,l,19r,l,19r,l,19r,l,,,,,,,,,,,,,,20,r,l20,r,l34,r,l34,,48,r,l67,r,l67,,82,r,l101,r,l101,r14,l115,r,l115,r20,l135,r,l135,r,l135,r,l135,19r,l135,19r,l135,19r,l135,19r,l135,19r,l135,33r,l135,33r,l135,33r,l135,48r,l135,48r,l135,48r,l135,48r,19l135,67r,l135,67r,l135,67r,l135,67e" filled="f" strokeweight=".25pt">
                <v:path arrowok="t"/>
              </v:shape>
              <v:rect id="_x0000_s4045" style="position:absolute;left:192;top:4540;width:95;height:67" fillcolor="lime" stroked="f"/>
              <v:rect id="_x0000_s4046" style="position:absolute;left:192;top:4540;width:95;height:67" filled="f" strokeweight=".25pt"/>
              <v:rect id="_x0000_s4047" style="position:absolute;left:192;top:4540;width:95;height:67" filled="f" strokeweight=".25pt"/>
              <v:shape id="_x0000_s4048" style="position:absolute;left:220;top:4722;width:34;height:19" coordsize="34,19" path="m34,19l34,,19,,,,,19r19,l34,19xe" stroked="f">
                <v:path arrowok="t"/>
              </v:shape>
              <v:shape id="_x0000_s4049" style="position:absolute;left:220;top:4722;width:34;height:19" coordsize="34,19" path="m34,19r,l34,19r,l34,r,l34,r,l34,r,l34,,19,r,l19,r,l19,r,l19,r,l19,r,l,,,,,,,,,,,,,,,,,19r,l,19r,l,19r,l,19r,l,19r,l,19r,l,19r,l,19r19,l19,19r,l19,19r,l19,19r,l19,19r,l19,19r15,l34,19r,l34,19r,l34,19r,l34,19r,l34,19r,xe" filled="f" strokeweight=".25pt">
                <v:path arrowok="t"/>
              </v:shape>
              <v:shape id="_x0000_s4050" style="position:absolute;left:220;top:4722;width:34;height:19" coordsize="34,19" path="m34,19r,l34,19r,l34,r,l34,r,l34,r,l34,,19,r,l19,r,l19,r,l19,r,l19,r,l,,,,,,,,,,,,,,,,,19r,l,19r,l,19r,l,19r,l,19r,l,19r,l,19r,l,19r19,l19,19r,l19,19r,l19,19r,l19,19r,l19,19r15,l34,19r,l34,19r,l34,19r,l34,19r,l34,19r,e" filled="f" strokeweight=".25pt">
                <v:path arrowok="t"/>
              </v:shape>
              <v:shape id="_x0000_s4051" style="position:absolute;left:172;top:4722;width:34;height:19" coordsize="34,19" path="m34,19l34,,20,,,,,19r20,l34,19xe" stroked="f">
                <v:path arrowok="t"/>
              </v:shape>
              <v:shape id="_x0000_s4052" style="position:absolute;left:172;top:4722;width:34;height:19" coordsize="34,19" path="m34,19r,l34,19r,l34,r,l34,r,l34,r,l34,r,l34,r,l34,r,l20,r,l20,r,l20,r,l20,r,l20,r,l20,r,l,,,19r,l,19r,l,19r,l,19r,l20,19r,l20,19r,l20,19r,l20,19r,l20,19r,l20,19r,l34,19r,l34,19r,l34,19r,l34,19r,l34,19r,l34,19r,l34,19r,l34,19r,xe" filled="f" strokeweight=".25pt">
                <v:path arrowok="t"/>
              </v:shape>
              <v:shape id="_x0000_s4053" style="position:absolute;left:172;top:4722;width:34;height:19" coordsize="34,19" path="m34,19r,l34,19r,l34,r,l34,r,l34,r,l34,r,l34,r,l34,r,l20,r,l20,r,l20,r,l20,r,l20,r,l20,r,l,,,19r,l,19r,l,19r,l,19r,l20,19r,l20,19r,l20,19r,l20,19r,l20,19r,l20,19r,l34,19r,l34,19r,l34,19r,l34,19r,l34,19r,l34,19r,l34,19r,l34,19r,e" filled="f" strokeweight=".25pt">
                <v:path arrowok="t"/>
              </v:shape>
              <v:shape id="_x0000_s4054" style="position:absolute;left:254;top:4722;width:33;height:19" coordsize="33,19" path="m33,19l33,,19,,,,,19r19,l33,19xe" stroked="f">
                <v:path arrowok="t"/>
              </v:shape>
              <v:shape id="_x0000_s4055" style="position:absolute;left:254;top:4722;width:33;height:19" coordsize="33,19" path="m33,19r,l33,19r,l33,r,l33,r,l33,r,l33,r,l33,r,l33,r,l19,r,l19,r,l19,r,l19,r,l19,r,l19,r,l,,,19r,l,19r,l,19r,l,19r,l19,19r,l19,19r,l19,19r,l19,19r,l19,19r,l19,19r,l33,19r,l33,19r,l33,19r,l33,19r,l33,19r,l33,19r,l33,19r,l33,19r,xe" filled="f" strokeweight=".25pt">
                <v:path arrowok="t"/>
              </v:shape>
              <v:shape id="_x0000_s4056" style="position:absolute;left:254;top:4722;width:33;height:19" coordsize="33,19" path="m33,19r,l33,19r,l33,r,l33,r,l33,r,l33,r,l33,r,l33,r,l19,r,l19,r,l19,r,l19,r,l19,r,l19,r,l,,,19r,l,19r,l,19r,l,19r,l19,19r,l19,19r,l19,19r,l19,19r,l19,19r,l19,19r,l33,19r,l33,19r,l33,19r,l33,19r,l33,19r,l33,19r,l33,19r,l33,19r,e" filled="f" strokeweight=".25pt">
                <v:path arrowok="t"/>
              </v:shape>
              <v:shape id="_x0000_s4057" style="position:absolute;left:220;top:4756;width:34;height:14" coordsize="34,14" path="m34,14l34,,19,,,,,14r19,l34,14xe" stroked="f">
                <v:path arrowok="t"/>
              </v:shape>
              <v:shape id="_x0000_s4058" style="position:absolute;left:220;top:4756;width:34;height:14" coordsize="34,14" path="m34,14r,l34,14,34,r,l34,r,l34,r,l34,r,l19,r,l19,r,l19,r,l19,r,l19,r,l,,,,,,,,,,,,,,,,,,,14r,l,14r,l,14r,l,14r,l,14r,l,14r,l,14r,l19,14r,l19,14r,l19,14r,l19,14r,l19,14r,l34,14r,l34,14r,l34,14r,l34,14r,l34,14r,l34,14xe" filled="f" strokeweight=".25pt">
                <v:path arrowok="t"/>
              </v:shape>
              <v:shape id="_x0000_s4059" style="position:absolute;left:220;top:4756;width:34;height:14" coordsize="34,14" path="m34,14r,l34,14,34,r,l34,r,l34,r,l34,r,l19,r,l19,r,l19,r,l19,r,l19,r,l,,,,,,,,,,,,,,,,,,,14r,l,14r,l,14r,l,14r,l,14r,l,14r,l,14r,l19,14r,l19,14r,l19,14r,l19,14r,l19,14r,l34,14r,l34,14r,l34,14r,l34,14r,l34,14r,l34,14e" filled="f" strokeweight=".25pt">
                <v:path arrowok="t"/>
              </v:shape>
              <v:shape id="_x0000_s4060" style="position:absolute;left:172;top:4756;width:34;height:14" coordsize="34,14" path="m34,14l34,,20,,,,,14r20,l34,14xe" stroked="f">
                <v:path arrowok="t"/>
              </v:shape>
              <v:shape id="_x0000_s4061" style="position:absolute;left:172;top:4756;width:34;height:14" coordsize="34,14" path="m34,14r,l34,14,34,r,l34,r,l34,r,l34,r,l34,r,l34,r,l34,,20,r,l20,r,l20,r,l20,r,l20,r,l20,r,l,,,,,14r,l,14r,l,14r,l,14r20,l20,14r,l20,14r,l20,14r,l20,14r,l20,14r,l20,14r14,l34,14r,l34,14r,l34,14r,l34,14r,l34,14r,l34,14r,l34,14r,l34,14xe" filled="f" strokeweight=".25pt">
                <v:path arrowok="t"/>
              </v:shape>
              <v:shape id="_x0000_s4062" style="position:absolute;left:172;top:4756;width:34;height:14" coordsize="34,14" path="m34,14r,l34,14,34,r,l34,r,l34,r,l34,r,l34,r,l34,r,l34,,20,r,l20,r,l20,r,l20,r,l20,r,l20,r,l,,,,,14r,l,14r,l,14r,l,14r20,l20,14r,l20,14r,l20,14r,l20,14r,l20,14r,l20,14r14,l34,14r,l34,14r,l34,14r,l34,14r,l34,14r,l34,14r,l34,14r,l34,14e" filled="f" strokeweight=".25pt">
                <v:path arrowok="t"/>
              </v:shape>
              <v:shape id="_x0000_s4063" style="position:absolute;left:254;top:4756;width:33;height:14" coordsize="33,14" path="m33,14l33,,19,,,,,14r19,l33,14xe" stroked="f">
                <v:path arrowok="t"/>
              </v:shape>
              <v:shape id="_x0000_s4064" style="position:absolute;left:254;top:4756;width:33;height:14" coordsize="33,14" path="m33,14r,l33,14,33,r,l33,r,l33,r,l33,r,l33,r,l33,r,l33,,19,r,l19,r,l19,r,l19,r,l19,r,l19,r,l,,,,,14r,l,14r,l,14r,l,14r19,l19,14r,l19,14r,l19,14r,l19,14r,l19,14r,l19,14r14,l33,14r,l33,14r,l33,14r,l33,14r,l33,14r,l33,14r,l33,14r,l33,14xe" filled="f" strokeweight=".25pt">
                <v:path arrowok="t"/>
              </v:shape>
              <v:shape id="_x0000_s4065" style="position:absolute;left:254;top:4756;width:33;height:14" coordsize="33,14" path="m33,14r,l33,14,33,r,l33,r,l33,r,l33,r,l33,r,l33,r,l33,,19,r,l19,r,l19,r,l19,r,l19,r,l19,r,l,,,,,14r,l,14r,l,14r,l,14r19,l19,14r,l19,14r,l19,14r,l19,14r,l19,14r,l19,14r14,l33,14r,l33,14r,l33,14r,l33,14r,l33,14r,l33,14r,l33,14r,l33,14e" filled="f" strokeweight=".25pt">
                <v:path arrowok="t"/>
              </v:shape>
              <v:shape id="_x0000_s4066" style="position:absolute;left:220;top:4789;width:34;height:15" coordsize="34,15" path="m34,15l34,,19,,,,,15r19,l34,15xe" stroked="f">
                <v:path arrowok="t"/>
              </v:shape>
              <v:shape id="_x0000_s4067" style="position:absolute;left:220;top:4789;width:34;height:15" coordsize="34,15" path="m34,15r,l34,15r,l34,r,l34,r,l34,r,l34,,19,r,l19,r,l19,r,l19,r,l19,r,l,,,,,,,,,,,,,,,,,15r,l,15r,l,15r,l,15r,l,15r,l,15r,l,15r,l,15r19,l19,15r,l19,15r,l19,15r,l19,15r,l19,15r15,l34,15r,l34,15r,l34,15r,l34,15r,l34,15r,xe" filled="f" strokeweight=".25pt">
                <v:path arrowok="t"/>
              </v:shape>
              <v:shape id="_x0000_s4068" style="position:absolute;left:220;top:4789;width:34;height:15" coordsize="34,15" path="m34,15r,l34,15r,l34,r,l34,r,l34,r,l34,,19,r,l19,r,l19,r,l19,r,l19,r,l,,,,,,,,,,,,,,,,,15r,l,15r,l,15r,l,15r,l,15r,l,15r,l,15r,l,15r19,l19,15r,l19,15r,l19,15r,l19,15r,l19,15r15,l34,15r,l34,15r,l34,15r,l34,15r,l34,15r,e" filled="f" strokeweight=".25pt">
                <v:path arrowok="t"/>
              </v:shape>
              <v:shape id="_x0000_s4069" style="position:absolute;left:172;top:4789;width:34;height:15" coordsize="34,15" path="m34,15l34,,20,,,,,15r20,l34,15xe" stroked="f">
                <v:path arrowok="t"/>
              </v:shape>
              <v:shape id="_x0000_s4070" style="position:absolute;left:172;top:4789;width:34;height:15" coordsize="34,15" path="m34,15r,l34,15r,l34,r,l34,r,l34,r,l34,r,l34,r,l34,r,l20,r,l20,r,l20,r,l20,r,l20,r,l20,r,l,,,15r,l,15r,l,15r,l,15r,l20,15r,l20,15r,l20,15r,l20,15r,l20,15r,l20,15r,l34,15r,l34,15r,l34,15r,l34,15r,l34,15r,l34,15r,l34,15r,l34,15r,xe" filled="f" strokeweight=".25pt">
                <v:path arrowok="t"/>
              </v:shape>
              <v:shape id="_x0000_s4071" style="position:absolute;left:172;top:4789;width:34;height:15" coordsize="34,15" path="m34,15r,l34,15r,l34,r,l34,r,l34,r,l34,r,l34,r,l34,r,l20,r,l20,r,l20,r,l20,r,l20,r,l20,r,l,,,15r,l,15r,l,15r,l,15r,l20,15r,l20,15r,l20,15r,l20,15r,l20,15r,l20,15r,l34,15r,l34,15r,l34,15r,l34,15r,l34,15r,l34,15r,l34,15r,l34,15r,e" filled="f" strokeweight=".25pt">
                <v:path arrowok="t"/>
              </v:shape>
              <v:shape id="_x0000_s4072" style="position:absolute;left:254;top:4789;width:33;height:15" coordsize="33,15" path="m33,15l33,,19,,,,,15r19,l33,15xe" stroked="f">
                <v:path arrowok="t"/>
              </v:shape>
              <v:shape id="_x0000_s4073" style="position:absolute;left:254;top:4789;width:33;height:15" coordsize="33,15" path="m33,15r,l33,15r,l33,r,l33,r,l33,r,l33,r,l33,r,l33,r,l19,r,l19,r,l19,r,l19,r,l19,r,l19,r,l,,,15r,l,15r,l,15r,l,15r,l19,15r,l19,15r,l19,15r,l19,15r,l19,15r,l19,15r,l33,15r,l33,15r,l33,15r,l33,15r,l33,15r,l33,15r,l33,15r,l33,15r,xe" filled="f" strokeweight=".25pt">
                <v:path arrowok="t"/>
              </v:shape>
              <v:shape id="_x0000_s4074" style="position:absolute;left:254;top:4789;width:33;height:15" coordsize="33,15" path="m33,15r,l33,15r,l33,r,l33,r,l33,r,l33,r,l33,r,l33,r,l19,r,l19,r,l19,r,l19,r,l19,r,l19,r,l,,,15r,l,15r,l,15r,l,15r,l19,15r,l19,15r,l19,15r,l19,15r,l19,15r,l19,15r,l33,15r,l33,15r,l33,15r,l33,15r,l33,15r,l33,15r,l33,15r,l33,15r,e" filled="f" strokeweight=".25pt">
                <v:path arrowok="t"/>
              </v:shape>
              <v:shape id="_x0000_s4075" style="position:absolute;left:220;top:4823;width:34;height:14" coordsize="34,14" path="m34,14l34,,19,,,,,14r19,l34,14xe" stroked="f">
                <v:path arrowok="t"/>
              </v:shape>
              <v:shape id="_x0000_s4076" style="position:absolute;left:220;top:4823;width:34;height:14" coordsize="34,14" path="m34,14r,l34,14r,l34,r,l34,r,l34,r,l34,,19,r,l19,r,l19,r,l19,r,l19,r,l,,,,,,,,,,,,,,,,,14r,l,14r,l,14r,l,14r,l,14r,l,14r,l,14r,l,14r19,l19,14r,l19,14r,l19,14r,l19,14r,l19,14r15,l34,14r,l34,14r,l34,14r,l34,14r,l34,14r,xe" filled="f" strokeweight=".25pt">
                <v:path arrowok="t"/>
              </v:shape>
              <v:shape id="_x0000_s4077" style="position:absolute;left:220;top:4823;width:34;height:14" coordsize="34,14" path="m34,14r,l34,14r,l34,r,l34,r,l34,r,l34,,19,r,l19,r,l19,r,l19,r,l19,r,l,,,,,,,,,,,,,,,,,14r,l,14r,l,14r,l,14r,l,14r,l,14r,l,14r,l,14r19,l19,14r,l19,14r,l19,14r,l19,14r,l19,14r15,l34,14r,l34,14r,l34,14r,l34,14r,l34,14r,e" filled="f" strokeweight=".25pt">
                <v:path arrowok="t"/>
              </v:shape>
              <v:shape id="_x0000_s4078" style="position:absolute;left:172;top:4823;width:34;height:14" coordsize="34,14" path="m34,14l34,,20,,,,,14r20,l34,14xe" stroked="f">
                <v:path arrowok="t"/>
              </v:shape>
              <v:shape id="_x0000_s4079" style="position:absolute;left:172;top:4823;width:34;height:14" coordsize="34,14" path="m34,14r,l34,14r,l34,r,l34,r,l34,r,l34,r,l34,r,l34,r,l20,r,l20,r,l20,r,l20,r,l20,r,l20,r,l,,,14r,l,14r,l,14r,l,14r,l20,14r,l20,14r,l20,14r,l20,14r,l20,14r,l20,14r,l34,14r,l34,14r,l34,14r,l34,14r,l34,14r,l34,14r,l34,14r,l34,14r,xe" filled="f" strokeweight=".25pt">
                <v:path arrowok="t"/>
              </v:shape>
              <v:shape id="_x0000_s4080" style="position:absolute;left:172;top:4823;width:34;height:14" coordsize="34,14" path="m34,14r,l34,14r,l34,r,l34,r,l34,r,l34,r,l34,r,l34,r,l20,r,l20,r,l20,r,l20,r,l20,r,l20,r,l,,,14r,l,14r,l,14r,l,14r,l20,14r,l20,14r,l20,14r,l20,14r,l20,14r,l20,14r,l34,14r,l34,14r,l34,14r,l34,14r,l34,14r,l34,14r,l34,14r,l34,14r,e" filled="f" strokeweight=".25pt">
                <v:path arrowok="t"/>
              </v:shape>
              <v:shape id="_x0000_s4081" style="position:absolute;left:254;top:4823;width:33;height:14" coordsize="33,14" path="m33,14l33,,19,,,,,14r19,l33,14xe" stroked="f">
                <v:path arrowok="t"/>
              </v:shape>
              <v:shape id="_x0000_s4082" style="position:absolute;left:254;top:4823;width:33;height:14" coordsize="33,14" path="m33,14r,l33,14r,l33,r,l33,r,l33,r,l33,r,l33,r,l33,r,l19,r,l19,r,l19,r,l19,r,l19,r,l19,r,l,,,14r,l,14r,l,14r,l,14r,l19,14r,l19,14r,l19,14r,l19,14r,l19,14r,l19,14r,l33,14r,l33,14r,l33,14r,l33,14r,l33,14r,l33,14r,l33,14r,l33,14r,xe" filled="f" strokeweight=".25pt">
                <v:path arrowok="t"/>
              </v:shape>
              <v:shape id="_x0000_s4083" style="position:absolute;left:254;top:4823;width:33;height:14" coordsize="33,14" path="m33,14r,l33,14r,l33,r,l33,r,l33,r,l33,r,l33,r,l33,r,l19,r,l19,r,l19,r,l19,r,l19,r,l19,r,l,,,14r,l,14r,l,14r,l,14r,l19,14r,l19,14r,l19,14r,l19,14r,l19,14r,l19,14r,l33,14r,l33,14r,l33,14r,l33,14r,l33,14r,l33,14r,l33,14r,l33,14r,e" filled="f" strokeweight=".25pt">
                <v:path arrowok="t"/>
              </v:shape>
              <v:line id="_x0000_s4084" style="position:absolute" from="1284,3745" to="1863,3745" strokeweight=".95pt"/>
              <v:rect id="_x0000_s4085" style="position:absolute;left:1863;top:3429;width:1609;height:647" stroked="f"/>
              <v:rect id="_x0000_s4086" style="position:absolute;left:1863;top:3429;width:1609;height:647" filled="f" strokeweight=".5pt"/>
              <v:rect id="_x0000_s4087" style="position:absolute;left:2012;top:1853;width:483;height:417" stroked="f"/>
              <v:shape id="_x0000_s4088" style="position:absolute;left:3937;top:1092;width:891;height:733" coordsize="891,733" path="m182,115r14,100l182,235r-19,14l148,268r-19,15l129,302r-14,l115,316,96,330,81,350r,14l62,383r,14l48,417r,14l48,450r,15l48,484r14,l62,498r19,l96,517r19,l129,517r134,29l263,565r-19,14l163,579r-34,20l81,579,,613r,19l,647r14,l14,666r15,14l48,680r,19l62,699r19,l96,699r19,l129,699r19,l163,699r,-19l182,680r14,l215,680r15,-14l330,699r163,l512,699r15,15l546,714r14,l579,714r15,l613,714r14,l646,714r29,19l694,733r15,l728,714r14,l761,714r15,l795,714r14,l809,699r19,l843,699r,-19l862,680r14,-14l876,647r15,l891,632,876,613r-14,l843,599r-34,l795,579r-34,l709,565,675,532r-29,33l613,546r-19,19l560,532,546,465,527,417r,-20l546,397r,-14l560,364r19,-14l579,330r15,-14l594,302r19,-34l613,249r14,-34l627,182r,-14l627,134r,-19l613,101r,-15l613,67r,-14l594,33r,-14l579,19r-19,l560,,546,,527,,512,,493,,479,19r-19,l445,19,431,33,412,53r-34,l364,67,330,86r-19,15l297,134,182,115xe" fillcolor="#c1d6ea" stroked="f">
                <v:path arrowok="t"/>
              </v:shape>
              <v:shape id="_x0000_s4089" style="position:absolute;left:3937;top:1111;width:862;height:628" coordsize="862,628" path="m560,34r19,14l579,67r15,15l594,96r,19l594,129r,20l594,163r,33l579,216r,33l560,264r,19l546,311r,20l527,345r,19l512,364r,14l493,378r,20l493,412r19,l512,431r,15l512,465r-19,l493,446r-14,l479,465r-19,l479,465r14,l512,465r15,l527,479r,19l527,513r,14l546,527r,19l560,546r,14l579,560r,20l594,594r19,l613,613r14,l646,613r15,l675,613r19,l709,628r19,l742,628r19,l776,628r19,l809,628r19,l843,628r19,l843,628r-15,l809,628r-14,l776,628r-15,l742,628r-14,l709,628r-15,l675,628r-14,l646,628r-19,l613,628r-19,l579,628r-19,l546,628r-19,l512,628r-19,l479,628r-19,l445,628r-14,l412,628r-15,l378,628r-14,l345,628r-15,l311,628r-14,l278,628r-15,l244,628r-14,l215,628r-19,l182,628r-19,l148,628r-19,l115,628r-19,l81,628r-19,l,628r14,l29,628r19,l62,628r19,l96,628r19,l129,628r19,l163,628r19,l196,628r19,l230,628r14,l263,628r67,-15l345,613r,-19l364,594r,-14l378,580r,-20l397,560r,-14l397,527r,-14l397,498r,-19l412,479r,-14l397,465r,14l378,479r-14,l345,498r-15,l311,498r-14,l278,498r-15,l244,498r-14,l215,498r-19,l182,498r-19,l148,479r-19,l115,479r,-14l96,465r-15,l81,446r,-15l81,412r,-14l81,378r15,l96,364r19,-19l115,331r14,-20l148,297r15,-14l163,264r19,-15l196,230r19,-14l215,196r,20l230,216r-15,14l196,230r,19l182,264r-19,l163,283r-15,14l148,311r-19,l129,331r-14,14l115,364r-19,l96,378r,20l96,412r-15,l81,431r15,15l115,446r14,l148,446r15,l182,431r14,l215,412r15,l244,398r19,l263,378r15,l297,364r14,l311,345r19,l345,331r19,-20l378,297r19,-14l412,264r19,-15l431,230r14,l460,216r,-20l479,196r,-14l493,163r19,-14l527,129r,-14l546,96r,-14l546,67,560,48r,-14l560,14r-14,l527,14r-15,l493,14,479,34r-19,l445,34r,14l431,48,412,67r-15,l378,82r-14,l364,96r-19,l345,115r-15,l311,129r-14,20l297,129r14,-14l330,115r,-19l345,82r19,l378,67r19,l412,48r19,l431,34r14,l460,14r19,l493,14,512,r15,l546,r14,14l560,34xe" fillcolor="black" stroked="f">
                <v:path arrowok="t"/>
              </v:shape>
              <v:shape id="_x0000_s4090" style="position:absolute;left:4248;top:1145;width:235;height:115" coordsize="235,115" path="m235,l216,,201,,182,r,14l168,14r-19,l149,33r-15,l120,33r,15l101,48r-15,l86,62r-19,l67,81r-14,l34,95r-15,l19,115,,115,19,95r15,l34,81r19,l67,62,86,48r15,l120,33r14,l134,14r15,l168,14,182,r19,l216,r19,xe" fillcolor="black" stroked="f">
                <v:path arrowok="t"/>
              </v:shape>
              <v:shape id="_x0000_s4091" style="position:absolute;left:4267;top:1159;width:216;height:115" coordsize="216,115" path="m216,l197,,182,r,19l163,19r-14,l130,34r-15,l101,48r-19,l82,67r-15,l48,67r,14l34,81r,20l15,101r,14l,115,15,101,34,81,48,67r19,l82,48,101,34r14,l130,19r19,l163,r19,l197,r19,xe" fillcolor="black" stroked="f">
                <v:path arrowok="t"/>
              </v:shape>
              <v:shape id="_x0000_s4092" style="position:absolute;left:4301;top:1178;width:163;height:96" coordsize="163,96" path="m163,l148,r,15l129,15r-14,l115,29r-19,l81,29r,19l67,48r-19,l48,62r-15,l33,82r-19,l14,96,,96,,82r14,l33,82r,-20l48,62r,-14l67,48r,-19l81,29r15,l96,15r19,l129,15,148,r15,xe" fillcolor="black" stroked="f">
                <v:path arrowok="t"/>
              </v:shape>
              <v:shape id="_x0000_s4093" style="position:absolute;left:4315;top:1193;width:149;height:100" coordsize="149,100" path="m149,r,14l134,14r-19,l115,33r-14,l82,33,67,47r-14,l53,67r-19,l19,81,,100,,81r19,l19,67r15,l53,47r14,l67,33r15,l101,14r14,l134,14,134,r15,xe" fillcolor="black" stroked="f">
                <v:path arrowok="t"/>
              </v:shape>
              <v:shape id="_x0000_s4094" style="position:absolute;left:4167;top:1207;width:316;height:335" coordsize="316,335" path="m249,134r-19,l230,153r-15,15l201,187r-19,14l167,215r-19,20l134,249r-19,19l100,268,81,282,67,302r-19,l33,316r-19,l14,335,,335r14,l14,316r19,l48,302r19,l67,282r14,l81,268r19,l115,249r19,-14l148,215r19,-14l182,201r19,-14l201,168r14,-15l230,134r19,-14l263,100r,-14l282,67,297,53r,-20l316,19,316,r,19l316,33,297,53r,14l282,67r,19l263,86r,14l249,120r,14xe" fillcolor="#c1d6ea" stroked="f">
                <v:path arrowok="t"/>
              </v:shape>
              <v:rect id="_x0000_s4095" style="position:absolute;left:4133;top:1226;width:19;height:14" fillcolor="black" stroked="f"/>
              <v:shape id="_x0000_s4096" style="position:absolute;left:4334;top:1226;width:115;height:67" coordsize="115,67" path="m115,l96,r,14l82,14,63,34r-15,l48,48r-14,l15,67,,67r15,l15,48r19,l34,34r14,l63,34r,-20l82,14r14,l96,r19,xe" fillcolor="black" stroked="f">
                <v:path arrowok="t"/>
              </v:shape>
              <v:shape id="_x0000_s4097" style="position:absolute;left:4133;top:1226;width:249;height:249" coordsize="249,249" path="m34,r,14l34,,48,14r19,l67,34r15,l101,34r14,14l134,48r15,l168,67r14,l201,67r,14l216,81r19,l249,101r-14,l216,115r-15,19l201,115r15,l216,101r19,l216,101r-15,l201,115r-19,l182,101r19,l201,81r-19,l182,101r-14,l182,81r-14,l149,81,168,67r-19,l134,81,149,67r-15,l115,67r,-19l101,48r-19,l101,67r14,l115,81r19,l134,101r15,l168,101r,14l182,115r19,19l201,149r-19,l182,134r-14,l168,149r,-15l168,115r-19,l149,134r-15,l149,134r,-19l149,101r-15,l134,115r-19,l134,115r,-14l115,101r,14l101,115r,-14l115,101r,-20l101,81r,20l82,101r,-20l101,81r,-14l82,67r,14l67,81,82,67,67,48r,19l48,67r,-19l67,48r-19,l48,67,67,81r,20l82,115r19,19l101,149r14,19l115,182r19,l134,196r,20l115,196r,-14l101,182r,-14l101,149,82,134,67,115r,-14l48,101r,-20l48,67r-14,l34,81r14,l48,101r,14l67,134r,15l67,168r,14l82,182r,14l82,216r,14l101,230,82,249r,-19l67,216r,-20l67,182,48,168r,-19l48,134r,-19l34,115r,-14l34,81,19,67r,-19l19,34,,34,,14r19,l19,,34,xe" fillcolor="black" stroked="f">
                <v:path arrowok="t"/>
              </v:shape>
              <v:shape id="_x0000_s4098" style="position:absolute;left:4181;top:1240;width:316;height:317" coordsize="316,317" path="m316,l302,20r,14l283,34r,19l283,67r-15,l268,87r-19,l249,101r,19l235,120r,15l216,154r-15,14l187,182r-19,20l153,216r-19,19l120,235r,14l101,249r,20l86,269,67,283r-14,l53,302r-19,l19,302r,15l,317r19,l19,302r15,l53,283,67,269r19,l86,249r15,l101,235r19,l134,216r19,-14l168,182r,-14l187,168r14,-14l201,135r15,l216,120r19,l235,101,249,87,268,67r,-14l283,53r,-19l302,34r,-14l302,r14,xe" fillcolor="#c1d6ea" stroked="f">
                <v:path arrowok="t"/>
              </v:shape>
              <v:shape id="_x0000_s4099" style="position:absolute;left:4368;top:1260;width:62;height:33" coordsize="62,33" path="m62,l48,r,14l29,14,14,33,,33r14,l,33r14,l14,14r15,l48,,62,xe" fillcolor="black" stroked="f">
                <v:path arrowok="t"/>
              </v:shape>
              <v:shape id="_x0000_s4100" style="position:absolute;left:4200;top:1274;width:297;height:302" coordsize="297,302" path="m297,l283,19r,14l264,53,249,67r,19l230,101r-14,19l216,134r-19,l197,148r-15,l182,168r-14,14l149,182r,19l134,201r,14l115,215r,20l101,235,82,249r-15,l67,268r-19,l34,283r-19,l15,302,,302,15,283r19,l34,268r14,l67,249r15,l82,235r19,l101,215r14,l134,201r15,-19l149,168r19,l168,148r14,l182,134r15,l197,120r19,-19l230,86,249,67r,-14l264,53r,-20l283,19,283,r14,xe" fillcolor="#c1d6ea" stroked="f">
                <v:path arrowok="t"/>
              </v:shape>
              <v:rect id="_x0000_s4101" style="position:absolute;left:4382;top:1293;width:15;height:14" fillcolor="black" stroked="f"/>
              <v:shape id="_x0000_s4102" style="position:absolute;left:4234;top:1293;width:263;height:283" coordsize="263,283" path="m263,r,14l249,34r,14l230,67r,15l215,82r,19l196,115r,14l182,129r-19,20l163,163r-15,l148,182r-14,l134,196r-19,l115,216r-15,l100,230r-19,l67,249r-19,l48,264r-15,l14,264r,19l,283r14,l14,264r19,l48,249,67,230r14,l81,216r19,l100,196r15,l115,182r19,l148,163r,-14l163,149r,-20l182,115r14,-14l215,82r,-15l230,67r,-19l249,34r,-20l263,14,263,xe" fillcolor="#c1d6ea" stroked="f">
                <v:path arrowok="t"/>
              </v:shape>
              <v:shape id="_x0000_s4103" style="position:absolute;left:4152;top:1341;width:15;height:34" coordsize="15,34" path="m15,l,34,,19r15,l15,xe" fillcolor="black" stroked="f">
                <v:path arrowok="t"/>
              </v:shape>
              <v:shape id="_x0000_s4104" style="position:absolute;left:4282;top:1360;width:201;height:216" coordsize="201,216" path="m182,34r,14l167,62,148,82,134,96r,19l115,115r-15,14l86,149,67,163,52,182,33,197r-14,l,216,19,197,33,182,52,163,67,149r19,l86,129r14,l100,115r15,l115,96r19,l134,82r14,l148,62,167,48,182,34r,-19l201,15,201,r,15l201,34r-19,xe" fillcolor="#c1d6ea" stroked="f">
                <v:path arrowok="t"/>
              </v:shape>
              <v:shape id="_x0000_s4105" style="position:absolute;left:4334;top:1422;width:130;height:135" coordsize="130,135" path="m130,r,20l115,20r,14l96,53,82,67,63,87,48,101,34,120r-19,l,135,15,120r19,l34,101,48,87,63,67r19,l82,53r14,l96,34r19,l115,20r15,l130,xe" fillcolor="#c1d6ea" stroked="f">
                <v:path arrowok="t"/>
              </v:shape>
              <v:shape id="_x0000_s4106" style="position:absolute;left:4033;top:1456;width:52;height:86" coordsize="52,86" path="m52,l33,r,19l33,33,19,53r,14l,86,,67r19,l19,53r,-20l33,19,33,,52,xe" fillcolor="black" stroked="f">
                <v:path arrowok="t"/>
              </v:shape>
              <v:shape id="_x0000_s4107" style="position:absolute;left:4052;top:1456;width:48;height:86" coordsize="48,86" path="m48,r,19l33,19r,14l33,53r-19,l14,67r,19l,86,14,67r,-14l14,33r19,l33,19,48,xe" fillcolor="black" stroked="f">
                <v:path arrowok="t"/>
              </v:shape>
              <v:shape id="_x0000_s4108" style="position:absolute;left:4119;top:1475;width:14;height:48" coordsize="14,48" path="m14,r,14l14,34,,34,,48,,34,,14r14,l14,xe" fillcolor="black" stroked="f">
                <v:path arrowok="t"/>
              </v:shape>
              <v:shape id="_x0000_s4109" style="position:absolute;left:4085;top:1475;width:34;height:67" coordsize="34,67" path="m34,l15,14r,20l,48,,67,,48,,34r15,l15,14,15,,34,xe" fillcolor="black" stroked="f">
                <v:path arrowok="t"/>
              </v:shape>
              <v:shape id="_x0000_s4110" style="position:absolute;left:4133;top:1489;width:19;height:34" coordsize="19,34" path="m19,34l,34,,20r19,l19,r,20l19,34xe" fillcolor="black" stroked="f">
                <v:path arrowok="t"/>
              </v:shape>
              <v:shape id="_x0000_s4111" style="position:absolute;left:4397;top:1523;width:19;height:34" coordsize="19,34" path="m19,r,19l,19,,34,,19r19,l19,xe" fillcolor="#c1d6ea" stroked="f">
                <v:path arrowok="t"/>
              </v:shape>
              <v:shape id="_x0000_s4112" style="position:absolute;left:4416;top:1590;width:14;height:0" coordsize="14,0" path="m14,l,,14,xe" fillcolor="#c1d6ea" stroked="f">
                <v:path arrowok="t"/>
              </v:shape>
              <v:rect id="_x0000_s4113" style="position:absolute;left:4430;top:1590;width:19;height:19" fillcolor="#c1d6ea" stroked="f"/>
              <v:shape id="_x0000_s4114" style="position:absolute;left:4368;top:1609;width:14;height:15" coordsize="14,15" path="m14,r,15l14,,,,14,xe" fillcolor="#c1d6ea" stroked="f">
                <v:path arrowok="t"/>
              </v:shape>
              <v:rect id="_x0000_s4115" style="position:absolute;left:4416;top:1609;width:14;height:15" fillcolor="#c1d6ea" stroked="f"/>
              <v:shape id="_x0000_s4116" style="position:absolute;left:4368;top:1624;width:14;height:0" coordsize="14,0" path="m14,l,,14,xe" fillcolor="#c1d6ea" stroked="f">
                <v:path arrowok="t"/>
              </v:shape>
              <v:shape id="_x0000_s4117" style="position:absolute;left:4397;top:1624;width:19;height:0" coordsize="19,0" path="m19,l,,19,xe" fillcolor="#c1d6ea" stroked="f">
                <v:path arrowok="t"/>
              </v:shape>
              <v:rect id="_x0000_s4118" style="position:absolute;left:4430;top:1624;width:19;height:14" fillcolor="#c1d6ea" stroked="f"/>
              <v:shape id="_x0000_s4119" style="position:absolute;left:4382;top:1638;width:0;height:19" coordsize="0,19" path="m,l,19,,xe" fillcolor="#c1d6ea" stroked="f">
                <v:path arrowok="t"/>
              </v:shape>
              <v:shape id="_x0000_s4120" style="position:absolute;left:4416;top:1638;width:0;height:19" coordsize="0,19" path="m,l,19,,xe" fillcolor="#c1d6ea" stroked="f">
                <v:path arrowok="t"/>
              </v:shape>
              <v:shape id="_x0000_s4121" style="position:absolute;left:4449;top:1638;width:15;height:19" coordsize="15,19" path="m15,19l,19,,,15,19xe" fillcolor="#c1d6ea" stroked="f">
                <v:path arrowok="t"/>
              </v:shape>
              <v:shape id="_x0000_s4122" style="position:absolute;left:4430;top:1657;width:19;height:0" coordsize="19,0" path="m19,l,,19,xe" fillcolor="#c1d6ea" stroked="f">
                <v:path arrowok="t"/>
              </v:shape>
              <v:shape id="_x0000_s4123" style="position:absolute;left:4531;top:1657;width:215;height:48" coordsize="215,48" path="m81,14r19,l100,34r15,l115,48r19,l148,48r19,l182,48r19,l215,48r-14,l182,48r-15,l148,48r-14,l115,48r-15,l81,48r-14,l52,48r-19,l19,48r14,l52,48r15,l81,48r19,l100,34r,-20l100,34r-19,l67,34r-15,l33,34r-14,l,34,19,14r14,l33,34r19,l52,14r,20l67,14,67,,81,r,14xe" fillcolor="black" stroked="f">
                <v:path arrowok="t"/>
              </v:shape>
              <v:shape id="_x0000_s4124" style="position:absolute;left:4368;top:1657;width:14;height:0" coordsize="14,0" path="m14,l,,14,xe" fillcolor="#c1d6ea" stroked="f">
                <v:path arrowok="t"/>
              </v:shape>
              <v:shape id="_x0000_s4125" style="position:absolute;left:4598;top:1657;width:14;height:0" coordsize="14,0" path="m14,l,,14,xe" fillcolor="#c1d6ea" stroked="f">
                <v:path arrowok="t"/>
              </v:shape>
              <v:shape id="_x0000_s4126" style="position:absolute;left:4598;top:1671;width:14;height:0" coordsize="14,0" path="m14,l,,14,xe" fillcolor="#c1d6ea" stroked="f">
                <v:path arrowok="t"/>
              </v:shape>
              <v:shape id="_x0000_s4127" style="position:absolute;left:4665;top:1671;width:14;height:0" coordsize="14,0" path="m14,l,,14,xe" fillcolor="black" stroked="f">
                <v:path arrowok="t"/>
              </v:shape>
              <v:shape id="_x0000_s4128" style="position:absolute;left:3966;top:1671;width:335;height:53" coordsize="335,53" path="m282,20l282,r19,l301,20r15,l316,r,20l335,20r-19,l316,34r-15,l316,34r-15,l282,34r-14,l249,34,234,53r15,l268,53r14,l301,53r-19,l268,53r-19,l234,53r-19,l201,53r-15,l167,53r-33,l119,53r-19,l86,53r-19,l52,53r-19,l19,53,,53r19,l33,53r19,l67,53r19,l100,53r19,l134,53r19,l167,53r19,l201,53r14,l215,34r19,l249,34r,-14l249,r19,l268,20r14,xe" fillcolor="black" stroked="f">
                <v:path arrowok="t"/>
              </v:shape>
              <v:shape id="_x0000_s4129" style="position:absolute;left:4483;top:1671;width:67;height:53" coordsize="67,53" path="m14,34r19,l14,34r19,l48,34r,19l33,53r-19,l33,53r15,l67,53r-19,l33,53r-19,l14,34r,-14l,20,,,14,r,20l14,34xe" fillcolor="#c1d6ea" stroked="f">
                <v:path arrowok="t"/>
              </v:shape>
              <v:rect id="_x0000_s4130" style="position:absolute;left:4349;top:1671;width:19;height:20" fillcolor="#c1d6ea" stroked="f"/>
              <v:rect id="_x0000_s4131" style="position:absolute;left:4449;top:1671;width:15;height:20" fillcolor="#c1d6ea" stroked="f"/>
              <v:rect id="_x0000_s4132" style="position:absolute;left:4713;top:1671;width:19;height:20" fillcolor="black" stroked="f"/>
              <v:shape id="_x0000_s4133" style="position:absolute;left:4416;top:1671;width:0;height:20" coordsize="0,20" path="m,l,20,,xe" fillcolor="#c1d6ea" stroked="f">
                <v:path arrowok="t"/>
              </v:shape>
              <v:rect id="_x0000_s4134" style="position:absolute;left:4598;top:1671;width:14;height:20" fillcolor="#c1d6ea" stroked="f"/>
              <v:shape id="_x0000_s4135" style="position:absolute;left:4550;top:1671;width:0;height:20" coordsize="0,20" path="m,20l,,,20xe" fillcolor="#c1d6ea" stroked="f">
                <v:path arrowok="t"/>
              </v:shape>
              <v:shape id="_x0000_s4136" style="position:absolute;left:4665;top:1691;width:33;height:0" coordsize="33,0" path="m33,l14,,,,14,,33,xe" fillcolor="black" stroked="f">
                <v:path arrowok="t"/>
              </v:shape>
              <v:shape id="_x0000_s4137" style="position:absolute;left:3999;top:1691;width:19;height:0" coordsize="19,0" path="m19,l,,19,xe" fillcolor="black" stroked="f">
                <v:path arrowok="t"/>
              </v:shape>
              <v:shape id="_x0000_s4138" style="position:absolute;left:4416;top:1691;width:33;height:0" coordsize="33,0" path="m33,l14,,,,14,,33,xe" fillcolor="#c1d6ea" stroked="f">
                <v:path arrowok="t"/>
              </v:shape>
              <v:shape id="_x0000_s4139" style="position:absolute;left:4248;top:1691;width:19;height:0" coordsize="19,0" path="m19,l,,19,xe" fillcolor="#c1d6ea" stroked="f">
                <v:path arrowok="t"/>
              </v:shape>
              <v:shape id="_x0000_s4140" style="position:absolute;left:4100;top:1691;width:19;height:0" coordsize="19,0" path="m19,l,,19,xe" fillcolor="black" stroked="f">
                <v:path arrowok="t"/>
              </v:shape>
              <v:shape id="_x0000_s4141" style="position:absolute;left:4282;top:1691;width:33;height:33" coordsize="33,33" path="m33,33l,33r19,l19,14r14,l33,r,33xe" fillcolor="#c1d6ea" stroked="f">
                <v:path arrowok="t"/>
              </v:shape>
              <v:shape id="_x0000_s4142" style="position:absolute;left:4765;top:1705;width:15;height:0" coordsize="15,0" path="m15,l,,15,xe" fillcolor="black" stroked="f">
                <v:path arrowok="t"/>
              </v:shape>
              <v:shape id="_x0000_s4143" style="position:absolute;left:4215;top:1705;width:52;height:0" coordsize="52,0" path="m52,l33,,,,19,,33,,52,xe" fillcolor="#c1d6ea" stroked="f">
                <v:path arrowok="t"/>
              </v:shape>
              <v:shape id="_x0000_s4144" style="position:absolute;left:3985;top:1705;width:33;height:0" coordsize="33,0" path="m33,l14,,,,33,xe" fillcolor="black" stroked="f">
                <v:path arrowok="t"/>
              </v:shape>
              <v:shape id="_x0000_s4145" style="position:absolute;left:4066;top:1705;width:86;height:0" coordsize="86,0" path="m86,l67,,53,,34,,19,,,,19,,34,,53,,67,,86,xe" fillcolor="black" stroked="f">
                <v:path arrowok="t"/>
              </v:shape>
              <v:shape id="_x0000_s4146" style="position:absolute;left:4416;top:1705;width:0;height:19" coordsize="0,19" path="m,l,19,,xe" fillcolor="#c1d6ea" stroked="f">
                <v:path arrowok="t"/>
              </v:shape>
              <v:rect id="_x0000_s4147" style="position:absolute;left:4449;top:1705;width:15;height:19" fillcolor="#c1d6ea" stroked="f"/>
              <v:shape id="_x0000_s4148" style="position:absolute;left:4349;top:1705;width:19;height:19" coordsize="19,19" path="m19,19l,19,,,19,19xe" fillcolor="#c1d6ea" stroked="f">
                <v:path arrowok="t"/>
              </v:shape>
              <v:shape id="_x0000_s4149" style="position:absolute;left:4564;top:1705;width:216;height:19" coordsize="216,19" path="m134,19r15,l168,19r14,l201,19r15,l201,19r-19,l168,19r-19,l134,19r-19,l101,19r-19,l67,19r-19,l34,19r-15,l,19,82,r,19l101,19r14,l134,r,19xe" fillcolor="black" stroked="f">
                <v:path arrowok="t"/>
              </v:shape>
              <v:shape id="_x0000_s4150" style="position:absolute;left:4416;top:1724;width:33;height:15" coordsize="33,15" path="m33,l14,r,15l14,,,,14,,33,xe" fillcolor="#c1d6ea" stroked="f">
                <v:path arrowok="t"/>
              </v:shape>
              <v:shape id="_x0000_s4151" style="position:absolute;left:4464;top:1724;width:19;height:0" coordsize="19,0" path="m19,l,,19,xe" fillcolor="#c1d6ea" stroked="f">
                <v:path arrowok="t"/>
              </v:shape>
              <v:shape id="_x0000_s4152" style="position:absolute;left:4349;top:1724;width:19;height:15" coordsize="19,15" path="m19,15l,15,19,r,15xe" fillcolor="#c1d6ea" stroked="f">
                <v:path arrowok="t"/>
              </v:shape>
              <v:shape id="_x0000_s4153" style="position:absolute;left:4267;top:1758;width:532;height:0" coordsize="532,0" path="m82,r19,l115,r15,l149,r14,l182,r15,l216,r14,l249,r15,l283,r14,l316,r15,l345,r19,l379,r19,l412,r19,l446,r19,l479,r19,l513,r19,l513,,498,,479,,465,,446,,431,,412,,398,,379,,364,,345,,331,,316,,297,,283,,264,,249,,230,,216,,197,,182,,163,,149,,130,,115,,101,,82,,67,,48,,34,,15,,,,15,,34,,48,,67,,82,xe" fillcolor="black" stroked="f">
                <v:path arrowok="t"/>
              </v:shape>
              <v:shape id="_x0000_s4154" style="position:absolute;left:3985;top:1758;width:115;height:0" coordsize="115,0" path="m115,l100,,81,,67,,48,,33,,14,,,,14,,33,,48,,67,,81,r19,l115,xe" fillcolor="black" stroked="f">
                <v:path arrowok="t"/>
              </v:shape>
              <v:shape id="_x0000_s4155" style="position:absolute;left:4449;top:1772;width:316;height:0" coordsize="316,0" path="m182,r15,l216,r14,l249,r15,l283,r14,l316,,297,,283,,264,,249,,230,,216,,197,,182,,163,,149,,134,,115,,101,,82,,67,,48,,34,,15,,,,15,,34,,48,,67,,82,r19,l115,r19,l149,r14,l182,xe" fillcolor="black" stroked="f">
                <v:path arrowok="t"/>
              </v:shape>
              <v:shape id="_x0000_s4156" style="position:absolute;left:4033;top:1772;width:52;height:0" coordsize="52,0" path="m52,l33,,19,,,,52,xe" fillcolor="black" stroked="f">
                <v:path arrowok="t"/>
              </v:shape>
              <v:shape id="_x0000_s4157" style="position:absolute;left:4531;top:1791;width:182;height:0" coordsize="182,0" path="m182,l167,,148,,134,,115,,100,,81,,67,,52,,33,,19,,,,19,,33,,52,,67,,81,r19,l115,r19,l148,r19,l182,xe" fillcolor="black" stroked="f">
                <v:path arrowok="t"/>
              </v:shape>
              <v:shape id="_x0000_s4158" style="position:absolute;left:3324;top:297;width:129;height:81" coordsize="129,81" path="m96,r33,33l14,81,,53,96,xe" fillcolor="#737373" stroked="f">
                <v:path arrowok="t"/>
              </v:shape>
              <v:shape id="_x0000_s4159" style="position:absolute;left:3324;top:297;width:129;height:81" coordsize="129,81" path="m96,r33,33l14,81,,53,96,e" filled="f" strokeweight=".7pt">
                <v:path arrowok="t"/>
              </v:shape>
              <v:shape id="_x0000_s4160" style="position:absolute;left:3271;top:216;width:149;height:148" coordsize="149,148" path="m19,47l101,r14,14l149,67,53,148,,67,19,47xe" fillcolor="#333" stroked="f">
                <v:path arrowok="t"/>
              </v:shape>
              <v:shape id="_x0000_s4161" style="position:absolute;left:3271;top:216;width:149;height:148" coordsize="149,148" path="m19,47l101,r14,14l149,67,53,148,,67,19,47e" filled="f" strokecolor="#333" strokeweight=".7pt">
                <v:path arrowok="t"/>
              </v:shape>
              <v:shape id="_x0000_s4162" style="position:absolute;left:2955;top:316;width:350;height:249" coordsize="350,249" path="m350,14r,20l335,48r-19,67l86,249,,149,235,r81,34l316,14r34,xe" fillcolor="#737373" stroked="f">
                <v:path arrowok="t"/>
              </v:shape>
              <v:shape id="_x0000_s4163" style="position:absolute;left:2955;top:316;width:350;height:249" coordsize="350,249" path="m350,14r,20l335,48r,l316,115,86,249,,149,235,r81,34l316,14r34,e" filled="f" strokeweight=".7pt">
                <v:path arrowok="t"/>
              </v:shape>
              <v:line id="_x0000_s4164" style="position:absolute" from="3271,330" to="3290,364" strokeweight=".7pt"/>
              <v:line id="_x0000_s4165" style="position:absolute" from="3271,350" to="3290,364" strokeweight=".7pt"/>
              <v:shape id="_x0000_s4166" style="position:absolute;left:3238;top:364;width:33;height:48" coordsize="33,48" path="m33,l,14,33,48,33,xe" stroked="f">
                <v:path arrowok="t"/>
              </v:shape>
              <v:shape id="_x0000_s4167" style="position:absolute;left:3238;top:364;width:33;height:48" coordsize="33,48" path="m33,l,14,33,48,33,r,e" filled="f" strokeweight=".7pt">
                <v:path arrowok="t"/>
              </v:shape>
              <v:shape id="_x0000_s4168" style="position:absolute;left:3223;top:330;width:48;height:48" coordsize="48,48" path="m48,20l15,48,,,34,20r14,xe" stroked="f">
                <v:path arrowok="t"/>
              </v:shape>
              <v:shape id="_x0000_s4169" style="position:absolute;left:3223;top:330;width:48;height:48" coordsize="48,48" path="m48,20l15,48,,,34,20r14,e" filled="f" strokeweight=".7pt">
                <v:path arrowok="t"/>
              </v:shape>
              <v:line id="_x0000_s4170" style="position:absolute;flip:x y" from="3190,330" to="3257,431" strokeweight=".7pt"/>
              <v:line id="_x0000_s4171" style="position:absolute;flip:x y" from="3190,330" to="3257,431" strokeweight=".7pt"/>
              <v:line id="_x0000_s4172" style="position:absolute;flip:x y" from="3137,364" to="3204,465" strokeweight=".7pt"/>
              <v:line id="_x0000_s4173" style="position:absolute;flip:x y" from="3123,364" to="3204,465" strokeweight=".7pt"/>
              <v:line id="_x0000_s4174" style="position:absolute;flip:x y" from="3075,398" to="3156,512" strokeweight=".7pt"/>
              <v:line id="_x0000_s4175" style="position:absolute;flip:x y" from="3075,398" to="3137,512" strokeweight=".7pt"/>
              <v:line id="_x0000_s4176" style="position:absolute;flip:x y" from="3022,431" to="3089,532" strokeweight=".7pt"/>
              <v:line id="_x0000_s4177" style="position:absolute;flip:x y" from="3022,431" to="3089,532" strokeweight=".7pt"/>
              <v:shape id="_x0000_s4178" style="position:absolute;left:3305;top:230;width:67;height:67" coordsize="67,67" path="m67,53l33,67,,53,,19,33,,67,19r,34xe" fillcolor="#b3b3b3" stroked="f">
                <v:path arrowok="t"/>
              </v:shape>
              <v:shape id="_x0000_s4179" style="position:absolute;left:3305;top:230;width:67;height:67" coordsize="67,67" path="m67,53l33,67,,53,,19,33,,67,19r,34e" filled="f" strokeweight=".7pt">
                <v:path arrowok="t"/>
              </v:shape>
              <v:shape id="_x0000_s4180" style="position:absolute;left:3338;top:283;width:82;height:95" coordsize="82,95" path="m82,67l34,95,,67,,33,34,,82,33r,34xe" fillcolor="#b3b3b3" stroked="f">
                <v:path arrowok="t"/>
              </v:shape>
              <v:shape id="_x0000_s4181" style="position:absolute;left:3338;top:283;width:82;height:95" coordsize="82,95" path="m82,67l34,95,,67,,33,34,,82,33r,34e" filled="f" strokeweight=".7pt">
                <v:path arrowok="t"/>
              </v:shape>
              <v:shape id="_x0000_s4182" style="position:absolute;left:3420;top:316;width:33;height:34" coordsize="33,34" path="m19,l,,,14,,34r19,l33,14,33,,19,xe" stroked="f">
                <v:path arrowok="t"/>
              </v:shape>
              <v:shape id="_x0000_s4183" style="position:absolute;left:3420;top:316;width:33;height:34" coordsize="33,34" path="m19,l,,,14,19,34r,-20l33,14,19,xe" stroked="f">
                <v:path arrowok="t"/>
              </v:shape>
              <v:shape id="_x0000_s4184" style="position:absolute;left:3420;top:316;width:33;height:34" coordsize="33,34" path="m19,l,,,,,14r,l,14r,l19,34r,l19,14r,l33,14r,l19,r,l19,r,xe" filled="f" strokeweight=".7pt">
                <v:path arrowok="t"/>
              </v:shape>
              <v:line id="_x0000_s4185" style="position:absolute;flip:x" from="3420,316" to="3439,330" strokeweight=".7pt"/>
              <v:line id="_x0000_s4186" style="position:absolute;flip:x y" from="3420,316" to="3439,330" strokeweight=".7pt"/>
              <v:shape id="_x0000_s4187" style="position:absolute;left:3338;top:364;width:34;height:34" coordsize="34,34" path="m15,l,,,14,15,34r19,l34,14,34,,15,xe" stroked="f">
                <v:path arrowok="t"/>
              </v:shape>
              <v:shape id="_x0000_s4188" style="position:absolute;left:3338;top:364;width:34;height:34" coordsize="34,34" path="m15,l,,,14r15,l15,34,34,14,34,,15,xe" stroked="f">
                <v:path arrowok="t"/>
              </v:shape>
              <v:shape id="_x0000_s4189" style="position:absolute;left:3338;top:364;width:34;height:34" coordsize="34,34" path="m15,r,l,,,14r,l,14r15,l15,34r,l34,14r,l34,14r,l34,r,l15,r,xe" filled="f" strokeweight=".7pt">
                <v:path arrowok="t"/>
              </v:shape>
              <v:line id="_x0000_s4190" style="position:absolute" from="3353,364" to="3353,378" strokeweight=".7pt"/>
              <v:line id="_x0000_s4191" style="position:absolute;flip:y" from="3353,364" to="3353,378" strokeweight=".7pt"/>
              <v:shape id="_x0000_s4192" style="position:absolute;left:3324;top:350;width:14;height:28" coordsize="14,28" path="m,l,14,,28r14,l14,14,14,,,xe" stroked="f">
                <v:path arrowok="t"/>
              </v:shape>
              <v:shape id="_x0000_s4193" style="position:absolute;left:3324;top:350;width:14;height:14" coordsize="14,14" path="m14,r,14l,,14,xe" stroked="f">
                <v:path arrowok="t"/>
              </v:shape>
              <v:shape id="_x0000_s4194" style="position:absolute;left:3324;top:350;width:14;height:14" coordsize="14,14" path="m14,r,14l14,14,,,14,e" filled="f" strokeweight=".7pt">
                <v:path arrowok="t"/>
              </v:shape>
              <v:shape id="_x0000_s4195" type="#_x0000_t75" style="position:absolute;left:3405;top:297;width:34;height:14">
                <v:imagedata r:id="rId24" o:title=""/>
              </v:shape>
              <v:shape id="_x0000_s4196" type="#_x0000_t75" style="position:absolute;left:3405;top:297;width:15;height:14">
                <v:imagedata r:id="rId25" o:title=""/>
              </v:shape>
              <v:shape id="_x0000_s4197" style="position:absolute;left:3405;top:297;width:15;height:19" coordsize="15,19" path="m15,r,19l15,19,,,15,e" filled="f" strokeweight=".7pt">
                <v:path arrowok="t"/>
              </v:shape>
              <v:line id="_x0000_s4198" style="position:absolute;flip:x" from="3372,330" to="3386,330" strokeweight=".7pt"/>
              <v:line id="_x0000_s4199" style="position:absolute" from="3338,263" to="3338,283" strokeweight=".7pt"/>
              <v:shape id="_x0000_s4200" style="position:absolute;left:3405;top:34;width:364;height:249" coordsize="364,249" path="m,229r15,20l34,249,48,229r86,20l364,114,283,,48,129,34,215r-19,l,229xe" fillcolor="#737373" stroked="f">
                <v:path arrowok="t"/>
              </v:shape>
              <v:shape id="_x0000_s4201" style="position:absolute;left:3405;top:34;width:364;height:249" coordsize="364,249" path="m,229r15,20l34,249,48,229r86,20l364,114,283,,48,129,34,215r-19,l,229e" filled="f" strokeweight=".7pt">
                <v:path arrowok="t"/>
              </v:shape>
              <v:line id="_x0000_s4202" style="position:absolute" from="3439,249" to="3439,263" strokeweight=".7pt"/>
              <v:line id="_x0000_s4203" style="position:absolute" from="3439,249" to="3453,263" strokeweight=".7pt"/>
              <v:shape id="_x0000_s4204" style="position:absolute;left:3453;top:230;width:53;height:33" coordsize="53,33" path="m,19l34,,53,33,,33,,19xe" stroked="f">
                <v:path arrowok="t"/>
              </v:shape>
              <v:shape id="_x0000_s4205" style="position:absolute;left:3453;top:230;width:53;height:33" coordsize="53,33" path="m,19l34,,53,33,,33,,19e" filled="f" strokeweight=".7pt">
                <v:path arrowok="t"/>
              </v:shape>
              <v:shape id="_x0000_s4206" style="position:absolute;left:3439;top:196;width:33;height:53" coordsize="33,53" path="m14,53l33,34,14,,,34,14,53xe" stroked="f">
                <v:path arrowok="t"/>
              </v:shape>
              <v:shape id="_x0000_s4207" style="position:absolute;left:3439;top:196;width:33;height:53" coordsize="33,53" path="m14,53l33,34,14,,,34,14,53e" filled="f" strokeweight=".7pt">
                <v:path arrowok="t"/>
              </v:shape>
              <v:line id="_x0000_s4208" style="position:absolute;flip:x y" from="3453,163" to="3539,283" strokeweight=".7pt"/>
              <v:line id="_x0000_s4209" style="position:absolute;flip:x y" from="3472,163" to="3539,283" strokeweight=".7pt"/>
              <v:line id="_x0000_s4210" style="position:absolute;flip:x y" from="3520,134" to="3587,249" strokeweight=".7pt"/>
              <v:line id="_x0000_s4211" style="position:absolute;flip:x y" from="3520,134" to="3602,249" strokeweight=".7pt"/>
              <v:line id="_x0000_s4212" style="position:absolute;flip:x y" from="3568,101" to="3654,216" strokeweight=".7pt"/>
              <v:line id="_x0000_s4213" style="position:absolute;flip:x y" from="3587,101" to="3654,216" strokeweight=".7pt"/>
              <v:line id="_x0000_s4214" style="position:absolute;flip:x y" from="3635,67" to="3702,182" strokeweight=".7pt"/>
              <v:line id="_x0000_s4215" style="position:absolute;flip:x y" from="3635,67" to="3702,182" strokeweight=".7pt"/>
              <v:shape id="_x0000_s4216" style="position:absolute;left:3338;top:350;width:0;height:14" coordsize="0,14" path="m,l,14,,xe" fillcolor="black" stroked="f">
                <v:path arrowok="t"/>
              </v:shape>
              <v:line id="_x0000_s4217" style="position:absolute;flip:x" from="3338,283" to="3372,316" strokeweight=".7pt"/>
              <v:line id="_x0000_s4218" style="position:absolute;flip:x" from="3338,297" to="3386,316" strokeweight=".7pt"/>
              <v:shape id="_x0000_s4219" style="position:absolute;left:3870;top:594;width:378;height:316" coordsize="378,316" path="m163,134l14,,,19,215,201r15,-19l378,316,182,120r-19,14xe" fillcolor="black" stroked="f">
                <v:path arrowok="t"/>
              </v:shape>
              <v:shape id="_x0000_s4220" style="position:absolute;left:2706;top:963;width:268;height:493" coordsize="268,493" path="m120,277l,493r19,l187,215r-34,l268,,249,,86,263r34,14xe" fillcolor="black" stroked="f">
                <v:path arrowok="t"/>
              </v:shape>
              <v:shape id="_x0000_s4221" style="position:absolute;left:5426;top:1260;width:498;height:627" coordsize="498,627" path="m,627r67,l67,,,,,627xm431,627r67,l498,,431,r,627xm67,627r364,l431,,67,r,627xe" stroked="f">
                <v:path arrowok="t"/>
                <o:lock v:ext="edit" verticies="t"/>
              </v:shape>
              <v:rect id="_x0000_s4222" style="position:absolute;left:5426;top:1260;width:67;height:627" filled="f" strokeweight=".7pt"/>
              <v:rect id="_x0000_s4223" style="position:absolute;left:5857;top:1260;width:67;height:627" filled="f" strokeweight=".7pt"/>
              <v:rect id="_x0000_s4224" style="position:absolute;left:5493;top:1260;width:364;height:627" filled="f" strokeweight=".7pt"/>
              <v:shape id="_x0000_s4225" style="position:absolute;left:5493;top:1887;width:364;height:19" coordsize="364,19" path="m,19r34,l34,,,,,19xm331,19r33,l364,,331,r,19xe" stroked="f">
                <v:path arrowok="t"/>
                <o:lock v:ext="edit" verticies="t"/>
              </v:shape>
              <v:rect id="_x0000_s4226" style="position:absolute;left:5493;top:1887;width:34;height:19" filled="f" strokeweight=".7pt"/>
              <v:rect id="_x0000_s4227" style="position:absolute;left:5824;top:1887;width:33;height:19" filled="f" strokeweight=".7pt"/>
              <v:rect id="_x0000_s4228" style="position:absolute;left:5776;top:1260;width:48;height:67" stroked="f"/>
            </v:group>
            <v:rect id="_x0000_s4230" style="position:absolute;left:5776;top:1260;width:48;height:67" o:regroupid="1" filled="f" strokeweight=".25pt"/>
            <v:line id="_x0000_s4231" style="position:absolute" from="5675,1260" to="5675,1887" o:regroupid="1" strokeweight=".25pt"/>
            <v:shape id="_x0000_s4232" style="position:absolute;left:5359;top:2768;width:350;height:316" coordsize="350,316" o:regroupid="1" path="m350,163r-5,34l335,225r-19,24l297,268r-29,20l235,302r-34,10l168,316r-34,-4l106,302,77,288,53,268,34,249,15,225,5,197,,163,5,130,15,96,34,67,53,43,77,24,106,10,134,r34,l201,r34,10l268,24r29,19l316,67r19,29l345,130r5,33xe" stroked="f">
              <v:path arrowok="t"/>
            </v:shape>
            <v:shape id="_x0000_s4233" style="position:absolute;left:5359;top:2768;width:350;height:316" coordsize="350,316" o:regroupid="1" path="m350,163r-5,34l335,225r-19,24l297,268r-29,20l235,302r-34,10l168,316r-34,-4l106,302,77,288,53,268,34,249,15,225,5,197,,163,5,130,15,96,34,67,53,43,77,24,106,10,134,r34,l201,r34,10l268,24r29,19l316,67r19,29l345,130r5,33xe" filled="f" strokeweight=".7pt">
              <v:path arrowok="t"/>
            </v:shape>
            <v:shape id="_x0000_s4234" style="position:absolute;left:5656;top:2735;width:302;height:249" coordsize="302,249" o:regroupid="1" path="m302,134r-5,24l288,177r-15,19l259,215r-24,15l211,239r-29,5l153,249r-33,-5l91,239,67,230,48,215,29,196,15,177,5,158,,134,5,100,15,76,29,52,48,33,67,19,91,9,120,r33,l182,r29,9l235,19r24,14l273,52r15,24l297,100r5,34xe" stroked="f">
              <v:path arrowok="t"/>
            </v:shape>
            <v:shape id="_x0000_s4235" style="position:absolute;left:5656;top:2735;width:302;height:249" coordsize="302,249" o:regroupid="1" path="m302,134r-5,24l288,177r-15,19l259,215r-24,15l211,239r-29,5l153,249r-33,-5l91,239,67,230,48,215,29,196,15,177,5,158,,134,5,100,15,76,29,52,48,33,67,19,91,9,120,r33,l182,r29,9l235,19r24,14l273,52r15,24l297,100r5,34xe" filled="f" strokeweight=".7pt">
              <v:path arrowok="t"/>
            </v:shape>
            <v:shape id="_x0000_s4236" style="position:absolute;left:5043;top:3180;width:532;height:465" coordsize="532,465" o:regroupid="1" path="m532,235r,24l527,283r-5,19l513,326r-10,19l489,364r-15,19l455,398r-38,28l374,446r-53,14l268,465r-57,-5l163,446,120,426,77,398,62,383,48,364,34,345,24,326,15,302,10,283,5,259,,235,5,211r5,-24l15,163r9,-24l34,120,48,101,62,86,77,67,120,38,163,19,211,5,268,r53,5l374,19r43,19l455,67r19,19l489,101r14,19l513,139r9,24l527,187r5,24l532,235xe" stroked="f">
              <v:path arrowok="t"/>
            </v:shape>
            <v:shape id="_x0000_s4237" style="position:absolute;left:5043;top:3180;width:532;height:465" coordsize="532,465" o:regroupid="1" path="m532,235r,24l527,283r-5,19l513,326r-10,19l489,364r-15,19l455,398r-38,28l374,446r-53,14l268,465r-57,-5l163,446,120,426,77,398,62,383,48,364,34,345,24,326,15,302,10,283,5,259,,235,5,211r5,-24l15,163r9,-24l34,120,48,101,62,86,77,67,120,38,163,19,211,5,268,r53,5l374,19r43,19l455,67r19,19l489,101r14,19l513,139r9,24l527,187r5,24l532,235xe" filled="f" strokeweight=".7pt">
              <v:path arrowok="t"/>
            </v:shape>
            <v:shape id="_x0000_s4238" style="position:absolute;left:4914;top:3266;width:282;height:264" coordsize="282,264" o:regroupid="1" path="m282,130r-4,24l268,178r-14,23l239,221r-19,19l196,254r-24,5l148,264r-28,-5l91,254,62,240,43,221,24,201,9,178,,154,,130,,106,9,82,24,58,43,39,62,24,91,10,120,r28,l172,r24,10l220,24r19,15l254,58r14,24l278,106r4,24xe" stroked="f">
              <v:path arrowok="t"/>
            </v:shape>
            <v:shape id="_x0000_s4239" style="position:absolute;left:4914;top:3266;width:282;height:264" coordsize="282,264" o:regroupid="1" path="m282,130r-4,24l268,178r-14,23l239,221r-19,19l196,254r-24,5l148,264r-28,-5l91,254,62,240,43,221,24,201,9,178,,154,,130,,106,9,82,24,58,43,39,62,24,91,10,120,r28,l172,r24,10l220,24r19,15l254,58r14,24l278,106r4,24xe" filled="f" strokeweight=".7pt">
              <v:path arrowok="t"/>
            </v:shape>
            <v:shape id="_x0000_s4240" style="position:absolute;left:4880;top:3065;width:283;height:249" coordsize="283,249" o:regroupid="1" path="m283,134r-5,24l269,177r-10,20l240,216r-19,14l197,240r-24,4l149,249r-29,-5l91,240,67,230,43,216,24,197,10,177,,158,,134,,106,10,77,24,53,43,34,67,19,91,10,120,5,149,r24,5l197,10r24,9l240,34r19,19l269,77r9,29l283,134xe" stroked="f">
              <v:path arrowok="t"/>
            </v:shape>
            <v:shape id="_x0000_s4241" style="position:absolute;left:4880;top:3065;width:283;height:249" coordsize="283,249" o:regroupid="1" path="m283,134r-5,24l269,177r-10,20l240,216r-19,14l197,240r-24,4l149,249r-29,-5l91,240,67,230,43,216,24,197,10,177,,158,,134,,106,10,77,24,53,43,34,67,19,91,10,120,5,149,r24,5l197,10r24,9l240,34r19,19l269,77r9,29l283,134xe" filled="f" strokeweight=".7pt">
              <v:path arrowok="t"/>
            </v:shape>
            <v:shape id="_x0000_s4242" style="position:absolute;left:5014;top:2816;width:460;height:417" coordsize="460,417" o:regroupid="1" path="m460,216r-5,38l446,287r-24,34l398,355r-38,23l321,398r-43,14l230,417r-48,-5l139,398,96,378,63,355,39,321,15,287,,254,,216,,173,15,134,39,96,63,67,96,38,139,19,182,5,230,r48,5l321,19r39,19l398,67r24,29l446,134r9,39l460,216xe" stroked="f">
              <v:path arrowok="t"/>
            </v:shape>
            <v:shape id="_x0000_s4243" style="position:absolute;left:5014;top:2816;width:460;height:417" coordsize="460,417" o:regroupid="1" path="m460,216r-5,38l446,287r-24,34l398,355r-38,23l321,398r-43,14l230,417r-48,-5l139,398,96,378,63,355,39,321,15,287,,254,,216,,173,15,134,39,96,63,67,96,38,139,19,182,5,230,r48,5l321,19r39,19l398,67r24,29l446,134r9,39l460,216xe" filled="f" strokeweight=".7pt">
              <v:path arrowok="t"/>
            </v:shape>
            <v:shape id="_x0000_s4244" style="position:absolute;left:5426;top:3295;width:465;height:417" coordsize="465,417" o:regroupid="1" path="m465,201r-5,43l446,283r-19,38l398,354r-34,24l326,398r-48,14l230,417r-48,-5l139,398,101,378,67,354,39,321,19,283,5,244,,201,5,163,19,129,39,96,67,62,101,38,139,19,182,5,230,r48,5l326,19r38,19l398,62r29,34l446,129r14,34l465,201xe" stroked="f">
              <v:path arrowok="t"/>
            </v:shape>
            <v:shape id="_x0000_s4245" style="position:absolute;left:5426;top:3295;width:465;height:417" coordsize="465,417" o:regroupid="1" path="m465,201r-5,43l446,283r-19,38l398,354r-34,24l326,398r-48,14l230,417r-48,-5l139,398,101,378,67,354,39,321,19,283,5,244,,201,5,163,19,129,39,96,67,62,101,38,139,19,182,5,230,r48,5l326,19r38,19l398,62r29,34l446,129r14,34l465,201xe" filled="f" strokeweight=".7pt">
              <v:path arrowok="t"/>
            </v:shape>
            <v:shape id="_x0000_s4246" style="position:absolute;left:5939;top:2998;width:464;height:417" coordsize="464,417" o:regroupid="1" path="m464,201r-4,43l450,283r-24,38l397,350r-33,28l325,398r-43,14l234,417r-47,-5l139,398,100,378,67,350,38,321,19,283,5,244,,201,5,163,19,125,38,91,67,62,100,38,139,19,187,5,234,r48,5l325,19r39,19l397,62r29,29l450,125r10,38l464,201xe" stroked="f">
              <v:path arrowok="t"/>
            </v:shape>
            <v:shape id="_x0000_s4247" style="position:absolute;left:5939;top:2998;width:464;height:417" coordsize="464,417" o:regroupid="1" path="m464,201r-4,43l450,283r-24,38l397,350r-33,28l325,398r-43,14l234,417r-47,-5l139,398,100,378,67,350,38,321,19,283,5,244,,201,5,163,19,125,38,91,67,62,100,38,139,19,187,5,234,r48,5l325,19r39,19l397,62r29,29l450,125r10,38l464,201xe" filled="f" strokeweight=".7pt">
              <v:path arrowok="t"/>
            </v:shape>
            <v:shape id="_x0000_s4248" style="position:absolute;left:5809;top:3247;width:379;height:331" coordsize="379,331" o:regroupid="1" path="m379,168r-5,33l364,235r-19,29l326,288r-33,19l259,321r-38,10l182,331r-38,l111,321,82,307,53,288,29,264,15,235,,201,,168,,129,15,101,29,72,53,48,82,29,111,15,144,5,182,r39,5l259,15r34,14l326,48r19,24l364,101r10,28l379,168xe" stroked="f">
              <v:path arrowok="t"/>
            </v:shape>
            <v:shape id="_x0000_s4249" style="position:absolute;left:5809;top:3247;width:379;height:331" coordsize="379,331" o:regroupid="1" path="m379,168r-5,33l364,235r-19,29l326,288r-33,19l259,321r-38,10l182,331r-38,l111,321,82,307,53,288,29,264,15,235,,201,,168,,129,15,101,29,72,53,48,82,29,111,15,144,5,182,r39,5l259,15r34,14l326,48r19,24l364,101r10,28l379,168xe" filled="f" strokeweight=".7pt">
              <v:path arrowok="t"/>
            </v:shape>
            <v:shape id="_x0000_s4250" style="position:absolute;left:6006;top:2850;width:364;height:316" coordsize="364,316" o:regroupid="1" path="m364,148r-5,38l349,215r-14,29l311,268r-29,19l254,301r-34,10l182,316r-34,-5l110,301,81,287,52,268,33,244,14,215,5,186,,148,5,119,14,91,33,67,52,43,81,24,110,9,148,4,182,r38,4l254,9r28,15l311,43r24,24l349,91r10,28l364,148xe" stroked="f">
              <v:path arrowok="t"/>
            </v:shape>
            <v:shape id="_x0000_s4251" style="position:absolute;left:6006;top:2850;width:364;height:316" coordsize="364,316" o:regroupid="1" path="m364,148r-5,38l349,215r-14,29l311,268r-29,19l254,301r-34,10l182,316r-34,-5l110,301,81,287,52,268,33,244,14,215,5,186,,148,5,119,14,91,33,67,52,43,81,24,110,9,148,4,182,r38,4l254,9r28,15l311,43r24,24l349,91r10,28l364,148xe" filled="f" strokeweight=".7pt">
              <v:path arrowok="t"/>
            </v:shape>
            <v:shape id="_x0000_s4252" style="position:absolute;left:5905;top:2735;width:316;height:282" coordsize="316,282" o:regroupid="1" path="m316,134r-4,29l307,191r-15,24l273,239r-24,15l221,268r-34,9l153,282r-33,-5l91,268,67,254,43,239,29,215,15,191,5,163,,134,5,105,15,81,29,62,43,38,67,24,91,9,120,r33,l187,r34,9l249,24r24,14l292,62r15,19l312,105r4,29xe" stroked="f">
              <v:path arrowok="t"/>
            </v:shape>
            <v:shape id="_x0000_s4253" style="position:absolute;left:5905;top:2735;width:316;height:282" coordsize="316,282" o:regroupid="1" path="m316,134r-4,29l307,191r-15,24l273,239r-24,15l221,268r-34,9l153,282r-33,-5l91,268,67,254,43,239,29,215,15,191,5,163,,134,5,105,15,81,29,62,43,38,67,24,91,9,120,r33,l187,r34,9l249,24r24,14l292,62r15,19l312,105r4,29xe" filled="f" strokeweight=".7pt">
              <v:path arrowok="t"/>
            </v:shape>
            <v:shape id="_x0000_s4254" style="position:absolute;left:4995;top:2802;width:1327;height:776" coordsize="1327,776" o:regroupid="1" path="m417,81l465,33r249,l877,r215,96l1212,67r67,14l1293,311r34,34l1212,527,1111,412r-33,52l929,709,398,776,134,728,48,579r,-148l,297,417,81xe" stroked="f">
              <v:path arrowok="t"/>
            </v:shape>
            <v:line id="_x0000_s4255" style="position:absolute;flip:x" from="4483,1590" to="5426,1590" o:regroupid="1" strokeweight=".25pt"/>
            <v:shape id="_x0000_s4256" style="position:absolute;left:7184;top:4459;width:445;height:594" coordsize="445,594" o:regroupid="1" path="m445,14l445,,431,,14,,,,,14,,579r,15l14,594r417,l445,594r,-15l445,14xe" fillcolor="#f2f2f2" stroked="f">
              <v:path arrowok="t"/>
            </v:shape>
            <v:shape id="_x0000_s4257" style="position:absolute;left:7184;top:4459;width:445;height:594" coordsize="445,594" o:regroupid="1" path="m445,14r,l445,14r,l445,14,445,r,l445,r,l445,r,l431,r,l431,r,l431,r,l14,r,l14,r,l14,r,l14,r,l,,,,,,,,,14r,l,14r,l,14,,579r,l,579r,l,594r,l,594r,l,594r14,l14,594r,l14,594r,l14,594r,l14,594r417,l431,594r,l431,594r,l431,594r14,l445,594r,l445,594r,l445,594r,l445,579r,l445,579r,l445,14xe" filled="f" strokeweight=".25pt">
              <v:path arrowok="t"/>
            </v:shape>
            <v:shape id="_x0000_s4258" style="position:absolute;left:7184;top:4459;width:445;height:594" coordsize="445,594" o:regroupid="1" path="m445,14r,l445,14r,l445,14,445,r,l445,r,l445,r,l431,r,l431,r,l431,r,l14,r,l14,r,l14,r,l14,r,l,,,,,,,,,14r,l,14r,l,14,,579r,l,579r,l,594r,l,594r,l,594r14,l14,594r,l14,594r,l14,594r,l14,594r417,l431,594r,l431,594r,l431,594r14,l445,594r,l445,594r,l445,594r,l445,579r,l445,579r,l445,14e" filled="f" strokeweight=".25pt">
              <v:path arrowok="t"/>
            </v:shape>
            <v:shape id="_x0000_s4259" style="position:absolute;left:7198;top:4459;width:134;height:182" coordsize="134,182" o:regroupid="1" path="m19,33r,-19l19,,,,,14,,33,,48,,67,,81,,96r,19l,129r,19l,163r,19l19,182r15,l53,182r14,l87,182r14,l120,182r14,l134,163r,-15l134,129r,-14l134,96r,-15l134,67r,-19l134,33r,-19l134,,120,r,14l120,33r-19,l87,33r-20,l53,33r-19,l19,33xe" fillcolor="#727272" stroked="f">
              <v:path arrowok="t"/>
            </v:shape>
            <v:shape id="_x0000_s4260" style="position:absolute;left:7198;top:4459;width:134;height:182" coordsize="134,182" o:regroupid="1" path="m19,33r,l19,33r,l19,33r,l19,33r,l19,33r,l19,33r,-19l19,14r,l19,14r,l19,14r,l19,14r,l19,14,19,r,l19,r,l19,r,l19,r,l19,r,l19,r,l19,r,l19,r,l19,r,l19,r,l19,r,l19,r,l19,r,l19,,,,,,,,,,,,,,,,,,,,,,,,,,,,,,,,,,,,,,,,,14r,l,14r,l,33r,l,48r,l,67r,l,81r,l,81,,96r,l,115r,l,129r,l,129r,19l,148r,l,163r,l,163r,l,163r,l,163r,l,163r,l,163r,l,163r,l,163r,l,163r,19l,182r,l,182r,l,182r,l,182r,l,182r,l,182r,l,182r,l,182r,l19,182r,l19,182r,l19,182r,l19,182r,l19,182r,l19,182r,l19,182r,l19,182r,l19,182r,l19,182r,l19,182r,l19,182r,l19,182r15,l34,182r,l34,182r,l34,182r,l34,182r,l34,182r,l34,182r,l34,182r,l34,182r,l53,182r,l53,182r,l53,182r,l67,182r,l67,182r,l67,182r20,l87,182r,l87,182r,l87,182r14,l101,182r,l101,182r,l101,182r,l101,182r,l101,182r,l101,182r,l101,182r,l101,182r,l101,182r,l101,182r,l101,182r19,l120,182r,l120,182r,l120,182r,l120,182r,l120,182r,l120,182r,l120,182r,l120,182r,l120,182r,l120,182r,l120,182r,l120,182r,l120,182r,l120,182r,l134,182r,l134,182r,l134,182r,l134,163r,l134,163r,l134,163r,l134,163r,l134,163r,l134,163r,l134,163r,l134,163r,l134,163r,-15l134,148r,l134,129r,l134,129r,-14l134,115r,-19l134,96r,-15l134,81r,l134,67r,l134,48r,l134,33r,l134,14r,l134,14r,l134,r,l134,r,l134,r,l134,r,l134,r,l134,r,l120,r,l120,r,l120,r,l120,r,l120,r,l120,r,l120,r,l120,r,l120,r,l120,r,l120,r,l120,r,l120,r,l120,r,l120,r,l120,r,l120,r,l120,14r,l120,14r,l120,14r,l120,14r,l120,14r,l120,33r,l120,33r,l120,33r,l120,33r,l120,33r,l120,33r-19,l101,33r,l101,33r,l101,33r,l87,33r,l87,33r,l87,33r-20,l67,33r,l67,33r-14,l53,33r,l53,33r-19,l34,33r,l34,33r,l19,33r,l19,33r,l19,33r,xe" filled="f" strokeweight=".25pt">
              <v:path arrowok="t"/>
            </v:shape>
            <v:shape id="_x0000_s4261" style="position:absolute;left:7198;top:4459;width:134;height:182" coordsize="134,182" o:regroupid="1" path="m19,33r,l19,33r,l19,33r,l19,33r,l19,33r,l19,33r,-19l19,14r,l19,14r,l19,14r,l19,14r,l19,14,19,r,l19,r,l19,r,l19,r,l19,r,l19,r,l19,r,l19,r,l19,r,l19,r,l19,r,l19,r,l19,r,l19,,,,,,,,,,,,,,,,,,,,,,,,,,,,,,,,,,,,,,,,,14r,l,14r,l,33r,l,48r,l,67r,l,81r,l,81,,96r,l,115r,l,129r,l,129r,19l,148r,l,163r,l,163r,l,163r,l,163r,l,163r,l,163r,l,163r,l,163r,l,163r,19l,182r,l,182r,l,182r,l,182r,l,182r,l,182r,l,182r,l,182r,l19,182r,l19,182r,l19,182r,l19,182r,l19,182r,l19,182r,l19,182r,l19,182r,l19,182r,l19,182r,l19,182r,l19,182r,l19,182r15,l34,182r,l34,182r,l34,182r,l34,182r,l34,182r,l34,182r,l34,182r,l34,182r,l53,182r,l53,182r,l53,182r,l67,182r,l67,182r,l67,182r20,l87,182r,l87,182r,l87,182r14,l101,182r,l101,182r,l101,182r,l101,182r,l101,182r,l101,182r,l101,182r,l101,182r,l101,182r,l101,182r,l101,182r19,l120,182r,l120,182r,l120,182r,l120,182r,l120,182r,l120,182r,l120,182r,l120,182r,l120,182r,l120,182r,l120,182r,l120,182r,l120,182r,l120,182r,l134,182r,l134,182r,l134,182r,l134,163r,l134,163r,l134,163r,l134,163r,l134,163r,l134,163r,l134,163r,l134,163r,l134,163r,-15l134,148r,l134,129r,l134,129r,-14l134,115r,-19l134,96r,-15l134,81r,l134,67r,l134,48r,l134,33r,l134,14r,l134,14r,l134,r,l134,r,l134,r,l134,r,l134,r,l134,r,l120,r,l120,r,l120,r,l120,r,l120,r,l120,r,l120,r,l120,r,l120,r,l120,r,l120,r,l120,r,l120,r,l120,r,l120,r,l120,r,l120,r,l120,14r,l120,14r,l120,14r,l120,14r,l120,14r,l120,33r,l120,33r,l120,33r,l120,33r,l120,33r,l120,33r-19,l101,33r,l101,33r,l101,33r,l87,33r,l87,33r,l87,33r-20,l67,33r,l67,33r-14,l53,33r,l53,33r-19,l34,33r,l34,33r,l19,33r,l19,33r,l19,33r,e" filled="f" strokeweight=".25pt">
              <v:path arrowok="t"/>
            </v:shape>
            <v:shape id="_x0000_s4262" style="position:absolute;left:7332;top:4492;width:283;height:527" coordsize="283,527" o:regroupid="1" path="m283,34r,-19l283,15r,l283,15r,l283,15r,l283,15r,l283,15r,l283,15r,l283,15,283,r,l283,r,l283,r,l264,r,l264,r,l264,r,l264,r,l264,r,l264,r,l264,,249,r,l249,r,l230,r,l216,r,l202,,182,r,l168,,149,r,l135,,115,,101,r,l82,,67,r,l48,r,l34,r,l15,r,l15,,,,,,,,,,,,,15r,l,34,,48,,63,,82,,96r,19l,149r,14l,197r,19l,249r,15l,297r,15l,331r,33l,379r,33l,431r,15l,465r,14l,494r,19l,513r,14l,527r,l,527r,l15,527r,l15,527r19,l34,527r14,l48,527r19,l67,527r15,l101,527r,l115,527r20,l149,527r,l168,527r14,l182,527r20,l216,527r,l230,527r,l249,527r,l249,527r,l264,527r,l264,527r,l264,527r,l264,527r,l264,527r,l264,527r,l264,527r19,l283,527r,l283,527r,l283,527r,-14l283,513r,l283,513r,l283,513r,l283,513r,l283,513r,l283,513r,l283,513r,l283,494r,l283,494r,-15l283,479r,-14l283,446r,-15l283,412r,-14l283,379r,-34l283,331r,-19l283,278r,-14l283,249r,-33l283,197r,-15l283,149r,-19l283,115r,-19l283,82r,-19l283,48r,l283,34r,l283,34r,e" filled="f" strokeweight=".25pt">
              <v:path arrowok="t"/>
            </v:shape>
            <v:shape id="_x0000_s4263" style="position:absolute;left:7332;top:4492;width:283;height:115" coordsize="283,115" o:regroupid="1" path="m283,115r,-19l283,82r,-19l283,48r,-14l283,15,283,,264,,249,,230,,216,,202,,182,,168,,149,,135,,115,,101,,82,,67,,48,,34,,15,,,,,15,,34,,48,,63,,82,,96r,19l15,115r19,l48,115r19,l82,115r19,l115,115r20,l149,115r19,l182,115r20,l216,115r14,l249,115r15,l283,115xe" fillcolor="#3f3f3f" stroked="f">
              <v:path arrowok="t"/>
            </v:shape>
            <v:shape id="_x0000_s4264" style="position:absolute;left:7332;top:4492;width:283;height:115" coordsize="283,115" o:regroupid="1" path="m283,115r,l283,115r,l283,115r,l283,115r,-19l283,96r,l283,96r,l283,82r,l283,82r,l283,63r,l283,63r,-15l283,48r,l283,48r,l283,34r,l283,34r,l283,34r,l283,34r,l283,34r,-19l283,15r,l283,15r,l283,15r,l283,15r,l283,15r,l283,15r,l283,15r,l283,r,l283,r,l264,r,l264,r,l264,r,l264,r,l264,r,l264,r,l264,,249,r,l249,r,l230,r,l216,r,l202,,182,r,l168,,149,r,l135,,115,,101,r,l82,,67,r,l48,r,l34,r,l15,r,l15,,,,,,,,,,,,,,,,,,,,,,,,,,,,,15r,l,15r,l,15r,l,34r,l,34r,l,48r,l,48,,63r,l,82r,l,96r,l,115r,l,115r,l15,115r,l15,115r19,l34,115r14,l67,115r,l82,115r19,l101,115r14,l135,115r14,l168,115r,l182,115r20,l216,115r,l230,115r19,l249,115r15,l264,115r19,l283,115r,l283,115r,xe" filled="f" strokeweight=".25pt">
              <v:path arrowok="t"/>
            </v:shape>
            <v:shape id="_x0000_s4265" style="position:absolute;left:7332;top:4492;width:283;height:115" coordsize="283,115" o:regroupid="1" path="m283,115r,l283,115r,l283,115r,l283,115r,-19l283,96r,l283,96r,l283,82r,l283,82r,l283,63r,l283,63r,-15l283,48r,l283,48r,l283,34r,l283,34r,l283,34r,l283,34r,l283,34r,-19l283,15r,l283,15r,l283,15r,l283,15r,l283,15r,l283,15r,l283,15r,l283,r,l283,r,l264,r,l264,r,l264,r,l264,r,l264,r,l264,r,l264,,249,r,l249,r,l230,r,l216,r,l202,,182,r,l168,,149,r,l135,,115,,101,r,l82,,67,r,l48,r,l34,r,l15,r,l15,,,,,,,,,,,,,,,,,,,,,,,,,,,,,15r,l,15r,l,15r,l,34r,l,34r,l,48r,l,48,,63r,l,82r,l,96r,l,115r,l,115r,l15,115r,l15,115r19,l34,115r14,l67,115r,l82,115r19,l101,115r14,l135,115r14,l168,115r,l182,115r20,l216,115r,l230,115r19,l249,115r15,l264,115r19,l283,115r,l283,115r,e" filled="f" strokeweight=".25pt">
              <v:path arrowok="t"/>
            </v:shape>
            <v:shape id="_x0000_s4266" style="position:absolute;left:7332;top:4770;width:283;height:249" coordsize="283,249" o:regroupid="1" path="m,l,19,,34,,53,,67,,86r,15l,120r,14l,153r,15l,187r,14l,216r,19l,249r15,l34,249r14,l67,249r15,l101,249r14,l135,249r14,l168,249r14,l202,249r14,l230,249r19,l264,249r19,l283,235r,-19l283,201r,-14l283,168r,-15l283,134r,-14l283,101r,-15l283,67r,-14l283,34r,-15l283,,264,,249,,230,,216,,202,,182,,168,,149,,135,,115,,101,,82,,67,,48,,34,,15,,,xe" fillcolor="#3f3f3f" stroked="f">
              <v:path arrowok="t"/>
            </v:shape>
            <v:shape id="_x0000_s4267" style="position:absolute;left:7332;top:4770;width:283;height:249" coordsize="283,249" o:regroupid="1" path="m,l,19,,34,,53r,l,67,,86r,15l,101r,19l,134r,l,153r,l,168r,19l,187r,14l,201r,l,216r,l,235r,l,235r,l,249r,l,249r,l,249r,l,249r,l,249r15,l15,249r,l34,249r,l48,249r,l67,249r,l82,249r19,l101,249r14,l135,249r14,l149,249r19,l182,249r,l202,249r14,l216,249r14,l230,249r19,l249,249r,l249,249r15,l264,249r,l264,249r,l264,249r,l264,249r,l264,249r,l264,249r,l283,249r,l283,249r,l283,249r,l283,249r,l283,249r,-14l283,235r,l283,235r,l283,235r,l283,235r,l283,235r,l283,235r,l283,235r,-19l283,216r,l283,216r,l283,216r,-15l283,201r,l283,201r,-14l283,187r,-19l283,168r,-15l283,153r,l283,134r,-14l283,120r,-19l283,101r,-15l283,67r,l283,53r,-19l283,34r,-15l283,r,l283,r,l283,,264,r,l249,r,l230,,216,r,l202,,182,,168,r,l149,,135,,115,,101,r,l82,,67,r,l48,,34,r,l15,r,l15,,,,,,,xe" filled="f" strokeweight=".25pt">
              <v:path arrowok="t"/>
            </v:shape>
            <v:shape id="_x0000_s4268" style="position:absolute;left:7332;top:4770;width:283;height:249" coordsize="283,249" o:regroupid="1" path="m,l,19,,34,,53r,l,67,,86r,15l,101r,19l,134r,l,153r,l,168r,19l,187r,14l,201r,l,216r,l,235r,l,235r,l,249r,l,249r,l,249r,l,249r,l,249r15,l15,249r,l34,249r,l48,249r,l67,249r,l82,249r19,l101,249r14,l135,249r14,l149,249r19,l182,249r,l202,249r14,l216,249r14,l230,249r19,l249,249r,l249,249r15,l264,249r,l264,249r,l264,249r,l264,249r,l264,249r,l264,249r,l283,249r,l283,249r,l283,249r,l283,249r,l283,249r,-14l283,235r,l283,235r,l283,235r,l283,235r,l283,235r,l283,235r,l283,235r,-19l283,216r,l283,216r,l283,216r,-15l283,201r,l283,201r,-14l283,187r,-19l283,168r,-15l283,153r,l283,134r,-14l283,120r,-19l283,101r,-15l283,67r,l283,53r,-19l283,34r,-15l283,r,l283,r,l283,,264,r,l249,r,l230,,216,r,l202,,182,,168,r,l149,,135,,115,,101,r,l82,,67,r,l48,,34,r,l15,r,l15,,,,,,,e" filled="f" strokeweight=".25pt">
              <v:path arrowok="t"/>
            </v:shape>
            <v:shape id="_x0000_s4269" style="position:absolute;left:7347;top:5005;width:268;height:14" coordsize="268,14" o:regroupid="1" path="m268,r,14l249,14r-15,l215,14r-14,l187,14r-20,l153,14r-19,l120,14r-20,l86,14r-19,l52,14r-19,l19,14,,14,,,19,,33,,52,,67,,86,r14,l120,r14,l153,r14,l187,r14,l215,r19,l249,r19,xe" stroked="f">
              <v:path arrowok="t"/>
            </v:shape>
            <v:shape id="_x0000_s4270" style="position:absolute;left:7347;top:5005;width:268;height:14" coordsize="268,14" o:regroupid="1" path="m268,r,l268,r,l268,r,l268,r,l268,r,l268,r,l268,r,14l268,14r,l268,14r,l268,14r,l268,14r,l249,14r,l249,14r,l249,14r,l249,14r,l249,14r,l249,14r,l234,14r,l234,14r,l215,14r,l201,14r,l187,14r-20,l167,14r-14,l134,14r,l120,14r-20,l100,14r-14,l67,14r,l52,14r-19,l33,14r-14,l19,14r,l,14r,l,14r,l,14r,l,14r,l,14r,l,14r,l,14r,l,14r,l,14r,l,14,,,,,,,,,,,,,,,,,,,,,,,,,,,,,,,,,,,,,,,,,19,r,l33,r,l52,r,l67,,86,r14,l100,r20,l134,r19,l167,r,l187,r14,l215,r,l234,r,l249,r,l268,r,l268,r,l268,xe" filled="f" strokeweight=".25pt">
              <v:path arrowok="t"/>
            </v:shape>
            <v:shape id="_x0000_s4271" style="position:absolute;left:7347;top:5005;width:268;height:14" coordsize="268,14" o:regroupid="1" path="m268,r,l268,r,l268,r,l268,r,l268,r,l268,r,l268,r,14l268,14r,l268,14r,l268,14r,l268,14r,l249,14r,l249,14r,l249,14r,l249,14r,l249,14r,l249,14r,l234,14r,l234,14r,l215,14r,l201,14r,l187,14r-20,l167,14r-14,l134,14r,l120,14r-20,l100,14r-14,l67,14r,l52,14r-19,l33,14r-14,l19,14r,l,14r,l,14r,l,14r,l,14r,l,14r,l,14r,l,14r,l,14r,l,14r,l,14,,,,,,,,,,,,,,,,,,,,,,,,,,,,,,,,,,,,,,,,,19,r,l33,r,l52,r,l67,,86,r14,l100,r20,l134,r19,l167,r,l187,r14,l215,r,l234,r,l249,r,l268,r,l268,r,l268,e" filled="f" strokeweight=".25pt">
              <v:path arrowok="t"/>
            </v:shape>
            <v:shape id="_x0000_s4272" style="position:absolute;left:7534;top:4986;width:47;height:0" coordsize="47,0" o:regroupid="1" path="m47,r,l47,r,l28,,,,,,,,,,,,,,,,,,,,,,28,,47,r,l47,r,l47,e" filled="f" strokecolor="white" strokeweight=".25pt">
              <v:path arrowok="t"/>
            </v:shape>
            <v:shape id="_x0000_s4273" style="position:absolute;left:7481;top:4986;width:33;height:0" coordsize="33,0" o:regroupid="1" path="m33,r,l33,r,l33,,,,,,,,,,,,,,,,,,,,,,33,r,l33,r,l33,r,e" filled="f" strokecolor="white" strokeweight=".25pt">
              <v:path arrowok="t"/>
            </v:shape>
            <v:shape id="_x0000_s4274" style="position:absolute;left:7414;top:4986;width:33;height:0" coordsize="33,0" o:regroupid="1" path="m33,r,l33,r,l33,,,,,,,,,,,,,,,,,,,,,,33,r,l33,r,l33,r,e" filled="f" strokecolor="white" strokeweight=".25pt">
              <v:path arrowok="t"/>
            </v:shape>
            <v:rect id="_x0000_s4275" style="position:absolute;left:7500;top:4789;width:34;height:15" o:regroupid="1" fillcolor="#bfbfbf" stroked="f"/>
            <v:shape id="_x0000_s4276" style="position:absolute;left:7500;top:4789;width:34;height:15" coordsize="34,15" o:regroupid="1" path="m34,r,l34,r,l34,,,,,,,,,,,,,,,15r,l,15r,l34,15r,l34,15r,l34,r,xe" filled="f" strokeweight=".25pt">
              <v:path arrowok="t"/>
            </v:shape>
            <v:shape id="_x0000_s4277" style="position:absolute;left:7500;top:4789;width:34;height:15" coordsize="34,15" o:regroupid="1" path="m34,r,l34,r,l34,,,,,,,,,,,,,,,15r,l,15r,l34,15r,l34,15r,l34,r,e" filled="f" strokeweight=".25pt">
              <v:path arrowok="t"/>
            </v:shape>
            <v:rect id="_x0000_s4278" style="position:absolute;left:7534;top:4789;width:28;height:15" o:regroupid="1" fillcolor="#bfbfbf" stroked="f"/>
            <v:shape id="_x0000_s4279" style="position:absolute;left:7534;top:4789;width:28;height:15" coordsize="28,15" o:regroupid="1" path="m28,r,l28,r,l28,,,,,,,,,,,,,,,15r,l,15r,l28,15r,l28,15r,l28,r,xe" filled="f" strokeweight=".25pt">
              <v:path arrowok="t"/>
            </v:shape>
            <v:shape id="_x0000_s4280" style="position:absolute;left:7534;top:4789;width:28;height:15" coordsize="28,15" o:regroupid="1" path="m28,r,l28,r,l28,,,,,,,,,,,,,,,15r,l,15r,l28,15r,l28,15r,l28,r,e" filled="f" strokeweight=".25pt">
              <v:path arrowok="t"/>
            </v:shape>
            <v:rect id="_x0000_s4281" style="position:absolute;left:7332;top:4789;width:135;height:168" o:regroupid="1" fillcolor="#f2f2f2" stroked="f"/>
            <v:rect id="_x0000_s4282" style="position:absolute;left:7332;top:4789;width:135;height:168" o:regroupid="1" filled="f" strokeweight=".25pt"/>
            <v:rect id="_x0000_s4283" style="position:absolute;left:7332;top:4789;width:135;height:168" o:regroupid="1" filled="f" strokeweight=".25pt"/>
            <v:line id="_x0000_s4284" style="position:absolute" from="7332,4804" to="7467,4804" o:regroupid="1" strokeweight=".25pt"/>
            <v:line id="_x0000_s4285" style="position:absolute" from="7332,4837" to="7467,4837" o:regroupid="1" strokeweight=".25pt"/>
            <v:line id="_x0000_s4286" style="position:absolute" from="7332,4856" to="7467,4856" o:regroupid="1" strokeweight=".25pt"/>
            <v:line id="_x0000_s4287" style="position:absolute" from="7332,4871" to="7467,4871" o:regroupid="1" strokeweight=".25pt"/>
            <v:line id="_x0000_s4288" style="position:absolute" from="7332,4904" to="7467,4904" o:regroupid="1" strokeweight=".25pt"/>
            <v:line id="_x0000_s4289" style="position:absolute" from="7332,4923" to="7467,4923" o:regroupid="1" strokeweight=".25pt"/>
            <v:rect id="_x0000_s4290" style="position:absolute;left:7433;top:4789;width:34;height:15" o:regroupid="1" fillcolor="#bfbfbf" stroked="f"/>
            <v:rect id="_x0000_s4291" style="position:absolute;left:7433;top:4789;width:34;height:15" o:regroupid="1" filled="f" strokeweight=".25pt"/>
            <v:rect id="_x0000_s4292" style="position:absolute;left:7433;top:4789;width:34;height:15" o:regroupid="1" filled="f" strokeweight=".25pt"/>
            <v:shape id="_x0000_s4293" style="position:absolute;left:7433;top:4823;width:34;height:0" coordsize="34,0" o:regroupid="1" path="m34,l,,34,xe" fillcolor="#bfbfbf" stroked="f">
              <v:path arrowok="t"/>
            </v:shape>
            <v:rect id="_x0000_s4294" style="position:absolute;left:7433;top:4823;width:34;height:1" o:regroupid="1" filled="f" strokeweight=".25pt"/>
            <v:rect id="_x0000_s4295" style="position:absolute;left:7433;top:4823;width:34;height:1" o:regroupid="1" filled="f" strokeweight=".25pt"/>
            <v:rect id="_x0000_s4296" style="position:absolute;left:7433;top:4837;width:34;height:19" o:regroupid="1" fillcolor="#bfbfbf" stroked="f"/>
            <v:rect id="_x0000_s4297" style="position:absolute;left:7433;top:4837;width:34;height:19" o:regroupid="1" filled="f" strokeweight=".25pt"/>
            <v:rect id="_x0000_s4298" style="position:absolute;left:7433;top:4837;width:34;height:19" o:regroupid="1" filled="f" strokeweight=".25pt"/>
            <v:rect id="_x0000_s4299" style="position:absolute;left:7433;top:4856;width:34;height:15" o:regroupid="1" fillcolor="#bfbfbf" stroked="f"/>
            <v:rect id="_x0000_s4300" style="position:absolute;left:7433;top:4856;width:34;height:15" o:regroupid="1" filled="f" strokeweight=".25pt"/>
            <v:rect id="_x0000_s4301" style="position:absolute;left:7433;top:4856;width:34;height:15" o:regroupid="1" filled="f" strokeweight=".25pt"/>
            <v:shape id="_x0000_s4302" style="position:absolute;left:7433;top:4890;width:34;height:0" coordsize="34,0" o:regroupid="1" path="m34,l,,34,xe" fillcolor="#bfbfbf" stroked="f">
              <v:path arrowok="t"/>
            </v:shape>
            <v:rect id="_x0000_s4303" style="position:absolute;left:7433;top:4890;width:34;height:1" o:regroupid="1" filled="f" strokeweight=".25pt"/>
            <v:rect id="_x0000_s4304" style="position:absolute;left:7433;top:4890;width:34;height:1" o:regroupid="1" filled="f" strokeweight=".25pt"/>
            <v:rect id="_x0000_s4305" style="position:absolute;left:7433;top:4904;width:34;height:19" o:regroupid="1" fillcolor="#bfbfbf" stroked="f"/>
            <v:rect id="_x0000_s4306" style="position:absolute;left:7433;top:4904;width:34;height:19" o:regroupid="1" filled="f" strokeweight=".25pt"/>
            <v:rect id="_x0000_s4307" style="position:absolute;left:7433;top:4904;width:34;height:19" o:regroupid="1" filled="f" strokeweight=".25pt"/>
            <v:shape id="_x0000_s4308" style="position:absolute;left:7433;top:4938;width:34;height:0" coordsize="34,0" o:regroupid="1" path="m34,l,,34,xe" fillcolor="#bfbfbf" stroked="f">
              <v:path arrowok="t"/>
            </v:shape>
            <v:rect id="_x0000_s4309" style="position:absolute;left:7433;top:4938;width:34;height:1" o:regroupid="1" filled="f" strokeweight=".25pt"/>
            <v:rect id="_x0000_s4310" style="position:absolute;left:7433;top:4938;width:34;height:1" o:regroupid="1" filled="f" strokeweight=".25pt"/>
            <v:rect id="_x0000_s4311" style="position:absolute;left:7500;top:4804;width:14;height:33" o:regroupid="1" fillcolor="black" stroked="f"/>
            <v:shape id="_x0000_s4312" style="position:absolute;left:7500;top:4804;width:14;height:33" coordsize="14,33" o:regroupid="1" path="m14,r,l14,r,l14,,,,,,,,,,,,,33r,l,33r,l,33r14,l14,33r,l14,33r,l14,xe" filled="f" strokeweight=".25pt">
              <v:path arrowok="t"/>
            </v:shape>
            <v:shape id="_x0000_s4313" style="position:absolute;left:7500;top:4804;width:14;height:33" coordsize="14,33" o:regroupid="1" path="m14,r,l14,r,l14,,,,,,,,,,,,,33r,l,33r,l,33r14,l14,33r,l14,33r,l14,e" filled="f" strokecolor="white" strokeweight=".25pt">
              <v:path arrowok="t"/>
            </v:shape>
            <v:shape id="_x0000_s4314" style="position:absolute;left:7534;top:4804;width:28;height:33" coordsize="28,33" o:regroupid="1" path="m28,l14,,,,,33r14,l28,33,28,xe" fillcolor="black" stroked="f">
              <v:path arrowok="t"/>
            </v:shape>
            <v:shape id="_x0000_s4315" style="position:absolute;left:7534;top:4804;width:28;height:33" coordsize="28,33" o:regroupid="1" path="m28,r,l28,,14,r,l,,,,,,,,,,,33r,l,33r,l,33r14,l14,33r14,l28,33r,l28,xe" filled="f" strokeweight=".25pt">
              <v:path arrowok="t"/>
            </v:shape>
            <v:shape id="_x0000_s4316" style="position:absolute;left:7534;top:4804;width:28;height:33" coordsize="28,33" o:regroupid="1" path="m28,r,l28,,14,r,l,,,,,,,,,,,33r,l,33r,l,33r14,l14,33r14,l28,33r,l28,e" filled="f" strokecolor="white" strokeweight=".25pt">
              <v:path arrowok="t"/>
            </v:shape>
            <v:rect id="_x0000_s4317" style="position:absolute;left:7562;top:4804;width:34;height:33" o:regroupid="1" fillcolor="black" stroked="f"/>
            <v:shape id="_x0000_s4318" style="position:absolute;left:7562;top:4804;width:34;height:33" coordsize="34,33" o:regroupid="1" path="m34,r,l34,r,l34,,,,,,,,,,,,,33r,l,33r,l,33r34,l34,33r,l34,33r,l34,xe" filled="f" strokeweight=".25pt">
              <v:path arrowok="t"/>
            </v:shape>
            <v:shape id="_x0000_s4319" style="position:absolute;left:7562;top:4804;width:34;height:33" coordsize="34,33" o:regroupid="1" path="m34,r,l34,r,l34,,,,,,,,,,,,,33r,l,33r,l,33r34,l34,33r,l34,33r,l34,e" filled="f" strokecolor="white" strokeweight=".25pt">
              <v:path arrowok="t"/>
            </v:shape>
            <v:rect id="_x0000_s4320" style="position:absolute;left:7500;top:4837;width:14;height:34" o:regroupid="1" fillcolor="black" stroked="f"/>
            <v:shape id="_x0000_s4321" style="position:absolute;left:7500;top:4837;width:14;height:34" coordsize="14,34" o:regroupid="1" path="m14,r,l14,r,l14,,,,,,,,,,,,,34r,l,34r,l,34r14,l14,34r,l14,34r,l14,xe" filled="f" strokeweight=".25pt">
              <v:path arrowok="t"/>
            </v:shape>
            <v:shape id="_x0000_s4322" style="position:absolute;left:7500;top:4837;width:14;height:34" coordsize="14,34" o:regroupid="1" path="m14,r,l14,r,l14,,,,,,,,,,,,,34r,l,34r,l,34r14,l14,34r,l14,34r,l14,e" filled="f" strokecolor="white" strokeweight=".25pt">
              <v:path arrowok="t"/>
            </v:shape>
            <v:shape id="_x0000_s4323" style="position:absolute;left:7534;top:4837;width:28;height:34" coordsize="28,34" o:regroupid="1" path="m28,l14,,,,,34r14,l28,34,28,xe" fillcolor="black" stroked="f">
              <v:path arrowok="t"/>
            </v:shape>
            <v:shape id="_x0000_s4324" style="position:absolute;left:7534;top:4837;width:28;height:34" coordsize="28,34" o:regroupid="1" path="m28,r,l28,,14,r,l,,,,,,,,,,,34r,l,34r,l,34r14,l14,34r14,l28,34r,l28,xe" filled="f" strokeweight=".25pt">
              <v:path arrowok="t"/>
            </v:shape>
            <v:shape id="_x0000_s4325" style="position:absolute;left:7534;top:4837;width:28;height:34" coordsize="28,34" o:regroupid="1" path="m28,r,l28,,14,r,l,,,,,,,,,,,34r,l,34r,l,34r14,l14,34r14,l28,34r,l28,e" filled="f" strokecolor="white" strokeweight=".25pt">
              <v:path arrowok="t"/>
            </v:shape>
            <v:rect id="_x0000_s4326" style="position:absolute;left:7562;top:4837;width:34;height:34" o:regroupid="1" fillcolor="black" stroked="f"/>
            <v:shape id="_x0000_s4327" style="position:absolute;left:7562;top:4837;width:34;height:34" coordsize="34,34" o:regroupid="1" path="m34,r,l34,r,l34,,,,,,,,,,,,,34r,l,34r,l,34r34,l34,34r,l34,34r,l34,xe" filled="f" strokeweight=".25pt">
              <v:path arrowok="t"/>
            </v:shape>
            <v:shape id="_x0000_s4328" style="position:absolute;left:7562;top:4837;width:34;height:34" coordsize="34,34" o:regroupid="1" path="m34,r,l34,r,l34,,,,,,,,,,,,,34r,l,34r,l,34r34,l34,34r,l34,34r,l34,e" filled="f" strokecolor="white" strokeweight=".25pt">
              <v:path arrowok="t"/>
            </v:shape>
            <v:rect id="_x0000_s4329" style="position:absolute;left:7500;top:4890;width:14;height:14" o:regroupid="1" fillcolor="black" stroked="f"/>
            <v:shape id="_x0000_s4330" style="position:absolute;left:7500;top:4890;width:14;height:14" coordsize="14,14" o:regroupid="1" path="m14,r,l14,r,l14,,,,,,,,,,,,,14r,l,14r,l,14r14,l14,14r,l14,14r,l14,xe" filled="f" strokeweight=".25pt">
              <v:path arrowok="t"/>
            </v:shape>
            <v:shape id="_x0000_s4331" style="position:absolute;left:7500;top:4890;width:14;height:14" coordsize="14,14" o:regroupid="1" path="m14,r,l14,r,l14,,,,,,,,,,,,,14r,l,14r,l,14r14,l14,14r,l14,14r,l14,e" filled="f" strokecolor="white" strokeweight=".25pt">
              <v:path arrowok="t"/>
            </v:shape>
            <v:shape id="_x0000_s4332" style="position:absolute;left:7534;top:4890;width:28;height:14" coordsize="28,14" o:regroupid="1" path="m28,l14,,,,,14r14,l28,14,28,xe" fillcolor="black" stroked="f">
              <v:path arrowok="t"/>
            </v:shape>
            <v:shape id="_x0000_s4333" style="position:absolute;left:7534;top:4890;width:28;height:14" coordsize="28,14" o:regroupid="1" path="m28,r,l28,,14,r,l,,,,,,,,,,,14r,l,14r,l,14r14,l14,14r14,l28,14r,l28,xe" filled="f" strokeweight=".25pt">
              <v:path arrowok="t"/>
            </v:shape>
            <v:shape id="_x0000_s4334" style="position:absolute;left:7534;top:4890;width:28;height:14" coordsize="28,14" o:regroupid="1" path="m28,r,l28,,14,r,l,,,,,,,,,,,14r,l,14r,l,14r14,l14,14r14,l28,14r,l28,e" filled="f" strokecolor="white" strokeweight=".25pt">
              <v:path arrowok="t"/>
            </v:shape>
            <v:rect id="_x0000_s4335" style="position:absolute;left:7562;top:4890;width:34;height:14" o:regroupid="1" fillcolor="black" stroked="f"/>
            <v:shape id="_x0000_s4336" style="position:absolute;left:7562;top:4890;width:34;height:14" coordsize="34,14" o:regroupid="1" path="m34,r,l34,r,l34,,,,,,,,,,,,,14r,l,14r,l,14r34,l34,14r,l34,14r,l34,xe" filled="f" strokeweight=".25pt">
              <v:path arrowok="t"/>
            </v:shape>
            <v:shape id="_x0000_s4337" style="position:absolute;left:7562;top:4890;width:34;height:14" coordsize="34,14" o:regroupid="1" path="m34,r,l34,r,l34,,,,,,,,,,,,,14r,l,14r,l,14r34,l34,14r,l34,14r,l34,e" filled="f" strokecolor="white" strokeweight=".25pt">
              <v:path arrowok="t"/>
            </v:shape>
            <v:rect id="_x0000_s4338" style="position:absolute;left:7500;top:4923;width:14;height:15" o:regroupid="1" fillcolor="black" stroked="f"/>
            <v:shape id="_x0000_s4339" style="position:absolute;left:7500;top:4923;width:14;height:15" coordsize="14,15" o:regroupid="1" path="m14,r,l14,r,l14,,,,,,,,,,,,,15r,l,15r,l,15r14,l14,15r,l14,15r,l14,xe" filled="f" strokeweight=".25pt">
              <v:path arrowok="t"/>
            </v:shape>
            <v:shape id="_x0000_s4340" style="position:absolute;left:7500;top:4923;width:14;height:15" coordsize="14,15" o:regroupid="1" path="m14,r,l14,r,l14,,,,,,,,,,,,,15r,l,15r,l,15r14,l14,15r,l14,15r,l14,e" filled="f" strokecolor="white" strokeweight=".25pt">
              <v:path arrowok="t"/>
            </v:shape>
            <v:shape id="_x0000_s4341" style="position:absolute;left:7534;top:4923;width:28;height:15" coordsize="28,15" o:regroupid="1" path="m28,l14,,,,,15r14,l28,15,28,xe" fillcolor="black" stroked="f">
              <v:path arrowok="t"/>
            </v:shape>
            <v:shape id="_x0000_s4342" style="position:absolute;left:7534;top:4923;width:28;height:15" coordsize="28,15" o:regroupid="1" path="m28,r,l28,,14,r,l,,,,,,,,,,,15r,l,15r,l,15r14,l14,15r14,l28,15r,l28,xe" filled="f" strokeweight=".25pt">
              <v:path arrowok="t"/>
            </v:shape>
            <v:shape id="_x0000_s4343" style="position:absolute;left:7534;top:4923;width:28;height:15" coordsize="28,15" o:regroupid="1" path="m28,r,l28,,14,r,l,,,,,,,,,,,15r,l,15r,l,15r14,l14,15r14,l28,15r,l28,e" filled="f" strokecolor="white" strokeweight=".25pt">
              <v:path arrowok="t"/>
            </v:shape>
            <v:rect id="_x0000_s4344" style="position:absolute;left:7562;top:4923;width:34;height:15" o:regroupid="1" fillcolor="black" stroked="f"/>
            <v:shape id="_x0000_s4345" style="position:absolute;left:7562;top:4923;width:34;height:15" coordsize="34,15" o:regroupid="1" path="m34,r,l34,r,l34,,,,,,,,,,,,,15r,l,15r,l,15r34,l34,15r,l34,15r,l34,xe" filled="f" strokeweight=".25pt">
              <v:path arrowok="t"/>
            </v:shape>
            <v:shape id="_x0000_s4346" style="position:absolute;left:7562;top:4923;width:34;height:15" coordsize="34,15" o:regroupid="1" path="m34,r,l34,r,l34,,,,,,,,,,,,,15r,l,15r,l,15r34,l34,15r,l34,15r,l34,e" filled="f" strokecolor="white" strokeweight=".25pt">
              <v:path arrowok="t"/>
            </v:shape>
            <v:rect id="_x0000_s4347" style="position:absolute;left:7500;top:4808;width:23;height:166;mso-wrap-style:none" o:regroupid="1" filled="f" stroked="f">
              <v:textbox style="mso-next-textbox:#_x0000_s4347;mso-fit-shape-to-text:t" inset="0,0,0,0">
                <w:txbxContent>
                  <w:p w:rsidR="003B0804" w:rsidRDefault="003B0804">
                    <w:r>
                      <w:rPr>
                        <w:rFonts w:ascii="Arial" w:hAnsi="Arial" w:cs="Arial"/>
                        <w:color w:val="FFFFFF"/>
                        <w:sz w:val="4"/>
                        <w:szCs w:val="4"/>
                      </w:rPr>
                      <w:t>1</w:t>
                    </w:r>
                  </w:p>
                </w:txbxContent>
              </v:textbox>
            </v:rect>
            <v:rect id="_x0000_s4348" style="position:absolute;left:7534;top:4808;width:23;height:166;mso-wrap-style:none" o:regroupid="1" filled="f" stroked="f">
              <v:textbox style="mso-next-textbox:#_x0000_s4348;mso-fit-shape-to-text:t" inset="0,0,0,0">
                <w:txbxContent>
                  <w:p w:rsidR="003B0804" w:rsidRDefault="003B0804">
                    <w:r>
                      <w:rPr>
                        <w:rFonts w:ascii="Arial" w:hAnsi="Arial" w:cs="Arial"/>
                        <w:color w:val="FFFFFF"/>
                        <w:sz w:val="4"/>
                        <w:szCs w:val="4"/>
                      </w:rPr>
                      <w:t>2</w:t>
                    </w:r>
                  </w:p>
                </w:txbxContent>
              </v:textbox>
            </v:rect>
            <v:rect id="_x0000_s4349" style="position:absolute;left:7581;top:4808;width:23;height:166;mso-wrap-style:none" o:regroupid="1" filled="f" stroked="f">
              <v:textbox style="mso-next-textbox:#_x0000_s4349;mso-fit-shape-to-text:t" inset="0,0,0,0">
                <w:txbxContent>
                  <w:p w:rsidR="003B0804" w:rsidRDefault="003B0804">
                    <w:r>
                      <w:rPr>
                        <w:rFonts w:ascii="Arial" w:hAnsi="Arial" w:cs="Arial"/>
                        <w:color w:val="FFFFFF"/>
                        <w:sz w:val="4"/>
                        <w:szCs w:val="4"/>
                      </w:rPr>
                      <w:t>3</w:t>
                    </w:r>
                  </w:p>
                </w:txbxContent>
              </v:textbox>
            </v:rect>
            <v:rect id="_x0000_s4350" style="position:absolute;left:7500;top:4842;width:23;height:166;mso-wrap-style:none" o:regroupid="1" filled="f" stroked="f">
              <v:textbox style="mso-next-textbox:#_x0000_s4350;mso-fit-shape-to-text:t" inset="0,0,0,0">
                <w:txbxContent>
                  <w:p w:rsidR="003B0804" w:rsidRDefault="003B0804">
                    <w:r>
                      <w:rPr>
                        <w:rFonts w:ascii="Arial" w:hAnsi="Arial" w:cs="Arial"/>
                        <w:color w:val="FFFFFF"/>
                        <w:sz w:val="4"/>
                        <w:szCs w:val="4"/>
                      </w:rPr>
                      <w:t>4</w:t>
                    </w:r>
                  </w:p>
                </w:txbxContent>
              </v:textbox>
            </v:rect>
            <v:rect id="_x0000_s4351" style="position:absolute;left:7534;top:4842;width:23;height:166;mso-wrap-style:none" o:regroupid="1" filled="f" stroked="f">
              <v:textbox style="mso-next-textbox:#_x0000_s4351;mso-fit-shape-to-text:t" inset="0,0,0,0">
                <w:txbxContent>
                  <w:p w:rsidR="003B0804" w:rsidRDefault="003B0804">
                    <w:r>
                      <w:rPr>
                        <w:rFonts w:ascii="Arial" w:hAnsi="Arial" w:cs="Arial"/>
                        <w:color w:val="FFFFFF"/>
                        <w:sz w:val="4"/>
                        <w:szCs w:val="4"/>
                      </w:rPr>
                      <w:t>5</w:t>
                    </w:r>
                  </w:p>
                </w:txbxContent>
              </v:textbox>
            </v:rect>
            <v:rect id="_x0000_s4352" style="position:absolute;left:7581;top:4842;width:23;height:166;mso-wrap-style:none" o:regroupid="1" filled="f" stroked="f">
              <v:textbox style="mso-next-textbox:#_x0000_s4352;mso-fit-shape-to-text:t" inset="0,0,0,0">
                <w:txbxContent>
                  <w:p w:rsidR="003B0804" w:rsidRDefault="003B0804">
                    <w:r>
                      <w:rPr>
                        <w:rFonts w:ascii="Arial" w:hAnsi="Arial" w:cs="Arial"/>
                        <w:color w:val="FFFFFF"/>
                        <w:sz w:val="4"/>
                        <w:szCs w:val="4"/>
                      </w:rPr>
                      <w:t>6</w:t>
                    </w:r>
                  </w:p>
                </w:txbxContent>
              </v:textbox>
            </v:rect>
            <v:rect id="_x0000_s4353" style="position:absolute;left:7500;top:4875;width:23;height:166;mso-wrap-style:none" o:regroupid="1" filled="f" stroked="f">
              <v:textbox style="mso-next-textbox:#_x0000_s4353;mso-fit-shape-to-text:t" inset="0,0,0,0">
                <w:txbxContent>
                  <w:p w:rsidR="003B0804" w:rsidRDefault="003B0804">
                    <w:r>
                      <w:rPr>
                        <w:rFonts w:ascii="Arial" w:hAnsi="Arial" w:cs="Arial"/>
                        <w:color w:val="FFFFFF"/>
                        <w:sz w:val="4"/>
                        <w:szCs w:val="4"/>
                      </w:rPr>
                      <w:t>7</w:t>
                    </w:r>
                  </w:p>
                </w:txbxContent>
              </v:textbox>
            </v:rect>
            <v:rect id="_x0000_s4354" style="position:absolute;left:7534;top:4875;width:23;height:166;mso-wrap-style:none" o:regroupid="1" filled="f" stroked="f">
              <v:textbox style="mso-next-textbox:#_x0000_s4354;mso-fit-shape-to-text:t" inset="0,0,0,0">
                <w:txbxContent>
                  <w:p w:rsidR="003B0804" w:rsidRDefault="003B0804">
                    <w:r>
                      <w:rPr>
                        <w:rFonts w:ascii="Arial" w:hAnsi="Arial" w:cs="Arial"/>
                        <w:color w:val="FFFFFF"/>
                        <w:sz w:val="4"/>
                        <w:szCs w:val="4"/>
                      </w:rPr>
                      <w:t>8</w:t>
                    </w:r>
                  </w:p>
                </w:txbxContent>
              </v:textbox>
            </v:rect>
            <v:rect id="_x0000_s4355" style="position:absolute;left:7581;top:4875;width:23;height:166;mso-wrap-style:none" o:regroupid="1" filled="f" stroked="f">
              <v:textbox style="mso-next-textbox:#_x0000_s4355;mso-fit-shape-to-text:t" inset="0,0,0,0">
                <w:txbxContent>
                  <w:p w:rsidR="003B0804" w:rsidRDefault="003B0804">
                    <w:r>
                      <w:rPr>
                        <w:rFonts w:ascii="Arial" w:hAnsi="Arial" w:cs="Arial"/>
                        <w:color w:val="FFFFFF"/>
                        <w:sz w:val="4"/>
                        <w:szCs w:val="4"/>
                      </w:rPr>
                      <w:t>9</w:t>
                    </w:r>
                  </w:p>
                </w:txbxContent>
              </v:textbox>
            </v:rect>
            <v:rect id="_x0000_s4356" style="position:absolute;left:7500;top:4928;width:16;height:166;mso-wrap-style:none" o:regroupid="1" filled="f" stroked="f">
              <v:textbox style="mso-next-textbox:#_x0000_s4356;mso-fit-shape-to-text:t" inset="0,0,0,0">
                <w:txbxContent>
                  <w:p w:rsidR="003B0804" w:rsidRDefault="003B0804">
                    <w:r>
                      <w:rPr>
                        <w:rFonts w:ascii="Arial" w:hAnsi="Arial" w:cs="Arial"/>
                        <w:color w:val="FFFFFF"/>
                        <w:sz w:val="4"/>
                        <w:szCs w:val="4"/>
                      </w:rPr>
                      <w:t>*</w:t>
                    </w:r>
                  </w:p>
                </w:txbxContent>
              </v:textbox>
            </v:rect>
            <v:rect id="_x0000_s4357" style="position:absolute;left:7534;top:4909;width:23;height:166;mso-wrap-style:none" o:regroupid="1" filled="f" stroked="f">
              <v:textbox style="mso-next-textbox:#_x0000_s4357;mso-fit-shape-to-text:t" inset="0,0,0,0">
                <w:txbxContent>
                  <w:p w:rsidR="003B0804" w:rsidRDefault="003B0804">
                    <w:r>
                      <w:rPr>
                        <w:rFonts w:ascii="Arial" w:hAnsi="Arial" w:cs="Arial"/>
                        <w:color w:val="FFFFFF"/>
                        <w:sz w:val="4"/>
                        <w:szCs w:val="4"/>
                      </w:rPr>
                      <w:t>8</w:t>
                    </w:r>
                  </w:p>
                </w:txbxContent>
              </v:textbox>
            </v:rect>
            <v:rect id="_x0000_s4358" style="position:absolute;left:7581;top:4909;width:23;height:166;mso-wrap-style:none" o:regroupid="1" filled="f" stroked="f">
              <v:textbox style="mso-next-textbox:#_x0000_s4358;mso-fit-shape-to-text:t" inset="0,0,0,0">
                <w:txbxContent>
                  <w:p w:rsidR="003B0804" w:rsidRDefault="003B0804">
                    <w:r>
                      <w:rPr>
                        <w:rFonts w:ascii="Arial" w:hAnsi="Arial" w:cs="Arial"/>
                        <w:color w:val="FFFFFF"/>
                        <w:sz w:val="4"/>
                        <w:szCs w:val="4"/>
                      </w:rPr>
                      <w:t>#</w:t>
                    </w:r>
                  </w:p>
                </w:txbxContent>
              </v:textbox>
            </v:rect>
            <v:line id="_x0000_s4359" style="position:absolute" from="7581,5053" to="7581,5053" o:regroupid="1" strokeweight=".25pt"/>
            <v:line id="_x0000_s4360" style="position:absolute" from="7596,5053" to="7596,5053" o:regroupid="1" strokeweight=".25pt"/>
            <v:line id="_x0000_s4361" style="position:absolute" from="7184,4674" to="7332,4674" o:regroupid="1" strokeweight=".25pt"/>
            <v:line id="_x0000_s4362" style="position:absolute" from="7184,4689" to="7332,4689" o:regroupid="1" strokeweight=".25pt"/>
            <v:line id="_x0000_s4363" style="position:absolute" from="7184,4689" to="7332,4689" o:regroupid="1" strokeweight=".25pt"/>
            <v:line id="_x0000_s4364" style="position:absolute" from="7184,4708" to="7332,4708" o:regroupid="1" strokeweight=".25pt"/>
            <v:line id="_x0000_s4365" style="position:absolute" from="7184,4722" to="7332,4722" o:regroupid="1" strokeweight=".25pt"/>
            <v:line id="_x0000_s4366" style="position:absolute" from="7184,4722" to="7332,4722" o:regroupid="1" strokeweight=".25pt"/>
            <v:line id="_x0000_s4367" style="position:absolute" from="7184,4741" to="7332,4741" o:regroupid="1" strokeweight=".25pt"/>
            <v:line id="_x0000_s4368" style="position:absolute" from="7184,4756" to="7332,4756" o:regroupid="1" strokeweight=".25pt"/>
            <v:line id="_x0000_s4369" style="position:absolute" from="7184,4756" to="7332,4756" o:regroupid="1" strokeweight=".25pt"/>
            <v:line id="_x0000_s4370" style="position:absolute" from="7184,4770" to="7332,4770" o:regroupid="1" strokeweight=".25pt"/>
            <v:line id="_x0000_s4371" style="position:absolute" from="7184,4789" to="7332,4789" o:regroupid="1" strokeweight=".25pt"/>
            <v:line id="_x0000_s4372" style="position:absolute" from="7184,4789" to="7332,4789" o:regroupid="1" strokeweight=".25pt"/>
            <v:line id="_x0000_s4373" style="position:absolute" from="7184,4804" to="7332,4804" o:regroupid="1" strokeweight=".25pt"/>
            <v:line id="_x0000_s4374" style="position:absolute" from="7184,4823" to="7332,4823" o:regroupid="1" strokeweight=".25pt"/>
            <v:line id="_x0000_s4375" style="position:absolute" from="7184,4823" to="7332,4823" o:regroupid="1" strokeweight=".25pt"/>
            <v:line id="_x0000_s4376" style="position:absolute" from="7184,4837" to="7332,4837" o:regroupid="1" strokeweight=".25pt"/>
            <v:line id="_x0000_s4377" style="position:absolute" from="7332,4507" to="7332,5019" o:regroupid="1" strokeweight=".25pt"/>
            <v:line id="_x0000_s4378" style="position:absolute" from="7184,5019" to="7332,5019" o:regroupid="1" strokeweight=".25pt"/>
            <v:shape id="_x0000_s4379" style="position:absolute;left:7198;top:4856;width:134;height:149" coordsize="134,149" o:regroupid="1" path="m134,15l134,,120,,,,,15,,130r,19l120,149r14,l134,130r,-115xe" fillcolor="#666" stroked="f">
              <v:path arrowok="t"/>
            </v:shape>
            <v:shape id="_x0000_s4380" style="position:absolute;left:7198;top:4856;width:134;height:149" coordsize="134,149" o:regroupid="1" path="m134,15r,l134,15r,l134,r,l134,r,l134,r,l120,r,l120,r,l120,r,l120,,,,,,,,,,,,,,,,,,,,,,,,,,,,,15r,l,15r,l,130r,l,130r,l,130r,l,130r,l,149r,l,149r,l,149r,l,149r,l,149r120,l120,149r,l120,149r,l120,149r,l134,149r,l134,130r,l134,130r,l134,130r,l134,130r,l134,15xe" filled="f" strokeweight=".25pt">
              <v:path arrowok="t"/>
            </v:shape>
            <v:shape id="_x0000_s4381" style="position:absolute;left:7198;top:4856;width:134;height:149" coordsize="134,149" o:regroupid="1" path="m134,15r,l134,15r,l134,r,l134,r,l134,r,l120,r,l120,r,l120,r,l120,,,,,,,,,,,,,,,,,,,,,,,,,,,,,15r,l,15r,l,130r,l,130r,l,130r,l,130r,l,149r,l,149r,l,149r,l,149r,l,149r120,l120,149r,l120,149r,l120,149r,l134,149r,l134,130r,l134,130r,l134,130r,l134,130r,l134,15e" filled="f" strokeweight=".25pt">
              <v:path arrowok="t"/>
            </v:shape>
            <v:line id="_x0000_s4382" style="position:absolute" from="7184,4492" to="7332,4492" o:regroupid="1" strokeweight=".25pt"/>
            <v:shape id="_x0000_s4383" style="position:absolute;left:7198;top:4507;width:120;height:479" coordsize="120,479" o:regroupid="1" path="m101,364r19,l120,383r,14l120,416r,15l120,450r,14l120,479r-19,l87,479r-20,l53,479r-19,l19,479r,-15l19,450,,450,,431,,416,,397,,383,,364r19,l34,364r,-15l34,330r,-14l34,297r,-15l34,263r,-14l34,234r,-19l34,201r,-19l34,167r,-19l34,134r,-19l19,115,,115,,100,,81,,67,,48,,33r19,l19,19,19,,34,,53,,67,,87,r14,l120,r,19l120,33r,15l120,67r,14l120,100r,15l101,115r,19l101,148r,19l101,182r,19l101,215r,19l101,249r,14l101,282r,15l101,316r,14l101,349r,15xe" fillcolor="#bfbfbf" stroked="f">
              <v:path arrowok="t"/>
            </v:shape>
            <v:shape id="_x0000_s4384" style="position:absolute;left:7198;top:4507;width:120;height:479" coordsize="120,479" o:regroupid="1" path="m101,364r,l101,364r,l101,364r,l101,364r,l101,364r,l120,364r,l120,364r,l120,364r,l120,364r,l120,364r,l120,364r,19l120,383r,l120,383r,l120,383r,l120,383r,l120,383r,l120,383r,l120,383r,l120,383r,l120,397r,l120,397r,l120,397r,19l120,416r,l120,416r,15l120,431r,l120,431r,19l120,450r,l120,450r,l120,464r,l120,464r,l120,464r,l120,464r,l120,464r,15l120,479r,l120,479r,l120,479r,l120,479r,l120,479r,l120,479r,l120,479r-19,l101,479r,l101,479r,l101,479r,l101,479r,l101,479r,l101,479r,l101,479r,l101,479r,l87,479r,l87,479r,l87,479r,l87,479r,l87,479r,l87,479r,l67,479r,l67,479r,l67,479r,l53,479r,l53,479r,l53,479r,l53,479r-19,l34,479r,l34,479r,l34,479r,l34,479r,l34,479r,l34,479r,l34,479r-15,l19,479r,l19,479r,l19,479r,l19,479r,l19,479r,l19,479r,l19,479r,l19,479r,l19,479r,l19,479r,l19,479r,l19,479r,l19,464r,l19,464r,l19,464r,l19,464r,l19,464r,-14l19,450r,l,450r,l,431r,l,431r,l,416r,l,416r,l,397r,l,397r,l,397,,383r,l,383r,l,383r,l,383r,l,383r,l,383r,l,383r,l,383,,364r,l19,364r,l19,364r,l19,364r,l19,364r,l19,364r,l19,364r,l19,364r,l19,364r,l19,364r,l19,364r15,l34,364r,l34,364r,l34,349r,l34,349r,-19l34,330r,-14l34,316r,-19l34,282r,l34,263r,-14l34,249r,-15l34,215r,l34,201r,-19l34,182r,-15l34,167r,-19l34,148r,-14l34,134r,l34,115r,l34,115r,l19,115r,l19,115r,l19,115r,l19,115r,l19,115r,l19,115r,l19,115r,l19,115r,l19,115r,l19,115,,115r,l,115r,l,115r,l,100r,l,100r,l,100r,l,100r,l,100r,l,100r,l,81r,l,81r,l,81,,67r,l,67r,l,48r,l,48r,l,33r19,l19,33r,l19,33r,-14l19,19r,l19,19r,l19,19r,l19,19r,l19,19r,l19,19,19,r,l19,r,l19,r,l19,r,l19,r,l19,r,l19,r,l19,r,l19,r,l19,r,l19,,34,r,l34,r,l34,r,l34,r,l34,r,l34,r,l34,r,l53,r,l53,r,l53,r,l53,,67,r,l67,r,l67,r,l87,r,l87,r,l87,r,l87,r,l87,r,l87,r,l101,r,l101,r,l101,r,l101,r,l101,r,l101,r,l101,r,l101,r,l101,r19,l120,r,l120,r,l120,r,l120,r,l120,r,19l120,19r,l120,19r,l120,19r,l120,19r,l120,19r,l120,19r,14l120,33r,l120,33r,l120,48r,l120,48r,l120,67r,l120,67r,l120,81r,l120,81r,l120,81r,19l120,100r,l120,100r,l120,100r,l120,100r,l120,100r,l120,100r,l120,100r,15l120,115r,l120,115r,l120,115r,l120,115r,l120,115r,l120,115r,l120,115r,l101,115r,l101,115r,l101,115r,l101,115r,l101,115r,l101,115r,l101,134r,l101,134r,14l101,148r,19l101,167r,15l101,182r,19l101,215r,l101,234r,15l101,249r,14l101,282r,l101,297r,19l101,316r,14l101,330r,19l101,349r,l101,364r,l101,364r,xe" filled="f" strokeweight=".25pt">
              <v:path arrowok="t"/>
            </v:shape>
            <v:shape id="_x0000_s4385" style="position:absolute;left:7198;top:4507;width:120;height:479" coordsize="120,479" o:regroupid="1" path="m101,364r,l101,364r,l101,364r,l101,364r,l101,364r,l120,364r,l120,364r,l120,364r,l120,364r,l120,364r,l120,364r,19l120,383r,l120,383r,l120,383r,l120,383r,l120,383r,l120,383r,l120,383r,l120,383r,l120,397r,l120,397r,l120,397r,19l120,416r,l120,416r,15l120,431r,l120,431r,19l120,450r,l120,450r,l120,464r,l120,464r,l120,464r,l120,464r,l120,464r,15l120,479r,l120,479r,l120,479r,l120,479r,l120,479r,l120,479r,l120,479r-19,l101,479r,l101,479r,l101,479r,l101,479r,l101,479r,l101,479r,l101,479r,l101,479r,l87,479r,l87,479r,l87,479r,l87,479r,l87,479r,l87,479r,l67,479r,l67,479r,l67,479r,l53,479r,l53,479r,l53,479r,l53,479r-19,l34,479r,l34,479r,l34,479r,l34,479r,l34,479r,l34,479r,l34,479r-15,l19,479r,l19,479r,l19,479r,l19,479r,l19,479r,l19,479r,l19,479r,l19,479r,l19,479r,l19,479r,l19,479r,l19,479r,l19,464r,l19,464r,l19,464r,l19,464r,l19,464r,-14l19,450r,l,450r,l,431r,l,431r,l,416r,l,416r,l,397r,l,397r,l,397,,383r,l,383r,l,383r,l,383r,l,383r,l,383r,l,383r,l,383,,364r,l19,364r,l19,364r,l19,364r,l19,364r,l19,364r,l19,364r,l19,364r,l19,364r,l19,364r,l19,364r15,l34,364r,l34,364r,l34,349r,l34,349r,-19l34,330r,-14l34,316r,-19l34,282r,l34,263r,-14l34,249r,-15l34,215r,l34,201r,-19l34,182r,-15l34,167r,-19l34,148r,-14l34,134r,l34,115r,l34,115r,l19,115r,l19,115r,l19,115r,l19,115r,l19,115r,l19,115r,l19,115r,l19,115r,l19,115r,l19,115,,115r,l,115r,l,115r,l,100r,l,100r,l,100r,l,100r,l,100r,l,100r,l,81r,l,81r,l,81,,67r,l,67r,l,48r,l,48r,l,33r19,l19,33r,l19,33r,-14l19,19r,l19,19r,l19,19r,l19,19r,l19,19r,l19,19,19,r,l19,r,l19,r,l19,r,l19,r,l19,r,l19,r,l19,r,l19,r,l19,r,l19,,34,r,l34,r,l34,r,l34,r,l34,r,l34,r,l34,r,l53,r,l53,r,l53,r,l53,,67,r,l67,r,l67,r,l87,r,l87,r,l87,r,l87,r,l87,r,l87,r,l101,r,l101,r,l101,r,l101,r,l101,r,l101,r,l101,r,l101,r,l101,r19,l120,r,l120,r,l120,r,l120,r,l120,r,19l120,19r,l120,19r,l120,19r,l120,19r,l120,19r,l120,19r,14l120,33r,l120,33r,l120,48r,l120,48r,l120,67r,l120,67r,l120,81r,l120,81r,l120,81r,19l120,100r,l120,100r,l120,100r,l120,100r,l120,100r,l120,100r,l120,100r,15l120,115r,l120,115r,l120,115r,l120,115r,l120,115r,l120,115r,l120,115r,l101,115r,l101,115r,l101,115r,l101,115r,l101,115r,l101,115r,l101,134r,l101,134r,14l101,148r,19l101,167r,15l101,182r,19l101,215r,l101,234r,15l101,249r,14l101,282r,l101,297r,19l101,316r,14l101,330r,19l101,349r,l101,364r,l101,364r,e" filled="f" strokeweight=".25pt">
              <v:path arrowok="t"/>
            </v:shape>
            <v:shape id="_x0000_s4386" style="position:absolute;left:7217;top:4526;width:101;height:445" coordsize="101,445" o:regroupid="1" path="m15,364l,364r,14l,397r,15l,431r,14l15,445r19,l48,445r20,l82,445r,-14l82,412r,-15l101,397r,-19l101,364r-19,l82,345r,19l82,345r,-15l82,311r,-14l82,278r,-15l82,244r,-14l82,215r,-19l82,182r,-19l82,148r,-19l82,115r,-19l82,81r19,l101,62,82,48r,-19l82,14,82,,68,,48,,34,,15,,,,,14,,29,,48,,62,,81,,96r15,l15,115r,14l15,148r,15l15,182r,14l15,215r,15l15,244r,19l15,278r,19l15,311r,19l15,345r,19xe" fillcolor="#e5e5e5" stroked="f">
              <v:path arrowok="t"/>
            </v:shape>
            <v:shape id="_x0000_s4387" style="position:absolute;left:7217;top:4526;width:101;height:445" coordsize="101,445" o:regroupid="1" path="m15,364r,l15,364r,l15,364r,l15,364r,l15,364r,l15,364,,364r,l,364r,l,364r,l,364r,l,364r,l,364r,l,364r,l,364r,l,364r,l,364r,l,364r,l,364r,l,364r,14l,378r,l,378r,l,378r,l,378r,19l,397r,l,397r,l,412r,l,412r,l,412r,19l,431r,l,431r,l,431r,l,431r,l,431r,l,445r,l,445r,l,445r,l,445r,l,445r,l,445r,l,445r,l,445r,l15,445r,l15,445r,l15,445r,l15,445r,l15,445r,l15,445r,l15,445r,l15,445r,l15,445r,l15,445r,l15,445r,l34,445r,l34,445r,l34,445r,l34,445r,l34,445r14,l48,445r,l48,445r,l48,445r,l68,445r,l68,445r,l68,445r,l68,445r,l68,445r,l68,445r,l68,445r,l68,445r,l68,445r14,l82,445r,l82,445r,l82,445r,l82,445r,l82,445r,l82,445r,l82,445r,l82,445r,l82,445r,l82,445r,l82,445r,l82,445r,-14l82,431r,l82,431r,l82,431r,l82,431r,l82,431r,l82,412r,l82,412r,l82,412r,-15l82,397r,l82,397r19,l101,378r,l101,378r,l101,378r,l101,378r,l101,364r,l101,364r,l101,364r,l101,364r,l101,364r,l101,364r,l101,364r-19,l82,364r,l82,364r,l82,364r,l82,364r,l82,364r,l82,364r,l82,364r,l82,364r,l82,345r,l82,345r,l82,364r,l82,345r,l82,345r,l82,330r,l82,330r,-19l82,297r,l82,278r,l82,263r,-19l82,230r,l82,215r,-19l82,196r,-14l82,163r,l82,148r,-19l82,129r,-14l82,115r,l82,96r,l82,96r,l82,96r,l82,96r,l82,96r,l82,96r,l82,96r,l82,96r,l82,96r,l82,96r,l82,96r,l82,96r,-15l82,81r,l82,81r,l101,81r,l101,81r,l101,81r,l101,81r,l101,81r,l101,81r,l101,62r,l101,62r,l101,62r,l101,62,82,48r,l82,48r,l82,48r,-19l82,29r,l82,29r,l82,29r,-15l82,14r,l82,14r,l82,14r,l82,14r,l82,14r,l82,14r,l82,r,l82,r,l82,r,l82,r,l82,r,l82,r,l82,r,l82,r,l82,r,l82,r,l68,r,l68,r,l68,r,l68,r,l68,r,l68,r,l68,r,l68,r,l68,,48,r,l48,r,l48,r,l48,,34,r,l34,r,l34,r,l34,r,l34,,15,r,l15,r,l15,r,l15,r,l15,r,l15,r,l15,r,l15,r,l15,r,l15,r,l15,r,l,,,,,,,,,,,,,,,,,,,,,,,,,14r,l,14r,l,14r,l,14r,l,14r,l,14r,l,14,,29r,l,29r,l,29r,l,48r,l,48r,l,48,,62r,l,62r,l,62r,l,62,,81r,l,81r,l,81r,l,81r,l,81r,l,81r,l,81r,l,81r,l,96r,l,96r,l,96r15,l15,96r,l15,96r,l15,96r,l15,96r,l15,96r,l15,96r,l15,96r,l15,96r,l15,96r,l15,115r,l15,115r,14l15,129r,19l15,163r,l15,182r,14l15,196r,19l15,230r,l15,244r,19l15,278r,l15,297r,l15,311r,19l15,330r,l15,345r,l15,345r,l15,364xe" filled="f" strokeweight=".25pt">
              <v:path arrowok="t"/>
            </v:shape>
            <v:shape id="_x0000_s4388" style="position:absolute;left:7217;top:4526;width:101;height:445" coordsize="101,445" o:regroupid="1" path="m15,364r,l15,364r,l15,364r,l15,364r,l15,364r,l15,364,,364r,l,364r,l,364r,l,364r,l,364r,l,364r,l,364r,l,364r,l,364r,l,364r,l,364r,l,364r,l,364r,14l,378r,l,378r,l,378r,l,378r,19l,397r,l,397r,l,412r,l,412r,l,412r,19l,431r,l,431r,l,431r,l,431r,l,431r,l,445r,l,445r,l,445r,l,445r,l,445r,l,445r,l,445r,l,445r,l15,445r,l15,445r,l15,445r,l15,445r,l15,445r,l15,445r,l15,445r,l15,445r,l15,445r,l15,445r,l15,445r,l34,445r,l34,445r,l34,445r,l34,445r,l34,445r14,l48,445r,l48,445r,l48,445r,l68,445r,l68,445r,l68,445r,l68,445r,l68,445r,l68,445r,l68,445r,l68,445r,l68,445r14,l82,445r,l82,445r,l82,445r,l82,445r,l82,445r,l82,445r,l82,445r,l82,445r,l82,445r,l82,445r,l82,445r,l82,445r,-14l82,431r,l82,431r,l82,431r,l82,431r,l82,431r,l82,412r,l82,412r,l82,412r,-15l82,397r,l82,397r19,l101,378r,l101,378r,l101,378r,l101,378r,l101,364r,l101,364r,l101,364r,l101,364r,l101,364r,l101,364r,l101,364r-19,l82,364r,l82,364r,l82,364r,l82,364r,l82,364r,l82,364r,l82,364r,l82,364r,l82,345r,l82,345r,l82,364r,l82,345r,l82,345r,l82,330r,l82,330r,-19l82,297r,l82,278r,l82,263r,-19l82,230r,l82,215r,-19l82,196r,-14l82,163r,l82,148r,-19l82,129r,-14l82,115r,l82,96r,l82,96r,l82,96r,l82,96r,l82,96r,l82,96r,l82,96r,l82,96r,l82,96r,l82,96r,l82,96r,l82,96r,-15l82,81r,l82,81r,l101,81r,l101,81r,l101,81r,l101,81r,l101,81r,l101,81r,l101,62r,l101,62r,l101,62r,l101,62,82,48r,l82,48r,l82,48r,-19l82,29r,l82,29r,l82,29r,-15l82,14r,l82,14r,l82,14r,l82,14r,l82,14r,l82,14r,l82,r,l82,r,l82,r,l82,r,l82,r,l82,r,l82,r,l82,r,l82,r,l82,r,l68,r,l68,r,l68,r,l68,r,l68,r,l68,r,l68,r,l68,r,l68,,48,r,l48,r,l48,r,l48,,34,r,l34,r,l34,r,l34,r,l34,,15,r,l15,r,l15,r,l15,r,l15,r,l15,r,l15,r,l15,r,l15,r,l15,r,l15,r,l,,,,,,,,,,,,,,,,,,,,,,,,,14r,l,14r,l,14r,l,14r,l,14r,l,14r,l,14,,29r,l,29r,l,29r,l,48r,l,48r,l,48,,62r,l,62r,l,62r,l,62,,81r,l,81r,l,81r,l,81r,l,81r,l,81r,l,81r,l,81r,l,96r,l,96r,l,96r15,l15,96r,l15,96r,l15,96r,l15,96r,l15,96r,l15,96r,l15,96r,l15,96r,l15,96r,l15,115r,l15,115r,14l15,129r,19l15,163r,l15,182r,14l15,196r,19l15,230r,l15,244r,19l15,278r,l15,297r,l15,311r,19l15,330r,l15,345r,l15,345r,l15,364e" filled="f" strokecolor="#e5e5e5" strokeweight=".25pt">
              <v:path arrowok="t"/>
            </v:shape>
            <v:shape id="_x0000_s4389" style="position:absolute;left:7251;top:4986;width:14;height:0" coordsize="14,0" o:regroupid="1" path="m14,l,,14,xe" fillcolor="#bfbfbf" stroked="f">
              <v:path arrowok="t"/>
            </v:shape>
            <v:shape id="_x0000_s4390" style="position:absolute;left:7251;top:4986;width:14;height:0" coordsize="14,0" o:regroupid="1" path="m14,r,l14,r,l,,,,14,r,l14,xe" filled="f" strokeweight=".25pt">
              <v:path arrowok="t"/>
            </v:shape>
            <v:shape id="_x0000_s4391" style="position:absolute;left:7251;top:4986;width:14;height:0" coordsize="14,0" o:regroupid="1" path="m14,r,l14,r,l,,,,14,r,l14,e" filled="f" strokeweight=".25pt">
              <v:path arrowok="t"/>
            </v:shape>
            <v:rect id="_x0000_s4392" style="position:absolute;left:7332;top:4741;width:283;height:15" o:regroupid="1" fillcolor="#3f3f3f" stroked="f"/>
            <v:rect id="_x0000_s4393" style="position:absolute;left:7332;top:4741;width:283;height:15" o:regroupid="1" filled="f" strokeweight=".25pt"/>
            <v:rect id="_x0000_s4394" style="position:absolute;left:7332;top:4741;width:283;height:15" o:regroupid="1" filled="f" strokeweight=".25pt"/>
            <v:line id="_x0000_s4395" style="position:absolute" from="5594,3726" to="5594,4689" o:regroupid="1" strokeweight=".95pt"/>
            <v:line id="_x0000_s4396" style="position:absolute" from="5594,4689" to="7184,4689" o:regroupid="1" strokeweight=".95pt"/>
            <v:line id="_x0000_s4397" style="position:absolute" from="5675,1897" to="5675,2802" o:regroupid="1" strokeweight=".95pt"/>
            <v:shape id="_x0000_s4398" type="#_x0000_t75" style="position:absolute;left:671;top:3353;width:478;height:512" o:regroupid="1">
              <v:imagedata r:id="rId26" o:title=""/>
            </v:shape>
            <v:rect id="_x0000_s4399" style="position:absolute;left:2577;top:1853;width:498;height:417" o:regroupid="1" stroked="f"/>
            <v:rect id="_x0000_s4400" style="position:absolute;left:2577;top:1853;width:498;height:417" o:regroupid="1" filled="f" strokeweight=".5pt"/>
            <v:line id="_x0000_s4401" style="position:absolute;flip:y" from="3223,2251" to="3223,3429" o:regroupid="1" strokeweight=".95pt"/>
            <v:rect id="_x0000_s4402" style="position:absolute;left:3108;top:1853;width:494;height:417" o:regroupid="1" stroked="f"/>
            <v:rect id="_x0000_s4403" style="position:absolute;left:3108;top:1853;width:494;height:417" o:regroupid="1" filled="f" strokeweight=".5pt"/>
            <v:rect id="_x0000_s4404" style="position:absolute;left:1695;top:2553;width:499;height:412" o:regroupid="1" stroked="f"/>
            <v:rect id="_x0000_s4405" style="position:absolute;left:1695;top:2553;width:499;height:412" o:regroupid="1" filled="f" strokeweight=".5pt"/>
            <v:rect id="_x0000_s4406" style="position:absolute;left:2361;top:2553;width:479;height:412" o:regroupid="1" stroked="f"/>
            <v:rect id="_x0000_s4407" style="position:absolute;left:2361;top:2553;width:479;height:412" o:regroupid="1" filled="f" strokeweight=".5pt"/>
            <v:line id="_x0000_s4408" style="position:absolute;flip:y" from="3372,2965" to="3372,3429" o:regroupid="1" strokeweight=".95pt"/>
            <v:rect id="_x0000_s4409" style="position:absolute;left:3305;top:2553;width:479;height:412" o:regroupid="1" stroked="f"/>
            <v:rect id="_x0000_s4410" style="position:absolute;left:3305;top:2553;width:479;height:412" o:regroupid="1" filled="f" strokeweight=".5pt"/>
            <v:line id="_x0000_s4411" style="position:absolute;flip:y" from="2591,2984" to="2591,3429" o:regroupid="1" strokeweight=".95pt"/>
            <v:line id="_x0000_s4412" style="position:absolute;flip:y" from="2012,2984" to="2012,3429" o:regroupid="1" strokeweight=".95pt"/>
            <v:line id="_x0000_s4413" style="position:absolute;flip:y" from="2921,2270" to="2921,3429" o:regroupid="1" strokeweight=".95pt"/>
            <v:line id="_x0000_s4414" style="position:absolute;flip:y" from="2280,2270" to="2280,3429" o:regroupid="1" strokeweight=".95pt"/>
            <v:shape id="_x0000_s4415" style="position:absolute;left:220;top:3860;width:316;height:431" coordsize="316,431" o:regroupid="1" path="m134,249l,417r19,14l235,201,182,182,316,,302,,87,235r47,14xe" fillcolor="black" stroked="f">
              <v:path arrowok="t"/>
            </v:shape>
            <v:rect id="_x0000_s4416" style="position:absolute;left:2012;top:1853;width:483;height:417" o:regroupid="1" filled="f" strokeweight=".5pt"/>
            <v:rect id="_x0000_s4417" style="position:absolute;left:2070;top:3589;width:1201;height:156;mso-wrap-style:none" o:regroupid="1" filled="f" stroked="f">
              <v:textbox style="mso-next-textbox:#_x0000_s4417;mso-fit-shape-to-text:t" inset="0,0,0,0">
                <w:txbxContent>
                  <w:p w:rsidR="003B0804" w:rsidRPr="00442307" w:rsidRDefault="003B0804" w:rsidP="00DE4E59">
                    <w:pPr>
                      <w:spacing w:before="0"/>
                      <w:rPr>
                        <w:sz w:val="12"/>
                        <w:szCs w:val="12"/>
                      </w:rPr>
                    </w:pPr>
                    <w:r w:rsidRPr="00442307">
                      <w:rPr>
                        <w:sz w:val="12"/>
                        <w:szCs w:val="12"/>
                        <w:lang w:val="en-US" w:eastAsia="zh-CN"/>
                      </w:rPr>
                      <w:t>微微蜂窝小区</w:t>
                    </w:r>
                    <w:r w:rsidRPr="00442307">
                      <w:rPr>
                        <w:rFonts w:hint="eastAsia"/>
                        <w:sz w:val="12"/>
                        <w:szCs w:val="12"/>
                        <w:lang w:val="en-US" w:eastAsia="zh-CN"/>
                      </w:rPr>
                      <w:t>控制单元</w:t>
                    </w:r>
                  </w:p>
                </w:txbxContent>
              </v:textbox>
            </v:rect>
            <v:rect id="_x0000_s4418" style="position:absolute;left:2129;top:3760;width:1061;height:138;mso-wrap-style:none" o:regroupid="1" filled="f" stroked="f">
              <v:textbox style="mso-next-textbox:#_x0000_s4418;mso-fit-shape-to-text:t" inset="0,0,0,0">
                <w:txbxContent>
                  <w:p w:rsidR="003B0804" w:rsidRPr="00DE4E59" w:rsidRDefault="003B0804" w:rsidP="00DE4E59">
                    <w:pPr>
                      <w:spacing w:before="0"/>
                      <w:rPr>
                        <w:sz w:val="12"/>
                        <w:szCs w:val="12"/>
                      </w:rPr>
                    </w:pPr>
                    <w:r w:rsidRPr="00DE4E59">
                      <w:rPr>
                        <w:color w:val="000000"/>
                        <w:sz w:val="12"/>
                        <w:szCs w:val="12"/>
                      </w:rPr>
                      <w:t>MSC/HLR/VLR/BSC</w:t>
                    </w:r>
                  </w:p>
                </w:txbxContent>
              </v:textbox>
            </v:rect>
            <v:rect id="_x0000_s4419" style="position:absolute;left:5278;top:1916;width:816;height:207;mso-wrap-style:none" o:regroupid="1" filled="f" stroked="f">
              <v:textbox style="mso-next-textbox:#_x0000_s4419;mso-fit-shape-to-text:t" inset="0,0,0,0">
                <w:txbxContent>
                  <w:p w:rsidR="003B0804" w:rsidRDefault="003B0804" w:rsidP="00DE4E59">
                    <w:pPr>
                      <w:spacing w:before="0"/>
                    </w:pPr>
                    <w:r>
                      <w:rPr>
                        <w:color w:val="000000"/>
                        <w:sz w:val="18"/>
                        <w:szCs w:val="18"/>
                      </w:rPr>
                      <w:t>GSM MSC</w:t>
                    </w:r>
                  </w:p>
                </w:txbxContent>
              </v:textbox>
            </v:rect>
            <v:rect id="_x0000_s4420" style="position:absolute;left:5422;top:3094;width:441;height:207;mso-wrap-style:none" o:regroupid="1" filled="f" stroked="f">
              <v:textbox style="mso-next-textbox:#_x0000_s4420;mso-fit-shape-to-text:t" inset="0,0,0,0">
                <w:txbxContent>
                  <w:p w:rsidR="003B0804" w:rsidRDefault="003B0804" w:rsidP="002A07C1">
                    <w:pPr>
                      <w:spacing w:before="0"/>
                    </w:pPr>
                    <w:r>
                      <w:rPr>
                        <w:color w:val="000000"/>
                        <w:sz w:val="18"/>
                        <w:szCs w:val="18"/>
                      </w:rPr>
                      <w:t>PSTN</w:t>
                    </w:r>
                  </w:p>
                </w:txbxContent>
              </v:textbox>
            </v:rect>
            <v:rect id="_x0000_s4421" style="position:absolute;left:48;top:5014;width:347;height:184;mso-wrap-style:none" o:regroupid="1" filled="f" stroked="f">
              <v:textbox style="mso-next-textbox:#_x0000_s4421;mso-fit-shape-to-text:t" inset="0,0,0,0">
                <w:txbxContent>
                  <w:p w:rsidR="003B0804" w:rsidRPr="006D7DFD" w:rsidRDefault="003B0804" w:rsidP="006D7DFD">
                    <w:pPr>
                      <w:spacing w:before="0"/>
                      <w:rPr>
                        <w:sz w:val="16"/>
                        <w:szCs w:val="16"/>
                      </w:rPr>
                    </w:pPr>
                    <w:r w:rsidRPr="006D7DFD">
                      <w:rPr>
                        <w:color w:val="000000"/>
                        <w:sz w:val="16"/>
                        <w:szCs w:val="16"/>
                      </w:rPr>
                      <w:t xml:space="preserve">GSM </w:t>
                    </w:r>
                  </w:p>
                </w:txbxContent>
              </v:textbox>
            </v:rect>
            <v:rect id="_x0000_s4422" style="position:absolute;left:24;top:5215;width:321;height:208;mso-wrap-style:none" o:regroupid="1" filled="f" stroked="f">
              <v:textbox style="mso-next-textbox:#_x0000_s4422;mso-fit-shape-to-text:t" inset="0,0,0,0">
                <w:txbxContent>
                  <w:p w:rsidR="003B0804" w:rsidRPr="006D7DFD" w:rsidRDefault="003B0804" w:rsidP="006D7DFD">
                    <w:pPr>
                      <w:spacing w:before="0"/>
                      <w:rPr>
                        <w:sz w:val="16"/>
                        <w:szCs w:val="16"/>
                        <w:lang w:eastAsia="zh-CN"/>
                      </w:rPr>
                    </w:pPr>
                    <w:r w:rsidRPr="006D7DFD">
                      <w:rPr>
                        <w:rFonts w:hint="eastAsia"/>
                        <w:color w:val="000000"/>
                        <w:sz w:val="16"/>
                        <w:szCs w:val="16"/>
                        <w:lang w:eastAsia="zh-CN"/>
                      </w:rPr>
                      <w:t>电话</w:t>
                    </w:r>
                  </w:p>
                </w:txbxContent>
              </v:textbox>
            </v:rect>
            <v:rect id="_x0000_s4423" style="position:absolute;left:7088;top:5158;width:541;height:233;mso-wrap-style:none" o:regroupid="1" filled="f" stroked="f">
              <v:textbox style="mso-next-textbox:#_x0000_s4423;mso-fit-shape-to-text:t" inset="0,0,0,0">
                <w:txbxContent>
                  <w:p w:rsidR="003B0804" w:rsidRDefault="003B0804" w:rsidP="00BA4EBF">
                    <w:pPr>
                      <w:spacing w:before="0"/>
                      <w:rPr>
                        <w:lang w:eastAsia="zh-CN"/>
                      </w:rPr>
                    </w:pPr>
                    <w:r>
                      <w:rPr>
                        <w:rFonts w:hint="eastAsia"/>
                        <w:color w:val="000000"/>
                        <w:sz w:val="18"/>
                        <w:szCs w:val="18"/>
                        <w:lang w:eastAsia="zh-CN"/>
                      </w:rPr>
                      <w:t>被叫方</w:t>
                    </w:r>
                  </w:p>
                </w:txbxContent>
              </v:textbox>
            </v:rect>
            <v:rect id="_x0000_s4424" style="position:absolute;left:632;top:3898;width:614;height:208;mso-wrap-style:none" o:regroupid="1" filled="f" stroked="f">
              <v:textbox style="mso-next-textbox:#_x0000_s4424;mso-fit-shape-to-text:t" inset="0,0,0,0">
                <w:txbxContent>
                  <w:p w:rsidR="003B0804" w:rsidRDefault="003B0804" w:rsidP="00DE4E59">
                    <w:pPr>
                      <w:spacing w:before="0"/>
                      <w:rPr>
                        <w:lang w:eastAsia="zh-CN"/>
                      </w:rPr>
                    </w:pPr>
                    <w:r>
                      <w:rPr>
                        <w:color w:val="000000"/>
                        <w:sz w:val="16"/>
                        <w:szCs w:val="16"/>
                      </w:rPr>
                      <w:t>BTS</w:t>
                    </w:r>
                    <w:r>
                      <w:rPr>
                        <w:rFonts w:hint="eastAsia"/>
                        <w:color w:val="000000"/>
                        <w:sz w:val="16"/>
                        <w:szCs w:val="16"/>
                        <w:lang w:eastAsia="zh-CN"/>
                      </w:rPr>
                      <w:t>天线</w:t>
                    </w:r>
                  </w:p>
                </w:txbxContent>
              </v:textbox>
            </v:rect>
            <v:rect id="_x0000_s4425" style="position:absolute;left:757;top:4076;width:392;height:184;mso-wrap-style:none" o:regroupid="1" filled="f" stroked="f">
              <v:textbox style="mso-next-textbox:#_x0000_s4425;mso-fit-shape-to-text:t" inset="0,0,0,0">
                <w:txbxContent>
                  <w:p w:rsidR="003B0804" w:rsidRDefault="003B0804" w:rsidP="00DE4E59">
                    <w:pPr>
                      <w:spacing w:before="0"/>
                    </w:pPr>
                    <w:r>
                      <w:rPr>
                        <w:color w:val="000000"/>
                        <w:sz w:val="16"/>
                        <w:szCs w:val="16"/>
                      </w:rPr>
                      <w:t>(TRx)</w:t>
                    </w:r>
                  </w:p>
                </w:txbxContent>
              </v:textbox>
            </v:rect>
            <v:rect id="_x0000_s4428" style="position:absolute;left:4242;top:1955;width:801;height:296;mso-wrap-style:none" o:regroupid="1" filled="f" stroked="f">
              <v:textbox style="mso-next-textbox:#_x0000_s4428" inset="0,0,0,0">
                <w:txbxContent>
                  <w:p w:rsidR="003B0804" w:rsidRPr="00DE4E59" w:rsidRDefault="003B0804" w:rsidP="00DE4E59">
                    <w:pPr>
                      <w:spacing w:before="0"/>
                      <w:rPr>
                        <w:sz w:val="16"/>
                        <w:szCs w:val="16"/>
                        <w:lang w:eastAsia="zh-CN"/>
                      </w:rPr>
                    </w:pPr>
                    <w:r w:rsidRPr="00DE4E59">
                      <w:rPr>
                        <w:rFonts w:hint="eastAsia"/>
                        <w:color w:val="000000"/>
                        <w:sz w:val="16"/>
                        <w:szCs w:val="16"/>
                        <w:lang w:eastAsia="zh-CN"/>
                      </w:rPr>
                      <w:t>网关地球站</w:t>
                    </w:r>
                  </w:p>
                </w:txbxContent>
              </v:textbox>
            </v:rect>
            <v:rect id="_x0000_s4429" style="position:absolute;left:1794;top:2592;width:335;height:355" o:regroupid="1" filled="f" stroked="f">
              <v:textbox style="mso-next-textbox:#_x0000_s4429" inset="0,0,0,0">
                <w:txbxContent>
                  <w:p w:rsidR="003B0804" w:rsidRPr="002E6A34" w:rsidRDefault="003B0804" w:rsidP="002A07C1">
                    <w:pPr>
                      <w:spacing w:before="0"/>
                      <w:jc w:val="center"/>
                    </w:pPr>
                    <w:r w:rsidRPr="002E6A34">
                      <w:rPr>
                        <w:rFonts w:hint="eastAsia"/>
                        <w:color w:val="000000"/>
                        <w:sz w:val="12"/>
                        <w:szCs w:val="12"/>
                        <w:lang w:eastAsia="zh-CN"/>
                      </w:rPr>
                      <w:t>语音电话</w:t>
                    </w:r>
                  </w:p>
                </w:txbxContent>
              </v:textbox>
            </v:rect>
            <v:rect id="_x0000_s4432" style="position:absolute;left:2447;top:2558;width:230;height:389" filled="f" stroked="f">
              <v:textbox style="mso-next-textbox:#_x0000_s4432;mso-fit-shape-to-text:t" inset="0,0,0,0">
                <w:txbxContent>
                  <w:p w:rsidR="003B0804" w:rsidRPr="00DE4E59" w:rsidRDefault="003B0804" w:rsidP="00DE4E59">
                    <w:pPr>
                      <w:spacing w:before="0"/>
                      <w:rPr>
                        <w:color w:val="000000"/>
                        <w:sz w:val="10"/>
                        <w:szCs w:val="10"/>
                        <w:lang w:eastAsia="zh-CN"/>
                      </w:rPr>
                    </w:pPr>
                    <w:r w:rsidRPr="00DE4E59">
                      <w:rPr>
                        <w:rFonts w:hint="eastAsia"/>
                        <w:color w:val="000000"/>
                        <w:sz w:val="10"/>
                        <w:szCs w:val="10"/>
                        <w:lang w:eastAsia="zh-CN"/>
                      </w:rPr>
                      <w:t>语音</w:t>
                    </w:r>
                    <w:r w:rsidRPr="00DE4E59">
                      <w:rPr>
                        <w:rFonts w:hint="eastAsia"/>
                        <w:color w:val="000000"/>
                        <w:sz w:val="10"/>
                        <w:szCs w:val="10"/>
                        <w:lang w:eastAsia="zh-CN"/>
                      </w:rPr>
                      <w:t>/</w:t>
                    </w:r>
                    <w:r w:rsidRPr="00DE4E59">
                      <w:rPr>
                        <w:rFonts w:hint="eastAsia"/>
                        <w:color w:val="000000"/>
                        <w:sz w:val="10"/>
                        <w:szCs w:val="10"/>
                        <w:lang w:eastAsia="zh-CN"/>
                      </w:rPr>
                      <w:t>数据</w:t>
                    </w:r>
                  </w:p>
                  <w:p w:rsidR="003B0804" w:rsidRPr="00DE4E59" w:rsidRDefault="003B0804" w:rsidP="00DE4E59">
                    <w:pPr>
                      <w:spacing w:before="0"/>
                      <w:rPr>
                        <w:sz w:val="10"/>
                        <w:szCs w:val="10"/>
                        <w:lang w:eastAsia="zh-CN"/>
                      </w:rPr>
                    </w:pPr>
                    <w:r w:rsidRPr="00DE4E59">
                      <w:rPr>
                        <w:rFonts w:hint="eastAsia"/>
                        <w:color w:val="000000"/>
                        <w:sz w:val="10"/>
                        <w:szCs w:val="10"/>
                        <w:lang w:eastAsia="zh-CN"/>
                      </w:rPr>
                      <w:t>电话</w:t>
                    </w:r>
                  </w:p>
                </w:txbxContent>
              </v:textbox>
            </v:rect>
            <v:rect id="_x0000_s4435" style="position:absolute;left:3420;top:2592;width:254;height:407" filled="f" stroked="f">
              <v:textbox style="mso-next-textbox:#_x0000_s4435" inset="0,0,0,0">
                <w:txbxContent>
                  <w:p w:rsidR="003B0804" w:rsidRPr="002E6A34" w:rsidRDefault="003B0804" w:rsidP="00DE4E59">
                    <w:pPr>
                      <w:spacing w:before="0"/>
                      <w:rPr>
                        <w:sz w:val="12"/>
                        <w:szCs w:val="12"/>
                      </w:rPr>
                    </w:pPr>
                    <w:r w:rsidRPr="002E6A34">
                      <w:rPr>
                        <w:rFonts w:hint="eastAsia"/>
                        <w:color w:val="000000"/>
                        <w:sz w:val="12"/>
                        <w:szCs w:val="12"/>
                        <w:lang w:eastAsia="zh-CN"/>
                      </w:rPr>
                      <w:t>语音电话</w:t>
                    </w:r>
                  </w:p>
                  <w:p w:rsidR="003B0804" w:rsidRPr="00442307" w:rsidRDefault="003B0804" w:rsidP="00442307"/>
                </w:txbxContent>
              </v:textbox>
            </v:rect>
            <v:rect id="_x0000_s4437" style="position:absolute;left:3209;top:1901;width:244;height:311" filled="f" stroked="f">
              <v:textbox style="mso-next-textbox:#_x0000_s4437;mso-fit-shape-to-text:t" inset="0,0,0,0">
                <w:txbxContent>
                  <w:p w:rsidR="003B0804" w:rsidRPr="002E6A34" w:rsidRDefault="003B0804" w:rsidP="00DE4E59">
                    <w:pPr>
                      <w:spacing w:before="0"/>
                      <w:rPr>
                        <w:sz w:val="12"/>
                        <w:szCs w:val="12"/>
                      </w:rPr>
                    </w:pPr>
                    <w:r w:rsidRPr="002E6A34">
                      <w:rPr>
                        <w:rFonts w:hint="eastAsia"/>
                        <w:color w:val="000000"/>
                        <w:sz w:val="12"/>
                        <w:szCs w:val="12"/>
                        <w:lang w:eastAsia="zh-CN"/>
                      </w:rPr>
                      <w:t>语音电话</w:t>
                    </w:r>
                  </w:p>
                </w:txbxContent>
              </v:textbox>
            </v:rect>
            <v:rect id="_x0000_s4439" style="position:absolute;left:2677;top:1901;width:244;height:311" filled="f" stroked="f">
              <v:textbox style="mso-next-textbox:#_x0000_s4439;mso-fit-shape-to-text:t" inset="0,0,0,0">
                <w:txbxContent>
                  <w:p w:rsidR="003B0804" w:rsidRPr="002E6A34" w:rsidRDefault="003B0804" w:rsidP="00DE4E59">
                    <w:pPr>
                      <w:spacing w:before="0"/>
                      <w:rPr>
                        <w:sz w:val="12"/>
                        <w:szCs w:val="12"/>
                      </w:rPr>
                    </w:pPr>
                    <w:r w:rsidRPr="002E6A34">
                      <w:rPr>
                        <w:rFonts w:hint="eastAsia"/>
                        <w:color w:val="000000"/>
                        <w:sz w:val="12"/>
                        <w:szCs w:val="12"/>
                        <w:lang w:eastAsia="zh-CN"/>
                      </w:rPr>
                      <w:t>语音电话</w:t>
                    </w:r>
                  </w:p>
                </w:txbxContent>
              </v:textbox>
            </v:rect>
            <v:rect id="_x0000_s4441" style="position:absolute;left:2107;top:1901;width:254;height:311" filled="f" stroked="f">
              <v:textbox style="mso-next-textbox:#_x0000_s4441;mso-fit-shape-to-text:t" inset="0,0,0,0">
                <w:txbxContent>
                  <w:p w:rsidR="003B0804" w:rsidRPr="002E6A34" w:rsidRDefault="003B0804" w:rsidP="00DE4E59">
                    <w:pPr>
                      <w:spacing w:before="0"/>
                      <w:rPr>
                        <w:sz w:val="12"/>
                        <w:szCs w:val="12"/>
                      </w:rPr>
                    </w:pPr>
                    <w:r w:rsidRPr="002E6A34">
                      <w:rPr>
                        <w:rFonts w:hint="eastAsia"/>
                        <w:color w:val="000000"/>
                        <w:sz w:val="12"/>
                        <w:szCs w:val="12"/>
                        <w:lang w:eastAsia="zh-CN"/>
                      </w:rPr>
                      <w:t>语音电话</w:t>
                    </w:r>
                  </w:p>
                </w:txbxContent>
              </v:textbox>
            </v:rect>
            <w10:wrap type="none"/>
            <w10:anchorlock/>
          </v:group>
        </w:pict>
      </w:r>
    </w:p>
    <w:p w:rsidR="00FE3014" w:rsidRDefault="00FE3014" w:rsidP="00D97D36">
      <w:pPr>
        <w:rPr>
          <w:lang w:val="en-US"/>
        </w:rPr>
      </w:pPr>
    </w:p>
    <w:p w:rsidR="00FE3014" w:rsidRDefault="00FE3014" w:rsidP="00D97D36">
      <w:pPr>
        <w:rPr>
          <w:lang w:val="en-US"/>
        </w:rPr>
      </w:pPr>
    </w:p>
    <w:p w:rsidR="000E7A18" w:rsidRPr="000E7A18" w:rsidRDefault="000E7A18" w:rsidP="00D97D36">
      <w:pPr>
        <w:pStyle w:val="Heading3"/>
        <w:rPr>
          <w:lang w:val="en-US" w:eastAsia="zh-CN"/>
        </w:rPr>
      </w:pPr>
      <w:bookmarkStart w:id="20" w:name="_Toc247958109"/>
      <w:bookmarkStart w:id="21" w:name="_Toc263857051"/>
      <w:r w:rsidRPr="000E7A18">
        <w:rPr>
          <w:lang w:val="en-US" w:eastAsia="zh-CN"/>
        </w:rPr>
        <w:lastRenderedPageBreak/>
        <w:t>2.2.2</w:t>
      </w:r>
      <w:r w:rsidRPr="000E7A18">
        <w:rPr>
          <w:lang w:val="en-US" w:eastAsia="zh-CN"/>
        </w:rPr>
        <w:tab/>
      </w:r>
      <w:r w:rsidR="00F76DA7">
        <w:rPr>
          <w:rFonts w:hint="eastAsia"/>
          <w:lang w:val="en-US" w:eastAsia="zh-CN"/>
        </w:rPr>
        <w:t>专用地面网应急回程使用的卫星部分</w:t>
      </w:r>
      <w:bookmarkEnd w:id="20"/>
      <w:bookmarkEnd w:id="21"/>
    </w:p>
    <w:p w:rsidR="000E7A18" w:rsidRPr="00E564AB" w:rsidRDefault="000E7A18" w:rsidP="004F691F">
      <w:pPr>
        <w:ind w:firstLineChars="200" w:firstLine="480"/>
        <w:rPr>
          <w:lang w:val="en-US" w:eastAsia="ja-JP"/>
        </w:rPr>
      </w:pPr>
      <w:r w:rsidRPr="00E564AB">
        <w:rPr>
          <w:lang w:val="en-US" w:eastAsia="ja-JP"/>
        </w:rPr>
        <w:t>MSS</w:t>
      </w:r>
      <w:r w:rsidR="00F76DA7">
        <w:rPr>
          <w:rFonts w:hint="eastAsia"/>
          <w:lang w:val="en-US" w:eastAsia="zh-CN"/>
        </w:rPr>
        <w:t>卫星链路亦可用于专用网络的应急无线电通信，替代无法工作或被损坏的地面设施。与外界的无线电通信是通过网关地球站的卫星链路。互联网协议</w:t>
      </w:r>
      <w:r w:rsidR="00E564AB">
        <w:rPr>
          <w:lang w:val="en-US" w:eastAsia="ja-JP"/>
        </w:rPr>
        <w:t>（</w:t>
      </w:r>
      <w:r w:rsidRPr="00E564AB">
        <w:rPr>
          <w:lang w:val="en-US" w:eastAsia="ja-JP"/>
        </w:rPr>
        <w:t>IP</w:t>
      </w:r>
      <w:r w:rsidR="00E564AB">
        <w:rPr>
          <w:lang w:val="en-US" w:eastAsia="ja-JP"/>
        </w:rPr>
        <w:t>）</w:t>
      </w:r>
      <w:r w:rsidR="00F76DA7">
        <w:rPr>
          <w:rFonts w:hint="eastAsia"/>
          <w:lang w:val="en-US" w:eastAsia="zh-CN"/>
        </w:rPr>
        <w:t>和虚拟专用网络</w:t>
      </w:r>
      <w:r w:rsidR="00E564AB">
        <w:rPr>
          <w:lang w:val="en-US" w:eastAsia="ja-JP"/>
        </w:rPr>
        <w:t>（</w:t>
      </w:r>
      <w:r w:rsidRPr="00E564AB">
        <w:rPr>
          <w:lang w:val="en-US" w:eastAsia="ja-JP"/>
        </w:rPr>
        <w:t>VPN</w:t>
      </w:r>
      <w:r w:rsidR="00E564AB">
        <w:rPr>
          <w:lang w:val="en-US" w:eastAsia="ja-JP"/>
        </w:rPr>
        <w:t>）</w:t>
      </w:r>
      <w:r w:rsidR="00F76DA7">
        <w:rPr>
          <w:rFonts w:hint="eastAsia"/>
          <w:lang w:val="en-US" w:eastAsia="zh-CN"/>
        </w:rPr>
        <w:t>与</w:t>
      </w:r>
      <w:r w:rsidR="00F76DA7">
        <w:rPr>
          <w:rFonts w:hint="eastAsia"/>
          <w:lang w:val="en-US" w:eastAsia="zh-CN"/>
        </w:rPr>
        <w:t>MSS</w:t>
      </w:r>
      <w:r w:rsidR="00F76DA7">
        <w:rPr>
          <w:rFonts w:hint="eastAsia"/>
          <w:lang w:val="en-US" w:eastAsia="zh-CN"/>
        </w:rPr>
        <w:t>系统相结合的方式，在出现灾害时大有用武之地，可</w:t>
      </w:r>
      <w:r w:rsidR="00DD302F">
        <w:rPr>
          <w:rFonts w:hint="eastAsia"/>
          <w:lang w:val="en-US" w:eastAsia="zh-CN"/>
        </w:rPr>
        <w:t>供</w:t>
      </w:r>
      <w:r w:rsidR="00F76DA7">
        <w:rPr>
          <w:rFonts w:hint="eastAsia"/>
          <w:lang w:val="en-US" w:eastAsia="zh-CN"/>
        </w:rPr>
        <w:t>人们使用。</w:t>
      </w:r>
    </w:p>
    <w:p w:rsidR="000E7A18" w:rsidRPr="00E564AB" w:rsidRDefault="00F76DA7" w:rsidP="004F691F">
      <w:pPr>
        <w:ind w:firstLineChars="200" w:firstLine="480"/>
        <w:rPr>
          <w:lang w:val="en-US" w:eastAsia="zh-CN"/>
        </w:rPr>
      </w:pPr>
      <w:r>
        <w:rPr>
          <w:rFonts w:hint="eastAsia"/>
          <w:lang w:val="en-US" w:eastAsia="zh-CN"/>
        </w:rPr>
        <w:t>图</w:t>
      </w:r>
      <w:r>
        <w:rPr>
          <w:rFonts w:hint="eastAsia"/>
          <w:lang w:val="en-US" w:eastAsia="zh-CN"/>
        </w:rPr>
        <w:t>4</w:t>
      </w:r>
      <w:r>
        <w:rPr>
          <w:rFonts w:hint="eastAsia"/>
          <w:lang w:val="en-US" w:eastAsia="zh-CN"/>
        </w:rPr>
        <w:t>描述的是作为固定电话网回程的</w:t>
      </w:r>
      <w:r>
        <w:rPr>
          <w:rFonts w:hint="eastAsia"/>
          <w:lang w:val="en-US" w:eastAsia="zh-CN"/>
        </w:rPr>
        <w:t>MSS</w:t>
      </w:r>
      <w:r>
        <w:rPr>
          <w:rFonts w:hint="eastAsia"/>
          <w:lang w:val="en-US" w:eastAsia="zh-CN"/>
        </w:rPr>
        <w:t>链路内部电话线系统。</w:t>
      </w:r>
      <w:r w:rsidR="000E7A18" w:rsidRPr="00E564AB">
        <w:rPr>
          <w:lang w:val="en-US" w:eastAsia="zh-CN"/>
        </w:rPr>
        <w:t>MSS</w:t>
      </w:r>
      <w:r>
        <w:rPr>
          <w:rFonts w:hint="eastAsia"/>
          <w:lang w:val="en-US" w:eastAsia="zh-CN"/>
        </w:rPr>
        <w:t>链路内部电话线系统包括若干话音信道，在相关主管部门允许的情况下，仅通过卫星</w:t>
      </w:r>
      <w:r>
        <w:rPr>
          <w:rFonts w:hint="eastAsia"/>
          <w:lang w:val="en-US" w:eastAsia="zh-CN"/>
        </w:rPr>
        <w:t>IP</w:t>
      </w:r>
      <w:r>
        <w:rPr>
          <w:rFonts w:hint="eastAsia"/>
          <w:lang w:val="en-US" w:eastAsia="zh-CN"/>
        </w:rPr>
        <w:t>网利用语音</w:t>
      </w:r>
      <w:r>
        <w:rPr>
          <w:rFonts w:hint="eastAsia"/>
          <w:lang w:val="en-US" w:eastAsia="zh-CN"/>
        </w:rPr>
        <w:t>IP</w:t>
      </w:r>
      <w:r w:rsidR="00E564AB">
        <w:rPr>
          <w:lang w:val="en-US" w:eastAsia="ja-JP"/>
        </w:rPr>
        <w:t>（</w:t>
      </w:r>
      <w:r w:rsidR="000E7A18" w:rsidRPr="00E564AB">
        <w:rPr>
          <w:lang w:val="en-US" w:eastAsia="ja-JP"/>
        </w:rPr>
        <w:t>VoIP</w:t>
      </w:r>
      <w:r w:rsidR="00E564AB">
        <w:rPr>
          <w:lang w:val="en-US" w:eastAsia="ja-JP"/>
        </w:rPr>
        <w:t>）</w:t>
      </w:r>
      <w:r>
        <w:rPr>
          <w:rFonts w:hint="eastAsia"/>
          <w:lang w:val="en-US" w:eastAsia="zh-CN"/>
        </w:rPr>
        <w:t>配置工作。</w:t>
      </w:r>
      <w:r w:rsidR="00627E9F">
        <w:rPr>
          <w:rFonts w:hint="eastAsia"/>
          <w:lang w:val="en-US" w:eastAsia="zh-CN"/>
        </w:rPr>
        <w:t>此系统提供了若干并行的话音链路。电话信道的容量取决于</w:t>
      </w:r>
      <w:r w:rsidR="00627E9F">
        <w:rPr>
          <w:rFonts w:hint="eastAsia"/>
          <w:lang w:val="en-US" w:eastAsia="zh-CN"/>
        </w:rPr>
        <w:t>MSS</w:t>
      </w:r>
      <w:r w:rsidR="00627E9F">
        <w:rPr>
          <w:rFonts w:hint="eastAsia"/>
          <w:lang w:val="en-US" w:eastAsia="zh-CN"/>
        </w:rPr>
        <w:t>链路的容量和话音编码的方法（其通信使用</w:t>
      </w:r>
      <w:r w:rsidR="000E7A18" w:rsidRPr="00E564AB">
        <w:rPr>
          <w:lang w:val="en-US" w:eastAsia="ja-JP"/>
        </w:rPr>
        <w:t>ITU-T G.729</w:t>
      </w:r>
      <w:r w:rsidR="00627E9F">
        <w:rPr>
          <w:rFonts w:hint="eastAsia"/>
          <w:lang w:val="en-US" w:eastAsia="zh-CN"/>
        </w:rPr>
        <w:t>建议书</w:t>
      </w:r>
      <w:r w:rsidR="00BF1B13">
        <w:rPr>
          <w:rFonts w:hint="eastAsia"/>
          <w:lang w:val="en-US" w:eastAsia="zh-CN"/>
        </w:rPr>
        <w:t>即可</w:t>
      </w:r>
      <w:r w:rsidR="00627E9F">
        <w:rPr>
          <w:rFonts w:hint="eastAsia"/>
          <w:lang w:val="en-US" w:eastAsia="zh-CN"/>
        </w:rPr>
        <w:t>，没必要使用</w:t>
      </w:r>
      <w:r w:rsidR="000E7A18" w:rsidRPr="00E564AB">
        <w:rPr>
          <w:lang w:val="en-US" w:eastAsia="ja-JP"/>
        </w:rPr>
        <w:t>ITU-T</w:t>
      </w:r>
      <w:r w:rsidR="00B67415" w:rsidRPr="00E564AB">
        <w:rPr>
          <w:lang w:val="en-US" w:eastAsia="ja-JP"/>
        </w:rPr>
        <w:t> </w:t>
      </w:r>
      <w:r w:rsidR="000E7A18" w:rsidRPr="00E564AB">
        <w:rPr>
          <w:lang w:val="en-US" w:eastAsia="ja-JP"/>
        </w:rPr>
        <w:t>G.711</w:t>
      </w:r>
      <w:r w:rsidR="00627E9F">
        <w:rPr>
          <w:rFonts w:hint="eastAsia"/>
          <w:lang w:val="en-US" w:eastAsia="zh-CN"/>
        </w:rPr>
        <w:t>建议书</w:t>
      </w:r>
      <w:r w:rsidR="00E564AB">
        <w:rPr>
          <w:lang w:val="en-US" w:eastAsia="ja-JP"/>
        </w:rPr>
        <w:t>）</w:t>
      </w:r>
      <w:r w:rsidR="00627E9F">
        <w:rPr>
          <w:rFonts w:hint="eastAsia"/>
          <w:lang w:val="en-US" w:eastAsia="zh-CN"/>
        </w:rPr>
        <w:t>。</w:t>
      </w:r>
    </w:p>
    <w:p w:rsidR="000E7A18" w:rsidRPr="00E564AB" w:rsidRDefault="00627E9F" w:rsidP="004F691F">
      <w:pPr>
        <w:ind w:firstLineChars="200" w:firstLine="480"/>
        <w:rPr>
          <w:lang w:val="en-US" w:eastAsia="ja-JP"/>
        </w:rPr>
      </w:pPr>
      <w:r>
        <w:rPr>
          <w:rFonts w:hint="eastAsia"/>
          <w:lang w:val="en-US" w:eastAsia="zh-CN"/>
        </w:rPr>
        <w:t>图</w:t>
      </w:r>
      <w:r>
        <w:rPr>
          <w:rFonts w:hint="eastAsia"/>
          <w:lang w:val="en-US" w:eastAsia="zh-CN"/>
        </w:rPr>
        <w:t>4</w:t>
      </w:r>
      <w:r>
        <w:rPr>
          <w:rFonts w:hint="eastAsia"/>
          <w:lang w:val="en-US" w:eastAsia="zh-CN"/>
        </w:rPr>
        <w:t>展示了呼叫的处理过程。</w:t>
      </w:r>
    </w:p>
    <w:p w:rsidR="000E7A18" w:rsidRPr="000E7A18" w:rsidRDefault="00627E9F" w:rsidP="00D97D36">
      <w:pPr>
        <w:pStyle w:val="FigureNo"/>
        <w:rPr>
          <w:lang w:val="en-US" w:eastAsia="zh-CN"/>
        </w:rPr>
      </w:pPr>
      <w:r>
        <w:rPr>
          <w:rFonts w:hint="eastAsia"/>
          <w:lang w:val="en-US" w:eastAsia="zh-CN"/>
        </w:rPr>
        <w:t>图</w:t>
      </w:r>
      <w:r>
        <w:rPr>
          <w:rFonts w:hint="eastAsia"/>
          <w:lang w:val="en-US" w:eastAsia="zh-CN"/>
        </w:rPr>
        <w:t xml:space="preserve"> </w:t>
      </w:r>
      <w:r w:rsidR="000E7A18" w:rsidRPr="000E7A18">
        <w:rPr>
          <w:lang w:val="en-US" w:eastAsia="ja-JP"/>
        </w:rPr>
        <w:t>4</w:t>
      </w:r>
      <w:r w:rsidR="000E7A18" w:rsidRPr="000E7A18">
        <w:rPr>
          <w:lang w:val="en-US" w:eastAsia="zh-CN"/>
        </w:rPr>
        <w:t xml:space="preserve"> </w:t>
      </w:r>
    </w:p>
    <w:p w:rsidR="000E7A18" w:rsidRPr="000E7A18" w:rsidRDefault="00627E9F" w:rsidP="00D97D36">
      <w:pPr>
        <w:pStyle w:val="Figuretitle"/>
        <w:rPr>
          <w:lang w:val="en-US" w:eastAsia="zh-CN"/>
        </w:rPr>
      </w:pPr>
      <w:r>
        <w:rPr>
          <w:rFonts w:hint="eastAsia"/>
          <w:lang w:val="en-US" w:eastAsia="zh-CN"/>
        </w:rPr>
        <w:t>通过</w:t>
      </w:r>
      <w:r>
        <w:rPr>
          <w:rFonts w:hint="eastAsia"/>
          <w:lang w:val="en-US" w:eastAsia="zh-CN"/>
        </w:rPr>
        <w:t>MSS</w:t>
      </w:r>
      <w:r>
        <w:rPr>
          <w:rFonts w:hint="eastAsia"/>
          <w:lang w:val="en-US" w:eastAsia="zh-CN"/>
        </w:rPr>
        <w:t>系统与</w:t>
      </w:r>
      <w:r>
        <w:rPr>
          <w:rFonts w:hint="eastAsia"/>
          <w:lang w:val="en-US" w:eastAsia="zh-CN"/>
        </w:rPr>
        <w:t>PSTN</w:t>
      </w:r>
      <w:r>
        <w:rPr>
          <w:rFonts w:hint="eastAsia"/>
          <w:lang w:val="en-US" w:eastAsia="zh-CN"/>
        </w:rPr>
        <w:t>相连的内部电话线系统</w:t>
      </w:r>
    </w:p>
    <w:p w:rsidR="000E7A18" w:rsidRDefault="00BB3692" w:rsidP="00D97D36">
      <w:pPr>
        <w:pStyle w:val="Figure"/>
        <w:rPr>
          <w:lang w:eastAsia="ja-JP"/>
        </w:rPr>
      </w:pPr>
      <w:r w:rsidRPr="00BB3692">
        <w:rPr>
          <w:lang w:eastAsia="ja-JP"/>
        </w:rPr>
      </w:r>
      <w:r>
        <w:rPr>
          <w:lang w:eastAsia="ja-JP"/>
        </w:rPr>
        <w:pict>
          <v:group id="_x0000_s4445" editas="canvas" style="width:394.9pt;height:297.95pt;mso-position-horizontal-relative:char;mso-position-vertical-relative:line" coordsize="7898,5959">
            <o:lock v:ext="edit" aspectratio="t"/>
            <v:shape id="_x0000_s4444" type="#_x0000_t75" style="position:absolute;width:7898;height:5959" o:preferrelative="f">
              <v:fill o:detectmouseclick="t"/>
              <v:path o:extrusionok="t" o:connecttype="none"/>
              <o:lock v:ext="edit" text="t"/>
            </v:shape>
            <v:group id="_x0000_s4646" style="position:absolute;left:1103;top:24;width:6795;height:5753" coordorigin="1103,24" coordsize="6795,5753">
              <v:rect id="_x0000_s4446" style="position:absolute;left:6836;top:5475;width:1062;height:302;mso-wrap-style:none" filled="f" stroked="f">
                <v:textbox style="mso-next-textbox:#_x0000_s4446;mso-fit-shape-to-text:t" inset="0,0,0,0">
                  <w:txbxContent>
                    <w:p w:rsidR="003B0804" w:rsidRDefault="003B0804">
                      <w:pPr>
                        <w:rPr>
                          <w:lang w:eastAsia="zh-CN"/>
                        </w:rPr>
                      </w:pPr>
                      <w:r>
                        <w:rPr>
                          <w:rFonts w:hint="eastAsia"/>
                          <w:color w:val="000000"/>
                          <w:sz w:val="14"/>
                          <w:szCs w:val="14"/>
                          <w:lang w:eastAsia="zh-CN"/>
                        </w:rPr>
                        <w:t>第</w:t>
                      </w:r>
                      <w:r>
                        <w:rPr>
                          <w:color w:val="000000"/>
                          <w:sz w:val="14"/>
                          <w:szCs w:val="14"/>
                        </w:rPr>
                        <w:t xml:space="preserve"> 2149-04</w:t>
                      </w:r>
                      <w:r>
                        <w:rPr>
                          <w:rFonts w:hint="eastAsia"/>
                          <w:color w:val="000000"/>
                          <w:sz w:val="14"/>
                          <w:szCs w:val="14"/>
                          <w:lang w:eastAsia="zh-CN"/>
                        </w:rPr>
                        <w:t>号报告</w:t>
                      </w:r>
                    </w:p>
                  </w:txbxContent>
                </v:textbox>
              </v:rect>
              <v:line id="_x0000_s4447" style="position:absolute;flip:y" from="3576,4848" to="5949,4901" strokeweight=".7pt"/>
              <v:line id="_x0000_s4448" style="position:absolute;flip:y" from="1750,4039" to="1750,4532" strokeweight=".7pt"/>
              <v:line id="_x0000_s4449" style="position:absolute" from="5949,2031" to="5949,4848" strokeweight=".7pt"/>
              <v:line id="_x0000_s4450" style="position:absolute" from="5949,4848" to="6845,4848" strokeweight=".7pt"/>
              <v:line id="_x0000_s4451" style="position:absolute" from="1103,1782" to="1103,4532" strokeweight=".7pt"/>
              <v:shape id="_x0000_s4452" style="position:absolute;left:2047;top:38;width:1078;height:499" coordsize="1078,499" path="m201,264r48,-34l283,202,316,67,249,82r,-15l230,67r-14,l201,67,182,48r-14,l168,34,283,r14,l316,r15,15l331,34r19,l331,67r,67l417,115r14,19l431,149r15,l446,168r19,14l446,202r19,28l513,264r19,-34l498,182r15,-14l1064,149r14,33l1064,182r-67,20l681,283,580,297,546,264r-14,19l513,283r-48,67l566,331r14,l613,446r,33l599,499r-33,l532,431r,-14l532,398r,-14l532,364r,-14l546,350r-14,l446,384r-63,81l364,479r-48,l249,398r-33,l67,431,,350,134,283r67,-19xe" stroked="f">
                <v:path arrowok="t"/>
              </v:shape>
              <v:shape id="_x0000_s4453" style="position:absolute;left:2311;top:355;width:134;height:81" coordsize="134,81" path="m,81l67,14r19,l86,33r,-19l100,14,86,r48,l67,67,,81xe" fillcolor="#d1bdbd" stroked="f">
                <v:path arrowok="t"/>
              </v:shape>
              <v:shape id="_x0000_s4454" style="position:absolute;left:2411;top:240;width:101;height:115" coordsize="101,115" path="m34,115l,81,82,r,14l101,14r,14l101,47,53,95,34,115xe" fillcolor="#ff8057" stroked="f">
                <v:path arrowok="t"/>
              </v:shape>
              <v:shape id="_x0000_s4455" style="position:absolute;left:2248;top:153;width:216;height:149" coordsize="216,149" path="m,149l29,115r19,l48,134r15,l63,115r19,l82,101r14,l115,87,130,19,216,,82,149,,149xe" fillcolor="#d1bdbd" stroked="f">
                <v:path arrowok="t"/>
              </v:shape>
              <v:shape id="_x0000_s4456" style="position:absolute;left:2378;top:321;width:67;height:48" coordsize="67,48" path="m19,34l,34,33,,67,34,33,48r,-14l19,34xe" fillcolor="#756969" stroked="f">
                <v:path arrowok="t"/>
              </v:shape>
              <v:shape id="_x0000_s4457" style="position:absolute;left:2229;top:24;width:134;height:81" coordsize="134,81" path="m134,29r,19l134,62r-19,l115,81r-14,l82,81r-15,l48,81r,-19l34,62r-15,l19,48,,48,,29r19,l19,14r15,l48,14,48,,67,,82,r19,l101,14r14,l134,14r,15xe" fillcolor="#d4ebd4" stroked="f">
                <v:path arrowok="t"/>
              </v:shape>
              <v:shape id="_x0000_s4458" style="position:absolute;left:2311;top:38;width:52;height:48" coordsize="52,48" path="m52,48l,34,19,15,33,r,15l52,15r,19l52,48xe" fillcolor="#8a998a" stroked="f">
                <v:path arrowok="t"/>
              </v:shape>
              <v:shape id="_x0000_s4459" style="position:absolute;left:2579;top:388;width:81;height:129" coordsize="81,129" path="m,67l,48,,34,,14r14,l14,,34,,48,,67,14r,20l81,34r,14l81,67r,14l81,96r,19l81,129r-14,l48,129r-14,l34,115r-20,l14,96,,96,,81,,67xe" fillcolor="#c2d6c2" stroked="f">
                <v:path arrowok="t"/>
              </v:shape>
              <v:shape id="_x0000_s4460" style="position:absolute;left:2613;top:402;width:47;height:67" coordsize="47,67" path="m47,67l,34,33,r,20l33,34r14,l47,53r,14xe" fillcolor="#8a998a" stroked="f">
                <v:path arrowok="t"/>
              </v:shape>
              <v:shape id="_x0000_s4461" style="position:absolute;left:2613;top:455;width:47;height:62" coordsize="47,62" path="m,62l14,,33,14,47,29r,19l47,62r-14,l14,62,,62xe" fillcolor="#e6ffe6" stroked="f">
                <v:path arrowok="t"/>
              </v:shape>
              <v:shape id="_x0000_s4462" style="position:absolute;left:2033;top:268;width:244;height:187" coordsize="244,187" path="m,87l244,,215,53r15,34l230,101r,19l230,134r14,l244,154,81,187,,87xe" fillcolor="#e6e6b0" stroked="f">
                <v:path arrowok="t"/>
              </v:shape>
              <v:shape id="_x0000_s4463" style="position:absolute;left:2095;top:302;width:182;height:86" coordsize="182,86" path="m33,86l,53,182,,153,33r,20l33,86xe" fillcolor="#cccc9c" stroked="f">
                <v:path arrowok="t"/>
              </v:shape>
              <v:shape id="_x0000_s4464" style="position:absolute;left:2545;top:38;width:580;height:283" coordsize="580,283" path="m,168l499,r81,168l82,283,48,249r53,-33l115,216r,-14l115,182r-14,l101,202r-19,l101,202,48,230,,168xe" fillcolor="#e6e6b0" stroked="f">
                <v:path arrowok="t"/>
              </v:shape>
              <v:shape id="_x0000_s4465" style="position:absolute;left:2895;top:120;width:130;height:120" coordsize="130,120" path="m48,120l,33,63,r67,100l63,120r-15,xe" fillcolor="#b3b38a" stroked="f">
                <v:path arrowok="t"/>
              </v:shape>
              <v:shape id="_x0000_s4466" style="position:absolute;left:2277;top:240;width:53;height:28" coordsize="53,28" path="m34,28r-15,l,28,,14,,,19,,34,,53,r,14l34,28xe" fillcolor="#6bab9c" stroked="f">
                <v:path arrowok="t"/>
              </v:shape>
              <v:shape id="_x0000_s4467" style="position:absolute;left:2277;top:72;width:86;height:33" coordsize="86,33" path="m,33l19,,86,14r-19,l67,33r-14,l34,33r-15,l,33xe" fillcolor="#b0c2b0" stroked="f">
                <v:path arrowok="t"/>
              </v:shape>
              <v:shape id="_x0000_s4468" style="position:absolute;left:2627;top:220;width:33;height:34" coordsize="33,34" path="m,20l,,19,,33,20r,14l19,34r,-14l,20xe" fillcolor="#6bab9c" stroked="f">
                <v:path arrowok="t"/>
              </v:shape>
              <v:shape id="_x0000_s4469" style="position:absolute;left:2493;top:369;width:120;height:33" coordsize="120,33" path="m19,19l86,r34,l,33r19,l19,19xe" fillcolor="#ff8057" stroked="f">
                <v:path arrowok="t"/>
              </v:shape>
              <v:shape id="_x0000_s4470" style="position:absolute;left:2330;top:86;width:81;height:168" coordsize="81,168" path="m48,168r-34,l14,154,,154,33,19r15,l67,19,67,,81,,48,168xe" fillcolor="#ff8057" stroked="f">
                <v:path arrowok="t"/>
              </v:shape>
              <v:shape id="_x0000_s4471" style="position:absolute;left:2263;top:321;width:100;height:67" coordsize="100,67" path="m,14l67,r33,67l67,67r,-19l48,48r-15,l14,48,,14xe" fillcolor="#756969" stroked="f">
                <v:path arrowok="t"/>
              </v:shape>
              <v:shape id="_x0000_s4472" style="position:absolute;left:2311;top:422;width:119;height:95" coordsize="119,95" path="m,14l67,r52,81l33,95,,14xe" fillcolor="#756969" stroked="f">
                <v:path arrowok="t"/>
              </v:shape>
              <v:shape id="_x0000_s4473" style="position:absolute;left:2378;top:254;width:182;height:230" coordsize="182,230" path="m,148l148,r,14l167,14r,19l167,48r15,19l167,67r,14l148,81r,20l134,115r,19l115,134r,14l100,148r,20l100,182r-14,l86,201r-19,l67,215r-15,l52,230,19,168,,148xe" fillcolor="#a39494" stroked="f">
                <v:path arrowok="t"/>
              </v:shape>
              <v:shape id="_x0000_s4474" style="position:absolute;left:2330;top:335;width:67;height:67" coordsize="67,67" path="m,67l,53,14,34,33,20,48,,67,20r-19,l48,34,33,67,,67xe" fillcolor="#e6e6b0" stroked="f">
                <v:path arrowok="t"/>
              </v:shape>
              <v:shape id="_x0000_s4475" style="position:absolute;left:2411;top:321;width:34;height:34" coordsize="34,34" path="m,14l19,,34,14,19,34r,-20l,14xe" fillcolor="#693600" stroked="f">
                <v:path arrowok="t"/>
              </v:shape>
              <v:shape id="_x0000_s4476" style="position:absolute;left:2378;top:355;width:33;height:33" coordsize="33,33" path="m19,l33,r,14l19,14r,19l,14,,,19,xe" fillcolor="#ff8057" stroked="f">
                <v:path arrowok="t"/>
              </v:shape>
              <v:shape id="_x0000_s4477" style="position:absolute;left:2311;top:153;width:182;height:216" coordsize="182,216" path="m153,r14,l167,19r,15l182,34r,19l52,216,,149,134,19,153,xe" fillcolor="#a39494" stroked="f">
                <v:path arrowok="t"/>
              </v:shape>
              <v:shape id="_x0000_s4478" style="position:absolute;left:2033;top:287;width:244;height:82" coordsize="244,82" path="m,68l244,,215,15,14,82,,68xe" fillcolor="#66664f" stroked="f">
                <v:path arrowok="t"/>
              </v:shape>
              <v:shape id="_x0000_s4479" style="position:absolute;left:2033;top:369;width:244;height:100" coordsize="244,100" path="m,l14,,95,86,230,53r14,14l81,100,,xe" fillcolor="#66664f" stroked="f">
                <v:path arrowok="t"/>
              </v:shape>
              <v:shape id="_x0000_s4480" style="position:absolute;left:2526;top:24;width:599;height:244" coordsize="599,244" path="m,196l518,r81,196l585,182,499,29,19,196r48,48l53,244,,196xe" fillcolor="#66664f" stroked="f">
                <v:path arrowok="t"/>
              </v:shape>
              <v:shape id="_x0000_s4481" style="position:absolute;left:2593;top:220;width:532;height:135" coordsize="532,135" path="m20,67r14,48l499,r33,l34,135,,82,20,67xe" fillcolor="#66664f" stroked="f">
                <v:path arrowok="t"/>
              </v:shape>
              <v:shape id="_x0000_s4482" style="position:absolute;left:2713;top:105;width:297;height:115" coordsize="297,115" path="m15,101l245,34,230,r15,l297,115,245,48,,115,15,101xe" fillcolor="#808061" stroked="f">
                <v:path arrowok="t"/>
              </v:shape>
              <v:shape id="_x0000_s4483" style="position:absolute;left:2114;top:355;width:149;height:81" coordsize="149,81" path="m,14l14,,34,14,134,r15,l34,33,67,81,,14xe" fillcolor="#808061" stroked="f">
                <v:path arrowok="t"/>
              </v:shape>
              <v:shape id="_x0000_s4484" style="position:absolute;left:2248;top:287;width:63;height:68" coordsize="63,68" path="m63,34l15,48,29,68r-14,l,34,29,,48,,15,34r48,xe" fillcolor="#4d4d4d" stroked="f">
                <v:path arrowok="t"/>
              </v:shape>
              <v:shape id="_x0000_s4485" style="position:absolute;left:2397;top:153;width:67;height:34" coordsize="67,34" path="m,19r33,l67,,48,19,,34,,19xe" fillcolor="#4d4d4d" stroked="f">
                <v:path arrowok="t"/>
              </v:shape>
              <v:shape id="_x0000_s4486" style="position:absolute;left:2363;top:86;width:48;height:168" coordsize="48,168" path="m,154l34,19,34,,48,,,168,,154xe" fillcolor="#7d4d1c" stroked="f">
                <v:path arrowok="t"/>
              </v:shape>
              <v:shape id="_x0000_s4487" style="position:absolute;left:2330;top:120;width:33;height:120" coordsize="33,120" path="m,120l14,,33,,14,67,,120xe" fillcolor="#7d4d1c" stroked="f">
                <v:path arrowok="t"/>
              </v:shape>
              <v:shape id="_x0000_s4488" style="position:absolute;left:2445;top:187;width:48;height:81" coordsize="48,81" path="m19,r,33l48,33r,20l19,53,,67,,81,,19,19,xe" fillcolor="#667066" stroked="f">
                <v:path arrowok="t"/>
              </v:shape>
              <v:shape id="_x0000_s4489" style="position:absolute;left:2397;top:355;width:33;height:33" coordsize="33,33" path="m,14l,,14,,33,r,14l14,33,,33,,14,,33r14,l14,14,14,,,,,14xe" fillcolor="#7d4d1c" stroked="f">
                <v:path arrowok="t"/>
              </v:shape>
              <v:shape id="_x0000_s4490" style="position:absolute;left:2493;top:240;width:19;height:28" coordsize="19,28" path="m,l19,14r,14l,14,,xe" fillcolor="#693600" stroked="f">
                <v:path arrowok="t"/>
              </v:shape>
              <v:shape id="_x0000_s4491" style="position:absolute;left:2330;top:388;width:48;height:67" coordsize="48,67" path="m48,l,67,48,48r-34,l48,xe" fillcolor="#4d4d4d" stroked="f">
                <v:path arrowok="t"/>
              </v:shape>
              <v:shape id="_x0000_s4492" style="position:absolute;left:2311;top:455;width:134;height:62" coordsize="134,62" path="m,l19,,52,62,119,48r15,14l52,62,,xe" fillcolor="#2e332e" stroked="f">
                <v:path arrowok="t"/>
              </v:shape>
              <v:shape id="_x0000_s4493" style="position:absolute;left:2464;top:268;width:81;height:87" coordsize="81,87" path="m14,67r34,l48,19,62,r,53l81,53,62,67,,87,14,67xe" fillcolor="#667066" stroked="f">
                <v:path arrowok="t"/>
              </v:shape>
              <v:shape id="_x0000_s4494" style="position:absolute;left:2344;top:469;width:67;height:15" coordsize="67,15" path="m,15l34,,67,r,15l,15xe" fillcolor="#404740" stroked="f">
                <v:path arrowok="t"/>
              </v:shape>
              <v:shape id="_x0000_s4495" style="position:absolute;left:2344;top:455;width:53;height:48" coordsize="53,48" path="m,l19,,53,48,19,14,19,,,xe" fillcolor="#404740" stroked="f">
                <v:path arrowok="t"/>
              </v:shape>
              <v:shape id="_x0000_s4496" style="position:absolute;left:2196;top:369;width:33;height:53" coordsize="33,53" path="m,19l,,33,53,,19xe" fillcolor="#808061" stroked="f">
                <v:path arrowok="t"/>
              </v:shape>
              <v:shape id="_x0000_s4497" style="position:absolute;left:2229;top:369;width:48;height:53" coordsize="48,53" path="m,l19,,48,53r-14,l,xe" fillcolor="#808061" stroked="f">
                <v:path arrowok="t"/>
              </v:shape>
              <v:shape id="_x0000_s4498" style="position:absolute;left:2776;top:206;width:52;height:62" coordsize="52,62" path="m,14l19,r,14l52,62,,14xe" fillcolor="#808061" stroked="f">
                <v:path arrowok="t"/>
              </v:shape>
              <v:shape id="_x0000_s4499" style="position:absolute;left:2843;top:187;width:52;height:67" coordsize="52,67" path="m,19l19,r,19l52,67r-19,l,19xe" fillcolor="#808061" stroked="f">
                <v:path arrowok="t"/>
              </v:shape>
              <v:shape id="_x0000_s4500" style="position:absolute;left:2895;top:172;width:48;height:82" coordsize="48,82" path="m,15l15,,34,15,48,82r,-14l,15xe" fillcolor="#808061" stroked="f">
                <v:path arrowok="t"/>
              </v:shape>
              <v:shape id="_x0000_s4501" style="position:absolute;left:2512;top:388;width:67;height:34" coordsize="67,34" path="m,14l33,,67,,,34,,14xe" fillcolor="#7d4d1c" stroked="f">
                <v:path arrowok="t"/>
              </v:shape>
              <v:shape id="_x0000_s4502" style="position:absolute;left:2613;top:455;width:47;height:82" coordsize="47,82" path="m,62l,,47,48r,14l14,14,,82,,62xe" fillcolor="#667066" stroked="f">
                <v:path arrowok="t"/>
              </v:shape>
              <v:shape id="_x0000_s4503" style="position:absolute;left:2277;top:72;width:86;height:33" coordsize="86,33" path="m,33l19,,86,33,34,14,,33xe" fillcolor="#667066" stroked="f">
                <v:path arrowok="t"/>
              </v:shape>
              <v:shape id="_x0000_s4504" style="position:absolute;left:2311;top:254;width:19;height:14" coordsize="19,14" path="m,l,14,,,19,,,xe" fillcolor="#125242" stroked="f">
                <v:path arrowok="t"/>
              </v:shape>
              <v:shape id="_x0000_s4505" style="position:absolute;left:2215;top:38;width:182;height:82" coordsize="182,82" path="m33,34l,48,,34,,15r14,l14,,33,,48,,62,,81,,96,r19,l129,r,15l148,15r15,l163,34r19,l182,48,163,67r-15,l148,82r-19,l115,82r-19,l81,82r-19,l62,67r-14,l33,67,14,48r19,l33,67r15,l62,67r19,l96,67r19,l129,67r19,l148,48r,-14l148,15r-19,l115,15,115,,96,,81,,62,r,15l48,15r-15,l33,34xe" fillcolor="#404740" stroked="f">
                <v:path arrowok="t"/>
              </v:shape>
              <v:shape id="_x0000_s4506" style="position:absolute;left:2579;top:369;width:101;height:182" coordsize="101,182" path="m14,53l,33r14,l14,19,14,,34,,48,r,19l67,19r,14l81,33r,20l81,67r,19l81,100r20,l101,115r,19l81,134r,14l81,168r,14l67,182r-19,l34,182r,-14l14,168r,-20l14,134,,134,,115,,100,,86,,67,,53,,67,,86r,14l,115r14,l14,134r,14l34,148r14,20l67,168r,-20l81,148r,-14l81,115r,-15l81,86r,-19l67,67r,-14l48,33r-14,l14,33r,20xe" fillcolor="#404740" stroked="f">
                <v:path arrowok="t"/>
              </v:shape>
              <v:shape id="_x0000_s4507" style="position:absolute;left:2311;top:153;width:201;height:235" coordsize="201,235" path="m19,149l153,r14,l167,19r,15l182,34r,19l201,53r,14l52,235,,168,19,149r33,67l182,67r,-14l167,34,153,19,19,149xe" fillcolor="#404740" stroked="f">
                <v:path arrowok="t"/>
              </v:shape>
              <v:shape id="_x0000_s4508" style="position:absolute;left:2277;top:240;width:67;height:47" coordsize="67,47" path="m34,r,14l19,14r,14l19,47r15,l34,28r19,l53,14r14,l67,28r,19l53,47r-19,l19,47,,47,,28,,14r19,l19,,34,xe" fillcolor="#3d7d6e" stroked="f">
                <v:path arrowok="t"/>
              </v:shape>
              <v:shape id="_x0000_s4509" style="position:absolute;left:2545;top:240;width:101;height:81" coordsize="101,81" path="m,62l82,r19,l101,14r-19,l82,28r-14,l68,47r-20,l34,47r,15l15,62r,19l,62xe" fillcolor="#94d4c4" stroked="f">
                <v:path arrowok="t"/>
              </v:shape>
              <v:shape id="_x0000_s4510" style="position:absolute;left:2560;top:240;width:86;height:62" coordsize="86,62" path="m,47l86,r,14l,62,,47xe" fillcolor="#125242" stroked="f">
                <v:path arrowok="t"/>
              </v:shape>
              <v:shape id="_x0000_s4511" style="position:absolute;left:2378;top:254;width:182;height:249" coordsize="182,249" path="m,168l148,r,14l167,14r,19l182,48r,19l182,81,52,249,19,182r33,48l167,67r,-19l148,33r,-19l19,168,,168xe" fillcolor="#404740" stroked="f">
                <v:path arrowok="t"/>
              </v:shape>
              <v:shape id="_x0000_s4512" style="position:absolute;left:2560;top:240;width:120;height:81" coordsize="120,81" path="m,81l86,14r14,l100,,86,,67,r,14l67,,86,r14,l100,14r20,l100,14r,14l86,28,,81xe" fillcolor="#3d7d6e" stroked="f">
                <v:path arrowok="t"/>
              </v:shape>
              <v:shape id="_x0000_s4513" style="position:absolute;left:2248;top:355;width:63;height:47" coordsize="63,47" path="m15,l29,,48,,63,14r,19l63,47r-15,l29,47r-14,l15,33r,-19l,14r15,l15,xe" fillcolor="#e39919" stroked="f">
                <v:path arrowok="t"/>
              </v:shape>
              <v:shape id="_x0000_s4514" style="position:absolute;left:2263;top:355;width:67;height:81" coordsize="67,81" path="m33,14l33,,14,r,14l,14,,33r14,l14,47,33,67r15,l48,47r19,l67,33r-19,l67,14r,19l67,47r,20l67,81r-19,l33,81r,-14l14,67r,-20l,47,,33,,14,,,14,,33,,48,,33,14xe" fillcolor="#a67a4d" stroked="f">
                <v:path arrowok="t"/>
              </v:shape>
              <v:shape id="_x0000_s4515" style="position:absolute;left:3758;top:1198;width:777;height:747" coordsize="777,747" path="m15,498r,-14l,464,15,450r,-19l15,416r19,l34,397,48,383r,-14l67,369r,-20l82,335,96,316r,-15l115,282r15,-14l130,249r19,l163,234r19,-19l197,201r19,-19l230,167r20,-14l264,134r19,-15l297,100,331,86,345,67,365,52r14,l398,52r,-19l413,33r19,l432,19r14,l465,19,480,r19,l513,r15,l547,r,19l561,19r,14l561,52r,15l561,86r19,l580,100r,34l580,153r,14l580,201r-19,33l561,249r,33l547,301r,34l528,369r-15,14l480,431r-15,19l499,484r,47l528,613r52,53l595,666r19,-34l628,646r19,l662,646r19,-33l695,613r,19l715,632r14,34l777,666r-15,l762,680r,19l748,699r-19,14l715,713r-20,l681,713r,20l662,733r-15,l628,733r-14,14l595,747r-15,l561,747r-14,l528,747r,-14l513,733r-14,l480,733r-15,l446,713r-14,l413,713r-15,l379,713r-14,l345,713r-14,l312,713r-15,l283,713r-19,l250,713r-20,l216,713r-19,l182,699r-19,l149,699r-19,l115,699r-19,l96,680r19,l130,666r19,l163,666r,14l182,680r34,l197,666r19,l230,666r20,-34l264,646r19,-14l297,666r15,-34l345,646r20,-14l398,531r,-33l283,551r-19,l250,551r-20,l216,551r-19,l182,551r-33,l130,551,115,531r-33,l67,531,34,517,15,498xe" stroked="f">
                <v:path arrowok="t"/>
              </v:shape>
              <v:shape id="_x0000_s4516" style="position:absolute;left:3658;top:1198;width:1011;height:713" coordsize="1011,713" path="m661,19r19,14l680,67r15,19l695,100r,19l695,134r,33l695,182r,33l680,234r,34l661,282r,34l647,335r-19,34l628,383r-15,14l613,416r-14,l580,431r,19l580,464r19,l599,484r,14l599,517r-19,l580,498r-15,l546,498r-14,19l546,517r19,l580,517r19,l613,517r15,l628,531r,20l628,565r,19l628,599r19,l647,613r14,l661,632r19,l680,646r15,l695,666r19,l714,680r14,l728,699r34,l781,699r14,l815,699r14,l848,699r14,l877,699r19,l910,699r20,l944,699r19,l977,699r20,l1011,699r-14,l977,699r-14,l944,699r-14,l910,699r-14,l877,699r,14l862,699r-14,l829,699r-14,l795,699r-14,14l762,713r-15,l728,713r-14,l695,713r-15,l661,713r-14,l628,713r-15,l599,713r-19,l565,713r-19,l532,713r-19,l498,713r-19,l465,713r-20,l431,713r-19,l397,713r-14,l364,713r-14,l330,699r-14,l297,699r-15,l263,699r-14,l230,699r-15,l196,699r-14,l167,699r-19,l134,699r-19,l100,699r-19,l,699r14,l48,699r19,l81,699r19,l115,699r19,l148,699r19,l182,699r14,l215,699r34,l263,699r19,l297,699r19,l383,699r14,-19l412,680r,-14l431,666r,-20l445,646r,-14l465,632r,-19l465,599r,-15l479,565r,-14l479,531r,-14l465,517r,14l445,531r-14,l431,551r-19,l397,551r-14,l364,551r-14,l350,565r-20,l316,565r-19,l282,565r-19,l263,551r-14,l230,551r-15,l196,551r-14,l182,531r-15,l148,531,134,517r-19,l100,498r,-14l100,464r,-14l115,431r,-15l134,397r,-14l148,369r,-20l167,335r15,-19l196,316r,-15l215,282r15,-14l230,249r19,-15l263,215r,19l249,249r-19,19l215,282r,19l196,316r-14,l182,335r-15,14l148,369r,14l134,397r,19l134,431r-19,19l115,464r,20l115,498r19,l148,498r19,l182,498r14,-14l215,484r15,l249,464r14,l282,450r15,l316,431r14,-15l350,416r14,-19l383,397r14,-14l397,369r15,l431,349r14,-14l465,316r14,-15l498,282r,-14l513,268r19,-19l532,234r14,-19l565,215r,-14l580,182r19,-15l599,153r14,-19l628,119r,-19l647,86r,-19l647,52,661,19r-14,l628,,613,r,19l599,19r-19,l565,19,546,33r-14,l513,33r,19l498,52,479,67r-14,l465,86r-20,l431,86r,14l412,100r-15,19l383,134r-19,19l350,153r,-19l364,134r19,-15l397,100,412,86r19,l445,67r20,l479,52,498,33r15,l532,19r14,l565,r15,l613,r15,l647,r14,l661,19xe" fillcolor="black" stroked="f">
                <v:path arrowok="t"/>
              </v:shape>
              <v:shape id="_x0000_s4517" style="position:absolute;left:4041;top:1217;width:264;height:148" coordsize="264,148" path="m264,l245,r,14l230,14r-14,l197,14,182,33r-19,l149,33r,15l130,48r-15,l115,67r-19,l82,81r-20,l62,100r-14,l29,115r-15,l14,134,,148,,134r14,l14,115,29,100r19,l62,81r20,l82,67r14,l115,48r15,l149,33r14,l182,14r15,l216,14,230,r15,l264,xe" fillcolor="black" stroked="f">
                <v:path arrowok="t"/>
              </v:shape>
              <v:shape id="_x0000_s4518" style="position:absolute;left:4055;top:1231;width:231;height:134" coordsize="231,134" path="m231,r,19l216,19r-14,l202,34r-19,l168,34r-19,l149,53r-14,l116,53r,14l101,67,82,86r-14,l48,101,34,120,15,134,,134,15,120r19,l48,101r,-15l68,86,82,67r19,l116,53r19,l149,34r19,l168,19r15,l202,19r14,l231,xe" fillcolor="black" stroked="f">
                <v:path arrowok="t"/>
              </v:shape>
              <v:shape id="_x0000_s4519" style="position:absolute;left:4089;top:1265;width:197;height:115" coordsize="197,115" path="m197,l182,,168,r,19l149,19r-15,l134,33r-19,l101,33r,19l82,52,67,67r-19,l48,86r-14,l14,100,,115,,100r14,l14,86r20,l48,67,67,52r15,l101,33r14,l115,19r19,l149,19,168,r14,l197,xe" fillcolor="black" stroked="f">
                <v:path arrowok="t"/>
              </v:shape>
              <v:shape id="_x0000_s4520" style="position:absolute;left:4103;top:1284;width:168;height:96" coordsize="168,96" path="m168,r,14l154,14,135,33r-15,l101,33r,15l87,48,68,67r-15,l34,81,,96r20,l20,81r14,l34,67r19,l68,48r19,l87,33r14,l120,33r,-19l135,14r19,l168,14,168,xe" fillcolor="black" stroked="f">
                <v:path arrowok="t"/>
              </v:shape>
              <v:shape id="_x0000_s4521" style="position:absolute;left:3940;top:1298;width:365;height:384" coordsize="365,384" path="m283,149r-19,l264,168r-14,14l250,201r-19,l216,216r-19,19l197,249r-14,l163,269r-14,14l130,297r-15,19l101,316,82,331r-14,l48,350r-14,l34,364r-19,l,384,15,364r19,l34,350r14,l68,331r14,l82,316r19,l101,297r14,l130,283r19,-14l163,249r20,-14l197,216r19,-15l231,182r19,-14l264,149r19,-15l298,115r,-33l317,67,331,53,346,34,365,19,365,r,19l365,34r-19,l346,53r,14l331,67r,15l317,82r,19l298,115r-15,19l283,149xe" stroked="f">
                <v:path arrowok="t"/>
              </v:shape>
              <v:shape id="_x0000_s4522" style="position:absolute;left:3888;top:1317;width:33;height:15" coordsize="33,15" path="m33,r,15l19,15,,15,,,19,,33,xe" fillcolor="black" stroked="f">
                <v:path arrowok="t"/>
              </v:shape>
              <v:shape id="_x0000_s4523" style="position:absolute;left:4137;top:1317;width:120;height:82" coordsize="120,82" path="m120,r,15l101,15r-15,l86,34r-19,l53,48r-19,l34,63r-15,l,82,,63r19,l19,48r15,l53,34r14,l86,15r15,l120,xe" fillcolor="black" stroked="f">
                <v:path arrowok="t"/>
              </v:shape>
              <v:shape id="_x0000_s4524" style="position:absolute;left:3907;top:1317;width:264;height:278" coordsize="264,278" path="m14,r,15l33,15r15,l48,34r19,l81,34r20,14l115,48r19,l134,63r14,l163,63r19,l182,82r14,l216,82r,14l230,96r19,l264,96r,19l249,115r,15l230,130r,19l216,149r14,l230,130r19,l249,115r-19,l216,115r,15l196,130r,-15l216,115r14,l230,96r-14,l196,96r,19l182,115,196,96r-14,l182,82r,14l163,96,182,82r-19,l148,82r,14l134,96,148,82r,-19l134,63r,19l115,82,134,63r-19,l101,63r,-15l81,48r,15l101,63r14,19l134,82r,14l148,96r,19l163,115r19,15l196,130r,19l216,149r,14l230,163r-14,l196,182r,-19l196,149r-14,l182,163r,-14l182,130r-19,l163,149r-15,l148,163r,-14l163,149r,-19l148,130r,-15l148,130r-14,l148,115r-14,l115,115r,15l115,115,134,96r-19,l101,96r,19l81,115,101,96r,-14l81,82r,14l67,96r,-14l81,82r,-19l67,63r,19l48,82r,-19l48,48r,15l48,82,67,96r,19l81,130r20,19l115,163r,19l115,197r19,l134,216r14,14l148,250r-14,l134,230,115,216r,-19l101,197r,-15l81,163r,-14l67,130r,-15l48,115r,-19l48,82r-15,l33,63r,19l33,96r15,l48,115r,15l48,149r19,l67,163r,19l67,197r14,l81,216r,14l81,250r,14l101,264r,14l81,278r,-14l67,250r,-20l67,216,48,197r,-15l48,163r,-14l33,149r,-19l33,115r,-19l14,82r,-19l14,48,,48,,34,,15r14,l14,xe" fillcolor="black" stroked="f">
                <v:path arrowok="t"/>
              </v:shape>
              <v:shape id="_x0000_s4525" style="position:absolute;left:3955;top:1332;width:364;height:364" coordsize="364,364" path="m364,l350,19r,14l331,33r,15l316,67r,14l302,81r,19l283,115r,19l268,134r,14l249,167r,15l235,182r,19l216,201r,14l201,215r,20l182,235r,14l168,249r-20,14l134,282r-19,l115,297r-15,l100,316r-14,l67,330r-14,l53,350r-20,l19,350r,14l,364r19,l19,350r14,l33,330r20,l67,316,86,297r14,l115,282r19,-19l148,249r20,-14l182,235r,-20l201,215r,-14l216,182r19,-15l249,148r,-14l268,134r,-19l283,115r,-15l302,81,316,67r,-19l331,48r,-15l350,33r,-14l350,r14,xe" stroked="f">
                <v:path arrowok="t"/>
              </v:shape>
              <v:shape id="_x0000_s4526" style="position:absolute;left:4156;top:1351;width:82;height:48" coordsize="82,48" path="m82,14r-15,l48,29r-14,l15,48,,48r15,l34,29,48,14r19,l82,r,14xe" fillcolor="black" stroked="f">
                <v:path arrowok="t"/>
              </v:shape>
              <v:shape id="_x0000_s4527" style="position:absolute;left:3988;top:1365;width:331;height:350" coordsize="331,350" path="m331,l317,15r,19l298,48r,19l283,67r,15l269,101r,14l250,134r-15,15l235,168r-19,l202,182r,20l183,202r,14l168,216r-19,14l149,249r-14,l115,264r-14,l101,283r-19,l82,297r-15,l53,297r,20l34,317,20,331,,331r,19l,331r20,l20,317r14,l53,297r14,l67,283r15,l82,264r19,l115,249r20,-19l149,230r,-14l168,216r,-14l183,182r19,l202,168r14,-19l235,134r,-19l250,115r,-14l269,82r14,l283,67r,-19l298,48r,-14l317,34r,-19l331,xe" stroked="f">
                <v:path arrowok="t"/>
              </v:shape>
              <v:shape id="_x0000_s4528" style="position:absolute;left:4190;top:1399;width:14;height:14" coordsize="14,14" path="m14,l,14,,,14,xe" fillcolor="black" stroked="f">
                <v:path arrowok="t"/>
              </v:shape>
              <v:shape id="_x0000_s4529" style="position:absolute;left:4008;top:1399;width:311;height:316" coordsize="311,316" path="m311,r,14l297,33r,15l278,67,263,81r,19l249,115r-19,19l215,148r-19,20l196,182r-14,l182,196r-19,l163,215r-15,l148,230r-19,l115,230r,19l95,249r,14l81,263r,20l62,283,47,297r-14,l33,316r-19,l,316r14,l14,297r19,l47,297r,-14l62,283r,-20l81,263,95,249r20,-19l129,230r,-15l148,215r,-19l163,196r,-14l182,182r,-14l196,148r19,-14l230,115r,-15l249,100r,-19l263,81r,-14l278,48r,-15l297,33r,-19l311,xe" stroked="f">
                <v:path arrowok="t"/>
              </v:shape>
              <v:shape id="_x0000_s4530" style="position:absolute;left:3921;top:1447;width:19;height:33" coordsize="19,33" path="m19,l,33,,19,19,xe" fillcolor="black" stroked="f">
                <v:path arrowok="t"/>
              </v:shape>
              <v:shape id="_x0000_s4531" style="position:absolute;left:4070;top:1466;width:235;height:249" coordsize="235,249" path="m216,48l201,67,187,81r-19,20l153,115r-19,14l134,148r-14,l101,163,86,182,67,196,53,216,33,230r-14,l,249,19,230,33,216r20,l53,196r14,l67,182,86,163r15,-15l120,148r,-19l134,129r,-14l153,115r,-14l168,81,187,67,201,48,216,33r,-19l235,r,14l216,33r,15xe" stroked="f">
                <v:path arrowok="t"/>
              </v:shape>
              <v:shape id="_x0000_s4532" style="position:absolute;left:4137;top:1547;width:149;height:149" coordsize="149,149" path="m149,l134,20,120,34,101,48r,19l86,67r,15l67,82,53,101,34,115,19,135,,135r,14l,135r19,l19,115r15,l34,101r19,l53,82r14,l67,67r19,l86,48r15,l101,34r19,l120,20r14,l134,r15,xe" stroked="f">
                <v:path arrowok="t"/>
              </v:shape>
              <v:shape id="_x0000_s4533" style="position:absolute;left:3792;top:1581;width:48;height:101" coordsize="48,101" path="m48,l33,r,14l33,33r-19,l14,48r,19l,81r,20l,81,,67,,48r14,l14,33r,-19l33,14,33,,48,xe" fillcolor="black" stroked="f">
                <v:path arrowok="t"/>
              </v:shape>
              <v:shape id="_x0000_s4534" style="position:absolute;left:3806;top:1581;width:48;height:101" coordsize="48,101" path="m48,r,14l34,14r,19l34,48r-15,l19,67r,14l,81r,20l,81,,67r19,l19,48,34,33r,-19l48,xe" fillcolor="black" stroked="f">
                <v:path arrowok="t"/>
              </v:shape>
              <v:shape id="_x0000_s4535" style="position:absolute;left:3873;top:1595;width:34;height:67" coordsize="34,67" path="m34,r,19l15,19r,15l,53,,67,,53,,34r15,l15,19,34,xe" fillcolor="black" stroked="f">
                <v:path arrowok="t"/>
              </v:shape>
              <v:shape id="_x0000_s4536" style="position:absolute;left:3840;top:1595;width:33;height:87" coordsize="33,87" path="m33,r,19l14,19r,15l14,53,,53,,67,,87,,67,,53,,34r14,l14,19r19,l33,xe" fillcolor="black" stroked="f">
                <v:path arrowok="t"/>
              </v:shape>
              <v:shape id="_x0000_s4537" style="position:absolute;left:3907;top:1614;width:14;height:34" coordsize="14,34" path="m,34l,15,14,r,15l,15,,34xe" fillcolor="black" stroked="f">
                <v:path arrowok="t"/>
              </v:shape>
              <v:shape id="_x0000_s4538" style="position:absolute;left:4204;top:1662;width:34;height:20" coordsize="34,20" path="m34,l19,r,20l,20,,,19,,34,xe" stroked="f">
                <v:path arrowok="t"/>
              </v:shape>
              <v:shape id="_x0000_s4539" style="position:absolute;left:4171;top:1729;width:19;height:0" coordsize="19,0" path="m19,l,,19,xe" stroked="f">
                <v:path arrowok="t"/>
              </v:shape>
              <v:shape id="_x0000_s4540" style="position:absolute;left:4223;top:1729;width:15;height:0" coordsize="15,0" path="m15,l,,15,xe" stroked="f">
                <v:path arrowok="t"/>
              </v:shape>
              <v:shape id="_x0000_s4541" style="position:absolute;left:4204;top:1729;width:19;height:20" coordsize="19,20" path="m19,20l,20,19,r,20xe" stroked="f">
                <v:path arrowok="t"/>
              </v:shape>
              <v:shape id="_x0000_s4542" style="position:absolute;left:4238;top:1729;width:19;height:20" coordsize="19,20" path="m19,20l,20,19,r,20xe" stroked="f">
                <v:path arrowok="t"/>
              </v:shape>
              <v:rect id="_x0000_s4543" style="position:absolute;left:4171;top:1749;width:19;height:14" stroked="f"/>
              <v:shape id="_x0000_s4544" style="position:absolute;left:4223;top:1763;width:15;height:0" coordsize="15,0" path="m15,l,,15,xe" stroked="f">
                <v:path arrowok="t"/>
              </v:shape>
              <v:shape id="_x0000_s4545" style="position:absolute;left:4171;top:1763;width:0;height:19" coordsize="0,19" path="m,19l,,,19xe" stroked="f">
                <v:path arrowok="t"/>
              </v:shape>
              <v:shape id="_x0000_s4546" style="position:absolute;left:4204;top:1763;width:19;height:19" coordsize="19,19" path="m19,19l,19,,,19,19xe" stroked="f">
                <v:path arrowok="t"/>
              </v:shape>
              <v:rect id="_x0000_s4547" style="position:absolute;left:4238;top:1763;width:19;height:19" stroked="f"/>
              <v:shape id="_x0000_s4548" style="position:absolute;left:4171;top:1797;width:19;height:0" coordsize="19,0" path="m19,l,,19,xe" stroked="f">
                <v:path arrowok="t"/>
              </v:shape>
              <v:shape id="_x0000_s4549" style="position:absolute;left:4257;top:1797;width:14;height:14" coordsize="14,14" path="m14,14l,,14,r,14xe" stroked="f">
                <v:path arrowok="t"/>
              </v:shape>
              <v:shape id="_x0000_s4550" style="position:absolute;left:4238;top:1797;width:19;height:14" coordsize="19,14" path="m19,14l,14,,,19,14xe" stroked="f">
                <v:path arrowok="t"/>
              </v:shape>
              <v:shape id="_x0000_s4551" style="position:absolute;left:4353;top:1797;width:249;height:67" coordsize="249,67" path="m100,33r20,l134,33r,14l134,67r19,l167,67r15,l201,67r14,l235,67r14,l235,67r-20,l201,67r-19,l167,67r-14,l134,67r-14,l100,67r-14,l67,67r-15,l33,67r-14,l33,67r19,l67,67r19,l100,47r20,l120,67r,-20l120,33r,14l100,47r-14,l67,47r-15,l33,47r-14,l,47r19,l19,33r,-19l33,14r,19l33,47r19,l52,33r15,l67,47r,-14l86,14,86,r14,l100,14r,19xe" fillcolor="black" stroked="f">
                <v:path arrowok="t"/>
              </v:shape>
              <v:rect id="_x0000_s4552" style="position:absolute;left:4156;top:1797;width:15;height:14" stroked="f"/>
              <v:shape id="_x0000_s4553" style="position:absolute;left:4204;top:1797;width:0;height:14" coordsize="0,14" path="m,14l,,,14xe" stroked="f">
                <v:path arrowok="t"/>
              </v:shape>
              <v:shape id="_x0000_s4554" style="position:absolute;left:4439;top:1811;width:14;height:0" coordsize="14,0" path="m14,l,,14,xe" stroked="f">
                <v:path arrowok="t"/>
              </v:shape>
              <v:rect id="_x0000_s4555" style="position:absolute;left:4439;top:1811;width:14;height:19" stroked="f"/>
              <v:rect id="_x0000_s4556" style="position:absolute;left:4520;top:1811;width:15;height:19" fillcolor="black" stroked="f"/>
              <v:shape id="_x0000_s4557" style="position:absolute;left:3691;top:1830;width:379;height:48" coordsize="379,48" path="m331,14l350,r14,14l379,14,379,r,14l364,34r15,l364,34r-14,l331,34r-14,l297,48r-14,l264,48r19,l297,48r20,l331,48r19,l331,48r-34,l283,48r-19,l230,48r-14,l197,48r-15,l149,48r-15,l115,48r-33,l67,48r-19,l34,48,,48r15,l34,48r14,l67,48r15,l101,48r14,l134,48r15,l163,48r19,l197,48r19,l230,48r19,l264,48r,-14l283,34r,-20l283,34r14,l297,14,317,r14,14xe" fillcolor="black" stroked="f">
                <v:path arrowok="t"/>
              </v:shape>
              <v:shape id="_x0000_s4558" style="position:absolute;left:4305;top:1830;width:67;height:67" coordsize="67,67" path="m14,34r19,l14,34r19,l48,34r,14l33,48r-19,l33,48r15,l67,48r,19l48,67r-15,l14,67r,-19l14,34,,14,,,14,14r,20xe" stroked="f">
                <v:path arrowok="t"/>
              </v:shape>
              <v:shape id="_x0000_s4559" style="position:absolute;left:4156;top:1830;width:0;height:14" coordsize="0,14" path="m,14l,,,14xe" stroked="f">
                <v:path arrowok="t"/>
              </v:shape>
              <v:shape id="_x0000_s4560" style="position:absolute;left:4257;top:1830;width:14;height:14" coordsize="14,14" path="m14,14l,,14,r,14xe" stroked="f">
                <v:path arrowok="t"/>
              </v:shape>
              <v:shape id="_x0000_s4561" style="position:absolute;left:4568;top:1830;width:20;height:0" coordsize="20,0" path="m20,l,,20,xe" fillcolor="black" stroked="f">
                <v:path arrowok="t"/>
              </v:shape>
              <v:shape id="_x0000_s4562" style="position:absolute;left:4223;top:1830;width:15;height:14" coordsize="15,14" path="m15,l,,,14,,,15,xe" stroked="f">
                <v:path arrowok="t"/>
              </v:shape>
              <v:rect id="_x0000_s4563" style="position:absolute;left:4439;top:1830;width:14;height:14" stroked="f"/>
              <v:rect id="_x0000_s4564" style="position:absolute;left:4372;top:1830;width:14;height:14" stroked="f"/>
              <v:shape id="_x0000_s4565" style="position:absolute;left:4506;top:1830;width:48;height:14" coordsize="48,14" path="m48,14r-19,l14,14,,14r14,l14,,29,r,14l48,14xe" fillcolor="black" stroked="f">
                <v:path arrowok="t"/>
              </v:shape>
              <v:shape id="_x0000_s4566" style="position:absolute;left:3739;top:1830;width:19;height:14" coordsize="19,14" path="m19,14l,14,,,,14r19,xe" fillcolor="black" stroked="f">
                <v:path arrowok="t"/>
              </v:shape>
              <v:shape id="_x0000_s4567" style="position:absolute;left:4223;top:1844;width:34;height:0" coordsize="34,0" path="m34,l15,,,,15,,34,xe" stroked="f">
                <v:path arrowok="t"/>
              </v:shape>
              <v:shape id="_x0000_s4568" style="position:absolute;left:4022;top:1844;width:19;height:0" coordsize="19,0" path="m19,l,,19,xe" stroked="f">
                <v:path arrowok="t"/>
              </v:shape>
              <v:shape id="_x0000_s4569" style="position:absolute;left:4070;top:1844;width:53;height:53" coordsize="53,53" path="m33,53l,53,19,34r,-14l33,20,53,,33,53xe" stroked="f">
                <v:path arrowok="t"/>
              </v:shape>
              <v:shape id="_x0000_s4570" style="position:absolute;left:4621;top:1864;width:34;height:0" coordsize="34,0" path="m34,l14,,,,14,,34,xe" fillcolor="black" stroked="f">
                <v:path arrowok="t"/>
              </v:shape>
              <v:shape id="_x0000_s4571" style="position:absolute;left:3988;top:1864;width:67;height:0" coordsize="67,0" path="m67,l53,,34,,,,20,,34,,53,,67,xe" stroked="f">
                <v:path arrowok="t"/>
              </v:shape>
              <v:shape id="_x0000_s4572" style="position:absolute;left:3725;top:1864;width:33;height:0" coordsize="33,0" path="m33,l14,,,,33,xe" fillcolor="black" stroked="f">
                <v:path arrowok="t"/>
              </v:shape>
              <v:shape id="_x0000_s4573" style="position:absolute;left:3825;top:1864;width:82;height:0" coordsize="82,0" path="m82,l63,,48,,29,,15,,,,15,,29,,48,,63,,82,xe" fillcolor="black" stroked="f">
                <v:path arrowok="t"/>
              </v:shape>
              <v:shape id="_x0000_s4574" style="position:absolute;left:4223;top:1864;width:15;height:14" coordsize="15,14" path="m15,l,,,14,,,15,xe" stroked="f">
                <v:path arrowok="t"/>
              </v:shape>
              <v:rect id="_x0000_s4575" style="position:absolute;left:4257;top:1864;width:14;height:14" stroked="f"/>
              <v:shape id="_x0000_s4576" style="position:absolute;left:4137;top:1864;width:19;height:14" coordsize="19,14" path="m19,14l,14,,,19,14xe" stroked="f">
                <v:path arrowok="t"/>
              </v:shape>
              <v:shape id="_x0000_s4577" style="position:absolute;left:4386;top:1878;width:269;height:0" coordsize="269,0" path="m168,r14,l202,r14,l235,r14,l269,,249,,235,,216,,202,,182,,168,,149,,134,,120,,101,,87,,67,,53,,34,,19,,,,101,r19,l134,r15,l168,xe" fillcolor="black" stroked="f">
                <v:path arrowok="t"/>
              </v:shape>
              <v:shape id="_x0000_s4578" style="position:absolute;left:4223;top:1878;width:34;height:19" coordsize="34,19" path="m34,19r-19,l15,,,,15,,34,r,19xe" stroked="f">
                <v:path arrowok="t"/>
              </v:shape>
              <v:shape id="_x0000_s4579" style="position:absolute;left:4271;top:1878;width:34;height:19" coordsize="34,19" path="m34,19r-19,l,19,,,15,,34,19xe" stroked="f">
                <v:path arrowok="t"/>
              </v:shape>
              <v:rect id="_x0000_s4580" style="position:absolute;left:4156;top:1878;width:15;height:19" stroked="f"/>
              <v:shape id="_x0000_s4581" style="position:absolute;left:4041;top:1911;width:628;height:20" coordsize="628,20" path="m115,r15,l149,r14,l182,r15,l216,r14,l245,r19,l278,r19,l312,r19,l345,r19,l379,r19,l412,r20,l446,r19,l479,r15,l513,r14,l547,r14,l580,r14,l614,r14,l614,,594,,580,,561,,547,r,20l527,20r-14,l494,20r-15,l465,20r-19,l432,20r-20,l398,20r-19,l364,20r-19,l331,20r-19,l297,20r-19,l264,20r-19,l230,20r-14,l197,20r-15,l163,20r-14,l130,20r-15,l96,20r-14,l62,20r-14,l29,20r-15,l14,,,,14,,29,,48,,62,,82,,96,r19,xe" fillcolor="black" stroked="f">
                <v:path arrowok="t"/>
              </v:shape>
              <v:shape id="_x0000_s4582" style="position:absolute;left:3725;top:1911;width:129;height:20" coordsize="129,20" path="m129,20r-14,l100,20r-19,l67,20r-19,l33,20r-19,l,,14,,33,,48,,67,,81,r19,l115,r14,20xe" fillcolor="black" stroked="f">
                <v:path arrowok="t"/>
              </v:shape>
              <v:shape id="_x0000_s4583" style="position:absolute;left:4022;top:1911;width:0;height:20" coordsize="0,20" path="m,l,20,,xe" fillcolor="black" stroked="f">
                <v:path arrowok="t"/>
              </v:shape>
              <v:shape id="_x0000_s4584" style="position:absolute;left:4257;top:1931;width:364;height:14" coordsize="364,14" path="m216,r14,l249,r14,l278,r19,l311,r20,l345,r19,l345,r,14l331,14r-20,l297,14r-19,l263,14r-14,l230,14r-14,l196,14r-14,l163,14r-15,l129,14r-14,l96,14r-15,l62,14r-14,l29,14r-15,l,14r14,l29,,48,,62,,81,,96,r19,l129,r19,l163,r19,l196,r20,xe" fillcolor="black" stroked="f">
                <v:path arrowok="t"/>
              </v:shape>
              <v:shape id="_x0000_s4585" style="position:absolute;left:3773;top:1931;width:52;height:14" coordsize="52,14" path="m52,14r-19,l19,14,,14,,,52,r,14xe" fillcolor="black" stroked="f">
                <v:path arrowok="t"/>
              </v:shape>
              <v:shape id="_x0000_s4586" style="position:absolute;left:3840;top:1931;width:0;height:14" coordsize="0,14" path="m,14l,,,14xe" fillcolor="black" stroked="f">
                <v:path arrowok="t"/>
              </v:shape>
              <v:shape id="_x0000_s4587" style="position:absolute;left:4353;top:1964;width:215;height:0" coordsize="215,0" path="m215,l201,,182,,167,,153,,134,,120,,100,,86,,67,,52,,33,,19,,,,19,,33,,52,,67,,86,r14,l120,r14,l153,r14,l182,r19,l215,xe" fillcolor="black" stroked="f">
                <v:path arrowok="t"/>
              </v:shape>
              <v:shape id="_x0000_s4588" style="position:absolute;left:5949;top:5016;width:364;height:215" coordsize="364,215" path="m134,215r29,l196,215r34,-19l249,182r34,-19l297,148r34,-14l350,100,364,81r,-14l364,48,350,33,331,14,316,,297,,283,,,215r134,xe" fillcolor="#ddd" stroked="f">
                <v:path arrowok="t"/>
              </v:shape>
              <v:shape id="_x0000_s4589" style="position:absolute;left:5628;top:4470;width:652;height:0" coordsize="652,0" path="m,l652,,,xe" stroked="f">
                <v:path arrowok="t"/>
              </v:shape>
              <v:rect id="_x0000_s4590" style="position:absolute;left:5628;top:4470;width:652;height:14" fillcolor="#dedede" stroked="f"/>
              <v:rect id="_x0000_s4591" style="position:absolute;left:5628;top:4484;width:652;height:14" fillcolor="#dfdfdf" stroked="f"/>
              <v:rect id="_x0000_s4592" style="position:absolute;left:5628;top:4498;width:652;height:20" fillcolor="#e0e0e0" stroked="f"/>
              <v:shape id="_x0000_s4593" style="position:absolute;left:5628;top:4518;width:652;height:0" coordsize="652,0" path="m,l652,,,xe" fillcolor="#e1e1e1" stroked="f">
                <v:path arrowok="t"/>
              </v:shape>
              <v:rect id="_x0000_s4594" style="position:absolute;left:5628;top:4518;width:652;height:14" fillcolor="#e2e2e2" stroked="f"/>
              <v:rect id="_x0000_s4595" style="position:absolute;left:5628;top:4532;width:652;height:19" fillcolor="#e3e3e3" stroked="f"/>
              <v:rect id="_x0000_s4596" style="position:absolute;left:5628;top:4551;width:652;height:15" fillcolor="#e5e5e5" stroked="f"/>
              <v:shape id="_x0000_s4597" style="position:absolute;left:5628;top:4566;width:652;height:0" coordsize="652,0" path="m,l652,,,xe" fillcolor="#e6e6e6" stroked="f">
                <v:path arrowok="t"/>
              </v:shape>
              <v:rect id="_x0000_s4598" style="position:absolute;left:5628;top:4566;width:652;height:19" fillcolor="#e7e7e7" stroked="f"/>
              <v:rect id="_x0000_s4599" style="position:absolute;left:5628;top:4585;width:652;height:14" fillcolor="#e8e8e8" stroked="f"/>
              <v:rect id="_x0000_s4600" style="position:absolute;left:5628;top:4599;width:652;height:19" fillcolor="#e9e9e9" stroked="f"/>
              <v:shape id="_x0000_s4601" style="position:absolute;left:5628;top:4618;width:652;height:0" coordsize="652,0" path="m,l652,,,xe" fillcolor="#eaeaea" stroked="f">
                <v:path arrowok="t"/>
              </v:shape>
              <v:rect id="_x0000_s4602" style="position:absolute;left:5628;top:4618;width:652;height:15" fillcolor="#ebebeb" stroked="f"/>
              <v:shape id="_x0000_s4603" style="position:absolute;left:5628;top:4633;width:652;height:0" coordsize="652,0" path="m,l652,,,xe" fillcolor="#ececec" stroked="f">
                <v:path arrowok="t"/>
              </v:shape>
              <v:rect id="_x0000_s4604" style="position:absolute;left:5628;top:4633;width:652;height:33" fillcolor="#ededed" stroked="f"/>
              <v:shape id="_x0000_s4605" style="position:absolute;left:5628;top:4666;width:652;height:0" coordsize="652,0" path="m,l652,,,xe" fillcolor="#eee" stroked="f">
                <v:path arrowok="t"/>
              </v:shape>
              <v:rect id="_x0000_s4606" style="position:absolute;left:5628;top:4666;width:652;height:19" fillcolor="#efefef" stroked="f"/>
              <v:shape id="_x0000_s4607" style="position:absolute;left:5628;top:4685;width:652;height:0" coordsize="652,0" path="m,l652,,,xe" fillcolor="#f0f0f0" stroked="f">
                <v:path arrowok="t"/>
              </v:shape>
              <v:rect id="_x0000_s4608" style="position:absolute;left:5628;top:4685;width:652;height:34" fillcolor="#f1f1f1" stroked="f"/>
              <v:shape id="_x0000_s4609" style="position:absolute;left:5628;top:4719;width:652;height:0" coordsize="652,0" path="m,l652,,,xe" fillcolor="#f2f2f2" stroked="f">
                <v:path arrowok="t"/>
              </v:shape>
              <v:rect id="_x0000_s4610" style="position:absolute;left:5628;top:4719;width:652;height:14" fillcolor="#f3f3f3" stroked="f"/>
              <v:shape id="_x0000_s4611" style="position:absolute;left:5628;top:4733;width:652;height:0" coordsize="652,0" path="m,l652,,,xe" fillcolor="#f4f4f4" stroked="f">
                <v:path arrowok="t"/>
              </v:shape>
              <v:rect id="_x0000_s4612" style="position:absolute;left:5628;top:4733;width:652;height:15" fillcolor="#f5f5f5" stroked="f"/>
              <v:rect id="_x0000_s4613" style="position:absolute;left:5628;top:4748;width:652;height:19" fillcolor="#f6f6f6" stroked="f"/>
              <v:shape id="_x0000_s4614" style="position:absolute;left:5628;top:4767;width:652;height:0" coordsize="652,0" path="m,l652,,,xe" fillcolor="#f7f7f7" stroked="f">
                <v:path arrowok="t"/>
              </v:shape>
              <v:rect id="_x0000_s4615" style="position:absolute;left:5628;top:4767;width:652;height:14" fillcolor="#f8f8f8" stroked="f"/>
              <v:shape id="_x0000_s4616" style="position:absolute;left:5628;top:4781;width:652;height:0" coordsize="652,0" path="m,l652,,,xe" fillcolor="#f9f9f9" stroked="f">
                <v:path arrowok="t"/>
              </v:shape>
              <v:rect id="_x0000_s4617" style="position:absolute;left:5628;top:4781;width:652;height:19" fillcolor="#fafafa" stroked="f"/>
              <v:rect id="_x0000_s4618" style="position:absolute;left:5628;top:4800;width:652;height:15" fillcolor="#fbfbfb" stroked="f"/>
              <v:rect id="_x0000_s4619" style="position:absolute;left:5628;top:4815;width:652;height:19" fillcolor="#fcfcfc" stroked="f"/>
              <v:shape id="_x0000_s4620" style="position:absolute;left:5628;top:4834;width:652;height:0" coordsize="652,0" path="m,l652,,,xe" fillcolor="#fdfdfd" stroked="f">
                <v:path arrowok="t"/>
              </v:shape>
              <v:rect id="_x0000_s4621" style="position:absolute;left:5628;top:4834;width:652;height:14" fillcolor="#fefefe" stroked="f"/>
              <v:shape id="_x0000_s4622" style="position:absolute;left:5628;top:4848;width:652;height:0" coordsize="652,0" path="m,l652,,,xe" stroked="f">
                <v:path arrowok="t"/>
              </v:shape>
              <v:shape id="_x0000_s4623" style="position:absolute;left:5633;top:4470;width:632;height:364" coordsize="632,364" path="m,182l316,364,632,182,316,,,182xe" filled="f" strokecolor="white" strokeweight=".7pt">
                <v:path arrowok="t"/>
              </v:shape>
              <v:shape id="_x0000_s4624" type="#_x0000_t75" style="position:absolute;left:5949;top:4642;width:331;height:604">
                <v:imagedata r:id="rId27" o:title=""/>
              </v:shape>
              <v:shape id="_x0000_s4625" type="#_x0000_t75" style="position:absolute;left:5949;top:4642;width:331;height:604">
                <v:imagedata r:id="rId28" o:title=""/>
              </v:shape>
              <v:shape id="_x0000_s4626" style="position:absolute;left:5949;top:4652;width:316;height:579" coordsize="316,579" path="m,579l316,397,316,,,182,,579xe" filled="f" strokecolor="white" strokeweight=".7pt">
                <v:path arrowok="t"/>
              </v:shape>
              <v:shape id="_x0000_s4627" type="#_x0000_t75" style="position:absolute;left:5628;top:4642;width:340;height:604">
                <v:imagedata r:id="rId29" o:title=""/>
              </v:shape>
              <v:shape id="_x0000_s4628" type="#_x0000_t75" style="position:absolute;left:5628;top:4642;width:340;height:604">
                <v:imagedata r:id="rId30" o:title=""/>
              </v:shape>
              <v:shape id="_x0000_s4629" style="position:absolute;left:5633;top:4652;width:316;height:579" coordsize="316,579" path="m,l,397,316,579r,-397l,xe" filled="f" strokeweight=".7pt">
                <v:path arrowok="t"/>
              </v:shape>
              <v:shape id="_x0000_s4630" type="#_x0000_t75" style="position:absolute;left:5815;top:4800;width:100;height:168">
                <v:imagedata r:id="rId31" o:title=""/>
              </v:shape>
              <v:shape id="_x0000_s4631" style="position:absolute;left:5815;top:4800;width:100;height:163" coordsize="100,163" path="m,101r100,62l100,67,,,,101xe" filled="f" strokeweight=".7pt">
                <v:path arrowok="t"/>
              </v:shape>
              <v:line id="_x0000_s4632" style="position:absolute" from="5915,4982" to="5915,5083" strokeweight=".7pt"/>
              <v:line id="_x0000_s4633" style="position:absolute" from="5815,4915" to="5815,5016" strokeweight=".7pt"/>
              <v:line id="_x0000_s4634" style="position:absolute" from="5815,4934" to="5815,5030" strokeweight=".7pt"/>
              <v:line id="_x0000_s4635" style="position:absolute" from="5834,4934" to="5834,5030" strokeweight=".7pt"/>
              <v:line id="_x0000_s4636" style="position:absolute" from="5848,4949" to="5848,5030" strokeweight=".7pt"/>
              <v:line id="_x0000_s4637" style="position:absolute" from="5848,4949" to="5848,5049" strokeweight=".7pt"/>
              <v:line id="_x0000_s4638" style="position:absolute" from="5863,4949" to="5863,5049" strokeweight=".7pt"/>
              <v:line id="_x0000_s4639" style="position:absolute" from="5882,4963" to="5882,5064" strokeweight=".7pt"/>
              <v:line id="_x0000_s4640" style="position:absolute" from="5896,4963" to="5896,5064" strokeweight=".7pt"/>
              <v:line id="_x0000_s4641" style="position:absolute" from="5896,4982" to="5896,5064" strokeweight=".7pt"/>
              <v:line id="_x0000_s4642" style="position:absolute" from="5915,5097" to="5915,5198" strokeweight=".7pt"/>
              <v:line id="_x0000_s4643" style="position:absolute" from="5815,5030" to="5815,5131" strokeweight=".7pt"/>
              <v:line id="_x0000_s4644" style="position:absolute" from="5815,5049" to="5815,5131" strokeweight=".7pt"/>
              <v:line id="_x0000_s4645" style="position:absolute" from="5834,5049" to="5834,5150" strokeweight=".7pt"/>
            </v:group>
            <v:group id="_x0000_s4847" style="position:absolute;left:24;top:652;width:7584;height:4627" coordorigin="24,652" coordsize="7584,4627">
              <v:line id="_x0000_s4647" style="position:absolute" from="5848,5049" to="5848,5150" strokeweight=".7pt"/>
              <v:line id="_x0000_s4648" style="position:absolute" from="5848,5064" to="5848,5164" strokeweight=".7pt"/>
              <v:line id="_x0000_s4649" style="position:absolute" from="5863,5064" to="5863,5164" strokeweight=".7pt"/>
              <v:line id="_x0000_s4650" style="position:absolute" from="5882,5083" to="5882,5164" strokeweight=".7pt"/>
              <v:line id="_x0000_s4651" style="position:absolute" from="5896,5083" to="5896,5179" strokeweight=".7pt"/>
              <v:line id="_x0000_s4652" style="position:absolute" from="5896,5097" to="5896,5179" strokeweight=".7pt"/>
              <v:line id="_x0000_s4653" style="position:absolute" from="5767,4997" to="5767,5097" strokeweight=".7pt"/>
              <v:line id="_x0000_s4654" style="position:absolute" from="5647,4949" to="5647,5030" strokeweight=".7pt"/>
              <v:line id="_x0000_s4655" style="position:absolute" from="5666,4949" to="5666,5049" strokeweight=".7pt"/>
              <v:line id="_x0000_s4656" style="position:absolute" from="5681,4949" to="5681,5049" strokeweight=".7pt"/>
              <v:line id="_x0000_s4657" style="position:absolute" from="5681,4963" to="5681,5064" strokeweight=".7pt"/>
              <v:line id="_x0000_s4658" style="position:absolute" from="5700,4963" to="5700,5064" strokeweight=".7pt"/>
              <v:line id="_x0000_s4659" style="position:absolute" from="5714,4982" to="5714,5064" strokeweight=".7pt"/>
              <v:line id="_x0000_s4660" style="position:absolute" from="5733,4982" to="5733,5083" strokeweight=".7pt"/>
              <v:line id="_x0000_s4661" style="position:absolute" from="5733,4982" to="5733,5083" strokeweight=".7pt"/>
              <v:line id="_x0000_s4662" style="position:absolute" from="5748,4997" to="5748,5097" strokeweight=".7pt"/>
              <v:line id="_x0000_s4663" style="position:absolute" from="5767,4901" to="5767,4982" strokeweight=".7pt"/>
              <v:line id="_x0000_s4664" style="position:absolute" from="5647,4834" to="5647,4934" strokeweight=".7pt"/>
              <v:line id="_x0000_s4665" style="position:absolute" from="5666,4834" to="5666,4934" strokeweight=".7pt"/>
              <v:line id="_x0000_s4666" style="position:absolute" from="5681,4848" to="5681,4934" strokeweight=".7pt"/>
              <v:line id="_x0000_s4667" style="position:absolute" from="5681,4848" to="5681,4949" strokeweight=".7pt"/>
              <v:line id="_x0000_s4668" style="position:absolute" from="5700,4867" to="5700,4949" strokeweight=".7pt"/>
              <v:line id="_x0000_s4669" style="position:absolute" from="5714,4867" to="5714,4963" strokeweight=".7pt"/>
              <v:line id="_x0000_s4670" style="position:absolute" from="5733,4867" to="5733,4963" strokeweight=".7pt"/>
              <v:line id="_x0000_s4671" style="position:absolute" from="5733,4882" to="5733,4963" strokeweight=".7pt"/>
              <v:line id="_x0000_s4672" style="position:absolute" from="5748,4882" to="5748,4982" strokeweight=".7pt"/>
              <v:line id="_x0000_s4673" style="position:absolute" from="5767,4767" to="5767,4867" strokeweight=".7pt"/>
              <v:line id="_x0000_s4674" style="position:absolute" from="5647,4700" to="5647,4800" strokeweight=".7pt"/>
              <v:line id="_x0000_s4675" style="position:absolute" from="5666,4719" to="5666,4800" strokeweight=".7pt"/>
              <v:line id="_x0000_s4676" style="position:absolute" from="5681,4719" to="5681,4815" strokeweight=".7pt"/>
              <v:line id="_x0000_s4677" style="position:absolute" from="5681,4733" to="5681,4815" strokeweight=".7pt"/>
              <v:line id="_x0000_s4678" style="position:absolute" from="5700,4733" to="5700,4834" strokeweight=".7pt"/>
              <v:line id="_x0000_s4679" style="position:absolute" from="5714,4733" to="5714,4834" strokeweight=".7pt"/>
              <v:line id="_x0000_s4680" style="position:absolute" from="5733,4748" to="5733,4848" strokeweight=".7pt"/>
              <v:line id="_x0000_s4681" style="position:absolute" from="5733,4748" to="5733,4848" strokeweight=".7pt"/>
              <v:line id="_x0000_s4682" style="position:absolute" from="5748,4767" to="5748,4848" strokeweight=".7pt"/>
              <v:shape id="_x0000_s4683" style="position:absolute;left:5633;top:4470;width:632;height:761" coordsize="632,761" path="m,182l,579,316,761,632,579r,-397l316,,,182xe" filled="f" strokeweight=".7pt">
                <v:path arrowok="t"/>
              </v:shape>
              <v:shape id="_x0000_s4684" style="position:absolute;left:638;top:1864;width:465;height:282" coordsize="465,282" path="m282,282r-33,l215,263,182,249,148,230,115,215,81,196,47,167,14,134r,-19l14,100,,81,14,67r,-20l14,33r19,l47,14,62,,81,,95,r20,l465,282r-183,xe" fillcolor="#ddd" stroked="f">
                <v:path arrowok="t"/>
              </v:shape>
              <v:rect id="_x0000_s4685" style="position:absolute;left:733;top:1662;width:748;height:1" stroked="f"/>
              <v:rect id="_x0000_s4686" style="position:absolute;left:733;top:1662;width:748;height:20" fillcolor="#ddd" stroked="f"/>
              <v:shape id="_x0000_s4687" style="position:absolute;left:733;top:1682;width:748;height:0" coordsize="748,0" path="m,l748,,,xe" fillcolor="#dedede" stroked="f">
                <v:path arrowok="t"/>
              </v:shape>
              <v:rect id="_x0000_s4688" style="position:absolute;left:733;top:1682;width:748;height:14" fillcolor="#dfdfdf" stroked="f"/>
              <v:rect id="_x0000_s4689" style="position:absolute;left:733;top:1696;width:748;height:19" fillcolor="#e0e0e0" stroked="f"/>
              <v:rect id="_x0000_s4690" style="position:absolute;left:733;top:1715;width:748;height:14" fillcolor="#e1e1e1" stroked="f"/>
              <v:rect id="_x0000_s4691" style="position:absolute;left:733;top:1729;width:748;height:20" fillcolor="#e2e2e2" stroked="f"/>
              <v:shape id="_x0000_s4692" style="position:absolute;left:733;top:1749;width:748;height:0" coordsize="748,0" path="m,l748,,,xe" fillcolor="#e3e3e3" stroked="f">
                <v:path arrowok="t"/>
              </v:shape>
              <v:rect id="_x0000_s4693" style="position:absolute;left:733;top:1749;width:748;height:14" fillcolor="#e4e4e4" stroked="f"/>
              <v:rect id="_x0000_s4694" style="position:absolute;left:733;top:1763;width:748;height:19" fillcolor="#e5e5e5" stroked="f"/>
              <v:shape id="_x0000_s4695" style="position:absolute;left:733;top:1782;width:748;height:0" coordsize="748,0" path="m,l748,,,xe" fillcolor="#e6e6e6" stroked="f">
                <v:path arrowok="t"/>
              </v:shape>
              <v:rect id="_x0000_s4696" style="position:absolute;left:733;top:1782;width:748;height:15" fillcolor="#e7e7e7" stroked="f"/>
              <v:rect id="_x0000_s4697" style="position:absolute;left:733;top:1797;width:748;height:14" fillcolor="#e8e8e8" stroked="f"/>
              <v:rect id="_x0000_s4698" style="position:absolute;left:733;top:1811;width:748;height:19" fillcolor="#e9e9e9" stroked="f"/>
              <v:rect id="_x0000_s4699" style="position:absolute;left:733;top:1830;width:748;height:14" fillcolor="#eaeaea" stroked="f"/>
              <v:shape id="_x0000_s4700" style="position:absolute;left:733;top:1844;width:748;height:0" coordsize="748,0" path="m,l748,,,xe" fillcolor="#ebebeb" stroked="f">
                <v:path arrowok="t"/>
              </v:shape>
              <v:rect id="_x0000_s4701" style="position:absolute;left:733;top:1844;width:748;height:34" fillcolor="#ececec" stroked="f"/>
              <v:shape id="_x0000_s4702" style="position:absolute;left:733;top:1878;width:748;height:0" coordsize="748,0" path="m,l748,,,xe" fillcolor="#ededed" stroked="f">
                <v:path arrowok="t"/>
              </v:shape>
              <v:rect id="_x0000_s4703" style="position:absolute;left:733;top:1878;width:748;height:19" fillcolor="#eee" stroked="f"/>
              <v:rect id="_x0000_s4704" style="position:absolute;left:733;top:1897;width:748;height:14" fillcolor="#efefef" stroked="f"/>
              <v:rect id="_x0000_s4705" style="position:absolute;left:733;top:1911;width:748;height:20" fillcolor="#f0f0f0" stroked="f"/>
              <v:rect id="_x0000_s4706" style="position:absolute;left:733;top:1931;width:748;height:14" fillcolor="#f1f1f1" stroked="f"/>
              <v:shape id="_x0000_s4707" style="position:absolute;left:733;top:1945;width:748;height:0" coordsize="748,0" path="m,l748,,,xe" fillcolor="#f2f2f2" stroked="f">
                <v:path arrowok="t"/>
              </v:shape>
              <v:rect id="_x0000_s4708" style="position:absolute;left:733;top:1945;width:748;height:19" fillcolor="#f3f3f3" stroked="f"/>
              <v:rect id="_x0000_s4709" style="position:absolute;left:733;top:1964;width:748;height:15" fillcolor="#f4f4f4" stroked="f"/>
              <v:rect id="_x0000_s4710" style="position:absolute;left:733;top:1979;width:748;height:19" fillcolor="#f5f5f5" stroked="f"/>
              <v:shape id="_x0000_s4711" style="position:absolute;left:733;top:1998;width:748;height:0" coordsize="748,0" path="m,l748,,,xe" fillcolor="#f6f6f6" stroked="f">
                <v:path arrowok="t"/>
              </v:shape>
              <v:rect id="_x0000_s4712" style="position:absolute;left:733;top:1998;width:748;height:14" fillcolor="#f7f7f7" stroked="f"/>
              <v:shape id="_x0000_s4713" style="position:absolute;left:733;top:2012;width:748;height:0" coordsize="748,0" path="m,l748,,,xe" fillcolor="#f8f8f8" stroked="f">
                <v:path arrowok="t"/>
              </v:shape>
              <v:rect id="_x0000_s4714" style="position:absolute;left:733;top:2012;width:748;height:34" fillcolor="#f9f9f9" stroked="f"/>
              <v:shape id="_x0000_s4715" style="position:absolute;left:733;top:2046;width:748;height:0" coordsize="748,0" path="m,l748,,,xe" fillcolor="#fafafa" stroked="f">
                <v:path arrowok="t"/>
              </v:shape>
              <v:rect id="_x0000_s4716" style="position:absolute;left:733;top:2046;width:748;height:14" fillcolor="#fbfbfb" stroked="f"/>
              <v:rect id="_x0000_s4717" style="position:absolute;left:733;top:2060;width:748;height:19" fillcolor="#fcfcfc" stroked="f"/>
              <v:rect id="_x0000_s4718" style="position:absolute;left:733;top:2079;width:748;height:15" fillcolor="#fdfdfd" stroked="f"/>
              <v:rect id="_x0000_s4719" style="position:absolute;left:733;top:2094;width:748;height:19" fillcolor="#fefefe" stroked="f"/>
              <v:shape id="_x0000_s4720" style="position:absolute;left:719;top:1662;width:748;height:432" coordsize="748,432" path="m748,216l384,432,,216,384,,748,216xe" filled="f" strokecolor="white" strokeweight=".7pt">
                <v:path arrowok="t"/>
              </v:shape>
              <v:shape id="_x0000_s4721" type="#_x0000_t75" style="position:absolute;left:844;top:1399;width:441;height:551">
                <v:imagedata r:id="rId32" o:title=""/>
              </v:shape>
              <v:shape id="_x0000_s4722" type="#_x0000_t75" style="position:absolute;left:844;top:1399;width:441;height:551">
                <v:imagedata r:id="rId33" o:title=""/>
              </v:shape>
              <v:shape id="_x0000_s4723" style="position:absolute;left:853;top:1413;width:398;height:518" coordsize="398,518" path="m15,302l,249,,201,15,154r,-34l48,67,67,34,96,19,115,r15,l149,r33,l197,r19,l250,19r33,15l312,67r33,53l379,154r19,47l398,249r,53l398,350r-19,48l365,431r-34,34l312,498r-15,l264,518r-14,l230,518r-14,l197,518,149,498,115,465,82,431,67,398,34,350,15,302e" filled="f" strokeweight=".7pt">
                <v:path arrowok="t"/>
              </v:shape>
              <v:shape id="_x0000_s4724" type="#_x0000_t75" style="position:absolute;left:868;top:1394;width:441;height:551">
                <v:imagedata r:id="rId34" o:title=""/>
              </v:shape>
              <v:shape id="_x0000_s4725" type="#_x0000_t75" style="position:absolute;left:868;top:1394;width:441;height:551">
                <v:imagedata r:id="rId35" o:title=""/>
              </v:shape>
              <v:shape id="_x0000_s4726" style="position:absolute;left:887;top:1399;width:398;height:532" coordsize="398,532" path="m14,316l,263,,215,,168,14,115,33,81,62,48,81,14r34,l129,r19,l163,r19,l196,14r53,l278,48r33,33l345,115r19,53l379,215r19,48l398,316r-19,48l379,412r-15,33l331,479r-34,19l278,512r-15,l249,512r-19,20l196,512r-14,l148,498,115,479,81,445,48,412,33,364,14,316e" filled="f" strokeweight=".7pt">
                <v:path arrowok="t"/>
              </v:shape>
              <v:shape id="_x0000_s4727" type="#_x0000_t75" style="position:absolute;left:719;top:1878;width:384;height:283">
                <v:imagedata r:id="rId36" o:title=""/>
              </v:shape>
              <v:shape id="_x0000_s4728" style="position:absolute;left:719;top:1878;width:384;height:268" coordsize="384,268" path="m,53l384,268r,-52l,,,53xe" filled="f" strokecolor="white" strokeweight=".7pt">
                <v:path arrowok="t"/>
              </v:shape>
              <v:shape id="_x0000_s4729" style="position:absolute;left:887;top:1595;width:278;height:316" coordsize="278,316" path="m278,316l263,34,,e" filled="f" strokeweight=".7pt">
                <v:path arrowok="t"/>
              </v:shape>
              <v:line id="_x0000_s4730" style="position:absolute;flip:x" from="1165,1499" to="1218,1595" strokeweight=".7pt"/>
              <v:shape id="_x0000_s4731" type="#_x0000_t75" style="position:absolute;left:1083;top:1878;width:398;height:283">
                <v:imagedata r:id="rId37" o:title=""/>
              </v:shape>
              <v:shape id="_x0000_s4732" style="position:absolute;left:1103;top:1878;width:364;height:268" coordsize="364,268" path="m364,53l,268,,216,364,r,53xe" filled="f" strokeweight=".7pt">
                <v:path arrowok="t"/>
              </v:shape>
              <v:shape id="_x0000_s4733" type="#_x0000_t75" style="position:absolute;left:1002;top:1624;width:101;height:105">
                <v:imagedata r:id="rId38" o:title=""/>
              </v:shape>
              <v:shape id="_x0000_s4734" type="#_x0000_t75" style="position:absolute;left:1002;top:1624;width:101;height:105">
                <v:imagedata r:id="rId39" o:title=""/>
              </v:shape>
              <v:shape id="_x0000_s4735" style="position:absolute;left:1016;top:1648;width:53;height:67" coordsize="53,67" path="m,34l,14,,,19,r,l34,r,l53,r,14l53,34r,14l53,48,34,67r,l19,48r,l,34e" filled="f" strokeweight=".7pt">
                <v:path arrowok="t"/>
              </v:shape>
              <v:shape id="_x0000_s4736" type="#_x0000_t75" style="position:absolute;left:1103;top:1591;width:100;height:105">
                <v:imagedata r:id="rId40" o:title=""/>
              </v:shape>
              <v:shape id="_x0000_s4737" type="#_x0000_t75" style="position:absolute;left:1103;top:1591;width:100;height:105">
                <v:imagedata r:id="rId41" o:title=""/>
              </v:shape>
              <v:shape id="_x0000_s4738" style="position:absolute;left:1117;top:1614;width:48;height:68" coordsize="48,68" path="m,34l,15r,l,,19,,33,r,l48,15r,l48,34r,14l48,48,33,68r-14,l19,48,,48,,34e" filled="f" strokeweight=".7pt">
                <v:path arrowok="t"/>
              </v:shape>
              <v:shape id="_x0000_s4739" type="#_x0000_t75" style="position:absolute;left:1112;top:1591;width:96;height:105">
                <v:imagedata r:id="rId42" o:title=""/>
              </v:shape>
              <v:shape id="_x0000_s4740" type="#_x0000_t75" style="position:absolute;left:1112;top:1591;width:96;height:105">
                <v:imagedata r:id="rId43" o:title=""/>
              </v:shape>
              <v:shape id="_x0000_s4741" style="position:absolute;left:1136;top:1595;width:48;height:87" coordsize="48,87" path="m,53l,34,,19r,l14,,29,r,19l48,19r,15l48,53r,14l48,67,29,87r-15,l14,67,,67,,53e" filled="f" strokeweight=".7pt">
                <v:path arrowok="t"/>
              </v:shape>
              <v:shape id="_x0000_s4742" style="position:absolute;left:719;top:1399;width:748;height:747" coordsize="748,747" path="m,479l182,383,168,350,149,316r,-19l149,263,134,230r,-34l149,168r,-20l149,115r19,-15l201,67,216,48,230,33,249,14r34,l297,r19,l331,r33,l384,14r14,l431,33r34,34l499,100r14,48l547,196r,53l566,283r,47l547,364r,l748,479r,53l384,747,,532,,479r,e" filled="f" strokeweight=".7pt">
                <v:path arrowok="t"/>
              </v:shape>
              <v:shape id="_x0000_s4743" style="position:absolute;left:719;top:4484;width:829;height:565" coordsize="829,565" path="m829,331l547,14r-15,l513,14,297,34r,-20l283,14r-19,l264,,249,,149,14r-15,l115,14r,20l101,48r-67,l14,48,,67,,82,,182r,19l14,201r,15l34,316r,15l48,331,297,546r19,l331,565r,-19l781,479r15,-14l815,465r,-15l815,431r14,l829,417r,-19l829,364r,-14l829,331xe" stroked="f">
                <v:path arrowok="t"/>
              </v:shape>
              <v:shape id="_x0000_s4744" style="position:absolute;left:767;top:4685;width:733;height:312" coordsize="733,312" path="m733,197r,33l283,312,34,115,,,283,278,733,197xe" fillcolor="#bfddff" stroked="f">
                <v:path arrowok="t"/>
              </v:shape>
              <v:shape id="_x0000_s4745" style="position:absolute;left:753;top:4532;width:762;height:417" coordsize="762,417" path="m,134l,34,479,,762,316r,34l297,417,,134xe" fillcolor="#3f9eff" stroked="f">
                <v:path arrowok="t"/>
              </v:shape>
              <v:shape id="_x0000_s4746" style="position:absolute;left:753;top:4566;width:762;height:383" coordsize="762,383" path="m762,282l316,349,,,,100,297,383,762,316r,-34xe" stroked="f">
                <v:path arrowok="t"/>
              </v:shape>
              <v:shape id="_x0000_s4747" style="position:absolute;left:733;top:4518;width:801;height:445" coordsize="801,445" path="m499,l20,33r,15l,48,,148r20,l317,445,782,383r19,l801,364r,-34l801,316,518,,499,xm499,33r19,15l533,67r19,14l566,100r19,34l619,148r14,34l667,215r14,15l700,263r34,19l748,297r,19l767,330r,19l748,364r-33,l681,364r-14,l619,383r-34,l552,397r-53,l465,397r-33,19l403,416r-33,l350,416r-14,15l317,431r,-15l302,397,269,383,250,364,235,330,202,316,187,282,154,249,135,230,101,215,87,182,68,167,53,148r-19,l34,134r,-34l34,81r,-14l53,67r15,l87,67r33,l154,48r33,l235,48r34,l317,48r33,l384,33r33,l451,33r34,l499,33xe" fillcolor="black" stroked="f">
                <v:path arrowok="t"/>
                <o:lock v:ext="edit" verticies="t"/>
              </v:shape>
              <v:shape id="_x0000_s4748" style="position:absolute;left:767;top:4685;width:748;height:331" coordsize="748,331" path="m,l19,115,268,331r15,l733,249r15,l748,230r,-33l714,197r,19l714,230r-14,l666,230r-19,l614,249r-48,l532,264r-33,l451,264r-34,14l383,278r-33,19l316,297r-14,l283,297r-15,l249,278,235,264,216,249,201,230,182,216,168,197,134,182,120,163,101,149,86,130,67,115r-14,l34,96r,-14l34,48,19,15,19,,,xe" fillcolor="black" stroked="f">
                <v:path arrowok="t"/>
              </v:shape>
              <v:shape id="_x0000_s4749" style="position:absolute;left:901;top:4633;width:82;height:52" coordsize="82,52" path="m82,33l,52,48,,82,33xe" fillcolor="black" stroked="f">
                <v:path arrowok="t"/>
              </v:shape>
              <v:shape id="_x0000_s4750" style="position:absolute;left:1103;top:4652;width:278;height:148" coordsize="278,148" path="m,l163,,278,129,115,148,,xe" stroked="f">
                <v:path arrowok="t"/>
              </v:shape>
              <v:shape id="_x0000_s4751" style="position:absolute;left:1103;top:4666;width:263;height:134" coordsize="263,134" path="m115,134l263,115,163,,,,115,134xe" fillcolor="#bfddff" stroked="f">
                <v:path arrowok="t"/>
              </v:shape>
              <v:shape id="_x0000_s4752" style="position:absolute;left:1069;top:4585;width:182;height:48" coordsize="182,48" path="m,l149,r33,33l34,48,,xe" stroked="f">
                <v:path arrowok="t"/>
              </v:shape>
              <v:shape id="_x0000_s4753" style="position:absolute;left:1083;top:4585;width:149;height:48" coordsize="149,48" path="m34,48l149,33,135,,,14,34,48xe" fillcolor="#bfddff" stroked="f">
                <v:path arrowok="t"/>
              </v:shape>
              <v:shape id="_x0000_s4754" style="position:absolute;left:1103;top:4633;width:278;height:167" coordsize="278,167" path="m163,l,19,,33r14,l33,33r14,l62,19r19,l95,19r20,l129,19r19,l163,19r19,14l196,52r19,15l230,100r19,15l263,134r-14,l230,134r,14l215,148r-19,l182,148r-19,l148,148r-19,l115,148r,19l278,148r,-14l182,,163,xe" fillcolor="black" stroked="f">
                <v:path arrowok="t"/>
              </v:shape>
              <v:shape id="_x0000_s4755" style="position:absolute;left:834;top:4532;width:384;height:335" coordsize="384,335" path="m269,335l384,316r,-14l384,283r,-15l364,235,350,201,316,168,302,134,283,120,269,101,249,67,216,53r-15,l182,34r,-15l168,19,149,,134,,34,,19,19r,15l,34,,53r67,81l86,134r15,-33l134,120r15,14l168,168r14,19l201,201r,15l201,268r,15l235,335r14,l269,335xe" fillcolor="#bfddff" stroked="f">
                <v:path arrowok="t"/>
              </v:shape>
              <v:shape id="_x0000_s4756" style="position:absolute;left:868;top:4532;width:330;height:249" coordsize="330,249" path="m330,249r-62,l249,249r-14,l215,216,201,187,182,168,167,134,148,120,115,101,100,86,81,67,67,53,52,34r-19,l33,19r-14,l,,115,r19,19l148,19r19,15l182,53r19,14l215,86r20,15l249,120r19,14l282,168r15,19l316,216r14,33xe" stroked="f">
                <v:path arrowok="t"/>
              </v:shape>
              <v:shape id="_x0000_s4757" style="position:absolute;left:820;top:4518;width:412;height:364" coordsize="412,364" path="m148,l48,14r-15,l14,33r,15l,67,,81r67,67l81,148r,19l100,167r,-19l115,148r,-14l148,148r15,19l163,182r19,19l196,201r,14l196,230r19,l215,249r-19,l196,263r,19l196,297r53,52l249,364r14,l283,364r14,l316,364r14,-15l364,349r14,l398,349r,-19l412,330r,-14l398,282r,-19l378,215,364,201,345,167,316,134,297,115,283,100,263,67,249,48r-19,l215,33,196,14r-14,l163,,148,xm148,14r,19l163,33r19,l196,48r19,l230,67r19,14l263,100r20,15l297,134r19,14l330,182r15,19l364,230r14,33l378,282r,34l378,330r-14,l345,330r-15,l297,330r-14,19l263,349r,-19l249,330r,-14l230,316r,-19l215,297r,-15l215,263r15,-14l230,230,215,215r,-14l196,182,182,167,163,148,148,134,129,115,115,100r,15l100,115r,19l81,134,67,115,48,100,33,81,14,67r19,l33,48,48,33r19,l81,33r19,l115,33,129,14r19,xe" fillcolor="black" stroked="f">
                <v:path arrowok="t"/>
                <o:lock v:ext="edit" verticies="t"/>
              </v:shape>
              <v:shape id="_x0000_s4758" style="position:absolute;left:1069;top:4566;width:182;height:67" coordsize="182,67" path="m149,l,19,,33r14,l34,33,67,19r29,l115,19r14,l149,19r,14l163,33r,19l149,52r-20,l115,52r-19,l67,52r-19,l34,52r,15l182,52,149,xe" fillcolor="black" stroked="f">
                <v:path arrowok="t"/>
              </v:shape>
              <v:shape id="_x0000_s4759" style="position:absolute;left:887;top:4848;width:297;height:268" coordsize="297,268" path="m263,19r,15l263,53r15,14l278,86r-15,29l263,149r-14,33l230,201r-14,15l196,235r-14,l148,249,129,235r-33,l81,216,62,201,48,182,33,149r,-34l33,86r,-19l33,53r,-19l14,34r,19l,67,,86r14,48l14,149r19,33l48,216r14,19l96,249r19,19l148,268r34,l196,249r34,-14l249,216r14,-34l278,149r19,-15l297,86r,-19l278,53r,-19l278,,263,19xe" fillcolor="black" stroked="f">
                <v:path arrowok="t"/>
              </v:shape>
              <v:shape id="_x0000_s4760" style="position:absolute;left:6778;top:4633;width:830;height:546" coordsize="830,546" path="m830,316l547,19,547,,532,,513,,297,19,283,,264,,250,,149,,134,r,19l115,19,101,33r-67,l15,33r,19l,52,,67,,167r,15l15,201,34,301r,15l48,316r,14l297,531r20,l317,546r14,l782,464r14,l796,450r19,l815,431r,-15l830,416r,-19l830,383r,-34l830,330r,-14xe" stroked="f">
                <v:path arrowok="t"/>
              </v:shape>
              <v:shape id="_x0000_s4761" style="position:absolute;left:6826;top:4815;width:734;height:316" coordsize="734,316" path="m734,201r,33l283,316,19,119,,,283,282,734,201xe" fillcolor="#bfddff" stroked="f">
                <v:path arrowok="t"/>
              </v:shape>
              <v:shape id="_x0000_s4762" style="position:absolute;left:6812;top:4666;width:762;height:431" coordsize="762,431" path="m,134l,34,479,,762,316r,34l297,431,,134xe" fillcolor="#3f9eff" stroked="f">
                <v:path arrowok="t"/>
              </v:shape>
              <v:shape id="_x0000_s4763" style="position:absolute;left:6812;top:4700;width:762;height:397" coordsize="762,397" path="m762,282l316,349,,,,100,297,397,762,316r,-34xe" stroked="f">
                <v:path arrowok="t"/>
              </v:shape>
              <v:shape id="_x0000_s4764" style="position:absolute;left:6793;top:4652;width:800;height:445" coordsize="800,445" path="m498,l19,48,,48,,148r19,l19,163,302,445r14,l781,378r19,l800,364r,-34l517,14,517,,498,xm498,33r19,15l532,67r19,14l565,115r19,14l618,163r14,19l666,215r14,34l700,263r33,19l747,311r20,19l767,345r,19l747,364r-33,l680,364r-14,14l618,378r-34,l551,397r-53,l465,397r-34,15l402,412r-33,l350,431r-15,l316,431,302,412r,-15l268,378,249,364,235,330,201,311,187,282,153,263,134,230,100,215,86,182,67,163r-15,l33,148r,-19l33,115r,-34l33,67r19,l67,67r19,l119,67r34,l187,67,235,48r33,l316,48r34,l383,48,417,33r33,l465,33r19,l498,33xe" fillcolor="black" stroked="f">
                <v:path arrowok="t"/>
                <o:lock v:ext="edit" verticies="t"/>
              </v:shape>
              <v:shape id="_x0000_s4765" style="position:absolute;left:6826;top:4815;width:748;height:335" coordsize="748,335" path="m,l19,119,269,335r14,l734,249r14,l748,234r,-33l714,201r,14l714,234r-14,l667,234r-34,15l614,249r-48,l532,268r-33,l451,282r-34,l384,282r-34,19l317,301r-15,l283,301r-14,l249,282,235,268r-19,l202,249,182,215,154,201,134,182,120,167,101,148,86,134r-19,l53,119,34,100r,-14l34,52,19,19,19,,,xe" fillcolor="black" stroked="f">
                <v:path arrowok="t"/>
              </v:shape>
              <v:shape id="_x0000_s4766" style="position:absolute;left:6960;top:4767;width:82;height:48" coordsize="82,48" path="m82,33l,48,48,,82,33xe" fillcolor="black" stroked="f">
                <v:path arrowok="t"/>
              </v:shape>
              <v:shape id="_x0000_s4767" style="position:absolute;left:7162;top:4781;width:278;height:153" coordsize="278,153" path="m,19l163,,278,134,115,153,,19xe" stroked="f">
                <v:path arrowok="t"/>
              </v:shape>
              <v:shape id="_x0000_s4768" style="position:absolute;left:7162;top:4800;width:263;height:134" coordsize="263,134" path="m115,134l263,115,163,,,15,115,134xe" fillcolor="#bfddff" stroked="f">
                <v:path arrowok="t"/>
              </v:shape>
              <v:shape id="_x0000_s4769" style="position:absolute;left:7128;top:4719;width:182;height:48" coordsize="182,48" path="m,14l149,r33,29l34,48,,14xe" stroked="f">
                <v:path arrowok="t"/>
              </v:shape>
              <v:shape id="_x0000_s4770" style="position:absolute;left:7143;top:4733;width:148;height:34" coordsize="148,34" path="m33,34l148,15,115,,,,33,34xe" fillcolor="#bfddff" stroked="f">
                <v:path arrowok="t"/>
              </v:shape>
              <v:shape id="_x0000_s4771" style="position:absolute;left:7162;top:4767;width:278;height:167" coordsize="278,167" path="m163,l,14,,33r14,l33,33r15,l62,33r19,l96,33r19,l129,14r19,l163,14r,19l182,33r14,15l215,81r15,19l249,115r14,19l249,148r-19,l215,148r-19,l182,148r-19,l148,148r-19,19l115,167,278,148r,-14l182,14,182,,163,xe" fillcolor="black" stroked="f">
                <v:path arrowok="t"/>
              </v:shape>
              <v:shape id="_x0000_s4772" style="position:absolute;left:6893;top:4666;width:384;height:350" coordsize="384,350" path="m269,350l384,316r,-19l384,283r,-15l365,235,350,201,317,168,302,149,283,115,269,101,250,82,216,67,202,53,182,34r,-15l168,19,149,,135,,34,r,19l19,19r,15l,34,,53,,67r67,67l87,134r14,-33l135,134r14,15l168,168r14,14l182,201r20,15l202,268r,15l235,331r15,l269,350xe" fillcolor="#bfddff" stroked="f">
                <v:path arrowok="t"/>
              </v:shape>
              <v:shape id="_x0000_s4773" style="position:absolute;left:6927;top:4666;width:331;height:268" coordsize="331,268" path="m331,249r-63,19l249,268,235,249,216,216,201,182,182,168,168,134,148,115,115,101,101,82,81,67,67,53r-14,l33,34r,-15l19,19,,19,115,r,19l134,19r14,15l168,34r14,19l201,67r15,15l235,101r14,14l268,149r15,19l297,201r19,15l331,249xe" stroked="f">
                <v:path arrowok="t"/>
              </v:shape>
              <v:shape id="_x0000_s4774" style="position:absolute;left:6879;top:4652;width:398;height:364" coordsize="398,364" path="m149,l48,14r-15,l33,33r-19,l14,48,,67,,81r67,67l81,163r20,l101,148r14,l115,129r34,19l163,163r,19l182,196r14,19l196,230r20,l196,249r,14l196,282r,15l196,311r53,34l249,364r15,l283,364r14,l316,364r15,-19l364,345r15,l398,345r,-15l398,311r,-14l398,263,379,230,364,196,345,163,316,129,297,115,283,96,264,81,249,67,230,48,216,33r-20,l182,14r-19,l163,,149,xm149,33r14,l182,48r14,l216,67r14,l249,81r15,15l283,115r14,14l316,148r15,34l345,215r19,15l379,263r,19l379,297r,14l379,330r-15,l345,330r-14,l297,345r-14,l264,345,249,330r,-19l230,311r,-14l216,297r,-15l230,263r,-14l230,230,216,215r,-19l196,196,182,163,163,148,149,129,129,115r-14,l101,129,81,148r,-19l67,115r-19,l48,96,33,81r-19,l33,67r,-19l48,48r,-15l67,33r14,l101,33r14,l129,33r20,xe" fillcolor="black" stroked="f">
                <v:path arrowok="t"/>
                <o:lock v:ext="edit" verticies="t"/>
              </v:shape>
              <v:shape id="_x0000_s4775" style="position:absolute;left:7128;top:4700;width:182;height:67" coordsize="182,67" path="m149,l,19,,33r15,l34,33r33,l96,33,115,19r15,l149,19r,14l163,33r,15l149,48r-19,l115,48r-33,l67,48r-19,l34,67r148,l182,48,149,19,149,xe" fillcolor="black" stroked="f">
                <v:path arrowok="t"/>
              </v:shape>
              <v:shape id="_x0000_s4776" style="position:absolute;left:6946;top:4997;width:297;height:249" coordsize="297,249" path="m264,r,19l264,33r,19l278,86r-14,33l264,134r-15,33l230,182r-14,19l197,215r-15,19l149,234r-20,l96,215,82,201,62,182,48,167,34,134r,-15l14,86,34,67r,-15l34,33,14,19r,14l,52,,67,,86r14,33l14,153r20,14l48,201r14,14l96,234r19,15l149,249r33,l197,234r33,-19l249,201r15,-34l278,153r19,-34l297,86r,-34l278,33r,-14l278,,264,xe" fillcolor="black" stroked="f">
                <v:path arrowok="t"/>
              </v:shape>
              <v:shape id="_x0000_s4777" style="position:absolute;left:1515;top:4484;width:829;height:565" coordsize="829,565" path="m829,331l546,14r-14,l518,14,302,34r,-20l283,14r-15,l268,,249,,148,14r-14,l115,14r,20l100,34r,14l33,48r-14,l,67,,82,,182r,19l19,216,33,316r,15l53,331,302,546r14,l316,565r15,l331,546,781,479r,-14l796,465r19,-15l815,431r14,-14l829,398r,-34l829,350r,-19xe" stroked="f">
                <v:path arrowok="t"/>
              </v:shape>
              <v:shape id="_x0000_s4778" style="position:absolute;left:1568;top:4685;width:728;height:312" coordsize="728,312" path="m728,197r,33l278,312,14,115,,,278,278,728,197xe" fillcolor="#bfddff" stroked="f">
                <v:path arrowok="t"/>
              </v:shape>
              <v:shape id="_x0000_s4779" style="position:absolute;left:1548;top:4532;width:763;height:417" coordsize="763,417" path="m,134l,34,485,,763,316r,34l298,417,,134xe" fillcolor="#3f9eff" stroked="f">
                <v:path arrowok="t"/>
              </v:shape>
              <v:shape id="_x0000_s4780" style="position:absolute;left:1548;top:4566;width:763;height:383" coordsize="763,383" path="m763,282l298,349,,,,100,298,383,763,316r,-34xe" stroked="f">
                <v:path arrowok="t"/>
              </v:shape>
              <v:shape id="_x0000_s4781" style="position:absolute;left:1534;top:4518;width:777;height:445" coordsize="777,445" path="m499,l14,33r,15l,48,,148,297,445r15,l777,383r,-19l777,330r,-14l513,,499,xm499,33r,15l513,67r14,14l561,100r19,34l594,148r34,34l647,215r34,15l695,263r19,19l729,297r14,19l762,330r,19l743,349r-14,15l714,364r-33,l647,364r-33,19l580,383r-53,14l499,397r-34,l412,416r-33,l364,416r-33,l312,431r,-15l297,416,283,397,264,383,249,364,216,330,197,316,163,282,149,249,115,230,96,215,81,182,62,167,48,148r-14,l34,134r,-34l34,81r,-14l48,67r33,l115,67,149,48r33,l216,48r48,l297,48r48,l379,33r33,l446,33r19,l479,33r20,xe" fillcolor="black" stroked="f">
                <v:path arrowok="t"/>
                <o:lock v:ext="edit" verticies="t"/>
              </v:shape>
              <v:shape id="_x0000_s4782" style="position:absolute;left:1548;top:4685;width:748;height:331" coordsize="748,331" path="m,l20,115r14,l283,331r15,l748,249r,-19l748,197r-19,l729,216r,14l715,230r-15,l681,230r-33,l614,249r-34,l547,264r-48,l465,264r-33,14l398,278r-33,19l331,297r-14,l298,297r-15,l269,278,250,264,235,249,216,230,202,216,168,197,149,182,135,163,101,149,82,130,67,115,48,96r,-14l34,48r,-33l34,,,xe" fillcolor="black" stroked="f">
                <v:path arrowok="t"/>
              </v:shape>
              <v:shape id="_x0000_s4783" style="position:absolute;left:1697;top:4633;width:67;height:52" coordsize="67,52" path="m67,33l,52,34,,67,33xe" fillcolor="black" stroked="f">
                <v:path arrowok="t"/>
              </v:shape>
              <v:shape id="_x0000_s4784" style="position:absolute;left:1879;top:4652;width:302;height:148" coordsize="302,148" path="m,l182,,302,129,134,148,,xe" stroked="f">
                <v:path arrowok="t"/>
              </v:shape>
              <v:shape id="_x0000_s4785" style="position:absolute;left:1898;top:4666;width:264;height:134" coordsize="264,134" path="m115,134l264,115,163,,,,101,134r14,xe" fillcolor="#bfddff" stroked="f">
                <v:path arrowok="t"/>
              </v:shape>
              <v:shape id="_x0000_s4786" style="position:absolute;left:1846;top:4585;width:201;height:48" coordsize="201,48" path="m,l167,r34,33l52,48,,xe" stroked="f">
                <v:path arrowok="t"/>
              </v:shape>
              <v:shape id="_x0000_s4787" style="position:absolute;left:1879;top:4585;width:154;height:48" coordsize="154,48" path="m34,48l154,33,120,,,14,34,48xe" fillcolor="#bfddff" stroked="f">
                <v:path arrowok="t"/>
              </v:shape>
              <v:shape id="_x0000_s4788" style="position:absolute;left:1879;top:4633;width:302;height:167" coordsize="302,167" path="m182,l,19,19,33r15,l53,33r14,l86,19r15,l120,19r14,l154,19r14,l182,19r19,14l216,52r19,15l249,100r20,15l283,134r-14,l249,134r-14,14l216,148r-15,l182,148r-14,l154,148r-20,l134,167,302,148r,-14l182,xe" fillcolor="black" stroked="f">
                <v:path arrowok="t"/>
              </v:shape>
              <v:shape id="_x0000_s4789" style="position:absolute;left:1615;top:4532;width:398;height:335" coordsize="398,335" path="m264,335l398,316r,-14l398,283r,-15l384,268,365,235,350,201,331,168,317,134,298,120,283,101,250,67,231,53r-15,l202,34,183,19,168,,149,,48,,34,19,15,34r,19l,53r68,81l82,134r19,l116,101r33,19l168,134r15,34l202,187r,14l216,201r,15l202,268r,15l216,283r34,52l264,335xe" fillcolor="#bfddff" stroked="f">
                <v:path arrowok="t"/>
              </v:shape>
              <v:shape id="_x0000_s4790" style="position:absolute;left:1663;top:4532;width:336;height:249" coordsize="336,249" path="m336,249r-67,l250,249r-15,l216,216,202,187,168,168,154,134,135,120,120,101,101,86,87,67,68,53,53,34r-19,l20,19,,19,,,101,r19,l135,19r19,l154,34r14,19l183,67r33,19l235,101r15,19l269,134r14,34l302,187r15,29l336,249xe" stroked="f">
                <v:path arrowok="t"/>
              </v:shape>
              <v:shape id="_x0000_s4791" style="position:absolute;left:1615;top:4518;width:398;height:364" coordsize="398,364" path="m149,l48,14r-14,l15,33,,48,,67,,81r68,67l82,167r19,-19l116,134r19,14l149,167r19,15l183,201r19,14l202,230r,19l202,263r,19l202,297r29,52l250,349r,15l264,364r19,l298,364r19,l331,349r19,l384,349r14,l398,330r,-14l398,282r,-19l384,215,365,201,331,167,317,134,298,115,283,100,264,67,250,48r-34,l216,33,202,14r-19,l168,14,168,,149,xm149,14r,19l168,33r15,l202,48r14,19l231,81r19,19l264,115r34,19l317,148r14,34l350,201r15,29l384,263r,19l384,316r,14l365,330r-34,l317,330r-19,l283,349r-19,l250,330,231,316,216,297r,-15l216,263r,-14l231,230r-15,l216,215r,-14l202,182,183,167,168,148,149,134,116,115r,-15l116,115r-15,l82,134r-14,l68,115,48,100r-14,l34,81r-19,l15,67r,-19l34,48r,-15l48,33r20,l82,33r19,l116,33,135,14r14,xe" fillcolor="black" stroked="f">
                <v:path arrowok="t"/>
                <o:lock v:ext="edit" verticies="t"/>
              </v:shape>
              <v:shape id="_x0000_s4792" style="position:absolute;left:1846;top:4566;width:201;height:67" coordsize="201,67" path="m167,l,19,,33r19,l33,33r19,l86,19r14,l134,19r19,l167,19r,14l187,52r-20,l153,52r-19,l100,52r-14,l67,52r-15,l52,67,201,52,167,xe" fillcolor="black" stroked="f">
                <v:path arrowok="t"/>
              </v:shape>
              <v:shape id="_x0000_s4793" style="position:absolute;left:1683;top:4848;width:282;height:268" coordsize="282,268" path="m249,19r14,15l263,53r,14l263,86r,29l263,149r-14,33l230,201r-15,15l196,235r-33,l148,249,115,235r-15,l81,216,67,201,48,182,33,149,14,115r,-29l14,67,33,53r,-19l14,34,,53,,67,,86r,48l14,149r19,33l48,216r19,19l81,249r34,19l148,268r34,l196,249r34,-14l249,216r14,-34l282,149r,-15l282,86r,-19l282,53r,-19l263,,249,19xe" fillcolor="black" stroked="f">
                <v:path arrowok="t"/>
              </v:shape>
              <v:rect id="_x0000_s4794" style="position:absolute;left:72;top:3488;width:2042;height:551" stroked="f"/>
              <v:rect id="_x0000_s4795" style="position:absolute;left:72;top:3488;width:2042;height:551" filled="f" strokeweight=".7pt"/>
              <v:shape id="_x0000_s4796" style="position:absolute;left:24;top:4470;width:829;height:546" coordsize="829,546" path="m829,330l546,14,527,,513,,297,14r-19,l278,,264,,244,,149,,129,r,14l115,14r,14l96,28r-67,l14,28r,20l,48,,62,,81r,82l,182r,14l14,215r15,82l29,311r19,19l297,527r,19l312,546r19,l777,464r19,l810,445r,-14l829,412r,-15l829,345r,-15xe" stroked="f">
                <v:path arrowok="t"/>
              </v:shape>
              <v:shape id="_x0000_s4797" style="position:absolute;left:72;top:4652;width:729;height:311" coordsize="729,311" path="m729,215r,34l283,311,14,115,,,283,282,729,215xe" fillcolor="#bfddff" stroked="f">
                <v:path arrowok="t"/>
              </v:shape>
              <v:shape id="_x0000_s4798" style="position:absolute;left:53;top:4518;width:767;height:416" coordsize="767,416" path="m,115l,33,484,,767,297r,52l302,416,,115xe" fillcolor="#3f9eff" stroked="f">
                <v:path arrowok="t"/>
              </v:shape>
              <v:shape id="_x0000_s4799" style="position:absolute;left:53;top:4551;width:767;height:383" coordsize="767,383" path="m767,264l302,350,,,,82,302,383,767,316r,-52xe" stroked="f">
                <v:path arrowok="t"/>
              </v:shape>
              <v:shape id="_x0000_s4800" style="position:absolute;left:38;top:4498;width:796;height:451" coordsize="796,451" path="m499,l15,34,,34,,53r,82l,154r15,l298,451r19,l782,369r14,l796,317r-14,l513,,499,xm499,20r,14l513,34r,19l532,68r34,33l580,120r34,34l633,187r14,15l681,235r14,15l715,283r14,19l748,317r15,l763,336r,14l748,350r-33,l681,369r-34,l614,369r-34,15l532,384r-33,l465,403r-33,l398,403r-33,14l350,417r-19,l317,417,298,403r,-19l264,369,250,350,230,336,202,302,183,269,149,250,115,221,101,202,82,187,67,168,48,154,34,135r,-15l34,101r,-14l34,53r33,l82,53r33,l149,53r34,l230,53,264,34r53,l350,34r34,l417,34r29,l465,20r15,l499,20xe" fillcolor="black" stroked="f">
                <v:path arrowok="t"/>
                <o:lock v:ext="edit" verticies="t"/>
              </v:shape>
              <v:shape id="_x0000_s4801" style="position:absolute;left:53;top:4652;width:767;height:330" coordsize="767,330" path="m,l33,115r,14l283,330r19,l748,263r,-14l767,249r,-34l733,215r,15l714,230r-34,19l647,249r-29,l585,263r-34,l517,263r-52,19l431,282r-29,15l369,297r-34,l316,311r-14,l283,297r-15,l249,282,235,263,215,249,201,230,168,215,153,196,134,163,120,148r-20,l86,129,67,115r-15,l52,81r,-33l33,14,33,,,xe" fillcolor="black" stroked="f">
                <v:path arrowok="t"/>
              </v:shape>
              <v:shape id="_x0000_s4802" style="position:absolute;left:206;top:4618;width:82;height:34" coordsize="82,34" path="m82,34l,34,48,,82,34xe" fillcolor="black" stroked="f">
                <v:path arrowok="t"/>
              </v:shape>
              <v:shape id="_x0000_s4803" style="position:absolute;left:403;top:4618;width:282;height:149" coordsize="282,149" path="m,15l167,,282,130,115,149,,15xe" stroked="f">
                <v:path arrowok="t"/>
              </v:shape>
              <v:shape id="_x0000_s4804" style="position:absolute;left:403;top:4633;width:268;height:134" coordsize="268,134" path="m115,134l268,115,167,,,19,115,134xe" fillcolor="#bfddff" stroked="f">
                <v:path arrowok="t"/>
              </v:shape>
              <v:shape id="_x0000_s4805" style="position:absolute;left:355;top:4551;width:196;height:48" coordsize="196,48" path="m,15l163,r33,34l48,48,,15xe" stroked="f">
                <v:path arrowok="t"/>
              </v:shape>
              <v:shape id="_x0000_s4806" style="position:absolute;left:388;top:4566;width:149;height:33" coordsize="149,33" path="m34,33r115,l115,,,19,34,33xe" fillcolor="#bfddff" stroked="f">
                <v:path arrowok="t"/>
              </v:shape>
              <v:shape id="_x0000_s4807" style="position:absolute;left:403;top:4618;width:282;height:163" coordsize="282,163" path="m167,l,15r19,l33,15r19,l67,15r14,l100,15r15,l134,15r14,l167,r,15l182,34r19,14l215,67r20,15l249,101r19,14l268,130r-19,l235,130r-20,l201,130r-19,l167,149r-19,l134,149r-19,l115,163,282,130,182,,167,xe" fillcolor="black" stroked="f">
                <v:path arrowok="t"/>
              </v:shape>
              <v:shape id="_x0000_s4808" style="position:absolute;left:139;top:4498;width:379;height:350" coordsize="379,350" path="m249,350l379,336r,-34l379,283r,-14l364,235,331,202,316,187,297,154,283,120,264,101,249,87,216,68,197,53,182,34r-19,l163,20r-14,l129,,34,20r-20,l14,34,,53,,68r67,67l82,135r19,-15l129,135r20,19l163,168r19,19l182,202r15,19l197,235r,34l182,283r15,l230,336r,14l249,350xe" fillcolor="#bfddff" stroked="f">
                <v:path arrowok="t"/>
              </v:shape>
              <v:shape id="_x0000_s4809" style="position:absolute;left:173;top:4498;width:330;height:269" coordsize="330,269" path="m330,250r-67,19l249,269r-19,l230,250,215,221,196,202,182,168,163,154,129,120,115,101,95,87,81,68r-14,l48,53,33,34,14,20,,20,95,r20,l115,20r14,l148,34r15,19l182,53r14,15l215,87r15,14l249,135r14,19l282,168r15,34l311,221r19,29xe" stroked="f">
                <v:path arrowok="t"/>
              </v:shape>
              <v:shape id="_x0000_s4810" style="position:absolute;left:120;top:4498;width:398;height:350" coordsize="398,350" path="m148,l53,,33,r,20l19,20r,14l,53,,68r67,86l86,154r15,l120,135r,-15l134,135r14,19l168,168r14,19l201,202r,19l216,235r-15,l201,250r,19l201,283r,19l249,350r19,l283,350r19,l316,350r19,l364,350r19,-14l398,336r,-34l398,283r,-14l398,250,383,221,364,187,350,154,316,135,302,101,283,87,268,68,249,53,235,34,216,20r-15,l182,20,168,,148,xm148,20r20,l182,34r19,l216,53r19,15l268,87r15,14l302,120r14,34l335,168r15,34l364,235r19,34l383,283r,19l383,317r-19,l350,336r-34,l302,336r-19,l268,336r-19,l249,317r-14,l235,302,216,283r,-14l216,250r19,-15l235,221,216,202,201,187,182,168,168,154,148,120,134,101r-14,l101,120,86,135,67,120,53,101r,-14l33,87r,-19l19,68r,-15l33,53r,-19l53,34r,-14l67,20r19,l101,20r19,l134,20r14,xe" fillcolor="black" stroked="f">
                <v:path arrowok="t"/>
                <o:lock v:ext="edit" verticies="t"/>
              </v:shape>
              <v:shape id="_x0000_s4811" style="position:absolute;left:355;top:4551;width:196;height:67" coordsize="196,67" path="m163,l,,14,15r19,l48,15r33,l115,15r14,l148,15r15,l182,34r-19,l148,34r-19,l100,34,81,48r-14,l48,48r,19l196,48r,-14l163,xe" fillcolor="black" stroked="f">
                <v:path arrowok="t"/>
              </v:shape>
              <v:shape id="_x0000_s4812" style="position:absolute;left:187;top:4834;width:297;height:249" coordsize="297,249" path="m249,r19,14l268,48r,19l268,81r,34l268,148r-19,15l235,182r-19,33l201,215r-33,15l149,230r-15,l101,215r-20,l67,182,53,163,34,148r,-33l19,81r,-14l34,48r,-15l19,14r,19l,48,,67,,81r,34l19,148r15,34l53,196r14,34l101,230r14,19l149,249r33,l201,230r34,l249,196r19,-14l283,148r,-33l297,81r,-14l283,33r,-19l283,,249,xe" fillcolor="black" stroked="f">
                <v:path arrowok="t"/>
              </v:shape>
              <v:line id="_x0000_s4813" style="position:absolute;flip:y" from="254,4039" to="254,4498" strokeweight=".7pt"/>
              <v:rect id="_x0000_s4814" style="position:absolute;left:72;top:2544;width:2042;height:546" stroked="f"/>
              <v:rect id="_x0000_s4815" style="position:absolute;left:72;top:2544;width:2042;height:546" filled="f" strokeweight=".7pt"/>
              <v:rect id="_x0000_s4816" style="position:absolute;left:4904;top:3473;width:2056;height:546" stroked="f"/>
              <v:rect id="_x0000_s4817" style="position:absolute;left:4904;top:3473;width:2056;height:546" filled="f" strokeweight=".7pt"/>
              <v:rect id="_x0000_s4818" style="position:absolute;left:4904;top:2510;width:2056;height:566" stroked="f"/>
              <v:rect id="_x0000_s4819" style="position:absolute;left:4904;top:2510;width:2056;height:566" filled="f" strokeweight=".7pt"/>
              <v:shape id="_x0000_s4820" style="position:absolute;left:5201;top:1217;width:1496;height:814" coordsize="1496,814" path="m566,115l580,81,614,48,662,14,695,r53,l796,r33,l882,14r29,19l930,67r34,14l978,115,997,81r34,-14l1064,67r34,-19l1127,48r33,19l1194,67r33,14l1247,100r14,15l1261,134r19,29l1314,148r28,l1362,148r33,15l1429,182r14,14l1462,215r15,15l1496,263r,19l1477,297r,19l1462,330r-19,20l1429,364r-20,14l1443,397r19,15l1477,431r19,14l1496,479r,19l1496,532r-19,14l1477,580r-15,14l1429,613r-20,14l1376,627r-14,l1328,627r-34,l1280,661r-33,33l1194,728r-34,34l1112,762r-48,19l1031,781,997,762r-19,l944,762,930,747r-33,15l863,781r-14,14l815,795r-33,19l748,814r-34,l681,814r-34,l633,814,599,795,566,781r-34,l513,762,480,747,465,714r-33,33l398,762r-34,l331,781r-34,l264,762r-34,l201,747,182,728,168,714,149,694r,-33l134,647r,-20l134,613r,-33l101,580,82,565r-15,l34,546r,-14l15,498r,-19l,465,15,431r,-19l34,397,48,378,67,364,82,350r33,l134,350,115,330,101,316r-19,l67,297r,-34l67,249r,-19l67,215,82,196r19,-14l115,163r19,-15l149,148r33,l201,148r15,l230,163r,-29l249,100,264,81,297,48,331,33r33,l398,33r34,l465,33r48,15l532,81r34,34xe" stroked="f">
                <v:path arrowok="t"/>
              </v:shape>
              <v:shape id="_x0000_s4821" style="position:absolute;left:5201;top:1217;width:1496;height:814" coordsize="1496,814" path="m566,115l580,81,614,48,662,14,695,r53,l796,r33,l882,14r29,19l930,67r34,14l978,115,997,81r34,-14l1064,67r34,-19l1127,48r33,19l1194,67r33,14l1247,100r14,15l1261,134r19,29l1314,148r28,l1362,148r33,15l1429,182r14,14l1462,215r15,15l1496,263r,19l1477,297r,19l1462,330r-19,20l1429,364r-20,14l1443,397r19,15l1477,431r19,14l1496,479r,19l1496,532r-19,14l1477,580r-15,14l1429,613r-20,14l1376,627r-14,l1328,627r-34,l1280,661r-33,33l1194,728r-34,34l1112,762r-48,19l1031,781,997,762r-19,l944,762,930,747r-33,15l863,781r-14,14l815,795r-33,19l748,814r-34,l681,814r-34,l633,814,599,795,566,781r-34,l513,762,480,747,465,714r-33,33l398,762r-34,l331,781r-34,l264,762r-34,l201,747,182,728,168,714,149,694r,-33l134,647r,-20l134,613r,-33l101,580,82,565r-15,l34,546r,-14l15,498r,-19l,465,15,431r,-19l34,397,48,378,67,364,82,350r33,l134,350,115,330,101,316r-19,l67,297r,-34l67,249r,-19l67,215,82,196r19,-14l115,163r19,-15l149,148r33,l201,148r15,l230,163r,-29l249,100,264,81,297,48,331,33r33,l398,33r34,l465,33r48,15l532,81r34,34e" filled="f" strokeweight=".7pt">
                <v:path arrowok="t"/>
              </v:shape>
              <v:line id="_x0000_s4822" style="position:absolute;flip:x" from="4257,1629" to="5201,1629" strokeweight=".7pt"/>
              <v:shape id="_x0000_s4823" type="#_x0000_t75" style="position:absolute;left:1582;top:685;width:719;height:700">
                <v:imagedata r:id="rId44" o:title=""/>
              </v:shape>
              <v:shape id="_x0000_s4824" style="position:absolute;left:1548;top:652;width:748;height:747" coordsize="748,747" path="m,747l384,268r33,115l748,,384,483,350,364,,747xe" filled="f" strokeweight=".25pt">
                <v:path arrowok="t"/>
              </v:shape>
              <v:shape id="_x0000_s4825" type="#_x0000_t75" style="position:absolute;left:2857;top:675;width:810;height:561">
                <v:imagedata r:id="rId45" o:title=""/>
              </v:shape>
              <v:shape id="_x0000_s4826" style="position:absolute;left:2776;top:652;width:882;height:565" coordsize="882,565" path="m882,565l349,297,450,249,,,551,268,450,316,882,565xe" filled="f" strokeweight=".25pt">
                <v:path arrowok="t"/>
              </v:shape>
              <v:shape id="_x0000_s4827" style="position:absolute;left:4204;top:4532;width:930;height:666" coordsize="930,666" path="m350,101l364,67,384,34,398,19r33,l451,r33,l518,r29,19l566,34r14,19l599,67r,19l614,67r19,l647,53r34,l700,53r14,l733,67r15,19l781,101r,33l815,134r14,l849,134r14,l882,153r14,15l916,187r,14l916,216r,19l916,249r,19l896,302r-14,l882,316r14,19l916,350r,33l930,402r,15l930,431r-14,34l916,484r-20,14l882,498r-19,19l849,517r-20,l815,517r-19,l781,551r-19,33l748,599r-34,19l681,632r-34,l614,632r-34,l566,618r-34,29l499,666r-34,l417,666r-33,l350,647,316,632,283,599r-14,19l249,632r-33,l201,647r-19,l149,632r-15,l115,618,101,584,82,551,67,517r,-33l53,484,34,465,19,450,,431,,417,,402,,383,,369,,350,19,316,34,302r19,l53,283r14,l53,268,34,249r,-14l34,216r,-15l34,187,53,168r,-15l67,134r15,l101,134r14,l134,134r,-33l149,86,168,67,182,53,201,34r15,l235,19r34,15l283,34r33,19l331,67r19,34xe" stroked="f">
                <v:path arrowok="t"/>
              </v:shape>
              <v:shape id="_x0000_s4828" style="position:absolute;left:4204;top:4532;width:930;height:666" coordsize="930,666" path="m350,101l364,67,384,34,398,19r33,l451,r33,l518,r29,19l566,34r14,19l599,67r,19l614,67r19,l647,53r34,l700,53r14,l733,67r15,19l781,101r,33l815,134r14,l849,134r14,l882,153r14,15l916,187r,14l916,216r,19l916,249r,19l896,302r-14,l882,316r14,19l896,335r20,15l916,383r14,19l930,417r,14l916,465r,19l896,498r-14,l863,517r-14,l829,517r-14,l796,517r-15,34l762,584r-14,15l714,618r-33,14l647,632r-33,l580,632,566,618r-34,29l499,666r-34,l417,666r-33,l350,647,316,632,283,599r-14,19l249,632r-33,l201,647r-19,l149,632r-15,l115,618,101,584,82,551,67,517r,-33l53,484,34,465r,l19,450,,431,,417,,402,,383,,369,,350,19,316,34,302r19,l53,283r14,l67,283,53,268,34,249r,-14l34,235r,-19l34,201r,-14l53,168r,-15l67,134r,l82,134r19,l115,134r19,l134,134r,-33l149,86,168,67,182,53,201,34r15,l235,19r34,15l283,34r33,19l331,67r19,34e" filled="f" strokeweight=".7pt">
                <v:path arrowok="t"/>
              </v:shape>
              <v:shape id="_x0000_s4829" style="position:absolute;left:2977;top:4666;width:829;height:546" coordsize="829,546" path="m829,316l546,19,546,,532,,513,,297,19,283,,264,,249,,148,,134,,115,r,19l101,19r,15l33,34r-19,l14,53,,53,,67,,168r,14l,201r14,l33,297r,19l48,331,297,532r19,14l331,546,781,465r15,l796,450r19,l815,431r,-14l829,398r,-15l829,350r,-19l829,316xe" stroked="f">
                <v:path arrowok="t"/>
              </v:shape>
              <v:shape id="_x0000_s4830" style="position:absolute;left:3025;top:4848;width:733;height:316" coordsize="733,316" path="m733,201r,34l283,316,19,115,,,283,283,733,201xe" fillcolor="#bfddff" stroked="f">
                <v:path arrowok="t"/>
              </v:shape>
              <v:shape id="_x0000_s4831" style="position:absolute;left:3010;top:4700;width:763;height:431" coordsize="763,431" path="m,134l,33,480,,763,316r,33l298,431,,134xe" fillcolor="#3f9eff" stroked="f">
                <v:path arrowok="t"/>
              </v:shape>
              <v:shape id="_x0000_s4832" style="position:absolute;left:3010;top:4733;width:763;height:398" coordsize="763,398" path="m763,283l298,350,,,,101,298,398,763,316r,-33xe" stroked="f">
                <v:path arrowok="t"/>
              </v:shape>
              <v:shape id="_x0000_s4833" style="position:absolute;left:2991;top:4685;width:801;height:446" coordsize="801,446" path="m499,l19,48,,48,,149r,14l302,446r15,l782,379r19,-15l801,331r-19,l518,15r-19,l499,xm499,34r,14l518,63r14,19l566,96r19,34l599,163r34,19l647,216r34,33l700,264r15,14l734,312r14,l767,331r,14l767,364r-19,l734,364r-19,l681,364r-34,15l619,379r-34,l532,398r-33,l465,398r-48,14l384,412r-15,l336,431r-19,l302,412,283,398,269,379,250,364,235,331,202,312,168,278,154,264,120,230,101,216,87,182,67,163r-14,l34,149r,-19l34,115r,-33l34,63r19,l87,63r33,l154,63r28,l216,48r53,l302,48r48,l384,48,417,34r34,l465,34r19,l499,34xe" fillcolor="black" stroked="f">
                <v:path arrowok="t"/>
                <o:lock v:ext="edit" verticies="t"/>
              </v:shape>
              <v:shape id="_x0000_s4834" style="position:absolute;left:3010;top:4848;width:748;height:331" coordsize="748,331" path="m,l15,115r19,l283,331r15,l748,249r,-14l748,201r-19,l729,216r,19l715,235r-19,l681,235r-33,14l614,249r-34,l547,268r-34,l465,283r-33,l398,283r-33,19l331,302r-14,l298,302r-15,l264,283,250,268,231,249r-15,l197,216,163,201,149,182,135,168,101,149,82,134r-14,l68,115,48,101r,-15l34,53r,-34l34,,,xe" fillcolor="black" stroked="f">
                <v:path arrowok="t"/>
              </v:shape>
              <v:shape id="_x0000_s4835" style="position:absolute;left:3159;top:4800;width:67;height:48" coordsize="67,48" path="m67,34l,48,34,,67,34xe" fillcolor="black" stroked="f">
                <v:path arrowok="t"/>
              </v:shape>
              <v:shape id="_x0000_s4836" style="position:absolute;left:3341;top:4815;width:297;height:148" coordsize="297,148" path="m,19l182,,297,134,134,148,,19xe" stroked="f">
                <v:path arrowok="t"/>
              </v:shape>
              <v:shape id="_x0000_s4837" style="position:absolute;left:3360;top:4834;width:264;height:129" coordsize="264,129" path="m115,129l264,115,163,,,14,115,129xe" fillcolor="#bfddff" stroked="f">
                <v:path arrowok="t"/>
              </v:shape>
              <v:shape id="_x0000_s4838" style="position:absolute;left:3308;top:4748;width:201;height:52" coordsize="201,52" path="m,19l167,r34,33l52,52,,19xe" stroked="f">
                <v:path arrowok="t"/>
              </v:shape>
              <v:shape id="_x0000_s4839" style="position:absolute;left:3341;top:4767;width:149;height:33" coordsize="149,33" path="m34,33l149,14,115,,,,34,33xe" fillcolor="#bfddff" stroked="f">
                <v:path arrowok="t"/>
              </v:shape>
              <v:shape id="_x0000_s4840" style="position:absolute;left:3341;top:4800;width:297;height:163" coordsize="297,163" path="m182,l,15,19,34r15,l48,34r19,l82,34r19,l115,34r,-19l134,15r15,l168,15r14,l182,34r20,l216,48r19,34l249,101r20,14l283,134r-14,l269,149r-20,l235,149r-19,l202,149r-20,l168,149r-19,l134,163,297,149r,-15l182,15,182,xe" fillcolor="black" stroked="f">
                <v:path arrowok="t"/>
              </v:shape>
              <v:shape id="_x0000_s4841" style="position:absolute;left:3078;top:4700;width:397;height:349" coordsize="397,349" path="m263,349l397,316r,-19l397,282r,-19l364,234,345,201,330,167,311,148,297,115,282,100,249,81,230,67,215,48,196,33,182,19,163,,148,,47,r,19l33,19,14,33r,15l,67r67,67l81,134r14,l115,100r33,15l163,148r19,19l196,182r,19l215,215r-19,48l196,282r19,l249,330r14,l263,349xe" fillcolor="#bfddff" stroked="f">
                <v:path arrowok="t"/>
              </v:shape>
              <v:shape id="_x0000_s4842" style="position:absolute;left:3125;top:4700;width:331;height:263" coordsize="331,263" path="m331,249r-67,l264,263r-14,l235,249,216,215,202,182,183,167,149,134,135,115,116,100,101,81,82,67,68,48r-20,l34,33,20,19,,19,101,r15,l116,19r19,l149,33r19,l168,48r34,19l216,81r19,19l250,115r14,33l283,167r15,15l317,215r14,34xe" stroked="f">
                <v:path arrowok="t"/>
              </v:shape>
              <v:shape id="_x0000_s4843" style="position:absolute;left:3078;top:4685;width:397;height:364" coordsize="397,364" path="m148,l47,15r-14,l33,34r-19,l14,48,,48,,63,,82r67,67l67,163r14,l95,163r,-14l115,149r,-19l129,149r19,14l163,182r19,15l182,216r14,l196,230r,19l196,264r,14l196,297r,15l230,345r19,l249,364r14,l282,364r15,l311,364r19,-19l345,345r33,l397,345r,-14l397,312r,-15l397,264,378,230,364,197,330,163,311,130,297,115,282,96,263,82,249,63,230,48,215,34r-19,l182,15r-19,l148,xm148,34r15,l182,48r14,l196,63r19,l230,82r19,14l263,115r34,15l311,149r19,33l345,216r19,14l378,264r,14l378,297r,15l378,331r-14,l345,331r-34,l297,345r-15,l263,345r-14,l249,331,230,312r,-15l215,297r,-19l215,264r,-15l230,230r-15,l215,216r,-19l196,197,182,163,163,149,148,130,115,115r-20,l95,130r-14,l81,149r,-19l67,130r,-15l47,115,33,96r,-14l14,82r,-19l33,63r,-15l47,34r20,l81,34r14,l115,34r14,l148,34xe" fillcolor="black" stroked="f">
                <v:path arrowok="t"/>
                <o:lock v:ext="edit" verticies="t"/>
              </v:shape>
              <v:shape id="_x0000_s4844" style="position:absolute;left:3308;top:4733;width:201;height:67" coordsize="201,67" path="m167,l,15,,34r19,l33,34r19,l81,34r34,l134,15r14,l167,15r,19l182,34r,14l167,48r-19,l134,48r-34,l81,48r-14,l52,48r,19l201,48,167,15,167,xe" fillcolor="black" stroked="f">
                <v:path arrowok="t"/>
              </v:shape>
              <v:shape id="_x0000_s4845" style="position:absolute;left:3145;top:5030;width:278;height:249" coordsize="278,249" path="m244,r19,19l263,34r,19l263,86r,15l263,134r-19,34l230,182r-15,19l196,216r-33,19l148,235r-33,l96,216,81,201,62,182,48,168,28,134,14,101r,-15l14,67r,-14l28,34,14,19,,34,,53,,67,,86r,34l14,149r14,19l48,201r14,15l81,235r34,14l148,249r34,l196,235r34,-19l244,201r19,-33l278,149r,-29l278,86r,-33l278,34r,-15l263,,244,xe" fillcolor="black" stroked="f">
                <v:path arrowok="t"/>
              </v:shape>
              <v:shape id="_x0000_s4846" style="position:absolute;left:5402;top:4019;width:231;height:633" coordsize="231,633" path="m,l,633r231,e" filled="f" strokeweight=".7pt">
                <v:path arrowok="t"/>
              </v:shape>
            </v:group>
            <v:shape id="_x0000_s4848" style="position:absolute;left:6265;top:4019;width:250;height:633" coordsize="250,633" path="m250,r,633l,633e" filled="f" strokeweight=".7pt">
              <v:path arrowok="t"/>
            </v:shape>
            <v:shape id="_x0000_s4849" style="position:absolute;left:1481;top:699;width:4104;height:1744" coordsize="4104,1744" path="m19,1744l,1696r,-67l,1577r,-48l,1481r,-53l,1380r,-33l19,1280r,-82l53,1131r14,-33l87,1050r28,-67l168,896r48,-81l283,714r67,-81l417,532r67,-81l566,369r81,-67l715,221r81,-67l830,135r52,-34l916,87,949,68,997,53r34,-19l1064,20r34,l1132,r33,l1199,20r33,l1247,34r33,19l1314,87r33,14l1362,135r33,33l1448,221r62,62l1577,350r67,67l1712,451r67,33l1860,518r82,14l2028,551r81,15l2210,585r82,14l2392,599r101,l2675,618r197,l2958,618r96,l3140,618r101,15l3322,633r82,19l3471,652r81,14l3619,700r68,14l3735,748r67,33l3854,815r48,53l3936,915r33,48l4003,1030r34,68l4051,1165r19,81l4084,1332r,82l4084,1495r20,82l4104,1663r,67e" filled="f" strokecolor="red" strokeweight=".7pt">
              <v:path arrowok="t"/>
            </v:shape>
            <v:shape id="_x0000_s4850" style="position:absolute;left:1448;top:2443;width:100;height:101" coordsize="100,101" path="m100,l52,101,,,100,xe" fillcolor="red" stroked="f">
              <v:path arrowok="t"/>
            </v:shape>
            <v:shape id="_x0000_s4851" style="position:absolute;left:5532;top:2429;width:101;height:81" coordsize="101,81" path="m101,l53,81,,,101,xe" fillcolor="red" stroked="f">
              <v:path arrowok="t"/>
            </v:shape>
            <v:rect id="_x0000_s4852" style="position:absolute;left:3538;top:2017;width:901;height:233;mso-wrap-style:none" filled="f" stroked="f">
              <v:textbox style="mso-next-textbox:#_x0000_s4852;mso-fit-shape-to-text:t" inset="0,0,0,0">
                <w:txbxContent>
                  <w:p w:rsidR="003B0804" w:rsidRDefault="003B0804" w:rsidP="006D7DFD">
                    <w:pPr>
                      <w:spacing w:before="0"/>
                      <w:rPr>
                        <w:lang w:eastAsia="zh-CN"/>
                      </w:rPr>
                    </w:pPr>
                    <w:r>
                      <w:rPr>
                        <w:rFonts w:hint="eastAsia"/>
                        <w:color w:val="000000"/>
                        <w:sz w:val="18"/>
                        <w:szCs w:val="18"/>
                        <w:lang w:eastAsia="zh-CN"/>
                      </w:rPr>
                      <w:t>网关地球站</w:t>
                    </w:r>
                  </w:p>
                </w:txbxContent>
              </v:textbox>
            </v:rect>
            <v:rect id="_x0000_s4855" style="position:absolute;left:5767;top:5260;width:351;height:207;mso-wrap-style:none" filled="f" stroked="f">
              <v:textbox style="mso-next-textbox:#_x0000_s4855;mso-fit-shape-to-text:t" inset="0,0,0,0">
                <w:txbxContent>
                  <w:p w:rsidR="003B0804" w:rsidRDefault="003B0804" w:rsidP="006D7DFD">
                    <w:pPr>
                      <w:spacing w:before="0"/>
                    </w:pPr>
                    <w:r>
                      <w:rPr>
                        <w:color w:val="000000"/>
                        <w:sz w:val="18"/>
                        <w:szCs w:val="18"/>
                      </w:rPr>
                      <w:t>PBX</w:t>
                    </w:r>
                  </w:p>
                </w:txbxContent>
              </v:textbox>
            </v:rect>
            <v:rect id="_x0000_s4856" style="position:absolute;left:810;top:929;width:361;height:207;mso-wrap-style:none" filled="f" stroked="f">
              <v:textbox style="mso-next-textbox:#_x0000_s4856;mso-fit-shape-to-text:t" inset="0,0,0,0">
                <w:txbxContent>
                  <w:p w:rsidR="003B0804" w:rsidRDefault="003B0804" w:rsidP="006D7DFD">
                    <w:pPr>
                      <w:spacing w:before="0"/>
                    </w:pPr>
                    <w:r>
                      <w:rPr>
                        <w:color w:val="000000"/>
                        <w:sz w:val="18"/>
                        <w:szCs w:val="18"/>
                      </w:rPr>
                      <w:t>MSS</w:t>
                    </w:r>
                  </w:p>
                </w:txbxContent>
              </v:textbox>
            </v:rect>
            <v:rect id="_x0000_s4857" style="position:absolute;left:518;top:1126;width:721;height:233;mso-wrap-style:none" filled="f" stroked="f">
              <v:textbox style="mso-next-textbox:#_x0000_s4857;mso-fit-shape-to-text:t" inset="0,0,0,0">
                <w:txbxContent>
                  <w:p w:rsidR="003B0804" w:rsidRDefault="003B0804" w:rsidP="006D7DFD">
                    <w:pPr>
                      <w:spacing w:before="0"/>
                      <w:rPr>
                        <w:lang w:eastAsia="zh-CN"/>
                      </w:rPr>
                    </w:pPr>
                    <w:r>
                      <w:rPr>
                        <w:rFonts w:hint="eastAsia"/>
                        <w:color w:val="000000"/>
                        <w:sz w:val="18"/>
                        <w:szCs w:val="18"/>
                        <w:lang w:eastAsia="zh-CN"/>
                      </w:rPr>
                      <w:t>用户终端</w:t>
                    </w:r>
                    <w:r>
                      <w:rPr>
                        <w:rFonts w:hint="eastAsia"/>
                        <w:color w:val="000000"/>
                        <w:sz w:val="18"/>
                        <w:szCs w:val="18"/>
                        <w:lang w:eastAsia="zh-CN"/>
                      </w:rPr>
                      <w:t xml:space="preserve"> </w:t>
                    </w:r>
                  </w:p>
                </w:txbxContent>
              </v:textbox>
            </v:rect>
            <v:rect id="_x0000_s4858" style="position:absolute;left:594;top:3641;width:741;height:233;mso-wrap-style:none" filled="f" stroked="f">
              <v:textbox style="mso-next-textbox:#_x0000_s4858;mso-fit-shape-to-text:t" inset="0,0,0,0">
                <w:txbxContent>
                  <w:p w:rsidR="003B0804" w:rsidRDefault="003B0804" w:rsidP="006D7DFD">
                    <w:pPr>
                      <w:spacing w:before="0"/>
                      <w:rPr>
                        <w:lang w:eastAsia="zh-CN"/>
                      </w:rPr>
                    </w:pPr>
                    <w:r>
                      <w:rPr>
                        <w:color w:val="000000"/>
                        <w:sz w:val="18"/>
                        <w:szCs w:val="18"/>
                      </w:rPr>
                      <w:t>VoIP</w:t>
                    </w:r>
                    <w:r>
                      <w:rPr>
                        <w:rFonts w:hint="eastAsia"/>
                        <w:color w:val="000000"/>
                        <w:sz w:val="18"/>
                        <w:szCs w:val="18"/>
                        <w:lang w:eastAsia="zh-CN"/>
                      </w:rPr>
                      <w:t>网关</w:t>
                    </w:r>
                  </w:p>
                </w:txbxContent>
              </v:textbox>
            </v:rect>
            <v:rect id="_x0000_s4859" style="position:absolute;left:676;top:2711;width:901;height:233;mso-wrap-style:none" filled="f" stroked="f">
              <v:textbox style="mso-next-textbox:#_x0000_s4859;mso-fit-shape-to-text:t" inset="0,0,0,0">
                <w:txbxContent>
                  <w:p w:rsidR="003B0804" w:rsidRDefault="003B0804" w:rsidP="006D7DFD">
                    <w:pPr>
                      <w:spacing w:before="0"/>
                      <w:rPr>
                        <w:lang w:eastAsia="zh-CN"/>
                      </w:rPr>
                    </w:pPr>
                    <w:r>
                      <w:rPr>
                        <w:color w:val="000000"/>
                        <w:sz w:val="18"/>
                        <w:szCs w:val="18"/>
                      </w:rPr>
                      <w:t>VPN</w:t>
                    </w:r>
                    <w:r>
                      <w:rPr>
                        <w:rFonts w:hint="eastAsia"/>
                        <w:color w:val="000000"/>
                        <w:sz w:val="18"/>
                        <w:szCs w:val="18"/>
                        <w:lang w:eastAsia="zh-CN"/>
                      </w:rPr>
                      <w:t>路由器</w:t>
                    </w:r>
                  </w:p>
                </w:txbxContent>
              </v:textbox>
            </v:rect>
            <v:rect id="_x0000_s4860" style="position:absolute;left:5436;top:3622;width:741;height:233;mso-wrap-style:none" filled="f" stroked="f">
              <v:textbox style="mso-next-textbox:#_x0000_s4860;mso-fit-shape-to-text:t" inset="0,0,0,0">
                <w:txbxContent>
                  <w:p w:rsidR="003B0804" w:rsidRDefault="003B0804" w:rsidP="006D7DFD">
                    <w:pPr>
                      <w:spacing w:before="0"/>
                    </w:pPr>
                    <w:r>
                      <w:rPr>
                        <w:color w:val="000000"/>
                        <w:sz w:val="18"/>
                        <w:szCs w:val="18"/>
                      </w:rPr>
                      <w:t>VoIP</w:t>
                    </w:r>
                    <w:r>
                      <w:rPr>
                        <w:rFonts w:hint="eastAsia"/>
                        <w:color w:val="000000"/>
                        <w:sz w:val="18"/>
                        <w:szCs w:val="18"/>
                        <w:lang w:eastAsia="zh-CN"/>
                      </w:rPr>
                      <w:t>网关</w:t>
                    </w:r>
                  </w:p>
                </w:txbxContent>
              </v:textbox>
            </v:rect>
            <v:rect id="_x0000_s4861" style="position:absolute;left:5513;top:2687;width:901;height:233;mso-wrap-style:none" filled="f" stroked="f">
              <v:textbox style="mso-next-textbox:#_x0000_s4861;mso-fit-shape-to-text:t" inset="0,0,0,0">
                <w:txbxContent>
                  <w:p w:rsidR="003B0804" w:rsidRDefault="003B0804" w:rsidP="006D7DFD">
                    <w:pPr>
                      <w:spacing w:before="0"/>
                    </w:pPr>
                    <w:r>
                      <w:rPr>
                        <w:color w:val="000000"/>
                        <w:sz w:val="18"/>
                        <w:szCs w:val="18"/>
                      </w:rPr>
                      <w:t>VPN</w:t>
                    </w:r>
                    <w:r>
                      <w:rPr>
                        <w:rFonts w:hint="eastAsia"/>
                        <w:color w:val="000000"/>
                        <w:sz w:val="18"/>
                        <w:szCs w:val="18"/>
                        <w:lang w:eastAsia="zh-CN"/>
                      </w:rPr>
                      <w:t>路由器</w:t>
                    </w:r>
                  </w:p>
                </w:txbxContent>
              </v:textbox>
            </v:rect>
            <v:rect id="_x0000_s4862" style="position:absolute;left:5681;top:1514;width:541;height:233;mso-wrap-style:none" filled="f" stroked="f">
              <v:textbox style="mso-next-textbox:#_x0000_s4862;mso-fit-shape-to-text:t" inset="0,0,0,0">
                <w:txbxContent>
                  <w:p w:rsidR="003B0804" w:rsidRDefault="003B0804" w:rsidP="006D7DFD">
                    <w:pPr>
                      <w:spacing w:before="0"/>
                      <w:rPr>
                        <w:lang w:eastAsia="zh-CN"/>
                      </w:rPr>
                    </w:pPr>
                    <w:r>
                      <w:rPr>
                        <w:rFonts w:hint="eastAsia"/>
                        <w:color w:val="000000"/>
                        <w:sz w:val="18"/>
                        <w:szCs w:val="18"/>
                        <w:lang w:eastAsia="zh-CN"/>
                      </w:rPr>
                      <w:t>互联网</w:t>
                    </w:r>
                  </w:p>
                </w:txbxContent>
              </v:textbox>
            </v:rect>
            <v:rect id="_x0000_s4863" style="position:absolute;left:4453;top:4762;width:441;height:207;mso-wrap-style:none" filled="f" stroked="f">
              <v:textbox style="mso-next-textbox:#_x0000_s4863;mso-fit-shape-to-text:t" inset="0,0,0,0">
                <w:txbxContent>
                  <w:p w:rsidR="003B0804" w:rsidRDefault="003B0804" w:rsidP="006D7DFD">
                    <w:pPr>
                      <w:spacing w:before="0"/>
                    </w:pPr>
                    <w:r>
                      <w:rPr>
                        <w:color w:val="000000"/>
                        <w:sz w:val="18"/>
                        <w:szCs w:val="18"/>
                      </w:rPr>
                      <w:t>PSTN</w:t>
                    </w:r>
                  </w:p>
                </w:txbxContent>
              </v:textbox>
            </v:rect>
            <v:rect id="_x0000_s4864" style="position:absolute;left:4429;top:1135;width:801;height:208;mso-wrap-style:none" filled="f" stroked="f">
              <v:textbox style="mso-next-textbox:#_x0000_s4864;mso-fit-shape-to-text:t" inset="0,0,0,0">
                <w:txbxContent>
                  <w:p w:rsidR="003B0804" w:rsidRDefault="003B0804" w:rsidP="006D7DFD">
                    <w:pPr>
                      <w:spacing w:before="0"/>
                    </w:pPr>
                    <w:r>
                      <w:rPr>
                        <w:rFonts w:hint="eastAsia"/>
                        <w:color w:val="FF0000"/>
                        <w:sz w:val="16"/>
                        <w:szCs w:val="16"/>
                        <w:lang w:eastAsia="zh-CN"/>
                      </w:rPr>
                      <w:t>互联网</w:t>
                    </w:r>
                    <w:r>
                      <w:rPr>
                        <w:color w:val="FF0000"/>
                        <w:sz w:val="16"/>
                        <w:szCs w:val="16"/>
                      </w:rPr>
                      <w:t>VPN</w:t>
                    </w:r>
                  </w:p>
                </w:txbxContent>
              </v:textbox>
            </v:rect>
            <w10:wrap type="none"/>
            <w10:anchorlock/>
          </v:group>
        </w:pict>
      </w:r>
    </w:p>
    <w:p w:rsidR="000E7A18" w:rsidRPr="000E7A18" w:rsidRDefault="000E7A18" w:rsidP="00D97D36">
      <w:pPr>
        <w:pStyle w:val="Heading3"/>
        <w:rPr>
          <w:lang w:val="en-US" w:eastAsia="zh-CN"/>
        </w:rPr>
      </w:pPr>
      <w:bookmarkStart w:id="22" w:name="_Toc247958110"/>
      <w:bookmarkStart w:id="23" w:name="_Toc263857052"/>
      <w:r w:rsidRPr="000E7A18">
        <w:rPr>
          <w:lang w:val="en-US" w:eastAsia="zh-CN"/>
        </w:rPr>
        <w:t>2.2.3</w:t>
      </w:r>
      <w:r w:rsidRPr="000E7A18">
        <w:rPr>
          <w:lang w:val="en-US" w:eastAsia="zh-CN"/>
        </w:rPr>
        <w:tab/>
      </w:r>
      <w:r w:rsidR="003733BC">
        <w:rPr>
          <w:rFonts w:hint="eastAsia"/>
          <w:lang w:val="en-US" w:eastAsia="zh-CN"/>
        </w:rPr>
        <w:t>配有地面补充部分的</w:t>
      </w:r>
      <w:r w:rsidRPr="000E7A18">
        <w:rPr>
          <w:lang w:val="en-US" w:eastAsia="zh-CN"/>
        </w:rPr>
        <w:t>MSS</w:t>
      </w:r>
      <w:r w:rsidR="003733BC">
        <w:rPr>
          <w:rFonts w:hint="eastAsia"/>
          <w:lang w:val="en-US" w:eastAsia="zh-CN"/>
        </w:rPr>
        <w:t>网络</w:t>
      </w:r>
      <w:bookmarkEnd w:id="22"/>
      <w:bookmarkEnd w:id="23"/>
      <w:r w:rsidRPr="000E7A18">
        <w:rPr>
          <w:lang w:val="en-US" w:eastAsia="zh-CN"/>
        </w:rPr>
        <w:t xml:space="preserve"> </w:t>
      </w:r>
    </w:p>
    <w:p w:rsidR="000E7A18" w:rsidRPr="003C4A64" w:rsidRDefault="003733BC" w:rsidP="004F691F">
      <w:pPr>
        <w:ind w:firstLineChars="200" w:firstLine="480"/>
        <w:rPr>
          <w:bCs/>
          <w:szCs w:val="24"/>
          <w:lang w:val="en-CA" w:eastAsia="zh-CN"/>
        </w:rPr>
      </w:pPr>
      <w:r>
        <w:rPr>
          <w:rFonts w:hint="eastAsia"/>
          <w:szCs w:val="24"/>
          <w:lang w:val="en-US" w:eastAsia="zh-CN"/>
        </w:rPr>
        <w:t>目前正在开发一批</w:t>
      </w:r>
      <w:r>
        <w:rPr>
          <w:rFonts w:hint="eastAsia"/>
          <w:lang w:val="en-US" w:eastAsia="zh-CN"/>
        </w:rPr>
        <w:t>配有地面补充部分</w:t>
      </w:r>
      <w:r>
        <w:rPr>
          <w:szCs w:val="24"/>
          <w:lang w:val="en-US" w:eastAsia="zh-CN"/>
        </w:rPr>
        <w:t>（</w:t>
      </w:r>
      <w:r w:rsidRPr="00E564AB">
        <w:rPr>
          <w:szCs w:val="24"/>
          <w:lang w:val="en-US" w:eastAsia="zh-CN"/>
        </w:rPr>
        <w:t>CGC</w:t>
      </w:r>
      <w:r>
        <w:rPr>
          <w:szCs w:val="24"/>
          <w:lang w:val="en-US" w:eastAsia="zh-CN"/>
        </w:rPr>
        <w:t>）</w:t>
      </w:r>
      <w:r>
        <w:rPr>
          <w:rFonts w:hint="eastAsia"/>
          <w:lang w:val="en-US" w:eastAsia="zh-CN"/>
        </w:rPr>
        <w:t>的</w:t>
      </w:r>
      <w:r w:rsidRPr="000E7A18">
        <w:rPr>
          <w:lang w:val="en-US" w:eastAsia="zh-CN"/>
        </w:rPr>
        <w:t>MSS</w:t>
      </w:r>
      <w:r>
        <w:rPr>
          <w:rFonts w:hint="eastAsia"/>
          <w:lang w:val="en-US" w:eastAsia="zh-CN"/>
        </w:rPr>
        <w:t>网络，用于灾害</w:t>
      </w:r>
      <w:r w:rsidR="00BF1B13">
        <w:rPr>
          <w:rFonts w:hint="eastAsia"/>
          <w:lang w:val="en-US" w:eastAsia="zh-CN"/>
        </w:rPr>
        <w:t>和</w:t>
      </w:r>
      <w:r>
        <w:rPr>
          <w:rFonts w:hint="eastAsia"/>
          <w:lang w:val="en-US" w:eastAsia="zh-CN"/>
        </w:rPr>
        <w:t>应急情况下改善无线电通信的状况。在此类网络中，地面和卫星部分由相同的卫星网络管理系统控制，地面部分使用</w:t>
      </w:r>
      <w:r w:rsidR="00BF1B13">
        <w:rPr>
          <w:rFonts w:hint="eastAsia"/>
          <w:lang w:val="en-US" w:eastAsia="zh-CN"/>
        </w:rPr>
        <w:t>的</w:t>
      </w:r>
      <w:r w:rsidR="002573ED">
        <w:rPr>
          <w:rFonts w:hint="eastAsia"/>
          <w:lang w:val="en-US" w:eastAsia="zh-CN"/>
        </w:rPr>
        <w:t>频段</w:t>
      </w:r>
      <w:r>
        <w:rPr>
          <w:rFonts w:hint="eastAsia"/>
          <w:lang w:val="en-US" w:eastAsia="zh-CN"/>
        </w:rPr>
        <w:t>与工作卫星移动系统相关的</w:t>
      </w:r>
      <w:r>
        <w:rPr>
          <w:rFonts w:hint="eastAsia"/>
          <w:lang w:val="en-US" w:eastAsia="zh-CN"/>
        </w:rPr>
        <w:t>MSS</w:t>
      </w:r>
      <w:r>
        <w:rPr>
          <w:rFonts w:hint="eastAsia"/>
          <w:lang w:val="en-US" w:eastAsia="zh-CN"/>
        </w:rPr>
        <w:t>卫星频段相同。</w:t>
      </w:r>
      <w:r w:rsidR="000E7A18" w:rsidRPr="00E564AB">
        <w:rPr>
          <w:szCs w:val="24"/>
          <w:lang w:val="en-US" w:eastAsia="zh-CN"/>
        </w:rPr>
        <w:t>ITU-R</w:t>
      </w:r>
      <w:r w:rsidR="007D2652">
        <w:rPr>
          <w:rFonts w:hint="eastAsia"/>
          <w:szCs w:val="24"/>
          <w:lang w:val="en-US" w:eastAsia="zh-CN"/>
        </w:rPr>
        <w:t>依照</w:t>
      </w:r>
      <w:r w:rsidR="00BA4EBF">
        <w:rPr>
          <w:szCs w:val="24"/>
          <w:lang w:val="en-CA" w:eastAsia="zh-CN"/>
        </w:rPr>
        <w:t>206</w:t>
      </w:r>
      <w:r w:rsidR="00E564AB">
        <w:rPr>
          <w:szCs w:val="24"/>
          <w:lang w:val="en-CA" w:eastAsia="zh-CN"/>
        </w:rPr>
        <w:t>（</w:t>
      </w:r>
      <w:r w:rsidR="000E7A18" w:rsidRPr="003C4A64">
        <w:rPr>
          <w:szCs w:val="24"/>
          <w:lang w:val="en-CA" w:eastAsia="zh-CN"/>
        </w:rPr>
        <w:t>WRC-07</w:t>
      </w:r>
      <w:r w:rsidR="00E564AB">
        <w:rPr>
          <w:szCs w:val="24"/>
          <w:lang w:val="en-CA" w:eastAsia="zh-CN"/>
        </w:rPr>
        <w:t>）</w:t>
      </w:r>
      <w:r w:rsidR="007D2652">
        <w:rPr>
          <w:rFonts w:hint="eastAsia"/>
          <w:szCs w:val="24"/>
          <w:lang w:val="en-CA" w:eastAsia="zh-CN"/>
        </w:rPr>
        <w:t>建议书开展研究</w:t>
      </w:r>
      <w:r w:rsidR="000E7A18" w:rsidRPr="003C4A64">
        <w:rPr>
          <w:szCs w:val="24"/>
          <w:lang w:val="en-CA" w:eastAsia="zh-CN"/>
        </w:rPr>
        <w:t xml:space="preserve"> </w:t>
      </w:r>
      <w:r w:rsidR="00B67415" w:rsidRPr="00B67415">
        <w:rPr>
          <w:szCs w:val="24"/>
          <w:lang w:val="en-CA" w:eastAsia="zh-CN"/>
        </w:rPr>
        <w:t>–</w:t>
      </w:r>
      <w:r w:rsidR="00B67415">
        <w:rPr>
          <w:szCs w:val="24"/>
          <w:lang w:val="en-CA" w:eastAsia="zh-CN"/>
        </w:rPr>
        <w:t xml:space="preserve"> </w:t>
      </w:r>
      <w:r w:rsidR="007D2652">
        <w:rPr>
          <w:rFonts w:hint="eastAsia"/>
          <w:szCs w:val="24"/>
          <w:lang w:val="en-CA" w:eastAsia="zh-CN"/>
        </w:rPr>
        <w:t>考虑是否可以在国际移动电信卫星部分的某些频段，使用综合卫星移动业务和地面系统。</w:t>
      </w:r>
    </w:p>
    <w:p w:rsidR="006D7DFD" w:rsidRDefault="006D7DFD">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0E7A18" w:rsidRPr="00E564AB" w:rsidRDefault="008766EE" w:rsidP="004F691F">
      <w:pPr>
        <w:ind w:firstLineChars="200" w:firstLine="480"/>
        <w:rPr>
          <w:lang w:val="en-US" w:eastAsia="zh-CN"/>
        </w:rPr>
      </w:pPr>
      <w:r>
        <w:rPr>
          <w:rFonts w:hint="eastAsia"/>
          <w:lang w:val="en-US" w:eastAsia="zh-CN"/>
        </w:rPr>
        <w:lastRenderedPageBreak/>
        <w:t>综合卫星移动和地面网络包含一个或多个多点波束</w:t>
      </w:r>
      <w:r>
        <w:rPr>
          <w:rFonts w:hint="eastAsia"/>
          <w:lang w:val="en-US" w:eastAsia="zh-CN"/>
        </w:rPr>
        <w:t>MSS</w:t>
      </w:r>
      <w:r>
        <w:rPr>
          <w:rFonts w:hint="eastAsia"/>
          <w:lang w:val="en-US" w:eastAsia="zh-CN"/>
        </w:rPr>
        <w:t>卫星和一个地面基站带内网络以及用户终端。图</w:t>
      </w:r>
      <w:r>
        <w:rPr>
          <w:rFonts w:hint="eastAsia"/>
          <w:lang w:val="en-US" w:eastAsia="zh-CN"/>
        </w:rPr>
        <w:t>5</w:t>
      </w:r>
      <w:r>
        <w:rPr>
          <w:rFonts w:hint="eastAsia"/>
          <w:lang w:val="en-US" w:eastAsia="zh-CN"/>
        </w:rPr>
        <w:t>所示为此类综合网络。用户终端应能够使用相同的</w:t>
      </w:r>
      <w:r>
        <w:rPr>
          <w:rFonts w:hint="eastAsia"/>
          <w:lang w:val="en-US" w:eastAsia="zh-CN"/>
        </w:rPr>
        <w:t>MSS</w:t>
      </w:r>
      <w:r>
        <w:rPr>
          <w:rFonts w:hint="eastAsia"/>
          <w:lang w:val="en-US" w:eastAsia="zh-CN"/>
        </w:rPr>
        <w:t>频段与卫星移动基站或地面基站通信。因此，尽管目前这代</w:t>
      </w:r>
      <w:r>
        <w:rPr>
          <w:rFonts w:hint="eastAsia"/>
          <w:lang w:val="en-US" w:eastAsia="zh-CN"/>
        </w:rPr>
        <w:t>MSS</w:t>
      </w:r>
      <w:r>
        <w:rPr>
          <w:rFonts w:hint="eastAsia"/>
          <w:lang w:val="en-US" w:eastAsia="zh-CN"/>
        </w:rPr>
        <w:t>系统提供的服务由于信号阻碍的原因在城区无法使用，但综合卫星移动和地面网络既可提供</w:t>
      </w:r>
      <w:r>
        <w:rPr>
          <w:rFonts w:hint="eastAsia"/>
          <w:lang w:val="en-US" w:eastAsia="zh-CN"/>
        </w:rPr>
        <w:t>MSS</w:t>
      </w:r>
      <w:r>
        <w:rPr>
          <w:rFonts w:hint="eastAsia"/>
          <w:lang w:val="en-US" w:eastAsia="zh-CN"/>
        </w:rPr>
        <w:t>系统的广域覆盖也可提供地面系统的城市覆盖。所有卫星和地面通信均由公共网络控制系统管理，以实现效率的最大化、管理频率的使用，确保频谱资源在需要时可用。</w:t>
      </w:r>
    </w:p>
    <w:p w:rsidR="000E7A18" w:rsidRPr="00E564AB" w:rsidRDefault="008766EE" w:rsidP="004F691F">
      <w:pPr>
        <w:ind w:firstLineChars="200" w:firstLine="480"/>
        <w:rPr>
          <w:lang w:val="en-US" w:eastAsia="zh-CN"/>
        </w:rPr>
      </w:pPr>
      <w:r>
        <w:rPr>
          <w:rFonts w:hint="eastAsia"/>
          <w:lang w:val="en-US" w:eastAsia="zh-CN"/>
        </w:rPr>
        <w:t>公共安全构架可用灵活的系统承载不同技术。此方法允许现有的陆地移动无线电</w:t>
      </w:r>
      <w:r w:rsidR="00E564AB">
        <w:rPr>
          <w:lang w:val="en-US" w:eastAsia="zh-CN"/>
        </w:rPr>
        <w:t>（</w:t>
      </w:r>
      <w:r w:rsidR="000E7A18" w:rsidRPr="00E564AB">
        <w:rPr>
          <w:lang w:val="en-US" w:eastAsia="zh-CN"/>
        </w:rPr>
        <w:t>LMR</w:t>
      </w:r>
      <w:r w:rsidR="00E564AB">
        <w:rPr>
          <w:lang w:val="en-US" w:eastAsia="zh-CN"/>
        </w:rPr>
        <w:t>）</w:t>
      </w:r>
      <w:r w:rsidR="00BF1B13">
        <w:rPr>
          <w:rFonts w:hint="eastAsia"/>
          <w:lang w:val="en-US" w:eastAsia="zh-CN"/>
        </w:rPr>
        <w:t>系统同时使用综合卫星和地面网</w:t>
      </w:r>
      <w:r>
        <w:rPr>
          <w:rFonts w:hint="eastAsia"/>
          <w:lang w:val="en-US" w:eastAsia="zh-CN"/>
        </w:rPr>
        <w:t>资源。</w:t>
      </w:r>
      <w:r w:rsidR="00A93D46">
        <w:rPr>
          <w:rFonts w:hint="eastAsia"/>
          <w:lang w:val="en-US" w:eastAsia="zh-CN"/>
        </w:rPr>
        <w:t>此方法提供了不同的无线电通信模式，当一种模式无法提供服务时，另一种模式可用。此类方法</w:t>
      </w:r>
      <w:r w:rsidR="00BF1B13">
        <w:rPr>
          <w:rFonts w:hint="eastAsia"/>
          <w:lang w:val="en-US" w:eastAsia="zh-CN"/>
        </w:rPr>
        <w:t>仍</w:t>
      </w:r>
      <w:r w:rsidR="00A93D46">
        <w:rPr>
          <w:rFonts w:hint="eastAsia"/>
          <w:lang w:val="en-US" w:eastAsia="zh-CN"/>
        </w:rPr>
        <w:t>在测试的开始阶段，但很明显，</w:t>
      </w:r>
      <w:r w:rsidR="00BF1B13">
        <w:rPr>
          <w:rFonts w:hint="eastAsia"/>
          <w:lang w:val="en-US" w:eastAsia="zh-CN"/>
        </w:rPr>
        <w:t>该方法</w:t>
      </w:r>
      <w:r w:rsidR="00A93D46">
        <w:rPr>
          <w:rFonts w:hint="eastAsia"/>
          <w:lang w:val="en-US" w:eastAsia="zh-CN"/>
        </w:rPr>
        <w:t>可同时提供传统的</w:t>
      </w:r>
      <w:r w:rsidR="000E7A18" w:rsidRPr="00E564AB">
        <w:rPr>
          <w:lang w:val="en-US" w:eastAsia="zh-CN"/>
        </w:rPr>
        <w:t>LMR</w:t>
      </w:r>
      <w:r w:rsidR="00A93D46">
        <w:rPr>
          <w:rFonts w:hint="eastAsia"/>
          <w:lang w:val="en-US" w:eastAsia="zh-CN"/>
        </w:rPr>
        <w:t>系统及能在蜂窝与卫星系统间自动切换的卫星地面手机（取决于哪种系统可用）。</w:t>
      </w:r>
      <w:r w:rsidR="000E7A18" w:rsidRPr="00E564AB">
        <w:rPr>
          <w:lang w:val="en-US" w:eastAsia="zh-CN"/>
        </w:rPr>
        <w:t xml:space="preserve"> </w:t>
      </w:r>
    </w:p>
    <w:p w:rsidR="000E7A18" w:rsidRPr="000E7A18" w:rsidRDefault="00A93D46" w:rsidP="00D97D36">
      <w:pPr>
        <w:pStyle w:val="FigureNo"/>
        <w:rPr>
          <w:lang w:val="en-US" w:eastAsia="zh-CN"/>
        </w:rPr>
      </w:pPr>
      <w:r>
        <w:rPr>
          <w:rFonts w:hint="eastAsia"/>
          <w:lang w:val="en-US" w:eastAsia="zh-CN"/>
        </w:rPr>
        <w:t>图</w:t>
      </w:r>
      <w:r w:rsidR="000E7A18" w:rsidRPr="000E7A18">
        <w:rPr>
          <w:lang w:val="en-US" w:eastAsia="zh-CN"/>
        </w:rPr>
        <w:t xml:space="preserve"> 5</w:t>
      </w:r>
    </w:p>
    <w:p w:rsidR="000E7A18" w:rsidRPr="00E564AB" w:rsidRDefault="00A93D46" w:rsidP="00D97D36">
      <w:pPr>
        <w:pStyle w:val="Figuretitle"/>
        <w:rPr>
          <w:lang w:val="en-US" w:eastAsia="zh-CN"/>
        </w:rPr>
      </w:pPr>
      <w:r>
        <w:rPr>
          <w:rFonts w:hint="eastAsia"/>
          <w:lang w:val="en-US" w:eastAsia="zh-CN"/>
        </w:rPr>
        <w:t>综合性</w:t>
      </w:r>
      <w:r w:rsidR="000E7A18" w:rsidRPr="00E564AB">
        <w:rPr>
          <w:lang w:val="en-US" w:eastAsia="zh-CN"/>
        </w:rPr>
        <w:t>MSS</w:t>
      </w:r>
      <w:r>
        <w:rPr>
          <w:rFonts w:hint="eastAsia"/>
          <w:lang w:val="en-US" w:eastAsia="zh-CN"/>
        </w:rPr>
        <w:t>、蜂窝和</w:t>
      </w:r>
      <w:r>
        <w:rPr>
          <w:rFonts w:hint="eastAsia"/>
          <w:lang w:val="en-US" w:eastAsia="zh-CN"/>
        </w:rPr>
        <w:t>LMR</w:t>
      </w:r>
      <w:r>
        <w:rPr>
          <w:rFonts w:hint="eastAsia"/>
          <w:lang w:val="en-US" w:eastAsia="zh-CN"/>
        </w:rPr>
        <w:t>网</w:t>
      </w:r>
    </w:p>
    <w:p w:rsidR="00DE6667" w:rsidRPr="00DE6667" w:rsidRDefault="00BB3692" w:rsidP="00D97D36">
      <w:pPr>
        <w:pStyle w:val="Figure"/>
        <w:rPr>
          <w:lang w:eastAsia="zh-CN"/>
        </w:rPr>
      </w:pPr>
      <w:r>
        <w:pict>
          <v:group id="_x0000_s4867" editas="canvas" style="width:809.3pt;height:286.95pt;mso-position-horizontal-relative:char;mso-position-vertical-relative:line" coordorigin="-10" coordsize="16186,5739">
            <o:lock v:ext="edit" aspectratio="t"/>
            <v:shape id="_x0000_s4866" type="#_x0000_t75" style="position:absolute;left:-10;width:16186;height:5739" o:preferrelative="f">
              <v:fill o:detectmouseclick="t"/>
              <v:path o:extrusionok="t" o:connecttype="none"/>
              <o:lock v:ext="edit" text="t"/>
            </v:shape>
            <v:group id="_x0000_s5068" style="position:absolute;left:-10;top:29;width:8835;height:5671" coordorigin="-10,29" coordsize="8835,5671">
              <v:rect id="_x0000_s4868" style="position:absolute;left:7798;top:5255;width:1027;height:302;mso-wrap-style:none" filled="f" stroked="f">
                <v:textbox style="mso-next-textbox:#_x0000_s4868;mso-fit-shape-to-text:t" inset="0,0,0,0">
                  <w:txbxContent>
                    <w:p w:rsidR="003B0804" w:rsidRDefault="003B0804">
                      <w:pPr>
                        <w:rPr>
                          <w:lang w:eastAsia="zh-CN"/>
                        </w:rPr>
                      </w:pPr>
                      <w:r>
                        <w:rPr>
                          <w:rFonts w:hint="eastAsia"/>
                          <w:color w:val="000000"/>
                          <w:sz w:val="14"/>
                          <w:szCs w:val="14"/>
                          <w:lang w:eastAsia="zh-CN"/>
                        </w:rPr>
                        <w:t>第</w:t>
                      </w:r>
                      <w:r>
                        <w:rPr>
                          <w:color w:val="000000"/>
                          <w:sz w:val="14"/>
                          <w:szCs w:val="14"/>
                        </w:rPr>
                        <w:t>2149-05</w:t>
                      </w:r>
                      <w:r>
                        <w:rPr>
                          <w:rFonts w:hint="eastAsia"/>
                          <w:color w:val="000000"/>
                          <w:sz w:val="14"/>
                          <w:szCs w:val="14"/>
                          <w:lang w:eastAsia="zh-CN"/>
                        </w:rPr>
                        <w:t>号报告</w:t>
                      </w:r>
                    </w:p>
                  </w:txbxContent>
                </v:textbox>
              </v:rect>
              <v:rect id="_x0000_s4869" style="position:absolute;left:-10;top:5304;width:61;height:396;mso-wrap-style:none" filled="f" stroked="f">
                <v:textbox style="mso-next-textbox:#_x0000_s4869;mso-fit-shape-to-text:t" inset="0,0,0,0">
                  <w:txbxContent>
                    <w:p w:rsidR="003B0804" w:rsidRDefault="003B0804">
                      <w:r>
                        <w:rPr>
                          <w:color w:val="000000"/>
                          <w:szCs w:val="24"/>
                        </w:rPr>
                        <w:t xml:space="preserve"> </w:t>
                      </w:r>
                    </w:p>
                  </w:txbxContent>
                </v:textbox>
              </v:rect>
              <v:shape id="_x0000_s4870" style="position:absolute;left:139;top:62;width:8517;height:5218" coordsize="8517,5218" path="m776,1738r-81,l609,1757r-63,14l460,1805r-67,34l331,1872r-53,48l230,1973r-48,48l129,2069r-33,53l62,2189r-28,62l14,2319r,67l,2453r,48l14,2535r,48l34,2635r14,48l62,2717r34,48l115,2799r34,52l182,2885r34,29l244,2947r53,34l331,3015r48,33l427,3067r-63,48l331,3163r-53,68l244,3279r-14,67l216,3413r-20,67l196,3547r,63l216,3696r14,63l264,3826r33,67l345,3941r48,53l446,4061r67,33l575,4142r67,34l709,4210r82,14l877,4243r82,15l1059,4258r48,l1155,4258r-14,l1208,4339r48,67l1323,4474r67,48l1471,4589r67,48l1620,4690r81,33l1783,4771r101,34l1965,4838r101,15l2166,4872r96,14l2363,4906r100,l2564,4906r115,-20l2775,4872r101,-19l2976,4819r101,-14l3158,4757r96,-34l3240,4723r48,48l3355,4819r53,67l3456,4920r67,48l3590,5002r62,52l3719,5088r82,29l3868,5136r81,34l4035,5184r82,19l4184,5203r82,15l4347,5218r115,-15l4563,5203r115,-19l4778,5150r101,-33l4975,5088r86,-53l5143,4987r81,-48l5306,4886r67,-67l5440,4738r67,-68l5555,4589r33,-82l5622,4426r81,28l5770,4488r68,34l5919,4541r81,14l6068,4555r81,19l6235,4574r63,l6350,4574r115,-19l6566,4522r115,-15l6782,4454r81,-48l6964,4358r81,-67l7112,4224r63,-67l7227,4075r34,-33l7275,3994r34,-34l7323,3912r19,-53l7342,3826r15,-48l7376,3730r,-53l7376,3629r115,-19l7606,3581r115,-34l7822,3495r115,-48l8018,3399r101,-68l8186,3264r81,-81l8335,3096r47,-81l8416,2967r19,-53l8450,2885r19,-53l8483,2784r14,-48l8497,2683r20,-48l8517,2583r,-48l8517,2434r-20,-82l8483,2251r-33,-81l8416,2088r-48,-81l8301,1920r-67,-62l8253,1805r34,-34l8287,1723r14,-48l8315,1642r,-53l8315,1541r,-34l8315,1426r,-67l8287,1292r-20,-68l8234,1162r-34,-67l8152,1028r-48,-48l8052,912r-48,-48l7937,812r-67,-34l7788,744r-67,-28l7640,682r-82,-19l7558,648r-19,-67l7505,514r-33,-67l7443,399r-53,-67l7342,284r-47,-53l7227,183r-67,-34l7093,101,7012,82,6945,48,6863,34,6782,20,6695,r-81,l6566,r-67,l6398,20,6298,34r-96,34l6120,116r-86,52l5953,216r-68,68l5818,216r-81,-48l5670,116,5574,68,5488,48,5392,20,5291,r-48,l5191,r-48,l5075,r-47,20l4960,34r-47,14l4845,68r-52,14l4745,101r-48,34l4644,168r-33,34l4563,231r-34,33l4496,317r-34,34l4433,399r,14l4347,351r-81,-53l4184,264r-86,-48l4002,202,3901,168r-100,l3686,149r-68,19l3556,168r-86,15l3408,183r-67,19l3273,231r-67,19l3158,284r-67,33l3043,351r-67,33l2924,432r-29,34l2842,514r-48,48l2761,629r-82,-33l2612,562r-81,-29l2430,514r-82,-14l2262,480r-81,l2080,480r-62,l1951,480r-67,l1816,500r-67,14l1687,533r-53,15l1567,562r-115,53l1337,663r-100,67l1141,797r-82,82l1026,927r-34,33l959,1013r-34,48l891,1109r-33,53l844,1210r-20,48l791,1311r,48l776,1407r-19,67l757,1527r,62l757,1656r19,82xe" fillcolor="gray" stroked="f">
                <v:path arrowok="t"/>
              </v:shape>
              <v:shape id="_x0000_s4871" style="position:absolute;left:105;top:29;width:8517;height:5203" coordsize="8517,5203" path="m762,1723r-67,19l609,1756r-81,15l461,1804r-63,34l331,1872r-53,33l216,1953r-53,53l130,2054r-48,67l48,2169r-14,67l15,2304,,2371r,67l,2486r,48l15,2587r19,48l48,2668r20,48l82,2750r33,48l149,2832r14,33l216,2918r34,29l278,2980r53,20l379,3033r48,34l413,3048r-48,52l312,3163r-34,53l250,3283r-34,62l197,3412r-14,68l183,3547r14,67l197,3676r33,68l250,3811r48,67l331,3945r48,48l427,4041r67,53l561,4127r67,48l710,4190r81,33l878,4243r81,14l1040,4257r53,l1141,4243r,14l1189,4324r67,67l1323,4459r67,62l1453,4574r86,48l1620,4670r82,53l1783,4756r87,34l1965,4819r101,33l2167,4871r100,15l2363,4886r101,l2565,4886r95,l2761,4871r101,-19l2958,4819r100,-29l3159,4756r81,-53l3288,4771r53,48l3408,4871r48,48l3523,4972r67,29l3652,5035r68,33l3787,5102r81,33l3954,5150r63,19l4103,5183r81,20l4266,5203r81,l4467,5203r96,-20l4664,5169r115,-19l4879,5121r82,-34l5062,5035r81,-48l5225,4939r67,-68l5373,4804r67,-67l5488,4670r53,-82l5589,4507r33,-82l5689,4459r82,28l5838,4507r81,14l5987,4540r81,15l6154,4574r82,l6284,4574r67,-19l6451,4540r115,-19l6662,4487r101,-28l6864,4406r81,-48l7027,4291r86,-68l7175,4156r53,-81l7261,4027r15,-34l7295,3945r14,-33l7329,3859r14,-48l7357,3763r,-34l7357,3676r19,-48l7357,3628r134,-33l7606,3580r116,-33l7822,3494r101,-48l8019,3379r86,-67l8186,3249r68,-67l8321,3100r62,-100l8402,2966r34,-48l8450,2865r19,-48l8484,2769r,-53l8503,2668r,-52l8517,2568r,-48l8517,2438r-14,-101l8469,2256r-33,-87l8402,2073r-53,-86l8301,1924r-67,-86l8254,1804r14,-48l8287,1723r14,-48l8301,1622r20,-29l8321,1540r,-48l8321,1425r-20,-67l8287,1277r-19,-68l8234,1142r-33,-62l8153,1027r-48,-67l8052,912r-62,-48l7923,811r-67,-48l7789,729r-82,-33l7626,681r-87,-33l7525,581r-19,-68l7477,446r-53,-62l7391,331r-48,-48l7276,216r-48,-34l7161,134r-82,-33l7012,67,6931,53,6864,19,6782,r-86,l6600,r-53,l6499,,6399,19r-96,14l6202,67r-81,34l6020,149r-67,67l5872,283r-68,-67l5737,149r-81,-48l5574,67,5488,33,5392,19,5292,r-48,l5191,r-62,l5076,r-67,l4961,19r-67,14l4846,53r-48,28l4745,101r-48,33l4645,149r-48,33l4563,235r-48,29l4482,297r-34,53l4415,398r19,l4347,350r-81,-53l4184,249,4084,216,3983,182r-96,-14l3787,149r-101,l3624,149r-87,19l3470,168r-62,14l3341,201r-67,15l3207,249r-67,34l3092,297r-67,53l2977,384r-48,33l2876,465r-48,48l2795,566r-34,48l2680,581r-82,-34l2512,533r-82,-20l2349,499r-82,-19l2167,465r-82,l2018,465r-67,15l1884,480r-67,19l1755,499r-68,14l1620,533r-48,33l1453,595r-115,67l1242,729r-101,68l1060,878r-53,34l973,960r-33,53l911,1046r-33,48l858,1142r-33,53l810,1243r-19,67l777,1358r-15,53l762,1459r,67l743,1574r19,82l762,1723xe" fillcolor="#ddd" stroked="f">
                <v:path arrowok="t"/>
              </v:shape>
              <v:shape id="_x0000_s4872" style="position:absolute;left:105;top:29;width:8517;height:5203" coordsize="8517,5203" path="m762,1723r-67,19l609,1756r-81,15l461,1804r-63,34l331,1872r-53,33l216,1953r-53,53l130,2054r-48,67l48,2169r-14,67l15,2304,,2371r,67l,2486r,48l15,2587r19,48l48,2668r20,48l82,2750r33,48l149,2832r14,33l216,2918r34,29l278,2980r53,20l379,3033r48,34l413,3048r-48,52l312,3163r-34,53l250,3283r-34,62l197,3412r-14,68l183,3547r14,67l197,3676r33,68l250,3811r48,67l331,3945r48,48l427,4041r67,53l561,4127r67,48l710,4190r81,33l878,4243r81,14l1040,4257r53,l1141,4243r,14l1189,4324r67,67l1323,4459r67,62l1453,4574r86,48l1620,4670r82,53l1783,4756r87,34l1965,4819r101,33l2167,4871r100,15l2363,4886r101,l2565,4886r95,l2761,4871r101,-19l2958,4819r100,-29l3159,4756r81,-53l3240,4703r48,68l3341,4819r67,52l3456,4919r67,53l3590,5001r62,34l3720,5068r67,34l3868,5135r86,15l4017,5169r86,14l4184,5203r82,l4347,5203r120,l4563,5183r101,-14l4779,5150r100,-29l4961,5087r101,-52l5143,4987r82,-48l5292,4871r81,-67l5440,4737r48,-67l5541,4588r48,-81l5622,4425r,l5689,4459r82,28l5838,4507r81,14l5987,4540r81,15l6154,4574r82,l6284,4574r67,-19l6451,4540r115,-19l6662,4487r101,-28l6864,4406r81,-48l7027,4291r86,-68l7175,4156r53,-81l7261,4027r15,-34l7295,3945r14,-33l7329,3859r14,-48l7357,3763r,-34l7357,3676r19,-48l7357,3628r134,-33l7606,3580r116,-33l7822,3494r101,-48l8019,3379r86,-67l8186,3249r68,-67l8321,3100r62,-100l8402,2966r34,-48l8450,2865r19,-48l8484,2769r,-53l8503,2668r,-52l8517,2568r,-48l8517,2438r-14,-101l8469,2256r-33,-87l8402,2073r-53,-86l8301,1924r-67,-86l8234,1838r20,-34l8268,1756r19,-33l8301,1675r,-53l8321,1593r,-53l8321,1492r,-67l8301,1358r-14,-81l8268,1209r-34,-67l8201,1080r-48,-53l8105,960r-53,-48l7990,864r-67,-53l7856,763r-67,-34l7707,696r-81,-15l7539,648r,l7525,581r-19,-68l7477,446r-53,-62l7391,331r-48,-48l7276,216r-48,-34l7161,134r-82,-33l7012,67,6931,53,6864,19,6782,r-86,l6600,r-53,l6499,,6399,19r-96,14l6202,67r-81,34l6020,149r-67,67l5872,283r,l5804,216r-67,-67l5656,101,5574,67,5488,33,5392,19,5292,r-48,l5191,r-62,l5076,r-67,l4961,19r-67,14l4846,53r-48,28l4745,101r-48,33l4645,149r-48,33l4563,235r-48,29l4482,297r-34,53l4415,398r19,l4347,350r-81,-53l4184,249,4084,216,3983,182r-96,-14l3787,149r-101,l3624,149r-87,19l3470,168r-62,14l3341,201r-67,15l3207,249r-67,34l3092,297r-67,53l2977,384r-48,33l2876,465r-48,48l2795,566r-34,48l2761,614r-81,-33l2598,547r-86,-14l2430,513r-81,-14l2267,480,2167,465r-82,l2018,465r-67,15l1884,480r-67,19l1755,499r-68,14l1620,533r-48,33l1453,595r-115,67l1242,729r-101,68l1060,878r-53,34l973,960r-33,53l911,1046r-33,48l858,1142r-33,53l810,1243r-19,67l777,1358r-15,53l762,1459r,67l743,1574r19,82l762,1723r,e" filled="f" strokeweight=".7pt">
                <v:path arrowok="t"/>
              </v:shape>
              <v:shape id="_x0000_s4873" style="position:absolute;left:532;top:3096;width:498;height:96" coordsize="498,96" path="m,l53,14r48,19l153,48r48,14l249,81r67,l364,81r67,15l498,81e" filled="f" strokeweight=".7pt">
                <v:path arrowok="t"/>
              </v:shape>
              <v:shape id="_x0000_s4874" style="position:absolute;left:1246;top:4238;width:216;height:34" coordsize="216,34" path="m,34r67,l115,14r48,l216,e" filled="f" strokeweight=".7pt">
                <v:path arrowok="t"/>
              </v:shape>
              <v:shape id="_x0000_s4875" style="position:absolute;left:3216;top:4536;width:129;height:196" coordsize="129,196" path="m,l29,48r33,52l96,148r33,48e" filled="f" strokeweight=".7pt">
                <v:path arrowok="t"/>
              </v:shape>
              <v:shape id="_x0000_s4876" style="position:absolute;left:5727;top:4219;width:48;height:235" coordsize="48,235" path="m,235l19,168,34,115,48,53,48,e" filled="f" strokeweight=".7pt">
                <v:path arrowok="t"/>
              </v:shape>
              <v:shape id="_x0000_s4877" style="position:absolute;left:6834;top:2798;width:647;height:859" coordsize="647,859" path="m647,859r,-14l628,778r,-67l614,643,600,576,566,528,547,461,499,394,465,346,417,298,384,245,317,197,269,149,202,96,135,63,68,29,,e" filled="f" strokeweight=".7pt">
                <v:path arrowok="t"/>
              </v:shape>
              <v:shape id="_x0000_s4878" style="position:absolute;left:8061;top:1867;width:278;height:331" coordsize="278,331" path="m,331l34,298,82,250r33,-34l163,182r34,-48l230,101,245,53,278,e" filled="f" strokeweight=".7pt">
                <v:path arrowok="t"/>
              </v:shape>
              <v:shape id="_x0000_s4879" style="position:absolute;left:7644;top:677;width:20;height:149" coordsize="20,149" path="m20,149r,l20,67,,e" filled="f" strokeweight=".7pt">
                <v:path arrowok="t"/>
              </v:shape>
              <v:shape id="_x0000_s4880" style="position:absolute;left:5828;top:312;width:149;height:182" coordsize="149,182" path="m149,l115,34,67,82,34,134,,182e" filled="f" strokeweight=".7pt">
                <v:path arrowok="t"/>
              </v:shape>
              <v:shape id="_x0000_s4881" style="position:absolute;left:4452;top:427;width:68;height:168" coordsize="68,168" path="m68,l53,34,34,67,20,115,,168e" filled="f" strokeweight=".7pt">
                <v:path arrowok="t"/>
              </v:shape>
              <v:shape id="_x0000_s4882" style="position:absolute;left:2866;top:643;width:249;height:163" coordsize="249,163" path="m249,163l197,135,134,82,67,48,,e" filled="f" strokeweight=".7pt">
                <v:path arrowok="t"/>
              </v:shape>
              <v:shape id="_x0000_s4883" style="position:absolute;left:867;top:1752;width:48;height:182" coordsize="48,182" path="m,l15,81,48,182e" filled="f" strokeweight=".7pt">
                <v:path arrowok="t"/>
              </v:shape>
              <v:rect id="_x0000_s4884" style="position:absolute;left:4682;top:754;width:71;height:396;mso-wrap-style:none" filled="f" stroked="f">
                <v:textbox style="mso-next-textbox:#_x0000_s4884;mso-fit-shape-to-text:t" inset="0,0,0,0">
                  <w:txbxContent>
                    <w:p w:rsidR="003B0804" w:rsidRDefault="003B0804">
                      <w:r>
                        <w:rPr>
                          <w:color w:val="000000"/>
                          <w:sz w:val="28"/>
                          <w:szCs w:val="28"/>
                        </w:rPr>
                        <w:t xml:space="preserve"> </w:t>
                      </w:r>
                    </w:p>
                  </w:txbxContent>
                </v:textbox>
              </v:rect>
              <v:shape id="_x0000_s4885" style="position:absolute;left:1577;top:1320;width:5655;height:3465" coordsize="5655,3465" path="m513,1147r-67,14l398,1161r-53,15l297,1195r-34,34l215,1243r-33,34l148,1310r-33,34l81,1377r-33,34l33,1445r-19,48l,1526r,48l,1627r,29l,1689r14,20l14,1742r19,67l67,1857r48,48l163,1958r52,48l283,2040r,-19l249,2054r-34,53l182,2141r-19,28l148,2222r-19,34l129,2304r-14,48l129,2405r,48l148,2486r15,48l196,2568r19,53l249,2654r34,29l331,2717r47,33l412,2769r53,15l527,2803r53,14l628,2817r67,l762,2817r33,48l824,2918r53,48l910,3000r48,33l1006,3081r67,19l1126,3134r62,34l1241,3182r67,14l1371,3216r67,14l1505,3249r67,l1639,3249r62,l1768,3249r67,-19l1903,3216r67,-20l2032,3182r67,-34l2152,3134r28,34l2214,3196r86,68l2382,3331r33,14l2463,3364r48,34l2564,3412r48,20l2660,3432r67,14l2780,3446r48,19l2875,3465r87,-19l3024,3446r67,-14l3158,3412r67,-14l3292,3379r63,-34l3407,3316r68,-33l3522,3230r34,-34l3604,3148r33,-48l3671,3048r34,-63l3738,2932r34,34l3820,2985r48,15l3920,3014r48,l4016,3033r67,l4136,3033r81,l4285,3014r62,-14l4433,2985r67,-33l4548,2932r67,-48l4663,2851r48,-48l4764,2750r33,-48l4831,2654r14,-53l4879,2534r,-62l4893,2405r67,-20l5042,2371r86,-19l5190,2323r67,-34l5325,2256r47,-53l5425,2155r48,-48l5526,2054r29,-62l5588,1939r34,-67l5641,1809r,-67l5655,1675r-14,-67l5641,1560r-19,-67l5607,1445r-33,-68l5540,1325r-33,-48l5459,1229r33,-53l5507,1113r19,-52l5526,993r,-48l5507,897r-15,-52l5473,811r-14,-48l5440,715r-34,-34l5372,648r-28,-34l5310,581r-53,-34l5209,513r-47,-33l5109,465r-48,-14l5013,432r-19,-48l4979,350r-19,-48l4927,269r-34,-53l4860,182r-29,-33l4797,120r-52,-19l4697,67,4649,53,4596,34,4548,19,4500,r-67,l4380,r-62,l4251,19r-67,15l4117,53r-67,14l4002,101r-48,48l3901,182r-48,-33l3805,101,3753,67,3705,53,3637,34,3570,19,3503,r-62,l3407,r-52,l3292,19r-86,15l3144,67r-67,34l3024,149r-48,52l2928,269r15,l2875,235r-47,-34l2780,168r-68,-19l2645,134r-67,-14l2511,101r-62,l2396,101r-48,l2300,120r-33,l2214,134r-48,15l2085,182r-67,53l1936,283r-33,34l1883,350r-33,34l1835,417r-67,-19l1720,365r-52,-15l1620,331r-67,l1505,317r-67,l1390,317r-101,l1208,331r-82,19l1040,365r-82,33l891,451r-67,29l762,533r-67,48l642,648r-29,48l561,763r-15,67l513,897r-20,82l493,1046r,48l513,1147xe" fillcolor="gray" stroked="f">
                <v:path arrowok="t"/>
              </v:shape>
              <v:shape id="_x0000_s4886" style="position:absolute;left:1529;top:1272;width:5655;height:3460" coordsize="5655,3460" path="m513,1161r-53,l412,1176r-53,19l311,1209r-48,15l230,1257r-53,20l148,1310r-33,34l96,1373r-34,52l48,1459r-19,34l14,1541r,48l,1622r14,34l14,1689r,34l29,1757r19,48l81,1872r34,48l163,1973r67,33l278,2040r-34,29l211,2102r-15,53l163,2189r-15,28l148,2270r-19,48l129,2352r,48l148,2453r15,48l177,2549r19,33l230,2616r33,53l297,2702r48,29l379,2750r47,34l479,2798r48,19l594,2817r48,15l690,2832r67,l791,2884r52,48l872,2966r53,48l973,3048r48,33l1073,3115r68,33l1188,3163r68,33l1303,3216r68,14l1438,3244r67,l1567,3264r67,l1701,3264r82,-20l1850,3244r67,-14l1984,3216r48,-20l2099,3163r67,-34l2200,3182r28,34l2296,3278r81,53l2430,3364r48,15l2530,3393r48,19l2626,3427r53,19l2727,3446r48,14l2842,3460r48,l2957,3460r86,l3106,3446r67,-19l3240,3412r67,-33l3355,3345r67,-33l3470,3278r53,-34l3570,3196r48,-48l3652,3096r33,-48l3719,3000r14,-53l3786,2966r48,14l3887,3000r48,14l3983,3033r52,l4083,3033r48,15l4217,3033r82,l4366,3014r62,-14l4495,2966r68,-34l4610,2899r68,-34l4730,2817r29,-52l4812,2717r33,-48l4860,2601r19,-67l4893,2486r,-67l4975,2400r86,-15l5123,2352r67,-15l5257,2304r68,-53l5392,2217r48,-48l5488,2121r52,-52l5574,2006r29,-67l5622,1886r14,-62l5655,1757r,-68l5655,1622r-19,-67l5636,1507r-33,-67l5588,1392r-33,-48l5521,1291r-48,-48l5488,1176r19,-48l5521,1061r,-48l5521,960r,-48l5507,859r-19,-48l5473,777r-33,-48l5420,696r-28,-48l5358,614r-53,-33l5272,547r-48,-19l5176,499r-53,-19l5075,465r-67,-19l5008,398r-14,-48l4960,317r-19,-53l4908,230r-29,-33l4845,168r-52,-34l4759,101,4711,82,4663,48,4610,34r-47,l4495,14r-47,l4395,r-82,14l4246,14r-62,20l4117,48r-53,34l4002,115r-53,34l3901,197r-33,-48l3820,115,3767,82,3705,48,3652,34,3585,14r-62,l3455,r-52,14l3374,14r-86,20l3221,48r-63,34l3091,115r-67,53l2976,216r-33,48l2943,283r-53,-34l2842,216r-67,-34l2727,149r-67,-15l2593,115r-63,l2463,115r-52,l2363,115r-48,l2262,134r-48,15l2181,168r-82,29l2018,230r-67,67l1917,317r-34,33l1864,379r-29,34l1835,432r-52,-34l1735,379r-67,-14l1620,350r-53,-19l1505,331r-53,l1385,331r-82,l1203,331r-82,34l1040,379r-67,34l891,446r-67,53l757,547r-48,48l661,648r-52,62l575,777r-34,68l527,912r-14,67l513,1061r,48l513,1161xe" fillcolor="#b2b2b2" stroked="f">
                <v:path arrowok="t"/>
              </v:shape>
              <v:shape id="_x0000_s4887" style="position:absolute;left:1529;top:1272;width:5655;height:3460" coordsize="5655,3460" path="m513,1161r-53,l412,1176r-53,19l311,1209r-48,15l230,1257r-53,20l148,1310r-33,34l96,1373r-34,52l48,1459r-19,34l14,1541r,48l,1622r14,34l14,1689r,34l29,1757r19,48l81,1872r34,48l163,1973r67,33l278,2040r,l244,2069r-33,33l196,2155r-33,34l148,2217r,53l129,2318r,34l129,2400r19,53l163,2501r14,48l196,2582r34,34l263,2669r34,33l345,2731r34,19l426,2784r53,14l527,2817r67,l642,2832r48,l757,2832r,l791,2884r52,48l872,2966r53,48l973,3048r48,33l1073,3115r68,33l1188,3163r68,33l1303,3216r68,14l1438,3244r67,l1567,3264r67,l1701,3264r82,-20l1850,3244r67,-14l1984,3216r48,-20l2099,3163r67,-34l2166,3129r34,53l2228,3216r68,62l2377,3331r53,33l2478,3379r52,14l2578,3412r48,15l2679,3446r48,l2775,3460r67,l2890,3460r67,l3043,3460r63,-14l3173,3427r67,-15l3307,3379r48,-34l3422,3312r48,-34l3523,3244r47,-48l3618,3148r34,-52l3685,3048r34,-48l3733,2947r,l3786,2966r48,14l3887,3000r48,14l3983,3033r52,l4083,3033r48,15l4217,3033r82,l4366,3014r62,-14l4495,2966r68,-34l4610,2899r68,-34l4730,2817r29,-52l4812,2717r33,-48l4860,2601r19,-67l4893,2486r,-67l4893,2419r82,-19l5061,2385r62,-33l5190,2337r67,-33l5325,2251r67,-34l5440,2169r48,-48l5540,2069r34,-63l5603,1939r19,-53l5636,1824r19,-67l5655,1689r,-67l5636,1555r,-48l5603,1440r-15,-48l5555,1344r-34,-53l5473,1243r,l5488,1176r19,-48l5521,1061r,-48l5521,960r,-48l5507,859r-19,-48l5473,777r-33,-48l5420,696r-28,-48l5358,614r-53,-33l5272,547r-48,-19l5176,499r-53,-19l5075,465r-67,-19l5008,446r,-48l4994,350r-34,-33l4941,264r-33,-34l4879,197r-34,-29l4793,134r-34,-33l4711,82,4663,48,4610,34r-47,l4495,14r-47,l4395,r-82,14l4246,14r-62,20l4117,48r-53,34l4002,115r-53,34l3901,197r,l3868,149r-48,-34l3767,82,3705,48,3652,34,3585,14r-62,l3455,r-52,14l3374,14r-86,20l3221,48r-63,34l3091,115r-67,53l2976,216r-33,48l2943,283r-53,-34l2842,216r-67,-34l2727,149r-67,-15l2593,115r-63,l2463,115r-52,l2363,115r-48,l2262,134r-48,15l2181,168r-82,29l2018,230r-67,67l1917,317r-34,33l1864,379r-29,34l1835,432r-52,-34l1735,379r-67,-14l1620,350r-53,-19l1505,331r-53,l1385,331r-82,l1203,331r-82,34l1040,379r-67,34l891,446r-67,53l757,547r-48,48l661,648r-52,62l575,777r-34,68l527,912r-14,67l513,1061r,48l513,1161r,e" filled="f" strokeweight=".7pt">
                <v:path arrowok="t"/>
              </v:shape>
              <v:shape id="_x0000_s4888" style="position:absolute;left:1807;top:3312;width:331;height:62" coordsize="331,62" path="m,l81,29r67,19l216,62r81,l331,62e" filled="f" strokeweight=".7pt">
                <v:path arrowok="t"/>
              </v:shape>
              <v:shape id="_x0000_s4889" style="position:absolute;left:2286;top:4070;width:149;height:34" coordsize="149,34" path="m,34l86,19,149,e" filled="f" strokeweight=".7pt">
                <v:path arrowok="t"/>
              </v:shape>
              <v:shape id="_x0000_s4890" style="position:absolute;left:3595;top:4272;width:100;height:129" coordsize="100,129" path="m,l47,62r53,67e" filled="f" strokeweight=".7pt">
                <v:path arrowok="t"/>
              </v:shape>
              <v:shape id="_x0000_s4891" style="position:absolute;left:5262;top:4056;width:34;height:163" coordsize="34,163" path="m,163l20,115,34,81r,-33l34,e" filled="f" strokeweight=".7pt">
                <v:path arrowok="t"/>
              </v:shape>
              <v:shape id="_x0000_s4892" style="position:absolute;left:5991;top:3110;width:431;height:581" coordsize="431,581" path="m431,581r,l431,533r,-53l417,447,398,399,383,351,364,317,350,283,316,231,283,202,268,168,216,135,182,101,148,82,101,48,53,34,,e" filled="f" strokeweight=".7pt">
                <v:path arrowok="t"/>
              </v:shape>
              <v:shape id="_x0000_s4893" style="position:absolute;left:6801;top:2515;width:201;height:197" coordsize="201,197" path="m,197l67,163r53,-48l168,48,201,e" filled="f" strokeweight=".7pt">
                <v:path arrowok="t"/>
              </v:shape>
              <v:shape id="_x0000_s4894" style="position:absolute;left:6537;top:1718;width:19;height:101" coordsize="19,101" path="m19,101r,-19l19,34,,e" filled="f" strokeweight=".7pt">
                <v:path arrowok="t"/>
              </v:shape>
              <v:shape id="_x0000_s4895" style="position:absolute;left:5330;top:1469;width:100;height:134" coordsize="100,134" path="m100,l86,33,52,52,33,86,,134e" filled="f" strokeweight=".7pt">
                <v:path arrowok="t"/>
              </v:shape>
              <v:shape id="_x0000_s4896" style="position:absolute;left:4419;top:1536;width:53;height:115" coordsize="53,115" path="m53,l19,67,,115e" filled="f" strokeweight=".7pt">
                <v:path arrowok="t"/>
              </v:shape>
              <v:shape id="_x0000_s4897" style="position:absolute;left:3364;top:1704;width:163;height:96" coordsize="163,96" path="m163,96l82,48,,e" filled="f" strokeweight=".7pt">
                <v:path arrowok="t"/>
              </v:shape>
              <v:shape id="_x0000_s4898" style="position:absolute;left:2042;top:2433;width:28;height:116" coordsize="28,116" path="m,l14,48r14,68e" filled="f" strokeweight=".7pt">
                <v:path arrowok="t"/>
              </v:shape>
              <v:rect id="_x0000_s4899" style="position:absolute;left:4783;top:1747;width:71;height:396;mso-wrap-style:none" filled="f" stroked="f">
                <v:textbox style="mso-next-textbox:#_x0000_s4899;mso-fit-shape-to-text:t" inset="0,0,0,0">
                  <w:txbxContent>
                    <w:p w:rsidR="003B0804" w:rsidRDefault="003B0804">
                      <w:r>
                        <w:rPr>
                          <w:color w:val="000000"/>
                          <w:sz w:val="28"/>
                          <w:szCs w:val="28"/>
                        </w:rPr>
                        <w:t xml:space="preserve"> </w:t>
                      </w:r>
                    </w:p>
                  </w:txbxContent>
                </v:textbox>
              </v:rect>
              <v:shape id="_x0000_s4900" style="position:absolute;left:2799;top:2217;width:3192;height:1968" coordsize="3192,1968" path="m297,663r-62,l182,677r-48,34l86,744,53,778,33,812,19,826r,19l,879r,14l,927r,33l19,994r14,34l53,1061r14,34l101,1109r33,34l168,1157r-34,19l115,1191r-14,33l101,1244r-15,14l86,1292r-19,14l67,1340r,19l86,1392r,34l101,1440r14,34l134,1488r15,20l168,1522r48,34l264,1589r33,l331,1604r33,l398,1604r33,l479,1656r53,48l580,1757r67,29l714,1805r62,34l843,1839r87,l1011,1839r67,-19l1160,1805r67,-33l1260,1820r48,33l1342,1887r67,33l1457,1939r48,15l1572,1954r67,14l1673,1968r48,-14l1754,1954r34,-15l1836,1939r33,-19l1936,1887r48,-48l2018,1820r33,-34l2070,1757r15,-19l2104,1704r14,-33l2166,1690r53,14l2281,1724r67,l2382,1724r53,l2463,1704r53,-14l2550,1690r33,-34l2617,1637r29,-14l2665,1589r33,-14l2713,1541r19,-33l2746,1474r19,-34l2765,1407r,-34l2813,1359r48,l2895,1340r52,-15l2976,1306r34,-34l3043,1258r34,-34l3110,1210r15,-34l3144,1143r14,-34l3178,1076r14,-48l3192,994r,-34l3192,927r,-34l3178,860r,-34l3158,792r-14,-33l3125,730r-29,-34l3110,677r,-33l3125,610r,-29l3125,548r,-34l3110,495r,-34l3096,447r-19,-34l3043,365r-48,-33l2947,298r-52,-19l2828,250r,-19l2813,197r,-14l2794,149r-29,-33l2713,82,2665,48,2617,34,2550,15r-34,l2483,r-34,15l2401,15r-33,l2334,34r-34,14l2267,68r-34,14l2200,116r19,l2185,82,2152,68,2133,48,2104,34,2070,15r-52,l1984,15,1951,r-48,15l1869,15r-48,19l1788,48r-34,20l1721,96r-34,34l1673,149r,15l1639,130r-33,-14l1572,96r-34,l1505,82,1457,68r-34,l1390,68r-48,l1275,82r-48,14l1193,116r-52,14l1107,164r-29,33l1045,250,978,216,911,197r-68,l776,183r-48,l681,197r-53,l594,216r-48,15l513,264r-48,15l431,312r-33,20l364,365r-14,34l331,447r-15,33l297,514r-14,48l283,596r,33l297,663xe" fillcolor="gray" stroked="f">
                <v:path arrowok="t"/>
              </v:shape>
              <v:shape id="_x0000_s4901" style="position:absolute;left:2765;top:2184;width:3192;height:1953" coordsize="3192,1953" path="m283,643r-48,19l168,677r-48,33l87,744,53,777,34,792,20,825,,845r,14l,893r,33l,960r,33l20,1027r14,34l67,1075r20,34l120,1128r29,29l149,1142r-14,34l120,1190r-19,19l87,1224r,33l67,1277r,28l67,1325r,33l67,1392r20,14l101,1440r,19l120,1473r15,34l168,1521r48,34l269,1574r29,15l331,1589r19,19l384,1608r48,-19l432,1608r33,48l513,1704r67,33l628,1771r67,34l782,1819r62,19l930,1838r62,l1079,1819r62,-14l1208,1771r53,34l1294,1853r48,33l1390,1905r67,15l1505,1939r67,14l1625,1953r48,l1707,1953r48,-14l1788,1939r34,-19l1855,1905r67,-33l1985,1838r33,-33l2037,1790r15,-33l2085,1723r19,-34l2104,1656r63,33l2219,1704r68,l2334,1723r48,l2416,1704r53,l2497,1689r34,-19l2584,1656r14,-19l2632,1608r33,-19l2680,1555r33,-14l2732,1507r15,-34l2747,1440r19,-34l2766,1358r48,l2847,1339r48,-14l2929,1305r52,-14l3010,1277r34,-34l3077,1224r20,-34l3130,1157r14,-29l3159,1094r19,-33l3178,1027r14,-34l3192,945r,-33l3192,878r-14,-33l3159,811r-15,-34l3130,744r-19,-15l3097,696r,-34l3111,629r,-34l3130,561r-19,-33l3111,513r,-33l3097,461r,-29l3077,413r-33,-48l2996,331r-48,-34l2895,264r-67,-15l2828,216r-14,-19l2799,163r-19,-14l2747,101,2713,67,2665,48,2598,14,2550,r-33,l2483,r-48,l2402,14r-34,l2334,33r-47,15l2267,67r-33,14l2200,101,2186,81,2152,67,2119,48,2085,33,2052,14r-34,l1985,r-29,l1903,r-48,14l1822,14r-48,34l1740,67r-33,14l1687,115r-33,34l1625,129r-19,-14l1572,101,1524,81,1491,67r-34,l1424,67r-48,l1323,67r-48,l1227,81r-52,20l1141,129r-48,34l1060,197r-34,33l978,216,911,197,844,182r-62,l729,182r-48,l628,197r-48,19l547,230r-48,19l465,283r-33,14l398,331r-33,34l331,398r-14,34l298,480r-15,33l283,547r,48l283,629r,14xe" stroked="f">
                <v:path arrowok="t"/>
              </v:shape>
              <v:shape id="_x0000_s4902" style="position:absolute;left:2765;top:2184;width:3192;height:1953" coordsize="3192,1953" path="m283,643r-48,19l168,677r-48,33l87,744,53,777,34,792,20,825,,845r,14l,893r,33l,960r,33l20,1027r14,34l67,1075r20,34l120,1128r29,29l149,1142r-14,34l120,1190r-19,19l87,1224r,33l67,1277r,28l67,1325r,33l67,1392r20,14l101,1440r,19l120,1473r15,34l168,1521r48,34l269,1574r29,15l331,1589r19,19l384,1608r48,-19l432,1608r33,48l513,1704r67,33l628,1771r67,34l782,1819r62,19l930,1838r62,l1079,1819r62,-14l1208,1771r,l1261,1805r33,48l1342,1886r48,19l1457,1920r48,19l1572,1953r53,l1673,1953r34,l1755,1939r33,l1822,1920r33,-15l1922,1872r63,-34l2018,1805r19,-15l2052,1757r33,-34l2104,1689r,-33l2104,1656r63,33l2219,1704r68,l2334,1723r48,l2416,1704r53,l2497,1689r34,-19l2584,1656r14,-19l2632,1608r33,-19l2680,1555r33,-14l2732,1507r15,-34l2747,1440r19,-34l2766,1358r,l2814,1358r33,-19l2895,1325r34,-20l2981,1291r29,-14l3044,1243r33,-19l3097,1190r33,-33l3144,1128r15,-34l3178,1061r,-34l3192,993r,-48l3192,912r,-34l3178,845r-19,-34l3144,777r-14,-33l3111,729r-14,-33l3097,696r,-34l3111,629r,-34l3130,561r-19,-33l3111,513r,-33l3097,461r,-29l3077,413r-33,-48l2996,331r-48,-34l2895,264r-67,-15l2828,249r,-33l2814,197r-15,-34l2780,149r-33,-48l2713,67,2665,48,2598,14,2550,r-33,l2483,r-48,l2402,14r-34,l2334,33r-47,15l2267,67r-33,14l2200,101r,l2186,81,2152,67,2119,48,2085,33,2052,14r-34,l1985,r-29,l1903,r-48,14l1822,14r-48,34l1740,67r-33,14l1687,115r-33,34l1654,149r-29,-20l1606,115r-34,-14l1524,81,1491,67r-34,l1424,67r-48,l1323,67r-48,l1227,81r-52,20l1141,129r-48,34l1060,197r-34,33l1026,230,978,216,911,197,844,182r-62,l729,182r-48,l628,197r-48,19l547,230r-48,19l465,283r-33,14l398,331r-33,34l331,398r-14,34l298,480r-15,33l283,547r,48l283,629r,14l283,643e" filled="f" strokeweight=".7pt">
                <v:path arrowok="t"/>
              </v:shape>
              <v:shape id="_x0000_s4903" style="position:absolute;left:2914;top:3341;width:201;height:33" coordsize="201,33" path="m,l53,19r33,l134,33r34,l201,33e" filled="f" strokeweight=".7pt">
                <v:path arrowok="t"/>
              </v:shape>
              <v:shape id="_x0000_s4904" style="position:absolute;left:3197;top:3758;width:81;height:15" coordsize="81,15" path="m,15r33,l81,e" filled="f" strokeweight=".7pt">
                <v:path arrowok="t"/>
              </v:shape>
              <v:shape id="_x0000_s4905" style="position:absolute;left:3925;top:3873;width:48;height:82" coordsize="48,82" path="m,l34,48,48,82e" filled="f" strokeweight=".7pt">
                <v:path arrowok="t"/>
              </v:shape>
              <v:shape id="_x0000_s4906" style="position:absolute;left:4869;top:3758;width:34;height:82" coordsize="34,82" path="m,82l15,48,34,e" filled="f" strokeweight=".7pt">
                <v:path arrowok="t"/>
              </v:shape>
              <v:shape id="_x0000_s4907" style="position:absolute;left:5282;top:3225;width:249;height:317" coordsize="249,317" path="m249,317r,l249,264,230,216,215,168,182,135,148,87,100,53,67,20,,e" filled="f" strokeweight=".7pt">
                <v:path arrowok="t"/>
              </v:shape>
              <v:shape id="_x0000_s4908" style="position:absolute;left:5746;top:2880;width:116;height:115" coordsize="116,115" path="m,115l29,96,63,67,82,33,116,e" filled="f" strokeweight=".7pt">
                <v:path arrowok="t"/>
              </v:shape>
              <v:shape id="_x0000_s4909" style="position:absolute;left:5593;top:2433;width:0;height:48" coordsize="0,48" path="m,48r,l,34,,e" filled="f" strokeweight=".7pt">
                <v:path arrowok="t"/>
              </v:shape>
              <v:shape id="_x0000_s4910" style="position:absolute;left:4917;top:2285;width:48;height:81" coordsize="48,81" path="m48,l15,48,,81e" filled="f" strokeweight=".7pt">
                <v:path arrowok="t"/>
              </v:shape>
              <v:shape id="_x0000_s4911" style="position:absolute;left:4405;top:2333;width:14;height:67" coordsize="14,67" path="m14,l,33,,67e" filled="f" strokeweight=".7pt">
                <v:path arrowok="t"/>
              </v:shape>
              <v:shape id="_x0000_s4912" style="position:absolute;left:3791;top:2414;width:101;height:67" coordsize="101,67" path="m101,67l53,34,,e" filled="f" strokeweight=".7pt">
                <v:path arrowok="t"/>
              </v:shape>
              <v:shape id="_x0000_s4913" style="position:absolute;left:3048;top:2827;width:15;height:67" coordsize="15,67" path="m,l15,34r,33e" filled="f" strokeweight=".7pt">
                <v:path arrowok="t"/>
              </v:shape>
              <v:rect id="_x0000_s4914" style="position:absolute;left:4750;top:2424;width:71;height:396;mso-wrap-style:none" filled="f" stroked="f">
                <v:textbox style="mso-next-textbox:#_x0000_s4914;mso-fit-shape-to-text:t" inset="0,0,0,0">
                  <w:txbxContent>
                    <w:p w:rsidR="003B0804" w:rsidRDefault="003B0804">
                      <w:r>
                        <w:rPr>
                          <w:color w:val="000000"/>
                          <w:sz w:val="28"/>
                          <w:szCs w:val="28"/>
                        </w:rPr>
                        <w:t xml:space="preserve"> </w:t>
                      </w:r>
                    </w:p>
                  </w:txbxContent>
                </v:textbox>
              </v:rect>
              <v:shape id="_x0000_s4915" style="position:absolute;left:5876;top:2069;width:283;height:148" coordsize="283,148" path="m216,l67,,,62r67,86l216,148,283,62,216,xe" stroked="f">
                <v:path arrowok="t"/>
              </v:shape>
              <v:shape id="_x0000_s4916" style="position:absolute;left:5876;top:2069;width:283;height:148" coordsize="283,148" path="m216,l67,,,62r67,86l216,148,283,62,216,xe" filled="f" strokeweight=".25pt">
                <v:path arrowok="t"/>
              </v:shape>
              <v:shape id="_x0000_s4917" style="position:absolute;left:5876;top:2217;width:283;height:130" coordsize="283,130" path="m216,l67,,,68r67,62l216,130,283,68,216,xe" stroked="f">
                <v:path arrowok="t"/>
              </v:shape>
              <v:shape id="_x0000_s4918" style="position:absolute;left:5876;top:2217;width:283;height:130" coordsize="283,130" path="m216,l67,,,68r67,62l216,130,283,68,216,xe" filled="f" strokeweight=".25pt">
                <v:path arrowok="t"/>
              </v:shape>
              <v:shape id="_x0000_s4919" style="position:absolute;left:6077;top:2001;width:297;height:130" coordsize="297,130" path="m211,l82,,,68r82,62l211,130,297,68,211,xe" stroked="f">
                <v:path arrowok="t"/>
              </v:shape>
              <v:shape id="_x0000_s4920" style="position:absolute;left:6077;top:2001;width:297;height:130" coordsize="297,130" path="m211,l82,,,68r82,62l211,130,297,68,211,xe" filled="f" strokeweight=".25pt">
                <v:path arrowok="t"/>
              </v:shape>
              <v:shape id="_x0000_s4921" style="position:absolute;left:6077;top:2131;width:297;height:154" coordsize="297,154" path="m211,l82,,,86r82,68l211,154,297,86,211,xe" stroked="f">
                <v:path arrowok="t"/>
              </v:shape>
              <v:shape id="_x0000_s4922" style="position:absolute;left:6077;top:2131;width:297;height:154" coordsize="297,154" path="m211,l82,,,86r82,68l211,154,297,86,211,xe" filled="f" strokeweight=".25pt">
                <v:path arrowok="t"/>
              </v:shape>
              <v:shape id="_x0000_s4923" style="position:absolute;left:6077;top:2285;width:297;height:129" coordsize="297,129" path="m211,l82,,,62r82,67l211,129,297,62,211,xe" stroked="f">
                <v:path arrowok="t"/>
              </v:shape>
              <v:shape id="_x0000_s4924" style="position:absolute;left:6077;top:2285;width:297;height:129" coordsize="297,129" path="m211,l82,,,62r82,67l211,129,297,62,211,xe" filled="f" strokeweight=".25pt">
                <v:path arrowok="t"/>
              </v:shape>
              <v:shape id="_x0000_s4925" style="position:absolute;left:6288;top:2069;width:283;height:148" coordsize="283,148" path="m216,l86,,,62r86,86l216,148,283,62,216,xe" stroked="f">
                <v:path arrowok="t"/>
              </v:shape>
              <v:shape id="_x0000_s4926" style="position:absolute;left:6288;top:2069;width:283;height:148" coordsize="283,148" path="m216,l86,,,62r86,86l216,148,283,62,216,xe" filled="f" strokeweight=".25pt">
                <v:path arrowok="t"/>
              </v:shape>
              <v:shape id="_x0000_s4927" style="position:absolute;left:6288;top:2217;width:283;height:130" coordsize="283,130" path="m216,l86,,,68r86,62l216,130,283,68,216,xe" stroked="f">
                <v:path arrowok="t"/>
              </v:shape>
              <v:shape id="_x0000_s4928" style="position:absolute;left:6288;top:2217;width:283;height:130" coordsize="283,130" path="m216,l86,,,68r86,62l216,130,283,68,216,xe" filled="f" strokeweight=".25pt">
                <v:path arrowok="t"/>
              </v:shape>
              <v:rect id="_x0000_s4929" style="position:absolute;left:6422;top:2035;width:15;height:14" stroked="f"/>
              <v:shape id="_x0000_s4930" style="position:absolute;left:6422;top:2035;width:15;height:14" coordsize="15,14" path="m,l,,15,r,14l,14r,l,xe" filled="f" strokecolor="red" strokeweight=".25pt">
                <v:path arrowok="t"/>
              </v:shape>
              <v:shape id="_x0000_s4931" style="position:absolute;left:6408;top:2117;width:48;height:14" coordsize="48,14" path="m,14l14,,48,14e" filled="f" strokecolor="red" strokeweight=".25pt">
                <v:path arrowok="t"/>
              </v:shape>
              <v:shape id="_x0000_s4932" style="position:absolute;left:6408;top:2035;width:48;height:115" coordsize="48,115" path="m14,r,115l,96,14,,48,96,14,115e" filled="f" strokecolor="red" strokeweight=".25pt">
                <v:path arrowok="t"/>
              </v:shape>
              <v:shape id="_x0000_s4933" style="position:absolute;left:6422;top:2049;width:15;height:0" coordsize="15,0" path="m,l,,15,e" filled="f" strokecolor="red" strokeweight=".25pt">
                <v:path arrowok="t"/>
              </v:shape>
              <v:shape id="_x0000_s4934" style="position:absolute;left:6422;top:2069;width:15;height:0" coordsize="15,0" path="m,l,,15,e" filled="f" strokecolor="red" strokeweight=".25pt">
                <v:path arrowok="t"/>
              </v:shape>
              <v:shape id="_x0000_s4935" style="position:absolute;left:6422;top:2069;width:15;height:14" coordsize="15,14" path="m,l,14,15,e" filled="f" strokecolor="red" strokeweight=".25pt">
                <v:path arrowok="t"/>
              </v:shape>
              <v:shape id="_x0000_s4936" style="position:absolute;left:6422;top:2083;width:15;height:0" coordsize="15,0" path="m,l,,15,e" filled="f" strokecolor="red" strokeweight=".25pt">
                <v:path arrowok="t"/>
              </v:shape>
              <v:shape id="_x0000_s4937" style="position:absolute;left:6422;top:2083;width:15;height:19" coordsize="15,19" path="m,l,19,15,e" filled="f" strokecolor="red" strokeweight=".25pt">
                <v:path arrowok="t"/>
              </v:shape>
              <v:shape id="_x0000_s4938" style="position:absolute;left:6422;top:2102;width:15;height:0" coordsize="15,0" path="m,l,,15,e" filled="f" strokecolor="red" strokeweight=".25pt">
                <v:path arrowok="t"/>
              </v:shape>
              <v:shape id="_x0000_s4939" style="position:absolute;left:6422;top:2102;width:15;height:15" coordsize="15,15" path="m,l,15,15,e" filled="f" strokecolor="red" strokeweight=".25pt">
                <v:path arrowok="t"/>
              </v:shape>
              <v:shape id="_x0000_s4940" style="position:absolute;left:6408;top:2117;width:29;height:0" coordsize="29,0" path="m,l14,,29,e" filled="f" strokecolor="red" strokeweight=".25pt">
                <v:path arrowok="t"/>
              </v:shape>
              <v:shape id="_x0000_s4941" style="position:absolute;left:6408;top:2131;width:29;height:0" coordsize="29,0" path="m,l14,,29,e" filled="f" strokecolor="red" strokeweight=".25pt">
                <v:path arrowok="t"/>
              </v:shape>
              <v:shape id="_x0000_s4942" style="position:absolute;left:6408;top:2016;width:14;height:19" coordsize="14,19" path="m14,19r,l14,,,e" filled="f" strokecolor="red" strokeweight=".25pt">
                <v:path arrowok="t"/>
              </v:shape>
              <v:shape id="_x0000_s4943" style="position:absolute;left:6437;top:2016;width:19;height:19" coordsize="19,19" path="m19,l,19,,,,19e" filled="f" strokecolor="red" strokeweight=".25pt">
                <v:path arrowok="t"/>
              </v:shape>
              <v:shape id="_x0000_s4944" style="position:absolute;left:6422;top:2001;width:15;height:34" coordsize="15,34" path="m,34l,15r15,l,e" filled="f" strokecolor="red" strokeweight=".25pt">
                <v:path arrowok="t"/>
              </v:shape>
              <v:shape id="_x0000_s4945" style="position:absolute;left:6010;top:2035;width:14;height:14" coordsize="14,14" path="m,l14,14,,14,,xe" stroked="f">
                <v:path arrowok="t"/>
              </v:shape>
              <v:shape id="_x0000_s4946" style="position:absolute;left:6010;top:2035;width:14;height:14" coordsize="14,14" path="m,l,,,,14,14,,14r,l,xe" filled="f" strokecolor="red" strokeweight=".25pt">
                <v:path arrowok="t"/>
              </v:shape>
              <v:shape id="_x0000_s4947" style="position:absolute;left:5991;top:2117;width:33;height:14" coordsize="33,14" path="m,14l19,,33,14e" filled="f" strokecolor="red" strokeweight=".25pt">
                <v:path arrowok="t"/>
              </v:shape>
              <v:shape id="_x0000_s4948" style="position:absolute;left:5991;top:2035;width:33;height:115" coordsize="33,115" path="m19,r,115l,96,19,,33,96,19,115e" filled="f" strokecolor="red" strokeweight=".25pt">
                <v:path arrowok="t"/>
              </v:shape>
              <v:shape id="_x0000_s4949" style="position:absolute;left:6010;top:2049;width:14;height:0" coordsize="14,0" path="m,l,,14,e" filled="f" strokecolor="red" strokeweight=".25pt">
                <v:path arrowok="t"/>
              </v:shape>
              <v:shape id="_x0000_s4950" style="position:absolute;left:6010;top:2069;width:14;height:0" coordsize="14,0" path="m,l,,14,e" filled="f" strokecolor="red" strokeweight=".25pt">
                <v:path arrowok="t"/>
              </v:shape>
              <v:shape id="_x0000_s4951" style="position:absolute;left:6010;top:2069;width:14;height:14" coordsize="14,14" path="m,l,14,14,e" filled="f" strokecolor="red" strokeweight=".25pt">
                <v:path arrowok="t"/>
              </v:shape>
              <v:shape id="_x0000_s4952" style="position:absolute;left:6010;top:2083;width:14;height:0" coordsize="14,0" path="m,l,,14,e" filled="f" strokecolor="red" strokeweight=".25pt">
                <v:path arrowok="t"/>
              </v:shape>
              <v:shape id="_x0000_s4953" style="position:absolute;left:6010;top:2083;width:14;height:19" coordsize="14,19" path="m,l,19,14,e" filled="f" strokecolor="red" strokeweight=".25pt">
                <v:path arrowok="t"/>
              </v:shape>
              <v:shape id="_x0000_s4954" style="position:absolute;left:6010;top:2102;width:14;height:0" coordsize="14,0" path="m,l,,14,e" filled="f" strokecolor="red" strokeweight=".25pt">
                <v:path arrowok="t"/>
              </v:shape>
              <v:shape id="_x0000_s4955" style="position:absolute;left:6010;top:2102;width:14;height:15" coordsize="14,15" path="m,l,15,14,e" filled="f" strokecolor="red" strokeweight=".25pt">
                <v:path arrowok="t"/>
              </v:shape>
              <v:shape id="_x0000_s4956" style="position:absolute;left:5991;top:2117;width:33;height:0" coordsize="33,0" path="m,l19,,33,e" filled="f" strokecolor="red" strokeweight=".25pt">
                <v:path arrowok="t"/>
              </v:shape>
              <v:shape id="_x0000_s4957" style="position:absolute;left:5991;top:2131;width:33;height:0" coordsize="33,0" path="m,l19,,33,e" filled="f" strokecolor="red" strokeweight=".25pt">
                <v:path arrowok="t"/>
              </v:shape>
              <v:shape id="_x0000_s4958" style="position:absolute;left:5991;top:2016;width:19;height:19" coordsize="19,19" path="m19,19r,l19,,,e" filled="f" strokecolor="red" strokeweight=".25pt">
                <v:path arrowok="t"/>
              </v:shape>
              <v:shape id="_x0000_s4959" style="position:absolute;left:6010;top:2016;width:14;height:19" coordsize="14,19" path="m14,r,19l14,,,19e" filled="f" strokecolor="red" strokeweight=".25pt">
                <v:path arrowok="t"/>
              </v:shape>
              <v:shape id="_x0000_s4960" style="position:absolute;left:6010;top:2001;width:0;height:34" coordsize="0,34" path="m,34l,15r,l,e" filled="f" strokecolor="red" strokeweight=".25pt">
                <v:path arrowok="t"/>
              </v:shape>
              <v:rect id="_x0000_s4961" style="position:absolute;left:6422;top:2165;width:15;height:19" stroked="f"/>
              <v:shape id="_x0000_s4962" style="position:absolute;left:6422;top:2165;width:15;height:19" coordsize="15,19" path="m,l,,15,r,19l,19r,l,xe" filled="f" strokecolor="lime" strokeweight=".25pt">
                <v:path arrowok="t"/>
              </v:shape>
              <v:shape id="_x0000_s4963" style="position:absolute;left:6408;top:2251;width:48;height:14" coordsize="48,14" path="m,14l14,,48,14e" filled="f" strokecolor="lime" strokeweight=".25pt">
                <v:path arrowok="t"/>
              </v:shape>
              <v:shape id="_x0000_s4964" style="position:absolute;left:6408;top:2165;width:48;height:120" coordsize="48,120" path="m14,r,120l,100,14,,48,100,14,120e" filled="f" strokecolor="lime" strokeweight=".25pt">
                <v:path arrowok="t"/>
              </v:shape>
              <v:shape id="_x0000_s4965" style="position:absolute;left:6422;top:2184;width:15;height:0" coordsize="15,0" path="m,l,,15,e" filled="f" strokecolor="lime" strokeweight=".25pt">
                <v:path arrowok="t"/>
              </v:shape>
              <v:shape id="_x0000_s4966" style="position:absolute;left:6422;top:2198;width:15;height:0" coordsize="15,0" path="m,l,,15,e" filled="f" strokecolor="lime" strokeweight=".25pt">
                <v:path arrowok="t"/>
              </v:shape>
              <v:shape id="_x0000_s4967" style="position:absolute;left:6422;top:2198;width:15;height:19" coordsize="15,19" path="m,l,19,15,e" filled="f" strokecolor="lime" strokeweight=".25pt">
                <v:path arrowok="t"/>
              </v:shape>
              <v:shape id="_x0000_s4968" style="position:absolute;left:6422;top:2217;width:15;height:0" coordsize="15,0" path="m,l,,15,e" filled="f" strokecolor="lime" strokeweight=".25pt">
                <v:path arrowok="t"/>
              </v:shape>
              <v:shape id="_x0000_s4969" style="position:absolute;left:6422;top:2217;width:15;height:15" coordsize="15,15" path="m,l,15,15,e" filled="f" strokecolor="lime" strokeweight=".25pt">
                <v:path arrowok="t"/>
              </v:shape>
              <v:shape id="_x0000_s4970" style="position:absolute;left:6422;top:2232;width:15;height:0" coordsize="15,0" path="m,l,,15,e" filled="f" strokecolor="lime" strokeweight=".25pt">
                <v:path arrowok="t"/>
              </v:shape>
              <v:shape id="_x0000_s4971" style="position:absolute;left:6422;top:2232;width:15;height:19" coordsize="15,19" path="m,l,19,15,e" filled="f" strokecolor="lime" strokeweight=".25pt">
                <v:path arrowok="t"/>
              </v:shape>
              <v:shape id="_x0000_s4972" style="position:absolute;left:6408;top:2251;width:29;height:0" coordsize="29,0" path="m,l14,,29,e" filled="f" strokecolor="lime" strokeweight=".25pt">
                <v:path arrowok="t"/>
              </v:shape>
              <v:shape id="_x0000_s4973" style="position:absolute;left:6408;top:2265;width:29;height:0" coordsize="29,0" path="m,l14,,29,e" filled="f" strokecolor="lime" strokeweight=".25pt">
                <v:path arrowok="t"/>
              </v:shape>
              <v:shape id="_x0000_s4974" style="position:absolute;left:6408;top:2150;width:14;height:15" coordsize="14,15" path="m14,15r,l14,,,e" filled="f" strokecolor="lime" strokeweight=".25pt">
                <v:path arrowok="t"/>
              </v:shape>
              <v:shape id="_x0000_s4975" style="position:absolute;left:6437;top:2150;width:19;height:15" coordsize="19,15" path="m19,l,15,,,,15e" filled="f" strokecolor="lime" strokeweight=".25pt">
                <v:path arrowok="t"/>
              </v:shape>
              <v:shape id="_x0000_s4976" style="position:absolute;left:6422;top:2131;width:15;height:34" coordsize="15,34" path="m,34l,19r15,l,e" filled="f" strokecolor="lime" strokeweight=".25pt">
                <v:path arrowok="t"/>
              </v:shape>
              <v:shape id="_x0000_s4977" style="position:absolute;left:6010;top:2165;width:0;height:19" coordsize="0,19" path="m,l,19,,xe" stroked="f">
                <v:path arrowok="t"/>
              </v:shape>
              <v:shape id="_x0000_s4978" style="position:absolute;left:6010;top:2165;width:0;height:19" coordsize="0,19" path="m,l,,,,,19r,l,19,,xe" filled="f" strokecolor="lime" strokeweight=".25pt">
                <v:path arrowok="t"/>
              </v:shape>
              <v:shape id="_x0000_s4979" style="position:absolute;left:5991;top:2251;width:33;height:14" coordsize="33,14" path="m,14l19,,33,14e" filled="f" strokecolor="lime" strokeweight=".25pt">
                <v:path arrowok="t"/>
              </v:shape>
              <v:shape id="_x0000_s4980" style="position:absolute;left:5991;top:2165;width:33;height:120" coordsize="33,120" path="m19,r,120l,100,19,,33,100,19,120e" filled="f" strokecolor="lime" strokeweight=".25pt">
                <v:path arrowok="t"/>
              </v:shape>
              <v:shape id="_x0000_s4981" style="position:absolute;left:6010;top:2184;width:0;height:0" coordsize="0,0" path="m,l,,,e" filled="f" strokecolor="lime" strokeweight=".25pt">
                <v:path arrowok="t"/>
              </v:shape>
              <v:shape id="_x0000_s4982" style="position:absolute;left:6010;top:2198;width:14;height:0" coordsize="14,0" path="m,l,,14,e" filled="f" strokecolor="lime" strokeweight=".25pt">
                <v:path arrowok="t"/>
              </v:shape>
              <v:shape id="_x0000_s4983" style="position:absolute;left:6010;top:2198;width:14;height:19" coordsize="14,19" path="m,l,19,14,e" filled="f" strokecolor="lime" strokeweight=".25pt">
                <v:path arrowok="t"/>
              </v:shape>
              <v:shape id="_x0000_s4984" style="position:absolute;left:6010;top:2217;width:14;height:0" coordsize="14,0" path="m,l,,14,e" filled="f" strokecolor="lime" strokeweight=".25pt">
                <v:path arrowok="t"/>
              </v:shape>
              <v:shape id="_x0000_s4985" style="position:absolute;left:6010;top:2217;width:14;height:15" coordsize="14,15" path="m,l,15,14,e" filled="f" strokecolor="lime" strokeweight=".25pt">
                <v:path arrowok="t"/>
              </v:shape>
              <v:shape id="_x0000_s4986" style="position:absolute;left:5991;top:2232;width:33;height:0" coordsize="33,0" path="m,l19,,33,e" filled="f" strokecolor="lime" strokeweight=".25pt">
                <v:path arrowok="t"/>
              </v:shape>
              <v:shape id="_x0000_s4987" style="position:absolute;left:5991;top:2232;width:33;height:19" coordsize="33,19" path="m,l19,19,33,e" filled="f" strokecolor="lime" strokeweight=".25pt">
                <v:path arrowok="t"/>
              </v:shape>
              <v:shape id="_x0000_s4988" style="position:absolute;left:5991;top:2251;width:33;height:0" coordsize="33,0" path="m,l19,,33,e" filled="f" strokecolor="lime" strokeweight=".25pt">
                <v:path arrowok="t"/>
              </v:shape>
              <v:shape id="_x0000_s4989" style="position:absolute;left:5991;top:2265;width:33;height:0" coordsize="33,0" path="m,l19,,33,e" filled="f" strokecolor="lime" strokeweight=".25pt">
                <v:path arrowok="t"/>
              </v:shape>
              <v:shape id="_x0000_s4990" style="position:absolute;left:5991;top:2150;width:19;height:15" coordsize="19,15" path="m19,15l,15,19,,,e" filled="f" strokecolor="lime" strokeweight=".25pt">
                <v:path arrowok="t"/>
              </v:shape>
              <v:shape id="_x0000_s4991" style="position:absolute;left:6010;top:2150;width:14;height:15" coordsize="14,15" path="m14,r,15l14,,,15e" filled="f" strokecolor="lime" strokeweight=".25pt">
                <v:path arrowok="t"/>
              </v:shape>
              <v:shape id="_x0000_s4992" style="position:absolute;left:6010;top:2131;width:0;height:34" coordsize="0,34" path="m,34l,19r,l,e" filled="f" strokecolor="lime" strokeweight=".25pt">
                <v:path arrowok="t"/>
              </v:shape>
              <v:shape id="_x0000_s4993" style="position:absolute;left:6226;top:2232;width:0;height:19" coordsize="0,19" path="m,l,19,,xe" stroked="f">
                <v:path arrowok="t"/>
              </v:shape>
              <v:shape id="_x0000_s4994" style="position:absolute;left:6226;top:2232;width:0;height:19" coordsize="0,19" path="m,l,,,,,19r,l,19,,xe" filled="f" strokecolor="red" strokeweight=".25pt">
                <v:path arrowok="t"/>
              </v:shape>
              <v:shape id="_x0000_s4995" style="position:absolute;left:6207;top:2333;width:33;height:0" coordsize="33,0" path="m,l19,,33,e" filled="f" strokecolor="red" strokeweight=".25pt">
                <v:path arrowok="t"/>
              </v:shape>
              <v:shape id="_x0000_s4996" style="position:absolute;left:6207;top:2232;width:33;height:115" coordsize="33,115" path="m19,r,115l,101,19,,33,101,19,115e" filled="f" strokecolor="red" strokeweight=".25pt">
                <v:path arrowok="t"/>
              </v:shape>
              <v:shape id="_x0000_s4997" style="position:absolute;left:6226;top:2265;width:0;height:0" coordsize="0,0" path="m,l,,,e" filled="f" strokecolor="red" strokeweight=".25pt">
                <v:path arrowok="t"/>
              </v:shape>
              <v:shape id="_x0000_s4998" style="position:absolute;left:6226;top:2265;width:0;height:0" coordsize="0,0" path="m,l,,,e" filled="f" strokecolor="red" strokeweight=".25pt">
                <v:path arrowok="t"/>
              </v:shape>
              <v:shape id="_x0000_s4999" style="position:absolute;left:6226;top:2285;width:14;height:0" coordsize="14,0" path="m,l,,14,e" filled="f" strokecolor="red" strokeweight=".25pt">
                <v:path arrowok="t"/>
              </v:shape>
              <v:shape id="_x0000_s5000" style="position:absolute;left:6226;top:2285;width:14;height:0" coordsize="14,0" path="m,l,,14,e" filled="f" strokecolor="red" strokeweight=".25pt">
                <v:path arrowok="t"/>
              </v:shape>
              <v:shape id="_x0000_s5001" style="position:absolute;left:6207;top:2299;width:33;height:0" coordsize="33,0" path="m,l19,,33,e" filled="f" strokecolor="red" strokeweight=".25pt">
                <v:path arrowok="t"/>
              </v:shape>
              <v:shape id="_x0000_s5002" style="position:absolute;left:6207;top:2299;width:33;height:14" coordsize="33,14" path="m,l19,14,33,e" filled="f" strokecolor="red" strokeweight=".25pt">
                <v:path arrowok="t"/>
              </v:shape>
              <v:shape id="_x0000_s5003" style="position:absolute;left:6207;top:2313;width:33;height:0" coordsize="33,0" path="m,l19,,33,e" filled="f" strokecolor="red" strokeweight=".25pt">
                <v:path arrowok="t"/>
              </v:shape>
              <v:shape id="_x0000_s5004" style="position:absolute;left:6207;top:2313;width:33;height:20" coordsize="33,20" path="m,l19,20,33,e" filled="f" strokecolor="red" strokeweight=".25pt">
                <v:path arrowok="t"/>
              </v:shape>
              <v:shape id="_x0000_s5005" style="position:absolute;left:6207;top:2333;width:33;height:0" coordsize="33,0" path="m,l19,,33,e" filled="f" strokecolor="red" strokeweight=".25pt">
                <v:path arrowok="t"/>
              </v:shape>
              <v:shape id="_x0000_s5006" style="position:absolute;left:6207;top:2232;width:19;height:0" coordsize="19,0" path="m19,l,,19,,,e" filled="f" strokecolor="red" strokeweight=".25pt">
                <v:path arrowok="t"/>
              </v:shape>
              <v:shape id="_x0000_s5007" style="position:absolute;left:6226;top:2232;width:14;height:0" coordsize="14,0" path="m14,r,l14,,,e" filled="f" strokecolor="red" strokeweight=".25pt">
                <v:path arrowok="t"/>
              </v:shape>
              <v:shape id="_x0000_s5008" style="position:absolute;left:6226;top:2217;width:0;height:15" coordsize="0,15" path="m,15l,,,15,,e" filled="f" strokecolor="red" strokeweight=".25pt">
                <v:path arrowok="t"/>
              </v:shape>
              <v:shape id="_x0000_s5009" style="position:absolute;left:6226;top:1968;width:0;height:0" coordsize="0,0" path="m,l,,,,,,,,,,,xe" filled="f" strokecolor="lime" strokeweight=".25pt">
                <v:path arrowok="t"/>
              </v:shape>
              <v:shape id="_x0000_s5010" style="position:absolute;left:6207;top:2049;width:33;height:20" coordsize="33,20" path="m,20l19,,33,20e" filled="f" strokecolor="lime" strokeweight=".25pt">
                <v:path arrowok="t"/>
              </v:shape>
              <v:shape id="_x0000_s5011" style="position:absolute;left:6207;top:1953;width:33;height:116" coordsize="33,116" path="m19,r,116l,116,19,,33,116r-14,e" filled="f" strokecolor="lime" strokeweight=".25pt">
                <v:path arrowok="t"/>
              </v:shape>
              <v:shape id="_x0000_s5012" style="position:absolute;left:6226;top:1982;width:0;height:0" coordsize="0,0" path="m,l,,,e" filled="f" strokecolor="lime" strokeweight=".25pt">
                <v:path arrowok="t"/>
              </v:shape>
              <v:shape id="_x0000_s5013" style="position:absolute;left:6226;top:2001;width:0;height:0" coordsize="0,0" path="m,l,,,e" filled="f" strokecolor="lime" strokeweight=".25pt">
                <v:path arrowok="t"/>
              </v:shape>
              <v:shape id="_x0000_s5014" style="position:absolute;left:6207;top:2001;width:19;height:0" coordsize="19,0" path="m,l19,r,e" filled="f" strokecolor="lime" strokeweight=".25pt">
                <v:path arrowok="t"/>
              </v:shape>
              <v:shape id="_x0000_s5015" style="position:absolute;left:6207;top:2016;width:19;height:0" coordsize="19,0" path="m,l19,r,e" filled="f" strokecolor="lime" strokeweight=".25pt">
                <v:path arrowok="t"/>
              </v:shape>
              <v:shape id="_x0000_s5016" style="position:absolute;left:6207;top:2016;width:33;height:0" coordsize="33,0" path="m,l19,,33,e" filled="f" strokecolor="lime" strokeweight=".25pt">
                <v:path arrowok="t"/>
              </v:shape>
              <v:shape id="_x0000_s5017" style="position:absolute;left:6207;top:2035;width:33;height:0" coordsize="33,0" path="m,l19,,33,e" filled="f" strokecolor="lime" strokeweight=".25pt">
                <v:path arrowok="t"/>
              </v:shape>
              <v:shape id="_x0000_s5018" style="position:absolute;left:6207;top:2035;width:33;height:14" coordsize="33,14" path="m,l19,14,33,e" filled="f" strokecolor="lime" strokeweight=".25pt">
                <v:path arrowok="t"/>
              </v:shape>
              <v:shape id="_x0000_s5019" style="position:absolute;left:6207;top:2049;width:33;height:0" coordsize="33,0" path="m,l19,,33,e" filled="f" strokecolor="lime" strokeweight=".25pt">
                <v:path arrowok="t"/>
              </v:shape>
              <v:shape id="_x0000_s5020" style="position:absolute;left:6207;top:2049;width:33;height:20" coordsize="33,20" path="m,l19,20,33,e" filled="f" strokecolor="lime" strokeweight=".25pt">
                <v:path arrowok="t"/>
              </v:shape>
              <v:shape id="_x0000_s5021" style="position:absolute;left:6207;top:1953;width:19;height:0" coordsize="19,0" path="m19,l,,,,,e" filled="f" strokecolor="lime" strokeweight=".25pt">
                <v:path arrowok="t"/>
              </v:shape>
              <v:shape id="_x0000_s5022" style="position:absolute;left:6226;top:1953;width:14;height:15" coordsize="14,15" path="m14,l,15,14,,,e" filled="f" strokecolor="lime" strokeweight=".25pt">
                <v:path arrowok="t"/>
              </v:shape>
              <v:shape id="_x0000_s5023" style="position:absolute;left:6226;top:1934;width:0;height:19" coordsize="0,19" path="m,19r,l,19,,e" filled="f" strokecolor="lime" strokeweight=".25pt">
                <v:path arrowok="t"/>
              </v:shape>
              <v:shape id="_x0000_s5024" style="position:absolute;left:6226;top:2117;width:14;height:0" coordsize="14,0" path="m,l14,,,xe" stroked="f">
                <v:path arrowok="t"/>
              </v:shape>
              <v:shape id="_x0000_s5025" style="position:absolute;left:6226;top:2117;width:14;height:0" coordsize="14,0" path="m,l,,14,r,l,,,,,xe" filled="f" strokeweight=".25pt">
                <v:path arrowok="t"/>
              </v:shape>
              <v:shape id="_x0000_s5026" style="position:absolute;left:6207;top:2198;width:52;height:19" coordsize="52,19" path="m,19l19,,52,19e" filled="f" strokeweight=".25pt">
                <v:path arrowok="t"/>
              </v:shape>
              <v:shape id="_x0000_s5027" style="position:absolute;left:6207;top:2102;width:52;height:115" coordsize="52,115" path="m19,r,115l,115,19,,52,115r-33,e" filled="f" strokeweight=".25pt">
                <v:path arrowok="t"/>
              </v:shape>
              <v:shape id="_x0000_s5028" style="position:absolute;left:6226;top:2131;width:14;height:0" coordsize="14,0" path="m,l,,14,e" filled="f" strokeweight=".25pt">
                <v:path arrowok="t"/>
              </v:shape>
              <v:shape id="_x0000_s5029" style="position:absolute;left:6226;top:2131;width:14;height:19" coordsize="14,19" path="m,l,19r14,e" filled="f" strokeweight=".25pt">
                <v:path arrowok="t"/>
              </v:shape>
              <v:shape id="_x0000_s5030" style="position:absolute;left:6226;top:2150;width:14;height:0" coordsize="14,0" path="m,l,,14,e" filled="f" strokeweight=".25pt">
                <v:path arrowok="t"/>
              </v:shape>
              <v:shape id="_x0000_s5031" style="position:absolute;left:6226;top:2165;width:14;height:0" coordsize="14,0" path="m,l,,14,e" filled="f" strokeweight=".25pt">
                <v:path arrowok="t"/>
              </v:shape>
              <v:shape id="_x0000_s5032" style="position:absolute;left:6226;top:2165;width:14;height:0" coordsize="14,0" path="m,l,,14,e" filled="f" strokeweight=".25pt">
                <v:path arrowok="t"/>
              </v:shape>
              <v:shape id="_x0000_s5033" style="position:absolute;left:6226;top:2184;width:14;height:0" coordsize="14,0" path="m,l,,14,e" filled="f" strokeweight=".25pt">
                <v:path arrowok="t"/>
              </v:shape>
              <v:shape id="_x0000_s5034" style="position:absolute;left:6226;top:2184;width:14;height:14" coordsize="14,14" path="m,l,14,14,e" filled="f" strokeweight=".25pt">
                <v:path arrowok="t"/>
              </v:shape>
              <v:shape id="_x0000_s5035" style="position:absolute;left:6207;top:2198;width:33;height:0" coordsize="33,0" path="m,l19,,33,e" filled="f" strokeweight=".25pt">
                <v:path arrowok="t"/>
              </v:shape>
              <v:shape id="_x0000_s5036" style="position:absolute;left:6207;top:2198;width:33;height:19" coordsize="33,19" path="m,l19,19,33,e" filled="f" strokeweight=".25pt">
                <v:path arrowok="t"/>
              </v:shape>
              <v:shape id="_x0000_s5037" style="position:absolute;left:6207;top:2102;width:19;height:0" coordsize="19,0" path="m19,r,l19,,,e" filled="f" strokeweight=".25pt">
                <v:path arrowok="t"/>
              </v:shape>
              <v:shape id="_x0000_s5038" style="position:absolute;left:6240;top:2102;width:19;height:0" coordsize="19,0" path="m19,l,,,,,e" filled="f" strokeweight=".25pt">
                <v:path arrowok="t"/>
              </v:shape>
              <v:shape id="_x0000_s5039" style="position:absolute;left:6226;top:2083;width:14;height:19" coordsize="14,19" path="m,19r,l14,19,,e" filled="f" strokeweight=".25pt">
                <v:path arrowok="t"/>
              </v:shape>
              <v:shape id="_x0000_s5040" style="position:absolute;left:5445;top:1752;width:201;height:101" coordsize="201,101" path="m148,l52,,,48r52,53l148,101,201,48,148,xe" stroked="f">
                <v:path arrowok="t"/>
              </v:shape>
              <v:shape id="_x0000_s5041" style="position:absolute;left:5445;top:1752;width:201;height:101" coordsize="201,101" path="m148,l52,,,48r52,53l148,101,201,48,148,xe" filled="f" strokeweight=".25pt">
                <v:path arrowok="t"/>
              </v:shape>
              <v:shape id="_x0000_s5042" style="position:absolute;left:5445;top:1853;width:201;height:81" coordsize="201,81" path="m148,l52,,,48,52,81r96,l201,48,148,xe" stroked="f">
                <v:path arrowok="t"/>
              </v:shape>
              <v:shape id="_x0000_s5043" style="position:absolute;left:5445;top:1853;width:201;height:81" coordsize="201,81" path="m148,l52,,,48,52,81r96,l201,48,148,xe" filled="f" strokeweight=".25pt">
                <v:path arrowok="t"/>
              </v:shape>
              <v:shape id="_x0000_s5044" style="position:absolute;left:5593;top:1704;width:201;height:96" coordsize="201,96" path="m153,l53,,,48,53,96r100,l201,48,153,xe" stroked="f">
                <v:path arrowok="t"/>
              </v:shape>
              <v:shape id="_x0000_s5045" style="position:absolute;left:5593;top:1704;width:201;height:96" coordsize="201,96" path="m153,l53,,,48,53,96r100,l201,48,153,xe" filled="f" strokeweight=".25pt">
                <v:path arrowok="t"/>
              </v:shape>
              <v:shape id="_x0000_s5046" style="position:absolute;left:5593;top:1800;width:201;height:101" coordsize="201,101" path="m153,l53,,,53r53,48l153,101,201,53,153,xe" stroked="f">
                <v:path arrowok="t"/>
              </v:shape>
              <v:shape id="_x0000_s5047" style="position:absolute;left:5593;top:1800;width:201;height:101" coordsize="201,101" path="m153,l53,,,53r53,48l153,101,201,53,153,xe" filled="f" strokeweight=".25pt">
                <v:path arrowok="t"/>
              </v:shape>
              <v:shape id="_x0000_s5048" style="position:absolute;left:5593;top:1901;width:201;height:81" coordsize="201,81" path="m153,l53,,,33,53,81r100,l201,33,153,xe" stroked="f">
                <v:path arrowok="t"/>
              </v:shape>
              <v:shape id="_x0000_s5049" style="position:absolute;left:5593;top:1901;width:201;height:81" coordsize="201,81" path="m153,l53,,,33,53,81r100,l201,33,153,xe" filled="f" strokeweight=".25pt">
                <v:path arrowok="t"/>
              </v:shape>
              <v:shape id="_x0000_s5050" style="position:absolute;left:5746;top:1752;width:197;height:101" coordsize="197,101" path="m149,l48,,,48r48,53l149,101,197,48,149,xe" stroked="f">
                <v:path arrowok="t"/>
              </v:shape>
              <v:shape id="_x0000_s5051" style="position:absolute;left:5746;top:1752;width:197;height:101" coordsize="197,101" path="m149,l48,,,48r48,53l149,101,197,48,149,xe" filled="f" strokeweight=".25pt">
                <v:path arrowok="t"/>
              </v:shape>
              <v:shape id="_x0000_s5052" style="position:absolute;left:5746;top:1853;width:197;height:81" coordsize="197,81" path="m149,l48,,,48,48,81r101,l197,48,149,xe" stroked="f">
                <v:path arrowok="t"/>
              </v:shape>
              <v:shape id="_x0000_s5053" style="position:absolute;left:5746;top:1853;width:197;height:81" coordsize="197,81" path="m149,l48,,,48,48,81r101,l197,48,149,xe" filled="f" strokeweight=".25pt">
                <v:path arrowok="t"/>
              </v:shape>
              <v:shape id="_x0000_s5054" style="position:absolute;left:5842;top:1718;width:0;height:19" coordsize="0,19" path="m,l,19,,xe" stroked="f">
                <v:path arrowok="t"/>
              </v:shape>
              <v:shape id="_x0000_s5055" style="position:absolute;left:5842;top:1718;width:0;height:19" coordsize="0,19" path="m,l,,,,,19r,l,19,,xe" filled="f" strokecolor="lime" strokeweight=".25pt">
                <v:path arrowok="t"/>
              </v:shape>
              <v:shape id="_x0000_s5056" style="position:absolute;left:5828;top:1785;width:34;height:15" coordsize="34,15" path="m,15l14,,34,15e" filled="f" strokecolor="lime" strokeweight=".25pt">
                <v:path arrowok="t"/>
              </v:shape>
              <v:shape id="_x0000_s5057" style="position:absolute;left:5828;top:1718;width:34;height:82" coordsize="34,82" path="m14,r,82l,82,14,,34,82r-20,e" filled="f" strokecolor="lime" strokeweight=".25pt">
                <v:path arrowok="t"/>
              </v:shape>
              <v:shape id="_x0000_s5058" style="position:absolute;left:5842;top:1737;width:0;height:0" coordsize="0,0" path="m,l,,,e" filled="f" strokecolor="lime" strokeweight=".25pt">
                <v:path arrowok="t"/>
              </v:shape>
              <v:shape id="_x0000_s5059" style="position:absolute;left:5842;top:1752;width:0;height:0" coordsize="0,0" path="m,l,,,e" filled="f" strokecolor="lime" strokeweight=".25pt">
                <v:path arrowok="t"/>
              </v:shape>
              <v:shape id="_x0000_s5060" style="position:absolute;left:5842;top:1752;width:0;height:0" coordsize="0,0" path="m,l,,,e" filled="f" strokecolor="lime" strokeweight=".25pt">
                <v:path arrowok="t"/>
              </v:shape>
              <v:shape id="_x0000_s5061" style="position:absolute;left:5842;top:1752;width:0;height:0" coordsize="0,0" path="m,l,,,e" filled="f" strokecolor="lime" strokeweight=".25pt">
                <v:path arrowok="t"/>
              </v:shape>
              <v:shape id="_x0000_s5062" style="position:absolute;left:5842;top:1771;width:0;height:0" coordsize="0,0" path="m,l,,,e" filled="f" strokecolor="lime" strokeweight=".25pt">
                <v:path arrowok="t"/>
              </v:shape>
              <v:shape id="_x0000_s5063" style="position:absolute;left:5828;top:1771;width:34;height:0" coordsize="34,0" path="m,l14,,34,e" filled="f" strokecolor="lime" strokeweight=".25pt">
                <v:path arrowok="t"/>
              </v:shape>
              <v:shape id="_x0000_s5064" style="position:absolute;left:5828;top:1771;width:34;height:14" coordsize="34,14" path="m,l14,14,34,e" filled="f" strokecolor="lime" strokeweight=".25pt">
                <v:path arrowok="t"/>
              </v:shape>
              <v:shape id="_x0000_s5065" style="position:absolute;left:5828;top:1785;width:34;height:0" coordsize="34,0" path="m,l14,,34,e" filled="f" strokecolor="lime" strokeweight=".25pt">
                <v:path arrowok="t"/>
              </v:shape>
              <v:shape id="_x0000_s5066" style="position:absolute;left:5828;top:1785;width:34;height:15" coordsize="34,15" path="m,l14,15,34,e" filled="f" strokecolor="lime" strokeweight=".25pt">
                <v:path arrowok="t"/>
              </v:shape>
              <v:shape id="_x0000_s5067" style="position:absolute;left:5828;top:1718;width:14;height:0" coordsize="14,0" path="m14,l,,14,,,e" filled="f" strokecolor="lime" strokeweight=".25pt">
                <v:path arrowok="t"/>
              </v:shape>
            </v:group>
            <v:group id="_x0000_s5269" style="position:absolute;left:201;top:725;width:5675;height:4123" coordorigin="187,725" coordsize="5675,4123">
              <v:shape id="_x0000_s5069" style="position:absolute;left:5842;top:1718;width:20;height:0" coordsize="20,0" path="m20,l,,,,,e" filled="f" strokecolor="lime" strokeweight=".25pt">
                <v:path arrowok="t"/>
              </v:shape>
              <v:shape id="_x0000_s5070" style="position:absolute;left:5842;top:1704;width:0;height:14" coordsize="0,14" path="m,14l,,,14,,e" filled="f" strokecolor="lime" strokeweight=".25pt">
                <v:path arrowok="t"/>
              </v:shape>
              <v:rect id="_x0000_s5071" style="position:absolute;left:5545;top:1718;width:19;height:19" stroked="f"/>
              <v:shape id="_x0000_s5072" style="position:absolute;left:5545;top:1718;width:19;height:19" coordsize="19,19" path="m,l,,19,r,19l,19r,l,xe" filled="f" strokecolor="lime" strokeweight=".25pt">
                <v:path arrowok="t"/>
              </v:shape>
              <v:shape id="_x0000_s5073" style="position:absolute;left:5545;top:1785;width:19;height:15" coordsize="19,15" path="m,15l,,19,15e" filled="f" strokecolor="lime" strokeweight=".25pt">
                <v:path arrowok="t"/>
              </v:shape>
              <v:shape id="_x0000_s5074" style="position:absolute;left:5545;top:1718;width:19;height:82" coordsize="19,82" path="m,l,82r,l,,19,82,,82e" filled="f" strokecolor="lime" strokeweight=".25pt">
                <v:path arrowok="t"/>
              </v:shape>
              <v:shape id="_x0000_s5075" style="position:absolute;left:5545;top:1737;width:19;height:0" coordsize="19,0" path="m,l,,19,e" filled="f" strokecolor="lime" strokeweight=".25pt">
                <v:path arrowok="t"/>
              </v:shape>
              <v:shape id="_x0000_s5076" style="position:absolute;left:5545;top:1752;width:19;height:0" coordsize="19,0" path="m,l,,19,e" filled="f" strokecolor="lime" strokeweight=".25pt">
                <v:path arrowok="t"/>
              </v:shape>
              <v:shape id="_x0000_s5077" style="position:absolute;left:5545;top:1752;width:19;height:0" coordsize="19,0" path="m,l,,19,e" filled="f" strokecolor="lime" strokeweight=".25pt">
                <v:path arrowok="t"/>
              </v:shape>
              <v:shape id="_x0000_s5078" style="position:absolute;left:5545;top:1752;width:19;height:0" coordsize="19,0" path="m,l,,19,e" filled="f" strokecolor="lime" strokeweight=".25pt">
                <v:path arrowok="t"/>
              </v:shape>
              <v:shape id="_x0000_s5079" style="position:absolute;left:5545;top:1771;width:19;height:0" coordsize="19,0" path="m,l,,19,e" filled="f" strokecolor="lime" strokeweight=".25pt">
                <v:path arrowok="t"/>
              </v:shape>
              <v:shape id="_x0000_s5080" style="position:absolute;left:5545;top:1771;width:19;height:0" coordsize="19,0" path="m,l,,19,e" filled="f" strokecolor="lime" strokeweight=".25pt">
                <v:path arrowok="t"/>
              </v:shape>
              <v:shape id="_x0000_s5081" style="position:absolute;left:5545;top:1771;width:19;height:14" coordsize="19,14" path="m,l,14,19,e" filled="f" strokecolor="lime" strokeweight=".25pt">
                <v:path arrowok="t"/>
              </v:shape>
              <v:shape id="_x0000_s5082" style="position:absolute;left:5545;top:1785;width:19;height:0" coordsize="19,0" path="m,l,,19,e" filled="f" strokecolor="lime" strokeweight=".25pt">
                <v:path arrowok="t"/>
              </v:shape>
              <v:shape id="_x0000_s5083" style="position:absolute;left:5545;top:1785;width:19;height:15" coordsize="19,15" path="m,l,15,19,e" filled="f" strokecolor="lime" strokeweight=".25pt">
                <v:path arrowok="t"/>
              </v:shape>
              <v:shape id="_x0000_s5084" style="position:absolute;left:5545;top:1718;width:0;height:0" coordsize="0,0" path="m,l,,,,,e" filled="f" strokecolor="lime" strokeweight=".25pt">
                <v:path arrowok="t"/>
              </v:shape>
              <v:shape id="_x0000_s5085" style="position:absolute;left:5564;top:1718;width:0;height:0" coordsize="0,0" path="m,l,,,,,e" filled="f" strokecolor="lime" strokeweight=".25pt">
                <v:path arrowok="t"/>
              </v:shape>
              <v:shape id="_x0000_s5086" style="position:absolute;left:5545;top:1704;width:19;height:14" coordsize="19,14" path="m,14l,,19,14,,e" filled="f" strokecolor="lime" strokeweight=".25pt">
                <v:path arrowok="t"/>
              </v:shape>
              <v:shape id="_x0000_s5087" style="position:absolute;left:5842;top:1819;width:0;height:0" coordsize="0,0" path="m,l,,,,,,,,,,,xe" filled="f" strokecolor="red" strokeweight=".25pt">
                <v:path arrowok="t"/>
              </v:shape>
              <v:shape id="_x0000_s5088" style="position:absolute;left:5828;top:1886;width:34;height:0" coordsize="34,0" path="m,l14,,34,e" filled="f" strokecolor="red" strokeweight=".25pt">
                <v:path arrowok="t"/>
              </v:shape>
              <v:shape id="_x0000_s5089" style="position:absolute;left:5828;top:1819;width:34;height:67" coordsize="34,67" path="m14,r,67l,67,14,,34,67r-20,e" filled="f" strokecolor="red" strokeweight=".25pt">
                <v:path arrowok="t"/>
              </v:shape>
              <v:shape id="_x0000_s5090" style="position:absolute;left:5842;top:1833;width:0;height:0" coordsize="0,0" path="m,l,,,e" filled="f" strokecolor="red" strokeweight=".25pt">
                <v:path arrowok="t"/>
              </v:shape>
              <v:shape id="_x0000_s5091" style="position:absolute;left:5842;top:1833;width:0;height:0" coordsize="0,0" path="m,l,,,e" filled="f" strokecolor="red" strokeweight=".25pt">
                <v:path arrowok="t"/>
              </v:shape>
              <v:shape id="_x0000_s5092" style="position:absolute;left:5842;top:1833;width:0;height:20" coordsize="0,20" path="m,20r,l,e" filled="f" strokecolor="red" strokeweight=".25pt">
                <v:path arrowok="t"/>
              </v:shape>
              <v:shape id="_x0000_s5093" style="position:absolute;left:5842;top:1853;width:0;height:0" coordsize="0,0" path="m,l,,,e" filled="f" strokecolor="red" strokeweight=".25pt">
                <v:path arrowok="t"/>
              </v:shape>
              <v:shape id="_x0000_s5094" style="position:absolute;left:5842;top:1853;width:0;height:0" coordsize="0,0" path="m,l,,,e" filled="f" strokecolor="red" strokeweight=".25pt">
                <v:path arrowok="t"/>
              </v:shape>
              <v:shape id="_x0000_s5095" style="position:absolute;left:5828;top:1867;width:34;height:0" coordsize="34,0" path="m,l14,,34,e" filled="f" strokecolor="red" strokeweight=".25pt">
                <v:path arrowok="t"/>
              </v:shape>
              <v:shape id="_x0000_s5096" style="position:absolute;left:5828;top:1867;width:34;height:0" coordsize="34,0" path="m,l14,,34,e" filled="f" strokecolor="red" strokeweight=".25pt">
                <v:path arrowok="t"/>
              </v:shape>
              <v:shape id="_x0000_s5097" style="position:absolute;left:5828;top:1867;width:34;height:19" coordsize="34,19" path="m,l14,19,34,e" filled="f" strokecolor="red" strokeweight=".25pt">
                <v:path arrowok="t"/>
              </v:shape>
              <v:shape id="_x0000_s5098" style="position:absolute;left:5828;top:1886;width:34;height:0" coordsize="34,0" path="m,l14,,34,e" filled="f" strokecolor="red" strokeweight=".25pt">
                <v:path arrowok="t"/>
              </v:shape>
              <v:shape id="_x0000_s5099" style="position:absolute;left:5828;top:1800;width:14;height:19" coordsize="14,19" path="m14,19l,19r14,l,e" filled="f" strokecolor="red" strokeweight=".25pt">
                <v:path arrowok="t"/>
              </v:shape>
              <v:shape id="_x0000_s5100" style="position:absolute;left:5842;top:1800;width:20;height:19" coordsize="20,19" path="m20,l,19,,,,19e" filled="f" strokecolor="red" strokeweight=".25pt">
                <v:path arrowok="t"/>
              </v:shape>
              <v:shape id="_x0000_s5101" style="position:absolute;left:5842;top:1800;width:0;height:19" coordsize="0,19" path="m,19l,,,,,e" filled="f" strokecolor="red" strokeweight=".25pt">
                <v:path arrowok="t"/>
              </v:shape>
              <v:shape id="_x0000_s5102" style="position:absolute;left:5545;top:1819;width:19;height:0" coordsize="19,0" path="m,l19,,,xe" stroked="f">
                <v:path arrowok="t"/>
              </v:shape>
              <v:shape id="_x0000_s5103" style="position:absolute;left:5545;top:1819;width:19;height:0" coordsize="19,0" path="m,l,,,,19,,,,,,,xe" filled="f" strokecolor="red" strokeweight=".25pt">
                <v:path arrowok="t"/>
              </v:shape>
              <v:shape id="_x0000_s5104" style="position:absolute;left:5545;top:1886;width:19;height:0" coordsize="19,0" path="m,l,,19,e" filled="f" strokecolor="red" strokeweight=".25pt">
                <v:path arrowok="t"/>
              </v:shape>
              <v:shape id="_x0000_s5105" style="position:absolute;left:5545;top:1819;width:19;height:67" coordsize="19,67" path="m,l,67r,l,,19,67,,67e" filled="f" strokecolor="red" strokeweight=".25pt">
                <v:path arrowok="t"/>
              </v:shape>
              <v:shape id="_x0000_s5106" style="position:absolute;left:5545;top:1833;width:19;height:0" coordsize="19,0" path="m,l,,19,e" filled="f" strokecolor="red" strokeweight=".25pt">
                <v:path arrowok="t"/>
              </v:shape>
              <v:shape id="_x0000_s5107" style="position:absolute;left:5545;top:1833;width:19;height:0" coordsize="19,0" path="m,l,,19,e" filled="f" strokecolor="red" strokeweight=".25pt">
                <v:path arrowok="t"/>
              </v:shape>
              <v:shape id="_x0000_s5108" style="position:absolute;left:5545;top:1833;width:19;height:20" coordsize="19,20" path="m,20r,l19,e" filled="f" strokecolor="red" strokeweight=".25pt">
                <v:path arrowok="t"/>
              </v:shape>
              <v:shape id="_x0000_s5109" style="position:absolute;left:5545;top:1853;width:19;height:0" coordsize="19,0" path="m,l,,19,e" filled="f" strokecolor="red" strokeweight=".25pt">
                <v:path arrowok="t"/>
              </v:shape>
              <v:shape id="_x0000_s5110" style="position:absolute;left:5545;top:1853;width:19;height:0" coordsize="19,0" path="m,l,,19,e" filled="f" strokecolor="red" strokeweight=".25pt">
                <v:path arrowok="t"/>
              </v:shape>
              <v:shape id="_x0000_s5111" style="position:absolute;left:5545;top:1867;width:19;height:0" coordsize="19,0" path="m,l,,19,e" filled="f" strokecolor="red" strokeweight=".25pt">
                <v:path arrowok="t"/>
              </v:shape>
              <v:shape id="_x0000_s5112" style="position:absolute;left:5545;top:1867;width:19;height:0" coordsize="19,0" path="m,l,,19,e" filled="f" strokecolor="red" strokeweight=".25pt">
                <v:path arrowok="t"/>
              </v:shape>
              <v:shape id="_x0000_s5113" style="position:absolute;left:5545;top:1867;width:19;height:19" coordsize="19,19" path="m,l,19,19,e" filled="f" strokecolor="red" strokeweight=".25pt">
                <v:path arrowok="t"/>
              </v:shape>
              <v:shape id="_x0000_s5114" style="position:absolute;left:5545;top:1886;width:19;height:0" coordsize="19,0" path="m,l,,19,e" filled="f" strokecolor="red" strokeweight=".25pt">
                <v:path arrowok="t"/>
              </v:shape>
              <v:shape id="_x0000_s5115" style="position:absolute;left:5545;top:1800;width:0;height:19" coordsize="0,19" path="m,19r,l,19,,e" filled="f" strokecolor="red" strokeweight=".25pt">
                <v:path arrowok="t"/>
              </v:shape>
              <v:shape id="_x0000_s5116" style="position:absolute;left:5545;top:1800;width:19;height:19" coordsize="19,19" path="m19,r,19l19,,,19e" filled="f" strokecolor="red" strokeweight=".25pt">
                <v:path arrowok="t"/>
              </v:shape>
              <v:shape id="_x0000_s5117" style="position:absolute;left:5545;top:1800;width:0;height:19" coordsize="0,19" path="m,19l,,,,,e" filled="f" strokecolor="red" strokeweight=".25pt">
                <v:path arrowok="t"/>
              </v:shape>
              <v:shape id="_x0000_s5118" style="position:absolute;left:5694;top:1867;width:0;height:0" coordsize="0,0" path="m,l,,,,,,,,,,,xe" filled="f" strokecolor="lime" strokeweight=".25pt">
                <v:path arrowok="t"/>
              </v:shape>
              <v:shape id="_x0000_s5119" style="position:absolute;left:5694;top:1934;width:19;height:0" coordsize="19,0" path="m,l,,19,e" filled="f" strokecolor="lime" strokeweight=".25pt">
                <v:path arrowok="t"/>
              </v:shape>
              <v:shape id="_x0000_s5120" style="position:absolute;left:5694;top:1867;width:19;height:67" coordsize="19,67" path="m,l,67r,l,,19,67,,67e" filled="f" strokecolor="lime" strokeweight=".25pt">
                <v:path arrowok="t"/>
              </v:shape>
              <v:shape id="_x0000_s5121" style="position:absolute;left:5694;top:1886;width:19;height:0" coordsize="19,0" path="m,l,,19,e" filled="f" strokecolor="lime" strokeweight=".25pt">
                <v:path arrowok="t"/>
              </v:shape>
              <v:shape id="_x0000_s5122" style="position:absolute;left:5694;top:1886;width:19;height:0" coordsize="19,0" path="m,l,,19,e" filled="f" strokecolor="lime" strokeweight=".25pt">
                <v:path arrowok="t"/>
              </v:shape>
              <v:shape id="_x0000_s5123" style="position:absolute;left:5694;top:1886;width:19;height:15" coordsize="19,15" path="m,l,15,19,e" filled="f" strokecolor="lime" strokeweight=".25pt">
                <v:path arrowok="t"/>
              </v:shape>
              <v:shape id="_x0000_s5124" style="position:absolute;left:5694;top:1901;width:19;height:0" coordsize="19,0" path="m,l,,19,e" filled="f" strokecolor="lime" strokeweight=".25pt">
                <v:path arrowok="t"/>
              </v:shape>
              <v:shape id="_x0000_s5125" style="position:absolute;left:5694;top:1901;width:19;height:0" coordsize="19,0" path="m,l,,19,e" filled="f" strokecolor="lime" strokeweight=".25pt">
                <v:path arrowok="t"/>
              </v:shape>
              <v:shape id="_x0000_s5126" style="position:absolute;left:5694;top:1920;width:19;height:0" coordsize="19,0" path="m,l,,19,e" filled="f" strokecolor="lime" strokeweight=".25pt">
                <v:path arrowok="t"/>
              </v:shape>
              <v:shape id="_x0000_s5127" style="position:absolute;left:5694;top:1920;width:19;height:0" coordsize="19,0" path="m,l,,19,e" filled="f" strokecolor="lime" strokeweight=".25pt">
                <v:path arrowok="t"/>
              </v:shape>
              <v:shape id="_x0000_s5128" style="position:absolute;left:5694;top:1920;width:19;height:14" coordsize="19,14" path="m,l,14,19,e" filled="f" strokecolor="lime" strokeweight=".25pt">
                <v:path arrowok="t"/>
              </v:shape>
              <v:shape id="_x0000_s5129" style="position:absolute;left:5694;top:1934;width:19;height:0" coordsize="19,0" path="m,l,,19,e" filled="f" strokecolor="lime" strokeweight=".25pt">
                <v:path arrowok="t"/>
              </v:shape>
              <v:shape id="_x0000_s5130" style="position:absolute;left:5694;top:1853;width:0;height:14" coordsize="0,14" path="m,14r,l,,,e" filled="f" strokecolor="lime" strokeweight=".25pt">
                <v:path arrowok="t"/>
              </v:shape>
              <v:shape id="_x0000_s5131" style="position:absolute;left:5694;top:1853;width:19;height:14" coordsize="19,14" path="m19,r,14l19,,,14e" filled="f" strokecolor="lime" strokeweight=".25pt">
                <v:path arrowok="t"/>
              </v:shape>
              <v:shape id="_x0000_s5132" style="position:absolute;left:5694;top:1853;width:0;height:14" coordsize="0,14" path="m,14l,,,,,e" filled="f" strokecolor="lime" strokeweight=".25pt">
                <v:path arrowok="t"/>
              </v:shape>
              <v:shape id="_x0000_s5133" style="position:absolute;left:5694;top:1670;width:0;height:15" coordsize="0,15" path="m,l,15,,xe" stroked="f">
                <v:path arrowok="t"/>
              </v:shape>
              <v:shape id="_x0000_s5134" style="position:absolute;left:5694;top:1670;width:0;height:15" coordsize="0,15" path="m,l,,,,,15r,l,15,,xe" filled="f" strokecolor="red" strokeweight=".25pt">
                <v:path arrowok="t"/>
              </v:shape>
              <v:shape id="_x0000_s5135" style="position:absolute;left:5679;top:1737;width:34;height:0" coordsize="34,0" path="m,l15,,34,e" filled="f" strokecolor="red" strokeweight=".25pt">
                <v:path arrowok="t"/>
              </v:shape>
              <v:shape id="_x0000_s5136" style="position:absolute;left:5679;top:1670;width:34;height:82" coordsize="34,82" path="m15,r,82l,67,15,,34,67,15,82e" filled="f" strokecolor="red" strokeweight=".25pt">
                <v:path arrowok="t"/>
              </v:shape>
              <v:shape id="_x0000_s5137" style="position:absolute;left:5694;top:1685;width:0;height:0" coordsize="0,0" path="m,l,,,e" filled="f" strokecolor="red" strokeweight=".25pt">
                <v:path arrowok="t"/>
              </v:shape>
              <v:shape id="_x0000_s5138" style="position:absolute;left:5694;top:1704;width:19;height:0" coordsize="19,0" path="m,l,,19,e" filled="f" strokecolor="red" strokeweight=".25pt">
                <v:path arrowok="t"/>
              </v:shape>
              <v:shape id="_x0000_s5139" style="position:absolute;left:5694;top:1704;width:19;height:0" coordsize="19,0" path="m,l,,19,e" filled="f" strokecolor="red" strokeweight=".25pt">
                <v:path arrowok="t"/>
              </v:shape>
              <v:shape id="_x0000_s5140" style="position:absolute;left:5694;top:1704;width:19;height:0" coordsize="19,0" path="m,l,,19,e" filled="f" strokecolor="red" strokeweight=".25pt">
                <v:path arrowok="t"/>
              </v:shape>
              <v:shape id="_x0000_s5141" style="position:absolute;left:5694;top:1718;width:19;height:0" coordsize="19,0" path="m,l,,19,e" filled="f" strokecolor="red" strokeweight=".25pt">
                <v:path arrowok="t"/>
              </v:shape>
              <v:shape id="_x0000_s5142" style="position:absolute;left:5694;top:1718;width:19;height:0" coordsize="19,0" path="m,l,,19,e" filled="f" strokecolor="red" strokeweight=".25pt">
                <v:path arrowok="t"/>
              </v:shape>
              <v:shape id="_x0000_s5143" style="position:absolute;left:5694;top:1718;width:19;height:19" coordsize="19,19" path="m,l,19,19,e" filled="f" strokecolor="red" strokeweight=".25pt">
                <v:path arrowok="t"/>
              </v:shape>
              <v:shape id="_x0000_s5144" style="position:absolute;left:5694;top:1737;width:19;height:0" coordsize="19,0" path="m,l,,19,e" filled="f" strokecolor="red" strokeweight=".25pt">
                <v:path arrowok="t"/>
              </v:shape>
              <v:shape id="_x0000_s5145" style="position:absolute;left:5694;top:1737;width:19;height:0" coordsize="19,0" path="m,l,,19,e" filled="f" strokecolor="red" strokeweight=".25pt">
                <v:path arrowok="t"/>
              </v:shape>
              <v:shape id="_x0000_s5146" style="position:absolute;left:5679;top:1670;width:15;height:0" coordsize="15,0" path="m15,r,l15,,,e" filled="f" strokecolor="red" strokeweight=".25pt">
                <v:path arrowok="t"/>
              </v:shape>
              <v:shape id="_x0000_s5147" style="position:absolute;left:5694;top:1670;width:19;height:0" coordsize="19,0" path="m19,r,l19,,,e" filled="f" strokecolor="red" strokeweight=".25pt">
                <v:path arrowok="t"/>
              </v:shape>
              <v:shape id="_x0000_s5148" style="position:absolute;left:5694;top:1651;width:0;height:19" coordsize="0,19" path="m,19r,l,19,,e" filled="f" strokecolor="red" strokeweight=".25pt">
                <v:path arrowok="t"/>
              </v:shape>
              <v:shape id="_x0000_s5149" style="position:absolute;left:5694;top:1771;width:19;height:14" coordsize="19,14" path="m,14l19,r,14l,14xe" stroked="f">
                <v:path arrowok="t"/>
              </v:shape>
              <v:shape id="_x0000_s5150" style="position:absolute;left:5694;top:1771;width:19;height:14" coordsize="19,14" path="m,14l19,r,14l19,14r,l,14r,xe" filled="f" strokeweight=".25pt">
                <v:path arrowok="t"/>
              </v:shape>
              <v:shape id="_x0000_s5151" style="position:absolute;left:5694;top:1833;width:19;height:20" coordsize="19,20" path="m,20l19,r,20e" filled="f" strokeweight=".25pt">
                <v:path arrowok="t"/>
              </v:shape>
              <v:shape id="_x0000_s5152" style="position:absolute;left:5694;top:1771;width:19;height:82" coordsize="19,82" path="m19,r,82l,82,19,r,82l19,82e" filled="f" strokeweight=".25pt">
                <v:path arrowok="t"/>
              </v:shape>
              <v:shape id="_x0000_s5153" style="position:absolute;left:5694;top:1785;width:19;height:15" coordsize="19,15" path="m,l19,15,19,e" filled="f" strokeweight=".25pt">
                <v:path arrowok="t"/>
              </v:shape>
              <v:shape id="_x0000_s5154" style="position:absolute;left:5694;top:1800;width:19;height:0" coordsize="19,0" path="m,l19,r,e" filled="f" strokeweight=".25pt">
                <v:path arrowok="t"/>
              </v:shape>
              <v:shape id="_x0000_s5155" style="position:absolute;left:5694;top:1800;width:19;height:0" coordsize="19,0" path="m,l19,r,e" filled="f" strokeweight=".25pt">
                <v:path arrowok="t"/>
              </v:shape>
              <v:shape id="_x0000_s5156" style="position:absolute;left:5694;top:1819;width:19;height:0" coordsize="19,0" path="m,l19,r,e" filled="f" strokeweight=".25pt">
                <v:path arrowok="t"/>
              </v:shape>
              <v:shape id="_x0000_s5157" style="position:absolute;left:5694;top:1819;width:19;height:0" coordsize="19,0" path="m,l19,r,e" filled="f" strokeweight=".25pt">
                <v:path arrowok="t"/>
              </v:shape>
              <v:shape id="_x0000_s5158" style="position:absolute;left:5694;top:1819;width:19;height:14" coordsize="19,14" path="m,l19,14,19,e" filled="f" strokeweight=".25pt">
                <v:path arrowok="t"/>
              </v:shape>
              <v:shape id="_x0000_s5159" style="position:absolute;left:5694;top:1833;width:19;height:0" coordsize="19,0" path="m,l19,r,e" filled="f" strokeweight=".25pt">
                <v:path arrowok="t"/>
              </v:shape>
              <v:shape id="_x0000_s5160" style="position:absolute;left:5694;top:1833;width:19;height:0" coordsize="19,0" path="m,l19,r,e" filled="f" strokeweight=".25pt">
                <v:path arrowok="t"/>
              </v:shape>
              <v:shape id="_x0000_s5161" style="position:absolute;left:5694;top:1833;width:19;height:20" coordsize="19,20" path="m,l19,20,19,e" filled="f" strokeweight=".25pt">
                <v:path arrowok="t"/>
              </v:shape>
              <v:shape id="_x0000_s5162" style="position:absolute;left:5694;top:1771;width:0;height:0" coordsize="0,0" path="m,l,,,,,e" filled="f" strokeweight=".25pt">
                <v:path arrowok="t"/>
              </v:shape>
              <v:shape id="_x0000_s5163" style="position:absolute;left:5713;top:1771;width:0;height:0" coordsize="0,0" path="m,l,,,,,e" filled="f" strokeweight=".25pt">
                <v:path arrowok="t"/>
              </v:shape>
              <v:shape id="_x0000_s5164" style="position:absolute;left:5694;top:1752;width:19;height:19" coordsize="19,19" path="m19,19l,19r19,l19,e" filled="f" strokeweight=".25pt">
                <v:path arrowok="t"/>
              </v:shape>
              <v:shape id="_x0000_s5165" style="position:absolute;left:4884;top:2827;width:33;height:120" coordsize="33,120" path="m19,120l33,53,,67,19,e" filled="f" strokecolor="#28ac1a" strokeweight=".7pt">
                <v:path arrowok="t"/>
              </v:shape>
              <v:shape id="_x0000_s5166" style="position:absolute;left:4884;top:2827;width:33;height:120" coordsize="33,120" path="m19,120l33,53,,67,19,e" filled="f" strokecolor="#28ac1a" strokeweight=".25pt">
                <v:path arrowok="t"/>
              </v:shape>
              <v:shape id="_x0000_s5167" style="position:absolute;left:4932;top:2928;width:100;height:19" coordsize="100,19" path="m,19r67,l33,r67,e" filled="f" strokecolor="#28ac1a" strokeweight=".7pt">
                <v:path arrowok="t"/>
              </v:shape>
              <v:shape id="_x0000_s5168" style="position:absolute;left:4769;top:2928;width:115;height:19" coordsize="115,19" path="m,l67,19,48,r67,19e" filled="f" strokecolor="#28ac1a" strokeweight=".7pt">
                <v:path arrowok="t"/>
              </v:shape>
              <v:shape id="_x0000_s5169" style="position:absolute;left:4769;top:2947;width:263;height:662" coordsize="263,662" path="m263,610l134,662,,610,134,,263,610e" filled="f" strokecolor="#28ac1a" strokeweight=".25pt">
                <v:path arrowok="t"/>
              </v:shape>
              <v:shape id="_x0000_s5170" style="position:absolute;left:4869;top:2976;width:48;height:67" coordsize="48,67" path="m48,19l34,,15,19,,53,34,67,48,53r,-34xe" fillcolor="#666" stroked="f">
                <v:path arrowok="t"/>
              </v:shape>
              <v:shape id="_x0000_s5171" style="position:absolute;left:4869;top:2976;width:48;height:67" coordsize="48,67" path="m48,19l34,,15,19,,53,34,67,48,53r,-34xe" filled="f" strokecolor="#28ac1a" strokeweight=".7pt">
                <v:path arrowok="t"/>
              </v:shape>
              <v:shape id="_x0000_s5172" style="position:absolute;left:4769;top:3489;width:263;height:68" coordsize="263,68" path="m263,68l134,,,68e" filled="f" strokecolor="#28ac1a" strokeweight=".25pt">
                <v:path arrowok="t"/>
              </v:shape>
              <v:shape id="_x0000_s5173" style="position:absolute;left:4769;top:2947;width:263;height:662" coordsize="263,662" path="m134,r,662l263,610,134,,,610r134,52e" filled="f" strokecolor="#28ac1a" strokeweight=".25pt">
                <v:path arrowok="t"/>
              </v:shape>
              <v:shape id="_x0000_s5174" style="position:absolute;left:4869;top:3096;width:63;height:14" coordsize="63,14" path="m63,l34,14,,e" filled="f" strokecolor="#28ac1a" strokeweight=".25pt">
                <v:path arrowok="t"/>
              </v:shape>
              <v:shape id="_x0000_s5175" style="position:absolute;left:4850;top:3158;width:101;height:19" coordsize="101,19" path="m101,l53,19,,e" filled="f" strokecolor="#28ac1a" strokeweight=".25pt">
                <v:path arrowok="t"/>
              </v:shape>
              <v:shape id="_x0000_s5176" style="position:absolute;left:4850;top:3192;width:101;height:33" coordsize="101,33" path="m101,19l53,33,,e" filled="f" strokecolor="#28ac1a" strokeweight=".25pt">
                <v:path arrowok="t"/>
              </v:shape>
              <v:shape id="_x0000_s5177" style="position:absolute;left:4836;top:3245;width:129;height:33" coordsize="129,33" path="m129,l67,33,,e" filled="f" strokecolor="#28ac1a" strokeweight=".25pt">
                <v:path arrowok="t"/>
              </v:shape>
              <v:shape id="_x0000_s5178" style="position:absolute;left:4817;top:3312;width:167;height:14" coordsize="167,14" path="m167,l86,14,,e" filled="f" strokecolor="#28ac1a" strokeweight=".25pt">
                <v:path arrowok="t"/>
              </v:shape>
              <v:shape id="_x0000_s5179" style="position:absolute;left:4817;top:3341;width:167;height:52" coordsize="167,52" path="m167,19l86,52,,e" filled="f" strokecolor="#28ac1a" strokeweight=".25pt">
                <v:path arrowok="t"/>
              </v:shape>
              <v:shape id="_x0000_s5180" style="position:absolute;left:4802;top:3408;width:197;height:33" coordsize="197,33" path="m197,l101,33,,e" filled="f" strokecolor="#28ac1a" strokeweight=".25pt">
                <v:path arrowok="t"/>
              </v:shape>
              <v:shape id="_x0000_s5181" style="position:absolute;left:4783;top:3461;width:235;height:28" coordsize="235,28" path="m235,l120,28,,e" filled="f" strokecolor="#28ac1a" strokeweight=".25pt">
                <v:path arrowok="t"/>
              </v:shape>
              <v:shape id="_x0000_s5182" style="position:absolute;left:4783;top:3489;width:235;height:68" coordsize="235,68" path="m235,20l120,68,,e" filled="f" strokecolor="#28ac1a" strokeweight=".25pt">
                <v:path arrowok="t"/>
              </v:shape>
              <v:shape id="_x0000_s5183" style="position:absolute;left:4869;top:2976;width:48;height:67" coordsize="48,67" path="m48,19l34,,15,19,,53,34,67,48,53r,-34e" filled="f" strokecolor="#28ac1a" strokeweight=".25pt">
                <v:path arrowok="t"/>
              </v:shape>
              <v:shape id="_x0000_s5184" style="position:absolute;left:4932;top:2928;width:100;height:19" coordsize="100,19" path="m,19r67,l33,r67,e" filled="f" strokecolor="#28ac1a" strokeweight=".25pt">
                <v:path arrowok="t"/>
              </v:shape>
              <v:shape id="_x0000_s5185" style="position:absolute;left:4769;top:2928;width:115;height:19" coordsize="115,19" path="m,l67,19,48,r67,19e" filled="f" strokecolor="#28ac1a" strokeweight=".25pt">
                <v:path arrowok="t"/>
              </v:shape>
              <v:shape id="_x0000_s5186" style="position:absolute;left:1970;top:2309;width:1097;height:547" coordsize="1097,547" path="m283,4l302,,815,r,48l302,48,283,4xm283,4l292,r10,l283,4xm19,288r,-34l283,4r33,39l53,288r-34,xm19,288l,273,19,254r,34xm302,547l283,537,19,288,53,254,316,504r-14,43xm302,547r-10,l283,537r19,10xm829,537r-14,10l302,547r,-53l815,494r14,43xm829,537r-5,10l815,547r14,-10xm1078,254r,34l829,537,795,504,1045,254r33,xm1078,254r19,19l1078,288r,-34xm829,4r249,250l1045,288,795,43,829,4xe" fillcolor="red" stroked="f">
                <v:path arrowok="t"/>
                <o:lock v:ext="edit" verticies="t"/>
              </v:shape>
              <v:shape id="_x0000_s5187" style="position:absolute;left:2487;top:1968;width:48;height:101" coordsize="48,101" path="m15,101l48,33,,67,15,e" filled="f" strokecolor="#f30" strokeweight=".7pt">
                <v:path arrowok="t"/>
              </v:shape>
              <v:shape id="_x0000_s5188" style="position:absolute;left:2487;top:1968;width:48;height:101" coordsize="48,101" path="m15,101l48,33,,67,15,e" filled="f" strokecolor="#f30" strokeweight=".25pt">
                <v:path arrowok="t"/>
              </v:shape>
              <v:shape id="_x0000_s5189" style="position:absolute;left:2550;top:2049;width:86;height:34" coordsize="86,34" path="m,34l52,20,19,,86,e" filled="f" strokecolor="#f30" strokeweight=".7pt">
                <v:path arrowok="t"/>
              </v:shape>
              <v:shape id="_x0000_s5190" style="position:absolute;left:2372;top:2049;width:115;height:34" coordsize="115,34" path="m,l82,34,48,r67,34e" filled="f" strokecolor="#f30" strokeweight=".7pt">
                <v:path arrowok="t"/>
              </v:shape>
              <v:shape id="_x0000_s5191" style="position:absolute;left:2372;top:2083;width:264;height:648" coordsize="264,648" path="m264,595l130,648,,595,130,,264,595e" filled="f" strokecolor="#f30" strokeweight=".25pt">
                <v:path arrowok="t"/>
              </v:shape>
              <v:shape id="_x0000_s5192" style="position:absolute;left:2487;top:2117;width:48;height:67" coordsize="48,67" path="m48,l15,,,48,15,67,48,48,48,xe" fillcolor="#666" stroked="f">
                <v:path arrowok="t"/>
              </v:shape>
              <v:shape id="_x0000_s5193" style="position:absolute;left:2487;top:2117;width:48;height:67" coordsize="48,67" path="m48,l15,r,l,48,15,67,48,48,48,xe" filled="f" strokecolor="#f30" strokeweight=".7pt">
                <v:path arrowok="t"/>
              </v:shape>
              <v:shape id="_x0000_s5194" style="position:absolute;left:2372;top:2630;width:264;height:48" coordsize="264,48" path="m264,48l130,,,48e" filled="f" strokecolor="#f30" strokeweight=".25pt">
                <v:path arrowok="t"/>
              </v:shape>
              <v:shape id="_x0000_s5195" style="position:absolute;left:2372;top:2083;width:264;height:648" coordsize="264,648" path="m130,r,648l264,595,130,,,595r130,53e" filled="f" strokecolor="#f30" strokeweight=".25pt">
                <v:path arrowok="t"/>
              </v:shape>
              <v:shape id="_x0000_s5196" style="position:absolute;left:2468;top:2232;width:82;height:19" coordsize="82,19" path="m82,l34,19,,e" filled="f" strokecolor="#f30" strokeweight=".25pt">
                <v:path arrowok="t"/>
              </v:shape>
              <v:shape id="_x0000_s5197" style="position:absolute;left:2468;top:2285;width:82;height:14" coordsize="82,14" path="m82,l34,14,,e" filled="f" strokecolor="#f30" strokeweight=".25pt">
                <v:path arrowok="t"/>
              </v:shape>
              <v:shape id="_x0000_s5198" style="position:absolute;left:2454;top:2333;width:115;height:14" coordsize="115,14" path="m115,l48,14,,e" filled="f" strokecolor="#f30" strokeweight=".25pt">
                <v:path arrowok="t"/>
              </v:shape>
              <v:shape id="_x0000_s5199" style="position:absolute;left:2454;top:2381;width:129;height:33" coordsize="129,33" path="m129,l48,33,,e" filled="f" strokecolor="#f30" strokeweight=".25pt">
                <v:path arrowok="t"/>
              </v:shape>
              <v:shape id="_x0000_s5200" style="position:absolute;left:2435;top:2433;width:148;height:34" coordsize="148,34" path="m148,l86,34,,,148,xe" fillcolor="red" stroked="f">
                <v:path arrowok="t"/>
              </v:shape>
              <v:shape id="_x0000_s5201" style="position:absolute;left:2435;top:2433;width:148;height:34" coordsize="148,34" path="m148,l86,34,,e" filled="f" strokecolor="#f30" strokeweight=".25pt">
                <v:path arrowok="t"/>
              </v:shape>
              <v:shape id="_x0000_s5202" style="position:absolute;left:2420;top:2481;width:182;height:34" coordsize="182,34" path="m182,l82,34,,e" filled="f" strokecolor="#f30" strokeweight=".25pt">
                <v:path arrowok="t"/>
              </v:shape>
              <v:shape id="_x0000_s5203" style="position:absolute;left:2401;top:2529;width:216;height:34" coordsize="216,34" path="m216,l101,34,,e" filled="f" strokecolor="#f30" strokeweight=".25pt">
                <v:path arrowok="t"/>
              </v:shape>
              <v:shape id="_x0000_s5204" style="position:absolute;left:2401;top:2582;width:216;height:48" coordsize="216,48" path="m216,l101,48,,e" filled="f" strokecolor="#f30" strokeweight=".25pt">
                <v:path arrowok="t"/>
              </v:shape>
              <v:shape id="_x0000_s5205" style="position:absolute;left:2387;top:2630;width:249;height:48" coordsize="249,48" path="m249,l115,48,,e" filled="f" strokecolor="#f30" strokeweight=".25pt">
                <v:path arrowok="t"/>
              </v:shape>
              <v:shape id="_x0000_s5206" style="position:absolute;left:2487;top:2117;width:48;height:67" coordsize="48,67" path="m48,l15,r,l,48,15,67,48,48,48,e" filled="f" strokecolor="#f30" strokeweight=".25pt">
                <v:path arrowok="t"/>
              </v:shape>
              <v:shape id="_x0000_s5207" style="position:absolute;left:2550;top:2049;width:86;height:34" coordsize="86,34" path="m,34l52,20,19,,86,e" filled="f" strokecolor="#f30" strokeweight=".25pt">
                <v:path arrowok="t"/>
              </v:shape>
              <v:shape id="_x0000_s5208" style="position:absolute;left:2372;top:2049;width:115;height:34" coordsize="115,34" path="m,l82,34,48,r67,34e" filled="f" strokecolor="#f30" strokeweight=".25pt">
                <v:path arrowok="t"/>
              </v:shape>
              <v:shape id="_x0000_s5209" style="position:absolute;left:2583;top:989;width:67;height:101" coordsize="67,101" path="m,l19,53r48,48l53,53,,xe" fillcolor="gray" stroked="f">
                <v:path arrowok="t"/>
              </v:shape>
              <v:shape id="_x0000_s5210" style="position:absolute;left:2583;top:989;width:67;height:101" coordsize="67,101" path="m,l19,53r48,48l53,53,,e" filled="f" strokeweight=".7pt">
                <v:path arrowok="t"/>
              </v:shape>
              <v:shape id="_x0000_s5211" style="position:absolute;left:2617;top:725;width:364;height:230" coordsize="364,230" path="m,230l,182,364,r,53l,230e" filled="f" strokeweight=".7pt">
                <v:path arrowok="t"/>
              </v:shape>
              <v:shape id="_x0000_s5212" style="position:absolute;left:2617;top:893;width:33;height:62" coordsize="33,62" path="m,62l,14,33,r,48l,62xe" fillcolor="gray" stroked="f">
                <v:path arrowok="t"/>
              </v:shape>
              <v:shape id="_x0000_s5213" style="position:absolute;left:2617;top:893;width:33;height:62" coordsize="33,62" path="m,62l,14,33,r,48l,62e" filled="f" strokeweight=".7pt">
                <v:path arrowok="t"/>
              </v:shape>
              <v:shape id="_x0000_s5214" style="position:absolute;left:2521;top:907;width:115;height:149" coordsize="115,149" path="m,l14,82r48,67l115,115r,-67l62,67,,xe" fillcolor="gray" stroked="f">
                <v:path arrowok="t"/>
              </v:shape>
              <v:shape id="_x0000_s5215" style="position:absolute;left:2521;top:907;width:115;height:149" coordsize="115,149" path="m,l14,82r48,67l115,115r,-67l62,67,,e" filled="f" strokeweight=".7pt">
                <v:path arrowok="t"/>
              </v:shape>
              <v:shape id="_x0000_s5216" type="#_x0000_t75" style="position:absolute;left:2521;top:874;width:115;height:100">
                <v:imagedata r:id="rId46" o:title=""/>
              </v:shape>
              <v:shape id="_x0000_s5217" style="position:absolute;left:2521;top:874;width:115;height:100" coordsize="115,100" path="m,33r62,67l115,81,62,,,33e" filled="f" strokeweight=".7pt">
                <v:path arrowok="t"/>
              </v:shape>
              <v:line id="_x0000_s5218" style="position:absolute;flip:x y" from="2387,758" to="2521,974" strokeweight=".7pt"/>
              <v:shape id="_x0000_s5219" style="position:absolute;left:2502;top:955;width:33;height:67" coordsize="33,67" path="m,l,67r19,l19,34,33,19r-14,l19,,,xe" fillcolor="gray" stroked="f">
                <v:path arrowok="t"/>
              </v:shape>
              <v:shape id="_x0000_s5220" style="position:absolute;left:2502;top:955;width:33;height:67" coordsize="33,67" path="m,l,67r19,l19,34,33,19r,l33,19r,l19,19,19,,,e" filled="f" strokeweight=".7pt">
                <v:path arrowok="t"/>
              </v:shape>
              <v:shape id="_x0000_s5221" style="position:absolute;left:2171;top:974;width:350;height:216" coordsize="350,216" path="m,216l,164,331,r19,48l,216e" filled="f" strokeweight=".7pt">
                <v:path arrowok="t"/>
              </v:shape>
              <v:shape id="_x0000_s5222" style="position:absolute;left:2487;top:974;width:34;height:48" coordsize="34,48" path="m,48l,,15,,34,48,,48xe" fillcolor="gray" stroked="f">
                <v:path arrowok="t"/>
              </v:shape>
              <v:shape id="_x0000_s5223" style="position:absolute;left:2487;top:974;width:34;height:48" coordsize="34,48" path="m,48l,,15,,34,48,,48e" filled="f" strokeweight=".7pt">
                <v:path arrowok="t"/>
              </v:shape>
              <v:shape id="_x0000_s5224" style="position:absolute;left:2521;top:1008;width:48;height:115" coordsize="48,115" path="m14,l,67r29,48l48,48,14,xe" fillcolor="gray" stroked="f">
                <v:path arrowok="t"/>
              </v:shape>
              <v:shape id="_x0000_s5225" style="position:absolute;left:2521;top:1008;width:48;height:115" coordsize="48,115" path="m14,l,67r29,48l48,48,14,e" filled="f" strokeweight=".7pt">
                <v:path arrowok="t"/>
              </v:shape>
              <v:line id="_x0000_s5226" style="position:absolute" from="2435,1008" to="2435,1056" strokeweight=".7pt"/>
              <v:line id="_x0000_s5227" style="position:absolute" from="2387,1042" to="2387,1075" strokeweight=".7pt"/>
              <v:line id="_x0000_s5228" style="position:absolute" from="2339,1056" to="2339,1109" strokeweight=".7pt"/>
              <v:line id="_x0000_s5229" style="position:absolute" from="2286,1090" to="2286,1123" strokeweight=".7pt"/>
              <v:line id="_x0000_s5230" style="position:absolute" from="2238,1109" to="2238,1157" strokeweight=".7pt"/>
              <v:line id="_x0000_s5231" style="position:absolute" from="2765,840" to="2765,893" strokeweight=".7pt"/>
              <v:line id="_x0000_s5232" style="position:absolute" from="2818,806" to="2818,859" strokeweight=".7pt"/>
              <v:line id="_x0000_s5233" style="position:absolute" from="2866,792" to="2866,826" strokeweight=".7pt"/>
              <v:line id="_x0000_s5234" style="position:absolute" from="2914,758" to="2914,806" strokeweight=".7pt"/>
              <v:line id="_x0000_s5235" style="position:absolute" from="2703,874" to="2703,907" strokeweight=".7pt"/>
              <v:line id="_x0000_s5236" style="position:absolute" from="2583,974" to="2583,1056" strokeweight=".7pt"/>
              <v:shape id="_x0000_s5237" style="position:absolute;left:2583;top:974;width:34;height:48" coordsize="34,48" path="m19,r,15l,34,,48r19,l34,48r,-14l34,15,34,,19,xe" fillcolor="black" stroked="f">
                <v:path arrowok="t"/>
              </v:shape>
              <v:shape id="_x0000_s5238" style="position:absolute;left:2583;top:974;width:34;height:48" coordsize="34,48" path="m19,r,l19,15r,l,34r,l,48r19,l19,48r,l34,48r,-14l34,34r,-19l34,15,34,,19,e" filled="f" strokeweight=".7pt">
                <v:path arrowok="t"/>
              </v:shape>
              <v:shape id="_x0000_s5239" style="position:absolute;left:2550;top:893;width:67;height:81" coordsize="67,81" path="m,l,14,,33,19,48,33,62,52,81r,-19l67,62,52,48r,-15l33,14,19,,,xe" fillcolor="#ff9" stroked="f">
                <v:path arrowok="t"/>
              </v:shape>
              <v:shape id="_x0000_s5240" style="position:absolute;left:2550;top:893;width:67;height:81" coordsize="67,81" path="m,l,14r,l,33,19,48,33,62r,l52,81r,-19l67,62,52,48r,l52,33,33,14,19,r,l,e" filled="f" strokeweight=".7pt">
                <v:path arrowok="t"/>
              </v:shape>
              <v:rect id="_x0000_s5241" style="position:absolute;left:800;top:3725;width:15;height:148" fillcolor="#ccf" stroked="f"/>
              <v:rect id="_x0000_s5242" style="position:absolute;left:800;top:3725;width:15;height:148" filled="f" strokeweight=".7pt"/>
              <v:shape id="_x0000_s5243" style="position:absolute;left:633;top:3475;width:465;height:317" coordsize="465,317" path="m19,14l,34,,48,,82r19,19l19,134r14,15l67,182r14,15l115,216r19,34l167,264r34,19l234,298r29,l297,317r33,l364,317r33,l412,317r19,-19l445,298r20,-15l445,298r-14,l412,298,383,283r-19,l330,264,297,250r-34,l234,230,201,216,167,182,148,168,115,149,81,134,67,101,52,82,33,67,19,48r,-14l,34,19,14xm19,14l33,,52,,67,,81,14r34,l148,34r19,14l201,67r33,15l263,101r34,14l330,134r34,15l383,168r29,29l431,216r14,14l465,250r,14l465,283r-20,15l431,298r-19,l383,283r-19,l330,264,297,250r-34,l234,230,201,216,167,182,148,168,115,149,81,134,67,101,52,82,33,67,19,48r,-14l,34,19,14xe" fillcolor="#ccf" stroked="f">
                <v:path arrowok="t"/>
                <o:lock v:ext="edit" verticies="t"/>
              </v:shape>
              <v:shape id="_x0000_s5244" style="position:absolute;left:633;top:3489;width:465;height:303" coordsize="465,303" path="m19,l,20,,34,,68,19,87r,33l33,135r34,33l81,183r34,19l134,236r33,14l201,269r33,15l263,284r34,19l330,303r34,l397,303r15,l431,284r14,l465,269r,l445,284r-14,l412,284,383,269r-19,l330,250,297,236r-34,l234,216,201,202,167,168,148,154,115,135,81,120,67,87,52,68,33,53,19,34r,-14l,20,19,xe" filled="f" strokeweight=".7pt">
                <v:path arrowok="t"/>
              </v:shape>
              <v:shape id="_x0000_s5245" style="position:absolute;left:633;top:3475;width:465;height:298" coordsize="465,298" path="m19,14r,l33,,52,,67,,81,14r34,l148,34r19,14l201,67r33,15l263,101r34,14l330,134r34,15l383,168r29,29l431,216r14,14l465,250r,14l465,264r,19l465,283r-20,15l431,298r-19,l383,283r-19,l330,264,297,250r-34,l234,230,201,216,167,182,148,168,115,149,81,134,67,101,52,82,33,67,19,48r,-14l,34,19,14xe" filled="f" strokeweight=".7pt">
                <v:path arrowok="t"/>
              </v:shape>
              <v:line id="_x0000_s5246" style="position:absolute;flip:x" from="652,3489" to="949,3489" strokeweight=".25pt"/>
              <v:line id="_x0000_s5247" style="position:absolute;flip:x" from="834,3489" to="949,3672" strokeweight=".25pt"/>
              <v:line id="_x0000_s5248" style="position:absolute" from="949,3489" to="1098,3758" strokeweight=".25pt"/>
              <v:shape id="_x0000_s5249" style="position:absolute;left:781;top:3624;width:115;height:81" coordsize="115,81" path="m,l19,,34,,53,19r14,l86,33r15,l101,48r14,19l115,81r-14,l101,67r-15,l67,67,53,48,34,33r-15,l19,19,,19,,xe" fillcolor="#ccf" stroked="f">
                <v:path arrowok="t"/>
              </v:shape>
              <v:shape id="_x0000_s5250" style="position:absolute;left:781;top:3624;width:115;height:81" coordsize="115,81" path="m,l19,r,l34,,53,19r14,l86,33r15,l101,48r14,19l115,67r,l115,81r-14,l101,67r-15,l67,67,53,48,34,33r-15,l19,19,,19,,xe" filled="f" strokeweight=".7pt">
                <v:path arrowok="t"/>
              </v:shape>
              <v:shape id="_x0000_s5251" style="position:absolute;left:1030;top:1190;width:1323;height:2122" coordsize="1323,2122" path="m1256,130l528,1095r-29,-53l978,826r15,l1012,826r,19l1012,859r,20l115,2021,68,1987,959,845r34,48l513,1095r-14,l480,1095r,-20l480,1061,1208,96r48,34xm1141,82l1323,r-48,197l1141,82xm183,2035l,2122,34,1939r149,96xe" fillcolor="#06f" stroked="f">
                <v:path arrowok="t"/>
                <o:lock v:ext="edit" verticies="t"/>
              </v:shape>
              <v:shape id="_x0000_s5252" style="position:absolute;left:1098;top:1286;width:1188;height:1925" coordsize="1188,1925" path="m1188,34l460,999,431,946,910,730r15,l925,730r19,l944,749r,l944,763r,20l944,783,47,1925,,1891,891,749r34,48l445,999r,l431,999r-19,l412,999r,-20l412,979r,-14l412,965,1140,r48,34xe" filled="f" strokecolor="#06f" strokeweight=".25pt">
                <v:path arrowok="t"/>
              </v:shape>
              <v:shape id="_x0000_s5253" style="position:absolute;left:2171;top:1190;width:182;height:197" coordsize="182,197" path="m,82l182,,134,197,,82xe" filled="f" strokecolor="#06f" strokeweight=".25pt">
                <v:path arrowok="t"/>
              </v:shape>
              <v:shape id="_x0000_s5254" style="position:absolute;left:1030;top:3129;width:183;height:183" coordsize="183,183" path="m183,96l,183,34,,183,96xe" filled="f" strokecolor="#06f" strokeweight=".25pt">
                <v:path arrowok="t"/>
              </v:shape>
              <v:rect id="_x0000_s5255" style="position:absolute;left:220;top:4022;width:1323;height:826" fillcolor="gray" stroked="f"/>
              <v:rect id="_x0000_s5256" style="position:absolute;left:187;top:3974;width:1323;height:826" stroked="f"/>
              <v:rect id="_x0000_s5257" style="position:absolute;left:187;top:3974;width:1323;height:826" filled="f" strokeweight=".7pt"/>
              <v:rect id="_x0000_s5258" style="position:absolute;left:1275;top:4349;width:71;height:396;mso-wrap-style:none" filled="f" stroked="f">
                <v:textbox style="mso-next-textbox:#_x0000_s5258;mso-fit-shape-to-text:t" inset="0,0,0,0">
                  <w:txbxContent>
                    <w:p w:rsidR="003B0804" w:rsidRDefault="003B0804">
                      <w:r>
                        <w:rPr>
                          <w:color w:val="000000"/>
                          <w:sz w:val="28"/>
                          <w:szCs w:val="28"/>
                        </w:rPr>
                        <w:t xml:space="preserve"> </w:t>
                      </w:r>
                    </w:p>
                  </w:txbxContent>
                </v:textbox>
              </v:rect>
              <v:rect id="_x0000_s5259" style="position:absolute;left:1874;top:3921;width:1490;height:831" fillcolor="gray" stroked="f"/>
              <v:rect id="_x0000_s5260" style="position:absolute;left:1840;top:3873;width:1491;height:845" stroked="f"/>
              <v:rect id="_x0000_s5261" style="position:absolute;left:1840;top:3873;width:1491;height:845" filled="f" strokeweight=".7pt"/>
              <v:rect id="_x0000_s5262" style="position:absolute;left:3058;top:3926;width:46;height:396;mso-wrap-style:none" filled="f" stroked="f">
                <v:textbox style="mso-next-textbox:#_x0000_s5262;mso-fit-shape-to-text:t" inset="0,0,0,0">
                  <w:txbxContent>
                    <w:p w:rsidR="003B0804" w:rsidRDefault="003B0804">
                      <w:r>
                        <w:rPr>
                          <w:color w:val="000000"/>
                          <w:sz w:val="18"/>
                          <w:szCs w:val="18"/>
                        </w:rPr>
                        <w:t xml:space="preserve"> </w:t>
                      </w:r>
                    </w:p>
                  </w:txbxContent>
                </v:textbox>
              </v:rect>
              <v:rect id="_x0000_s5263" style="position:absolute;left:3010;top:4123;width:46;height:396;mso-wrap-style:none" filled="f" stroked="f">
                <v:textbox style="mso-next-textbox:#_x0000_s5263;mso-fit-shape-to-text:t" inset="0,0,0,0">
                  <w:txbxContent>
                    <w:p w:rsidR="003B0804" w:rsidRDefault="003B0804">
                      <w:r>
                        <w:rPr>
                          <w:color w:val="000000"/>
                          <w:sz w:val="18"/>
                          <w:szCs w:val="18"/>
                        </w:rPr>
                        <w:t xml:space="preserve"> </w:t>
                      </w:r>
                    </w:p>
                  </w:txbxContent>
                </v:textbox>
              </v:rect>
              <v:rect id="_x0000_s5264" style="position:absolute;left:2832;top:4248;width:71;height:396;mso-wrap-style:none" filled="f" stroked="f">
                <v:textbox style="mso-next-textbox:#_x0000_s5264;mso-fit-shape-to-text:t" inset="0,0,0,0">
                  <w:txbxContent>
                    <w:p w:rsidR="003B0804" w:rsidRDefault="003B0804">
                      <w:r>
                        <w:rPr>
                          <w:color w:val="000000"/>
                          <w:sz w:val="28"/>
                          <w:szCs w:val="28"/>
                        </w:rPr>
                        <w:t xml:space="preserve"> </w:t>
                      </w:r>
                    </w:p>
                  </w:txbxContent>
                </v:textbox>
              </v:rect>
              <v:shape id="_x0000_s5265" style="position:absolute;left:1505;top:4272;width:340;height:129" coordsize="340,129" path="m340,28l10,129,,100,331,r9,28xe" fillcolor="black" stroked="f">
                <v:path arrowok="t"/>
              </v:shape>
              <v:shape id="_x0000_s5266" style="position:absolute;left:2487;top:2726;width:115;height:1147" coordsize="115,1147" path="m34,r81,1147l82,1147,,5,34,xe" fillcolor="black" stroked="f">
                <v:path arrowok="t"/>
              </v:shape>
              <v:rect id="_x0000_s5267" style="position:absolute;left:2301;top:3024;width:71;height:396;mso-wrap-style:none" filled="f" stroked="f">
                <v:textbox style="mso-next-textbox:#_x0000_s5267;mso-fit-shape-to-text:t" inset="0,0,0,0">
                  <w:txbxContent>
                    <w:p w:rsidR="003B0804" w:rsidRDefault="003B0804">
                      <w:r>
                        <w:rPr>
                          <w:color w:val="000000"/>
                          <w:sz w:val="28"/>
                          <w:szCs w:val="28"/>
                        </w:rPr>
                        <w:t xml:space="preserve"> </w:t>
                      </w:r>
                    </w:p>
                  </w:txbxContent>
                </v:textbox>
              </v:rect>
              <v:shape id="_x0000_s5268" style="position:absolute;left:3331;top:3609;width:1586;height:696" coordsize="1586,696" path="m1586,677r-14,19l,696,,663r1572,l1586,677xm1586,677r,19l1572,696r14,-19xm1586,r,677l1553,677,1553,r33,xe" fillcolor="black" stroked="f">
                <v:path arrowok="t"/>
                <o:lock v:ext="edit" verticies="t"/>
              </v:shape>
            </v:group>
            <v:rect id="_x0000_s5270" style="position:absolute;left:5809;top:3039;width:71;height:396;mso-wrap-style:none" filled="f" stroked="f">
              <v:textbox style="mso-next-textbox:#_x0000_s5270;mso-fit-shape-to-text:t" inset="0,0,0,0">
                <w:txbxContent>
                  <w:p w:rsidR="003B0804" w:rsidRDefault="003B0804">
                    <w:r>
                      <w:rPr>
                        <w:color w:val="000000"/>
                        <w:sz w:val="28"/>
                        <w:szCs w:val="28"/>
                      </w:rPr>
                      <w:t xml:space="preserve"> </w:t>
                    </w:r>
                  </w:p>
                </w:txbxContent>
              </v:textbox>
            </v:rect>
            <v:shape id="_x0000_s5271" style="position:absolute;left:2583;top:2131;width:1012;height:763" coordsize="1012,763" path="m120,34r29,19l134,86,101,67,120,34xm202,67r33,19l216,134,168,101,202,67xm269,120r48,14l302,168,249,154r20,-34xm350,154r48,14l365,216,331,182r19,-28xm432,182r33,34l451,250,417,235r15,-53xm513,235r19,15l532,269r-19,l480,302,465,250r34,-15l499,283r,-14l513,235xm451,317r-34,19l384,302r48,-19l451,317xm365,365r-34,19l331,350r-14,34l302,384r,-19l302,350r15,l350,317r15,48xm384,365r33,33l398,432,350,418r34,-53xm451,418r48,14l465,485,432,451r19,-33xm532,466r34,19l547,514,513,499r19,-33xm614,499r33,34l633,566,580,547r34,-48xm681,547r48,19l695,614,662,581r19,-34xm762,600r48,14l781,648,748,634r14,-34xm844,634r33,33l863,696,829,682r15,-48xm930,682r-33,33l930,682xm101,120l,,149,,101,120xm930,634r82,129l863,749,930,634xe" fillcolor="red" stroked="f">
              <v:path arrowok="t"/>
              <o:lock v:ext="edit" verticies="t"/>
            </v:shape>
            <v:shape id="_x0000_s5272" style="position:absolute;left:2684;top:2165;width:48;height:52" coordsize="48,52" path="m19,l48,19,33,52,,33,19,xe" filled="f" strokecolor="red" strokeweight=".25pt">
              <v:path arrowok="t"/>
            </v:shape>
            <v:shape id="_x0000_s5273" style="position:absolute;left:2751;top:2198;width:67;height:67" coordsize="67,67" path="m34,l67,19,48,67,,34,34,xe" filled="f" strokecolor="red" strokeweight=".25pt">
              <v:path arrowok="t"/>
            </v:shape>
            <v:shape id="_x0000_s5274" style="position:absolute;left:2832;top:2251;width:68;height:48" coordsize="68,48" path="m20,l68,14,53,48,,34,20,xe" filled="f" strokecolor="red" strokeweight=".25pt">
              <v:path arrowok="t"/>
            </v:shape>
            <v:shape id="_x0000_s5275" style="position:absolute;left:2914;top:2285;width:67;height:62" coordsize="67,62" path="m19,l67,14,34,62,,28,19,xe" filled="f" strokecolor="red" strokeweight=".25pt">
              <v:path arrowok="t"/>
            </v:shape>
            <v:shape id="_x0000_s5276" style="position:absolute;left:3000;top:2313;width:48;height:68" coordsize="48,68" path="m15,l48,34,34,68,,53,15,xe" filled="f" strokecolor="red" strokeweight=".25pt">
              <v:path arrowok="t"/>
            </v:shape>
            <v:shape id="_x0000_s5277" style="position:absolute;left:3048;top:2366;width:67;height:67" coordsize="67,67" path="m48,r,l67,15r,l67,34r-19,l15,67,,15,34,r,48l34,34,48,xe" filled="f" strokecolor="red" strokeweight=".25pt">
              <v:path arrowok="t"/>
            </v:shape>
            <v:shape id="_x0000_s5278" style="position:absolute;left:2967;top:2414;width:67;height:53" coordsize="67,53" path="m67,34l33,53,,19,48,,67,34xe" filled="f" strokecolor="red" strokeweight=".25pt">
              <v:path arrowok="t"/>
            </v:shape>
            <v:shape id="_x0000_s5279" style="position:absolute;left:2885;top:2448;width:63;height:67" coordsize="63,67" path="m63,48l29,67r,-34l29,33,15,67r,l,67,,48,,33r15,l48,,63,48xe" filled="f" strokecolor="red" strokeweight=".25pt">
              <v:path arrowok="t"/>
            </v:shape>
            <v:shape id="_x0000_s5280" style="position:absolute;left:2933;top:2496;width:67;height:67" coordsize="67,67" path="m34,l67,33,48,67,,53,34,xe" filled="f" strokecolor="red" strokeweight=".25pt">
              <v:path arrowok="t"/>
            </v:shape>
            <v:shape id="_x0000_s5281" style="position:absolute;left:3015;top:2549;width:67;height:67" coordsize="67,67" path="m19,l67,14,33,67,,33,19,xe" filled="f" strokecolor="red" strokeweight=".25pt">
              <v:path arrowok="t"/>
            </v:shape>
            <v:shape id="_x0000_s5282" style="position:absolute;left:3096;top:2597;width:53;height:48" coordsize="53,48" path="m19,l53,19,34,48,,33,19,xe" filled="f" strokecolor="red" strokeweight=".25pt">
              <v:path arrowok="t"/>
            </v:shape>
            <v:shape id="_x0000_s5283" style="position:absolute;left:3163;top:2630;width:67;height:67" coordsize="67,67" path="m34,l67,34,53,67,,48,34,xe" filled="f" strokecolor="red" strokeweight=".25pt">
              <v:path arrowok="t"/>
            </v:shape>
            <v:shape id="_x0000_s5284" style="position:absolute;left:3245;top:2678;width:67;height:67" coordsize="67,67" path="m19,l67,19,33,67,,34,19,xe" filled="f" strokecolor="red" strokeweight=".25pt">
              <v:path arrowok="t"/>
            </v:shape>
            <v:shape id="_x0000_s5285" style="position:absolute;left:3331;top:2731;width:62;height:48" coordsize="62,48" path="m14,l62,14,33,48,,34,14,xe" filled="f" strokecolor="red" strokeweight=".25pt">
              <v:path arrowok="t"/>
            </v:shape>
            <v:shape id="_x0000_s5286" style="position:absolute;left:3412;top:2765;width:48;height:62" coordsize="48,62" path="m15,l48,33,34,62,,48,15,xe" filled="f" strokecolor="red" strokeweight=".25pt">
              <v:path arrowok="t"/>
            </v:shape>
            <v:shape id="_x0000_s5287" style="position:absolute;left:3480;top:2813;width:33;height:33" coordsize="33,33" path="m33,r,l,33r,l33,xe" filled="f" strokecolor="red" strokeweight=".25pt">
              <v:path arrowok="t"/>
            </v:shape>
            <v:shape id="_x0000_s5288" style="position:absolute;left:2583;top:2131;width:149;height:120" coordsize="149,120" path="m101,120l,,149,,101,120xe" filled="f" strokecolor="red" strokeweight=".25pt">
              <v:path arrowok="t"/>
            </v:shape>
            <v:shape id="_x0000_s5289" style="position:absolute;left:3446;top:2765;width:149;height:129" coordsize="149,129" path="m67,r82,129l,115,67,xe" filled="f" strokecolor="red" strokeweight=".25pt">
              <v:path arrowok="t"/>
            </v:shape>
            <v:shape id="_x0000_s5290" style="position:absolute;left:3825;top:2846;width:896;height:197" coordsize="896,197" path="m795,149r-48,l747,101r48,l795,149xm714,163r-53,l661,130r34,-15l714,163xm627,183r-47,l565,149r48,-19l627,183xm532,197r-20,l498,197,479,183r,-20l498,149r34,14l532,183,498,163r34,-14l532,197xm512,115l532,67r33,15l546,130,512,115xm532,34l546,15r19,33l546,48,532,r33,l580,r,15l580,34r,14l532,34xm498,48l445,67r,-52l479,15r19,33xm412,67l364,82,349,34,397,15r15,52xm316,82r-53,l263,48,316,34r,48xm234,101r-52,l182,67,215,48r19,53xm134,115r-19,l115,67r19,l134,115xm762,67r134,34l776,183,762,67xm148,149l,115,134,15r14,134xe" fillcolor="#28ac1a" stroked="f">
              <v:path arrowok="t"/>
              <o:lock v:ext="edit" verticies="t"/>
            </v:shape>
            <v:rect id="_x0000_s5291" style="position:absolute;left:4572;top:2947;width:48;height:48" filled="f" strokecolor="#28ac1a" strokeweight=".25pt"/>
            <v:shape id="_x0000_s5292" style="position:absolute;left:4486;top:2961;width:53;height:48" coordsize="53,48" path="m53,48l,48,,15,34,,53,48xe" filled="f" strokecolor="#28ac1a" strokeweight=".25pt">
              <v:path arrowok="t"/>
            </v:shape>
            <v:shape id="_x0000_s5293" style="position:absolute;left:4390;top:2976;width:62;height:53" coordsize="62,53" path="m62,53r-47,l,19,48,,62,53xe" filled="f" strokecolor="#28ac1a" strokeweight=".25pt">
              <v:path arrowok="t"/>
            </v:shape>
            <v:shape id="_x0000_s5294" style="position:absolute;left:4304;top:2995;width:53;height:48" coordsize="53,48" path="m53,48r-20,l19,48r,l,34,,14,19,,53,14r,20l19,14,53,r,48xe" filled="f" strokecolor="#28ac1a" strokeweight=".25pt">
              <v:path arrowok="t"/>
            </v:shape>
            <v:shape id="_x0000_s5295" style="position:absolute;left:4337;top:2913;width:53;height:63" coordsize="53,63" path="m,48l20,,53,15,34,63,,48xe" filled="f" strokecolor="#28ac1a" strokeweight=".25pt">
              <v:path arrowok="t"/>
            </v:shape>
            <v:shape id="_x0000_s5296" style="position:absolute;left:4357;top:2846;width:48;height:48" coordsize="48,48" path="m,34l14,15,33,48r-19,l,,33,,48,r,l48,15r,19l48,48,,34xe" filled="f" strokecolor="#28ac1a" strokeweight=".25pt">
              <v:path arrowok="t"/>
            </v:shape>
            <v:shape id="_x0000_s5297" style="position:absolute;left:4270;top:2861;width:53;height:52" coordsize="53,52" path="m53,33l,52,,,34,,53,33xe" filled="f" strokecolor="#28ac1a" strokeweight=".25pt">
              <v:path arrowok="t"/>
            </v:shape>
            <v:shape id="_x0000_s5298" style="position:absolute;left:4174;top:2861;width:63;height:67" coordsize="63,67" path="m63,52l15,67,,19,48,,63,52xe" filled="f" strokecolor="#28ac1a" strokeweight=".25pt">
              <v:path arrowok="t"/>
            </v:shape>
            <v:shape id="_x0000_s5299" style="position:absolute;left:4088;top:2880;width:53;height:48" coordsize="53,48" path="m53,48l,48,,14,53,r,48xe" filled="f" strokecolor="#28ac1a" strokeweight=".25pt">
              <v:path arrowok="t"/>
            </v:shape>
            <v:shape id="_x0000_s5300" style="position:absolute;left:4007;top:2894;width:52;height:53" coordsize="52,53" path="m52,53l,53,,19,33,,52,53xe" filled="f" strokecolor="#28ac1a" strokeweight=".25pt">
              <v:path arrowok="t"/>
            </v:shape>
            <v:rect id="_x0000_s5301" style="position:absolute;left:3940;top:2913;width:19;height:48" filled="f" strokecolor="#28ac1a" strokeweight=".25pt"/>
            <v:shape id="_x0000_s5302" style="position:absolute;left:4587;top:2913;width:134;height:116" coordsize="134,116" path="m,l134,34,14,116,,xe" filled="f" strokecolor="#28ac1a" strokeweight=".25pt">
              <v:path arrowok="t"/>
            </v:shape>
            <v:shape id="_x0000_s5303" style="position:absolute;left:3825;top:2861;width:148;height:134" coordsize="148,134" path="m148,134l,100,134,r14,134xe" filled="f" strokecolor="#28ac1a" strokeweight=".25pt">
              <v:path arrowok="t"/>
            </v:shape>
            <v:shape id="_x0000_s5304" style="position:absolute;left:2732;top:974;width:896;height:1824" coordsize="896,1824" path="m86,68r14,48l67,135,53,101,86,68xm134,149r19,34l120,216,100,164r34,-15xm182,216r34,34l168,284,153,250r29,-34xm235,298r33,34l235,346,201,312r34,-14xm283,365r33,34l283,432,249,399r34,-34xm350,432r14,48l331,495,302,466r48,-34xm398,514r19,33l383,581,364,528r34,-14xm450,581r34,34l431,648,417,615r33,-34xm498,663r34,33l498,711,465,677r33,-14xm532,763r-48,l484,711r48,l532,763xm431,763r-33,l383,730r48,-19l431,763xm350,763r-48,15l302,730r48,l350,763xm249,778r-33,l216,730r33,l249,778xm235,763r14,48l216,826,182,797r53,-34xm283,845r19,34l268,912,235,859r48,-14xm331,912r19,48l316,979,283,946r48,-34xm383,994r15,33l364,1061r-33,-53l383,994xm417,1061r33,48l417,1128r-34,-33l417,1061xm465,1143r33,33l465,1210r-34,-53l465,1143xm513,1210r33,48l513,1277r-29,-34l513,1210xm565,1291r34,34l565,1359r-33,-48l565,1291xm613,1373r34,34l613,1426r-33,-34l613,1373xm661,1440r34,34l661,1507r-29,-33l661,1440xm714,1522r34,33l714,1575r-34,-34l714,1522xm762,1589r33,34l762,1656r-34,-33l762,1589xm815,1671r28,33l815,1723r-34,-33l815,1671xm19,149l,,134,68,19,149xm877,1671r19,153l762,1757r115,-86xe" fillcolor="#06f" stroked="f">
              <v:path arrowok="t"/>
              <o:lock v:ext="edit" verticies="t"/>
            </v:shape>
            <v:shape id="_x0000_s5305" style="position:absolute;left:2785;top:1042;width:47;height:67" coordsize="47,67" path="m33,l47,48,14,67,,33,33,xe" filled="f" strokecolor="#06f" strokeweight=".25pt">
              <v:path arrowok="t"/>
            </v:shape>
            <v:shape id="_x0000_s5306" style="position:absolute;left:2832;top:1123;width:53;height:67" coordsize="53,67" path="m34,l53,34,20,67,,15,34,xe" filled="f" strokecolor="#06f" strokeweight=".25pt">
              <v:path arrowok="t"/>
            </v:shape>
            <v:shape id="_x0000_s5307" style="position:absolute;left:2885;top:1190;width:63;height:68" coordsize="63,68" path="m29,l63,34,15,68,,34,29,xe" filled="f" strokecolor="#06f" strokeweight=".25pt">
              <v:path arrowok="t"/>
            </v:shape>
            <v:shape id="_x0000_s5308" style="position:absolute;left:2933;top:1272;width:67;height:48" coordsize="67,48" path="m34,l67,34,34,48,,14,34,xe" filled="f" strokecolor="#06f" strokeweight=".25pt">
              <v:path arrowok="t"/>
            </v:shape>
            <v:shape id="_x0000_s5309" style="position:absolute;left:2981;top:1339;width:67;height:67" coordsize="67,67" path="m34,l67,34,34,67,,34,34,xe" filled="f" strokecolor="#06f" strokeweight=".25pt">
              <v:path arrowok="t"/>
            </v:shape>
            <v:shape id="_x0000_s5310" style="position:absolute;left:3034;top:1406;width:62;height:63" coordsize="62,63" path="m48,l62,48,29,63,,34,48,xe" filled="f" strokecolor="#06f" strokeweight=".25pt">
              <v:path arrowok="t"/>
            </v:shape>
            <v:shape id="_x0000_s5311" style="position:absolute;left:3096;top:1488;width:53;height:67" coordsize="53,67" path="m34,l53,33,19,67,,14,34,xe" filled="f" strokecolor="#06f" strokeweight=".25pt">
              <v:path arrowok="t"/>
            </v:shape>
            <v:shape id="_x0000_s5312" style="position:absolute;left:3149;top:1555;width:67;height:67" coordsize="67,67" path="m33,l67,34,14,67,,34,33,xe" filled="f" strokecolor="#06f" strokeweight=".25pt">
              <v:path arrowok="t"/>
            </v:shape>
            <v:shape id="_x0000_s5313" style="position:absolute;left:3197;top:1637;width:67;height:48" coordsize="67,48" path="m33,l67,33,33,48,,14,33,xe" filled="f" strokecolor="#06f" strokeweight=".25pt">
              <v:path arrowok="t"/>
            </v:shape>
            <v:rect id="_x0000_s5314" style="position:absolute;left:3216;top:1685;width:48;height:52" filled="f" strokecolor="#06f" strokeweight=".25pt"/>
            <v:shape id="_x0000_s5315" style="position:absolute;left:3115;top:1685;width:48;height:52" coordsize="48,52" path="m48,52r-33,l,19,48,r,52xe" filled="f" strokecolor="#06f" strokeweight=".25pt">
              <v:path arrowok="t"/>
            </v:shape>
            <v:shape id="_x0000_s5316" style="position:absolute;left:3034;top:1704;width:48;height:48" coordsize="48,48" path="m48,33l,48,,,48,r,33xe" filled="f" strokecolor="#06f" strokeweight=".25pt">
              <v:path arrowok="t"/>
            </v:shape>
            <v:rect id="_x0000_s5317" style="position:absolute;left:2948;top:1704;width:33;height:48" filled="f" strokecolor="#06f" strokeweight=".25pt"/>
            <v:shape id="_x0000_s5318" style="position:absolute;left:2914;top:1737;width:67;height:63" coordsize="67,63" path="m53,l67,48,34,63,,34,53,xe" filled="f" strokecolor="#06f" strokeweight=".25pt">
              <v:path arrowok="t"/>
            </v:shape>
            <v:shape id="_x0000_s5319" style="position:absolute;left:2967;top:1819;width:67;height:67" coordsize="67,67" path="m48,l67,34,33,67,,14,48,xe" filled="f" strokecolor="#06f" strokeweight=".25pt">
              <v:path arrowok="t"/>
            </v:shape>
            <v:shape id="_x0000_s5320" style="position:absolute;left:3015;top:1886;width:67;height:67" coordsize="67,67" path="m48,l67,48,33,67,,34,48,xe" filled="f" strokecolor="#06f" strokeweight=".25pt">
              <v:path arrowok="t"/>
            </v:shape>
            <v:shape id="_x0000_s5321" style="position:absolute;left:3063;top:1968;width:67;height:67" coordsize="67,67" path="m52,l67,33,33,67,,14,52,xe" filled="f" strokecolor="#06f" strokeweight=".25pt">
              <v:path arrowok="t"/>
            </v:shape>
            <v:shape id="_x0000_s5322" style="position:absolute;left:3115;top:2035;width:67;height:67" coordsize="67,67" path="m34,l67,48,34,67,,34,34,xe" filled="f" strokecolor="#06f" strokeweight=".25pt">
              <v:path arrowok="t"/>
            </v:shape>
            <v:shape id="_x0000_s5323" style="position:absolute;left:3163;top:2117;width:67;height:67" coordsize="67,67" path="m34,l67,33,34,67,,14,34,xe" filled="f" strokecolor="#06f" strokeweight=".25pt">
              <v:path arrowok="t"/>
            </v:shape>
            <v:shape id="_x0000_s5324" style="position:absolute;left:3216;top:2184;width:62;height:67" coordsize="62,67" path="m29,l62,48,29,67,,33,29,xe" filled="f" strokecolor="#06f" strokeweight=".25pt">
              <v:path arrowok="t"/>
            </v:shape>
            <v:shape id="_x0000_s5325" style="position:absolute;left:3264;top:2265;width:67;height:68" coordsize="67,68" path="m33,l67,34,33,68,,20,33,xe" filled="f" strokecolor="#06f" strokeweight=".25pt">
              <v:path arrowok="t"/>
            </v:shape>
            <v:shape id="_x0000_s5326" style="position:absolute;left:3312;top:2347;width:67;height:53" coordsize="67,53" path="m33,l67,34,33,53,,19,33,xe" filled="f" strokecolor="#06f" strokeweight=".25pt">
              <v:path arrowok="t"/>
            </v:shape>
            <v:shape id="_x0000_s5327" style="position:absolute;left:3364;top:2414;width:63;height:67" coordsize="63,67" path="m29,l63,34,29,67,,34,29,xe" filled="f" strokecolor="#06f" strokeweight=".25pt">
              <v:path arrowok="t"/>
            </v:shape>
            <v:shape id="_x0000_s5328" style="position:absolute;left:3412;top:2496;width:68;height:53" coordsize="68,53" path="m34,l68,33,34,53,,19,34,xe" filled="f" strokecolor="#06f" strokeweight=".25pt">
              <v:path arrowok="t"/>
            </v:shape>
            <v:shape id="_x0000_s5329" style="position:absolute;left:3460;top:2563;width:67;height:67" coordsize="67,67" path="m34,l67,34,34,67,,34,34,xe" filled="f" strokecolor="#06f" strokeweight=".25pt">
              <v:path arrowok="t"/>
            </v:shape>
            <v:shape id="_x0000_s5330" style="position:absolute;left:3513;top:2645;width:62;height:52" coordsize="62,52" path="m34,l62,33,34,52,,19,34,xe" filled="f" strokecolor="#06f" strokeweight=".25pt">
              <v:path arrowok="t"/>
            </v:shape>
            <v:shape id="_x0000_s5331" style="position:absolute;left:2732;top:974;width:134;height:149" coordsize="134,149" path="m19,149l,,134,68,19,149xe" filled="f" strokecolor="#06f" strokeweight=".25pt">
              <v:path arrowok="t"/>
            </v:shape>
            <v:shape id="_x0000_s5332" style="position:absolute;left:3494;top:2645;width:134;height:153" coordsize="134,153" path="m115,r19,153l,86,115,xe" filled="f" strokecolor="#06f" strokeweight=".25pt">
              <v:path arrowok="t"/>
            </v:shape>
            <v:shape id="_x0000_s5333" style="position:absolute;left:3331;top:2333;width:2909;height:1972" coordsize="2909,1972" path="m2909,1953r-14,19l,1972r,-33l2895,1939r14,14xm2909,1953r,19l2895,1972r14,-19xm2909,r,1953l2876,1953,2876,r33,xe" fillcolor="black" stroked="f">
              <v:path arrowok="t"/>
              <o:lock v:ext="edit" verticies="t"/>
            </v:shape>
            <v:shape id="_x0000_s5334" style="position:absolute;left:3331;top:1934;width:2382;height:2371" coordsize="2382,2371" path="m2382,2352r-19,19l,2371r,-33l2363,2338r19,14xm2382,2352r,19l2363,2371r19,-19xm2382,r,2352l2348,2352,2348,r34,xe" fillcolor="black" stroked="f">
              <v:path arrowok="t"/>
              <o:lock v:ext="edit" verticies="t"/>
            </v:shape>
            <v:rect id="_x0000_s5335" style="position:absolute;left:6106;top:1421;width:1687;height:595" stroked="f"/>
            <v:rect id="_x0000_s5336" style="position:absolute;left:7529;top:1579;width:71;height:396;mso-wrap-style:none" filled="f" stroked="f">
              <v:textbox style="mso-next-textbox:#_x0000_s5336;mso-fit-shape-to-text:t" inset="0,0,0,0">
                <w:txbxContent>
                  <w:p w:rsidR="003B0804" w:rsidRDefault="003B0804">
                    <w:r>
                      <w:rPr>
                        <w:color w:val="000000"/>
                        <w:sz w:val="28"/>
                        <w:szCs w:val="28"/>
                      </w:rPr>
                      <w:t xml:space="preserve"> </w:t>
                    </w:r>
                  </w:p>
                </w:txbxContent>
              </v:textbox>
            </v:rect>
            <v:shape id="_x0000_s5337" style="position:absolute;left:3609;top:2880;width:33;height:33" coordsize="33,33" path="m,l,14,19,33,33,14,,xe" fillcolor="#ccc" stroked="f">
              <v:path arrowok="t"/>
            </v:shape>
            <v:shape id="_x0000_s5338" style="position:absolute;left:3609;top:2880;width:19;height:129" coordsize="19,129" path="m,l19,14r,115l,115,,xe" fillcolor="#999" stroked="f">
              <v:path arrowok="t"/>
            </v:shape>
            <v:shape id="_x0000_s5339" style="position:absolute;left:3595;top:2976;width:47;height:283" coordsize="47,283" path="m14,19l,19,,,33,19,47,33r,250l14,249,,249,14,19xe" fillcolor="#666" stroked="f">
              <v:path arrowok="t"/>
            </v:shape>
            <v:shape id="_x0000_s5340" style="position:absolute;left:3609;top:3077;width:19;height:33" coordsize="19,33" path="m,l,19,19,33,19,,,xe" fillcolor="#ccc" stroked="f">
              <v:path arrowok="t"/>
            </v:shape>
            <v:shape id="_x0000_s5341" style="position:absolute;left:3642;top:2645;width:101;height:283" coordsize="101,283" path="m,l,19,,67,,182r,67l20,268r,15l20,268r81,-19l87,249r,-14l68,235r,14l53,249r,-14l53,249r-19,l34,235r,-34l20,168r,-82l20,33r,-14l20,,,xe" fillcolor="#999" stroked="f">
              <v:path arrowok="t"/>
            </v:shape>
            <v:shape id="_x0000_s5342" style="position:absolute;left:3642;top:2861;width:135;height:398" coordsize="135,398" path="m,33l,19,135,r,19l135,216r,148l,398,,384,,216,,182,,33xe" fillcolor="#999" stroked="f">
              <v:path arrowok="t"/>
            </v:shape>
            <v:shape id="_x0000_s5343" style="position:absolute;left:3729;top:2827;width:14;height:19" coordsize="14,19" path="m,19l,,14,,,19xe" fillcolor="#4d4d4d" stroked="f">
              <v:path arrowok="t"/>
            </v:shape>
            <v:shape id="_x0000_s5344" style="position:absolute;left:3729;top:2846;width:14;height:15" coordsize="14,15" path="m14,r,15l,,14,xe" fillcolor="#4d4d4d" stroked="f">
              <v:path arrowok="t"/>
            </v:shape>
            <v:shape id="_x0000_s5345" style="position:absolute;left:3676;top:2861;width:101;height:33" coordsize="101,33" path="m,19l,33,101,19,101,,,19xe" fillcolor="#4d4d4d" stroked="f">
              <v:path arrowok="t"/>
            </v:shape>
            <v:shape id="_x0000_s5346" style="position:absolute;left:3595;top:2880;width:182;height:379" coordsize="182,379" path="m182,345l47,365r,-135l47,182,47,14,47,r,33l33,182r14,l33,365,14,345,,345r14,20l47,379r20,l182,345xe" fillcolor="#4d4d4d" stroked="f">
              <v:path arrowok="t"/>
            </v:shape>
            <v:shape id="_x0000_s5347" style="position:absolute;left:3642;top:3077;width:135;height:33" coordsize="135,33" path="m,33l135,r,19l,33xe" fillcolor="#4d4d4d" stroked="f">
              <v:path arrowok="t"/>
            </v:shape>
            <v:shape id="_x0000_s5348" style="position:absolute;left:3642;top:2880;width:34;height:182" coordsize="34,182" path="m34,l20,r,163l20,182,,182r20,l20,163,34,xe" fillcolor="#4d4d4d" stroked="f">
              <v:path arrowok="t"/>
            </v:shape>
            <v:shape id="_x0000_s5349" style="position:absolute;left:3695;top:2894;width:15;height:19" coordsize="15,19" path="m,19l15,r,19l,19xe" fillcolor="#e5e5e5" stroked="f">
              <v:path arrowok="t"/>
            </v:shape>
            <v:shape id="_x0000_s5350" style="position:absolute;left:3695;top:2894;width:34;height:34" coordsize="34,34" path="m,34l15,,34,r,19l,34xe" fillcolor="#e5e5e5" stroked="f">
              <v:path arrowok="t"/>
            </v:shape>
            <v:shape id="_x0000_s5351" style="position:absolute;left:3695;top:2894;width:48;height:67" coordsize="48,67" path="m34,l,53,,67,48,,34,xe" fillcolor="#e5e5e5" stroked="f">
              <v:path arrowok="t"/>
            </v:shape>
            <v:shape id="_x0000_s5352" style="position:absolute;left:3695;top:2894;width:62;height:82" coordsize="62,82" path="m48,l,67,,82,62,,48,xe" fillcolor="#e5e5e5" stroked="f">
              <v:path arrowok="t"/>
            </v:shape>
            <v:shape id="_x0000_s5353" style="position:absolute;left:3695;top:2894;width:62;height:101" coordsize="62,101" path="m62,l,101,62,xe" fillcolor="#e5e5e5" stroked="f">
              <v:path arrowok="t"/>
            </v:shape>
            <v:shape id="_x0000_s5354" style="position:absolute;left:3695;top:2913;width:82;height:96" coordsize="82,96" path="m,96l62,,82,,,96xe" fillcolor="#e5e5e5" stroked="f">
              <v:path arrowok="t"/>
            </v:shape>
            <v:shape id="_x0000_s5355" style="position:absolute;left:3695;top:2928;width:82;height:101" coordsize="82,101" path="m,101l62,,82,,,101xe" fillcolor="#e5e5e5" stroked="f">
              <v:path arrowok="t"/>
            </v:shape>
            <v:shape id="_x0000_s5356" style="position:absolute;left:3695;top:2947;width:82;height:96" coordsize="82,96" path="m,96l62,,82,,,96xe" fillcolor="#e5e5e5" stroked="f">
              <v:path arrowok="t"/>
            </v:shape>
            <v:shape id="_x0000_s5357" style="position:absolute;left:3695;top:2961;width:82;height:101" coordsize="82,101" path="m62,l,101,62,,82,,62,xe" fillcolor="#e5e5e5" stroked="f">
              <v:path arrowok="t"/>
            </v:shape>
            <v:shape id="_x0000_s5358" style="position:absolute;left:3710;top:2976;width:47;height:86" coordsize="47,86" path="m47,l,67,,86,,67,47,xe" fillcolor="#e5e5e5" stroked="f">
              <v:path arrowok="t"/>
            </v:shape>
            <v:shape id="_x0000_s5359" style="position:absolute;left:3729;top:2995;width:28;height:48" coordsize="28,48" path="m28,l,48,28,xe" fillcolor="#e5e5e5" stroked="f">
              <v:path arrowok="t"/>
            </v:shape>
            <v:shape id="_x0000_s5360" style="position:absolute;left:3743;top:3009;width:14;height:34" coordsize="14,34" path="m14,l,34,14,xe" fillcolor="#e5e5e5" stroked="f">
              <v:path arrowok="t"/>
            </v:shape>
            <v:shape id="_x0000_s5361" style="position:absolute;left:3757;top:3029;width:0;height:14" coordsize="0,14" path="m,l,14,,xe" fillcolor="#e5e5e5" stroked="f">
              <v:path arrowok="t"/>
            </v:shape>
            <v:shape id="_x0000_s5362" style="position:absolute;left:3695;top:2894;width:15;height:19" coordsize="15,19" path="m,19l15,r,19l,19xe" fillcolor="black" stroked="f">
              <v:path arrowok="t"/>
            </v:shape>
            <v:shape id="_x0000_s5363" style="position:absolute;left:3695;top:2894;width:34;height:34" coordsize="34,34" path="m,34l34,,15,34,,34xe" fillcolor="black" stroked="f">
              <v:path arrowok="t"/>
            </v:shape>
            <v:shape id="_x0000_s5364" style="position:absolute;left:3695;top:2894;width:48;height:53" coordsize="48,53" path="m48,l,53r15,l48,xe" fillcolor="black" stroked="f">
              <v:path arrowok="t"/>
            </v:shape>
            <v:shape id="_x0000_s5365" style="position:absolute;left:3695;top:2894;width:62;height:82" coordsize="62,82" path="m62,l,67,,82r15,l62,xe" fillcolor="black" stroked="f">
              <v:path arrowok="t"/>
            </v:shape>
            <v:shape id="_x0000_s5366" style="position:absolute;left:3695;top:2894;width:82;height:101" coordsize="82,101" path="m62,l,101r15,l82,,62,xe" fillcolor="black" stroked="f">
              <v:path arrowok="t"/>
            </v:shape>
            <v:shape id="_x0000_s5367" style="position:absolute;left:3695;top:2894;width:82;height:115" coordsize="82,115" path="m,115l82,19,82,r,19l,115xe" fillcolor="black" stroked="f">
              <v:path arrowok="t"/>
            </v:shape>
            <v:shape id="_x0000_s5368" style="position:absolute;left:3695;top:2928;width:82;height:101" coordsize="82,101" path="m,101l82,,,101xe" fillcolor="black" stroked="f">
              <v:path arrowok="t"/>
            </v:shape>
            <v:shape id="_x0000_s5369" style="position:absolute;left:3695;top:2947;width:82;height:96" coordsize="82,96" path="m,96l82,,,96xe" fillcolor="black" stroked="f">
              <v:path arrowok="t"/>
            </v:shape>
            <v:shape id="_x0000_s5370" style="position:absolute;left:3695;top:2961;width:82;height:101" coordsize="82,101" path="m62,l,82r,19l15,101,82,,62,xe" fillcolor="black" stroked="f">
              <v:path arrowok="t"/>
            </v:shape>
            <v:shape id="_x0000_s5371" style="position:absolute;left:3710;top:2976;width:67;height:86" coordsize="67,86" path="m67,l,67,,86,19,67,67,xe" fillcolor="black" stroked="f">
              <v:path arrowok="t"/>
            </v:shape>
            <v:shape id="_x0000_s5372" style="position:absolute;left:3729;top:2995;width:48;height:48" coordsize="48,48" path="m28,l,48,48,,28,xe" fillcolor="black" stroked="f">
              <v:path arrowok="t"/>
            </v:shape>
            <v:shape id="_x0000_s5373" style="position:absolute;left:3743;top:3009;width:34;height:34" coordsize="34,34" path="m14,l,34,34,,14,xe" fillcolor="black" stroked="f">
              <v:path arrowok="t"/>
            </v:shape>
            <v:shape id="_x0000_s5374" style="position:absolute;left:3757;top:3029;width:20;height:14" coordsize="20,14" path="m,l,14,20,,,xe" fillcolor="black" stroked="f">
              <v:path arrowok="t"/>
            </v:shape>
            <v:shape id="_x0000_s5375" style="position:absolute;left:3609;top:2861;width:19;height:19" coordsize="19,19" path="m,l19,19,,xe" fillcolor="#ccc" stroked="f">
              <v:path arrowok="t"/>
            </v:shape>
            <v:shape id="_x0000_s5376" style="position:absolute;left:3642;top:2880;width:20;height:182" coordsize="20,182" path="m20,l,14,,163r,19l,163,20,xe" fillcolor="#ccc" stroked="f">
              <v:path arrowok="t"/>
            </v:shape>
            <v:shape id="_x0000_s5377" style="position:absolute;left:3676;top:2880;width:101;height:197" coordsize="101,197" path="m,14l101,r,197l81,197r-28,l34,197r19,l67,197r,-15l81,182r20,15l101,,,14xe" fillcolor="#ccc" stroked="f">
              <v:path arrowok="t"/>
            </v:shape>
            <v:shape id="_x0000_s5378" style="position:absolute;left:3757;top:3096;width:0;height:129" coordsize="0,129" path="m,l,129,,xe" fillcolor="#ccc" stroked="f">
              <v:path arrowok="t"/>
            </v:shape>
            <v:shape id="_x0000_s5379" style="position:absolute;left:3628;top:2827;width:149;height:53" coordsize="149,53" path="m,34l14,53,82,34r67,l129,19r,15l115,34r-14,l101,19r-19,l82,34r-15,l67,19,67,r,34l67,19r-19,l48,34r-14,l14,34,,34xe" fillcolor="black" stroked="f">
              <v:path arrowok="t"/>
            </v:shape>
            <v:rect id="_x0000_s5380" style="position:absolute;left:3695;top:2827;width:15;height:19" fillcolor="black" stroked="f"/>
            <v:shape id="_x0000_s5381" style="position:absolute;left:3695;top:2861;width:15;height:0" coordsize="15,0" path="m,l15,,,xe" fillcolor="black" stroked="f">
              <v:path arrowok="t"/>
            </v:shape>
            <v:shape id="_x0000_s5382" style="position:absolute;left:3609;top:2861;width:33;height:33" coordsize="33,33" path="m,l19,,33,19r,14l19,33r,-14l33,19,,xe" fillcolor="black" stroked="f">
              <v:path arrowok="t"/>
            </v:shape>
            <v:shape id="_x0000_s5383" style="position:absolute;left:3695;top:2827;width:0;height:19" coordsize="0,19" path="m,l,19,,xe" fillcolor="black" stroked="f">
              <v:path arrowok="t"/>
            </v:shape>
            <v:shape id="_x0000_s5384" style="position:absolute;left:3710;top:2827;width:0;height:19" coordsize="0,19" path="m,19l,,,19xe" fillcolor="black" stroked="f">
              <v:path arrowok="t"/>
            </v:shape>
            <v:shape id="_x0000_s5385" style="position:absolute;left:3710;top:2827;width:0;height:19" coordsize="0,19" path="m,19l,,,19xe" fillcolor="black" stroked="f">
              <v:path arrowok="t"/>
            </v:shape>
            <v:shape id="_x0000_s5386" style="position:absolute;left:3710;top:2827;width:0;height:19" coordsize="0,19" path="m,l,19,,xe" fillcolor="black" stroked="f">
              <v:path arrowok="t"/>
            </v:shape>
            <v:rect id="_x0000_s5387" style="position:absolute;left:3695;top:2846;width:15;height:15" fillcolor="black" stroked="f"/>
            <v:shape id="_x0000_s5388" style="position:absolute;left:3729;top:2827;width:14;height:34" coordsize="14,34" path="m,l,19,,34r14,l14,19,14,r,19l14,,,xe" fillcolor="black" stroked="f">
              <v:path arrowok="t"/>
            </v:shape>
            <v:shape id="_x0000_s5389" style="position:absolute;left:3729;top:2846;width:28;height:15" coordsize="28,15" path="m,l14,,28,,14,15,,15,,xe" fillcolor="black" stroked="f">
              <v:path arrowok="t"/>
            </v:shape>
            <v:shape id="_x0000_s5390" style="position:absolute;left:3729;top:2827;width:28;height:0" coordsize="28,0" path="m,l14,,28,,14,,,xe" fillcolor="black" stroked="f">
              <v:path arrowok="t"/>
            </v:shape>
            <v:shape id="_x0000_s5391" style="position:absolute;left:3743;top:2827;width:0;height:19" coordsize="0,19" path="m,l,19,,xe" fillcolor="black" stroked="f">
              <v:path arrowok="t"/>
            </v:shape>
            <v:shape id="_x0000_s5392" style="position:absolute;left:3743;top:2827;width:0;height:19" coordsize="0,19" path="m,l,19,,xe" fillcolor="black" stroked="f">
              <v:path arrowok="t"/>
            </v:shape>
            <v:shape id="_x0000_s5393" style="position:absolute;left:3743;top:2827;width:0;height:19" coordsize="0,19" path="m,l,19,,xe" fillcolor="black" stroked="f">
              <v:path arrowok="t"/>
            </v:shape>
            <v:shape id="_x0000_s5394" style="position:absolute;left:3743;top:2827;width:14;height:19" coordsize="14,19" path="m,l14,19,14,,,xe" fillcolor="black" stroked="f">
              <v:path arrowok="t"/>
            </v:shape>
            <v:shape id="_x0000_s5395" style="position:absolute;left:3609;top:2861;width:33;height:33" coordsize="33,33" path="m,l33,19r,14l19,19,,19,,xe" fillcolor="black" stroked="f">
              <v:path arrowok="t"/>
            </v:shape>
            <v:shape id="_x0000_s5396" style="position:absolute;left:3642;top:2861;width:135;height:19" coordsize="135,19" path="m,19r20,l34,19,135,,20,19,,19xe" fillcolor="black" stroked="f">
              <v:path arrowok="t"/>
            </v:shape>
            <v:shape id="_x0000_s5397" style="position:absolute;left:3628;top:2880;width:14;height:129" coordsize="14,129" path="m,l,14,,115r,14l14,129,14,14,,xe" fillcolor="black" stroked="f">
              <v:path arrowok="t"/>
            </v:shape>
            <v:shape id="_x0000_s5398" style="position:absolute;left:3642;top:2880;width:34;height:182" coordsize="34,182" path="m20,l34,r,14l34,163r,19l20,182,,182r20,l20,163,20,xe" fillcolor="black" stroked="f">
              <v:path arrowok="t"/>
            </v:shape>
            <v:shape id="_x0000_s5399" style="position:absolute;left:3628;top:2880;width:34;height:379" coordsize="34,379" path="m14,r,14l14,163r,19l,379r14,l14,182r20,l14,182r,-19l14,xe" fillcolor="black" stroked="f">
              <v:path arrowok="t"/>
            </v:shape>
            <v:shape id="_x0000_s5400" style="position:absolute;left:3642;top:3077;width:135;height:33" coordsize="135,33" path="m,33l34,19,68,,87,r28,l135,,,33xe" fillcolor="black" stroked="f">
              <v:path arrowok="t"/>
            </v:shape>
            <v:shape id="_x0000_s5401" style="position:absolute;left:3595;top:2861;width:196;height:398" coordsize="196,398" path="m182,r,19l182,216,162,364,67,398r-20,l,364r14,20l47,398,182,364r,-129l182,216,196,19,182,xe" fillcolor="black" stroked="f">
              <v:path arrowok="t"/>
            </v:shape>
            <v:shape id="_x0000_s5402" style="position:absolute;left:3595;top:2880;width:33;height:129" coordsize="33,129" path="m14,l,115r14,l33,129,14,115,,115,14,xe" fillcolor="black" stroked="f">
              <v:path arrowok="t"/>
            </v:shape>
            <v:shape id="_x0000_s5403" style="position:absolute;left:3609;top:3062;width:19;height:48" coordsize="19,48" path="m,l,15r19,l19,34,,15,,34r19,l19,48,,34,19,48r,-33l,xe" fillcolor="black" stroked="f">
              <v:path arrowok="t"/>
            </v:shape>
            <v:shape id="_x0000_s5404" style="position:absolute;left:3609;top:3077;width:19;height:19" coordsize="19,19" path="m,l19,r,19l,xe" fillcolor="black" stroked="f">
              <v:path arrowok="t"/>
            </v:shape>
            <v:shape id="_x0000_s5405" style="position:absolute;left:3609;top:3077;width:19;height:19" coordsize="19,19" path="m,l19,19,,xe" fillcolor="black" stroked="f">
              <v:path arrowok="t"/>
            </v:shape>
            <v:shape id="_x0000_s5406" style="position:absolute;left:3609;top:3096;width:19;height:14" coordsize="19,14" path="m,l19,r,14l,xe" fillcolor="black" stroked="f">
              <v:path arrowok="t"/>
            </v:shape>
            <v:shape id="_x0000_s5407" style="position:absolute;left:3595;top:2995;width:14;height:250" coordsize="14,250" path="m14,l,230r14,20l14,230,,230,14,xe" fillcolor="black" stroked="f">
              <v:path arrowok="t"/>
            </v:shape>
            <v:shape id="_x0000_s5408" style="position:absolute;left:3628;top:2645;width:34;height:216" coordsize="34,216" path="m,216l,201,,168,,153,14,134,14,,34,,14,r,168l14,182r,19l,216r14,l,216xe" fillcolor="black" stroked="f">
              <v:path arrowok="t"/>
            </v:shape>
            <v:shape id="_x0000_s5409" style="position:absolute;left:3662;top:3211;width:33;height:14" coordsize="33,14" path="m14,l,,,14r14,l33,14,33,,14,xe" fillcolor="#0c9" stroked="f">
              <v:path arrowok="t"/>
            </v:shape>
            <v:shape id="_x0000_s5410" style="position:absolute;left:3662;top:3211;width:33;height:14" coordsize="33,14" path="m14,l,,,14r,l,14r14,l14,14r19,l33,14,33,,14,r,e" filled="f" strokeweight=".7pt">
              <v:path arrowok="t"/>
            </v:shape>
            <v:shape id="_x0000_s5411" style="position:absolute;left:3662;top:3177;width:33;height:34" coordsize="33,34" path="m14,l,15,,34r14,l14,15r19,l14,xe" fillcolor="#0c9" stroked="f">
              <v:path arrowok="t"/>
            </v:shape>
            <v:shape id="_x0000_s5412" style="position:absolute;left:3662;top:3177;width:33;height:34" coordsize="33,34" path="m14,l,15r,l,15,,34r14,l14,15r19,l33,15r,l14,r,e" filled="f" strokeweight=".7pt">
              <v:path arrowok="t"/>
            </v:shape>
            <v:shape id="_x0000_s5413" style="position:absolute;left:3662;top:3158;width:33;height:19" coordsize="33,19" path="m14,l,,,19r14,l14,,33,,14,xe" fillcolor="#0c9" stroked="f">
              <v:path arrowok="t"/>
            </v:shape>
            <v:shape id="_x0000_s5414" style="position:absolute;left:3662;top:3158;width:33;height:19" coordsize="33,19" path="m14,l,,,,,,,19r14,l14,,33,r,l14,r,e" filled="f" strokeweight=".7pt">
              <v:path arrowok="t"/>
            </v:shape>
            <v:shape id="_x0000_s5415" style="position:absolute;left:3662;top:3129;width:33;height:15" coordsize="33,15" path="m14,l,,,15r14,l33,15,33,,14,xe" fillcolor="#0c9" stroked="f">
              <v:path arrowok="t"/>
            </v:shape>
            <v:shape id="_x0000_s5416" style="position:absolute;left:3662;top:3129;width:33;height:15" coordsize="33,15" path="m14,l,,,,,15r,l14,15r,l33,15,33,r,l14,r,e" filled="f" strokeweight=".7pt">
              <v:path arrowok="t"/>
            </v:shape>
            <v:shape id="_x0000_s5417" style="position:absolute;left:3695;top:3211;width:34;height:14" coordsize="34,14" path="m15,l,,15,14,34,,15,xe" fillcolor="#0c9" stroked="f">
              <v:path arrowok="t"/>
            </v:shape>
            <v:shape id="_x0000_s5418" style="position:absolute;left:3695;top:3211;width:34;height:14" coordsize="34,14" path="m15,l,,,,,,15,14r,l34,r,l34,r,l34,,15,e" filled="f" strokeweight=".7pt">
              <v:path arrowok="t"/>
            </v:shape>
            <v:shape id="_x0000_s5419" style="position:absolute;left:3695;top:3177;width:34;height:15" coordsize="34,15" path="m15,l,,,15r15,l34,15,34,,15,xe" fillcolor="#0c9" stroked="f">
              <v:path arrowok="t"/>
            </v:shape>
            <v:shape id="_x0000_s5420" style="position:absolute;left:3695;top:3177;width:34;height:15" coordsize="34,15" path="m15,l,,,,,15r15,l15,15r19,l34,r,l34,,15,e" filled="f" strokeweight=".7pt">
              <v:path arrowok="t"/>
            </v:shape>
            <v:shape id="_x0000_s5421" style="position:absolute;left:3695;top:3144;width:34;height:14" coordsize="34,14" path="m15,l,,,14r15,l34,14,34,,15,xe" fillcolor="#0c9" stroked="f">
              <v:path arrowok="t"/>
            </v:shape>
            <v:shape id="_x0000_s5422" style="position:absolute;left:3695;top:3144;width:34;height:14" coordsize="34,14" path="m15,l,,,14r,l15,14r,l34,14r,l34,r,l15,e" filled="f" strokeweight=".7pt">
              <v:path arrowok="t"/>
            </v:shape>
            <v:shape id="_x0000_s5423" style="position:absolute;left:3695;top:3110;width:34;height:19" coordsize="34,19" path="m15,l,19r15,l34,19,34,,15,xe" fillcolor="#0c9" stroked="f">
              <v:path arrowok="t"/>
            </v:shape>
            <v:shape id="_x0000_s5424" style="position:absolute;left:3695;top:3110;width:34;height:19" coordsize="34,19" path="m15,l,19r,l,19r15,l15,19r19,l34,19r,l34,r,l15,e" filled="f" strokeweight=".7pt">
              <v:path arrowok="t"/>
            </v:shape>
            <v:rect id="_x0000_s5425" style="position:absolute;left:3743;top:3192;width:14;height:19" fillcolor="#0c9" stroked="f"/>
            <v:shape id="_x0000_s5426" style="position:absolute;left:3743;top:3192;width:14;height:19" coordsize="14,19" path="m,l,,,,,19r,l14,19r,l14,19,14,r,l14,,,e" filled="f" strokeweight=".7pt">
              <v:path arrowok="t"/>
            </v:shape>
            <v:rect id="_x0000_s5427" style="position:absolute;left:3743;top:3158;width:14;height:19" fillcolor="#0c9" stroked="f"/>
            <v:shape id="_x0000_s5428" style="position:absolute;left:3743;top:3158;width:14;height:19" coordsize="14,19" path="m,l,,,19r,l,19r14,l14,19r,l14,19,14,,,e" filled="f" strokeweight=".7pt">
              <v:path arrowok="t"/>
            </v:shape>
            <v:shape id="_x0000_s5429" style="position:absolute;left:3743;top:3129;width:14;height:29" coordsize="14,29" path="m,l,15,,29r14,l14,15,14,,,xe" fillcolor="#0c9" stroked="f">
              <v:path arrowok="t"/>
            </v:shape>
            <v:shape id="_x0000_s5430" style="position:absolute;left:3743;top:3129;width:14;height:29" coordsize="14,29" path="m,l,15r,l,15,,29r14,l14,15r,l14,15r,l14,,,e" filled="f" strokeweight=".7pt">
              <v:path arrowok="t"/>
            </v:shape>
            <v:rect id="_x0000_s5431" style="position:absolute;left:3743;top:3110;width:14;height:19" fillcolor="#0c9" stroked="f"/>
            <v:shape id="_x0000_s5432" style="position:absolute;left:3743;top:3110;width:14;height:19" coordsize="14,19" path="m,l,,,,,,,19r14,l14,19,14,r,l14,r,l,e" filled="f" strokeweight=".7pt">
              <v:path arrowok="t"/>
            </v:shape>
            <v:rect id="_x0000_s5433" style="position:absolute;left:4016;top:3461;width:46;height:396;mso-wrap-style:none" filled="f" stroked="f">
              <v:textbox style="mso-next-textbox:#_x0000_s5433;mso-fit-shape-to-text:t" inset="0,0,0,0">
                <w:txbxContent>
                  <w:p w:rsidR="003B0804" w:rsidRDefault="003B0804">
                    <w:r>
                      <w:rPr>
                        <w:color w:val="000000"/>
                        <w:sz w:val="18"/>
                        <w:szCs w:val="18"/>
                      </w:rPr>
                      <w:t xml:space="preserve"> </w:t>
                    </w:r>
                  </w:p>
                </w:txbxContent>
              </v:textbox>
            </v:rect>
            <v:rect id="_x0000_s5434" style="position:absolute;left:4136;top:3586;width:71;height:396;mso-wrap-style:none" filled="f" stroked="f">
              <v:textbox style="mso-next-textbox:#_x0000_s5434;mso-fit-shape-to-text:t" inset="0,0,0,0">
                <w:txbxContent>
                  <w:p w:rsidR="003B0804" w:rsidRDefault="003B0804">
                    <w:r>
                      <w:rPr>
                        <w:color w:val="000000"/>
                        <w:sz w:val="28"/>
                        <w:szCs w:val="28"/>
                      </w:rPr>
                      <w:t xml:space="preserve"> </w:t>
                    </w:r>
                  </w:p>
                </w:txbxContent>
              </v:textbox>
            </v:rect>
            <v:shape id="_x0000_s5435" style="position:absolute;left:2277;top:178;width:440;height:624" coordsize="440,624" path="m426,4l417,,407,,393,,378,4,349,24,311,57,273,96r-43,43l186,196r-43,63l105,321,71,379,43,436,24,489,9,537,,576r4,14l4,604r5,10l14,619r10,5l33,624r14,l62,619,95,600r34,-29l172,528r38,-44l254,427r43,-58l335,302r38,-58l397,187r24,-53l436,86r4,-38l440,33,436,19,431,9,426,4xe" fillcolor="#c2c1c1" stroked="f">
              <v:path arrowok="t"/>
            </v:shape>
            <v:shape id="_x0000_s5436" style="position:absolute;left:2277;top:178;width:440;height:624" coordsize="440,624" path="m426,4l417,,407,,393,,378,4,349,24,311,57,273,96r-43,43l186,196r-43,63l105,321,71,379,43,436,24,489,9,537,,576r4,14l4,604r5,10l14,619r10,5l33,624r14,l62,619,95,600r34,-29l172,528r38,-44l254,427r43,-58l335,302r38,-58l397,187r24,-53l436,86r4,-38l440,33,436,19,431,9,426,4xe" filled="f" strokecolor="#1f1a17" strokeweight=".5pt">
              <v:path arrowok="t"/>
            </v:shape>
            <v:shape id="_x0000_s5437" style="position:absolute;left:2301;top:197;width:436;height:624" coordsize="436,624" path="m421,5l412,,402,r-9,l378,5,345,24,306,53,268,91r-43,48l182,197r-44,57l100,317,67,379,38,437,19,489,4,537,,571r,19l,600r4,14l14,619r9,5l33,624r10,l57,614,91,595r38,-29l167,528r43,-48l254,427r38,-62l335,302r34,-62l397,182r19,-53l431,86r5,-38l436,33r,-14l431,9,421,5xe" fillcolor="#969594" stroked="f">
              <v:path arrowok="t"/>
            </v:shape>
            <v:shape id="_x0000_s5438" style="position:absolute;left:2301;top:197;width:436;height:624" coordsize="436,624" path="m421,5l412,,402,r-9,l378,5,345,24,306,53,268,91r-43,48l182,197r-44,57l100,317,67,379,38,437,19,489,4,537,,571r,19l,600r4,14l14,619r9,5l33,624r10,l57,614,91,595r38,-29l167,528r43,-48l254,427r38,-62l335,302r34,-62l397,182r19,-53l431,86r5,-38l436,33r,-14l431,9,421,5xe" filled="f" strokecolor="#1f1a17" strokeweight=".5pt">
              <v:path arrowok="t"/>
            </v:shape>
            <v:rect id="_x0000_s5439" style="position:absolute;left:2924;top:845;width:721;height:233;mso-wrap-style:none" filled="f" stroked="f">
              <v:textbox style="mso-next-textbox:#_x0000_s5439;mso-fit-shape-to-text:t" inset="0,0,0,0">
                <w:txbxContent>
                  <w:p w:rsidR="003B0804" w:rsidRDefault="003B0804" w:rsidP="006D7DFD">
                    <w:pPr>
                      <w:spacing w:before="0"/>
                    </w:pPr>
                    <w:r>
                      <w:rPr>
                        <w:rFonts w:hint="eastAsia"/>
                        <w:color w:val="000000"/>
                        <w:sz w:val="18"/>
                        <w:szCs w:val="18"/>
                        <w:lang w:eastAsia="zh-CN"/>
                      </w:rPr>
                      <w:t>卫星覆盖</w:t>
                    </w:r>
                  </w:p>
                </w:txbxContent>
              </v:textbox>
            </v:rect>
            <v:rect id="_x0000_s5440" style="position:absolute;left:3379;top:2006;width:721;height:233;mso-wrap-style:none" filled="f" stroked="f">
              <v:textbox style="mso-next-textbox:#_x0000_s5440;mso-fit-shape-to-text:t" inset="0,0,0,0">
                <w:txbxContent>
                  <w:p w:rsidR="003B0804" w:rsidRDefault="003B0804" w:rsidP="006D7DFD">
                    <w:pPr>
                      <w:spacing w:before="0"/>
                    </w:pPr>
                    <w:r>
                      <w:rPr>
                        <w:rFonts w:hint="eastAsia"/>
                        <w:color w:val="000000"/>
                        <w:sz w:val="18"/>
                        <w:szCs w:val="18"/>
                        <w:lang w:eastAsia="zh-CN"/>
                      </w:rPr>
                      <w:t>蜂窝覆盖</w:t>
                    </w:r>
                  </w:p>
                </w:txbxContent>
              </v:textbox>
            </v:rect>
            <v:rect id="_x0000_s5441" style="position:absolute;left:3834;top:2630;width:751;height:233;mso-wrap-style:none" filled="f" stroked="f">
              <v:textbox style="mso-next-textbox:#_x0000_s5441;mso-fit-shape-to-text:t" inset="0,0,0,0">
                <w:txbxContent>
                  <w:p w:rsidR="003B0804" w:rsidRDefault="003B0804" w:rsidP="006D7DFD">
                    <w:pPr>
                      <w:spacing w:before="0"/>
                      <w:rPr>
                        <w:lang w:eastAsia="zh-CN"/>
                      </w:rPr>
                    </w:pPr>
                    <w:r>
                      <w:rPr>
                        <w:color w:val="000000"/>
                        <w:sz w:val="18"/>
                        <w:szCs w:val="18"/>
                      </w:rPr>
                      <w:t>LMR</w:t>
                    </w:r>
                    <w:r>
                      <w:rPr>
                        <w:rFonts w:hint="eastAsia"/>
                        <w:color w:val="000000"/>
                        <w:sz w:val="18"/>
                        <w:szCs w:val="18"/>
                        <w:lang w:eastAsia="zh-CN"/>
                      </w:rPr>
                      <w:t>网络</w:t>
                    </w:r>
                  </w:p>
                </w:txbxContent>
              </v:textbox>
            </v:rect>
            <v:rect id="_x0000_s5447" style="position:absolute;left:2167;top:4022;width:951;height:467;mso-wrap-style:none" filled="f" stroked="f">
              <v:textbox style="mso-next-textbox:#_x0000_s5447;mso-fit-shape-to-text:t" inset="0,0,0,0">
                <w:txbxContent>
                  <w:p w:rsidR="003B0804" w:rsidRDefault="003B0804" w:rsidP="006D7DFD">
                    <w:pPr>
                      <w:spacing w:before="0"/>
                      <w:rPr>
                        <w:color w:val="000000"/>
                        <w:sz w:val="18"/>
                        <w:szCs w:val="18"/>
                        <w:lang w:eastAsia="zh-CN"/>
                      </w:rPr>
                    </w:pPr>
                    <w:r>
                      <w:rPr>
                        <w:rFonts w:hint="eastAsia"/>
                        <w:color w:val="000000"/>
                        <w:sz w:val="18"/>
                        <w:szCs w:val="18"/>
                        <w:lang w:eastAsia="zh-CN"/>
                      </w:rPr>
                      <w:t>基站控制器</w:t>
                    </w:r>
                    <w:r>
                      <w:rPr>
                        <w:rFonts w:hint="eastAsia"/>
                        <w:color w:val="000000"/>
                        <w:sz w:val="18"/>
                        <w:szCs w:val="18"/>
                        <w:lang w:eastAsia="zh-CN"/>
                      </w:rPr>
                      <w:t>/</w:t>
                    </w:r>
                  </w:p>
                  <w:p w:rsidR="003B0804" w:rsidRDefault="003B0804" w:rsidP="006D7DFD">
                    <w:pPr>
                      <w:spacing w:before="0"/>
                      <w:jc w:val="center"/>
                      <w:rPr>
                        <w:lang w:eastAsia="zh-CN"/>
                      </w:rPr>
                    </w:pPr>
                    <w:r>
                      <w:rPr>
                        <w:rFonts w:hint="eastAsia"/>
                        <w:color w:val="000000"/>
                        <w:sz w:val="18"/>
                        <w:szCs w:val="18"/>
                        <w:lang w:eastAsia="zh-CN"/>
                      </w:rPr>
                      <w:t>路由器</w:t>
                    </w:r>
                  </w:p>
                </w:txbxContent>
              </v:textbox>
            </v:rect>
            <v:rect id="_x0000_s5449" style="position:absolute;left:1538;top:2861;width:721;height:233;mso-wrap-style:none" filled="f" stroked="f">
              <v:textbox style="mso-next-textbox:#_x0000_s5449;mso-fit-shape-to-text:t" inset="0,0,0,0">
                <w:txbxContent>
                  <w:p w:rsidR="003B0804" w:rsidRDefault="003B0804" w:rsidP="006D7DFD">
                    <w:pPr>
                      <w:spacing w:before="0"/>
                      <w:rPr>
                        <w:lang w:eastAsia="zh-CN"/>
                      </w:rPr>
                    </w:pPr>
                    <w:r>
                      <w:rPr>
                        <w:rFonts w:hint="eastAsia"/>
                        <w:color w:val="000000"/>
                        <w:sz w:val="18"/>
                        <w:szCs w:val="18"/>
                        <w:lang w:eastAsia="zh-CN"/>
                      </w:rPr>
                      <w:t>蜂窝基站</w:t>
                    </w:r>
                  </w:p>
                </w:txbxContent>
              </v:textbox>
            </v:rect>
            <v:rect id="_x0000_s5451" style="position:absolute;left:5186;top:3034;width:751;height:233;mso-wrap-style:none" filled="f" stroked="f">
              <v:textbox style="mso-next-textbox:#_x0000_s5451;mso-fit-shape-to-text:t" inset="0,0,0,0">
                <w:txbxContent>
                  <w:p w:rsidR="003B0804" w:rsidRDefault="003B0804" w:rsidP="006D7DFD">
                    <w:pPr>
                      <w:spacing w:before="0"/>
                      <w:rPr>
                        <w:lang w:eastAsia="zh-CN"/>
                      </w:rPr>
                    </w:pPr>
                    <w:r>
                      <w:rPr>
                        <w:color w:val="000000"/>
                        <w:sz w:val="18"/>
                        <w:szCs w:val="18"/>
                      </w:rPr>
                      <w:t>LMR</w:t>
                    </w:r>
                    <w:r>
                      <w:rPr>
                        <w:rFonts w:hint="eastAsia"/>
                        <w:color w:val="000000"/>
                        <w:sz w:val="18"/>
                        <w:szCs w:val="18"/>
                        <w:lang w:eastAsia="zh-CN"/>
                      </w:rPr>
                      <w:t>基站</w:t>
                    </w:r>
                  </w:p>
                </w:txbxContent>
              </v:textbox>
            </v:rect>
            <v:rect id="_x0000_s5452" style="position:absolute;left:5325;top:3235;width:109;height:396;mso-wrap-style:none" filled="f" stroked="f">
              <v:textbox style="mso-next-textbox:#_x0000_s5452;mso-fit-shape-to-text:t" inset="0,0,0,0">
                <w:txbxContent>
                  <w:p w:rsidR="003B0804" w:rsidRPr="00A159BF" w:rsidRDefault="003B0804" w:rsidP="00A159BF"/>
                </w:txbxContent>
              </v:textbox>
            </v:rect>
            <v:rect id="_x0000_s5456" style="position:absolute;left:3460;top:3267;width:931;height:700;mso-wrap-style:none" filled="f" stroked="f">
              <v:textbox style="mso-next-textbox:#_x0000_s5456;mso-fit-shape-to-text:t" inset="0,0,0,0">
                <w:txbxContent>
                  <w:p w:rsidR="003B0804" w:rsidRDefault="003B0804" w:rsidP="006D7DFD">
                    <w:pPr>
                      <w:spacing w:before="0"/>
                      <w:jc w:val="center"/>
                      <w:rPr>
                        <w:color w:val="000000"/>
                        <w:sz w:val="18"/>
                        <w:szCs w:val="18"/>
                        <w:lang w:eastAsia="zh-CN"/>
                      </w:rPr>
                    </w:pPr>
                    <w:r>
                      <w:rPr>
                        <w:color w:val="000000"/>
                        <w:sz w:val="18"/>
                        <w:szCs w:val="18"/>
                        <w:lang w:eastAsia="zh-CN"/>
                      </w:rPr>
                      <w:t>MSS</w:t>
                    </w:r>
                    <w:r>
                      <w:rPr>
                        <w:rFonts w:hint="eastAsia"/>
                        <w:color w:val="000000"/>
                        <w:sz w:val="18"/>
                        <w:szCs w:val="18"/>
                        <w:lang w:eastAsia="zh-CN"/>
                      </w:rPr>
                      <w:t>和蜂窝</w:t>
                    </w:r>
                  </w:p>
                  <w:p w:rsidR="003B0804" w:rsidRDefault="003B0804" w:rsidP="00053F9E">
                    <w:pPr>
                      <w:spacing w:before="0"/>
                      <w:jc w:val="center"/>
                      <w:rPr>
                        <w:color w:val="000000"/>
                        <w:sz w:val="18"/>
                        <w:szCs w:val="18"/>
                        <w:lang w:eastAsia="zh-CN"/>
                      </w:rPr>
                    </w:pPr>
                    <w:r>
                      <w:rPr>
                        <w:rFonts w:hint="eastAsia"/>
                        <w:color w:val="000000"/>
                        <w:sz w:val="18"/>
                        <w:szCs w:val="18"/>
                        <w:lang w:eastAsia="zh-CN"/>
                      </w:rPr>
                      <w:t>支持的</w:t>
                    </w:r>
                  </w:p>
                  <w:p w:rsidR="003B0804" w:rsidRDefault="003B0804" w:rsidP="006D7DFD">
                    <w:pPr>
                      <w:spacing w:before="0"/>
                      <w:rPr>
                        <w:lang w:eastAsia="zh-CN"/>
                      </w:rPr>
                    </w:pPr>
                    <w:r>
                      <w:rPr>
                        <w:rFonts w:hint="eastAsia"/>
                        <w:color w:val="000000"/>
                        <w:sz w:val="18"/>
                        <w:szCs w:val="18"/>
                        <w:lang w:eastAsia="zh-CN"/>
                      </w:rPr>
                      <w:t>LMR</w:t>
                    </w:r>
                    <w:r>
                      <w:rPr>
                        <w:rFonts w:hint="eastAsia"/>
                        <w:color w:val="000000"/>
                        <w:sz w:val="18"/>
                        <w:szCs w:val="18"/>
                        <w:lang w:eastAsia="zh-CN"/>
                      </w:rPr>
                      <w:t>无线电</w:t>
                    </w:r>
                  </w:p>
                </w:txbxContent>
              </v:textbox>
            </v:rect>
            <v:rect id="_x0000_s5444" style="position:absolute;left:532;top:4185;width:788;height:467" filled="f" stroked="f">
              <v:textbox style="mso-next-textbox:#_x0000_s5444;mso-fit-shape-to-text:t" inset="0,0,0,0">
                <w:txbxContent>
                  <w:p w:rsidR="003B0804" w:rsidRDefault="003B0804" w:rsidP="006D7DFD">
                    <w:pPr>
                      <w:spacing w:before="0"/>
                      <w:jc w:val="center"/>
                      <w:rPr>
                        <w:lang w:eastAsia="zh-CN"/>
                      </w:rPr>
                    </w:pPr>
                    <w:r>
                      <w:rPr>
                        <w:rFonts w:hint="eastAsia"/>
                        <w:color w:val="000000"/>
                        <w:sz w:val="18"/>
                        <w:szCs w:val="18"/>
                        <w:lang w:eastAsia="zh-CN"/>
                      </w:rPr>
                      <w:t>核心交换</w:t>
                    </w:r>
                    <w:r>
                      <w:rPr>
                        <w:color w:val="000000"/>
                        <w:sz w:val="18"/>
                        <w:szCs w:val="18"/>
                        <w:lang w:eastAsia="zh-CN"/>
                      </w:rPr>
                      <w:br/>
                    </w:r>
                    <w:r>
                      <w:rPr>
                        <w:rFonts w:hint="eastAsia"/>
                        <w:color w:val="000000"/>
                        <w:sz w:val="18"/>
                        <w:szCs w:val="18"/>
                        <w:lang w:eastAsia="zh-CN"/>
                      </w:rPr>
                      <w:t>构架</w:t>
                    </w:r>
                  </w:p>
                </w:txbxContent>
              </v:textbox>
            </v:rect>
            <v:rect id="_x0000_s5453" style="position:absolute;left:6456;top:1508;width:901;height:467;mso-wrap-style:none" filled="f" stroked="f">
              <v:textbox style="mso-next-textbox:#_x0000_s5453;mso-fit-shape-to-text:t" inset="0,0,0,0">
                <w:txbxContent>
                  <w:p w:rsidR="003B0804" w:rsidRDefault="003B0804" w:rsidP="006D7DFD">
                    <w:pPr>
                      <w:spacing w:before="0"/>
                      <w:jc w:val="center"/>
                      <w:rPr>
                        <w:color w:val="000000"/>
                        <w:sz w:val="18"/>
                        <w:szCs w:val="18"/>
                        <w:lang w:eastAsia="zh-CN"/>
                      </w:rPr>
                    </w:pPr>
                    <w:r>
                      <w:rPr>
                        <w:rFonts w:hint="eastAsia"/>
                        <w:color w:val="000000"/>
                        <w:sz w:val="18"/>
                        <w:szCs w:val="18"/>
                        <w:lang w:eastAsia="zh-CN"/>
                      </w:rPr>
                      <w:t>蜂窝网络的</w:t>
                    </w:r>
                  </w:p>
                  <w:p w:rsidR="003B0804" w:rsidRDefault="003B0804" w:rsidP="006D7DFD">
                    <w:pPr>
                      <w:spacing w:before="0"/>
                      <w:jc w:val="center"/>
                      <w:rPr>
                        <w:lang w:eastAsia="zh-CN"/>
                      </w:rPr>
                    </w:pPr>
                    <w:r>
                      <w:rPr>
                        <w:rFonts w:hint="eastAsia"/>
                        <w:color w:val="000000"/>
                        <w:sz w:val="18"/>
                        <w:szCs w:val="18"/>
                        <w:lang w:eastAsia="zh-CN"/>
                      </w:rPr>
                      <w:t>其它网元</w:t>
                    </w:r>
                  </w:p>
                </w:txbxContent>
              </v:textbox>
            </v:rect>
            <w10:wrap type="none"/>
            <w10:anchorlock/>
          </v:group>
        </w:pict>
      </w:r>
    </w:p>
    <w:p w:rsidR="00FE3014" w:rsidRDefault="00FE3014" w:rsidP="00D97D36">
      <w:pPr>
        <w:rPr>
          <w:lang w:eastAsia="zh-CN"/>
        </w:rPr>
      </w:pPr>
    </w:p>
    <w:p w:rsidR="000E7A18" w:rsidRPr="00E564AB" w:rsidRDefault="00A159BF" w:rsidP="004F691F">
      <w:pPr>
        <w:ind w:firstLineChars="200" w:firstLine="480"/>
        <w:rPr>
          <w:lang w:val="en-US" w:eastAsia="zh-CN"/>
        </w:rPr>
      </w:pPr>
      <w:r>
        <w:rPr>
          <w:rFonts w:hint="eastAsia"/>
          <w:lang w:val="en-US" w:eastAsia="zh-CN"/>
        </w:rPr>
        <w:t>为确保在应急情况下有充分的覆盖和容量，能够为小型和手持装置服务、提供按键通话能力、将容量集中于受灾地区以及提供高速无线电通信等各种高级功能的卫星十分有益。</w:t>
      </w:r>
      <w:r w:rsidR="000E7A18" w:rsidRPr="00E564AB">
        <w:rPr>
          <w:lang w:val="en-US" w:eastAsia="zh-CN"/>
        </w:rPr>
        <w:t xml:space="preserve"> </w:t>
      </w:r>
    </w:p>
    <w:p w:rsidR="000E7A18" w:rsidRPr="00E564AB" w:rsidRDefault="00A159BF" w:rsidP="004F691F">
      <w:pPr>
        <w:ind w:firstLineChars="200" w:firstLine="480"/>
        <w:rPr>
          <w:lang w:val="en-US" w:eastAsia="zh-CN"/>
        </w:rPr>
      </w:pPr>
      <w:r>
        <w:rPr>
          <w:rFonts w:hint="eastAsia"/>
          <w:lang w:val="en-US" w:eastAsia="zh-CN"/>
        </w:rPr>
        <w:t>一些国家认识到此类补充地面系统的益处，授权为提供这些类服务使用</w:t>
      </w:r>
      <w:r>
        <w:rPr>
          <w:rFonts w:hint="eastAsia"/>
          <w:lang w:val="en-US" w:eastAsia="zh-CN"/>
        </w:rPr>
        <w:t>MSS</w:t>
      </w:r>
      <w:r>
        <w:rPr>
          <w:rFonts w:hint="eastAsia"/>
          <w:lang w:val="en-US" w:eastAsia="zh-CN"/>
        </w:rPr>
        <w:t>的地面部分。</w:t>
      </w:r>
    </w:p>
    <w:p w:rsidR="000E7A18" w:rsidRPr="000E7A18" w:rsidRDefault="000E7A18" w:rsidP="00D97D36">
      <w:pPr>
        <w:pStyle w:val="Heading1"/>
        <w:rPr>
          <w:lang w:val="en-US" w:eastAsia="zh-CN"/>
        </w:rPr>
      </w:pPr>
      <w:bookmarkStart w:id="24" w:name="_Toc247958111"/>
      <w:bookmarkStart w:id="25" w:name="_Toc263857053"/>
      <w:r w:rsidRPr="000E7A18">
        <w:rPr>
          <w:lang w:val="en-US" w:eastAsia="zh-CN"/>
        </w:rPr>
        <w:lastRenderedPageBreak/>
        <w:t>3</w:t>
      </w:r>
      <w:r w:rsidRPr="000E7A18">
        <w:rPr>
          <w:lang w:val="en-US" w:eastAsia="zh-CN"/>
        </w:rPr>
        <w:tab/>
      </w:r>
      <w:r w:rsidR="00C12666">
        <w:rPr>
          <w:rFonts w:hint="eastAsia"/>
          <w:lang w:val="en-US" w:eastAsia="zh-CN"/>
        </w:rPr>
        <w:t>可提供灾害通信的</w:t>
      </w:r>
      <w:r w:rsidR="00C12666">
        <w:rPr>
          <w:rFonts w:hint="eastAsia"/>
          <w:lang w:val="en-US" w:eastAsia="zh-CN"/>
        </w:rPr>
        <w:t>MSS</w:t>
      </w:r>
      <w:r w:rsidR="00C12666">
        <w:rPr>
          <w:rFonts w:hint="eastAsia"/>
          <w:lang w:val="en-US" w:eastAsia="zh-CN"/>
        </w:rPr>
        <w:t>系统示例</w:t>
      </w:r>
      <w:r w:rsidRPr="007F75D1">
        <w:rPr>
          <w:rStyle w:val="FootnoteReference"/>
        </w:rPr>
        <w:footnoteReference w:id="1"/>
      </w:r>
      <w:bookmarkEnd w:id="24"/>
      <w:bookmarkEnd w:id="25"/>
    </w:p>
    <w:p w:rsidR="000E7A18" w:rsidRPr="00E564AB" w:rsidRDefault="00C12666" w:rsidP="004F691F">
      <w:pPr>
        <w:ind w:firstLineChars="200" w:firstLine="480"/>
        <w:rPr>
          <w:lang w:val="en-US" w:eastAsia="zh-CN"/>
        </w:rPr>
      </w:pPr>
      <w:r>
        <w:rPr>
          <w:rFonts w:hint="eastAsia"/>
          <w:lang w:val="en-US" w:eastAsia="zh-CN"/>
        </w:rPr>
        <w:t>本节提供了可提供灾害通信的</w:t>
      </w:r>
      <w:r>
        <w:rPr>
          <w:rFonts w:hint="eastAsia"/>
          <w:lang w:val="en-US" w:eastAsia="zh-CN"/>
        </w:rPr>
        <w:t>MSS</w:t>
      </w:r>
      <w:r>
        <w:rPr>
          <w:rFonts w:hint="eastAsia"/>
          <w:lang w:val="en-US" w:eastAsia="zh-CN"/>
        </w:rPr>
        <w:t>系统示例。</w:t>
      </w:r>
    </w:p>
    <w:p w:rsidR="000E7A18" w:rsidRPr="000E7A18" w:rsidRDefault="00C56A5A" w:rsidP="00D97D36">
      <w:pPr>
        <w:pStyle w:val="Heading2"/>
        <w:rPr>
          <w:lang w:val="en-US"/>
        </w:rPr>
      </w:pPr>
      <w:bookmarkStart w:id="26" w:name="_Toc247958112"/>
      <w:bookmarkStart w:id="27" w:name="_Toc263857054"/>
      <w:r>
        <w:rPr>
          <w:lang w:val="en-US"/>
        </w:rPr>
        <w:t>3.1</w:t>
      </w:r>
      <w:r>
        <w:rPr>
          <w:lang w:val="en-US"/>
        </w:rPr>
        <w:tab/>
      </w:r>
      <w:r w:rsidR="00C12666">
        <w:rPr>
          <w:rFonts w:hint="eastAsia"/>
          <w:lang w:val="en-US" w:eastAsia="zh-CN"/>
        </w:rPr>
        <w:t>依星（</w:t>
      </w:r>
      <w:r w:rsidR="000E7A18" w:rsidRPr="000E7A18">
        <w:rPr>
          <w:lang w:val="en-US"/>
        </w:rPr>
        <w:t>I</w:t>
      </w:r>
      <w:r w:rsidR="0078382D" w:rsidRPr="000E7A18">
        <w:rPr>
          <w:lang w:val="en-US"/>
        </w:rPr>
        <w:t>ridium</w:t>
      </w:r>
      <w:r w:rsidR="00C12666">
        <w:rPr>
          <w:rFonts w:hint="eastAsia"/>
          <w:lang w:val="en-US" w:eastAsia="zh-CN"/>
        </w:rPr>
        <w:t>）</w:t>
      </w:r>
      <w:r w:rsidR="000E7A18" w:rsidRPr="000E7A18">
        <w:rPr>
          <w:lang w:val="en-US"/>
        </w:rPr>
        <w:t xml:space="preserve"> </w:t>
      </w:r>
      <w:r w:rsidR="00E564AB">
        <w:rPr>
          <w:lang w:val="en-US"/>
        </w:rPr>
        <w:t>（</w:t>
      </w:r>
      <w:r w:rsidR="000E7A18" w:rsidRPr="000E7A18">
        <w:rPr>
          <w:lang w:val="en-US"/>
        </w:rPr>
        <w:t>HIBLEO-2</w:t>
      </w:r>
      <w:r w:rsidR="00E564AB">
        <w:rPr>
          <w:lang w:val="en-US"/>
        </w:rPr>
        <w:t>）</w:t>
      </w:r>
      <w:bookmarkEnd w:id="26"/>
      <w:bookmarkEnd w:id="27"/>
    </w:p>
    <w:p w:rsidR="000E7A18" w:rsidRPr="00E564AB" w:rsidRDefault="00C12666" w:rsidP="004F691F">
      <w:pPr>
        <w:ind w:firstLineChars="200" w:firstLine="480"/>
        <w:rPr>
          <w:lang w:val="en-US" w:eastAsia="zh-CN"/>
        </w:rPr>
      </w:pPr>
      <w:r>
        <w:rPr>
          <w:rFonts w:hint="eastAsia"/>
          <w:lang w:val="en-US" w:eastAsia="zh-CN"/>
        </w:rPr>
        <w:t>《</w:t>
      </w:r>
      <w:r w:rsidRPr="00E564AB">
        <w:rPr>
          <w:lang w:val="en-US" w:eastAsia="zh-CN"/>
        </w:rPr>
        <w:t>ITU-R</w:t>
      </w:r>
      <w:r>
        <w:rPr>
          <w:rFonts w:hint="eastAsia"/>
          <w:lang w:val="en-US" w:eastAsia="zh-CN"/>
        </w:rPr>
        <w:t>手册</w:t>
      </w:r>
      <w:r w:rsidRPr="00E564AB">
        <w:rPr>
          <w:lang w:val="en-US" w:eastAsia="zh-CN"/>
        </w:rPr>
        <w:t>–</w:t>
      </w:r>
      <w:r>
        <w:rPr>
          <w:rFonts w:hint="eastAsia"/>
          <w:lang w:val="en-US" w:eastAsia="zh-CN"/>
        </w:rPr>
        <w:t>卫星移动业务》对</w:t>
      </w:r>
      <w:r w:rsidR="000E7A18" w:rsidRPr="00E564AB">
        <w:rPr>
          <w:lang w:val="en-US" w:eastAsia="zh-CN"/>
        </w:rPr>
        <w:t>HIBLEO-2</w:t>
      </w:r>
      <w:r>
        <w:rPr>
          <w:rFonts w:hint="eastAsia"/>
          <w:lang w:val="en-US" w:eastAsia="zh-CN"/>
        </w:rPr>
        <w:t>系统进行了全面描述。下文总结了系统的各项能力，阐述了系统因何适用于</w:t>
      </w:r>
      <w:r w:rsidR="0087413A">
        <w:rPr>
          <w:lang w:val="en-US" w:eastAsia="zh-CN"/>
        </w:rPr>
        <w:t>赈灾</w:t>
      </w:r>
      <w:r>
        <w:rPr>
          <w:rFonts w:hint="eastAsia"/>
          <w:lang w:val="en-US" w:eastAsia="zh-CN"/>
        </w:rPr>
        <w:t>行动、自然灾害的早期预警和其它应急情况。</w:t>
      </w:r>
    </w:p>
    <w:p w:rsidR="000E7A18" w:rsidRPr="000E7A18" w:rsidRDefault="000E7A18" w:rsidP="00D97D36">
      <w:pPr>
        <w:pStyle w:val="enumlev1"/>
        <w:rPr>
          <w:lang w:val="en-US" w:eastAsia="zh-CN"/>
        </w:rPr>
      </w:pPr>
      <w:r w:rsidRPr="000E7A18">
        <w:rPr>
          <w:lang w:val="en-US" w:eastAsia="zh-CN"/>
        </w:rPr>
        <w:t>–</w:t>
      </w:r>
      <w:r w:rsidRPr="000E7A18">
        <w:rPr>
          <w:lang w:val="en-US" w:eastAsia="zh-CN"/>
        </w:rPr>
        <w:tab/>
      </w:r>
      <w:r w:rsidR="00C12666">
        <w:rPr>
          <w:rFonts w:hint="eastAsia"/>
          <w:lang w:val="en-US" w:eastAsia="zh-CN"/>
        </w:rPr>
        <w:t>天空构架网络，将</w:t>
      </w:r>
      <w:r w:rsidR="0078382D">
        <w:rPr>
          <w:lang w:val="en-US" w:eastAsia="zh-CN"/>
        </w:rPr>
        <w:t>ISL</w:t>
      </w:r>
      <w:r w:rsidR="00C12666">
        <w:rPr>
          <w:rFonts w:hint="eastAsia"/>
          <w:lang w:val="en-US" w:eastAsia="zh-CN"/>
        </w:rPr>
        <w:t>与卫星星上处理及路由结合，</w:t>
      </w:r>
      <w:r w:rsidR="00053011">
        <w:rPr>
          <w:rFonts w:hint="eastAsia"/>
          <w:lang w:val="en-US" w:eastAsia="zh-CN"/>
        </w:rPr>
        <w:t>使用单一网络实现全面的系统全球接入；</w:t>
      </w:r>
    </w:p>
    <w:p w:rsidR="000E7A18" w:rsidRPr="000E7A18" w:rsidRDefault="000E7A18" w:rsidP="00D97D36">
      <w:pPr>
        <w:pStyle w:val="enumlev1"/>
        <w:keepLines/>
        <w:rPr>
          <w:lang w:val="en-US" w:eastAsia="zh-CN"/>
        </w:rPr>
      </w:pPr>
      <w:r w:rsidRPr="000E7A18">
        <w:rPr>
          <w:lang w:val="en-US" w:eastAsia="zh-CN"/>
        </w:rPr>
        <w:t>–</w:t>
      </w:r>
      <w:r w:rsidRPr="000E7A18">
        <w:rPr>
          <w:lang w:val="en-US" w:eastAsia="zh-CN"/>
        </w:rPr>
        <w:tab/>
      </w:r>
      <w:r w:rsidR="00053011">
        <w:rPr>
          <w:rFonts w:hint="eastAsia"/>
          <w:lang w:val="en-US" w:eastAsia="zh-CN"/>
        </w:rPr>
        <w:t>全面的全球性行动不依赖本地的区域性基础设施、网关或地面路由，因此可确保移动通信完全独立于地面基础设施，仅在亚利桑那州的</w:t>
      </w:r>
      <w:r w:rsidR="00053011" w:rsidRPr="000E7A18">
        <w:rPr>
          <w:lang w:val="en-US" w:eastAsia="zh-CN"/>
        </w:rPr>
        <w:t>Tempe</w:t>
      </w:r>
      <w:r w:rsidR="00053011">
        <w:rPr>
          <w:rFonts w:hint="eastAsia"/>
          <w:lang w:val="en-US" w:eastAsia="zh-CN"/>
        </w:rPr>
        <w:t>设立了唯一的商用网关，与外界进行必要的联系；</w:t>
      </w:r>
    </w:p>
    <w:p w:rsidR="000E7A18" w:rsidRDefault="000E7A18" w:rsidP="00D97D36">
      <w:pPr>
        <w:pStyle w:val="enumlev1"/>
        <w:rPr>
          <w:lang w:val="en-US" w:eastAsia="zh-CN"/>
        </w:rPr>
      </w:pPr>
      <w:r w:rsidRPr="000E7A18">
        <w:rPr>
          <w:lang w:val="en-US" w:eastAsia="zh-CN"/>
        </w:rPr>
        <w:t>–</w:t>
      </w:r>
      <w:r w:rsidRPr="000E7A18">
        <w:rPr>
          <w:lang w:val="en-US" w:eastAsia="zh-CN"/>
        </w:rPr>
        <w:tab/>
      </w:r>
      <w:r w:rsidR="00053011">
        <w:rPr>
          <w:rFonts w:hint="eastAsia"/>
          <w:lang w:val="en-US" w:eastAsia="zh-CN"/>
        </w:rPr>
        <w:t>低地轨道</w:t>
      </w:r>
      <w:r w:rsidR="00053011">
        <w:rPr>
          <w:lang w:val="en-US" w:eastAsia="zh-CN"/>
        </w:rPr>
        <w:t>（</w:t>
      </w:r>
      <w:r w:rsidR="00053011" w:rsidRPr="000E7A18">
        <w:rPr>
          <w:lang w:val="en-US" w:eastAsia="zh-CN"/>
        </w:rPr>
        <w:t>LEO</w:t>
      </w:r>
      <w:r w:rsidR="00053011">
        <w:rPr>
          <w:lang w:val="en-US" w:eastAsia="zh-CN"/>
        </w:rPr>
        <w:t>）</w:t>
      </w:r>
      <w:r w:rsidR="00053011">
        <w:rPr>
          <w:rFonts w:hint="eastAsia"/>
          <w:lang w:val="en-US" w:eastAsia="zh-CN"/>
        </w:rPr>
        <w:t>卫星群由</w:t>
      </w:r>
      <w:r w:rsidR="00053011">
        <w:rPr>
          <w:rFonts w:hint="eastAsia"/>
          <w:lang w:val="en-US" w:eastAsia="zh-CN"/>
        </w:rPr>
        <w:t>66</w:t>
      </w:r>
      <w:r w:rsidR="00053011">
        <w:rPr>
          <w:rFonts w:hint="eastAsia"/>
          <w:lang w:val="en-US" w:eastAsia="zh-CN"/>
        </w:rPr>
        <w:t>颗卫星组成，</w:t>
      </w:r>
      <w:r w:rsidR="00CC27AC">
        <w:rPr>
          <w:rFonts w:hint="eastAsia"/>
          <w:lang w:val="en-US" w:eastAsia="zh-CN"/>
        </w:rPr>
        <w:t>采用</w:t>
      </w:r>
      <w:r w:rsidR="00053011">
        <w:rPr>
          <w:rFonts w:hint="eastAsia"/>
          <w:lang w:val="en-US" w:eastAsia="zh-CN"/>
        </w:rPr>
        <w:t>圆形轨道，</w:t>
      </w:r>
      <w:r w:rsidR="00E22D62">
        <w:rPr>
          <w:rFonts w:hint="eastAsia"/>
          <w:lang w:val="en-US" w:eastAsia="zh-CN"/>
        </w:rPr>
        <w:t>6</w:t>
      </w:r>
      <w:r w:rsidR="00E22D62">
        <w:rPr>
          <w:rFonts w:hint="eastAsia"/>
          <w:lang w:val="en-US" w:eastAsia="zh-CN"/>
        </w:rPr>
        <w:t>个极面，每面有</w:t>
      </w:r>
      <w:r w:rsidR="00E22D62">
        <w:rPr>
          <w:rFonts w:hint="eastAsia"/>
          <w:lang w:val="en-US" w:eastAsia="zh-CN"/>
        </w:rPr>
        <w:t>11</w:t>
      </w:r>
      <w:r w:rsidR="00E22D62">
        <w:rPr>
          <w:rFonts w:hint="eastAsia"/>
          <w:lang w:val="en-US" w:eastAsia="zh-CN"/>
        </w:rPr>
        <w:t>颗有源卫星和一个反向卫星，高度为</w:t>
      </w:r>
      <w:r w:rsidRPr="000E7A18">
        <w:rPr>
          <w:lang w:val="en-US" w:eastAsia="zh-CN"/>
        </w:rPr>
        <w:t>780</w:t>
      </w:r>
      <w:r w:rsidR="00E22D62">
        <w:rPr>
          <w:rFonts w:hint="eastAsia"/>
          <w:lang w:val="en-US" w:eastAsia="zh-CN"/>
        </w:rPr>
        <w:t>公里，用以为包括极地和所有海洋在内的区域提供全面的全球覆盖</w:t>
      </w:r>
      <w:r w:rsidR="00E564AB">
        <w:rPr>
          <w:lang w:val="en-US" w:eastAsia="zh-CN"/>
        </w:rPr>
        <w:t>（</w:t>
      </w:r>
      <w:r w:rsidR="00E22D62">
        <w:rPr>
          <w:rFonts w:hint="eastAsia"/>
          <w:lang w:val="en-US" w:eastAsia="zh-CN"/>
        </w:rPr>
        <w:t>参见图</w:t>
      </w:r>
      <w:r w:rsidR="00E22D62">
        <w:rPr>
          <w:rFonts w:hint="eastAsia"/>
          <w:lang w:val="en-US" w:eastAsia="zh-CN"/>
        </w:rPr>
        <w:t>6</w:t>
      </w:r>
      <w:r w:rsidR="00E564AB">
        <w:rPr>
          <w:lang w:val="en-US" w:eastAsia="zh-CN"/>
        </w:rPr>
        <w:t>）</w:t>
      </w:r>
      <w:r w:rsidR="00E22D62">
        <w:rPr>
          <w:rFonts w:hint="eastAsia"/>
          <w:lang w:val="en-US" w:eastAsia="zh-CN"/>
        </w:rPr>
        <w:t>。</w:t>
      </w:r>
    </w:p>
    <w:p w:rsidR="000E7A18" w:rsidRPr="000E7A18" w:rsidRDefault="00E22D62" w:rsidP="00D97D36">
      <w:pPr>
        <w:pStyle w:val="FigureNo"/>
        <w:rPr>
          <w:lang w:val="en-US" w:eastAsia="zh-CN"/>
        </w:rPr>
      </w:pPr>
      <w:r>
        <w:rPr>
          <w:rFonts w:hint="eastAsia"/>
          <w:lang w:val="en-US" w:eastAsia="zh-CN"/>
        </w:rPr>
        <w:t>图</w:t>
      </w:r>
      <w:r w:rsidR="000E7A18" w:rsidRPr="000E7A18">
        <w:rPr>
          <w:lang w:val="en-US" w:eastAsia="zh-CN"/>
        </w:rPr>
        <w:t xml:space="preserve"> 6</w:t>
      </w:r>
    </w:p>
    <w:p w:rsidR="000E7A18" w:rsidRPr="000E7A18" w:rsidRDefault="000E7A18" w:rsidP="00D97D36">
      <w:pPr>
        <w:pStyle w:val="Figuretitle"/>
        <w:rPr>
          <w:lang w:val="en-US" w:eastAsia="zh-CN"/>
        </w:rPr>
      </w:pPr>
      <w:r w:rsidRPr="000E7A18">
        <w:rPr>
          <w:lang w:val="en-US" w:eastAsia="zh-CN"/>
        </w:rPr>
        <w:t>HIBLEO-2</w:t>
      </w:r>
      <w:r w:rsidR="00E22D62">
        <w:rPr>
          <w:rFonts w:hint="eastAsia"/>
          <w:lang w:val="en-US" w:eastAsia="zh-CN"/>
        </w:rPr>
        <w:t>卫星群</w:t>
      </w:r>
      <w:r w:rsidR="00E564AB">
        <w:rPr>
          <w:lang w:val="en-US" w:eastAsia="zh-CN"/>
        </w:rPr>
        <w:t>（</w:t>
      </w:r>
      <w:r w:rsidR="00E22D62">
        <w:rPr>
          <w:rFonts w:hint="eastAsia"/>
          <w:lang w:val="en-US" w:eastAsia="zh-CN"/>
        </w:rPr>
        <w:t>从赤道观测</w:t>
      </w:r>
      <w:r w:rsidR="00E564AB">
        <w:rPr>
          <w:lang w:val="en-US" w:eastAsia="zh-CN"/>
        </w:rPr>
        <w:t>）</w:t>
      </w:r>
    </w:p>
    <w:p w:rsidR="000E7A18" w:rsidRPr="007F75D1" w:rsidRDefault="00BB3692" w:rsidP="00D97D36">
      <w:pPr>
        <w:pStyle w:val="Figure"/>
      </w:pPr>
      <w:r>
        <w:pict>
          <v:group id="_x0000_s5461" editas="canvas" style="width:142.4pt;height:153.4pt;mso-position-horizontal-relative:char;mso-position-vertical-relative:line" coordsize="2848,3068">
            <o:lock v:ext="edit" aspectratio="t"/>
            <v:shape id="_x0000_s5460" type="#_x0000_t75" style="position:absolute;width:2848;height:3068" o:preferrelative="f">
              <v:fill o:detectmouseclick="t"/>
              <v:path o:extrusionok="t" o:connecttype="none"/>
              <o:lock v:ext="edit" text="t"/>
            </v:shape>
            <v:rect id="_x0000_s5462" style="position:absolute;left:1821;top:2584;width:1027;height:302;mso-wrap-style:none" filled="f" stroked="f">
              <v:textbox style="mso-next-textbox:#_x0000_s5462;mso-fit-shape-to-text:t" inset="0,0,0,0">
                <w:txbxContent>
                  <w:p w:rsidR="003B0804" w:rsidRDefault="003B0804">
                    <w:pPr>
                      <w:rPr>
                        <w:lang w:eastAsia="zh-CN"/>
                      </w:rPr>
                    </w:pPr>
                    <w:r>
                      <w:rPr>
                        <w:rFonts w:hint="eastAsia"/>
                        <w:color w:val="000000"/>
                        <w:sz w:val="14"/>
                        <w:szCs w:val="14"/>
                        <w:lang w:eastAsia="zh-CN"/>
                      </w:rPr>
                      <w:t>第</w:t>
                    </w:r>
                    <w:r>
                      <w:rPr>
                        <w:color w:val="000000"/>
                        <w:sz w:val="14"/>
                        <w:szCs w:val="14"/>
                      </w:rPr>
                      <w:t>2149-06</w:t>
                    </w:r>
                    <w:r>
                      <w:rPr>
                        <w:rFonts w:hint="eastAsia"/>
                        <w:color w:val="000000"/>
                        <w:sz w:val="14"/>
                        <w:szCs w:val="14"/>
                        <w:lang w:eastAsia="zh-CN"/>
                      </w:rPr>
                      <w:t>号报告</w:t>
                    </w:r>
                  </w:p>
                </w:txbxContent>
              </v:textbox>
            </v:rect>
            <v:shape id="_x0000_s5463" type="#_x0000_t75" style="position:absolute;left:24;top:24;width:2661;height:2589">
              <v:imagedata r:id="rId47" o:title=""/>
            </v:shape>
            <w10:wrap type="none"/>
            <w10:anchorlock/>
          </v:group>
        </w:pict>
      </w:r>
    </w:p>
    <w:p w:rsidR="00AD0F8F" w:rsidRDefault="00AD0F8F" w:rsidP="00D97D36">
      <w:pPr>
        <w:pStyle w:val="enumlev1"/>
        <w:rPr>
          <w:lang w:val="en-US"/>
        </w:rPr>
      </w:pPr>
    </w:p>
    <w:p w:rsidR="000E7A18" w:rsidRPr="000E7A18" w:rsidRDefault="000E7A18" w:rsidP="00D97D36">
      <w:pPr>
        <w:pStyle w:val="enumlev1"/>
        <w:rPr>
          <w:lang w:val="en-US" w:eastAsia="zh-CN"/>
        </w:rPr>
      </w:pPr>
      <w:r w:rsidRPr="000E7A18">
        <w:rPr>
          <w:lang w:val="en-US" w:eastAsia="zh-CN"/>
        </w:rPr>
        <w:t>–</w:t>
      </w:r>
      <w:r w:rsidRPr="000E7A18">
        <w:rPr>
          <w:lang w:val="en-US" w:eastAsia="zh-CN"/>
        </w:rPr>
        <w:tab/>
      </w:r>
      <w:r w:rsidR="00E22D62">
        <w:rPr>
          <w:rFonts w:hint="eastAsia"/>
          <w:lang w:val="en-US" w:eastAsia="zh-CN"/>
        </w:rPr>
        <w:t>为移动用户手持设备提供个人通信服务；</w:t>
      </w:r>
    </w:p>
    <w:p w:rsidR="000E7A18" w:rsidRPr="000E7A18" w:rsidRDefault="000E7A18" w:rsidP="00D97D36">
      <w:pPr>
        <w:pStyle w:val="enumlev1"/>
        <w:rPr>
          <w:lang w:val="en-US" w:eastAsia="zh-CN"/>
        </w:rPr>
      </w:pPr>
      <w:r w:rsidRPr="000E7A18">
        <w:rPr>
          <w:lang w:val="en-US" w:eastAsia="zh-CN"/>
        </w:rPr>
        <w:t>–</w:t>
      </w:r>
      <w:r w:rsidRPr="000E7A18">
        <w:rPr>
          <w:lang w:val="en-US" w:eastAsia="zh-CN"/>
        </w:rPr>
        <w:tab/>
        <w:t>16 dB</w:t>
      </w:r>
      <w:r w:rsidR="00E22D62">
        <w:rPr>
          <w:rFonts w:hint="eastAsia"/>
          <w:lang w:val="en-US" w:eastAsia="zh-CN"/>
        </w:rPr>
        <w:t>平均链路余量为移动中用户的手持设备提供双工话音个人通信服务，在严重阴影的情况下可用性超过</w:t>
      </w:r>
      <w:r w:rsidR="00E22D62">
        <w:rPr>
          <w:rFonts w:hint="eastAsia"/>
          <w:lang w:val="en-US" w:eastAsia="zh-CN"/>
        </w:rPr>
        <w:t>80%</w:t>
      </w:r>
      <w:r w:rsidR="00E22D62">
        <w:rPr>
          <w:rFonts w:hint="eastAsia"/>
          <w:lang w:val="en-US" w:eastAsia="zh-CN"/>
        </w:rPr>
        <w:t>，在中等阴影的情况下可用性超过</w:t>
      </w:r>
      <w:r w:rsidR="00E22D62">
        <w:rPr>
          <w:rFonts w:hint="eastAsia"/>
          <w:lang w:val="en-US" w:eastAsia="zh-CN"/>
        </w:rPr>
        <w:t>95%</w:t>
      </w:r>
      <w:r w:rsidR="00E22D62">
        <w:rPr>
          <w:rFonts w:hint="eastAsia"/>
          <w:lang w:val="en-US" w:eastAsia="zh-CN"/>
        </w:rPr>
        <w:t>（参见</w:t>
      </w:r>
      <w:r w:rsidRPr="000E7A18">
        <w:rPr>
          <w:lang w:val="en-US" w:eastAsia="zh-CN"/>
        </w:rPr>
        <w:t>ITU-R M.1188</w:t>
      </w:r>
      <w:r w:rsidR="00E22D62">
        <w:rPr>
          <w:rFonts w:hint="eastAsia"/>
          <w:lang w:val="en-US" w:eastAsia="zh-CN"/>
        </w:rPr>
        <w:t>建议书</w:t>
      </w:r>
      <w:r w:rsidR="00E564AB">
        <w:rPr>
          <w:lang w:val="en-US" w:eastAsia="zh-CN"/>
        </w:rPr>
        <w:t>）</w:t>
      </w:r>
      <w:r w:rsidR="00E22D62">
        <w:rPr>
          <w:rFonts w:hint="eastAsia"/>
          <w:lang w:val="en-US" w:eastAsia="zh-CN"/>
        </w:rPr>
        <w:t>；</w:t>
      </w:r>
    </w:p>
    <w:p w:rsidR="000E7A18" w:rsidRPr="000E7A18" w:rsidRDefault="000E7A18" w:rsidP="00D97D36">
      <w:pPr>
        <w:pStyle w:val="enumlev1"/>
        <w:rPr>
          <w:lang w:val="en-US" w:eastAsia="zh-CN"/>
        </w:rPr>
      </w:pPr>
      <w:r w:rsidRPr="000E7A18">
        <w:rPr>
          <w:lang w:val="en-US" w:eastAsia="zh-CN"/>
        </w:rPr>
        <w:t>–</w:t>
      </w:r>
      <w:r w:rsidRPr="000E7A18">
        <w:rPr>
          <w:lang w:val="en-US" w:eastAsia="zh-CN"/>
        </w:rPr>
        <w:tab/>
      </w:r>
      <w:r w:rsidR="004F48FA">
        <w:rPr>
          <w:rFonts w:hint="eastAsia"/>
          <w:lang w:val="en-US" w:eastAsia="zh-CN"/>
        </w:rPr>
        <w:t>具有更高链路余量的寻呼业务可提供室内业务，通过与运营商的合作扩展室内话音业务；</w:t>
      </w:r>
    </w:p>
    <w:p w:rsidR="006D7DFD" w:rsidRDefault="006D7DFD">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0E7A18" w:rsidRPr="000E7A18" w:rsidRDefault="000E7A18" w:rsidP="00D97D36">
      <w:pPr>
        <w:pStyle w:val="enumlev1"/>
        <w:rPr>
          <w:lang w:val="en-US" w:eastAsia="zh-CN"/>
        </w:rPr>
      </w:pPr>
      <w:r w:rsidRPr="000E7A18">
        <w:rPr>
          <w:lang w:val="en-US" w:eastAsia="zh-CN"/>
        </w:rPr>
        <w:lastRenderedPageBreak/>
        <w:t>–</w:t>
      </w:r>
      <w:r w:rsidRPr="000E7A18">
        <w:rPr>
          <w:lang w:val="en-US" w:eastAsia="zh-CN"/>
        </w:rPr>
        <w:tab/>
      </w:r>
      <w:r w:rsidR="00EF2CE5">
        <w:rPr>
          <w:rFonts w:hint="eastAsia"/>
          <w:lang w:val="en-US" w:eastAsia="zh-CN"/>
        </w:rPr>
        <w:t>短猝发串数据</w:t>
      </w:r>
      <w:r w:rsidR="00E564AB">
        <w:rPr>
          <w:lang w:val="en-US" w:eastAsia="zh-CN"/>
        </w:rPr>
        <w:t>（</w:t>
      </w:r>
      <w:r w:rsidRPr="000E7A18">
        <w:rPr>
          <w:lang w:val="en-US" w:eastAsia="zh-CN"/>
        </w:rPr>
        <w:t>SBD</w:t>
      </w:r>
      <w:r w:rsidR="00E564AB">
        <w:rPr>
          <w:lang w:val="en-US" w:eastAsia="zh-CN"/>
        </w:rPr>
        <w:t>）</w:t>
      </w:r>
      <w:r w:rsidR="00EF2CE5">
        <w:rPr>
          <w:rFonts w:hint="eastAsia"/>
          <w:lang w:val="en-US" w:eastAsia="zh-CN"/>
        </w:rPr>
        <w:t>业务是实时收发少量数据（例如，全球定位系统（</w:t>
      </w:r>
      <w:r w:rsidR="00EF2CE5">
        <w:rPr>
          <w:rFonts w:hint="eastAsia"/>
          <w:lang w:val="en-US" w:eastAsia="zh-CN"/>
        </w:rPr>
        <w:t>GPS</w:t>
      </w:r>
      <w:r w:rsidR="00EF2CE5">
        <w:rPr>
          <w:rFonts w:hint="eastAsia"/>
          <w:lang w:val="en-US" w:eastAsia="zh-CN"/>
        </w:rPr>
        <w:t>）的坐标、地震或大气传感器数据）的一种稳定而有效的方法，对灾后恢复和灾害预测十分关键。</w:t>
      </w:r>
      <w:r w:rsidRPr="000E7A18">
        <w:rPr>
          <w:lang w:val="en-US" w:eastAsia="zh-CN"/>
        </w:rPr>
        <w:t>GPS</w:t>
      </w:r>
      <w:r w:rsidR="00EF2CE5">
        <w:rPr>
          <w:rFonts w:hint="eastAsia"/>
          <w:lang w:val="en-US" w:eastAsia="zh-CN"/>
        </w:rPr>
        <w:t>引擎被直接集成入</w:t>
      </w:r>
      <w:r w:rsidRPr="000E7A18">
        <w:rPr>
          <w:lang w:val="en-US" w:eastAsia="zh-CN"/>
        </w:rPr>
        <w:t>HIBLEO-2</w:t>
      </w:r>
      <w:r w:rsidR="00EF2CE5">
        <w:rPr>
          <w:rFonts w:hint="eastAsia"/>
          <w:lang w:val="en-US" w:eastAsia="zh-CN"/>
        </w:rPr>
        <w:t>收发信机，其中收发信机通过编程在固定间隔发送位置确认数据；</w:t>
      </w:r>
    </w:p>
    <w:p w:rsidR="000E7A18" w:rsidRPr="000E7A18" w:rsidRDefault="000E7A18" w:rsidP="00D97D36">
      <w:pPr>
        <w:pStyle w:val="enumlev1"/>
        <w:rPr>
          <w:lang w:val="en-US" w:eastAsia="zh-CN"/>
        </w:rPr>
      </w:pPr>
      <w:r w:rsidRPr="000E7A18">
        <w:rPr>
          <w:lang w:val="en-US" w:eastAsia="zh-CN"/>
        </w:rPr>
        <w:t>–</w:t>
      </w:r>
      <w:r w:rsidRPr="000E7A18">
        <w:rPr>
          <w:lang w:val="en-US" w:eastAsia="zh-CN"/>
        </w:rPr>
        <w:tab/>
      </w:r>
      <w:r w:rsidR="00D8519E">
        <w:rPr>
          <w:rFonts w:hint="eastAsia"/>
          <w:lang w:val="en-US" w:eastAsia="zh-CN"/>
        </w:rPr>
        <w:t>短消息业务</w:t>
      </w:r>
      <w:r w:rsidR="00E564AB">
        <w:rPr>
          <w:lang w:val="en-US" w:eastAsia="zh-CN"/>
        </w:rPr>
        <w:t>（</w:t>
      </w:r>
      <w:r w:rsidRPr="000E7A18">
        <w:rPr>
          <w:lang w:val="en-US" w:eastAsia="zh-CN"/>
        </w:rPr>
        <w:t>SMS</w:t>
      </w:r>
      <w:r w:rsidR="00E564AB">
        <w:rPr>
          <w:lang w:val="en-US" w:eastAsia="zh-CN"/>
        </w:rPr>
        <w:t>）</w:t>
      </w:r>
      <w:r w:rsidR="00D8519E">
        <w:rPr>
          <w:rFonts w:hint="eastAsia"/>
          <w:lang w:val="en-US" w:eastAsia="zh-CN"/>
        </w:rPr>
        <w:t>；</w:t>
      </w:r>
    </w:p>
    <w:p w:rsidR="000E7A18" w:rsidRPr="000E7A18" w:rsidRDefault="000E7A18" w:rsidP="00D97D36">
      <w:pPr>
        <w:pStyle w:val="enumlev1"/>
        <w:rPr>
          <w:lang w:val="en-US" w:eastAsia="zh-CN"/>
        </w:rPr>
      </w:pPr>
      <w:r w:rsidRPr="000E7A18">
        <w:rPr>
          <w:lang w:val="en-US" w:eastAsia="zh-CN"/>
        </w:rPr>
        <w:t>–</w:t>
      </w:r>
      <w:r w:rsidRPr="000E7A18">
        <w:rPr>
          <w:lang w:val="en-US" w:eastAsia="zh-CN"/>
        </w:rPr>
        <w:tab/>
      </w:r>
      <w:r w:rsidR="00D8519E">
        <w:rPr>
          <w:rFonts w:hint="eastAsia"/>
          <w:lang w:val="en-US" w:eastAsia="zh-CN"/>
        </w:rPr>
        <w:t>通过数字话音确保通信安全；</w:t>
      </w:r>
    </w:p>
    <w:p w:rsidR="000E7A18" w:rsidRPr="000E7A18" w:rsidRDefault="000E7A18" w:rsidP="00D97D36">
      <w:pPr>
        <w:pStyle w:val="enumlev1"/>
        <w:tabs>
          <w:tab w:val="clear" w:pos="794"/>
          <w:tab w:val="left" w:pos="555"/>
        </w:tabs>
        <w:rPr>
          <w:lang w:val="en-US" w:eastAsia="zh-CN"/>
        </w:rPr>
      </w:pPr>
      <w:r w:rsidRPr="000E7A18">
        <w:rPr>
          <w:lang w:val="en-US" w:eastAsia="zh-CN"/>
        </w:rPr>
        <w:t>–</w:t>
      </w:r>
      <w:r w:rsidRPr="000E7A18">
        <w:rPr>
          <w:lang w:val="en-US" w:eastAsia="zh-CN"/>
        </w:rPr>
        <w:tab/>
      </w:r>
      <w:r w:rsidR="00D8519E">
        <w:rPr>
          <w:rFonts w:hint="eastAsia"/>
          <w:lang w:val="en-US" w:eastAsia="zh-CN"/>
        </w:rPr>
        <w:tab/>
      </w:r>
      <w:r w:rsidR="00D8519E">
        <w:rPr>
          <w:rFonts w:hint="eastAsia"/>
          <w:lang w:val="en-US" w:eastAsia="zh-CN"/>
        </w:rPr>
        <w:t>合法监听</w:t>
      </w:r>
      <w:r w:rsidR="00E564AB">
        <w:rPr>
          <w:lang w:val="en-US" w:eastAsia="zh-CN"/>
        </w:rPr>
        <w:t>（</w:t>
      </w:r>
      <w:r w:rsidRPr="000E7A18">
        <w:rPr>
          <w:lang w:val="en-US" w:eastAsia="zh-CN"/>
        </w:rPr>
        <w:t>LI</w:t>
      </w:r>
      <w:r w:rsidR="00E564AB">
        <w:rPr>
          <w:lang w:val="en-US" w:eastAsia="zh-CN"/>
        </w:rPr>
        <w:t>）</w:t>
      </w:r>
      <w:r w:rsidR="00D8519E">
        <w:rPr>
          <w:rFonts w:hint="eastAsia"/>
          <w:lang w:val="en-US" w:eastAsia="zh-CN"/>
        </w:rPr>
        <w:t>；</w:t>
      </w:r>
    </w:p>
    <w:p w:rsidR="000E7A18" w:rsidRPr="000E7A18" w:rsidRDefault="000E7A18" w:rsidP="00D97D36">
      <w:pPr>
        <w:pStyle w:val="enumlev1"/>
        <w:rPr>
          <w:lang w:val="en-US" w:eastAsia="zh-CN"/>
        </w:rPr>
      </w:pPr>
      <w:r w:rsidRPr="000E7A18">
        <w:rPr>
          <w:lang w:val="en-US" w:eastAsia="zh-CN"/>
        </w:rPr>
        <w:t>–</w:t>
      </w:r>
      <w:r w:rsidRPr="000E7A18">
        <w:rPr>
          <w:lang w:val="en-US" w:eastAsia="zh-CN"/>
        </w:rPr>
        <w:tab/>
      </w:r>
      <w:r w:rsidR="00D8519E">
        <w:rPr>
          <w:rFonts w:hint="eastAsia"/>
          <w:lang w:val="en-US" w:eastAsia="zh-CN"/>
        </w:rPr>
        <w:t>地理位置的分辨率为</w:t>
      </w:r>
      <w:r w:rsidRPr="000E7A18">
        <w:rPr>
          <w:lang w:val="en-US" w:eastAsia="zh-CN"/>
        </w:rPr>
        <w:t>20</w:t>
      </w:r>
      <w:r w:rsidR="00D8519E">
        <w:rPr>
          <w:rFonts w:hint="eastAsia"/>
          <w:lang w:val="en-US" w:eastAsia="zh-CN"/>
        </w:rPr>
        <w:t>公里。</w:t>
      </w:r>
    </w:p>
    <w:p w:rsidR="000E7A18" w:rsidRPr="00D8519E" w:rsidRDefault="00C56A5A" w:rsidP="00D97D36">
      <w:pPr>
        <w:pStyle w:val="Heading2"/>
        <w:rPr>
          <w:lang w:val="es-ES"/>
        </w:rPr>
      </w:pPr>
      <w:bookmarkStart w:id="28" w:name="_Toc247958113"/>
      <w:bookmarkStart w:id="29" w:name="_Toc263857055"/>
      <w:r w:rsidRPr="00D8519E">
        <w:rPr>
          <w:lang w:val="es-ES"/>
        </w:rPr>
        <w:t>3.2</w:t>
      </w:r>
      <w:r w:rsidRPr="00D8519E">
        <w:rPr>
          <w:lang w:val="es-ES"/>
        </w:rPr>
        <w:tab/>
      </w:r>
      <w:r w:rsidR="00D8519E">
        <w:rPr>
          <w:rFonts w:hint="eastAsia"/>
          <w:lang w:val="en-US" w:eastAsia="zh-CN"/>
        </w:rPr>
        <w:t>全球星</w:t>
      </w:r>
      <w:r w:rsidR="00D8519E" w:rsidRPr="00D8519E">
        <w:rPr>
          <w:rFonts w:hint="eastAsia"/>
          <w:lang w:val="es-ES" w:eastAsia="zh-CN"/>
        </w:rPr>
        <w:t>（</w:t>
      </w:r>
      <w:r w:rsidR="000E7A18" w:rsidRPr="00D8519E">
        <w:rPr>
          <w:lang w:val="es-ES"/>
        </w:rPr>
        <w:t>G</w:t>
      </w:r>
      <w:r w:rsidR="0078382D" w:rsidRPr="00D8519E">
        <w:rPr>
          <w:lang w:val="es-ES"/>
        </w:rPr>
        <w:t>lobalstar</w:t>
      </w:r>
      <w:r w:rsidR="00D8519E" w:rsidRPr="00D8519E">
        <w:rPr>
          <w:rFonts w:hint="eastAsia"/>
          <w:lang w:val="es-ES" w:eastAsia="zh-CN"/>
        </w:rPr>
        <w:t>）</w:t>
      </w:r>
      <w:r w:rsidR="00E564AB" w:rsidRPr="00D8519E">
        <w:rPr>
          <w:lang w:val="es-ES"/>
        </w:rPr>
        <w:t>（</w:t>
      </w:r>
      <w:r w:rsidR="000E7A18" w:rsidRPr="00D8519E">
        <w:rPr>
          <w:lang w:val="es-ES"/>
        </w:rPr>
        <w:t>HIBLEO-4</w:t>
      </w:r>
      <w:r w:rsidR="00E564AB" w:rsidRPr="00D8519E">
        <w:rPr>
          <w:lang w:val="es-ES"/>
        </w:rPr>
        <w:t>）</w:t>
      </w:r>
      <w:bookmarkEnd w:id="28"/>
      <w:bookmarkEnd w:id="29"/>
    </w:p>
    <w:p w:rsidR="000E7A18" w:rsidRPr="00E564AB" w:rsidRDefault="00D8519E" w:rsidP="004F691F">
      <w:pPr>
        <w:ind w:firstLineChars="200" w:firstLine="480"/>
        <w:rPr>
          <w:lang w:val="en-US" w:eastAsia="zh-CN"/>
        </w:rPr>
      </w:pPr>
      <w:r>
        <w:rPr>
          <w:rFonts w:hint="eastAsia"/>
          <w:lang w:val="en-US" w:eastAsia="zh-CN"/>
        </w:rPr>
        <w:t>《</w:t>
      </w:r>
      <w:r w:rsidRPr="00D8519E">
        <w:rPr>
          <w:lang w:val="es-ES" w:eastAsia="zh-CN"/>
        </w:rPr>
        <w:t>ITU-R</w:t>
      </w:r>
      <w:r>
        <w:rPr>
          <w:rFonts w:hint="eastAsia"/>
          <w:lang w:val="en-US" w:eastAsia="zh-CN"/>
        </w:rPr>
        <w:t>手册</w:t>
      </w:r>
      <w:r w:rsidRPr="00D8519E">
        <w:rPr>
          <w:lang w:val="es-ES" w:eastAsia="zh-CN"/>
        </w:rPr>
        <w:t>–</w:t>
      </w:r>
      <w:r>
        <w:rPr>
          <w:rFonts w:hint="eastAsia"/>
          <w:lang w:val="en-US" w:eastAsia="zh-CN"/>
        </w:rPr>
        <w:t>卫星移动业务》第</w:t>
      </w:r>
      <w:r w:rsidRPr="00D8519E">
        <w:rPr>
          <w:lang w:val="es-ES" w:eastAsia="zh-CN"/>
        </w:rPr>
        <w:t>5.5</w:t>
      </w:r>
      <w:r>
        <w:rPr>
          <w:rFonts w:hint="eastAsia"/>
          <w:lang w:val="es-ES" w:eastAsia="zh-CN"/>
        </w:rPr>
        <w:t>节对</w:t>
      </w:r>
      <w:r w:rsidR="000E7A18" w:rsidRPr="00D8519E">
        <w:rPr>
          <w:lang w:val="es-ES" w:eastAsia="zh-CN"/>
        </w:rPr>
        <w:t>HIBLEO-4 MSS</w:t>
      </w:r>
      <w:r>
        <w:rPr>
          <w:rFonts w:hint="eastAsia"/>
          <w:lang w:val="es-ES" w:eastAsia="zh-CN"/>
        </w:rPr>
        <w:t>系统进行了完整的描述。</w:t>
      </w:r>
      <w:r w:rsidR="002A1912">
        <w:rPr>
          <w:rFonts w:hint="eastAsia"/>
          <w:lang w:val="es-ES" w:eastAsia="zh-CN"/>
        </w:rPr>
        <w:t>下文概要说明了其特性和可用业务。与其它</w:t>
      </w:r>
      <w:r w:rsidR="002A1912" w:rsidRPr="002A1912">
        <w:rPr>
          <w:rFonts w:hint="eastAsia"/>
          <w:lang w:val="en-US" w:eastAsia="zh-CN"/>
        </w:rPr>
        <w:t>MSS</w:t>
      </w:r>
      <w:r w:rsidR="002A1912">
        <w:rPr>
          <w:rFonts w:hint="eastAsia"/>
          <w:lang w:val="en-US" w:eastAsia="zh-CN"/>
        </w:rPr>
        <w:t>系统相同，</w:t>
      </w:r>
      <w:r w:rsidR="000E7A18" w:rsidRPr="00E564AB">
        <w:rPr>
          <w:lang w:val="en-US" w:eastAsia="zh-CN"/>
        </w:rPr>
        <w:t>HIBLEO-4</w:t>
      </w:r>
      <w:r w:rsidR="002A1912">
        <w:rPr>
          <w:rFonts w:hint="eastAsia"/>
          <w:lang w:val="en-US" w:eastAsia="zh-CN"/>
        </w:rPr>
        <w:t>是一种提供灾害预警和赈灾通信的理想系统。</w:t>
      </w:r>
    </w:p>
    <w:p w:rsidR="000E7A18" w:rsidRPr="000E7A18" w:rsidRDefault="000E7A18" w:rsidP="00D97D36">
      <w:pPr>
        <w:pStyle w:val="enumlev1"/>
        <w:rPr>
          <w:lang w:val="en-US" w:eastAsia="zh-CN"/>
        </w:rPr>
      </w:pPr>
      <w:r w:rsidRPr="000E7A18">
        <w:rPr>
          <w:lang w:val="en-US" w:eastAsia="zh-CN"/>
        </w:rPr>
        <w:t>–</w:t>
      </w:r>
      <w:r w:rsidRPr="000E7A18">
        <w:rPr>
          <w:lang w:val="en-US" w:eastAsia="zh-CN"/>
        </w:rPr>
        <w:tab/>
        <w:t>HIBLEO-4</w:t>
      </w:r>
      <w:r w:rsidR="002A1912">
        <w:rPr>
          <w:rFonts w:hint="eastAsia"/>
          <w:lang w:val="en-US" w:eastAsia="zh-CN"/>
        </w:rPr>
        <w:t>系统采用</w:t>
      </w:r>
      <w:r w:rsidRPr="000E7A18">
        <w:rPr>
          <w:lang w:val="en-US" w:eastAsia="zh-CN"/>
        </w:rPr>
        <w:t>48</w:t>
      </w:r>
      <w:r w:rsidR="002A1912">
        <w:rPr>
          <w:rFonts w:hint="eastAsia"/>
          <w:lang w:val="en-US" w:eastAsia="zh-CN"/>
        </w:rPr>
        <w:t>个航空器的</w:t>
      </w:r>
      <w:r w:rsidRPr="000E7A18">
        <w:rPr>
          <w:lang w:val="en-US" w:eastAsia="zh-CN"/>
        </w:rPr>
        <w:t>LEO</w:t>
      </w:r>
      <w:r w:rsidR="002A1912">
        <w:rPr>
          <w:rFonts w:hint="eastAsia"/>
          <w:lang w:val="en-US" w:eastAsia="zh-CN"/>
        </w:rPr>
        <w:t>卫星群，为陆地提供完整覆盖，纬度</w:t>
      </w:r>
      <w:r w:rsidR="002A1912" w:rsidRPr="000E7A18">
        <w:rPr>
          <w:lang w:val="en-US" w:eastAsia="zh-CN"/>
        </w:rPr>
        <w:t>±70</w:t>
      </w:r>
      <w:r w:rsidR="002A1912">
        <w:rPr>
          <w:lang w:val="en-US" w:eastAsia="zh-CN"/>
        </w:rPr>
        <w:t>º</w:t>
      </w:r>
      <w:r w:rsidR="002A1912">
        <w:rPr>
          <w:rFonts w:hint="eastAsia"/>
          <w:lang w:val="en-US" w:eastAsia="zh-CN"/>
        </w:rPr>
        <w:t>间的某些海洋区域提供全面覆盖，为纬度</w:t>
      </w:r>
      <w:r w:rsidR="002A1912" w:rsidRPr="000E7A18">
        <w:rPr>
          <w:lang w:val="en-US" w:eastAsia="zh-CN"/>
        </w:rPr>
        <w:t>±70</w:t>
      </w:r>
      <w:r w:rsidR="002A1912">
        <w:rPr>
          <w:lang w:val="en-US" w:eastAsia="zh-CN"/>
        </w:rPr>
        <w:t>º</w:t>
      </w:r>
      <w:r w:rsidR="002A1912">
        <w:rPr>
          <w:rFonts w:hint="eastAsia"/>
          <w:lang w:val="en-US" w:eastAsia="zh-CN"/>
        </w:rPr>
        <w:t>之外的些海洋区域提供部分覆盖；</w:t>
      </w:r>
    </w:p>
    <w:p w:rsidR="000E7A18" w:rsidRPr="000E7A18" w:rsidRDefault="000E7A18" w:rsidP="00D97D36">
      <w:pPr>
        <w:pStyle w:val="enumlev1"/>
        <w:rPr>
          <w:lang w:val="en-US" w:eastAsia="zh-CN"/>
        </w:rPr>
      </w:pPr>
      <w:r w:rsidRPr="000E7A18">
        <w:rPr>
          <w:lang w:val="en-US" w:eastAsia="zh-CN"/>
        </w:rPr>
        <w:t>–</w:t>
      </w:r>
      <w:r w:rsidRPr="000E7A18">
        <w:rPr>
          <w:lang w:val="en-US" w:eastAsia="zh-CN"/>
        </w:rPr>
        <w:tab/>
      </w:r>
      <w:r w:rsidR="000A398D">
        <w:rPr>
          <w:rFonts w:hint="eastAsia"/>
          <w:lang w:val="en-US" w:eastAsia="zh-CN"/>
        </w:rPr>
        <w:t>与其它移动设备及外界的联系是通过网关地球站网络，该网络必须在服务卫星的脚印之内；</w:t>
      </w:r>
    </w:p>
    <w:p w:rsidR="000E7A18" w:rsidRPr="000E7A18" w:rsidRDefault="000E7A18" w:rsidP="00D97D36">
      <w:pPr>
        <w:pStyle w:val="enumlev1"/>
        <w:rPr>
          <w:lang w:val="en-US" w:eastAsia="zh-CN"/>
        </w:rPr>
      </w:pPr>
      <w:r w:rsidRPr="000E7A18">
        <w:rPr>
          <w:lang w:val="en-US" w:eastAsia="zh-CN"/>
        </w:rPr>
        <w:t>–</w:t>
      </w:r>
      <w:r w:rsidRPr="000E7A18">
        <w:rPr>
          <w:lang w:val="en-US" w:eastAsia="zh-CN"/>
        </w:rPr>
        <w:tab/>
      </w:r>
      <w:r w:rsidR="000A398D">
        <w:rPr>
          <w:rFonts w:hint="eastAsia"/>
          <w:lang w:val="en-US" w:eastAsia="zh-CN"/>
        </w:rPr>
        <w:t>全球星系统使用</w:t>
      </w:r>
      <w:r w:rsidR="000A398D">
        <w:rPr>
          <w:rFonts w:hint="eastAsia"/>
          <w:lang w:val="en-US" w:eastAsia="zh-CN"/>
        </w:rPr>
        <w:t>48</w:t>
      </w:r>
      <w:r w:rsidR="000A398D">
        <w:rPr>
          <w:rFonts w:hint="eastAsia"/>
          <w:lang w:val="en-US" w:eastAsia="zh-CN"/>
        </w:rPr>
        <w:t>个航空器，轨道高度为</w:t>
      </w:r>
      <w:r w:rsidRPr="000E7A18">
        <w:rPr>
          <w:lang w:val="en-US" w:eastAsia="zh-CN"/>
        </w:rPr>
        <w:t>1 414</w:t>
      </w:r>
      <w:r w:rsidR="000A398D">
        <w:rPr>
          <w:rFonts w:hint="eastAsia"/>
          <w:lang w:val="en-US" w:eastAsia="zh-CN"/>
        </w:rPr>
        <w:t>公里，倾角</w:t>
      </w:r>
      <w:r w:rsidRPr="000E7A18">
        <w:rPr>
          <w:lang w:val="en-US" w:eastAsia="zh-CN"/>
        </w:rPr>
        <w:t>52</w:t>
      </w:r>
      <w:r w:rsidR="0078382D">
        <w:rPr>
          <w:lang w:val="en-US" w:eastAsia="zh-CN"/>
        </w:rPr>
        <w:t>º</w:t>
      </w:r>
      <w:r w:rsidR="000A398D">
        <w:rPr>
          <w:rFonts w:hint="eastAsia"/>
          <w:lang w:val="en-US" w:eastAsia="zh-CN"/>
        </w:rPr>
        <w:t>。八条轨道上</w:t>
      </w:r>
      <w:r w:rsidR="000A398D">
        <w:rPr>
          <w:rFonts w:hint="eastAsia"/>
          <w:lang w:val="en-US" w:eastAsia="zh-CN"/>
        </w:rPr>
        <w:t>6</w:t>
      </w:r>
      <w:r w:rsidR="000A398D">
        <w:rPr>
          <w:rFonts w:hint="eastAsia"/>
          <w:lang w:val="en-US" w:eastAsia="zh-CN"/>
        </w:rPr>
        <w:t>颗均匀分布的卫星包含一个</w:t>
      </w:r>
      <w:r w:rsidRPr="000E7A18">
        <w:rPr>
          <w:lang w:val="en-US" w:eastAsia="zh-CN"/>
        </w:rPr>
        <w:t>Walker 48/8/1</w:t>
      </w:r>
      <w:r w:rsidR="000A398D">
        <w:rPr>
          <w:rFonts w:hint="eastAsia"/>
          <w:lang w:val="en-US" w:eastAsia="zh-CN"/>
        </w:rPr>
        <w:t>配置，用于在纬度</w:t>
      </w:r>
      <w:r w:rsidR="000A398D" w:rsidRPr="000E7A18">
        <w:rPr>
          <w:lang w:val="en-US" w:eastAsia="zh-CN"/>
        </w:rPr>
        <w:t>±70</w:t>
      </w:r>
      <w:r w:rsidR="000A398D">
        <w:rPr>
          <w:lang w:val="en-US" w:eastAsia="zh-CN"/>
        </w:rPr>
        <w:t>º</w:t>
      </w:r>
      <w:r w:rsidR="000A398D">
        <w:rPr>
          <w:rFonts w:hint="eastAsia"/>
          <w:lang w:val="en-US" w:eastAsia="zh-CN"/>
        </w:rPr>
        <w:t>间提供覆盖；</w:t>
      </w:r>
    </w:p>
    <w:p w:rsidR="000E7A18" w:rsidRPr="000E7A18" w:rsidRDefault="000E7A18" w:rsidP="00CC27AC">
      <w:pPr>
        <w:pStyle w:val="enumlev1"/>
        <w:rPr>
          <w:lang w:val="en-US" w:eastAsia="zh-CN"/>
        </w:rPr>
      </w:pPr>
      <w:r w:rsidRPr="000E7A18">
        <w:rPr>
          <w:lang w:val="en-US" w:eastAsia="zh-CN"/>
        </w:rPr>
        <w:t>–</w:t>
      </w:r>
      <w:r w:rsidRPr="000E7A18">
        <w:rPr>
          <w:lang w:val="en-US" w:eastAsia="zh-CN"/>
        </w:rPr>
        <w:tab/>
      </w:r>
      <w:r w:rsidR="00E95857">
        <w:rPr>
          <w:rFonts w:hint="eastAsia"/>
          <w:lang w:val="en-US" w:eastAsia="zh-CN"/>
        </w:rPr>
        <w:t>连接使用卫星分集向移动终端用户提供</w:t>
      </w:r>
      <w:r w:rsidRPr="000E7A18">
        <w:rPr>
          <w:lang w:val="en-US" w:eastAsia="zh-CN"/>
        </w:rPr>
        <w:t>96%</w:t>
      </w:r>
      <w:r w:rsidR="00E95857">
        <w:rPr>
          <w:rFonts w:hint="eastAsia"/>
          <w:lang w:val="en-US" w:eastAsia="zh-CN"/>
        </w:rPr>
        <w:t>的可用性；</w:t>
      </w:r>
    </w:p>
    <w:p w:rsidR="000E7A18" w:rsidRPr="000E7A18" w:rsidRDefault="000E7A18" w:rsidP="00D97D36">
      <w:pPr>
        <w:pStyle w:val="enumlev1"/>
        <w:rPr>
          <w:lang w:val="en-US" w:eastAsia="zh-CN"/>
        </w:rPr>
      </w:pPr>
      <w:r w:rsidRPr="000E7A18">
        <w:rPr>
          <w:lang w:val="en-US" w:eastAsia="zh-CN"/>
        </w:rPr>
        <w:t>–</w:t>
      </w:r>
      <w:r w:rsidRPr="000E7A18">
        <w:rPr>
          <w:lang w:val="en-US" w:eastAsia="zh-CN"/>
        </w:rPr>
        <w:tab/>
      </w:r>
      <w:r w:rsidR="00E95857">
        <w:rPr>
          <w:rFonts w:hint="eastAsia"/>
          <w:lang w:val="en-US" w:eastAsia="zh-CN"/>
        </w:rPr>
        <w:t>为手持、车载和固定终端提供服务，满足边远和欠服务地区用户的需求；</w:t>
      </w:r>
    </w:p>
    <w:p w:rsidR="000E7A18" w:rsidRPr="000E7A18" w:rsidRDefault="000E7A18" w:rsidP="00D97D36">
      <w:pPr>
        <w:pStyle w:val="enumlev1"/>
        <w:rPr>
          <w:lang w:val="en-US" w:eastAsia="zh-CN"/>
        </w:rPr>
      </w:pPr>
      <w:r w:rsidRPr="000E7A18">
        <w:rPr>
          <w:lang w:val="en-US" w:eastAsia="zh-CN"/>
        </w:rPr>
        <w:t>–</w:t>
      </w:r>
      <w:r w:rsidRPr="000E7A18">
        <w:rPr>
          <w:lang w:val="en-US" w:eastAsia="zh-CN"/>
        </w:rPr>
        <w:tab/>
      </w:r>
      <w:r w:rsidR="00E95857">
        <w:rPr>
          <w:rFonts w:hint="eastAsia"/>
          <w:lang w:val="en-US" w:eastAsia="zh-CN"/>
        </w:rPr>
        <w:t>可提供</w:t>
      </w:r>
      <w:r w:rsidR="00E95857" w:rsidRPr="000E7A18">
        <w:rPr>
          <w:lang w:val="en-US" w:eastAsia="zh-CN"/>
        </w:rPr>
        <w:t>128 kbit/s</w:t>
      </w:r>
      <w:r w:rsidR="00E95857">
        <w:rPr>
          <w:rFonts w:hint="eastAsia"/>
          <w:lang w:val="en-US" w:eastAsia="zh-CN"/>
        </w:rPr>
        <w:t>双向数据通信速率；</w:t>
      </w:r>
    </w:p>
    <w:p w:rsidR="000E7A18" w:rsidRPr="000E7A18" w:rsidRDefault="000E7A18" w:rsidP="00D97D36">
      <w:pPr>
        <w:pStyle w:val="enumlev1"/>
        <w:rPr>
          <w:lang w:val="en-US" w:eastAsia="zh-CN"/>
        </w:rPr>
      </w:pPr>
      <w:r w:rsidRPr="000E7A18">
        <w:rPr>
          <w:lang w:val="en-US" w:eastAsia="zh-CN"/>
        </w:rPr>
        <w:t>–</w:t>
      </w:r>
      <w:r w:rsidRPr="000E7A18">
        <w:rPr>
          <w:lang w:val="en-US" w:eastAsia="zh-CN"/>
        </w:rPr>
        <w:tab/>
      </w:r>
      <w:r w:rsidR="00E95857">
        <w:rPr>
          <w:rFonts w:hint="eastAsia"/>
          <w:lang w:val="en-US" w:eastAsia="zh-CN"/>
        </w:rPr>
        <w:t>单工传输可用于从边远地区（通常是无人区）向中心数据收集点发送位置、气象、地质及许多其它类型的数据；</w:t>
      </w:r>
    </w:p>
    <w:p w:rsidR="000E7A18" w:rsidRPr="000E7A18" w:rsidRDefault="000E7A18" w:rsidP="00D97D36">
      <w:pPr>
        <w:pStyle w:val="enumlev1"/>
        <w:rPr>
          <w:lang w:val="en-US" w:eastAsia="zh-CN"/>
        </w:rPr>
      </w:pPr>
      <w:r w:rsidRPr="000E7A18">
        <w:rPr>
          <w:lang w:val="en-US" w:eastAsia="zh-CN"/>
        </w:rPr>
        <w:t>–</w:t>
      </w:r>
      <w:r w:rsidRPr="000E7A18">
        <w:rPr>
          <w:lang w:val="en-US" w:eastAsia="zh-CN"/>
        </w:rPr>
        <w:tab/>
      </w:r>
      <w:r w:rsidR="00E95857">
        <w:rPr>
          <w:rFonts w:hint="eastAsia"/>
          <w:lang w:val="en-US" w:eastAsia="zh-CN"/>
        </w:rPr>
        <w:t>10</w:t>
      </w:r>
      <w:r w:rsidR="00E95857">
        <w:rPr>
          <w:rFonts w:hint="eastAsia"/>
          <w:lang w:val="en-US" w:eastAsia="zh-CN"/>
        </w:rPr>
        <w:t>公里范围内可判定用户终端的位置。</w:t>
      </w:r>
    </w:p>
    <w:p w:rsidR="000E7A18" w:rsidRPr="00E564AB" w:rsidRDefault="00E95857" w:rsidP="004F691F">
      <w:pPr>
        <w:ind w:firstLineChars="200" w:firstLine="480"/>
        <w:rPr>
          <w:lang w:val="en-US" w:eastAsia="zh-CN"/>
        </w:rPr>
      </w:pPr>
      <w:r>
        <w:rPr>
          <w:rFonts w:hint="eastAsia"/>
          <w:lang w:val="en-US" w:eastAsia="zh-CN"/>
        </w:rPr>
        <w:t>图</w:t>
      </w:r>
      <w:r>
        <w:rPr>
          <w:rFonts w:hint="eastAsia"/>
          <w:lang w:val="en-US" w:eastAsia="zh-CN"/>
        </w:rPr>
        <w:t>7</w:t>
      </w:r>
      <w:r>
        <w:rPr>
          <w:rFonts w:hint="eastAsia"/>
          <w:lang w:val="en-US" w:eastAsia="zh-CN"/>
        </w:rPr>
        <w:t>所示为典型的覆盖情况。</w:t>
      </w:r>
    </w:p>
    <w:p w:rsidR="000E7A18" w:rsidRPr="000E7A18" w:rsidRDefault="00E95857" w:rsidP="00D97D36">
      <w:pPr>
        <w:pStyle w:val="FigureNo"/>
        <w:rPr>
          <w:lang w:val="en-US" w:eastAsia="zh-CN"/>
        </w:rPr>
      </w:pPr>
      <w:r>
        <w:rPr>
          <w:rFonts w:hint="eastAsia"/>
          <w:lang w:val="en-US" w:eastAsia="zh-CN"/>
        </w:rPr>
        <w:lastRenderedPageBreak/>
        <w:t>图</w:t>
      </w:r>
      <w:r w:rsidR="000E7A18" w:rsidRPr="000E7A18">
        <w:rPr>
          <w:lang w:val="en-US" w:eastAsia="zh-CN"/>
        </w:rPr>
        <w:t>7</w:t>
      </w:r>
    </w:p>
    <w:p w:rsidR="000E7A18" w:rsidRPr="000E7A18" w:rsidRDefault="00E95857" w:rsidP="00D97D36">
      <w:pPr>
        <w:pStyle w:val="Figuretitle"/>
        <w:rPr>
          <w:lang w:val="en-US" w:eastAsia="zh-CN"/>
        </w:rPr>
      </w:pPr>
      <w:r>
        <w:rPr>
          <w:rFonts w:hint="eastAsia"/>
          <w:lang w:val="en-US" w:eastAsia="zh-CN"/>
        </w:rPr>
        <w:t>典型的全球星瞬时地面跟踪图</w:t>
      </w:r>
    </w:p>
    <w:p w:rsidR="000E7A18" w:rsidRPr="007F75D1" w:rsidRDefault="00BB3692" w:rsidP="00D97D36">
      <w:pPr>
        <w:pStyle w:val="Figure"/>
      </w:pPr>
      <w:r>
        <w:pict>
          <v:group id="_x0000_s5466" editas="canvas" style="width:356.25pt;height:304.9pt;mso-position-horizontal-relative:char;mso-position-vertical-relative:line" coordsize="7125,6098">
            <o:lock v:ext="edit" aspectratio="t"/>
            <v:shape id="_x0000_s5465" type="#_x0000_t75" style="position:absolute;width:7125;height:6098" o:preferrelative="f">
              <v:fill o:detectmouseclick="t"/>
              <v:path o:extrusionok="t" o:connecttype="none"/>
              <o:lock v:ext="edit" text="t"/>
            </v:shape>
            <v:rect id="_x0000_s5467" style="position:absolute;left:5758;top:5614;width:1262;height:182" filled="f" stroked="f">
              <v:textbox style="mso-next-textbox:#_x0000_s5467;mso-fit-shape-to-text:t" inset="0,0,0,0">
                <w:txbxContent>
                  <w:p w:rsidR="003B0804" w:rsidRDefault="003B0804" w:rsidP="00E974DB">
                    <w:pPr>
                      <w:spacing w:before="0"/>
                      <w:jc w:val="right"/>
                      <w:rPr>
                        <w:lang w:eastAsia="zh-CN"/>
                      </w:rPr>
                    </w:pPr>
                    <w:r>
                      <w:rPr>
                        <w:rFonts w:hint="eastAsia"/>
                        <w:color w:val="000000"/>
                        <w:sz w:val="14"/>
                        <w:szCs w:val="14"/>
                        <w:lang w:eastAsia="zh-CN"/>
                      </w:rPr>
                      <w:t>第</w:t>
                    </w:r>
                    <w:r>
                      <w:rPr>
                        <w:color w:val="000000"/>
                        <w:sz w:val="14"/>
                        <w:szCs w:val="14"/>
                      </w:rPr>
                      <w:t>2149-07</w:t>
                    </w:r>
                    <w:r>
                      <w:rPr>
                        <w:rFonts w:hint="eastAsia"/>
                        <w:color w:val="000000"/>
                        <w:sz w:val="14"/>
                        <w:szCs w:val="14"/>
                        <w:lang w:eastAsia="zh-CN"/>
                      </w:rPr>
                      <w:t>号报告</w:t>
                    </w:r>
                  </w:p>
                </w:txbxContent>
              </v:textbox>
            </v:rect>
            <v:shape id="_x0000_s5468" type="#_x0000_t75" style="position:absolute;left:24;top:24;width:7082;height:5322">
              <v:imagedata r:id="rId48" o:title=""/>
            </v:shape>
            <v:shape id="_x0000_s5469" type="#_x0000_t75" style="position:absolute;left:24;top:24;width:7082;height:5322">
              <v:imagedata r:id="rId49" o:title=""/>
            </v:shape>
            <v:rect id="_x0000_s5470" style="position:absolute;left:34;top:24;width:427;height:258;mso-wrap-style:none" filled="f" stroked="f">
              <v:textbox style="mso-next-textbox:#_x0000_s5470;mso-fit-shape-to-text:t" inset="0,0,0,0">
                <w:txbxContent>
                  <w:p w:rsidR="003B0804" w:rsidRDefault="003B0804">
                    <w:r>
                      <w:rPr>
                        <w:color w:val="1F1A17"/>
                        <w:sz w:val="12"/>
                        <w:szCs w:val="12"/>
                      </w:rPr>
                      <w:t>02/28/06</w:t>
                    </w:r>
                  </w:p>
                </w:txbxContent>
              </v:textbox>
            </v:rect>
            <v:rect id="_x0000_s5471" style="position:absolute;left:34;top:159;width:1304;height:276;mso-wrap-style:none" filled="f" stroked="f">
              <v:textbox style="mso-next-textbox:#_x0000_s5471;mso-fit-shape-to-text:t" inset="0,0,0,0">
                <w:txbxContent>
                  <w:p w:rsidR="003B0804" w:rsidRDefault="003B0804">
                    <w:r>
                      <w:rPr>
                        <w:rFonts w:hint="eastAsia"/>
                        <w:color w:val="1F1A17"/>
                        <w:sz w:val="12"/>
                        <w:szCs w:val="12"/>
                        <w:lang w:eastAsia="zh-CN"/>
                      </w:rPr>
                      <w:t>卫星群</w:t>
                    </w:r>
                    <w:r>
                      <w:rPr>
                        <w:color w:val="1F1A17"/>
                        <w:sz w:val="12"/>
                        <w:szCs w:val="12"/>
                      </w:rPr>
                      <w:t>: Globalstar 48 Sats</w:t>
                    </w:r>
                  </w:p>
                </w:txbxContent>
              </v:textbox>
            </v:rect>
            <v:rect id="_x0000_s5472" style="position:absolute;left:3035;top:154;width:1031;height:235;mso-wrap-style:none" filled="f" stroked="f">
              <v:textbox style="mso-next-textbox:#_x0000_s5472;mso-fit-shape-to-text:t" inset="0,0,0,0">
                <w:txbxContent>
                  <w:p w:rsidR="003B0804" w:rsidRDefault="003B0804">
                    <w:r>
                      <w:rPr>
                        <w:color w:val="1F1A17"/>
                        <w:sz w:val="10"/>
                        <w:szCs w:val="10"/>
                      </w:rPr>
                      <w:t>Gina-Eng 6.0 Alpha V5.1</w:t>
                    </w:r>
                  </w:p>
                </w:txbxContent>
              </v:textbox>
            </v:rect>
            <v:rect id="_x0000_s5473" style="position:absolute;left:6986;top:24;width:101;height:235;mso-wrap-style:none" filled="f" stroked="f">
              <v:textbox style="mso-next-textbox:#_x0000_s5473;mso-fit-shape-to-text:t" inset="0,0,0,0">
                <w:txbxContent>
                  <w:p w:rsidR="003B0804" w:rsidRDefault="003B0804">
                    <w:r>
                      <w:rPr>
                        <w:color w:val="1F1A17"/>
                        <w:sz w:val="10"/>
                        <w:szCs w:val="10"/>
                      </w:rPr>
                      <w:t>90</w:t>
                    </w:r>
                  </w:p>
                </w:txbxContent>
              </v:textbox>
            </v:rect>
            <v:rect id="_x0000_s5474" style="position:absolute;left:6986;top:1301;width:101;height:235;mso-wrap-style:none" filled="f" stroked="f">
              <v:textbox style="mso-next-textbox:#_x0000_s5474;mso-fit-shape-to-text:t" inset="0,0,0,0">
                <w:txbxContent>
                  <w:p w:rsidR="003B0804" w:rsidRDefault="003B0804">
                    <w:r>
                      <w:rPr>
                        <w:color w:val="1F1A17"/>
                        <w:sz w:val="10"/>
                        <w:szCs w:val="10"/>
                      </w:rPr>
                      <w:t>60</w:t>
                    </w:r>
                  </w:p>
                </w:txbxContent>
              </v:textbox>
            </v:rect>
            <v:rect id="_x0000_s5475" style="position:absolute;left:6986;top:2054;width:101;height:235;mso-wrap-style:none" filled="f" stroked="f">
              <v:textbox style="mso-next-textbox:#_x0000_s5475;mso-fit-shape-to-text:t" inset="0,0,0,0">
                <w:txbxContent>
                  <w:p w:rsidR="003B0804" w:rsidRDefault="003B0804">
                    <w:r>
                      <w:rPr>
                        <w:color w:val="1F1A17"/>
                        <w:sz w:val="10"/>
                        <w:szCs w:val="10"/>
                      </w:rPr>
                      <w:t>30</w:t>
                    </w:r>
                  </w:p>
                </w:txbxContent>
              </v:textbox>
            </v:rect>
            <v:rect id="_x0000_s5476" style="position:absolute;left:7039;top:2678;width:51;height:235;mso-wrap-style:none" filled="f" stroked="f">
              <v:textbox style="mso-next-textbox:#_x0000_s5476;mso-fit-shape-to-text:t" inset="0,0,0,0">
                <w:txbxContent>
                  <w:p w:rsidR="003B0804" w:rsidRDefault="003B0804">
                    <w:r>
                      <w:rPr>
                        <w:color w:val="1F1A17"/>
                        <w:sz w:val="10"/>
                        <w:szCs w:val="10"/>
                      </w:rPr>
                      <w:t>0</w:t>
                    </w:r>
                  </w:p>
                </w:txbxContent>
              </v:textbox>
            </v:rect>
            <v:rect id="_x0000_s5477" style="position:absolute;left:6938;top:3297;width:151;height:235;mso-wrap-style:none" filled="f" stroked="f">
              <v:textbox style="mso-next-textbox:#_x0000_s5477;mso-fit-shape-to-text:t" inset="0,0,0,0">
                <w:txbxContent>
                  <w:p w:rsidR="003B0804" w:rsidRDefault="003B0804">
                    <w:r>
                      <w:rPr>
                        <w:color w:val="1F1A17"/>
                        <w:sz w:val="10"/>
                        <w:szCs w:val="10"/>
                      </w:rPr>
                      <w:t>–30</w:t>
                    </w:r>
                  </w:p>
                </w:txbxContent>
              </v:textbox>
            </v:rect>
            <v:rect id="_x0000_s5478" style="position:absolute;left:6938;top:4060;width:151;height:235;mso-wrap-style:none" filled="f" stroked="f">
              <v:textbox style="mso-next-textbox:#_x0000_s5478;mso-fit-shape-to-text:t" inset="0,0,0,0">
                <w:txbxContent>
                  <w:p w:rsidR="003B0804" w:rsidRDefault="003B0804">
                    <w:r>
                      <w:rPr>
                        <w:color w:val="1F1A17"/>
                        <w:sz w:val="10"/>
                        <w:szCs w:val="10"/>
                      </w:rPr>
                      <w:t>–60</w:t>
                    </w:r>
                  </w:p>
                </w:txbxContent>
              </v:textbox>
            </v:rect>
            <v:rect id="_x0000_s5479" style="position:absolute;left:6938;top:5073;width:151;height:235;mso-wrap-style:none" filled="f" stroked="f">
              <v:textbox style="mso-next-textbox:#_x0000_s5479;mso-fit-shape-to-text:t" inset="0,0,0,0">
                <w:txbxContent>
                  <w:p w:rsidR="003B0804" w:rsidRDefault="003B0804">
                    <w:r>
                      <w:rPr>
                        <w:color w:val="1F1A17"/>
                        <w:sz w:val="10"/>
                        <w:szCs w:val="10"/>
                      </w:rPr>
                      <w:t>180</w:t>
                    </w:r>
                  </w:p>
                </w:txbxContent>
              </v:textbox>
            </v:rect>
            <v:rect id="_x0000_s5480" style="position:absolute;left:6348;top:5073;width:151;height:235;mso-wrap-style:none" filled="f" stroked="f">
              <v:textbox style="mso-next-textbox:#_x0000_s5480;mso-fit-shape-to-text:t" inset="0,0,0,0">
                <w:txbxContent>
                  <w:p w:rsidR="003B0804" w:rsidRDefault="003B0804">
                    <w:r>
                      <w:rPr>
                        <w:color w:val="1F1A17"/>
                        <w:sz w:val="10"/>
                        <w:szCs w:val="10"/>
                      </w:rPr>
                      <w:t>150</w:t>
                    </w:r>
                  </w:p>
                </w:txbxContent>
              </v:textbox>
            </v:rect>
            <v:rect id="_x0000_s5481" style="position:absolute;left:6037;top:5217;width:870;height:235;mso-wrap-style:none" filled="f" stroked="f">
              <v:textbox style="mso-next-textbox:#_x0000_s5481;mso-fit-shape-to-text:t" inset="0,0,0,0">
                <w:txbxContent>
                  <w:p w:rsidR="003B0804" w:rsidRDefault="003B0804">
                    <w:r>
                      <w:rPr>
                        <w:color w:val="1F1A17"/>
                        <w:sz w:val="10"/>
                        <w:szCs w:val="10"/>
                      </w:rPr>
                      <w:t>Lat –8.76 Long 80.05</w:t>
                    </w:r>
                  </w:p>
                </w:txbxContent>
              </v:textbox>
            </v:rect>
            <v:rect id="_x0000_s5482" style="position:absolute;left:5758;top:5073;width:151;height:235;mso-wrap-style:none" filled="f" stroked="f">
              <v:textbox style="mso-next-textbox:#_x0000_s5482;mso-fit-shape-to-text:t" inset="0,0,0,0">
                <w:txbxContent>
                  <w:p w:rsidR="003B0804" w:rsidRDefault="003B0804">
                    <w:r>
                      <w:rPr>
                        <w:color w:val="1F1A17"/>
                        <w:sz w:val="10"/>
                        <w:szCs w:val="10"/>
                      </w:rPr>
                      <w:t>120</w:t>
                    </w:r>
                  </w:p>
                </w:txbxContent>
              </v:textbox>
            </v:rect>
            <v:rect id="_x0000_s5483" style="position:absolute;left:5226;top:5073;width:101;height:235;mso-wrap-style:none" filled="f" stroked="f">
              <v:textbox style="mso-next-textbox:#_x0000_s5483;mso-fit-shape-to-text:t" inset="0,0,0,0">
                <w:txbxContent>
                  <w:p w:rsidR="003B0804" w:rsidRDefault="003B0804">
                    <w:r>
                      <w:rPr>
                        <w:color w:val="1F1A17"/>
                        <w:sz w:val="10"/>
                        <w:szCs w:val="10"/>
                      </w:rPr>
                      <w:t>90</w:t>
                    </w:r>
                  </w:p>
                </w:txbxContent>
              </v:textbox>
            </v:rect>
            <v:rect id="_x0000_s5484" style="position:absolute;left:4632;top:5073;width:101;height:235;mso-wrap-style:none" filled="f" stroked="f">
              <v:textbox style="mso-next-textbox:#_x0000_s5484;mso-fit-shape-to-text:t" inset="0,0,0,0">
                <w:txbxContent>
                  <w:p w:rsidR="003B0804" w:rsidRDefault="003B0804">
                    <w:r>
                      <w:rPr>
                        <w:color w:val="1F1A17"/>
                        <w:sz w:val="10"/>
                        <w:szCs w:val="10"/>
                      </w:rPr>
                      <w:t>60</w:t>
                    </w:r>
                  </w:p>
                </w:txbxContent>
              </v:textbox>
            </v:rect>
            <v:rect id="_x0000_s5485" style="position:absolute;left:4047;top:5073;width:101;height:235;mso-wrap-style:none" filled="f" stroked="f">
              <v:textbox style="mso-next-textbox:#_x0000_s5485;mso-fit-shape-to-text:t" inset="0,0,0,0">
                <w:txbxContent>
                  <w:p w:rsidR="003B0804" w:rsidRDefault="003B0804">
                    <w:r>
                      <w:rPr>
                        <w:color w:val="1F1A17"/>
                        <w:sz w:val="10"/>
                        <w:szCs w:val="10"/>
                      </w:rPr>
                      <w:t>30</w:t>
                    </w:r>
                  </w:p>
                </w:txbxContent>
              </v:textbox>
            </v:rect>
            <v:rect id="_x0000_s5486" style="position:absolute;left:3505;top:5073;width:51;height:235;mso-wrap-style:none" filled="f" stroked="f">
              <v:textbox style="mso-next-textbox:#_x0000_s5486;mso-fit-shape-to-text:t" inset="0,0,0,0">
                <w:txbxContent>
                  <w:p w:rsidR="003B0804" w:rsidRDefault="003B0804">
                    <w:r>
                      <w:rPr>
                        <w:color w:val="1F1A17"/>
                        <w:sz w:val="10"/>
                        <w:szCs w:val="10"/>
                      </w:rPr>
                      <w:t>0</w:t>
                    </w:r>
                  </w:p>
                </w:txbxContent>
              </v:textbox>
            </v:rect>
            <v:rect id="_x0000_s5487" style="position:absolute;left:2815;top:5073;width:151;height:235;mso-wrap-style:none" filled="f" stroked="f">
              <v:textbox style="mso-next-textbox:#_x0000_s5487;mso-fit-shape-to-text:t" inset="0,0,0,0">
                <w:txbxContent>
                  <w:p w:rsidR="003B0804" w:rsidRDefault="003B0804">
                    <w:r>
                      <w:rPr>
                        <w:color w:val="1F1A17"/>
                        <w:sz w:val="10"/>
                        <w:szCs w:val="10"/>
                      </w:rPr>
                      <w:t>–30</w:t>
                    </w:r>
                  </w:p>
                </w:txbxContent>
              </v:textbox>
            </v:rect>
            <v:rect id="_x0000_s5488" style="position:absolute;left:2234;top:5073;width:151;height:235;mso-wrap-style:none" filled="f" stroked="f">
              <v:textbox style="mso-next-textbox:#_x0000_s5488;mso-fit-shape-to-text:t" inset="0,0,0,0">
                <w:txbxContent>
                  <w:p w:rsidR="003B0804" w:rsidRDefault="003B0804">
                    <w:r>
                      <w:rPr>
                        <w:color w:val="1F1A17"/>
                        <w:sz w:val="10"/>
                        <w:szCs w:val="10"/>
                      </w:rPr>
                      <w:t>–60</w:t>
                    </w:r>
                  </w:p>
                </w:txbxContent>
              </v:textbox>
            </v:rect>
            <v:rect id="_x0000_s5489" style="position:absolute;left:1640;top:5073;width:151;height:235;mso-wrap-style:none" filled="f" stroked="f">
              <v:textbox style="mso-next-textbox:#_x0000_s5489;mso-fit-shape-to-text:t" inset="0,0,0,0">
                <w:txbxContent>
                  <w:p w:rsidR="003B0804" w:rsidRDefault="003B0804">
                    <w:r>
                      <w:rPr>
                        <w:color w:val="1F1A17"/>
                        <w:sz w:val="10"/>
                        <w:szCs w:val="10"/>
                      </w:rPr>
                      <w:t>–90</w:t>
                    </w:r>
                  </w:p>
                </w:txbxContent>
              </v:textbox>
            </v:rect>
            <v:rect id="_x0000_s5490" style="position:absolute;left:1007;top:5073;width:201;height:235;mso-wrap-style:none" filled="f" stroked="f">
              <v:textbox style="mso-next-textbox:#_x0000_s5490;mso-fit-shape-to-text:t" inset="0,0,0,0">
                <w:txbxContent>
                  <w:p w:rsidR="003B0804" w:rsidRDefault="003B0804">
                    <w:r>
                      <w:rPr>
                        <w:color w:val="1F1A17"/>
                        <w:sz w:val="10"/>
                        <w:szCs w:val="10"/>
                      </w:rPr>
                      <w:t>–120</w:t>
                    </w:r>
                  </w:p>
                </w:txbxContent>
              </v:textbox>
            </v:rect>
            <v:rect id="_x0000_s5491" style="position:absolute;left:417;top:5073;width:201;height:235;mso-wrap-style:none" filled="f" stroked="f">
              <v:textbox style="mso-next-textbox:#_x0000_s5491;mso-fit-shape-to-text:t" inset="0,0,0,0">
                <w:txbxContent>
                  <w:p w:rsidR="003B0804" w:rsidRDefault="003B0804">
                    <w:r>
                      <w:rPr>
                        <w:color w:val="1F1A17"/>
                        <w:sz w:val="10"/>
                        <w:szCs w:val="10"/>
                      </w:rPr>
                      <w:t>–150</w:t>
                    </w:r>
                  </w:p>
                </w:txbxContent>
              </v:textbox>
            </v:rect>
            <w10:wrap type="none"/>
            <w10:anchorlock/>
          </v:group>
        </w:pict>
      </w:r>
    </w:p>
    <w:p w:rsidR="00AD0F8F" w:rsidRDefault="00AD0F8F" w:rsidP="00D97D36">
      <w:pPr>
        <w:rPr>
          <w:lang w:val="en-US"/>
        </w:rPr>
      </w:pPr>
      <w:bookmarkStart w:id="30" w:name="_Toc247958114"/>
    </w:p>
    <w:p w:rsidR="000E7A18" w:rsidRPr="000E7A18" w:rsidRDefault="00C56A5A" w:rsidP="00D97D36">
      <w:pPr>
        <w:pStyle w:val="Heading2"/>
        <w:rPr>
          <w:lang w:val="en-US" w:eastAsia="zh-CN"/>
        </w:rPr>
      </w:pPr>
      <w:bookmarkStart w:id="31" w:name="_Toc263857056"/>
      <w:r>
        <w:rPr>
          <w:lang w:val="en-US" w:eastAsia="zh-CN"/>
        </w:rPr>
        <w:t>3.3</w:t>
      </w:r>
      <w:r>
        <w:rPr>
          <w:lang w:val="en-US" w:eastAsia="zh-CN"/>
        </w:rPr>
        <w:tab/>
      </w:r>
      <w:r w:rsidR="000E7A18" w:rsidRPr="000E7A18">
        <w:rPr>
          <w:lang w:val="en-US" w:eastAsia="zh-CN"/>
        </w:rPr>
        <w:t>I</w:t>
      </w:r>
      <w:r w:rsidR="0078382D" w:rsidRPr="000E7A18">
        <w:rPr>
          <w:lang w:val="en-US" w:eastAsia="zh-CN"/>
        </w:rPr>
        <w:t>nmarsat</w:t>
      </w:r>
      <w:bookmarkEnd w:id="30"/>
      <w:bookmarkEnd w:id="31"/>
    </w:p>
    <w:p w:rsidR="000E7A18" w:rsidRPr="00E564AB" w:rsidRDefault="006D3CE7" w:rsidP="004F691F">
      <w:pPr>
        <w:ind w:firstLineChars="200" w:firstLine="480"/>
        <w:rPr>
          <w:lang w:val="en-US" w:eastAsia="zh-CN"/>
        </w:rPr>
      </w:pPr>
      <w:r>
        <w:rPr>
          <w:rFonts w:hint="eastAsia"/>
          <w:lang w:val="en-US" w:eastAsia="zh-CN"/>
        </w:rPr>
        <w:t>《</w:t>
      </w:r>
      <w:r w:rsidRPr="00D8519E">
        <w:rPr>
          <w:lang w:val="es-ES" w:eastAsia="zh-CN"/>
        </w:rPr>
        <w:t>ITU-R</w:t>
      </w:r>
      <w:r>
        <w:rPr>
          <w:rFonts w:hint="eastAsia"/>
          <w:lang w:val="en-US" w:eastAsia="zh-CN"/>
        </w:rPr>
        <w:t>手册</w:t>
      </w:r>
      <w:r w:rsidRPr="00D8519E">
        <w:rPr>
          <w:lang w:val="es-ES" w:eastAsia="zh-CN"/>
        </w:rPr>
        <w:t>–</w:t>
      </w:r>
      <w:r>
        <w:rPr>
          <w:rFonts w:hint="eastAsia"/>
          <w:lang w:val="en-US" w:eastAsia="zh-CN"/>
        </w:rPr>
        <w:t>卫星移动业务》对</w:t>
      </w:r>
      <w:r w:rsidRPr="00E564AB">
        <w:rPr>
          <w:lang w:val="en-US" w:eastAsia="zh-CN"/>
        </w:rPr>
        <w:t>Inmarsat MSS</w:t>
      </w:r>
      <w:r>
        <w:rPr>
          <w:rFonts w:hint="eastAsia"/>
          <w:lang w:val="en-US" w:eastAsia="zh-CN"/>
        </w:rPr>
        <w:t>系统做出了</w:t>
      </w:r>
      <w:r>
        <w:rPr>
          <w:rFonts w:hint="eastAsia"/>
          <w:lang w:val="es-ES" w:eastAsia="zh-CN"/>
        </w:rPr>
        <w:t>描述。下文概要说明了其特性和可用业务。</w:t>
      </w:r>
    </w:p>
    <w:p w:rsidR="000E7A18" w:rsidRPr="00E564AB" w:rsidRDefault="000E7A18" w:rsidP="004F691F">
      <w:pPr>
        <w:ind w:firstLineChars="200" w:firstLine="480"/>
        <w:rPr>
          <w:lang w:val="en-US" w:eastAsia="zh-CN"/>
        </w:rPr>
      </w:pPr>
      <w:r w:rsidRPr="00E564AB">
        <w:rPr>
          <w:lang w:val="en-US" w:eastAsia="zh-CN"/>
        </w:rPr>
        <w:t>Inmarsat</w:t>
      </w:r>
      <w:r w:rsidR="006D3CE7">
        <w:rPr>
          <w:rFonts w:hint="eastAsia"/>
          <w:lang w:val="en-US" w:eastAsia="zh-CN"/>
        </w:rPr>
        <w:t>卫星群自</w:t>
      </w:r>
      <w:r w:rsidR="006D3CE7">
        <w:rPr>
          <w:rFonts w:hint="eastAsia"/>
          <w:lang w:val="en-US" w:eastAsia="zh-CN"/>
        </w:rPr>
        <w:t>2009</w:t>
      </w:r>
      <w:r w:rsidR="006D3CE7">
        <w:rPr>
          <w:rFonts w:hint="eastAsia"/>
          <w:lang w:val="en-US" w:eastAsia="zh-CN"/>
        </w:rPr>
        <w:t>年起</w:t>
      </w:r>
      <w:r w:rsidR="00CC27AC">
        <w:rPr>
          <w:rFonts w:hint="eastAsia"/>
          <w:lang w:val="en-US" w:eastAsia="zh-CN"/>
        </w:rPr>
        <w:t>共有</w:t>
      </w:r>
      <w:r w:rsidR="006D3CE7">
        <w:rPr>
          <w:rFonts w:hint="eastAsia"/>
          <w:lang w:val="en-US" w:eastAsia="zh-CN"/>
        </w:rPr>
        <w:t>11</w:t>
      </w:r>
      <w:r w:rsidR="006D3CE7">
        <w:rPr>
          <w:rFonts w:hint="eastAsia"/>
          <w:lang w:val="en-US" w:eastAsia="zh-CN"/>
        </w:rPr>
        <w:t>颗对地静止卫星，并将继续发射卫星来发展和改进现有业务。</w:t>
      </w:r>
      <w:r w:rsidRPr="00E564AB">
        <w:rPr>
          <w:lang w:val="en-US" w:eastAsia="zh-CN"/>
        </w:rPr>
        <w:t>Inmarsat</w:t>
      </w:r>
      <w:r w:rsidR="006D3CE7">
        <w:rPr>
          <w:rFonts w:hint="eastAsia"/>
          <w:lang w:val="en-US" w:eastAsia="zh-CN"/>
        </w:rPr>
        <w:t>卫星在其全球、区域及窄点波束上提供服务。波束的覆盖范围如图</w:t>
      </w:r>
      <w:r w:rsidR="006D3CE7">
        <w:rPr>
          <w:rFonts w:hint="eastAsia"/>
          <w:lang w:val="en-US" w:eastAsia="zh-CN"/>
        </w:rPr>
        <w:t>8</w:t>
      </w:r>
      <w:r w:rsidR="006D3CE7">
        <w:rPr>
          <w:rFonts w:hint="eastAsia"/>
          <w:lang w:val="en-US" w:eastAsia="zh-CN"/>
        </w:rPr>
        <w:t>和图</w:t>
      </w:r>
      <w:r w:rsidR="006D3CE7">
        <w:rPr>
          <w:rFonts w:hint="eastAsia"/>
          <w:lang w:val="en-US" w:eastAsia="zh-CN"/>
        </w:rPr>
        <w:t>9</w:t>
      </w:r>
      <w:r w:rsidR="006D3CE7">
        <w:rPr>
          <w:rFonts w:hint="eastAsia"/>
          <w:lang w:val="en-US" w:eastAsia="zh-CN"/>
        </w:rPr>
        <w:t>所示。</w:t>
      </w:r>
    </w:p>
    <w:p w:rsidR="000E7A18" w:rsidRPr="000E7A18" w:rsidRDefault="006D3CE7" w:rsidP="00D97D36">
      <w:pPr>
        <w:pStyle w:val="FigureNo"/>
        <w:rPr>
          <w:lang w:val="en-US" w:eastAsia="zh-CN"/>
        </w:rPr>
      </w:pPr>
      <w:r>
        <w:rPr>
          <w:rFonts w:hint="eastAsia"/>
          <w:lang w:val="en-US" w:eastAsia="zh-CN"/>
        </w:rPr>
        <w:lastRenderedPageBreak/>
        <w:t>图</w:t>
      </w:r>
      <w:r w:rsidR="000E7A18" w:rsidRPr="000E7A18">
        <w:rPr>
          <w:lang w:val="en-US" w:eastAsia="zh-CN"/>
        </w:rPr>
        <w:t xml:space="preserve"> 8 </w:t>
      </w:r>
    </w:p>
    <w:p w:rsidR="000E7A18" w:rsidRPr="000E7A18" w:rsidRDefault="000E7A18" w:rsidP="00D97D36">
      <w:pPr>
        <w:pStyle w:val="Figuretitle"/>
        <w:rPr>
          <w:lang w:val="en-US" w:eastAsia="zh-CN"/>
        </w:rPr>
      </w:pPr>
      <w:r w:rsidRPr="000E7A18">
        <w:rPr>
          <w:lang w:val="en-US" w:eastAsia="zh-CN"/>
        </w:rPr>
        <w:t>Inmarsat</w:t>
      </w:r>
      <w:r w:rsidR="006D3CE7">
        <w:rPr>
          <w:rFonts w:hint="eastAsia"/>
          <w:lang w:val="en-US" w:eastAsia="zh-CN"/>
        </w:rPr>
        <w:t>全球</w:t>
      </w:r>
      <w:r w:rsidR="006D3CE7">
        <w:rPr>
          <w:rFonts w:hint="eastAsia"/>
          <w:lang w:val="en-US" w:eastAsia="zh-CN"/>
        </w:rPr>
        <w:t xml:space="preserve"> </w:t>
      </w:r>
      <w:r w:rsidR="006D3CE7">
        <w:rPr>
          <w:rFonts w:hint="eastAsia"/>
          <w:lang w:val="en-US" w:eastAsia="zh-CN"/>
        </w:rPr>
        <w:t>波束和区域波束覆盖</w:t>
      </w:r>
      <w:r w:rsidRPr="000E7A18">
        <w:rPr>
          <w:lang w:val="en-US" w:eastAsia="zh-CN"/>
        </w:rPr>
        <w:t xml:space="preserve"> </w:t>
      </w:r>
    </w:p>
    <w:p w:rsidR="000E7A18" w:rsidRPr="007F75D1" w:rsidRDefault="00BB3692" w:rsidP="00D97D36">
      <w:pPr>
        <w:pStyle w:val="Figure"/>
      </w:pPr>
      <w:r>
        <w:rPr>
          <w:noProof/>
          <w:lang w:val="en-US" w:eastAsia="zh-CN"/>
        </w:rPr>
        <w:pict>
          <v:rect id="_x0000_s25834" style="position:absolute;left:0;text-align:left;margin-left:420.55pt;margin-top:237pt;width:63.1pt;height:15.1pt;z-index:251661312" fillcolor="white [3212]" stroked="f">
            <v:textbox style="mso-next-textbox:#_x0000_s25834;mso-fit-shape-to-text:t" inset="0,0,0,0">
              <w:txbxContent>
                <w:p w:rsidR="003B0804" w:rsidRDefault="003B0804" w:rsidP="00BA4EBF">
                  <w:pPr>
                    <w:jc w:val="right"/>
                    <w:rPr>
                      <w:lang w:eastAsia="zh-CN"/>
                    </w:rPr>
                  </w:pPr>
                  <w:r>
                    <w:rPr>
                      <w:rFonts w:hint="eastAsia"/>
                      <w:color w:val="000000"/>
                      <w:sz w:val="14"/>
                      <w:szCs w:val="14"/>
                      <w:lang w:eastAsia="zh-CN"/>
                    </w:rPr>
                    <w:t>第</w:t>
                  </w:r>
                  <w:r>
                    <w:rPr>
                      <w:color w:val="000000"/>
                      <w:sz w:val="14"/>
                      <w:szCs w:val="14"/>
                    </w:rPr>
                    <w:t>2149-0</w:t>
                  </w:r>
                  <w:r>
                    <w:rPr>
                      <w:rFonts w:hint="eastAsia"/>
                      <w:color w:val="000000"/>
                      <w:sz w:val="14"/>
                      <w:szCs w:val="14"/>
                      <w:lang w:eastAsia="zh-CN"/>
                    </w:rPr>
                    <w:t>8</w:t>
                  </w:r>
                  <w:r>
                    <w:rPr>
                      <w:rFonts w:hint="eastAsia"/>
                      <w:color w:val="000000"/>
                      <w:sz w:val="14"/>
                      <w:szCs w:val="14"/>
                      <w:lang w:eastAsia="zh-CN"/>
                    </w:rPr>
                    <w:t>号报告</w:t>
                  </w:r>
                </w:p>
              </w:txbxContent>
            </v:textbox>
          </v:rect>
        </w:pict>
      </w:r>
      <w:r>
        <w:rPr>
          <w:noProof/>
          <w:lang w:val="en-US" w:eastAsia="zh-CN"/>
        </w:rPr>
        <w:pict>
          <v:shapetype id="_x0000_t202" coordsize="21600,21600" o:spt="202" path="m,l,21600r21600,l21600,xe">
            <v:stroke joinstyle="miter"/>
            <v:path gradientshapeok="t" o:connecttype="rect"/>
          </v:shapetype>
          <v:shape id="_x0000_s47741" type="#_x0000_t202" style="position:absolute;left:0;text-align:left;margin-left:-2.5pt;margin-top:70pt;width:15.55pt;height:91.25pt;z-index:251668480;mso-width-relative:margin;mso-height-relative:margin" strokecolor="white [3212]">
            <v:textbox style="layout-flow:vertical;mso-layout-flow-alt:bottom-to-top" inset="0,0,0,0">
              <w:txbxContent>
                <w:p w:rsidR="003B0804" w:rsidRPr="00053F9E" w:rsidRDefault="003B0804" w:rsidP="00053F9E">
                  <w:pPr>
                    <w:spacing w:before="0"/>
                    <w:jc w:val="center"/>
                    <w:rPr>
                      <w:sz w:val="18"/>
                      <w:szCs w:val="18"/>
                    </w:rPr>
                  </w:pPr>
                  <w:r>
                    <w:rPr>
                      <w:rFonts w:eastAsia="SimSun" w:hint="eastAsia"/>
                      <w:sz w:val="18"/>
                      <w:szCs w:val="18"/>
                      <w:lang w:eastAsia="zh-CN"/>
                    </w:rPr>
                    <w:t>北</w:t>
                  </w:r>
                  <w:r>
                    <w:rPr>
                      <w:rFonts w:eastAsia="SimSun" w:hint="eastAsia"/>
                      <w:sz w:val="18"/>
                      <w:szCs w:val="18"/>
                      <w:lang w:eastAsia="zh-CN"/>
                    </w:rPr>
                    <w:t xml:space="preserve"> </w:t>
                  </w:r>
                  <w:r>
                    <w:rPr>
                      <w:rFonts w:eastAsia="SimSun" w:hint="eastAsia"/>
                      <w:sz w:val="18"/>
                      <w:szCs w:val="18"/>
                      <w:lang w:eastAsia="zh-CN"/>
                    </w:rPr>
                    <w:t>纬</w:t>
                  </w:r>
                  <w:r w:rsidRPr="00053F9E">
                    <w:rPr>
                      <w:rFonts w:eastAsia="SimSun" w:hint="eastAsia"/>
                      <w:sz w:val="18"/>
                      <w:szCs w:val="18"/>
                      <w:lang w:eastAsia="zh-CN"/>
                    </w:rPr>
                    <w:t>（度）</w:t>
                  </w:r>
                </w:p>
              </w:txbxContent>
            </v:textbox>
          </v:shape>
        </w:pict>
      </w:r>
      <w:r>
        <w:rPr>
          <w:noProof/>
          <w:lang w:val="en-US" w:eastAsia="zh-TW"/>
        </w:rPr>
        <w:pict>
          <v:shape id="_x0000_s47739" type="#_x0000_t202" style="position:absolute;left:0;text-align:left;margin-left:209.9pt;margin-top:232.25pt;width:94.5pt;height:12.4pt;z-index:251666432;mso-height-percent:200;mso-height-percent:200;mso-width-relative:margin;mso-height-relative:margin" strokecolor="white [3212]">
            <v:textbox style="mso-fit-shape-to-text:t" inset="0,0,0,0">
              <w:txbxContent>
                <w:p w:rsidR="003B0804" w:rsidRPr="00053F9E" w:rsidRDefault="003B0804" w:rsidP="00053F9E">
                  <w:pPr>
                    <w:spacing w:before="0"/>
                    <w:jc w:val="center"/>
                    <w:rPr>
                      <w:sz w:val="18"/>
                      <w:szCs w:val="18"/>
                    </w:rPr>
                  </w:pPr>
                  <w:r w:rsidRPr="00053F9E">
                    <w:rPr>
                      <w:rFonts w:eastAsia="SimSun" w:hint="eastAsia"/>
                      <w:sz w:val="18"/>
                      <w:szCs w:val="18"/>
                      <w:lang w:eastAsia="zh-CN"/>
                    </w:rPr>
                    <w:t>东经（度）</w:t>
                  </w:r>
                </w:p>
              </w:txbxContent>
            </v:textbox>
          </v:shape>
        </w:pict>
      </w:r>
      <w:r w:rsidR="006D7DFD">
        <w:rPr>
          <w:noProof/>
          <w:lang w:val="en-US" w:eastAsia="zh-CN"/>
        </w:rPr>
        <w:drawing>
          <wp:inline distT="0" distB="0" distL="0" distR="0">
            <wp:extent cx="6105525" cy="3143250"/>
            <wp:effectExtent l="19050" t="0" r="952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0" cstate="print"/>
                    <a:srcRect/>
                    <a:stretch>
                      <a:fillRect/>
                    </a:stretch>
                  </pic:blipFill>
                  <pic:spPr bwMode="auto">
                    <a:xfrm>
                      <a:off x="0" y="0"/>
                      <a:ext cx="6105525" cy="3143250"/>
                    </a:xfrm>
                    <a:prstGeom prst="rect">
                      <a:avLst/>
                    </a:prstGeom>
                    <a:noFill/>
                    <a:ln w="9525">
                      <a:noFill/>
                      <a:miter lim="800000"/>
                      <a:headEnd/>
                      <a:tailEnd/>
                    </a:ln>
                  </pic:spPr>
                </pic:pic>
              </a:graphicData>
            </a:graphic>
          </wp:inline>
        </w:drawing>
      </w:r>
    </w:p>
    <w:p w:rsidR="00FE3014" w:rsidRDefault="00FE3014" w:rsidP="00D97D36">
      <w:pPr>
        <w:rPr>
          <w:lang w:val="en-US"/>
        </w:rPr>
      </w:pPr>
    </w:p>
    <w:p w:rsidR="00FE3014" w:rsidRDefault="00FE3014" w:rsidP="00D97D36">
      <w:pPr>
        <w:rPr>
          <w:lang w:val="en-US"/>
        </w:rPr>
      </w:pPr>
    </w:p>
    <w:p w:rsidR="000E7A18" w:rsidRPr="000E7A18" w:rsidRDefault="00D73997" w:rsidP="00D97D36">
      <w:pPr>
        <w:pStyle w:val="FigureNo"/>
        <w:rPr>
          <w:lang w:val="en-US" w:eastAsia="zh-CN"/>
        </w:rPr>
      </w:pPr>
      <w:r>
        <w:rPr>
          <w:rFonts w:hint="eastAsia"/>
          <w:lang w:val="en-US" w:eastAsia="zh-CN"/>
        </w:rPr>
        <w:t>图</w:t>
      </w:r>
      <w:r w:rsidR="000E7A18" w:rsidRPr="000E7A18">
        <w:rPr>
          <w:lang w:val="en-US" w:eastAsia="zh-CN"/>
        </w:rPr>
        <w:t xml:space="preserve"> 9</w:t>
      </w:r>
    </w:p>
    <w:p w:rsidR="000E7A18" w:rsidRPr="000E7A18" w:rsidRDefault="000E7A18" w:rsidP="00D97D36">
      <w:pPr>
        <w:pStyle w:val="Figuretitle"/>
        <w:rPr>
          <w:szCs w:val="18"/>
          <w:lang w:val="en-US" w:eastAsia="zh-CN"/>
        </w:rPr>
      </w:pPr>
      <w:r w:rsidRPr="000E7A18">
        <w:rPr>
          <w:lang w:val="en-US" w:eastAsia="zh-CN"/>
        </w:rPr>
        <w:t>Inmarsat</w:t>
      </w:r>
      <w:r w:rsidR="00D73997">
        <w:rPr>
          <w:rFonts w:hint="eastAsia"/>
          <w:lang w:val="en-US" w:eastAsia="zh-CN"/>
        </w:rPr>
        <w:t>窄点波束覆盖</w:t>
      </w:r>
    </w:p>
    <w:p w:rsidR="000E7A18" w:rsidRPr="007F75D1" w:rsidRDefault="00BB3692" w:rsidP="00D97D36">
      <w:pPr>
        <w:pStyle w:val="Figure"/>
      </w:pPr>
      <w:r>
        <w:rPr>
          <w:noProof/>
          <w:lang w:val="en-US" w:eastAsia="zh-CN"/>
        </w:rPr>
        <w:pict>
          <v:rect id="_x0000_s25835" style="position:absolute;left:0;text-align:left;margin-left:412.25pt;margin-top:220.45pt;width:63.1pt;height:15.1pt;z-index:251662336" fillcolor="white [3212]" stroked="f">
            <v:textbox style="mso-next-textbox:#_x0000_s25835;mso-fit-shape-to-text:t" inset="0,0,0,0">
              <w:txbxContent>
                <w:p w:rsidR="003B0804" w:rsidRDefault="003B0804" w:rsidP="00BA4EBF">
                  <w:pPr>
                    <w:jc w:val="right"/>
                    <w:rPr>
                      <w:lang w:eastAsia="zh-CN"/>
                    </w:rPr>
                  </w:pPr>
                  <w:r>
                    <w:rPr>
                      <w:rFonts w:hint="eastAsia"/>
                      <w:color w:val="000000"/>
                      <w:sz w:val="14"/>
                      <w:szCs w:val="14"/>
                      <w:lang w:eastAsia="zh-CN"/>
                    </w:rPr>
                    <w:t>第</w:t>
                  </w:r>
                  <w:r>
                    <w:rPr>
                      <w:color w:val="000000"/>
                      <w:sz w:val="14"/>
                      <w:szCs w:val="14"/>
                    </w:rPr>
                    <w:t>2149-0</w:t>
                  </w:r>
                  <w:r>
                    <w:rPr>
                      <w:rFonts w:hint="eastAsia"/>
                      <w:color w:val="000000"/>
                      <w:sz w:val="14"/>
                      <w:szCs w:val="14"/>
                      <w:lang w:eastAsia="zh-CN"/>
                    </w:rPr>
                    <w:t>9</w:t>
                  </w:r>
                  <w:r>
                    <w:rPr>
                      <w:rFonts w:hint="eastAsia"/>
                      <w:color w:val="000000"/>
                      <w:sz w:val="14"/>
                      <w:szCs w:val="14"/>
                      <w:lang w:eastAsia="zh-CN"/>
                    </w:rPr>
                    <w:t>号报告</w:t>
                  </w:r>
                </w:p>
              </w:txbxContent>
            </v:textbox>
          </v:rect>
        </w:pict>
      </w:r>
      <w:r>
        <w:rPr>
          <w:noProof/>
          <w:lang w:val="en-US" w:eastAsia="zh-CN"/>
        </w:rPr>
        <w:pict>
          <v:shape id="_x0000_s47742" type="#_x0000_t202" style="position:absolute;left:0;text-align:left;margin-left:4.25pt;margin-top:64.55pt;width:15.55pt;height:91.25pt;z-index:251669504;mso-width-relative:margin;mso-height-relative:margin" strokecolor="white [3212]">
            <v:textbox style="layout-flow:vertical;mso-layout-flow-alt:bottom-to-top" inset="0,0,0,0">
              <w:txbxContent>
                <w:p w:rsidR="003B0804" w:rsidRPr="00053F9E" w:rsidRDefault="003B0804" w:rsidP="00053F9E">
                  <w:pPr>
                    <w:spacing w:before="0"/>
                    <w:jc w:val="center"/>
                    <w:rPr>
                      <w:sz w:val="18"/>
                      <w:szCs w:val="18"/>
                    </w:rPr>
                  </w:pPr>
                  <w:r>
                    <w:rPr>
                      <w:rFonts w:eastAsia="SimSun" w:hint="eastAsia"/>
                      <w:sz w:val="18"/>
                      <w:szCs w:val="18"/>
                      <w:lang w:eastAsia="zh-CN"/>
                    </w:rPr>
                    <w:t>北</w:t>
                  </w:r>
                  <w:r>
                    <w:rPr>
                      <w:rFonts w:eastAsia="SimSun" w:hint="eastAsia"/>
                      <w:sz w:val="18"/>
                      <w:szCs w:val="18"/>
                      <w:lang w:eastAsia="zh-CN"/>
                    </w:rPr>
                    <w:t xml:space="preserve"> </w:t>
                  </w:r>
                  <w:r>
                    <w:rPr>
                      <w:rFonts w:eastAsia="SimSun" w:hint="eastAsia"/>
                      <w:sz w:val="18"/>
                      <w:szCs w:val="18"/>
                      <w:lang w:eastAsia="zh-CN"/>
                    </w:rPr>
                    <w:t>纬</w:t>
                  </w:r>
                  <w:r w:rsidRPr="00053F9E">
                    <w:rPr>
                      <w:rFonts w:eastAsia="SimSun" w:hint="eastAsia"/>
                      <w:sz w:val="18"/>
                      <w:szCs w:val="18"/>
                      <w:lang w:eastAsia="zh-CN"/>
                    </w:rPr>
                    <w:t>（度）</w:t>
                  </w:r>
                </w:p>
              </w:txbxContent>
            </v:textbox>
          </v:shape>
        </w:pict>
      </w:r>
      <w:r>
        <w:rPr>
          <w:noProof/>
          <w:lang w:val="en-US" w:eastAsia="zh-CN"/>
        </w:rPr>
        <w:pict>
          <v:shape id="_x0000_s47740" type="#_x0000_t202" style="position:absolute;left:0;text-align:left;margin-left:210.5pt;margin-top:220pt;width:94.5pt;height:12.4pt;z-index:251667456;mso-height-percent:200;mso-height-percent:200;mso-width-relative:margin;mso-height-relative:margin" strokecolor="white [3212]">
            <v:textbox style="mso-fit-shape-to-text:t" inset="0,0,0,0">
              <w:txbxContent>
                <w:p w:rsidR="003B0804" w:rsidRPr="00053F9E" w:rsidRDefault="003B0804" w:rsidP="00053F9E">
                  <w:pPr>
                    <w:spacing w:before="0"/>
                    <w:jc w:val="center"/>
                    <w:rPr>
                      <w:sz w:val="18"/>
                      <w:szCs w:val="18"/>
                    </w:rPr>
                  </w:pPr>
                  <w:r w:rsidRPr="00053F9E">
                    <w:rPr>
                      <w:rFonts w:eastAsia="SimSun" w:hint="eastAsia"/>
                      <w:sz w:val="18"/>
                      <w:szCs w:val="18"/>
                      <w:lang w:eastAsia="zh-CN"/>
                    </w:rPr>
                    <w:t>东经（度）</w:t>
                  </w:r>
                </w:p>
              </w:txbxContent>
            </v:textbox>
          </v:shape>
        </w:pict>
      </w:r>
      <w:r w:rsidR="006D7DFD">
        <w:rPr>
          <w:noProof/>
          <w:lang w:val="en-US" w:eastAsia="zh-CN"/>
        </w:rPr>
        <w:drawing>
          <wp:inline distT="0" distB="0" distL="0" distR="0">
            <wp:extent cx="5943600" cy="2990850"/>
            <wp:effectExtent l="1905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1" cstate="print"/>
                    <a:srcRect/>
                    <a:stretch>
                      <a:fillRect/>
                    </a:stretch>
                  </pic:blipFill>
                  <pic:spPr bwMode="auto">
                    <a:xfrm>
                      <a:off x="0" y="0"/>
                      <a:ext cx="5943600" cy="2990850"/>
                    </a:xfrm>
                    <a:prstGeom prst="rect">
                      <a:avLst/>
                    </a:prstGeom>
                    <a:noFill/>
                    <a:ln w="9525">
                      <a:noFill/>
                      <a:miter lim="800000"/>
                      <a:headEnd/>
                      <a:tailEnd/>
                    </a:ln>
                  </pic:spPr>
                </pic:pic>
              </a:graphicData>
            </a:graphic>
          </wp:inline>
        </w:drawing>
      </w:r>
    </w:p>
    <w:p w:rsidR="0074452B" w:rsidRPr="00E564AB" w:rsidRDefault="0074452B" w:rsidP="004F691F">
      <w:pPr>
        <w:ind w:firstLineChars="200" w:firstLine="480"/>
        <w:rPr>
          <w:lang w:val="en-US" w:eastAsia="zh-CN"/>
        </w:rPr>
      </w:pPr>
      <w:r w:rsidRPr="00E564AB">
        <w:rPr>
          <w:lang w:val="en-US" w:eastAsia="zh-CN"/>
        </w:rPr>
        <w:t>Inmarsat</w:t>
      </w:r>
      <w:r w:rsidR="00A94391">
        <w:rPr>
          <w:rFonts w:hint="eastAsia"/>
          <w:lang w:val="en-US" w:eastAsia="zh-CN"/>
        </w:rPr>
        <w:t>系统目前同时提供电路交换和分组交换通信，其用户范围包括手持移动终端、个人终端、半固定车载终端，在地面、海洋和航空环境中提供连接。</w:t>
      </w:r>
      <w:r w:rsidRPr="00E564AB">
        <w:rPr>
          <w:lang w:val="en-US" w:eastAsia="zh-CN"/>
        </w:rPr>
        <w:t xml:space="preserve"> </w:t>
      </w:r>
    </w:p>
    <w:p w:rsidR="005B2FD9" w:rsidRDefault="005B2FD9">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74452B" w:rsidRPr="00E564AB" w:rsidRDefault="00055C36" w:rsidP="004F691F">
      <w:pPr>
        <w:ind w:firstLineChars="200" w:firstLine="480"/>
        <w:rPr>
          <w:lang w:val="en-US" w:eastAsia="zh-CN"/>
        </w:rPr>
      </w:pPr>
      <w:r>
        <w:rPr>
          <w:rFonts w:hint="eastAsia"/>
          <w:lang w:val="en-US" w:eastAsia="zh-CN"/>
        </w:rPr>
        <w:lastRenderedPageBreak/>
        <w:t>数字交换业务提供话音、电传、传真、数据（最高为</w:t>
      </w:r>
      <w:r w:rsidR="0074452B" w:rsidRPr="00E564AB">
        <w:rPr>
          <w:lang w:val="en-US" w:eastAsia="zh-CN"/>
        </w:rPr>
        <w:t>64 kbit/s</w:t>
      </w:r>
      <w:r w:rsidR="00E564AB">
        <w:rPr>
          <w:lang w:val="en-US" w:eastAsia="zh-CN"/>
        </w:rPr>
        <w:t>）</w:t>
      </w:r>
      <w:r>
        <w:rPr>
          <w:rFonts w:hint="eastAsia"/>
          <w:lang w:val="en-US" w:eastAsia="zh-CN"/>
        </w:rPr>
        <w:t>及综合业务数字网</w:t>
      </w:r>
      <w:r w:rsidR="00E564AB">
        <w:rPr>
          <w:lang w:val="en-US" w:eastAsia="zh-CN"/>
        </w:rPr>
        <w:t>（</w:t>
      </w:r>
      <w:r w:rsidR="0074452B" w:rsidRPr="00E564AB">
        <w:rPr>
          <w:lang w:val="en-US" w:eastAsia="zh-CN"/>
        </w:rPr>
        <w:t>ISDN</w:t>
      </w:r>
      <w:r w:rsidR="00E564AB">
        <w:rPr>
          <w:lang w:val="en-US" w:eastAsia="zh-CN"/>
        </w:rPr>
        <w:t>）</w:t>
      </w:r>
      <w:r>
        <w:rPr>
          <w:rFonts w:hint="eastAsia"/>
          <w:lang w:val="en-US" w:eastAsia="zh-CN"/>
        </w:rPr>
        <w:t>业务，而分组交换业务提供短猝发串数据业务和最高</w:t>
      </w:r>
      <w:r w:rsidR="0074452B" w:rsidRPr="00E564AB">
        <w:rPr>
          <w:lang w:val="en-US" w:eastAsia="zh-CN"/>
        </w:rPr>
        <w:t>492 kbit/s</w:t>
      </w:r>
      <w:r>
        <w:rPr>
          <w:rFonts w:hint="eastAsia"/>
          <w:lang w:val="en-US" w:eastAsia="zh-CN"/>
        </w:rPr>
        <w:t>的数据连接。</w:t>
      </w:r>
    </w:p>
    <w:p w:rsidR="0074452B" w:rsidRPr="00E564AB" w:rsidRDefault="00055C36" w:rsidP="004F691F">
      <w:pPr>
        <w:ind w:firstLineChars="200" w:firstLine="480"/>
        <w:rPr>
          <w:lang w:val="en-US" w:eastAsia="zh-CN"/>
        </w:rPr>
      </w:pPr>
      <w:r>
        <w:rPr>
          <w:rFonts w:hint="eastAsia"/>
          <w:lang w:val="en-US" w:eastAsia="zh-CN"/>
        </w:rPr>
        <w:t>地面部分包括一系列陆地地球站</w:t>
      </w:r>
      <w:r w:rsidR="00E564AB">
        <w:rPr>
          <w:lang w:val="en-US" w:eastAsia="zh-CN"/>
        </w:rPr>
        <w:t>（</w:t>
      </w:r>
      <w:r w:rsidR="0074452B" w:rsidRPr="00E564AB">
        <w:rPr>
          <w:lang w:val="en-US" w:eastAsia="zh-CN"/>
        </w:rPr>
        <w:t>LES</w:t>
      </w:r>
      <w:r w:rsidR="00E564AB">
        <w:rPr>
          <w:lang w:val="en-US" w:eastAsia="zh-CN"/>
        </w:rPr>
        <w:t>）</w:t>
      </w:r>
      <w:r w:rsidR="008F0E84">
        <w:rPr>
          <w:rFonts w:hint="eastAsia"/>
          <w:lang w:val="en-US" w:eastAsia="zh-CN"/>
        </w:rPr>
        <w:t>，提供与地面通信网的连接。全球和区域点波束业务包括：话音、传真、电传、低速数据。数据和</w:t>
      </w:r>
      <w:r w:rsidR="008F0E84">
        <w:rPr>
          <w:rFonts w:hint="eastAsia"/>
          <w:lang w:val="en-US" w:eastAsia="zh-CN"/>
        </w:rPr>
        <w:t>ISDN</w:t>
      </w:r>
      <w:r w:rsidR="008F0E84">
        <w:rPr>
          <w:rFonts w:hint="eastAsia"/>
          <w:lang w:val="en-US" w:eastAsia="zh-CN"/>
        </w:rPr>
        <w:t>通过</w:t>
      </w:r>
      <w:r w:rsidR="008F0E84">
        <w:rPr>
          <w:rFonts w:hint="eastAsia"/>
          <w:lang w:val="en-US" w:eastAsia="zh-CN"/>
        </w:rPr>
        <w:t>LES</w:t>
      </w:r>
      <w:r w:rsidR="008F0E84">
        <w:rPr>
          <w:rFonts w:hint="eastAsia"/>
          <w:lang w:val="en-US" w:eastAsia="zh-CN"/>
        </w:rPr>
        <w:t>网络与地面网相连。</w:t>
      </w:r>
      <w:r w:rsidR="0074452B" w:rsidRPr="00E564AB">
        <w:rPr>
          <w:lang w:val="en-US" w:eastAsia="zh-CN"/>
        </w:rPr>
        <w:t xml:space="preserve"> </w:t>
      </w:r>
    </w:p>
    <w:p w:rsidR="000E7A18" w:rsidRPr="000E7A18" w:rsidRDefault="00E96DBF" w:rsidP="004F691F">
      <w:pPr>
        <w:ind w:firstLineChars="200" w:firstLine="480"/>
        <w:rPr>
          <w:lang w:val="en-US" w:eastAsia="zh-CN"/>
        </w:rPr>
      </w:pPr>
      <w:r>
        <w:rPr>
          <w:rFonts w:hint="eastAsia"/>
          <w:lang w:val="en-US" w:eastAsia="zh-CN"/>
        </w:rPr>
        <w:t>目前</w:t>
      </w:r>
      <w:r w:rsidR="000E7A18" w:rsidRPr="000E7A18">
        <w:rPr>
          <w:lang w:val="en-US" w:eastAsia="zh-CN"/>
        </w:rPr>
        <w:t>Inmarsat</w:t>
      </w:r>
      <w:r>
        <w:rPr>
          <w:rFonts w:hint="eastAsia"/>
          <w:lang w:val="en-US" w:eastAsia="zh-CN"/>
        </w:rPr>
        <w:t>是国际海事组织（</w:t>
      </w:r>
      <w:r>
        <w:rPr>
          <w:rFonts w:hint="eastAsia"/>
          <w:lang w:val="en-US" w:eastAsia="zh-CN"/>
        </w:rPr>
        <w:t>IMO</w:t>
      </w:r>
      <w:r>
        <w:rPr>
          <w:rFonts w:hint="eastAsia"/>
          <w:lang w:val="en-US" w:eastAsia="zh-CN"/>
        </w:rPr>
        <w:t>）批准的唯一一家可为</w:t>
      </w:r>
      <w:r>
        <w:rPr>
          <w:lang w:eastAsia="zh-CN"/>
        </w:rPr>
        <w:t>全球海上遇险和安全系统</w:t>
      </w:r>
      <w:r w:rsidRPr="00E96DBF">
        <w:rPr>
          <w:lang w:val="en-US" w:eastAsia="zh-CN"/>
        </w:rPr>
        <w:t>（</w:t>
      </w:r>
      <w:r w:rsidRPr="00E96DBF">
        <w:rPr>
          <w:lang w:val="en-US" w:eastAsia="zh-CN"/>
        </w:rPr>
        <w:t>GMDSS</w:t>
      </w:r>
      <w:r w:rsidRPr="00E96DBF">
        <w:rPr>
          <w:lang w:val="en-US" w:eastAsia="zh-CN"/>
        </w:rPr>
        <w:t>）</w:t>
      </w:r>
      <w:r>
        <w:rPr>
          <w:rFonts w:hint="eastAsia"/>
          <w:lang w:eastAsia="zh-CN"/>
        </w:rPr>
        <w:t>提供</w:t>
      </w:r>
      <w:r w:rsidRPr="00E96DBF">
        <w:rPr>
          <w:rFonts w:hint="eastAsia"/>
          <w:lang w:val="en-US" w:eastAsia="zh-CN"/>
        </w:rPr>
        <w:t>MSS</w:t>
      </w:r>
      <w:r>
        <w:rPr>
          <w:rFonts w:hint="eastAsia"/>
          <w:lang w:val="en-US" w:eastAsia="zh-CN"/>
        </w:rPr>
        <w:t>话音和数据通信的提供商。</w:t>
      </w:r>
      <w:r w:rsidR="000E7A18" w:rsidRPr="000E7A18">
        <w:rPr>
          <w:lang w:val="en-US" w:eastAsia="zh-CN"/>
        </w:rPr>
        <w:t>GMDSS</w:t>
      </w:r>
      <w:r w:rsidR="00A35215">
        <w:rPr>
          <w:rFonts w:hint="eastAsia"/>
          <w:lang w:val="en-US" w:eastAsia="zh-CN"/>
        </w:rPr>
        <w:t>业务由</w:t>
      </w:r>
      <w:r w:rsidR="000E7A18" w:rsidRPr="000E7A18">
        <w:rPr>
          <w:lang w:val="en-US" w:eastAsia="zh-CN"/>
        </w:rPr>
        <w:t>Inmarsat B</w:t>
      </w:r>
      <w:r w:rsidR="00A35215">
        <w:rPr>
          <w:rFonts w:hint="eastAsia"/>
          <w:lang w:val="en-US" w:eastAsia="zh-CN"/>
        </w:rPr>
        <w:t>、</w:t>
      </w:r>
      <w:r w:rsidR="000E7A18" w:rsidRPr="000E7A18">
        <w:rPr>
          <w:lang w:val="en-US" w:eastAsia="zh-CN"/>
        </w:rPr>
        <w:t>Inmarsat C</w:t>
      </w:r>
      <w:r w:rsidR="00A35215">
        <w:rPr>
          <w:rFonts w:hint="eastAsia"/>
          <w:lang w:val="en-US" w:eastAsia="zh-CN"/>
        </w:rPr>
        <w:t>和</w:t>
      </w:r>
      <w:r w:rsidR="000E7A18" w:rsidRPr="000E7A18">
        <w:rPr>
          <w:lang w:val="en-US" w:eastAsia="zh-CN"/>
        </w:rPr>
        <w:t>Inmarsat Fleet 77</w:t>
      </w:r>
      <w:r w:rsidR="00A35215">
        <w:rPr>
          <w:rFonts w:hint="eastAsia"/>
          <w:lang w:val="en-US" w:eastAsia="zh-CN"/>
        </w:rPr>
        <w:t>提供。</w:t>
      </w:r>
      <w:r w:rsidR="000E7A18" w:rsidRPr="000E7A18">
        <w:rPr>
          <w:lang w:val="en-US" w:eastAsia="zh-CN"/>
        </w:rPr>
        <w:t>Inmarsat</w:t>
      </w:r>
      <w:r w:rsidR="00A35215">
        <w:rPr>
          <w:rFonts w:hint="eastAsia"/>
          <w:lang w:val="en-US" w:eastAsia="zh-CN"/>
        </w:rPr>
        <w:t>或</w:t>
      </w:r>
      <w:r w:rsidR="000E7A18" w:rsidRPr="000E7A18">
        <w:rPr>
          <w:lang w:val="en-US" w:eastAsia="zh-CN"/>
        </w:rPr>
        <w:t>GMDSS</w:t>
      </w:r>
      <w:r w:rsidR="00A35215">
        <w:rPr>
          <w:rFonts w:hint="eastAsia"/>
          <w:lang w:val="en-US" w:eastAsia="zh-CN"/>
        </w:rPr>
        <w:t>提供的业务包括用于灾害、应急情况与安全告警，以及提供导航和气象预警等海事安全信息的话音、电传和数据。</w:t>
      </w:r>
      <w:r w:rsidR="000E7A18" w:rsidRPr="000E7A18">
        <w:rPr>
          <w:lang w:val="en-US" w:eastAsia="zh-CN"/>
        </w:rPr>
        <w:t xml:space="preserve"> </w:t>
      </w:r>
    </w:p>
    <w:p w:rsidR="000E7A18" w:rsidRPr="00E564AB" w:rsidRDefault="00A35215" w:rsidP="004F691F">
      <w:pPr>
        <w:ind w:firstLineChars="200" w:firstLine="480"/>
        <w:rPr>
          <w:lang w:val="en-US" w:eastAsia="zh-CN"/>
        </w:rPr>
      </w:pPr>
      <w:r>
        <w:rPr>
          <w:rFonts w:hint="eastAsia"/>
          <w:lang w:val="en-US" w:eastAsia="zh-CN"/>
        </w:rPr>
        <w:t>在</w:t>
      </w:r>
      <w:r w:rsidR="00C50AA8">
        <w:rPr>
          <w:rFonts w:hint="eastAsia"/>
          <w:lang w:val="en-US" w:eastAsia="zh-CN"/>
        </w:rPr>
        <w:t>应急和自然灾害的情况下，</w:t>
      </w:r>
      <w:r w:rsidR="000E7A18" w:rsidRPr="00E564AB">
        <w:rPr>
          <w:lang w:val="en-US" w:eastAsia="zh-CN"/>
        </w:rPr>
        <w:t>Inmarsat</w:t>
      </w:r>
      <w:r w:rsidR="00C50AA8">
        <w:rPr>
          <w:rFonts w:hint="eastAsia"/>
          <w:lang w:val="en-US" w:eastAsia="zh-CN"/>
        </w:rPr>
        <w:t>业务可以在早期报警和灾后工作中提供帮助。</w:t>
      </w:r>
      <w:r w:rsidR="000E7A18" w:rsidRPr="00E564AB">
        <w:rPr>
          <w:lang w:val="en-US" w:eastAsia="zh-CN"/>
        </w:rPr>
        <w:t>Inmarsat</w:t>
      </w:r>
      <w:r w:rsidR="00C50AA8">
        <w:rPr>
          <w:rFonts w:hint="eastAsia"/>
          <w:lang w:val="en-US" w:eastAsia="zh-CN"/>
        </w:rPr>
        <w:t>终端可以方便的部署，建立早期预警网络。与监控和数据获取（</w:t>
      </w:r>
      <w:r w:rsidR="00C50AA8" w:rsidRPr="00E564AB">
        <w:rPr>
          <w:lang w:val="en-US" w:eastAsia="zh-CN"/>
        </w:rPr>
        <w:t>scada</w:t>
      </w:r>
      <w:r w:rsidR="00C50AA8">
        <w:rPr>
          <w:lang w:val="en-US" w:eastAsia="zh-CN"/>
        </w:rPr>
        <w:t>）</w:t>
      </w:r>
      <w:r w:rsidR="00C50AA8">
        <w:rPr>
          <w:rFonts w:hint="eastAsia"/>
          <w:lang w:val="en-US" w:eastAsia="zh-CN"/>
        </w:rPr>
        <w:t>应用相似，监测传感器观测到的数据被传送到中央指挥中心。</w:t>
      </w:r>
    </w:p>
    <w:p w:rsidR="000E7A18" w:rsidRPr="00E564AB" w:rsidRDefault="00C50AA8" w:rsidP="004F691F">
      <w:pPr>
        <w:ind w:firstLineChars="200" w:firstLine="480"/>
        <w:rPr>
          <w:lang w:val="en-US" w:eastAsia="zh-CN"/>
        </w:rPr>
      </w:pPr>
      <w:r>
        <w:rPr>
          <w:rFonts w:hint="eastAsia"/>
          <w:lang w:val="en-US" w:eastAsia="zh-CN"/>
        </w:rPr>
        <w:t>为开展应急和自然灾害后期工作的地区提供方便的连接。特别是当本地基础设施被破坏时，此类系统可容易的取而代之。</w:t>
      </w:r>
    </w:p>
    <w:p w:rsidR="000E7A18" w:rsidRPr="000E7A18" w:rsidRDefault="00E40AF5" w:rsidP="00D97D36">
      <w:pPr>
        <w:pStyle w:val="Heading2"/>
        <w:rPr>
          <w:lang w:val="en-US" w:eastAsia="zh-CN"/>
        </w:rPr>
      </w:pPr>
      <w:bookmarkStart w:id="32" w:name="_Toc247958115"/>
      <w:bookmarkStart w:id="33" w:name="_Toc263857057"/>
      <w:r>
        <w:rPr>
          <w:lang w:val="en-US" w:eastAsia="zh-CN"/>
        </w:rPr>
        <w:t>3.4</w:t>
      </w:r>
      <w:r>
        <w:rPr>
          <w:lang w:val="en-US" w:eastAsia="zh-CN"/>
        </w:rPr>
        <w:tab/>
      </w:r>
      <w:r w:rsidR="000E7A18" w:rsidRPr="000E7A18">
        <w:rPr>
          <w:lang w:val="en-US" w:eastAsia="zh-CN"/>
        </w:rPr>
        <w:t>T</w:t>
      </w:r>
      <w:r w:rsidR="0078382D" w:rsidRPr="000E7A18">
        <w:rPr>
          <w:lang w:val="en-US" w:eastAsia="zh-CN"/>
        </w:rPr>
        <w:t>huraya</w:t>
      </w:r>
      <w:bookmarkEnd w:id="32"/>
      <w:bookmarkEnd w:id="33"/>
    </w:p>
    <w:p w:rsidR="000E7A18" w:rsidRPr="00E564AB" w:rsidRDefault="00541729" w:rsidP="004F691F">
      <w:pPr>
        <w:ind w:firstLineChars="200" w:firstLine="480"/>
        <w:rPr>
          <w:lang w:val="en-US" w:eastAsia="zh-CN"/>
        </w:rPr>
      </w:pPr>
      <w:r>
        <w:rPr>
          <w:rFonts w:hint="eastAsia"/>
          <w:lang w:val="en-US" w:eastAsia="zh-CN"/>
        </w:rPr>
        <w:t>《</w:t>
      </w:r>
      <w:r w:rsidRPr="00D8519E">
        <w:rPr>
          <w:lang w:val="es-ES" w:eastAsia="zh-CN"/>
        </w:rPr>
        <w:t>ITU-R</w:t>
      </w:r>
      <w:r>
        <w:rPr>
          <w:rFonts w:hint="eastAsia"/>
          <w:lang w:val="en-US" w:eastAsia="zh-CN"/>
        </w:rPr>
        <w:t>手册</w:t>
      </w:r>
      <w:r w:rsidRPr="00D8519E">
        <w:rPr>
          <w:lang w:val="es-ES" w:eastAsia="zh-CN"/>
        </w:rPr>
        <w:t>–</w:t>
      </w:r>
      <w:r>
        <w:rPr>
          <w:rFonts w:hint="eastAsia"/>
          <w:lang w:val="en-US" w:eastAsia="zh-CN"/>
        </w:rPr>
        <w:t>卫星移动业务》对</w:t>
      </w:r>
      <w:r w:rsidRPr="00E564AB">
        <w:rPr>
          <w:lang w:val="en-US" w:eastAsia="zh-CN"/>
        </w:rPr>
        <w:t>Thuraya</w:t>
      </w:r>
      <w:r w:rsidR="00A720A7">
        <w:rPr>
          <w:rFonts w:hint="eastAsia"/>
          <w:lang w:val="en-US" w:eastAsia="zh-CN"/>
        </w:rPr>
        <w:t>的</w:t>
      </w:r>
      <w:r w:rsidRPr="00E564AB">
        <w:rPr>
          <w:lang w:val="en-US" w:eastAsia="zh-CN"/>
        </w:rPr>
        <w:t>MSS</w:t>
      </w:r>
      <w:r>
        <w:rPr>
          <w:rFonts w:hint="eastAsia"/>
          <w:lang w:val="en-US" w:eastAsia="zh-CN"/>
        </w:rPr>
        <w:t>系统做出了</w:t>
      </w:r>
      <w:r>
        <w:rPr>
          <w:rFonts w:hint="eastAsia"/>
          <w:lang w:val="es-ES" w:eastAsia="zh-CN"/>
        </w:rPr>
        <w:t>描述。</w:t>
      </w:r>
      <w:r w:rsidR="000E7A18" w:rsidRPr="00E564AB">
        <w:rPr>
          <w:lang w:val="en-US" w:eastAsia="zh-CN"/>
        </w:rPr>
        <w:t>Thuraya</w:t>
      </w:r>
      <w:r>
        <w:rPr>
          <w:rFonts w:hint="eastAsia"/>
          <w:lang w:val="en-US" w:eastAsia="zh-CN"/>
        </w:rPr>
        <w:t>通过卫星</w:t>
      </w:r>
      <w:r>
        <w:rPr>
          <w:lang w:val="en-US" w:eastAsia="zh-CN"/>
        </w:rPr>
        <w:t>（</w:t>
      </w:r>
      <w:r w:rsidRPr="00E564AB">
        <w:rPr>
          <w:lang w:val="en-US" w:eastAsia="zh-CN"/>
        </w:rPr>
        <w:t>GMPCS</w:t>
      </w:r>
      <w:r>
        <w:rPr>
          <w:lang w:val="en-US" w:eastAsia="zh-CN"/>
        </w:rPr>
        <w:t>）</w:t>
      </w:r>
      <w:r>
        <w:rPr>
          <w:rFonts w:hint="eastAsia"/>
          <w:lang w:val="en-US" w:eastAsia="zh-CN"/>
        </w:rPr>
        <w:t>系统提供全球移动个人通信。</w:t>
      </w:r>
      <w:r w:rsidR="000E7A18" w:rsidRPr="00E564AB">
        <w:rPr>
          <w:lang w:val="en-US" w:eastAsia="zh-CN"/>
        </w:rPr>
        <w:t>Thuraya</w:t>
      </w:r>
      <w:r>
        <w:rPr>
          <w:rFonts w:hint="eastAsia"/>
          <w:lang w:val="en-US" w:eastAsia="zh-CN"/>
        </w:rPr>
        <w:t>卫星网络是基于多高增益点波束技术，可配置任何尺寸和形状的波束，在卫星脚印中的任何部分成形。</w:t>
      </w:r>
      <w:r w:rsidR="000E7A18" w:rsidRPr="00E564AB">
        <w:rPr>
          <w:lang w:val="en-US" w:eastAsia="zh-CN"/>
        </w:rPr>
        <w:t>Thuraya</w:t>
      </w:r>
      <w:r>
        <w:rPr>
          <w:rFonts w:hint="eastAsia"/>
          <w:lang w:val="en-US" w:eastAsia="zh-CN"/>
        </w:rPr>
        <w:t>的系统构架</w:t>
      </w:r>
      <w:r w:rsidR="00CC27AC">
        <w:rPr>
          <w:rFonts w:hint="eastAsia"/>
          <w:lang w:val="en-US" w:eastAsia="zh-CN"/>
        </w:rPr>
        <w:t>要求</w:t>
      </w:r>
      <w:r>
        <w:rPr>
          <w:rFonts w:hint="eastAsia"/>
          <w:lang w:val="en-US" w:eastAsia="zh-CN"/>
        </w:rPr>
        <w:t>整个系统的全部操作只使用一个网关。</w:t>
      </w:r>
      <w:r w:rsidR="000E7A18" w:rsidRPr="00E564AB">
        <w:rPr>
          <w:lang w:val="en-US" w:eastAsia="zh-CN"/>
        </w:rPr>
        <w:t>Thuraya</w:t>
      </w:r>
      <w:r>
        <w:rPr>
          <w:rFonts w:hint="eastAsia"/>
          <w:lang w:val="en-US" w:eastAsia="zh-CN"/>
        </w:rPr>
        <w:t>卫星可支持单跳呼叫。此系统采用星上处理并具备在覆盖区需要时分配系统资源（功率和频谱）的能力。</w:t>
      </w:r>
      <w:r w:rsidR="000E7A18" w:rsidRPr="00E564AB">
        <w:rPr>
          <w:rStyle w:val="copy1"/>
          <w:rFonts w:ascii="Times New Roman" w:hAnsi="Times New Roman"/>
          <w:sz w:val="24"/>
          <w:szCs w:val="24"/>
          <w:lang w:val="en-US" w:eastAsia="zh-CN"/>
        </w:rPr>
        <w:t>Thuraya</w:t>
      </w:r>
      <w:r>
        <w:rPr>
          <w:rStyle w:val="copy1"/>
          <w:rFonts w:ascii="Times New Roman" w:hAnsi="Times New Roman" w:hint="eastAsia"/>
          <w:sz w:val="24"/>
          <w:szCs w:val="24"/>
          <w:lang w:val="en-US" w:eastAsia="zh-CN"/>
        </w:rPr>
        <w:t>卫星手机是世界上首款提供</w:t>
      </w:r>
      <w:r w:rsidR="000E7A18" w:rsidRPr="00E564AB">
        <w:rPr>
          <w:rStyle w:val="copy1"/>
          <w:rFonts w:ascii="Times New Roman" w:hAnsi="Times New Roman"/>
          <w:sz w:val="24"/>
          <w:szCs w:val="24"/>
          <w:lang w:val="en-US" w:eastAsia="zh-CN"/>
        </w:rPr>
        <w:t>G</w:t>
      </w:r>
      <w:r w:rsidR="0078382D" w:rsidRPr="00E564AB">
        <w:rPr>
          <w:rStyle w:val="copy1"/>
          <w:rFonts w:ascii="Times New Roman" w:hAnsi="Times New Roman"/>
          <w:sz w:val="24"/>
          <w:szCs w:val="24"/>
          <w:lang w:val="en-US" w:eastAsia="zh-CN"/>
        </w:rPr>
        <w:t>M</w:t>
      </w:r>
      <w:r w:rsidR="000E7A18" w:rsidRPr="00E564AB">
        <w:rPr>
          <w:rStyle w:val="copy1"/>
          <w:rFonts w:ascii="Times New Roman" w:hAnsi="Times New Roman"/>
          <w:sz w:val="24"/>
          <w:szCs w:val="24"/>
          <w:lang w:val="en-US" w:eastAsia="zh-CN"/>
        </w:rPr>
        <w:t>PRS</w:t>
      </w:r>
      <w:r>
        <w:rPr>
          <w:rStyle w:val="copy1"/>
          <w:rFonts w:ascii="Times New Roman" w:hAnsi="Times New Roman" w:hint="eastAsia"/>
          <w:sz w:val="24"/>
          <w:szCs w:val="24"/>
          <w:lang w:val="en-US" w:eastAsia="zh-CN"/>
        </w:rPr>
        <w:t>的手机，可提供连续的互联网连接。</w:t>
      </w:r>
      <w:r w:rsidR="004D5B05">
        <w:rPr>
          <w:rStyle w:val="copy1"/>
          <w:rFonts w:ascii="Times New Roman" w:hAnsi="Times New Roman" w:hint="eastAsia"/>
          <w:sz w:val="24"/>
          <w:szCs w:val="24"/>
          <w:lang w:val="en-US" w:eastAsia="zh-CN"/>
        </w:rPr>
        <w:t>此业务由</w:t>
      </w:r>
      <w:r w:rsidR="004D5B05" w:rsidRPr="00E564AB">
        <w:rPr>
          <w:rStyle w:val="copy1"/>
          <w:rFonts w:ascii="Times New Roman" w:hAnsi="Times New Roman"/>
          <w:sz w:val="24"/>
          <w:szCs w:val="24"/>
          <w:lang w:val="en-US" w:eastAsia="zh-CN"/>
        </w:rPr>
        <w:t>Thuraya</w:t>
      </w:r>
      <w:r w:rsidR="004D5B05">
        <w:rPr>
          <w:rStyle w:val="copy1"/>
          <w:rFonts w:ascii="Times New Roman" w:hAnsi="Times New Roman" w:hint="eastAsia"/>
          <w:sz w:val="24"/>
          <w:szCs w:val="24"/>
          <w:lang w:val="en-US" w:eastAsia="zh-CN"/>
        </w:rPr>
        <w:t>开发并率先推出。</w:t>
      </w:r>
    </w:p>
    <w:p w:rsidR="000E7A18" w:rsidRDefault="000E7A18" w:rsidP="00D97D36">
      <w:pPr>
        <w:pStyle w:val="enumlev1"/>
        <w:rPr>
          <w:szCs w:val="24"/>
          <w:lang w:val="en-US" w:eastAsia="zh-CN"/>
        </w:rPr>
      </w:pPr>
      <w:r w:rsidRPr="0078382D">
        <w:rPr>
          <w:szCs w:val="24"/>
          <w:lang w:val="en-US" w:eastAsia="zh-CN"/>
        </w:rPr>
        <w:t>–</w:t>
      </w:r>
      <w:r w:rsidRPr="0078382D">
        <w:rPr>
          <w:szCs w:val="24"/>
          <w:lang w:val="en-US" w:eastAsia="zh-CN"/>
        </w:rPr>
        <w:tab/>
        <w:t>Thuraya</w:t>
      </w:r>
      <w:r w:rsidR="004D5B05">
        <w:rPr>
          <w:rFonts w:hint="eastAsia"/>
          <w:szCs w:val="24"/>
          <w:lang w:val="en-US" w:eastAsia="zh-CN"/>
        </w:rPr>
        <w:t>系统目前是基于两颗对地静止卫星，为横跨欧洲、非洲（非洲南部的几个国家除外）、亚洲和太平洋部分地区约</w:t>
      </w:r>
      <w:r w:rsidR="004D5B05">
        <w:rPr>
          <w:rFonts w:hint="eastAsia"/>
          <w:szCs w:val="24"/>
          <w:lang w:val="en-US" w:eastAsia="zh-CN"/>
        </w:rPr>
        <w:t>140</w:t>
      </w:r>
      <w:r w:rsidR="004D5B05">
        <w:rPr>
          <w:rFonts w:hint="eastAsia"/>
          <w:szCs w:val="24"/>
          <w:lang w:val="en-US" w:eastAsia="zh-CN"/>
        </w:rPr>
        <w:t>个国家提供地理覆盖。在</w:t>
      </w:r>
      <w:r w:rsidR="004D5B05">
        <w:rPr>
          <w:rFonts w:hint="eastAsia"/>
          <w:szCs w:val="24"/>
          <w:lang w:val="en-US" w:eastAsia="zh-CN"/>
        </w:rPr>
        <w:t>2008</w:t>
      </w:r>
      <w:r w:rsidR="004D5B05">
        <w:rPr>
          <w:rFonts w:hint="eastAsia"/>
          <w:szCs w:val="24"/>
          <w:lang w:val="en-US" w:eastAsia="zh-CN"/>
        </w:rPr>
        <w:t>年初，</w:t>
      </w:r>
      <w:r w:rsidR="004D5B05" w:rsidRPr="0078382D">
        <w:rPr>
          <w:szCs w:val="24"/>
          <w:lang w:val="en-US" w:eastAsia="zh-CN"/>
        </w:rPr>
        <w:t xml:space="preserve"> </w:t>
      </w:r>
      <w:r w:rsidRPr="0078382D">
        <w:rPr>
          <w:szCs w:val="24"/>
          <w:lang w:val="en-US" w:eastAsia="zh-CN"/>
        </w:rPr>
        <w:t>Thuraya</w:t>
      </w:r>
      <w:r w:rsidR="004D5B05">
        <w:rPr>
          <w:rFonts w:hint="eastAsia"/>
          <w:szCs w:val="24"/>
          <w:lang w:val="en-US" w:eastAsia="zh-CN"/>
        </w:rPr>
        <w:t>还通过发射</w:t>
      </w:r>
      <w:r w:rsidR="004D5B05" w:rsidRPr="0078382D">
        <w:rPr>
          <w:szCs w:val="24"/>
          <w:lang w:val="en-US" w:eastAsia="zh-CN"/>
        </w:rPr>
        <w:t>Thuraya-3</w:t>
      </w:r>
      <w:r w:rsidR="004D5B05">
        <w:rPr>
          <w:rFonts w:hint="eastAsia"/>
          <w:szCs w:val="24"/>
          <w:lang w:val="en-US" w:eastAsia="zh-CN"/>
        </w:rPr>
        <w:t>卫星将东亚太地区纳入覆盖范围（参见图</w:t>
      </w:r>
      <w:r w:rsidR="004D5B05">
        <w:rPr>
          <w:rFonts w:hint="eastAsia"/>
          <w:szCs w:val="24"/>
          <w:lang w:val="en-US" w:eastAsia="zh-CN"/>
        </w:rPr>
        <w:t>10</w:t>
      </w:r>
      <w:r w:rsidR="004D5B05">
        <w:rPr>
          <w:rFonts w:hint="eastAsia"/>
          <w:szCs w:val="24"/>
          <w:lang w:val="en-US" w:eastAsia="zh-CN"/>
        </w:rPr>
        <w:t>）；</w:t>
      </w:r>
    </w:p>
    <w:p w:rsidR="00B632E6" w:rsidRPr="00F3184A" w:rsidRDefault="00B632E6" w:rsidP="00D97D36">
      <w:pPr>
        <w:pStyle w:val="enumlev1"/>
        <w:rPr>
          <w:szCs w:val="24"/>
          <w:lang w:val="en-US" w:eastAsia="zh-CN"/>
        </w:rPr>
      </w:pPr>
      <w:r w:rsidRPr="000E7A18">
        <w:rPr>
          <w:lang w:val="en-US"/>
        </w:rPr>
        <w:t>–</w:t>
      </w:r>
      <w:r w:rsidRPr="000E7A18">
        <w:rPr>
          <w:lang w:val="en-US"/>
        </w:rPr>
        <w:tab/>
      </w:r>
      <w:r w:rsidRPr="00F3184A">
        <w:rPr>
          <w:szCs w:val="24"/>
          <w:lang w:val="en-US"/>
        </w:rPr>
        <w:t>Thuraya</w:t>
      </w:r>
      <w:r w:rsidR="006632E9">
        <w:rPr>
          <w:rFonts w:hint="eastAsia"/>
          <w:szCs w:val="24"/>
          <w:lang w:val="en-US" w:eastAsia="zh-CN"/>
        </w:rPr>
        <w:t>系统使用不同终端提供不同业务，其中包括话音、</w:t>
      </w:r>
      <w:r w:rsidR="006632E9">
        <w:rPr>
          <w:rFonts w:hint="eastAsia"/>
          <w:szCs w:val="24"/>
          <w:lang w:val="en-US" w:eastAsia="zh-CN"/>
        </w:rPr>
        <w:t>SMS</w:t>
      </w:r>
      <w:r w:rsidR="006632E9">
        <w:rPr>
          <w:rFonts w:hint="eastAsia"/>
          <w:szCs w:val="24"/>
          <w:lang w:val="en-US" w:eastAsia="zh-CN"/>
        </w:rPr>
        <w:t>、传真、低速率数据</w:t>
      </w:r>
      <w:r w:rsidR="00E564AB">
        <w:rPr>
          <w:szCs w:val="24"/>
          <w:lang w:val="en-US"/>
        </w:rPr>
        <w:t>（</w:t>
      </w:r>
      <w:r w:rsidRPr="00F3184A">
        <w:rPr>
          <w:szCs w:val="24"/>
          <w:lang w:val="en-US"/>
        </w:rPr>
        <w:t>9.6 kbit/s</w:t>
      </w:r>
      <w:r w:rsidR="00E564AB">
        <w:rPr>
          <w:szCs w:val="24"/>
          <w:lang w:val="en-US"/>
        </w:rPr>
        <w:t>）</w:t>
      </w:r>
      <w:r w:rsidR="006632E9">
        <w:rPr>
          <w:rFonts w:hint="eastAsia"/>
          <w:szCs w:val="24"/>
          <w:lang w:val="en-US" w:eastAsia="zh-CN"/>
        </w:rPr>
        <w:t>、</w:t>
      </w:r>
      <w:r w:rsidRPr="00F3184A">
        <w:rPr>
          <w:szCs w:val="24"/>
          <w:lang w:val="en-US"/>
        </w:rPr>
        <w:t>GMPRS</w:t>
      </w:r>
      <w:r w:rsidR="00E564AB">
        <w:rPr>
          <w:szCs w:val="24"/>
          <w:lang w:val="en-US"/>
        </w:rPr>
        <w:t>（</w:t>
      </w:r>
      <w:r w:rsidR="006632E9">
        <w:rPr>
          <w:rFonts w:hint="eastAsia"/>
          <w:szCs w:val="24"/>
          <w:lang w:val="en-US" w:eastAsia="zh-CN"/>
        </w:rPr>
        <w:t>最高</w:t>
      </w:r>
      <w:r w:rsidRPr="00F3184A">
        <w:rPr>
          <w:szCs w:val="24"/>
          <w:lang w:val="en-US"/>
        </w:rPr>
        <w:t>60 kbit/s</w:t>
      </w:r>
      <w:r w:rsidR="00E564AB">
        <w:rPr>
          <w:szCs w:val="24"/>
          <w:lang w:val="en-US"/>
        </w:rPr>
        <w:t>）</w:t>
      </w:r>
      <w:r w:rsidR="006632E9">
        <w:rPr>
          <w:rFonts w:hint="eastAsia"/>
          <w:szCs w:val="24"/>
          <w:lang w:val="en-US" w:eastAsia="zh-CN"/>
        </w:rPr>
        <w:t>、高速数据</w:t>
      </w:r>
      <w:r w:rsidR="00E564AB">
        <w:rPr>
          <w:szCs w:val="24"/>
          <w:lang w:val="en-US"/>
        </w:rPr>
        <w:t>（</w:t>
      </w:r>
      <w:r w:rsidR="006632E9">
        <w:rPr>
          <w:rFonts w:hint="eastAsia"/>
          <w:szCs w:val="24"/>
          <w:lang w:val="en-US" w:eastAsia="zh-CN"/>
        </w:rPr>
        <w:t>最高</w:t>
      </w:r>
      <w:r w:rsidRPr="00F3184A">
        <w:rPr>
          <w:szCs w:val="24"/>
          <w:lang w:val="en-US"/>
        </w:rPr>
        <w:t>444 kbit/s</w:t>
      </w:r>
      <w:r w:rsidR="00E564AB">
        <w:rPr>
          <w:szCs w:val="24"/>
          <w:lang w:val="en-US"/>
        </w:rPr>
        <w:t>）</w:t>
      </w:r>
      <w:r w:rsidR="006632E9">
        <w:rPr>
          <w:rFonts w:hint="eastAsia"/>
          <w:szCs w:val="24"/>
          <w:lang w:val="en-US" w:eastAsia="zh-CN"/>
        </w:rPr>
        <w:t>和基于位置的服务</w:t>
      </w:r>
      <w:r w:rsidR="00D92908">
        <w:rPr>
          <w:rFonts w:hint="eastAsia"/>
          <w:szCs w:val="24"/>
          <w:lang w:val="en-US" w:eastAsia="zh-CN"/>
        </w:rPr>
        <w:t>（基于</w:t>
      </w:r>
      <w:r w:rsidR="00D92908">
        <w:rPr>
          <w:rFonts w:hint="eastAsia"/>
          <w:szCs w:val="24"/>
          <w:lang w:val="en-US" w:eastAsia="zh-CN"/>
        </w:rPr>
        <w:t>GPS</w:t>
      </w:r>
      <w:r w:rsidR="00D92908">
        <w:rPr>
          <w:rFonts w:hint="eastAsia"/>
          <w:szCs w:val="24"/>
          <w:lang w:val="en-US" w:eastAsia="zh-CN"/>
        </w:rPr>
        <w:t>）。手持终端内的</w:t>
      </w:r>
      <w:r w:rsidRPr="00F3184A">
        <w:rPr>
          <w:szCs w:val="24"/>
          <w:lang w:val="en-US" w:eastAsia="zh-CN"/>
        </w:rPr>
        <w:t>Thuraya</w:t>
      </w:r>
      <w:r w:rsidR="00D92908">
        <w:rPr>
          <w:rFonts w:hint="eastAsia"/>
          <w:szCs w:val="24"/>
          <w:lang w:val="en-US" w:eastAsia="zh-CN"/>
        </w:rPr>
        <w:t>内置</w:t>
      </w:r>
      <w:r w:rsidR="00D92908">
        <w:rPr>
          <w:rFonts w:hint="eastAsia"/>
          <w:szCs w:val="24"/>
          <w:lang w:val="en-US" w:eastAsia="zh-CN"/>
        </w:rPr>
        <w:t>GPS</w:t>
      </w:r>
      <w:r w:rsidR="00D92908">
        <w:rPr>
          <w:rFonts w:hint="eastAsia"/>
          <w:szCs w:val="24"/>
          <w:lang w:val="en-US" w:eastAsia="zh-CN"/>
        </w:rPr>
        <w:t>接收机允许将位置信息以</w:t>
      </w:r>
      <w:r w:rsidR="00D92908">
        <w:rPr>
          <w:rFonts w:hint="eastAsia"/>
          <w:szCs w:val="24"/>
          <w:lang w:val="en-US" w:eastAsia="zh-CN"/>
        </w:rPr>
        <w:t>SMS</w:t>
      </w:r>
      <w:r w:rsidR="00D92908">
        <w:rPr>
          <w:rFonts w:hint="eastAsia"/>
          <w:szCs w:val="24"/>
          <w:lang w:val="en-US" w:eastAsia="zh-CN"/>
        </w:rPr>
        <w:t>的形式发送，为救援行动和灾害管理提供便利。在其手机中，</w:t>
      </w:r>
      <w:r w:rsidRPr="00F3184A">
        <w:rPr>
          <w:rStyle w:val="copy1"/>
          <w:rFonts w:ascii="Times New Roman" w:hAnsi="Times New Roman"/>
          <w:sz w:val="24"/>
          <w:szCs w:val="24"/>
          <w:lang w:val="en-US" w:eastAsia="zh-CN"/>
        </w:rPr>
        <w:t>Thuraya</w:t>
      </w:r>
      <w:r w:rsidR="00D92908">
        <w:rPr>
          <w:rStyle w:val="copy1"/>
          <w:rFonts w:ascii="Times New Roman" w:hAnsi="Times New Roman" w:hint="eastAsia"/>
          <w:sz w:val="24"/>
          <w:szCs w:val="24"/>
          <w:lang w:val="en-US" w:eastAsia="zh-CN"/>
        </w:rPr>
        <w:t>将</w:t>
      </w:r>
      <w:r w:rsidRPr="00F3184A">
        <w:rPr>
          <w:rStyle w:val="copy1"/>
          <w:rFonts w:ascii="Times New Roman" w:hAnsi="Times New Roman"/>
          <w:sz w:val="24"/>
          <w:szCs w:val="24"/>
          <w:lang w:val="en-US" w:eastAsia="zh-CN"/>
        </w:rPr>
        <w:t>GPS</w:t>
      </w:r>
      <w:r w:rsidR="00D92908">
        <w:rPr>
          <w:rStyle w:val="copy1"/>
          <w:rFonts w:ascii="Times New Roman" w:hAnsi="Times New Roman" w:hint="eastAsia"/>
          <w:sz w:val="24"/>
          <w:szCs w:val="24"/>
          <w:lang w:val="en-US" w:eastAsia="zh-CN"/>
        </w:rPr>
        <w:t>距离和方向显示作为一项基本功能；</w:t>
      </w:r>
    </w:p>
    <w:p w:rsidR="000E7A18" w:rsidRPr="00D92908" w:rsidRDefault="00D92908" w:rsidP="00D97D36">
      <w:pPr>
        <w:pStyle w:val="FigureNo"/>
        <w:rPr>
          <w:lang w:val="en-US"/>
        </w:rPr>
      </w:pPr>
      <w:r>
        <w:rPr>
          <w:rFonts w:hint="eastAsia"/>
          <w:lang w:val="en-US" w:eastAsia="zh-CN"/>
        </w:rPr>
        <w:lastRenderedPageBreak/>
        <w:t>图</w:t>
      </w:r>
      <w:r w:rsidR="000E7A18" w:rsidRPr="00D92908">
        <w:rPr>
          <w:lang w:val="en-US"/>
        </w:rPr>
        <w:t xml:space="preserve"> 10</w:t>
      </w:r>
    </w:p>
    <w:p w:rsidR="000E7A18" w:rsidRPr="00D92908" w:rsidRDefault="000E7A18" w:rsidP="00D97D36">
      <w:pPr>
        <w:pStyle w:val="Figuretitle"/>
        <w:rPr>
          <w:lang w:val="en-US"/>
        </w:rPr>
      </w:pPr>
      <w:r w:rsidRPr="00D92908">
        <w:rPr>
          <w:lang w:val="en-US"/>
        </w:rPr>
        <w:t>Thuraya</w:t>
      </w:r>
      <w:r w:rsidR="00D92908">
        <w:rPr>
          <w:rFonts w:hint="eastAsia"/>
          <w:lang w:val="en-US" w:eastAsia="zh-CN"/>
        </w:rPr>
        <w:t>覆盖区</w:t>
      </w:r>
    </w:p>
    <w:p w:rsidR="000E7A18" w:rsidRDefault="00BB3692" w:rsidP="00D97D36">
      <w:pPr>
        <w:pStyle w:val="Figure"/>
        <w:rPr>
          <w:lang w:eastAsia="zh-CN"/>
        </w:rPr>
      </w:pPr>
      <w:r>
        <w:pict>
          <v:group id="_x0000_s25684" editas="canvas" style="width:413.2pt;height:282.4pt;mso-position-horizontal-relative:char;mso-position-vertical-relative:line" coordsize="8264,5648">
            <o:lock v:ext="edit" aspectratio="t"/>
            <v:shape id="_x0000_s25683" type="#_x0000_t75" style="position:absolute;width:8264;height:5648" o:preferrelative="f">
              <v:fill o:detectmouseclick="t"/>
              <v:path o:extrusionok="t" o:connecttype="none"/>
              <o:lock v:ext="edit" text="t"/>
            </v:shape>
            <v:rect id="_x0000_s25685" style="position:absolute;left:7020;top:5400;width:1080;height:232;v-text-anchor:top" filled="f" stroked="f">
              <v:textbox style="mso-next-textbox:#_x0000_s25685" inset="0,0,0,0">
                <w:txbxContent>
                  <w:p w:rsidR="003B0804" w:rsidRDefault="003B0804" w:rsidP="00696E28">
                    <w:pPr>
                      <w:spacing w:before="0"/>
                      <w:jc w:val="right"/>
                      <w:rPr>
                        <w:lang w:eastAsia="zh-CN"/>
                      </w:rPr>
                    </w:pPr>
                    <w:r>
                      <w:rPr>
                        <w:rFonts w:hint="eastAsia"/>
                        <w:color w:val="000000"/>
                        <w:sz w:val="14"/>
                        <w:szCs w:val="14"/>
                        <w:lang w:eastAsia="zh-CN"/>
                      </w:rPr>
                      <w:t>第</w:t>
                    </w:r>
                    <w:r>
                      <w:rPr>
                        <w:color w:val="000000"/>
                        <w:sz w:val="14"/>
                        <w:szCs w:val="14"/>
                      </w:rPr>
                      <w:t>2149-10</w:t>
                    </w:r>
                    <w:r>
                      <w:rPr>
                        <w:rFonts w:hint="eastAsia"/>
                        <w:color w:val="000000"/>
                        <w:sz w:val="14"/>
                        <w:szCs w:val="14"/>
                        <w:lang w:eastAsia="zh-CN"/>
                      </w:rPr>
                      <w:t>号报告</w:t>
                    </w:r>
                  </w:p>
                </w:txbxContent>
              </v:textbox>
            </v:rect>
            <v:shape id="_x0000_s25686" type="#_x0000_t75" style="position:absolute;left:24;top:24;width:8221;height:5274">
              <v:imagedata r:id="rId52" o:title=""/>
            </v:shape>
            <v:shape id="_x0000_s25687" type="#_x0000_t75" style="position:absolute;left:24;top:24;width:8221;height:5274">
              <v:imagedata r:id="rId53" o:title=""/>
            </v:shape>
            <v:shape id="_x0000_s25688" style="position:absolute;left:259;top:4223;width:159;height:178" coordsize="159,178" path="m67,178l67,20,,20,,,159,r,20l91,20r,158l67,178xe" fillcolor="#1f1a17" stroked="f">
              <v:path arrowok="t"/>
            </v:shape>
            <v:shape id="_x0000_s25689" style="position:absolute;left:442;top:4223;width:115;height:178" coordsize="115,178" path="m,178l,,24,r,63l33,58,43,48r9,l67,48r14,l95,53r10,5l110,68r5,14l115,96r,82l91,178r,-82l91,82,81,72,72,68r-10,l52,68,38,72r-5,5l28,82,24,96r,10l24,178,,178xe" fillcolor="#1f1a17" stroked="f">
              <v:path arrowok="t"/>
            </v:shape>
            <v:shape id="_x0000_s25690" style="position:absolute;left:595;top:4271;width:115;height:135" coordsize="115,135" path="m96,130r,-19l86,120,72,130r-10,5l48,135r-10,l24,130,14,125r-4,-5l5,111,,101,,96,,82,,,24,r,72l24,87r,9l29,106r5,5l43,116r10,l62,116r10,-5l82,106,86,96r5,-9l91,72,91,r24,l115,130r-19,xe" fillcolor="#1f1a17" stroked="f">
              <v:path arrowok="t"/>
            </v:shape>
            <v:shape id="_x0000_s25691" style="position:absolute;left:749;top:4271;width:76;height:130" coordsize="76,130" path="m,130l,,24,r,20l28,10,38,r5,l52,,67,r9,5l72,24r-10,l52,20r-9,4l38,24r-5,5l28,39r-4,9l24,63r,67l,130xe" fillcolor="#1f1a17" stroked="f">
              <v:path arrowok="t"/>
            </v:shape>
            <v:shape id="_x0000_s25692" style="position:absolute;left:835;top:4271;width:130;height:135" coordsize="130,135" path="m101,116r-15,9l77,130r-15,5l48,135,29,130,10,125,,111,,96,,87,5,82,10,72r4,-4l24,63,34,58r9,l58,58,82,53r19,-5l101,44r,l96,29,91,24,82,20,62,15,48,20r-10,l34,29,29,44,5,39,5,24r9,-9l24,10,34,,53,,67,,86,,96,r10,5l115,10r5,10l125,29r,5l125,48r,29l125,101r,15l130,125r,5l106,130r-5,-5l101,116xm101,68l82,72r-24,l48,77r-10,l34,82r-5,5l24,92r,4l29,106r5,5l43,116r10,l67,116r10,-5l86,106,96,96r,-9l101,72r,-4xe" fillcolor="#1f1a17" stroked="f">
              <v:path arrowok="t"/>
              <o:lock v:ext="edit" verticies="t"/>
            </v:shape>
            <v:shape id="_x0000_s25693" style="position:absolute;left:984;top:4271;width:129;height:183" coordsize="129,183" path="m9,183r,-19l14,164r10,l29,164r9,-5l38,159r5,-5l48,149r5,-9l53,135r,-5l,,24,,57,77r5,15l67,106,72,92,77,77,105,r24,l77,135,67,154r-5,10l57,173r-9,5l38,183r-9,l19,183r-10,xe" fillcolor="#1f1a17" stroked="f">
              <v:path arrowok="t"/>
            </v:shape>
            <v:shape id="_x0000_s25694" style="position:absolute;left:1128;top:4271;width:134;height:135" coordsize="134,135" path="m101,116r-15,9l77,130r-15,5l48,135,29,130,14,125,5,111,,96,,87,5,82,9,72,19,68r5,-5l33,58r10,l57,58,81,53r20,-5l101,44r,l96,29,91,24,81,20,67,15,48,20r-10,l33,29,29,44,5,39,9,24r5,-9l24,10,38,,53,,67,,86,r15,l110,5r5,5l120,20r5,9l125,34r,14l125,77r,24l125,116r4,9l134,130r-29,l105,125r-4,-9xm101,68l81,72r-19,l48,77r-10,l33,82r-4,5l29,92r-5,4l29,106r4,5l43,116r10,l67,116r14,-5l91,106,96,96r5,-9l101,72r,-4xe" fillcolor="#1f1a17" stroked="f">
              <v:path arrowok="t"/>
              <o:lock v:ext="edit" verticies="t"/>
            </v:shape>
            <v:shape id="_x0000_s25695" style="position:absolute;left:1358;top:4271;width:120;height:135" coordsize="120,135" path="m,92r24,l29,101r5,10l48,116r15,l77,116r10,-5l91,101r5,-5l91,87,87,82r-10,l63,77,39,72,24,68,15,63,10,53,5,44,5,34r,-5l10,20r5,-5l19,5r10,l34,,48,,58,,72,,87,r9,10l106,15r5,9l115,34,91,39,87,29,82,24,72,20,58,15,43,20r-9,l29,29r,5l29,39r,l34,44r5,4l48,48r15,5l82,58r14,5l106,68r9,4l120,82r,10l120,106r-9,10l106,125r-15,5l77,135r-14,l39,130,19,125,5,111,,92xe" fillcolor="#1f1a17" stroked="f">
              <v:path arrowok="t"/>
            </v:shape>
            <v:shape id="_x0000_s25696" style="position:absolute;left:1497;top:4271;width:135;height:135" coordsize="135,135" path="m111,92r24,l125,111r-14,14l91,130r-19,5l53,135r-9,-5l29,125r-9,-9l10,106,5,96,,82,,68,,53,5,39,10,24,20,15r9,-5l44,r9,l67,,82,,96,r10,10l115,15r10,9l130,39r5,14l135,68r,l135,72,29,72r,20l39,106r14,10l72,116r10,l91,111r10,-10l111,92xm29,53r82,l106,39,101,29,87,20,67,15,53,20,39,24,34,39,29,53xe" fillcolor="#1f1a17" stroked="f">
              <v:path arrowok="t"/>
              <o:lock v:ext="edit" verticies="t"/>
            </v:shape>
            <v:shape id="_x0000_s25697" style="position:absolute;left:1660;top:4271;width:77;height:130" coordsize="77,130" path="m,130l,,24,r,20l29,10,39,r5,l53,,68,r9,5l72,24r-9,l53,20r-9,4l39,24r-5,5l29,39r-5,9l24,63r,67l,130xe" fillcolor="#1f1a17" stroked="f">
              <v:path arrowok="t"/>
            </v:shape>
            <v:shape id="_x0000_s25698" style="position:absolute;left:1737;top:4271;width:135;height:130" coordsize="135,130" path="m58,130l,,29,,58,77r5,15l67,106,72,96,77,82,111,r24,l82,130r-24,xe" fillcolor="#1f1a17" stroked="f">
              <v:path arrowok="t"/>
            </v:shape>
            <v:shape id="_x0000_s25699" style="position:absolute;left:1891;top:4223;width:29;height:178" coordsize="29,178" path="m,24l,,29,r,24l,24xm,178l,48r29,l29,178,,178xe" fillcolor="#1f1a17" stroked="f">
              <v:path arrowok="t"/>
              <o:lock v:ext="edit" verticies="t"/>
            </v:shape>
            <v:shape id="_x0000_s25700" style="position:absolute;left:1948;top:4271;width:125;height:135" coordsize="125,135" path="m101,82r24,5l116,106r-10,14l87,130r-24,5l48,135r-9,-5l29,125r-9,-9l10,106,5,96,,82,,68,,48,5,29,15,15,29,5,48,,63,,87,r14,10l116,20r4,19l101,44,96,29,87,24,77,20,68,15,48,20,34,29,29,44,24,68r5,19l34,106r14,10l63,116r14,l87,111,96,96r5,-14xe" fillcolor="#1f1a17" stroked="f">
              <v:path arrowok="t"/>
            </v:shape>
            <v:shape id="_x0000_s25701" style="position:absolute;left:2088;top:4271;width:129;height:135" coordsize="129,135" path="m105,92r24,l120,111r-10,14l91,130r-24,5l52,135,38,130,28,125,14,116,9,106,4,96,,82,,68,,53,4,39,9,24r5,-9l28,10,38,,52,,67,,81,,91,r9,10l110,15r10,9l124,39r5,14l129,68r,l129,72,24,72r4,20l38,106r10,10l67,116r14,l91,111r5,-10l105,92xm24,53r81,l100,39,96,29,81,20,67,15,48,20,38,24,28,39,24,53xe" fillcolor="#1f1a17" stroked="f">
              <v:path arrowok="t"/>
              <o:lock v:ext="edit" verticies="t"/>
            </v:shape>
            <v:shape id="_x0000_s25702" style="position:absolute;left:2318;top:4271;width:134;height:135" coordsize="134,135" path="m101,116r-15,9l77,130r-15,5l48,135,29,130,14,125,5,111,,96,,87,5,82,10,72r9,-4l24,63,34,58r9,l58,58,82,53r19,-5l101,44r,l96,29,91,24,82,20,67,15,48,20r-10,l34,29,29,44,5,39,10,24r4,-9l24,10,38,,53,,67,,86,r15,l110,5r5,5l120,20r5,9l125,34r,14l125,77r,24l125,116r5,9l134,130r-28,l106,125r-5,-9xm101,68l82,72r-24,l48,77r-10,l34,82r-5,5l24,92r,4l29,106r5,5l43,116r10,l67,116r15,-5l91,106,96,96r5,-9l101,72r,-4xe" fillcolor="#1f1a17" stroked="f">
              <v:path arrowok="t"/>
              <o:lock v:ext="edit" verticies="t"/>
            </v:shape>
            <v:shape id="_x0000_s25703" style="position:absolute;left:2481;top:4271;width:77;height:130" coordsize="77,130" path="m,130l,,19,r,20l29,10,39,r4,l53,,63,,77,5,67,24r-9,l53,20,43,24r-4,l29,29r,10l24,48r,15l24,130,,130xe" fillcolor="#1f1a17" stroked="f">
              <v:path arrowok="t"/>
            </v:shape>
            <v:shape id="_x0000_s25704" style="position:absolute;left:2563;top:4271;width:134;height:135" coordsize="134,135" path="m110,92r24,l124,111r-14,14l96,130r-24,5l57,135,43,130,28,125r-9,-9l14,106,5,96,5,82,,68,5,53,5,39,14,24r5,-9l28,10,43,,57,,67,,81,,96,r9,10l115,15r9,9l129,39r5,14l134,68r,l134,72,28,72r5,20l43,106r9,10l72,116r9,l96,111r4,-10l110,92xm28,53r82,l105,39,100,29,86,20,72,15,52,20r-9,4l33,39,28,53xe" fillcolor="#1f1a17" stroked="f">
              <v:path arrowok="t"/>
              <o:lock v:ext="edit" verticies="t"/>
            </v:shape>
            <v:shape id="_x0000_s25705" style="position:absolute;left:2721;top:4271;width:130;height:135" coordsize="130,135" path="m101,116r-15,9l77,130r-15,5l48,135,29,130,10,125,,111,,96,,87,5,82,10,72r4,-4l24,63,34,58r9,l53,58,82,53r19,-5l101,44r,l96,29,91,24,82,20,62,15,48,20r-10,l34,29,24,44,5,39,5,24r9,-9l24,10,34,,48,,67,,86,,96,r10,5l115,10r5,10l120,29r5,5l125,48r,29l125,101r,15l130,125r,5l106,130r-5,-5l101,116xm101,68l82,72r-24,l48,77r-10,l34,82r-5,5l24,92r,4l24,106r10,5l43,116r10,l67,116r10,-5l86,106,96,96r,-9l101,72r,-4xe" fillcolor="#1f1a17" stroked="f">
              <v:path arrowok="t"/>
              <o:lock v:ext="edit" verticies="t"/>
            </v:shape>
            <v:shape id="_x0000_s25706" style="position:absolute;left:437;top:4737;width:100;height:101" coordsize="100,101" path="m53,l72,5r14,9l100,34r,14l100,67,86,86,72,96r-19,5l33,96,14,86,5,72,,48,5,29,19,14,33,5,53,xm53,5l38,10r-9,4l24,29,19,48r5,24l29,86r9,5l53,96,67,91,77,86,81,72,86,53,81,29,77,14,62,10,53,5xe" fillcolor="#1f1a17" stroked="f">
              <v:path arrowok="t"/>
              <o:lock v:ext="edit" verticies="t"/>
            </v:shape>
            <v:shape id="_x0000_s25707" style="position:absolute;left:542;top:4771;width:77;height:91" coordsize="77,91" path="m5,4l24,r5,l29,14,34,4,39,r4,l48,,58,r9,4l72,14r5,14l72,43,63,57,53,62,43,67r-4,l34,62r-5,l29,57r,19l29,86r,l29,86r,5l34,91r5,l39,91,,91r,l5,91r5,l10,91r5,-5l15,86r,l15,76r,-57l15,14r,-5l15,9r-5,l10,9r,l5,9r,l5,4xm29,19r,24l29,48r,4l29,52r5,5l39,62r4,l48,57r5,l58,48,63,38,58,24,53,14,48,9r-5,l39,9r-5,l34,14r-5,5xe" fillcolor="#1f1a17" stroked="f">
              <v:path arrowok="t"/>
              <o:lock v:ext="edit" verticies="t"/>
            </v:shape>
            <v:shape id="_x0000_s25708" style="position:absolute;left:624;top:4751;width:43;height:82" coordsize="43,82" path="m24,r,20l38,20r,4l24,24r,44l24,72r,l29,77r,l33,77r,-5l38,72r,l43,72r-5,5l33,82r-4,l24,82r-5,l19,82r-5,l14,77,9,72r,-4l9,24,,24r,l5,20r4,l14,15r,-5l19,5,19,r5,xe" fillcolor="#1f1a17" stroked="f">
              <v:path arrowok="t"/>
            </v:shape>
            <v:shape id="_x0000_s25709" style="position:absolute;left:672;top:4737;width:33;height:96" coordsize="33,96" path="m14,r5,l19,r5,5l24,5r,5l19,10r,4l14,14r,l9,10r,l9,5r,l9,r5,l14,xm24,34r,48l24,86r,5l24,91r,5l29,96r4,l33,96,,96r,l5,96r,l5,91r4,l9,86r,-4l9,58,9,48r,-5l9,43r-4,l5,43r,l,43r,l,38,19,34r5,xe" fillcolor="#1f1a17" stroked="f">
              <v:path arrowok="t"/>
              <o:lock v:ext="edit" verticies="t"/>
            </v:shape>
            <v:shape id="_x0000_s25710" style="position:absolute;left:710;top:4771;width:115;height:62" coordsize="115,62" path="m24,14l29,4r5,l34,r5,l43,r5,l53,r5,l63,4r,10l72,4,77,r5,l87,r9,l101,r,4l106,9r,5l106,24r,24l106,52r,5l111,57r,l115,62r,l115,62r-33,l82,62r5,l87,62r4,-5l91,57r5,l96,52r,-4l96,24r,-10l91,9r-4,l82,4,77,9r,l72,9r-5,5l67,14r,5l67,48r,4l67,57r,l67,57r5,5l77,62r,l43,62r,l48,62r,-5l53,57r,l53,52r,-4l53,24r,-10l48,9r,l43,4,39,9r-5,l29,14r-5,l24,48r,4l24,57r,l29,62r,l34,62r,l,62r,l5,62r,l10,57r,l10,52r,-4l10,24r,-5l10,9r,l10,9,5,9r,l5,9,,9,,4,19,r5,l24,14xe" fillcolor="#1f1a17" stroked="f">
              <v:path arrowok="t"/>
            </v:shape>
            <v:shape id="_x0000_s25711" style="position:absolute;left:835;top:4771;width:62;height:62" coordsize="62,62" path="m38,52l29,62r-5,l19,62r-5,l10,62r-5,l,52,,48,,43,,38r5,l10,33,24,28,38,24r,-5l38,9,34,4r-5,l24,4r-5,l19,4,14,9r,l14,14r,5l14,19r-4,l10,19r-5,l5,19,,19,,14,5,9,10,4,14,,29,r5,l43,r5,4l48,9r,5l48,19r,24l48,48r,4l53,52r,5l53,57r,l53,57r5,l58,52r4,l62,52,53,62r-10,l43,62r-5,l38,57r,-5xm38,48r,-24l29,28r-5,5l19,33r-5,5l14,43r-4,l14,48r,4l19,57r5,l29,52r9,-4xe" fillcolor="#1f1a17" stroked="f">
              <v:path arrowok="t"/>
              <o:lock v:ext="edit" verticies="t"/>
            </v:shape>
            <v:shape id="_x0000_s25712" style="position:absolute;left:902;top:4737;width:34;height:96" coordsize="34,96" path="m24,r,82l24,86r,5l24,91r5,l29,96r5,l34,96,,96r,l5,96r,l10,91r,l10,86r,-4l10,24r,-5l10,14r,-4l10,10r,l5,10r,l,10r,l19,r5,xe" fillcolor="#1f1a17" stroked="f">
              <v:path arrowok="t"/>
            </v:shape>
            <v:shape id="_x0000_s25713" style="position:absolute;left:984;top:4771;width:57;height:67" coordsize="57,67" path="m57,38l53,52r-5,5l38,62r-9,5l19,62,9,57,,48,,33,5,19,9,9,19,,33,,43,r5,4l53,9r4,5l57,14r-4,5l53,19r-5,l43,19r,l43,14r,-5l38,9r,-5l33,4r-4,l24,4,19,9r-5,5l14,24r,14l19,48r5,4l33,52r10,l48,48r5,l57,38r,xe" fillcolor="#1f1a17" stroked="f">
              <v:path arrowok="t"/>
            </v:shape>
            <v:shape id="_x0000_s25714" style="position:absolute;left:1051;top:4771;width:67;height:67" coordsize="67,67" path="m34,l48,,62,9r5,10l67,28r,10l62,48r-4,9l53,62r-10,l34,67,19,62,10,52,5,43,,33,5,24,5,14,10,9,19,4,29,r5,xm34,4r-5,l24,4,19,9r,5l14,19r,9l19,38r,14l29,57r9,5l43,57r5,-5l53,48r,-10l53,19,48,9,38,4r-4,xe" fillcolor="#1f1a17" stroked="f">
              <v:path arrowok="t"/>
              <o:lock v:ext="edit" verticies="t"/>
            </v:shape>
            <v:shape id="_x0000_s25715" style="position:absolute;left:1128;top:4771;width:72;height:67" coordsize="72,67" path="m,l29,r,4l29,4r-5,l24,4r,l24,9r,l24,14,38,48,57,14r,-5l57,4r,l57,4r,l53,4r,l48,4,48,,72,r,4l67,4r,l62,9r,l38,67r-5,l9,14,9,9,5,4r,l5,4,,4r,l,xe" fillcolor="#1f1a17" stroked="f">
              <v:path arrowok="t"/>
            </v:shape>
            <v:shape id="_x0000_s25716" style="position:absolute;left:1209;top:4771;width:58;height:67" coordsize="58,67" path="m10,24r,14l15,48r9,4l34,52r5,l48,52r5,-4l53,38r5,l53,48r-5,9l39,62,29,67,15,62,5,57,,48,,33,,19,10,9,20,r9,l39,r9,4l53,14r5,10l10,24xm10,19r34,l39,14r,-5l39,9,34,4r-5,l24,4r-4,l15,9r-5,5l10,19xe" fillcolor="#1f1a17" stroked="f">
              <v:path arrowok="t"/>
              <o:lock v:ext="edit" verticies="t"/>
            </v:shape>
            <v:shape id="_x0000_s25717" style="position:absolute;left:1272;top:4771;width:53;height:62" coordsize="53,62" path="m24,r,14l33,4,43,r,l48,r,4l53,4r,5l48,9r,5l43,14r,l38,9r-5,l33,9r,l29,9r,5l24,19r,29l24,52r,5l29,57r,l33,62r,l33,62,,62r,l5,62,9,57r,l9,57r,-5l9,48,9,24,9,14r,l9,9r,l9,9,5,9r,l,9,,4,19,r5,xe" fillcolor="#1f1a17" stroked="f">
              <v:path arrowok="t"/>
            </v:shape>
            <v:shape id="_x0000_s25718" style="position:absolute;left:1329;top:4771;width:63;height:62" coordsize="63,62" path="m39,52l29,62r-5,l20,62r-5,l10,62r-5,l,52,,48,,43,,38r5,l10,33,20,28,39,24r,-5l34,9r,-5l29,4r-5,l20,4r-5,l15,9r,l15,14r,5l10,19r,l5,19r,l5,19,,19,,14,,9,10,4,15,r9,l34,,44,r,4l48,9r,5l48,19r,24l48,48r,4l48,52r5,5l53,57r,l53,57r,l58,52r5,l63,52,53,62r-9,l44,62r-5,l39,57r,-5xm39,48r,-24l29,28r-5,5l15,33r,5l10,43r,l10,48r5,4l20,57r,l29,52,39,48xe" fillcolor="#1f1a17" stroked="f">
              <v:path arrowok="t"/>
              <o:lock v:ext="edit" verticies="t"/>
            </v:shape>
            <v:shape id="_x0000_s25719" style="position:absolute;left:1397;top:4771;width:67;height:95" coordsize="67,95" path="m19,38l9,38r,-5l4,28r,-4l4,14,9,4,19,,33,,43,r5,4l62,4r5,l67,4r,l67,4r,l67,4r,5l67,9r,l67,9r,l62,9,52,9r5,5l57,24r,4l52,38r-9,5l33,43r-9,l19,43r,l14,48r,l14,48r,4l14,52r5,l19,52r5,l33,52r10,l52,52r5,5l62,57r5,5l67,67r,9l57,81,48,91,28,95,14,91,4,86,,86,,81,,76r,l,71r4,l4,67,14,62r-5,l4,57r,l4,57r,-5l9,48r,l19,38xm28,l24,4r-5,l19,9r,10l19,28r5,5l28,38r5,l38,38r5,-5l43,28r,-4l43,14,38,4r-5,l28,xm14,62r,5l9,71r,l9,76r,l14,81r10,5l33,86r15,l57,81r5,-5l62,71r,-4l57,67r-5,l43,67,28,62r-14,xe" fillcolor="#1f1a17" stroked="f">
              <v:path arrowok="t"/>
              <o:lock v:ext="edit" verticies="t"/>
            </v:shape>
            <v:shape id="_x0000_s25720" style="position:absolute;left:1473;top:4771;width:58;height:67" coordsize="58,67" path="m10,24r5,14l20,48r9,4l39,52r5,l48,52r5,-4l58,38r,l58,48,48,57r-4,5l29,67,20,62,10,57,,48,,33,5,19,10,9,20,,34,,44,r9,4l58,14r,10l10,24xm10,19r34,l44,14r,-5l39,9,34,4r,l29,4r-5,l15,9r,5l10,19xe" fillcolor="#1f1a17" stroked="f">
              <v:path arrowok="t"/>
              <o:lock v:ext="edit" verticies="t"/>
            </v:shape>
            <v:shape id="_x0000_s25721" style="position:absolute;left:1579;top:4771;width:62;height:62" coordsize="62,62" path="m38,52l33,62r-4,l24,62r-5,l9,62r-4,l5,52,,48,,43,5,38r4,l14,33,24,28,38,24r,-5l38,9r,-5l33,4r-4,l24,4r-5,l19,9r,l19,14r-5,5l14,19r,l9,19r,l5,19r,l5,14,5,9,9,4,19,,29,r9,l43,r5,4l53,9r,5l53,19r,24l53,48r,4l53,52r,5l53,57r4,l57,57r,l62,52r,l62,52,57,62r-9,l43,62r,l38,57r,-5xm38,48r,-24l29,28r-5,5l19,33r,5l14,43r,l14,48r5,4l19,57r5,l33,52r5,-4xe" fillcolor="#1f1a17" stroked="f">
              <v:path arrowok="t"/>
              <o:lock v:ext="edit" verticies="t"/>
            </v:shape>
            <v:shape id="_x0000_s25722" style="position:absolute;left:1646;top:4771;width:48;height:62" coordsize="48,62" path="m24,r,14l34,4,38,r5,l48,r,4l48,4r,5l48,9r,5l43,14r-5,l38,9r-4,l34,9r-5,l29,9r-5,5l24,19r,29l24,52r,5l24,57r5,l29,62r5,l34,62,,62r,l5,62r,-5l10,57r,l10,52r,-4l10,24r,-10l10,14r,-5l10,9,5,9r,l,9r,l,4,19,r5,xe" fillcolor="#1f1a17" stroked="f">
              <v:path arrowok="t"/>
            </v:shape>
            <v:shape id="_x0000_s25723" style="position:absolute;left:1699;top:4771;width:62;height:67" coordsize="62,67" path="m14,24r,14l19,48r10,4l38,52r5,l48,52r5,-4l57,38r5,l57,48r-4,9l43,62,33,67,19,62,9,57,5,48,,33,5,19,9,9,19,,33,,43,,53,4r4,10l62,24r-48,xm14,19r29,l43,14r,-5l38,9r,-5l33,4r-4,l24,4,19,9r-5,5l14,19xe" fillcolor="#1f1a17" stroked="f">
              <v:path arrowok="t"/>
              <o:lock v:ext="edit" verticies="t"/>
            </v:shape>
            <v:shape id="_x0000_s25724" style="position:absolute;left:1771;top:4771;width:62;height:62" coordsize="62,62" path="m38,52l29,62r-5,l19,62r-5,l9,62r-4,l,52,,48,,43,,38r5,l9,33,19,28,38,24r,-5l38,9,33,4r-4,l24,4r-5,l14,4r,5l14,9r,5l14,19r-5,l9,19r,l5,19r,l,19,,14,5,9,9,4,14,,24,r9,l43,r,4l48,9r,5l48,19r,24l48,48r,4l48,52r5,5l53,57r,l53,57r,l57,52r5,l62,52,53,62r-10,l43,62r-5,l38,57r,-5xm38,48r,-24l29,28r-5,5l19,33r-5,5l9,43r,l9,48r5,4l19,57r5,l29,52r9,-4xe" fillcolor="#1f1a17" stroked="f">
              <v:path arrowok="t"/>
              <o:lock v:ext="edit" verticies="t"/>
            </v:shape>
            <v:shape id="_x0000_s25725" style="position:absolute;left:442;top:4967;width:67;height:101" coordsize="67,101" path="m62,r,34l57,34r,-10l52,19r,-4l43,10r-5,l33,10r-9,l19,10r-5,5l14,24r,l14,29r10,5l38,43r14,5l57,53r5,5l67,63r,4l67,72r,10l62,91,48,96r-10,5l33,101r-5,l24,96r-5,l14,96r-5,l9,96r-5,l4,96r,5l,101,,67r4,l9,77r,5l14,87r5,4l28,91r5,5l43,91r9,l52,87,57,77r,l52,72r,-5l48,67,43,63,33,58,19,53,14,48,9,43,4,39,,34,,29,4,19,9,10,19,5,33,r5,5l48,5r4,l52,10,57,5r,l57,5,57,r5,xe" fillcolor="#1f1a17" stroked="f">
              <v:path arrowok="t"/>
            </v:shape>
            <v:shape id="_x0000_s25726" style="position:absolute;left:518;top:5001;width:77;height:67" coordsize="77,67" path="m67,r,38l67,48r,5l67,53r,4l72,57r,l72,57r5,-4l77,57,58,67r-5,l53,53r-5,4l39,62r-5,l29,67,24,62r-5,l15,57r,-4l15,48r,-5l15,14r,-5l10,5r,l10,5,5,5,,5,,,24,r,43l24,48r5,5l34,57r5,l39,57r4,-4l48,53r5,-5l53,14r,-5l53,5r-5,l43,5,43,,67,xe" fillcolor="#1f1a17" stroked="f">
              <v:path arrowok="t"/>
            </v:shape>
            <v:shape id="_x0000_s25727" style="position:absolute;left:595;top:4967;width:72;height:101" coordsize="72,101" path="m24,43l34,34r14,l58,34r9,5l72,53r,10l72,77,62,91,48,96r-10,5l34,96r-10,l19,96,14,91r,-67l14,19r,-4l10,10r,l10,10r,l5,10,,10r,l24,r,l24,43xm24,48r,39l29,91r5,l38,91r5,5l48,91r5,-4l58,77,62,67,58,58,53,48,48,43r-5,l38,43r-4,l29,48r-5,xe" fillcolor="#1f1a17" stroked="f">
              <v:path arrowok="t"/>
              <o:lock v:ext="edit" verticies="t"/>
            </v:shape>
            <v:rect id="_x0000_s25728" style="position:absolute;left:681;top:5030;width:39;height:9" fillcolor="#1f1a17" stroked="f"/>
            <v:shape id="_x0000_s25729" style="position:absolute;left:729;top:5001;width:68;height:67" coordsize="68,67" path="m34,l48,,58,9,68,19r,10l68,38,63,48r-5,9l53,62r-9,l34,67,20,62,10,53,5,43,,33,,24,5,14,10,9,20,5,24,,34,xm34,5r-5,l24,5,20,9r,5l15,19r,10l15,38r5,15l29,57r10,5l44,57r4,-4l53,48r,-10l53,19,48,9,39,5r-5,xe" fillcolor="#1f1a17" stroked="f">
              <v:path arrowok="t"/>
              <o:lock v:ext="edit" verticies="t"/>
            </v:shape>
            <v:shape id="_x0000_s25730" style="position:absolute;left:801;top:5001;width:72;height:91" coordsize="72,91" path="m,5l24,r,l24,14,29,5,34,,44,r4,l58,r5,5l72,14r,15l72,43,63,57,53,62r-9,5l39,67,34,62r-5,l24,57r,20l24,86r,l29,86r,5l34,91r5,l39,91,,91r,l5,91r,l10,91r,-5l10,86r5,-5l15,77r,-58l15,14r,-5l10,9r,l10,9,5,9r,l,9,,5xm24,19r,24l24,48r,5l29,53r,4l34,62r10,l48,57r5,l58,48r,-10l58,24,53,14,48,9r-4,l39,9r-5,l29,14r-5,5xe" fillcolor="#1f1a17" stroked="f">
              <v:path arrowok="t"/>
              <o:lock v:ext="edit" verticies="t"/>
            </v:shape>
            <v:shape id="_x0000_s25731" style="position:absolute;left:883;top:4982;width:38;height:81" coordsize="38,81" path="m24,r,19l38,19r,5l24,24r,43l24,72r,l24,76r5,l29,76r5,-4l34,72r4,l38,72r,4l34,81r-5,l24,81r-5,l14,81r,l10,76r,-4l10,67r,-43l,24r,l5,19r,l10,14,14,9r,-5l19,r5,xe" fillcolor="#1f1a17" stroked="f">
              <v:path arrowok="t"/>
            </v:shape>
            <v:shape id="_x0000_s25732" style="position:absolute;left:926;top:4967;width:34;height:96" coordsize="34,96" path="m19,r5,l24,r,5l29,5r-5,5l24,10r,5l19,15r-4,l15,10r-5,l10,5r,l15,r,l19,xm24,34r,48l24,87r,4l29,91r,l34,96r,l34,96,,96r,l5,96r5,-5l10,91r,l15,87r,-5l15,58r,-10l15,43r-5,l10,43r,l10,43r-5,l,43,,39,24,34r,xe" fillcolor="#1f1a17" stroked="f">
              <v:path arrowok="t"/>
              <o:lock v:ext="edit" verticies="t"/>
            </v:shape>
            <v:shape id="_x0000_s25733" style="position:absolute;left:969;top:5001;width:116;height:62" coordsize="116,62" path="m24,14l29,5r,l34,r5,l44,r4,l53,r5,l63,5r,9l72,5,77,r5,l87,r5,l96,r5,5l106,9r,5l106,24r,24l106,53r,4l106,57r5,l111,62r5,l116,62r-34,l82,62r,l87,62r5,-5l92,57r,l92,53r,-5l92,24r,-10l92,9r-5,l82,5,77,9r-5,l68,9r-5,5l63,14r,5l63,48r,5l63,57r5,l68,57r4,5l77,62r,l39,62r,l44,62r4,-5l48,57r5,l53,53r,-5l53,24r,-10l48,9r-4,l39,5,34,9r,l24,14r,l24,48r,5l24,57r,l24,57r5,5l34,62r,l,62r,l5,62r,-5l5,57r5,l10,53r,-5l10,24r,-10l10,9r,l5,9r,l5,9,,9r,l,5,20,r4,l24,14xe" fillcolor="#1f1a17" stroked="f">
              <v:path arrowok="t"/>
            </v:shape>
            <v:shape id="_x0000_s25734" style="position:absolute;left:1089;top:5001;width:68;height:62" coordsize="68,62" path="m39,53r-5,9l29,62r-5,l20,62r-5,l5,62r,-9l,48,5,43r,-5l10,38r5,-5l24,29,39,24r,-5l39,9r,-4l34,5r-5,l24,5r-4,l20,9r,l20,14r,5l15,19r,l10,19r,l5,19r,l5,14,5,9,10,5,20,r9,l39,r5,l48,5r5,4l53,14r,5l53,43r,5l53,53r,l53,57r5,l58,57r,l58,57r5,-4l68,53r,l58,62r-10,l44,62r,l44,57,39,53xm39,48r,-24l34,29,24,33r-4,l20,38r-5,5l15,43r,5l20,53r,4l24,57,34,53r5,-5xe" fillcolor="#1f1a17" stroked="f">
              <v:path arrowok="t"/>
              <o:lock v:ext="edit" verticies="t"/>
            </v:shape>
            <v:shape id="_x0000_s25735" style="position:absolute;left:1161;top:4967;width:34;height:96" coordsize="34,96" path="m24,r,82l24,87r,4l24,91r,l29,96r5,l34,96,,96r,l5,96r,-5l5,91r5,l10,87r,-5l10,24r,-5l10,15r,-5l5,10r,l5,10,,10r,l,10,20,r4,xe" fillcolor="#1f1a17" stroked="f">
              <v:path arrowok="t"/>
            </v:shape>
            <v:shape id="_x0000_s25736" style="position:absolute;left:1243;top:5001;width:58;height:67" coordsize="58,67" path="m58,38l53,53r-5,4l38,62r-9,5l19,62,10,57,,48,,33,,19,10,9,19,,34,r9,l48,5r5,4l53,14r,l53,19r,l48,19r-5,l43,19,38,14r,-5l38,9r,-4l34,5r-5,l24,5,19,9r-5,5l10,24r4,14l19,48r5,5l34,53r4,l48,48r5,-5l53,38r5,xe" fillcolor="#1f1a17" stroked="f">
              <v:path arrowok="t"/>
            </v:shape>
            <v:shape id="_x0000_s25737" style="position:absolute;left:1310;top:5001;width:67;height:67" coordsize="67,67" path="m34,l48,,58,9r5,10l67,29r,9l63,48r-5,9l48,62r-5,l34,67,19,62,10,53,,43,,33,,24,5,14,10,9,19,5,24,,34,xm29,5r,l24,5,19,9r-4,5l15,19r,10l15,38r4,15l29,57r5,5l43,57r5,-4l53,48r,-10l53,19,43,9,39,5,29,5xe" fillcolor="#1f1a17" stroked="f">
              <v:path arrowok="t"/>
              <o:lock v:ext="edit" verticies="t"/>
            </v:shape>
            <v:shape id="_x0000_s25738" style="position:absolute;left:1382;top:5001;width:77;height:67" coordsize="77,67" path="m,l34,r,5l34,5r-5,l29,5r-5,l24,9r,l29,14,43,48,58,14,63,9r,-4l63,5r,l58,5r,l58,5r-5,l53,,77,r,5l72,5r,l67,9r,l43,67r-4,l15,14,10,9r,-4l10,5,5,5r,l,5,,xe" fillcolor="#1f1a17" stroked="f">
              <v:path arrowok="t"/>
            </v:shape>
            <v:shape id="_x0000_s25739" style="position:absolute;left:1464;top:5001;width:57;height:67" coordsize="57,67" path="m14,24r,14l19,48r10,5l38,53r5,l48,53r5,-5l57,38r,l57,48r-4,9l43,62,33,67,19,62,9,57,5,48,,33,5,19,9,9,19,,33,,43,,53,5r4,9l57,24r-43,xm14,19r29,l43,14r,-5l38,9r,-4l33,5r-4,l24,5,19,9r-5,5l14,19xe" fillcolor="#1f1a17" stroked="f">
              <v:path arrowok="t"/>
              <o:lock v:ext="edit" verticies="t"/>
            </v:shape>
            <v:shape id="_x0000_s25740" style="position:absolute;left:1531;top:5001;width:48;height:62" coordsize="48,62" path="m24,r,14l29,r9,l43,r5,l48,5r,l48,9r,l43,14r,l38,14r,-5l33,9r,l29,9r,l24,14r,5l24,48r,5l24,57r,l29,57r,5l33,62r,l,62r,l5,62r,-5l10,57r,l10,53r,-5l10,24r,-10l10,9r,l10,9,5,9r,l,9r,l,5,19,r5,xe" fillcolor="#1f1a17" stroked="f">
              <v:path arrowok="t"/>
            </v:shape>
            <v:shape id="_x0000_s25741" style="position:absolute;left:1584;top:5001;width:62;height:62" coordsize="62,62" path="m38,53r-5,9l28,62r-4,l19,62,9,62r-5,l4,53,,48,,43,4,38r5,l14,33,24,29,38,24r,-5l38,9r,-4l33,5r-5,l24,5r-5,l19,9r-5,l14,14r,5l14,19r,l9,19r,l4,19r,l4,14,4,9,9,5,19,r9,l38,r5,l48,5r4,4l52,14r,5l52,43r,5l52,53r,l52,57r,l57,57r,l57,57r5,-4l62,53r,l57,62r-9,l43,62r,l38,57r,-4xm38,48r,-24l28,29r-4,4l19,33r-5,5l14,43r,l14,48r5,5l19,57r5,l33,53r5,-5xe" fillcolor="#1f1a17" stroked="f">
              <v:path arrowok="t"/>
              <o:lock v:ext="edit" verticies="t"/>
            </v:shape>
            <v:shape id="_x0000_s25742" style="position:absolute;left:1651;top:5001;width:72;height:91" coordsize="72,91" path="m19,38r-5,l9,33r,-4l9,19r,-5l14,5,24,r9,l43,,53,5r14,l67,5r5,l72,5r,l72,5r,l72,9r,l72,9r,l67,9r,l57,9r5,5l62,24r,5l53,38r-5,5l33,43r-4,l24,43r-5,l19,48r,l19,48r,5l19,53r5,l24,53r5,l33,53r15,l57,53r5,4l67,57r5,5l72,67,67,77r-5,4l48,91r-15,l19,91,9,86r-4,l,81,,77r5,l5,72r4,l9,67r5,-5l14,62,9,57r,l9,57r,-4l9,48r5,l19,38xm33,l29,5r-5,l19,9r,10l24,29r,4l29,38r4,l43,38r,-5l48,29r,-5l48,14,43,5r-5,l33,xm19,62r-5,5l14,72r,l14,77r,l19,81r5,5l38,86r15,l57,81r5,-4l67,72,62,67r,l57,67r-9,l29,62r-10,xe" fillcolor="#1f1a17" stroked="f">
              <v:path arrowok="t"/>
              <o:lock v:ext="edit" verticies="t"/>
            </v:shape>
            <v:shape id="_x0000_s25743" style="position:absolute;left:1732;top:5001;width:58;height:67" coordsize="58,67" path="m10,24r,14l20,48r4,5l34,53r10,l48,53r5,-5l53,38r5,l53,48r-5,9l39,62,29,67,20,62,10,57,,48,,33,,19,10,9,20,r9,l44,r4,5l58,14r,10l10,24xm10,19r34,l44,14,39,9r,l34,5r-5,l29,5r-9,l15,9r-5,5l10,19xe" fillcolor="#1f1a17" stroked="f">
              <v:path arrowok="t"/>
              <o:lock v:ext="edit" verticies="t"/>
            </v:shape>
            <v:shape id="_x0000_s25744" style="position:absolute;left:1838;top:5001;width:62;height:62" coordsize="62,62" path="m38,53r-9,9l24,62r-5,l14,62r-4,l5,62,,53,,48,,43,5,38r,l14,33,24,29,38,24r,-5l38,9,34,5r,l24,5r-5,l19,5,14,9r,l14,14r,5l14,19r-4,l10,19r-5,l5,19r,l5,14,5,9,10,5,19,,29,r9,l43,r5,5l48,9r5,5l53,19r,24l53,48r,5l53,53r,4l53,57r,l58,57r,l58,53r4,l62,53r-9,9l48,62r-5,l43,62,38,57r,-4xm38,48r,-24l29,29r-5,4l19,33r-5,5l14,43r,l14,48r,5l19,57r5,l29,53r9,-5xe" fillcolor="#1f1a17" stroked="f">
              <v:path arrowok="t"/>
              <o:lock v:ext="edit" verticies="t"/>
            </v:shape>
            <v:shape id="_x0000_s25745" style="position:absolute;left:1900;top:5001;width:53;height:62" coordsize="53,62" path="m24,r,14l34,,44,r4,l53,r,5l53,5r,4l53,9r-5,5l48,14r-4,l39,9r,l34,9r,l34,9r-5,5l24,19r,29l24,53r5,4l29,57r,l34,62r5,l39,62,5,62r,l10,62r,-5l15,57r,l15,53r,-5l15,24r,-10l15,9r,l10,9r,l10,9,5,9r,l,5,24,r,xe" fillcolor="#1f1a17" stroked="f">
              <v:path arrowok="t"/>
            </v:shape>
            <v:shape id="_x0000_s25746" style="position:absolute;left:1958;top:5001;width:58;height:67" coordsize="58,67" path="m10,24r4,14l19,48r10,5l38,53r5,l48,53r5,-5l58,38r,l58,48,48,57r-5,5l29,67,19,62,10,57,5,48,,33,5,19,10,9,19,,34,r9,l53,5r5,9l58,24r-48,xm10,19r33,l43,14r,-5l38,9r,-4l34,5r-5,l24,5,19,9r-5,5l10,19xe" fillcolor="#1f1a17" stroked="f">
              <v:path arrowok="t"/>
              <o:lock v:ext="edit" verticies="t"/>
            </v:shape>
            <v:shape id="_x0000_s25747" style="position:absolute;left:2025;top:5001;width:63;height:62" coordsize="63,62" path="m39,53r-5,9l29,62r-5,l19,62r-9,l5,62r,-9l,48,,43,5,38r5,l15,33r9,-4l39,24r,-5l39,9r,-4l34,5r-5,l24,5r-5,l19,9r,l19,14r-4,5l15,19r,l10,19r,l5,19r,l5,14,5,9,10,5,19,,29,,39,r4,l48,5r5,4l53,14r,5l53,43r,5l53,53r,l53,57r5,l58,57r,l58,57r5,-4l63,53r,l58,62r-10,l43,62r,l43,57,39,53xm39,48r,-24l29,29r-5,4l19,33r,5l15,43r,l15,48r4,5l19,57r5,l34,53r5,-5xe" fillcolor="#1f1a17" stroked="f">
              <v:path arrowok="t"/>
              <o:lock v:ext="edit" verticies="t"/>
            </v:shape>
            <v:rect id="_x0000_s25748" style="position:absolute;left:2558;top:4713;width:2051;height:259;mso-wrap-style:none;v-text-anchor:top" filled="f" stroked="f">
              <v:textbox style="mso-next-textbox:#_x0000_s25748;mso-fit-shape-to-text:t" inset="0,0,0,0">
                <w:txbxContent>
                  <w:p w:rsidR="003B0804" w:rsidRPr="00CC27AC" w:rsidRDefault="003B0804" w:rsidP="005B2FD9">
                    <w:pPr>
                      <w:spacing w:before="0"/>
                      <w:rPr>
                        <w:color w:val="1F1A17"/>
                        <w:w w:val="98"/>
                        <w:sz w:val="10"/>
                        <w:szCs w:val="10"/>
                        <w:lang w:val="en-US" w:eastAsia="zh-CN"/>
                      </w:rPr>
                    </w:pPr>
                    <w:r w:rsidRPr="00CC27AC">
                      <w:rPr>
                        <w:rFonts w:hint="eastAsia"/>
                        <w:color w:val="1F1A17"/>
                        <w:w w:val="98"/>
                        <w:sz w:val="10"/>
                        <w:szCs w:val="10"/>
                        <w:lang w:val="en-US" w:eastAsia="zh-CN"/>
                      </w:rPr>
                      <w:t>此图显示的是</w:t>
                    </w:r>
                    <w:r w:rsidRPr="00CC27AC">
                      <w:rPr>
                        <w:rFonts w:hint="eastAsia"/>
                        <w:color w:val="1F1A17"/>
                        <w:w w:val="98"/>
                        <w:sz w:val="10"/>
                        <w:szCs w:val="10"/>
                        <w:lang w:val="en-US" w:eastAsia="zh-CN"/>
                      </w:rPr>
                      <w:t>Thuraya</w:t>
                    </w:r>
                    <w:r w:rsidRPr="00CC27AC">
                      <w:rPr>
                        <w:rFonts w:hint="eastAsia"/>
                        <w:color w:val="1F1A17"/>
                        <w:w w:val="98"/>
                        <w:sz w:val="10"/>
                        <w:szCs w:val="10"/>
                        <w:lang w:val="en-US" w:eastAsia="zh-CN"/>
                      </w:rPr>
                      <w:t>的覆盖区。</w:t>
                    </w:r>
                  </w:p>
                  <w:p w:rsidR="003B0804" w:rsidRPr="00CC27AC" w:rsidRDefault="003B0804" w:rsidP="005B2FD9">
                    <w:pPr>
                      <w:spacing w:before="0"/>
                      <w:rPr>
                        <w:lang w:val="en-US" w:eastAsia="zh-CN"/>
                      </w:rPr>
                    </w:pPr>
                    <w:r w:rsidRPr="00CC27AC">
                      <w:rPr>
                        <w:rFonts w:hint="eastAsia"/>
                        <w:color w:val="1F1A17"/>
                        <w:w w:val="98"/>
                        <w:sz w:val="10"/>
                        <w:szCs w:val="10"/>
                        <w:lang w:val="en-US" w:eastAsia="zh-CN"/>
                      </w:rPr>
                      <w:t>次优覆盖区内的业务可用性会根据条件而波动。</w:t>
                    </w:r>
                  </w:p>
                </w:txbxContent>
              </v:textbox>
            </v:rect>
            <v:rect id="_x0000_s25749" style="position:absolute;left:2558;top:4824;width:109;height:396;mso-wrap-style:none;v-text-anchor:top" filled="f" stroked="f">
              <v:textbox style="mso-next-textbox:#_x0000_s25749;mso-fit-shape-to-text:t" inset="0,0,0,0">
                <w:txbxContent>
                  <w:p w:rsidR="003B0804" w:rsidRPr="00CC27AC" w:rsidRDefault="003B0804" w:rsidP="005B2FD9">
                    <w:pPr>
                      <w:rPr>
                        <w:lang w:val="en-US"/>
                      </w:rPr>
                    </w:pPr>
                  </w:p>
                </w:txbxContent>
              </v:textbox>
            </v:rect>
            <v:rect id="_x0000_s25750" style="position:absolute;left:2558;top:4934;width:109;height:396;mso-wrap-style:none;v-text-anchor:top" filled="f" stroked="f">
              <v:textbox style="mso-next-textbox:#_x0000_s25750;mso-fit-shape-to-text:t" inset="0,0,0,0">
                <w:txbxContent>
                  <w:p w:rsidR="003B0804" w:rsidRPr="00CC27AC" w:rsidRDefault="003B0804" w:rsidP="005B2FD9">
                    <w:pPr>
                      <w:rPr>
                        <w:lang w:val="en-US"/>
                      </w:rPr>
                    </w:pPr>
                  </w:p>
                </w:txbxContent>
              </v:textbox>
            </v:rect>
            <v:shape id="_x0000_s25802" type="#_x0000_t202" style="position:absolute;left:259;top:4140;width:2592;height:314;mso-width-percent:400;mso-height-percent:200;mso-width-percent:400;mso-height-percent:200;mso-width-relative:margin;mso-height-relative:margin" fillcolor="#a2c6fa" strokecolor="#a2c6fa">
              <v:textbox inset="0,0,0,0">
                <w:txbxContent>
                  <w:p w:rsidR="003B0804" w:rsidRPr="005B2FD9" w:rsidRDefault="003B0804" w:rsidP="005B2FD9">
                    <w:pPr>
                      <w:spacing w:before="0"/>
                      <w:rPr>
                        <w:b/>
                        <w:bCs/>
                        <w:lang w:val="en-US"/>
                      </w:rPr>
                    </w:pPr>
                    <w:r w:rsidRPr="005B2FD9">
                      <w:rPr>
                        <w:rFonts w:hint="eastAsia"/>
                        <w:b/>
                        <w:bCs/>
                        <w:lang w:eastAsia="zh-CN"/>
                      </w:rPr>
                      <w:t xml:space="preserve">Thuraya </w:t>
                    </w:r>
                    <w:r w:rsidRPr="005B2FD9">
                      <w:rPr>
                        <w:rFonts w:hint="eastAsia"/>
                        <w:b/>
                        <w:bCs/>
                        <w:lang w:eastAsia="zh-CN"/>
                      </w:rPr>
                      <w:t>服务区</w:t>
                    </w:r>
                  </w:p>
                </w:txbxContent>
              </v:textbox>
            </v:shape>
            <v:shape id="_x0000_s25803" type="#_x0000_t202" style="position:absolute;left:418;top:4695;width:1574;height:171;mso-height-percent:200;mso-height-percent:200;mso-width-relative:margin;mso-height-relative:margin" strokecolor="white [3212]">
              <v:textbox style="mso-fit-shape-to-text:t" inset="0,0,0,0">
                <w:txbxContent>
                  <w:p w:rsidR="003B0804" w:rsidRPr="005B2FD9" w:rsidRDefault="003B0804" w:rsidP="005B2FD9">
                    <w:pPr>
                      <w:spacing w:before="0"/>
                      <w:rPr>
                        <w:sz w:val="12"/>
                        <w:szCs w:val="12"/>
                        <w:lang w:val="en-US"/>
                      </w:rPr>
                    </w:pPr>
                    <w:r w:rsidRPr="005B2FD9">
                      <w:rPr>
                        <w:rFonts w:hint="eastAsia"/>
                        <w:sz w:val="12"/>
                        <w:szCs w:val="12"/>
                        <w:lang w:eastAsia="zh-CN"/>
                      </w:rPr>
                      <w:t>最佳覆盖区</w:t>
                    </w:r>
                  </w:p>
                </w:txbxContent>
              </v:textbox>
            </v:shape>
            <v:shape id="_x0000_s25804" type="#_x0000_t202" style="position:absolute;left:437;top:4921;width:1780;height:171;mso-height-percent:200;mso-height-percent:200;mso-width-relative:margin;mso-height-relative:margin" strokecolor="white [3212]">
              <v:textbox style="mso-fit-shape-to-text:t" inset="0,0,0,0">
                <w:txbxContent>
                  <w:p w:rsidR="003B0804" w:rsidRPr="005B2FD9" w:rsidRDefault="003B0804" w:rsidP="005B2FD9">
                    <w:pPr>
                      <w:spacing w:before="0"/>
                      <w:rPr>
                        <w:sz w:val="12"/>
                        <w:szCs w:val="12"/>
                        <w:lang w:val="en-US"/>
                      </w:rPr>
                    </w:pPr>
                    <w:r>
                      <w:rPr>
                        <w:rFonts w:hint="eastAsia"/>
                        <w:sz w:val="12"/>
                        <w:szCs w:val="12"/>
                        <w:lang w:eastAsia="zh-CN"/>
                      </w:rPr>
                      <w:t>次优</w:t>
                    </w:r>
                    <w:r w:rsidRPr="005B2FD9">
                      <w:rPr>
                        <w:rFonts w:hint="eastAsia"/>
                        <w:sz w:val="12"/>
                        <w:szCs w:val="12"/>
                        <w:lang w:eastAsia="zh-CN"/>
                      </w:rPr>
                      <w:t>覆盖区</w:t>
                    </w:r>
                  </w:p>
                </w:txbxContent>
              </v:textbox>
            </v:shape>
            <w10:wrap type="none"/>
            <w10:anchorlock/>
          </v:group>
        </w:pict>
      </w:r>
    </w:p>
    <w:p w:rsidR="000E7A18" w:rsidRPr="00D92908" w:rsidRDefault="000E7A18" w:rsidP="00D97D36">
      <w:pPr>
        <w:pStyle w:val="enumlev1"/>
        <w:rPr>
          <w:b/>
          <w:szCs w:val="24"/>
          <w:lang w:eastAsia="zh-CN"/>
        </w:rPr>
      </w:pPr>
      <w:r w:rsidRPr="00D92908">
        <w:rPr>
          <w:szCs w:val="24"/>
          <w:lang w:eastAsia="zh-CN"/>
        </w:rPr>
        <w:t>–</w:t>
      </w:r>
      <w:r w:rsidRPr="00D92908">
        <w:rPr>
          <w:szCs w:val="24"/>
          <w:lang w:eastAsia="zh-CN"/>
        </w:rPr>
        <w:tab/>
        <w:t>Thuraya</w:t>
      </w:r>
      <w:r w:rsidR="00D92908">
        <w:rPr>
          <w:rFonts w:hint="eastAsia"/>
          <w:szCs w:val="24"/>
          <w:lang w:val="en-US" w:eastAsia="zh-CN"/>
        </w:rPr>
        <w:t>的产品范围包括手持终端、便携数据终端、半固定终端、付费电话、海事和车载终端</w:t>
      </w:r>
      <w:r w:rsidR="00D92908" w:rsidRPr="00D92908">
        <w:rPr>
          <w:rFonts w:hint="eastAsia"/>
          <w:szCs w:val="24"/>
          <w:lang w:eastAsia="zh-CN"/>
        </w:rPr>
        <w:t>，</w:t>
      </w:r>
      <w:r w:rsidR="00D92908">
        <w:rPr>
          <w:rFonts w:hint="eastAsia"/>
          <w:szCs w:val="24"/>
          <w:lang w:val="en-US" w:eastAsia="zh-CN"/>
        </w:rPr>
        <w:t>所有设备均提供太阳能充电器</w:t>
      </w:r>
      <w:r w:rsidR="00D92908" w:rsidRPr="00D92908">
        <w:rPr>
          <w:rFonts w:hint="eastAsia"/>
          <w:szCs w:val="24"/>
          <w:lang w:eastAsia="zh-CN"/>
        </w:rPr>
        <w:t>：</w:t>
      </w:r>
    </w:p>
    <w:p w:rsidR="000E7A18" w:rsidRPr="00F3184A" w:rsidRDefault="00F3184A" w:rsidP="00D97D36">
      <w:pPr>
        <w:pStyle w:val="enumlev2"/>
        <w:rPr>
          <w:szCs w:val="24"/>
          <w:lang w:val="en-US" w:eastAsia="zh-CN"/>
        </w:rPr>
      </w:pPr>
      <w:r w:rsidRPr="005565BB">
        <w:rPr>
          <w:szCs w:val="24"/>
          <w:lang w:eastAsia="zh-CN"/>
        </w:rPr>
        <w:t>–</w:t>
      </w:r>
      <w:r w:rsidR="000E7A18" w:rsidRPr="005565BB">
        <w:rPr>
          <w:szCs w:val="24"/>
          <w:lang w:eastAsia="zh-CN"/>
        </w:rPr>
        <w:tab/>
        <w:t>Thuraya</w:t>
      </w:r>
      <w:r w:rsidR="005565BB">
        <w:rPr>
          <w:rFonts w:hint="eastAsia"/>
          <w:szCs w:val="24"/>
          <w:lang w:eastAsia="zh-CN"/>
        </w:rPr>
        <w:t>的两种手持终端类型</w:t>
      </w:r>
      <w:r w:rsidR="00E564AB" w:rsidRPr="005565BB">
        <w:rPr>
          <w:szCs w:val="24"/>
          <w:lang w:eastAsia="zh-CN"/>
        </w:rPr>
        <w:t>（</w:t>
      </w:r>
      <w:r w:rsidR="005565BB">
        <w:rPr>
          <w:rFonts w:hint="eastAsia"/>
          <w:szCs w:val="24"/>
          <w:lang w:eastAsia="zh-CN"/>
        </w:rPr>
        <w:t>专用</w:t>
      </w:r>
      <w:r w:rsidR="005565BB">
        <w:rPr>
          <w:rFonts w:hint="eastAsia"/>
          <w:szCs w:val="24"/>
          <w:lang w:val="en-US" w:eastAsia="zh-CN"/>
        </w:rPr>
        <w:t>卫星终端</w:t>
      </w:r>
      <w:r w:rsidR="00E564AB" w:rsidRPr="005565BB">
        <w:rPr>
          <w:szCs w:val="24"/>
          <w:lang w:eastAsia="zh-CN"/>
        </w:rPr>
        <w:t>）</w:t>
      </w:r>
      <w:r w:rsidR="005565BB">
        <w:rPr>
          <w:rFonts w:hint="eastAsia"/>
          <w:szCs w:val="24"/>
          <w:lang w:eastAsia="zh-CN"/>
        </w:rPr>
        <w:t>和</w:t>
      </w:r>
      <w:r w:rsidR="00E564AB" w:rsidRPr="005565BB">
        <w:rPr>
          <w:szCs w:val="24"/>
          <w:lang w:eastAsia="zh-CN"/>
        </w:rPr>
        <w:t>（</w:t>
      </w:r>
      <w:r w:rsidR="005565BB">
        <w:rPr>
          <w:rFonts w:hint="eastAsia"/>
          <w:szCs w:val="24"/>
          <w:lang w:eastAsia="zh-CN"/>
        </w:rPr>
        <w:t>卫星及</w:t>
      </w:r>
      <w:r w:rsidR="005565BB">
        <w:rPr>
          <w:rFonts w:hint="eastAsia"/>
          <w:szCs w:val="24"/>
          <w:lang w:eastAsia="zh-CN"/>
        </w:rPr>
        <w:t>GSM</w:t>
      </w:r>
      <w:r w:rsidR="005565BB">
        <w:rPr>
          <w:rFonts w:hint="eastAsia"/>
          <w:szCs w:val="24"/>
          <w:lang w:eastAsia="zh-CN"/>
        </w:rPr>
        <w:t>终端</w:t>
      </w:r>
      <w:r w:rsidR="00E564AB" w:rsidRPr="005565BB">
        <w:rPr>
          <w:szCs w:val="24"/>
          <w:lang w:eastAsia="zh-CN"/>
        </w:rPr>
        <w:t>）</w:t>
      </w:r>
      <w:r w:rsidR="00CC27AC">
        <w:rPr>
          <w:rFonts w:hint="eastAsia"/>
          <w:szCs w:val="24"/>
          <w:lang w:eastAsia="zh-CN"/>
        </w:rPr>
        <w:t>的</w:t>
      </w:r>
      <w:r w:rsidR="002C0834">
        <w:rPr>
          <w:rFonts w:hint="eastAsia"/>
          <w:szCs w:val="24"/>
          <w:lang w:eastAsia="zh-CN"/>
        </w:rPr>
        <w:t>尺寸与蜂窝手机类似。由于其重量轻、体积小，可在应急和</w:t>
      </w:r>
      <w:r w:rsidR="002C0834">
        <w:rPr>
          <w:szCs w:val="24"/>
          <w:lang w:val="en-US" w:eastAsia="zh-CN"/>
        </w:rPr>
        <w:t>赈灾行动</w:t>
      </w:r>
      <w:r w:rsidR="002C0834">
        <w:rPr>
          <w:rFonts w:hint="eastAsia"/>
          <w:szCs w:val="24"/>
          <w:lang w:val="en-US" w:eastAsia="zh-CN"/>
        </w:rPr>
        <w:t>中方便地使用。除话音、</w:t>
      </w:r>
      <w:r w:rsidR="002C0834">
        <w:rPr>
          <w:rFonts w:hint="eastAsia"/>
          <w:szCs w:val="24"/>
          <w:lang w:val="en-US" w:eastAsia="zh-CN"/>
        </w:rPr>
        <w:t>SMS</w:t>
      </w:r>
      <w:r w:rsidR="002C0834">
        <w:rPr>
          <w:rFonts w:hint="eastAsia"/>
          <w:szCs w:val="24"/>
          <w:lang w:val="en-US" w:eastAsia="zh-CN"/>
        </w:rPr>
        <w:t>和传真之外，</w:t>
      </w:r>
      <w:r w:rsidR="000E7A18" w:rsidRPr="00F3184A">
        <w:rPr>
          <w:szCs w:val="24"/>
          <w:lang w:val="en-US" w:eastAsia="zh-CN"/>
        </w:rPr>
        <w:t>Thuraya</w:t>
      </w:r>
      <w:r w:rsidR="002C0834">
        <w:rPr>
          <w:szCs w:val="24"/>
          <w:lang w:val="en-US" w:eastAsia="zh-CN"/>
        </w:rPr>
        <w:t>手持终端</w:t>
      </w:r>
      <w:r w:rsidR="002C0834">
        <w:rPr>
          <w:rFonts w:hint="eastAsia"/>
          <w:szCs w:val="24"/>
          <w:lang w:val="en-US" w:eastAsia="zh-CN"/>
        </w:rPr>
        <w:t>支持</w:t>
      </w:r>
      <w:r w:rsidR="000E7A18" w:rsidRPr="00F3184A">
        <w:rPr>
          <w:szCs w:val="24"/>
          <w:lang w:val="en-US" w:eastAsia="zh-CN"/>
        </w:rPr>
        <w:t>G</w:t>
      </w:r>
      <w:r w:rsidR="00E40AF5" w:rsidRPr="00F3184A">
        <w:rPr>
          <w:szCs w:val="24"/>
          <w:lang w:val="en-US" w:eastAsia="zh-CN"/>
        </w:rPr>
        <w:t>M</w:t>
      </w:r>
      <w:r w:rsidR="000E7A18" w:rsidRPr="00F3184A">
        <w:rPr>
          <w:szCs w:val="24"/>
          <w:lang w:val="en-US" w:eastAsia="zh-CN"/>
        </w:rPr>
        <w:t>PRS</w:t>
      </w:r>
      <w:r w:rsidR="00E564AB">
        <w:rPr>
          <w:szCs w:val="24"/>
          <w:lang w:val="en-US" w:eastAsia="zh-CN"/>
        </w:rPr>
        <w:t>（</w:t>
      </w:r>
      <w:r w:rsidR="002C0834">
        <w:rPr>
          <w:rFonts w:hint="eastAsia"/>
          <w:szCs w:val="24"/>
          <w:lang w:val="en-US" w:eastAsia="zh-CN"/>
        </w:rPr>
        <w:t>最高速率为</w:t>
      </w:r>
      <w:r w:rsidR="000E7A18" w:rsidRPr="00F3184A">
        <w:rPr>
          <w:szCs w:val="24"/>
          <w:lang w:val="en-US" w:eastAsia="zh-CN"/>
        </w:rPr>
        <w:t>60 kbit/s</w:t>
      </w:r>
      <w:r w:rsidR="00E564AB">
        <w:rPr>
          <w:szCs w:val="24"/>
          <w:lang w:val="en-US" w:eastAsia="zh-CN"/>
        </w:rPr>
        <w:t>）</w:t>
      </w:r>
      <w:r w:rsidR="002C0834">
        <w:rPr>
          <w:rFonts w:hint="eastAsia"/>
          <w:szCs w:val="24"/>
          <w:lang w:val="en-US" w:eastAsia="zh-CN"/>
        </w:rPr>
        <w:t>；</w:t>
      </w:r>
    </w:p>
    <w:p w:rsidR="000E7A18" w:rsidRPr="00F3184A" w:rsidRDefault="00F3184A" w:rsidP="00D97D36">
      <w:pPr>
        <w:pStyle w:val="enumlev2"/>
        <w:rPr>
          <w:szCs w:val="24"/>
          <w:lang w:val="en-US" w:eastAsia="zh-CN"/>
        </w:rPr>
      </w:pPr>
      <w:r w:rsidRPr="00F3184A">
        <w:rPr>
          <w:lang w:val="en-US" w:eastAsia="zh-CN"/>
        </w:rPr>
        <w:t>–</w:t>
      </w:r>
      <w:r w:rsidR="000E7A18" w:rsidRPr="000E7A18">
        <w:rPr>
          <w:lang w:val="en-US" w:eastAsia="zh-CN"/>
        </w:rPr>
        <w:tab/>
      </w:r>
      <w:r w:rsidR="000E7A18" w:rsidRPr="00F3184A">
        <w:rPr>
          <w:szCs w:val="24"/>
          <w:lang w:val="en-US" w:eastAsia="zh-CN"/>
        </w:rPr>
        <w:t>Thuraya</w:t>
      </w:r>
      <w:r w:rsidR="002C0834">
        <w:rPr>
          <w:rFonts w:hint="eastAsia"/>
          <w:szCs w:val="24"/>
          <w:lang w:val="en-US" w:eastAsia="zh-CN"/>
        </w:rPr>
        <w:t>的高速数据终端支持最高</w:t>
      </w:r>
      <w:r w:rsidR="000E7A18" w:rsidRPr="00F3184A">
        <w:rPr>
          <w:szCs w:val="24"/>
          <w:lang w:val="en-US" w:eastAsia="zh-CN"/>
        </w:rPr>
        <w:t>444 kbit/s</w:t>
      </w:r>
      <w:r w:rsidR="002C0834">
        <w:rPr>
          <w:rFonts w:hint="eastAsia"/>
          <w:szCs w:val="24"/>
          <w:lang w:val="en-US" w:eastAsia="zh-CN"/>
        </w:rPr>
        <w:t>的速率，</w:t>
      </w:r>
      <w:r w:rsidR="002C0834">
        <w:rPr>
          <w:rFonts w:hint="eastAsia"/>
          <w:szCs w:val="24"/>
          <w:lang w:eastAsia="zh-CN"/>
        </w:rPr>
        <w:t>由于其重量轻、体积小</w:t>
      </w:r>
      <w:r w:rsidR="002C0834" w:rsidRPr="002C0834">
        <w:rPr>
          <w:rFonts w:hint="eastAsia"/>
          <w:szCs w:val="24"/>
          <w:lang w:val="en-US" w:eastAsia="zh-CN"/>
        </w:rPr>
        <w:t>，</w:t>
      </w:r>
      <w:r w:rsidR="002C0834">
        <w:rPr>
          <w:rFonts w:hint="eastAsia"/>
          <w:szCs w:val="24"/>
          <w:lang w:eastAsia="zh-CN"/>
        </w:rPr>
        <w:t>在应急和</w:t>
      </w:r>
      <w:r w:rsidR="002C0834">
        <w:rPr>
          <w:szCs w:val="24"/>
          <w:lang w:val="en-US" w:eastAsia="zh-CN"/>
        </w:rPr>
        <w:t>赈灾行动</w:t>
      </w:r>
      <w:r w:rsidR="00CC27AC">
        <w:rPr>
          <w:rFonts w:hint="eastAsia"/>
          <w:szCs w:val="24"/>
          <w:lang w:val="en-US" w:eastAsia="zh-CN"/>
        </w:rPr>
        <w:t>中</w:t>
      </w:r>
      <w:r w:rsidR="002C0834">
        <w:rPr>
          <w:rFonts w:hint="eastAsia"/>
          <w:szCs w:val="24"/>
          <w:lang w:val="en-US" w:eastAsia="zh-CN"/>
        </w:rPr>
        <w:t>是一种可满足数据通信和数据流要求的有效工具。</w:t>
      </w:r>
      <w:r w:rsidR="00E87E17" w:rsidRPr="00F3184A">
        <w:rPr>
          <w:szCs w:val="24"/>
          <w:lang w:val="en-US" w:eastAsia="zh-CN"/>
        </w:rPr>
        <w:t>Thuraya</w:t>
      </w:r>
      <w:r w:rsidR="00E87E17">
        <w:rPr>
          <w:rFonts w:hint="eastAsia"/>
          <w:szCs w:val="24"/>
          <w:lang w:val="en-US" w:eastAsia="zh-CN"/>
        </w:rPr>
        <w:t>高速数据终端支持的应用之一为数据流，即</w:t>
      </w:r>
      <w:r w:rsidR="00A04679">
        <w:rPr>
          <w:rFonts w:hint="eastAsia"/>
          <w:szCs w:val="24"/>
          <w:lang w:val="en-US" w:eastAsia="zh-CN"/>
        </w:rPr>
        <w:t>在有要求的情况下提供视频流等高带宽应用，</w:t>
      </w:r>
      <w:r w:rsidR="00CC27AC">
        <w:rPr>
          <w:rFonts w:hint="eastAsia"/>
          <w:szCs w:val="24"/>
          <w:lang w:val="en-US" w:eastAsia="zh-CN"/>
        </w:rPr>
        <w:t>在</w:t>
      </w:r>
      <w:r w:rsidR="00A04679">
        <w:rPr>
          <w:rFonts w:hint="eastAsia"/>
          <w:szCs w:val="24"/>
          <w:lang w:val="en-US" w:eastAsia="zh-CN"/>
        </w:rPr>
        <w:t>有服务质量保证的条件下最高可达</w:t>
      </w:r>
      <w:r w:rsidR="000E7A18" w:rsidRPr="00F3184A">
        <w:rPr>
          <w:rStyle w:val="Strong"/>
          <w:b w:val="0"/>
          <w:bCs w:val="0"/>
          <w:szCs w:val="24"/>
          <w:lang w:val="en-US" w:eastAsia="zh-CN"/>
        </w:rPr>
        <w:t>384 kbit/s</w:t>
      </w:r>
      <w:r w:rsidR="00A04679">
        <w:rPr>
          <w:rStyle w:val="Strong"/>
          <w:rFonts w:hint="eastAsia"/>
          <w:b w:val="0"/>
          <w:bCs w:val="0"/>
          <w:szCs w:val="24"/>
          <w:lang w:val="en-US" w:eastAsia="zh-CN"/>
        </w:rPr>
        <w:t>。</w:t>
      </w:r>
      <w:r w:rsidR="000E7A18" w:rsidRPr="00F3184A">
        <w:rPr>
          <w:rStyle w:val="Strong"/>
          <w:b w:val="0"/>
          <w:bCs w:val="0"/>
          <w:szCs w:val="24"/>
          <w:lang w:val="en-US" w:eastAsia="zh-CN"/>
        </w:rPr>
        <w:t>Thuraya</w:t>
      </w:r>
      <w:r w:rsidR="00C63E42">
        <w:rPr>
          <w:rStyle w:val="Strong"/>
          <w:rFonts w:hint="eastAsia"/>
          <w:b w:val="0"/>
          <w:bCs w:val="0"/>
          <w:szCs w:val="24"/>
          <w:lang w:val="en-US" w:eastAsia="zh-CN"/>
        </w:rPr>
        <w:t>的高速数据为上下行链路提供流带宽的灵活性，在应急和</w:t>
      </w:r>
      <w:r w:rsidR="00C63E42">
        <w:rPr>
          <w:szCs w:val="24"/>
          <w:lang w:val="en-US" w:eastAsia="zh-CN"/>
        </w:rPr>
        <w:t>赈灾</w:t>
      </w:r>
      <w:r w:rsidR="00C63E42">
        <w:rPr>
          <w:rFonts w:hint="eastAsia"/>
          <w:szCs w:val="24"/>
          <w:lang w:val="en-US" w:eastAsia="zh-CN"/>
        </w:rPr>
        <w:t>活动中这一数据流</w:t>
      </w:r>
      <w:r w:rsidR="00CC27AC">
        <w:rPr>
          <w:rFonts w:hint="eastAsia"/>
          <w:szCs w:val="24"/>
          <w:lang w:val="en-US" w:eastAsia="zh-CN"/>
        </w:rPr>
        <w:t>的</w:t>
      </w:r>
      <w:r w:rsidR="00C63E42">
        <w:rPr>
          <w:rFonts w:hint="eastAsia"/>
          <w:szCs w:val="24"/>
          <w:lang w:val="en-US" w:eastAsia="zh-CN"/>
        </w:rPr>
        <w:t>能力可用于远程医疗；</w:t>
      </w:r>
    </w:p>
    <w:p w:rsidR="000E7A18" w:rsidRPr="00F3184A" w:rsidRDefault="00F3184A" w:rsidP="00CC27AC">
      <w:pPr>
        <w:pStyle w:val="enumlev2"/>
        <w:rPr>
          <w:rStyle w:val="copy1"/>
          <w:rFonts w:ascii="Times New Roman" w:hAnsi="Times New Roman"/>
          <w:sz w:val="24"/>
          <w:szCs w:val="24"/>
          <w:lang w:val="en-US" w:eastAsia="zh-CN"/>
        </w:rPr>
      </w:pPr>
      <w:r w:rsidRPr="00F3184A">
        <w:rPr>
          <w:szCs w:val="24"/>
          <w:lang w:val="en-US" w:eastAsia="zh-CN"/>
        </w:rPr>
        <w:t>–</w:t>
      </w:r>
      <w:r w:rsidR="000E7A18" w:rsidRPr="00F3184A">
        <w:rPr>
          <w:szCs w:val="24"/>
          <w:lang w:val="en-US" w:eastAsia="zh-CN"/>
        </w:rPr>
        <w:tab/>
      </w:r>
      <w:r w:rsidR="000E7A18" w:rsidRPr="00F3184A">
        <w:rPr>
          <w:rStyle w:val="copy1"/>
          <w:rFonts w:ascii="Times New Roman" w:hAnsi="Times New Roman"/>
          <w:sz w:val="24"/>
          <w:szCs w:val="24"/>
          <w:lang w:val="en-US" w:eastAsia="zh-CN"/>
        </w:rPr>
        <w:t>Thuraya</w:t>
      </w:r>
      <w:r w:rsidR="00C63E42">
        <w:rPr>
          <w:rStyle w:val="copy1"/>
          <w:rFonts w:ascii="Times New Roman" w:hAnsi="Times New Roman" w:hint="eastAsia"/>
          <w:sz w:val="24"/>
          <w:szCs w:val="24"/>
          <w:lang w:val="en-US" w:eastAsia="zh-CN"/>
        </w:rPr>
        <w:t>的网络化通信是一种世界首创的强大集成通信方案，</w:t>
      </w:r>
      <w:r w:rsidR="00CC27AC">
        <w:rPr>
          <w:rStyle w:val="copy1"/>
          <w:rFonts w:ascii="Times New Roman" w:hAnsi="Times New Roman" w:hint="eastAsia"/>
          <w:sz w:val="24"/>
          <w:szCs w:val="24"/>
          <w:lang w:val="en-US" w:eastAsia="zh-CN"/>
        </w:rPr>
        <w:t>融</w:t>
      </w:r>
      <w:r w:rsidR="00C63E42">
        <w:rPr>
          <w:rStyle w:val="copy1"/>
          <w:rFonts w:ascii="Times New Roman" w:hAnsi="Times New Roman" w:hint="eastAsia"/>
          <w:sz w:val="24"/>
          <w:szCs w:val="24"/>
          <w:lang w:val="en-US" w:eastAsia="zh-CN"/>
        </w:rPr>
        <w:t>入了</w:t>
      </w:r>
      <w:r w:rsidR="000E7A18" w:rsidRPr="00F3184A">
        <w:rPr>
          <w:rStyle w:val="copy1"/>
          <w:rFonts w:ascii="Times New Roman" w:hAnsi="Times New Roman"/>
          <w:sz w:val="24"/>
          <w:szCs w:val="24"/>
          <w:lang w:val="en-US" w:eastAsia="zh-CN"/>
        </w:rPr>
        <w:t>Thuraya</w:t>
      </w:r>
      <w:r w:rsidR="00C63E42">
        <w:rPr>
          <w:rStyle w:val="copy1"/>
          <w:rFonts w:ascii="Times New Roman" w:hAnsi="Times New Roman" w:hint="eastAsia"/>
          <w:sz w:val="24"/>
          <w:szCs w:val="24"/>
          <w:lang w:val="en-US" w:eastAsia="zh-CN"/>
        </w:rPr>
        <w:t>卫星手机、</w:t>
      </w:r>
      <w:r w:rsidR="00C63E42">
        <w:rPr>
          <w:rStyle w:val="copy1"/>
          <w:rFonts w:ascii="Times New Roman" w:hAnsi="Times New Roman" w:hint="eastAsia"/>
          <w:sz w:val="24"/>
          <w:szCs w:val="24"/>
          <w:lang w:val="en-US" w:eastAsia="zh-CN"/>
        </w:rPr>
        <w:t>GSM</w:t>
      </w:r>
      <w:r w:rsidR="00C63E42">
        <w:rPr>
          <w:rStyle w:val="copy1"/>
          <w:rFonts w:ascii="Times New Roman" w:hAnsi="Times New Roman" w:hint="eastAsia"/>
          <w:sz w:val="24"/>
          <w:szCs w:val="24"/>
          <w:lang w:val="en-US" w:eastAsia="zh-CN"/>
        </w:rPr>
        <w:t>和</w:t>
      </w:r>
      <w:r w:rsidR="000E7A18" w:rsidRPr="00F3184A">
        <w:rPr>
          <w:rStyle w:val="copy1"/>
          <w:rFonts w:ascii="Times New Roman" w:hAnsi="Times New Roman"/>
          <w:sz w:val="24"/>
          <w:szCs w:val="24"/>
          <w:lang w:val="en-US" w:eastAsia="zh-CN"/>
        </w:rPr>
        <w:t>UHF/</w:t>
      </w:r>
      <w:r w:rsidR="00C63E42">
        <w:rPr>
          <w:rStyle w:val="copy1"/>
          <w:rFonts w:ascii="Times New Roman" w:hAnsi="Times New Roman" w:hint="eastAsia"/>
          <w:sz w:val="24"/>
          <w:szCs w:val="24"/>
          <w:lang w:val="en-US" w:eastAsia="zh-CN"/>
        </w:rPr>
        <w:t>微波</w:t>
      </w:r>
      <w:r w:rsidR="000E7A18" w:rsidRPr="00F3184A">
        <w:rPr>
          <w:rStyle w:val="copy1"/>
          <w:rFonts w:ascii="Times New Roman" w:hAnsi="Times New Roman"/>
          <w:sz w:val="24"/>
          <w:szCs w:val="24"/>
          <w:lang w:val="en-US" w:eastAsia="zh-CN"/>
        </w:rPr>
        <w:t>/WiFi</w:t>
      </w:r>
      <w:r w:rsidR="00C63E42">
        <w:rPr>
          <w:rStyle w:val="copy1"/>
          <w:rFonts w:ascii="Times New Roman" w:hAnsi="Times New Roman" w:hint="eastAsia"/>
          <w:sz w:val="24"/>
          <w:szCs w:val="24"/>
          <w:lang w:val="en-US" w:eastAsia="zh-CN"/>
        </w:rPr>
        <w:t>无线电技术，在灾难期间是一种极为有用的应用；</w:t>
      </w:r>
      <w:r w:rsidR="000E7A18" w:rsidRPr="00F3184A">
        <w:rPr>
          <w:rStyle w:val="copy1"/>
          <w:rFonts w:ascii="Times New Roman" w:hAnsi="Times New Roman"/>
          <w:sz w:val="24"/>
          <w:szCs w:val="24"/>
          <w:lang w:val="en-US" w:eastAsia="zh-CN"/>
        </w:rPr>
        <w:t xml:space="preserve"> </w:t>
      </w:r>
    </w:p>
    <w:p w:rsidR="000E7A18" w:rsidRPr="00F3184A" w:rsidRDefault="00F3184A" w:rsidP="00CC27AC">
      <w:pPr>
        <w:pStyle w:val="enumlev2"/>
        <w:rPr>
          <w:szCs w:val="24"/>
          <w:lang w:val="en-US" w:eastAsia="zh-CN"/>
        </w:rPr>
      </w:pPr>
      <w:r w:rsidRPr="00F3184A">
        <w:rPr>
          <w:szCs w:val="24"/>
          <w:lang w:val="en-US" w:eastAsia="zh-CN"/>
        </w:rPr>
        <w:t>–</w:t>
      </w:r>
      <w:r w:rsidR="000E7A18" w:rsidRPr="00F3184A">
        <w:rPr>
          <w:szCs w:val="24"/>
          <w:lang w:val="en-US" w:eastAsia="zh-CN"/>
        </w:rPr>
        <w:tab/>
        <w:t>Thuraya</w:t>
      </w:r>
      <w:r w:rsidR="00E8371D">
        <w:rPr>
          <w:rFonts w:hint="eastAsia"/>
          <w:szCs w:val="24"/>
          <w:lang w:val="en-US" w:eastAsia="zh-CN"/>
        </w:rPr>
        <w:t>与全球大约</w:t>
      </w:r>
      <w:r w:rsidR="00E8371D" w:rsidRPr="00F3184A">
        <w:rPr>
          <w:szCs w:val="24"/>
          <w:lang w:val="en-US" w:eastAsia="zh-CN"/>
        </w:rPr>
        <w:t>275</w:t>
      </w:r>
      <w:r w:rsidR="00CC27AC">
        <w:rPr>
          <w:rFonts w:hint="eastAsia"/>
          <w:szCs w:val="24"/>
          <w:lang w:val="en-US" w:eastAsia="zh-CN"/>
        </w:rPr>
        <w:t>家</w:t>
      </w:r>
      <w:r w:rsidR="00E8371D" w:rsidRPr="00F3184A">
        <w:rPr>
          <w:szCs w:val="24"/>
          <w:lang w:val="en-US" w:eastAsia="zh-CN"/>
        </w:rPr>
        <w:t>GSM</w:t>
      </w:r>
      <w:r w:rsidR="00E8371D">
        <w:rPr>
          <w:rFonts w:hint="eastAsia"/>
          <w:szCs w:val="24"/>
          <w:lang w:val="en-US" w:eastAsia="zh-CN"/>
        </w:rPr>
        <w:t>网络</w:t>
      </w:r>
      <w:r w:rsidR="00E8371D" w:rsidRPr="00F3184A">
        <w:rPr>
          <w:szCs w:val="24"/>
          <w:lang w:val="en-US" w:eastAsia="zh-CN"/>
        </w:rPr>
        <w:t>/</w:t>
      </w:r>
      <w:r w:rsidR="00E8371D">
        <w:rPr>
          <w:rFonts w:hint="eastAsia"/>
          <w:szCs w:val="24"/>
          <w:lang w:val="en-US" w:eastAsia="zh-CN"/>
        </w:rPr>
        <w:t>运营商签署了商业运营漫游协议，使</w:t>
      </w:r>
      <w:r w:rsidR="000E7A18" w:rsidRPr="00F3184A">
        <w:rPr>
          <w:szCs w:val="24"/>
          <w:lang w:val="en-US" w:eastAsia="zh-CN"/>
        </w:rPr>
        <w:t>Thuraya</w:t>
      </w:r>
      <w:r w:rsidR="00CC27AC">
        <w:rPr>
          <w:rFonts w:hint="eastAsia"/>
          <w:szCs w:val="24"/>
          <w:lang w:val="en-US" w:eastAsia="zh-CN"/>
        </w:rPr>
        <w:t>的</w:t>
      </w:r>
      <w:r w:rsidR="00E8371D">
        <w:rPr>
          <w:rFonts w:hint="eastAsia"/>
          <w:szCs w:val="24"/>
          <w:lang w:val="en-US" w:eastAsia="zh-CN"/>
        </w:rPr>
        <w:t>用户可在伙伴</w:t>
      </w:r>
      <w:r w:rsidR="00E8371D">
        <w:rPr>
          <w:rFonts w:hint="eastAsia"/>
          <w:szCs w:val="24"/>
          <w:lang w:val="en-US" w:eastAsia="zh-CN"/>
        </w:rPr>
        <w:t>GSM</w:t>
      </w:r>
      <w:r w:rsidR="00E8371D">
        <w:rPr>
          <w:rFonts w:hint="eastAsia"/>
          <w:szCs w:val="24"/>
          <w:lang w:val="en-US" w:eastAsia="zh-CN"/>
        </w:rPr>
        <w:t>网络中漫游。</w:t>
      </w:r>
      <w:r w:rsidR="000E7A18" w:rsidRPr="00F3184A">
        <w:rPr>
          <w:rStyle w:val="copy1"/>
          <w:rFonts w:ascii="Times New Roman" w:hAnsi="Times New Roman"/>
          <w:sz w:val="24"/>
          <w:szCs w:val="24"/>
          <w:lang w:val="en-US" w:eastAsia="zh-CN"/>
        </w:rPr>
        <w:t>Thuraya</w:t>
      </w:r>
      <w:r w:rsidR="00E8371D">
        <w:rPr>
          <w:rStyle w:val="copy1"/>
          <w:rFonts w:ascii="Times New Roman" w:hAnsi="Times New Roman" w:hint="eastAsia"/>
          <w:sz w:val="24"/>
          <w:szCs w:val="24"/>
          <w:lang w:val="en-US" w:eastAsia="zh-CN"/>
        </w:rPr>
        <w:t>漫游业务使</w:t>
      </w:r>
      <w:r w:rsidR="00E8371D">
        <w:rPr>
          <w:rStyle w:val="copy1"/>
          <w:rFonts w:ascii="Times New Roman" w:hAnsi="Times New Roman" w:hint="eastAsia"/>
          <w:sz w:val="24"/>
          <w:szCs w:val="24"/>
          <w:lang w:val="en-US" w:eastAsia="zh-CN"/>
        </w:rPr>
        <w:t>GSM</w:t>
      </w:r>
      <w:r w:rsidR="00E8371D">
        <w:rPr>
          <w:rStyle w:val="copy1"/>
          <w:rFonts w:ascii="Times New Roman" w:hAnsi="Times New Roman" w:hint="eastAsia"/>
          <w:sz w:val="24"/>
          <w:szCs w:val="24"/>
          <w:lang w:val="en-US" w:eastAsia="zh-CN"/>
        </w:rPr>
        <w:t>用户可通过</w:t>
      </w:r>
      <w:r w:rsidR="00E8371D" w:rsidRPr="00F3184A">
        <w:rPr>
          <w:rStyle w:val="copy1"/>
          <w:rFonts w:ascii="Times New Roman" w:hAnsi="Times New Roman"/>
          <w:sz w:val="24"/>
          <w:szCs w:val="24"/>
          <w:lang w:val="en-US" w:eastAsia="zh-CN"/>
        </w:rPr>
        <w:t>Thuraya</w:t>
      </w:r>
      <w:r w:rsidR="00E8371D">
        <w:rPr>
          <w:rStyle w:val="copy1"/>
          <w:rFonts w:ascii="Times New Roman" w:hAnsi="Times New Roman" w:hint="eastAsia"/>
          <w:sz w:val="24"/>
          <w:szCs w:val="24"/>
          <w:lang w:val="en-US" w:eastAsia="zh-CN"/>
        </w:rPr>
        <w:t>手机使用最新的移动卫星技术；且</w:t>
      </w:r>
    </w:p>
    <w:p w:rsidR="000E7A18" w:rsidRPr="00F3184A" w:rsidRDefault="00F3184A" w:rsidP="00D97D36">
      <w:pPr>
        <w:pStyle w:val="enumlev2"/>
        <w:rPr>
          <w:szCs w:val="24"/>
          <w:lang w:val="en-US" w:eastAsia="zh-CN"/>
        </w:rPr>
      </w:pPr>
      <w:r w:rsidRPr="00F3184A">
        <w:rPr>
          <w:szCs w:val="24"/>
          <w:lang w:val="en-US" w:eastAsia="zh-CN"/>
        </w:rPr>
        <w:t>–</w:t>
      </w:r>
      <w:r w:rsidR="000E7A18" w:rsidRPr="00F3184A">
        <w:rPr>
          <w:szCs w:val="24"/>
          <w:lang w:val="en-US" w:eastAsia="zh-CN"/>
        </w:rPr>
        <w:tab/>
        <w:t>Thuraya</w:t>
      </w:r>
      <w:r w:rsidR="00E8371D">
        <w:rPr>
          <w:rFonts w:hint="eastAsia"/>
          <w:szCs w:val="24"/>
          <w:lang w:val="en-US" w:eastAsia="zh-CN"/>
        </w:rPr>
        <w:t>国家代码</w:t>
      </w:r>
      <w:r w:rsidR="00E564AB">
        <w:rPr>
          <w:szCs w:val="24"/>
          <w:lang w:val="en-US" w:eastAsia="zh-CN"/>
        </w:rPr>
        <w:t>（</w:t>
      </w:r>
      <w:r w:rsidR="000E7A18" w:rsidRPr="00F3184A">
        <w:rPr>
          <w:szCs w:val="24"/>
          <w:lang w:val="en-US" w:eastAsia="zh-CN"/>
        </w:rPr>
        <w:t>+88216</w:t>
      </w:r>
      <w:r w:rsidR="00E564AB">
        <w:rPr>
          <w:szCs w:val="24"/>
          <w:lang w:val="en-US" w:eastAsia="zh-CN"/>
        </w:rPr>
        <w:t>）</w:t>
      </w:r>
      <w:r w:rsidR="00E8371D">
        <w:rPr>
          <w:rFonts w:hint="eastAsia"/>
          <w:szCs w:val="24"/>
          <w:lang w:val="en-US" w:eastAsia="zh-CN"/>
        </w:rPr>
        <w:t>在</w:t>
      </w:r>
      <w:r w:rsidR="00E8371D">
        <w:rPr>
          <w:rFonts w:hint="eastAsia"/>
          <w:szCs w:val="24"/>
          <w:lang w:val="en-US" w:eastAsia="zh-CN"/>
        </w:rPr>
        <w:t>180</w:t>
      </w:r>
      <w:r w:rsidR="00E8371D">
        <w:rPr>
          <w:rFonts w:hint="eastAsia"/>
          <w:szCs w:val="24"/>
          <w:lang w:val="en-US" w:eastAsia="zh-CN"/>
        </w:rPr>
        <w:t>多个国家</w:t>
      </w:r>
      <w:r w:rsidR="00E8371D">
        <w:rPr>
          <w:rFonts w:hint="eastAsia"/>
          <w:szCs w:val="24"/>
          <w:lang w:val="en-US" w:eastAsia="zh-CN"/>
        </w:rPr>
        <w:t>/</w:t>
      </w:r>
      <w:r w:rsidR="00E8371D">
        <w:rPr>
          <w:rFonts w:hint="eastAsia"/>
          <w:szCs w:val="24"/>
          <w:lang w:val="en-US" w:eastAsia="zh-CN"/>
        </w:rPr>
        <w:t>网络中使用。</w:t>
      </w:r>
    </w:p>
    <w:p w:rsidR="000C02FF" w:rsidRDefault="000C02FF">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0E7A18" w:rsidRPr="000E7A18" w:rsidRDefault="000E7A18" w:rsidP="00D97D36">
      <w:pPr>
        <w:pStyle w:val="enumlev1"/>
        <w:keepLines/>
        <w:rPr>
          <w:lang w:val="en-US" w:eastAsia="zh-CN"/>
        </w:rPr>
      </w:pPr>
      <w:r w:rsidRPr="000E7A18">
        <w:rPr>
          <w:lang w:val="en-US" w:eastAsia="zh-CN"/>
        </w:rPr>
        <w:lastRenderedPageBreak/>
        <w:t>–</w:t>
      </w:r>
      <w:r w:rsidRPr="000E7A18">
        <w:rPr>
          <w:lang w:val="en-US" w:eastAsia="zh-CN"/>
        </w:rPr>
        <w:tab/>
        <w:t>Thuraya</w:t>
      </w:r>
      <w:r w:rsidR="00706A01">
        <w:rPr>
          <w:rFonts w:hint="eastAsia"/>
          <w:lang w:val="en-US" w:eastAsia="zh-CN"/>
        </w:rPr>
        <w:t>与涉及救援行动的不同国际组织和非政府组织</w:t>
      </w:r>
      <w:r w:rsidR="00706A01">
        <w:rPr>
          <w:lang w:val="en-US" w:eastAsia="zh-CN"/>
        </w:rPr>
        <w:t>（</w:t>
      </w:r>
      <w:r w:rsidR="00706A01" w:rsidRPr="000E7A18">
        <w:rPr>
          <w:lang w:val="en-US" w:eastAsia="zh-CN"/>
        </w:rPr>
        <w:t>NGO</w:t>
      </w:r>
      <w:r w:rsidR="00706A01">
        <w:rPr>
          <w:lang w:val="en-US" w:eastAsia="zh-CN"/>
        </w:rPr>
        <w:t>）</w:t>
      </w:r>
      <w:r w:rsidR="00706A01">
        <w:rPr>
          <w:rFonts w:hint="eastAsia"/>
          <w:lang w:val="en-US" w:eastAsia="zh-CN"/>
        </w:rPr>
        <w:t>签署了合作伙伴协议，在应急和灾害情况下为赈灾行动提供电信服务及便利。</w:t>
      </w:r>
    </w:p>
    <w:p w:rsidR="000E7A18" w:rsidRPr="000E7A18" w:rsidRDefault="000E7A18" w:rsidP="00D97D36">
      <w:pPr>
        <w:pStyle w:val="enumlev1"/>
        <w:rPr>
          <w:lang w:val="en-US" w:eastAsia="zh-CN"/>
        </w:rPr>
      </w:pPr>
      <w:r w:rsidRPr="000E7A18">
        <w:rPr>
          <w:lang w:val="en-US" w:eastAsia="zh-CN"/>
        </w:rPr>
        <w:t>–</w:t>
      </w:r>
      <w:r w:rsidRPr="000E7A18">
        <w:rPr>
          <w:lang w:val="en-US" w:eastAsia="zh-CN"/>
        </w:rPr>
        <w:tab/>
        <w:t>Thuraya</w:t>
      </w:r>
      <w:r w:rsidR="000108CB">
        <w:rPr>
          <w:rFonts w:hint="eastAsia"/>
          <w:lang w:val="en-US" w:eastAsia="zh-CN"/>
        </w:rPr>
        <w:t>亦有能力在某一国家内建立特定区域，将源自此类区域的话务连接至该国的专用应急中心。</w:t>
      </w:r>
    </w:p>
    <w:p w:rsidR="000E7A18" w:rsidRPr="000E7A18" w:rsidRDefault="000E7A18" w:rsidP="00D97D36">
      <w:pPr>
        <w:pStyle w:val="enumlev1"/>
        <w:rPr>
          <w:lang w:val="en-US" w:eastAsia="zh-CN"/>
        </w:rPr>
      </w:pPr>
      <w:r w:rsidRPr="000E7A18">
        <w:rPr>
          <w:lang w:val="en-US" w:eastAsia="zh-CN"/>
        </w:rPr>
        <w:t>–</w:t>
      </w:r>
      <w:r w:rsidRPr="000E7A18">
        <w:rPr>
          <w:lang w:val="en-US" w:eastAsia="zh-CN"/>
        </w:rPr>
        <w:tab/>
      </w:r>
      <w:r w:rsidRPr="00840422">
        <w:rPr>
          <w:lang w:val="en-US" w:eastAsia="zh-CN"/>
        </w:rPr>
        <w:t>Thuraya</w:t>
      </w:r>
      <w:r w:rsidR="00A65C1B">
        <w:rPr>
          <w:rFonts w:hint="eastAsia"/>
          <w:lang w:val="en-US" w:eastAsia="zh-CN"/>
        </w:rPr>
        <w:t>系统的一个模块可供第三方开发人员和制造商开发专用设备，这些设备的各项能力在应急和</w:t>
      </w:r>
      <w:r w:rsidR="00A65C1B">
        <w:rPr>
          <w:lang w:val="en-US" w:eastAsia="zh-CN"/>
        </w:rPr>
        <w:t>赈</w:t>
      </w:r>
      <w:r w:rsidR="00A65C1B">
        <w:rPr>
          <w:rFonts w:hint="eastAsia"/>
          <w:lang w:val="en-US" w:eastAsia="zh-CN"/>
        </w:rPr>
        <w:t>灾情况下特别有用，例如：</w:t>
      </w:r>
    </w:p>
    <w:p w:rsidR="000E7A18" w:rsidRDefault="00F3184A" w:rsidP="00D97D36">
      <w:pPr>
        <w:pStyle w:val="enumlev2"/>
        <w:rPr>
          <w:lang w:val="en-US" w:eastAsia="zh-CN"/>
        </w:rPr>
      </w:pPr>
      <w:r w:rsidRPr="00F3184A">
        <w:rPr>
          <w:lang w:val="en-US" w:eastAsia="zh-CN"/>
        </w:rPr>
        <w:t>–</w:t>
      </w:r>
      <w:r w:rsidR="000E7A18" w:rsidRPr="000E7A18">
        <w:rPr>
          <w:lang w:val="en-US" w:eastAsia="zh-CN"/>
        </w:rPr>
        <w:tab/>
      </w:r>
      <w:r w:rsidR="00E1024B">
        <w:rPr>
          <w:rFonts w:hint="eastAsia"/>
          <w:lang w:val="en-US" w:eastAsia="zh-CN"/>
        </w:rPr>
        <w:t>提供全面的</w:t>
      </w:r>
      <w:r w:rsidR="00805460">
        <w:rPr>
          <w:rFonts w:hint="eastAsia"/>
          <w:lang w:val="en-US" w:eastAsia="zh-CN"/>
        </w:rPr>
        <w:t>安全能力，可通过地图、卫星图像和航拍的方式查看全球在用的任何一部</w:t>
      </w:r>
      <w:r w:rsidR="000E7A18" w:rsidRPr="000E7A18">
        <w:rPr>
          <w:lang w:val="en-US" w:eastAsia="zh-CN"/>
        </w:rPr>
        <w:t>Thuraya</w:t>
      </w:r>
      <w:r w:rsidR="00805460">
        <w:rPr>
          <w:rFonts w:hint="eastAsia"/>
          <w:lang w:val="en-US" w:eastAsia="zh-CN"/>
        </w:rPr>
        <w:t>手机。</w:t>
      </w:r>
      <w:r w:rsidR="00E737CE">
        <w:rPr>
          <w:rFonts w:hint="eastAsia"/>
          <w:lang w:val="en-US" w:eastAsia="zh-CN"/>
        </w:rPr>
        <w:t>地图和图像也可通过</w:t>
      </w:r>
      <w:r w:rsidR="000E7A18" w:rsidRPr="000E7A18">
        <w:rPr>
          <w:lang w:val="en-US" w:eastAsia="zh-CN"/>
        </w:rPr>
        <w:t>Google</w:t>
      </w:r>
      <w:r w:rsidR="00E737CE">
        <w:rPr>
          <w:rFonts w:hint="eastAsia"/>
          <w:lang w:val="en-US" w:eastAsia="zh-CN"/>
        </w:rPr>
        <w:t>地图、</w:t>
      </w:r>
      <w:r w:rsidR="000E7A18" w:rsidRPr="000E7A18">
        <w:rPr>
          <w:lang w:val="en-US" w:eastAsia="zh-CN"/>
        </w:rPr>
        <w:t>Windows</w:t>
      </w:r>
      <w:r w:rsidR="00E737CE">
        <w:rPr>
          <w:rFonts w:hint="eastAsia"/>
          <w:lang w:val="en-US" w:eastAsia="zh-CN"/>
        </w:rPr>
        <w:t>虚拟地球和图片化显示查看。</w:t>
      </w:r>
      <w:r w:rsidR="00815C28">
        <w:rPr>
          <w:rFonts w:hint="eastAsia"/>
          <w:lang w:val="en-US" w:eastAsia="zh-CN"/>
        </w:rPr>
        <w:t>此功能在提供某一单元“当前位置”报告的同时，还可提供其上周</w:t>
      </w:r>
      <w:r w:rsidR="00CC27AC">
        <w:rPr>
          <w:rFonts w:hint="eastAsia"/>
          <w:lang w:val="en-US" w:eastAsia="zh-CN"/>
        </w:rPr>
        <w:t>的位置</w:t>
      </w:r>
      <w:r w:rsidR="00815C28">
        <w:rPr>
          <w:rFonts w:hint="eastAsia"/>
          <w:lang w:val="en-US" w:eastAsia="zh-CN"/>
        </w:rPr>
        <w:t>信息。</w:t>
      </w:r>
      <w:r w:rsidR="00445D7B">
        <w:rPr>
          <w:rFonts w:hint="eastAsia"/>
          <w:lang w:val="en-US" w:eastAsia="zh-CN"/>
        </w:rPr>
        <w:t>此外，还有一种实时跟踪功能，可持续更新同一组多个用户的位置；</w:t>
      </w:r>
    </w:p>
    <w:p w:rsidR="000E7A18" w:rsidRDefault="00F3184A" w:rsidP="00F26E7D">
      <w:pPr>
        <w:pStyle w:val="enumlev2"/>
        <w:tabs>
          <w:tab w:val="clear" w:pos="1191"/>
          <w:tab w:val="left" w:pos="1204"/>
        </w:tabs>
        <w:ind w:leftChars="330" w:left="1214" w:hangingChars="176" w:hanging="422"/>
        <w:rPr>
          <w:szCs w:val="24"/>
          <w:lang w:val="en-US" w:eastAsia="zh-CN"/>
        </w:rPr>
      </w:pPr>
      <w:r w:rsidRPr="00F3184A">
        <w:rPr>
          <w:lang w:val="en-US" w:eastAsia="zh-CN"/>
        </w:rPr>
        <w:t>–</w:t>
      </w:r>
      <w:r w:rsidR="00F26E7D">
        <w:rPr>
          <w:rFonts w:hint="eastAsia"/>
          <w:lang w:val="en-US" w:eastAsia="zh-CN"/>
        </w:rPr>
        <w:tab/>
      </w:r>
      <w:r w:rsidR="00445D7B">
        <w:rPr>
          <w:rFonts w:hint="eastAsia"/>
          <w:lang w:val="en-US" w:eastAsia="zh-CN"/>
        </w:rPr>
        <w:t>新</w:t>
      </w:r>
      <w:r w:rsidR="00CC27AC">
        <w:rPr>
          <w:rFonts w:hint="eastAsia"/>
          <w:lang w:val="en-US" w:eastAsia="zh-CN"/>
        </w:rPr>
        <w:t>增</w:t>
      </w:r>
      <w:r w:rsidR="00445D7B">
        <w:rPr>
          <w:rFonts w:hint="eastAsia"/>
          <w:lang w:val="en-US" w:eastAsia="zh-CN"/>
        </w:rPr>
        <w:t>的定位能力与上述能力的结合</w:t>
      </w:r>
      <w:r w:rsidR="001670E5">
        <w:rPr>
          <w:rFonts w:hint="eastAsia"/>
          <w:lang w:val="en-US" w:eastAsia="zh-CN"/>
        </w:rPr>
        <w:t>可实现一些其它对赈灾有益的功能。报警分两个级别：基本位置报告和需要立即提供帮助的</w:t>
      </w:r>
      <w:r w:rsidR="001670E5">
        <w:rPr>
          <w:rFonts w:hint="eastAsia"/>
          <w:lang w:val="en-US" w:eastAsia="zh-CN"/>
        </w:rPr>
        <w:t>SOS</w:t>
      </w:r>
      <w:r w:rsidR="001670E5">
        <w:rPr>
          <w:rFonts w:hint="eastAsia"/>
          <w:lang w:val="en-US" w:eastAsia="zh-CN"/>
        </w:rPr>
        <w:t>请求，可将</w:t>
      </w:r>
      <w:r w:rsidR="001670E5">
        <w:rPr>
          <w:rFonts w:hint="eastAsia"/>
          <w:lang w:val="en-US" w:eastAsia="zh-CN"/>
        </w:rPr>
        <w:t>SOS</w:t>
      </w:r>
      <w:r w:rsidR="001670E5">
        <w:rPr>
          <w:rFonts w:hint="eastAsia"/>
          <w:lang w:val="en-US" w:eastAsia="zh-CN"/>
        </w:rPr>
        <w:t>消息自动中转至多个</w:t>
      </w:r>
      <w:r w:rsidR="00B6273C">
        <w:rPr>
          <w:rFonts w:hint="eastAsia"/>
          <w:lang w:val="en-US" w:eastAsia="zh-CN"/>
        </w:rPr>
        <w:t>由</w:t>
      </w:r>
      <w:r w:rsidR="001670E5">
        <w:rPr>
          <w:rFonts w:hint="eastAsia"/>
          <w:lang w:val="en-US" w:eastAsia="zh-CN"/>
        </w:rPr>
        <w:t>用户定义的电子邮件地址</w:t>
      </w:r>
      <w:r w:rsidR="00B6273C">
        <w:rPr>
          <w:rFonts w:hint="eastAsia"/>
          <w:lang w:val="en-US" w:eastAsia="zh-CN"/>
        </w:rPr>
        <w:t>及</w:t>
      </w:r>
      <w:r w:rsidR="001670E5">
        <w:rPr>
          <w:rFonts w:hint="eastAsia"/>
          <w:lang w:val="en-US" w:eastAsia="zh-CN"/>
        </w:rPr>
        <w:t>移动电话。此外，用户的文本消息也可发送至中心，</w:t>
      </w:r>
      <w:r w:rsidR="00B6273C">
        <w:rPr>
          <w:rFonts w:hint="eastAsia"/>
          <w:lang w:val="en-US" w:eastAsia="zh-CN"/>
        </w:rPr>
        <w:t>用于</w:t>
      </w:r>
      <w:r w:rsidR="001670E5">
        <w:rPr>
          <w:rFonts w:hint="eastAsia"/>
          <w:lang w:val="en-US" w:eastAsia="zh-CN"/>
        </w:rPr>
        <w:t>帮助识别所需的援助。</w:t>
      </w:r>
      <w:r w:rsidR="00B6273C">
        <w:rPr>
          <w:rFonts w:hint="eastAsia"/>
          <w:lang w:val="en-US" w:eastAsia="zh-CN"/>
        </w:rPr>
        <w:t>在</w:t>
      </w:r>
      <w:r w:rsidR="00E1024B">
        <w:rPr>
          <w:rFonts w:hint="eastAsia"/>
          <w:lang w:val="en-US" w:eastAsia="zh-CN"/>
        </w:rPr>
        <w:t>出现恶劣天气、恐怖或其它威胁的情况下，及时发出事件报告，此外</w:t>
      </w:r>
      <w:r w:rsidR="00B6273C">
        <w:rPr>
          <w:rFonts w:hint="eastAsia"/>
          <w:lang w:val="en-US" w:eastAsia="zh-CN"/>
        </w:rPr>
        <w:t>还</w:t>
      </w:r>
      <w:r w:rsidR="00E1024B">
        <w:rPr>
          <w:rFonts w:hint="eastAsia"/>
          <w:lang w:val="en-US" w:eastAsia="zh-CN"/>
        </w:rPr>
        <w:t>提供</w:t>
      </w:r>
      <w:r w:rsidR="00B6273C">
        <w:rPr>
          <w:rFonts w:hint="eastAsia"/>
          <w:lang w:val="en-US" w:eastAsia="zh-CN"/>
        </w:rPr>
        <w:t>针对</w:t>
      </w:r>
      <w:r w:rsidR="00E1024B">
        <w:rPr>
          <w:rFonts w:hint="eastAsia"/>
          <w:lang w:val="en-US" w:eastAsia="zh-CN"/>
        </w:rPr>
        <w:t>世界各国的旅游建议和风险评估；</w:t>
      </w:r>
    </w:p>
    <w:p w:rsidR="000E7A18" w:rsidRDefault="00F3184A" w:rsidP="00D97D36">
      <w:pPr>
        <w:pStyle w:val="enumlev2"/>
        <w:rPr>
          <w:rStyle w:val="copy1"/>
          <w:szCs w:val="24"/>
          <w:lang w:val="en-US" w:eastAsia="zh-CN"/>
        </w:rPr>
      </w:pPr>
      <w:r w:rsidRPr="00F3184A">
        <w:rPr>
          <w:lang w:val="en-US" w:eastAsia="zh-CN"/>
        </w:rPr>
        <w:t>–</w:t>
      </w:r>
      <w:r w:rsidR="000E7A18" w:rsidRPr="000E7A18">
        <w:rPr>
          <w:lang w:val="en-US" w:eastAsia="zh-CN"/>
        </w:rPr>
        <w:tab/>
      </w:r>
      <w:r w:rsidR="00E1024B">
        <w:rPr>
          <w:rFonts w:hint="eastAsia"/>
          <w:lang w:val="en-US" w:eastAsia="zh-CN"/>
        </w:rPr>
        <w:t>具备援助能力，在紧急情况下提供全面的全球</w:t>
      </w:r>
      <w:r w:rsidR="000E7A18" w:rsidRPr="00D63921">
        <w:rPr>
          <w:color w:val="000000"/>
          <w:szCs w:val="24"/>
          <w:lang w:val="en-US" w:eastAsia="zh-CN"/>
        </w:rPr>
        <w:t>24*7</w:t>
      </w:r>
      <w:r w:rsidR="00E1024B">
        <w:rPr>
          <w:rFonts w:hint="eastAsia"/>
          <w:color w:val="000000"/>
          <w:szCs w:val="24"/>
          <w:lang w:val="en-US" w:eastAsia="zh-CN"/>
        </w:rPr>
        <w:t>语音援助或为预警简报提供帮助。此项能力是个性化</w:t>
      </w:r>
      <w:r w:rsidR="00E1024B">
        <w:rPr>
          <w:rFonts w:hint="eastAsia"/>
          <w:color w:val="000000"/>
          <w:szCs w:val="24"/>
          <w:lang w:val="en-US" w:eastAsia="zh-CN"/>
        </w:rPr>
        <w:t>SOS</w:t>
      </w:r>
      <w:r w:rsidR="00E1024B">
        <w:rPr>
          <w:rFonts w:hint="eastAsia"/>
          <w:color w:val="000000"/>
          <w:szCs w:val="24"/>
          <w:lang w:val="en-US" w:eastAsia="zh-CN"/>
        </w:rPr>
        <w:t>业务的一项基本能力。在出现紧急情况或面对威胁时，用户可以呼叫安全顾问，利用警察、消防、救护、海岸警卫队、使馆等相应的外部服务，提出建议、提供帮助、协调做出有效响应，或将信息转给朋友、家人及雇主。</w:t>
      </w:r>
      <w:r w:rsidR="00A720A7">
        <w:rPr>
          <w:rFonts w:hint="eastAsia"/>
          <w:color w:val="000000"/>
          <w:szCs w:val="24"/>
          <w:lang w:val="en-US" w:eastAsia="zh-CN"/>
        </w:rPr>
        <w:t>无论何时，安全专员均可</w:t>
      </w:r>
      <w:r w:rsidR="00B6273C">
        <w:rPr>
          <w:rFonts w:hint="eastAsia"/>
          <w:color w:val="000000"/>
          <w:szCs w:val="24"/>
          <w:lang w:val="en-US" w:eastAsia="zh-CN"/>
        </w:rPr>
        <w:t>从</w:t>
      </w:r>
      <w:r w:rsidR="00A720A7">
        <w:rPr>
          <w:rFonts w:hint="eastAsia"/>
          <w:color w:val="000000"/>
          <w:szCs w:val="24"/>
          <w:lang w:val="en-US" w:eastAsia="zh-CN"/>
        </w:rPr>
        <w:t>屏幕上的应急</w:t>
      </w:r>
      <w:r w:rsidR="00A720A7">
        <w:rPr>
          <w:rFonts w:hint="eastAsia"/>
          <w:color w:val="000000"/>
          <w:szCs w:val="24"/>
          <w:lang w:val="en-US" w:eastAsia="zh-CN"/>
        </w:rPr>
        <w:t>SOS</w:t>
      </w:r>
      <w:r w:rsidR="00A720A7">
        <w:rPr>
          <w:rFonts w:hint="eastAsia"/>
          <w:color w:val="000000"/>
          <w:szCs w:val="24"/>
          <w:lang w:val="en-US" w:eastAsia="zh-CN"/>
        </w:rPr>
        <w:t>报告中了解用户的位置。</w:t>
      </w:r>
    </w:p>
    <w:p w:rsidR="000E7A18" w:rsidRPr="000E7A18" w:rsidRDefault="00E40AF5" w:rsidP="00D97D36">
      <w:pPr>
        <w:pStyle w:val="Heading2"/>
        <w:rPr>
          <w:lang w:val="en-US" w:eastAsia="zh-CN"/>
        </w:rPr>
      </w:pPr>
      <w:bookmarkStart w:id="34" w:name="_Toc247958116"/>
      <w:bookmarkStart w:id="35" w:name="_Toc263857058"/>
      <w:r>
        <w:rPr>
          <w:lang w:val="en-US" w:eastAsia="zh-CN"/>
        </w:rPr>
        <w:t>3.5</w:t>
      </w:r>
      <w:r>
        <w:rPr>
          <w:lang w:val="en-US" w:eastAsia="zh-CN"/>
        </w:rPr>
        <w:tab/>
      </w:r>
      <w:r w:rsidR="000E7A18" w:rsidRPr="000E7A18">
        <w:rPr>
          <w:lang w:val="en-US" w:eastAsia="zh-CN"/>
        </w:rPr>
        <w:t>SkyTerra</w:t>
      </w:r>
      <w:bookmarkEnd w:id="34"/>
      <w:bookmarkEnd w:id="35"/>
    </w:p>
    <w:p w:rsidR="000E7A18" w:rsidRPr="00E564AB" w:rsidRDefault="00A720A7" w:rsidP="004F691F">
      <w:pPr>
        <w:ind w:firstLineChars="200" w:firstLine="480"/>
        <w:rPr>
          <w:lang w:val="en-US" w:eastAsia="zh-CN"/>
        </w:rPr>
      </w:pPr>
      <w:r>
        <w:rPr>
          <w:rFonts w:hint="eastAsia"/>
          <w:lang w:val="en-US" w:eastAsia="zh-CN"/>
        </w:rPr>
        <w:t>《</w:t>
      </w:r>
      <w:r w:rsidRPr="00A720A7">
        <w:rPr>
          <w:lang w:val="en-US" w:eastAsia="zh-CN"/>
        </w:rPr>
        <w:t>ITU-R</w:t>
      </w:r>
      <w:r>
        <w:rPr>
          <w:rFonts w:hint="eastAsia"/>
          <w:lang w:val="en-US" w:eastAsia="zh-CN"/>
        </w:rPr>
        <w:t>手册</w:t>
      </w:r>
      <w:r w:rsidR="000C02FF">
        <w:rPr>
          <w:rFonts w:hint="eastAsia"/>
          <w:lang w:val="en-US" w:eastAsia="zh-CN"/>
        </w:rPr>
        <w:t xml:space="preserve"> </w:t>
      </w:r>
      <w:r w:rsidRPr="00A720A7">
        <w:rPr>
          <w:lang w:val="en-US" w:eastAsia="zh-CN"/>
        </w:rPr>
        <w:t>–</w:t>
      </w:r>
      <w:r w:rsidR="000C02FF">
        <w:rPr>
          <w:rFonts w:hint="eastAsia"/>
          <w:lang w:val="en-US" w:eastAsia="zh-CN"/>
        </w:rPr>
        <w:t xml:space="preserve"> </w:t>
      </w:r>
      <w:r>
        <w:rPr>
          <w:rFonts w:hint="eastAsia"/>
          <w:lang w:val="en-US" w:eastAsia="zh-CN"/>
        </w:rPr>
        <w:t>卫星移动业务》第</w:t>
      </w:r>
      <w:r>
        <w:rPr>
          <w:rFonts w:hint="eastAsia"/>
          <w:lang w:val="en-US" w:eastAsia="zh-CN"/>
        </w:rPr>
        <w:t>5.3</w:t>
      </w:r>
      <w:r>
        <w:rPr>
          <w:rFonts w:hint="eastAsia"/>
          <w:lang w:val="en-US" w:eastAsia="zh-CN"/>
        </w:rPr>
        <w:t>段，对加拿大</w:t>
      </w:r>
      <w:r>
        <w:rPr>
          <w:lang w:val="en-US" w:eastAsia="zh-CN"/>
        </w:rPr>
        <w:t>MSAT-1</w:t>
      </w:r>
      <w:r>
        <w:rPr>
          <w:rFonts w:hint="eastAsia"/>
          <w:lang w:val="en-US" w:eastAsia="zh-CN"/>
        </w:rPr>
        <w:t>系统做出了</w:t>
      </w:r>
      <w:r>
        <w:rPr>
          <w:rFonts w:hint="eastAsia"/>
          <w:lang w:val="es-ES" w:eastAsia="zh-CN"/>
        </w:rPr>
        <w:t>描述。</w:t>
      </w:r>
      <w:r w:rsidRPr="00E564AB">
        <w:rPr>
          <w:lang w:val="en-US" w:eastAsia="zh-CN"/>
        </w:rPr>
        <w:t xml:space="preserve">SkyTerra </w:t>
      </w:r>
      <w:r>
        <w:rPr>
          <w:rFonts w:hint="eastAsia"/>
          <w:lang w:val="en-US" w:eastAsia="zh-CN"/>
        </w:rPr>
        <w:t>目前同时运营</w:t>
      </w:r>
      <w:r w:rsidR="000E7A18" w:rsidRPr="00E564AB">
        <w:rPr>
          <w:lang w:val="en-US" w:eastAsia="zh-CN"/>
        </w:rPr>
        <w:t>MSAT-1</w:t>
      </w:r>
      <w:r>
        <w:rPr>
          <w:rFonts w:hint="eastAsia"/>
          <w:lang w:val="en-US" w:eastAsia="zh-CN"/>
        </w:rPr>
        <w:t>系统和几乎与其相同的美国</w:t>
      </w:r>
      <w:r w:rsidR="000E7A18" w:rsidRPr="00E564AB">
        <w:rPr>
          <w:lang w:val="en-US" w:eastAsia="zh-CN"/>
        </w:rPr>
        <w:t>MSAT-2</w:t>
      </w:r>
      <w:r>
        <w:rPr>
          <w:rFonts w:hint="eastAsia"/>
          <w:lang w:val="en-US" w:eastAsia="zh-CN"/>
        </w:rPr>
        <w:t>系统。两套系统使用对地静止卫星提供话音、拨号数据、传真、调度无线电以及分组数据业务等移动通信业务。其服务范围包括加拿大、美国（包括阿拉斯加和夏威夷）、波多黎各和加勒比地区。移动终端的类型包括用于备份通信链路的固定终端，用于备份通信和无其它通信方式可用地区的通信，可根据需求在任何位置迅速部署的手提箱式便携终端。这些设备已于北美地区发生飓风及其它灾害后部署。</w:t>
      </w:r>
    </w:p>
    <w:p w:rsidR="000C02FF" w:rsidRDefault="00A720A7" w:rsidP="004F691F">
      <w:pPr>
        <w:ind w:firstLineChars="200" w:firstLine="480"/>
        <w:rPr>
          <w:lang w:val="en-US" w:eastAsia="zh-CN"/>
        </w:rPr>
      </w:pPr>
      <w:r>
        <w:rPr>
          <w:rFonts w:hint="eastAsia"/>
          <w:lang w:val="en-US" w:eastAsia="zh-CN"/>
        </w:rPr>
        <w:t>一种替代系统采用了两颗先进的对地静止</w:t>
      </w:r>
      <w:r>
        <w:rPr>
          <w:rFonts w:hint="eastAsia"/>
          <w:lang w:val="en-US" w:eastAsia="zh-CN"/>
        </w:rPr>
        <w:t>MSS</w:t>
      </w:r>
      <w:r>
        <w:rPr>
          <w:rFonts w:hint="eastAsia"/>
          <w:lang w:val="en-US" w:eastAsia="zh-CN"/>
        </w:rPr>
        <w:t>卫星，一颗来自加拿大</w:t>
      </w:r>
      <w:r w:rsidR="00E564AB">
        <w:rPr>
          <w:lang w:val="en-US" w:eastAsia="zh-CN"/>
        </w:rPr>
        <w:t>（</w:t>
      </w:r>
      <w:r>
        <w:rPr>
          <w:rFonts w:hint="eastAsia"/>
          <w:lang w:val="en-US" w:eastAsia="zh-CN"/>
        </w:rPr>
        <w:t>位于</w:t>
      </w:r>
      <w:r w:rsidR="000E7A18" w:rsidRPr="00E564AB">
        <w:rPr>
          <w:lang w:val="en-US" w:eastAsia="zh-CN"/>
        </w:rPr>
        <w:t>107.3° W</w:t>
      </w:r>
      <w:r w:rsidR="00E564AB">
        <w:rPr>
          <w:lang w:val="en-US" w:eastAsia="zh-CN"/>
        </w:rPr>
        <w:t>）</w:t>
      </w:r>
      <w:r w:rsidR="000E7A18" w:rsidRPr="00E564AB">
        <w:rPr>
          <w:lang w:val="en-US" w:eastAsia="zh-CN"/>
        </w:rPr>
        <w:t xml:space="preserve"> </w:t>
      </w:r>
      <w:r>
        <w:rPr>
          <w:rFonts w:hint="eastAsia"/>
          <w:lang w:val="en-US" w:eastAsia="zh-CN"/>
        </w:rPr>
        <w:t>另一颗来自美国</w:t>
      </w:r>
      <w:r w:rsidR="00E564AB">
        <w:rPr>
          <w:lang w:val="en-US" w:eastAsia="zh-CN"/>
        </w:rPr>
        <w:t>（</w:t>
      </w:r>
      <w:r>
        <w:rPr>
          <w:rFonts w:hint="eastAsia"/>
          <w:lang w:val="en-US" w:eastAsia="zh-CN"/>
        </w:rPr>
        <w:t>位于</w:t>
      </w:r>
      <w:r w:rsidR="000E7A18" w:rsidRPr="00E564AB">
        <w:rPr>
          <w:lang w:val="en-US" w:eastAsia="zh-CN"/>
        </w:rPr>
        <w:t>101° W</w:t>
      </w:r>
      <w:r w:rsidR="00E564AB">
        <w:rPr>
          <w:lang w:val="en-US" w:eastAsia="zh-CN"/>
        </w:rPr>
        <w:t>）</w:t>
      </w:r>
      <w:r>
        <w:rPr>
          <w:rFonts w:hint="eastAsia"/>
          <w:lang w:val="en-US" w:eastAsia="zh-CN"/>
        </w:rPr>
        <w:t>。覆盖区与</w:t>
      </w:r>
      <w:r w:rsidRPr="00E564AB">
        <w:rPr>
          <w:lang w:val="en-US" w:eastAsia="zh-CN"/>
        </w:rPr>
        <w:t>MSAT</w:t>
      </w:r>
      <w:r>
        <w:rPr>
          <w:rFonts w:hint="eastAsia"/>
          <w:lang w:val="en-US" w:eastAsia="zh-CN"/>
        </w:rPr>
        <w:t>卫星类似，但</w:t>
      </w:r>
      <w:r w:rsidR="000E7A18" w:rsidRPr="00E564AB">
        <w:rPr>
          <w:lang w:val="en-US" w:eastAsia="zh-CN"/>
        </w:rPr>
        <w:t>e.i.r.p.</w:t>
      </w:r>
      <w:r>
        <w:rPr>
          <w:rFonts w:hint="eastAsia"/>
          <w:lang w:val="en-US" w:eastAsia="zh-CN"/>
        </w:rPr>
        <w:t>和</w:t>
      </w:r>
      <w:r w:rsidR="000E7A18" w:rsidRPr="00E564AB">
        <w:rPr>
          <w:i/>
          <w:iCs/>
          <w:lang w:val="en-US" w:eastAsia="zh-CN"/>
        </w:rPr>
        <w:t>G</w:t>
      </w:r>
      <w:r w:rsidR="000E7A18" w:rsidRPr="00E564AB">
        <w:rPr>
          <w:lang w:val="en-US" w:eastAsia="zh-CN"/>
        </w:rPr>
        <w:t>/</w:t>
      </w:r>
      <w:r w:rsidR="000E7A18" w:rsidRPr="00E564AB">
        <w:rPr>
          <w:i/>
          <w:iCs/>
          <w:lang w:val="en-US" w:eastAsia="zh-CN"/>
        </w:rPr>
        <w:t>T</w:t>
      </w:r>
      <w:r>
        <w:rPr>
          <w:rFonts w:hint="eastAsia"/>
          <w:lang w:val="en-US" w:eastAsia="zh-CN"/>
        </w:rPr>
        <w:t>要大许多，覆盖的业务区约有</w:t>
      </w:r>
      <w:r w:rsidR="000E7A18" w:rsidRPr="00E564AB">
        <w:rPr>
          <w:lang w:val="en-US" w:eastAsia="zh-CN"/>
        </w:rPr>
        <w:t>300</w:t>
      </w:r>
      <w:r>
        <w:rPr>
          <w:rFonts w:hint="eastAsia"/>
          <w:lang w:val="en-US" w:eastAsia="zh-CN"/>
        </w:rPr>
        <w:t>个点波束。</w:t>
      </w:r>
      <w:r w:rsidR="001F7EBF">
        <w:rPr>
          <w:rFonts w:hint="eastAsia"/>
          <w:lang w:val="en-US" w:eastAsia="zh-CN"/>
        </w:rPr>
        <w:t>请参见图</w:t>
      </w:r>
      <w:r w:rsidR="001F7EBF">
        <w:rPr>
          <w:rFonts w:hint="eastAsia"/>
          <w:lang w:val="en-US" w:eastAsia="zh-CN"/>
        </w:rPr>
        <w:t>11</w:t>
      </w:r>
      <w:r w:rsidR="001F7EBF">
        <w:rPr>
          <w:rFonts w:hint="eastAsia"/>
          <w:lang w:val="en-US" w:eastAsia="zh-CN"/>
        </w:rPr>
        <w:t>。这些卫星配有</w:t>
      </w:r>
      <w:r w:rsidR="000E7A18" w:rsidRPr="00E564AB">
        <w:rPr>
          <w:lang w:val="en-US" w:eastAsia="zh-CN"/>
        </w:rPr>
        <w:t>22</w:t>
      </w:r>
      <w:r w:rsidR="001F7EBF">
        <w:rPr>
          <w:rFonts w:hint="eastAsia"/>
          <w:lang w:val="en-US" w:eastAsia="zh-CN"/>
        </w:rPr>
        <w:t>米</w:t>
      </w:r>
      <w:r w:rsidR="001F7EBF">
        <w:rPr>
          <w:rFonts w:hint="eastAsia"/>
          <w:lang w:val="en-US" w:eastAsia="zh-CN"/>
        </w:rPr>
        <w:t>L</w:t>
      </w:r>
      <w:r w:rsidR="001F7EBF">
        <w:rPr>
          <w:rFonts w:hint="eastAsia"/>
          <w:lang w:val="en-US" w:eastAsia="zh-CN"/>
        </w:rPr>
        <w:t>频段反射器天线，支持使用蜂窝电话尺寸的移动终端和</w:t>
      </w:r>
      <w:r w:rsidR="005E17E5">
        <w:rPr>
          <w:rFonts w:hint="eastAsia"/>
          <w:lang w:val="en-US" w:eastAsia="zh-CN"/>
        </w:rPr>
        <w:t>结构紧凑的</w:t>
      </w:r>
      <w:r w:rsidR="001F7EBF">
        <w:rPr>
          <w:rFonts w:hint="eastAsia"/>
          <w:lang w:val="en-US" w:eastAsia="zh-CN"/>
        </w:rPr>
        <w:t>便携终端或固定终端，提供经济可靠的话音和高速数据</w:t>
      </w:r>
    </w:p>
    <w:p w:rsidR="000C02FF" w:rsidRDefault="000C02FF">
      <w:pPr>
        <w:tabs>
          <w:tab w:val="clear" w:pos="794"/>
          <w:tab w:val="clear" w:pos="1191"/>
          <w:tab w:val="clear" w:pos="1588"/>
          <w:tab w:val="clear" w:pos="1985"/>
        </w:tabs>
        <w:overflowPunct/>
        <w:autoSpaceDE/>
        <w:autoSpaceDN/>
        <w:adjustRightInd/>
        <w:spacing w:before="0"/>
        <w:jc w:val="left"/>
        <w:textAlignment w:val="auto"/>
        <w:rPr>
          <w:lang w:val="en-US" w:eastAsia="zh-CN"/>
        </w:rPr>
      </w:pPr>
    </w:p>
    <w:p w:rsidR="000C02FF" w:rsidRDefault="000C02FF">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0E7A18" w:rsidRPr="00E564AB" w:rsidRDefault="001F7EBF" w:rsidP="000C02FF">
      <w:pPr>
        <w:rPr>
          <w:lang w:val="en-US" w:eastAsia="zh-CN"/>
        </w:rPr>
      </w:pPr>
      <w:r>
        <w:rPr>
          <w:rFonts w:hint="eastAsia"/>
          <w:lang w:val="en-US" w:eastAsia="zh-CN"/>
        </w:rPr>
        <w:lastRenderedPageBreak/>
        <w:t>业务。此外，卫星是综合</w:t>
      </w:r>
      <w:r>
        <w:rPr>
          <w:rFonts w:hint="eastAsia"/>
          <w:lang w:val="en-US" w:eastAsia="zh-CN"/>
        </w:rPr>
        <w:t>MSS</w:t>
      </w:r>
      <w:r>
        <w:rPr>
          <w:rFonts w:hint="eastAsia"/>
          <w:lang w:val="en-US" w:eastAsia="zh-CN"/>
        </w:rPr>
        <w:t>系统的一部分。该系统由卫星部分和地面部分构成，地面部分是卫星部分的补充，是</w:t>
      </w:r>
      <w:r>
        <w:rPr>
          <w:rFonts w:hint="eastAsia"/>
          <w:lang w:val="en-US" w:eastAsia="zh-CN"/>
        </w:rPr>
        <w:t>MSS</w:t>
      </w:r>
      <w:r>
        <w:rPr>
          <w:rFonts w:hint="eastAsia"/>
          <w:lang w:val="en-US" w:eastAsia="zh-CN"/>
        </w:rPr>
        <w:t>系统不可分割的组成部分。在此系统中，地面部分由卫星网络管理系统控制，使用与相关卫星移动系统</w:t>
      </w:r>
      <w:r>
        <w:rPr>
          <w:rFonts w:hint="eastAsia"/>
          <w:lang w:val="en-US" w:eastAsia="zh-CN"/>
        </w:rPr>
        <w:t>MSS</w:t>
      </w:r>
      <w:r>
        <w:rPr>
          <w:rFonts w:hint="eastAsia"/>
          <w:lang w:val="en-US" w:eastAsia="zh-CN"/>
        </w:rPr>
        <w:t>频段相同的频段。此系统的益处在于可通过地面蜂窝部分为城区提供室内覆盖，利用卫星部分为农村和荒野地区提供无处不在的覆盖，最终还可在地面业务无法工作的地区提供高容量的应急和赈灾服务。</w:t>
      </w:r>
      <w:r w:rsidR="000E7A18" w:rsidRPr="00E564AB">
        <w:rPr>
          <w:lang w:val="en-US" w:eastAsia="zh-CN"/>
        </w:rPr>
        <w:t xml:space="preserve"> </w:t>
      </w:r>
    </w:p>
    <w:p w:rsidR="000E7A18" w:rsidRPr="007F75D1" w:rsidRDefault="00AE32BD" w:rsidP="00D97D36">
      <w:pPr>
        <w:pStyle w:val="FigureNo"/>
      </w:pPr>
      <w:r>
        <w:rPr>
          <w:rFonts w:hint="eastAsia"/>
          <w:lang w:eastAsia="zh-CN"/>
        </w:rPr>
        <w:t>图</w:t>
      </w:r>
      <w:r w:rsidR="000E7A18" w:rsidRPr="007F75D1">
        <w:t xml:space="preserve"> 11 </w:t>
      </w:r>
    </w:p>
    <w:p w:rsidR="000E7A18" w:rsidRPr="007F75D1" w:rsidRDefault="000E7A18" w:rsidP="00D97D36">
      <w:pPr>
        <w:pStyle w:val="Figuretitle"/>
      </w:pPr>
      <w:r w:rsidRPr="007F75D1">
        <w:t>SkyTerra</w:t>
      </w:r>
      <w:r w:rsidR="00AE32BD">
        <w:rPr>
          <w:rFonts w:hint="eastAsia"/>
          <w:lang w:eastAsia="zh-CN"/>
        </w:rPr>
        <w:t>的覆盖</w:t>
      </w:r>
      <w:r w:rsidRPr="007F75D1">
        <w:t xml:space="preserve"> </w:t>
      </w:r>
    </w:p>
    <w:p w:rsidR="000E7A18" w:rsidRPr="007F75D1" w:rsidRDefault="00BB3692" w:rsidP="00D97D36">
      <w:pPr>
        <w:pStyle w:val="Figure"/>
      </w:pPr>
      <w:r>
        <w:rPr>
          <w:noProof/>
          <w:lang w:val="en-US" w:eastAsia="zh-CN"/>
        </w:rPr>
        <w:pict>
          <v:shape id="_x0000_s47793" type="#_x0000_t202" style="position:absolute;left:0;text-align:left;margin-left:204.15pt;margin-top:188.45pt;width:94.5pt;height:12.4pt;z-index:251671552;mso-height-percent:200;mso-height-percent:200;mso-width-relative:margin;mso-height-relative:margin" strokecolor="white [3212]">
            <v:textbox style="mso-fit-shape-to-text:t" inset="0,0,0,0">
              <w:txbxContent>
                <w:p w:rsidR="003B0804" w:rsidRPr="00053F9E" w:rsidRDefault="003B0804" w:rsidP="003B0804">
                  <w:pPr>
                    <w:spacing w:before="0"/>
                    <w:jc w:val="center"/>
                    <w:rPr>
                      <w:sz w:val="18"/>
                      <w:szCs w:val="18"/>
                    </w:rPr>
                  </w:pPr>
                  <w:r>
                    <w:rPr>
                      <w:rFonts w:eastAsia="SimSun" w:hint="eastAsia"/>
                      <w:sz w:val="18"/>
                      <w:szCs w:val="18"/>
                      <w:lang w:eastAsia="zh-CN"/>
                    </w:rPr>
                    <w:t>U (</w:t>
                  </w:r>
                  <w:r>
                    <w:rPr>
                      <w:rFonts w:eastAsia="SimSun" w:hint="eastAsia"/>
                      <w:sz w:val="18"/>
                      <w:szCs w:val="18"/>
                      <w:lang w:eastAsia="zh-CN"/>
                    </w:rPr>
                    <w:t>度</w:t>
                  </w:r>
                  <w:r>
                    <w:rPr>
                      <w:rFonts w:eastAsia="SimSun" w:hint="eastAsia"/>
                      <w:sz w:val="18"/>
                      <w:szCs w:val="18"/>
                      <w:lang w:eastAsia="zh-CN"/>
                    </w:rPr>
                    <w:t>)</w:t>
                  </w:r>
                </w:p>
              </w:txbxContent>
            </v:textbox>
          </v:shape>
        </w:pict>
      </w:r>
      <w:r>
        <w:rPr>
          <w:noProof/>
          <w:lang w:val="en-US" w:eastAsia="zh-CN"/>
        </w:rPr>
        <w:pict>
          <v:rect id="_x0000_s25837" style="position:absolute;left:0;text-align:left;margin-left:383pt;margin-top:209.35pt;width:63.1pt;height:14.35pt;z-index:251664384" fillcolor="white [3212]" stroked="f">
            <v:textbox style="mso-next-textbox:#_x0000_s25837" inset="0,0,0,0">
              <w:txbxContent>
                <w:p w:rsidR="003B0804" w:rsidRDefault="003B0804" w:rsidP="003B0804">
                  <w:pPr>
                    <w:spacing w:before="0"/>
                    <w:jc w:val="right"/>
                    <w:rPr>
                      <w:lang w:eastAsia="zh-CN"/>
                    </w:rPr>
                  </w:pPr>
                  <w:r>
                    <w:rPr>
                      <w:rFonts w:hint="eastAsia"/>
                      <w:color w:val="000000"/>
                      <w:sz w:val="14"/>
                      <w:szCs w:val="14"/>
                      <w:lang w:eastAsia="zh-CN"/>
                    </w:rPr>
                    <w:t>第</w:t>
                  </w:r>
                  <w:r>
                    <w:rPr>
                      <w:color w:val="000000"/>
                      <w:sz w:val="14"/>
                      <w:szCs w:val="14"/>
                    </w:rPr>
                    <w:t>2149-</w:t>
                  </w:r>
                  <w:r>
                    <w:rPr>
                      <w:rFonts w:hint="eastAsia"/>
                      <w:color w:val="000000"/>
                      <w:sz w:val="14"/>
                      <w:szCs w:val="14"/>
                      <w:lang w:eastAsia="zh-CN"/>
                    </w:rPr>
                    <w:t>11</w:t>
                  </w:r>
                  <w:r>
                    <w:rPr>
                      <w:rFonts w:hint="eastAsia"/>
                      <w:color w:val="000000"/>
                      <w:sz w:val="14"/>
                      <w:szCs w:val="14"/>
                      <w:lang w:eastAsia="zh-CN"/>
                    </w:rPr>
                    <w:t>号报告</w:t>
                  </w:r>
                </w:p>
              </w:txbxContent>
            </v:textbox>
          </v:rect>
        </w:pict>
      </w:r>
      <w:r>
        <w:rPr>
          <w:noProof/>
          <w:lang w:val="en-US" w:eastAsia="zh-CN"/>
        </w:rPr>
        <w:pict>
          <v:shape id="_x0000_s47792" type="#_x0000_t202" style="position:absolute;left:0;text-align:left;margin-left:32pt;margin-top:39.45pt;width:15.55pt;height:91.25pt;z-index:251670528;mso-width-relative:margin;mso-height-relative:margin" strokecolor="white [3212]">
            <v:textbox style="layout-flow:vertical;mso-layout-flow-alt:bottom-to-top;mso-next-textbox:#_x0000_s47792" inset="0,0,0,0">
              <w:txbxContent>
                <w:p w:rsidR="003B0804" w:rsidRPr="00053F9E" w:rsidRDefault="003B0804" w:rsidP="003B0804">
                  <w:pPr>
                    <w:spacing w:before="0"/>
                    <w:jc w:val="center"/>
                    <w:rPr>
                      <w:sz w:val="18"/>
                      <w:szCs w:val="18"/>
                    </w:rPr>
                  </w:pPr>
                  <w:r>
                    <w:rPr>
                      <w:rFonts w:eastAsia="SimSun"/>
                      <w:sz w:val="18"/>
                      <w:szCs w:val="18"/>
                      <w:lang w:val="en-US" w:eastAsia="zh-CN"/>
                    </w:rPr>
                    <w:t>–</w:t>
                  </w:r>
                  <w:r>
                    <w:rPr>
                      <w:rFonts w:eastAsia="SimSun" w:hint="eastAsia"/>
                      <w:sz w:val="18"/>
                      <w:szCs w:val="18"/>
                      <w:lang w:eastAsia="zh-CN"/>
                    </w:rPr>
                    <w:t>V (</w:t>
                  </w:r>
                  <w:r w:rsidRPr="00053F9E">
                    <w:rPr>
                      <w:rFonts w:eastAsia="SimSun" w:hint="eastAsia"/>
                      <w:sz w:val="18"/>
                      <w:szCs w:val="18"/>
                      <w:lang w:eastAsia="zh-CN"/>
                    </w:rPr>
                    <w:t>度</w:t>
                  </w:r>
                  <w:r>
                    <w:rPr>
                      <w:rFonts w:eastAsia="SimSun" w:hint="eastAsia"/>
                      <w:sz w:val="18"/>
                      <w:szCs w:val="18"/>
                      <w:lang w:eastAsia="zh-CN"/>
                    </w:rPr>
                    <w:t>)</w:t>
                  </w:r>
                </w:p>
              </w:txbxContent>
            </v:textbox>
          </v:shape>
        </w:pict>
      </w:r>
      <w:r w:rsidR="000C02FF">
        <w:rPr>
          <w:noProof/>
          <w:lang w:val="en-US" w:eastAsia="zh-CN"/>
        </w:rPr>
        <w:drawing>
          <wp:inline distT="0" distB="0" distL="0" distR="0">
            <wp:extent cx="5219700" cy="280035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4" cstate="print"/>
                    <a:srcRect/>
                    <a:stretch>
                      <a:fillRect/>
                    </a:stretch>
                  </pic:blipFill>
                  <pic:spPr bwMode="auto">
                    <a:xfrm>
                      <a:off x="0" y="0"/>
                      <a:ext cx="5219700" cy="2800350"/>
                    </a:xfrm>
                    <a:prstGeom prst="rect">
                      <a:avLst/>
                    </a:prstGeom>
                    <a:noFill/>
                    <a:ln w="9525">
                      <a:noFill/>
                      <a:miter lim="800000"/>
                      <a:headEnd/>
                      <a:tailEnd/>
                    </a:ln>
                  </pic:spPr>
                </pic:pic>
              </a:graphicData>
            </a:graphic>
          </wp:inline>
        </w:drawing>
      </w:r>
    </w:p>
    <w:p w:rsidR="000E7A18" w:rsidRPr="002E251E" w:rsidRDefault="00E40AF5" w:rsidP="00D97D36">
      <w:pPr>
        <w:pStyle w:val="Heading2"/>
      </w:pPr>
      <w:bookmarkStart w:id="36" w:name="_Toc247958117"/>
      <w:bookmarkStart w:id="37" w:name="_Toc263857059"/>
      <w:r w:rsidRPr="002E251E">
        <w:t>3.6</w:t>
      </w:r>
      <w:r w:rsidRPr="002E251E">
        <w:tab/>
      </w:r>
      <w:r w:rsidR="000E7A18" w:rsidRPr="002E251E">
        <w:t>TerreStar</w:t>
      </w:r>
      <w:bookmarkEnd w:id="36"/>
      <w:bookmarkEnd w:id="37"/>
    </w:p>
    <w:p w:rsidR="000E7A18" w:rsidRPr="002E251E" w:rsidRDefault="000E7A18" w:rsidP="004F691F">
      <w:pPr>
        <w:ind w:firstLineChars="200" w:firstLine="480"/>
        <w:rPr>
          <w:color w:val="000000"/>
          <w:lang w:eastAsia="zh-CN"/>
        </w:rPr>
      </w:pPr>
      <w:r w:rsidRPr="002E251E">
        <w:t>TerreStar</w:t>
      </w:r>
      <w:r w:rsidR="00AE32BD">
        <w:rPr>
          <w:rFonts w:hint="eastAsia"/>
          <w:lang w:val="en-US" w:eastAsia="zh-CN"/>
        </w:rPr>
        <w:t>计算使用集成的辅助地面设备运营</w:t>
      </w:r>
      <w:r w:rsidRPr="002E251E">
        <w:rPr>
          <w:color w:val="000000"/>
        </w:rPr>
        <w:t>MSS</w:t>
      </w:r>
      <w:r w:rsidR="00AE32BD">
        <w:rPr>
          <w:rFonts w:hint="eastAsia"/>
          <w:color w:val="000000"/>
          <w:lang w:val="en-US" w:eastAsia="zh-CN"/>
        </w:rPr>
        <w:t>通信网。</w:t>
      </w:r>
      <w:r w:rsidRPr="002E251E">
        <w:rPr>
          <w:lang w:eastAsia="zh-CN"/>
        </w:rPr>
        <w:t>TerreStar-1</w:t>
      </w:r>
      <w:r w:rsidR="00AE32BD">
        <w:rPr>
          <w:lang w:val="en-US" w:eastAsia="zh-CN"/>
        </w:rPr>
        <w:t>对地静止</w:t>
      </w:r>
      <w:r w:rsidRPr="002E251E">
        <w:rPr>
          <w:lang w:eastAsia="zh-CN"/>
        </w:rPr>
        <w:t>MSS</w:t>
      </w:r>
      <w:r w:rsidR="00AE32BD">
        <w:rPr>
          <w:rFonts w:hint="eastAsia"/>
          <w:lang w:val="en-US" w:eastAsia="zh-CN"/>
        </w:rPr>
        <w:t>卫星于</w:t>
      </w:r>
      <w:r w:rsidRPr="002E251E">
        <w:rPr>
          <w:lang w:eastAsia="zh-CN"/>
        </w:rPr>
        <w:t>2009</w:t>
      </w:r>
      <w:r w:rsidR="00AE32BD">
        <w:rPr>
          <w:rFonts w:hint="eastAsia"/>
          <w:lang w:val="en-US" w:eastAsia="zh-CN"/>
        </w:rPr>
        <w:t>年</w:t>
      </w:r>
      <w:r w:rsidR="00AE32BD" w:rsidRPr="002E251E">
        <w:rPr>
          <w:rFonts w:hint="eastAsia"/>
          <w:lang w:eastAsia="zh-CN"/>
        </w:rPr>
        <w:t>7</w:t>
      </w:r>
      <w:r w:rsidR="00AE32BD">
        <w:rPr>
          <w:rFonts w:hint="eastAsia"/>
          <w:lang w:val="en-US" w:eastAsia="zh-CN"/>
        </w:rPr>
        <w:t>月发射</w:t>
      </w:r>
      <w:r w:rsidR="00AE32BD" w:rsidRPr="002E251E">
        <w:rPr>
          <w:rFonts w:hint="eastAsia"/>
          <w:lang w:eastAsia="zh-CN"/>
        </w:rPr>
        <w:t>，</w:t>
      </w:r>
      <w:r w:rsidR="00AE32BD">
        <w:rPr>
          <w:rFonts w:hint="eastAsia"/>
          <w:lang w:val="en-US" w:eastAsia="zh-CN"/>
        </w:rPr>
        <w:t>定位于</w:t>
      </w:r>
      <w:r w:rsidRPr="002E251E">
        <w:rPr>
          <w:lang w:eastAsia="zh-CN"/>
        </w:rPr>
        <w:t>111° W</w:t>
      </w:r>
      <w:r w:rsidR="00AE32BD">
        <w:rPr>
          <w:rFonts w:hint="eastAsia"/>
          <w:lang w:val="en-US" w:eastAsia="zh-CN"/>
        </w:rPr>
        <w:t>。第二颗</w:t>
      </w:r>
      <w:r w:rsidR="00AE32BD">
        <w:rPr>
          <w:lang w:val="en-US" w:eastAsia="zh-CN"/>
        </w:rPr>
        <w:t>对地静止</w:t>
      </w:r>
      <w:r w:rsidRPr="002E251E">
        <w:rPr>
          <w:lang w:eastAsia="zh-CN"/>
        </w:rPr>
        <w:t>MSS</w:t>
      </w:r>
      <w:r w:rsidR="00AE32BD">
        <w:rPr>
          <w:rFonts w:hint="eastAsia"/>
          <w:lang w:val="en-US" w:eastAsia="zh-CN"/>
        </w:rPr>
        <w:t>卫星</w:t>
      </w:r>
      <w:r w:rsidR="00AE32BD" w:rsidRPr="002E251E">
        <w:rPr>
          <w:rFonts w:hint="eastAsia"/>
          <w:lang w:eastAsia="zh-CN"/>
        </w:rPr>
        <w:t>，</w:t>
      </w:r>
      <w:r w:rsidRPr="002E251E">
        <w:rPr>
          <w:lang w:eastAsia="zh-CN"/>
        </w:rPr>
        <w:t>TerreStar-2</w:t>
      </w:r>
      <w:r w:rsidR="00AE32BD">
        <w:rPr>
          <w:rFonts w:hint="eastAsia"/>
          <w:lang w:val="en-US" w:eastAsia="zh-CN"/>
        </w:rPr>
        <w:t>的建造工作已经开始。</w:t>
      </w:r>
      <w:r w:rsidRPr="002E251E">
        <w:rPr>
          <w:lang w:eastAsia="zh-CN"/>
        </w:rPr>
        <w:t xml:space="preserve"> </w:t>
      </w:r>
    </w:p>
    <w:p w:rsidR="000E7A18" w:rsidRPr="00E564AB" w:rsidRDefault="000E7A18" w:rsidP="004F691F">
      <w:pPr>
        <w:ind w:firstLineChars="200" w:firstLine="480"/>
        <w:rPr>
          <w:lang w:val="en-US" w:eastAsia="zh-CN"/>
        </w:rPr>
      </w:pPr>
      <w:r w:rsidRPr="00E564AB">
        <w:rPr>
          <w:lang w:val="en-US" w:eastAsia="zh-CN"/>
        </w:rPr>
        <w:t>TerreStar</w:t>
      </w:r>
      <w:r w:rsidR="00AE32BD">
        <w:rPr>
          <w:rFonts w:hint="eastAsia"/>
          <w:lang w:val="en-US" w:eastAsia="zh-CN"/>
        </w:rPr>
        <w:t>的初步覆盖范围包括加拿大、美国大陆、夏威夷和美属维京群岛。规划将美国大陆和加拿大南部主要人口聚居区纳入主要服务区，包括加拿大北部和阿拉斯加在内的其它区域列入次级服务区（图</w:t>
      </w:r>
      <w:r w:rsidR="00AE32BD">
        <w:rPr>
          <w:rFonts w:hint="eastAsia"/>
          <w:lang w:val="en-US" w:eastAsia="zh-CN"/>
        </w:rPr>
        <w:t>12</w:t>
      </w:r>
      <w:r w:rsidR="00AE32BD">
        <w:rPr>
          <w:rFonts w:hint="eastAsia"/>
          <w:lang w:val="en-US" w:eastAsia="zh-CN"/>
        </w:rPr>
        <w:t>）。</w:t>
      </w:r>
    </w:p>
    <w:p w:rsidR="000E7A18" w:rsidRPr="00E564AB" w:rsidRDefault="000E7A18" w:rsidP="004F691F">
      <w:pPr>
        <w:ind w:firstLineChars="200" w:firstLine="480"/>
        <w:rPr>
          <w:lang w:val="en-US" w:eastAsia="zh-CN"/>
        </w:rPr>
      </w:pPr>
      <w:r w:rsidRPr="00E564AB">
        <w:rPr>
          <w:lang w:val="en-US" w:eastAsia="zh-CN"/>
        </w:rPr>
        <w:t>TerreStar</w:t>
      </w:r>
      <w:r w:rsidR="00AE32BD">
        <w:rPr>
          <w:rFonts w:hint="eastAsia"/>
          <w:lang w:val="en-US" w:eastAsia="zh-CN"/>
        </w:rPr>
        <w:t>拟用的地面部分将包括</w:t>
      </w:r>
      <w:r w:rsidRPr="00E564AB">
        <w:rPr>
          <w:lang w:val="en-US" w:eastAsia="zh-CN"/>
        </w:rPr>
        <w:t>2.0/2.2 GHz</w:t>
      </w:r>
      <w:r w:rsidR="00AE32BD">
        <w:rPr>
          <w:rFonts w:hint="eastAsia"/>
          <w:lang w:val="en-US" w:eastAsia="zh-CN"/>
        </w:rPr>
        <w:t>频段移动用户终端和辅助地面部分基站，分别位于加拿大和美国的</w:t>
      </w:r>
      <w:r w:rsidRPr="00E564AB">
        <w:rPr>
          <w:lang w:val="en-US" w:eastAsia="zh-CN"/>
        </w:rPr>
        <w:t>14/11 GHz</w:t>
      </w:r>
      <w:r w:rsidR="00AE32BD">
        <w:rPr>
          <w:rFonts w:hint="eastAsia"/>
          <w:lang w:val="en-US" w:eastAsia="zh-CN"/>
        </w:rPr>
        <w:t>网关，分布在北美的一批</w:t>
      </w:r>
      <w:r w:rsidRPr="00E564AB">
        <w:rPr>
          <w:lang w:val="en-US" w:eastAsia="zh-CN"/>
        </w:rPr>
        <w:t>2.0/2.2 GHz</w:t>
      </w:r>
      <w:r w:rsidR="00AE32BD">
        <w:rPr>
          <w:rFonts w:hint="eastAsia"/>
          <w:lang w:val="en-US" w:eastAsia="zh-CN"/>
        </w:rPr>
        <w:t>频段校准地球站。</w:t>
      </w:r>
      <w:r w:rsidRPr="00E564AB">
        <w:rPr>
          <w:lang w:val="en-US" w:eastAsia="zh-CN"/>
        </w:rPr>
        <w:t xml:space="preserve"> </w:t>
      </w:r>
    </w:p>
    <w:p w:rsidR="000E7A18" w:rsidRPr="00E564AB" w:rsidRDefault="000E7A18" w:rsidP="004F691F">
      <w:pPr>
        <w:ind w:firstLineChars="200" w:firstLine="480"/>
        <w:rPr>
          <w:color w:val="000000"/>
          <w:lang w:val="en-US" w:eastAsia="zh-CN"/>
        </w:rPr>
      </w:pPr>
      <w:r w:rsidRPr="00E564AB">
        <w:rPr>
          <w:lang w:val="en-US" w:eastAsia="zh-CN"/>
        </w:rPr>
        <w:t>TerreStar-1</w:t>
      </w:r>
      <w:r w:rsidR="00AE32BD">
        <w:rPr>
          <w:rFonts w:hint="eastAsia"/>
          <w:lang w:val="en-US" w:eastAsia="zh-CN"/>
        </w:rPr>
        <w:t>配有</w:t>
      </w:r>
      <w:r w:rsidRPr="00E564AB">
        <w:rPr>
          <w:lang w:val="en-US" w:eastAsia="zh-CN"/>
        </w:rPr>
        <w:t>18</w:t>
      </w:r>
      <w:r w:rsidR="00AE32BD">
        <w:rPr>
          <w:rFonts w:hint="eastAsia"/>
          <w:lang w:val="en-US" w:eastAsia="zh-CN"/>
        </w:rPr>
        <w:t>米直径的</w:t>
      </w:r>
      <w:r w:rsidRPr="00E564AB">
        <w:rPr>
          <w:lang w:val="en-US" w:eastAsia="zh-CN"/>
        </w:rPr>
        <w:t>2.0/2.2 GHz</w:t>
      </w:r>
      <w:r w:rsidR="00AE32BD">
        <w:rPr>
          <w:rFonts w:hint="eastAsia"/>
          <w:lang w:val="en-US" w:eastAsia="zh-CN"/>
        </w:rPr>
        <w:t>频段天线，可与地基波束成形一起提供高频谱效率的业务，其地面覆盖由上百个可动态配置的点波束组成。拟用卫星和网络的灵活性，有利于开发一系列规格的终端。网络特性和具体的最终用户要求，是开发这些终端的动因和模板。</w:t>
      </w:r>
      <w:r w:rsidRPr="00E564AB">
        <w:rPr>
          <w:lang w:val="en-US" w:eastAsia="zh-CN"/>
        </w:rPr>
        <w:t xml:space="preserve"> </w:t>
      </w:r>
    </w:p>
    <w:p w:rsidR="000C02FF" w:rsidRDefault="000C02FF">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0E7A18" w:rsidRPr="00E564AB" w:rsidRDefault="000E7A18" w:rsidP="004F691F">
      <w:pPr>
        <w:ind w:firstLineChars="200" w:firstLine="480"/>
        <w:rPr>
          <w:lang w:val="en-US" w:eastAsia="zh-CN"/>
        </w:rPr>
      </w:pPr>
      <w:r w:rsidRPr="00E564AB">
        <w:rPr>
          <w:lang w:val="en-US" w:eastAsia="zh-CN"/>
        </w:rPr>
        <w:lastRenderedPageBreak/>
        <w:t>TerreStar</w:t>
      </w:r>
      <w:r w:rsidR="00AE32BD">
        <w:rPr>
          <w:rFonts w:hint="eastAsia"/>
          <w:lang w:val="en-US" w:eastAsia="zh-CN"/>
        </w:rPr>
        <w:t>正在开发一种开放的网络芯片集构架，支持将</w:t>
      </w:r>
      <w:r w:rsidRPr="00E564AB">
        <w:rPr>
          <w:lang w:val="en-US" w:eastAsia="zh-CN"/>
        </w:rPr>
        <w:t>2.0/2.2 GHz</w:t>
      </w:r>
      <w:r w:rsidR="00AE32BD">
        <w:rPr>
          <w:rFonts w:hint="eastAsia"/>
          <w:lang w:val="en-US" w:eastAsia="zh-CN"/>
        </w:rPr>
        <w:t>频段并入多种移动装置，包括</w:t>
      </w:r>
      <w:r w:rsidR="00AE32BD">
        <w:rPr>
          <w:lang w:eastAsia="zh-CN"/>
        </w:rPr>
        <w:t>通用移动</w:t>
      </w:r>
      <w:r w:rsidR="00AE32BD">
        <w:rPr>
          <w:rFonts w:hint="eastAsia"/>
          <w:lang w:eastAsia="zh-CN"/>
        </w:rPr>
        <w:t>电话</w:t>
      </w:r>
      <w:r w:rsidR="00AE32BD">
        <w:rPr>
          <w:lang w:eastAsia="zh-CN"/>
        </w:rPr>
        <w:t>系</w:t>
      </w:r>
      <w:r w:rsidR="00AE32BD">
        <w:rPr>
          <w:rFonts w:ascii="宋体" w:hAnsi="宋体" w:cs="宋体" w:hint="eastAsia"/>
          <w:lang w:eastAsia="zh-CN"/>
        </w:rPr>
        <w:t>统</w:t>
      </w:r>
      <w:r w:rsidR="00E564AB">
        <w:rPr>
          <w:lang w:val="en-US" w:eastAsia="zh-CN"/>
        </w:rPr>
        <w:t>（</w:t>
      </w:r>
      <w:r w:rsidRPr="00E564AB">
        <w:rPr>
          <w:lang w:val="en-US" w:eastAsia="zh-CN"/>
        </w:rPr>
        <w:t>UMTS</w:t>
      </w:r>
      <w:r w:rsidR="00E564AB">
        <w:rPr>
          <w:lang w:val="en-US" w:eastAsia="zh-CN"/>
        </w:rPr>
        <w:t>）</w:t>
      </w:r>
      <w:r w:rsidR="00AE32BD">
        <w:rPr>
          <w:rFonts w:hint="eastAsia"/>
          <w:lang w:val="en-US" w:eastAsia="zh-CN"/>
        </w:rPr>
        <w:t>手机</w:t>
      </w:r>
      <w:r w:rsidRPr="00E564AB">
        <w:rPr>
          <w:lang w:val="en-US" w:eastAsia="zh-CN"/>
        </w:rPr>
        <w:t>/</w:t>
      </w:r>
      <w:r w:rsidR="00AE32BD">
        <w:rPr>
          <w:rFonts w:hint="eastAsia"/>
          <w:lang w:val="en-US" w:eastAsia="zh-CN"/>
        </w:rPr>
        <w:t>个人数字助理，以及公共安全陆地移动无线网络和专用政府网手机。</w:t>
      </w:r>
      <w:r w:rsidR="00F35DC8">
        <w:rPr>
          <w:rFonts w:hint="eastAsia"/>
          <w:lang w:val="en-US" w:eastAsia="zh-CN"/>
        </w:rPr>
        <w:t>目前，正在为支持话音、数据和互联网接入开发手机，实现卫星和地面设施的无缝集成，在危机时刻确保持续地交互通信。为保障有效地满足手持无线电系统的要求，终端设计以尽量灵活为宗旨。</w:t>
      </w:r>
      <w:r w:rsidRPr="00E564AB">
        <w:rPr>
          <w:lang w:val="en-US" w:eastAsia="zh-CN"/>
        </w:rPr>
        <w:t>TerreStar</w:t>
      </w:r>
      <w:r w:rsidR="00F35DC8">
        <w:rPr>
          <w:rFonts w:hint="eastAsia"/>
          <w:lang w:val="en-US" w:eastAsia="zh-CN"/>
        </w:rPr>
        <w:t>通过其</w:t>
      </w:r>
      <w:r w:rsidR="00F35DC8">
        <w:rPr>
          <w:rFonts w:hint="eastAsia"/>
          <w:lang w:val="en-US" w:eastAsia="zh-CN"/>
        </w:rPr>
        <w:t>MSS</w:t>
      </w:r>
      <w:r w:rsidR="00F35DC8">
        <w:rPr>
          <w:rFonts w:hint="eastAsia"/>
          <w:lang w:val="en-US" w:eastAsia="zh-CN"/>
        </w:rPr>
        <w:t>及辅助地面设备</w:t>
      </w:r>
      <w:r w:rsidR="00F35DC8">
        <w:rPr>
          <w:lang w:val="en-US" w:eastAsia="zh-CN"/>
        </w:rPr>
        <w:t>（</w:t>
      </w:r>
      <w:r w:rsidR="00F35DC8" w:rsidRPr="00E564AB">
        <w:rPr>
          <w:lang w:val="en-US" w:eastAsia="zh-CN"/>
        </w:rPr>
        <w:t>ATC</w:t>
      </w:r>
      <w:r w:rsidR="00F35DC8">
        <w:rPr>
          <w:lang w:val="en-US" w:eastAsia="zh-CN"/>
        </w:rPr>
        <w:t>）</w:t>
      </w:r>
      <w:r w:rsidR="00F35DC8">
        <w:rPr>
          <w:rFonts w:hint="eastAsia"/>
          <w:lang w:val="en-US" w:eastAsia="zh-CN"/>
        </w:rPr>
        <w:t>系统和唯一的芯片集（预计将在</w:t>
      </w:r>
      <w:r w:rsidR="00F35DC8" w:rsidRPr="00E564AB">
        <w:rPr>
          <w:lang w:val="en-US" w:eastAsia="zh-CN"/>
        </w:rPr>
        <w:t>MSS-ATC</w:t>
      </w:r>
      <w:r w:rsidR="00F35DC8">
        <w:rPr>
          <w:rFonts w:hint="eastAsia"/>
          <w:lang w:val="en-US" w:eastAsia="zh-CN"/>
        </w:rPr>
        <w:t>网与地面</w:t>
      </w:r>
      <w:r w:rsidR="00F35DC8" w:rsidRPr="00E564AB">
        <w:rPr>
          <w:lang w:val="en-US" w:eastAsia="zh-CN"/>
        </w:rPr>
        <w:t>GSM</w:t>
      </w:r>
      <w:r w:rsidR="00F35DC8">
        <w:rPr>
          <w:rFonts w:hint="eastAsia"/>
          <w:lang w:val="en-US" w:eastAsia="zh-CN"/>
        </w:rPr>
        <w:t>和</w:t>
      </w:r>
      <w:r w:rsidR="00F35DC8" w:rsidRPr="00E564AB">
        <w:rPr>
          <w:lang w:val="en-US" w:eastAsia="zh-CN"/>
        </w:rPr>
        <w:t>UMTS</w:t>
      </w:r>
      <w:r w:rsidR="00F35DC8">
        <w:rPr>
          <w:rFonts w:hint="eastAsia"/>
          <w:lang w:val="en-US" w:eastAsia="zh-CN"/>
        </w:rPr>
        <w:t>间切换），让消费者能够使用原</w:t>
      </w:r>
      <w:r w:rsidR="00B6273C">
        <w:rPr>
          <w:rFonts w:hint="eastAsia"/>
          <w:lang w:val="en-US" w:eastAsia="zh-CN"/>
        </w:rPr>
        <w:t>本</w:t>
      </w:r>
      <w:r w:rsidR="00F35DC8">
        <w:rPr>
          <w:rFonts w:hint="eastAsia"/>
          <w:lang w:val="en-US" w:eastAsia="zh-CN"/>
        </w:rPr>
        <w:t>位置不同或不兼容的系统。</w:t>
      </w:r>
    </w:p>
    <w:p w:rsidR="000E7A18" w:rsidRPr="00E564AB" w:rsidRDefault="00F35DC8" w:rsidP="004F691F">
      <w:pPr>
        <w:ind w:firstLineChars="200" w:firstLine="480"/>
        <w:rPr>
          <w:lang w:val="en-US" w:eastAsia="zh-CN"/>
        </w:rPr>
      </w:pPr>
      <w:r w:rsidRPr="00E564AB">
        <w:rPr>
          <w:lang w:val="en-US" w:eastAsia="zh-CN"/>
        </w:rPr>
        <w:t>TerreStar</w:t>
      </w:r>
      <w:r>
        <w:rPr>
          <w:rFonts w:hint="eastAsia"/>
          <w:lang w:val="en-US" w:eastAsia="zh-CN"/>
        </w:rPr>
        <w:t>网络基础设施的设计期间，需要考虑全面性、互动性和存活性等关键因素。</w:t>
      </w:r>
      <w:r w:rsidR="00762E52">
        <w:rPr>
          <w:rFonts w:hint="eastAsia"/>
          <w:lang w:val="en-US" w:eastAsia="zh-CN"/>
        </w:rPr>
        <w:t>当消防、应急医疗服务、警察和政府机构急响应部门必须通力合作，使用完全不同的跨部门网络时，此网络必须为首先做出响应的各方提供稳定的通信和情况通报。设计的网络将支持：</w:t>
      </w:r>
    </w:p>
    <w:p w:rsidR="000E7A18" w:rsidRPr="000E7A18" w:rsidRDefault="00F3184A" w:rsidP="00D97D36">
      <w:pPr>
        <w:pStyle w:val="enumlev1"/>
        <w:rPr>
          <w:lang w:val="en-US" w:eastAsia="zh-CN"/>
        </w:rPr>
      </w:pPr>
      <w:r w:rsidRPr="00F3184A">
        <w:rPr>
          <w:lang w:val="en-US" w:eastAsia="zh-CN"/>
        </w:rPr>
        <w:t>–</w:t>
      </w:r>
      <w:r w:rsidR="000E7A18" w:rsidRPr="000E7A18">
        <w:rPr>
          <w:lang w:val="en-US" w:eastAsia="zh-CN"/>
        </w:rPr>
        <w:tab/>
      </w:r>
      <w:r w:rsidR="00762E52">
        <w:rPr>
          <w:rFonts w:hint="eastAsia"/>
          <w:lang w:val="en-US" w:eastAsia="zh-CN"/>
        </w:rPr>
        <w:t>创建专设工作组，使用网络化管理控制个人或小组的接入；第三方网络的网关集成；合作应用和呼叫功能的配置，包括为用户、管理者和应用管理员创建端口；</w:t>
      </w:r>
    </w:p>
    <w:p w:rsidR="000E7A18" w:rsidRPr="000E7A18" w:rsidRDefault="00F3184A" w:rsidP="00D97D36">
      <w:pPr>
        <w:pStyle w:val="enumlev1"/>
        <w:rPr>
          <w:lang w:val="en-US" w:eastAsia="zh-CN"/>
        </w:rPr>
      </w:pPr>
      <w:r w:rsidRPr="00F3184A">
        <w:rPr>
          <w:lang w:val="en-US" w:eastAsia="zh-CN"/>
        </w:rPr>
        <w:t>–</w:t>
      </w:r>
      <w:r w:rsidR="000E7A18" w:rsidRPr="000E7A18">
        <w:rPr>
          <w:lang w:val="en-US" w:eastAsia="zh-CN"/>
        </w:rPr>
        <w:tab/>
      </w:r>
      <w:r w:rsidR="00762E52">
        <w:rPr>
          <w:rFonts w:hint="eastAsia"/>
          <w:lang w:val="en-US" w:eastAsia="zh-CN"/>
        </w:rPr>
        <w:t>各类终端类型涵盖了小型手持装置、结实耐用的手持电话、车载手机和笔记本电脑；</w:t>
      </w:r>
    </w:p>
    <w:p w:rsidR="000E7A18" w:rsidRPr="000E7A18" w:rsidRDefault="00F3184A" w:rsidP="00D97D36">
      <w:pPr>
        <w:pStyle w:val="enumlev1"/>
        <w:rPr>
          <w:lang w:val="en-US" w:eastAsia="zh-CN"/>
        </w:rPr>
      </w:pPr>
      <w:r w:rsidRPr="00F3184A">
        <w:rPr>
          <w:lang w:val="en-US" w:eastAsia="zh-CN"/>
        </w:rPr>
        <w:t>–</w:t>
      </w:r>
      <w:r w:rsidR="000E7A18" w:rsidRPr="000E7A18">
        <w:rPr>
          <w:lang w:val="en-US" w:eastAsia="zh-CN"/>
        </w:rPr>
        <w:tab/>
      </w:r>
      <w:r w:rsidR="00762E52">
        <w:rPr>
          <w:rFonts w:hint="eastAsia"/>
          <w:lang w:val="en-US" w:eastAsia="zh-CN"/>
        </w:rPr>
        <w:t>话音、数据和网络应用，包括流视频、组播按键通话和实时文件协作；</w:t>
      </w:r>
    </w:p>
    <w:p w:rsidR="000E7A18" w:rsidRDefault="00F3184A" w:rsidP="00D97D36">
      <w:pPr>
        <w:pStyle w:val="enumlev1"/>
        <w:rPr>
          <w:lang w:val="en-US" w:eastAsia="zh-CN"/>
        </w:rPr>
      </w:pPr>
      <w:r w:rsidRPr="00F3184A">
        <w:rPr>
          <w:lang w:val="en-US" w:eastAsia="zh-CN"/>
        </w:rPr>
        <w:t>–</w:t>
      </w:r>
      <w:r w:rsidR="000E7A18" w:rsidRPr="000E7A18">
        <w:rPr>
          <w:lang w:val="en-US" w:eastAsia="zh-CN"/>
        </w:rPr>
        <w:tab/>
      </w:r>
      <w:r w:rsidR="00762E52">
        <w:rPr>
          <w:rFonts w:hint="eastAsia"/>
          <w:lang w:val="en-US" w:eastAsia="zh-CN"/>
        </w:rPr>
        <w:t>基于容量、任务和安全考虑的业务优先级。</w:t>
      </w:r>
      <w:r w:rsidR="000E7A18" w:rsidRPr="000E7A18">
        <w:rPr>
          <w:lang w:val="en-US" w:eastAsia="zh-CN"/>
        </w:rPr>
        <w:t xml:space="preserve"> </w:t>
      </w:r>
    </w:p>
    <w:p w:rsidR="00B632E6" w:rsidRDefault="00B632E6" w:rsidP="00D97D36">
      <w:pPr>
        <w:pStyle w:val="enumlev1"/>
        <w:rPr>
          <w:lang w:val="en-US" w:eastAsia="zh-CN"/>
        </w:rPr>
      </w:pPr>
    </w:p>
    <w:p w:rsidR="00FE3014" w:rsidRPr="000E7A18" w:rsidRDefault="00FE3014" w:rsidP="00D97D36">
      <w:pPr>
        <w:pStyle w:val="enumlev1"/>
        <w:rPr>
          <w:lang w:val="en-US" w:eastAsia="zh-CN"/>
        </w:rPr>
      </w:pPr>
    </w:p>
    <w:p w:rsidR="000E7A18" w:rsidRPr="007F75D1" w:rsidRDefault="00762E52" w:rsidP="00D97D36">
      <w:pPr>
        <w:pStyle w:val="FigureNo"/>
      </w:pPr>
      <w:r>
        <w:rPr>
          <w:rFonts w:hint="eastAsia"/>
          <w:lang w:eastAsia="zh-CN"/>
        </w:rPr>
        <w:t>图</w:t>
      </w:r>
      <w:r w:rsidR="000E7A18" w:rsidRPr="007F75D1">
        <w:t xml:space="preserve"> 12</w:t>
      </w:r>
    </w:p>
    <w:p w:rsidR="000E7A18" w:rsidRPr="007F75D1" w:rsidRDefault="000E7A18" w:rsidP="00D97D36">
      <w:pPr>
        <w:pStyle w:val="Figuretitle"/>
      </w:pPr>
      <w:r w:rsidRPr="007F75D1">
        <w:t>TerreStar</w:t>
      </w:r>
      <w:r w:rsidR="00762E52">
        <w:rPr>
          <w:rFonts w:hint="eastAsia"/>
          <w:lang w:eastAsia="zh-CN"/>
        </w:rPr>
        <w:t>覆盖</w:t>
      </w:r>
    </w:p>
    <w:p w:rsidR="000E7A18" w:rsidRPr="007F75D1" w:rsidRDefault="00BB3692" w:rsidP="00D97D36">
      <w:pPr>
        <w:pStyle w:val="Figure"/>
      </w:pPr>
      <w:r>
        <w:rPr>
          <w:noProof/>
          <w:lang w:val="en-US" w:eastAsia="zh-CN"/>
        </w:rPr>
        <w:pict>
          <v:shape id="_x0000_s47797" type="#_x0000_t202" style="position:absolute;left:0;text-align:left;margin-left:111.75pt;margin-top:186pt;width:51.3pt;height:18.6pt;z-index:251674624;mso-width-relative:margin;mso-height-relative:margin" strokecolor="white [3212]">
            <v:textbox style="mso-next-textbox:#_x0000_s47797" inset="0,0,0,0">
              <w:txbxContent>
                <w:p w:rsidR="00E974DB" w:rsidRPr="00053F9E" w:rsidRDefault="00E974DB" w:rsidP="00E974DB">
                  <w:pPr>
                    <w:spacing w:before="60"/>
                    <w:jc w:val="left"/>
                    <w:rPr>
                      <w:sz w:val="18"/>
                      <w:szCs w:val="18"/>
                    </w:rPr>
                  </w:pPr>
                  <w:r>
                    <w:rPr>
                      <w:rFonts w:eastAsia="SimSun" w:hint="eastAsia"/>
                      <w:sz w:val="18"/>
                      <w:szCs w:val="18"/>
                      <w:lang w:eastAsia="zh-CN"/>
                    </w:rPr>
                    <w:t>间距</w:t>
                  </w:r>
                </w:p>
              </w:txbxContent>
            </v:textbox>
          </v:shape>
        </w:pict>
      </w:r>
      <w:r>
        <w:rPr>
          <w:noProof/>
          <w:lang w:val="en-US" w:eastAsia="zh-CN"/>
        </w:rPr>
        <w:pict>
          <v:shape id="_x0000_s47796" type="#_x0000_t202" style="position:absolute;left:0;text-align:left;margin-left:33.5pt;margin-top:35.65pt;width:15.55pt;height:91.25pt;z-index:251673600;mso-width-relative:margin;mso-height-relative:margin" strokecolor="white [3212]">
            <v:textbox style="layout-flow:vertical;mso-layout-flow-alt:bottom-to-top;mso-next-textbox:#_x0000_s47796" inset="0,0,0,0">
              <w:txbxContent>
                <w:p w:rsidR="00E974DB" w:rsidRPr="00053F9E" w:rsidRDefault="00E974DB" w:rsidP="00E974DB">
                  <w:pPr>
                    <w:spacing w:before="0"/>
                    <w:jc w:val="center"/>
                    <w:rPr>
                      <w:sz w:val="18"/>
                      <w:szCs w:val="18"/>
                    </w:rPr>
                  </w:pPr>
                  <w:r>
                    <w:rPr>
                      <w:rFonts w:eastAsia="SimSun"/>
                      <w:sz w:val="18"/>
                      <w:szCs w:val="18"/>
                      <w:lang w:val="en-US" w:eastAsia="zh-CN"/>
                    </w:rPr>
                    <w:t>–</w:t>
                  </w:r>
                  <w:r>
                    <w:rPr>
                      <w:rFonts w:eastAsia="SimSun" w:hint="eastAsia"/>
                      <w:sz w:val="18"/>
                      <w:szCs w:val="18"/>
                      <w:lang w:eastAsia="zh-CN"/>
                    </w:rPr>
                    <w:t>V (</w:t>
                  </w:r>
                  <w:r w:rsidRPr="00053F9E">
                    <w:rPr>
                      <w:rFonts w:eastAsia="SimSun" w:hint="eastAsia"/>
                      <w:sz w:val="18"/>
                      <w:szCs w:val="18"/>
                      <w:lang w:eastAsia="zh-CN"/>
                    </w:rPr>
                    <w:t>度</w:t>
                  </w:r>
                  <w:r>
                    <w:rPr>
                      <w:rFonts w:eastAsia="SimSun" w:hint="eastAsia"/>
                      <w:sz w:val="18"/>
                      <w:szCs w:val="18"/>
                      <w:lang w:eastAsia="zh-CN"/>
                    </w:rPr>
                    <w:t>)</w:t>
                  </w:r>
                </w:p>
              </w:txbxContent>
            </v:textbox>
          </v:shape>
        </w:pict>
      </w:r>
      <w:r>
        <w:rPr>
          <w:noProof/>
          <w:lang w:val="en-US" w:eastAsia="zh-CN"/>
        </w:rPr>
        <w:pict>
          <v:shape id="_x0000_s47794" type="#_x0000_t202" style="position:absolute;left:0;text-align:left;margin-left:204.45pt;margin-top:167.4pt;width:94.5pt;height:18.6pt;z-index:251672576;mso-width-relative:margin;mso-height-relative:margin" strokecolor="white [3212]">
            <v:textbox inset="0,0,0,0">
              <w:txbxContent>
                <w:p w:rsidR="003B0804" w:rsidRPr="00053F9E" w:rsidRDefault="003B0804" w:rsidP="003B0804">
                  <w:pPr>
                    <w:spacing w:before="0"/>
                    <w:jc w:val="center"/>
                    <w:rPr>
                      <w:sz w:val="18"/>
                      <w:szCs w:val="18"/>
                    </w:rPr>
                  </w:pPr>
                  <w:r>
                    <w:rPr>
                      <w:rFonts w:eastAsia="SimSun" w:hint="eastAsia"/>
                      <w:sz w:val="18"/>
                      <w:szCs w:val="18"/>
                      <w:lang w:eastAsia="zh-CN"/>
                    </w:rPr>
                    <w:t>U (</w:t>
                  </w:r>
                  <w:r>
                    <w:rPr>
                      <w:rFonts w:eastAsia="SimSun" w:hint="eastAsia"/>
                      <w:sz w:val="18"/>
                      <w:szCs w:val="18"/>
                      <w:lang w:eastAsia="zh-CN"/>
                    </w:rPr>
                    <w:t>度</w:t>
                  </w:r>
                  <w:r>
                    <w:rPr>
                      <w:rFonts w:eastAsia="SimSun" w:hint="eastAsia"/>
                      <w:sz w:val="18"/>
                      <w:szCs w:val="18"/>
                      <w:lang w:eastAsia="zh-CN"/>
                    </w:rPr>
                    <w:t>)</w:t>
                  </w:r>
                </w:p>
              </w:txbxContent>
            </v:textbox>
          </v:shape>
        </w:pict>
      </w:r>
      <w:r>
        <w:rPr>
          <w:noProof/>
          <w:lang w:val="en-US" w:eastAsia="zh-CN"/>
        </w:rPr>
        <w:pict>
          <v:rect id="_x0000_s25836" style="position:absolute;left:0;text-align:left;margin-left:380.75pt;margin-top:189.9pt;width:63.1pt;height:15.1pt;z-index:251663360" fillcolor="white [3212]" stroked="f">
            <v:textbox style="mso-next-textbox:#_x0000_s25836;mso-fit-shape-to-text:t" inset="0,0,0,0">
              <w:txbxContent>
                <w:p w:rsidR="003B0804" w:rsidRDefault="003B0804" w:rsidP="00696E28">
                  <w:pPr>
                    <w:jc w:val="right"/>
                    <w:rPr>
                      <w:lang w:eastAsia="zh-CN"/>
                    </w:rPr>
                  </w:pPr>
                  <w:r>
                    <w:rPr>
                      <w:rFonts w:hint="eastAsia"/>
                      <w:color w:val="000000"/>
                      <w:sz w:val="14"/>
                      <w:szCs w:val="14"/>
                      <w:lang w:eastAsia="zh-CN"/>
                    </w:rPr>
                    <w:t>第</w:t>
                  </w:r>
                  <w:r>
                    <w:rPr>
                      <w:color w:val="000000"/>
                      <w:sz w:val="14"/>
                      <w:szCs w:val="14"/>
                    </w:rPr>
                    <w:t>2149-</w:t>
                  </w:r>
                  <w:r>
                    <w:rPr>
                      <w:rFonts w:hint="eastAsia"/>
                      <w:color w:val="000000"/>
                      <w:sz w:val="14"/>
                      <w:szCs w:val="14"/>
                      <w:lang w:eastAsia="zh-CN"/>
                    </w:rPr>
                    <w:t>12</w:t>
                  </w:r>
                  <w:r>
                    <w:rPr>
                      <w:rFonts w:hint="eastAsia"/>
                      <w:color w:val="000000"/>
                      <w:sz w:val="14"/>
                      <w:szCs w:val="14"/>
                      <w:lang w:eastAsia="zh-CN"/>
                    </w:rPr>
                    <w:t>号报告</w:t>
                  </w:r>
                </w:p>
              </w:txbxContent>
            </v:textbox>
          </v:rect>
        </w:pict>
      </w:r>
      <w:r w:rsidR="000C02FF">
        <w:rPr>
          <w:noProof/>
          <w:lang w:val="en-US" w:eastAsia="zh-CN"/>
        </w:rPr>
        <w:drawing>
          <wp:inline distT="0" distB="0" distL="0" distR="0">
            <wp:extent cx="5210175" cy="2581275"/>
            <wp:effectExtent l="19050" t="0" r="952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5" cstate="print"/>
                    <a:srcRect/>
                    <a:stretch>
                      <a:fillRect/>
                    </a:stretch>
                  </pic:blipFill>
                  <pic:spPr bwMode="auto">
                    <a:xfrm>
                      <a:off x="0" y="0"/>
                      <a:ext cx="5210175" cy="2581275"/>
                    </a:xfrm>
                    <a:prstGeom prst="rect">
                      <a:avLst/>
                    </a:prstGeom>
                    <a:noFill/>
                    <a:ln w="9525">
                      <a:noFill/>
                      <a:miter lim="800000"/>
                      <a:headEnd/>
                      <a:tailEnd/>
                    </a:ln>
                  </pic:spPr>
                </pic:pic>
              </a:graphicData>
            </a:graphic>
          </wp:inline>
        </w:drawing>
      </w:r>
    </w:p>
    <w:p w:rsidR="000C02FF" w:rsidRDefault="000C02FF">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0E7A18" w:rsidRPr="00E564AB" w:rsidRDefault="00762E52" w:rsidP="004F691F">
      <w:pPr>
        <w:ind w:firstLineChars="200" w:firstLine="480"/>
        <w:rPr>
          <w:lang w:val="en-US" w:eastAsia="zh-CN"/>
        </w:rPr>
      </w:pPr>
      <w:r>
        <w:rPr>
          <w:rFonts w:hint="eastAsia"/>
          <w:lang w:val="en-US" w:eastAsia="zh-CN"/>
        </w:rPr>
        <w:lastRenderedPageBreak/>
        <w:t>在本地、区域或国家应急状态下，</w:t>
      </w:r>
      <w:r w:rsidR="000E7A18" w:rsidRPr="00E564AB">
        <w:rPr>
          <w:lang w:val="en-US" w:eastAsia="zh-CN"/>
        </w:rPr>
        <w:t>TerreStar</w:t>
      </w:r>
      <w:r>
        <w:rPr>
          <w:rFonts w:hint="eastAsia"/>
          <w:lang w:val="en-US" w:eastAsia="zh-CN"/>
        </w:rPr>
        <w:t>网络预计可在单一点波束内，最多动态地将整个卫星下行链路功率的</w:t>
      </w:r>
      <w:r>
        <w:rPr>
          <w:rFonts w:hint="eastAsia"/>
          <w:lang w:val="en-US" w:eastAsia="zh-CN"/>
        </w:rPr>
        <w:t>15%</w:t>
      </w:r>
      <w:r>
        <w:rPr>
          <w:rFonts w:hint="eastAsia"/>
          <w:lang w:val="en-US" w:eastAsia="zh-CN"/>
        </w:rPr>
        <w:t>或卫星功率的</w:t>
      </w:r>
      <w:r>
        <w:rPr>
          <w:rFonts w:hint="eastAsia"/>
          <w:lang w:val="en-US" w:eastAsia="zh-CN"/>
        </w:rPr>
        <w:t>25%</w:t>
      </w:r>
      <w:r>
        <w:rPr>
          <w:rFonts w:hint="eastAsia"/>
          <w:lang w:val="en-US" w:eastAsia="zh-CN"/>
        </w:rPr>
        <w:t>，分配给点波束簇。在高使用强度或地面网络故障的情况下，带宽实时和动态划分将得到</w:t>
      </w:r>
      <w:r w:rsidRPr="00E564AB">
        <w:rPr>
          <w:lang w:val="en-US" w:eastAsia="zh-CN"/>
        </w:rPr>
        <w:t>TerreStar</w:t>
      </w:r>
      <w:r>
        <w:rPr>
          <w:rFonts w:hint="eastAsia"/>
          <w:lang w:val="en-US" w:eastAsia="zh-CN"/>
        </w:rPr>
        <w:t>另一项能力的补充，即为确保高优先级用户或首先响应用户的连接，预先划分优先级。</w:t>
      </w:r>
    </w:p>
    <w:p w:rsidR="000E7A18" w:rsidRPr="000E7A18" w:rsidRDefault="00E40AF5" w:rsidP="00D97D36">
      <w:pPr>
        <w:pStyle w:val="Heading2"/>
        <w:rPr>
          <w:lang w:val="en-US" w:eastAsia="zh-CN"/>
        </w:rPr>
      </w:pPr>
      <w:bookmarkStart w:id="38" w:name="_Toc247958118"/>
      <w:bookmarkStart w:id="39" w:name="_Toc263857060"/>
      <w:r>
        <w:rPr>
          <w:lang w:val="en-US" w:eastAsia="zh-CN"/>
        </w:rPr>
        <w:t>3.7</w:t>
      </w:r>
      <w:r>
        <w:rPr>
          <w:lang w:val="en-US" w:eastAsia="zh-CN"/>
        </w:rPr>
        <w:tab/>
      </w:r>
      <w:r w:rsidR="00762E52">
        <w:rPr>
          <w:lang w:val="en-US" w:eastAsia="zh-CN"/>
        </w:rPr>
        <w:t>DBSD</w:t>
      </w:r>
      <w:r w:rsidR="00762E52">
        <w:rPr>
          <w:rFonts w:hint="eastAsia"/>
          <w:lang w:val="en-US" w:eastAsia="zh-CN"/>
        </w:rPr>
        <w:t>北美公司</w:t>
      </w:r>
      <w:bookmarkEnd w:id="38"/>
      <w:bookmarkEnd w:id="39"/>
    </w:p>
    <w:p w:rsidR="000E7A18" w:rsidRPr="00E564AB" w:rsidRDefault="00762E52" w:rsidP="004F691F">
      <w:pPr>
        <w:ind w:firstLineChars="200" w:firstLine="480"/>
        <w:rPr>
          <w:lang w:val="en-US" w:eastAsia="zh-CN"/>
        </w:rPr>
      </w:pPr>
      <w:r>
        <w:rPr>
          <w:lang w:val="en-US" w:eastAsia="zh-CN"/>
        </w:rPr>
        <w:t>DBSD</w:t>
      </w:r>
      <w:r>
        <w:rPr>
          <w:rFonts w:hint="eastAsia"/>
          <w:lang w:val="en-US" w:eastAsia="zh-CN"/>
        </w:rPr>
        <w:t>北美公司</w:t>
      </w:r>
      <w:r w:rsidR="00E564AB">
        <w:rPr>
          <w:lang w:val="en-US" w:eastAsia="zh-CN"/>
        </w:rPr>
        <w:t>（</w:t>
      </w:r>
      <w:r w:rsidR="000E7A18" w:rsidRPr="00E564AB">
        <w:rPr>
          <w:lang w:val="en-US" w:eastAsia="zh-CN"/>
        </w:rPr>
        <w:t>DBSD</w:t>
      </w:r>
      <w:r w:rsidR="00E564AB">
        <w:rPr>
          <w:lang w:val="en-US" w:eastAsia="zh-CN"/>
        </w:rPr>
        <w:t>）</w:t>
      </w:r>
      <w:r>
        <w:rPr>
          <w:rFonts w:hint="eastAsia"/>
          <w:lang w:val="en-US" w:eastAsia="zh-CN"/>
        </w:rPr>
        <w:t>计划在美国境内使用</w:t>
      </w:r>
      <w:r>
        <w:rPr>
          <w:rFonts w:hint="eastAsia"/>
          <w:lang w:val="en-US" w:eastAsia="zh-CN"/>
        </w:rPr>
        <w:t>ATC</w:t>
      </w:r>
      <w:r>
        <w:rPr>
          <w:rFonts w:hint="eastAsia"/>
          <w:lang w:val="en-US" w:eastAsia="zh-CN"/>
        </w:rPr>
        <w:t>运营卫星移动业务。</w:t>
      </w:r>
      <w:r w:rsidR="000E7A18" w:rsidRPr="00E564AB">
        <w:rPr>
          <w:lang w:val="en-US" w:eastAsia="zh-CN"/>
        </w:rPr>
        <w:t>ICO G1</w:t>
      </w:r>
      <w:r>
        <w:rPr>
          <w:rFonts w:hint="eastAsia"/>
          <w:lang w:val="en-US" w:eastAsia="zh-CN"/>
        </w:rPr>
        <w:t>卫星于</w:t>
      </w:r>
      <w:r>
        <w:rPr>
          <w:rFonts w:hint="eastAsia"/>
          <w:lang w:val="en-US" w:eastAsia="zh-CN"/>
        </w:rPr>
        <w:t>2008</w:t>
      </w:r>
      <w:r>
        <w:rPr>
          <w:rFonts w:hint="eastAsia"/>
          <w:lang w:val="en-US" w:eastAsia="zh-CN"/>
        </w:rPr>
        <w:t>年</w:t>
      </w:r>
      <w:r>
        <w:rPr>
          <w:rFonts w:hint="eastAsia"/>
          <w:lang w:val="en-US" w:eastAsia="zh-CN"/>
        </w:rPr>
        <w:t>4</w:t>
      </w:r>
      <w:r>
        <w:rPr>
          <w:rFonts w:hint="eastAsia"/>
          <w:lang w:val="en-US" w:eastAsia="zh-CN"/>
        </w:rPr>
        <w:t>月</w:t>
      </w:r>
      <w:r>
        <w:rPr>
          <w:rFonts w:hint="eastAsia"/>
          <w:lang w:val="en-US" w:eastAsia="zh-CN"/>
        </w:rPr>
        <w:t>14</w:t>
      </w:r>
      <w:r>
        <w:rPr>
          <w:rFonts w:hint="eastAsia"/>
          <w:lang w:val="en-US" w:eastAsia="zh-CN"/>
        </w:rPr>
        <w:t>日发射，使用西经</w:t>
      </w:r>
      <w:r w:rsidRPr="00E564AB">
        <w:rPr>
          <w:lang w:val="en-US" w:eastAsia="zh-CN"/>
        </w:rPr>
        <w:t>92.85º</w:t>
      </w:r>
      <w:r>
        <w:rPr>
          <w:rFonts w:hint="eastAsia"/>
          <w:lang w:val="en-US" w:eastAsia="zh-CN"/>
        </w:rPr>
        <w:t>的轨道，覆盖美国全境、波多黎各和美属维京群岛。此外，</w:t>
      </w:r>
      <w:r w:rsidR="000E7A18" w:rsidRPr="00E564AB">
        <w:rPr>
          <w:lang w:val="en-US" w:eastAsia="zh-CN"/>
        </w:rPr>
        <w:t>ICO G1</w:t>
      </w:r>
      <w:r>
        <w:rPr>
          <w:rFonts w:hint="eastAsia"/>
          <w:lang w:val="en-US" w:eastAsia="zh-CN"/>
        </w:rPr>
        <w:t>有能力覆盖美国以外的北美地区；但是，目前并未授权</w:t>
      </w:r>
      <w:r>
        <w:rPr>
          <w:rFonts w:hint="eastAsia"/>
          <w:lang w:val="en-US" w:eastAsia="zh-CN"/>
        </w:rPr>
        <w:t>DBSD</w:t>
      </w:r>
      <w:r>
        <w:rPr>
          <w:rFonts w:hint="eastAsia"/>
          <w:lang w:val="en-US" w:eastAsia="zh-CN"/>
        </w:rPr>
        <w:t>在美国以外地区提供服务。</w:t>
      </w:r>
    </w:p>
    <w:p w:rsidR="000E7A18" w:rsidRPr="00E564AB" w:rsidRDefault="00762E52" w:rsidP="004F691F">
      <w:pPr>
        <w:ind w:firstLineChars="200" w:firstLine="480"/>
        <w:rPr>
          <w:lang w:val="en-US" w:eastAsia="zh-CN"/>
        </w:rPr>
      </w:pPr>
      <w:r>
        <w:rPr>
          <w:rFonts w:hint="eastAsia"/>
          <w:lang w:val="en-US" w:eastAsia="zh-CN"/>
        </w:rPr>
        <w:t>在</w:t>
      </w:r>
      <w:r w:rsidRPr="00E564AB">
        <w:rPr>
          <w:lang w:val="en-US" w:eastAsia="zh-CN"/>
        </w:rPr>
        <w:t>ICO-G1</w:t>
      </w:r>
      <w:r>
        <w:rPr>
          <w:rFonts w:hint="eastAsia"/>
          <w:lang w:val="en-US" w:eastAsia="zh-CN"/>
        </w:rPr>
        <w:t>与美国内华达州拉斯维加斯北的唯一网关之间，</w:t>
      </w:r>
      <w:r w:rsidR="000E7A18" w:rsidRPr="00E564AB">
        <w:rPr>
          <w:lang w:val="en-US" w:eastAsia="zh-CN"/>
        </w:rPr>
        <w:t>ICO G1</w:t>
      </w:r>
      <w:r>
        <w:rPr>
          <w:rFonts w:hint="eastAsia"/>
          <w:lang w:val="en-US" w:eastAsia="zh-CN"/>
        </w:rPr>
        <w:t>系统在上行馈电链路使用</w:t>
      </w:r>
      <w:r w:rsidR="000E7A18" w:rsidRPr="00E564AB">
        <w:rPr>
          <w:lang w:val="en-US" w:eastAsia="zh-CN"/>
        </w:rPr>
        <w:t>29.25-30 GHz</w:t>
      </w:r>
      <w:r>
        <w:rPr>
          <w:rFonts w:hint="eastAsia"/>
          <w:lang w:val="en-US" w:eastAsia="zh-CN"/>
        </w:rPr>
        <w:t>频段，在下行馈电链路使用</w:t>
      </w:r>
      <w:r w:rsidR="000E7A18" w:rsidRPr="00E564AB">
        <w:rPr>
          <w:lang w:val="en-US" w:eastAsia="zh-CN"/>
        </w:rPr>
        <w:t>19.7-20.2 GHz</w:t>
      </w:r>
      <w:r>
        <w:rPr>
          <w:rFonts w:hint="eastAsia"/>
          <w:lang w:val="en-US" w:eastAsia="zh-CN"/>
        </w:rPr>
        <w:t>频段。</w:t>
      </w:r>
    </w:p>
    <w:p w:rsidR="000E7A18" w:rsidRPr="00E564AB" w:rsidRDefault="000E7A18" w:rsidP="004F691F">
      <w:pPr>
        <w:ind w:firstLineChars="200" w:firstLine="480"/>
        <w:rPr>
          <w:lang w:val="en-US" w:eastAsia="zh-CN"/>
        </w:rPr>
      </w:pPr>
      <w:r w:rsidRPr="00E564AB">
        <w:rPr>
          <w:lang w:val="en-US" w:eastAsia="zh-CN"/>
        </w:rPr>
        <w:t>DBSD</w:t>
      </w:r>
      <w:r w:rsidR="00762E52">
        <w:rPr>
          <w:rFonts w:hint="eastAsia"/>
          <w:lang w:val="en-US" w:eastAsia="zh-CN"/>
        </w:rPr>
        <w:t>卫星将</w:t>
      </w:r>
      <w:r w:rsidRPr="00E564AB">
        <w:rPr>
          <w:lang w:val="en-US" w:eastAsia="zh-CN"/>
        </w:rPr>
        <w:t>S</w:t>
      </w:r>
      <w:r w:rsidR="00762E52">
        <w:rPr>
          <w:rFonts w:hint="eastAsia"/>
          <w:lang w:val="en-US" w:eastAsia="zh-CN"/>
        </w:rPr>
        <w:t>频段</w:t>
      </w:r>
      <w:r w:rsidR="00762E52">
        <w:rPr>
          <w:rFonts w:hint="eastAsia"/>
          <w:lang w:val="en-US" w:eastAsia="zh-CN"/>
        </w:rPr>
        <w:t>12</w:t>
      </w:r>
      <w:r w:rsidR="00762E52">
        <w:rPr>
          <w:rFonts w:hint="eastAsia"/>
          <w:lang w:val="en-US" w:eastAsia="zh-CN"/>
        </w:rPr>
        <w:t>米的多部件相控阵天线用于接收和发射功能。</w:t>
      </w:r>
      <w:r w:rsidR="003E3704">
        <w:rPr>
          <w:rFonts w:hint="eastAsia"/>
          <w:lang w:val="en-US" w:eastAsia="zh-CN"/>
        </w:rPr>
        <w:t>与地基波束成形</w:t>
      </w:r>
      <w:r w:rsidR="00E564AB">
        <w:rPr>
          <w:lang w:val="en-US" w:eastAsia="zh-CN"/>
        </w:rPr>
        <w:t>（</w:t>
      </w:r>
      <w:r w:rsidRPr="00E564AB">
        <w:rPr>
          <w:lang w:val="en-US" w:eastAsia="zh-CN"/>
        </w:rPr>
        <w:t>GBBF</w:t>
      </w:r>
      <w:r w:rsidR="00E564AB">
        <w:rPr>
          <w:lang w:val="en-US" w:eastAsia="zh-CN"/>
        </w:rPr>
        <w:t>）</w:t>
      </w:r>
      <w:r w:rsidR="003E3704">
        <w:rPr>
          <w:rFonts w:hint="eastAsia"/>
          <w:lang w:val="en-US" w:eastAsia="zh-CN"/>
        </w:rPr>
        <w:t>子系统一起，</w:t>
      </w:r>
      <w:r w:rsidRPr="00E564AB">
        <w:rPr>
          <w:lang w:val="en-US" w:eastAsia="zh-CN"/>
        </w:rPr>
        <w:t>S</w:t>
      </w:r>
      <w:r w:rsidR="003E3704">
        <w:rPr>
          <w:rFonts w:hint="eastAsia"/>
          <w:lang w:val="en-US" w:eastAsia="zh-CN"/>
        </w:rPr>
        <w:t>频段相控阵天线为</w:t>
      </w:r>
      <w:r w:rsidR="003E3704">
        <w:rPr>
          <w:rFonts w:hint="eastAsia"/>
          <w:lang w:val="en-US" w:eastAsia="zh-CN"/>
        </w:rPr>
        <w:t>DBSD</w:t>
      </w:r>
      <w:r w:rsidR="003E3704">
        <w:rPr>
          <w:rFonts w:hint="eastAsia"/>
          <w:lang w:val="en-US" w:eastAsia="zh-CN"/>
        </w:rPr>
        <w:t>提供了灵活地在服务区内生成几乎不定量波束配置的能力。例如，该天线可在北美形成一条波束，或多达</w:t>
      </w:r>
      <w:r w:rsidR="003E3704">
        <w:rPr>
          <w:rFonts w:hint="eastAsia"/>
          <w:lang w:val="en-US" w:eastAsia="zh-CN"/>
        </w:rPr>
        <w:t>250</w:t>
      </w:r>
      <w:r w:rsidR="003E3704">
        <w:rPr>
          <w:rFonts w:hint="eastAsia"/>
          <w:lang w:val="en-US" w:eastAsia="zh-CN"/>
        </w:rPr>
        <w:t>条左右的点波束。在整个服务区内，接收和发射方向的参考配置为</w:t>
      </w:r>
      <w:r w:rsidR="003E3704">
        <w:rPr>
          <w:rFonts w:hint="eastAsia"/>
          <w:lang w:val="en-US" w:eastAsia="zh-CN"/>
        </w:rPr>
        <w:t>135</w:t>
      </w:r>
      <w:r w:rsidR="003E3704">
        <w:rPr>
          <w:rFonts w:hint="eastAsia"/>
          <w:lang w:val="en-US" w:eastAsia="zh-CN"/>
        </w:rPr>
        <w:t>条点波束。使用此配置，图</w:t>
      </w:r>
      <w:r w:rsidR="003E3704">
        <w:rPr>
          <w:rFonts w:hint="eastAsia"/>
          <w:lang w:val="en-US" w:eastAsia="zh-CN"/>
        </w:rPr>
        <w:t>13</w:t>
      </w:r>
      <w:r w:rsidR="003E3704">
        <w:rPr>
          <w:rFonts w:hint="eastAsia"/>
          <w:lang w:val="en-US" w:eastAsia="zh-CN"/>
        </w:rPr>
        <w:t>所示为该天线在美国大陆</w:t>
      </w:r>
      <w:r w:rsidR="003E3704">
        <w:rPr>
          <w:lang w:val="en-US" w:eastAsia="zh-CN"/>
        </w:rPr>
        <w:t>（</w:t>
      </w:r>
      <w:r w:rsidR="003E3704" w:rsidRPr="00E564AB">
        <w:rPr>
          <w:lang w:val="en-US" w:eastAsia="zh-CN"/>
        </w:rPr>
        <w:t>“CONUS”</w:t>
      </w:r>
      <w:r w:rsidR="003E3704">
        <w:rPr>
          <w:lang w:val="en-US" w:eastAsia="zh-CN"/>
        </w:rPr>
        <w:t>）</w:t>
      </w:r>
      <w:r w:rsidR="003E3704">
        <w:rPr>
          <w:rFonts w:hint="eastAsia"/>
          <w:lang w:val="en-US" w:eastAsia="zh-CN"/>
        </w:rPr>
        <w:t>、阿拉斯加、夏威夷以及美国属地范围内可能的覆盖范围。</w:t>
      </w:r>
    </w:p>
    <w:p w:rsidR="00B632E6" w:rsidRPr="00E564AB" w:rsidRDefault="00B632E6" w:rsidP="00D97D36">
      <w:pPr>
        <w:rPr>
          <w:lang w:val="en-US" w:eastAsia="zh-CN"/>
        </w:rPr>
      </w:pPr>
    </w:p>
    <w:p w:rsidR="000E7A18" w:rsidRPr="000E7A18" w:rsidRDefault="003E3704" w:rsidP="00D97D36">
      <w:pPr>
        <w:pStyle w:val="FigureNo"/>
        <w:rPr>
          <w:lang w:val="en-US" w:eastAsia="zh-CN"/>
        </w:rPr>
      </w:pPr>
      <w:r>
        <w:rPr>
          <w:rFonts w:hint="eastAsia"/>
          <w:lang w:val="en-US" w:eastAsia="zh-CN"/>
        </w:rPr>
        <w:t>图</w:t>
      </w:r>
      <w:r w:rsidR="000E7A18" w:rsidRPr="000E7A18">
        <w:rPr>
          <w:lang w:val="en-US" w:eastAsia="zh-CN"/>
        </w:rPr>
        <w:t xml:space="preserve"> 13</w:t>
      </w:r>
    </w:p>
    <w:p w:rsidR="000E7A18" w:rsidRPr="000E7A18" w:rsidRDefault="000E7A18" w:rsidP="00D97D36">
      <w:pPr>
        <w:pStyle w:val="Figuretitle"/>
        <w:rPr>
          <w:lang w:val="en-US" w:eastAsia="zh-CN"/>
        </w:rPr>
      </w:pPr>
      <w:r w:rsidRPr="000E7A18">
        <w:rPr>
          <w:lang w:val="en-US" w:eastAsia="zh-CN"/>
        </w:rPr>
        <w:t>ICO G1</w:t>
      </w:r>
      <w:r w:rsidR="003E3704">
        <w:rPr>
          <w:rFonts w:hint="eastAsia"/>
          <w:lang w:val="en-US" w:eastAsia="zh-CN"/>
        </w:rPr>
        <w:t>脚印和等值线</w:t>
      </w:r>
    </w:p>
    <w:p w:rsidR="000E7A18" w:rsidRPr="00CD2C28" w:rsidRDefault="00BB3692" w:rsidP="00D97D36">
      <w:pPr>
        <w:pStyle w:val="Figure"/>
      </w:pPr>
      <w:r>
        <w:pict>
          <v:group id="_x0000_s25649" editas="canvas" style="width:513.2pt;height:246.4pt;mso-position-horizontal-relative:char;mso-position-vertical-relative:line" coordsize="10264,4928">
            <o:lock v:ext="edit" aspectratio="t"/>
            <v:shape id="_x0000_s25648" type="#_x0000_t75" style="position:absolute;width:10264;height:4928" o:preferrelative="f">
              <v:fill o:detectmouseclick="t"/>
              <v:path o:extrusionok="t" o:connecttype="none"/>
              <o:lock v:ext="edit" text="t"/>
            </v:shape>
            <v:rect id="_x0000_s25650" style="position:absolute;left:8234;top:4626;width:1027;height:302;mso-wrap-style:none" filled="f" stroked="f">
              <v:textbox style="mso-next-textbox:#_x0000_s25650;mso-fit-shape-to-text:t" inset="0,0,0,0">
                <w:txbxContent>
                  <w:p w:rsidR="003B0804" w:rsidRDefault="003B0804" w:rsidP="003E3704">
                    <w:pPr>
                      <w:rPr>
                        <w:lang w:eastAsia="zh-CN"/>
                      </w:rPr>
                    </w:pPr>
                    <w:r>
                      <w:rPr>
                        <w:rFonts w:hint="eastAsia"/>
                        <w:color w:val="000000"/>
                        <w:sz w:val="14"/>
                        <w:szCs w:val="14"/>
                        <w:lang w:eastAsia="zh-CN"/>
                      </w:rPr>
                      <w:t>第</w:t>
                    </w:r>
                    <w:r>
                      <w:rPr>
                        <w:color w:val="000000"/>
                        <w:sz w:val="14"/>
                        <w:szCs w:val="14"/>
                      </w:rPr>
                      <w:t>2149-13</w:t>
                    </w:r>
                    <w:r>
                      <w:rPr>
                        <w:rFonts w:hint="eastAsia"/>
                        <w:color w:val="000000"/>
                        <w:sz w:val="14"/>
                        <w:szCs w:val="14"/>
                        <w:lang w:eastAsia="zh-CN"/>
                      </w:rPr>
                      <w:t>号报告</w:t>
                    </w:r>
                  </w:p>
                </w:txbxContent>
              </v:textbox>
            </v:rect>
            <v:shape id="_x0000_s25651" type="#_x0000_t75" style="position:absolute;left:24;top:24;width:5904;height:4482">
              <v:imagedata r:id="rId56" o:title=""/>
            </v:shape>
            <v:shape id="_x0000_s25652" type="#_x0000_t75" style="position:absolute;left:6034;top:1355;width:192;height:3199">
              <v:imagedata r:id="rId57" o:title=""/>
            </v:shape>
            <v:shape id="_x0000_s25653" type="#_x0000_t75" style="position:absolute;left:6034;top:1355;width:192;height:3199">
              <v:imagedata r:id="rId58" o:title=""/>
            </v:shape>
            <v:rect id="_x0000_s25654" style="position:absolute;left:6039;top:740;width:1461;height:354;mso-wrap-style:none" filled="f" stroked="f">
              <v:textbox style="mso-next-textbox:#_x0000_s25654;mso-fit-shape-to-text:t" inset="0,0,0,0">
                <w:txbxContent>
                  <w:p w:rsidR="003B0804" w:rsidRDefault="003B0804" w:rsidP="00E974DB">
                    <w:pPr>
                      <w:jc w:val="left"/>
                    </w:pPr>
                    <w:r>
                      <w:rPr>
                        <w:rFonts w:ascii="Arial" w:hAnsi="Arial" w:cs="Arial"/>
                        <w:b/>
                        <w:bCs/>
                        <w:color w:val="1F1A17"/>
                        <w:sz w:val="18"/>
                        <w:szCs w:val="18"/>
                      </w:rPr>
                      <w:t>Conus</w:t>
                    </w:r>
                    <w:r>
                      <w:rPr>
                        <w:rFonts w:ascii="Arial" w:hAnsi="Arial" w:cs="Arial" w:hint="eastAsia"/>
                        <w:b/>
                        <w:bCs/>
                        <w:color w:val="1F1A17"/>
                        <w:sz w:val="18"/>
                        <w:szCs w:val="18"/>
                        <w:lang w:eastAsia="zh-CN"/>
                      </w:rPr>
                      <w:t>天线方向图</w:t>
                    </w:r>
                  </w:p>
                </w:txbxContent>
              </v:textbox>
            </v:rect>
            <v:rect id="_x0000_s25655" style="position:absolute;left:6039;top:952;width:2731;height:354;mso-wrap-style:none" filled="f" stroked="f">
              <v:textbox style="mso-next-textbox:#_x0000_s25655;mso-fit-shape-to-text:t" inset="0,0,0,0">
                <w:txbxContent>
                  <w:p w:rsidR="003B0804" w:rsidRPr="003E3704" w:rsidRDefault="003B0804" w:rsidP="003E3704">
                    <w:pPr>
                      <w:rPr>
                        <w:lang w:val="en-US" w:eastAsia="zh-CN"/>
                      </w:rPr>
                    </w:pPr>
                    <w:r>
                      <w:rPr>
                        <w:rFonts w:hint="eastAsia"/>
                        <w:color w:val="1F1A17"/>
                        <w:sz w:val="18"/>
                        <w:szCs w:val="18"/>
                        <w:lang w:val="en-US" w:eastAsia="zh-CN"/>
                      </w:rPr>
                      <w:t>增益等值线（低于最大值的</w:t>
                    </w:r>
                    <w:r w:rsidRPr="003E3704">
                      <w:rPr>
                        <w:color w:val="1F1A17"/>
                        <w:sz w:val="18"/>
                        <w:szCs w:val="18"/>
                        <w:lang w:val="en-US" w:eastAsia="zh-CN"/>
                      </w:rPr>
                      <w:t>dB</w:t>
                    </w:r>
                    <w:r>
                      <w:rPr>
                        <w:rFonts w:hint="eastAsia"/>
                        <w:color w:val="1F1A17"/>
                        <w:sz w:val="18"/>
                        <w:szCs w:val="18"/>
                        <w:lang w:val="en-US" w:eastAsia="zh-CN"/>
                      </w:rPr>
                      <w:t>数）</w:t>
                    </w:r>
                  </w:p>
                </w:txbxContent>
              </v:textbox>
            </v:rect>
            <v:rect id="_x0000_s25656" style="position:absolute;left:6529;top:1350;width:1561;height:233;mso-wrap-style:none" filled="f" stroked="f">
              <v:textbox style="mso-next-textbox:#_x0000_s25656;mso-fit-shape-to-text:t" inset="0,0,0,0">
                <w:txbxContent>
                  <w:p w:rsidR="003B0804" w:rsidRDefault="003B0804" w:rsidP="00696E28">
                    <w:pPr>
                      <w:spacing w:before="0"/>
                    </w:pPr>
                    <w:r>
                      <w:rPr>
                        <w:rFonts w:hint="eastAsia"/>
                        <w:color w:val="1F1A17"/>
                        <w:sz w:val="18"/>
                        <w:szCs w:val="18"/>
                        <w:lang w:eastAsia="zh-CN"/>
                      </w:rPr>
                      <w:t>比最大值低</w:t>
                    </w:r>
                    <w:r>
                      <w:rPr>
                        <w:color w:val="1F1A17"/>
                        <w:sz w:val="18"/>
                        <w:szCs w:val="18"/>
                      </w:rPr>
                      <w:t>–1</w:t>
                    </w:r>
                    <w:r>
                      <w:rPr>
                        <w:rFonts w:hint="eastAsia"/>
                        <w:color w:val="1F1A17"/>
                        <w:sz w:val="18"/>
                        <w:szCs w:val="18"/>
                        <w:lang w:eastAsia="zh-CN"/>
                      </w:rPr>
                      <w:t>至</w:t>
                    </w:r>
                    <w:r>
                      <w:rPr>
                        <w:color w:val="1F1A17"/>
                        <w:sz w:val="18"/>
                        <w:szCs w:val="18"/>
                      </w:rPr>
                      <w:t>0dB</w:t>
                    </w:r>
                  </w:p>
                </w:txbxContent>
              </v:textbox>
            </v:rect>
            <v:rect id="_x0000_s25657" style="position:absolute;left:6529;top:1547;width:1651;height:233;mso-wrap-style:none" filled="f" stroked="f">
              <v:textbox style="mso-next-textbox:#_x0000_s25657;mso-fit-shape-to-text:t" inset="0,0,0,0">
                <w:txbxContent>
                  <w:p w:rsidR="003B0804" w:rsidRDefault="003B0804" w:rsidP="00696E28">
                    <w:pPr>
                      <w:spacing w:before="0"/>
                    </w:pPr>
                    <w:r>
                      <w:rPr>
                        <w:rFonts w:hint="eastAsia"/>
                        <w:color w:val="1F1A17"/>
                        <w:sz w:val="18"/>
                        <w:szCs w:val="18"/>
                        <w:lang w:eastAsia="zh-CN"/>
                      </w:rPr>
                      <w:t>比最大值低</w:t>
                    </w:r>
                    <w:r>
                      <w:rPr>
                        <w:color w:val="1F1A17"/>
                        <w:sz w:val="18"/>
                        <w:szCs w:val="18"/>
                      </w:rPr>
                      <w:t>–2</w:t>
                    </w:r>
                    <w:r>
                      <w:rPr>
                        <w:rFonts w:hint="eastAsia"/>
                        <w:color w:val="1F1A17"/>
                        <w:sz w:val="18"/>
                        <w:szCs w:val="18"/>
                        <w:lang w:eastAsia="zh-CN"/>
                      </w:rPr>
                      <w:t>至</w:t>
                    </w:r>
                    <w:r>
                      <w:rPr>
                        <w:color w:val="1F1A17"/>
                        <w:sz w:val="18"/>
                        <w:szCs w:val="18"/>
                      </w:rPr>
                      <w:t>–1dB</w:t>
                    </w:r>
                  </w:p>
                </w:txbxContent>
              </v:textbox>
            </v:rect>
            <v:rect id="_x0000_s25660" style="position:absolute;left:6437;top:1749;width:1741;height:233;mso-wrap-style:none" filled="f" stroked="f">
              <v:textbox style="mso-next-textbox:#_x0000_s25660;mso-fit-shape-to-text:t" inset="0,0,0,0">
                <w:txbxContent>
                  <w:p w:rsidR="003B0804" w:rsidRDefault="003B0804" w:rsidP="00696E28">
                    <w:pPr>
                      <w:spacing w:before="0"/>
                      <w:rPr>
                        <w:lang w:eastAsia="zh-CN"/>
                      </w:rPr>
                    </w:pPr>
                    <w:r>
                      <w:rPr>
                        <w:rFonts w:hint="eastAsia"/>
                        <w:color w:val="1F1A17"/>
                        <w:sz w:val="18"/>
                        <w:szCs w:val="18"/>
                        <w:lang w:eastAsia="zh-CN"/>
                      </w:rPr>
                      <w:t xml:space="preserve">  </w:t>
                    </w:r>
                    <w:r>
                      <w:rPr>
                        <w:rFonts w:hint="eastAsia"/>
                        <w:color w:val="1F1A17"/>
                        <w:sz w:val="18"/>
                        <w:szCs w:val="18"/>
                        <w:lang w:eastAsia="zh-CN"/>
                      </w:rPr>
                      <w:t>比最大值低</w:t>
                    </w:r>
                    <w:r>
                      <w:rPr>
                        <w:color w:val="1F1A17"/>
                        <w:sz w:val="18"/>
                        <w:szCs w:val="18"/>
                      </w:rPr>
                      <w:t>–3</w:t>
                    </w:r>
                    <w:r>
                      <w:rPr>
                        <w:rFonts w:hint="eastAsia"/>
                        <w:color w:val="1F1A17"/>
                        <w:sz w:val="18"/>
                        <w:szCs w:val="18"/>
                        <w:lang w:eastAsia="zh-CN"/>
                      </w:rPr>
                      <w:t>至</w:t>
                    </w:r>
                    <w:r>
                      <w:rPr>
                        <w:color w:val="1F1A17"/>
                        <w:sz w:val="18"/>
                        <w:szCs w:val="18"/>
                      </w:rPr>
                      <w:t>–2</w:t>
                    </w:r>
                    <w:r>
                      <w:rPr>
                        <w:rFonts w:hint="eastAsia"/>
                        <w:color w:val="1F1A17"/>
                        <w:sz w:val="18"/>
                        <w:szCs w:val="18"/>
                        <w:lang w:eastAsia="zh-CN"/>
                      </w:rPr>
                      <w:t>dB</w:t>
                    </w:r>
                  </w:p>
                </w:txbxContent>
              </v:textbox>
            </v:rect>
            <v:rect id="_x0000_s25661" style="position:absolute;left:6437;top:1946;width:1741;height:233;mso-wrap-style:none" filled="f" stroked="f">
              <v:textbox style="mso-next-textbox:#_x0000_s25661;mso-fit-shape-to-text:t" inset="0,0,0,0">
                <w:txbxContent>
                  <w:p w:rsidR="003B0804" w:rsidRDefault="003B0804" w:rsidP="00696E28">
                    <w:pPr>
                      <w:spacing w:before="0"/>
                    </w:pPr>
                    <w:r>
                      <w:rPr>
                        <w:rFonts w:hint="eastAsia"/>
                        <w:color w:val="1F1A17"/>
                        <w:sz w:val="18"/>
                        <w:szCs w:val="18"/>
                        <w:lang w:eastAsia="zh-CN"/>
                      </w:rPr>
                      <w:t xml:space="preserve">  </w:t>
                    </w:r>
                    <w:r>
                      <w:rPr>
                        <w:rFonts w:hint="eastAsia"/>
                        <w:color w:val="1F1A17"/>
                        <w:sz w:val="18"/>
                        <w:szCs w:val="18"/>
                        <w:lang w:eastAsia="zh-CN"/>
                      </w:rPr>
                      <w:t>比最大值低</w:t>
                    </w:r>
                    <w:r>
                      <w:rPr>
                        <w:color w:val="1F1A17"/>
                        <w:sz w:val="18"/>
                        <w:szCs w:val="18"/>
                      </w:rPr>
                      <w:t>–4</w:t>
                    </w:r>
                    <w:r>
                      <w:rPr>
                        <w:rFonts w:hint="eastAsia"/>
                        <w:color w:val="1F1A17"/>
                        <w:sz w:val="18"/>
                        <w:szCs w:val="18"/>
                        <w:lang w:eastAsia="zh-CN"/>
                      </w:rPr>
                      <w:t>至</w:t>
                    </w:r>
                    <w:r>
                      <w:rPr>
                        <w:color w:val="1F1A17"/>
                        <w:sz w:val="18"/>
                        <w:szCs w:val="18"/>
                      </w:rPr>
                      <w:t>–3dB</w:t>
                    </w:r>
                  </w:p>
                </w:txbxContent>
              </v:textbox>
            </v:rect>
            <v:rect id="_x0000_s25662" style="position:absolute;left:6433;top:2148;width:1741;height:233;mso-wrap-style:none" filled="f" stroked="f">
              <v:textbox style="mso-next-textbox:#_x0000_s25662;mso-fit-shape-to-text:t" inset="0,0,0,0">
                <w:txbxContent>
                  <w:p w:rsidR="003B0804" w:rsidRDefault="003B0804" w:rsidP="00696E28">
                    <w:pPr>
                      <w:spacing w:before="0"/>
                    </w:pPr>
                    <w:r>
                      <w:rPr>
                        <w:rFonts w:hint="eastAsia"/>
                        <w:color w:val="1F1A17"/>
                        <w:sz w:val="18"/>
                        <w:szCs w:val="18"/>
                        <w:lang w:eastAsia="zh-CN"/>
                      </w:rPr>
                      <w:t xml:space="preserve">  </w:t>
                    </w:r>
                    <w:r>
                      <w:rPr>
                        <w:rFonts w:hint="eastAsia"/>
                        <w:color w:val="1F1A17"/>
                        <w:sz w:val="18"/>
                        <w:szCs w:val="18"/>
                        <w:lang w:eastAsia="zh-CN"/>
                      </w:rPr>
                      <w:t>比最大值低</w:t>
                    </w:r>
                    <w:r>
                      <w:rPr>
                        <w:color w:val="1F1A17"/>
                        <w:sz w:val="18"/>
                        <w:szCs w:val="18"/>
                      </w:rPr>
                      <w:t>–5</w:t>
                    </w:r>
                    <w:r>
                      <w:rPr>
                        <w:rFonts w:hint="eastAsia"/>
                        <w:color w:val="1F1A17"/>
                        <w:sz w:val="18"/>
                        <w:szCs w:val="18"/>
                        <w:lang w:eastAsia="zh-CN"/>
                      </w:rPr>
                      <w:t>至</w:t>
                    </w:r>
                    <w:r>
                      <w:rPr>
                        <w:color w:val="1F1A17"/>
                        <w:sz w:val="18"/>
                        <w:szCs w:val="18"/>
                      </w:rPr>
                      <w:t>–4dB</w:t>
                    </w:r>
                  </w:p>
                </w:txbxContent>
              </v:textbox>
            </v:rect>
            <v:rect id="_x0000_s25663" style="position:absolute;left:6437;top:2345;width:1741;height:233;mso-wrap-style:none" filled="f" stroked="f">
              <v:textbox style="mso-next-textbox:#_x0000_s25663;mso-fit-shape-to-text:t" inset="0,0,0,0">
                <w:txbxContent>
                  <w:p w:rsidR="003B0804" w:rsidRDefault="003B0804" w:rsidP="00696E28">
                    <w:pPr>
                      <w:spacing w:before="0"/>
                    </w:pPr>
                    <w:r>
                      <w:rPr>
                        <w:rFonts w:hint="eastAsia"/>
                        <w:color w:val="1F1A17"/>
                        <w:sz w:val="18"/>
                        <w:szCs w:val="18"/>
                        <w:lang w:eastAsia="zh-CN"/>
                      </w:rPr>
                      <w:t xml:space="preserve">  </w:t>
                    </w:r>
                    <w:r>
                      <w:rPr>
                        <w:rFonts w:hint="eastAsia"/>
                        <w:color w:val="1F1A17"/>
                        <w:sz w:val="18"/>
                        <w:szCs w:val="18"/>
                        <w:lang w:eastAsia="zh-CN"/>
                      </w:rPr>
                      <w:t>比最大值低</w:t>
                    </w:r>
                    <w:r>
                      <w:rPr>
                        <w:color w:val="1F1A17"/>
                        <w:sz w:val="18"/>
                        <w:szCs w:val="18"/>
                      </w:rPr>
                      <w:t>–6</w:t>
                    </w:r>
                    <w:r>
                      <w:rPr>
                        <w:rFonts w:hint="eastAsia"/>
                        <w:color w:val="1F1A17"/>
                        <w:sz w:val="18"/>
                        <w:szCs w:val="18"/>
                        <w:lang w:eastAsia="zh-CN"/>
                      </w:rPr>
                      <w:t>至</w:t>
                    </w:r>
                    <w:r>
                      <w:rPr>
                        <w:color w:val="1F1A17"/>
                        <w:sz w:val="18"/>
                        <w:szCs w:val="18"/>
                      </w:rPr>
                      <w:t>–5dB</w:t>
                    </w:r>
                  </w:p>
                </w:txbxContent>
              </v:textbox>
            </v:rect>
            <v:rect id="_x0000_s25664" style="position:absolute;left:6437;top:2546;width:1741;height:233;mso-wrap-style:none" filled="f" stroked="f">
              <v:textbox style="mso-next-textbox:#_x0000_s25664;mso-fit-shape-to-text:t" inset="0,0,0,0">
                <w:txbxContent>
                  <w:p w:rsidR="003B0804" w:rsidRDefault="003B0804" w:rsidP="00696E28">
                    <w:pPr>
                      <w:spacing w:before="0"/>
                    </w:pPr>
                    <w:r>
                      <w:rPr>
                        <w:rFonts w:hint="eastAsia"/>
                        <w:color w:val="1F1A17"/>
                        <w:sz w:val="18"/>
                        <w:szCs w:val="18"/>
                        <w:lang w:eastAsia="zh-CN"/>
                      </w:rPr>
                      <w:t xml:space="preserve">  </w:t>
                    </w:r>
                    <w:r>
                      <w:rPr>
                        <w:rFonts w:hint="eastAsia"/>
                        <w:color w:val="1F1A17"/>
                        <w:sz w:val="18"/>
                        <w:szCs w:val="18"/>
                        <w:lang w:eastAsia="zh-CN"/>
                      </w:rPr>
                      <w:t>比最大值低</w:t>
                    </w:r>
                    <w:r>
                      <w:rPr>
                        <w:color w:val="1F1A17"/>
                        <w:sz w:val="18"/>
                        <w:szCs w:val="18"/>
                      </w:rPr>
                      <w:t>–7</w:t>
                    </w:r>
                    <w:r>
                      <w:rPr>
                        <w:rFonts w:hint="eastAsia"/>
                        <w:color w:val="1F1A17"/>
                        <w:sz w:val="18"/>
                        <w:szCs w:val="18"/>
                        <w:lang w:eastAsia="zh-CN"/>
                      </w:rPr>
                      <w:t>至</w:t>
                    </w:r>
                    <w:r>
                      <w:rPr>
                        <w:color w:val="1F1A17"/>
                        <w:sz w:val="18"/>
                        <w:szCs w:val="18"/>
                      </w:rPr>
                      <w:t>–6dB</w:t>
                    </w:r>
                  </w:p>
                </w:txbxContent>
              </v:textbox>
            </v:rect>
            <v:rect id="_x0000_s25665" style="position:absolute;left:6437;top:2743;width:1741;height:233;mso-wrap-style:none" filled="f" stroked="f">
              <v:textbox style="mso-next-textbox:#_x0000_s25665;mso-fit-shape-to-text:t" inset="0,0,0,0">
                <w:txbxContent>
                  <w:p w:rsidR="003B0804" w:rsidRDefault="003B0804" w:rsidP="00696E28">
                    <w:pPr>
                      <w:spacing w:before="0"/>
                    </w:pPr>
                    <w:r>
                      <w:rPr>
                        <w:rFonts w:hint="eastAsia"/>
                        <w:color w:val="1F1A17"/>
                        <w:sz w:val="18"/>
                        <w:szCs w:val="18"/>
                        <w:lang w:eastAsia="zh-CN"/>
                      </w:rPr>
                      <w:t xml:space="preserve">  </w:t>
                    </w:r>
                    <w:r>
                      <w:rPr>
                        <w:rFonts w:hint="eastAsia"/>
                        <w:color w:val="1F1A17"/>
                        <w:sz w:val="18"/>
                        <w:szCs w:val="18"/>
                        <w:lang w:eastAsia="zh-CN"/>
                      </w:rPr>
                      <w:t>比最大值低</w:t>
                    </w:r>
                    <w:r>
                      <w:rPr>
                        <w:color w:val="1F1A17"/>
                        <w:sz w:val="18"/>
                        <w:szCs w:val="18"/>
                      </w:rPr>
                      <w:t>–8</w:t>
                    </w:r>
                    <w:r>
                      <w:rPr>
                        <w:rFonts w:hint="eastAsia"/>
                        <w:color w:val="1F1A17"/>
                        <w:sz w:val="18"/>
                        <w:szCs w:val="18"/>
                        <w:lang w:eastAsia="zh-CN"/>
                      </w:rPr>
                      <w:t>至</w:t>
                    </w:r>
                    <w:r>
                      <w:rPr>
                        <w:color w:val="1F1A17"/>
                        <w:sz w:val="18"/>
                        <w:szCs w:val="18"/>
                      </w:rPr>
                      <w:t>–7dB</w:t>
                    </w:r>
                  </w:p>
                </w:txbxContent>
              </v:textbox>
            </v:rect>
            <v:rect id="_x0000_s25666" style="position:absolute;left:6437;top:2945;width:1741;height:233;mso-wrap-style:none" filled="f" stroked="f">
              <v:textbox style="mso-next-textbox:#_x0000_s25666;mso-fit-shape-to-text:t" inset="0,0,0,0">
                <w:txbxContent>
                  <w:p w:rsidR="003B0804" w:rsidRDefault="003B0804" w:rsidP="00696E28">
                    <w:pPr>
                      <w:spacing w:before="0"/>
                    </w:pPr>
                    <w:r>
                      <w:rPr>
                        <w:rFonts w:hint="eastAsia"/>
                        <w:color w:val="1F1A17"/>
                        <w:sz w:val="18"/>
                        <w:szCs w:val="18"/>
                        <w:lang w:eastAsia="zh-CN"/>
                      </w:rPr>
                      <w:t xml:space="preserve">  </w:t>
                    </w:r>
                    <w:r>
                      <w:rPr>
                        <w:rFonts w:hint="eastAsia"/>
                        <w:color w:val="1F1A17"/>
                        <w:sz w:val="18"/>
                        <w:szCs w:val="18"/>
                        <w:lang w:eastAsia="zh-CN"/>
                      </w:rPr>
                      <w:t>比最大值低</w:t>
                    </w:r>
                    <w:r>
                      <w:rPr>
                        <w:color w:val="1F1A17"/>
                        <w:sz w:val="18"/>
                        <w:szCs w:val="18"/>
                      </w:rPr>
                      <w:t>–9</w:t>
                    </w:r>
                    <w:r>
                      <w:rPr>
                        <w:rFonts w:hint="eastAsia"/>
                        <w:color w:val="1F1A17"/>
                        <w:sz w:val="18"/>
                        <w:szCs w:val="18"/>
                        <w:lang w:eastAsia="zh-CN"/>
                      </w:rPr>
                      <w:t>至</w:t>
                    </w:r>
                    <w:r>
                      <w:rPr>
                        <w:color w:val="1F1A17"/>
                        <w:sz w:val="18"/>
                        <w:szCs w:val="18"/>
                      </w:rPr>
                      <w:t>–8dB</w:t>
                    </w:r>
                  </w:p>
                </w:txbxContent>
              </v:textbox>
            </v:rect>
            <v:rect id="_x0000_s25667" style="position:absolute;left:6437;top:3142;width:1831;height:233;mso-wrap-style:none" filled="f" stroked="f">
              <v:textbox style="mso-next-textbox:#_x0000_s25667;mso-fit-shape-to-text:t" inset="0,0,0,0">
                <w:txbxContent>
                  <w:p w:rsidR="003B0804" w:rsidRDefault="003B0804" w:rsidP="00696E28">
                    <w:pPr>
                      <w:spacing w:before="0"/>
                    </w:pPr>
                    <w:r>
                      <w:rPr>
                        <w:rFonts w:hint="eastAsia"/>
                        <w:color w:val="1F1A17"/>
                        <w:sz w:val="18"/>
                        <w:szCs w:val="18"/>
                        <w:lang w:eastAsia="zh-CN"/>
                      </w:rPr>
                      <w:t xml:space="preserve">  </w:t>
                    </w:r>
                    <w:r>
                      <w:rPr>
                        <w:rFonts w:hint="eastAsia"/>
                        <w:color w:val="1F1A17"/>
                        <w:sz w:val="18"/>
                        <w:szCs w:val="18"/>
                        <w:lang w:eastAsia="zh-CN"/>
                      </w:rPr>
                      <w:t>比最大值低</w:t>
                    </w:r>
                    <w:r>
                      <w:rPr>
                        <w:color w:val="1F1A17"/>
                        <w:sz w:val="18"/>
                        <w:szCs w:val="18"/>
                      </w:rPr>
                      <w:t>–10</w:t>
                    </w:r>
                    <w:r>
                      <w:rPr>
                        <w:rFonts w:hint="eastAsia"/>
                        <w:color w:val="1F1A17"/>
                        <w:sz w:val="18"/>
                        <w:szCs w:val="18"/>
                        <w:lang w:eastAsia="zh-CN"/>
                      </w:rPr>
                      <w:t>至</w:t>
                    </w:r>
                    <w:r>
                      <w:rPr>
                        <w:color w:val="1F1A17"/>
                        <w:sz w:val="18"/>
                        <w:szCs w:val="18"/>
                      </w:rPr>
                      <w:t>–9dB</w:t>
                    </w:r>
                  </w:p>
                </w:txbxContent>
              </v:textbox>
            </v:rect>
            <v:rect id="_x0000_s25668" style="position:absolute;left:6437;top:3344;width:1921;height:233;mso-wrap-style:none" filled="f" stroked="f">
              <v:textbox style="mso-next-textbox:#_x0000_s25668;mso-fit-shape-to-text:t" inset="0,0,0,0">
                <w:txbxContent>
                  <w:p w:rsidR="003B0804" w:rsidRDefault="003B0804" w:rsidP="00696E28">
                    <w:pPr>
                      <w:spacing w:before="0"/>
                    </w:pPr>
                    <w:r>
                      <w:rPr>
                        <w:rFonts w:hint="eastAsia"/>
                        <w:color w:val="1F1A17"/>
                        <w:sz w:val="18"/>
                        <w:szCs w:val="18"/>
                        <w:lang w:eastAsia="zh-CN"/>
                      </w:rPr>
                      <w:t xml:space="preserve">  </w:t>
                    </w:r>
                    <w:r>
                      <w:rPr>
                        <w:rFonts w:hint="eastAsia"/>
                        <w:color w:val="1F1A17"/>
                        <w:sz w:val="18"/>
                        <w:szCs w:val="18"/>
                        <w:lang w:eastAsia="zh-CN"/>
                      </w:rPr>
                      <w:t>比最大值低</w:t>
                    </w:r>
                    <w:r>
                      <w:rPr>
                        <w:color w:val="1F1A17"/>
                        <w:sz w:val="18"/>
                        <w:szCs w:val="18"/>
                      </w:rPr>
                      <w:t>–15</w:t>
                    </w:r>
                    <w:r>
                      <w:rPr>
                        <w:rFonts w:hint="eastAsia"/>
                        <w:color w:val="1F1A17"/>
                        <w:sz w:val="18"/>
                        <w:szCs w:val="18"/>
                        <w:lang w:eastAsia="zh-CN"/>
                      </w:rPr>
                      <w:t>至</w:t>
                    </w:r>
                    <w:r>
                      <w:rPr>
                        <w:color w:val="1F1A17"/>
                        <w:sz w:val="18"/>
                        <w:szCs w:val="18"/>
                      </w:rPr>
                      <w:t>–10dB</w:t>
                    </w:r>
                  </w:p>
                </w:txbxContent>
              </v:textbox>
            </v:rect>
            <v:rect id="_x0000_s25669" style="position:absolute;left:6437;top:3546;width:1921;height:233;mso-wrap-style:none" filled="f" stroked="f">
              <v:textbox style="mso-next-textbox:#_x0000_s25669;mso-fit-shape-to-text:t" inset="0,0,0,0">
                <w:txbxContent>
                  <w:p w:rsidR="003B0804" w:rsidRDefault="003B0804" w:rsidP="00696E28">
                    <w:pPr>
                      <w:spacing w:before="0"/>
                    </w:pPr>
                    <w:r>
                      <w:rPr>
                        <w:rFonts w:hint="eastAsia"/>
                        <w:color w:val="1F1A17"/>
                        <w:sz w:val="18"/>
                        <w:szCs w:val="18"/>
                        <w:lang w:eastAsia="zh-CN"/>
                      </w:rPr>
                      <w:t xml:space="preserve">  </w:t>
                    </w:r>
                    <w:r>
                      <w:rPr>
                        <w:rFonts w:hint="eastAsia"/>
                        <w:color w:val="1F1A17"/>
                        <w:sz w:val="18"/>
                        <w:szCs w:val="18"/>
                        <w:lang w:eastAsia="zh-CN"/>
                      </w:rPr>
                      <w:t>比最大值低</w:t>
                    </w:r>
                    <w:r>
                      <w:rPr>
                        <w:color w:val="1F1A17"/>
                        <w:sz w:val="18"/>
                        <w:szCs w:val="18"/>
                      </w:rPr>
                      <w:t>–20</w:t>
                    </w:r>
                    <w:r>
                      <w:rPr>
                        <w:rFonts w:hint="eastAsia"/>
                        <w:color w:val="1F1A17"/>
                        <w:sz w:val="18"/>
                        <w:szCs w:val="18"/>
                        <w:lang w:eastAsia="zh-CN"/>
                      </w:rPr>
                      <w:t>至</w:t>
                    </w:r>
                    <w:r>
                      <w:rPr>
                        <w:color w:val="1F1A17"/>
                        <w:sz w:val="18"/>
                        <w:szCs w:val="18"/>
                      </w:rPr>
                      <w:t>–15dB</w:t>
                    </w:r>
                  </w:p>
                </w:txbxContent>
              </v:textbox>
            </v:rect>
            <v:rect id="_x0000_s25670" style="position:absolute;left:6437;top:3743;width:1921;height:233;mso-wrap-style:none" filled="f" stroked="f">
              <v:textbox style="mso-next-textbox:#_x0000_s25670;mso-fit-shape-to-text:t" inset="0,0,0,0">
                <w:txbxContent>
                  <w:p w:rsidR="003B0804" w:rsidRDefault="003B0804" w:rsidP="00696E28">
                    <w:pPr>
                      <w:spacing w:before="0"/>
                    </w:pPr>
                    <w:r>
                      <w:rPr>
                        <w:rFonts w:hint="eastAsia"/>
                        <w:color w:val="1F1A17"/>
                        <w:sz w:val="18"/>
                        <w:szCs w:val="18"/>
                        <w:lang w:eastAsia="zh-CN"/>
                      </w:rPr>
                      <w:t xml:space="preserve">  </w:t>
                    </w:r>
                    <w:r>
                      <w:rPr>
                        <w:rFonts w:hint="eastAsia"/>
                        <w:color w:val="1F1A17"/>
                        <w:sz w:val="18"/>
                        <w:szCs w:val="18"/>
                        <w:lang w:eastAsia="zh-CN"/>
                      </w:rPr>
                      <w:t>比最大值低</w:t>
                    </w:r>
                    <w:r>
                      <w:rPr>
                        <w:color w:val="1F1A17"/>
                        <w:sz w:val="18"/>
                        <w:szCs w:val="18"/>
                      </w:rPr>
                      <w:t>–25</w:t>
                    </w:r>
                    <w:r>
                      <w:rPr>
                        <w:rFonts w:hint="eastAsia"/>
                        <w:color w:val="1F1A17"/>
                        <w:sz w:val="18"/>
                        <w:szCs w:val="18"/>
                        <w:lang w:eastAsia="zh-CN"/>
                      </w:rPr>
                      <w:t>至</w:t>
                    </w:r>
                    <w:r>
                      <w:rPr>
                        <w:color w:val="1F1A17"/>
                        <w:sz w:val="18"/>
                        <w:szCs w:val="18"/>
                      </w:rPr>
                      <w:t>–20dB</w:t>
                    </w:r>
                  </w:p>
                </w:txbxContent>
              </v:textbox>
            </v:rect>
            <v:rect id="_x0000_s25671" style="position:absolute;left:6433;top:3944;width:1921;height:233;mso-wrap-style:none" filled="f" stroked="f">
              <v:textbox style="mso-next-textbox:#_x0000_s25671;mso-fit-shape-to-text:t" inset="0,0,0,0">
                <w:txbxContent>
                  <w:p w:rsidR="003B0804" w:rsidRDefault="003B0804" w:rsidP="00696E28">
                    <w:pPr>
                      <w:spacing w:before="0"/>
                    </w:pPr>
                    <w:r>
                      <w:rPr>
                        <w:rFonts w:hint="eastAsia"/>
                        <w:color w:val="1F1A17"/>
                        <w:sz w:val="18"/>
                        <w:szCs w:val="18"/>
                        <w:lang w:eastAsia="zh-CN"/>
                      </w:rPr>
                      <w:t xml:space="preserve">  </w:t>
                    </w:r>
                    <w:r>
                      <w:rPr>
                        <w:rFonts w:hint="eastAsia"/>
                        <w:color w:val="1F1A17"/>
                        <w:sz w:val="18"/>
                        <w:szCs w:val="18"/>
                        <w:lang w:eastAsia="zh-CN"/>
                      </w:rPr>
                      <w:t>比最大值低</w:t>
                    </w:r>
                    <w:r>
                      <w:rPr>
                        <w:color w:val="1F1A17"/>
                        <w:sz w:val="18"/>
                        <w:szCs w:val="18"/>
                      </w:rPr>
                      <w:t>–30</w:t>
                    </w:r>
                    <w:r>
                      <w:rPr>
                        <w:rFonts w:hint="eastAsia"/>
                        <w:color w:val="1F1A17"/>
                        <w:sz w:val="18"/>
                        <w:szCs w:val="18"/>
                        <w:lang w:eastAsia="zh-CN"/>
                      </w:rPr>
                      <w:t>至</w:t>
                    </w:r>
                    <w:r>
                      <w:rPr>
                        <w:color w:val="1F1A17"/>
                        <w:sz w:val="18"/>
                        <w:szCs w:val="18"/>
                      </w:rPr>
                      <w:t>–25dB</w:t>
                    </w:r>
                  </w:p>
                </w:txbxContent>
              </v:textbox>
            </v:rect>
            <v:rect id="_x0000_s25672" style="position:absolute;left:6437;top:4141;width:1921;height:233;mso-wrap-style:none" filled="f" stroked="f">
              <v:textbox style="mso-next-textbox:#_x0000_s25672;mso-fit-shape-to-text:t" inset="0,0,0,0">
                <w:txbxContent>
                  <w:p w:rsidR="003B0804" w:rsidRDefault="003B0804" w:rsidP="00696E28">
                    <w:pPr>
                      <w:spacing w:before="0"/>
                    </w:pPr>
                    <w:r>
                      <w:rPr>
                        <w:rFonts w:hint="eastAsia"/>
                        <w:color w:val="1F1A17"/>
                        <w:sz w:val="18"/>
                        <w:szCs w:val="18"/>
                        <w:lang w:eastAsia="zh-CN"/>
                      </w:rPr>
                      <w:t xml:space="preserve">  </w:t>
                    </w:r>
                    <w:r>
                      <w:rPr>
                        <w:rFonts w:hint="eastAsia"/>
                        <w:color w:val="1F1A17"/>
                        <w:sz w:val="18"/>
                        <w:szCs w:val="18"/>
                        <w:lang w:eastAsia="zh-CN"/>
                      </w:rPr>
                      <w:t>比最大值低</w:t>
                    </w:r>
                    <w:r>
                      <w:rPr>
                        <w:color w:val="1F1A17"/>
                        <w:sz w:val="18"/>
                        <w:szCs w:val="18"/>
                      </w:rPr>
                      <w:t>–45</w:t>
                    </w:r>
                    <w:r>
                      <w:rPr>
                        <w:rFonts w:hint="eastAsia"/>
                        <w:color w:val="1F1A17"/>
                        <w:sz w:val="18"/>
                        <w:szCs w:val="18"/>
                        <w:lang w:eastAsia="zh-CN"/>
                      </w:rPr>
                      <w:t>至</w:t>
                    </w:r>
                    <w:r>
                      <w:rPr>
                        <w:color w:val="1F1A17"/>
                        <w:sz w:val="18"/>
                        <w:szCs w:val="18"/>
                      </w:rPr>
                      <w:t>–30dB</w:t>
                    </w:r>
                  </w:p>
                </w:txbxContent>
              </v:textbox>
            </v:rect>
            <v:rect id="_x0000_s25673" style="position:absolute;left:6437;top:4343;width:1921;height:233;mso-wrap-style:none" filled="f" stroked="f">
              <v:textbox style="mso-next-textbox:#_x0000_s25673;mso-fit-shape-to-text:t" inset="0,0,0,0">
                <w:txbxContent>
                  <w:p w:rsidR="003B0804" w:rsidRDefault="003B0804" w:rsidP="00696E28">
                    <w:pPr>
                      <w:spacing w:before="0"/>
                    </w:pPr>
                    <w:r>
                      <w:rPr>
                        <w:rFonts w:hint="eastAsia"/>
                        <w:color w:val="1F1A17"/>
                        <w:sz w:val="18"/>
                        <w:szCs w:val="18"/>
                        <w:lang w:eastAsia="zh-CN"/>
                      </w:rPr>
                      <w:t xml:space="preserve">  </w:t>
                    </w:r>
                    <w:r>
                      <w:rPr>
                        <w:rFonts w:hint="eastAsia"/>
                        <w:color w:val="1F1A17"/>
                        <w:sz w:val="18"/>
                        <w:szCs w:val="18"/>
                        <w:lang w:eastAsia="zh-CN"/>
                      </w:rPr>
                      <w:t>比最大值低</w:t>
                    </w:r>
                    <w:r>
                      <w:rPr>
                        <w:color w:val="1F1A17"/>
                        <w:sz w:val="18"/>
                        <w:szCs w:val="18"/>
                      </w:rPr>
                      <w:t>–64</w:t>
                    </w:r>
                    <w:r>
                      <w:rPr>
                        <w:rFonts w:hint="eastAsia"/>
                        <w:color w:val="1F1A17"/>
                        <w:sz w:val="18"/>
                        <w:szCs w:val="18"/>
                        <w:lang w:eastAsia="zh-CN"/>
                      </w:rPr>
                      <w:t>至</w:t>
                    </w:r>
                    <w:r>
                      <w:rPr>
                        <w:color w:val="1F1A17"/>
                        <w:sz w:val="18"/>
                        <w:szCs w:val="18"/>
                      </w:rPr>
                      <w:t>–45dB</w:t>
                    </w:r>
                  </w:p>
                </w:txbxContent>
              </v:textbox>
            </v:rect>
            <w10:wrap type="none"/>
            <w10:anchorlock/>
          </v:group>
        </w:pict>
      </w:r>
    </w:p>
    <w:p w:rsidR="000C02FF" w:rsidRDefault="000C02FF">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0E7A18" w:rsidRPr="00E564AB" w:rsidRDefault="000E7A18" w:rsidP="004F691F">
      <w:pPr>
        <w:ind w:firstLineChars="200" w:firstLine="480"/>
        <w:rPr>
          <w:lang w:val="en-US" w:eastAsia="zh-CN"/>
        </w:rPr>
      </w:pPr>
      <w:r w:rsidRPr="00E564AB">
        <w:rPr>
          <w:lang w:val="en-US" w:eastAsia="zh-CN"/>
        </w:rPr>
        <w:lastRenderedPageBreak/>
        <w:t>DBSD</w:t>
      </w:r>
      <w:r w:rsidR="003E3704">
        <w:rPr>
          <w:rFonts w:hint="eastAsia"/>
          <w:lang w:val="en-US" w:eastAsia="zh-CN"/>
        </w:rPr>
        <w:t>系统的设计支持为美国城市和乡村用户提供全面的大众市场服务，包括话音、视频、互联网和远程信息处理</w:t>
      </w:r>
      <w:r w:rsidR="00E564AB">
        <w:rPr>
          <w:lang w:val="en-US" w:eastAsia="zh-CN"/>
        </w:rPr>
        <w:t>（</w:t>
      </w:r>
      <w:r w:rsidR="003E3704">
        <w:rPr>
          <w:rFonts w:hint="eastAsia"/>
          <w:lang w:val="en-US" w:eastAsia="zh-CN"/>
        </w:rPr>
        <w:t>车辆跟踪</w:t>
      </w:r>
      <w:r w:rsidR="00E564AB">
        <w:rPr>
          <w:lang w:val="en-US" w:eastAsia="zh-CN"/>
        </w:rPr>
        <w:t>）</w:t>
      </w:r>
      <w:r w:rsidR="003E3704">
        <w:rPr>
          <w:rFonts w:hint="eastAsia"/>
          <w:lang w:val="en-US" w:eastAsia="zh-CN"/>
        </w:rPr>
        <w:t>，通过对现有地面网络的补充服务，满足国家和公众安全不断增长的需求。此系统的设计旨在：</w:t>
      </w:r>
    </w:p>
    <w:p w:rsidR="000E7A18" w:rsidRPr="000E7A18" w:rsidRDefault="000E7A18" w:rsidP="00D97D36">
      <w:pPr>
        <w:pStyle w:val="enumlev1"/>
        <w:rPr>
          <w:lang w:val="en-US" w:eastAsia="zh-CN"/>
        </w:rPr>
      </w:pPr>
      <w:r w:rsidRPr="000E7A18">
        <w:rPr>
          <w:lang w:val="en-US" w:eastAsia="zh-CN"/>
        </w:rPr>
        <w:t>–</w:t>
      </w:r>
      <w:r w:rsidRPr="000E7A18">
        <w:rPr>
          <w:lang w:val="en-US" w:eastAsia="zh-CN"/>
        </w:rPr>
        <w:tab/>
      </w:r>
      <w:r w:rsidR="003E3704">
        <w:rPr>
          <w:rFonts w:hint="eastAsia"/>
          <w:lang w:val="en-US" w:eastAsia="zh-CN"/>
        </w:rPr>
        <w:t>支持各类大众市场无线业务</w:t>
      </w:r>
      <w:r w:rsidR="00EB6921">
        <w:rPr>
          <w:rFonts w:hint="eastAsia"/>
          <w:lang w:val="en-US" w:eastAsia="zh-CN"/>
        </w:rPr>
        <w:t>的</w:t>
      </w:r>
      <w:r w:rsidR="003E3704">
        <w:rPr>
          <w:rFonts w:hint="eastAsia"/>
          <w:lang w:val="en-US" w:eastAsia="zh-CN"/>
        </w:rPr>
        <w:t>全套解决方案，包括传统的话音、文本消息、电子邮件和其它窄带数据应用；</w:t>
      </w:r>
      <w:r w:rsidRPr="000E7A18">
        <w:rPr>
          <w:lang w:val="en-US" w:eastAsia="zh-CN"/>
        </w:rPr>
        <w:t xml:space="preserve"> </w:t>
      </w:r>
    </w:p>
    <w:p w:rsidR="000E7A18" w:rsidRPr="000E7A18" w:rsidRDefault="000E7A18" w:rsidP="00D97D36">
      <w:pPr>
        <w:pStyle w:val="enumlev1"/>
        <w:rPr>
          <w:lang w:val="en-US" w:eastAsia="zh-CN"/>
        </w:rPr>
      </w:pPr>
      <w:r w:rsidRPr="000E7A18">
        <w:rPr>
          <w:lang w:val="en-US" w:eastAsia="zh-CN"/>
        </w:rPr>
        <w:t>–</w:t>
      </w:r>
      <w:r w:rsidRPr="000E7A18">
        <w:rPr>
          <w:lang w:val="en-US" w:eastAsia="zh-CN"/>
        </w:rPr>
        <w:tab/>
      </w:r>
      <w:r w:rsidR="003E3704">
        <w:rPr>
          <w:rFonts w:hint="eastAsia"/>
          <w:lang w:val="en-US" w:eastAsia="zh-CN"/>
        </w:rPr>
        <w:t>支持各类宽带应用，包括来自卫星的组播数据和</w:t>
      </w:r>
      <w:r w:rsidR="003E3704">
        <w:rPr>
          <w:rFonts w:hint="eastAsia"/>
          <w:lang w:val="en-US" w:eastAsia="zh-CN"/>
        </w:rPr>
        <w:t>/</w:t>
      </w:r>
      <w:r w:rsidR="003E3704">
        <w:rPr>
          <w:rFonts w:hint="eastAsia"/>
          <w:lang w:val="en-US" w:eastAsia="zh-CN"/>
        </w:rPr>
        <w:t>或视频，以及取决于地面部分部署水平的双向宽带；</w:t>
      </w:r>
      <w:r w:rsidRPr="000E7A18">
        <w:rPr>
          <w:lang w:val="en-US" w:eastAsia="zh-CN"/>
        </w:rPr>
        <w:t xml:space="preserve"> </w:t>
      </w:r>
    </w:p>
    <w:p w:rsidR="000E7A18" w:rsidRPr="000E7A18" w:rsidRDefault="000E7A18" w:rsidP="00D97D36">
      <w:pPr>
        <w:pStyle w:val="enumlev1"/>
        <w:rPr>
          <w:lang w:val="en-US" w:eastAsia="zh-CN"/>
        </w:rPr>
      </w:pPr>
      <w:r w:rsidRPr="000E7A18">
        <w:rPr>
          <w:lang w:val="en-US" w:eastAsia="zh-CN"/>
        </w:rPr>
        <w:t>–</w:t>
      </w:r>
      <w:r w:rsidRPr="000E7A18">
        <w:rPr>
          <w:lang w:val="en-US" w:eastAsia="zh-CN"/>
        </w:rPr>
        <w:tab/>
      </w:r>
      <w:r w:rsidR="003E3704">
        <w:rPr>
          <w:rFonts w:hint="eastAsia"/>
          <w:lang w:val="en-US" w:eastAsia="zh-CN"/>
        </w:rPr>
        <w:t>提供综合地面卫星业务，支持在美国实现全面覆盖，具备为北美其它国家提供覆盖的潜力；</w:t>
      </w:r>
      <w:r w:rsidRPr="000E7A18">
        <w:rPr>
          <w:lang w:val="en-US" w:eastAsia="zh-CN"/>
        </w:rPr>
        <w:t xml:space="preserve"> </w:t>
      </w:r>
    </w:p>
    <w:p w:rsidR="000E7A18" w:rsidRPr="000E7A18" w:rsidRDefault="000E7A18" w:rsidP="00D97D36">
      <w:pPr>
        <w:pStyle w:val="enumlev1"/>
        <w:rPr>
          <w:szCs w:val="24"/>
          <w:lang w:val="en-US" w:eastAsia="zh-CN"/>
        </w:rPr>
      </w:pPr>
      <w:r w:rsidRPr="000E7A18">
        <w:rPr>
          <w:szCs w:val="24"/>
          <w:lang w:val="en-US" w:eastAsia="zh-CN"/>
        </w:rPr>
        <w:t>–</w:t>
      </w:r>
      <w:r w:rsidRPr="000E7A18">
        <w:rPr>
          <w:szCs w:val="24"/>
          <w:lang w:val="en-US" w:eastAsia="zh-CN"/>
        </w:rPr>
        <w:tab/>
      </w:r>
      <w:r w:rsidR="003E3704">
        <w:rPr>
          <w:rFonts w:hint="eastAsia"/>
          <w:szCs w:val="24"/>
          <w:lang w:val="en-US" w:eastAsia="zh-CN"/>
        </w:rPr>
        <w:t>使用与当前蜂窝电话和其它便携设备（例如笔记本或</w:t>
      </w:r>
      <w:r w:rsidR="003E3704">
        <w:rPr>
          <w:rFonts w:hint="eastAsia"/>
          <w:szCs w:val="24"/>
          <w:lang w:val="en-US" w:eastAsia="zh-CN"/>
        </w:rPr>
        <w:t>PDA</w:t>
      </w:r>
      <w:r w:rsidR="003E3704">
        <w:rPr>
          <w:rFonts w:hint="eastAsia"/>
          <w:szCs w:val="24"/>
          <w:lang w:val="en-US" w:eastAsia="zh-CN"/>
        </w:rPr>
        <w:t>）类似的手机；</w:t>
      </w:r>
      <w:r w:rsidRPr="000E7A18">
        <w:rPr>
          <w:szCs w:val="24"/>
          <w:lang w:val="en-US" w:eastAsia="zh-CN"/>
        </w:rPr>
        <w:t xml:space="preserve"> </w:t>
      </w:r>
    </w:p>
    <w:p w:rsidR="000E7A18" w:rsidRPr="000E7A18" w:rsidRDefault="000E7A18" w:rsidP="004F691F">
      <w:pPr>
        <w:pStyle w:val="enumlev1"/>
        <w:rPr>
          <w:szCs w:val="24"/>
          <w:lang w:val="en-US" w:eastAsia="zh-CN"/>
        </w:rPr>
      </w:pPr>
      <w:r w:rsidRPr="000E7A18">
        <w:rPr>
          <w:szCs w:val="24"/>
          <w:lang w:val="en-US" w:eastAsia="zh-CN"/>
        </w:rPr>
        <w:t>–</w:t>
      </w:r>
      <w:r w:rsidRPr="000E7A18">
        <w:rPr>
          <w:szCs w:val="24"/>
          <w:lang w:val="en-US" w:eastAsia="zh-CN"/>
        </w:rPr>
        <w:tab/>
      </w:r>
      <w:r w:rsidR="003E3704">
        <w:rPr>
          <w:rFonts w:hint="eastAsia"/>
          <w:szCs w:val="24"/>
          <w:lang w:val="en-US" w:eastAsia="zh-CN"/>
        </w:rPr>
        <w:t>支持大量多样化的无线电协议，例如码分多址</w:t>
      </w:r>
      <w:r w:rsidR="00E564AB">
        <w:rPr>
          <w:szCs w:val="24"/>
          <w:lang w:val="en-US" w:eastAsia="zh-CN"/>
        </w:rPr>
        <w:t>（</w:t>
      </w:r>
      <w:r w:rsidRPr="000E7A18">
        <w:rPr>
          <w:szCs w:val="24"/>
          <w:lang w:val="en-US" w:eastAsia="zh-CN"/>
        </w:rPr>
        <w:t>CDMA</w:t>
      </w:r>
      <w:r w:rsidR="00E564AB">
        <w:rPr>
          <w:szCs w:val="24"/>
          <w:lang w:val="en-US" w:eastAsia="zh-CN"/>
        </w:rPr>
        <w:t>）</w:t>
      </w:r>
      <w:r w:rsidR="003E3704">
        <w:rPr>
          <w:rFonts w:hint="eastAsia"/>
          <w:szCs w:val="24"/>
          <w:lang w:val="en-US" w:eastAsia="zh-CN"/>
        </w:rPr>
        <w:t>、长期演进</w:t>
      </w:r>
      <w:r w:rsidR="00E564AB">
        <w:rPr>
          <w:szCs w:val="24"/>
          <w:lang w:val="en-US" w:eastAsia="zh-CN"/>
        </w:rPr>
        <w:t>（</w:t>
      </w:r>
      <w:r w:rsidRPr="000E7A18">
        <w:rPr>
          <w:szCs w:val="24"/>
          <w:lang w:val="en-US" w:eastAsia="zh-CN"/>
        </w:rPr>
        <w:t>LTE</w:t>
      </w:r>
      <w:r w:rsidR="00E564AB">
        <w:rPr>
          <w:szCs w:val="24"/>
          <w:lang w:val="en-US" w:eastAsia="zh-CN"/>
        </w:rPr>
        <w:t>）</w:t>
      </w:r>
      <w:r w:rsidR="003E3704">
        <w:rPr>
          <w:rFonts w:hint="eastAsia"/>
          <w:szCs w:val="24"/>
          <w:lang w:val="en-US" w:eastAsia="zh-CN"/>
        </w:rPr>
        <w:t>、全球微波无线互联接入</w:t>
      </w:r>
      <w:r w:rsidR="00E564AB">
        <w:rPr>
          <w:szCs w:val="24"/>
          <w:lang w:val="en-US" w:eastAsia="zh-CN"/>
        </w:rPr>
        <w:t>（</w:t>
      </w:r>
      <w:r w:rsidRPr="000E7A18">
        <w:rPr>
          <w:szCs w:val="24"/>
          <w:lang w:val="en-US" w:eastAsia="zh-CN"/>
        </w:rPr>
        <w:t>WiMax</w:t>
      </w:r>
      <w:r w:rsidR="00E564AB">
        <w:rPr>
          <w:szCs w:val="24"/>
          <w:lang w:val="en-US" w:eastAsia="zh-CN"/>
        </w:rPr>
        <w:t>）</w:t>
      </w:r>
      <w:r w:rsidR="003E3704">
        <w:rPr>
          <w:rFonts w:hint="eastAsia"/>
          <w:szCs w:val="24"/>
          <w:lang w:val="en-US" w:eastAsia="zh-CN"/>
        </w:rPr>
        <w:t>、</w:t>
      </w:r>
      <w:r w:rsidR="003E3704">
        <w:rPr>
          <w:szCs w:val="24"/>
          <w:lang w:val="en-US" w:eastAsia="zh-CN"/>
        </w:rPr>
        <w:t>GSM</w:t>
      </w:r>
      <w:r w:rsidR="003E3704">
        <w:rPr>
          <w:rFonts w:hint="eastAsia"/>
          <w:szCs w:val="24"/>
          <w:lang w:val="en-US" w:eastAsia="zh-CN"/>
        </w:rPr>
        <w:t>、陆地移动无线电</w:t>
      </w:r>
      <w:r w:rsidR="00E564AB">
        <w:rPr>
          <w:szCs w:val="24"/>
          <w:lang w:val="en-US" w:eastAsia="zh-CN"/>
        </w:rPr>
        <w:t>（</w:t>
      </w:r>
      <w:r w:rsidRPr="000E7A18">
        <w:rPr>
          <w:szCs w:val="24"/>
          <w:lang w:val="en-US" w:eastAsia="zh-CN"/>
        </w:rPr>
        <w:t>GMR</w:t>
      </w:r>
      <w:r w:rsidR="00E564AB">
        <w:rPr>
          <w:szCs w:val="24"/>
          <w:lang w:val="en-US" w:eastAsia="zh-CN"/>
        </w:rPr>
        <w:t>）</w:t>
      </w:r>
      <w:r w:rsidR="003E3704">
        <w:rPr>
          <w:rFonts w:hint="eastAsia"/>
          <w:szCs w:val="24"/>
          <w:lang w:val="en-US" w:eastAsia="zh-CN"/>
        </w:rPr>
        <w:t>、数字视频广播</w:t>
      </w:r>
      <w:r w:rsidR="009F1A4D" w:rsidRPr="009F1A4D">
        <w:rPr>
          <w:color w:val="000000"/>
          <w:szCs w:val="24"/>
          <w:lang w:val="en-US" w:eastAsia="zh-CN"/>
        </w:rPr>
        <w:t>–</w:t>
      </w:r>
      <w:r w:rsidR="003E3704">
        <w:rPr>
          <w:rFonts w:hint="eastAsia"/>
          <w:color w:val="000000"/>
          <w:szCs w:val="24"/>
          <w:lang w:val="en-US" w:eastAsia="zh-CN"/>
        </w:rPr>
        <w:t>手持机的卫星业务</w:t>
      </w:r>
      <w:r w:rsidR="00E564AB">
        <w:rPr>
          <w:color w:val="000000"/>
          <w:szCs w:val="24"/>
          <w:lang w:val="en-US" w:eastAsia="zh-CN"/>
        </w:rPr>
        <w:t>（</w:t>
      </w:r>
      <w:r w:rsidRPr="000E7A18">
        <w:rPr>
          <w:szCs w:val="24"/>
          <w:lang w:val="en-US" w:eastAsia="zh-CN"/>
        </w:rPr>
        <w:t>DVB-SH</w:t>
      </w:r>
      <w:r w:rsidR="00E564AB">
        <w:rPr>
          <w:szCs w:val="24"/>
          <w:lang w:val="en-US" w:eastAsia="zh-CN"/>
        </w:rPr>
        <w:t>）</w:t>
      </w:r>
      <w:r w:rsidR="003E3704">
        <w:rPr>
          <w:rFonts w:hint="eastAsia"/>
          <w:szCs w:val="24"/>
          <w:lang w:val="en-US" w:eastAsia="zh-CN"/>
        </w:rPr>
        <w:t>或正交频分多址</w:t>
      </w:r>
      <w:r w:rsidR="00E564AB">
        <w:rPr>
          <w:color w:val="000000"/>
          <w:szCs w:val="24"/>
          <w:lang w:val="en-US" w:eastAsia="zh-CN"/>
        </w:rPr>
        <w:t>（</w:t>
      </w:r>
      <w:r w:rsidRPr="000E7A18">
        <w:rPr>
          <w:color w:val="000000"/>
          <w:szCs w:val="24"/>
          <w:lang w:val="en-US" w:eastAsia="zh-CN"/>
        </w:rPr>
        <w:t>OFDM</w:t>
      </w:r>
      <w:r w:rsidR="00E564AB">
        <w:rPr>
          <w:color w:val="000000"/>
          <w:szCs w:val="24"/>
          <w:lang w:val="en-US" w:eastAsia="zh-CN"/>
        </w:rPr>
        <w:t>）</w:t>
      </w:r>
      <w:r w:rsidR="003E3704">
        <w:rPr>
          <w:rFonts w:hint="eastAsia"/>
          <w:color w:val="000000"/>
          <w:szCs w:val="24"/>
          <w:lang w:val="en-US" w:eastAsia="zh-CN"/>
        </w:rPr>
        <w:t>，可实现大量各类服务与设备的融合；</w:t>
      </w:r>
      <w:r w:rsidR="00EB6921">
        <w:rPr>
          <w:rFonts w:hint="eastAsia"/>
          <w:color w:val="000000"/>
          <w:szCs w:val="24"/>
          <w:lang w:val="en-US" w:eastAsia="zh-CN"/>
        </w:rPr>
        <w:t>并</w:t>
      </w:r>
    </w:p>
    <w:p w:rsidR="000E7A18" w:rsidRPr="000E7A18" w:rsidRDefault="000E7A18" w:rsidP="00D97D36">
      <w:pPr>
        <w:pStyle w:val="enumlev1"/>
        <w:rPr>
          <w:szCs w:val="24"/>
          <w:lang w:val="en-US" w:eastAsia="zh-CN"/>
        </w:rPr>
      </w:pPr>
      <w:r w:rsidRPr="000E7A18">
        <w:rPr>
          <w:szCs w:val="24"/>
          <w:lang w:val="en-US" w:eastAsia="zh-CN"/>
        </w:rPr>
        <w:t>–</w:t>
      </w:r>
      <w:r w:rsidRPr="000E7A18">
        <w:rPr>
          <w:szCs w:val="24"/>
          <w:lang w:val="en-US" w:eastAsia="zh-CN"/>
        </w:rPr>
        <w:tab/>
      </w:r>
      <w:r w:rsidR="003E3704">
        <w:rPr>
          <w:rFonts w:hint="eastAsia"/>
          <w:szCs w:val="24"/>
          <w:lang w:val="en-US" w:eastAsia="zh-CN"/>
        </w:rPr>
        <w:t>利用与个人通信业务</w:t>
      </w:r>
      <w:r w:rsidR="00E564AB">
        <w:rPr>
          <w:color w:val="333333"/>
          <w:szCs w:val="24"/>
          <w:lang w:val="en-US" w:eastAsia="zh-CN"/>
        </w:rPr>
        <w:t>（</w:t>
      </w:r>
      <w:r w:rsidRPr="000E7A18">
        <w:rPr>
          <w:szCs w:val="24"/>
          <w:lang w:val="en-US" w:eastAsia="zh-CN"/>
        </w:rPr>
        <w:t>PCS</w:t>
      </w:r>
      <w:r w:rsidR="00E564AB">
        <w:rPr>
          <w:szCs w:val="24"/>
          <w:lang w:val="en-US" w:eastAsia="zh-CN"/>
        </w:rPr>
        <w:t>）</w:t>
      </w:r>
      <w:r w:rsidR="003E3704">
        <w:rPr>
          <w:rFonts w:hint="eastAsia"/>
          <w:szCs w:val="24"/>
          <w:lang w:val="en-US" w:eastAsia="zh-CN"/>
        </w:rPr>
        <w:t>和高级无线业务</w:t>
      </w:r>
      <w:r w:rsidR="00E564AB">
        <w:rPr>
          <w:szCs w:val="24"/>
          <w:lang w:val="en-US" w:eastAsia="zh-CN"/>
        </w:rPr>
        <w:t>（</w:t>
      </w:r>
      <w:r w:rsidRPr="000E7A18">
        <w:rPr>
          <w:szCs w:val="24"/>
          <w:lang w:val="en-US" w:eastAsia="zh-CN"/>
        </w:rPr>
        <w:t>AWS</w:t>
      </w:r>
      <w:r w:rsidR="00E564AB">
        <w:rPr>
          <w:szCs w:val="24"/>
          <w:lang w:val="en-US" w:eastAsia="zh-CN"/>
        </w:rPr>
        <w:t>）</w:t>
      </w:r>
      <w:r w:rsidR="003E3704">
        <w:rPr>
          <w:rFonts w:hint="eastAsia"/>
          <w:szCs w:val="24"/>
          <w:lang w:val="en-US" w:eastAsia="zh-CN"/>
        </w:rPr>
        <w:t>频谱靠近，以灵活的网络构架促进与本地地面业务运营商的融合。</w:t>
      </w:r>
      <w:r w:rsidRPr="000E7A18">
        <w:rPr>
          <w:szCs w:val="24"/>
          <w:lang w:val="en-US" w:eastAsia="zh-CN"/>
        </w:rPr>
        <w:t xml:space="preserve"> </w:t>
      </w:r>
    </w:p>
    <w:p w:rsidR="000E7A18" w:rsidRPr="00E564AB" w:rsidRDefault="00EB6921" w:rsidP="004F691F">
      <w:pPr>
        <w:ind w:firstLineChars="200" w:firstLine="480"/>
        <w:rPr>
          <w:lang w:val="en-US" w:eastAsia="zh-CN"/>
        </w:rPr>
      </w:pPr>
      <w:r>
        <w:rPr>
          <w:szCs w:val="24"/>
          <w:lang w:val="en-US" w:eastAsia="zh-CN"/>
        </w:rPr>
        <w:t>DBSD</w:t>
      </w:r>
      <w:r w:rsidR="003E3704">
        <w:rPr>
          <w:rFonts w:hint="eastAsia"/>
          <w:szCs w:val="24"/>
          <w:lang w:val="en-US" w:eastAsia="zh-CN"/>
        </w:rPr>
        <w:t>和其它领先的美国</w:t>
      </w:r>
      <w:r w:rsidR="003E3704">
        <w:rPr>
          <w:rFonts w:hint="eastAsia"/>
          <w:szCs w:val="24"/>
          <w:lang w:val="en-US" w:eastAsia="zh-CN"/>
        </w:rPr>
        <w:t>MSS</w:t>
      </w:r>
      <w:r w:rsidR="003E3704">
        <w:rPr>
          <w:rFonts w:hint="eastAsia"/>
          <w:szCs w:val="24"/>
          <w:lang w:val="en-US" w:eastAsia="zh-CN"/>
        </w:rPr>
        <w:t>运营商与高通公司签署了协作开发协议，共同研制开放式的芯片集构架，将</w:t>
      </w:r>
      <w:r w:rsidR="000E7A18" w:rsidRPr="00E564AB">
        <w:rPr>
          <w:lang w:val="en-US" w:eastAsia="zh-CN"/>
        </w:rPr>
        <w:t>2.0/2.2 GHz</w:t>
      </w:r>
      <w:r w:rsidR="003E3704">
        <w:rPr>
          <w:rFonts w:hint="eastAsia"/>
          <w:lang w:val="en-US" w:eastAsia="zh-CN"/>
        </w:rPr>
        <w:t>频段的频率加入多种商用无线设备，例如移动电话、智能电话、公共安全无线电和消费电子设备。</w:t>
      </w:r>
    </w:p>
    <w:p w:rsidR="000E7A18" w:rsidRPr="00E564AB" w:rsidRDefault="000E7A18" w:rsidP="004F691F">
      <w:pPr>
        <w:ind w:firstLineChars="200" w:firstLine="480"/>
        <w:rPr>
          <w:sz w:val="23"/>
          <w:szCs w:val="23"/>
          <w:lang w:val="en-US" w:eastAsia="zh-CN"/>
        </w:rPr>
      </w:pPr>
      <w:r w:rsidRPr="00E564AB">
        <w:rPr>
          <w:lang w:val="en-US" w:eastAsia="zh-CN"/>
        </w:rPr>
        <w:t>DBSD</w:t>
      </w:r>
      <w:r w:rsidR="00EB6921">
        <w:rPr>
          <w:rFonts w:hint="eastAsia"/>
          <w:lang w:val="en-US" w:eastAsia="zh-CN"/>
        </w:rPr>
        <w:t>卫星覆盖与补充地面网共同为密集的</w:t>
      </w:r>
      <w:r w:rsidR="003E3704">
        <w:rPr>
          <w:rFonts w:hint="eastAsia"/>
          <w:lang w:val="en-US" w:eastAsia="zh-CN"/>
        </w:rPr>
        <w:t>城区提供覆盖和业务容量，为涉及国土安全和</w:t>
      </w:r>
      <w:r w:rsidR="003E3704">
        <w:rPr>
          <w:lang w:val="en-US" w:eastAsia="zh-CN"/>
        </w:rPr>
        <w:t>赈灾</w:t>
      </w:r>
      <w:r w:rsidR="003E3704">
        <w:rPr>
          <w:rFonts w:hint="eastAsia"/>
          <w:lang w:val="en-US" w:eastAsia="zh-CN"/>
        </w:rPr>
        <w:t>的关键任务提供独一无二的能力。卫星能力将在由于人为或自然灾害等原因造成地面网络不可用时提供覆盖，而</w:t>
      </w:r>
      <w:r w:rsidR="003E3704">
        <w:rPr>
          <w:rFonts w:hint="eastAsia"/>
          <w:lang w:val="en-US" w:eastAsia="zh-CN"/>
        </w:rPr>
        <w:t>GBBF</w:t>
      </w:r>
      <w:r w:rsidR="003E3704">
        <w:rPr>
          <w:rFonts w:hint="eastAsia"/>
          <w:lang w:val="en-US" w:eastAsia="zh-CN"/>
        </w:rPr>
        <w:t>系统可提供灵活性，在优先级用户和首先做出响应的用户出现应急情况时，为重点地区实时动态划分带宽。</w:t>
      </w:r>
      <w:r w:rsidRPr="00E564AB">
        <w:rPr>
          <w:sz w:val="23"/>
          <w:szCs w:val="23"/>
          <w:lang w:val="en-US" w:eastAsia="zh-CN"/>
        </w:rPr>
        <w:t xml:space="preserve"> </w:t>
      </w:r>
    </w:p>
    <w:p w:rsidR="000E7A18" w:rsidRPr="000E7A18" w:rsidRDefault="00E40AF5" w:rsidP="00D97D36">
      <w:pPr>
        <w:pStyle w:val="Heading2"/>
        <w:rPr>
          <w:lang w:val="en-US" w:eastAsia="zh-CN"/>
        </w:rPr>
      </w:pPr>
      <w:bookmarkStart w:id="40" w:name="_Toc247958119"/>
      <w:bookmarkStart w:id="41" w:name="_Toc263857061"/>
      <w:r>
        <w:rPr>
          <w:lang w:val="en-US" w:eastAsia="zh-CN"/>
        </w:rPr>
        <w:t>3.8</w:t>
      </w:r>
      <w:r>
        <w:rPr>
          <w:lang w:val="en-US" w:eastAsia="zh-CN"/>
        </w:rPr>
        <w:tab/>
      </w:r>
      <w:r w:rsidR="000E7A18" w:rsidRPr="000E7A18">
        <w:rPr>
          <w:lang w:val="en-US" w:eastAsia="zh-CN"/>
        </w:rPr>
        <w:t>ACeS</w:t>
      </w:r>
      <w:bookmarkEnd w:id="40"/>
      <w:bookmarkEnd w:id="41"/>
    </w:p>
    <w:p w:rsidR="000E7A18" w:rsidRPr="00E564AB" w:rsidRDefault="000E7A18" w:rsidP="004F691F">
      <w:pPr>
        <w:ind w:firstLineChars="200" w:firstLine="480"/>
        <w:rPr>
          <w:lang w:val="en-US" w:eastAsia="zh-CN"/>
        </w:rPr>
      </w:pPr>
      <w:r w:rsidRPr="00E564AB">
        <w:rPr>
          <w:lang w:val="en-US" w:eastAsia="zh-CN"/>
        </w:rPr>
        <w:t>ACeS</w:t>
      </w:r>
      <w:r w:rsidR="003E3704">
        <w:rPr>
          <w:rFonts w:hint="eastAsia"/>
          <w:lang w:val="en-US" w:eastAsia="zh-CN"/>
        </w:rPr>
        <w:t>系统自</w:t>
      </w:r>
      <w:r w:rsidR="003E3704">
        <w:rPr>
          <w:rFonts w:hint="eastAsia"/>
          <w:lang w:val="en-US" w:eastAsia="zh-CN"/>
        </w:rPr>
        <w:t>2000</w:t>
      </w:r>
      <w:r w:rsidR="003E3704">
        <w:rPr>
          <w:rFonts w:hint="eastAsia"/>
          <w:lang w:val="en-US" w:eastAsia="zh-CN"/>
        </w:rPr>
        <w:t>年便开始投入运营，覆盖东南亚地区。</w:t>
      </w:r>
      <w:r w:rsidRPr="00E564AB">
        <w:rPr>
          <w:lang w:val="en-US" w:eastAsia="zh-CN"/>
        </w:rPr>
        <w:t>ACeS</w:t>
      </w:r>
      <w:r w:rsidR="003E3704">
        <w:rPr>
          <w:rFonts w:hint="eastAsia"/>
          <w:lang w:val="en-US" w:eastAsia="zh-CN"/>
        </w:rPr>
        <w:t>系统是</w:t>
      </w:r>
      <w:r w:rsidR="003E3704" w:rsidRPr="00E564AB">
        <w:rPr>
          <w:lang w:val="en-US" w:eastAsia="zh-CN"/>
        </w:rPr>
        <w:t>GMPCS</w:t>
      </w:r>
      <w:r w:rsidR="003E3704">
        <w:rPr>
          <w:rFonts w:hint="eastAsia"/>
          <w:lang w:val="en-US" w:eastAsia="zh-CN"/>
        </w:rPr>
        <w:t>家族中的一员，在</w:t>
      </w:r>
      <w:r w:rsidRPr="00E564AB">
        <w:rPr>
          <w:lang w:val="en-US" w:eastAsia="zh-CN"/>
        </w:rPr>
        <w:t>1</w:t>
      </w:r>
      <w:r w:rsidR="00E40AF5" w:rsidRPr="00E564AB">
        <w:rPr>
          <w:lang w:val="en-US" w:eastAsia="zh-CN"/>
        </w:rPr>
        <w:t> </w:t>
      </w:r>
      <w:r w:rsidRPr="00E564AB">
        <w:rPr>
          <w:lang w:val="en-US" w:eastAsia="zh-CN"/>
        </w:rPr>
        <w:t>525-1</w:t>
      </w:r>
      <w:r w:rsidR="00E40AF5" w:rsidRPr="00E564AB">
        <w:rPr>
          <w:lang w:val="en-US" w:eastAsia="zh-CN"/>
        </w:rPr>
        <w:t> </w:t>
      </w:r>
      <w:r w:rsidRPr="00E564AB">
        <w:rPr>
          <w:lang w:val="en-US" w:eastAsia="zh-CN"/>
        </w:rPr>
        <w:t>544/1</w:t>
      </w:r>
      <w:r w:rsidR="00E40AF5" w:rsidRPr="00E564AB">
        <w:rPr>
          <w:lang w:val="en-US" w:eastAsia="zh-CN"/>
        </w:rPr>
        <w:t> </w:t>
      </w:r>
      <w:r w:rsidRPr="00E564AB">
        <w:rPr>
          <w:lang w:val="en-US" w:eastAsia="zh-CN"/>
        </w:rPr>
        <w:t>545-1</w:t>
      </w:r>
      <w:r w:rsidR="00E40AF5" w:rsidRPr="00E564AB">
        <w:rPr>
          <w:lang w:val="en-US" w:eastAsia="zh-CN"/>
        </w:rPr>
        <w:t> </w:t>
      </w:r>
      <w:r w:rsidRPr="00E564AB">
        <w:rPr>
          <w:lang w:val="en-US" w:eastAsia="zh-CN"/>
        </w:rPr>
        <w:t>559 MHz</w:t>
      </w:r>
      <w:r w:rsidR="00E564AB">
        <w:rPr>
          <w:lang w:val="en-US" w:eastAsia="zh-CN"/>
        </w:rPr>
        <w:t>（</w:t>
      </w:r>
      <w:r w:rsidR="003E3704">
        <w:rPr>
          <w:rFonts w:hint="eastAsia"/>
          <w:lang w:val="en-US" w:eastAsia="zh-CN"/>
        </w:rPr>
        <w:t>空对地</w:t>
      </w:r>
      <w:r w:rsidR="00E564AB">
        <w:rPr>
          <w:lang w:val="en-US" w:eastAsia="zh-CN"/>
        </w:rPr>
        <w:t>）</w:t>
      </w:r>
      <w:r w:rsidR="003E3704">
        <w:rPr>
          <w:rFonts w:hint="eastAsia"/>
          <w:lang w:val="en-US" w:eastAsia="zh-CN"/>
        </w:rPr>
        <w:t>频段和</w:t>
      </w:r>
      <w:r w:rsidRPr="00E564AB">
        <w:rPr>
          <w:lang w:val="en-US" w:eastAsia="zh-CN"/>
        </w:rPr>
        <w:t>1 626.5</w:t>
      </w:r>
      <w:r w:rsidRPr="00E564AB">
        <w:rPr>
          <w:lang w:val="en-US" w:eastAsia="zh-CN"/>
        </w:rPr>
        <w:noBreakHyphen/>
        <w:t>1 645.5/</w:t>
      </w:r>
      <w:r w:rsidR="00E40AF5" w:rsidRPr="00E564AB">
        <w:rPr>
          <w:lang w:val="en-US" w:eastAsia="zh-CN"/>
        </w:rPr>
        <w:t xml:space="preserve"> </w:t>
      </w:r>
      <w:r w:rsidRPr="00E564AB">
        <w:rPr>
          <w:lang w:val="en-US" w:eastAsia="zh-CN"/>
        </w:rPr>
        <w:t>1 646.5</w:t>
      </w:r>
      <w:r w:rsidR="009F1A4D" w:rsidRPr="00E564AB">
        <w:rPr>
          <w:lang w:val="en-US" w:eastAsia="zh-CN"/>
        </w:rPr>
        <w:noBreakHyphen/>
      </w:r>
      <w:r w:rsidRPr="00E564AB">
        <w:rPr>
          <w:lang w:val="en-US" w:eastAsia="zh-CN"/>
        </w:rPr>
        <w:t>1 660.5 MHz</w:t>
      </w:r>
      <w:r w:rsidR="00E564AB">
        <w:rPr>
          <w:lang w:val="en-US" w:eastAsia="zh-CN"/>
        </w:rPr>
        <w:t>（</w:t>
      </w:r>
      <w:r w:rsidR="003E3704">
        <w:rPr>
          <w:rFonts w:hint="eastAsia"/>
          <w:lang w:val="en-US" w:eastAsia="zh-CN"/>
        </w:rPr>
        <w:t>地对空</w:t>
      </w:r>
      <w:r w:rsidR="00E564AB">
        <w:rPr>
          <w:lang w:val="en-US" w:eastAsia="zh-CN"/>
        </w:rPr>
        <w:t>）</w:t>
      </w:r>
      <w:r w:rsidR="003E3704">
        <w:rPr>
          <w:rFonts w:hint="eastAsia"/>
          <w:lang w:val="en-US" w:eastAsia="zh-CN"/>
        </w:rPr>
        <w:t>频段工作。</w:t>
      </w:r>
    </w:p>
    <w:p w:rsidR="000E7A18" w:rsidRPr="00E564AB" w:rsidRDefault="00380976" w:rsidP="004F691F">
      <w:pPr>
        <w:ind w:firstLineChars="200" w:firstLine="480"/>
        <w:rPr>
          <w:lang w:val="en-US" w:eastAsia="zh-CN"/>
        </w:rPr>
      </w:pPr>
      <w:r>
        <w:rPr>
          <w:rFonts w:hint="eastAsia"/>
          <w:lang w:val="en-US" w:eastAsia="zh-CN"/>
        </w:rPr>
        <w:t>此系统具有双模</w:t>
      </w:r>
      <w:r w:rsidR="00E564AB">
        <w:rPr>
          <w:lang w:val="en-US" w:eastAsia="zh-CN"/>
        </w:rPr>
        <w:t>（</w:t>
      </w:r>
      <w:r w:rsidR="000E7A18" w:rsidRPr="00E564AB">
        <w:rPr>
          <w:lang w:val="en-US" w:eastAsia="zh-CN"/>
        </w:rPr>
        <w:t>GSM/</w:t>
      </w:r>
      <w:r>
        <w:rPr>
          <w:rFonts w:hint="eastAsia"/>
          <w:lang w:val="en-US" w:eastAsia="zh-CN"/>
        </w:rPr>
        <w:t>卫星</w:t>
      </w:r>
      <w:r w:rsidR="00E564AB">
        <w:rPr>
          <w:lang w:val="en-US" w:eastAsia="zh-CN"/>
        </w:rPr>
        <w:t>）</w:t>
      </w:r>
      <w:r>
        <w:rPr>
          <w:rFonts w:hint="eastAsia"/>
          <w:lang w:val="en-US" w:eastAsia="zh-CN"/>
        </w:rPr>
        <w:t>功能，允许用户在全球任何</w:t>
      </w:r>
      <w:r>
        <w:rPr>
          <w:rFonts w:hint="eastAsia"/>
          <w:lang w:val="en-US" w:eastAsia="zh-CN"/>
        </w:rPr>
        <w:t>GSM</w:t>
      </w:r>
      <w:r>
        <w:rPr>
          <w:rFonts w:hint="eastAsia"/>
          <w:lang w:val="en-US" w:eastAsia="zh-CN"/>
        </w:rPr>
        <w:t>网络漫游。</w:t>
      </w:r>
      <w:r w:rsidR="000E7A18" w:rsidRPr="00E564AB">
        <w:rPr>
          <w:lang w:val="en-US" w:eastAsia="zh-CN"/>
        </w:rPr>
        <w:t>ACeS</w:t>
      </w:r>
      <w:r>
        <w:rPr>
          <w:rFonts w:hint="eastAsia"/>
          <w:lang w:val="en-US" w:eastAsia="zh-CN"/>
        </w:rPr>
        <w:t>系统使用位于</w:t>
      </w:r>
      <w:r w:rsidRPr="00E564AB">
        <w:rPr>
          <w:lang w:val="en-US" w:eastAsia="zh-CN"/>
        </w:rPr>
        <w:t>123 E</w:t>
      </w:r>
      <w:r>
        <w:rPr>
          <w:rFonts w:hint="eastAsia"/>
          <w:lang w:val="en-US" w:eastAsia="zh-CN"/>
        </w:rPr>
        <w:t>的</w:t>
      </w:r>
      <w:r w:rsidR="000E7A18" w:rsidRPr="00E564AB">
        <w:rPr>
          <w:lang w:val="en-US" w:eastAsia="zh-CN"/>
        </w:rPr>
        <w:t>Garuda-1</w:t>
      </w:r>
      <w:r w:rsidR="00AE32BD">
        <w:rPr>
          <w:lang w:val="en-US" w:eastAsia="zh-CN"/>
        </w:rPr>
        <w:t>对地静止</w:t>
      </w:r>
      <w:r>
        <w:rPr>
          <w:rFonts w:hint="eastAsia"/>
          <w:lang w:val="en-US" w:eastAsia="zh-CN"/>
        </w:rPr>
        <w:t>卫星，其</w:t>
      </w:r>
      <w:r>
        <w:rPr>
          <w:rFonts w:hint="eastAsia"/>
          <w:lang w:val="en-US" w:eastAsia="zh-CN"/>
        </w:rPr>
        <w:t>12</w:t>
      </w:r>
      <w:r>
        <w:rPr>
          <w:rFonts w:hint="eastAsia"/>
          <w:lang w:val="en-US" w:eastAsia="zh-CN"/>
        </w:rPr>
        <w:t>米的天线可提供</w:t>
      </w:r>
      <w:r>
        <w:rPr>
          <w:rFonts w:hint="eastAsia"/>
          <w:lang w:val="en-US" w:eastAsia="zh-CN"/>
        </w:rPr>
        <w:t>140</w:t>
      </w:r>
      <w:r>
        <w:rPr>
          <w:rFonts w:hint="eastAsia"/>
          <w:lang w:val="en-US" w:eastAsia="zh-CN"/>
        </w:rPr>
        <w:t>条卫星波束，覆盖国际电联</w:t>
      </w:r>
      <w:r>
        <w:rPr>
          <w:rFonts w:hint="eastAsia"/>
          <w:lang w:val="en-US" w:eastAsia="zh-CN"/>
        </w:rPr>
        <w:t>3</w:t>
      </w:r>
      <w:r>
        <w:rPr>
          <w:rFonts w:hint="eastAsia"/>
          <w:lang w:val="en-US" w:eastAsia="zh-CN"/>
        </w:rPr>
        <w:t>区的一些亚太国家。如图</w:t>
      </w:r>
      <w:r>
        <w:rPr>
          <w:rFonts w:hint="eastAsia"/>
          <w:lang w:val="en-US" w:eastAsia="zh-CN"/>
        </w:rPr>
        <w:t>14</w:t>
      </w:r>
      <w:r>
        <w:rPr>
          <w:rFonts w:hint="eastAsia"/>
          <w:lang w:val="en-US" w:eastAsia="zh-CN"/>
        </w:rPr>
        <w:t>，</w:t>
      </w:r>
      <w:r w:rsidRPr="00E564AB">
        <w:rPr>
          <w:lang w:val="en-US" w:eastAsia="zh-CN"/>
        </w:rPr>
        <w:t>ACeS GARUDA-1</w:t>
      </w:r>
      <w:r>
        <w:rPr>
          <w:rFonts w:hint="eastAsia"/>
          <w:lang w:val="en-US" w:eastAsia="zh-CN"/>
        </w:rPr>
        <w:t>卫星业务覆盖所示。此系统提供话音、数据和跟踪业务。</w:t>
      </w:r>
      <w:r w:rsidR="000E7A18" w:rsidRPr="00E564AB">
        <w:rPr>
          <w:lang w:val="en-US" w:eastAsia="zh-CN"/>
        </w:rPr>
        <w:t xml:space="preserve"> </w:t>
      </w:r>
    </w:p>
    <w:p w:rsidR="000E7A18" w:rsidRPr="000E7A18" w:rsidRDefault="00380976" w:rsidP="00D97D36">
      <w:pPr>
        <w:pStyle w:val="FigureNo"/>
        <w:rPr>
          <w:lang w:val="en-US" w:eastAsia="zh-CN"/>
        </w:rPr>
      </w:pPr>
      <w:r>
        <w:rPr>
          <w:rFonts w:hint="eastAsia"/>
          <w:lang w:val="en-US" w:eastAsia="zh-CN"/>
        </w:rPr>
        <w:lastRenderedPageBreak/>
        <w:t>图</w:t>
      </w:r>
      <w:r w:rsidR="000E7A18" w:rsidRPr="000E7A18">
        <w:rPr>
          <w:lang w:val="en-US" w:eastAsia="zh-CN"/>
        </w:rPr>
        <w:t>14</w:t>
      </w:r>
    </w:p>
    <w:p w:rsidR="000E7A18" w:rsidRPr="000E7A18" w:rsidRDefault="000E7A18" w:rsidP="00D97D36">
      <w:pPr>
        <w:pStyle w:val="Figuretitle"/>
        <w:rPr>
          <w:lang w:val="en-US"/>
        </w:rPr>
      </w:pPr>
      <w:r w:rsidRPr="000E7A18">
        <w:rPr>
          <w:lang w:val="en-US"/>
        </w:rPr>
        <w:t>ACeS G</w:t>
      </w:r>
      <w:r w:rsidR="0047713C" w:rsidRPr="000E7A18">
        <w:rPr>
          <w:lang w:val="en-US"/>
        </w:rPr>
        <w:t>aruda</w:t>
      </w:r>
      <w:r w:rsidRPr="000E7A18">
        <w:rPr>
          <w:lang w:val="en-US"/>
        </w:rPr>
        <w:t>-1</w:t>
      </w:r>
      <w:r w:rsidR="00380976">
        <w:rPr>
          <w:rFonts w:hint="eastAsia"/>
          <w:lang w:val="en-US" w:eastAsia="zh-CN"/>
        </w:rPr>
        <w:t>卫星业务覆盖</w:t>
      </w:r>
      <w:r w:rsidRPr="000E7A18">
        <w:rPr>
          <w:lang w:val="en-US"/>
        </w:rPr>
        <w:t xml:space="preserve"> </w:t>
      </w:r>
    </w:p>
    <w:p w:rsidR="000E7A18" w:rsidRDefault="00BB3692" w:rsidP="00D97D36">
      <w:pPr>
        <w:pStyle w:val="Figure"/>
        <w:spacing w:after="0"/>
      </w:pPr>
      <w:r>
        <w:pict>
          <v:group id="_x0000_s25676" editas="canvas" style="width:343.7pt;height:235.65pt;mso-position-horizontal-relative:char;mso-position-vertical-relative:line" coordsize="6874,4713">
            <o:lock v:ext="edit" aspectratio="t"/>
            <v:shape id="_x0000_s25675" type="#_x0000_t75" style="position:absolute;width:6874;height:4713" o:preferrelative="f">
              <v:fill o:detectmouseclick="t"/>
              <v:path o:extrusionok="t" o:connecttype="none"/>
              <o:lock v:ext="edit" text="t"/>
            </v:shape>
            <v:rect id="_x0000_s25677" style="position:absolute;left:5847;top:4411;width:1027;height:302;mso-wrap-style:none" filled="f" stroked="f">
              <v:textbox style="mso-next-textbox:#_x0000_s25677;mso-fit-shape-to-text:t" inset="0,0,0,0">
                <w:txbxContent>
                  <w:p w:rsidR="003B0804" w:rsidRDefault="003B0804">
                    <w:pPr>
                      <w:rPr>
                        <w:lang w:eastAsia="zh-CN"/>
                      </w:rPr>
                    </w:pPr>
                    <w:r>
                      <w:rPr>
                        <w:rFonts w:hint="eastAsia"/>
                        <w:color w:val="000000"/>
                        <w:sz w:val="14"/>
                        <w:szCs w:val="14"/>
                        <w:lang w:eastAsia="zh-CN"/>
                      </w:rPr>
                      <w:t>第</w:t>
                    </w:r>
                    <w:r>
                      <w:rPr>
                        <w:color w:val="000000"/>
                        <w:sz w:val="14"/>
                        <w:szCs w:val="14"/>
                      </w:rPr>
                      <w:t>2149-14</w:t>
                    </w:r>
                    <w:r>
                      <w:rPr>
                        <w:rFonts w:hint="eastAsia"/>
                        <w:color w:val="000000"/>
                        <w:sz w:val="14"/>
                        <w:szCs w:val="14"/>
                        <w:lang w:eastAsia="zh-CN"/>
                      </w:rPr>
                      <w:t>号报告</w:t>
                    </w:r>
                  </w:p>
                </w:txbxContent>
              </v:textbox>
            </v:rect>
            <v:shape id="_x0000_s25678" type="#_x0000_t75" style="position:absolute;left:24;top:24;width:6643;height:4345">
              <v:imagedata r:id="rId59" o:title=""/>
            </v:shape>
            <w10:wrap type="none"/>
            <w10:anchorlock/>
          </v:group>
        </w:pict>
      </w:r>
    </w:p>
    <w:p w:rsidR="000E7A18" w:rsidRPr="00380976" w:rsidRDefault="00380976" w:rsidP="00D97D36">
      <w:pPr>
        <w:pStyle w:val="Headingb"/>
        <w:rPr>
          <w:rFonts w:ascii="STKaiti" w:eastAsia="STKaiti" w:hAnsi="STKaiti"/>
          <w:lang w:val="en-US" w:eastAsia="zh-CN"/>
        </w:rPr>
      </w:pPr>
      <w:r w:rsidRPr="00380976">
        <w:rPr>
          <w:rFonts w:ascii="STKaiti" w:eastAsia="STKaiti" w:hAnsi="STKaiti" w:hint="eastAsia"/>
          <w:lang w:val="en-US" w:eastAsia="zh-CN"/>
        </w:rPr>
        <w:t>各项服务</w:t>
      </w:r>
    </w:p>
    <w:p w:rsidR="000E7A18" w:rsidRPr="00380976" w:rsidRDefault="00380976" w:rsidP="004F691F">
      <w:pPr>
        <w:pStyle w:val="Headingi"/>
        <w:outlineLvl w:val="9"/>
        <w:rPr>
          <w:rFonts w:ascii="STKaiti" w:eastAsia="STKaiti" w:hAnsi="STKaiti"/>
          <w:i w:val="0"/>
          <w:iCs/>
          <w:lang w:val="en-US" w:eastAsia="zh-CN"/>
        </w:rPr>
      </w:pPr>
      <w:bookmarkStart w:id="42" w:name="_Toc247958120"/>
      <w:bookmarkStart w:id="43" w:name="_Toc263857062"/>
      <w:r w:rsidRPr="00380976">
        <w:rPr>
          <w:rFonts w:ascii="STKaiti" w:eastAsia="STKaiti" w:hAnsi="STKaiti" w:hint="eastAsia"/>
          <w:i w:val="0"/>
          <w:iCs/>
          <w:lang w:val="en-US" w:eastAsia="zh-CN"/>
        </w:rPr>
        <w:t>话音业务</w:t>
      </w:r>
      <w:bookmarkEnd w:id="42"/>
      <w:bookmarkEnd w:id="43"/>
    </w:p>
    <w:p w:rsidR="000E7A18" w:rsidRPr="000E7A18" w:rsidRDefault="000E7A18" w:rsidP="00EB6921">
      <w:pPr>
        <w:pStyle w:val="enumlev1"/>
        <w:rPr>
          <w:lang w:val="en-US" w:eastAsia="zh-CN"/>
        </w:rPr>
      </w:pPr>
      <w:r w:rsidRPr="000E7A18">
        <w:rPr>
          <w:lang w:val="en-US" w:eastAsia="zh-CN"/>
        </w:rPr>
        <w:t>–</w:t>
      </w:r>
      <w:r w:rsidRPr="000E7A18">
        <w:rPr>
          <w:lang w:val="en-US" w:eastAsia="zh-CN"/>
        </w:rPr>
        <w:tab/>
      </w:r>
      <w:r w:rsidR="00380976">
        <w:rPr>
          <w:rFonts w:hint="eastAsia"/>
          <w:lang w:val="en-US" w:eastAsia="zh-CN"/>
        </w:rPr>
        <w:t>移动话音业务由手持终端提供，用户具有全方位的移动性。该系统使用为移动应用开发的双模</w:t>
      </w:r>
      <w:r w:rsidR="00E564AB">
        <w:rPr>
          <w:lang w:val="en-US" w:eastAsia="zh-CN"/>
        </w:rPr>
        <w:t>（</w:t>
      </w:r>
      <w:r w:rsidRPr="000E7A18">
        <w:rPr>
          <w:lang w:val="en-US" w:eastAsia="zh-CN"/>
        </w:rPr>
        <w:t>GSM/</w:t>
      </w:r>
      <w:r w:rsidR="00380976">
        <w:rPr>
          <w:rFonts w:hint="eastAsia"/>
          <w:lang w:val="en-US" w:eastAsia="zh-CN"/>
        </w:rPr>
        <w:t>卫星</w:t>
      </w:r>
      <w:r w:rsidR="00E564AB">
        <w:rPr>
          <w:lang w:val="en-US" w:eastAsia="zh-CN"/>
        </w:rPr>
        <w:t>）</w:t>
      </w:r>
      <w:r w:rsidR="00380976">
        <w:rPr>
          <w:rFonts w:hint="eastAsia"/>
          <w:lang w:val="en-US" w:eastAsia="zh-CN"/>
        </w:rPr>
        <w:t>移动终端。此终端可提供高达</w:t>
      </w:r>
      <w:r w:rsidR="00380976" w:rsidRPr="000E7A18">
        <w:rPr>
          <w:lang w:val="en-US" w:eastAsia="zh-CN"/>
        </w:rPr>
        <w:t>2</w:t>
      </w:r>
      <w:r w:rsidR="00380976">
        <w:rPr>
          <w:lang w:val="en-US" w:eastAsia="zh-CN"/>
        </w:rPr>
        <w:t> </w:t>
      </w:r>
      <w:r w:rsidR="00380976" w:rsidRPr="000E7A18">
        <w:rPr>
          <w:lang w:val="en-US" w:eastAsia="zh-CN"/>
        </w:rPr>
        <w:t>400 bit/s</w:t>
      </w:r>
      <w:r w:rsidR="00380976">
        <w:rPr>
          <w:rFonts w:hint="eastAsia"/>
          <w:lang w:val="en-US" w:eastAsia="zh-CN"/>
        </w:rPr>
        <w:t>的移动话音、数据和传真能力。此外，在使用</w:t>
      </w:r>
      <w:r w:rsidR="00380976">
        <w:rPr>
          <w:rFonts w:hint="eastAsia"/>
          <w:lang w:val="en-US" w:eastAsia="zh-CN"/>
        </w:rPr>
        <w:t>GSM</w:t>
      </w:r>
      <w:r w:rsidR="00380976">
        <w:rPr>
          <w:rFonts w:hint="eastAsia"/>
          <w:lang w:val="en-US" w:eastAsia="zh-CN"/>
        </w:rPr>
        <w:t>网络的同时还提供完整的移动对接附件包、免提工具包及扬声器。</w:t>
      </w:r>
      <w:r w:rsidR="005E17E5">
        <w:rPr>
          <w:rFonts w:hint="eastAsia"/>
          <w:lang w:val="en-US" w:eastAsia="zh-CN"/>
        </w:rPr>
        <w:t>另外，它还可采用吊架形式在室内为半固定应用服务。</w:t>
      </w:r>
    </w:p>
    <w:p w:rsidR="000E7A18" w:rsidRPr="000E7A18" w:rsidRDefault="000E7A18" w:rsidP="00D97D36">
      <w:pPr>
        <w:pStyle w:val="enumlev1"/>
        <w:rPr>
          <w:lang w:val="en-US" w:eastAsia="zh-CN"/>
        </w:rPr>
      </w:pPr>
      <w:r w:rsidRPr="000E7A18">
        <w:rPr>
          <w:lang w:val="en-US" w:eastAsia="zh-CN"/>
        </w:rPr>
        <w:t>–</w:t>
      </w:r>
      <w:r w:rsidRPr="000E7A18">
        <w:rPr>
          <w:lang w:val="en-US" w:eastAsia="zh-CN"/>
        </w:rPr>
        <w:tab/>
      </w:r>
      <w:r w:rsidR="005E17E5">
        <w:rPr>
          <w:rFonts w:hint="eastAsia"/>
          <w:lang w:val="en-US" w:eastAsia="zh-CN"/>
        </w:rPr>
        <w:t>固定话音业务由与电话线相连的小型、结构紧凑的便携终端提供。开发此固定话音业务主要是为了弥合电信鸿沟，为农村地区电话提供固定无线应用</w:t>
      </w:r>
      <w:r w:rsidR="005E17E5">
        <w:rPr>
          <w:lang w:val="en-US" w:eastAsia="zh-CN"/>
        </w:rPr>
        <w:t>（</w:t>
      </w:r>
      <w:r w:rsidR="005E17E5" w:rsidRPr="000E7A18">
        <w:rPr>
          <w:lang w:val="en-US" w:eastAsia="zh-CN"/>
        </w:rPr>
        <w:t>FWA</w:t>
      </w:r>
      <w:r w:rsidR="005E17E5">
        <w:rPr>
          <w:lang w:val="en-US" w:eastAsia="zh-CN"/>
        </w:rPr>
        <w:t>）</w:t>
      </w:r>
      <w:r w:rsidR="005E17E5">
        <w:rPr>
          <w:rFonts w:hint="eastAsia"/>
          <w:lang w:val="en-US" w:eastAsia="zh-CN"/>
        </w:rPr>
        <w:t>。</w:t>
      </w:r>
    </w:p>
    <w:p w:rsidR="000E7A18" w:rsidRPr="00380976" w:rsidRDefault="00380976" w:rsidP="004F691F">
      <w:pPr>
        <w:pStyle w:val="Headingi"/>
        <w:outlineLvl w:val="9"/>
        <w:rPr>
          <w:rFonts w:ascii="STKaiti" w:eastAsia="STKaiti" w:hAnsi="STKaiti"/>
          <w:i w:val="0"/>
          <w:iCs/>
          <w:lang w:val="en-US" w:eastAsia="zh-CN"/>
        </w:rPr>
      </w:pPr>
      <w:bookmarkStart w:id="44" w:name="_Toc247958121"/>
      <w:bookmarkStart w:id="45" w:name="_Toc263857063"/>
      <w:r w:rsidRPr="00380976">
        <w:rPr>
          <w:rFonts w:ascii="STKaiti" w:eastAsia="STKaiti" w:hAnsi="STKaiti" w:hint="eastAsia"/>
          <w:i w:val="0"/>
          <w:iCs/>
          <w:lang w:val="en-US" w:eastAsia="zh-CN"/>
        </w:rPr>
        <w:t>数据业务</w:t>
      </w:r>
      <w:bookmarkEnd w:id="44"/>
      <w:bookmarkEnd w:id="45"/>
    </w:p>
    <w:p w:rsidR="000E7A18" w:rsidRPr="00E564AB" w:rsidRDefault="005E17E5" w:rsidP="004F691F">
      <w:pPr>
        <w:ind w:firstLineChars="200" w:firstLine="480"/>
        <w:rPr>
          <w:lang w:val="en-US" w:eastAsia="zh-CN"/>
        </w:rPr>
      </w:pPr>
      <w:r>
        <w:rPr>
          <w:rFonts w:hint="eastAsia"/>
          <w:lang w:val="en-US" w:eastAsia="zh-CN"/>
        </w:rPr>
        <w:t>数据业务支持最高</w:t>
      </w:r>
      <w:r w:rsidRPr="00E564AB">
        <w:rPr>
          <w:lang w:val="en-US" w:eastAsia="zh-CN"/>
        </w:rPr>
        <w:t>230 kbit/s</w:t>
      </w:r>
      <w:r>
        <w:rPr>
          <w:rFonts w:hint="eastAsia"/>
          <w:lang w:val="en-US" w:eastAsia="zh-CN"/>
        </w:rPr>
        <w:t>的额定数据速率。此项业务置于结构紧凑、便于携带的终端之内。此外，此业务主要用于新闻采集应用。</w:t>
      </w:r>
      <w:r w:rsidR="000E7A18" w:rsidRPr="00E564AB">
        <w:rPr>
          <w:lang w:val="en-US" w:eastAsia="zh-CN"/>
        </w:rPr>
        <w:t xml:space="preserve"> </w:t>
      </w:r>
    </w:p>
    <w:p w:rsidR="000E7A18" w:rsidRPr="00380976" w:rsidRDefault="00380976" w:rsidP="004F691F">
      <w:pPr>
        <w:pStyle w:val="Headingi"/>
        <w:outlineLvl w:val="9"/>
        <w:rPr>
          <w:rFonts w:ascii="STKaiti" w:eastAsia="STKaiti" w:hAnsi="STKaiti"/>
          <w:i w:val="0"/>
          <w:iCs/>
          <w:lang w:val="en-US" w:eastAsia="zh-CN"/>
        </w:rPr>
      </w:pPr>
      <w:bookmarkStart w:id="46" w:name="_Toc247958122"/>
      <w:bookmarkStart w:id="47" w:name="_Toc263857064"/>
      <w:r w:rsidRPr="00380976">
        <w:rPr>
          <w:rFonts w:ascii="STKaiti" w:eastAsia="STKaiti" w:hAnsi="STKaiti" w:hint="eastAsia"/>
          <w:i w:val="0"/>
          <w:iCs/>
          <w:lang w:val="en-US" w:eastAsia="zh-CN"/>
        </w:rPr>
        <w:t>跟踪业务</w:t>
      </w:r>
      <w:bookmarkEnd w:id="46"/>
      <w:bookmarkEnd w:id="47"/>
    </w:p>
    <w:p w:rsidR="000E7A18" w:rsidRPr="00E564AB" w:rsidRDefault="00D26EF5" w:rsidP="004F691F">
      <w:pPr>
        <w:ind w:firstLineChars="200" w:firstLine="480"/>
        <w:rPr>
          <w:lang w:val="en-US" w:eastAsia="zh-CN"/>
        </w:rPr>
      </w:pPr>
      <w:r>
        <w:rPr>
          <w:rFonts w:hint="eastAsia"/>
          <w:lang w:val="en-US" w:eastAsia="zh-CN"/>
        </w:rPr>
        <w:t>跟踪服务</w:t>
      </w:r>
      <w:r w:rsidR="00EB6921">
        <w:rPr>
          <w:rFonts w:hint="eastAsia"/>
          <w:lang w:val="en-US" w:eastAsia="zh-CN"/>
        </w:rPr>
        <w:t>的</w:t>
      </w:r>
      <w:r>
        <w:rPr>
          <w:rFonts w:hint="eastAsia"/>
          <w:lang w:val="en-US" w:eastAsia="zh-CN"/>
        </w:rPr>
        <w:t>本质为</w:t>
      </w:r>
      <w:r w:rsidR="000E7A18" w:rsidRPr="00E564AB">
        <w:rPr>
          <w:lang w:val="en-US" w:eastAsia="zh-CN"/>
        </w:rPr>
        <w:t>SCADA</w:t>
      </w:r>
      <w:r>
        <w:rPr>
          <w:rFonts w:hint="eastAsia"/>
          <w:lang w:val="en-US" w:eastAsia="zh-CN"/>
        </w:rPr>
        <w:t>，根据客户的要求提供位置报告和定制的信息。另外，它还可用于电话的话音应用。此项业务被用于船舶、卡车、火车或其它运动物体的车队管理。</w:t>
      </w:r>
    </w:p>
    <w:p w:rsidR="000E7A18" w:rsidRPr="00380976" w:rsidRDefault="000E7A18" w:rsidP="00D97D36">
      <w:pPr>
        <w:pStyle w:val="Headingb"/>
        <w:rPr>
          <w:rFonts w:ascii="STKaiti" w:eastAsia="STKaiti" w:hAnsi="STKaiti"/>
          <w:lang w:val="en-US" w:eastAsia="zh-CN"/>
        </w:rPr>
      </w:pPr>
      <w:r w:rsidRPr="00380976">
        <w:rPr>
          <w:rFonts w:ascii="STKaiti" w:eastAsia="STKaiti" w:hAnsi="STKaiti"/>
          <w:lang w:val="en-US" w:eastAsia="zh-CN"/>
        </w:rPr>
        <w:t>ACeS</w:t>
      </w:r>
      <w:r w:rsidR="00380976" w:rsidRPr="00380976">
        <w:rPr>
          <w:rFonts w:ascii="STKaiti" w:eastAsia="STKaiti" w:hAnsi="STKaiti" w:hint="eastAsia"/>
          <w:lang w:val="en-US" w:eastAsia="zh-CN"/>
        </w:rPr>
        <w:t>网络覆盖的国家</w:t>
      </w:r>
    </w:p>
    <w:p w:rsidR="000E7A18" w:rsidRPr="000E7A18" w:rsidRDefault="000E7A18" w:rsidP="00D97D36">
      <w:pPr>
        <w:pStyle w:val="enumlev1"/>
        <w:ind w:left="0" w:firstLine="0"/>
        <w:rPr>
          <w:lang w:val="en-US" w:eastAsia="zh-CN"/>
        </w:rPr>
      </w:pPr>
      <w:r w:rsidRPr="000E7A18">
        <w:rPr>
          <w:lang w:val="en-US" w:eastAsia="zh-CN"/>
        </w:rPr>
        <w:t>–</w:t>
      </w:r>
      <w:r w:rsidRPr="000E7A18">
        <w:rPr>
          <w:lang w:val="en-US" w:eastAsia="zh-CN"/>
        </w:rPr>
        <w:tab/>
      </w:r>
      <w:r w:rsidR="00D26EF5">
        <w:rPr>
          <w:rFonts w:hint="eastAsia"/>
          <w:lang w:val="en-US" w:eastAsia="zh-CN"/>
        </w:rPr>
        <w:t>印度、</w:t>
      </w:r>
      <w:r w:rsidR="00D26EF5" w:rsidRPr="00D26EF5">
        <w:rPr>
          <w:lang w:val="en-US" w:eastAsia="zh-CN"/>
        </w:rPr>
        <w:t>斯里兰卡</w:t>
      </w:r>
      <w:r w:rsidR="00D26EF5">
        <w:rPr>
          <w:rFonts w:hint="eastAsia"/>
          <w:lang w:val="en-US" w:eastAsia="zh-CN"/>
        </w:rPr>
        <w:t>、</w:t>
      </w:r>
      <w:r w:rsidR="00D26EF5" w:rsidRPr="00D26EF5">
        <w:rPr>
          <w:lang w:val="en-US" w:eastAsia="zh-CN"/>
        </w:rPr>
        <w:t>孟加拉国</w:t>
      </w:r>
      <w:r w:rsidR="00D26EF5">
        <w:rPr>
          <w:rFonts w:hint="eastAsia"/>
          <w:lang w:val="en-US" w:eastAsia="zh-CN"/>
        </w:rPr>
        <w:t>、</w:t>
      </w:r>
      <w:r w:rsidR="00D26EF5" w:rsidRPr="00D26EF5">
        <w:rPr>
          <w:lang w:val="en-US" w:eastAsia="zh-CN"/>
        </w:rPr>
        <w:t>巴基斯坦</w:t>
      </w:r>
      <w:r w:rsidR="00D26EF5">
        <w:rPr>
          <w:rFonts w:hint="eastAsia"/>
          <w:lang w:val="en-US" w:eastAsia="zh-CN"/>
        </w:rPr>
        <w:t>、</w:t>
      </w:r>
      <w:r w:rsidR="00D26EF5" w:rsidRPr="00D26EF5">
        <w:rPr>
          <w:lang w:val="en-US" w:eastAsia="zh-CN"/>
        </w:rPr>
        <w:t>阿富汗</w:t>
      </w:r>
      <w:r w:rsidR="00D26EF5">
        <w:rPr>
          <w:rFonts w:hint="eastAsia"/>
          <w:lang w:val="en-US" w:eastAsia="zh-CN"/>
        </w:rPr>
        <w:t>的一部分、</w:t>
      </w:r>
      <w:r w:rsidR="00D26EF5" w:rsidRPr="00D26EF5">
        <w:rPr>
          <w:lang w:val="en-US" w:eastAsia="zh-CN"/>
        </w:rPr>
        <w:t>尼泊尔</w:t>
      </w:r>
      <w:r w:rsidR="00D26EF5">
        <w:rPr>
          <w:rFonts w:hint="eastAsia"/>
          <w:lang w:val="en-US" w:eastAsia="zh-CN"/>
        </w:rPr>
        <w:t>、</w:t>
      </w:r>
      <w:r w:rsidR="00D26EF5" w:rsidRPr="00D26EF5">
        <w:rPr>
          <w:lang w:val="en-US" w:eastAsia="zh-CN"/>
        </w:rPr>
        <w:t>不丹</w:t>
      </w:r>
      <w:r w:rsidR="00D26EF5">
        <w:rPr>
          <w:rFonts w:hint="eastAsia"/>
          <w:lang w:val="en-US" w:eastAsia="zh-CN"/>
        </w:rPr>
        <w:t>、</w:t>
      </w:r>
      <w:r w:rsidR="00D26EF5" w:rsidRPr="00D26EF5">
        <w:rPr>
          <w:lang w:val="en-US" w:eastAsia="zh-CN"/>
        </w:rPr>
        <w:t>缅甸</w:t>
      </w:r>
      <w:r w:rsidR="00D26EF5">
        <w:rPr>
          <w:rFonts w:hint="eastAsia"/>
          <w:lang w:val="en-US" w:eastAsia="zh-CN"/>
        </w:rPr>
        <w:t>。</w:t>
      </w:r>
    </w:p>
    <w:p w:rsidR="000E7A18" w:rsidRPr="000E7A18" w:rsidRDefault="000E7A18" w:rsidP="00D97D36">
      <w:pPr>
        <w:pStyle w:val="enumlev1"/>
        <w:rPr>
          <w:lang w:val="en-US" w:eastAsia="zh-CN"/>
        </w:rPr>
      </w:pPr>
      <w:r w:rsidRPr="000E7A18">
        <w:rPr>
          <w:lang w:val="en-US" w:eastAsia="zh-CN"/>
        </w:rPr>
        <w:t>–</w:t>
      </w:r>
      <w:r w:rsidRPr="000E7A18">
        <w:rPr>
          <w:lang w:val="en-US" w:eastAsia="zh-CN"/>
        </w:rPr>
        <w:tab/>
      </w:r>
      <w:r w:rsidR="00D26EF5" w:rsidRPr="00D26EF5">
        <w:rPr>
          <w:lang w:val="en-US" w:eastAsia="zh-CN"/>
        </w:rPr>
        <w:t>泰国</w:t>
      </w:r>
      <w:r w:rsidR="00D26EF5">
        <w:rPr>
          <w:rFonts w:hint="eastAsia"/>
          <w:lang w:val="en-US" w:eastAsia="zh-CN"/>
        </w:rPr>
        <w:t>、</w:t>
      </w:r>
      <w:r w:rsidR="00D26EF5" w:rsidRPr="00D26EF5">
        <w:rPr>
          <w:lang w:val="en-US" w:eastAsia="zh-CN"/>
        </w:rPr>
        <w:t>柬埔寨</w:t>
      </w:r>
      <w:r w:rsidR="00D26EF5">
        <w:rPr>
          <w:rFonts w:hint="eastAsia"/>
          <w:lang w:val="en-US" w:eastAsia="zh-CN"/>
        </w:rPr>
        <w:t>、</w:t>
      </w:r>
      <w:r w:rsidR="00D26EF5" w:rsidRPr="00D26EF5">
        <w:rPr>
          <w:lang w:val="en-US" w:eastAsia="zh-CN"/>
        </w:rPr>
        <w:t>老挝</w:t>
      </w:r>
      <w:r w:rsidR="00D26EF5">
        <w:rPr>
          <w:rFonts w:hint="eastAsia"/>
          <w:lang w:val="en-US" w:eastAsia="zh-CN"/>
        </w:rPr>
        <w:t>、</w:t>
      </w:r>
      <w:r w:rsidR="00D26EF5" w:rsidRPr="00D26EF5">
        <w:rPr>
          <w:lang w:val="en-US" w:eastAsia="zh-CN"/>
        </w:rPr>
        <w:t>越南</w:t>
      </w:r>
      <w:r w:rsidR="00D26EF5">
        <w:rPr>
          <w:rFonts w:hint="eastAsia"/>
          <w:lang w:val="en-US" w:eastAsia="zh-CN"/>
        </w:rPr>
        <w:t>、</w:t>
      </w:r>
      <w:r w:rsidR="00D26EF5" w:rsidRPr="00D26EF5">
        <w:rPr>
          <w:lang w:val="en-US" w:eastAsia="zh-CN"/>
        </w:rPr>
        <w:t>马来西亚</w:t>
      </w:r>
      <w:r w:rsidR="00D26EF5">
        <w:rPr>
          <w:rFonts w:hint="eastAsia"/>
          <w:lang w:val="en-US" w:eastAsia="zh-CN"/>
        </w:rPr>
        <w:t>、</w:t>
      </w:r>
      <w:r w:rsidR="00D26EF5" w:rsidRPr="00D26EF5">
        <w:rPr>
          <w:lang w:val="en-US" w:eastAsia="zh-CN"/>
        </w:rPr>
        <w:t>新加坡</w:t>
      </w:r>
      <w:r w:rsidR="00D26EF5">
        <w:rPr>
          <w:rFonts w:hint="eastAsia"/>
          <w:lang w:val="en-US" w:eastAsia="zh-CN"/>
        </w:rPr>
        <w:t>、</w:t>
      </w:r>
      <w:r w:rsidR="00D26EF5" w:rsidRPr="00D26EF5">
        <w:rPr>
          <w:lang w:val="en-US" w:eastAsia="zh-CN"/>
        </w:rPr>
        <w:t>印度尼西亚</w:t>
      </w:r>
      <w:r w:rsidR="00D26EF5">
        <w:rPr>
          <w:rFonts w:hint="eastAsia"/>
          <w:lang w:val="en-US" w:eastAsia="zh-CN"/>
        </w:rPr>
        <w:t>、</w:t>
      </w:r>
      <w:r w:rsidR="00D26EF5" w:rsidRPr="00D26EF5">
        <w:rPr>
          <w:lang w:val="en-US" w:eastAsia="zh-CN"/>
        </w:rPr>
        <w:t>菲律宾</w:t>
      </w:r>
      <w:r w:rsidR="00D26EF5">
        <w:rPr>
          <w:rFonts w:hint="eastAsia"/>
          <w:lang w:val="en-US" w:eastAsia="zh-CN"/>
        </w:rPr>
        <w:t>、</w:t>
      </w:r>
      <w:r w:rsidR="00EB6921">
        <w:rPr>
          <w:lang w:val="en-US" w:eastAsia="zh-CN"/>
        </w:rPr>
        <w:t>文莱</w:t>
      </w:r>
      <w:r w:rsidR="00D26EF5" w:rsidRPr="00D26EF5">
        <w:rPr>
          <w:lang w:val="en-US" w:eastAsia="zh-CN"/>
        </w:rPr>
        <w:t>达鲁萨兰国</w:t>
      </w:r>
      <w:r w:rsidR="00D26EF5">
        <w:rPr>
          <w:rFonts w:hint="eastAsia"/>
          <w:lang w:val="en-US" w:eastAsia="zh-CN"/>
        </w:rPr>
        <w:t>、</w:t>
      </w:r>
      <w:r w:rsidR="00D26EF5" w:rsidRPr="00D26EF5">
        <w:rPr>
          <w:lang w:val="en-US" w:eastAsia="zh-CN"/>
        </w:rPr>
        <w:t>东帝汶</w:t>
      </w:r>
      <w:r w:rsidR="00D26EF5">
        <w:rPr>
          <w:rFonts w:hint="eastAsia"/>
          <w:lang w:val="en-US" w:eastAsia="zh-CN"/>
        </w:rPr>
        <w:t>、</w:t>
      </w:r>
      <w:r w:rsidR="00D26EF5" w:rsidRPr="00D26EF5">
        <w:rPr>
          <w:lang w:val="en-US" w:eastAsia="zh-CN"/>
        </w:rPr>
        <w:t>巴布亚新几内亚</w:t>
      </w:r>
      <w:r w:rsidR="00D26EF5">
        <w:rPr>
          <w:rFonts w:hint="eastAsia"/>
          <w:lang w:val="en-US" w:eastAsia="zh-CN"/>
        </w:rPr>
        <w:t>。</w:t>
      </w:r>
    </w:p>
    <w:p w:rsidR="000E7A18" w:rsidRDefault="000E7A18" w:rsidP="00D97D36">
      <w:pPr>
        <w:pStyle w:val="enumlev1"/>
        <w:rPr>
          <w:lang w:val="en-US" w:eastAsia="zh-CN"/>
        </w:rPr>
      </w:pPr>
      <w:r w:rsidRPr="000E7A18">
        <w:rPr>
          <w:lang w:val="en-US" w:eastAsia="zh-CN"/>
        </w:rPr>
        <w:t>–</w:t>
      </w:r>
      <w:r w:rsidRPr="000E7A18">
        <w:rPr>
          <w:lang w:val="en-US" w:eastAsia="zh-CN"/>
        </w:rPr>
        <w:tab/>
      </w:r>
      <w:r w:rsidR="00D26EF5">
        <w:rPr>
          <w:rFonts w:hint="eastAsia"/>
          <w:lang w:val="en-US" w:eastAsia="zh-CN"/>
        </w:rPr>
        <w:t>中华人民共和国、日本、韩国、朝鲜。</w:t>
      </w:r>
    </w:p>
    <w:p w:rsidR="00B632E6" w:rsidRDefault="00B632E6" w:rsidP="00D97D36">
      <w:pPr>
        <w:rPr>
          <w:lang w:val="en-US" w:eastAsia="zh-CN"/>
        </w:rPr>
      </w:pPr>
    </w:p>
    <w:p w:rsidR="009F1A4D" w:rsidRDefault="009F1A4D" w:rsidP="00D97D36">
      <w:pPr>
        <w:pStyle w:val="Line"/>
        <w:rPr>
          <w:lang w:eastAsia="zh-CN"/>
        </w:rPr>
      </w:pPr>
    </w:p>
    <w:sectPr w:rsidR="009F1A4D" w:rsidSect="00C9301D">
      <w:pgSz w:w="11907" w:h="16834" w:code="9"/>
      <w:pgMar w:top="1418" w:right="1134" w:bottom="1134" w:left="1134" w:header="720" w:footer="482" w:gutter="0"/>
      <w:paperSrc w:first="15" w:other="15"/>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B0804" w:rsidRDefault="003B0804">
      <w:r>
        <w:separator/>
      </w:r>
    </w:p>
  </w:endnote>
  <w:endnote w:type="continuationSeparator" w:id="0">
    <w:p w:rsidR="003B0804" w:rsidRDefault="003B080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宋体">
    <w:altName w:val="Times New Roman"/>
    <w:panose1 w:val="00000000000000000000"/>
    <w:charset w:val="4D"/>
    <w:family w:val="roman"/>
    <w:notTrueType/>
    <w:pitch w:val="default"/>
    <w:sig w:usb0="00000000" w:usb1="0A02889C" w:usb2="00000015" w:usb3="0D07859C" w:csb0="3D78AF95" w:csb1="0D078620"/>
  </w:font>
  <w:font w:name="Times New Roman Bold">
    <w:altName w:val="Times New Roman"/>
    <w:panose1 w:val="02020803070505020304"/>
    <w:charset w:val="00"/>
    <w:family w:val="roman"/>
    <w:pitch w:val="variable"/>
    <w:sig w:usb0="00003A87" w:usb1="00000000" w:usb2="00000000" w:usb3="00000000" w:csb0="000000FF"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SimHei">
    <w:altName w:val="黑体"/>
    <w:panose1 w:val="02010600030101010101"/>
    <w:charset w:val="86"/>
    <w:family w:val="auto"/>
    <w:pitch w:val="variable"/>
    <w:sig w:usb0="00000001" w:usb1="080E0000" w:usb2="00000010" w:usb3="00000000" w:csb0="00040000" w:csb1="00000000"/>
  </w:font>
  <w:font w:name="SimSun">
    <w:altName w:val="宋体"/>
    <w:panose1 w:val="02010600030101010101"/>
    <w:charset w:val="86"/>
    <w:family w:val="auto"/>
    <w:pitch w:val="variable"/>
    <w:sig w:usb0="00000003" w:usb1="080E0000" w:usb2="00000010" w:usb3="00000000" w:csb0="00040001" w:csb1="00000000"/>
  </w:font>
  <w:font w:name="STKaiti">
    <w:altName w:val="Times New Roman"/>
    <w:panose1 w:val="02010600040101010101"/>
    <w:charset w:val="86"/>
    <w:family w:val="auto"/>
    <w:pitch w:val="variable"/>
    <w:sig w:usb0="00000287" w:usb1="080F0000" w:usb2="00000010" w:usb3="00000000" w:csb0="000400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MS PGothic">
    <w:panose1 w:val="020B0600070205080204"/>
    <w:charset w:val="80"/>
    <w:family w:val="swiss"/>
    <w:pitch w:val="variable"/>
    <w:sig w:usb0="A00002BF" w:usb1="68C7FCFB" w:usb2="00000010"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B0804" w:rsidRDefault="003B0804">
      <w:r>
        <w:separator/>
      </w:r>
    </w:p>
  </w:footnote>
  <w:footnote w:type="continuationSeparator" w:id="0">
    <w:p w:rsidR="003B0804" w:rsidRDefault="003B0804">
      <w:r>
        <w:continuationSeparator/>
      </w:r>
    </w:p>
  </w:footnote>
  <w:footnote w:id="1">
    <w:p w:rsidR="003B0804" w:rsidRPr="000E7A18" w:rsidRDefault="003B0804" w:rsidP="00D8519E">
      <w:pPr>
        <w:pStyle w:val="FootnoteText"/>
        <w:rPr>
          <w:lang w:val="en-US" w:eastAsia="zh-CN"/>
        </w:rPr>
      </w:pPr>
      <w:r>
        <w:rPr>
          <w:rStyle w:val="FootnoteReference"/>
        </w:rPr>
        <w:footnoteRef/>
      </w:r>
      <w:r w:rsidRPr="000E7A18">
        <w:rPr>
          <w:lang w:val="en-US" w:eastAsia="zh-CN"/>
        </w:rPr>
        <w:t xml:space="preserve"> </w:t>
      </w:r>
      <w:r>
        <w:rPr>
          <w:lang w:val="en-US" w:eastAsia="zh-CN"/>
        </w:rPr>
        <w:tab/>
      </w:r>
      <w:r>
        <w:rPr>
          <w:rFonts w:hint="eastAsia"/>
          <w:lang w:val="en-US" w:eastAsia="zh-CN"/>
        </w:rPr>
        <w:t>一些</w:t>
      </w:r>
      <w:r>
        <w:rPr>
          <w:lang w:val="en-US" w:eastAsia="zh-CN"/>
        </w:rPr>
        <w:t>MSS</w:t>
      </w:r>
      <w:r>
        <w:rPr>
          <w:rFonts w:hint="eastAsia"/>
          <w:lang w:val="en-US" w:eastAsia="zh-CN"/>
        </w:rPr>
        <w:t>运营商已与国际电联达成协议，在应急和灾害情况下为赈灾行动提供电信服务或提供便利。（参见：</w:t>
      </w:r>
      <w:r w:rsidRPr="000E7A18">
        <w:rPr>
          <w:lang w:val="en-US" w:eastAsia="zh-CN"/>
        </w:rPr>
        <w:t> </w:t>
      </w:r>
      <w:hyperlink r:id="rId1" w:history="1">
        <w:r w:rsidRPr="000E7A18">
          <w:rPr>
            <w:rStyle w:val="Hyperlink"/>
            <w:lang w:val="en-US" w:eastAsia="zh-CN"/>
          </w:rPr>
          <w:t>http://www.itu.int/ITU-D/emergencytelecoms/partnerships.html</w:t>
        </w:r>
      </w:hyperlink>
      <w:r w:rsidRPr="00A720A7">
        <w:rPr>
          <w:rFonts w:hint="eastAsia"/>
          <w:lang w:val="en-US" w:eastAsia="zh-CN"/>
        </w:rPr>
        <w:t>）</w:t>
      </w:r>
      <w:r>
        <w:rPr>
          <w:rFonts w:hint="eastAsia"/>
          <w:lang w:eastAsia="zh-CN"/>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0804" w:rsidRDefault="00BB3692" w:rsidP="000C02FF">
    <w:pPr>
      <w:pStyle w:val="Header"/>
      <w:jc w:val="left"/>
      <w:rPr>
        <w:lang w:val="en-US" w:eastAsia="zh-CN"/>
      </w:rPr>
    </w:pPr>
    <w:r>
      <w:rPr>
        <w:rStyle w:val="PageNumber"/>
        <w:b/>
        <w:bCs/>
      </w:rPr>
      <w:fldChar w:fldCharType="begin"/>
    </w:r>
    <w:r w:rsidR="003B0804">
      <w:rPr>
        <w:rStyle w:val="PageNumber"/>
        <w:b/>
        <w:bCs/>
        <w:lang w:val="en-US"/>
      </w:rPr>
      <w:instrText xml:space="preserve"> PAGE </w:instrText>
    </w:r>
    <w:r>
      <w:rPr>
        <w:rStyle w:val="PageNumber"/>
        <w:b/>
        <w:bCs/>
      </w:rPr>
      <w:fldChar w:fldCharType="separate"/>
    </w:r>
    <w:r w:rsidR="003B0804">
      <w:rPr>
        <w:rStyle w:val="PageNumber"/>
        <w:b/>
        <w:bCs/>
        <w:noProof/>
        <w:lang w:val="en-US"/>
      </w:rPr>
      <w:t>ii</w:t>
    </w:r>
    <w:r>
      <w:rPr>
        <w:rStyle w:val="PageNumber"/>
        <w:b/>
        <w:bCs/>
      </w:rPr>
      <w:fldChar w:fldCharType="end"/>
    </w:r>
    <w:r w:rsidR="003B0804">
      <w:rPr>
        <w:lang w:val="en-US"/>
      </w:rPr>
      <w:tab/>
    </w:r>
    <w:r w:rsidR="003B0804" w:rsidRPr="008429A7">
      <w:rPr>
        <w:b/>
        <w:bCs/>
      </w:rPr>
      <w:t>ITU-R  S.1844</w:t>
    </w:r>
    <w:r w:rsidR="003B0804">
      <w:rPr>
        <w:rFonts w:hint="eastAsia"/>
        <w:b/>
        <w:bCs/>
        <w:lang w:eastAsia="zh-CN"/>
      </w:rPr>
      <w:t xml:space="preserve"> </w:t>
    </w:r>
    <w:r w:rsidR="003B0804">
      <w:rPr>
        <w:rFonts w:hint="eastAsia"/>
        <w:b/>
        <w:bCs/>
        <w:lang w:eastAsia="zh-CN"/>
      </w:rPr>
      <w:t>报告</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0804" w:rsidRDefault="00BB3692" w:rsidP="00E564AB">
    <w:pPr>
      <w:pStyle w:val="Header"/>
      <w:jc w:val="left"/>
      <w:rPr>
        <w:lang w:val="en-US"/>
      </w:rPr>
    </w:pPr>
    <w:r>
      <w:rPr>
        <w:rStyle w:val="PageNumber"/>
        <w:b/>
        <w:bCs/>
      </w:rPr>
      <w:fldChar w:fldCharType="begin"/>
    </w:r>
    <w:r w:rsidR="003B0804">
      <w:rPr>
        <w:rStyle w:val="PageNumber"/>
        <w:b/>
        <w:bCs/>
        <w:lang w:val="en-US"/>
      </w:rPr>
      <w:instrText xml:space="preserve"> PAGE </w:instrText>
    </w:r>
    <w:r>
      <w:rPr>
        <w:rStyle w:val="PageNumber"/>
        <w:b/>
        <w:bCs/>
      </w:rPr>
      <w:fldChar w:fldCharType="separate"/>
    </w:r>
    <w:r w:rsidR="00F23B5F">
      <w:rPr>
        <w:rStyle w:val="PageNumber"/>
        <w:b/>
        <w:bCs/>
        <w:noProof/>
        <w:lang w:val="en-US"/>
      </w:rPr>
      <w:t>4</w:t>
    </w:r>
    <w:r>
      <w:rPr>
        <w:rStyle w:val="PageNumber"/>
        <w:b/>
        <w:bCs/>
      </w:rPr>
      <w:fldChar w:fldCharType="end"/>
    </w:r>
    <w:r w:rsidR="003B0804">
      <w:rPr>
        <w:lang w:val="en-US"/>
      </w:rPr>
      <w:tab/>
    </w:r>
    <w:r>
      <w:rPr>
        <w:b/>
        <w:bCs/>
      </w:rPr>
      <w:fldChar w:fldCharType="begin"/>
    </w:r>
    <w:r w:rsidR="003B0804">
      <w:rPr>
        <w:b/>
        <w:bCs/>
        <w:lang w:val="en-US"/>
      </w:rPr>
      <w:instrText>styleref href</w:instrText>
    </w:r>
    <w:r>
      <w:rPr>
        <w:b/>
        <w:bCs/>
      </w:rPr>
      <w:fldChar w:fldCharType="separate"/>
    </w:r>
    <w:r w:rsidR="00F23B5F">
      <w:rPr>
        <w:b/>
        <w:bCs/>
        <w:noProof/>
      </w:rPr>
      <w:t xml:space="preserve">ITU-R  M.2149 </w:t>
    </w:r>
    <w:r w:rsidR="00F23B5F">
      <w:rPr>
        <w:rFonts w:ascii="SimSun" w:eastAsia="SimSun" w:hAnsi="SimSun" w:cs="SimSun" w:hint="eastAsia"/>
        <w:b/>
        <w:bCs/>
        <w:noProof/>
      </w:rPr>
      <w:t>号报告</w:t>
    </w:r>
    <w:r>
      <w:rPr>
        <w:b/>
        <w:bCs/>
      </w:rPr>
      <w:fldChar w:fldCharType="end"/>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0804" w:rsidRDefault="003B0804" w:rsidP="00E564AB">
    <w:pPr>
      <w:pStyle w:val="Header"/>
    </w:pPr>
    <w:r>
      <w:tab/>
    </w:r>
    <w:r>
      <w:rPr>
        <w:b/>
        <w:bCs/>
      </w:rPr>
      <w:t xml:space="preserve"> </w:t>
    </w:r>
    <w:r w:rsidR="00BB3692">
      <w:rPr>
        <w:b/>
        <w:bCs/>
      </w:rPr>
      <w:fldChar w:fldCharType="begin"/>
    </w:r>
    <w:r>
      <w:rPr>
        <w:b/>
        <w:bCs/>
      </w:rPr>
      <w:instrText>styleref href</w:instrText>
    </w:r>
    <w:r w:rsidR="00BB3692">
      <w:rPr>
        <w:b/>
        <w:bCs/>
      </w:rPr>
      <w:fldChar w:fldCharType="separate"/>
    </w:r>
    <w:r w:rsidR="00F23B5F">
      <w:rPr>
        <w:b/>
        <w:bCs/>
        <w:noProof/>
      </w:rPr>
      <w:t xml:space="preserve">ITU-R  M.2149 </w:t>
    </w:r>
    <w:r w:rsidR="00F23B5F">
      <w:rPr>
        <w:rFonts w:ascii="SimSun" w:eastAsia="SimSun" w:hAnsi="SimSun" w:cs="SimSun" w:hint="eastAsia"/>
        <w:b/>
        <w:bCs/>
        <w:noProof/>
      </w:rPr>
      <w:t>号报告</w:t>
    </w:r>
    <w:r w:rsidR="00BB3692">
      <w:rPr>
        <w:b/>
        <w:bCs/>
      </w:rPr>
      <w:fldChar w:fldCharType="end"/>
    </w:r>
    <w:r>
      <w:tab/>
    </w:r>
    <w:r w:rsidR="00BB3692">
      <w:rPr>
        <w:rStyle w:val="PageNumber"/>
        <w:b/>
        <w:bCs/>
      </w:rPr>
      <w:fldChar w:fldCharType="begin"/>
    </w:r>
    <w:r>
      <w:rPr>
        <w:rStyle w:val="PageNumber"/>
        <w:b/>
        <w:bCs/>
      </w:rPr>
      <w:instrText xml:space="preserve"> PAGE </w:instrText>
    </w:r>
    <w:r w:rsidR="00BB3692">
      <w:rPr>
        <w:rStyle w:val="PageNumber"/>
        <w:b/>
        <w:bCs/>
      </w:rPr>
      <w:fldChar w:fldCharType="separate"/>
    </w:r>
    <w:r w:rsidR="00F23B5F">
      <w:rPr>
        <w:rStyle w:val="PageNumber"/>
        <w:b/>
        <w:bCs/>
        <w:noProof/>
      </w:rPr>
      <w:t>5</w:t>
    </w:r>
    <w:r w:rsidR="00BB3692">
      <w:rPr>
        <w:rStyle w:val="PageNumber"/>
        <w:b/>
        <w:bCs/>
      </w:rPr>
      <w:fldChar w:fldCharType="end"/>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mirrorMargins/>
  <w:bordersDoNotSurroundHeader/>
  <w:bordersDoNotSurroundFooter/>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 w:vendorID="64" w:dllVersion="131078" w:nlCheck="1" w:checkStyle="1"/>
  <w:activeWritingStyle w:appName="MSWord" w:lang="zh-CN" w:vendorID="64" w:dllVersion="131077" w:nlCheck="1" w:checkStyle="1"/>
  <w:attachedTemplate r:id="rId1"/>
  <w:stylePaneFormatFilter w:val="3F01"/>
  <w:defaultTabStop w:val="720"/>
  <w:evenAndOddHeaders/>
  <w:noPunctuationKerning/>
  <w:characterSpacingControl w:val="doNotCompress"/>
  <w:hdrShapeDefaults>
    <o:shapedefaults v:ext="edit" spidmax="53249"/>
  </w:hdrShapeDefaults>
  <w:footnotePr>
    <w:footnote w:id="-1"/>
    <w:footnote w:id="0"/>
  </w:footnotePr>
  <w:endnotePr>
    <w:endnote w:id="-1"/>
    <w:endnote w:id="0"/>
  </w:endnotePr>
  <w:compat>
    <w:useFELayout/>
  </w:compat>
  <w:rsids>
    <w:rsidRoot w:val="0026447A"/>
    <w:rsid w:val="000108CB"/>
    <w:rsid w:val="00015F53"/>
    <w:rsid w:val="00053011"/>
    <w:rsid w:val="00053F9E"/>
    <w:rsid w:val="00055C36"/>
    <w:rsid w:val="000560D1"/>
    <w:rsid w:val="000A1856"/>
    <w:rsid w:val="000A398D"/>
    <w:rsid w:val="000C02FF"/>
    <w:rsid w:val="000C2590"/>
    <w:rsid w:val="000E7A18"/>
    <w:rsid w:val="001315F0"/>
    <w:rsid w:val="001670E5"/>
    <w:rsid w:val="001B1205"/>
    <w:rsid w:val="001C4B33"/>
    <w:rsid w:val="001F7EBF"/>
    <w:rsid w:val="002573ED"/>
    <w:rsid w:val="0026447A"/>
    <w:rsid w:val="0027007F"/>
    <w:rsid w:val="002943C2"/>
    <w:rsid w:val="002A07C1"/>
    <w:rsid w:val="002A1912"/>
    <w:rsid w:val="002C0834"/>
    <w:rsid w:val="002C7A33"/>
    <w:rsid w:val="002D76C4"/>
    <w:rsid w:val="002E251E"/>
    <w:rsid w:val="002E6A34"/>
    <w:rsid w:val="002F501A"/>
    <w:rsid w:val="00370FD6"/>
    <w:rsid w:val="003733BC"/>
    <w:rsid w:val="00380976"/>
    <w:rsid w:val="00387A8B"/>
    <w:rsid w:val="003B0804"/>
    <w:rsid w:val="003E3704"/>
    <w:rsid w:val="00420788"/>
    <w:rsid w:val="00442307"/>
    <w:rsid w:val="00445D7B"/>
    <w:rsid w:val="004541AE"/>
    <w:rsid w:val="00457EEB"/>
    <w:rsid w:val="00476E23"/>
    <w:rsid w:val="0047713C"/>
    <w:rsid w:val="004928FB"/>
    <w:rsid w:val="004C021C"/>
    <w:rsid w:val="004D5B05"/>
    <w:rsid w:val="004E1A3E"/>
    <w:rsid w:val="004F48FA"/>
    <w:rsid w:val="004F691F"/>
    <w:rsid w:val="00541729"/>
    <w:rsid w:val="005565BB"/>
    <w:rsid w:val="005B2FD9"/>
    <w:rsid w:val="005B3B37"/>
    <w:rsid w:val="005E17E5"/>
    <w:rsid w:val="005E2995"/>
    <w:rsid w:val="00607D68"/>
    <w:rsid w:val="00627E9F"/>
    <w:rsid w:val="006632E9"/>
    <w:rsid w:val="00696E28"/>
    <w:rsid w:val="006B3C81"/>
    <w:rsid w:val="006D3CE7"/>
    <w:rsid w:val="006D7DFD"/>
    <w:rsid w:val="00702637"/>
    <w:rsid w:val="00704B4B"/>
    <w:rsid w:val="00706A01"/>
    <w:rsid w:val="0074452B"/>
    <w:rsid w:val="007468DA"/>
    <w:rsid w:val="00762E52"/>
    <w:rsid w:val="0078382D"/>
    <w:rsid w:val="007A3861"/>
    <w:rsid w:val="007A3E0A"/>
    <w:rsid w:val="007A7684"/>
    <w:rsid w:val="007A78FD"/>
    <w:rsid w:val="007D2652"/>
    <w:rsid w:val="007E7A2A"/>
    <w:rsid w:val="00805460"/>
    <w:rsid w:val="00815C28"/>
    <w:rsid w:val="0083546B"/>
    <w:rsid w:val="0087413A"/>
    <w:rsid w:val="008766EE"/>
    <w:rsid w:val="00884177"/>
    <w:rsid w:val="008B0628"/>
    <w:rsid w:val="008B640A"/>
    <w:rsid w:val="008E689C"/>
    <w:rsid w:val="008F0E84"/>
    <w:rsid w:val="009921AF"/>
    <w:rsid w:val="009C1ED1"/>
    <w:rsid w:val="009C5B4A"/>
    <w:rsid w:val="009F1A4D"/>
    <w:rsid w:val="00A04679"/>
    <w:rsid w:val="00A07FE2"/>
    <w:rsid w:val="00A12894"/>
    <w:rsid w:val="00A159BF"/>
    <w:rsid w:val="00A33275"/>
    <w:rsid w:val="00A35215"/>
    <w:rsid w:val="00A6131E"/>
    <w:rsid w:val="00A65C1B"/>
    <w:rsid w:val="00A6617B"/>
    <w:rsid w:val="00A720A7"/>
    <w:rsid w:val="00A93D46"/>
    <w:rsid w:val="00A94391"/>
    <w:rsid w:val="00AB0DC8"/>
    <w:rsid w:val="00AB2895"/>
    <w:rsid w:val="00AD0F8F"/>
    <w:rsid w:val="00AE32BD"/>
    <w:rsid w:val="00AF7EEB"/>
    <w:rsid w:val="00B44E24"/>
    <w:rsid w:val="00B6273C"/>
    <w:rsid w:val="00B632E6"/>
    <w:rsid w:val="00B65D95"/>
    <w:rsid w:val="00B67415"/>
    <w:rsid w:val="00B948FA"/>
    <w:rsid w:val="00BA4EBF"/>
    <w:rsid w:val="00BB3692"/>
    <w:rsid w:val="00BC030F"/>
    <w:rsid w:val="00BE52F0"/>
    <w:rsid w:val="00BF1B13"/>
    <w:rsid w:val="00C016ED"/>
    <w:rsid w:val="00C10D2C"/>
    <w:rsid w:val="00C12666"/>
    <w:rsid w:val="00C31CB5"/>
    <w:rsid w:val="00C47BE5"/>
    <w:rsid w:val="00C50AA8"/>
    <w:rsid w:val="00C56A5A"/>
    <w:rsid w:val="00C63E42"/>
    <w:rsid w:val="00C663EB"/>
    <w:rsid w:val="00C71E7B"/>
    <w:rsid w:val="00C9301D"/>
    <w:rsid w:val="00CB3548"/>
    <w:rsid w:val="00CC27AC"/>
    <w:rsid w:val="00CD2C28"/>
    <w:rsid w:val="00D030B9"/>
    <w:rsid w:val="00D26EF5"/>
    <w:rsid w:val="00D44194"/>
    <w:rsid w:val="00D501B5"/>
    <w:rsid w:val="00D73997"/>
    <w:rsid w:val="00D8519E"/>
    <w:rsid w:val="00D92908"/>
    <w:rsid w:val="00D97D36"/>
    <w:rsid w:val="00DC2016"/>
    <w:rsid w:val="00DD302F"/>
    <w:rsid w:val="00DE4E59"/>
    <w:rsid w:val="00DE6667"/>
    <w:rsid w:val="00DE74E4"/>
    <w:rsid w:val="00DF4176"/>
    <w:rsid w:val="00E1024B"/>
    <w:rsid w:val="00E2218C"/>
    <w:rsid w:val="00E22D62"/>
    <w:rsid w:val="00E40AF5"/>
    <w:rsid w:val="00E44E00"/>
    <w:rsid w:val="00E564AB"/>
    <w:rsid w:val="00E737CE"/>
    <w:rsid w:val="00E77D52"/>
    <w:rsid w:val="00E8371D"/>
    <w:rsid w:val="00E85F9E"/>
    <w:rsid w:val="00E87E17"/>
    <w:rsid w:val="00E95857"/>
    <w:rsid w:val="00E96DBF"/>
    <w:rsid w:val="00E974DB"/>
    <w:rsid w:val="00EB6921"/>
    <w:rsid w:val="00EE7A55"/>
    <w:rsid w:val="00EF2CE5"/>
    <w:rsid w:val="00F03A73"/>
    <w:rsid w:val="00F06109"/>
    <w:rsid w:val="00F23B5F"/>
    <w:rsid w:val="00F26E7D"/>
    <w:rsid w:val="00F3184A"/>
    <w:rsid w:val="00F35DC8"/>
    <w:rsid w:val="00F72C60"/>
    <w:rsid w:val="00F76DA7"/>
    <w:rsid w:val="00FC090E"/>
    <w:rsid w:val="00FD7D26"/>
    <w:rsid w:val="00FE3014"/>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3249"/>
    <o:shapelayout v:ext="edit">
      <o:idmap v:ext="edit" data="1,3,4,5,6,7,8,9,10,11,12,13,14,15,16,17,18,19,20,21,22,23,24,25,37,38,39,40,41,42,43,44,45,46"/>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4452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74452B"/>
    <w:pPr>
      <w:keepNext/>
      <w:keepLines/>
      <w:spacing w:before="480"/>
      <w:ind w:left="794" w:hanging="794"/>
      <w:outlineLvl w:val="0"/>
    </w:pPr>
    <w:rPr>
      <w:b/>
    </w:rPr>
  </w:style>
  <w:style w:type="paragraph" w:styleId="Heading2">
    <w:name w:val="heading 2"/>
    <w:basedOn w:val="Heading1"/>
    <w:next w:val="Normal"/>
    <w:link w:val="Heading2Char"/>
    <w:qFormat/>
    <w:rsid w:val="0074452B"/>
    <w:pPr>
      <w:spacing w:before="320"/>
      <w:outlineLvl w:val="1"/>
    </w:pPr>
  </w:style>
  <w:style w:type="paragraph" w:styleId="Heading3">
    <w:name w:val="heading 3"/>
    <w:basedOn w:val="Heading1"/>
    <w:next w:val="Normal"/>
    <w:link w:val="Heading3Char"/>
    <w:qFormat/>
    <w:rsid w:val="0074452B"/>
    <w:pPr>
      <w:spacing w:before="200"/>
      <w:outlineLvl w:val="2"/>
    </w:pPr>
  </w:style>
  <w:style w:type="paragraph" w:styleId="Heading4">
    <w:name w:val="heading 4"/>
    <w:basedOn w:val="Heading3"/>
    <w:next w:val="Normal"/>
    <w:qFormat/>
    <w:rsid w:val="0074452B"/>
    <w:pPr>
      <w:tabs>
        <w:tab w:val="clear" w:pos="794"/>
        <w:tab w:val="left" w:pos="992"/>
      </w:tabs>
      <w:ind w:left="992" w:hanging="992"/>
      <w:outlineLvl w:val="3"/>
    </w:pPr>
  </w:style>
  <w:style w:type="paragraph" w:styleId="Heading5">
    <w:name w:val="heading 5"/>
    <w:basedOn w:val="Heading4"/>
    <w:next w:val="Normal"/>
    <w:qFormat/>
    <w:rsid w:val="0074452B"/>
    <w:pPr>
      <w:outlineLvl w:val="4"/>
    </w:pPr>
  </w:style>
  <w:style w:type="paragraph" w:styleId="Heading6">
    <w:name w:val="heading 6"/>
    <w:basedOn w:val="Heading4"/>
    <w:next w:val="Normal"/>
    <w:qFormat/>
    <w:rsid w:val="0074452B"/>
    <w:pPr>
      <w:tabs>
        <w:tab w:val="clear" w:pos="992"/>
        <w:tab w:val="clear" w:pos="1191"/>
      </w:tabs>
      <w:ind w:left="1588" w:hanging="1588"/>
      <w:outlineLvl w:val="5"/>
    </w:pPr>
  </w:style>
  <w:style w:type="paragraph" w:styleId="Heading7">
    <w:name w:val="heading 7"/>
    <w:basedOn w:val="Heading6"/>
    <w:next w:val="Normal"/>
    <w:qFormat/>
    <w:rsid w:val="0074452B"/>
    <w:pPr>
      <w:outlineLvl w:val="6"/>
    </w:pPr>
  </w:style>
  <w:style w:type="paragraph" w:styleId="Heading8">
    <w:name w:val="heading 8"/>
    <w:basedOn w:val="Heading6"/>
    <w:next w:val="Normal"/>
    <w:qFormat/>
    <w:rsid w:val="0074452B"/>
    <w:pPr>
      <w:outlineLvl w:val="7"/>
    </w:pPr>
  </w:style>
  <w:style w:type="paragraph" w:styleId="Heading9">
    <w:name w:val="heading 9"/>
    <w:basedOn w:val="Heading6"/>
    <w:next w:val="Normal"/>
    <w:qFormat/>
    <w:rsid w:val="0074452B"/>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74452B"/>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74452B"/>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74452B"/>
  </w:style>
  <w:style w:type="paragraph" w:customStyle="1" w:styleId="Headingb">
    <w:name w:val="Heading_b"/>
    <w:basedOn w:val="Heading3"/>
    <w:next w:val="Normal"/>
    <w:link w:val="HeadingbChar"/>
    <w:rsid w:val="0074452B"/>
    <w:pPr>
      <w:spacing w:before="160"/>
      <w:ind w:left="0" w:firstLine="0"/>
      <w:outlineLvl w:val="9"/>
    </w:pPr>
  </w:style>
  <w:style w:type="paragraph" w:customStyle="1" w:styleId="Headingi">
    <w:name w:val="Heading_i"/>
    <w:basedOn w:val="Heading3"/>
    <w:next w:val="Normal"/>
    <w:rsid w:val="0074452B"/>
    <w:pPr>
      <w:spacing w:before="160"/>
      <w:ind w:left="0" w:firstLine="0"/>
    </w:pPr>
    <w:rPr>
      <w:b w:val="0"/>
      <w:i/>
    </w:rPr>
  </w:style>
  <w:style w:type="character" w:customStyle="1" w:styleId="href">
    <w:name w:val="href"/>
    <w:basedOn w:val="DefaultParagraphFont"/>
    <w:rsid w:val="0074452B"/>
  </w:style>
  <w:style w:type="paragraph" w:customStyle="1" w:styleId="enumlev1">
    <w:name w:val="enumlev1"/>
    <w:basedOn w:val="Normal"/>
    <w:link w:val="enumlev10"/>
    <w:rsid w:val="0074452B"/>
    <w:pPr>
      <w:spacing w:before="80"/>
      <w:ind w:left="794" w:hanging="794"/>
    </w:pPr>
  </w:style>
  <w:style w:type="paragraph" w:customStyle="1" w:styleId="enumlev2">
    <w:name w:val="enumlev2"/>
    <w:basedOn w:val="enumlev1"/>
    <w:rsid w:val="0074452B"/>
    <w:pPr>
      <w:ind w:left="1191" w:hanging="397"/>
    </w:pPr>
  </w:style>
  <w:style w:type="paragraph" w:customStyle="1" w:styleId="enumlev3">
    <w:name w:val="enumlev3"/>
    <w:basedOn w:val="enumlev2"/>
    <w:rsid w:val="0074452B"/>
    <w:pPr>
      <w:ind w:left="1588"/>
    </w:pPr>
  </w:style>
  <w:style w:type="paragraph" w:customStyle="1" w:styleId="Normalaftertitle">
    <w:name w:val="Normal_after_title"/>
    <w:basedOn w:val="Normal"/>
    <w:next w:val="Normal"/>
    <w:link w:val="NormalaftertitleChar"/>
    <w:rsid w:val="0074452B"/>
    <w:pPr>
      <w:spacing w:before="320"/>
    </w:pPr>
  </w:style>
  <w:style w:type="paragraph" w:customStyle="1" w:styleId="Note">
    <w:name w:val="Note"/>
    <w:basedOn w:val="Normal"/>
    <w:rsid w:val="0074452B"/>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74452B"/>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74452B"/>
    <w:pPr>
      <w:spacing w:before="240"/>
    </w:pPr>
    <w:rPr>
      <w:sz w:val="22"/>
      <w:lang w:val="es-ES_tradnl"/>
    </w:rPr>
  </w:style>
  <w:style w:type="paragraph" w:customStyle="1" w:styleId="Recref">
    <w:name w:val="Rec_ref"/>
    <w:basedOn w:val="Normal"/>
    <w:next w:val="Recdate"/>
    <w:rsid w:val="0074452B"/>
    <w:pPr>
      <w:jc w:val="center"/>
    </w:pPr>
  </w:style>
  <w:style w:type="paragraph" w:customStyle="1" w:styleId="Recdate">
    <w:name w:val="Rec_date"/>
    <w:basedOn w:val="Recref"/>
    <w:next w:val="Normalaftertitle"/>
    <w:rsid w:val="0074452B"/>
    <w:pPr>
      <w:jc w:val="right"/>
    </w:pPr>
  </w:style>
  <w:style w:type="paragraph" w:customStyle="1" w:styleId="AnnexNoTitle">
    <w:name w:val="Annex_NoTitle"/>
    <w:basedOn w:val="Normal"/>
    <w:next w:val="Normalaftertitle"/>
    <w:rsid w:val="0074452B"/>
    <w:pPr>
      <w:keepNext/>
      <w:keepLines/>
      <w:spacing w:before="480" w:after="80"/>
      <w:jc w:val="center"/>
    </w:pPr>
    <w:rPr>
      <w:b/>
      <w:sz w:val="28"/>
    </w:rPr>
  </w:style>
  <w:style w:type="paragraph" w:customStyle="1" w:styleId="AppendixNoTitle">
    <w:name w:val="Appendix_NoTitle"/>
    <w:basedOn w:val="AnnexNoTitle"/>
    <w:next w:val="Normal"/>
    <w:rsid w:val="0074452B"/>
  </w:style>
  <w:style w:type="paragraph" w:customStyle="1" w:styleId="Tablefin">
    <w:name w:val="Table_fin"/>
    <w:basedOn w:val="Normal"/>
    <w:next w:val="Normal"/>
    <w:rsid w:val="0074452B"/>
    <w:pPr>
      <w:spacing w:before="0"/>
    </w:pPr>
    <w:rPr>
      <w:sz w:val="20"/>
      <w:lang w:val="en-GB"/>
    </w:rPr>
  </w:style>
  <w:style w:type="paragraph" w:customStyle="1" w:styleId="Tablehead">
    <w:name w:val="Table_head"/>
    <w:basedOn w:val="Normal"/>
    <w:next w:val="Normal"/>
    <w:rsid w:val="0074452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74452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74452B"/>
    <w:pPr>
      <w:keepNext/>
      <w:spacing w:before="360" w:after="120"/>
      <w:jc w:val="center"/>
    </w:pPr>
  </w:style>
  <w:style w:type="paragraph" w:customStyle="1" w:styleId="Tabletext">
    <w:name w:val="Table_text"/>
    <w:basedOn w:val="Normal"/>
    <w:rsid w:val="0074452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eqChar"/>
    <w:rsid w:val="0074452B"/>
    <w:pPr>
      <w:tabs>
        <w:tab w:val="clear" w:pos="1191"/>
        <w:tab w:val="clear" w:pos="1588"/>
        <w:tab w:val="clear" w:pos="1985"/>
        <w:tab w:val="center" w:pos="4820"/>
        <w:tab w:val="right" w:pos="9639"/>
      </w:tabs>
    </w:pPr>
  </w:style>
  <w:style w:type="paragraph" w:customStyle="1" w:styleId="Equationlegend">
    <w:name w:val="Equation_legend"/>
    <w:basedOn w:val="NormalIndent"/>
    <w:rsid w:val="0074452B"/>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74452B"/>
    <w:pPr>
      <w:ind w:left="794"/>
    </w:pPr>
  </w:style>
  <w:style w:type="paragraph" w:customStyle="1" w:styleId="Figurelegend">
    <w:name w:val="Figure_legend"/>
    <w:basedOn w:val="Normal"/>
    <w:rsid w:val="0074452B"/>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74452B"/>
    <w:pPr>
      <w:keepNext/>
      <w:keepLines/>
      <w:spacing w:before="480" w:after="80"/>
      <w:jc w:val="center"/>
    </w:pPr>
    <w:rPr>
      <w:caps/>
      <w:sz w:val="18"/>
    </w:rPr>
  </w:style>
  <w:style w:type="paragraph" w:customStyle="1" w:styleId="tocpart">
    <w:name w:val="tocpart"/>
    <w:basedOn w:val="Normal"/>
    <w:rsid w:val="0074452B"/>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74452B"/>
    <w:pPr>
      <w:keepNext/>
      <w:keepLines/>
      <w:spacing w:before="480"/>
      <w:jc w:val="center"/>
    </w:pPr>
    <w:rPr>
      <w:sz w:val="28"/>
    </w:rPr>
  </w:style>
  <w:style w:type="paragraph" w:customStyle="1" w:styleId="Arttitle">
    <w:name w:val="Art_title"/>
    <w:basedOn w:val="Normal"/>
    <w:next w:val="Normalaftertitle"/>
    <w:rsid w:val="0074452B"/>
    <w:pPr>
      <w:keepNext/>
      <w:keepLines/>
      <w:spacing w:before="240"/>
      <w:jc w:val="center"/>
    </w:pPr>
    <w:rPr>
      <w:b/>
      <w:sz w:val="28"/>
    </w:rPr>
  </w:style>
  <w:style w:type="paragraph" w:customStyle="1" w:styleId="Blanc">
    <w:name w:val="Blanc"/>
    <w:basedOn w:val="Normal"/>
    <w:next w:val="Tabletext"/>
    <w:rsid w:val="0074452B"/>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74452B"/>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74452B"/>
    <w:pPr>
      <w:keepNext/>
      <w:keepLines/>
      <w:spacing w:before="160"/>
      <w:ind w:left="794"/>
    </w:pPr>
    <w:rPr>
      <w:i/>
    </w:rPr>
  </w:style>
  <w:style w:type="paragraph" w:customStyle="1" w:styleId="ChapNo">
    <w:name w:val="Chap_No"/>
    <w:basedOn w:val="ArtNo"/>
    <w:next w:val="Chaptitle"/>
    <w:rsid w:val="0074452B"/>
    <w:rPr>
      <w:b/>
    </w:rPr>
  </w:style>
  <w:style w:type="paragraph" w:customStyle="1" w:styleId="Chaptitle">
    <w:name w:val="Chap_title"/>
    <w:basedOn w:val="Arttitle"/>
    <w:next w:val="Normalaftertitle"/>
    <w:rsid w:val="0074452B"/>
  </w:style>
  <w:style w:type="character" w:styleId="FootnoteReference">
    <w:name w:val="footnote reference"/>
    <w:basedOn w:val="DefaultParagraphFont"/>
    <w:semiHidden/>
    <w:rsid w:val="0074452B"/>
    <w:rPr>
      <w:position w:val="6"/>
      <w:sz w:val="18"/>
    </w:rPr>
  </w:style>
  <w:style w:type="paragraph" w:styleId="FootnoteText">
    <w:name w:val="footnote text"/>
    <w:basedOn w:val="Normal"/>
    <w:link w:val="FootnoteTextChar"/>
    <w:semiHidden/>
    <w:rsid w:val="0074452B"/>
    <w:pPr>
      <w:keepLines/>
      <w:tabs>
        <w:tab w:val="left" w:pos="255"/>
      </w:tabs>
      <w:ind w:left="255" w:hanging="255"/>
    </w:pPr>
    <w:rPr>
      <w:sz w:val="22"/>
    </w:rPr>
  </w:style>
  <w:style w:type="paragraph" w:styleId="Index1">
    <w:name w:val="index 1"/>
    <w:basedOn w:val="Normal"/>
    <w:next w:val="Normal"/>
    <w:semiHidden/>
    <w:rsid w:val="0074452B"/>
  </w:style>
  <w:style w:type="paragraph" w:styleId="Index2">
    <w:name w:val="index 2"/>
    <w:basedOn w:val="Normal"/>
    <w:next w:val="Normal"/>
    <w:semiHidden/>
    <w:rsid w:val="0074452B"/>
    <w:pPr>
      <w:ind w:left="283"/>
    </w:pPr>
  </w:style>
  <w:style w:type="paragraph" w:styleId="Index3">
    <w:name w:val="index 3"/>
    <w:basedOn w:val="Normal"/>
    <w:next w:val="Normal"/>
    <w:semiHidden/>
    <w:rsid w:val="0074452B"/>
    <w:pPr>
      <w:ind w:left="566"/>
    </w:pPr>
  </w:style>
  <w:style w:type="paragraph" w:styleId="IndexHeading">
    <w:name w:val="index heading"/>
    <w:basedOn w:val="Normal"/>
    <w:next w:val="Index1"/>
    <w:semiHidden/>
    <w:rsid w:val="0074452B"/>
  </w:style>
  <w:style w:type="paragraph" w:customStyle="1" w:styleId="Line">
    <w:name w:val="Line"/>
    <w:basedOn w:val="Normal"/>
    <w:next w:val="Normal"/>
    <w:rsid w:val="0074452B"/>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74452B"/>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74452B"/>
  </w:style>
  <w:style w:type="paragraph" w:customStyle="1" w:styleId="Partref">
    <w:name w:val="Part_ref"/>
    <w:basedOn w:val="Normal"/>
    <w:next w:val="Normal"/>
    <w:rsid w:val="0074452B"/>
    <w:pPr>
      <w:keepNext/>
      <w:keepLines/>
      <w:spacing w:after="280"/>
      <w:jc w:val="center"/>
    </w:pPr>
  </w:style>
  <w:style w:type="paragraph" w:customStyle="1" w:styleId="Parttitle">
    <w:name w:val="Part_title"/>
    <w:basedOn w:val="Normal"/>
    <w:next w:val="Normalaftertitle"/>
    <w:rsid w:val="0074452B"/>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74452B"/>
  </w:style>
  <w:style w:type="paragraph" w:customStyle="1" w:styleId="QuestionNo">
    <w:name w:val="Question_No"/>
    <w:basedOn w:val="RecNo"/>
    <w:next w:val="Normal"/>
    <w:rsid w:val="0074452B"/>
  </w:style>
  <w:style w:type="paragraph" w:customStyle="1" w:styleId="Questionref">
    <w:name w:val="Question_ref"/>
    <w:basedOn w:val="Recref"/>
    <w:next w:val="Questiondate"/>
    <w:rsid w:val="0074452B"/>
  </w:style>
  <w:style w:type="paragraph" w:customStyle="1" w:styleId="Questiontitle">
    <w:name w:val="Question_title"/>
    <w:basedOn w:val="Normal"/>
    <w:next w:val="Questionref"/>
    <w:rsid w:val="0074452B"/>
  </w:style>
  <w:style w:type="paragraph" w:customStyle="1" w:styleId="Reftext">
    <w:name w:val="Ref_text"/>
    <w:basedOn w:val="Normal"/>
    <w:rsid w:val="0074452B"/>
    <w:pPr>
      <w:ind w:left="794" w:hanging="794"/>
    </w:pPr>
    <w:rPr>
      <w:sz w:val="22"/>
    </w:rPr>
  </w:style>
  <w:style w:type="paragraph" w:customStyle="1" w:styleId="Reftitle">
    <w:name w:val="Ref_title"/>
    <w:basedOn w:val="Normal"/>
    <w:next w:val="Reftext"/>
    <w:rsid w:val="0074452B"/>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74452B"/>
  </w:style>
  <w:style w:type="paragraph" w:customStyle="1" w:styleId="RepNo">
    <w:name w:val="Rep_No"/>
    <w:basedOn w:val="RecNo"/>
    <w:next w:val="Reptitle"/>
    <w:rsid w:val="0074452B"/>
  </w:style>
  <w:style w:type="paragraph" w:customStyle="1" w:styleId="Repref">
    <w:name w:val="Rep_ref"/>
    <w:basedOn w:val="Recref"/>
    <w:next w:val="Repdate"/>
    <w:rsid w:val="0074452B"/>
  </w:style>
  <w:style w:type="paragraph" w:customStyle="1" w:styleId="Reptitle">
    <w:name w:val="Rep_title"/>
    <w:basedOn w:val="Rectitle"/>
    <w:next w:val="Repref"/>
    <w:rsid w:val="0074452B"/>
  </w:style>
  <w:style w:type="paragraph" w:customStyle="1" w:styleId="Resdate">
    <w:name w:val="Res_date"/>
    <w:basedOn w:val="Recdate"/>
    <w:next w:val="Normalaftertitle"/>
    <w:rsid w:val="0074452B"/>
  </w:style>
  <w:style w:type="paragraph" w:customStyle="1" w:styleId="ResNo">
    <w:name w:val="Res_No"/>
    <w:basedOn w:val="RecNo"/>
    <w:next w:val="Restitle"/>
    <w:rsid w:val="0074452B"/>
  </w:style>
  <w:style w:type="paragraph" w:customStyle="1" w:styleId="Resref">
    <w:name w:val="Res_ref"/>
    <w:basedOn w:val="Recref"/>
    <w:next w:val="Resdate"/>
    <w:rsid w:val="0074452B"/>
  </w:style>
  <w:style w:type="paragraph" w:customStyle="1" w:styleId="Restitle">
    <w:name w:val="Res_title"/>
    <w:basedOn w:val="Normal"/>
    <w:next w:val="Resref"/>
    <w:rsid w:val="0074452B"/>
    <w:pPr>
      <w:spacing w:before="240"/>
      <w:jc w:val="center"/>
    </w:pPr>
    <w:rPr>
      <w:b/>
      <w:sz w:val="28"/>
    </w:rPr>
  </w:style>
  <w:style w:type="paragraph" w:customStyle="1" w:styleId="SectionNo">
    <w:name w:val="Section_No"/>
    <w:basedOn w:val="Normal"/>
    <w:next w:val="Normal"/>
    <w:rsid w:val="0074452B"/>
  </w:style>
  <w:style w:type="paragraph" w:customStyle="1" w:styleId="Sectiontitle">
    <w:name w:val="Section_title"/>
    <w:basedOn w:val="Normal"/>
    <w:next w:val="Normalaftertitle"/>
    <w:rsid w:val="0074452B"/>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74452B"/>
    <w:pPr>
      <w:tabs>
        <w:tab w:val="clear" w:pos="794"/>
        <w:tab w:val="clear" w:pos="1191"/>
        <w:tab w:val="clear" w:pos="1588"/>
        <w:tab w:val="clear" w:pos="1985"/>
        <w:tab w:val="right" w:pos="9611"/>
      </w:tabs>
    </w:pPr>
    <w:rPr>
      <w:i/>
    </w:rPr>
  </w:style>
  <w:style w:type="paragraph" w:styleId="TOC1">
    <w:name w:val="toc 1"/>
    <w:basedOn w:val="Normal"/>
    <w:uiPriority w:val="39"/>
    <w:rsid w:val="0074452B"/>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74452B"/>
    <w:pPr>
      <w:tabs>
        <w:tab w:val="clear" w:pos="567"/>
        <w:tab w:val="left" w:pos="1276"/>
      </w:tabs>
      <w:spacing w:before="160"/>
      <w:ind w:left="1276" w:hanging="709"/>
    </w:pPr>
  </w:style>
  <w:style w:type="paragraph" w:styleId="TOC3">
    <w:name w:val="toc 3"/>
    <w:basedOn w:val="TOC2"/>
    <w:uiPriority w:val="39"/>
    <w:rsid w:val="0074452B"/>
    <w:pPr>
      <w:tabs>
        <w:tab w:val="clear" w:pos="1276"/>
        <w:tab w:val="left" w:pos="2155"/>
      </w:tabs>
      <w:ind w:left="2155" w:hanging="879"/>
    </w:pPr>
  </w:style>
  <w:style w:type="paragraph" w:styleId="TOC4">
    <w:name w:val="toc 4"/>
    <w:basedOn w:val="TOC3"/>
    <w:semiHidden/>
    <w:rsid w:val="0074452B"/>
    <w:pPr>
      <w:tabs>
        <w:tab w:val="left" w:pos="3261"/>
      </w:tabs>
      <w:spacing w:before="80"/>
      <w:ind w:left="3261" w:hanging="993"/>
    </w:pPr>
  </w:style>
  <w:style w:type="paragraph" w:styleId="TOC5">
    <w:name w:val="toc 5"/>
    <w:basedOn w:val="TOC4"/>
    <w:semiHidden/>
    <w:rsid w:val="0074452B"/>
  </w:style>
  <w:style w:type="paragraph" w:styleId="TOC6">
    <w:name w:val="toc 6"/>
    <w:basedOn w:val="TOC4"/>
    <w:semiHidden/>
    <w:rsid w:val="0074452B"/>
  </w:style>
  <w:style w:type="paragraph" w:styleId="TOC7">
    <w:name w:val="toc 7"/>
    <w:basedOn w:val="TOC4"/>
    <w:semiHidden/>
    <w:rsid w:val="0074452B"/>
  </w:style>
  <w:style w:type="paragraph" w:styleId="TOC8">
    <w:name w:val="toc 8"/>
    <w:basedOn w:val="TOC4"/>
    <w:semiHidden/>
    <w:rsid w:val="0074452B"/>
  </w:style>
  <w:style w:type="paragraph" w:customStyle="1" w:styleId="Rectitle">
    <w:name w:val="Rec_title"/>
    <w:basedOn w:val="Normal"/>
    <w:next w:val="Recref"/>
    <w:rsid w:val="0074452B"/>
    <w:pPr>
      <w:keepNext/>
      <w:keepLines/>
      <w:spacing w:before="240"/>
      <w:jc w:val="center"/>
    </w:pPr>
    <w:rPr>
      <w:b/>
      <w:sz w:val="28"/>
    </w:rPr>
  </w:style>
  <w:style w:type="paragraph" w:customStyle="1" w:styleId="Annexref">
    <w:name w:val="Annex_ref"/>
    <w:basedOn w:val="Normal"/>
    <w:next w:val="Normalaftertitle"/>
    <w:rsid w:val="0074452B"/>
    <w:pPr>
      <w:keepNext/>
      <w:keepLines/>
      <w:spacing w:after="280"/>
      <w:jc w:val="center"/>
    </w:pPr>
  </w:style>
  <w:style w:type="paragraph" w:customStyle="1" w:styleId="Appendixref">
    <w:name w:val="Appendix_ref"/>
    <w:basedOn w:val="Annexref"/>
    <w:next w:val="Normalaftertitle"/>
    <w:rsid w:val="0074452B"/>
  </w:style>
  <w:style w:type="paragraph" w:customStyle="1" w:styleId="Figuretitle">
    <w:name w:val="Figure_title"/>
    <w:basedOn w:val="Normal"/>
    <w:next w:val="Figure"/>
    <w:link w:val="FiguretitleChar"/>
    <w:rsid w:val="0074452B"/>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74452B"/>
    <w:pPr>
      <w:keepNext/>
      <w:spacing w:before="0" w:after="120"/>
      <w:jc w:val="center"/>
    </w:pPr>
    <w:rPr>
      <w:b/>
    </w:rPr>
  </w:style>
  <w:style w:type="paragraph" w:customStyle="1" w:styleId="Summary">
    <w:name w:val="Summary"/>
    <w:basedOn w:val="Normal"/>
    <w:next w:val="Normalaftertitle"/>
    <w:rsid w:val="0074452B"/>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74452B"/>
    <w:pPr>
      <w:keepNext w:val="0"/>
      <w:spacing w:before="0" w:after="240"/>
    </w:pPr>
  </w:style>
  <w:style w:type="character" w:customStyle="1" w:styleId="Heading2Char">
    <w:name w:val="Heading 2 Char"/>
    <w:basedOn w:val="DefaultParagraphFont"/>
    <w:link w:val="Heading2"/>
    <w:locked/>
    <w:rsid w:val="000E7A18"/>
    <w:rPr>
      <w:b/>
      <w:sz w:val="24"/>
      <w:lang w:val="fr-FR" w:eastAsia="en-US" w:bidi="ar-SA"/>
    </w:rPr>
  </w:style>
  <w:style w:type="character" w:customStyle="1" w:styleId="Heading3Char">
    <w:name w:val="Heading 3 Char"/>
    <w:basedOn w:val="DefaultParagraphFont"/>
    <w:link w:val="Heading3"/>
    <w:semiHidden/>
    <w:locked/>
    <w:rsid w:val="000E7A18"/>
    <w:rPr>
      <w:b/>
      <w:sz w:val="24"/>
      <w:lang w:val="fr-FR" w:eastAsia="en-US" w:bidi="ar-SA"/>
    </w:rPr>
  </w:style>
  <w:style w:type="character" w:customStyle="1" w:styleId="Heading1Char">
    <w:name w:val="Heading 1 Char"/>
    <w:basedOn w:val="DefaultParagraphFont"/>
    <w:link w:val="Heading1"/>
    <w:locked/>
    <w:rsid w:val="000E7A18"/>
    <w:rPr>
      <w:b/>
      <w:sz w:val="24"/>
      <w:lang w:val="fr-FR" w:eastAsia="en-US" w:bidi="ar-SA"/>
    </w:rPr>
  </w:style>
  <w:style w:type="character" w:customStyle="1" w:styleId="enumlev10">
    <w:name w:val="enumlev1 Знак"/>
    <w:basedOn w:val="DefaultParagraphFont"/>
    <w:link w:val="enumlev1"/>
    <w:locked/>
    <w:rsid w:val="000E7A18"/>
    <w:rPr>
      <w:sz w:val="24"/>
      <w:lang w:val="fr-FR" w:eastAsia="en-US" w:bidi="ar-SA"/>
    </w:rPr>
  </w:style>
  <w:style w:type="character" w:customStyle="1" w:styleId="FootnoteTextChar">
    <w:name w:val="Footnote Text Char"/>
    <w:basedOn w:val="DefaultParagraphFont"/>
    <w:link w:val="FootnoteText"/>
    <w:semiHidden/>
    <w:locked/>
    <w:rsid w:val="000E7A18"/>
    <w:rPr>
      <w:sz w:val="22"/>
      <w:lang w:val="fr-FR" w:eastAsia="en-US" w:bidi="ar-SA"/>
    </w:rPr>
  </w:style>
  <w:style w:type="character" w:customStyle="1" w:styleId="HeadingbChar">
    <w:name w:val="Heading_b Char"/>
    <w:basedOn w:val="DefaultParagraphFont"/>
    <w:link w:val="Headingb"/>
    <w:locked/>
    <w:rsid w:val="000E7A18"/>
    <w:rPr>
      <w:b/>
      <w:sz w:val="24"/>
      <w:lang w:val="fr-FR" w:eastAsia="en-US" w:bidi="ar-SA"/>
    </w:rPr>
  </w:style>
  <w:style w:type="character" w:customStyle="1" w:styleId="FiguretitleChar">
    <w:name w:val="Figure_title Char"/>
    <w:basedOn w:val="DefaultParagraphFont"/>
    <w:link w:val="Figuretitle"/>
    <w:locked/>
    <w:rsid w:val="000E7A18"/>
    <w:rPr>
      <w:rFonts w:ascii="Times New Roman Bold" w:hAnsi="Times New Roman Bold"/>
      <w:b/>
      <w:sz w:val="18"/>
      <w:lang w:val="fr-FR" w:eastAsia="en-US" w:bidi="ar-SA"/>
    </w:rPr>
  </w:style>
  <w:style w:type="character" w:customStyle="1" w:styleId="FigureNoChar">
    <w:name w:val="Figure_No Char"/>
    <w:basedOn w:val="DefaultParagraphFont"/>
    <w:link w:val="FigureNo"/>
    <w:locked/>
    <w:rsid w:val="000E7A18"/>
    <w:rPr>
      <w:caps/>
      <w:sz w:val="18"/>
      <w:lang w:val="fr-FR" w:eastAsia="en-US" w:bidi="ar-SA"/>
    </w:rPr>
  </w:style>
  <w:style w:type="character" w:styleId="Hyperlink">
    <w:name w:val="Hyperlink"/>
    <w:basedOn w:val="DefaultParagraphFont"/>
    <w:uiPriority w:val="99"/>
    <w:rsid w:val="000E7A18"/>
    <w:rPr>
      <w:rFonts w:cs="Times New Roman"/>
      <w:color w:val="0000FF"/>
      <w:u w:val="single"/>
    </w:rPr>
  </w:style>
  <w:style w:type="character" w:customStyle="1" w:styleId="NormalaftertitleChar">
    <w:name w:val="Normal_after_title Char"/>
    <w:basedOn w:val="DefaultParagraphFont"/>
    <w:link w:val="Normalaftertitle"/>
    <w:locked/>
    <w:rsid w:val="000E7A18"/>
    <w:rPr>
      <w:sz w:val="24"/>
      <w:lang w:val="fr-FR" w:eastAsia="en-US" w:bidi="ar-SA"/>
    </w:rPr>
  </w:style>
  <w:style w:type="character" w:styleId="Strong">
    <w:name w:val="Strong"/>
    <w:basedOn w:val="DefaultParagraphFont"/>
    <w:qFormat/>
    <w:rsid w:val="000E7A18"/>
    <w:rPr>
      <w:rFonts w:cs="Times New Roman"/>
      <w:b/>
      <w:bCs/>
    </w:rPr>
  </w:style>
  <w:style w:type="character" w:customStyle="1" w:styleId="copy1">
    <w:name w:val="copy1"/>
    <w:basedOn w:val="DefaultParagraphFont"/>
    <w:rsid w:val="000E7A18"/>
    <w:rPr>
      <w:rFonts w:ascii="Verdana" w:hAnsi="Verdana" w:cs="Times New Roman"/>
      <w:color w:val="000000"/>
      <w:sz w:val="17"/>
      <w:szCs w:val="17"/>
    </w:rPr>
  </w:style>
  <w:style w:type="character" w:customStyle="1" w:styleId="EquationeqChar">
    <w:name w:val="Equation.eq Char"/>
    <w:basedOn w:val="DefaultParagraphFont"/>
    <w:link w:val="Equation"/>
    <w:rsid w:val="00C9301D"/>
    <w:rPr>
      <w:sz w:val="24"/>
      <w:lang w:val="fr-FR" w:eastAsia="en-US" w:bidi="ar-SA"/>
    </w:rPr>
  </w:style>
  <w:style w:type="character" w:customStyle="1" w:styleId="CharChar1">
    <w:name w:val="Char Char1"/>
    <w:basedOn w:val="DefaultParagraphFont"/>
    <w:rsid w:val="00E564AB"/>
    <w:rPr>
      <w:b/>
      <w:sz w:val="24"/>
      <w:lang w:val="fr-FR" w:eastAsia="en-US" w:bidi="ar-SA"/>
    </w:rPr>
  </w:style>
  <w:style w:type="character" w:customStyle="1" w:styleId="shorttext1">
    <w:name w:val="short_text1"/>
    <w:basedOn w:val="DefaultParagraphFont"/>
    <w:rsid w:val="00D26EF5"/>
    <w:rPr>
      <w:sz w:val="20"/>
      <w:szCs w:val="20"/>
    </w:rPr>
  </w:style>
  <w:style w:type="paragraph" w:styleId="TOCHeading">
    <w:name w:val="TOC Heading"/>
    <w:basedOn w:val="Heading1"/>
    <w:next w:val="Normal"/>
    <w:uiPriority w:val="39"/>
    <w:semiHidden/>
    <w:unhideWhenUsed/>
    <w:qFormat/>
    <w:rsid w:val="004F691F"/>
    <w:pPr>
      <w:tabs>
        <w:tab w:val="clear" w:pos="794"/>
        <w:tab w:val="clear" w:pos="1191"/>
        <w:tab w:val="clear" w:pos="1588"/>
        <w:tab w:val="clear" w:pos="1985"/>
      </w:tabs>
      <w:overflowPunct/>
      <w:autoSpaceDE/>
      <w:autoSpaceDN/>
      <w:adjustRightInd/>
      <w:spacing w:line="276" w:lineRule="auto"/>
      <w:ind w:left="0" w:firstLine="0"/>
      <w:jc w:val="left"/>
      <w:textAlignment w:val="auto"/>
      <w:outlineLvl w:val="9"/>
    </w:pPr>
    <w:rPr>
      <w:rFonts w:asciiTheme="majorHAnsi" w:eastAsiaTheme="majorEastAsia" w:hAnsiTheme="majorHAnsi" w:cstheme="majorBidi"/>
      <w:bCs/>
      <w:color w:val="365F91" w:themeColor="accent1" w:themeShade="BF"/>
      <w:sz w:val="28"/>
      <w:szCs w:val="28"/>
      <w:lang w:val="en-US"/>
    </w:rPr>
  </w:style>
  <w:style w:type="paragraph" w:customStyle="1" w:styleId="RecNoBR">
    <w:name w:val="Rec_No_BR"/>
    <w:basedOn w:val="Normal"/>
    <w:next w:val="Normal"/>
    <w:rsid w:val="000C02FF"/>
    <w:pPr>
      <w:keepNext/>
      <w:keepLines/>
      <w:tabs>
        <w:tab w:val="clear" w:pos="794"/>
        <w:tab w:val="clear" w:pos="1191"/>
        <w:tab w:val="clear" w:pos="1588"/>
        <w:tab w:val="clear" w:pos="1985"/>
      </w:tabs>
      <w:spacing w:before="480"/>
      <w:jc w:val="center"/>
    </w:pPr>
    <w:rPr>
      <w:sz w:val="28"/>
    </w:rPr>
  </w:style>
  <w:style w:type="paragraph" w:styleId="BalloonText">
    <w:name w:val="Balloon Text"/>
    <w:basedOn w:val="Normal"/>
    <w:link w:val="BalloonTextChar"/>
    <w:rsid w:val="002A07C1"/>
    <w:pPr>
      <w:spacing w:before="0"/>
    </w:pPr>
    <w:rPr>
      <w:sz w:val="18"/>
      <w:szCs w:val="18"/>
    </w:rPr>
  </w:style>
  <w:style w:type="character" w:customStyle="1" w:styleId="BalloonTextChar">
    <w:name w:val="Balloon Text Char"/>
    <w:basedOn w:val="DefaultParagraphFont"/>
    <w:link w:val="BalloonText"/>
    <w:rsid w:val="002A07C1"/>
    <w:rPr>
      <w:sz w:val="18"/>
      <w:szCs w:val="18"/>
      <w:lang w:val="fr-FR" w:eastAsia="en-US"/>
    </w:rPr>
  </w:style>
</w:styles>
</file>

<file path=word/webSettings.xml><?xml version="1.0" encoding="utf-8"?>
<w:webSettings xmlns:r="http://schemas.openxmlformats.org/officeDocument/2006/relationships" xmlns:w="http://schemas.openxmlformats.org/wordprocessingml/2006/main">
  <w:divs>
    <w:div w:id="1084767958">
      <w:bodyDiv w:val="1"/>
      <w:marLeft w:val="0"/>
      <w:marRight w:val="0"/>
      <w:marTop w:val="0"/>
      <w:marBottom w:val="0"/>
      <w:divBdr>
        <w:top w:val="none" w:sz="0" w:space="0" w:color="auto"/>
        <w:left w:val="none" w:sz="0" w:space="0" w:color="auto"/>
        <w:bottom w:val="none" w:sz="0" w:space="0" w:color="auto"/>
        <w:right w:val="none" w:sz="0" w:space="0" w:color="auto"/>
      </w:divBdr>
      <w:divsChild>
        <w:div w:id="403576004">
          <w:marLeft w:val="0"/>
          <w:marRight w:val="0"/>
          <w:marTop w:val="0"/>
          <w:marBottom w:val="0"/>
          <w:divBdr>
            <w:top w:val="none" w:sz="0" w:space="0" w:color="auto"/>
            <w:left w:val="none" w:sz="0" w:space="0" w:color="auto"/>
            <w:bottom w:val="none" w:sz="0" w:space="0" w:color="auto"/>
            <w:right w:val="none" w:sz="0" w:space="0" w:color="auto"/>
          </w:divBdr>
          <w:divsChild>
            <w:div w:id="948928158">
              <w:marLeft w:val="0"/>
              <w:marRight w:val="0"/>
              <w:marTop w:val="0"/>
              <w:marBottom w:val="0"/>
              <w:divBdr>
                <w:top w:val="none" w:sz="0" w:space="0" w:color="auto"/>
                <w:left w:val="none" w:sz="0" w:space="0" w:color="auto"/>
                <w:bottom w:val="none" w:sz="0" w:space="0" w:color="auto"/>
                <w:right w:val="none" w:sz="0" w:space="0" w:color="auto"/>
              </w:divBdr>
              <w:divsChild>
                <w:div w:id="873228690">
                  <w:marLeft w:val="0"/>
                  <w:marRight w:val="0"/>
                  <w:marTop w:val="0"/>
                  <w:marBottom w:val="0"/>
                  <w:divBdr>
                    <w:top w:val="none" w:sz="0" w:space="0" w:color="auto"/>
                    <w:left w:val="none" w:sz="0" w:space="0" w:color="auto"/>
                    <w:bottom w:val="none" w:sz="0" w:space="0" w:color="auto"/>
                    <w:right w:val="none" w:sz="0" w:space="0" w:color="auto"/>
                  </w:divBdr>
                  <w:divsChild>
                    <w:div w:id="1727021769">
                      <w:marLeft w:val="0"/>
                      <w:marRight w:val="0"/>
                      <w:marTop w:val="0"/>
                      <w:marBottom w:val="0"/>
                      <w:divBdr>
                        <w:top w:val="none" w:sz="0" w:space="0" w:color="auto"/>
                        <w:left w:val="none" w:sz="0" w:space="0" w:color="auto"/>
                        <w:bottom w:val="none" w:sz="0" w:space="0" w:color="auto"/>
                        <w:right w:val="none" w:sz="0" w:space="0" w:color="auto"/>
                      </w:divBdr>
                      <w:divsChild>
                        <w:div w:id="601957905">
                          <w:marLeft w:val="0"/>
                          <w:marRight w:val="0"/>
                          <w:marTop w:val="0"/>
                          <w:marBottom w:val="0"/>
                          <w:divBdr>
                            <w:top w:val="none" w:sz="0" w:space="0" w:color="auto"/>
                            <w:left w:val="none" w:sz="0" w:space="0" w:color="auto"/>
                            <w:bottom w:val="none" w:sz="0" w:space="0" w:color="auto"/>
                            <w:right w:val="none" w:sz="0" w:space="0" w:color="auto"/>
                          </w:divBdr>
                          <w:divsChild>
                            <w:div w:id="1814446072">
                              <w:marLeft w:val="0"/>
                              <w:marRight w:val="0"/>
                              <w:marTop w:val="240"/>
                              <w:marBottom w:val="240"/>
                              <w:divBdr>
                                <w:top w:val="none" w:sz="0" w:space="0" w:color="auto"/>
                                <w:left w:val="none" w:sz="0" w:space="0" w:color="auto"/>
                                <w:bottom w:val="none" w:sz="0" w:space="0" w:color="auto"/>
                                <w:right w:val="none" w:sz="0" w:space="0" w:color="auto"/>
                              </w:divBdr>
                              <w:divsChild>
                                <w:div w:id="798454585">
                                  <w:marLeft w:val="0"/>
                                  <w:marRight w:val="0"/>
                                  <w:marTop w:val="0"/>
                                  <w:marBottom w:val="0"/>
                                  <w:divBdr>
                                    <w:top w:val="none" w:sz="0" w:space="0" w:color="auto"/>
                                    <w:left w:val="none" w:sz="0" w:space="0" w:color="auto"/>
                                    <w:bottom w:val="none" w:sz="0" w:space="0" w:color="auto"/>
                                    <w:right w:val="none" w:sz="0" w:space="0" w:color="auto"/>
                                  </w:divBdr>
                                  <w:divsChild>
                                    <w:div w:id="1270745950">
                                      <w:marLeft w:val="0"/>
                                      <w:marRight w:val="0"/>
                                      <w:marTop w:val="0"/>
                                      <w:marBottom w:val="0"/>
                                      <w:divBdr>
                                        <w:top w:val="none" w:sz="0" w:space="0" w:color="auto"/>
                                        <w:left w:val="none" w:sz="0" w:space="0" w:color="auto"/>
                                        <w:bottom w:val="none" w:sz="0" w:space="0" w:color="auto"/>
                                        <w:right w:val="none" w:sz="0" w:space="0" w:color="auto"/>
                                      </w:divBdr>
                                    </w:div>
                                    <w:div w:id="2117866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emf"/><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wmf"/><Relationship Id="rId55" Type="http://schemas.openxmlformats.org/officeDocument/2006/relationships/image" Target="media/image44.wmf"/><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30.png"/><Relationship Id="rId54" Type="http://schemas.openxmlformats.org/officeDocument/2006/relationships/image" Target="media/image43.wm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61" Type="http://schemas.openxmlformats.org/officeDocument/2006/relationships/theme" Target="theme/theme1.xml"/><Relationship Id="rId10" Type="http://schemas.openxmlformats.org/officeDocument/2006/relationships/hyperlink" Target="http://www.itu.int/publ/R-REC/en" TargetMode="Externa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itu.int/ITU-R/go/patents/en"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8" Type="http://schemas.openxmlformats.org/officeDocument/2006/relationships/header" Target="header1.xml"/><Relationship Id="rId51" Type="http://schemas.openxmlformats.org/officeDocument/2006/relationships/image" Target="media/image40.wmf"/><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s>
</file>

<file path=word/_rels/footnotes.xml.rels><?xml version="1.0" encoding="UTF-8" standalone="yes"?>
<Relationships xmlns="http://schemas.openxmlformats.org/package/2006/relationships"><Relationship Id="rId1" Type="http://schemas.openxmlformats.org/officeDocument/2006/relationships/hyperlink" Target="http://www.itu.int/ITU-D/emergencytelecoms/partnerships.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9DBC2F-8725-4518-AE50-BE7CC06363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402</TotalTime>
  <Pages>22</Pages>
  <Words>10739</Words>
  <Characters>3953</Characters>
  <Application>Microsoft Office Word</Application>
  <DocSecurity>0</DocSecurity>
  <Lines>32</Lines>
  <Paragraphs>29</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14663</CharactersWithSpaces>
  <SharedDoc>false</SharedDoc>
  <HLinks>
    <vt:vector size="18" baseType="variant">
      <vt:variant>
        <vt:i4>1114207</vt:i4>
      </vt:variant>
      <vt:variant>
        <vt:i4>6</vt:i4>
      </vt:variant>
      <vt:variant>
        <vt:i4>0</vt:i4>
      </vt:variant>
      <vt:variant>
        <vt:i4>5</vt:i4>
      </vt:variant>
      <vt:variant>
        <vt:lpwstr>http://www.itu.int/publications/R-REC/en</vt:lpwstr>
      </vt:variant>
      <vt:variant>
        <vt:lpwstr/>
      </vt:variant>
      <vt:variant>
        <vt:i4>3997725</vt:i4>
      </vt:variant>
      <vt:variant>
        <vt:i4>3</vt:i4>
      </vt:variant>
      <vt:variant>
        <vt:i4>0</vt:i4>
      </vt:variant>
      <vt:variant>
        <vt:i4>5</vt:i4>
      </vt:variant>
      <vt:variant>
        <vt:lpwstr>http://www.itu.int/ITU_x001e_R/go/patents/en</vt:lpwstr>
      </vt:variant>
      <vt:variant>
        <vt:lpwstr/>
      </vt:variant>
      <vt:variant>
        <vt:i4>917505</vt:i4>
      </vt:variant>
      <vt:variant>
        <vt:i4>0</vt:i4>
      </vt:variant>
      <vt:variant>
        <vt:i4>0</vt:i4>
      </vt:variant>
      <vt:variant>
        <vt:i4>5</vt:i4>
      </vt:variant>
      <vt:variant>
        <vt:lpwstr>http://www.itu.int/ITU-D/emergencytelecoms/partnerships.html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M.2149 号报告 - 自然灾害和类似应急情况下赈灾行动使用卫星移动业务的实例</dc:title>
  <dc:subject/>
  <dc:creator/>
  <cp:keywords/>
  <dc:description>Édition: 23.10.09/MCJ</dc:description>
  <cp:lastModifiedBy>lij</cp:lastModifiedBy>
  <cp:revision>23</cp:revision>
  <cp:lastPrinted>2010-06-09T13:20:00Z</cp:lastPrinted>
  <dcterms:created xsi:type="dcterms:W3CDTF">2010-06-09T08:53:00Z</dcterms:created>
  <dcterms:modified xsi:type="dcterms:W3CDTF">2010-09-02T07:54:00Z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