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96F523" w14:textId="77777777" w:rsidR="00FE79FE" w:rsidRDefault="00FE79FE"/>
    <w:p w14:paraId="324735A7" w14:textId="77777777" w:rsidR="00013002" w:rsidRDefault="00013002" w:rsidP="00DE5556">
      <w:pPr>
        <w:tabs>
          <w:tab w:val="clear" w:pos="794"/>
          <w:tab w:val="clear" w:pos="1191"/>
          <w:tab w:val="clear" w:pos="1588"/>
          <w:tab w:val="clear" w:pos="1985"/>
        </w:tabs>
      </w:pPr>
    </w:p>
    <w:p w14:paraId="70E21DC2" w14:textId="7E5890F7" w:rsidR="00D5024B" w:rsidRPr="004A6FEB" w:rsidRDefault="00E97A57" w:rsidP="00D5024B">
      <w:pPr>
        <w:pStyle w:val="CoverNumber"/>
      </w:pPr>
      <w:r w:rsidRPr="00E97A57">
        <w:t xml:space="preserve">Report ITU-R </w:t>
      </w:r>
      <w:r w:rsidR="00FC68F0">
        <w:t>B</w:t>
      </w:r>
      <w:r w:rsidR="00F06F93">
        <w:t>T</w:t>
      </w:r>
      <w:r w:rsidRPr="00E97A57">
        <w:t>.</w:t>
      </w:r>
      <w:r w:rsidR="00FC7641">
        <w:t>2</w:t>
      </w:r>
      <w:r w:rsidR="00856DC6">
        <w:t>5</w:t>
      </w:r>
      <w:r w:rsidR="00FC7641">
        <w:t>2</w:t>
      </w:r>
      <w:r w:rsidR="00856DC6">
        <w:t>1</w:t>
      </w:r>
      <w:r w:rsidR="00FC7641">
        <w:t>-</w:t>
      </w:r>
      <w:r w:rsidR="00423731">
        <w:t>1</w:t>
      </w:r>
    </w:p>
    <w:p w14:paraId="2D9C905E" w14:textId="4A350BE3" w:rsidR="00D5024B" w:rsidRPr="004A6FEB" w:rsidRDefault="00D5024B" w:rsidP="00D5024B">
      <w:pPr>
        <w:pStyle w:val="CoverDate"/>
      </w:pPr>
      <w:r w:rsidRPr="004A6FEB">
        <w:t>(</w:t>
      </w:r>
      <w:r w:rsidR="00423731">
        <w:t>11</w:t>
      </w:r>
      <w:r w:rsidRPr="004A6FEB">
        <w:t>/</w:t>
      </w:r>
      <w:r w:rsidR="00FC7641">
        <w:t>202</w:t>
      </w:r>
      <w:r w:rsidR="00423731">
        <w:t>4</w:t>
      </w:r>
      <w:r w:rsidRPr="004A6FEB">
        <w:t>)</w:t>
      </w:r>
    </w:p>
    <w:p w14:paraId="6A5B2769" w14:textId="77777777" w:rsidR="00D5024B" w:rsidRPr="004A6FEB" w:rsidRDefault="00FC68F0" w:rsidP="00D5024B">
      <w:pPr>
        <w:pStyle w:val="CoverSeries"/>
      </w:pPr>
      <w:r>
        <w:t>B</w:t>
      </w:r>
      <w:r w:rsidR="00F06F93">
        <w:t>T</w:t>
      </w:r>
      <w:r w:rsidR="00E97A57" w:rsidRPr="00E97A57">
        <w:t xml:space="preserve"> Series: </w:t>
      </w:r>
      <w:r w:rsidR="00D606E1" w:rsidRPr="00735692">
        <w:rPr>
          <w:bCs w:val="0"/>
          <w:iCs/>
          <w:lang w:val="en-GB"/>
        </w:rPr>
        <w:t>Broadcasting service (</w:t>
      </w:r>
      <w:r w:rsidR="00F06F93" w:rsidRPr="00735692">
        <w:rPr>
          <w:bCs w:val="0"/>
          <w:iCs/>
          <w:lang w:val="en-GB"/>
        </w:rPr>
        <w:t>television</w:t>
      </w:r>
      <w:r w:rsidR="00D606E1" w:rsidRPr="00735692">
        <w:rPr>
          <w:bCs w:val="0"/>
          <w:iCs/>
          <w:lang w:val="en-GB"/>
        </w:rPr>
        <w:t>)</w:t>
      </w:r>
    </w:p>
    <w:p w14:paraId="4603C900" w14:textId="23FA7CEF" w:rsidR="00D5024B" w:rsidRPr="004A6FEB" w:rsidRDefault="00FC7641" w:rsidP="00E97A57">
      <w:pPr>
        <w:pStyle w:val="CoverTitle"/>
      </w:pPr>
      <w:r w:rsidRPr="00FC7641">
        <w:rPr>
          <w:lang w:val="en-GB"/>
        </w:rPr>
        <w:t xml:space="preserve">Practical examples of actions to </w:t>
      </w:r>
      <w:r w:rsidR="008049B5">
        <w:rPr>
          <w:lang w:val="en-GB"/>
        </w:rPr>
        <w:t>achieve</w:t>
      </w:r>
      <w:r w:rsidR="008049B5" w:rsidRPr="00FC7641">
        <w:rPr>
          <w:lang w:val="en-GB"/>
        </w:rPr>
        <w:t xml:space="preserve"> </w:t>
      </w:r>
      <w:r w:rsidRPr="00FC7641">
        <w:rPr>
          <w:lang w:val="en-GB"/>
        </w:rPr>
        <w:t xml:space="preserve">energy </w:t>
      </w:r>
      <w:r w:rsidR="008049B5">
        <w:rPr>
          <w:lang w:val="en-GB"/>
        </w:rPr>
        <w:t>efficiency of</w:t>
      </w:r>
      <w:r w:rsidRPr="00FC7641">
        <w:rPr>
          <w:lang w:val="en-GB"/>
        </w:rPr>
        <w:t xml:space="preserve"> broadcasting</w:t>
      </w:r>
    </w:p>
    <w:p w14:paraId="1A42E762" w14:textId="77777777" w:rsidR="00FE79FE" w:rsidRPr="005373E0" w:rsidRDefault="00FE79FE" w:rsidP="005373E0">
      <w:pPr>
        <w:rPr>
          <w:lang w:val="en-US"/>
        </w:rPr>
      </w:pPr>
    </w:p>
    <w:p w14:paraId="13B3610A" w14:textId="77777777" w:rsidR="00A71FE5" w:rsidRPr="00735692" w:rsidRDefault="00A71FE5" w:rsidP="005373E0"/>
    <w:p w14:paraId="639E6637" w14:textId="77777777" w:rsidR="00EE47C4" w:rsidRPr="00735692" w:rsidRDefault="00EE47C4" w:rsidP="005373E0">
      <w:pPr>
        <w:sectPr w:rsidR="00EE47C4" w:rsidRPr="00735692"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4EC444EA" w14:textId="77777777" w:rsidR="00B975C4"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5A94A54A" w14:textId="77777777" w:rsidR="00B975C4" w:rsidRDefault="00B975C4" w:rsidP="00B975C4">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1395F163" w14:textId="77777777" w:rsidR="00B975C4" w:rsidRDefault="00B975C4" w:rsidP="00B975C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A5A0CD9" w14:textId="77777777" w:rsidR="00B975C4" w:rsidRDefault="00B975C4" w:rsidP="00B975C4">
      <w:pPr>
        <w:pStyle w:val="Heading1"/>
        <w:spacing w:before="400"/>
        <w:jc w:val="center"/>
        <w:rPr>
          <w:szCs w:val="24"/>
          <w:lang w:val="en-US"/>
        </w:rPr>
      </w:pPr>
    </w:p>
    <w:p w14:paraId="6BABCF46" w14:textId="77777777" w:rsidR="00B975C4" w:rsidRDefault="00B975C4" w:rsidP="00B975C4">
      <w:pPr>
        <w:pStyle w:val="Heading1"/>
        <w:spacing w:before="540"/>
        <w:jc w:val="center"/>
        <w:rPr>
          <w:szCs w:val="24"/>
          <w:lang w:val="en-US"/>
        </w:rPr>
      </w:pPr>
      <w:bookmarkStart w:id="1" w:name="_Toc185230525"/>
      <w:r>
        <w:rPr>
          <w:szCs w:val="24"/>
          <w:lang w:val="en-US"/>
        </w:rPr>
        <w:t>Policy on Intellectual Property Right (IPR)</w:t>
      </w:r>
      <w:bookmarkEnd w:id="1"/>
    </w:p>
    <w:p w14:paraId="393BA6BE" w14:textId="61B00672" w:rsidR="00B975C4" w:rsidRDefault="00B975C4" w:rsidP="00B975C4">
      <w:pPr>
        <w:tabs>
          <w:tab w:val="left" w:pos="720"/>
        </w:tabs>
        <w:spacing w:before="240"/>
        <w:rPr>
          <w:sz w:val="20"/>
          <w:lang w:val="en-US"/>
        </w:rPr>
      </w:pPr>
      <w:r>
        <w:rPr>
          <w:sz w:val="20"/>
          <w:lang w:val="en-US"/>
        </w:rPr>
        <w:t>ITU-R policy on IPR is described in the Common Patent Policy for ITU-T/ITU-R/ISO/IEC referenced in Resolution ITU</w:t>
      </w:r>
      <w:r w:rsidR="006F003F">
        <w:rPr>
          <w:sz w:val="20"/>
          <w:lang w:val="en-US"/>
        </w:rPr>
        <w:noBreakHyphen/>
      </w:r>
      <w:r>
        <w:rPr>
          <w:sz w:val="20"/>
          <w:lang w:val="en-US"/>
        </w:rPr>
        <w:t xml:space="preserve">R 1. Forms to be used for the submission of patent statements and licensing declarations by patent holders are available from </w:t>
      </w:r>
      <w:hyperlink r:id="rId11" w:history="1">
        <w:r w:rsidR="00983E69" w:rsidRPr="00A85ECA">
          <w:rPr>
            <w:rStyle w:val="Hyperlink"/>
            <w:sz w:val="20"/>
            <w:lang w:val="en-US"/>
          </w:rPr>
          <w:t>https://www.itu.int/ITU-R/go/patents/en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407899AB" w14:textId="77777777" w:rsidR="00B975C4" w:rsidRDefault="00B975C4" w:rsidP="00B975C4">
      <w:pPr>
        <w:jc w:val="center"/>
        <w:rPr>
          <w:sz w:val="22"/>
          <w:lang w:val="en-US"/>
        </w:rPr>
      </w:pPr>
    </w:p>
    <w:p w14:paraId="6DAC1C5F" w14:textId="77777777" w:rsidR="00B975C4" w:rsidRDefault="00B975C4" w:rsidP="00B975C4">
      <w:pPr>
        <w:jc w:val="center"/>
        <w:rPr>
          <w:sz w:val="22"/>
          <w:lang w:val="en-US"/>
        </w:rPr>
      </w:pPr>
    </w:p>
    <w:p w14:paraId="7EC94DE3" w14:textId="77777777" w:rsidR="00B975C4" w:rsidRDefault="00B975C4" w:rsidP="00B975C4">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B975C4" w:rsidRPr="00423731" w14:paraId="5E516058" w14:textId="77777777" w:rsidTr="00B975C4">
        <w:tc>
          <w:tcPr>
            <w:tcW w:w="9360" w:type="dxa"/>
            <w:gridSpan w:val="2"/>
            <w:tcBorders>
              <w:top w:val="single" w:sz="12" w:space="0" w:color="000080"/>
              <w:left w:val="single" w:sz="12" w:space="0" w:color="000080"/>
              <w:bottom w:val="nil"/>
              <w:right w:val="single" w:sz="12" w:space="0" w:color="000080"/>
            </w:tcBorders>
          </w:tcPr>
          <w:p w14:paraId="0BBDF488" w14:textId="77777777" w:rsidR="00B975C4" w:rsidRPr="00C7761D" w:rsidRDefault="00B975C4" w:rsidP="000B4BD9">
            <w:pPr>
              <w:pStyle w:val="ChapNo"/>
              <w:spacing w:before="240"/>
              <w:rPr>
                <w:sz w:val="22"/>
                <w:szCs w:val="22"/>
                <w:lang w:val="en-US"/>
              </w:rPr>
            </w:pPr>
            <w:r w:rsidRPr="00C7761D">
              <w:rPr>
                <w:sz w:val="22"/>
                <w:szCs w:val="22"/>
                <w:lang w:val="en-US"/>
              </w:rPr>
              <w:t xml:space="preserve">Series of ITU-R Reports </w:t>
            </w:r>
          </w:p>
          <w:p w14:paraId="115AAAA6" w14:textId="77777777" w:rsidR="00B975C4"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892092">
                <w:rPr>
                  <w:rStyle w:val="Hyperlink"/>
                  <w:b w:val="0"/>
                  <w:bCs/>
                  <w:sz w:val="18"/>
                  <w:szCs w:val="18"/>
                  <w:lang w:val="en-US"/>
                </w:rPr>
                <w:t>https://www.itu.int/publ/R-REP/en</w:t>
              </w:r>
            </w:hyperlink>
            <w:r w:rsidRPr="00F103A9">
              <w:rPr>
                <w:b w:val="0"/>
                <w:sz w:val="18"/>
                <w:szCs w:val="18"/>
                <w:lang w:val="en-US"/>
              </w:rPr>
              <w:t>)</w:t>
            </w:r>
          </w:p>
        </w:tc>
      </w:tr>
      <w:tr w:rsidR="00B975C4" w14:paraId="1DA85540" w14:textId="77777777" w:rsidTr="00B975C4">
        <w:tc>
          <w:tcPr>
            <w:tcW w:w="1140" w:type="dxa"/>
            <w:tcBorders>
              <w:top w:val="nil"/>
              <w:left w:val="single" w:sz="12" w:space="0" w:color="000080"/>
              <w:bottom w:val="nil"/>
              <w:right w:val="nil"/>
            </w:tcBorders>
            <w:vAlign w:val="bottom"/>
          </w:tcPr>
          <w:p w14:paraId="72E9F917" w14:textId="77777777" w:rsidR="00B975C4" w:rsidRDefault="00B975C4" w:rsidP="00B975C4">
            <w:pPr>
              <w:spacing w:before="200" w:after="100"/>
              <w:ind w:left="57"/>
              <w:jc w:val="left"/>
              <w:rPr>
                <w:b/>
                <w:bCs/>
                <w:sz w:val="20"/>
                <w:lang w:val="en-US"/>
              </w:rPr>
            </w:pPr>
            <w:r>
              <w:rPr>
                <w:b/>
                <w:bCs/>
                <w:sz w:val="20"/>
                <w:lang w:val="en-US"/>
              </w:rPr>
              <w:t>Series</w:t>
            </w:r>
          </w:p>
        </w:tc>
        <w:tc>
          <w:tcPr>
            <w:tcW w:w="8220" w:type="dxa"/>
            <w:tcBorders>
              <w:top w:val="nil"/>
              <w:left w:val="nil"/>
              <w:bottom w:val="nil"/>
              <w:right w:val="single" w:sz="12" w:space="0" w:color="000080"/>
            </w:tcBorders>
            <w:vAlign w:val="bottom"/>
          </w:tcPr>
          <w:p w14:paraId="1505E17E" w14:textId="77777777" w:rsidR="00B975C4"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B975C4" w14:paraId="39655EF6" w14:textId="77777777" w:rsidTr="00EF692B">
        <w:tc>
          <w:tcPr>
            <w:tcW w:w="1140" w:type="dxa"/>
            <w:tcBorders>
              <w:top w:val="nil"/>
              <w:left w:val="single" w:sz="12" w:space="0" w:color="000080"/>
              <w:bottom w:val="nil"/>
              <w:right w:val="nil"/>
            </w:tcBorders>
            <w:shd w:val="clear" w:color="auto" w:fill="auto"/>
          </w:tcPr>
          <w:p w14:paraId="5DDB2DBF" w14:textId="77777777" w:rsidR="00B975C4" w:rsidRPr="00BD3887" w:rsidRDefault="00B975C4" w:rsidP="000B4BD9">
            <w:pPr>
              <w:spacing w:before="30" w:after="30"/>
              <w:ind w:left="57"/>
              <w:jc w:val="left"/>
              <w:rPr>
                <w:rFonts w:ascii="Times New Roman Bold" w:hAnsi="Times New Roman Bold" w:cs="Times New Roman Bold"/>
                <w:b/>
                <w:bCs/>
                <w:sz w:val="20"/>
                <w:lang w:val="en-US"/>
              </w:rPr>
            </w:pPr>
            <w:r w:rsidRPr="00BD388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3C76ECC0" w14:textId="77777777" w:rsidR="00B975C4" w:rsidRPr="00BD3887" w:rsidRDefault="00B975C4" w:rsidP="00BD388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887">
              <w:rPr>
                <w:b w:val="0"/>
                <w:sz w:val="20"/>
                <w:lang w:val="en-US"/>
              </w:rPr>
              <w:t>Satellite delivery</w:t>
            </w:r>
          </w:p>
        </w:tc>
      </w:tr>
      <w:tr w:rsidR="00B975C4" w:rsidRPr="00423731" w14:paraId="4A9516AD" w14:textId="77777777" w:rsidTr="00D606E1">
        <w:tc>
          <w:tcPr>
            <w:tcW w:w="1140" w:type="dxa"/>
            <w:tcBorders>
              <w:top w:val="nil"/>
              <w:left w:val="single" w:sz="12" w:space="0" w:color="000080"/>
              <w:bottom w:val="nil"/>
              <w:right w:val="nil"/>
            </w:tcBorders>
            <w:shd w:val="clear" w:color="auto" w:fill="FFFFFF" w:themeFill="background1"/>
          </w:tcPr>
          <w:p w14:paraId="00F8DBB6" w14:textId="77777777" w:rsidR="00B975C4" w:rsidRPr="00BD3887" w:rsidRDefault="00B975C4" w:rsidP="000B4BD9">
            <w:pPr>
              <w:spacing w:before="30" w:after="30"/>
              <w:ind w:left="57"/>
              <w:jc w:val="left"/>
              <w:rPr>
                <w:b/>
                <w:bCs/>
                <w:color w:val="000080"/>
                <w:sz w:val="20"/>
                <w:lang w:val="en-US"/>
              </w:rPr>
            </w:pPr>
            <w:r w:rsidRPr="00D606E1">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66118E83" w14:textId="77777777" w:rsidR="00B975C4" w:rsidRPr="00BD3887" w:rsidRDefault="00B975C4" w:rsidP="00D606E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US"/>
              </w:rPr>
            </w:pPr>
            <w:r w:rsidRPr="00D606E1">
              <w:rPr>
                <w:b w:val="0"/>
                <w:sz w:val="20"/>
                <w:lang w:val="en-US"/>
              </w:rPr>
              <w:t>Recording for production, archival and play-out; film for television</w:t>
            </w:r>
          </w:p>
        </w:tc>
      </w:tr>
      <w:tr w:rsidR="00B975C4" w:rsidRPr="00D55B55" w14:paraId="1551BA37" w14:textId="77777777" w:rsidTr="00F06F93">
        <w:tc>
          <w:tcPr>
            <w:tcW w:w="1140" w:type="dxa"/>
            <w:tcBorders>
              <w:top w:val="nil"/>
              <w:left w:val="single" w:sz="12" w:space="0" w:color="000080"/>
              <w:bottom w:val="nil"/>
              <w:right w:val="nil"/>
            </w:tcBorders>
            <w:shd w:val="clear" w:color="auto" w:fill="FFFFFF" w:themeFill="background1"/>
          </w:tcPr>
          <w:p w14:paraId="5493BD0B" w14:textId="77777777" w:rsidR="00B975C4" w:rsidRPr="00F06F93" w:rsidRDefault="00B975C4" w:rsidP="000B4BD9">
            <w:pPr>
              <w:spacing w:before="30" w:after="30"/>
              <w:ind w:left="57"/>
              <w:jc w:val="left"/>
              <w:rPr>
                <w:rFonts w:ascii="Times New Roman Bold" w:hAnsi="Times New Roman Bold" w:cs="Times New Roman Bold"/>
                <w:b/>
                <w:bCs/>
                <w:sz w:val="20"/>
                <w:lang w:val="en-US"/>
              </w:rPr>
            </w:pPr>
            <w:r w:rsidRPr="00F06F93">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FFFFFF" w:themeFill="background1"/>
          </w:tcPr>
          <w:p w14:paraId="42C832CD" w14:textId="77777777" w:rsidR="00B975C4" w:rsidRPr="00D606E1" w:rsidRDefault="00B975C4" w:rsidP="00D606E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sz w:val="20"/>
                <w:lang w:val="fr-CH"/>
              </w:rPr>
              <w:t>Broadcasting service (sound)</w:t>
            </w:r>
          </w:p>
        </w:tc>
      </w:tr>
      <w:tr w:rsidR="00B975C4" w:rsidRPr="00BD3F5C" w14:paraId="357BA390" w14:textId="77777777" w:rsidTr="00F06F93">
        <w:tc>
          <w:tcPr>
            <w:tcW w:w="1140" w:type="dxa"/>
            <w:tcBorders>
              <w:top w:val="nil"/>
              <w:left w:val="single" w:sz="12" w:space="0" w:color="000080"/>
              <w:bottom w:val="nil"/>
              <w:right w:val="nil"/>
            </w:tcBorders>
            <w:shd w:val="clear" w:color="auto" w:fill="D9D9D9" w:themeFill="background1" w:themeFillShade="D9"/>
          </w:tcPr>
          <w:p w14:paraId="7B619E5A" w14:textId="77777777" w:rsidR="00B975C4" w:rsidRPr="00F06F93" w:rsidRDefault="00B975C4" w:rsidP="000B4BD9">
            <w:pPr>
              <w:spacing w:before="30" w:after="30"/>
              <w:ind w:left="57"/>
              <w:jc w:val="left"/>
              <w:rPr>
                <w:b/>
                <w:bCs/>
                <w:color w:val="000080"/>
                <w:sz w:val="20"/>
                <w:lang w:val="en-US"/>
              </w:rPr>
            </w:pPr>
            <w:r w:rsidRPr="00F06F93">
              <w:rPr>
                <w:b/>
                <w:bCs/>
                <w:color w:val="000080"/>
                <w:sz w:val="20"/>
                <w:lang w:val="en-US"/>
              </w:rPr>
              <w:t>BT</w:t>
            </w:r>
          </w:p>
        </w:tc>
        <w:tc>
          <w:tcPr>
            <w:tcW w:w="8220" w:type="dxa"/>
            <w:tcBorders>
              <w:top w:val="nil"/>
              <w:left w:val="nil"/>
              <w:bottom w:val="nil"/>
              <w:right w:val="single" w:sz="12" w:space="0" w:color="000080"/>
            </w:tcBorders>
            <w:shd w:val="clear" w:color="auto" w:fill="D9D9D9" w:themeFill="background1" w:themeFillShade="D9"/>
          </w:tcPr>
          <w:p w14:paraId="6B04E2BF" w14:textId="77777777" w:rsidR="00B975C4" w:rsidRPr="00F06F93" w:rsidRDefault="00B975C4" w:rsidP="00F06F9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b/>
                <w:bCs/>
                <w:color w:val="000080"/>
                <w:sz w:val="20"/>
                <w:lang w:val="en-US"/>
              </w:rPr>
              <w:t>Broadcasting service (television)</w:t>
            </w:r>
          </w:p>
        </w:tc>
      </w:tr>
      <w:tr w:rsidR="00B975C4" w:rsidRPr="00D069F2" w14:paraId="3AAD21D4" w14:textId="77777777" w:rsidTr="00B975C4">
        <w:tc>
          <w:tcPr>
            <w:tcW w:w="1140" w:type="dxa"/>
            <w:tcBorders>
              <w:top w:val="nil"/>
              <w:left w:val="single" w:sz="12" w:space="0" w:color="000080"/>
              <w:bottom w:val="nil"/>
              <w:right w:val="nil"/>
            </w:tcBorders>
            <w:shd w:val="clear" w:color="auto" w:fill="auto"/>
          </w:tcPr>
          <w:p w14:paraId="633E8D9F" w14:textId="77777777" w:rsidR="00B975C4" w:rsidRPr="00D069F2" w:rsidRDefault="00B975C4" w:rsidP="000B4BD9">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14:paraId="71CC0372" w14:textId="77777777" w:rsidR="00B975C4" w:rsidRPr="00D069F2"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B975C4" w:rsidRPr="008D3D8D" w14:paraId="07FDD762" w14:textId="77777777" w:rsidTr="00B975C4">
        <w:tc>
          <w:tcPr>
            <w:tcW w:w="1140" w:type="dxa"/>
            <w:tcBorders>
              <w:top w:val="nil"/>
              <w:left w:val="single" w:sz="12" w:space="0" w:color="000080"/>
              <w:bottom w:val="nil"/>
              <w:right w:val="nil"/>
            </w:tcBorders>
            <w:shd w:val="clear" w:color="auto" w:fill="auto"/>
          </w:tcPr>
          <w:p w14:paraId="1EF78DC5" w14:textId="77777777" w:rsidR="00B975C4" w:rsidRPr="008D3D8D" w:rsidRDefault="00B975C4" w:rsidP="000B4BD9">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1A068A8C" w14:textId="77777777" w:rsidR="00B975C4" w:rsidRPr="008D3D8D"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B975C4" w:rsidRPr="002D77AF" w14:paraId="3DCCF057" w14:textId="77777777" w:rsidTr="00B975C4">
        <w:tc>
          <w:tcPr>
            <w:tcW w:w="1140" w:type="dxa"/>
            <w:tcBorders>
              <w:top w:val="nil"/>
              <w:left w:val="single" w:sz="12" w:space="0" w:color="000080"/>
              <w:bottom w:val="nil"/>
              <w:right w:val="nil"/>
            </w:tcBorders>
            <w:shd w:val="clear" w:color="auto" w:fill="auto"/>
          </w:tcPr>
          <w:p w14:paraId="303C78C2" w14:textId="77777777" w:rsidR="00B975C4" w:rsidRPr="002D77AF" w:rsidRDefault="00B975C4" w:rsidP="000B4BD9">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14:paraId="1AF1801F" w14:textId="77777777" w:rsidR="00B975C4" w:rsidRPr="002D77AF" w:rsidRDefault="00B975C4" w:rsidP="000B4BD9">
            <w:pPr>
              <w:spacing w:before="30" w:after="30"/>
              <w:jc w:val="left"/>
              <w:rPr>
                <w:sz w:val="20"/>
                <w:lang w:val="fr-CH"/>
              </w:rPr>
            </w:pPr>
            <w:r w:rsidRPr="002D77AF">
              <w:rPr>
                <w:sz w:val="20"/>
                <w:lang w:val="fr-CH"/>
              </w:rPr>
              <w:t>Radiowave propagation</w:t>
            </w:r>
          </w:p>
        </w:tc>
      </w:tr>
      <w:tr w:rsidR="00B975C4" w:rsidRPr="003B4EE8" w14:paraId="232ECF2A" w14:textId="77777777" w:rsidTr="00B975C4">
        <w:tc>
          <w:tcPr>
            <w:tcW w:w="1140" w:type="dxa"/>
            <w:tcBorders>
              <w:top w:val="nil"/>
              <w:left w:val="single" w:sz="12" w:space="0" w:color="000080"/>
              <w:bottom w:val="nil"/>
              <w:right w:val="nil"/>
            </w:tcBorders>
            <w:shd w:val="clear" w:color="auto" w:fill="auto"/>
          </w:tcPr>
          <w:p w14:paraId="7A2D1397" w14:textId="77777777" w:rsidR="00B975C4" w:rsidRPr="003B4EE8" w:rsidRDefault="00B975C4" w:rsidP="000B4BD9">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14:paraId="2E558DD4" w14:textId="77777777" w:rsidR="00B975C4" w:rsidRPr="003B4EE8"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B975C4" w:rsidRPr="003B4EE8" w14:paraId="4DA7335B" w14:textId="77777777" w:rsidTr="00FC68F0">
        <w:tc>
          <w:tcPr>
            <w:tcW w:w="1140" w:type="dxa"/>
            <w:tcBorders>
              <w:top w:val="nil"/>
              <w:left w:val="single" w:sz="12" w:space="0" w:color="000080"/>
              <w:bottom w:val="nil"/>
              <w:right w:val="nil"/>
            </w:tcBorders>
            <w:shd w:val="clear" w:color="auto" w:fill="FFFFFF" w:themeFill="background1"/>
          </w:tcPr>
          <w:p w14:paraId="55CE4D3B" w14:textId="77777777" w:rsidR="00B975C4" w:rsidRPr="00FC68F0" w:rsidRDefault="00B975C4" w:rsidP="000B4BD9">
            <w:pPr>
              <w:spacing w:before="30" w:after="30"/>
              <w:ind w:left="57"/>
              <w:jc w:val="left"/>
              <w:rPr>
                <w:rFonts w:ascii="Times New Roman Bold" w:hAnsi="Times New Roman Bold" w:cs="Times New Roman Bold"/>
                <w:b/>
                <w:bCs/>
                <w:sz w:val="20"/>
                <w:lang w:val="en-US"/>
              </w:rPr>
            </w:pPr>
            <w:r w:rsidRPr="00FC68F0">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FFFFFF" w:themeFill="background1"/>
          </w:tcPr>
          <w:p w14:paraId="6675BB81" w14:textId="77777777" w:rsidR="00B975C4" w:rsidRPr="00FC68F0" w:rsidRDefault="00B975C4" w:rsidP="00FC68F0">
            <w:pPr>
              <w:spacing w:before="30" w:after="30"/>
              <w:jc w:val="left"/>
              <w:rPr>
                <w:sz w:val="20"/>
                <w:lang w:val="en-US"/>
              </w:rPr>
            </w:pPr>
            <w:r w:rsidRPr="00FC68F0">
              <w:rPr>
                <w:sz w:val="20"/>
                <w:lang w:val="en-US"/>
              </w:rPr>
              <w:t>Remote sensing systems</w:t>
            </w:r>
          </w:p>
        </w:tc>
      </w:tr>
      <w:tr w:rsidR="00B975C4" w14:paraId="0E27FAB8" w14:textId="77777777" w:rsidTr="00B975C4">
        <w:tc>
          <w:tcPr>
            <w:tcW w:w="1140" w:type="dxa"/>
            <w:tcBorders>
              <w:top w:val="nil"/>
              <w:left w:val="single" w:sz="12" w:space="0" w:color="000080"/>
              <w:bottom w:val="nil"/>
              <w:right w:val="nil"/>
            </w:tcBorders>
          </w:tcPr>
          <w:p w14:paraId="226A0EB0" w14:textId="77777777" w:rsidR="00B975C4" w:rsidRDefault="00B975C4" w:rsidP="000B4BD9">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59C24D9A" w14:textId="77777777" w:rsidR="00B975C4" w:rsidRDefault="00B975C4" w:rsidP="000B4BD9">
            <w:pPr>
              <w:spacing w:before="30" w:after="30"/>
              <w:jc w:val="left"/>
              <w:rPr>
                <w:sz w:val="20"/>
                <w:lang w:val="en-US"/>
              </w:rPr>
            </w:pPr>
            <w:r>
              <w:rPr>
                <w:sz w:val="20"/>
                <w:lang w:val="en-US"/>
              </w:rPr>
              <w:t>Fixed-satellite service</w:t>
            </w:r>
          </w:p>
        </w:tc>
      </w:tr>
      <w:tr w:rsidR="00B975C4" w14:paraId="5A381B76" w14:textId="77777777" w:rsidTr="00B975C4">
        <w:tc>
          <w:tcPr>
            <w:tcW w:w="1140" w:type="dxa"/>
            <w:tcBorders>
              <w:top w:val="nil"/>
              <w:left w:val="single" w:sz="12" w:space="0" w:color="000080"/>
              <w:bottom w:val="nil"/>
              <w:right w:val="nil"/>
            </w:tcBorders>
          </w:tcPr>
          <w:p w14:paraId="2ECA1C4B" w14:textId="77777777" w:rsidR="00B975C4" w:rsidRDefault="00B975C4" w:rsidP="000B4BD9">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1AAC2C9C" w14:textId="77777777" w:rsidR="00B975C4" w:rsidRDefault="00B975C4" w:rsidP="000B4BD9">
            <w:pPr>
              <w:spacing w:before="30" w:after="30"/>
              <w:jc w:val="left"/>
              <w:rPr>
                <w:sz w:val="20"/>
                <w:lang w:val="en-US"/>
              </w:rPr>
            </w:pPr>
            <w:r>
              <w:rPr>
                <w:sz w:val="20"/>
                <w:lang w:val="en-US"/>
              </w:rPr>
              <w:t>Space applications and meteorology</w:t>
            </w:r>
          </w:p>
        </w:tc>
      </w:tr>
      <w:tr w:rsidR="00B975C4" w:rsidRPr="00423731" w14:paraId="6F388AF5" w14:textId="77777777" w:rsidTr="00B975C4">
        <w:tc>
          <w:tcPr>
            <w:tcW w:w="1140" w:type="dxa"/>
            <w:tcBorders>
              <w:top w:val="nil"/>
              <w:left w:val="single" w:sz="12" w:space="0" w:color="000080"/>
              <w:bottom w:val="nil"/>
              <w:right w:val="nil"/>
            </w:tcBorders>
          </w:tcPr>
          <w:p w14:paraId="35825FF3" w14:textId="77777777" w:rsidR="00B975C4" w:rsidRDefault="00B975C4" w:rsidP="000B4BD9">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65A7BE33" w14:textId="77777777" w:rsidR="00B975C4" w:rsidRDefault="00B975C4" w:rsidP="000B4BD9">
            <w:pPr>
              <w:spacing w:before="30" w:after="30"/>
              <w:jc w:val="left"/>
              <w:rPr>
                <w:sz w:val="20"/>
                <w:lang w:val="en-US"/>
              </w:rPr>
            </w:pPr>
            <w:r>
              <w:rPr>
                <w:sz w:val="20"/>
                <w:lang w:val="en-US"/>
              </w:rPr>
              <w:t>Frequency sharing and coordination between fixed-satellite and fixed service systems</w:t>
            </w:r>
          </w:p>
        </w:tc>
      </w:tr>
      <w:tr w:rsidR="00F63538" w:rsidRPr="003C6718" w14:paraId="4D6C9305" w14:textId="77777777" w:rsidTr="00B975C4">
        <w:tc>
          <w:tcPr>
            <w:tcW w:w="1140" w:type="dxa"/>
            <w:tcBorders>
              <w:top w:val="nil"/>
              <w:left w:val="single" w:sz="12" w:space="0" w:color="000080"/>
              <w:bottom w:val="nil"/>
              <w:right w:val="nil"/>
            </w:tcBorders>
          </w:tcPr>
          <w:p w14:paraId="6737D070" w14:textId="77777777" w:rsidR="00F63538" w:rsidRDefault="00F63538" w:rsidP="000B4BD9">
            <w:pPr>
              <w:spacing w:before="30" w:after="30"/>
              <w:ind w:left="57"/>
              <w:jc w:val="left"/>
              <w:rPr>
                <w:b/>
                <w:bCs/>
                <w:sz w:val="20"/>
                <w:lang w:val="en-US"/>
              </w:rPr>
            </w:pPr>
            <w:r>
              <w:rPr>
                <w:b/>
                <w:bCs/>
                <w:sz w:val="20"/>
                <w:lang w:val="en-US"/>
              </w:rPr>
              <w:t>SM</w:t>
            </w:r>
          </w:p>
        </w:tc>
        <w:tc>
          <w:tcPr>
            <w:tcW w:w="8220" w:type="dxa"/>
            <w:tcBorders>
              <w:top w:val="nil"/>
              <w:left w:val="nil"/>
              <w:bottom w:val="nil"/>
              <w:right w:val="single" w:sz="12" w:space="0" w:color="000080"/>
            </w:tcBorders>
          </w:tcPr>
          <w:p w14:paraId="63444734" w14:textId="77777777" w:rsidR="00F63538" w:rsidRDefault="00F63538" w:rsidP="000B4BD9">
            <w:pPr>
              <w:spacing w:before="30" w:after="30"/>
              <w:jc w:val="left"/>
              <w:rPr>
                <w:sz w:val="20"/>
                <w:lang w:val="en-US"/>
              </w:rPr>
            </w:pPr>
            <w:r>
              <w:rPr>
                <w:sz w:val="20"/>
                <w:lang w:val="en-US"/>
              </w:rPr>
              <w:t>Spectrum management</w:t>
            </w:r>
          </w:p>
        </w:tc>
      </w:tr>
      <w:tr w:rsidR="00B975C4" w:rsidRPr="00423731" w14:paraId="7D1E11C1" w14:textId="77777777" w:rsidTr="00B975C4">
        <w:tc>
          <w:tcPr>
            <w:tcW w:w="1140" w:type="dxa"/>
            <w:tcBorders>
              <w:top w:val="nil"/>
              <w:left w:val="single" w:sz="12" w:space="0" w:color="000080"/>
              <w:bottom w:val="single" w:sz="12" w:space="0" w:color="000080"/>
              <w:right w:val="nil"/>
            </w:tcBorders>
          </w:tcPr>
          <w:p w14:paraId="59510DB1" w14:textId="77777777" w:rsidR="00B975C4" w:rsidRDefault="00F63538" w:rsidP="000B4BD9">
            <w:pPr>
              <w:spacing w:before="30" w:after="30"/>
              <w:ind w:left="57"/>
              <w:jc w:val="left"/>
              <w:rPr>
                <w:b/>
                <w:bCs/>
                <w:sz w:val="20"/>
                <w:lang w:val="en-US"/>
              </w:rPr>
            </w:pPr>
            <w:r>
              <w:rPr>
                <w:b/>
                <w:bCs/>
                <w:sz w:val="20"/>
                <w:lang w:val="en-US"/>
              </w:rPr>
              <w:t>TF</w:t>
            </w:r>
          </w:p>
        </w:tc>
        <w:tc>
          <w:tcPr>
            <w:tcW w:w="8220" w:type="dxa"/>
            <w:tcBorders>
              <w:top w:val="nil"/>
              <w:left w:val="nil"/>
              <w:bottom w:val="single" w:sz="12" w:space="0" w:color="000080"/>
              <w:right w:val="single" w:sz="12" w:space="0" w:color="000080"/>
            </w:tcBorders>
          </w:tcPr>
          <w:p w14:paraId="15872834" w14:textId="77777777" w:rsidR="00B975C4" w:rsidRDefault="00F63538" w:rsidP="000B4BD9">
            <w:pPr>
              <w:spacing w:before="30" w:after="180"/>
              <w:jc w:val="left"/>
              <w:rPr>
                <w:sz w:val="20"/>
                <w:lang w:val="en-US"/>
              </w:rPr>
            </w:pPr>
            <w:r w:rsidRPr="000F1EC4">
              <w:rPr>
                <w:sz w:val="20"/>
                <w:lang w:val="en-US"/>
              </w:rPr>
              <w:t>Time signals and frequency standards emissions</w:t>
            </w:r>
          </w:p>
        </w:tc>
      </w:tr>
    </w:tbl>
    <w:p w14:paraId="059C022B" w14:textId="77777777" w:rsidR="00B975C4" w:rsidRDefault="00B975C4" w:rsidP="00B975C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975C4" w:rsidRPr="00423731" w14:paraId="598C29FF" w14:textId="77777777" w:rsidTr="000B4BD9">
        <w:tc>
          <w:tcPr>
            <w:tcW w:w="720" w:type="dxa"/>
          </w:tcPr>
          <w:p w14:paraId="4D0BD235" w14:textId="77777777" w:rsidR="00B975C4" w:rsidRDefault="00B975C4" w:rsidP="000B4BD9">
            <w:pPr>
              <w:jc w:val="center"/>
              <w:rPr>
                <w:sz w:val="22"/>
                <w:lang w:val="en-US"/>
              </w:rPr>
            </w:pPr>
          </w:p>
        </w:tc>
      </w:tr>
    </w:tbl>
    <w:p w14:paraId="7134074E" w14:textId="77777777" w:rsidR="00B975C4" w:rsidRDefault="00B975C4" w:rsidP="00B975C4">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B975C4" w:rsidRPr="00423731" w14:paraId="2157CDA5" w14:textId="77777777" w:rsidTr="00B975C4">
        <w:tc>
          <w:tcPr>
            <w:tcW w:w="9360" w:type="dxa"/>
            <w:tcBorders>
              <w:top w:val="single" w:sz="12" w:space="0" w:color="000080"/>
              <w:left w:val="single" w:sz="12" w:space="0" w:color="000080"/>
              <w:bottom w:val="single" w:sz="12" w:space="0" w:color="000080"/>
              <w:right w:val="single" w:sz="12" w:space="0" w:color="000080"/>
            </w:tcBorders>
          </w:tcPr>
          <w:p w14:paraId="74093C36" w14:textId="7B135C19" w:rsidR="00B975C4" w:rsidRPr="00517190" w:rsidRDefault="00B975C4" w:rsidP="00983E69">
            <w:pPr>
              <w:spacing w:after="120"/>
              <w:jc w:val="left"/>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sidR="00983E69">
              <w:rPr>
                <w:i/>
                <w:iCs/>
                <w:sz w:val="20"/>
                <w:lang w:val="en-US"/>
              </w:rPr>
              <w:t> </w:t>
            </w:r>
            <w:r w:rsidRPr="00517190">
              <w:rPr>
                <w:i/>
                <w:iCs/>
                <w:sz w:val="20"/>
                <w:lang w:val="en-US"/>
              </w:rPr>
              <w:t>ITU</w:t>
            </w:r>
            <w:r w:rsidR="004941AC">
              <w:rPr>
                <w:i/>
                <w:iCs/>
                <w:sz w:val="20"/>
                <w:lang w:val="en-US"/>
              </w:rPr>
              <w:noBreakHyphen/>
            </w:r>
            <w:r w:rsidRPr="00517190">
              <w:rPr>
                <w:i/>
                <w:iCs/>
                <w:sz w:val="20"/>
                <w:lang w:val="en-US"/>
              </w:rPr>
              <w:t>R 1.</w:t>
            </w:r>
          </w:p>
        </w:tc>
      </w:tr>
    </w:tbl>
    <w:p w14:paraId="4078E751" w14:textId="77777777" w:rsidR="00B975C4" w:rsidRDefault="00B975C4" w:rsidP="00B975C4">
      <w:pPr>
        <w:spacing w:before="0"/>
        <w:jc w:val="center"/>
        <w:rPr>
          <w:sz w:val="22"/>
          <w:lang w:val="en-US"/>
        </w:rPr>
      </w:pPr>
    </w:p>
    <w:p w14:paraId="794EE6FD" w14:textId="77777777" w:rsidR="00B975C4" w:rsidRDefault="00B975C4" w:rsidP="00B975C4">
      <w:pPr>
        <w:spacing w:before="0"/>
        <w:jc w:val="right"/>
        <w:rPr>
          <w:i/>
          <w:iCs/>
          <w:sz w:val="20"/>
          <w:lang w:val="en-US"/>
        </w:rPr>
      </w:pPr>
      <w:r>
        <w:rPr>
          <w:i/>
          <w:iCs/>
          <w:sz w:val="20"/>
          <w:lang w:val="en-US"/>
        </w:rPr>
        <w:t>Electronic Publication</w:t>
      </w:r>
    </w:p>
    <w:p w14:paraId="63006C92" w14:textId="356C247B" w:rsidR="00B975C4" w:rsidRDefault="00B975C4" w:rsidP="00B975C4">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202</w:t>
      </w:r>
      <w:r w:rsidR="00423731">
        <w:rPr>
          <w:sz w:val="20"/>
          <w:lang w:val="en-US"/>
        </w:rPr>
        <w:t>4</w:t>
      </w:r>
    </w:p>
    <w:p w14:paraId="22521633" w14:textId="0A8C1FA1" w:rsidR="00B975C4" w:rsidRDefault="00B975C4" w:rsidP="00B975C4">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202</w:t>
      </w:r>
      <w:r w:rsidR="00423731">
        <w:rPr>
          <w:sz w:val="20"/>
          <w:lang w:val="en-US"/>
        </w:rPr>
        <w:t>4</w:t>
      </w:r>
    </w:p>
    <w:p w14:paraId="422A715A" w14:textId="77777777" w:rsidR="00D5024B" w:rsidRPr="00470E28" w:rsidRDefault="00B975C4" w:rsidP="00B975C4">
      <w:pPr>
        <w:rPr>
          <w:sz w:val="18"/>
          <w:szCs w:val="18"/>
          <w:lang w:val="en-US"/>
        </w:rPr>
      </w:pPr>
      <w:r>
        <w:rPr>
          <w:sz w:val="18"/>
          <w:szCs w:val="18"/>
          <w:lang w:val="en-US"/>
        </w:rPr>
        <w:t>All rights reserved. No part of this publication may be reproduced, by any means whatsoever, without written permission of ITU.</w:t>
      </w:r>
    </w:p>
    <w:p w14:paraId="714B66D4" w14:textId="77777777"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74B4CAC0" w14:textId="4C0A75B7" w:rsidR="00B874C6" w:rsidRPr="00B874C6" w:rsidRDefault="00B874C6" w:rsidP="00A936CB">
      <w:pPr>
        <w:pStyle w:val="RecNo"/>
        <w:spacing w:before="0"/>
        <w:rPr>
          <w:lang w:val="en-US"/>
        </w:rPr>
      </w:pPr>
      <w:bookmarkStart w:id="3" w:name="irecnoe"/>
      <w:bookmarkStart w:id="4" w:name="_Toc185230526"/>
      <w:bookmarkEnd w:id="3"/>
      <w:r w:rsidRPr="00607F20">
        <w:lastRenderedPageBreak/>
        <w:t>RE</w:t>
      </w:r>
      <w:r w:rsidR="00B975C4" w:rsidRPr="00607F20">
        <w:t>PORT</w:t>
      </w:r>
      <w:r w:rsidRPr="00607F20">
        <w:t xml:space="preserve">  </w:t>
      </w:r>
      <w:r w:rsidRPr="00BF487A">
        <w:rPr>
          <w:rStyle w:val="href"/>
          <w:lang w:val="en-US"/>
        </w:rPr>
        <w:t xml:space="preserve">ITU-R  </w:t>
      </w:r>
      <w:r w:rsidR="00FC68F0">
        <w:rPr>
          <w:rStyle w:val="href"/>
          <w:lang w:val="en-US"/>
        </w:rPr>
        <w:t>B</w:t>
      </w:r>
      <w:r w:rsidR="00F06F93">
        <w:rPr>
          <w:rStyle w:val="href"/>
          <w:lang w:val="en-US"/>
        </w:rPr>
        <w:t>T</w:t>
      </w:r>
      <w:r w:rsidRPr="00BF487A">
        <w:rPr>
          <w:rStyle w:val="href"/>
          <w:lang w:val="en-US"/>
        </w:rPr>
        <w:t>.</w:t>
      </w:r>
      <w:r w:rsidR="00FC7641">
        <w:rPr>
          <w:rStyle w:val="href"/>
          <w:lang w:val="en-US"/>
        </w:rPr>
        <w:t>2521-</w:t>
      </w:r>
      <w:r w:rsidR="00423731">
        <w:rPr>
          <w:rStyle w:val="href"/>
          <w:lang w:val="en-US"/>
        </w:rPr>
        <w:t>1</w:t>
      </w:r>
      <w:bookmarkEnd w:id="4"/>
    </w:p>
    <w:p w14:paraId="56D30BC7" w14:textId="5DC64BF4" w:rsidR="00934ED7" w:rsidRPr="00735692" w:rsidRDefault="008049B5" w:rsidP="00FC7641">
      <w:pPr>
        <w:pStyle w:val="Reptitle"/>
      </w:pPr>
      <w:r w:rsidRPr="00FC7641">
        <w:t xml:space="preserve">Practical examples of actions to </w:t>
      </w:r>
      <w:r>
        <w:t>achieve</w:t>
      </w:r>
      <w:r w:rsidRPr="00FC7641">
        <w:t xml:space="preserve"> energy </w:t>
      </w:r>
      <w:r>
        <w:t>efficiency of</w:t>
      </w:r>
      <w:r w:rsidRPr="00FC7641">
        <w:t xml:space="preserve"> broadcasting</w:t>
      </w:r>
    </w:p>
    <w:p w14:paraId="61932E8B" w14:textId="0470DF84" w:rsidR="00FC7641" w:rsidRPr="00735692" w:rsidRDefault="00FC7641" w:rsidP="00FC7641">
      <w:pPr>
        <w:pStyle w:val="Repdate"/>
        <w:rPr>
          <w:lang w:eastAsia="ja-JP"/>
        </w:rPr>
      </w:pPr>
      <w:r w:rsidRPr="00735692">
        <w:rPr>
          <w:lang w:eastAsia="ja-JP"/>
        </w:rPr>
        <w:t>(2023</w:t>
      </w:r>
      <w:r w:rsidR="00423731">
        <w:rPr>
          <w:lang w:eastAsia="ja-JP"/>
        </w:rPr>
        <w:t>-2024</w:t>
      </w:r>
      <w:r w:rsidRPr="00735692">
        <w:rPr>
          <w:lang w:eastAsia="ja-JP"/>
        </w:rPr>
        <w:t>)</w:t>
      </w:r>
    </w:p>
    <w:p w14:paraId="29EABD5A" w14:textId="77777777" w:rsidR="00EF692B" w:rsidRDefault="00EF692B" w:rsidP="00EF692B">
      <w:pPr>
        <w:spacing w:before="480"/>
        <w:jc w:val="center"/>
      </w:pPr>
      <w:r w:rsidRPr="005B5060">
        <w:t>TABLE OF CONTENTS</w:t>
      </w:r>
    </w:p>
    <w:p w14:paraId="6D012C4D" w14:textId="77777777" w:rsidR="00EF692B" w:rsidRPr="005B5060" w:rsidRDefault="00EF692B" w:rsidP="00EF692B">
      <w:pPr>
        <w:spacing w:before="240"/>
        <w:jc w:val="right"/>
      </w:pPr>
      <w:r w:rsidRPr="005B5060">
        <w:t>Pages</w:t>
      </w:r>
    </w:p>
    <w:p w14:paraId="1A3CAA92" w14:textId="59A9D48A" w:rsidR="00322FA4" w:rsidRDefault="000A1D3C">
      <w:pPr>
        <w:pStyle w:val="TOC1"/>
        <w:rPr>
          <w:rFonts w:asciiTheme="minorHAnsi" w:eastAsiaTheme="minorEastAsia" w:hAnsiTheme="minorHAnsi" w:cstheme="minorBidi"/>
          <w:noProof/>
          <w:kern w:val="2"/>
          <w:szCs w:val="24"/>
          <w:lang w:val="en-GB" w:eastAsia="en-GB"/>
          <w14:ligatures w14:val="standardContextual"/>
        </w:rPr>
      </w:pPr>
      <w:r>
        <w:fldChar w:fldCharType="begin"/>
      </w:r>
      <w:r>
        <w:instrText xml:space="preserve"> TOC \o "2-2" \h \z \t "Heading 1,1,Annex_NoTitle,1,Rec_No,1,Appendix_NoTitle,1,Ref_title,1" </w:instrText>
      </w:r>
      <w:r>
        <w:fldChar w:fldCharType="separate"/>
      </w:r>
      <w:hyperlink w:anchor="_Toc185230525" w:history="1">
        <w:r w:rsidR="00322FA4" w:rsidRPr="00A55575">
          <w:rPr>
            <w:rStyle w:val="Hyperlink"/>
            <w:noProof/>
          </w:rPr>
          <w:t>Policy on Intellectual Property Right (IPR)</w:t>
        </w:r>
        <w:r w:rsidR="00322FA4">
          <w:rPr>
            <w:noProof/>
            <w:webHidden/>
          </w:rPr>
          <w:tab/>
        </w:r>
        <w:r w:rsidR="00322FA4">
          <w:rPr>
            <w:noProof/>
            <w:webHidden/>
          </w:rPr>
          <w:tab/>
        </w:r>
        <w:r w:rsidR="00322FA4">
          <w:rPr>
            <w:noProof/>
            <w:webHidden/>
          </w:rPr>
          <w:fldChar w:fldCharType="begin"/>
        </w:r>
        <w:r w:rsidR="00322FA4">
          <w:rPr>
            <w:noProof/>
            <w:webHidden/>
          </w:rPr>
          <w:instrText xml:space="preserve"> PAGEREF _Toc185230525 \h </w:instrText>
        </w:r>
        <w:r w:rsidR="00322FA4">
          <w:rPr>
            <w:noProof/>
            <w:webHidden/>
          </w:rPr>
        </w:r>
        <w:r w:rsidR="00322FA4">
          <w:rPr>
            <w:noProof/>
            <w:webHidden/>
          </w:rPr>
          <w:fldChar w:fldCharType="separate"/>
        </w:r>
        <w:r w:rsidR="00322FA4">
          <w:rPr>
            <w:noProof/>
            <w:webHidden/>
          </w:rPr>
          <w:t>ii</w:t>
        </w:r>
        <w:r w:rsidR="00322FA4">
          <w:rPr>
            <w:noProof/>
            <w:webHidden/>
          </w:rPr>
          <w:fldChar w:fldCharType="end"/>
        </w:r>
      </w:hyperlink>
    </w:p>
    <w:p w14:paraId="246867E6" w14:textId="5E294D85" w:rsidR="00322FA4" w:rsidRDefault="00322FA4">
      <w:pPr>
        <w:pStyle w:val="TOC1"/>
        <w:rPr>
          <w:rFonts w:asciiTheme="minorHAnsi" w:eastAsiaTheme="minorEastAsia" w:hAnsiTheme="minorHAnsi" w:cstheme="minorBidi"/>
          <w:noProof/>
          <w:kern w:val="2"/>
          <w:szCs w:val="24"/>
          <w:lang w:val="en-GB" w:eastAsia="en-GB"/>
          <w14:ligatures w14:val="standardContextual"/>
        </w:rPr>
      </w:pPr>
      <w:hyperlink w:anchor="_Toc185230526" w:history="1">
        <w:r w:rsidRPr="00A55575">
          <w:rPr>
            <w:rStyle w:val="Hyperlink"/>
            <w:noProof/>
          </w:rPr>
          <w:t>Report ITU-R BT.2521-1</w:t>
        </w:r>
        <w:r>
          <w:rPr>
            <w:noProof/>
            <w:webHidden/>
          </w:rPr>
          <w:tab/>
        </w:r>
        <w:r>
          <w:rPr>
            <w:noProof/>
            <w:webHidden/>
          </w:rPr>
          <w:tab/>
        </w:r>
        <w:r>
          <w:rPr>
            <w:noProof/>
            <w:webHidden/>
          </w:rPr>
          <w:fldChar w:fldCharType="begin"/>
        </w:r>
        <w:r>
          <w:rPr>
            <w:noProof/>
            <w:webHidden/>
          </w:rPr>
          <w:instrText xml:space="preserve"> PAGEREF _Toc185230526 \h </w:instrText>
        </w:r>
        <w:r>
          <w:rPr>
            <w:noProof/>
            <w:webHidden/>
          </w:rPr>
        </w:r>
        <w:r>
          <w:rPr>
            <w:noProof/>
            <w:webHidden/>
          </w:rPr>
          <w:fldChar w:fldCharType="separate"/>
        </w:r>
        <w:r>
          <w:rPr>
            <w:noProof/>
            <w:webHidden/>
          </w:rPr>
          <w:t>1</w:t>
        </w:r>
        <w:r>
          <w:rPr>
            <w:noProof/>
            <w:webHidden/>
          </w:rPr>
          <w:fldChar w:fldCharType="end"/>
        </w:r>
      </w:hyperlink>
    </w:p>
    <w:p w14:paraId="5466B99F" w14:textId="04C7087D" w:rsidR="00322FA4" w:rsidRDefault="00322FA4">
      <w:pPr>
        <w:pStyle w:val="TOC1"/>
        <w:rPr>
          <w:rFonts w:asciiTheme="minorHAnsi" w:eastAsiaTheme="minorEastAsia" w:hAnsiTheme="minorHAnsi" w:cstheme="minorBidi"/>
          <w:noProof/>
          <w:kern w:val="2"/>
          <w:szCs w:val="24"/>
          <w:lang w:val="en-GB" w:eastAsia="en-GB"/>
          <w14:ligatures w14:val="standardContextual"/>
        </w:rPr>
      </w:pPr>
      <w:hyperlink w:anchor="_Toc185230527" w:history="1">
        <w:r w:rsidRPr="00A55575">
          <w:rPr>
            <w:rStyle w:val="Hyperlink"/>
            <w:noProof/>
          </w:rPr>
          <w:t>1</w:t>
        </w:r>
        <w:r>
          <w:rPr>
            <w:rFonts w:asciiTheme="minorHAnsi" w:eastAsiaTheme="minorEastAsia" w:hAnsiTheme="minorHAnsi" w:cstheme="minorBidi"/>
            <w:noProof/>
            <w:kern w:val="2"/>
            <w:szCs w:val="24"/>
            <w:lang w:val="en-GB" w:eastAsia="en-GB"/>
            <w14:ligatures w14:val="standardContextual"/>
          </w:rPr>
          <w:tab/>
        </w:r>
        <w:r w:rsidRPr="00A55575">
          <w:rPr>
            <w:rStyle w:val="Hyperlink"/>
            <w:noProof/>
          </w:rPr>
          <w:t>Sustainability strategy</w:t>
        </w:r>
        <w:r>
          <w:rPr>
            <w:noProof/>
            <w:webHidden/>
          </w:rPr>
          <w:tab/>
        </w:r>
        <w:r>
          <w:rPr>
            <w:noProof/>
            <w:webHidden/>
          </w:rPr>
          <w:tab/>
        </w:r>
        <w:r>
          <w:rPr>
            <w:noProof/>
            <w:webHidden/>
          </w:rPr>
          <w:fldChar w:fldCharType="begin"/>
        </w:r>
        <w:r>
          <w:rPr>
            <w:noProof/>
            <w:webHidden/>
          </w:rPr>
          <w:instrText xml:space="preserve"> PAGEREF _Toc185230527 \h </w:instrText>
        </w:r>
        <w:r>
          <w:rPr>
            <w:noProof/>
            <w:webHidden/>
          </w:rPr>
        </w:r>
        <w:r>
          <w:rPr>
            <w:noProof/>
            <w:webHidden/>
          </w:rPr>
          <w:fldChar w:fldCharType="separate"/>
        </w:r>
        <w:r>
          <w:rPr>
            <w:noProof/>
            <w:webHidden/>
          </w:rPr>
          <w:t>2</w:t>
        </w:r>
        <w:r>
          <w:rPr>
            <w:noProof/>
            <w:webHidden/>
          </w:rPr>
          <w:fldChar w:fldCharType="end"/>
        </w:r>
      </w:hyperlink>
    </w:p>
    <w:p w14:paraId="03EBE527" w14:textId="5DFB1AEB" w:rsidR="00322FA4" w:rsidRDefault="00322FA4">
      <w:pPr>
        <w:pStyle w:val="TOC1"/>
        <w:rPr>
          <w:rFonts w:asciiTheme="minorHAnsi" w:eastAsiaTheme="minorEastAsia" w:hAnsiTheme="minorHAnsi" w:cstheme="minorBidi"/>
          <w:noProof/>
          <w:kern w:val="2"/>
          <w:szCs w:val="24"/>
          <w:lang w:val="en-GB" w:eastAsia="en-GB"/>
          <w14:ligatures w14:val="standardContextual"/>
        </w:rPr>
      </w:pPr>
      <w:hyperlink w:anchor="_Toc185230528" w:history="1">
        <w:r w:rsidRPr="00A55575">
          <w:rPr>
            <w:rStyle w:val="Hyperlink"/>
            <w:noProof/>
          </w:rPr>
          <w:t>2</w:t>
        </w:r>
        <w:r>
          <w:rPr>
            <w:rFonts w:asciiTheme="minorHAnsi" w:eastAsiaTheme="minorEastAsia" w:hAnsiTheme="minorHAnsi" w:cstheme="minorBidi"/>
            <w:noProof/>
            <w:kern w:val="2"/>
            <w:szCs w:val="24"/>
            <w:lang w:val="en-GB" w:eastAsia="en-GB"/>
            <w14:ligatures w14:val="standardContextual"/>
          </w:rPr>
          <w:tab/>
        </w:r>
        <w:r w:rsidRPr="00A55575">
          <w:rPr>
            <w:rStyle w:val="Hyperlink"/>
            <w:noProof/>
          </w:rPr>
          <w:t>Energy consumption in programme production and programme certification</w:t>
        </w:r>
        <w:r>
          <w:rPr>
            <w:noProof/>
            <w:webHidden/>
          </w:rPr>
          <w:tab/>
        </w:r>
        <w:r>
          <w:rPr>
            <w:noProof/>
            <w:webHidden/>
          </w:rPr>
          <w:tab/>
        </w:r>
        <w:r>
          <w:rPr>
            <w:noProof/>
            <w:webHidden/>
          </w:rPr>
          <w:fldChar w:fldCharType="begin"/>
        </w:r>
        <w:r>
          <w:rPr>
            <w:noProof/>
            <w:webHidden/>
          </w:rPr>
          <w:instrText xml:space="preserve"> PAGEREF _Toc185230528 \h </w:instrText>
        </w:r>
        <w:r>
          <w:rPr>
            <w:noProof/>
            <w:webHidden/>
          </w:rPr>
        </w:r>
        <w:r>
          <w:rPr>
            <w:noProof/>
            <w:webHidden/>
          </w:rPr>
          <w:fldChar w:fldCharType="separate"/>
        </w:r>
        <w:r>
          <w:rPr>
            <w:noProof/>
            <w:webHidden/>
          </w:rPr>
          <w:t>5</w:t>
        </w:r>
        <w:r>
          <w:rPr>
            <w:noProof/>
            <w:webHidden/>
          </w:rPr>
          <w:fldChar w:fldCharType="end"/>
        </w:r>
      </w:hyperlink>
    </w:p>
    <w:p w14:paraId="0BC2BB39" w14:textId="27AC0D4D" w:rsidR="00322FA4" w:rsidRDefault="00322FA4">
      <w:pPr>
        <w:pStyle w:val="TOC1"/>
        <w:rPr>
          <w:rFonts w:asciiTheme="minorHAnsi" w:eastAsiaTheme="minorEastAsia" w:hAnsiTheme="minorHAnsi" w:cstheme="minorBidi"/>
          <w:noProof/>
          <w:kern w:val="2"/>
          <w:szCs w:val="24"/>
          <w:lang w:val="en-GB" w:eastAsia="en-GB"/>
          <w14:ligatures w14:val="standardContextual"/>
        </w:rPr>
      </w:pPr>
      <w:hyperlink w:anchor="_Toc185230529" w:history="1">
        <w:r w:rsidRPr="00A55575">
          <w:rPr>
            <w:rStyle w:val="Hyperlink"/>
            <w:noProof/>
          </w:rPr>
          <w:t>3</w:t>
        </w:r>
        <w:r>
          <w:rPr>
            <w:rFonts w:asciiTheme="minorHAnsi" w:eastAsiaTheme="minorEastAsia" w:hAnsiTheme="minorHAnsi" w:cstheme="minorBidi"/>
            <w:noProof/>
            <w:kern w:val="2"/>
            <w:szCs w:val="24"/>
            <w:lang w:val="en-GB" w:eastAsia="en-GB"/>
            <w14:ligatures w14:val="standardContextual"/>
          </w:rPr>
          <w:tab/>
        </w:r>
        <w:r w:rsidRPr="00A55575">
          <w:rPr>
            <w:rStyle w:val="Hyperlink"/>
            <w:noProof/>
          </w:rPr>
          <w:t>Energy and the carbon footprint of ICT and Entertainment and Media sectors</w:t>
        </w:r>
        <w:r>
          <w:rPr>
            <w:rStyle w:val="Hyperlink"/>
            <w:noProof/>
          </w:rPr>
          <w:tab/>
        </w:r>
        <w:r>
          <w:rPr>
            <w:noProof/>
            <w:webHidden/>
          </w:rPr>
          <w:tab/>
        </w:r>
        <w:r>
          <w:rPr>
            <w:noProof/>
            <w:webHidden/>
          </w:rPr>
          <w:fldChar w:fldCharType="begin"/>
        </w:r>
        <w:r>
          <w:rPr>
            <w:noProof/>
            <w:webHidden/>
          </w:rPr>
          <w:instrText xml:space="preserve"> PAGEREF _Toc185230529 \h </w:instrText>
        </w:r>
        <w:r>
          <w:rPr>
            <w:noProof/>
            <w:webHidden/>
          </w:rPr>
        </w:r>
        <w:r>
          <w:rPr>
            <w:noProof/>
            <w:webHidden/>
          </w:rPr>
          <w:fldChar w:fldCharType="separate"/>
        </w:r>
        <w:r>
          <w:rPr>
            <w:noProof/>
            <w:webHidden/>
          </w:rPr>
          <w:t>6</w:t>
        </w:r>
        <w:r>
          <w:rPr>
            <w:noProof/>
            <w:webHidden/>
          </w:rPr>
          <w:fldChar w:fldCharType="end"/>
        </w:r>
      </w:hyperlink>
    </w:p>
    <w:p w14:paraId="48953A12" w14:textId="01A39BFE" w:rsidR="00322FA4" w:rsidRDefault="00322FA4">
      <w:pPr>
        <w:pStyle w:val="TOC1"/>
        <w:rPr>
          <w:rFonts w:asciiTheme="minorHAnsi" w:eastAsiaTheme="minorEastAsia" w:hAnsiTheme="minorHAnsi" w:cstheme="minorBidi"/>
          <w:noProof/>
          <w:kern w:val="2"/>
          <w:szCs w:val="24"/>
          <w:lang w:val="en-GB" w:eastAsia="en-GB"/>
          <w14:ligatures w14:val="standardContextual"/>
        </w:rPr>
      </w:pPr>
      <w:hyperlink w:anchor="_Toc185230530" w:history="1">
        <w:r w:rsidRPr="00A55575">
          <w:rPr>
            <w:rStyle w:val="Hyperlink"/>
            <w:noProof/>
          </w:rPr>
          <w:t xml:space="preserve">Annex </w:t>
        </w:r>
        <w:r>
          <w:rPr>
            <w:rStyle w:val="Hyperlink"/>
            <w:noProof/>
          </w:rPr>
          <w:t>–</w:t>
        </w:r>
        <w:r w:rsidRPr="00A55575">
          <w:rPr>
            <w:rStyle w:val="Hyperlink"/>
            <w:noProof/>
          </w:rPr>
          <w:t xml:space="preserve"> Scopes</w:t>
        </w:r>
        <w:r>
          <w:rPr>
            <w:noProof/>
            <w:webHidden/>
          </w:rPr>
          <w:tab/>
        </w:r>
        <w:r>
          <w:rPr>
            <w:noProof/>
            <w:webHidden/>
          </w:rPr>
          <w:tab/>
        </w:r>
        <w:r>
          <w:rPr>
            <w:noProof/>
            <w:webHidden/>
          </w:rPr>
          <w:fldChar w:fldCharType="begin"/>
        </w:r>
        <w:r>
          <w:rPr>
            <w:noProof/>
            <w:webHidden/>
          </w:rPr>
          <w:instrText xml:space="preserve"> PAGEREF _Toc185230530 \h </w:instrText>
        </w:r>
        <w:r>
          <w:rPr>
            <w:noProof/>
            <w:webHidden/>
          </w:rPr>
        </w:r>
        <w:r>
          <w:rPr>
            <w:noProof/>
            <w:webHidden/>
          </w:rPr>
          <w:fldChar w:fldCharType="separate"/>
        </w:r>
        <w:r>
          <w:rPr>
            <w:noProof/>
            <w:webHidden/>
          </w:rPr>
          <w:t>13</w:t>
        </w:r>
        <w:r>
          <w:rPr>
            <w:noProof/>
            <w:webHidden/>
          </w:rPr>
          <w:fldChar w:fldCharType="end"/>
        </w:r>
      </w:hyperlink>
    </w:p>
    <w:p w14:paraId="1FE19F81" w14:textId="5B0D23D9" w:rsidR="00322FA4" w:rsidRDefault="00322FA4">
      <w:pPr>
        <w:pStyle w:val="TOC1"/>
        <w:rPr>
          <w:rFonts w:asciiTheme="minorHAnsi" w:eastAsiaTheme="minorEastAsia" w:hAnsiTheme="minorHAnsi" w:cstheme="minorBidi"/>
          <w:noProof/>
          <w:kern w:val="2"/>
          <w:szCs w:val="24"/>
          <w:lang w:val="en-GB" w:eastAsia="en-GB"/>
          <w14:ligatures w14:val="standardContextual"/>
        </w:rPr>
      </w:pPr>
      <w:hyperlink w:anchor="_Toc185230531" w:history="1">
        <w:r w:rsidRPr="00A55575">
          <w:rPr>
            <w:rStyle w:val="Hyperlink"/>
            <w:noProof/>
          </w:rPr>
          <w:t>References</w:t>
        </w:r>
        <w:r>
          <w:rPr>
            <w:noProof/>
            <w:webHidden/>
          </w:rPr>
          <w:tab/>
        </w:r>
        <w:r>
          <w:rPr>
            <w:noProof/>
            <w:webHidden/>
          </w:rPr>
          <w:tab/>
        </w:r>
        <w:r>
          <w:rPr>
            <w:noProof/>
            <w:webHidden/>
          </w:rPr>
          <w:fldChar w:fldCharType="begin"/>
        </w:r>
        <w:r>
          <w:rPr>
            <w:noProof/>
            <w:webHidden/>
          </w:rPr>
          <w:instrText xml:space="preserve"> PAGEREF _Toc185230531 \h </w:instrText>
        </w:r>
        <w:r>
          <w:rPr>
            <w:noProof/>
            <w:webHidden/>
          </w:rPr>
        </w:r>
        <w:r>
          <w:rPr>
            <w:noProof/>
            <w:webHidden/>
          </w:rPr>
          <w:fldChar w:fldCharType="separate"/>
        </w:r>
        <w:r>
          <w:rPr>
            <w:noProof/>
            <w:webHidden/>
          </w:rPr>
          <w:t>17</w:t>
        </w:r>
        <w:r>
          <w:rPr>
            <w:noProof/>
            <w:webHidden/>
          </w:rPr>
          <w:fldChar w:fldCharType="end"/>
        </w:r>
      </w:hyperlink>
    </w:p>
    <w:p w14:paraId="7DF96A19" w14:textId="2DB0DEF9" w:rsidR="00EF692B" w:rsidRPr="005B5060" w:rsidRDefault="000A1D3C" w:rsidP="00EF692B">
      <w:pPr>
        <w:spacing w:before="480"/>
        <w:jc w:val="center"/>
      </w:pPr>
      <w:r>
        <w:fldChar w:fldCharType="end"/>
      </w:r>
    </w:p>
    <w:p w14:paraId="666D6322" w14:textId="53EB1EC5" w:rsidR="00FC7641" w:rsidRPr="00735692" w:rsidRDefault="00A56C24" w:rsidP="00FC7641">
      <w:pPr>
        <w:pStyle w:val="HeadingSum"/>
        <w:rPr>
          <w:lang w:val="en-GB"/>
        </w:rPr>
      </w:pPr>
      <w:r>
        <w:rPr>
          <w:lang w:val="en-GB"/>
        </w:rPr>
        <w:t>Objective</w:t>
      </w:r>
    </w:p>
    <w:p w14:paraId="2A8F3426" w14:textId="271F29D7" w:rsidR="00FC7641" w:rsidRPr="00735692" w:rsidRDefault="00FC7641" w:rsidP="00FC7641">
      <w:pPr>
        <w:pStyle w:val="Summary"/>
        <w:rPr>
          <w:rFonts w:eastAsiaTheme="minorEastAsia"/>
          <w:b/>
          <w:bCs/>
          <w:lang w:val="en-GB"/>
        </w:rPr>
      </w:pPr>
      <w:r w:rsidRPr="00735692">
        <w:rPr>
          <w:rFonts w:eastAsiaTheme="minorEastAsia"/>
          <w:lang w:val="en-GB"/>
        </w:rPr>
        <w:t xml:space="preserve">This Report is intended to assist broadcasters and broadcasting related organizations to implement strategies </w:t>
      </w:r>
      <w:r w:rsidR="00A56C24">
        <w:rPr>
          <w:rFonts w:eastAsiaTheme="minorEastAsia"/>
          <w:lang w:val="en-GB"/>
        </w:rPr>
        <w:t>in order to reduce energy consumption</w:t>
      </w:r>
      <w:r w:rsidRPr="00735692">
        <w:rPr>
          <w:rFonts w:eastAsiaTheme="minorEastAsia"/>
          <w:lang w:val="en-GB"/>
        </w:rPr>
        <w:t>.</w:t>
      </w:r>
    </w:p>
    <w:p w14:paraId="52D05E09" w14:textId="77777777" w:rsidR="00FC7641" w:rsidRPr="00735692" w:rsidRDefault="00FC7641" w:rsidP="00FC7641">
      <w:pPr>
        <w:pStyle w:val="Headingb"/>
      </w:pPr>
      <w:r w:rsidRPr="00735692">
        <w:t>Keywords</w:t>
      </w:r>
    </w:p>
    <w:p w14:paraId="1EB45D02" w14:textId="77777777" w:rsidR="00FC7641" w:rsidRPr="00735692" w:rsidRDefault="00FC7641" w:rsidP="00FC7641">
      <w:r w:rsidRPr="00735692">
        <w:t>Sustainability, climate change, carbon calculator, energy consumption</w:t>
      </w:r>
    </w:p>
    <w:p w14:paraId="0860D21F" w14:textId="77777777" w:rsidR="00FC7641" w:rsidRPr="00607F20" w:rsidRDefault="00FC7641" w:rsidP="00FC7641">
      <w:pPr>
        <w:pStyle w:val="Headingb"/>
      </w:pPr>
      <w:r w:rsidRPr="00607F20">
        <w:t>Abbreviations/Glossary</w:t>
      </w:r>
    </w:p>
    <w:p w14:paraId="0569B22D" w14:textId="1FE8E303" w:rsidR="00FC7641" w:rsidRPr="00735692" w:rsidRDefault="00FC7641" w:rsidP="0093373F">
      <w:pPr>
        <w:tabs>
          <w:tab w:val="clear" w:pos="794"/>
          <w:tab w:val="clear" w:pos="1191"/>
          <w:tab w:val="left" w:pos="1418"/>
        </w:tabs>
        <w:ind w:left="1418" w:hanging="1418"/>
        <w:rPr>
          <w:rFonts w:eastAsia="SimSun"/>
        </w:rPr>
      </w:pPr>
      <w:r w:rsidRPr="00735692">
        <w:rPr>
          <w:rFonts w:eastAsia="SimSun"/>
        </w:rPr>
        <w:t>albert</w:t>
      </w:r>
      <w:r w:rsidRPr="00735692">
        <w:rPr>
          <w:rFonts w:eastAsia="SimSun"/>
        </w:rPr>
        <w:tab/>
        <w:t>Founded in 2011, albert is an organization that supports the global Film and TV industry to reduce the environmental impacts of production and to create content that supports a vision for a sustainable future.</w:t>
      </w:r>
    </w:p>
    <w:p w14:paraId="42E523B1" w14:textId="77777777" w:rsidR="00FC7641" w:rsidRPr="00735692" w:rsidRDefault="00FC7641" w:rsidP="0093373F">
      <w:pPr>
        <w:tabs>
          <w:tab w:val="clear" w:pos="794"/>
          <w:tab w:val="clear" w:pos="1191"/>
          <w:tab w:val="left" w:pos="1418"/>
        </w:tabs>
        <w:ind w:left="1418" w:hanging="1418"/>
        <w:rPr>
          <w:rFonts w:eastAsia="SimSun"/>
        </w:rPr>
      </w:pPr>
      <w:r w:rsidRPr="005879A6">
        <w:rPr>
          <w:rFonts w:eastAsia="SimSun"/>
        </w:rPr>
        <w:t>ARTE</w:t>
      </w:r>
      <w:r w:rsidRPr="005879A6">
        <w:rPr>
          <w:rFonts w:eastAsia="SimSun"/>
        </w:rPr>
        <w:tab/>
      </w:r>
      <w:r w:rsidRPr="005879A6">
        <w:rPr>
          <w:rFonts w:eastAsia="SimSun"/>
          <w:i/>
          <w:iCs/>
        </w:rPr>
        <w:t>Association Relative à la Télévision Européenne</w:t>
      </w:r>
      <w:r w:rsidRPr="005879A6">
        <w:rPr>
          <w:rFonts w:eastAsia="SimSun"/>
        </w:rPr>
        <w:t xml:space="preserve"> </w:t>
      </w:r>
      <w:r w:rsidRPr="00E03FA0">
        <w:rPr>
          <w:rFonts w:eastAsia="SimSun"/>
        </w:rPr>
        <w:t xml:space="preserve">is a European public service channel dedicated to culture. </w:t>
      </w:r>
      <w:r w:rsidRPr="00735692">
        <w:rPr>
          <w:rFonts w:eastAsia="SimSun"/>
        </w:rPr>
        <w:t>It is made up of three separate companies: the Strasbourg-based European Economic Interest Grouping ARTE, ARTE France based in Paris and ARTE Deutschland based in Baden-Baden.</w:t>
      </w:r>
    </w:p>
    <w:p w14:paraId="6B9711BE" w14:textId="77777777" w:rsidR="00FC7641" w:rsidRPr="00735692" w:rsidRDefault="00FC7641" w:rsidP="0093373F">
      <w:pPr>
        <w:tabs>
          <w:tab w:val="clear" w:pos="794"/>
          <w:tab w:val="clear" w:pos="1191"/>
          <w:tab w:val="left" w:pos="1418"/>
        </w:tabs>
        <w:ind w:left="1418" w:hanging="1418"/>
        <w:rPr>
          <w:rFonts w:eastAsia="SimSun"/>
        </w:rPr>
      </w:pPr>
      <w:r w:rsidRPr="00735692">
        <w:rPr>
          <w:rFonts w:eastAsia="SimSun"/>
        </w:rPr>
        <w:t>ISO-50001</w:t>
      </w:r>
      <w:r w:rsidRPr="00735692">
        <w:rPr>
          <w:rFonts w:eastAsia="SimSun"/>
        </w:rPr>
        <w:tab/>
        <w:t>A voluntary standard for designing, implementing and maintaining an energy management system. ISO 50001 was developed by an ISO technical committee and published in 2011.</w:t>
      </w:r>
    </w:p>
    <w:p w14:paraId="1D909B10" w14:textId="6D665F96" w:rsidR="00FC7641" w:rsidRPr="00735692" w:rsidRDefault="00FC7641" w:rsidP="0093373F">
      <w:pPr>
        <w:tabs>
          <w:tab w:val="clear" w:pos="794"/>
          <w:tab w:val="clear" w:pos="1191"/>
          <w:tab w:val="left" w:pos="1418"/>
        </w:tabs>
        <w:ind w:left="1418" w:hanging="1418"/>
        <w:rPr>
          <w:rFonts w:eastAsia="SimSun"/>
        </w:rPr>
      </w:pPr>
      <w:r w:rsidRPr="00735692">
        <w:rPr>
          <w:rFonts w:eastAsia="SimSun"/>
        </w:rPr>
        <w:t>Scope</w:t>
      </w:r>
      <w:r w:rsidRPr="00735692">
        <w:rPr>
          <w:rFonts w:eastAsia="SimSun"/>
        </w:rPr>
        <w:tab/>
        <w:t>As used in this Report, it refers to Scope 1 and 2 [1] emissions, which are owned or controlled by a company. Scope 3 [1] emissions are a consequence of the activities of the company but occur from sources not owned or controlled by it.</w:t>
      </w:r>
      <w:r w:rsidR="00515E83">
        <w:rPr>
          <w:rFonts w:eastAsia="SimSun"/>
        </w:rPr>
        <w:t xml:space="preserve"> </w:t>
      </w:r>
      <w:r w:rsidR="00515E83" w:rsidRPr="000B700E">
        <w:rPr>
          <w:rFonts w:eastAsia="SimSun"/>
        </w:rPr>
        <w:t xml:space="preserve">See </w:t>
      </w:r>
      <w:r w:rsidR="000B700E" w:rsidRPr="000B700E">
        <w:rPr>
          <w:rFonts w:eastAsia="SimSun"/>
        </w:rPr>
        <w:t xml:space="preserve">the </w:t>
      </w:r>
      <w:r w:rsidR="00515E83" w:rsidRPr="000B700E">
        <w:rPr>
          <w:rFonts w:eastAsia="SimSun"/>
        </w:rPr>
        <w:t>Annex for a fuller description of the Scopes.</w:t>
      </w:r>
    </w:p>
    <w:p w14:paraId="4F998429" w14:textId="77777777" w:rsidR="00FC7641" w:rsidRPr="00735692" w:rsidRDefault="00FC7641" w:rsidP="0093373F">
      <w:pPr>
        <w:pStyle w:val="Headingb"/>
      </w:pPr>
      <w:r w:rsidRPr="00735692">
        <w:lastRenderedPageBreak/>
        <w:t>Introduction</w:t>
      </w:r>
    </w:p>
    <w:p w14:paraId="4F700072" w14:textId="77777777" w:rsidR="00FC7641" w:rsidRPr="00735692" w:rsidRDefault="00FC7641" w:rsidP="00FC7641">
      <w:pPr>
        <w:rPr>
          <w:rFonts w:eastAsiaTheme="minorEastAsia"/>
        </w:rPr>
      </w:pPr>
      <w:r w:rsidRPr="00735692">
        <w:rPr>
          <w:rFonts w:eastAsiaTheme="minorEastAsia"/>
        </w:rPr>
        <w:t xml:space="preserve">The broadcasting, entertainment and media related industries contribute to climate change through the high-level usage of energy (lighting, high-capacity servers, air conditioning for infrastructure, etc.) and should be encouraged to take action to reduce the demand for energy, source essential energy from non-carbon producing technologies and employ other long-term energy efficient options. </w:t>
      </w:r>
    </w:p>
    <w:p w14:paraId="16CDF04E" w14:textId="77777777" w:rsidR="00FC7641" w:rsidRPr="00735692" w:rsidRDefault="00FC7641" w:rsidP="00FC7641">
      <w:r w:rsidRPr="00735692">
        <w:t>The following three presentations describe the activities of organizations that may assist others when planning sustainability strategies.</w:t>
      </w:r>
    </w:p>
    <w:p w14:paraId="7588A079" w14:textId="78B848B9" w:rsidR="00FC7641" w:rsidRPr="00735692" w:rsidRDefault="00FC7641" w:rsidP="00FC7641">
      <w:pPr>
        <w:pStyle w:val="Heading1"/>
      </w:pPr>
      <w:bookmarkStart w:id="5" w:name="_Toc185230527"/>
      <w:r w:rsidRPr="00735692">
        <w:t>1</w:t>
      </w:r>
      <w:r w:rsidRPr="00735692">
        <w:tab/>
        <w:t xml:space="preserve">Sustainability </w:t>
      </w:r>
      <w:r w:rsidR="00607F20" w:rsidRPr="00735692">
        <w:t>strategy</w:t>
      </w:r>
      <w:r w:rsidR="00EF692B">
        <w:rPr>
          <w:rStyle w:val="FootnoteReference"/>
        </w:rPr>
        <w:footnoteReference w:id="1"/>
      </w:r>
      <w:bookmarkEnd w:id="5"/>
    </w:p>
    <w:p w14:paraId="15812E62" w14:textId="77777777" w:rsidR="00FC7641" w:rsidRPr="00735692" w:rsidRDefault="00FC7641" w:rsidP="00404351">
      <w:pPr>
        <w:rPr>
          <w:i/>
          <w:iCs/>
        </w:rPr>
      </w:pPr>
      <w:r w:rsidRPr="00735692">
        <w:rPr>
          <w:i/>
          <w:iCs/>
        </w:rPr>
        <w:t xml:space="preserve">ARTE is the public European broadcaster with headquarters in Strasbourg, France. The Strasbourg offices are located in the same </w:t>
      </w:r>
      <w:r w:rsidRPr="00735692">
        <w:rPr>
          <w:i/>
          <w:iCs/>
          <w:lang w:eastAsia="zh-CN"/>
        </w:rPr>
        <w:t>neighbourhood</w:t>
      </w:r>
      <w:r w:rsidRPr="00735692">
        <w:rPr>
          <w:i/>
          <w:iCs/>
        </w:rPr>
        <w:t xml:space="preserve"> as the European Parliament and the Council of Europe. ARTE is essentially funded by German and French license fees and accordingly programmes are mainly produced in France and in Germany, but also in cooperation with 11 European partners who are all European public service channels.</w:t>
      </w:r>
    </w:p>
    <w:p w14:paraId="17DD12C9" w14:textId="77777777" w:rsidR="00FC7641" w:rsidRPr="00735692" w:rsidRDefault="00FC7641" w:rsidP="00FC7641">
      <w:pPr>
        <w:rPr>
          <w:lang w:eastAsia="zh-CN"/>
        </w:rPr>
      </w:pPr>
      <w:r w:rsidRPr="00735692">
        <w:rPr>
          <w:lang w:eastAsia="zh-CN"/>
        </w:rPr>
        <w:t xml:space="preserve">This section will introduce </w:t>
      </w:r>
      <w:r w:rsidRPr="00735692">
        <w:t xml:space="preserve">ARTE and </w:t>
      </w:r>
      <w:r w:rsidRPr="00735692">
        <w:rPr>
          <w:lang w:eastAsia="zh-CN"/>
        </w:rPr>
        <w:t xml:space="preserve">discusses its sustainability strategy which has been evolving since 2011. </w:t>
      </w:r>
      <w:r w:rsidRPr="00735692">
        <w:t>It also highlights ARTE’s ISO 50001 certification, which was obtained in 2016.</w:t>
      </w:r>
    </w:p>
    <w:p w14:paraId="172670CE" w14:textId="77777777" w:rsidR="00FC7641" w:rsidRPr="00735692" w:rsidRDefault="00FC7641" w:rsidP="00FC7641">
      <w:r w:rsidRPr="00735692">
        <w:rPr>
          <w:lang w:eastAsia="zh-CN"/>
        </w:rPr>
        <w:t>ARTE</w:t>
      </w:r>
      <w:r w:rsidRPr="00735692">
        <w:t xml:space="preserve"> first broadcasts were in French and German, </w:t>
      </w:r>
      <w:r w:rsidRPr="00735692">
        <w:rPr>
          <w:lang w:eastAsia="zh-CN"/>
        </w:rPr>
        <w:t xml:space="preserve">but </w:t>
      </w:r>
      <w:r w:rsidRPr="00735692">
        <w:t xml:space="preserve">now it has </w:t>
      </w:r>
      <w:r w:rsidRPr="00735692">
        <w:rPr>
          <w:lang w:eastAsia="zh-CN"/>
        </w:rPr>
        <w:t>extended its services across Europe though</w:t>
      </w:r>
      <w:r w:rsidRPr="00735692">
        <w:t xml:space="preserve"> the internet in six languages: French, German, English, Spanish, Polish and Italian.</w:t>
      </w:r>
    </w:p>
    <w:p w14:paraId="38C242C3" w14:textId="77777777" w:rsidR="00FC7641" w:rsidRPr="00735692" w:rsidRDefault="00FC7641" w:rsidP="00FC7641">
      <w:r w:rsidRPr="00735692">
        <w:t>ARTE’s environmental strategy is based on energy reduction</w:t>
      </w:r>
      <w:r w:rsidRPr="00735692">
        <w:rPr>
          <w:lang w:eastAsia="zh-CN"/>
        </w:rPr>
        <w:t xml:space="preserve"> and</w:t>
      </w:r>
      <w:r w:rsidRPr="00735692">
        <w:t xml:space="preserve"> cutting carbon emissions rather than offsetting </w:t>
      </w:r>
      <w:r w:rsidRPr="00735692">
        <w:rPr>
          <w:lang w:eastAsia="zh-CN"/>
        </w:rPr>
        <w:t xml:space="preserve">the </w:t>
      </w:r>
      <w:r w:rsidRPr="00735692">
        <w:t xml:space="preserve">emissions. Even though ARTE has been working </w:t>
      </w:r>
      <w:r w:rsidRPr="00735692">
        <w:rPr>
          <w:lang w:eastAsia="zh-CN"/>
        </w:rPr>
        <w:t>to reduce its</w:t>
      </w:r>
      <w:r w:rsidRPr="00735692">
        <w:t xml:space="preserve"> carbon emissions in different areas for </w:t>
      </w:r>
      <w:r w:rsidRPr="00735692">
        <w:rPr>
          <w:lang w:eastAsia="zh-CN"/>
        </w:rPr>
        <w:t xml:space="preserve">some time, it made </w:t>
      </w:r>
      <w:r w:rsidRPr="00735692">
        <w:t xml:space="preserve">an important step forward </w:t>
      </w:r>
      <w:r w:rsidRPr="00735692">
        <w:rPr>
          <w:lang w:eastAsia="zh-CN"/>
        </w:rPr>
        <w:t>in 2021 when</w:t>
      </w:r>
      <w:r w:rsidRPr="00735692">
        <w:t xml:space="preserve"> a comprehensive </w:t>
      </w:r>
      <w:r w:rsidRPr="00735692">
        <w:rPr>
          <w:lang w:eastAsia="zh-CN"/>
        </w:rPr>
        <w:t>Corporate Social Responsibility (</w:t>
      </w:r>
      <w:r w:rsidRPr="00735692">
        <w:t xml:space="preserve">CSR) strategy was defined [5]. This included the environmental </w:t>
      </w:r>
      <w:r w:rsidRPr="00735692">
        <w:rPr>
          <w:lang w:eastAsia="zh-CN"/>
        </w:rPr>
        <w:t>and</w:t>
      </w:r>
      <w:r w:rsidRPr="00735692">
        <w:t xml:space="preserve"> social issues like diversity, inclusion, etc.,</w:t>
      </w:r>
      <w:r w:rsidRPr="00735692">
        <w:rPr>
          <w:lang w:eastAsia="zh-CN"/>
        </w:rPr>
        <w:t xml:space="preserve"> and</w:t>
      </w:r>
      <w:r w:rsidRPr="00735692">
        <w:t xml:space="preserve"> it is now one of the five pillars of the </w:t>
      </w:r>
      <w:r w:rsidRPr="00735692">
        <w:rPr>
          <w:lang w:eastAsia="zh-CN"/>
        </w:rPr>
        <w:t>company’s</w:t>
      </w:r>
      <w:r w:rsidRPr="00735692">
        <w:t xml:space="preserve"> overall strategy</w:t>
      </w:r>
      <w:r w:rsidRPr="00735692">
        <w:rPr>
          <w:lang w:eastAsia="zh-CN"/>
        </w:rPr>
        <w:t>,</w:t>
      </w:r>
      <w:r w:rsidRPr="00735692">
        <w:t xml:space="preserve"> a core value influencing all processes and decisions.</w:t>
      </w:r>
    </w:p>
    <w:p w14:paraId="0F8807F6" w14:textId="77777777" w:rsidR="00FC7641" w:rsidRPr="00735692" w:rsidRDefault="00FC7641" w:rsidP="00FC7641">
      <w:pPr>
        <w:pStyle w:val="Headingb"/>
      </w:pPr>
      <w:r w:rsidRPr="00735692">
        <w:t>ARTE’s environmental objectives</w:t>
      </w:r>
    </w:p>
    <w:p w14:paraId="70A62907" w14:textId="77777777" w:rsidR="00FC7641" w:rsidRPr="00735692" w:rsidRDefault="00FC7641" w:rsidP="00FC7641">
      <w:pPr>
        <w:rPr>
          <w:lang w:eastAsia="zh-CN"/>
        </w:rPr>
      </w:pPr>
      <w:r w:rsidRPr="00735692">
        <w:rPr>
          <w:lang w:eastAsia="zh-CN"/>
        </w:rPr>
        <w:t>The</w:t>
      </w:r>
      <w:r w:rsidRPr="00735692">
        <w:t xml:space="preserve"> first </w:t>
      </w:r>
      <w:r w:rsidRPr="00735692">
        <w:rPr>
          <w:lang w:eastAsia="zh-CN"/>
        </w:rPr>
        <w:t>task</w:t>
      </w:r>
      <w:r w:rsidRPr="00735692">
        <w:t xml:space="preserve"> was to do a comprehensive carbon footprint analysis</w:t>
      </w:r>
      <w:r w:rsidRPr="00735692">
        <w:rPr>
          <w:lang w:eastAsia="zh-CN"/>
        </w:rPr>
        <w:t xml:space="preserve"> that included the Greenhouse Gas Protocols (GHG) Scopes </w:t>
      </w:r>
      <w:r w:rsidRPr="00735692">
        <w:t xml:space="preserve">1, 2 and 3 [6]. </w:t>
      </w:r>
    </w:p>
    <w:p w14:paraId="3180E861" w14:textId="77777777" w:rsidR="00FC7641" w:rsidRPr="00735692" w:rsidRDefault="00FC7641" w:rsidP="00FC7641">
      <w:pPr>
        <w:rPr>
          <w:lang w:eastAsia="zh-CN"/>
        </w:rPr>
      </w:pPr>
      <w:r w:rsidRPr="00735692">
        <w:t xml:space="preserve">ARTE established what Scopes 1 to 3 meant for them </w:t>
      </w:r>
      <w:r w:rsidRPr="00735692">
        <w:rPr>
          <w:lang w:eastAsia="zh-CN"/>
        </w:rPr>
        <w:t>as</w:t>
      </w:r>
      <w:r w:rsidRPr="00735692">
        <w:t xml:space="preserve"> a broadcaster:</w:t>
      </w:r>
    </w:p>
    <w:p w14:paraId="395FAE60" w14:textId="77777777" w:rsidR="00FC7641" w:rsidRPr="00735692" w:rsidRDefault="00FC7641" w:rsidP="00FC7641">
      <w:pPr>
        <w:pStyle w:val="enumlev1"/>
      </w:pPr>
      <w:r w:rsidRPr="00735692">
        <w:rPr>
          <w:lang w:eastAsia="zh-CN"/>
        </w:rPr>
        <w:t>–</w:t>
      </w:r>
      <w:r w:rsidRPr="00735692">
        <w:rPr>
          <w:lang w:eastAsia="zh-CN"/>
        </w:rPr>
        <w:tab/>
        <w:t>First</w:t>
      </w:r>
      <w:r w:rsidRPr="00735692">
        <w:t>, the whole activity of the Strasbourg headquarters buildings, including all services and mobility of staff had to be measured</w:t>
      </w:r>
      <w:r w:rsidRPr="00735692">
        <w:rPr>
          <w:lang w:eastAsia="zh-CN"/>
        </w:rPr>
        <w:t>.</w:t>
      </w:r>
    </w:p>
    <w:p w14:paraId="26B16A40" w14:textId="77777777" w:rsidR="00FC7641" w:rsidRPr="00735692" w:rsidRDefault="00FC7641" w:rsidP="00FC7641">
      <w:pPr>
        <w:pStyle w:val="enumlev1"/>
      </w:pPr>
      <w:r w:rsidRPr="00735692">
        <w:rPr>
          <w:lang w:eastAsia="zh-CN"/>
        </w:rPr>
        <w:t>–</w:t>
      </w:r>
      <w:r w:rsidRPr="00735692">
        <w:rPr>
          <w:lang w:eastAsia="zh-CN"/>
        </w:rPr>
        <w:tab/>
        <w:t>Next,</w:t>
      </w:r>
      <w:r w:rsidRPr="00735692">
        <w:t xml:space="preserve"> the whole programme acquisition and production activities were</w:t>
      </w:r>
      <w:r w:rsidRPr="00735692">
        <w:rPr>
          <w:lang w:eastAsia="zh-CN"/>
        </w:rPr>
        <w:t xml:space="preserve"> assessed. This</w:t>
      </w:r>
      <w:r w:rsidRPr="00735692">
        <w:t xml:space="preserve"> was mainly </w:t>
      </w:r>
      <w:r w:rsidRPr="00735692">
        <w:rPr>
          <w:lang w:eastAsia="zh-CN"/>
        </w:rPr>
        <w:t xml:space="preserve">carried out </w:t>
      </w:r>
      <w:r w:rsidRPr="00735692">
        <w:t>by external production companies.</w:t>
      </w:r>
    </w:p>
    <w:p w14:paraId="7F45D6C3" w14:textId="77777777" w:rsidR="00FC7641" w:rsidRPr="00735692" w:rsidRDefault="00FC7641" w:rsidP="00FC7641">
      <w:pPr>
        <w:pStyle w:val="enumlev1"/>
      </w:pPr>
      <w:r w:rsidRPr="00735692">
        <w:rPr>
          <w:lang w:eastAsia="zh-CN"/>
        </w:rPr>
        <w:t>–</w:t>
      </w:r>
      <w:r w:rsidRPr="00735692">
        <w:rPr>
          <w:lang w:eastAsia="zh-CN"/>
        </w:rPr>
        <w:tab/>
        <w:t>Finally</w:t>
      </w:r>
      <w:r w:rsidRPr="00735692">
        <w:t xml:space="preserve">, ARTE’s broadcasting activity were evaluated, including the Television broadcasting via satellite, IPTV, terrestrial as well as non-linear broadcasting on several </w:t>
      </w:r>
      <w:r w:rsidRPr="00735692">
        <w:rPr>
          <w:lang w:eastAsia="zh-CN"/>
        </w:rPr>
        <w:t xml:space="preserve">internet </w:t>
      </w:r>
      <w:r w:rsidRPr="00735692">
        <w:t xml:space="preserve">platforms and </w:t>
      </w:r>
      <w:r w:rsidRPr="00735692">
        <w:rPr>
          <w:lang w:eastAsia="zh-CN"/>
        </w:rPr>
        <w:t xml:space="preserve">our </w:t>
      </w:r>
      <w:r w:rsidRPr="00735692">
        <w:t>social media</w:t>
      </w:r>
      <w:r w:rsidRPr="00735692">
        <w:rPr>
          <w:lang w:eastAsia="zh-CN"/>
        </w:rPr>
        <w:t xml:space="preserve"> activities</w:t>
      </w:r>
      <w:r w:rsidRPr="00735692">
        <w:t>.</w:t>
      </w:r>
    </w:p>
    <w:p w14:paraId="354CFBEA" w14:textId="77777777" w:rsidR="00FC7641" w:rsidRPr="00735692" w:rsidRDefault="00FC7641" w:rsidP="00FC7641">
      <w:r w:rsidRPr="00735692">
        <w:t>The resulting carbon footprint led to several recommendations to reduce energy consumption and carbon emissions.</w:t>
      </w:r>
      <w:r w:rsidRPr="00735692">
        <w:rPr>
          <w:lang w:eastAsia="zh-CN"/>
        </w:rPr>
        <w:t xml:space="preserve"> </w:t>
      </w:r>
      <w:r w:rsidRPr="00735692">
        <w:t>As ARTE was already ISO 50001 certified, the action plan on energy management were essentially improvements of some of the topics that were already instigated.</w:t>
      </w:r>
    </w:p>
    <w:p w14:paraId="65690A43" w14:textId="77777777" w:rsidR="00FC7641" w:rsidRPr="00735692" w:rsidRDefault="00FC7641" w:rsidP="00FC7641">
      <w:r w:rsidRPr="00735692">
        <w:t xml:space="preserve">The result </w:t>
      </w:r>
      <w:r w:rsidRPr="00735692">
        <w:rPr>
          <w:lang w:eastAsia="zh-CN"/>
        </w:rPr>
        <w:t>from</w:t>
      </w:r>
      <w:r w:rsidRPr="00735692">
        <w:t xml:space="preserve"> the distribution broadcasting footprint </w:t>
      </w:r>
      <w:r w:rsidRPr="00735692">
        <w:rPr>
          <w:lang w:eastAsia="zh-CN"/>
        </w:rPr>
        <w:t xml:space="preserve">analysis </w:t>
      </w:r>
      <w:r w:rsidRPr="00735692">
        <w:t xml:space="preserve">led to an important objective, which the French like to call </w:t>
      </w:r>
      <w:r w:rsidRPr="00735692">
        <w:rPr>
          <w:i/>
        </w:rPr>
        <w:t>digital sobriety</w:t>
      </w:r>
      <w:r w:rsidRPr="00735692">
        <w:rPr>
          <w:i/>
          <w:iCs/>
          <w:lang w:eastAsia="zh-CN"/>
        </w:rPr>
        <w:t>!</w:t>
      </w:r>
      <w:r w:rsidRPr="00735692">
        <w:rPr>
          <w:lang w:eastAsia="zh-CN"/>
        </w:rPr>
        <w:t xml:space="preserve"> The</w:t>
      </w:r>
      <w:r w:rsidRPr="00735692">
        <w:t xml:space="preserve"> ARTE carbon footprint analysis </w:t>
      </w:r>
      <w:r w:rsidRPr="00735692">
        <w:rPr>
          <w:lang w:eastAsia="zh-CN"/>
        </w:rPr>
        <w:t xml:space="preserve">demonstrated </w:t>
      </w:r>
      <w:r w:rsidRPr="00735692">
        <w:t xml:space="preserve">that the impact of its non-linear distribution far </w:t>
      </w:r>
      <w:r w:rsidRPr="00735692">
        <w:rPr>
          <w:lang w:eastAsia="zh-CN"/>
        </w:rPr>
        <w:t>outweighed</w:t>
      </w:r>
      <w:r w:rsidRPr="00735692">
        <w:t xml:space="preserve"> the distribution of its live signal</w:t>
      </w:r>
      <w:r w:rsidRPr="00735692">
        <w:rPr>
          <w:lang w:eastAsia="zh-CN"/>
        </w:rPr>
        <w:t xml:space="preserve"> distribution!</w:t>
      </w:r>
    </w:p>
    <w:p w14:paraId="09BB8668" w14:textId="77777777" w:rsidR="00FC7641" w:rsidRPr="00735692" w:rsidRDefault="00FC7641" w:rsidP="00FC7641">
      <w:pPr>
        <w:pStyle w:val="Headingb"/>
      </w:pPr>
      <w:r w:rsidRPr="00735692">
        <w:lastRenderedPageBreak/>
        <w:t>ARTE’s current sustainability projects</w:t>
      </w:r>
    </w:p>
    <w:p w14:paraId="7A2003FE" w14:textId="77777777" w:rsidR="00FC7641" w:rsidRPr="00735692" w:rsidRDefault="00FC7641" w:rsidP="00404351">
      <w:pPr>
        <w:rPr>
          <w:i/>
          <w:iCs/>
        </w:rPr>
      </w:pPr>
      <w:r w:rsidRPr="00735692">
        <w:rPr>
          <w:i/>
          <w:iCs/>
        </w:rPr>
        <w:t>A.</w:t>
      </w:r>
      <w:r w:rsidRPr="00735692">
        <w:rPr>
          <w:i/>
          <w:iCs/>
        </w:rPr>
        <w:tab/>
        <w:t>Green Frame</w:t>
      </w:r>
    </w:p>
    <w:p w14:paraId="39461AAA" w14:textId="77777777" w:rsidR="00FC7641" w:rsidRPr="00735692" w:rsidRDefault="00FC7641" w:rsidP="00FC7641">
      <w:r w:rsidRPr="00735692">
        <w:t xml:space="preserve">ARTE is working </w:t>
      </w:r>
      <w:r w:rsidRPr="00735692">
        <w:rPr>
          <w:lang w:eastAsia="zh-CN"/>
        </w:rPr>
        <w:t>toward reducing</w:t>
      </w:r>
      <w:r w:rsidRPr="00735692">
        <w:t xml:space="preserve"> the carbon footprint of the streaming files</w:t>
      </w:r>
      <w:r w:rsidRPr="00735692">
        <w:rPr>
          <w:lang w:eastAsia="zh-CN"/>
        </w:rPr>
        <w:t xml:space="preserve"> produced</w:t>
      </w:r>
      <w:r w:rsidRPr="00735692">
        <w:t xml:space="preserve"> and uploaded to the Content Delivery Network (CDN). Most tools seemed to </w:t>
      </w:r>
      <w:r w:rsidRPr="00735692">
        <w:rPr>
          <w:lang w:eastAsia="zh-CN"/>
        </w:rPr>
        <w:t xml:space="preserve">only </w:t>
      </w:r>
      <w:r w:rsidRPr="00735692">
        <w:t>measure one part of the digital system, i.e. the client, the server or the network.</w:t>
      </w:r>
      <w:r w:rsidRPr="00735692">
        <w:rPr>
          <w:lang w:eastAsia="zh-CN"/>
        </w:rPr>
        <w:t xml:space="preserve"> </w:t>
      </w:r>
      <w:r w:rsidRPr="00735692">
        <w:t>ARTE was looking for a tool that provided a comprehensive end to end vision of its impact.</w:t>
      </w:r>
    </w:p>
    <w:p w14:paraId="5179BB1B" w14:textId="77777777" w:rsidR="00FC7641" w:rsidRPr="00735692" w:rsidRDefault="00FC7641" w:rsidP="00FC7641">
      <w:pPr>
        <w:rPr>
          <w:highlight w:val="yellow"/>
        </w:rPr>
      </w:pPr>
      <w:r w:rsidRPr="00735692">
        <w:t xml:space="preserve">A proof-of-concept project with the Green Frame methodology was </w:t>
      </w:r>
      <w:r w:rsidRPr="00735692">
        <w:rPr>
          <w:lang w:eastAsia="zh-CN"/>
        </w:rPr>
        <w:t>initiated and focused on recreating a model</w:t>
      </w:r>
      <w:r w:rsidRPr="00735692">
        <w:t xml:space="preserve"> of the digital system in a laboratory environment</w:t>
      </w:r>
      <w:r w:rsidRPr="00735692">
        <w:rPr>
          <w:lang w:eastAsia="zh-CN"/>
        </w:rPr>
        <w:t>. This</w:t>
      </w:r>
      <w:r w:rsidRPr="00735692">
        <w:t xml:space="preserve"> provided valuable and reproducible key indicators that allowed the evaluation of the carbon footprint of the ARTE homepage</w:t>
      </w:r>
      <w:r w:rsidRPr="00735692">
        <w:rPr>
          <w:lang w:eastAsia="zh-CN"/>
        </w:rPr>
        <w:t xml:space="preserve">. </w:t>
      </w:r>
      <w:r w:rsidRPr="00735692">
        <w:t xml:space="preserve">It also enabled observation of changes each time developers added new features. </w:t>
      </w:r>
      <w:r w:rsidRPr="00735692">
        <w:rPr>
          <w:lang w:eastAsia="zh-CN"/>
        </w:rPr>
        <w:t>By</w:t>
      </w:r>
      <w:r w:rsidRPr="00735692">
        <w:t xml:space="preserve"> doing </w:t>
      </w:r>
      <w:r w:rsidRPr="00735692">
        <w:rPr>
          <w:lang w:eastAsia="zh-CN"/>
        </w:rPr>
        <w:t>this modelling</w:t>
      </w:r>
      <w:r w:rsidRPr="00735692">
        <w:t xml:space="preserve">, ARTE continues to learn about good and bad development practices </w:t>
      </w:r>
      <w:r w:rsidRPr="00735692">
        <w:rPr>
          <w:lang w:eastAsia="zh-CN"/>
        </w:rPr>
        <w:t>and the impact to the</w:t>
      </w:r>
      <w:r w:rsidRPr="00735692">
        <w:t xml:space="preserve"> carbon footprint.</w:t>
      </w:r>
    </w:p>
    <w:p w14:paraId="460BE25C" w14:textId="4CFA6BA9" w:rsidR="00FC7641" w:rsidRPr="00404351" w:rsidRDefault="00FC7641" w:rsidP="00404351">
      <w:pPr>
        <w:rPr>
          <w:i/>
          <w:iCs/>
        </w:rPr>
      </w:pPr>
      <w:r w:rsidRPr="00404351">
        <w:rPr>
          <w:i/>
          <w:iCs/>
        </w:rPr>
        <w:t>B.</w:t>
      </w:r>
      <w:r w:rsidRPr="00404351">
        <w:rPr>
          <w:i/>
          <w:iCs/>
        </w:rPr>
        <w:tab/>
        <w:t>Townhall</w:t>
      </w:r>
    </w:p>
    <w:p w14:paraId="50F7BE4F" w14:textId="77777777" w:rsidR="00FC7641" w:rsidRPr="00735692" w:rsidRDefault="00FC7641" w:rsidP="00FC7641">
      <w:r w:rsidRPr="00735692">
        <w:t>The second ongoing project is with the research organization Townhall. This project aims to implement a title encoding pipeline in ARTE’s existing transcoding farms</w:t>
      </w:r>
      <w:r w:rsidRPr="00735692">
        <w:rPr>
          <w:lang w:eastAsia="zh-CN"/>
        </w:rPr>
        <w:t xml:space="preserve"> with the intention of reducing data rates. </w:t>
      </w:r>
      <w:r w:rsidRPr="00735692">
        <w:t xml:space="preserve">ARTE has trained an artist specific content modeller using machine learning mechanisms so it is able to predict the parameters needed for transcoding the content in </w:t>
      </w:r>
      <w:proofErr w:type="gramStart"/>
      <w:r w:rsidRPr="00735692">
        <w:t>a</w:t>
      </w:r>
      <w:proofErr w:type="gramEnd"/>
      <w:r w:rsidRPr="00735692">
        <w:t xml:space="preserve"> more efficient way.</w:t>
      </w:r>
    </w:p>
    <w:p w14:paraId="4B4CC333" w14:textId="77777777" w:rsidR="00FC7641" w:rsidRPr="00735692" w:rsidRDefault="00FC7641" w:rsidP="00FC7641">
      <w:r w:rsidRPr="00735692">
        <w:rPr>
          <w:lang w:eastAsia="zh-CN"/>
        </w:rPr>
        <w:t>The</w:t>
      </w:r>
      <w:r w:rsidRPr="00735692">
        <w:t xml:space="preserve"> title encoding </w:t>
      </w:r>
      <w:r w:rsidRPr="00735692">
        <w:rPr>
          <w:lang w:eastAsia="zh-CN"/>
        </w:rPr>
        <w:t xml:space="preserve">pipeline will be </w:t>
      </w:r>
      <w:r w:rsidRPr="00735692">
        <w:t>integrated into the transcoding farm</w:t>
      </w:r>
      <w:r w:rsidRPr="00735692">
        <w:rPr>
          <w:lang w:eastAsia="zh-CN"/>
        </w:rPr>
        <w:t xml:space="preserve"> and </w:t>
      </w:r>
      <w:r w:rsidRPr="00735692">
        <w:t xml:space="preserve">the next logical step </w:t>
      </w:r>
      <w:r w:rsidRPr="00735692">
        <w:rPr>
          <w:lang w:eastAsia="zh-CN"/>
        </w:rPr>
        <w:t>will</w:t>
      </w:r>
      <w:r w:rsidRPr="00735692">
        <w:t xml:space="preserve"> be to apply it to different codec classes for different end devices. ARTE</w:t>
      </w:r>
      <w:r w:rsidRPr="00735692">
        <w:rPr>
          <w:lang w:eastAsia="zh-CN"/>
        </w:rPr>
        <w:t xml:space="preserve"> </w:t>
      </w:r>
      <w:r w:rsidRPr="00735692">
        <w:t xml:space="preserve">can already see its carbon footprint will be optimized </w:t>
      </w:r>
      <w:r w:rsidRPr="00735692">
        <w:rPr>
          <w:lang w:eastAsia="zh-CN"/>
        </w:rPr>
        <w:t>using these new</w:t>
      </w:r>
      <w:r w:rsidRPr="00735692">
        <w:t xml:space="preserve"> technical tools.</w:t>
      </w:r>
    </w:p>
    <w:p w14:paraId="5AE967F2" w14:textId="77777777" w:rsidR="00FC7641" w:rsidRPr="00735692" w:rsidRDefault="00FC7641" w:rsidP="00FC7641">
      <w:r w:rsidRPr="00735692">
        <w:t xml:space="preserve">ARTE’s technical staff </w:t>
      </w:r>
      <w:r w:rsidRPr="00735692">
        <w:rPr>
          <w:lang w:eastAsia="zh-CN"/>
        </w:rPr>
        <w:t>are</w:t>
      </w:r>
      <w:r w:rsidRPr="00735692">
        <w:t xml:space="preserve"> closely monitoring the progress of </w:t>
      </w:r>
      <w:r w:rsidRPr="00735692">
        <w:rPr>
          <w:lang w:eastAsia="zh-CN"/>
        </w:rPr>
        <w:t xml:space="preserve">the </w:t>
      </w:r>
      <w:r w:rsidRPr="00735692">
        <w:t>development of processing and coding</w:t>
      </w:r>
      <w:r w:rsidRPr="00735692">
        <w:rPr>
          <w:lang w:eastAsia="zh-CN"/>
        </w:rPr>
        <w:t>. In</w:t>
      </w:r>
      <w:r w:rsidRPr="00735692">
        <w:t xml:space="preserve"> their opinion, there are still important technical hurdles to overcome before the proof of concept and productive applications are in place. Nonetheless, it remains important to closely monitor progress of artificial intelligence-based </w:t>
      </w:r>
      <w:r w:rsidRPr="00735692">
        <w:rPr>
          <w:lang w:eastAsia="zh-CN"/>
        </w:rPr>
        <w:t>video optimization and ensure</w:t>
      </w:r>
      <w:r w:rsidRPr="00735692">
        <w:t xml:space="preserve"> creation of the highest possible quality at the lowest possible bitrates.</w:t>
      </w:r>
    </w:p>
    <w:p w14:paraId="4745A8BF" w14:textId="77777777" w:rsidR="00FC7641" w:rsidRPr="00735692" w:rsidRDefault="00FC7641" w:rsidP="00FC7641">
      <w:pPr>
        <w:pStyle w:val="Headingb"/>
      </w:pPr>
      <w:r w:rsidRPr="00735692">
        <w:t>What next?</w:t>
      </w:r>
    </w:p>
    <w:p w14:paraId="56678E90" w14:textId="77777777" w:rsidR="00FC7641" w:rsidRPr="00735692" w:rsidRDefault="00FC7641" w:rsidP="00FC7641">
      <w:r w:rsidRPr="00735692">
        <w:t xml:space="preserve">While ARTE is quite proactive, its footprint can be reduced further in different places and </w:t>
      </w:r>
      <w:r w:rsidRPr="00735692">
        <w:rPr>
          <w:lang w:eastAsia="zh-CN"/>
        </w:rPr>
        <w:t>across</w:t>
      </w:r>
      <w:r w:rsidRPr="00735692">
        <w:t xml:space="preserve"> different technical levels. </w:t>
      </w:r>
      <w:r w:rsidRPr="00735692">
        <w:rPr>
          <w:lang w:eastAsia="zh-CN"/>
        </w:rPr>
        <w:t>ARTE</w:t>
      </w:r>
      <w:r w:rsidRPr="00735692">
        <w:t xml:space="preserve"> realize that others can also </w:t>
      </w:r>
      <w:r w:rsidRPr="00735692">
        <w:rPr>
          <w:lang w:eastAsia="zh-CN"/>
        </w:rPr>
        <w:t xml:space="preserve">look at optimizing systems. </w:t>
      </w:r>
      <w:r w:rsidRPr="00735692">
        <w:t xml:space="preserve">There is room for optimization </w:t>
      </w:r>
      <w:r w:rsidRPr="00735692">
        <w:rPr>
          <w:lang w:eastAsia="zh-CN"/>
        </w:rPr>
        <w:t>of</w:t>
      </w:r>
      <w:r w:rsidRPr="00735692">
        <w:t xml:space="preserve"> user devices, networks</w:t>
      </w:r>
      <w:r w:rsidRPr="00735692">
        <w:rPr>
          <w:lang w:eastAsia="zh-CN"/>
        </w:rPr>
        <w:t xml:space="preserve"> and</w:t>
      </w:r>
      <w:r w:rsidRPr="00735692">
        <w:t xml:space="preserve"> streaming settings. ARTE is planning communication campaigns to give its audience all the information they need to make sustainable choices when </w:t>
      </w:r>
      <w:r w:rsidRPr="00735692">
        <w:rPr>
          <w:lang w:eastAsia="zh-CN"/>
        </w:rPr>
        <w:t>using their services</w:t>
      </w:r>
      <w:r w:rsidRPr="00735692">
        <w:t>.</w:t>
      </w:r>
    </w:p>
    <w:p w14:paraId="5DD508B8" w14:textId="77777777" w:rsidR="00FC7641" w:rsidRPr="00735692" w:rsidRDefault="00FC7641" w:rsidP="00FC7641">
      <w:pPr>
        <w:rPr>
          <w:lang w:eastAsia="zh-CN"/>
        </w:rPr>
      </w:pPr>
      <w:r w:rsidRPr="00735692">
        <w:t xml:space="preserve">ARTE has initiated several green productions with external production companies. The year 2022 </w:t>
      </w:r>
      <w:r w:rsidRPr="00735692">
        <w:rPr>
          <w:lang w:eastAsia="zh-CN"/>
        </w:rPr>
        <w:t xml:space="preserve">marks </w:t>
      </w:r>
      <w:r w:rsidRPr="00735692">
        <w:t xml:space="preserve">a </w:t>
      </w:r>
      <w:r w:rsidRPr="00735692">
        <w:rPr>
          <w:lang w:eastAsia="zh-CN"/>
        </w:rPr>
        <w:t>transitional</w:t>
      </w:r>
      <w:r w:rsidRPr="00735692">
        <w:t xml:space="preserve"> period</w:t>
      </w:r>
      <w:r w:rsidRPr="00735692">
        <w:rPr>
          <w:lang w:eastAsia="zh-CN"/>
        </w:rPr>
        <w:t xml:space="preserve"> with the</w:t>
      </w:r>
      <w:r w:rsidRPr="00735692">
        <w:t xml:space="preserve"> main goal to start to inform</w:t>
      </w:r>
      <w:r w:rsidRPr="00735692">
        <w:rPr>
          <w:lang w:eastAsia="zh-CN"/>
        </w:rPr>
        <w:t xml:space="preserve"> and</w:t>
      </w:r>
      <w:r w:rsidRPr="00735692">
        <w:t xml:space="preserve"> to motivate these companies.</w:t>
      </w:r>
    </w:p>
    <w:p w14:paraId="50BC75F3" w14:textId="77777777" w:rsidR="00FC7641" w:rsidRPr="00735692" w:rsidRDefault="00FC7641" w:rsidP="00FC7641">
      <w:pPr>
        <w:rPr>
          <w:lang w:eastAsia="zh-CN"/>
        </w:rPr>
      </w:pPr>
      <w:r w:rsidRPr="00735692">
        <w:t xml:space="preserve">ARTE </w:t>
      </w:r>
      <w:r w:rsidRPr="00735692">
        <w:rPr>
          <w:lang w:eastAsia="zh-CN"/>
        </w:rPr>
        <w:t xml:space="preserve">has </w:t>
      </w:r>
      <w:r w:rsidRPr="00735692">
        <w:t xml:space="preserve">also measured </w:t>
      </w:r>
      <w:r w:rsidRPr="00735692">
        <w:rPr>
          <w:lang w:eastAsia="zh-CN"/>
        </w:rPr>
        <w:t>a</w:t>
      </w:r>
      <w:r w:rsidRPr="00735692">
        <w:t xml:space="preserve"> selection of its internal </w:t>
      </w:r>
      <w:r w:rsidRPr="00735692">
        <w:rPr>
          <w:lang w:eastAsia="zh-CN"/>
        </w:rPr>
        <w:t>productions</w:t>
      </w:r>
      <w:r w:rsidRPr="00735692">
        <w:t xml:space="preserve"> with a French carbon calculator from Eco Prod</w:t>
      </w:r>
      <w:r w:rsidRPr="00735692">
        <w:rPr>
          <w:lang w:eastAsia="zh-CN"/>
        </w:rPr>
        <w:t>,</w:t>
      </w:r>
      <w:r w:rsidRPr="00735692">
        <w:t xml:space="preserve"> are </w:t>
      </w:r>
      <w:r w:rsidRPr="00735692">
        <w:rPr>
          <w:lang w:eastAsia="zh-CN"/>
        </w:rPr>
        <w:t xml:space="preserve">currently </w:t>
      </w:r>
      <w:r w:rsidRPr="00735692">
        <w:t xml:space="preserve">testing the albert calculator </w:t>
      </w:r>
      <w:r w:rsidRPr="00735692">
        <w:rPr>
          <w:lang w:eastAsia="zh-CN"/>
        </w:rPr>
        <w:t>and are working</w:t>
      </w:r>
      <w:r w:rsidRPr="00735692">
        <w:t xml:space="preserve"> with the German calculator from MFG</w:t>
      </w:r>
      <w:r w:rsidRPr="00735692">
        <w:rPr>
          <w:lang w:eastAsia="zh-CN"/>
        </w:rPr>
        <w:t>. All</w:t>
      </w:r>
      <w:r w:rsidRPr="00735692">
        <w:t xml:space="preserve"> these experiences will allow ARTE to define its green production requirements before the end of 2022. </w:t>
      </w:r>
    </w:p>
    <w:p w14:paraId="6905D5D3" w14:textId="77777777" w:rsidR="00FC7641" w:rsidRPr="00735692" w:rsidRDefault="00FC7641" w:rsidP="00FC7641">
      <w:r w:rsidRPr="00735692">
        <w:rPr>
          <w:lang w:eastAsia="zh-CN"/>
        </w:rPr>
        <w:t>The outcomes of these trials must align</w:t>
      </w:r>
      <w:r w:rsidRPr="00735692">
        <w:t xml:space="preserve"> with the German, French and European standards. Germany already</w:t>
      </w:r>
      <w:r w:rsidRPr="00735692">
        <w:rPr>
          <w:lang w:eastAsia="zh-CN"/>
        </w:rPr>
        <w:t xml:space="preserve"> has published standards. In </w:t>
      </w:r>
      <w:r w:rsidRPr="00735692">
        <w:t xml:space="preserve">France, ARTE is working with other </w:t>
      </w:r>
      <w:r w:rsidRPr="00735692">
        <w:rPr>
          <w:lang w:eastAsia="zh-CN"/>
        </w:rPr>
        <w:t>large</w:t>
      </w:r>
      <w:r w:rsidRPr="00735692">
        <w:t xml:space="preserve"> broadcasters </w:t>
      </w:r>
      <w:r w:rsidRPr="00735692">
        <w:rPr>
          <w:lang w:eastAsia="zh-CN"/>
        </w:rPr>
        <w:t xml:space="preserve">in </w:t>
      </w:r>
      <w:r w:rsidRPr="00735692">
        <w:t xml:space="preserve">a project led by the National Film Funding Institute, S.A.S. </w:t>
      </w:r>
      <w:r w:rsidRPr="00735692">
        <w:rPr>
          <w:lang w:eastAsia="zh-CN"/>
        </w:rPr>
        <w:t>to define the French standards. The</w:t>
      </w:r>
      <w:r w:rsidRPr="00735692">
        <w:t xml:space="preserve"> European Commission will also publish European </w:t>
      </w:r>
      <w:r w:rsidRPr="00735692">
        <w:rPr>
          <w:lang w:eastAsia="zh-CN"/>
        </w:rPr>
        <w:t xml:space="preserve">wide </w:t>
      </w:r>
      <w:r w:rsidRPr="00735692">
        <w:t>standards soon</w:t>
      </w:r>
      <w:r w:rsidRPr="00735692">
        <w:rPr>
          <w:lang w:eastAsia="zh-CN"/>
        </w:rPr>
        <w:t xml:space="preserve"> which</w:t>
      </w:r>
      <w:r w:rsidRPr="00735692">
        <w:t xml:space="preserve"> will make </w:t>
      </w:r>
      <w:r w:rsidRPr="00735692">
        <w:rPr>
          <w:lang w:eastAsia="zh-CN"/>
        </w:rPr>
        <w:t>it</w:t>
      </w:r>
      <w:r w:rsidRPr="00735692">
        <w:t xml:space="preserve"> much easier for ARTE as a European broadcaster working </w:t>
      </w:r>
      <w:r w:rsidRPr="00735692">
        <w:rPr>
          <w:lang w:eastAsia="zh-CN"/>
        </w:rPr>
        <w:t>across</w:t>
      </w:r>
      <w:r w:rsidRPr="00735692">
        <w:t xml:space="preserve"> Europe.</w:t>
      </w:r>
    </w:p>
    <w:p w14:paraId="1FE8E4BC" w14:textId="77777777" w:rsidR="00FC7641" w:rsidRPr="00735692" w:rsidRDefault="00FC7641" w:rsidP="00FC7641">
      <w:pPr>
        <w:pStyle w:val="Headingb"/>
      </w:pPr>
      <w:r w:rsidRPr="00735692">
        <w:lastRenderedPageBreak/>
        <w:t>ISO 50001 Certification</w:t>
      </w:r>
    </w:p>
    <w:p w14:paraId="449BB50C" w14:textId="0D1162DC" w:rsidR="00FC7641" w:rsidRPr="00735692" w:rsidRDefault="00FC7641" w:rsidP="00FC7641">
      <w:pPr>
        <w:rPr>
          <w:lang w:eastAsia="zh-CN"/>
        </w:rPr>
      </w:pPr>
      <w:r w:rsidRPr="00735692">
        <w:t xml:space="preserve">ARTE has taken many </w:t>
      </w:r>
      <w:r w:rsidRPr="00735692">
        <w:rPr>
          <w:lang w:eastAsia="zh-CN"/>
        </w:rPr>
        <w:t>interrelated</w:t>
      </w:r>
      <w:r w:rsidRPr="00735692">
        <w:t xml:space="preserve"> actions to reduce </w:t>
      </w:r>
      <w:r w:rsidRPr="00735692">
        <w:rPr>
          <w:lang w:eastAsia="zh-CN"/>
        </w:rPr>
        <w:t xml:space="preserve">the </w:t>
      </w:r>
      <w:r w:rsidRPr="00735692">
        <w:t xml:space="preserve">carbon </w:t>
      </w:r>
      <w:r w:rsidRPr="00735692">
        <w:rPr>
          <w:lang w:eastAsia="zh-CN"/>
        </w:rPr>
        <w:t>emission across</w:t>
      </w:r>
      <w:r w:rsidRPr="00735692">
        <w:t xml:space="preserve"> all buildings and in all </w:t>
      </w:r>
      <w:r w:rsidRPr="00735692">
        <w:rPr>
          <w:lang w:eastAsia="zh-CN"/>
        </w:rPr>
        <w:t xml:space="preserve">its activities. </w:t>
      </w:r>
      <w:r w:rsidRPr="00735692">
        <w:t>In 2016, ARTE was the first French TV channel to be ISO 50001 certified. ISO</w:t>
      </w:r>
      <w:r w:rsidR="0093373F" w:rsidRPr="00735692">
        <w:t> </w:t>
      </w:r>
      <w:r w:rsidRPr="00735692">
        <w:rPr>
          <w:lang w:eastAsia="zh-CN"/>
        </w:rPr>
        <w:t>50001</w:t>
      </w:r>
      <w:r w:rsidRPr="00735692">
        <w:t xml:space="preserve"> is about measuring energy consumption, setting ambitious targets to reduce energy consumption and continuously working on an action plan. </w:t>
      </w:r>
    </w:p>
    <w:p w14:paraId="247D6268" w14:textId="77777777" w:rsidR="00FC7641" w:rsidRPr="00735692" w:rsidRDefault="00FC7641" w:rsidP="00FC7641">
      <w:r w:rsidRPr="00735692">
        <w:rPr>
          <w:lang w:eastAsia="zh-CN"/>
        </w:rPr>
        <w:t>ARTE achieved this</w:t>
      </w:r>
      <w:r w:rsidRPr="00735692">
        <w:t xml:space="preserve"> by beginning with a careful analysis of its energy use then increasing energy efficiency on many levels. ARTE worked on raising awareness among all employees as an ongoing process.</w:t>
      </w:r>
      <w:r w:rsidRPr="00735692">
        <w:rPr>
          <w:lang w:eastAsia="zh-CN"/>
        </w:rPr>
        <w:t xml:space="preserve"> </w:t>
      </w:r>
      <w:r w:rsidRPr="00735692">
        <w:t>Achievements so far include a decrease in gas and electricity consumption by more than 40% between 2013 (which was the reference year of certification) and 2021.</w:t>
      </w:r>
    </w:p>
    <w:p w14:paraId="7934E979" w14:textId="77777777" w:rsidR="00FC7641" w:rsidRPr="00735692" w:rsidRDefault="00FC7641" w:rsidP="00FC7641">
      <w:pPr>
        <w:rPr>
          <w:lang w:eastAsia="zh-CN"/>
        </w:rPr>
      </w:pPr>
      <w:r w:rsidRPr="00735692">
        <w:t>Examples of how this reduction was achieved include</w:t>
      </w:r>
      <w:r w:rsidRPr="00735692">
        <w:rPr>
          <w:lang w:eastAsia="zh-CN"/>
        </w:rPr>
        <w:t>:</w:t>
      </w:r>
    </w:p>
    <w:p w14:paraId="7DEDC1E9" w14:textId="77777777" w:rsidR="00FC7641" w:rsidRPr="00735692" w:rsidRDefault="00FC7641" w:rsidP="00FC7641">
      <w:pPr>
        <w:pStyle w:val="enumlev1"/>
      </w:pPr>
      <w:r w:rsidRPr="00735692">
        <w:t>–</w:t>
      </w:r>
      <w:r w:rsidRPr="00735692">
        <w:tab/>
        <w:t>using the heat released by the servers to heat the building;</w:t>
      </w:r>
    </w:p>
    <w:p w14:paraId="25350AB2" w14:textId="77777777" w:rsidR="00FC7641" w:rsidRPr="00735692" w:rsidRDefault="00FC7641" w:rsidP="00FC7641">
      <w:pPr>
        <w:pStyle w:val="enumlev1"/>
      </w:pPr>
      <w:r w:rsidRPr="00735692">
        <w:t>–</w:t>
      </w:r>
      <w:r w:rsidRPr="00735692">
        <w:tab/>
        <w:t>replacing the entire heating and air conditioning system with energy efficient systems;</w:t>
      </w:r>
    </w:p>
    <w:p w14:paraId="7EE81CA9" w14:textId="77777777" w:rsidR="00FC7641" w:rsidRPr="00735692" w:rsidRDefault="00FC7641" w:rsidP="00FC7641">
      <w:pPr>
        <w:pStyle w:val="enumlev1"/>
      </w:pPr>
      <w:r w:rsidRPr="00735692">
        <w:t>–</w:t>
      </w:r>
      <w:r w:rsidRPr="00735692">
        <w:tab/>
        <w:t>solar films applied to glass facades, and</w:t>
      </w:r>
    </w:p>
    <w:p w14:paraId="29A082F8" w14:textId="77777777" w:rsidR="00FC7641" w:rsidRPr="00735692" w:rsidRDefault="00FC7641" w:rsidP="00FC7641">
      <w:pPr>
        <w:pStyle w:val="enumlev1"/>
      </w:pPr>
      <w:r w:rsidRPr="00735692">
        <w:t>–</w:t>
      </w:r>
      <w:r w:rsidRPr="00735692">
        <w:tab/>
        <w:t>continuously informing ARTE’s staff, explaining, and motivating to join this common effort.</w:t>
      </w:r>
    </w:p>
    <w:p w14:paraId="0DCD3C70" w14:textId="77777777" w:rsidR="00FC7641" w:rsidRPr="00735692" w:rsidRDefault="00FC7641" w:rsidP="00FC7641">
      <w:r w:rsidRPr="00735692">
        <w:t>Although this came with difficulties, ARTE has managed to switch to 100% renewable energy. A total of over 200 initiatives have been taken so far in the ongoing certification process, which requires regular external audits to check on progress.</w:t>
      </w:r>
    </w:p>
    <w:p w14:paraId="15944E16" w14:textId="77777777" w:rsidR="00FC7641" w:rsidRPr="00735692" w:rsidRDefault="00FC7641" w:rsidP="00FC7641">
      <w:r w:rsidRPr="00735692">
        <w:rPr>
          <w:lang w:eastAsia="zh-CN"/>
        </w:rPr>
        <w:t>A</w:t>
      </w:r>
      <w:r w:rsidRPr="00735692">
        <w:t xml:space="preserve"> very important aspect is </w:t>
      </w:r>
      <w:r w:rsidRPr="00735692">
        <w:rPr>
          <w:lang w:eastAsia="zh-CN"/>
        </w:rPr>
        <w:t>taking</w:t>
      </w:r>
      <w:r w:rsidRPr="00735692">
        <w:t xml:space="preserve"> energy criteria into account </w:t>
      </w:r>
      <w:r w:rsidRPr="00735692">
        <w:rPr>
          <w:lang w:eastAsia="zh-CN"/>
        </w:rPr>
        <w:t>during</w:t>
      </w:r>
      <w:r w:rsidRPr="00735692">
        <w:t xml:space="preserve"> purchasing </w:t>
      </w:r>
      <w:r w:rsidRPr="00735692">
        <w:rPr>
          <w:lang w:eastAsia="zh-CN"/>
        </w:rPr>
        <w:t xml:space="preserve">processes. </w:t>
      </w:r>
      <w:r w:rsidRPr="00735692">
        <w:t>ARTE has kick</w:t>
      </w:r>
      <w:r w:rsidRPr="00735692">
        <w:rPr>
          <w:lang w:eastAsia="zh-CN"/>
        </w:rPr>
        <w:t>-</w:t>
      </w:r>
      <w:r w:rsidRPr="00735692">
        <w:t xml:space="preserve">started a large infrastructure project </w:t>
      </w:r>
      <w:r w:rsidRPr="00735692">
        <w:rPr>
          <w:lang w:eastAsia="zh-CN"/>
        </w:rPr>
        <w:t>to renew</w:t>
      </w:r>
      <w:r w:rsidRPr="00735692">
        <w:t xml:space="preserve"> broadcasting and production equipment and processes.</w:t>
      </w:r>
      <w:r w:rsidRPr="00735692">
        <w:rPr>
          <w:lang w:eastAsia="zh-CN"/>
        </w:rPr>
        <w:t xml:space="preserve"> </w:t>
      </w:r>
      <w:r w:rsidRPr="00735692">
        <w:t>ARTE has incorporated sustainability and green IP requirements into its technical specifications for this project, among others.</w:t>
      </w:r>
    </w:p>
    <w:p w14:paraId="75845AB6" w14:textId="77777777" w:rsidR="00FC7641" w:rsidRPr="00735692" w:rsidRDefault="00FC7641" w:rsidP="00FC7641">
      <w:r w:rsidRPr="00735692">
        <w:t xml:space="preserve">Other topics being addressed include broader use of waste </w:t>
      </w:r>
      <w:r w:rsidRPr="00735692">
        <w:rPr>
          <w:lang w:eastAsia="zh-CN"/>
        </w:rPr>
        <w:t>heat</w:t>
      </w:r>
      <w:r w:rsidRPr="00735692">
        <w:t>, better use of server capacity, the origin of components, sustainability and sustainable product design, product lifecycle, longevity, reuse, recycling, as well as sustainable data and cloud solutions. Finally, ARTE asks its suppliers for certificates and social standards.</w:t>
      </w:r>
    </w:p>
    <w:p w14:paraId="7198E536" w14:textId="77777777" w:rsidR="00FC7641" w:rsidRPr="00735692" w:rsidRDefault="00FC7641" w:rsidP="00FC7641">
      <w:pPr>
        <w:rPr>
          <w:lang w:eastAsia="zh-CN"/>
        </w:rPr>
      </w:pPr>
      <w:r w:rsidRPr="00735692">
        <w:t xml:space="preserve">There are also many complementary actions ARTE has taken since the beginning of the ISO certification process. </w:t>
      </w:r>
      <w:r w:rsidRPr="00735692">
        <w:rPr>
          <w:lang w:eastAsia="zh-CN"/>
        </w:rPr>
        <w:t>A</w:t>
      </w:r>
      <w:r w:rsidRPr="00735692">
        <w:t xml:space="preserve"> mobility plan was started which includes removal of company cars and working instead with a car sharing company. Staff are encouraged to ride bikes to work and </w:t>
      </w:r>
      <w:r w:rsidRPr="00735692">
        <w:rPr>
          <w:lang w:eastAsia="zh-CN"/>
        </w:rPr>
        <w:t>the</w:t>
      </w:r>
      <w:r w:rsidRPr="00735692">
        <w:t xml:space="preserve"> company has a bike repair service, free rental bikes, etc. Before the pandemic, 40% of employees came to work </w:t>
      </w:r>
      <w:r w:rsidRPr="00735692">
        <w:rPr>
          <w:lang w:eastAsia="zh-CN"/>
        </w:rPr>
        <w:t>every day</w:t>
      </w:r>
      <w:r w:rsidRPr="00735692">
        <w:t xml:space="preserve"> by bike.</w:t>
      </w:r>
    </w:p>
    <w:p w14:paraId="119E3471" w14:textId="77777777" w:rsidR="00FC7641" w:rsidRPr="00735692" w:rsidRDefault="00FC7641" w:rsidP="00FC7641">
      <w:r w:rsidRPr="00735692">
        <w:t>ARTE has also financed train tickets to encourage colleagues who live further away to not use their cars. Further, business trips and the means of transport that people are using are monitored very carefully. The company also worked with its canteen and cafeteria on sustainability</w:t>
      </w:r>
      <w:r w:rsidRPr="00735692">
        <w:rPr>
          <w:lang w:eastAsia="zh-CN"/>
        </w:rPr>
        <w:t>,</w:t>
      </w:r>
      <w:r w:rsidRPr="00735692">
        <w:t xml:space="preserve"> has waste management activities</w:t>
      </w:r>
      <w:r w:rsidRPr="00735692">
        <w:rPr>
          <w:lang w:eastAsia="zh-CN"/>
        </w:rPr>
        <w:t xml:space="preserve"> and</w:t>
      </w:r>
      <w:r w:rsidRPr="00735692">
        <w:t xml:space="preserve"> having a no</w:t>
      </w:r>
      <w:r w:rsidRPr="00735692">
        <w:rPr>
          <w:lang w:eastAsia="zh-CN"/>
        </w:rPr>
        <w:t>-</w:t>
      </w:r>
      <w:r w:rsidRPr="00735692">
        <w:t>plastic policy for several years now in all buildings and there is concern regarding biodiversity in its gardens and surrounding areas.</w:t>
      </w:r>
      <w:r w:rsidRPr="00735692">
        <w:rPr>
          <w:lang w:eastAsia="zh-CN"/>
        </w:rPr>
        <w:t xml:space="preserve"> ARTE participates every year in a big company challenge in the region and has proudly won first prize several times. </w:t>
      </w:r>
    </w:p>
    <w:p w14:paraId="7D4E9536" w14:textId="77777777" w:rsidR="00FC7641" w:rsidRPr="00735692" w:rsidRDefault="00FC7641" w:rsidP="00FC7641">
      <w:r w:rsidRPr="00735692">
        <w:t xml:space="preserve">Last but not least, the most influential aspect towards improving the environmental impact of our industry maybe is ARTE’s </w:t>
      </w:r>
      <w:r w:rsidRPr="00735692">
        <w:rPr>
          <w:lang w:eastAsia="zh-CN"/>
        </w:rPr>
        <w:t>programme</w:t>
      </w:r>
      <w:r w:rsidRPr="00735692">
        <w:t xml:space="preserve"> content, which is </w:t>
      </w:r>
      <w:r w:rsidRPr="00735692">
        <w:rPr>
          <w:lang w:eastAsia="zh-CN"/>
        </w:rPr>
        <w:t>our</w:t>
      </w:r>
      <w:r w:rsidRPr="00735692">
        <w:t xml:space="preserve"> main responsibility as public service media. ARTE is showing a great deal of </w:t>
      </w:r>
      <w:r w:rsidRPr="00735692">
        <w:rPr>
          <w:lang w:eastAsia="zh-CN"/>
        </w:rPr>
        <w:t>programmes</w:t>
      </w:r>
      <w:r w:rsidRPr="00735692">
        <w:t xml:space="preserve"> on environmental issues, climate change and educational programmes on these topics.</w:t>
      </w:r>
    </w:p>
    <w:p w14:paraId="4ABF215E" w14:textId="2A991B43" w:rsidR="00FC7641" w:rsidRPr="00607F20" w:rsidRDefault="00FC7641" w:rsidP="00FC7641">
      <w:pPr>
        <w:pStyle w:val="Heading1"/>
      </w:pPr>
      <w:bookmarkStart w:id="6" w:name="_Toc185230528"/>
      <w:r w:rsidRPr="00607F20">
        <w:lastRenderedPageBreak/>
        <w:t>2</w:t>
      </w:r>
      <w:r w:rsidRPr="00607F20">
        <w:tab/>
        <w:t>Energy consumption in programme production and programme certification</w:t>
      </w:r>
      <w:r w:rsidR="00E26AB7">
        <w:rPr>
          <w:rStyle w:val="FootnoteReference"/>
        </w:rPr>
        <w:footnoteReference w:id="2"/>
      </w:r>
      <w:bookmarkEnd w:id="6"/>
    </w:p>
    <w:p w14:paraId="216FEA98" w14:textId="77777777" w:rsidR="00FC7641" w:rsidRPr="00735692" w:rsidRDefault="00FC7641" w:rsidP="00100475">
      <w:pPr>
        <w:pStyle w:val="Headingi"/>
      </w:pPr>
      <w:r w:rsidRPr="00735692">
        <w:t>Founded in 2011, albert supports the global Film and TV industry to reduce the environmental impact of production and to create content that supports a vision for a sustainable future.</w:t>
      </w:r>
    </w:p>
    <w:p w14:paraId="5D877BB8" w14:textId="77777777" w:rsidR="00FC7641" w:rsidRPr="00735692" w:rsidRDefault="00FC7641" w:rsidP="00FC7641">
      <w:r w:rsidRPr="00735692">
        <w:t>albert started ten years ago as a simple carbon calculator created by the BBC to help productions around the UK measure their environmental impact. Later the BBC gave the tool to the British Academy of Film and Television Arts (BAFTA).</w:t>
      </w:r>
    </w:p>
    <w:p w14:paraId="31A22C05" w14:textId="77777777" w:rsidR="00FC7641" w:rsidRPr="00735692" w:rsidRDefault="00FC7641" w:rsidP="00FC7641">
      <w:r w:rsidRPr="00735692">
        <w:t>albert is funded by BAFTA, independent production companies and broadcasters. The larger partners provide the main source of funding so that everyone in the industry can benefit, for example, a small independent can receive free training and tools. albert views itself as one of the leading environmental sustainability initiatives for humanity with the aim to lead the screen industries in effective collaboration for a sustainable climate.</w:t>
      </w:r>
    </w:p>
    <w:p w14:paraId="357F7E0E" w14:textId="77777777" w:rsidR="00FC7641" w:rsidRPr="00735692" w:rsidRDefault="00FC7641" w:rsidP="00404351">
      <w:pPr>
        <w:keepNext/>
        <w:keepLines/>
      </w:pPr>
      <w:r w:rsidRPr="00735692">
        <w:t>The organization’s objectives are:</w:t>
      </w:r>
    </w:p>
    <w:p w14:paraId="7713A870" w14:textId="77777777" w:rsidR="00FC7641" w:rsidRPr="00735692" w:rsidRDefault="00FC7641" w:rsidP="00404351">
      <w:pPr>
        <w:pStyle w:val="enumlev1"/>
        <w:keepNext/>
        <w:keepLines/>
      </w:pPr>
      <w:r w:rsidRPr="00735692">
        <w:t>–</w:t>
      </w:r>
      <w:r w:rsidRPr="00735692">
        <w:tab/>
        <w:t xml:space="preserve">to </w:t>
      </w:r>
      <w:r w:rsidRPr="00735692">
        <w:rPr>
          <w:b/>
        </w:rPr>
        <w:t>Inspire</w:t>
      </w:r>
      <w:r w:rsidRPr="00735692">
        <w:t xml:space="preserve"> – empowering the industry to create content that supports a vision for a sustainable future. We want our content to help society to make the right choices in reducing the environmental impacts.</w:t>
      </w:r>
    </w:p>
    <w:p w14:paraId="4831CA39" w14:textId="77777777" w:rsidR="00FC7641" w:rsidRPr="00735692" w:rsidRDefault="00FC7641" w:rsidP="00FC7641">
      <w:pPr>
        <w:pStyle w:val="enumlev1"/>
      </w:pPr>
      <w:r w:rsidRPr="00735692">
        <w:t>–</w:t>
      </w:r>
      <w:r w:rsidRPr="00735692">
        <w:tab/>
        <w:t xml:space="preserve">to </w:t>
      </w:r>
      <w:r w:rsidRPr="00735692">
        <w:rPr>
          <w:b/>
        </w:rPr>
        <w:t>Eliminate</w:t>
      </w:r>
      <w:r w:rsidRPr="00735692">
        <w:t xml:space="preserve"> – a zero carbon/zero waste production industry. This goal is truly ambitious.</w:t>
      </w:r>
    </w:p>
    <w:p w14:paraId="3927B829" w14:textId="77777777" w:rsidR="00FC7641" w:rsidRPr="00735692" w:rsidRDefault="00FC7641" w:rsidP="00FC7641">
      <w:r w:rsidRPr="00735692">
        <w:t xml:space="preserve">albert works together with broadcasters, SVOD organizations, studios and the production community, and understands the community. Productions produce programme making data which leads to measurement and it is this that drives behaviour change. </w:t>
      </w:r>
      <w:r w:rsidRPr="00735692">
        <w:rPr>
          <w:b/>
          <w:bCs/>
        </w:rPr>
        <w:t>Presenter Quote</w:t>
      </w:r>
      <w:r w:rsidRPr="00735692">
        <w:t>- “</w:t>
      </w:r>
      <w:r w:rsidRPr="00735692">
        <w:rPr>
          <w:i/>
          <w:iCs/>
        </w:rPr>
        <w:t>unless you know your impact you cannot focus on the important things to reduce</w:t>
      </w:r>
      <w:r w:rsidRPr="00735692">
        <w:t>.”</w:t>
      </w:r>
    </w:p>
    <w:p w14:paraId="43D0D35D" w14:textId="77777777" w:rsidR="00FC7641" w:rsidRPr="00735692" w:rsidRDefault="00FC7641" w:rsidP="00FC7641">
      <w:r w:rsidRPr="00735692">
        <w:t xml:space="preserve">By understanding the </w:t>
      </w:r>
      <w:r w:rsidRPr="00735692">
        <w:rPr>
          <w:i/>
          <w:iCs/>
        </w:rPr>
        <w:t xml:space="preserve">impact </w:t>
      </w:r>
      <w:r w:rsidRPr="00735692">
        <w:t xml:space="preserve">of the industry, albert creates tools, reports and content for the training they deliver globally. By understanding the </w:t>
      </w:r>
      <w:r w:rsidRPr="00735692">
        <w:rPr>
          <w:i/>
          <w:iCs/>
        </w:rPr>
        <w:t>barriers</w:t>
      </w:r>
      <w:r w:rsidRPr="00735692">
        <w:t xml:space="preserve"> to the industry, albert creates solutions with their partners. The products and services albert has put together allows the partners to act very fast on the sustainability topic.</w:t>
      </w:r>
    </w:p>
    <w:p w14:paraId="3D4961CA" w14:textId="77777777" w:rsidR="00FC7641" w:rsidRPr="00735692" w:rsidRDefault="00FC7641" w:rsidP="00FC7641">
      <w:r w:rsidRPr="00735692">
        <w:t>albert initiatives include:</w:t>
      </w:r>
    </w:p>
    <w:p w14:paraId="43395567" w14:textId="77777777" w:rsidR="00FC7641" w:rsidRPr="00735692" w:rsidRDefault="00FC7641" w:rsidP="00FC7641">
      <w:pPr>
        <w:pStyle w:val="enumlev1"/>
      </w:pPr>
      <w:r w:rsidRPr="00735692">
        <w:rPr>
          <w:bCs/>
        </w:rPr>
        <w:t>–</w:t>
      </w:r>
      <w:r w:rsidRPr="00735692">
        <w:rPr>
          <w:bCs/>
        </w:rPr>
        <w:tab/>
      </w:r>
      <w:r w:rsidRPr="00735692">
        <w:rPr>
          <w:b/>
        </w:rPr>
        <w:t>Free training</w:t>
      </w:r>
      <w:r w:rsidRPr="00735692">
        <w:t xml:space="preserve"> – helps industry colleagues to live and work sustainably by providing an optimistic, science based, solution centric and enjoyable introduction to the environmental challenges we face.</w:t>
      </w:r>
    </w:p>
    <w:p w14:paraId="098E3427" w14:textId="77777777" w:rsidR="00FC7641" w:rsidRPr="00735692" w:rsidRDefault="00FC7641" w:rsidP="00FC7641">
      <w:pPr>
        <w:pStyle w:val="enumlev1"/>
      </w:pPr>
      <w:r w:rsidRPr="00735692">
        <w:rPr>
          <w:bCs/>
        </w:rPr>
        <w:t>–</w:t>
      </w:r>
      <w:r w:rsidRPr="00735692">
        <w:rPr>
          <w:bCs/>
        </w:rPr>
        <w:tab/>
      </w:r>
      <w:r w:rsidRPr="00735692">
        <w:rPr>
          <w:b/>
        </w:rPr>
        <w:t>Green rider</w:t>
      </w:r>
      <w:r w:rsidRPr="00735692">
        <w:t xml:space="preserve"> – an agreement to empower actors, directors, writers and their agents get more sustainability measures implemented on sets through their contracts.</w:t>
      </w:r>
    </w:p>
    <w:p w14:paraId="2F736694" w14:textId="77777777" w:rsidR="00FC7641" w:rsidRPr="00735692" w:rsidRDefault="00FC7641" w:rsidP="00FC7641">
      <w:pPr>
        <w:pStyle w:val="enumlev1"/>
      </w:pPr>
      <w:r w:rsidRPr="00735692">
        <w:rPr>
          <w:bCs/>
        </w:rPr>
        <w:t>–</w:t>
      </w:r>
      <w:r w:rsidRPr="00735692">
        <w:rPr>
          <w:bCs/>
        </w:rPr>
        <w:tab/>
      </w:r>
      <w:r w:rsidRPr="00735692">
        <w:rPr>
          <w:b/>
        </w:rPr>
        <w:t>Creative energy</w:t>
      </w:r>
      <w:r w:rsidRPr="00735692">
        <w:t xml:space="preserve"> – a project to help creative industries switch to a 100% renewable electricity supplier. This project creates a bucket like agreement with suppliers to help reduce green electricity costs for the creatives.</w:t>
      </w:r>
    </w:p>
    <w:p w14:paraId="79330E42" w14:textId="77777777" w:rsidR="00FC7641" w:rsidRPr="00735692" w:rsidRDefault="00FC7641" w:rsidP="00FC7641">
      <w:pPr>
        <w:pStyle w:val="enumlev1"/>
      </w:pPr>
      <w:r w:rsidRPr="00735692">
        <w:rPr>
          <w:bCs/>
        </w:rPr>
        <w:t>–</w:t>
      </w:r>
      <w:r w:rsidRPr="00735692">
        <w:rPr>
          <w:bCs/>
        </w:rPr>
        <w:tab/>
      </w:r>
      <w:r w:rsidRPr="00735692">
        <w:rPr>
          <w:b/>
        </w:rPr>
        <w:t>Screen new deal</w:t>
      </w:r>
      <w:r w:rsidRPr="00735692">
        <w:t xml:space="preserve"> – a report that sets out a roadmap for what a sustainable film industry could look like.</w:t>
      </w:r>
    </w:p>
    <w:p w14:paraId="36B6F9A8" w14:textId="7BE7AB6A" w:rsidR="00FC7641" w:rsidRPr="00735692" w:rsidRDefault="00FC7641" w:rsidP="00FC7641">
      <w:pPr>
        <w:pStyle w:val="enumlev1"/>
      </w:pPr>
      <w:r w:rsidRPr="00735692">
        <w:rPr>
          <w:bCs/>
        </w:rPr>
        <w:t>–</w:t>
      </w:r>
      <w:r w:rsidRPr="00735692">
        <w:rPr>
          <w:bCs/>
        </w:rPr>
        <w:tab/>
      </w:r>
      <w:r w:rsidRPr="00735692">
        <w:rPr>
          <w:b/>
        </w:rPr>
        <w:t>Suppliers to zero</w:t>
      </w:r>
      <w:r w:rsidRPr="00735692">
        <w:t xml:space="preserve"> – practical solutions for films and TV community to address their Scope</w:t>
      </w:r>
      <w:r w:rsidR="00404351" w:rsidRPr="00735692">
        <w:t> </w:t>
      </w:r>
      <w:r w:rsidRPr="00735692">
        <w:t>3 emissions within their supply chain.</w:t>
      </w:r>
    </w:p>
    <w:p w14:paraId="2494694A" w14:textId="77777777" w:rsidR="00FC7641" w:rsidRPr="00735692" w:rsidRDefault="00FC7641" w:rsidP="00FC7641">
      <w:pPr>
        <w:pStyle w:val="enumlev1"/>
      </w:pPr>
      <w:r w:rsidRPr="00735692">
        <w:rPr>
          <w:bCs/>
        </w:rPr>
        <w:t>–</w:t>
      </w:r>
      <w:r w:rsidRPr="00735692">
        <w:rPr>
          <w:bCs/>
        </w:rPr>
        <w:tab/>
      </w:r>
      <w:r w:rsidRPr="00735692">
        <w:rPr>
          <w:b/>
        </w:rPr>
        <w:t>Creative offsets</w:t>
      </w:r>
      <w:r w:rsidRPr="00735692">
        <w:t xml:space="preserve"> – a scheme to help companies off-set the carbon emissions that they cannot reduce by supporting a portfolio of high quality, impactful REDD+ emission reduction projects.</w:t>
      </w:r>
    </w:p>
    <w:p w14:paraId="6C980BC1" w14:textId="77777777" w:rsidR="00FC7641" w:rsidRPr="00735692" w:rsidRDefault="00FC7641" w:rsidP="00FC7641">
      <w:pPr>
        <w:pStyle w:val="enumlev1"/>
      </w:pPr>
      <w:r w:rsidRPr="00735692">
        <w:rPr>
          <w:bCs/>
        </w:rPr>
        <w:t>–</w:t>
      </w:r>
      <w:r w:rsidRPr="00735692">
        <w:rPr>
          <w:bCs/>
        </w:rPr>
        <w:tab/>
      </w:r>
      <w:r w:rsidRPr="00735692">
        <w:rPr>
          <w:b/>
        </w:rPr>
        <w:t>Planet placement</w:t>
      </w:r>
      <w:r w:rsidRPr="00735692">
        <w:t xml:space="preserve"> – is an editorial project. It is a creative guide for programme makers, providing practical tips, inspiration and ideas for putting the planet and climate change </w:t>
      </w:r>
      <w:r w:rsidRPr="00735692">
        <w:lastRenderedPageBreak/>
        <w:t>solutions into programme editorially. For example, a character’s job could be to install solar panels.</w:t>
      </w:r>
    </w:p>
    <w:p w14:paraId="2007DD15" w14:textId="5D4CF139" w:rsidR="00FC7641" w:rsidRPr="00735692" w:rsidRDefault="00FC7641" w:rsidP="00FC7641">
      <w:r w:rsidRPr="00735692">
        <w:t xml:space="preserve">The albert carbon calculator has been in existence for </w:t>
      </w:r>
      <w:r w:rsidR="005A5EE8">
        <w:t>ten</w:t>
      </w:r>
      <w:r w:rsidRPr="00735692">
        <w:t xml:space="preserve"> years, which means it has data for approximately 12 000 productions. This data puts albert in a privileged position in understanding the impact of what they do for the productions.</w:t>
      </w:r>
    </w:p>
    <w:p w14:paraId="68B92CBE" w14:textId="77777777" w:rsidR="00FC7641" w:rsidRPr="00735692" w:rsidRDefault="00FC7641" w:rsidP="00FC7641">
      <w:r w:rsidRPr="00735692">
        <w:t>The January 2021 major release of the albert tools updated the:</w:t>
      </w:r>
    </w:p>
    <w:p w14:paraId="22F6651E" w14:textId="77777777" w:rsidR="00FC7641" w:rsidRPr="00735692" w:rsidRDefault="00FC7641" w:rsidP="00FC7641">
      <w:pPr>
        <w:pStyle w:val="enumlev1"/>
      </w:pPr>
      <w:r w:rsidRPr="00735692">
        <w:rPr>
          <w:bCs/>
        </w:rPr>
        <w:t>–</w:t>
      </w:r>
      <w:r w:rsidRPr="00735692">
        <w:rPr>
          <w:bCs/>
        </w:rPr>
        <w:tab/>
      </w:r>
      <w:r w:rsidRPr="00735692">
        <w:rPr>
          <w:b/>
        </w:rPr>
        <w:t>Carbon calculator</w:t>
      </w:r>
      <w:r w:rsidRPr="00735692">
        <w:t xml:space="preserve"> to include localized carbon factors adding 308 carbon factors related to generating electricity. For example, if there is filming in Martinique, it is possible to get data of the emissions for that particular island.</w:t>
      </w:r>
    </w:p>
    <w:p w14:paraId="6191FF8C" w14:textId="77777777" w:rsidR="00FC7641" w:rsidRPr="00735692" w:rsidRDefault="00FC7641" w:rsidP="00FC7641">
      <w:pPr>
        <w:pStyle w:val="enumlev1"/>
      </w:pPr>
      <w:r w:rsidRPr="00735692">
        <w:rPr>
          <w:bCs/>
        </w:rPr>
        <w:t>–</w:t>
      </w:r>
      <w:r w:rsidRPr="00735692">
        <w:rPr>
          <w:bCs/>
        </w:rPr>
        <w:tab/>
      </w:r>
      <w:r w:rsidRPr="00735692">
        <w:rPr>
          <w:b/>
        </w:rPr>
        <w:t>Carbon action plan</w:t>
      </w:r>
      <w:r w:rsidRPr="00735692">
        <w:t xml:space="preserve"> which productions use to achieve certification. By rewarding productions to take action, a sustainability strategy is created for each production.</w:t>
      </w:r>
    </w:p>
    <w:p w14:paraId="39057AEC" w14:textId="77777777" w:rsidR="00FC7641" w:rsidRPr="00735692" w:rsidRDefault="00FC7641" w:rsidP="00FC7641">
      <w:pPr>
        <w:pStyle w:val="enumlev1"/>
      </w:pPr>
      <w:r w:rsidRPr="00735692">
        <w:rPr>
          <w:bCs/>
        </w:rPr>
        <w:t>–</w:t>
      </w:r>
      <w:r w:rsidRPr="00735692">
        <w:rPr>
          <w:bCs/>
        </w:rPr>
        <w:tab/>
      </w:r>
      <w:r w:rsidRPr="00735692">
        <w:rPr>
          <w:b/>
        </w:rPr>
        <w:t>Reports</w:t>
      </w:r>
      <w:r w:rsidRPr="00735692">
        <w:t>.</w:t>
      </w:r>
    </w:p>
    <w:p w14:paraId="22497A24" w14:textId="77777777" w:rsidR="00FC7641" w:rsidRPr="00735692" w:rsidRDefault="00FC7641" w:rsidP="00FC7641">
      <w:pPr>
        <w:pStyle w:val="enumlev1"/>
      </w:pPr>
      <w:r w:rsidRPr="00735692">
        <w:rPr>
          <w:bCs/>
        </w:rPr>
        <w:t>–</w:t>
      </w:r>
      <w:r w:rsidRPr="00735692">
        <w:rPr>
          <w:bCs/>
        </w:rPr>
        <w:tab/>
      </w:r>
      <w:r w:rsidRPr="00735692">
        <w:rPr>
          <w:b/>
        </w:rPr>
        <w:t>Support</w:t>
      </w:r>
      <w:r w:rsidRPr="00735692">
        <w:rPr>
          <w:bCs/>
        </w:rPr>
        <w:t>.</w:t>
      </w:r>
    </w:p>
    <w:p w14:paraId="77DF78B6" w14:textId="77777777" w:rsidR="00FC7641" w:rsidRPr="00735692" w:rsidRDefault="00FC7641" w:rsidP="00FC7641">
      <w:pPr>
        <w:pStyle w:val="enumlev1"/>
      </w:pPr>
      <w:r w:rsidRPr="00735692">
        <w:rPr>
          <w:bCs/>
        </w:rPr>
        <w:t>–</w:t>
      </w:r>
      <w:r w:rsidRPr="00735692">
        <w:rPr>
          <w:bCs/>
        </w:rPr>
        <w:tab/>
      </w:r>
      <w:r w:rsidRPr="00735692">
        <w:rPr>
          <w:b/>
        </w:rPr>
        <w:t>Translations</w:t>
      </w:r>
      <w:r w:rsidRPr="00735692">
        <w:t xml:space="preserve"> – albert is now available in 10 languages.</w:t>
      </w:r>
    </w:p>
    <w:p w14:paraId="5326E2D0" w14:textId="77777777" w:rsidR="00FC7641" w:rsidRPr="00735692" w:rsidRDefault="00FC7641" w:rsidP="00FC7641">
      <w:r w:rsidRPr="00735692">
        <w:t>The impact of COVID-19 demonstrated there was a 52% reduction of CO</w:t>
      </w:r>
      <w:r w:rsidRPr="00735692">
        <w:rPr>
          <w:vertAlign w:val="subscript"/>
        </w:rPr>
        <w:t>2</w:t>
      </w:r>
      <w:r w:rsidRPr="00735692">
        <w:t>/hr of output – from 9.2 tons (2019-2020) down to 4.4 tons (2020-2021). This reduction had nothing to do with producing less, but with new factors including remote production, reduction in travel and more renewables in the energy mix.</w:t>
      </w:r>
    </w:p>
    <w:p w14:paraId="15D839C7" w14:textId="77777777" w:rsidR="00FC7641" w:rsidRPr="00735692" w:rsidRDefault="00FC7641" w:rsidP="00FC7641">
      <w:r w:rsidRPr="00735692">
        <w:rPr>
          <w:b/>
          <w:bCs/>
        </w:rPr>
        <w:t>Actions</w:t>
      </w:r>
      <w:r w:rsidRPr="00735692">
        <w:t xml:space="preserve"> – Some of the actions productions and broadcasters can take to reduce the impact of their energy use include:</w:t>
      </w:r>
    </w:p>
    <w:p w14:paraId="232D5692" w14:textId="77777777" w:rsidR="00FC7641" w:rsidRPr="00735692" w:rsidRDefault="00FC7641" w:rsidP="00FC7641">
      <w:pPr>
        <w:pStyle w:val="enumlev1"/>
      </w:pPr>
      <w:r w:rsidRPr="00735692">
        <w:rPr>
          <w:bCs/>
        </w:rPr>
        <w:t>–</w:t>
      </w:r>
      <w:r w:rsidRPr="00735692">
        <w:rPr>
          <w:bCs/>
        </w:rPr>
        <w:tab/>
      </w:r>
      <w:r w:rsidRPr="00735692">
        <w:rPr>
          <w:b/>
        </w:rPr>
        <w:t>Energy generation</w:t>
      </w:r>
      <w:r w:rsidRPr="00735692">
        <w:t xml:space="preserve"> – e.g. add solar panels to the buildings,</w:t>
      </w:r>
    </w:p>
    <w:p w14:paraId="1D5ED943" w14:textId="77777777" w:rsidR="00FC7641" w:rsidRPr="00735692" w:rsidRDefault="00FC7641" w:rsidP="00FC7641">
      <w:pPr>
        <w:pStyle w:val="enumlev1"/>
      </w:pPr>
      <w:r w:rsidRPr="00735692">
        <w:rPr>
          <w:bCs/>
        </w:rPr>
        <w:t>–</w:t>
      </w:r>
      <w:r w:rsidRPr="00735692">
        <w:rPr>
          <w:bCs/>
        </w:rPr>
        <w:tab/>
      </w:r>
      <w:r w:rsidRPr="00735692">
        <w:rPr>
          <w:b/>
        </w:rPr>
        <w:t>Source renewable energy</w:t>
      </w:r>
      <w:r w:rsidRPr="00735692">
        <w:t xml:space="preserve"> – e.g. it is already possible to source green energy across most of Europe.</w:t>
      </w:r>
    </w:p>
    <w:p w14:paraId="5AC197FC" w14:textId="77777777" w:rsidR="00FC7641" w:rsidRPr="00735692" w:rsidRDefault="00FC7641" w:rsidP="00FC7641">
      <w:pPr>
        <w:pStyle w:val="enumlev1"/>
      </w:pPr>
      <w:r w:rsidRPr="00735692">
        <w:rPr>
          <w:bCs/>
        </w:rPr>
        <w:t>–</w:t>
      </w:r>
      <w:r w:rsidRPr="00735692">
        <w:rPr>
          <w:bCs/>
        </w:rPr>
        <w:tab/>
      </w:r>
      <w:r w:rsidRPr="00735692">
        <w:rPr>
          <w:b/>
        </w:rPr>
        <w:t>Avoid diesel generators</w:t>
      </w:r>
      <w:r w:rsidRPr="00735692">
        <w:t xml:space="preserve"> – first by trying to reduce energy consumption. Use local mains supply before sourcing green generators such as electric or biofuel.</w:t>
      </w:r>
    </w:p>
    <w:p w14:paraId="4FF084AC" w14:textId="77777777" w:rsidR="00FC7641" w:rsidRPr="00735692" w:rsidRDefault="00FC7641" w:rsidP="00FC7641">
      <w:pPr>
        <w:pStyle w:val="enumlev1"/>
      </w:pPr>
      <w:r w:rsidRPr="00735692">
        <w:rPr>
          <w:bCs/>
        </w:rPr>
        <w:t>–</w:t>
      </w:r>
      <w:r w:rsidRPr="00735692">
        <w:rPr>
          <w:bCs/>
        </w:rPr>
        <w:tab/>
      </w:r>
      <w:r w:rsidRPr="00735692">
        <w:rPr>
          <w:b/>
        </w:rPr>
        <w:t>Use LED lighting</w:t>
      </w:r>
      <w:r w:rsidRPr="00735692">
        <w:t xml:space="preserve"> – this is one of the easiest ways to reduce the energy consumption.</w:t>
      </w:r>
    </w:p>
    <w:p w14:paraId="591EAA6D" w14:textId="77777777" w:rsidR="00FC7641" w:rsidRPr="00735692" w:rsidRDefault="00FC7641" w:rsidP="00FC7641">
      <w:r w:rsidRPr="00735692">
        <w:t>In 2021, 97% of albert’s members productions used energy efficiency measures which were achieved by many switching to green energy tariffs for buildings and:</w:t>
      </w:r>
    </w:p>
    <w:p w14:paraId="087CFFAD" w14:textId="77777777" w:rsidR="00FC7641" w:rsidRPr="00735692" w:rsidRDefault="00FC7641" w:rsidP="00FC7641">
      <w:pPr>
        <w:pStyle w:val="enumlev1"/>
      </w:pPr>
      <w:r w:rsidRPr="00735692">
        <w:rPr>
          <w:bCs/>
        </w:rPr>
        <w:t>–</w:t>
      </w:r>
      <w:r w:rsidRPr="00735692">
        <w:rPr>
          <w:bCs/>
        </w:rPr>
        <w:tab/>
      </w:r>
      <w:r w:rsidRPr="00735692">
        <w:rPr>
          <w:b/>
        </w:rPr>
        <w:t>18%</w:t>
      </w:r>
      <w:r w:rsidRPr="00735692">
        <w:tab/>
        <w:t>used low emission generators.</w:t>
      </w:r>
    </w:p>
    <w:p w14:paraId="3E694ECA" w14:textId="77777777" w:rsidR="00FC7641" w:rsidRPr="00735692" w:rsidRDefault="00FC7641" w:rsidP="00FC7641">
      <w:pPr>
        <w:pStyle w:val="enumlev1"/>
      </w:pPr>
      <w:r w:rsidRPr="00735692">
        <w:rPr>
          <w:bCs/>
        </w:rPr>
        <w:t>–</w:t>
      </w:r>
      <w:r w:rsidRPr="00735692">
        <w:rPr>
          <w:bCs/>
        </w:rPr>
        <w:tab/>
      </w:r>
      <w:r w:rsidRPr="00735692">
        <w:rPr>
          <w:b/>
        </w:rPr>
        <w:t>11%</w:t>
      </w:r>
      <w:r w:rsidRPr="00735692">
        <w:tab/>
        <w:t>used accommodation that was on an energy efficiency tariff.</w:t>
      </w:r>
    </w:p>
    <w:p w14:paraId="69006509" w14:textId="77777777" w:rsidR="00FC7641" w:rsidRPr="00735692" w:rsidRDefault="00FC7641" w:rsidP="00FC7641">
      <w:pPr>
        <w:pStyle w:val="enumlev1"/>
      </w:pPr>
      <w:r w:rsidRPr="00735692">
        <w:rPr>
          <w:bCs/>
        </w:rPr>
        <w:t>–</w:t>
      </w:r>
      <w:r w:rsidRPr="00735692">
        <w:rPr>
          <w:bCs/>
        </w:rPr>
        <w:tab/>
      </w:r>
      <w:r w:rsidRPr="00735692">
        <w:rPr>
          <w:b/>
        </w:rPr>
        <w:t>50%</w:t>
      </w:r>
      <w:r w:rsidRPr="00735692">
        <w:rPr>
          <w:b/>
        </w:rPr>
        <w:tab/>
      </w:r>
      <w:r w:rsidRPr="00735692">
        <w:t>(almost) switched to low emitting or electric vehicles.</w:t>
      </w:r>
    </w:p>
    <w:p w14:paraId="4F30F950" w14:textId="77777777" w:rsidR="00FC7641" w:rsidRPr="00735692" w:rsidRDefault="00FC7641" w:rsidP="00FC7641">
      <w:pPr>
        <w:pStyle w:val="enumlev1"/>
      </w:pPr>
      <w:r w:rsidRPr="00735692">
        <w:rPr>
          <w:bCs/>
        </w:rPr>
        <w:t>–</w:t>
      </w:r>
      <w:r w:rsidRPr="00735692">
        <w:rPr>
          <w:bCs/>
        </w:rPr>
        <w:tab/>
      </w:r>
      <w:r w:rsidRPr="00735692">
        <w:rPr>
          <w:b/>
        </w:rPr>
        <w:t>76%</w:t>
      </w:r>
      <w:r w:rsidRPr="00735692">
        <w:tab/>
        <w:t>hired local suppliers to reduce the transportation required.</w:t>
      </w:r>
    </w:p>
    <w:p w14:paraId="24D9533F" w14:textId="77777777" w:rsidR="00FC7641" w:rsidRPr="00735692" w:rsidRDefault="00FC7641" w:rsidP="00FC7641">
      <w:r w:rsidRPr="00735692">
        <w:t>This is achieved by collaboration with each production company’s suppliers.</w:t>
      </w:r>
    </w:p>
    <w:p w14:paraId="405B61EB" w14:textId="7C533449" w:rsidR="00FC7641" w:rsidRPr="00735692" w:rsidRDefault="00FC7641" w:rsidP="00FC7641">
      <w:pPr>
        <w:pStyle w:val="Heading1"/>
      </w:pPr>
      <w:bookmarkStart w:id="7" w:name="_Toc185230529"/>
      <w:r w:rsidRPr="00735692">
        <w:t>3</w:t>
      </w:r>
      <w:r w:rsidRPr="00735692">
        <w:tab/>
        <w:t xml:space="preserve">Energy and the </w:t>
      </w:r>
      <w:r w:rsidR="005A5EE8" w:rsidRPr="00735692">
        <w:t>carbon footprin</w:t>
      </w:r>
      <w:r w:rsidRPr="00735692">
        <w:t xml:space="preserve">t of ICT and </w:t>
      </w:r>
      <w:r w:rsidR="005A5EE8" w:rsidRPr="005A5EE8">
        <w:t>Entertainment and Media</w:t>
      </w:r>
      <w:r w:rsidRPr="00735692">
        <w:t xml:space="preserve"> sectors</w:t>
      </w:r>
      <w:r w:rsidR="008114D2">
        <w:rPr>
          <w:rStyle w:val="FootnoteReference"/>
        </w:rPr>
        <w:footnoteReference w:id="3"/>
      </w:r>
      <w:bookmarkEnd w:id="7"/>
    </w:p>
    <w:p w14:paraId="0CC83989" w14:textId="77777777" w:rsidR="00FC7641" w:rsidRPr="00735692" w:rsidRDefault="00FC7641" w:rsidP="00404351">
      <w:pPr>
        <w:rPr>
          <w:i/>
          <w:iCs/>
        </w:rPr>
      </w:pPr>
      <w:r w:rsidRPr="00735692">
        <w:rPr>
          <w:i/>
          <w:iCs/>
        </w:rPr>
        <w:t xml:space="preserve">This section discusses the emissions and carbon footprint of the ICT and Entertainment and Media (E&amp;M) sectors. </w:t>
      </w:r>
    </w:p>
    <w:p w14:paraId="7853E2FB" w14:textId="17F60017" w:rsidR="00FC7641" w:rsidRPr="00735692" w:rsidRDefault="00FC7641" w:rsidP="00FC7641">
      <w:r w:rsidRPr="00735692">
        <w:t xml:space="preserve">In this document the classic definition of Information and Communications Technology (ICT) groups computing and telecom together. Entertainment and Media (E&amp;M) includes electronic entertainment </w:t>
      </w:r>
      <w:r w:rsidRPr="00735692">
        <w:lastRenderedPageBreak/>
        <w:t>media, broadcasting, music, film, gaming, etc. Other electronics, such as used in the building sector, vehicles in production, industry</w:t>
      </w:r>
      <w:r w:rsidR="005A5EE8">
        <w:t>,</w:t>
      </w:r>
      <w:r w:rsidRPr="00735692">
        <w:t xml:space="preserve"> etc.</w:t>
      </w:r>
      <w:r w:rsidR="005A5EE8">
        <w:t>,</w:t>
      </w:r>
      <w:r w:rsidRPr="00735692">
        <w:t xml:space="preserve"> are not included as part of the E&amp;M sector.</w:t>
      </w:r>
    </w:p>
    <w:p w14:paraId="4537A973" w14:textId="77777777" w:rsidR="00FC7641" w:rsidRPr="00607F20" w:rsidRDefault="00FC7641" w:rsidP="00FC7641">
      <w:pPr>
        <w:pStyle w:val="Headingb"/>
      </w:pPr>
      <w:r w:rsidRPr="00607F20">
        <w:t>Trends</w:t>
      </w:r>
    </w:p>
    <w:p w14:paraId="036C7AC5" w14:textId="77777777" w:rsidR="00FC7641" w:rsidRPr="00735692" w:rsidRDefault="00FC7641" w:rsidP="00FC7641">
      <w:r w:rsidRPr="00735692">
        <w:t>There are currently two major trends that can be identified in these sectors:</w:t>
      </w:r>
    </w:p>
    <w:p w14:paraId="73AE90CF" w14:textId="77777777" w:rsidR="00FC7641" w:rsidRPr="00735692" w:rsidRDefault="00FC7641" w:rsidP="00FC7641">
      <w:pPr>
        <w:pStyle w:val="enumlev1"/>
      </w:pPr>
      <w:r w:rsidRPr="00735692">
        <w:t>1</w:t>
      </w:r>
      <w:r w:rsidRPr="00735692">
        <w:tab/>
        <w:t xml:space="preserve">The ability to communicate is built into entertainment. </w:t>
      </w:r>
    </w:p>
    <w:p w14:paraId="0AF64CB7" w14:textId="77777777" w:rsidR="00FC7641" w:rsidRPr="00735692" w:rsidRDefault="00FC7641" w:rsidP="00FC7641">
      <w:pPr>
        <w:pStyle w:val="enumlev1"/>
      </w:pPr>
      <w:r w:rsidRPr="00735692">
        <w:t>2</w:t>
      </w:r>
      <w:r w:rsidRPr="00735692">
        <w:tab/>
        <w:t>ICT devices are used for consuming entertainment and media as well as, for example, smartphones having cameras, GPS, media players, and which are used for gaming.</w:t>
      </w:r>
    </w:p>
    <w:p w14:paraId="25E9B12B" w14:textId="2C94DFFE" w:rsidR="00FC7641" w:rsidRPr="00735692" w:rsidRDefault="00FC7641" w:rsidP="00FC7641">
      <w:r w:rsidRPr="00735692">
        <w:t>Within the ICT and E&amp;M sectors, the carbon and energy footprints have been studied for 10</w:t>
      </w:r>
      <w:r w:rsidR="005A5EE8">
        <w:t> to </w:t>
      </w:r>
      <w:r w:rsidRPr="00735692">
        <w:t xml:space="preserve">20 years. Figure 1 shows the carbon footprint over time for the ICT section, the E&amp;M sector and the print media sector. </w:t>
      </w:r>
    </w:p>
    <w:p w14:paraId="113E8A4D" w14:textId="77777777" w:rsidR="00FC7641" w:rsidRPr="00735692" w:rsidRDefault="00FC7641" w:rsidP="00FC7641">
      <w:pPr>
        <w:pStyle w:val="enumlev1"/>
      </w:pPr>
      <w:r w:rsidRPr="00735692">
        <w:rPr>
          <w:bCs/>
        </w:rPr>
        <w:t>–</w:t>
      </w:r>
      <w:r w:rsidRPr="00735692">
        <w:rPr>
          <w:bCs/>
        </w:rPr>
        <w:tab/>
      </w:r>
      <w:r w:rsidRPr="00735692">
        <w:t>The footprint of the ICT sector grew rapidly between 2005 and 2010, but after that, it flattened out and has remained at about the same level since [2]. The ICT and E&amp;M carbon footprints are expected to reduce due to the switch to renewables. After a peak in 2010, the consumption of the user device categories has started to decline thanks mainly to new display technologies.</w:t>
      </w:r>
    </w:p>
    <w:p w14:paraId="274C70FC" w14:textId="77777777" w:rsidR="00FC7641" w:rsidRPr="00735692" w:rsidRDefault="00FC7641" w:rsidP="00FC7641">
      <w:pPr>
        <w:pStyle w:val="enumlev1"/>
      </w:pPr>
      <w:r w:rsidRPr="00735692">
        <w:rPr>
          <w:bCs/>
        </w:rPr>
        <w:t>–</w:t>
      </w:r>
      <w:r w:rsidRPr="00735692">
        <w:rPr>
          <w:bCs/>
        </w:rPr>
        <w:tab/>
      </w:r>
      <w:r w:rsidRPr="00735692">
        <w:t>The emergence of smartphones reduced consumer device energy consumption as they replaced a plethora of other devices.</w:t>
      </w:r>
    </w:p>
    <w:p w14:paraId="3A973230" w14:textId="77777777" w:rsidR="00FC7641" w:rsidRPr="00735692" w:rsidRDefault="00FC7641" w:rsidP="00FC7641">
      <w:pPr>
        <w:pStyle w:val="enumlev1"/>
      </w:pPr>
      <w:r w:rsidRPr="00735692">
        <w:rPr>
          <w:bCs/>
        </w:rPr>
        <w:t>–</w:t>
      </w:r>
      <w:r w:rsidRPr="00735692">
        <w:rPr>
          <w:bCs/>
        </w:rPr>
        <w:tab/>
      </w:r>
      <w:r w:rsidRPr="00735692">
        <w:t>Energy consumption in paper media peaked around 2007, since then less paper media was consumed worldwide due to the move to online versions.</w:t>
      </w:r>
    </w:p>
    <w:p w14:paraId="58C7404B" w14:textId="194309B2" w:rsidR="00FC7641" w:rsidRPr="00735692" w:rsidRDefault="00FC7641" w:rsidP="00FC7641">
      <w:r w:rsidRPr="00735692">
        <w:t xml:space="preserve">One of the big questions over time concerns the use of data and its impact on carbon emissions. Figure 2 shows the data traffic over </w:t>
      </w:r>
      <w:r w:rsidR="005A5EE8">
        <w:t>a ten-</w:t>
      </w:r>
      <w:r w:rsidRPr="00735692">
        <w:t>year period:</w:t>
      </w:r>
    </w:p>
    <w:p w14:paraId="6EFA5CED" w14:textId="77777777" w:rsidR="00FC7641" w:rsidRPr="00735692" w:rsidRDefault="00FC7641" w:rsidP="00FC7641">
      <w:pPr>
        <w:pStyle w:val="enumlev1"/>
      </w:pPr>
      <w:r w:rsidRPr="00735692">
        <w:rPr>
          <w:bCs/>
        </w:rPr>
        <w:t>–</w:t>
      </w:r>
      <w:r w:rsidRPr="00735692">
        <w:rPr>
          <w:bCs/>
        </w:rPr>
        <w:tab/>
      </w:r>
      <w:r w:rsidRPr="00735692">
        <w:t>between 1995 and 2000, the data increase use was 70-fold</w:t>
      </w:r>
    </w:p>
    <w:p w14:paraId="15CBEE94" w14:textId="77777777" w:rsidR="00FC7641" w:rsidRPr="00735692" w:rsidRDefault="00FC7641" w:rsidP="00FC7641">
      <w:pPr>
        <w:pStyle w:val="enumlev1"/>
      </w:pPr>
      <w:r w:rsidRPr="00735692">
        <w:rPr>
          <w:bCs/>
        </w:rPr>
        <w:t>–</w:t>
      </w:r>
      <w:r w:rsidRPr="00735692">
        <w:rPr>
          <w:bCs/>
        </w:rPr>
        <w:tab/>
      </w:r>
      <w:r w:rsidRPr="00735692">
        <w:t>between 2000 and 2005 it was 15-fold</w:t>
      </w:r>
    </w:p>
    <w:p w14:paraId="4B8C6E9E" w14:textId="77777777" w:rsidR="00FC7641" w:rsidRPr="00735692" w:rsidRDefault="00FC7641" w:rsidP="00FC7641">
      <w:pPr>
        <w:pStyle w:val="enumlev1"/>
      </w:pPr>
      <w:r w:rsidRPr="00735692">
        <w:rPr>
          <w:bCs/>
        </w:rPr>
        <w:t>–</w:t>
      </w:r>
      <w:r w:rsidRPr="00735692">
        <w:rPr>
          <w:bCs/>
        </w:rPr>
        <w:tab/>
      </w:r>
      <w:r w:rsidRPr="00735692">
        <w:t>between 2005 and 2010 it slowed to 7-fold.</w:t>
      </w:r>
    </w:p>
    <w:p w14:paraId="657C8ED8" w14:textId="77777777" w:rsidR="00FC7641" w:rsidRPr="00735692" w:rsidRDefault="00FC7641" w:rsidP="00FC7641">
      <w:pPr>
        <w:pStyle w:val="enumlev1"/>
      </w:pPr>
      <w:r w:rsidRPr="00735692">
        <w:t>While the growth rate has slowed, it still remains high:</w:t>
      </w:r>
    </w:p>
    <w:p w14:paraId="7680E070" w14:textId="77777777" w:rsidR="00FC7641" w:rsidRPr="00735692" w:rsidRDefault="00FC7641" w:rsidP="00FC7641">
      <w:pPr>
        <w:pStyle w:val="enumlev1"/>
      </w:pPr>
      <w:r w:rsidRPr="00735692">
        <w:rPr>
          <w:bCs/>
        </w:rPr>
        <w:t>–</w:t>
      </w:r>
      <w:r w:rsidRPr="00735692">
        <w:rPr>
          <w:bCs/>
        </w:rPr>
        <w:tab/>
      </w:r>
      <w:r w:rsidRPr="00735692">
        <w:t>between 2010 and 2020 14-fold growth.</w:t>
      </w:r>
    </w:p>
    <w:p w14:paraId="492F1F13" w14:textId="77777777" w:rsidR="00FC7641" w:rsidRPr="00735692" w:rsidRDefault="00FC7641" w:rsidP="00FC7641">
      <w:r w:rsidRPr="00735692">
        <w:t>What is interesting is that the annual energy consumption and carbon footprints have stayed almost the same.</w:t>
      </w:r>
    </w:p>
    <w:p w14:paraId="2FC7F571" w14:textId="77777777" w:rsidR="00FC7641" w:rsidRPr="00735692" w:rsidRDefault="00FC7641" w:rsidP="00FC7641">
      <w:r w:rsidRPr="00735692">
        <w:t>The prediction for the future is that data traffic will continue to grow exponentially. Even though the exact growth rate is difficult to predict it is unlikely to impact the energy consumption and therefore the CO</w:t>
      </w:r>
      <w:r w:rsidRPr="00735692">
        <w:rPr>
          <w:vertAlign w:val="subscript"/>
        </w:rPr>
        <w:t>2</w:t>
      </w:r>
      <w:r w:rsidRPr="00735692">
        <w:t xml:space="preserve"> emissions. The switch to renewable energy sources will potentially reduce the CO</w:t>
      </w:r>
      <w:r w:rsidRPr="00735692">
        <w:rPr>
          <w:vertAlign w:val="subscript"/>
        </w:rPr>
        <w:t>2</w:t>
      </w:r>
      <w:r w:rsidRPr="00735692">
        <w:t xml:space="preserve"> emissions even though the power consumption is likely to increase.</w:t>
      </w:r>
    </w:p>
    <w:p w14:paraId="251FCC37" w14:textId="77777777" w:rsidR="00FC7641" w:rsidRPr="00735692" w:rsidRDefault="00FC7641" w:rsidP="00FC7641">
      <w:r w:rsidRPr="00735692">
        <w:t>What is clear is that energy use and CO</w:t>
      </w:r>
      <w:r w:rsidRPr="00735692">
        <w:rPr>
          <w:vertAlign w:val="subscript"/>
        </w:rPr>
        <w:t>2</w:t>
      </w:r>
      <w:r w:rsidRPr="00735692">
        <w:t xml:space="preserve"> emissions are not and never have been, directly proportional to the amount of data being processed. Data increase is a function of technology, first comes technology development, then the data, not the other way around! If it had been the other way around, energy and CO</w:t>
      </w:r>
      <w:r w:rsidRPr="00735692">
        <w:rPr>
          <w:vertAlign w:val="subscript"/>
        </w:rPr>
        <w:t>2</w:t>
      </w:r>
      <w:r w:rsidRPr="00735692">
        <w:t xml:space="preserve"> emissions would have increased exponentially, as would the cost. An example of this is a modern laptop which can process over 100 000 times more data while requiring 1/10</w:t>
      </w:r>
      <w:r w:rsidRPr="00735692">
        <w:rPr>
          <w:vertAlign w:val="superscript"/>
        </w:rPr>
        <w:t>th</w:t>
      </w:r>
      <w:r w:rsidRPr="00735692">
        <w:t xml:space="preserve"> the energy of an old desktop. This can be applied to modern networks and data centres too.</w:t>
      </w:r>
    </w:p>
    <w:p w14:paraId="4FEA1D7D" w14:textId="77777777" w:rsidR="00FC7641" w:rsidRPr="00735692" w:rsidRDefault="00FC7641" w:rsidP="00FC7641">
      <w:r w:rsidRPr="00735692">
        <w:t xml:space="preserve">To understand the energy consumption and carbon footprint of networks, real and accurate measurements are a key prerequisite to lowering power emissions. </w:t>
      </w:r>
    </w:p>
    <w:p w14:paraId="637A3780" w14:textId="3C16E252" w:rsidR="00FC7641" w:rsidRPr="00735692" w:rsidRDefault="00FC7641" w:rsidP="008A5610">
      <w:r w:rsidRPr="00735692">
        <w:rPr>
          <w:spacing w:val="-2"/>
        </w:rPr>
        <w:t>Data on production and shipment of consumer electronics devices and servers are shown in Fig. 3.</w:t>
      </w:r>
      <w:r w:rsidRPr="00735692">
        <w:t xml:space="preserve"> For laptops and desktops, the peak occurred just after 2010, albeit with an uptake in 2020 because many companies were in need of new laptops with webcams to facilitate homeworking during the COVID</w:t>
      </w:r>
      <w:r w:rsidR="00404351" w:rsidRPr="00735692">
        <w:noBreakHyphen/>
      </w:r>
      <w:r w:rsidRPr="00735692">
        <w:t>19 pandemic.</w:t>
      </w:r>
    </w:p>
    <w:p w14:paraId="62B00356" w14:textId="77777777" w:rsidR="00FC7641" w:rsidRPr="00224A92" w:rsidRDefault="00FC7641" w:rsidP="00FC7641">
      <w:pPr>
        <w:pStyle w:val="FigureNo"/>
      </w:pPr>
      <w:r w:rsidRPr="00BF7E0B">
        <w:lastRenderedPageBreak/>
        <w:t>Figure</w:t>
      </w:r>
      <w:r w:rsidRPr="00224A92">
        <w:t xml:space="preserve"> 1</w:t>
      </w:r>
    </w:p>
    <w:p w14:paraId="157CF248" w14:textId="77777777" w:rsidR="00FC7641" w:rsidRPr="00224A92" w:rsidRDefault="00FC7641" w:rsidP="00FC7641">
      <w:pPr>
        <w:pStyle w:val="Figuretitle"/>
      </w:pPr>
      <w:r w:rsidRPr="00224A92">
        <w:t>Carbon footprint over time</w:t>
      </w:r>
    </w:p>
    <w:p w14:paraId="7567672E" w14:textId="77777777" w:rsidR="00FC7641" w:rsidRPr="00224A92" w:rsidRDefault="00FC7641" w:rsidP="00FC7641">
      <w:pPr>
        <w:pStyle w:val="Figure"/>
      </w:pPr>
      <w:r w:rsidRPr="00224A92">
        <w:rPr>
          <w:noProof/>
        </w:rPr>
        <w:drawing>
          <wp:inline distT="0" distB="0" distL="0" distR="0" wp14:anchorId="2E99BBE6" wp14:editId="1B5FF1BC">
            <wp:extent cx="4928870" cy="4499610"/>
            <wp:effectExtent l="0" t="0" r="0" b="0"/>
            <wp:docPr id="12" name="Graphic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2" descr="A picture containing graphical user inter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28870" cy="4499610"/>
                    </a:xfrm>
                    <a:prstGeom prst="rect">
                      <a:avLst/>
                    </a:prstGeom>
                  </pic:spPr>
                </pic:pic>
              </a:graphicData>
            </a:graphic>
          </wp:inline>
        </w:drawing>
      </w:r>
    </w:p>
    <w:p w14:paraId="1AEE444D" w14:textId="77777777" w:rsidR="00FC7641" w:rsidRPr="00735692" w:rsidRDefault="00FC7641" w:rsidP="00FC7641">
      <w:pPr>
        <w:pStyle w:val="Normalaftertitle"/>
      </w:pPr>
      <w:r w:rsidRPr="00735692">
        <w:t>Production of TVs, TV set top boxes and gaming devices has been relatively stable over time after a peak of sales in 2010. Mobile phones including smart phones, have not seen growth in recent years and sales have even decreased.</w:t>
      </w:r>
    </w:p>
    <w:p w14:paraId="41BF09BA" w14:textId="77777777" w:rsidR="00FC7641" w:rsidRPr="00735692" w:rsidRDefault="00FC7641" w:rsidP="00FC7641">
      <w:r w:rsidRPr="00735692">
        <w:t>Despite predictions that data centres would need to grow significantly, the number of new servers shipped has been stable, with growth accounted for by expansion in China.</w:t>
      </w:r>
    </w:p>
    <w:p w14:paraId="58E4F08C" w14:textId="77777777" w:rsidR="00FC7641" w:rsidRPr="00224A92" w:rsidRDefault="00FC7641" w:rsidP="00FC7641">
      <w:pPr>
        <w:pStyle w:val="FigureNo"/>
      </w:pPr>
      <w:r w:rsidRPr="00224A92">
        <w:t>Figure 2</w:t>
      </w:r>
    </w:p>
    <w:p w14:paraId="61ED0BBD" w14:textId="77777777" w:rsidR="00FC7641" w:rsidRPr="00224A92" w:rsidRDefault="00FC7641" w:rsidP="00FC7641">
      <w:pPr>
        <w:pStyle w:val="Figuretitle"/>
      </w:pPr>
      <w:r w:rsidRPr="00224A92">
        <w:t>Data traffic over time</w:t>
      </w:r>
    </w:p>
    <w:p w14:paraId="5DE84C8B" w14:textId="77777777" w:rsidR="00FC7641" w:rsidRPr="00224A92" w:rsidRDefault="00FC7641" w:rsidP="00FC7641">
      <w:pPr>
        <w:pStyle w:val="Figure"/>
      </w:pPr>
      <w:r w:rsidRPr="00224A92">
        <w:rPr>
          <w:noProof/>
        </w:rPr>
        <w:drawing>
          <wp:inline distT="0" distB="0" distL="0" distR="0" wp14:anchorId="1971B2C2" wp14:editId="69CA926B">
            <wp:extent cx="5141052" cy="1962000"/>
            <wp:effectExtent l="0" t="0" r="2540" b="635"/>
            <wp:docPr id="13" name="Graphic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5" descr="A picture containing graphical user inter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41052" cy="1962000"/>
                    </a:xfrm>
                    <a:prstGeom prst="rect">
                      <a:avLst/>
                    </a:prstGeom>
                  </pic:spPr>
                </pic:pic>
              </a:graphicData>
            </a:graphic>
          </wp:inline>
        </w:drawing>
      </w:r>
    </w:p>
    <w:p w14:paraId="33CD4624" w14:textId="4187F6D5" w:rsidR="00FC7641" w:rsidRPr="00735692" w:rsidRDefault="00FC7641" w:rsidP="00FC7641">
      <w:pPr>
        <w:pStyle w:val="Normalaftertitle"/>
      </w:pPr>
      <w:r w:rsidRPr="00735692">
        <w:lastRenderedPageBreak/>
        <w:t>Figure 3 also shows the energy consumed by data centres based on verifiable statistics from 150</w:t>
      </w:r>
      <w:r w:rsidR="008114D2">
        <w:t> </w:t>
      </w:r>
      <w:r w:rsidRPr="00735692">
        <w:t>companies representing more than 90% of the world’s data processing. The combined power requirement of these companies is around 115 TWh per year. More than half of this comes from specifically purchased renewable power sources but additionally, these companies are investing in their own renewable electricity production.</w:t>
      </w:r>
    </w:p>
    <w:p w14:paraId="65089E28" w14:textId="77777777" w:rsidR="00FC7641" w:rsidRPr="00735692" w:rsidRDefault="00FC7641" w:rsidP="00FC7641">
      <w:pPr>
        <w:pStyle w:val="FigureNo"/>
      </w:pPr>
      <w:bookmarkStart w:id="8" w:name="_Ref107233095"/>
      <w:r w:rsidRPr="00735692">
        <w:t>Figure 3</w:t>
      </w:r>
      <w:bookmarkEnd w:id="8"/>
    </w:p>
    <w:p w14:paraId="16A83E86" w14:textId="77777777" w:rsidR="00FC7641" w:rsidRPr="00735692" w:rsidRDefault="00FC7641" w:rsidP="00FC7641">
      <w:pPr>
        <w:pStyle w:val="Figuretitle"/>
      </w:pPr>
      <w:r w:rsidRPr="00735692">
        <w:t>Data on consumer electronics devices and servers</w:t>
      </w:r>
    </w:p>
    <w:p w14:paraId="4F7353ED" w14:textId="77777777" w:rsidR="00FC7641" w:rsidRPr="00224A92" w:rsidRDefault="00FC7641" w:rsidP="00404351">
      <w:pPr>
        <w:pStyle w:val="Figure"/>
      </w:pPr>
      <w:r w:rsidRPr="00224A92">
        <w:rPr>
          <w:noProof/>
        </w:rPr>
        <w:drawing>
          <wp:inline distT="0" distB="0" distL="0" distR="0" wp14:anchorId="66A0C5EC" wp14:editId="40D5D071">
            <wp:extent cx="6119495" cy="2920365"/>
            <wp:effectExtent l="0" t="0" r="0" b="0"/>
            <wp:docPr id="10" name="Graphic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9495" cy="2920365"/>
                    </a:xfrm>
                    <a:prstGeom prst="rect">
                      <a:avLst/>
                    </a:prstGeom>
                  </pic:spPr>
                </pic:pic>
              </a:graphicData>
            </a:graphic>
          </wp:inline>
        </w:drawing>
      </w:r>
    </w:p>
    <w:p w14:paraId="16677C3F" w14:textId="77777777" w:rsidR="00FC7641" w:rsidRPr="00735692" w:rsidRDefault="00FC7641" w:rsidP="00FC7641">
      <w:pPr>
        <w:pStyle w:val="Normalaftertitle"/>
      </w:pPr>
      <w:r w:rsidRPr="00735692">
        <w:t xml:space="preserve">The energy used for data processing and networks represents less than half a percent of the world’s total energy consumption. Our statistics of networks covering about 75% of all the subscriptions, shows that less than 1% of electricity is consumed here. </w:t>
      </w:r>
    </w:p>
    <w:p w14:paraId="1B164BDD" w14:textId="77777777" w:rsidR="00FC7641" w:rsidRPr="00735692" w:rsidRDefault="00FC7641" w:rsidP="00FC7641">
      <w:r w:rsidRPr="00735692">
        <w:t>Figure 4 shows the carbon footprints of the ICT and E&amp;M sectors in 2020. Darker shades refer to embodied carbon (i.e. related to the production of equipment). Lighter shades refer to carbon generated during the operational use of the equipment. As can be seen, the size of the networks in the entertainment and media sector is relatively small compared to the ICT sector as a whole and the embodied carbon is less than 1 million tonnes.</w:t>
      </w:r>
    </w:p>
    <w:p w14:paraId="416921FF" w14:textId="77777777" w:rsidR="00FC7641" w:rsidRPr="00735692" w:rsidRDefault="00FC7641" w:rsidP="00FC7641">
      <w:pPr>
        <w:pStyle w:val="FigureNo"/>
      </w:pPr>
      <w:r w:rsidRPr="00735692">
        <w:lastRenderedPageBreak/>
        <w:t>Figure 4</w:t>
      </w:r>
    </w:p>
    <w:p w14:paraId="7949FCC3" w14:textId="77777777" w:rsidR="00FC7641" w:rsidRPr="00735692" w:rsidRDefault="00FC7641" w:rsidP="00FC7641">
      <w:pPr>
        <w:pStyle w:val="Figuretitle"/>
      </w:pPr>
      <w:r w:rsidRPr="00735692">
        <w:t>Carbon footprints of ICT and E&amp;M sectors in 2020</w:t>
      </w:r>
    </w:p>
    <w:p w14:paraId="2672CFD5" w14:textId="77777777" w:rsidR="00FC7641" w:rsidRPr="00224A92" w:rsidRDefault="00FC7641" w:rsidP="00404351">
      <w:pPr>
        <w:pStyle w:val="Figure"/>
      </w:pPr>
      <w:r w:rsidRPr="00224A92">
        <w:rPr>
          <w:noProof/>
        </w:rPr>
        <w:drawing>
          <wp:inline distT="0" distB="0" distL="0" distR="0" wp14:anchorId="65AA537E" wp14:editId="5251FDD0">
            <wp:extent cx="6119495" cy="3933190"/>
            <wp:effectExtent l="0" t="0" r="0" b="0"/>
            <wp:docPr id="4" name="Graphic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9495" cy="3933190"/>
                    </a:xfrm>
                    <a:prstGeom prst="rect">
                      <a:avLst/>
                    </a:prstGeom>
                  </pic:spPr>
                </pic:pic>
              </a:graphicData>
            </a:graphic>
          </wp:inline>
        </w:drawing>
      </w:r>
    </w:p>
    <w:p w14:paraId="1D9BF61F" w14:textId="6C4293D1" w:rsidR="00FC7641" w:rsidRPr="00735692" w:rsidRDefault="00FC7641" w:rsidP="00FC7641">
      <w:pPr>
        <w:pStyle w:val="Normalaftertitle"/>
      </w:pPr>
      <w:r w:rsidRPr="00735692">
        <w:t>The power used by devices for transmitting</w:t>
      </w:r>
      <w:r w:rsidR="00EA562B">
        <w:rPr>
          <w:rStyle w:val="FootnoteReference"/>
        </w:rPr>
        <w:footnoteReference w:id="4"/>
      </w:r>
      <w:r w:rsidRPr="00735692">
        <w:t xml:space="preserve"> data is shown in Fig. 5 [3]. The power used to transmit is not proportional to the amount of data sent. For example, a home router which is not transmitting any data will normally use about 10 W. The increase in power required to send data for a standard video stream adds about 0.1 W. The physical line itself does not consume much more. All routers in any network exhibit a similar behaviour.</w:t>
      </w:r>
    </w:p>
    <w:p w14:paraId="033DD1A4" w14:textId="24E4DB37" w:rsidR="00FC7641" w:rsidRPr="00735692" w:rsidRDefault="00FC7641" w:rsidP="00FC7641">
      <w:pPr>
        <w:rPr>
          <w:spacing w:val="-2"/>
        </w:rPr>
      </w:pPr>
      <w:r w:rsidRPr="00735692">
        <w:t>Data centres and the content delivery network together require less than 1 W to stream a 5 Mbit/s HD video [2], as shown in Fig. 6. A typical end-to-end network (includes delivery and home networks) power requirement is about 18 W for a high-quality video stream [3]. The power consumed by user’s display devices varies from 100 W for a television</w:t>
      </w:r>
      <w:r w:rsidR="00EA562B">
        <w:rPr>
          <w:rStyle w:val="FootnoteReference"/>
        </w:rPr>
        <w:footnoteReference w:id="5"/>
      </w:r>
      <w:r w:rsidRPr="00735692">
        <w:t xml:space="preserve"> to about 20 W for a typical laptop or under 3 W for a smartphone [3]. For 4K televisions in 2022 in default settings, the power consumption is on average 122.5 W for a 55” screen, and 145 W for a 65” screen. Similarly, in 2022, </w:t>
      </w:r>
      <w:r w:rsidRPr="00735692">
        <w:rPr>
          <w:spacing w:val="-2"/>
        </w:rPr>
        <w:t>8K televisions use much more power, on average 250 W for a 55” display and 300 W for a 65” display.</w:t>
      </w:r>
    </w:p>
    <w:p w14:paraId="75A033E7" w14:textId="77777777" w:rsidR="00FC7641" w:rsidRPr="00607F20" w:rsidRDefault="00FC7641" w:rsidP="00FC7641">
      <w:pPr>
        <w:pStyle w:val="FigureNo"/>
      </w:pPr>
      <w:bookmarkStart w:id="9" w:name="_Ref107302325"/>
      <w:r w:rsidRPr="00607F20">
        <w:lastRenderedPageBreak/>
        <w:t>Figure 5</w:t>
      </w:r>
      <w:bookmarkEnd w:id="9"/>
    </w:p>
    <w:p w14:paraId="1DF40F05" w14:textId="77777777" w:rsidR="00FC7641" w:rsidRPr="00735692" w:rsidRDefault="00FC7641" w:rsidP="00FC7641">
      <w:pPr>
        <w:pStyle w:val="Figuretitle"/>
      </w:pPr>
      <w:r w:rsidRPr="00735692">
        <w:t>Power as function of data rate</w:t>
      </w:r>
    </w:p>
    <w:p w14:paraId="36F1052A" w14:textId="77777777" w:rsidR="00FC7641" w:rsidRPr="00224A92" w:rsidRDefault="00FC7641" w:rsidP="00FC7641">
      <w:pPr>
        <w:pStyle w:val="Figure"/>
      </w:pPr>
      <w:r w:rsidRPr="00224A92">
        <w:rPr>
          <w:noProof/>
        </w:rPr>
        <w:drawing>
          <wp:inline distT="0" distB="0" distL="0" distR="0" wp14:anchorId="2E82E3C3" wp14:editId="6E688974">
            <wp:extent cx="5076532" cy="2358000"/>
            <wp:effectExtent l="0" t="0" r="0" b="4445"/>
            <wp:docPr id="2" name="Graphic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6532" cy="2358000"/>
                    </a:xfrm>
                    <a:prstGeom prst="rect">
                      <a:avLst/>
                    </a:prstGeom>
                  </pic:spPr>
                </pic:pic>
              </a:graphicData>
            </a:graphic>
          </wp:inline>
        </w:drawing>
      </w:r>
    </w:p>
    <w:p w14:paraId="575FE7A2" w14:textId="77777777" w:rsidR="00FC7641" w:rsidRPr="00735692" w:rsidRDefault="00FC7641" w:rsidP="00FC7641">
      <w:pPr>
        <w:pStyle w:val="FigureNo"/>
      </w:pPr>
      <w:bookmarkStart w:id="10" w:name="_Ref107303243"/>
      <w:r w:rsidRPr="00735692">
        <w:t>Figure 6</w:t>
      </w:r>
      <w:bookmarkEnd w:id="10"/>
    </w:p>
    <w:p w14:paraId="154627B7" w14:textId="77777777" w:rsidR="00FC7641" w:rsidRPr="00735692" w:rsidRDefault="00FC7641" w:rsidP="00FC7641">
      <w:pPr>
        <w:pStyle w:val="Figuretitle"/>
      </w:pPr>
      <w:r w:rsidRPr="00735692">
        <w:t>Total power used to stream a video</w:t>
      </w:r>
    </w:p>
    <w:p w14:paraId="3F6E669B" w14:textId="77777777" w:rsidR="00FC7641" w:rsidRPr="00224A92" w:rsidRDefault="00FC7641" w:rsidP="00404351">
      <w:pPr>
        <w:pStyle w:val="Figure"/>
      </w:pPr>
      <w:r w:rsidRPr="00224A92">
        <w:rPr>
          <w:noProof/>
        </w:rPr>
        <w:drawing>
          <wp:inline distT="0" distB="0" distL="0" distR="0" wp14:anchorId="3B6E0A45" wp14:editId="078CDEE6">
            <wp:extent cx="6117590" cy="1587500"/>
            <wp:effectExtent l="0" t="0" r="0" b="0"/>
            <wp:docPr id="3" name="Graphic 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17590" cy="1587500"/>
                    </a:xfrm>
                    <a:prstGeom prst="rect">
                      <a:avLst/>
                    </a:prstGeom>
                  </pic:spPr>
                </pic:pic>
              </a:graphicData>
            </a:graphic>
          </wp:inline>
        </w:drawing>
      </w:r>
    </w:p>
    <w:p w14:paraId="09631AF5" w14:textId="77777777" w:rsidR="00FC7641" w:rsidRPr="00735692" w:rsidRDefault="00FC7641" w:rsidP="00FC7641">
      <w:pPr>
        <w:pStyle w:val="Normalaftertitle"/>
      </w:pPr>
      <w:r w:rsidRPr="00735692">
        <w:t xml:space="preserve">Data transmission cost is often expressed in kWh/GB. However, the actual value depends on several factors. First, due to equipment replacement, the cost per GB tends to fall [2] [4]. This means that measurements of data transmission costs made several years ago are no longer accurate. Second, </w:t>
      </w:r>
      <w:r w:rsidRPr="00735692">
        <w:rPr>
          <w:spacing w:val="-2"/>
        </w:rPr>
        <w:t>using excessively large values will lead to unrealistic estimates. For example, assuming 0.4 kWh/GB,</w:t>
      </w:r>
      <w:r w:rsidRPr="00735692">
        <w:t xml:space="preserve"> as measured for small files several years ago, would lead to a power use of 920 W to stream a high-definition video – an amount that is impossible in practice. Likewise, using the network average would lead to a consumption of 180 W for a high-definition video, which is still a factor 10 too high. Further, it was found that small files have a higher cost per GB than large files. The conclusion here is that power use needs to be measured while streaming, at the level of individual files or streams.</w:t>
      </w:r>
    </w:p>
    <w:p w14:paraId="3A0DE9E4" w14:textId="0A145244" w:rsidR="00FC7641" w:rsidRPr="00735692" w:rsidRDefault="00FC7641" w:rsidP="00FC7641">
      <w:r w:rsidRPr="00735692">
        <w:t>Video data rates depend on pixel resolution. An HD video requires around 5 Mbit/s, whereas 4K and 8K resolutions require 20-25 and 50-100 Mbit/s respectively. Using fine-grained measurements, in 2020 an HD video streamed at 5 Mbit/s (2.3 GB/h) at 18.3 W would require around 0.008 kWh/GB. A large game file download at 50 Mbit/s (23 GB/h) at less than 21 W requires less than 0.001</w:t>
      </w:r>
      <w:r w:rsidR="00082FB7" w:rsidRPr="00735692">
        <w:t> </w:t>
      </w:r>
      <w:r w:rsidRPr="00735692">
        <w:t>kWh/GB. These measurements confirm that power use of data transmission is not proportional to the amount of data.</w:t>
      </w:r>
    </w:p>
    <w:p w14:paraId="42D2B535" w14:textId="77777777" w:rsidR="00FC7641" w:rsidRPr="00735692" w:rsidRDefault="00FC7641" w:rsidP="00FC7641">
      <w:r w:rsidRPr="00735692">
        <w:t xml:space="preserve">A comparison between streaming and traditional TV is shown in Fig. 7. The average TV set top box consumes around 10 W today [2]. </w:t>
      </w:r>
    </w:p>
    <w:p w14:paraId="287E82E1" w14:textId="77777777" w:rsidR="00FC7641" w:rsidRPr="00224A92" w:rsidRDefault="00FC7641" w:rsidP="00FC7641">
      <w:pPr>
        <w:pStyle w:val="FigureNo"/>
      </w:pPr>
      <w:r w:rsidRPr="00224A92">
        <w:lastRenderedPageBreak/>
        <w:t>Figure 7</w:t>
      </w:r>
    </w:p>
    <w:p w14:paraId="186FB64D" w14:textId="77777777" w:rsidR="00FC7641" w:rsidRPr="00224A92" w:rsidRDefault="00FC7641" w:rsidP="00FC7641">
      <w:pPr>
        <w:pStyle w:val="Figuretitle"/>
      </w:pPr>
      <w:r w:rsidRPr="00224A92">
        <w:t>Streaming vs broadcasting</w:t>
      </w:r>
    </w:p>
    <w:p w14:paraId="10B1632B" w14:textId="77777777" w:rsidR="00FC7641" w:rsidRPr="00224A92" w:rsidRDefault="00FC7641" w:rsidP="00FC7641">
      <w:pPr>
        <w:pStyle w:val="Figure"/>
      </w:pPr>
      <w:bookmarkStart w:id="11" w:name="_Ref107305992"/>
      <w:r w:rsidRPr="00224A92">
        <w:rPr>
          <w:noProof/>
        </w:rPr>
        <w:drawing>
          <wp:inline distT="0" distB="0" distL="0" distR="0" wp14:anchorId="424FCB43" wp14:editId="0A359B8A">
            <wp:extent cx="5380990" cy="3228975"/>
            <wp:effectExtent l="0" t="0" r="0" b="9525"/>
            <wp:docPr id="8" name="Graphic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80990" cy="3228975"/>
                    </a:xfrm>
                    <a:prstGeom prst="rect">
                      <a:avLst/>
                    </a:prstGeom>
                  </pic:spPr>
                </pic:pic>
              </a:graphicData>
            </a:graphic>
          </wp:inline>
        </w:drawing>
      </w:r>
      <w:bookmarkEnd w:id="11"/>
    </w:p>
    <w:p w14:paraId="00362F22" w14:textId="77777777" w:rsidR="00FC7641" w:rsidRPr="00735692" w:rsidRDefault="00FC7641" w:rsidP="00FC7641">
      <w:pPr>
        <w:pStyle w:val="Normalaftertitle"/>
      </w:pPr>
      <w:r w:rsidRPr="00735692">
        <w:t>Cable TV networks consume a little more than a fixed broadband line, but this could be split, allocating one part to broadband and one part to TV. Both use the same kind of data centres and content delivery networks. As an example, TV broadcast in Sweden consumes around 5 W per active household. The only device that may consume there is an aerial amplifier that may be needed between the antenna and the TV. Further, DVD players and Blu-ray disc players each consume around 10 W when in use.</w:t>
      </w:r>
    </w:p>
    <w:p w14:paraId="39BADBE8" w14:textId="77777777" w:rsidR="00FC7641" w:rsidRPr="00735692" w:rsidRDefault="00FC7641" w:rsidP="00FC7641">
      <w:pPr>
        <w:rPr>
          <w:spacing w:val="-2"/>
        </w:rPr>
      </w:pPr>
      <w:r w:rsidRPr="00735692">
        <w:t xml:space="preserve">Ways to save energy could be to use fibre networks that are being constructed around the world, as that is infrastructure that is being built anyway. Further, consumers can reduce their energy consumption by watching on smaller screens such as laptop/tablet/phone screens. Finally, the use of parallel technologies for backward compatibility could be switched off, notably first-generation </w:t>
      </w:r>
      <w:r w:rsidRPr="00735692">
        <w:rPr>
          <w:spacing w:val="-2"/>
        </w:rPr>
        <w:t>mobile technology. The 2G and 3G mobile networks are also likely to be switched off relatively soon.</w:t>
      </w:r>
    </w:p>
    <w:p w14:paraId="509321BB" w14:textId="77777777" w:rsidR="00FC7641" w:rsidRPr="00735692" w:rsidRDefault="00FC7641" w:rsidP="00FC7641">
      <w:r w:rsidRPr="00735692">
        <w:t>In the future, physical media (DVDs, Blu-ray disks) will be less present. TV broadcasting is likely to stay, also because it helps to maintain national security. Mobile broadband compares relatively well, as it requires a low wattage per subscriber. However, it consumes more than, for example, fixed broadband when a video is streamed on it [3].</w:t>
      </w:r>
    </w:p>
    <w:p w14:paraId="3781F1FA" w14:textId="18123B37" w:rsidR="00FC7641" w:rsidRPr="00735692" w:rsidRDefault="00FC7641" w:rsidP="00082FB7"/>
    <w:p w14:paraId="3669EF39" w14:textId="77777777" w:rsidR="001D3DF1" w:rsidRDefault="001D3DF1" w:rsidP="001D3DF1"/>
    <w:p w14:paraId="190B2F28" w14:textId="77777777" w:rsidR="001D3DF1" w:rsidRDefault="001D3DF1" w:rsidP="001D3DF1"/>
    <w:p w14:paraId="5D1CD604" w14:textId="26C59A49" w:rsidR="001D3DF1" w:rsidRDefault="001D3DF1" w:rsidP="001D3DF1">
      <w:pPr>
        <w:pStyle w:val="AnnexNoTitle"/>
      </w:pPr>
      <w:bookmarkStart w:id="12" w:name="_Toc185230530"/>
      <w:r>
        <w:lastRenderedPageBreak/>
        <w:t>Annex</w:t>
      </w:r>
      <w:r>
        <w:br/>
      </w:r>
      <w:r>
        <w:br/>
        <w:t>Scopes</w:t>
      </w:r>
      <w:bookmarkEnd w:id="12"/>
    </w:p>
    <w:p w14:paraId="1B61903D" w14:textId="5C104B2E" w:rsidR="001D3DF1" w:rsidRPr="001D3DF1" w:rsidRDefault="001D3DF1" w:rsidP="001D3DF1">
      <w:pPr>
        <w:pStyle w:val="Normalaftertitle"/>
      </w:pPr>
      <w:r w:rsidRPr="001D3DF1">
        <w:t>Greenhouse gases (GHG) are gases that trap heat in the atmosphere</w:t>
      </w:r>
      <w:r w:rsidR="009E0E9F">
        <w:t>,</w:t>
      </w:r>
      <w:r w:rsidRPr="001D3DF1">
        <w:t xml:space="preserve"> hence the ‘greenhouse’ name. The main greenhouse gases are carbon dioxide, methane, nitrous oxide and the fluorinated gases still commonly used in refrigerators and air conditioners.</w:t>
      </w:r>
      <w:r w:rsidR="00EA562B">
        <w:rPr>
          <w:rStyle w:val="FootnoteReference"/>
        </w:rPr>
        <w:footnoteReference w:id="6"/>
      </w:r>
    </w:p>
    <w:p w14:paraId="08E73700" w14:textId="2547E6EA" w:rsidR="001D3DF1" w:rsidRPr="001D3DF1" w:rsidRDefault="001D3DF1" w:rsidP="001D3DF1">
      <w:r w:rsidRPr="001D3DF1">
        <w:t>The GHG emissions are categorised into three groups, Scopes 1, 2 and 3</w:t>
      </w:r>
      <w:r w:rsidR="00EA562B">
        <w:rPr>
          <w:rStyle w:val="FootnoteReference"/>
        </w:rPr>
        <w:footnoteReference w:id="7"/>
      </w:r>
      <w:r w:rsidRPr="001D3DF1">
        <w:t xml:space="preserve">. Scope 3 is further categorised into 15 categories. Figure 8 shows an overview of the GHG Protocol scopes and emissions across the value chain. </w:t>
      </w:r>
    </w:p>
    <w:p w14:paraId="2935AF60" w14:textId="3E365E8D" w:rsidR="001D3DF1" w:rsidRPr="001D3DF1" w:rsidRDefault="001D3DF1" w:rsidP="001D3DF1">
      <w:r w:rsidRPr="001D3DF1">
        <w:t>The scope definitions are generic and are applicable to all organizations. Table 1 shows the simplified descriptions of the definitions from GHG together with examples related to broadcasting and media</w:t>
      </w:r>
      <w:r w:rsidR="00EA562B">
        <w:rPr>
          <w:rStyle w:val="FootnoteReference"/>
        </w:rPr>
        <w:footnoteReference w:id="8"/>
      </w:r>
      <w:r w:rsidRPr="001D3DF1">
        <w:t>.</w:t>
      </w:r>
    </w:p>
    <w:p w14:paraId="0B95CE72" w14:textId="77777777" w:rsidR="001D3DF1" w:rsidRPr="001D3DF1" w:rsidRDefault="001D3DF1" w:rsidP="001D3DF1">
      <w:pPr>
        <w:pStyle w:val="FigureNo"/>
      </w:pPr>
      <w:bookmarkStart w:id="13" w:name="_Hlk172876708"/>
      <w:r w:rsidRPr="001D3DF1">
        <w:t>Figure 8</w:t>
      </w:r>
    </w:p>
    <w:p w14:paraId="0D1D935B" w14:textId="54F7146E" w:rsidR="001D3DF1" w:rsidRDefault="001D3DF1" w:rsidP="001D3DF1">
      <w:pPr>
        <w:pStyle w:val="Figuretitle"/>
      </w:pPr>
      <w:r w:rsidRPr="001D3DF1">
        <w:t>Overview of GHG Protocol scopes and emissions across the value chain (taken from GHG Protocol</w:t>
      </w:r>
      <w:bookmarkEnd w:id="13"/>
      <w:r w:rsidR="00EA562B">
        <w:rPr>
          <w:rStyle w:val="FootnoteReference"/>
        </w:rPr>
        <w:footnoteReference w:id="9"/>
      </w:r>
      <w:r w:rsidRPr="002B19C2">
        <w:rPr>
          <w:sz w:val="12"/>
          <w:szCs w:val="14"/>
        </w:rPr>
        <w:t>)</w:t>
      </w:r>
    </w:p>
    <w:p w14:paraId="7AD1B0A1" w14:textId="2DD67789" w:rsidR="00873AC0" w:rsidRPr="00873AC0" w:rsidRDefault="00873AC0" w:rsidP="00873AC0">
      <w:pPr>
        <w:pStyle w:val="Figure"/>
      </w:pPr>
      <w:r w:rsidRPr="00537567">
        <w:rPr>
          <w:noProof/>
        </w:rPr>
        <w:drawing>
          <wp:inline distT="0" distB="0" distL="0" distR="0" wp14:anchorId="17B48BE7" wp14:editId="0467DB30">
            <wp:extent cx="5971605" cy="3528000"/>
            <wp:effectExtent l="0" t="0" r="0" b="0"/>
            <wp:docPr id="1037453402" name="Picture 1" descr="A diagram of a company's 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53402" name="Picture 1" descr="A diagram of a company's scope&#10;&#10;Description automatically generated"/>
                    <pic:cNvPicPr/>
                  </pic:nvPicPr>
                  <pic:blipFill rotWithShape="1">
                    <a:blip r:embed="rId22" cstate="print">
                      <a:extLst>
                        <a:ext uri="{28A0092B-C50C-407E-A947-70E740481C1C}">
                          <a14:useLocalDpi xmlns:a14="http://schemas.microsoft.com/office/drawing/2010/main" val="0"/>
                        </a:ext>
                      </a:extLst>
                    </a:blip>
                    <a:srcRect t="-1" b="6809"/>
                    <a:stretch/>
                  </pic:blipFill>
                  <pic:spPr bwMode="auto">
                    <a:xfrm>
                      <a:off x="0" y="0"/>
                      <a:ext cx="5971605" cy="3528000"/>
                    </a:xfrm>
                    <a:prstGeom prst="rect">
                      <a:avLst/>
                    </a:prstGeom>
                    <a:ln>
                      <a:noFill/>
                    </a:ln>
                    <a:extLst>
                      <a:ext uri="{53640926-AAD7-44D8-BBD7-CCE9431645EC}">
                        <a14:shadowObscured xmlns:a14="http://schemas.microsoft.com/office/drawing/2010/main"/>
                      </a:ext>
                    </a:extLst>
                  </pic:spPr>
                </pic:pic>
              </a:graphicData>
            </a:graphic>
          </wp:inline>
        </w:drawing>
      </w:r>
    </w:p>
    <w:p w14:paraId="42AAB66B" w14:textId="1E7E0D15" w:rsidR="001D3DF1" w:rsidRPr="001D3DF1" w:rsidRDefault="001D3DF1" w:rsidP="001D3DF1">
      <w:pPr>
        <w:pStyle w:val="TableNo"/>
        <w:spacing w:before="480"/>
        <w:rPr>
          <w:lang w:eastAsia="ja-JP"/>
        </w:rPr>
      </w:pPr>
      <w:r w:rsidRPr="001D3DF1">
        <w:rPr>
          <w:lang w:eastAsia="ja-JP"/>
        </w:rPr>
        <w:lastRenderedPageBreak/>
        <w:t>TABLE 1</w:t>
      </w:r>
    </w:p>
    <w:p w14:paraId="2A24EEBB" w14:textId="77777777" w:rsidR="001D3DF1" w:rsidRPr="001D3DF1" w:rsidRDefault="001D3DF1" w:rsidP="001D3DF1">
      <w:pPr>
        <w:pStyle w:val="Tabletitle"/>
        <w:rPr>
          <w:lang w:eastAsia="ja-JP"/>
        </w:rPr>
      </w:pPr>
      <w:r w:rsidRPr="001D3DF1">
        <w:rPr>
          <w:lang w:eastAsia="ja-JP"/>
        </w:rPr>
        <w:t>Definition of scopes and examples related to broadcasting and media</w:t>
      </w:r>
    </w:p>
    <w:tbl>
      <w:tblPr>
        <w:tblStyle w:val="TableGrid"/>
        <w:tblW w:w="9634" w:type="dxa"/>
        <w:tblLook w:val="04A0" w:firstRow="1" w:lastRow="0" w:firstColumn="1" w:lastColumn="0" w:noHBand="0" w:noVBand="1"/>
      </w:tblPr>
      <w:tblGrid>
        <w:gridCol w:w="408"/>
        <w:gridCol w:w="2121"/>
        <w:gridCol w:w="3703"/>
        <w:gridCol w:w="3402"/>
      </w:tblGrid>
      <w:tr w:rsidR="001D3DF1" w:rsidRPr="001D3DF1" w14:paraId="36C934BA" w14:textId="77777777" w:rsidTr="000A1D3C">
        <w:tc>
          <w:tcPr>
            <w:tcW w:w="2529" w:type="dxa"/>
            <w:gridSpan w:val="2"/>
          </w:tcPr>
          <w:p w14:paraId="65E736D3" w14:textId="77777777" w:rsidR="001D3DF1" w:rsidRPr="001D3DF1" w:rsidRDefault="001D3DF1" w:rsidP="000A1D3C">
            <w:pPr>
              <w:pStyle w:val="Tablehead"/>
              <w:spacing w:line="240" w:lineRule="exact"/>
              <w:rPr>
                <w:rFonts w:asciiTheme="majorBidi" w:hAnsiTheme="majorBidi" w:cstheme="majorBidi"/>
                <w:lang w:eastAsia="ja-JP"/>
              </w:rPr>
            </w:pPr>
          </w:p>
        </w:tc>
        <w:tc>
          <w:tcPr>
            <w:tcW w:w="3703" w:type="dxa"/>
          </w:tcPr>
          <w:p w14:paraId="722F3403" w14:textId="77777777" w:rsidR="001D3DF1" w:rsidRPr="001D3DF1" w:rsidRDefault="001D3DF1" w:rsidP="000A1D3C">
            <w:pPr>
              <w:pStyle w:val="Tablehead"/>
              <w:spacing w:line="240" w:lineRule="exact"/>
              <w:rPr>
                <w:rFonts w:asciiTheme="majorBidi" w:hAnsiTheme="majorBidi" w:cstheme="majorBidi"/>
                <w:lang w:eastAsia="ja-JP"/>
              </w:rPr>
            </w:pPr>
            <w:r w:rsidRPr="001D3DF1">
              <w:rPr>
                <w:rFonts w:asciiTheme="majorBidi" w:hAnsiTheme="majorBidi" w:cstheme="majorBidi"/>
                <w:lang w:eastAsia="ja-JP"/>
              </w:rPr>
              <w:t>Simplified definition</w:t>
            </w:r>
          </w:p>
        </w:tc>
        <w:tc>
          <w:tcPr>
            <w:tcW w:w="3402" w:type="dxa"/>
          </w:tcPr>
          <w:p w14:paraId="17EB3E7E" w14:textId="77777777" w:rsidR="001D3DF1" w:rsidRPr="001D3DF1" w:rsidRDefault="001D3DF1" w:rsidP="000A1D3C">
            <w:pPr>
              <w:pStyle w:val="Tablehead"/>
              <w:spacing w:line="240" w:lineRule="exact"/>
              <w:rPr>
                <w:rFonts w:asciiTheme="majorBidi" w:hAnsiTheme="majorBidi" w:cstheme="majorBidi"/>
                <w:lang w:eastAsia="ja-JP"/>
              </w:rPr>
            </w:pPr>
            <w:r w:rsidRPr="001D3DF1">
              <w:rPr>
                <w:rFonts w:asciiTheme="majorBidi" w:hAnsiTheme="majorBidi" w:cstheme="majorBidi"/>
                <w:lang w:eastAsia="ja-JP"/>
              </w:rPr>
              <w:t>Potential examples</w:t>
            </w:r>
          </w:p>
        </w:tc>
      </w:tr>
      <w:tr w:rsidR="001D3DF1" w:rsidRPr="001D3DF1" w14:paraId="0B69E604" w14:textId="77777777" w:rsidTr="000A1D3C">
        <w:tc>
          <w:tcPr>
            <w:tcW w:w="2529" w:type="dxa"/>
            <w:gridSpan w:val="2"/>
          </w:tcPr>
          <w:p w14:paraId="5FF88BF3" w14:textId="77777777" w:rsidR="001D3DF1" w:rsidRPr="001D3DF1" w:rsidRDefault="001D3DF1" w:rsidP="000A1D3C">
            <w:pPr>
              <w:pStyle w:val="Tabletext"/>
              <w:spacing w:line="240" w:lineRule="exact"/>
              <w:rPr>
                <w:rFonts w:asciiTheme="majorBidi" w:hAnsiTheme="majorBidi" w:cstheme="majorBidi"/>
                <w:b/>
                <w:bCs/>
              </w:rPr>
            </w:pPr>
            <w:r w:rsidRPr="001D3DF1">
              <w:rPr>
                <w:rFonts w:asciiTheme="majorBidi" w:hAnsiTheme="majorBidi" w:cstheme="majorBidi"/>
                <w:b/>
                <w:bCs/>
              </w:rPr>
              <w:t>Scope 1</w:t>
            </w:r>
          </w:p>
        </w:tc>
        <w:tc>
          <w:tcPr>
            <w:tcW w:w="3703" w:type="dxa"/>
          </w:tcPr>
          <w:p w14:paraId="5D1DD4F3" w14:textId="77777777" w:rsidR="001D3DF1" w:rsidRPr="001D3DF1" w:rsidRDefault="001D3DF1" w:rsidP="000A1D3C">
            <w:pPr>
              <w:pStyle w:val="Tabletext"/>
              <w:spacing w:line="240" w:lineRule="exact"/>
              <w:rPr>
                <w:rFonts w:asciiTheme="majorBidi" w:hAnsiTheme="majorBidi" w:cstheme="majorBidi"/>
                <w:lang w:eastAsia="ja-JP"/>
              </w:rPr>
            </w:pPr>
            <w:r w:rsidRPr="001D3DF1">
              <w:rPr>
                <w:rFonts w:asciiTheme="majorBidi" w:hAnsiTheme="majorBidi" w:cstheme="majorBidi"/>
              </w:rPr>
              <w:t>Direct emissions from owned or controlled sources, including fuel combustion on site such as gas boilers, fleet vehicles and air conditioning leaks.</w:t>
            </w:r>
          </w:p>
        </w:tc>
        <w:tc>
          <w:tcPr>
            <w:tcW w:w="3402" w:type="dxa"/>
          </w:tcPr>
          <w:p w14:paraId="5C7F48CA" w14:textId="77777777" w:rsidR="001D3DF1" w:rsidRPr="001D3DF1" w:rsidRDefault="001D3DF1" w:rsidP="000A1D3C">
            <w:pPr>
              <w:pStyle w:val="Tabletext"/>
              <w:spacing w:line="240" w:lineRule="exact"/>
              <w:rPr>
                <w:rFonts w:asciiTheme="majorBidi" w:hAnsiTheme="majorBidi" w:cstheme="majorBidi"/>
              </w:rPr>
            </w:pPr>
            <w:r w:rsidRPr="001D3DF1">
              <w:rPr>
                <w:rFonts w:asciiTheme="majorBidi" w:hAnsiTheme="majorBidi" w:cstheme="majorBidi"/>
              </w:rPr>
              <w:t>Stationary combustion such as backup generators in own studios or facilities.</w:t>
            </w:r>
          </w:p>
          <w:p w14:paraId="1A185769" w14:textId="77777777" w:rsidR="001D3DF1" w:rsidRPr="001D3DF1" w:rsidRDefault="001D3DF1" w:rsidP="000A1D3C">
            <w:pPr>
              <w:pStyle w:val="Tabletext"/>
              <w:spacing w:line="240" w:lineRule="exact"/>
              <w:rPr>
                <w:rFonts w:asciiTheme="majorBidi" w:hAnsiTheme="majorBidi" w:cstheme="majorBidi"/>
              </w:rPr>
            </w:pPr>
            <w:r w:rsidRPr="001D3DF1">
              <w:rPr>
                <w:rFonts w:asciiTheme="majorBidi" w:hAnsiTheme="majorBidi" w:cstheme="majorBidi"/>
              </w:rPr>
              <w:t>Mobile combustion from company vehicles/fleet.</w:t>
            </w:r>
          </w:p>
          <w:p w14:paraId="32DE0B72" w14:textId="77777777" w:rsidR="001D3DF1" w:rsidRPr="001D3DF1" w:rsidRDefault="001D3DF1" w:rsidP="000A1D3C">
            <w:pPr>
              <w:pStyle w:val="Tabletext"/>
              <w:spacing w:line="240" w:lineRule="exact"/>
              <w:rPr>
                <w:rFonts w:asciiTheme="majorBidi" w:hAnsiTheme="majorBidi" w:cstheme="majorBidi"/>
                <w:lang w:eastAsia="ja-JP"/>
              </w:rPr>
            </w:pPr>
            <w:r w:rsidRPr="001D3DF1">
              <w:rPr>
                <w:rFonts w:asciiTheme="majorBidi" w:hAnsiTheme="majorBidi" w:cstheme="majorBidi"/>
              </w:rPr>
              <w:t>Accidental emissions such as A/C leaks.</w:t>
            </w:r>
          </w:p>
        </w:tc>
      </w:tr>
      <w:tr w:rsidR="001D3DF1" w:rsidRPr="001D3DF1" w14:paraId="38324E0C" w14:textId="77777777" w:rsidTr="000A1D3C">
        <w:tc>
          <w:tcPr>
            <w:tcW w:w="2529" w:type="dxa"/>
            <w:gridSpan w:val="2"/>
          </w:tcPr>
          <w:p w14:paraId="78A9D382" w14:textId="77777777" w:rsidR="001D3DF1" w:rsidRPr="001D3DF1" w:rsidRDefault="001D3DF1" w:rsidP="000A1D3C">
            <w:pPr>
              <w:pStyle w:val="Tabletext"/>
              <w:spacing w:line="240" w:lineRule="exact"/>
              <w:rPr>
                <w:rFonts w:asciiTheme="majorBidi" w:hAnsiTheme="majorBidi" w:cstheme="majorBidi"/>
                <w:b/>
                <w:bCs/>
              </w:rPr>
            </w:pPr>
            <w:r w:rsidRPr="001D3DF1">
              <w:rPr>
                <w:rFonts w:asciiTheme="majorBidi" w:hAnsiTheme="majorBidi" w:cstheme="majorBidi"/>
                <w:b/>
                <w:bCs/>
              </w:rPr>
              <w:t>Scope 2</w:t>
            </w:r>
          </w:p>
        </w:tc>
        <w:tc>
          <w:tcPr>
            <w:tcW w:w="3703" w:type="dxa"/>
          </w:tcPr>
          <w:p w14:paraId="26241AF0" w14:textId="77777777" w:rsidR="001D3DF1" w:rsidRPr="001D3DF1" w:rsidRDefault="001D3DF1" w:rsidP="000A1D3C">
            <w:pPr>
              <w:pStyle w:val="Tabletext"/>
              <w:spacing w:line="240" w:lineRule="exact"/>
              <w:rPr>
                <w:rFonts w:asciiTheme="majorBidi" w:hAnsiTheme="majorBidi" w:cstheme="majorBidi"/>
                <w:lang w:eastAsia="ja-JP"/>
              </w:rPr>
            </w:pPr>
            <w:r w:rsidRPr="001D3DF1">
              <w:rPr>
                <w:rFonts w:asciiTheme="majorBidi" w:hAnsiTheme="majorBidi" w:cstheme="majorBidi"/>
              </w:rPr>
              <w:t>Indirect emissions from the generation of purchased energy.</w:t>
            </w:r>
          </w:p>
        </w:tc>
        <w:tc>
          <w:tcPr>
            <w:tcW w:w="3402" w:type="dxa"/>
          </w:tcPr>
          <w:p w14:paraId="522A34A4" w14:textId="77777777" w:rsidR="001D3DF1" w:rsidRPr="001D3DF1" w:rsidRDefault="001D3DF1" w:rsidP="000A1D3C">
            <w:pPr>
              <w:pStyle w:val="Tabletext"/>
              <w:spacing w:line="240" w:lineRule="exact"/>
              <w:rPr>
                <w:rFonts w:asciiTheme="majorBidi" w:hAnsiTheme="majorBidi" w:cstheme="majorBidi"/>
                <w:lang w:eastAsia="ja-JP"/>
              </w:rPr>
            </w:pPr>
            <w:r w:rsidRPr="001D3DF1">
              <w:rPr>
                <w:rFonts w:asciiTheme="majorBidi" w:hAnsiTheme="majorBidi" w:cstheme="majorBidi"/>
              </w:rPr>
              <w:t>Purchase of electricity, heat, steam and cooling. Includes purchase of renewable energy.</w:t>
            </w:r>
          </w:p>
        </w:tc>
      </w:tr>
      <w:tr w:rsidR="001D3DF1" w:rsidRPr="001D3DF1" w14:paraId="1F7C2647" w14:textId="77777777" w:rsidTr="000A1D3C">
        <w:tc>
          <w:tcPr>
            <w:tcW w:w="2529" w:type="dxa"/>
            <w:gridSpan w:val="2"/>
          </w:tcPr>
          <w:p w14:paraId="7CE8ED5C" w14:textId="77777777" w:rsidR="001D3DF1" w:rsidRPr="001D3DF1" w:rsidRDefault="001D3DF1" w:rsidP="000A1D3C">
            <w:pPr>
              <w:pStyle w:val="Tabletext"/>
              <w:spacing w:line="240" w:lineRule="exact"/>
              <w:rPr>
                <w:rFonts w:asciiTheme="majorBidi" w:hAnsiTheme="majorBidi" w:cstheme="majorBidi"/>
                <w:b/>
                <w:bCs/>
                <w:lang w:eastAsia="ja-JP"/>
              </w:rPr>
            </w:pPr>
            <w:r w:rsidRPr="001D3DF1">
              <w:rPr>
                <w:rFonts w:asciiTheme="majorBidi" w:hAnsiTheme="majorBidi" w:cstheme="majorBidi"/>
                <w:b/>
                <w:bCs/>
              </w:rPr>
              <w:t>Scope 3</w:t>
            </w:r>
          </w:p>
        </w:tc>
        <w:tc>
          <w:tcPr>
            <w:tcW w:w="3703" w:type="dxa"/>
          </w:tcPr>
          <w:p w14:paraId="0EE6DBCF" w14:textId="77777777" w:rsidR="001D3DF1" w:rsidRPr="001D3DF1" w:rsidRDefault="001D3DF1" w:rsidP="000A1D3C">
            <w:pPr>
              <w:pStyle w:val="Tabletext"/>
              <w:spacing w:line="240" w:lineRule="exact"/>
              <w:rPr>
                <w:rFonts w:asciiTheme="majorBidi" w:hAnsiTheme="majorBidi" w:cstheme="majorBidi"/>
              </w:rPr>
            </w:pPr>
            <w:r w:rsidRPr="001D3DF1">
              <w:rPr>
                <w:rFonts w:asciiTheme="majorBidi" w:hAnsiTheme="majorBidi" w:cstheme="majorBidi"/>
              </w:rPr>
              <w:t>All indirect emissions (not included in Scope 2) that occur in the value chain of the reporting company, including both upstream and downstream emissions.</w:t>
            </w:r>
          </w:p>
          <w:p w14:paraId="498B5191" w14:textId="77777777" w:rsidR="001D3DF1" w:rsidRPr="001D3DF1" w:rsidRDefault="001D3DF1" w:rsidP="000A1D3C">
            <w:pPr>
              <w:pStyle w:val="Tabletext"/>
              <w:spacing w:line="240" w:lineRule="exact"/>
              <w:rPr>
                <w:rFonts w:asciiTheme="majorBidi" w:hAnsiTheme="majorBidi" w:cstheme="majorBidi"/>
                <w:lang w:eastAsia="ja-JP"/>
              </w:rPr>
            </w:pPr>
            <w:r w:rsidRPr="001D3DF1">
              <w:rPr>
                <w:rFonts w:asciiTheme="majorBidi" w:hAnsiTheme="majorBidi" w:cstheme="majorBidi"/>
              </w:rPr>
              <w:t>These are usually the greatest share of the carbon footprint, covering emissions associated with business travel, procurement, waste and water.</w:t>
            </w:r>
          </w:p>
        </w:tc>
        <w:tc>
          <w:tcPr>
            <w:tcW w:w="3402" w:type="dxa"/>
          </w:tcPr>
          <w:p w14:paraId="00C4F874" w14:textId="77777777" w:rsidR="001D3DF1" w:rsidRPr="001D3DF1" w:rsidRDefault="001D3DF1" w:rsidP="000A1D3C">
            <w:pPr>
              <w:pStyle w:val="Tabletext"/>
              <w:spacing w:line="240" w:lineRule="exact"/>
              <w:rPr>
                <w:rFonts w:asciiTheme="majorBidi" w:hAnsiTheme="majorBidi" w:cstheme="majorBidi"/>
                <w:lang w:eastAsia="ja-JP"/>
              </w:rPr>
            </w:pPr>
          </w:p>
        </w:tc>
      </w:tr>
      <w:tr w:rsidR="001D3DF1" w:rsidRPr="001D3DF1" w14:paraId="1575DC19" w14:textId="77777777" w:rsidTr="000A1D3C">
        <w:tc>
          <w:tcPr>
            <w:tcW w:w="408" w:type="dxa"/>
          </w:tcPr>
          <w:p w14:paraId="78D524BE" w14:textId="77777777" w:rsidR="001D3DF1" w:rsidRPr="001D3DF1" w:rsidRDefault="001D3DF1" w:rsidP="000A1D3C">
            <w:pPr>
              <w:pStyle w:val="Tabletext"/>
              <w:spacing w:line="240" w:lineRule="exact"/>
              <w:rPr>
                <w:rFonts w:asciiTheme="majorBidi" w:hAnsiTheme="majorBidi" w:cstheme="majorBidi"/>
                <w:lang w:eastAsia="ja-JP"/>
              </w:rPr>
            </w:pPr>
          </w:p>
        </w:tc>
        <w:tc>
          <w:tcPr>
            <w:tcW w:w="2121" w:type="dxa"/>
          </w:tcPr>
          <w:p w14:paraId="23EF8626" w14:textId="77777777" w:rsidR="001D3DF1" w:rsidRPr="001D3DF1" w:rsidRDefault="001D3DF1" w:rsidP="000A1D3C">
            <w:pPr>
              <w:pStyle w:val="Tabletext"/>
              <w:spacing w:line="240" w:lineRule="exact"/>
              <w:jc w:val="left"/>
              <w:rPr>
                <w:rFonts w:asciiTheme="majorBidi" w:hAnsiTheme="majorBidi" w:cstheme="majorBidi"/>
                <w:b/>
                <w:bCs/>
                <w:lang w:eastAsia="ja-JP"/>
              </w:rPr>
            </w:pPr>
            <w:r w:rsidRPr="001D3DF1">
              <w:rPr>
                <w:rFonts w:asciiTheme="majorBidi" w:hAnsiTheme="majorBidi" w:cstheme="majorBidi"/>
                <w:b/>
                <w:bCs/>
                <w:lang w:eastAsia="ja-JP"/>
              </w:rPr>
              <w:t xml:space="preserve">Category 1: </w:t>
            </w:r>
          </w:p>
          <w:p w14:paraId="36FA1814" w14:textId="77777777" w:rsidR="001D3DF1" w:rsidRPr="001D3DF1" w:rsidRDefault="001D3DF1" w:rsidP="000A1D3C">
            <w:pPr>
              <w:pStyle w:val="Tabletext"/>
              <w:spacing w:line="240" w:lineRule="exact"/>
              <w:jc w:val="left"/>
              <w:rPr>
                <w:rFonts w:asciiTheme="majorBidi" w:hAnsiTheme="majorBidi" w:cstheme="majorBidi"/>
                <w:lang w:eastAsia="ja-JP"/>
              </w:rPr>
            </w:pPr>
            <w:r w:rsidRPr="001D3DF1">
              <w:rPr>
                <w:rFonts w:asciiTheme="majorBidi" w:hAnsiTheme="majorBidi" w:cstheme="majorBidi"/>
                <w:b/>
              </w:rPr>
              <w:t>Purchased good and services</w:t>
            </w:r>
          </w:p>
        </w:tc>
        <w:tc>
          <w:tcPr>
            <w:tcW w:w="3703" w:type="dxa"/>
          </w:tcPr>
          <w:p w14:paraId="337A7A8D" w14:textId="46178A7B" w:rsidR="001D3DF1" w:rsidRPr="001D3DF1" w:rsidRDefault="001D3DF1" w:rsidP="000A1D3C">
            <w:pPr>
              <w:pStyle w:val="Tabletext"/>
              <w:spacing w:line="240" w:lineRule="exact"/>
              <w:rPr>
                <w:rFonts w:asciiTheme="majorBidi" w:hAnsiTheme="majorBidi" w:cstheme="majorBidi"/>
              </w:rPr>
            </w:pPr>
            <w:r w:rsidRPr="001D3DF1">
              <w:rPr>
                <w:rFonts w:asciiTheme="majorBidi" w:hAnsiTheme="majorBidi" w:cstheme="majorBidi"/>
              </w:rPr>
              <w:t>All upstream (i.e. cradle-to-gate) emissions from the production of products purchased or acquired by the reporting company in the reporting year.</w:t>
            </w:r>
          </w:p>
          <w:p w14:paraId="7CBC5167" w14:textId="77777777" w:rsidR="001D3DF1" w:rsidRPr="001D3DF1" w:rsidRDefault="001D3DF1" w:rsidP="000A1D3C">
            <w:pPr>
              <w:pStyle w:val="Tabletext"/>
              <w:spacing w:line="240" w:lineRule="exact"/>
              <w:rPr>
                <w:rFonts w:asciiTheme="majorBidi" w:hAnsiTheme="majorBidi" w:cstheme="majorBidi"/>
                <w:lang w:eastAsia="ja-JP"/>
              </w:rPr>
            </w:pPr>
            <w:r w:rsidRPr="001D3DF1">
              <w:rPr>
                <w:rFonts w:asciiTheme="majorBidi" w:hAnsiTheme="majorBidi" w:cstheme="majorBidi"/>
              </w:rPr>
              <w:t>Products include both goods (tangible products) and services (intangible products).</w:t>
            </w:r>
          </w:p>
        </w:tc>
        <w:tc>
          <w:tcPr>
            <w:tcW w:w="3402" w:type="dxa"/>
          </w:tcPr>
          <w:p w14:paraId="5F8BE8FB" w14:textId="77777777" w:rsidR="001D3DF1" w:rsidRPr="001D3DF1" w:rsidRDefault="001D3DF1" w:rsidP="000A1D3C">
            <w:pPr>
              <w:pStyle w:val="Tabletext"/>
              <w:spacing w:line="240" w:lineRule="exact"/>
              <w:rPr>
                <w:rFonts w:asciiTheme="majorBidi" w:hAnsiTheme="majorBidi" w:cstheme="majorBidi"/>
                <w:lang w:eastAsia="ja-JP"/>
              </w:rPr>
            </w:pPr>
            <w:r w:rsidRPr="001D3DF1">
              <w:rPr>
                <w:rFonts w:asciiTheme="majorBidi" w:hAnsiTheme="majorBidi" w:cstheme="majorBidi"/>
              </w:rPr>
              <w:t>Emissions from third party content creation services.</w:t>
            </w:r>
          </w:p>
        </w:tc>
      </w:tr>
      <w:tr w:rsidR="001D3DF1" w:rsidRPr="001D3DF1" w14:paraId="1D9432F5" w14:textId="77777777" w:rsidTr="000A1D3C">
        <w:tc>
          <w:tcPr>
            <w:tcW w:w="408" w:type="dxa"/>
          </w:tcPr>
          <w:p w14:paraId="658968AC" w14:textId="77777777" w:rsidR="001D3DF1" w:rsidRPr="001D3DF1" w:rsidRDefault="001D3DF1" w:rsidP="000A1D3C">
            <w:pPr>
              <w:pStyle w:val="Tabletext"/>
              <w:spacing w:line="240" w:lineRule="exact"/>
              <w:rPr>
                <w:rFonts w:asciiTheme="majorBidi" w:hAnsiTheme="majorBidi" w:cstheme="majorBidi"/>
                <w:lang w:eastAsia="ja-JP"/>
              </w:rPr>
            </w:pPr>
          </w:p>
        </w:tc>
        <w:tc>
          <w:tcPr>
            <w:tcW w:w="2121" w:type="dxa"/>
          </w:tcPr>
          <w:p w14:paraId="63817429" w14:textId="77777777" w:rsidR="001D3DF1" w:rsidRPr="001D3DF1" w:rsidRDefault="001D3DF1" w:rsidP="000A1D3C">
            <w:pPr>
              <w:pStyle w:val="Tabletext"/>
              <w:spacing w:line="240" w:lineRule="exact"/>
              <w:jc w:val="left"/>
              <w:rPr>
                <w:rFonts w:asciiTheme="majorBidi" w:hAnsiTheme="majorBidi" w:cstheme="majorBidi"/>
                <w:b/>
                <w:bCs/>
                <w:lang w:eastAsia="ja-JP"/>
              </w:rPr>
            </w:pPr>
            <w:r w:rsidRPr="001D3DF1">
              <w:rPr>
                <w:rFonts w:asciiTheme="majorBidi" w:hAnsiTheme="majorBidi" w:cstheme="majorBidi"/>
                <w:b/>
                <w:bCs/>
                <w:lang w:eastAsia="ja-JP"/>
              </w:rPr>
              <w:t xml:space="preserve">Category 2: </w:t>
            </w:r>
          </w:p>
          <w:p w14:paraId="78523563" w14:textId="77777777" w:rsidR="001D3DF1" w:rsidRPr="001D3DF1" w:rsidRDefault="001D3DF1" w:rsidP="000A1D3C">
            <w:pPr>
              <w:pStyle w:val="Tabletext"/>
              <w:spacing w:line="240" w:lineRule="exact"/>
              <w:jc w:val="left"/>
              <w:rPr>
                <w:rFonts w:asciiTheme="majorBidi" w:hAnsiTheme="majorBidi" w:cstheme="majorBidi"/>
                <w:lang w:eastAsia="ja-JP"/>
              </w:rPr>
            </w:pPr>
            <w:r w:rsidRPr="001D3DF1">
              <w:rPr>
                <w:rFonts w:asciiTheme="majorBidi" w:hAnsiTheme="majorBidi" w:cstheme="majorBidi"/>
                <w:b/>
              </w:rPr>
              <w:t>Capital goods</w:t>
            </w:r>
          </w:p>
        </w:tc>
        <w:tc>
          <w:tcPr>
            <w:tcW w:w="3703" w:type="dxa"/>
          </w:tcPr>
          <w:p w14:paraId="04D717C5" w14:textId="3D53DB95" w:rsidR="001D3DF1" w:rsidRPr="001D3DF1" w:rsidRDefault="001D3DF1" w:rsidP="000A1D3C">
            <w:pPr>
              <w:pStyle w:val="Tabletext"/>
              <w:spacing w:line="240" w:lineRule="exact"/>
              <w:rPr>
                <w:rFonts w:asciiTheme="majorBidi" w:hAnsiTheme="majorBidi" w:cstheme="majorBidi"/>
              </w:rPr>
            </w:pPr>
            <w:r w:rsidRPr="001D3DF1">
              <w:rPr>
                <w:rFonts w:asciiTheme="majorBidi" w:hAnsiTheme="majorBidi" w:cstheme="majorBidi"/>
              </w:rPr>
              <w:t>All upstream (i.e. cradle-to-gate) emissions from the production of capital goods purchased or acquired by the reporting company in the reporting year.</w:t>
            </w:r>
          </w:p>
          <w:p w14:paraId="4AB79D55" w14:textId="3E86E8CD" w:rsidR="001D3DF1" w:rsidRPr="001D3DF1" w:rsidRDefault="001D3DF1" w:rsidP="000A1D3C">
            <w:pPr>
              <w:pStyle w:val="Tabletext"/>
              <w:spacing w:line="240" w:lineRule="exact"/>
              <w:rPr>
                <w:rFonts w:asciiTheme="majorBidi" w:hAnsiTheme="majorBidi" w:cstheme="majorBidi"/>
                <w:lang w:eastAsia="ja-JP"/>
              </w:rPr>
            </w:pPr>
            <w:r w:rsidRPr="001D3DF1">
              <w:rPr>
                <w:rFonts w:asciiTheme="majorBidi" w:hAnsiTheme="majorBidi" w:cstheme="majorBidi"/>
              </w:rPr>
              <w:t>Emissions from the use of capital goods by the reporting company are accounted for in either Scope 1 (e.g. for fuel use) or Scope 2 (e.g. for electricity use), rather than in Scope 3.</w:t>
            </w:r>
          </w:p>
        </w:tc>
        <w:tc>
          <w:tcPr>
            <w:tcW w:w="3402" w:type="dxa"/>
          </w:tcPr>
          <w:p w14:paraId="011BABA3" w14:textId="77777777" w:rsidR="001D3DF1" w:rsidRPr="001D3DF1" w:rsidRDefault="001D3DF1" w:rsidP="000A1D3C">
            <w:pPr>
              <w:pStyle w:val="Tabletext"/>
              <w:spacing w:line="240" w:lineRule="exact"/>
              <w:rPr>
                <w:rFonts w:asciiTheme="majorBidi" w:hAnsiTheme="majorBidi" w:cstheme="majorBidi"/>
                <w:lang w:eastAsia="ja-JP"/>
              </w:rPr>
            </w:pPr>
            <w:r w:rsidRPr="001D3DF1">
              <w:rPr>
                <w:rFonts w:asciiTheme="majorBidi" w:hAnsiTheme="majorBidi" w:cstheme="majorBidi"/>
              </w:rPr>
              <w:t>Emissions from the manufacture of broadcast infrastructure.</w:t>
            </w:r>
          </w:p>
        </w:tc>
      </w:tr>
      <w:tr w:rsidR="001D3DF1" w:rsidRPr="001D3DF1" w14:paraId="2551C184" w14:textId="77777777" w:rsidTr="000A1D3C">
        <w:tc>
          <w:tcPr>
            <w:tcW w:w="408" w:type="dxa"/>
          </w:tcPr>
          <w:p w14:paraId="597390F5" w14:textId="77777777" w:rsidR="001D3DF1" w:rsidRPr="001D3DF1" w:rsidRDefault="001D3DF1" w:rsidP="000A1D3C">
            <w:pPr>
              <w:pStyle w:val="Tabletext"/>
              <w:spacing w:line="240" w:lineRule="exact"/>
              <w:rPr>
                <w:rFonts w:asciiTheme="majorBidi" w:hAnsiTheme="majorBidi" w:cstheme="majorBidi"/>
                <w:lang w:eastAsia="ja-JP"/>
              </w:rPr>
            </w:pPr>
          </w:p>
        </w:tc>
        <w:tc>
          <w:tcPr>
            <w:tcW w:w="2121" w:type="dxa"/>
          </w:tcPr>
          <w:p w14:paraId="418CF5EF" w14:textId="77777777" w:rsidR="001D3DF1" w:rsidRPr="001D3DF1" w:rsidRDefault="001D3DF1" w:rsidP="000A1D3C">
            <w:pPr>
              <w:pStyle w:val="Tabletext"/>
              <w:spacing w:line="240" w:lineRule="exact"/>
              <w:jc w:val="left"/>
              <w:rPr>
                <w:rFonts w:asciiTheme="majorBidi" w:hAnsiTheme="majorBidi" w:cstheme="majorBidi"/>
                <w:b/>
                <w:bCs/>
                <w:lang w:eastAsia="ja-JP"/>
              </w:rPr>
            </w:pPr>
            <w:r w:rsidRPr="001D3DF1">
              <w:rPr>
                <w:rFonts w:asciiTheme="majorBidi" w:hAnsiTheme="majorBidi" w:cstheme="majorBidi"/>
                <w:b/>
                <w:bCs/>
                <w:lang w:eastAsia="ja-JP"/>
              </w:rPr>
              <w:t xml:space="preserve">Category 3: </w:t>
            </w:r>
          </w:p>
          <w:p w14:paraId="57C3BBC6" w14:textId="77777777" w:rsidR="001D3DF1" w:rsidRPr="001D3DF1" w:rsidRDefault="001D3DF1" w:rsidP="000A1D3C">
            <w:pPr>
              <w:pStyle w:val="Tabletext"/>
              <w:spacing w:line="240" w:lineRule="exact"/>
              <w:jc w:val="left"/>
              <w:rPr>
                <w:rFonts w:asciiTheme="majorBidi" w:hAnsiTheme="majorBidi" w:cstheme="majorBidi"/>
                <w:lang w:eastAsia="ja-JP"/>
              </w:rPr>
            </w:pPr>
            <w:r w:rsidRPr="001D3DF1">
              <w:rPr>
                <w:rFonts w:asciiTheme="majorBidi" w:hAnsiTheme="majorBidi" w:cstheme="majorBidi"/>
                <w:b/>
              </w:rPr>
              <w:t>Fuel and energy related services</w:t>
            </w:r>
            <w:r w:rsidRPr="001D3DF1">
              <w:rPr>
                <w:rFonts w:asciiTheme="majorBidi" w:hAnsiTheme="majorBidi" w:cstheme="majorBidi"/>
              </w:rPr>
              <w:t xml:space="preserve"> </w:t>
            </w:r>
            <w:r w:rsidRPr="001D3DF1">
              <w:rPr>
                <w:rFonts w:asciiTheme="majorBidi" w:hAnsiTheme="majorBidi" w:cstheme="majorBidi"/>
              </w:rPr>
              <w:br/>
              <w:t>(not in Scope 1 or 2)</w:t>
            </w:r>
          </w:p>
        </w:tc>
        <w:tc>
          <w:tcPr>
            <w:tcW w:w="3703" w:type="dxa"/>
          </w:tcPr>
          <w:p w14:paraId="0B076EA1" w14:textId="77777777" w:rsidR="001D3DF1" w:rsidRPr="001D3DF1" w:rsidRDefault="001D3DF1" w:rsidP="000A1D3C">
            <w:pPr>
              <w:pStyle w:val="Tabletext"/>
              <w:spacing w:line="240" w:lineRule="exact"/>
              <w:rPr>
                <w:rFonts w:asciiTheme="majorBidi" w:hAnsiTheme="majorBidi" w:cstheme="majorBidi"/>
                <w:lang w:eastAsia="ja-JP"/>
              </w:rPr>
            </w:pPr>
            <w:r w:rsidRPr="001D3DF1">
              <w:rPr>
                <w:rFonts w:asciiTheme="majorBidi" w:hAnsiTheme="majorBidi" w:cstheme="majorBidi"/>
              </w:rPr>
              <w:t xml:space="preserve">Emissions related to the production of fuels and energy purchased and consumed by the reporting company in the reporting year that are not included in Scope 1 or Scope 2. </w:t>
            </w:r>
          </w:p>
        </w:tc>
        <w:tc>
          <w:tcPr>
            <w:tcW w:w="3402" w:type="dxa"/>
          </w:tcPr>
          <w:p w14:paraId="372BC5D8" w14:textId="77777777" w:rsidR="001D3DF1" w:rsidRPr="001D3DF1" w:rsidRDefault="001D3DF1" w:rsidP="000A1D3C">
            <w:pPr>
              <w:pStyle w:val="Tabletext"/>
              <w:spacing w:line="240" w:lineRule="exact"/>
              <w:rPr>
                <w:rFonts w:asciiTheme="majorBidi" w:hAnsiTheme="majorBidi" w:cstheme="majorBidi"/>
                <w:lang w:eastAsia="ja-JP"/>
              </w:rPr>
            </w:pPr>
            <w:r w:rsidRPr="001D3DF1">
              <w:rPr>
                <w:rFonts w:asciiTheme="majorBidi" w:hAnsiTheme="majorBidi" w:cstheme="majorBidi"/>
              </w:rPr>
              <w:t>Energy used for Cloud services.</w:t>
            </w:r>
          </w:p>
        </w:tc>
      </w:tr>
      <w:tr w:rsidR="001D3DF1" w:rsidRPr="001D3DF1" w14:paraId="4DFCD0E5" w14:textId="77777777" w:rsidTr="000A1D3C">
        <w:tc>
          <w:tcPr>
            <w:tcW w:w="408" w:type="dxa"/>
          </w:tcPr>
          <w:p w14:paraId="4C79BAD2" w14:textId="77777777" w:rsidR="001D3DF1" w:rsidRPr="001D3DF1" w:rsidRDefault="001D3DF1" w:rsidP="000A1D3C">
            <w:pPr>
              <w:pStyle w:val="Tabletext"/>
              <w:spacing w:line="240" w:lineRule="exact"/>
              <w:rPr>
                <w:rFonts w:asciiTheme="majorBidi" w:hAnsiTheme="majorBidi" w:cstheme="majorBidi"/>
                <w:lang w:eastAsia="ja-JP"/>
              </w:rPr>
            </w:pPr>
          </w:p>
        </w:tc>
        <w:tc>
          <w:tcPr>
            <w:tcW w:w="2121" w:type="dxa"/>
          </w:tcPr>
          <w:p w14:paraId="7500EA45" w14:textId="77777777" w:rsidR="001D3DF1" w:rsidRPr="001D3DF1" w:rsidRDefault="001D3DF1" w:rsidP="000A1D3C">
            <w:pPr>
              <w:pStyle w:val="Tabletext"/>
              <w:spacing w:line="240" w:lineRule="exact"/>
              <w:jc w:val="left"/>
              <w:rPr>
                <w:rFonts w:asciiTheme="majorBidi" w:hAnsiTheme="majorBidi" w:cstheme="majorBidi"/>
                <w:b/>
                <w:bCs/>
                <w:lang w:eastAsia="ja-JP"/>
              </w:rPr>
            </w:pPr>
            <w:r w:rsidRPr="001D3DF1">
              <w:rPr>
                <w:rFonts w:asciiTheme="majorBidi" w:hAnsiTheme="majorBidi" w:cstheme="majorBidi"/>
                <w:b/>
                <w:bCs/>
                <w:lang w:eastAsia="ja-JP"/>
              </w:rPr>
              <w:t>Category 4:</w:t>
            </w:r>
          </w:p>
          <w:p w14:paraId="3F284D0E" w14:textId="77777777" w:rsidR="001D3DF1" w:rsidRPr="001D3DF1" w:rsidRDefault="001D3DF1" w:rsidP="000A1D3C">
            <w:pPr>
              <w:pStyle w:val="Tabletext"/>
              <w:spacing w:line="240" w:lineRule="exact"/>
              <w:jc w:val="left"/>
              <w:rPr>
                <w:rFonts w:asciiTheme="majorBidi" w:hAnsiTheme="majorBidi" w:cstheme="majorBidi"/>
                <w:lang w:eastAsia="ja-JP"/>
              </w:rPr>
            </w:pPr>
            <w:r w:rsidRPr="001D3DF1">
              <w:rPr>
                <w:rFonts w:asciiTheme="majorBidi" w:hAnsiTheme="majorBidi" w:cstheme="majorBidi"/>
                <w:b/>
              </w:rPr>
              <w:t>Upstream transportation and distribution</w:t>
            </w:r>
          </w:p>
        </w:tc>
        <w:tc>
          <w:tcPr>
            <w:tcW w:w="3703" w:type="dxa"/>
          </w:tcPr>
          <w:p w14:paraId="0820F2D2" w14:textId="42CD16D9" w:rsidR="001D3DF1" w:rsidRPr="001D3DF1" w:rsidRDefault="001D3DF1" w:rsidP="000A1D3C">
            <w:pPr>
              <w:pStyle w:val="Tabletext"/>
              <w:spacing w:line="240" w:lineRule="exact"/>
              <w:rPr>
                <w:rFonts w:asciiTheme="majorBidi" w:hAnsiTheme="majorBidi" w:cstheme="majorBidi"/>
                <w:lang w:eastAsia="ja-JP"/>
              </w:rPr>
            </w:pPr>
            <w:r w:rsidRPr="001D3DF1">
              <w:rPr>
                <w:rFonts w:asciiTheme="majorBidi" w:hAnsiTheme="majorBidi" w:cstheme="majorBidi"/>
              </w:rPr>
              <w:t xml:space="preserve">Third-party transportation and distribution services purchased by the reporting company in the reporting year (either directly or through an intermediary), including inbound logistics, outbound logistics (e.g. of sold products), and third-party transportation and distribution between a company’s own facilities. </w:t>
            </w:r>
          </w:p>
        </w:tc>
        <w:tc>
          <w:tcPr>
            <w:tcW w:w="3402" w:type="dxa"/>
          </w:tcPr>
          <w:p w14:paraId="731028DE" w14:textId="77777777" w:rsidR="001D3DF1" w:rsidRPr="001D3DF1" w:rsidRDefault="001D3DF1" w:rsidP="000A1D3C">
            <w:pPr>
              <w:pStyle w:val="Tabletext"/>
              <w:spacing w:line="240" w:lineRule="exact"/>
              <w:rPr>
                <w:rFonts w:asciiTheme="majorBidi" w:hAnsiTheme="majorBidi" w:cstheme="majorBidi"/>
                <w:lang w:eastAsia="ja-JP"/>
              </w:rPr>
            </w:pPr>
            <w:r w:rsidRPr="001D3DF1">
              <w:rPr>
                <w:rFonts w:asciiTheme="majorBidi" w:hAnsiTheme="majorBidi" w:cstheme="majorBidi"/>
              </w:rPr>
              <w:t>Hiring large vans for production purposes.</w:t>
            </w:r>
          </w:p>
        </w:tc>
      </w:tr>
    </w:tbl>
    <w:p w14:paraId="23195DB8" w14:textId="46F9270C" w:rsidR="000A1D3C" w:rsidRPr="001D3DF1" w:rsidRDefault="000A1D3C" w:rsidP="000A1D3C">
      <w:pPr>
        <w:pStyle w:val="TableNo"/>
        <w:spacing w:before="480"/>
        <w:rPr>
          <w:rFonts w:asciiTheme="majorBidi" w:hAnsiTheme="majorBidi" w:cstheme="majorBidi"/>
        </w:rPr>
      </w:pPr>
      <w:r w:rsidRPr="005B5060">
        <w:rPr>
          <w:lang w:eastAsia="ja-JP"/>
        </w:rPr>
        <w:lastRenderedPageBreak/>
        <w:t>TABLE</w:t>
      </w:r>
      <w:r w:rsidR="00C20C7D">
        <w:t xml:space="preserve"> 1</w:t>
      </w:r>
      <w:r>
        <w:t xml:space="preserve"> (</w:t>
      </w:r>
      <w:r>
        <w:rPr>
          <w:i/>
          <w:iCs/>
        </w:rPr>
        <w:t>cont.</w:t>
      </w:r>
      <w:r>
        <w:t>)</w:t>
      </w:r>
    </w:p>
    <w:tbl>
      <w:tblPr>
        <w:tblStyle w:val="TableGrid"/>
        <w:tblW w:w="9634" w:type="dxa"/>
        <w:tblLook w:val="04A0" w:firstRow="1" w:lastRow="0" w:firstColumn="1" w:lastColumn="0" w:noHBand="0" w:noVBand="1"/>
      </w:tblPr>
      <w:tblGrid>
        <w:gridCol w:w="408"/>
        <w:gridCol w:w="2121"/>
        <w:gridCol w:w="3703"/>
        <w:gridCol w:w="3402"/>
      </w:tblGrid>
      <w:tr w:rsidR="000A1D3C" w:rsidRPr="001D3DF1" w14:paraId="795CDBAA" w14:textId="77777777" w:rsidTr="00F42C8B">
        <w:tc>
          <w:tcPr>
            <w:tcW w:w="2529" w:type="dxa"/>
            <w:gridSpan w:val="2"/>
          </w:tcPr>
          <w:p w14:paraId="74AFB2AC" w14:textId="77777777" w:rsidR="000A1D3C" w:rsidRPr="000A1D3C" w:rsidRDefault="000A1D3C" w:rsidP="000A1D3C">
            <w:pPr>
              <w:pStyle w:val="Tablehead"/>
              <w:spacing w:line="240" w:lineRule="exact"/>
              <w:rPr>
                <w:rFonts w:asciiTheme="majorBidi" w:hAnsiTheme="majorBidi" w:cstheme="majorBidi"/>
                <w:lang w:eastAsia="ja-JP"/>
              </w:rPr>
            </w:pPr>
          </w:p>
        </w:tc>
        <w:tc>
          <w:tcPr>
            <w:tcW w:w="3703" w:type="dxa"/>
          </w:tcPr>
          <w:p w14:paraId="13665784" w14:textId="592E586F" w:rsidR="000A1D3C" w:rsidRPr="001D3DF1" w:rsidRDefault="000A1D3C" w:rsidP="000A1D3C">
            <w:pPr>
              <w:pStyle w:val="Tablehead"/>
              <w:spacing w:line="240" w:lineRule="exact"/>
              <w:rPr>
                <w:rFonts w:asciiTheme="majorBidi" w:hAnsiTheme="majorBidi" w:cstheme="majorBidi"/>
                <w:lang w:eastAsia="ja-JP"/>
              </w:rPr>
            </w:pPr>
            <w:r w:rsidRPr="001D3DF1">
              <w:rPr>
                <w:rFonts w:asciiTheme="majorBidi" w:hAnsiTheme="majorBidi" w:cstheme="majorBidi"/>
                <w:lang w:eastAsia="ja-JP"/>
              </w:rPr>
              <w:t>Simplified definition</w:t>
            </w:r>
          </w:p>
        </w:tc>
        <w:tc>
          <w:tcPr>
            <w:tcW w:w="3402" w:type="dxa"/>
          </w:tcPr>
          <w:p w14:paraId="58380D23" w14:textId="62036ED7" w:rsidR="000A1D3C" w:rsidRPr="001D3DF1" w:rsidRDefault="000A1D3C" w:rsidP="000A1D3C">
            <w:pPr>
              <w:pStyle w:val="Tablehead"/>
              <w:spacing w:line="240" w:lineRule="exact"/>
              <w:rPr>
                <w:rFonts w:asciiTheme="majorBidi" w:hAnsiTheme="majorBidi" w:cstheme="majorBidi"/>
                <w:lang w:eastAsia="ja-JP"/>
              </w:rPr>
            </w:pPr>
            <w:r w:rsidRPr="001D3DF1">
              <w:rPr>
                <w:rFonts w:asciiTheme="majorBidi" w:hAnsiTheme="majorBidi" w:cstheme="majorBidi"/>
                <w:lang w:eastAsia="ja-JP"/>
              </w:rPr>
              <w:t>Potential examples</w:t>
            </w:r>
          </w:p>
        </w:tc>
      </w:tr>
      <w:tr w:rsidR="001D3DF1" w:rsidRPr="001D3DF1" w14:paraId="6A477B4A" w14:textId="77777777" w:rsidTr="000A1D3C">
        <w:tc>
          <w:tcPr>
            <w:tcW w:w="408" w:type="dxa"/>
          </w:tcPr>
          <w:p w14:paraId="76E6D1F5" w14:textId="77777777" w:rsidR="001D3DF1" w:rsidRPr="001D3DF1" w:rsidRDefault="001D3DF1" w:rsidP="0081660F">
            <w:pPr>
              <w:pStyle w:val="Tabletext"/>
              <w:rPr>
                <w:rFonts w:asciiTheme="majorBidi" w:hAnsiTheme="majorBidi" w:cstheme="majorBidi"/>
                <w:lang w:eastAsia="ja-JP"/>
              </w:rPr>
            </w:pPr>
          </w:p>
        </w:tc>
        <w:tc>
          <w:tcPr>
            <w:tcW w:w="2121" w:type="dxa"/>
          </w:tcPr>
          <w:p w14:paraId="10118C02" w14:textId="77777777" w:rsidR="001D3DF1" w:rsidRPr="001D3DF1" w:rsidRDefault="001D3DF1" w:rsidP="00187DAB">
            <w:pPr>
              <w:pStyle w:val="Tabletext"/>
              <w:jc w:val="left"/>
              <w:rPr>
                <w:rFonts w:asciiTheme="majorBidi" w:hAnsiTheme="majorBidi" w:cstheme="majorBidi"/>
                <w:b/>
                <w:bCs/>
                <w:lang w:eastAsia="ja-JP"/>
              </w:rPr>
            </w:pPr>
            <w:r w:rsidRPr="001D3DF1">
              <w:rPr>
                <w:rFonts w:asciiTheme="majorBidi" w:hAnsiTheme="majorBidi" w:cstheme="majorBidi"/>
                <w:b/>
                <w:bCs/>
                <w:lang w:eastAsia="ja-JP"/>
              </w:rPr>
              <w:t xml:space="preserve">Category 5: </w:t>
            </w:r>
          </w:p>
          <w:p w14:paraId="0C34E0B4" w14:textId="77777777" w:rsidR="001D3DF1" w:rsidRPr="001D3DF1" w:rsidRDefault="001D3DF1" w:rsidP="00187DAB">
            <w:pPr>
              <w:pStyle w:val="Tabletext"/>
              <w:jc w:val="left"/>
              <w:rPr>
                <w:rFonts w:asciiTheme="majorBidi" w:hAnsiTheme="majorBidi" w:cstheme="majorBidi"/>
                <w:lang w:eastAsia="ja-JP"/>
              </w:rPr>
            </w:pPr>
            <w:r w:rsidRPr="001D3DF1">
              <w:rPr>
                <w:rFonts w:asciiTheme="majorBidi" w:hAnsiTheme="majorBidi" w:cstheme="majorBidi"/>
                <w:b/>
              </w:rPr>
              <w:t>Waste generated in operations</w:t>
            </w:r>
          </w:p>
        </w:tc>
        <w:tc>
          <w:tcPr>
            <w:tcW w:w="3703" w:type="dxa"/>
          </w:tcPr>
          <w:p w14:paraId="639D00CD" w14:textId="77777777" w:rsidR="001D3DF1" w:rsidRPr="001D3DF1" w:rsidRDefault="001D3DF1" w:rsidP="0081660F">
            <w:pPr>
              <w:pStyle w:val="Tabletext"/>
              <w:rPr>
                <w:rFonts w:asciiTheme="majorBidi" w:hAnsiTheme="majorBidi" w:cstheme="majorBidi"/>
              </w:rPr>
            </w:pPr>
            <w:r w:rsidRPr="001D3DF1">
              <w:rPr>
                <w:rFonts w:asciiTheme="majorBidi" w:hAnsiTheme="majorBidi" w:cstheme="majorBidi"/>
              </w:rPr>
              <w:t xml:space="preserve">Emissions from third-party disposal and treatment of waste generated in the reporting company’s owned or controlled operations in the reporting year. </w:t>
            </w:r>
          </w:p>
          <w:p w14:paraId="1934A725" w14:textId="77777777" w:rsidR="001D3DF1" w:rsidRPr="001D3DF1" w:rsidRDefault="001D3DF1" w:rsidP="0081660F">
            <w:pPr>
              <w:pStyle w:val="Tabletext"/>
              <w:rPr>
                <w:rFonts w:asciiTheme="majorBidi" w:hAnsiTheme="majorBidi" w:cstheme="majorBidi"/>
                <w:lang w:eastAsia="ja-JP"/>
              </w:rPr>
            </w:pPr>
            <w:r w:rsidRPr="001D3DF1">
              <w:rPr>
                <w:rFonts w:asciiTheme="majorBidi" w:hAnsiTheme="majorBidi" w:cstheme="majorBidi"/>
              </w:rPr>
              <w:t xml:space="preserve">This category includes emissions from disposal of both solid waste and wastewater. </w:t>
            </w:r>
          </w:p>
        </w:tc>
        <w:tc>
          <w:tcPr>
            <w:tcW w:w="3402" w:type="dxa"/>
          </w:tcPr>
          <w:p w14:paraId="13FCF4C9" w14:textId="3F46ABFD" w:rsidR="001D3DF1" w:rsidRPr="001D3DF1" w:rsidRDefault="001D3DF1" w:rsidP="0081660F">
            <w:pPr>
              <w:pStyle w:val="Tabletext"/>
              <w:rPr>
                <w:rFonts w:asciiTheme="majorBidi" w:hAnsiTheme="majorBidi" w:cstheme="majorBidi"/>
                <w:lang w:eastAsia="ja-JP"/>
              </w:rPr>
            </w:pPr>
            <w:r w:rsidRPr="001D3DF1">
              <w:rPr>
                <w:rFonts w:asciiTheme="majorBidi" w:hAnsiTheme="majorBidi" w:cstheme="majorBidi"/>
                <w:lang w:eastAsia="ja-JP"/>
              </w:rPr>
              <w:t>Paper, organic waste, plastics, production waste, e-waste, waste water</w:t>
            </w:r>
            <w:r w:rsidR="00490F23">
              <w:rPr>
                <w:rFonts w:asciiTheme="majorBidi" w:hAnsiTheme="majorBidi" w:cstheme="majorBidi"/>
                <w:lang w:eastAsia="ja-JP"/>
              </w:rPr>
              <w:t>.</w:t>
            </w:r>
          </w:p>
        </w:tc>
      </w:tr>
      <w:tr w:rsidR="001D3DF1" w:rsidRPr="001D3DF1" w14:paraId="263FD489" w14:textId="77777777" w:rsidTr="000A1D3C">
        <w:tc>
          <w:tcPr>
            <w:tcW w:w="408" w:type="dxa"/>
          </w:tcPr>
          <w:p w14:paraId="5351AF88" w14:textId="77777777" w:rsidR="001D3DF1" w:rsidRPr="001D3DF1" w:rsidRDefault="001D3DF1" w:rsidP="0081660F">
            <w:pPr>
              <w:pStyle w:val="Tabletext"/>
              <w:rPr>
                <w:rFonts w:asciiTheme="majorBidi" w:hAnsiTheme="majorBidi" w:cstheme="majorBidi"/>
                <w:lang w:eastAsia="ja-JP"/>
              </w:rPr>
            </w:pPr>
          </w:p>
        </w:tc>
        <w:tc>
          <w:tcPr>
            <w:tcW w:w="2121" w:type="dxa"/>
          </w:tcPr>
          <w:p w14:paraId="7FC7D296" w14:textId="77777777" w:rsidR="001D3DF1" w:rsidRPr="001D3DF1" w:rsidRDefault="001D3DF1" w:rsidP="00187DAB">
            <w:pPr>
              <w:pStyle w:val="Tabletext"/>
              <w:jc w:val="left"/>
              <w:rPr>
                <w:rFonts w:asciiTheme="majorBidi" w:hAnsiTheme="majorBidi" w:cstheme="majorBidi"/>
                <w:b/>
                <w:bCs/>
                <w:lang w:eastAsia="ja-JP"/>
              </w:rPr>
            </w:pPr>
            <w:r w:rsidRPr="001D3DF1">
              <w:rPr>
                <w:rFonts w:asciiTheme="majorBidi" w:hAnsiTheme="majorBidi" w:cstheme="majorBidi"/>
                <w:b/>
                <w:bCs/>
                <w:lang w:eastAsia="ja-JP"/>
              </w:rPr>
              <w:t xml:space="preserve">Category 6: </w:t>
            </w:r>
          </w:p>
          <w:p w14:paraId="2FE6D10F" w14:textId="77777777" w:rsidR="001D3DF1" w:rsidRPr="001D3DF1" w:rsidRDefault="001D3DF1" w:rsidP="00187DAB">
            <w:pPr>
              <w:pStyle w:val="Tabletext"/>
              <w:jc w:val="left"/>
              <w:rPr>
                <w:rFonts w:asciiTheme="majorBidi" w:hAnsiTheme="majorBidi" w:cstheme="majorBidi"/>
                <w:lang w:eastAsia="ja-JP"/>
              </w:rPr>
            </w:pPr>
            <w:r w:rsidRPr="001D3DF1">
              <w:rPr>
                <w:rFonts w:asciiTheme="majorBidi" w:hAnsiTheme="majorBidi" w:cstheme="majorBidi"/>
                <w:b/>
              </w:rPr>
              <w:t>Business travel</w:t>
            </w:r>
          </w:p>
        </w:tc>
        <w:tc>
          <w:tcPr>
            <w:tcW w:w="3703" w:type="dxa"/>
          </w:tcPr>
          <w:p w14:paraId="44EEFCFF" w14:textId="77777777" w:rsidR="001D3DF1" w:rsidRPr="001D3DF1" w:rsidRDefault="001D3DF1" w:rsidP="0081660F">
            <w:pPr>
              <w:pStyle w:val="Tabletext"/>
              <w:rPr>
                <w:rFonts w:asciiTheme="majorBidi" w:hAnsiTheme="majorBidi" w:cstheme="majorBidi"/>
                <w:lang w:eastAsia="ja-JP"/>
              </w:rPr>
            </w:pPr>
            <w:r w:rsidRPr="001D3DF1">
              <w:rPr>
                <w:rFonts w:asciiTheme="majorBidi" w:hAnsiTheme="majorBidi" w:cstheme="majorBidi"/>
              </w:rPr>
              <w:t xml:space="preserve">Emissions from the transportation of employees for business related activities in vehicles owned or operated by third parties, such as aircraft, trains, buses, and passenger cars. </w:t>
            </w:r>
          </w:p>
        </w:tc>
        <w:tc>
          <w:tcPr>
            <w:tcW w:w="3402" w:type="dxa"/>
          </w:tcPr>
          <w:p w14:paraId="1F6CA698" w14:textId="77777777" w:rsidR="001D3DF1" w:rsidRPr="001D3DF1" w:rsidRDefault="001D3DF1" w:rsidP="0081660F">
            <w:pPr>
              <w:pStyle w:val="Tabletext"/>
              <w:rPr>
                <w:rFonts w:asciiTheme="majorBidi" w:hAnsiTheme="majorBidi" w:cstheme="majorBidi"/>
                <w:lang w:eastAsia="ja-JP"/>
              </w:rPr>
            </w:pPr>
            <w:r w:rsidRPr="001D3DF1">
              <w:rPr>
                <w:rFonts w:asciiTheme="majorBidi" w:hAnsiTheme="majorBidi" w:cstheme="majorBidi"/>
              </w:rPr>
              <w:t>Travel when making content; travel to meetings and conferences etc.</w:t>
            </w:r>
          </w:p>
        </w:tc>
      </w:tr>
      <w:tr w:rsidR="001D3DF1" w:rsidRPr="001D3DF1" w14:paraId="51B32A3C" w14:textId="77777777" w:rsidTr="000A1D3C">
        <w:tc>
          <w:tcPr>
            <w:tcW w:w="408" w:type="dxa"/>
          </w:tcPr>
          <w:p w14:paraId="79C951E6" w14:textId="77777777" w:rsidR="001D3DF1" w:rsidRPr="001D3DF1" w:rsidRDefault="001D3DF1" w:rsidP="0081660F">
            <w:pPr>
              <w:pStyle w:val="Tabletext"/>
              <w:rPr>
                <w:rFonts w:asciiTheme="majorBidi" w:hAnsiTheme="majorBidi" w:cstheme="majorBidi"/>
                <w:lang w:eastAsia="ja-JP"/>
              </w:rPr>
            </w:pPr>
          </w:p>
        </w:tc>
        <w:tc>
          <w:tcPr>
            <w:tcW w:w="2121" w:type="dxa"/>
          </w:tcPr>
          <w:p w14:paraId="3B57E55B" w14:textId="77777777" w:rsidR="001D3DF1" w:rsidRPr="001D3DF1" w:rsidRDefault="001D3DF1" w:rsidP="00187DAB">
            <w:pPr>
              <w:pStyle w:val="Tabletext"/>
              <w:jc w:val="left"/>
              <w:rPr>
                <w:rFonts w:asciiTheme="majorBidi" w:hAnsiTheme="majorBidi" w:cstheme="majorBidi"/>
                <w:b/>
                <w:bCs/>
                <w:lang w:eastAsia="ja-JP"/>
              </w:rPr>
            </w:pPr>
            <w:r w:rsidRPr="001D3DF1">
              <w:rPr>
                <w:rFonts w:asciiTheme="majorBidi" w:hAnsiTheme="majorBidi" w:cstheme="majorBidi"/>
                <w:b/>
                <w:bCs/>
                <w:lang w:eastAsia="ja-JP"/>
              </w:rPr>
              <w:t xml:space="preserve">Category 7: </w:t>
            </w:r>
          </w:p>
          <w:p w14:paraId="3606B731" w14:textId="77777777" w:rsidR="001D3DF1" w:rsidRPr="001D3DF1" w:rsidRDefault="001D3DF1" w:rsidP="00187DAB">
            <w:pPr>
              <w:pStyle w:val="Tabletext"/>
              <w:jc w:val="left"/>
              <w:rPr>
                <w:rFonts w:asciiTheme="majorBidi" w:hAnsiTheme="majorBidi" w:cstheme="majorBidi"/>
                <w:lang w:eastAsia="ja-JP"/>
              </w:rPr>
            </w:pPr>
            <w:r w:rsidRPr="001D3DF1">
              <w:rPr>
                <w:rFonts w:asciiTheme="majorBidi" w:hAnsiTheme="majorBidi" w:cstheme="majorBidi"/>
                <w:b/>
              </w:rPr>
              <w:t>Employee commuting</w:t>
            </w:r>
          </w:p>
        </w:tc>
        <w:tc>
          <w:tcPr>
            <w:tcW w:w="3703" w:type="dxa"/>
          </w:tcPr>
          <w:p w14:paraId="3AAE9231" w14:textId="77777777" w:rsidR="001D3DF1" w:rsidRPr="001D3DF1" w:rsidRDefault="001D3DF1" w:rsidP="0081660F">
            <w:pPr>
              <w:pStyle w:val="Tabletext"/>
              <w:rPr>
                <w:rFonts w:asciiTheme="majorBidi" w:hAnsiTheme="majorBidi" w:cstheme="majorBidi"/>
                <w:lang w:eastAsia="ja-JP"/>
              </w:rPr>
            </w:pPr>
            <w:r w:rsidRPr="001D3DF1">
              <w:rPr>
                <w:rFonts w:asciiTheme="majorBidi" w:hAnsiTheme="majorBidi" w:cstheme="majorBidi"/>
              </w:rPr>
              <w:t>Emissions from the transportation of employees between their homes and their worksite. Employees coming to work in all modes of transport and includes homeworking.</w:t>
            </w:r>
          </w:p>
        </w:tc>
        <w:tc>
          <w:tcPr>
            <w:tcW w:w="3402" w:type="dxa"/>
          </w:tcPr>
          <w:p w14:paraId="562B2EE7" w14:textId="106FF9B7" w:rsidR="001D3DF1" w:rsidRPr="001D3DF1" w:rsidRDefault="001D3DF1" w:rsidP="0081660F">
            <w:pPr>
              <w:pStyle w:val="Tabletext"/>
              <w:rPr>
                <w:rFonts w:asciiTheme="majorBidi" w:hAnsiTheme="majorBidi" w:cstheme="majorBidi"/>
                <w:lang w:eastAsia="ja-JP"/>
              </w:rPr>
            </w:pPr>
            <w:r w:rsidRPr="001D3DF1">
              <w:rPr>
                <w:rFonts w:asciiTheme="majorBidi" w:hAnsiTheme="majorBidi" w:cstheme="majorBidi"/>
                <w:lang w:eastAsia="ja-JP"/>
              </w:rPr>
              <w:t>Emissions from commuting – train, tram, bus, car, motorbike, e-bicycles, bicycles</w:t>
            </w:r>
          </w:p>
        </w:tc>
      </w:tr>
      <w:tr w:rsidR="001D3DF1" w:rsidRPr="001D3DF1" w14:paraId="072D5D24" w14:textId="77777777" w:rsidTr="000A1D3C">
        <w:tc>
          <w:tcPr>
            <w:tcW w:w="408" w:type="dxa"/>
          </w:tcPr>
          <w:p w14:paraId="6168233A" w14:textId="77777777" w:rsidR="001D3DF1" w:rsidRPr="001D3DF1" w:rsidRDefault="001D3DF1" w:rsidP="0081660F">
            <w:pPr>
              <w:pStyle w:val="Tabletext"/>
              <w:rPr>
                <w:rFonts w:asciiTheme="majorBidi" w:hAnsiTheme="majorBidi" w:cstheme="majorBidi"/>
                <w:lang w:eastAsia="ja-JP"/>
              </w:rPr>
            </w:pPr>
          </w:p>
        </w:tc>
        <w:tc>
          <w:tcPr>
            <w:tcW w:w="2121" w:type="dxa"/>
          </w:tcPr>
          <w:p w14:paraId="731C4355" w14:textId="77777777" w:rsidR="001D3DF1" w:rsidRPr="001D3DF1" w:rsidRDefault="001D3DF1" w:rsidP="00187DAB">
            <w:pPr>
              <w:pStyle w:val="Tabletext"/>
              <w:jc w:val="left"/>
              <w:rPr>
                <w:rFonts w:asciiTheme="majorBidi" w:hAnsiTheme="majorBidi" w:cstheme="majorBidi"/>
                <w:b/>
                <w:bCs/>
                <w:lang w:eastAsia="ja-JP"/>
              </w:rPr>
            </w:pPr>
            <w:r w:rsidRPr="001D3DF1">
              <w:rPr>
                <w:rFonts w:asciiTheme="majorBidi" w:hAnsiTheme="majorBidi" w:cstheme="majorBidi"/>
                <w:b/>
                <w:bCs/>
                <w:lang w:eastAsia="ja-JP"/>
              </w:rPr>
              <w:t xml:space="preserve">Category 8: </w:t>
            </w:r>
          </w:p>
          <w:p w14:paraId="1E4FF6DD" w14:textId="77777777" w:rsidR="001D3DF1" w:rsidRPr="001D3DF1" w:rsidRDefault="001D3DF1" w:rsidP="00187DAB">
            <w:pPr>
              <w:pStyle w:val="Tabletext"/>
              <w:jc w:val="left"/>
              <w:rPr>
                <w:rFonts w:asciiTheme="majorBidi" w:hAnsiTheme="majorBidi" w:cstheme="majorBidi"/>
                <w:lang w:eastAsia="ja-JP"/>
              </w:rPr>
            </w:pPr>
            <w:r w:rsidRPr="001D3DF1">
              <w:rPr>
                <w:rFonts w:asciiTheme="majorBidi" w:hAnsiTheme="majorBidi" w:cstheme="majorBidi"/>
                <w:b/>
              </w:rPr>
              <w:t>Upstream leased assets</w:t>
            </w:r>
          </w:p>
        </w:tc>
        <w:tc>
          <w:tcPr>
            <w:tcW w:w="3703" w:type="dxa"/>
          </w:tcPr>
          <w:p w14:paraId="7CBE2DCF" w14:textId="77777777" w:rsidR="001D3DF1" w:rsidRPr="001D3DF1" w:rsidRDefault="001D3DF1" w:rsidP="0081660F">
            <w:pPr>
              <w:pStyle w:val="Tabletext"/>
              <w:rPr>
                <w:rFonts w:asciiTheme="majorBidi" w:hAnsiTheme="majorBidi" w:cstheme="majorBidi"/>
              </w:rPr>
            </w:pPr>
            <w:r w:rsidRPr="001D3DF1">
              <w:rPr>
                <w:rFonts w:asciiTheme="majorBidi" w:hAnsiTheme="majorBidi" w:cstheme="majorBidi"/>
              </w:rPr>
              <w:t>Emissions from the operation of assets that are leased by the reporting company in the reporting year and not already included in the reporting company’s Scope 1 or Scope 2 inventories.</w:t>
            </w:r>
          </w:p>
          <w:p w14:paraId="26F060E0" w14:textId="77777777" w:rsidR="001D3DF1" w:rsidRPr="001D3DF1" w:rsidRDefault="001D3DF1" w:rsidP="0081660F">
            <w:pPr>
              <w:pStyle w:val="Tabletext"/>
              <w:rPr>
                <w:rFonts w:asciiTheme="majorBidi" w:hAnsiTheme="majorBidi" w:cstheme="majorBidi"/>
                <w:lang w:eastAsia="ja-JP"/>
              </w:rPr>
            </w:pPr>
            <w:r w:rsidRPr="001D3DF1">
              <w:rPr>
                <w:rFonts w:asciiTheme="majorBidi" w:hAnsiTheme="majorBidi" w:cstheme="majorBidi"/>
              </w:rPr>
              <w:t xml:space="preserve">This category is applicable only to companies that operate leased assets (i.e., lessees). </w:t>
            </w:r>
          </w:p>
        </w:tc>
        <w:tc>
          <w:tcPr>
            <w:tcW w:w="3402" w:type="dxa"/>
          </w:tcPr>
          <w:p w14:paraId="6EC142D2" w14:textId="77777777" w:rsidR="001D3DF1" w:rsidRPr="001D3DF1" w:rsidRDefault="001D3DF1" w:rsidP="0081660F">
            <w:pPr>
              <w:pStyle w:val="Tabletext"/>
              <w:rPr>
                <w:rFonts w:asciiTheme="majorBidi" w:hAnsiTheme="majorBidi" w:cstheme="majorBidi"/>
                <w:lang w:eastAsia="ja-JP"/>
              </w:rPr>
            </w:pPr>
            <w:r w:rsidRPr="001D3DF1">
              <w:rPr>
                <w:rFonts w:asciiTheme="majorBidi" w:hAnsiTheme="majorBidi" w:cstheme="majorBidi"/>
              </w:rPr>
              <w:t>Emissions from use of leased studio equipment.</w:t>
            </w:r>
          </w:p>
        </w:tc>
      </w:tr>
      <w:tr w:rsidR="001D3DF1" w:rsidRPr="001D3DF1" w14:paraId="4110907D" w14:textId="77777777" w:rsidTr="000A1D3C">
        <w:tc>
          <w:tcPr>
            <w:tcW w:w="408" w:type="dxa"/>
          </w:tcPr>
          <w:p w14:paraId="725AE273" w14:textId="77777777" w:rsidR="001D3DF1" w:rsidRPr="001D3DF1" w:rsidRDefault="001D3DF1" w:rsidP="0081660F">
            <w:pPr>
              <w:pStyle w:val="Tabletext"/>
              <w:rPr>
                <w:rFonts w:asciiTheme="majorBidi" w:hAnsiTheme="majorBidi" w:cstheme="majorBidi"/>
                <w:lang w:eastAsia="ja-JP"/>
              </w:rPr>
            </w:pPr>
          </w:p>
        </w:tc>
        <w:tc>
          <w:tcPr>
            <w:tcW w:w="2121" w:type="dxa"/>
          </w:tcPr>
          <w:p w14:paraId="23AE54B5" w14:textId="77777777" w:rsidR="001D3DF1" w:rsidRPr="001D3DF1" w:rsidRDefault="001D3DF1" w:rsidP="00187DAB">
            <w:pPr>
              <w:pStyle w:val="Tabletext"/>
              <w:jc w:val="left"/>
              <w:rPr>
                <w:rFonts w:asciiTheme="majorBidi" w:hAnsiTheme="majorBidi" w:cstheme="majorBidi"/>
                <w:b/>
                <w:bCs/>
                <w:lang w:eastAsia="ja-JP"/>
              </w:rPr>
            </w:pPr>
            <w:r w:rsidRPr="001D3DF1">
              <w:rPr>
                <w:rFonts w:asciiTheme="majorBidi" w:hAnsiTheme="majorBidi" w:cstheme="majorBidi"/>
                <w:b/>
                <w:bCs/>
                <w:lang w:eastAsia="ja-JP"/>
              </w:rPr>
              <w:t xml:space="preserve">Category 9: </w:t>
            </w:r>
          </w:p>
          <w:p w14:paraId="71F47233" w14:textId="77777777" w:rsidR="001D3DF1" w:rsidRPr="001D3DF1" w:rsidRDefault="001D3DF1" w:rsidP="00187DAB">
            <w:pPr>
              <w:pStyle w:val="Tabletext"/>
              <w:jc w:val="left"/>
              <w:rPr>
                <w:rFonts w:asciiTheme="majorBidi" w:hAnsiTheme="majorBidi" w:cstheme="majorBidi"/>
                <w:lang w:eastAsia="ja-JP"/>
              </w:rPr>
            </w:pPr>
            <w:r w:rsidRPr="001D3DF1">
              <w:rPr>
                <w:rFonts w:asciiTheme="majorBidi" w:hAnsiTheme="majorBidi" w:cstheme="majorBidi"/>
                <w:b/>
              </w:rPr>
              <w:t>Downstream transportation and distribution</w:t>
            </w:r>
          </w:p>
        </w:tc>
        <w:tc>
          <w:tcPr>
            <w:tcW w:w="3703" w:type="dxa"/>
          </w:tcPr>
          <w:p w14:paraId="49CE158C" w14:textId="77777777" w:rsidR="001D3DF1" w:rsidRPr="001D3DF1" w:rsidRDefault="001D3DF1" w:rsidP="0081660F">
            <w:pPr>
              <w:pStyle w:val="Tabletext"/>
              <w:rPr>
                <w:rFonts w:asciiTheme="majorBidi" w:hAnsiTheme="majorBidi" w:cstheme="majorBidi"/>
                <w:lang w:eastAsia="ja-JP"/>
              </w:rPr>
            </w:pPr>
            <w:r w:rsidRPr="001D3DF1">
              <w:rPr>
                <w:rFonts w:asciiTheme="majorBidi" w:hAnsiTheme="majorBidi" w:cstheme="majorBidi"/>
              </w:rPr>
              <w:t>Emissions that occur in the reporting year from transportation and distribution of sold products in vehicles and facilities not owned or controlled by the reporting company.</w:t>
            </w:r>
          </w:p>
        </w:tc>
        <w:tc>
          <w:tcPr>
            <w:tcW w:w="3402" w:type="dxa"/>
          </w:tcPr>
          <w:p w14:paraId="021D81FE" w14:textId="77777777" w:rsidR="001D3DF1" w:rsidRPr="001D3DF1" w:rsidRDefault="001D3DF1" w:rsidP="0081660F">
            <w:pPr>
              <w:pStyle w:val="Tabletext"/>
              <w:rPr>
                <w:rFonts w:asciiTheme="majorBidi" w:hAnsiTheme="majorBidi" w:cstheme="majorBidi"/>
                <w:lang w:eastAsia="ja-JP"/>
              </w:rPr>
            </w:pPr>
            <w:r w:rsidRPr="001D3DF1">
              <w:rPr>
                <w:rFonts w:asciiTheme="majorBidi" w:hAnsiTheme="majorBidi" w:cstheme="majorBidi"/>
              </w:rPr>
              <w:t>Emissions from content distribution and networks.</w:t>
            </w:r>
          </w:p>
        </w:tc>
      </w:tr>
      <w:tr w:rsidR="001D3DF1" w:rsidRPr="001D3DF1" w14:paraId="2B1A1FC3" w14:textId="77777777" w:rsidTr="000A1D3C">
        <w:tc>
          <w:tcPr>
            <w:tcW w:w="408" w:type="dxa"/>
          </w:tcPr>
          <w:p w14:paraId="3383F37D" w14:textId="77777777" w:rsidR="001D3DF1" w:rsidRPr="001D3DF1" w:rsidRDefault="001D3DF1" w:rsidP="0081660F">
            <w:pPr>
              <w:pStyle w:val="Tabletext"/>
              <w:rPr>
                <w:rFonts w:asciiTheme="majorBidi" w:hAnsiTheme="majorBidi" w:cstheme="majorBidi"/>
                <w:lang w:eastAsia="ja-JP"/>
              </w:rPr>
            </w:pPr>
          </w:p>
        </w:tc>
        <w:tc>
          <w:tcPr>
            <w:tcW w:w="2121" w:type="dxa"/>
          </w:tcPr>
          <w:p w14:paraId="6820D85A" w14:textId="77777777" w:rsidR="001D3DF1" w:rsidRPr="001D3DF1" w:rsidRDefault="001D3DF1" w:rsidP="00187DAB">
            <w:pPr>
              <w:pStyle w:val="Tabletext"/>
              <w:jc w:val="left"/>
              <w:rPr>
                <w:rFonts w:asciiTheme="majorBidi" w:hAnsiTheme="majorBidi" w:cstheme="majorBidi"/>
                <w:b/>
                <w:bCs/>
                <w:lang w:eastAsia="ja-JP"/>
              </w:rPr>
            </w:pPr>
            <w:r w:rsidRPr="001D3DF1">
              <w:rPr>
                <w:rFonts w:asciiTheme="majorBidi" w:hAnsiTheme="majorBidi" w:cstheme="majorBidi"/>
                <w:b/>
                <w:bCs/>
                <w:lang w:eastAsia="ja-JP"/>
              </w:rPr>
              <w:t xml:space="preserve">Category 10: </w:t>
            </w:r>
          </w:p>
          <w:p w14:paraId="4F18DBA5" w14:textId="77777777" w:rsidR="001D3DF1" w:rsidRPr="001D3DF1" w:rsidRDefault="001D3DF1" w:rsidP="00187DAB">
            <w:pPr>
              <w:pStyle w:val="Tabletext"/>
              <w:jc w:val="left"/>
              <w:rPr>
                <w:rFonts w:asciiTheme="majorBidi" w:hAnsiTheme="majorBidi" w:cstheme="majorBidi"/>
                <w:lang w:eastAsia="ja-JP"/>
              </w:rPr>
            </w:pPr>
            <w:r w:rsidRPr="001D3DF1">
              <w:rPr>
                <w:rFonts w:asciiTheme="majorBidi" w:hAnsiTheme="majorBidi" w:cstheme="majorBidi"/>
                <w:b/>
              </w:rPr>
              <w:t>Processing of sold products</w:t>
            </w:r>
          </w:p>
        </w:tc>
        <w:tc>
          <w:tcPr>
            <w:tcW w:w="3703" w:type="dxa"/>
          </w:tcPr>
          <w:p w14:paraId="07AF38D0" w14:textId="489DD8F2" w:rsidR="001D3DF1" w:rsidRPr="001D3DF1" w:rsidRDefault="001D3DF1" w:rsidP="0081660F">
            <w:pPr>
              <w:pStyle w:val="Tabletext"/>
              <w:rPr>
                <w:rFonts w:asciiTheme="majorBidi" w:hAnsiTheme="majorBidi" w:cstheme="majorBidi"/>
                <w:lang w:eastAsia="ja-JP"/>
              </w:rPr>
            </w:pPr>
            <w:r w:rsidRPr="001D3DF1">
              <w:rPr>
                <w:rFonts w:asciiTheme="majorBidi" w:hAnsiTheme="majorBidi" w:cstheme="majorBidi"/>
              </w:rPr>
              <w:t>Emissions from processing of sold intermediate products by third parties (e.g. manufacturers) subsequent to sale by the reporting company.</w:t>
            </w:r>
          </w:p>
        </w:tc>
        <w:tc>
          <w:tcPr>
            <w:tcW w:w="3402" w:type="dxa"/>
          </w:tcPr>
          <w:p w14:paraId="68233E4E" w14:textId="77777777" w:rsidR="001D3DF1" w:rsidRPr="001D3DF1" w:rsidRDefault="001D3DF1" w:rsidP="0081660F">
            <w:pPr>
              <w:pStyle w:val="Tabletext"/>
              <w:rPr>
                <w:rFonts w:asciiTheme="majorBidi" w:hAnsiTheme="majorBidi" w:cstheme="majorBidi"/>
                <w:lang w:eastAsia="ja-JP"/>
              </w:rPr>
            </w:pPr>
            <w:r w:rsidRPr="001D3DF1">
              <w:rPr>
                <w:rFonts w:asciiTheme="majorBidi" w:hAnsiTheme="majorBidi" w:cstheme="majorBidi"/>
              </w:rPr>
              <w:t>Emissions from repurposing content, e.g. digitizing and editing of content.</w:t>
            </w:r>
          </w:p>
        </w:tc>
      </w:tr>
      <w:tr w:rsidR="001D3DF1" w:rsidRPr="001D3DF1" w14:paraId="364DE41B" w14:textId="77777777" w:rsidTr="000A1D3C">
        <w:tc>
          <w:tcPr>
            <w:tcW w:w="408" w:type="dxa"/>
          </w:tcPr>
          <w:p w14:paraId="2441451F" w14:textId="77777777" w:rsidR="001D3DF1" w:rsidRPr="001D3DF1" w:rsidRDefault="001D3DF1" w:rsidP="0081660F">
            <w:pPr>
              <w:pStyle w:val="Tabletext"/>
              <w:rPr>
                <w:rFonts w:asciiTheme="majorBidi" w:hAnsiTheme="majorBidi" w:cstheme="majorBidi"/>
                <w:lang w:eastAsia="ja-JP"/>
              </w:rPr>
            </w:pPr>
          </w:p>
        </w:tc>
        <w:tc>
          <w:tcPr>
            <w:tcW w:w="2121" w:type="dxa"/>
          </w:tcPr>
          <w:p w14:paraId="77058276" w14:textId="77777777" w:rsidR="001D3DF1" w:rsidRPr="001D3DF1" w:rsidRDefault="001D3DF1" w:rsidP="00187DAB">
            <w:pPr>
              <w:pStyle w:val="Tabletext"/>
              <w:jc w:val="left"/>
              <w:rPr>
                <w:rFonts w:asciiTheme="majorBidi" w:hAnsiTheme="majorBidi" w:cstheme="majorBidi"/>
                <w:b/>
                <w:bCs/>
                <w:lang w:eastAsia="ja-JP"/>
              </w:rPr>
            </w:pPr>
            <w:r w:rsidRPr="001D3DF1">
              <w:rPr>
                <w:rFonts w:asciiTheme="majorBidi" w:hAnsiTheme="majorBidi" w:cstheme="majorBidi"/>
                <w:b/>
                <w:bCs/>
                <w:lang w:eastAsia="ja-JP"/>
              </w:rPr>
              <w:t>Category 11:</w:t>
            </w:r>
          </w:p>
          <w:p w14:paraId="296ADEA8" w14:textId="77777777" w:rsidR="001D3DF1" w:rsidRPr="001D3DF1" w:rsidRDefault="001D3DF1" w:rsidP="00187DAB">
            <w:pPr>
              <w:pStyle w:val="Tabletext"/>
              <w:jc w:val="left"/>
              <w:rPr>
                <w:rFonts w:asciiTheme="majorBidi" w:hAnsiTheme="majorBidi" w:cstheme="majorBidi"/>
                <w:lang w:eastAsia="ja-JP"/>
              </w:rPr>
            </w:pPr>
            <w:r w:rsidRPr="001D3DF1">
              <w:rPr>
                <w:rFonts w:asciiTheme="majorBidi" w:hAnsiTheme="majorBidi" w:cstheme="majorBidi"/>
                <w:b/>
              </w:rPr>
              <w:t>Use of sold products</w:t>
            </w:r>
          </w:p>
        </w:tc>
        <w:tc>
          <w:tcPr>
            <w:tcW w:w="3703" w:type="dxa"/>
          </w:tcPr>
          <w:p w14:paraId="03EC9B31" w14:textId="77777777" w:rsidR="001D3DF1" w:rsidRPr="001D3DF1" w:rsidRDefault="001D3DF1" w:rsidP="0081660F">
            <w:pPr>
              <w:pStyle w:val="Tabletext"/>
              <w:rPr>
                <w:rFonts w:asciiTheme="majorBidi" w:hAnsiTheme="majorBidi" w:cstheme="majorBidi"/>
              </w:rPr>
            </w:pPr>
            <w:r w:rsidRPr="001D3DF1">
              <w:rPr>
                <w:rFonts w:asciiTheme="majorBidi" w:hAnsiTheme="majorBidi" w:cstheme="majorBidi"/>
              </w:rPr>
              <w:t xml:space="preserve">Emissions from the use of goods and services sold by the reporting company in the reporting year. </w:t>
            </w:r>
          </w:p>
          <w:p w14:paraId="270A5735" w14:textId="77777777" w:rsidR="001D3DF1" w:rsidRPr="001D3DF1" w:rsidRDefault="001D3DF1" w:rsidP="0081660F">
            <w:pPr>
              <w:pStyle w:val="Tabletext"/>
              <w:rPr>
                <w:rFonts w:asciiTheme="majorBidi" w:hAnsiTheme="majorBidi" w:cstheme="majorBidi"/>
                <w:lang w:eastAsia="ja-JP"/>
              </w:rPr>
            </w:pPr>
            <w:r w:rsidRPr="001D3DF1">
              <w:rPr>
                <w:rFonts w:asciiTheme="majorBidi" w:hAnsiTheme="majorBidi" w:cstheme="majorBidi"/>
              </w:rPr>
              <w:t xml:space="preserve">End users include both consumers and business customers that use final products. </w:t>
            </w:r>
          </w:p>
        </w:tc>
        <w:tc>
          <w:tcPr>
            <w:tcW w:w="3402" w:type="dxa"/>
          </w:tcPr>
          <w:p w14:paraId="52C04CC4" w14:textId="77777777" w:rsidR="001D3DF1" w:rsidRPr="001D3DF1" w:rsidRDefault="001D3DF1" w:rsidP="0081660F">
            <w:pPr>
              <w:pStyle w:val="Tabletext"/>
              <w:rPr>
                <w:rFonts w:asciiTheme="majorBidi" w:hAnsiTheme="majorBidi" w:cstheme="majorBidi"/>
                <w:lang w:eastAsia="ja-JP"/>
              </w:rPr>
            </w:pPr>
            <w:r w:rsidRPr="001D3DF1">
              <w:rPr>
                <w:rFonts w:asciiTheme="majorBidi" w:hAnsiTheme="majorBidi" w:cstheme="majorBidi"/>
              </w:rPr>
              <w:t>The consumption footprint of media across devices.</w:t>
            </w:r>
          </w:p>
        </w:tc>
      </w:tr>
      <w:tr w:rsidR="001D3DF1" w:rsidRPr="001D3DF1" w14:paraId="0ADFD1DB" w14:textId="77777777" w:rsidTr="000A1D3C">
        <w:tc>
          <w:tcPr>
            <w:tcW w:w="408" w:type="dxa"/>
          </w:tcPr>
          <w:p w14:paraId="65349EAC" w14:textId="77777777" w:rsidR="001D3DF1" w:rsidRPr="001D3DF1" w:rsidRDefault="001D3DF1" w:rsidP="0081660F">
            <w:pPr>
              <w:pStyle w:val="Tabletext"/>
              <w:rPr>
                <w:rFonts w:asciiTheme="majorBidi" w:hAnsiTheme="majorBidi" w:cstheme="majorBidi"/>
                <w:lang w:eastAsia="ja-JP"/>
              </w:rPr>
            </w:pPr>
          </w:p>
        </w:tc>
        <w:tc>
          <w:tcPr>
            <w:tcW w:w="2121" w:type="dxa"/>
          </w:tcPr>
          <w:p w14:paraId="2EB81589" w14:textId="77777777" w:rsidR="001D3DF1" w:rsidRPr="001D3DF1" w:rsidRDefault="001D3DF1" w:rsidP="00187DAB">
            <w:pPr>
              <w:pStyle w:val="Tabletext"/>
              <w:jc w:val="left"/>
              <w:rPr>
                <w:rFonts w:asciiTheme="majorBidi" w:hAnsiTheme="majorBidi" w:cstheme="majorBidi"/>
                <w:b/>
                <w:bCs/>
                <w:lang w:eastAsia="ja-JP"/>
              </w:rPr>
            </w:pPr>
            <w:r w:rsidRPr="001D3DF1">
              <w:rPr>
                <w:rFonts w:asciiTheme="majorBidi" w:hAnsiTheme="majorBidi" w:cstheme="majorBidi"/>
                <w:b/>
                <w:bCs/>
                <w:lang w:eastAsia="ja-JP"/>
              </w:rPr>
              <w:t xml:space="preserve">Category 12: </w:t>
            </w:r>
          </w:p>
          <w:p w14:paraId="671EF592" w14:textId="77777777" w:rsidR="001D3DF1" w:rsidRPr="001D3DF1" w:rsidRDefault="001D3DF1" w:rsidP="00187DAB">
            <w:pPr>
              <w:pStyle w:val="Tabletext"/>
              <w:jc w:val="left"/>
              <w:rPr>
                <w:rFonts w:asciiTheme="majorBidi" w:hAnsiTheme="majorBidi" w:cstheme="majorBidi"/>
                <w:lang w:eastAsia="ja-JP"/>
              </w:rPr>
            </w:pPr>
            <w:r w:rsidRPr="001D3DF1">
              <w:rPr>
                <w:rFonts w:asciiTheme="majorBidi" w:hAnsiTheme="majorBidi" w:cstheme="majorBidi"/>
                <w:b/>
              </w:rPr>
              <w:t>End of life of sold products</w:t>
            </w:r>
          </w:p>
        </w:tc>
        <w:tc>
          <w:tcPr>
            <w:tcW w:w="3703" w:type="dxa"/>
          </w:tcPr>
          <w:p w14:paraId="29BFC2D9" w14:textId="77777777" w:rsidR="001D3DF1" w:rsidRPr="001D3DF1" w:rsidRDefault="001D3DF1" w:rsidP="0081660F">
            <w:pPr>
              <w:pStyle w:val="Tabletext"/>
              <w:rPr>
                <w:rFonts w:asciiTheme="majorBidi" w:hAnsiTheme="majorBidi" w:cstheme="majorBidi"/>
              </w:rPr>
            </w:pPr>
            <w:r w:rsidRPr="001D3DF1">
              <w:rPr>
                <w:rFonts w:asciiTheme="majorBidi" w:hAnsiTheme="majorBidi" w:cstheme="majorBidi"/>
              </w:rPr>
              <w:t>Emissions from the waste disposal and treatment of products sold by the reporting company (in the reporting year) at the end of their life.</w:t>
            </w:r>
          </w:p>
          <w:p w14:paraId="3CA2CC62" w14:textId="77777777" w:rsidR="001D3DF1" w:rsidRPr="001D3DF1" w:rsidRDefault="001D3DF1" w:rsidP="0081660F">
            <w:pPr>
              <w:pStyle w:val="Tabletext"/>
              <w:rPr>
                <w:rFonts w:asciiTheme="majorBidi" w:hAnsiTheme="majorBidi" w:cstheme="majorBidi"/>
                <w:lang w:eastAsia="ja-JP"/>
              </w:rPr>
            </w:pPr>
            <w:r w:rsidRPr="001D3DF1">
              <w:rPr>
                <w:rFonts w:asciiTheme="majorBidi" w:hAnsiTheme="majorBidi" w:cstheme="majorBidi"/>
              </w:rPr>
              <w:t xml:space="preserve">This category includes the total expected end-of-life emissions from all products sold in the reporting year. </w:t>
            </w:r>
          </w:p>
        </w:tc>
        <w:tc>
          <w:tcPr>
            <w:tcW w:w="3402" w:type="dxa"/>
          </w:tcPr>
          <w:p w14:paraId="4C87A55D" w14:textId="77777777" w:rsidR="001D3DF1" w:rsidRPr="001D3DF1" w:rsidRDefault="001D3DF1" w:rsidP="0081660F">
            <w:pPr>
              <w:pStyle w:val="Tabletext"/>
              <w:rPr>
                <w:rFonts w:asciiTheme="majorBidi" w:hAnsiTheme="majorBidi" w:cstheme="majorBidi"/>
                <w:lang w:eastAsia="ja-JP"/>
              </w:rPr>
            </w:pPr>
            <w:r w:rsidRPr="001D3DF1">
              <w:rPr>
                <w:rFonts w:asciiTheme="majorBidi" w:hAnsiTheme="majorBidi" w:cstheme="majorBidi"/>
                <w:lang w:eastAsia="ja-JP"/>
              </w:rPr>
              <w:t>Disposal of devices such as STBs provided or sold to users to consume content.</w:t>
            </w:r>
          </w:p>
        </w:tc>
      </w:tr>
    </w:tbl>
    <w:p w14:paraId="537CB6ED" w14:textId="25645793" w:rsidR="00C20C7D" w:rsidRPr="001D3DF1" w:rsidRDefault="00C20C7D" w:rsidP="00C20C7D">
      <w:pPr>
        <w:pStyle w:val="TableNo"/>
        <w:spacing w:before="480"/>
        <w:rPr>
          <w:rFonts w:asciiTheme="majorBidi" w:hAnsiTheme="majorBidi" w:cstheme="majorBidi"/>
        </w:rPr>
      </w:pPr>
      <w:r w:rsidRPr="005B5060">
        <w:rPr>
          <w:lang w:eastAsia="ja-JP"/>
        </w:rPr>
        <w:lastRenderedPageBreak/>
        <w:t>TABLE</w:t>
      </w:r>
      <w:r w:rsidRPr="005B5060">
        <w:t> </w:t>
      </w:r>
      <w:r>
        <w:t>1 (</w:t>
      </w:r>
      <w:r>
        <w:rPr>
          <w:i/>
          <w:iCs/>
        </w:rPr>
        <w:t>end</w:t>
      </w:r>
      <w:r>
        <w:t>)</w:t>
      </w:r>
    </w:p>
    <w:tbl>
      <w:tblPr>
        <w:tblStyle w:val="TableGrid"/>
        <w:tblW w:w="9634" w:type="dxa"/>
        <w:tblLook w:val="04A0" w:firstRow="1" w:lastRow="0" w:firstColumn="1" w:lastColumn="0" w:noHBand="0" w:noVBand="1"/>
      </w:tblPr>
      <w:tblGrid>
        <w:gridCol w:w="408"/>
        <w:gridCol w:w="2121"/>
        <w:gridCol w:w="3703"/>
        <w:gridCol w:w="3402"/>
      </w:tblGrid>
      <w:tr w:rsidR="00C20C7D" w:rsidRPr="001D3DF1" w14:paraId="5FE7697F" w14:textId="77777777" w:rsidTr="006D6705">
        <w:tc>
          <w:tcPr>
            <w:tcW w:w="2529" w:type="dxa"/>
            <w:gridSpan w:val="2"/>
          </w:tcPr>
          <w:p w14:paraId="4DB23E52" w14:textId="77777777" w:rsidR="00C20C7D" w:rsidRPr="00C20C7D" w:rsidRDefault="00C20C7D" w:rsidP="00C20C7D">
            <w:pPr>
              <w:pStyle w:val="Tablehead"/>
              <w:spacing w:line="240" w:lineRule="exact"/>
              <w:rPr>
                <w:rFonts w:asciiTheme="majorBidi" w:hAnsiTheme="majorBidi" w:cstheme="majorBidi"/>
                <w:lang w:eastAsia="ja-JP"/>
              </w:rPr>
            </w:pPr>
          </w:p>
        </w:tc>
        <w:tc>
          <w:tcPr>
            <w:tcW w:w="3703" w:type="dxa"/>
          </w:tcPr>
          <w:p w14:paraId="4A0DC0C8" w14:textId="7744E449" w:rsidR="00C20C7D" w:rsidRPr="001D3DF1" w:rsidRDefault="00C20C7D" w:rsidP="00C20C7D">
            <w:pPr>
              <w:pStyle w:val="Tablehead"/>
              <w:spacing w:line="240" w:lineRule="exact"/>
              <w:rPr>
                <w:rFonts w:asciiTheme="majorBidi" w:hAnsiTheme="majorBidi" w:cstheme="majorBidi"/>
                <w:lang w:eastAsia="ja-JP"/>
              </w:rPr>
            </w:pPr>
            <w:r w:rsidRPr="001D3DF1">
              <w:rPr>
                <w:rFonts w:asciiTheme="majorBidi" w:hAnsiTheme="majorBidi" w:cstheme="majorBidi"/>
                <w:lang w:eastAsia="ja-JP"/>
              </w:rPr>
              <w:t>Simplified definition</w:t>
            </w:r>
          </w:p>
        </w:tc>
        <w:tc>
          <w:tcPr>
            <w:tcW w:w="3402" w:type="dxa"/>
          </w:tcPr>
          <w:p w14:paraId="0CA98F34" w14:textId="28F6AB19" w:rsidR="00C20C7D" w:rsidRPr="001D3DF1" w:rsidRDefault="00C20C7D" w:rsidP="00C20C7D">
            <w:pPr>
              <w:pStyle w:val="Tablehead"/>
              <w:spacing w:line="240" w:lineRule="exact"/>
              <w:rPr>
                <w:rFonts w:asciiTheme="majorBidi" w:hAnsiTheme="majorBidi" w:cstheme="majorBidi"/>
                <w:lang w:eastAsia="ja-JP"/>
              </w:rPr>
            </w:pPr>
            <w:r w:rsidRPr="001D3DF1">
              <w:rPr>
                <w:rFonts w:asciiTheme="majorBidi" w:hAnsiTheme="majorBidi" w:cstheme="majorBidi"/>
                <w:lang w:eastAsia="ja-JP"/>
              </w:rPr>
              <w:t>Potential examples</w:t>
            </w:r>
          </w:p>
        </w:tc>
      </w:tr>
      <w:tr w:rsidR="001D3DF1" w:rsidRPr="001D3DF1" w14:paraId="601BC588" w14:textId="77777777" w:rsidTr="000A1D3C">
        <w:tc>
          <w:tcPr>
            <w:tcW w:w="408" w:type="dxa"/>
          </w:tcPr>
          <w:p w14:paraId="478275B5" w14:textId="77777777" w:rsidR="001D3DF1" w:rsidRPr="001D3DF1" w:rsidRDefault="001D3DF1" w:rsidP="0081660F">
            <w:pPr>
              <w:pStyle w:val="Tabletext"/>
              <w:rPr>
                <w:rFonts w:asciiTheme="majorBidi" w:hAnsiTheme="majorBidi" w:cstheme="majorBidi"/>
                <w:lang w:eastAsia="ja-JP"/>
              </w:rPr>
            </w:pPr>
          </w:p>
        </w:tc>
        <w:tc>
          <w:tcPr>
            <w:tcW w:w="2121" w:type="dxa"/>
          </w:tcPr>
          <w:p w14:paraId="72EA6E9A" w14:textId="77777777" w:rsidR="001D3DF1" w:rsidRPr="001D3DF1" w:rsidRDefault="001D3DF1" w:rsidP="00187DAB">
            <w:pPr>
              <w:pStyle w:val="Tabletext"/>
              <w:jc w:val="left"/>
              <w:rPr>
                <w:rFonts w:asciiTheme="majorBidi" w:hAnsiTheme="majorBidi" w:cstheme="majorBidi"/>
                <w:b/>
                <w:bCs/>
                <w:lang w:eastAsia="ja-JP"/>
              </w:rPr>
            </w:pPr>
            <w:r w:rsidRPr="001D3DF1">
              <w:rPr>
                <w:rFonts w:asciiTheme="majorBidi" w:hAnsiTheme="majorBidi" w:cstheme="majorBidi"/>
                <w:b/>
                <w:bCs/>
                <w:lang w:eastAsia="ja-JP"/>
              </w:rPr>
              <w:t xml:space="preserve">Category 13: </w:t>
            </w:r>
          </w:p>
          <w:p w14:paraId="26A1FF96" w14:textId="77777777" w:rsidR="001D3DF1" w:rsidRPr="001D3DF1" w:rsidRDefault="001D3DF1" w:rsidP="00187DAB">
            <w:pPr>
              <w:pStyle w:val="Tabletext"/>
              <w:jc w:val="left"/>
              <w:rPr>
                <w:rFonts w:asciiTheme="majorBidi" w:hAnsiTheme="majorBidi" w:cstheme="majorBidi"/>
                <w:lang w:eastAsia="ja-JP"/>
              </w:rPr>
            </w:pPr>
            <w:r w:rsidRPr="001D3DF1">
              <w:rPr>
                <w:rFonts w:asciiTheme="majorBidi" w:hAnsiTheme="majorBidi" w:cstheme="majorBidi"/>
                <w:b/>
              </w:rPr>
              <w:t>Downstream leased assets</w:t>
            </w:r>
          </w:p>
        </w:tc>
        <w:tc>
          <w:tcPr>
            <w:tcW w:w="3703" w:type="dxa"/>
          </w:tcPr>
          <w:p w14:paraId="2FD6D7DD" w14:textId="77777777" w:rsidR="001D3DF1" w:rsidRPr="001D3DF1" w:rsidRDefault="001D3DF1" w:rsidP="0081660F">
            <w:pPr>
              <w:pStyle w:val="Tabletext"/>
              <w:rPr>
                <w:rFonts w:asciiTheme="majorBidi" w:hAnsiTheme="majorBidi" w:cstheme="majorBidi"/>
                <w:lang w:eastAsia="ja-JP"/>
              </w:rPr>
            </w:pPr>
            <w:r w:rsidRPr="001D3DF1">
              <w:rPr>
                <w:rFonts w:asciiTheme="majorBidi" w:hAnsiTheme="majorBidi" w:cstheme="majorBidi"/>
              </w:rPr>
              <w:t>Emissions from the operation of assets that are owned by the reporting company (acting as lessor) and leased to other entities in the reporting year that are not already included in Scope 1 or Scope 2.</w:t>
            </w:r>
          </w:p>
        </w:tc>
        <w:tc>
          <w:tcPr>
            <w:tcW w:w="3402" w:type="dxa"/>
          </w:tcPr>
          <w:p w14:paraId="6023FFDE" w14:textId="77777777" w:rsidR="001D3DF1" w:rsidRPr="001D3DF1" w:rsidRDefault="001D3DF1" w:rsidP="0081660F">
            <w:pPr>
              <w:pStyle w:val="Tabletext"/>
              <w:rPr>
                <w:rFonts w:asciiTheme="majorBidi" w:hAnsiTheme="majorBidi" w:cstheme="majorBidi"/>
                <w:lang w:eastAsia="ja-JP"/>
              </w:rPr>
            </w:pPr>
            <w:r w:rsidRPr="001D3DF1">
              <w:rPr>
                <w:rFonts w:asciiTheme="majorBidi" w:hAnsiTheme="majorBidi" w:cstheme="majorBidi"/>
                <w:lang w:eastAsia="ja-JP"/>
              </w:rPr>
              <w:t>The use of any leased equipment where the power source is also supplied as part of the agreement by the reporting company, e.g. where a generator is included the lease.</w:t>
            </w:r>
          </w:p>
        </w:tc>
      </w:tr>
      <w:tr w:rsidR="001D3DF1" w:rsidRPr="001D3DF1" w14:paraId="54018366" w14:textId="77777777" w:rsidTr="000A1D3C">
        <w:tc>
          <w:tcPr>
            <w:tcW w:w="408" w:type="dxa"/>
          </w:tcPr>
          <w:p w14:paraId="2475E31A" w14:textId="77777777" w:rsidR="001D3DF1" w:rsidRPr="001D3DF1" w:rsidRDefault="001D3DF1" w:rsidP="0081660F">
            <w:pPr>
              <w:pStyle w:val="Tabletext"/>
              <w:rPr>
                <w:rFonts w:asciiTheme="majorBidi" w:hAnsiTheme="majorBidi" w:cstheme="majorBidi"/>
                <w:lang w:eastAsia="ja-JP"/>
              </w:rPr>
            </w:pPr>
          </w:p>
        </w:tc>
        <w:tc>
          <w:tcPr>
            <w:tcW w:w="2121" w:type="dxa"/>
          </w:tcPr>
          <w:p w14:paraId="5996171D" w14:textId="77777777" w:rsidR="001D3DF1" w:rsidRPr="001D3DF1" w:rsidRDefault="001D3DF1" w:rsidP="00187DAB">
            <w:pPr>
              <w:pStyle w:val="Tabletext"/>
              <w:jc w:val="left"/>
              <w:rPr>
                <w:rFonts w:asciiTheme="majorBidi" w:hAnsiTheme="majorBidi" w:cstheme="majorBidi"/>
                <w:b/>
                <w:bCs/>
                <w:lang w:eastAsia="ja-JP"/>
              </w:rPr>
            </w:pPr>
            <w:r w:rsidRPr="001D3DF1">
              <w:rPr>
                <w:rFonts w:asciiTheme="majorBidi" w:hAnsiTheme="majorBidi" w:cstheme="majorBidi"/>
                <w:b/>
                <w:bCs/>
                <w:lang w:eastAsia="ja-JP"/>
              </w:rPr>
              <w:t xml:space="preserve">Category 14: </w:t>
            </w:r>
          </w:p>
          <w:p w14:paraId="6E0195FD" w14:textId="2DF17248" w:rsidR="001D3DF1" w:rsidRPr="001D3DF1" w:rsidRDefault="001D3DF1" w:rsidP="00187DAB">
            <w:pPr>
              <w:pStyle w:val="Tabletext"/>
              <w:jc w:val="left"/>
              <w:rPr>
                <w:rFonts w:asciiTheme="majorBidi" w:hAnsiTheme="majorBidi" w:cstheme="majorBidi"/>
                <w:lang w:eastAsia="ja-JP"/>
              </w:rPr>
            </w:pPr>
            <w:r w:rsidRPr="001D3DF1">
              <w:rPr>
                <w:rFonts w:asciiTheme="majorBidi" w:hAnsiTheme="majorBidi" w:cstheme="majorBidi"/>
                <w:b/>
              </w:rPr>
              <w:t>Franchises</w:t>
            </w:r>
          </w:p>
        </w:tc>
        <w:tc>
          <w:tcPr>
            <w:tcW w:w="3703" w:type="dxa"/>
          </w:tcPr>
          <w:p w14:paraId="4DE3FEAD" w14:textId="77777777" w:rsidR="001D3DF1" w:rsidRPr="001D3DF1" w:rsidRDefault="001D3DF1" w:rsidP="0081660F">
            <w:pPr>
              <w:pStyle w:val="Tabletext"/>
              <w:rPr>
                <w:rFonts w:asciiTheme="majorBidi" w:hAnsiTheme="majorBidi" w:cstheme="majorBidi"/>
              </w:rPr>
            </w:pPr>
            <w:r w:rsidRPr="001D3DF1">
              <w:rPr>
                <w:rFonts w:asciiTheme="majorBidi" w:hAnsiTheme="majorBidi" w:cstheme="majorBidi"/>
              </w:rPr>
              <w:t>A business operating under a license to sell or distribute another company’s goods or services within a certain location.</w:t>
            </w:r>
          </w:p>
          <w:p w14:paraId="3EADFEC0" w14:textId="79220F5A" w:rsidR="001D3DF1" w:rsidRPr="001D3DF1" w:rsidRDefault="001D3DF1" w:rsidP="0081660F">
            <w:pPr>
              <w:pStyle w:val="Tabletext"/>
              <w:rPr>
                <w:rFonts w:asciiTheme="majorBidi" w:hAnsiTheme="majorBidi" w:cstheme="majorBidi"/>
                <w:lang w:eastAsia="ja-JP"/>
              </w:rPr>
            </w:pPr>
            <w:r w:rsidRPr="001D3DF1">
              <w:rPr>
                <w:rFonts w:asciiTheme="majorBidi" w:hAnsiTheme="majorBidi" w:cstheme="majorBidi"/>
              </w:rPr>
              <w:t xml:space="preserve">This category is applicable to franchisors (i.e. companies that grant licenses to other entities to sell or distribute its goods or services in return for payments, such as royalties for the use of trademarks and other services). </w:t>
            </w:r>
          </w:p>
        </w:tc>
        <w:tc>
          <w:tcPr>
            <w:tcW w:w="3402" w:type="dxa"/>
          </w:tcPr>
          <w:p w14:paraId="3412E5AA" w14:textId="77777777" w:rsidR="001D3DF1" w:rsidRPr="001D3DF1" w:rsidRDefault="001D3DF1" w:rsidP="0081660F">
            <w:pPr>
              <w:pStyle w:val="Tabletext"/>
              <w:rPr>
                <w:rFonts w:asciiTheme="majorBidi" w:hAnsiTheme="majorBidi" w:cstheme="majorBidi"/>
                <w:lang w:eastAsia="ja-JP"/>
              </w:rPr>
            </w:pPr>
            <w:r w:rsidRPr="001D3DF1">
              <w:rPr>
                <w:rFonts w:asciiTheme="majorBidi" w:hAnsiTheme="majorBidi" w:cstheme="majorBidi"/>
              </w:rPr>
              <w:t>In broadcast terms this could potentially apply to the Commissioning process where a third party is involved in the creation of the content.</w:t>
            </w:r>
          </w:p>
        </w:tc>
      </w:tr>
      <w:tr w:rsidR="001D3DF1" w:rsidRPr="001D3DF1" w14:paraId="288F3416" w14:textId="77777777" w:rsidTr="000A1D3C">
        <w:trPr>
          <w:trHeight w:val="2969"/>
        </w:trPr>
        <w:tc>
          <w:tcPr>
            <w:tcW w:w="408" w:type="dxa"/>
          </w:tcPr>
          <w:p w14:paraId="591AB552" w14:textId="77777777" w:rsidR="001D3DF1" w:rsidRPr="001D3DF1" w:rsidRDefault="001D3DF1" w:rsidP="0081660F">
            <w:pPr>
              <w:pStyle w:val="Tabletext"/>
              <w:rPr>
                <w:rFonts w:asciiTheme="majorBidi" w:hAnsiTheme="majorBidi" w:cstheme="majorBidi"/>
                <w:lang w:eastAsia="ja-JP"/>
              </w:rPr>
            </w:pPr>
          </w:p>
        </w:tc>
        <w:tc>
          <w:tcPr>
            <w:tcW w:w="2121" w:type="dxa"/>
          </w:tcPr>
          <w:p w14:paraId="70AAFFC0" w14:textId="77777777" w:rsidR="001D3DF1" w:rsidRPr="001D3DF1" w:rsidRDefault="001D3DF1" w:rsidP="00187DAB">
            <w:pPr>
              <w:pStyle w:val="Tabletext"/>
              <w:jc w:val="left"/>
              <w:rPr>
                <w:rFonts w:asciiTheme="majorBidi" w:hAnsiTheme="majorBidi" w:cstheme="majorBidi"/>
                <w:b/>
                <w:bCs/>
                <w:lang w:eastAsia="ja-JP"/>
              </w:rPr>
            </w:pPr>
            <w:r w:rsidRPr="001D3DF1">
              <w:rPr>
                <w:rFonts w:asciiTheme="majorBidi" w:hAnsiTheme="majorBidi" w:cstheme="majorBidi"/>
                <w:b/>
                <w:bCs/>
                <w:lang w:eastAsia="ja-JP"/>
              </w:rPr>
              <w:t xml:space="preserve">Category 15: </w:t>
            </w:r>
          </w:p>
          <w:p w14:paraId="6B225758" w14:textId="77777777" w:rsidR="001D3DF1" w:rsidRPr="001D3DF1" w:rsidRDefault="001D3DF1" w:rsidP="00187DAB">
            <w:pPr>
              <w:pStyle w:val="Tabletext"/>
              <w:jc w:val="left"/>
              <w:rPr>
                <w:rFonts w:asciiTheme="majorBidi" w:hAnsiTheme="majorBidi" w:cstheme="majorBidi"/>
                <w:lang w:eastAsia="ja-JP"/>
              </w:rPr>
            </w:pPr>
            <w:r w:rsidRPr="001D3DF1">
              <w:rPr>
                <w:rFonts w:asciiTheme="majorBidi" w:hAnsiTheme="majorBidi" w:cstheme="majorBidi"/>
                <w:b/>
              </w:rPr>
              <w:t>Investments</w:t>
            </w:r>
          </w:p>
        </w:tc>
        <w:tc>
          <w:tcPr>
            <w:tcW w:w="3703" w:type="dxa"/>
          </w:tcPr>
          <w:p w14:paraId="1F7DA8B5" w14:textId="4AE0D65F" w:rsidR="001D3DF1" w:rsidRPr="001D3DF1" w:rsidRDefault="001D3DF1" w:rsidP="0081660F">
            <w:pPr>
              <w:pStyle w:val="Tabletext"/>
              <w:rPr>
                <w:rFonts w:asciiTheme="majorBidi" w:hAnsiTheme="majorBidi" w:cstheme="majorBidi"/>
              </w:rPr>
            </w:pPr>
            <w:r w:rsidRPr="001D3DF1">
              <w:rPr>
                <w:rFonts w:asciiTheme="majorBidi" w:hAnsiTheme="majorBidi" w:cstheme="majorBidi"/>
              </w:rPr>
              <w:t xml:space="preserve">Applicable to investors (i.e. companies that make an investment with the objective of making a profit) and companies that provide financial services. </w:t>
            </w:r>
          </w:p>
          <w:p w14:paraId="32BDE439" w14:textId="166AB4E3" w:rsidR="001D3DF1" w:rsidRPr="001D3DF1" w:rsidRDefault="001D3DF1" w:rsidP="0081660F">
            <w:pPr>
              <w:pStyle w:val="Tabletext"/>
              <w:rPr>
                <w:rFonts w:asciiTheme="majorBidi" w:hAnsiTheme="majorBidi" w:cstheme="majorBidi"/>
              </w:rPr>
            </w:pPr>
            <w:r w:rsidRPr="001D3DF1">
              <w:rPr>
                <w:rFonts w:asciiTheme="majorBidi" w:hAnsiTheme="majorBidi" w:cstheme="majorBidi"/>
              </w:rPr>
              <w:t xml:space="preserve">Also applies to investors that are not profit driven (e.g. multilateral development banks), and the same calculation methods should be used. </w:t>
            </w:r>
          </w:p>
          <w:p w14:paraId="39E92896" w14:textId="77777777" w:rsidR="001D3DF1" w:rsidRPr="001D3DF1" w:rsidRDefault="001D3DF1" w:rsidP="0081660F">
            <w:pPr>
              <w:pStyle w:val="Tabletext"/>
              <w:rPr>
                <w:rFonts w:asciiTheme="majorBidi" w:hAnsiTheme="majorBidi" w:cstheme="majorBidi"/>
                <w:lang w:eastAsia="ja-JP"/>
              </w:rPr>
            </w:pPr>
            <w:r w:rsidRPr="001D3DF1">
              <w:rPr>
                <w:rFonts w:asciiTheme="majorBidi" w:hAnsiTheme="majorBidi" w:cstheme="majorBidi"/>
              </w:rPr>
              <w:t xml:space="preserve">Investments are categorized as a downstream Scope 3 category because providing capital or financing is a service provided by the reporting company. </w:t>
            </w:r>
          </w:p>
        </w:tc>
        <w:tc>
          <w:tcPr>
            <w:tcW w:w="3402" w:type="dxa"/>
          </w:tcPr>
          <w:p w14:paraId="40C6E014" w14:textId="77777777" w:rsidR="001D3DF1" w:rsidRPr="001D3DF1" w:rsidRDefault="001D3DF1" w:rsidP="0081660F">
            <w:pPr>
              <w:pStyle w:val="Tabletext"/>
              <w:rPr>
                <w:rFonts w:asciiTheme="majorBidi" w:hAnsiTheme="majorBidi" w:cstheme="majorBidi"/>
                <w:lang w:eastAsia="ja-JP"/>
              </w:rPr>
            </w:pPr>
            <w:r w:rsidRPr="001D3DF1">
              <w:rPr>
                <w:rFonts w:asciiTheme="majorBidi" w:hAnsiTheme="majorBidi" w:cstheme="majorBidi"/>
              </w:rPr>
              <w:t>The company pension fund.</w:t>
            </w:r>
          </w:p>
        </w:tc>
      </w:tr>
    </w:tbl>
    <w:p w14:paraId="18CDFB26" w14:textId="77777777" w:rsidR="001D3DF1" w:rsidRDefault="001D3DF1" w:rsidP="001D3DF1">
      <w:pPr>
        <w:pStyle w:val="Tablefin"/>
      </w:pPr>
    </w:p>
    <w:p w14:paraId="0F2CE501" w14:textId="77777777" w:rsidR="00FC7641" w:rsidRPr="00224A92" w:rsidRDefault="00FC7641" w:rsidP="00EA562B">
      <w:pPr>
        <w:pStyle w:val="Reftitle"/>
        <w:pageBreakBefore/>
      </w:pPr>
      <w:bookmarkStart w:id="14" w:name="_Toc185230531"/>
      <w:r w:rsidRPr="00224A92">
        <w:lastRenderedPageBreak/>
        <w:t>References</w:t>
      </w:r>
      <w:bookmarkEnd w:id="14"/>
    </w:p>
    <w:p w14:paraId="485A2164" w14:textId="77777777" w:rsidR="00FC7641" w:rsidRPr="00735692" w:rsidRDefault="00FC7641" w:rsidP="00FC7641">
      <w:pPr>
        <w:pStyle w:val="Reftext"/>
      </w:pPr>
      <w:r w:rsidRPr="00735692">
        <w:t>[1]</w:t>
      </w:r>
      <w:r w:rsidRPr="00735692">
        <w:tab/>
        <w:t>Carbon Trust, “</w:t>
      </w:r>
      <w:proofErr w:type="gramStart"/>
      <w:r w:rsidRPr="00735692">
        <w:t>Briefing:</w:t>
      </w:r>
      <w:proofErr w:type="gramEnd"/>
      <w:r w:rsidRPr="00735692">
        <w:t xml:space="preserve"> What are Scope 3 emissions?” </w:t>
      </w:r>
      <w:r w:rsidRPr="00224A92">
        <w:t xml:space="preserve">[Online.] </w:t>
      </w:r>
      <w:r w:rsidRPr="00680EA1">
        <w:t>Available</w:t>
      </w:r>
      <w:r w:rsidRPr="005879A6">
        <w:t xml:space="preserve">: </w:t>
      </w:r>
      <w:hyperlink r:id="rId23" w:anchor=":~:text=Scope%201%20covers%20direct%20emissions,in%20a%20company's%20value%20chain" w:history="1">
        <w:r w:rsidRPr="00665A06">
          <w:rPr>
            <w:rStyle w:val="Hyperlink"/>
            <w:sz w:val="18"/>
            <w:szCs w:val="14"/>
          </w:rPr>
          <w:t>https://www.carbontrust.com/our-work-and-impact/guides-reports-and-tools/briefing-what-are-scope-3-emissions#:~:text=Scope%201%20covers%20direct%20emissions,in%20a%20company's%20value%20chain</w:t>
        </w:r>
      </w:hyperlink>
      <w:r w:rsidRPr="00665A06">
        <w:rPr>
          <w:sz w:val="18"/>
          <w:szCs w:val="14"/>
        </w:rPr>
        <w:t>.</w:t>
      </w:r>
      <w:r w:rsidRPr="005879A6">
        <w:t xml:space="preserve"> </w:t>
      </w:r>
      <w:r w:rsidRPr="00735692">
        <w:t>[Accessed January 2023.]</w:t>
      </w:r>
    </w:p>
    <w:p w14:paraId="44BFE4DA" w14:textId="77777777" w:rsidR="00FC7641" w:rsidRPr="00735692" w:rsidRDefault="00FC7641" w:rsidP="00FC7641">
      <w:pPr>
        <w:pStyle w:val="Reftext"/>
      </w:pPr>
      <w:r w:rsidRPr="00735692">
        <w:t>[2]</w:t>
      </w:r>
      <w:r w:rsidRPr="00735692">
        <w:tab/>
        <w:t>Carbon Trust, “Carbon Impact of Video Streaming,” 2021.</w:t>
      </w:r>
    </w:p>
    <w:p w14:paraId="10BB4BC6" w14:textId="77777777" w:rsidR="00FC7641" w:rsidRPr="00735692" w:rsidRDefault="00FC7641" w:rsidP="00FC7641">
      <w:pPr>
        <w:pStyle w:val="Reftext"/>
      </w:pPr>
      <w:r w:rsidRPr="00735692">
        <w:t>[3]</w:t>
      </w:r>
      <w:r w:rsidRPr="00735692">
        <w:tab/>
        <w:t xml:space="preserve">J. Malmodin, “The Power Consumption of Mobile and Fixed Network Data Services –the Case of Streaming Video and Downloading Large Files,” in Electronics Goes Green 2020+, 2020. </w:t>
      </w:r>
    </w:p>
    <w:p w14:paraId="7C56B6D4" w14:textId="77777777" w:rsidR="00FC7641" w:rsidRPr="00735692" w:rsidRDefault="00FC7641" w:rsidP="00FC7641">
      <w:pPr>
        <w:pStyle w:val="Reftext"/>
      </w:pPr>
      <w:r w:rsidRPr="00735692">
        <w:t>[4]</w:t>
      </w:r>
      <w:r w:rsidRPr="00735692">
        <w:tab/>
        <w:t xml:space="preserve">J. Aslan, K. Mayers, J. G. Koomey and C. France, “Electricity Intensity of Internet Data Transmission: Untangling the Estimates,” Journal of Industrial Ecology, vol. 22, no. 4, pp. 785-798, 2017. </w:t>
      </w:r>
    </w:p>
    <w:p w14:paraId="25B0E34B" w14:textId="7454E953" w:rsidR="00FC7641" w:rsidRPr="00735692" w:rsidRDefault="00FC7641" w:rsidP="00FC7641">
      <w:pPr>
        <w:pStyle w:val="Reftext"/>
      </w:pPr>
      <w:r w:rsidRPr="00735692">
        <w:t>[5]</w:t>
      </w:r>
      <w:r w:rsidRPr="00735692">
        <w:tab/>
        <w:t xml:space="preserve">United Nations Industrial Development Organization (UNIDO), “What is CCR?” </w:t>
      </w:r>
      <w:r w:rsidRPr="00224A92">
        <w:t xml:space="preserve">[Online]. </w:t>
      </w:r>
      <w:r w:rsidRPr="00680EA1">
        <w:t>Available</w:t>
      </w:r>
      <w:r w:rsidRPr="005879A6">
        <w:t xml:space="preserve">: </w:t>
      </w:r>
      <w:hyperlink r:id="rId24" w:history="1">
        <w:r w:rsidRPr="00665A06">
          <w:rPr>
            <w:rStyle w:val="Hyperlink"/>
            <w:sz w:val="18"/>
            <w:szCs w:val="14"/>
          </w:rPr>
          <w:t>https://www.unido.org/our-focus/advancing-economic-competitiveness/competitive-trade-capacities-and-corporate-responsibility/corporate-social-responsibility-market-integration/what-csr</w:t>
        </w:r>
      </w:hyperlink>
      <w:r w:rsidRPr="005879A6">
        <w:t xml:space="preserve">. </w:t>
      </w:r>
      <w:r w:rsidRPr="00735692">
        <w:t>[Accessed January 2023.]</w:t>
      </w:r>
    </w:p>
    <w:p w14:paraId="0E0C8CE4" w14:textId="7429A798" w:rsidR="00FC7641" w:rsidRDefault="00FC7641" w:rsidP="00FC7641">
      <w:pPr>
        <w:pStyle w:val="Reftext"/>
      </w:pPr>
      <w:r w:rsidRPr="00735692">
        <w:t>[6]</w:t>
      </w:r>
      <w:r w:rsidRPr="00735692">
        <w:tab/>
        <w:t xml:space="preserve">Greenhous Gas Protocol, “Greenhous Gas Protocol,” [Online]. </w:t>
      </w:r>
      <w:r w:rsidRPr="00816BF3">
        <w:rPr>
          <w:lang w:val="en-US"/>
        </w:rPr>
        <w:t xml:space="preserve">Available: </w:t>
      </w:r>
      <w:hyperlink r:id="rId25" w:history="1">
        <w:r w:rsidRPr="00816BF3">
          <w:rPr>
            <w:rStyle w:val="Hyperlink"/>
            <w:sz w:val="18"/>
            <w:szCs w:val="14"/>
            <w:lang w:val="en-US"/>
          </w:rPr>
          <w:t>https://ghgprotocol.org/sites/default/files/standards_supporting/FAQ.pdf</w:t>
        </w:r>
      </w:hyperlink>
      <w:r w:rsidRPr="00816BF3">
        <w:rPr>
          <w:sz w:val="18"/>
          <w:szCs w:val="14"/>
          <w:lang w:val="en-US"/>
        </w:rPr>
        <w:t xml:space="preserve">. </w:t>
      </w:r>
      <w:r w:rsidRPr="00224A92">
        <w:t>[Accessed January 2023.]</w:t>
      </w:r>
    </w:p>
    <w:p w14:paraId="01C16870" w14:textId="77777777" w:rsidR="00B874C6" w:rsidRDefault="00B874C6" w:rsidP="00B874C6"/>
    <w:p w14:paraId="73D0412A" w14:textId="77777777" w:rsidR="00B874C6" w:rsidRPr="00BF487A" w:rsidRDefault="00B874C6" w:rsidP="00B874C6">
      <w:pPr>
        <w:pStyle w:val="Line"/>
      </w:pPr>
    </w:p>
    <w:sectPr w:rsidR="00B874C6" w:rsidRPr="00BF487A" w:rsidSect="007565CC">
      <w:footerReference w:type="default" r:id="rId26"/>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EC23A" w14:textId="77777777" w:rsidR="007E49DC" w:rsidRDefault="007E49DC">
      <w:r>
        <w:separator/>
      </w:r>
    </w:p>
  </w:endnote>
  <w:endnote w:type="continuationSeparator" w:id="0">
    <w:p w14:paraId="324603C6" w14:textId="77777777" w:rsidR="007E49DC" w:rsidRDefault="007E4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05FF1" w14:textId="77777777" w:rsidR="00301DB3" w:rsidRDefault="00301DB3">
    <w:pPr>
      <w:pStyle w:val="Footer"/>
    </w:pPr>
    <w:r>
      <w:drawing>
        <wp:anchor distT="0" distB="0" distL="0" distR="0" simplePos="0" relativeHeight="251656192" behindDoc="0" locked="0" layoutInCell="1" allowOverlap="1" wp14:anchorId="12393DE3" wp14:editId="3907D853">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9B36C"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41A78F" w14:textId="77777777" w:rsidR="007E49DC" w:rsidRDefault="007E49DC">
      <w:r>
        <w:separator/>
      </w:r>
    </w:p>
  </w:footnote>
  <w:footnote w:type="continuationSeparator" w:id="0">
    <w:p w14:paraId="59B56FED" w14:textId="77777777" w:rsidR="007E49DC" w:rsidRDefault="007E49DC">
      <w:r>
        <w:continuationSeparator/>
      </w:r>
    </w:p>
  </w:footnote>
  <w:footnote w:id="1">
    <w:p w14:paraId="50CAD20D" w14:textId="25F2F70A" w:rsidR="00EF692B" w:rsidRPr="00EF692B" w:rsidRDefault="00EF692B">
      <w:pPr>
        <w:pStyle w:val="FootnoteText"/>
      </w:pPr>
      <w:r>
        <w:rPr>
          <w:rStyle w:val="FootnoteReference"/>
        </w:rPr>
        <w:footnoteRef/>
      </w:r>
      <w:r>
        <w:tab/>
      </w:r>
      <w:r w:rsidRPr="00735692">
        <w:t>This section is based on a presentation made by Birgit Gabriel from ARTE.</w:t>
      </w:r>
    </w:p>
  </w:footnote>
  <w:footnote w:id="2">
    <w:p w14:paraId="4EB7A6D1" w14:textId="402B0DCC" w:rsidR="00E26AB7" w:rsidRPr="00E26AB7" w:rsidRDefault="00E26AB7">
      <w:pPr>
        <w:pStyle w:val="FootnoteText"/>
      </w:pPr>
      <w:r>
        <w:rPr>
          <w:rStyle w:val="FootnoteReference"/>
        </w:rPr>
        <w:footnoteRef/>
      </w:r>
      <w:r>
        <w:tab/>
      </w:r>
      <w:r w:rsidRPr="00735692">
        <w:t>This section is based on a presentation made by Roser Canela Mas from albert.</w:t>
      </w:r>
    </w:p>
  </w:footnote>
  <w:footnote w:id="3">
    <w:p w14:paraId="1F09DB05" w14:textId="4EF92D5D" w:rsidR="008114D2" w:rsidRPr="008114D2" w:rsidRDefault="008114D2">
      <w:pPr>
        <w:pStyle w:val="FootnoteText"/>
      </w:pPr>
      <w:r>
        <w:rPr>
          <w:rStyle w:val="FootnoteReference"/>
        </w:rPr>
        <w:footnoteRef/>
      </w:r>
      <w:r>
        <w:tab/>
      </w:r>
      <w:r w:rsidRPr="00735692">
        <w:t>This section is based on a presentation made by Jens Malmodin from Ericsson.</w:t>
      </w:r>
    </w:p>
  </w:footnote>
  <w:footnote w:id="4">
    <w:p w14:paraId="512DB60E" w14:textId="25D926CA" w:rsidR="00EA562B" w:rsidRPr="00EA562B" w:rsidRDefault="00EA562B">
      <w:pPr>
        <w:pStyle w:val="FootnoteText"/>
      </w:pPr>
      <w:r>
        <w:rPr>
          <w:rStyle w:val="FootnoteReference"/>
        </w:rPr>
        <w:footnoteRef/>
      </w:r>
      <w:r>
        <w:tab/>
      </w:r>
      <w:r w:rsidRPr="00735692">
        <w:t>For the purpose of this ITU-R Report, terms relating to the ‘transmission of data’ refer to the ITU</w:t>
      </w:r>
      <w:r w:rsidRPr="00735692">
        <w:noBreakHyphen/>
        <w:t>T definition in Recommendation ITU-T X.1040.</w:t>
      </w:r>
    </w:p>
  </w:footnote>
  <w:footnote w:id="5">
    <w:p w14:paraId="7ABA8759" w14:textId="52966BB2" w:rsidR="00EA562B" w:rsidRPr="00EA562B" w:rsidRDefault="00EA562B">
      <w:pPr>
        <w:pStyle w:val="FootnoteText"/>
      </w:pPr>
      <w:r>
        <w:rPr>
          <w:rStyle w:val="FootnoteReference"/>
        </w:rPr>
        <w:footnoteRef/>
      </w:r>
      <w:r>
        <w:tab/>
      </w:r>
      <w:r w:rsidRPr="00100475">
        <w:t>This is an average over all televisions in active use in 2020.</w:t>
      </w:r>
    </w:p>
  </w:footnote>
  <w:footnote w:id="6">
    <w:p w14:paraId="78211406" w14:textId="36C1A0B6" w:rsidR="00EA562B" w:rsidRPr="00EA562B" w:rsidRDefault="00EA562B">
      <w:pPr>
        <w:pStyle w:val="FootnoteText"/>
      </w:pPr>
      <w:r>
        <w:rPr>
          <w:rStyle w:val="FootnoteReference"/>
        </w:rPr>
        <w:footnoteRef/>
      </w:r>
      <w:r>
        <w:tab/>
      </w:r>
      <w:hyperlink r:id="rId1" w:history="1">
        <w:r w:rsidRPr="007378CE">
          <w:rPr>
            <w:rStyle w:val="Hyperlink"/>
            <w:lang w:val="en-US"/>
          </w:rPr>
          <w:t>https://www.unep.org/news-and-stories/story/how-do-countries-measure-greenhouse-gas-emissions</w:t>
        </w:r>
      </w:hyperlink>
    </w:p>
  </w:footnote>
  <w:footnote w:id="7">
    <w:p w14:paraId="52726810" w14:textId="5F5FBB5B" w:rsidR="00EA562B" w:rsidRPr="00EA562B" w:rsidRDefault="00EA562B">
      <w:pPr>
        <w:pStyle w:val="FootnoteText"/>
      </w:pPr>
      <w:r>
        <w:rPr>
          <w:rStyle w:val="FootnoteReference"/>
        </w:rPr>
        <w:footnoteRef/>
      </w:r>
      <w:r>
        <w:tab/>
      </w:r>
      <w:hyperlink r:id="rId2" w:history="1">
        <w:r w:rsidRPr="007378CE">
          <w:rPr>
            <w:rStyle w:val="Hyperlink"/>
            <w:lang w:val="en-US"/>
          </w:rPr>
          <w:t>https://ghgprotocol.org/sites/default/files/standards_supporting/FAQ.pdf</w:t>
        </w:r>
      </w:hyperlink>
    </w:p>
  </w:footnote>
  <w:footnote w:id="8">
    <w:p w14:paraId="46D611C7" w14:textId="2F68FDAB" w:rsidR="00EA562B" w:rsidRPr="00EA562B" w:rsidRDefault="00EA562B">
      <w:pPr>
        <w:pStyle w:val="FootnoteText"/>
      </w:pPr>
      <w:r>
        <w:rPr>
          <w:rStyle w:val="FootnoteReference"/>
        </w:rPr>
        <w:footnoteRef/>
      </w:r>
      <w:r>
        <w:tab/>
      </w:r>
      <w:r w:rsidRPr="001D3DF1">
        <w:t xml:space="preserve">For full definition see </w:t>
      </w:r>
      <w:hyperlink r:id="rId3" w:history="1">
        <w:r w:rsidRPr="00E25D04">
          <w:rPr>
            <w:rStyle w:val="Hyperlink"/>
          </w:rPr>
          <w:t>https://ghgprotocol.org/scope-3-calculation-guidance-2</w:t>
        </w:r>
      </w:hyperlink>
    </w:p>
  </w:footnote>
  <w:footnote w:id="9">
    <w:p w14:paraId="25D7ADE2" w14:textId="6F76002A" w:rsidR="00EA562B" w:rsidRPr="00EA562B" w:rsidRDefault="00EA562B">
      <w:pPr>
        <w:pStyle w:val="FootnoteText"/>
        <w:rPr>
          <w:lang w:val="en-US"/>
        </w:rPr>
      </w:pPr>
      <w:r>
        <w:rPr>
          <w:rStyle w:val="FootnoteReference"/>
        </w:rPr>
        <w:footnoteRef/>
      </w:r>
      <w:r>
        <w:tab/>
      </w:r>
      <w:hyperlink r:id="rId4" w:history="1">
        <w:r w:rsidRPr="007378CE">
          <w:rPr>
            <w:rStyle w:val="Hyperlink"/>
          </w:rPr>
          <w:t>https://ghgprotocol.org/corporate-value-chain-scope-3-standard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B7DDB"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5B0371" w:rsidRPr="00A239D1" w14:paraId="005D65BE" w14:textId="77777777" w:rsidTr="0019307B">
      <w:tc>
        <w:tcPr>
          <w:tcW w:w="4634" w:type="dxa"/>
          <w:vAlign w:val="center"/>
        </w:tcPr>
        <w:p w14:paraId="6B7D394F"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3E0C7E7D"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4AC5EE9B" w14:textId="77777777" w:rsidTr="0019307B">
      <w:tc>
        <w:tcPr>
          <w:tcW w:w="4634" w:type="dxa"/>
          <w:vAlign w:val="center"/>
        </w:tcPr>
        <w:p w14:paraId="1A14E5D2" w14:textId="77777777" w:rsidR="00EE47C4" w:rsidRPr="00260B24" w:rsidRDefault="00EE47C4" w:rsidP="00744F8B">
          <w:pPr>
            <w:pStyle w:val="Header"/>
            <w:jc w:val="left"/>
            <w:rPr>
              <w:rFonts w:asciiTheme="minorBidi" w:hAnsiTheme="minorBidi"/>
              <w:spacing w:val="4"/>
              <w:sz w:val="21"/>
              <w:szCs w:val="21"/>
            </w:rPr>
          </w:pPr>
        </w:p>
      </w:tc>
      <w:tc>
        <w:tcPr>
          <w:tcW w:w="5998" w:type="dxa"/>
          <w:vAlign w:val="center"/>
        </w:tcPr>
        <w:p w14:paraId="2EC15AD2"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265F84D4"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272D1710" wp14:editId="07DA7E68">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64301B18" wp14:editId="248C5438">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15CD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39778EA9" w14:textId="77777777" w:rsidR="004A6FEB" w:rsidRDefault="00E97A57"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36879C6B" wp14:editId="0B8897EE">
              <wp:simplePos x="0" y="0"/>
              <wp:positionH relativeFrom="page">
                <wp:posOffset>0</wp:posOffset>
              </wp:positionH>
              <wp:positionV relativeFrom="page">
                <wp:posOffset>1196340</wp:posOffset>
              </wp:positionV>
              <wp:extent cx="7560310" cy="236220"/>
              <wp:effectExtent l="0" t="0" r="0" b="0"/>
              <wp:wrapNone/>
              <wp:docPr id="7" name="Group 7"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A6295" id="Group 7" o:spid="_x0000_s1026" alt="Header separation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A33D5" w14:textId="06D30DF1"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gramStart"/>
    <w:r>
      <w:rPr>
        <w:rStyle w:val="PageNumber"/>
        <w:b/>
        <w:bCs/>
      </w:rPr>
      <w:t>i</w:t>
    </w:r>
    <w:proofErr w:type="gramEnd"/>
    <w:r>
      <w:rPr>
        <w:rStyle w:val="PageNumber"/>
        <w:b/>
        <w:bCs/>
      </w:rPr>
      <w:fldChar w:fldCharType="end"/>
    </w:r>
    <w:r>
      <w:rPr>
        <w:lang w:val="en-US"/>
      </w:rPr>
      <w:tab/>
    </w:r>
    <w:r w:rsidR="00AE09E7">
      <w:rPr>
        <w:b/>
        <w:bCs/>
        <w:lang w:val="en-US"/>
      </w:rPr>
      <w:fldChar w:fldCharType="begin"/>
    </w:r>
    <w:r w:rsidR="00AE09E7">
      <w:rPr>
        <w:b/>
        <w:bCs/>
        <w:lang w:val="en-US"/>
      </w:rPr>
      <w:instrText xml:space="preserve"> DOCPROPERTY  "Header 2"  \* MERGEFORMAT </w:instrText>
    </w:r>
    <w:r w:rsidR="00AE09E7">
      <w:rPr>
        <w:b/>
        <w:bCs/>
        <w:lang w:val="en-US"/>
      </w:rPr>
      <w:fldChar w:fldCharType="separate"/>
    </w:r>
    <w:r w:rsidR="00856DC6">
      <w:rPr>
        <w:b/>
        <w:bCs/>
        <w:lang w:val="en-US"/>
      </w:rPr>
      <w:t xml:space="preserve">Rep. </w:t>
    </w:r>
    <w:r w:rsidR="00AE09E7">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83E69">
      <w:rPr>
        <w:b/>
        <w:bCs/>
        <w:noProof/>
        <w:lang w:val="en-US"/>
      </w:rPr>
      <w:t>ITU-R  BT.2521-1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226DA" w14:textId="14925446" w:rsidR="001B164E" w:rsidRDefault="001B164E">
    <w:pPr>
      <w:pStyle w:val="Header"/>
    </w:pPr>
    <w:r>
      <w:tab/>
    </w:r>
    <w:r w:rsidR="00AE09E7">
      <w:rPr>
        <w:b/>
        <w:bCs/>
      </w:rPr>
      <w:fldChar w:fldCharType="begin"/>
    </w:r>
    <w:r w:rsidR="00AE09E7">
      <w:rPr>
        <w:b/>
        <w:bCs/>
      </w:rPr>
      <w:instrText xml:space="preserve"> DOCPROPERTY  "Header 2"  \* MERGEFORMAT </w:instrText>
    </w:r>
    <w:r w:rsidR="00AE09E7">
      <w:rPr>
        <w:b/>
        <w:bCs/>
      </w:rPr>
      <w:fldChar w:fldCharType="separate"/>
    </w:r>
    <w:r w:rsidR="00856DC6">
      <w:rPr>
        <w:b/>
        <w:bCs/>
      </w:rPr>
      <w:t xml:space="preserve">Rep. </w:t>
    </w:r>
    <w:r w:rsidR="00AE09E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983E69">
      <w:rPr>
        <w:b/>
        <w:bCs/>
        <w:noProof/>
      </w:rPr>
      <w:t>ITU-R  BT.2521-1</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552"/>
    <w:rsid w:val="00013002"/>
    <w:rsid w:val="0003616D"/>
    <w:rsid w:val="00036EE3"/>
    <w:rsid w:val="00072484"/>
    <w:rsid w:val="00082FB7"/>
    <w:rsid w:val="00095530"/>
    <w:rsid w:val="00096612"/>
    <w:rsid w:val="000A1D3C"/>
    <w:rsid w:val="000A6914"/>
    <w:rsid w:val="000B1B2B"/>
    <w:rsid w:val="000B700E"/>
    <w:rsid w:val="000B7683"/>
    <w:rsid w:val="000D0677"/>
    <w:rsid w:val="000E0548"/>
    <w:rsid w:val="000E6A6E"/>
    <w:rsid w:val="00100475"/>
    <w:rsid w:val="00102934"/>
    <w:rsid w:val="00147110"/>
    <w:rsid w:val="001511A6"/>
    <w:rsid w:val="00171C4D"/>
    <w:rsid w:val="0017562F"/>
    <w:rsid w:val="00187DAB"/>
    <w:rsid w:val="0019307B"/>
    <w:rsid w:val="001B0927"/>
    <w:rsid w:val="001B164E"/>
    <w:rsid w:val="001B7886"/>
    <w:rsid w:val="001D3DF1"/>
    <w:rsid w:val="001F38BB"/>
    <w:rsid w:val="00202833"/>
    <w:rsid w:val="002058CE"/>
    <w:rsid w:val="002165F1"/>
    <w:rsid w:val="00233211"/>
    <w:rsid w:val="002362F4"/>
    <w:rsid w:val="00260B24"/>
    <w:rsid w:val="0027411A"/>
    <w:rsid w:val="00276D21"/>
    <w:rsid w:val="0028544E"/>
    <w:rsid w:val="00296D7F"/>
    <w:rsid w:val="002A5D45"/>
    <w:rsid w:val="002B19C2"/>
    <w:rsid w:val="002B3CF6"/>
    <w:rsid w:val="002B3E59"/>
    <w:rsid w:val="002C768A"/>
    <w:rsid w:val="002D0BD7"/>
    <w:rsid w:val="002D76C4"/>
    <w:rsid w:val="002F5199"/>
    <w:rsid w:val="00301DB3"/>
    <w:rsid w:val="00302A4F"/>
    <w:rsid w:val="00305119"/>
    <w:rsid w:val="003157F1"/>
    <w:rsid w:val="00322FA4"/>
    <w:rsid w:val="00356B5D"/>
    <w:rsid w:val="00357707"/>
    <w:rsid w:val="0036627C"/>
    <w:rsid w:val="003E5516"/>
    <w:rsid w:val="003F4B75"/>
    <w:rsid w:val="00404351"/>
    <w:rsid w:val="00407720"/>
    <w:rsid w:val="00420DFD"/>
    <w:rsid w:val="00423731"/>
    <w:rsid w:val="00425BC7"/>
    <w:rsid w:val="00430513"/>
    <w:rsid w:val="00437A76"/>
    <w:rsid w:val="004604B2"/>
    <w:rsid w:val="00470E28"/>
    <w:rsid w:val="0047379B"/>
    <w:rsid w:val="00474009"/>
    <w:rsid w:val="004842E2"/>
    <w:rsid w:val="00486EB3"/>
    <w:rsid w:val="00490F23"/>
    <w:rsid w:val="004934C5"/>
    <w:rsid w:val="004941AC"/>
    <w:rsid w:val="004A6FEB"/>
    <w:rsid w:val="004E61FF"/>
    <w:rsid w:val="00515E83"/>
    <w:rsid w:val="00524B9D"/>
    <w:rsid w:val="005373E0"/>
    <w:rsid w:val="00547579"/>
    <w:rsid w:val="00556548"/>
    <w:rsid w:val="00571B1C"/>
    <w:rsid w:val="00576D47"/>
    <w:rsid w:val="00586EF8"/>
    <w:rsid w:val="005A519D"/>
    <w:rsid w:val="005A5EE8"/>
    <w:rsid w:val="005B0371"/>
    <w:rsid w:val="005B49AB"/>
    <w:rsid w:val="005B50E7"/>
    <w:rsid w:val="005C4BAB"/>
    <w:rsid w:val="005E12A5"/>
    <w:rsid w:val="005E69F0"/>
    <w:rsid w:val="005E7B4F"/>
    <w:rsid w:val="005F003B"/>
    <w:rsid w:val="00601882"/>
    <w:rsid w:val="00607D68"/>
    <w:rsid w:val="00607F20"/>
    <w:rsid w:val="00613212"/>
    <w:rsid w:val="006149B1"/>
    <w:rsid w:val="00640332"/>
    <w:rsid w:val="006660FA"/>
    <w:rsid w:val="00680D2B"/>
    <w:rsid w:val="00681B32"/>
    <w:rsid w:val="00697887"/>
    <w:rsid w:val="006B1D2B"/>
    <w:rsid w:val="006C37D5"/>
    <w:rsid w:val="006E1131"/>
    <w:rsid w:val="006E1BE4"/>
    <w:rsid w:val="006E2037"/>
    <w:rsid w:val="006E6199"/>
    <w:rsid w:val="006F003F"/>
    <w:rsid w:val="00703C98"/>
    <w:rsid w:val="00712870"/>
    <w:rsid w:val="00714AC0"/>
    <w:rsid w:val="00735692"/>
    <w:rsid w:val="0074147D"/>
    <w:rsid w:val="00743D85"/>
    <w:rsid w:val="0074489E"/>
    <w:rsid w:val="00744F8B"/>
    <w:rsid w:val="007470CD"/>
    <w:rsid w:val="00753CF4"/>
    <w:rsid w:val="007565CC"/>
    <w:rsid w:val="00763B9A"/>
    <w:rsid w:val="007752F3"/>
    <w:rsid w:val="00781EC2"/>
    <w:rsid w:val="007A6A56"/>
    <w:rsid w:val="007A6AA8"/>
    <w:rsid w:val="007B1357"/>
    <w:rsid w:val="007B2A9D"/>
    <w:rsid w:val="007B3343"/>
    <w:rsid w:val="007E49DC"/>
    <w:rsid w:val="008049B5"/>
    <w:rsid w:val="008114D2"/>
    <w:rsid w:val="008310C9"/>
    <w:rsid w:val="008335F0"/>
    <w:rsid w:val="00834306"/>
    <w:rsid w:val="00853CC5"/>
    <w:rsid w:val="00856DC6"/>
    <w:rsid w:val="00873AC0"/>
    <w:rsid w:val="0087621D"/>
    <w:rsid w:val="00877E6E"/>
    <w:rsid w:val="00892092"/>
    <w:rsid w:val="008A2552"/>
    <w:rsid w:val="008A5610"/>
    <w:rsid w:val="008B083A"/>
    <w:rsid w:val="008B32FE"/>
    <w:rsid w:val="008C7848"/>
    <w:rsid w:val="008E357B"/>
    <w:rsid w:val="00906589"/>
    <w:rsid w:val="00906AD6"/>
    <w:rsid w:val="00917AF2"/>
    <w:rsid w:val="0092418A"/>
    <w:rsid w:val="0093373F"/>
    <w:rsid w:val="00934ED7"/>
    <w:rsid w:val="00940D16"/>
    <w:rsid w:val="009543C3"/>
    <w:rsid w:val="00960AEA"/>
    <w:rsid w:val="00966E1B"/>
    <w:rsid w:val="00972F51"/>
    <w:rsid w:val="00983E69"/>
    <w:rsid w:val="00984A02"/>
    <w:rsid w:val="009947C0"/>
    <w:rsid w:val="009A4039"/>
    <w:rsid w:val="009A41F9"/>
    <w:rsid w:val="009B0006"/>
    <w:rsid w:val="009D6FB5"/>
    <w:rsid w:val="009E0E9F"/>
    <w:rsid w:val="009F2D2C"/>
    <w:rsid w:val="009F5580"/>
    <w:rsid w:val="00A012B1"/>
    <w:rsid w:val="00A03C0E"/>
    <w:rsid w:val="00A05CEC"/>
    <w:rsid w:val="00A158DC"/>
    <w:rsid w:val="00A239D1"/>
    <w:rsid w:val="00A31928"/>
    <w:rsid w:val="00A35B27"/>
    <w:rsid w:val="00A507D4"/>
    <w:rsid w:val="00A52C65"/>
    <w:rsid w:val="00A56C24"/>
    <w:rsid w:val="00A62A14"/>
    <w:rsid w:val="00A6617B"/>
    <w:rsid w:val="00A71FE5"/>
    <w:rsid w:val="00A7534B"/>
    <w:rsid w:val="00A76007"/>
    <w:rsid w:val="00A8430E"/>
    <w:rsid w:val="00A86DD2"/>
    <w:rsid w:val="00A936CB"/>
    <w:rsid w:val="00A971A1"/>
    <w:rsid w:val="00AA3AD8"/>
    <w:rsid w:val="00AB0DC8"/>
    <w:rsid w:val="00AB405C"/>
    <w:rsid w:val="00AC015D"/>
    <w:rsid w:val="00AE09E7"/>
    <w:rsid w:val="00AE698D"/>
    <w:rsid w:val="00AF0286"/>
    <w:rsid w:val="00AF5326"/>
    <w:rsid w:val="00B019A2"/>
    <w:rsid w:val="00B0286E"/>
    <w:rsid w:val="00B033C8"/>
    <w:rsid w:val="00B33425"/>
    <w:rsid w:val="00B42334"/>
    <w:rsid w:val="00B44E24"/>
    <w:rsid w:val="00B54ECC"/>
    <w:rsid w:val="00B60AC0"/>
    <w:rsid w:val="00B714F3"/>
    <w:rsid w:val="00B74488"/>
    <w:rsid w:val="00B75A52"/>
    <w:rsid w:val="00B874C6"/>
    <w:rsid w:val="00B87B6B"/>
    <w:rsid w:val="00B9169E"/>
    <w:rsid w:val="00B975C4"/>
    <w:rsid w:val="00BC5D77"/>
    <w:rsid w:val="00BD3887"/>
    <w:rsid w:val="00BD4283"/>
    <w:rsid w:val="00BF487A"/>
    <w:rsid w:val="00BF5544"/>
    <w:rsid w:val="00C0325B"/>
    <w:rsid w:val="00C15F3E"/>
    <w:rsid w:val="00C20C7D"/>
    <w:rsid w:val="00C46BD9"/>
    <w:rsid w:val="00C55258"/>
    <w:rsid w:val="00C73560"/>
    <w:rsid w:val="00C84DB7"/>
    <w:rsid w:val="00C87A35"/>
    <w:rsid w:val="00CB0F14"/>
    <w:rsid w:val="00CD659B"/>
    <w:rsid w:val="00CE0A43"/>
    <w:rsid w:val="00CF2721"/>
    <w:rsid w:val="00D00118"/>
    <w:rsid w:val="00D16749"/>
    <w:rsid w:val="00D5024B"/>
    <w:rsid w:val="00D606E1"/>
    <w:rsid w:val="00D61962"/>
    <w:rsid w:val="00D72623"/>
    <w:rsid w:val="00D83556"/>
    <w:rsid w:val="00D8466D"/>
    <w:rsid w:val="00DB7BC5"/>
    <w:rsid w:val="00DE124B"/>
    <w:rsid w:val="00DE5556"/>
    <w:rsid w:val="00DF4176"/>
    <w:rsid w:val="00E0095C"/>
    <w:rsid w:val="00E17240"/>
    <w:rsid w:val="00E26AB7"/>
    <w:rsid w:val="00E74595"/>
    <w:rsid w:val="00E77485"/>
    <w:rsid w:val="00E97A57"/>
    <w:rsid w:val="00EA562B"/>
    <w:rsid w:val="00EB1CB6"/>
    <w:rsid w:val="00EB7C57"/>
    <w:rsid w:val="00ED2695"/>
    <w:rsid w:val="00EE04BA"/>
    <w:rsid w:val="00EE47C4"/>
    <w:rsid w:val="00EF2D52"/>
    <w:rsid w:val="00EF692B"/>
    <w:rsid w:val="00F06F93"/>
    <w:rsid w:val="00F30C9B"/>
    <w:rsid w:val="00F354B1"/>
    <w:rsid w:val="00F354D7"/>
    <w:rsid w:val="00F6343F"/>
    <w:rsid w:val="00F63538"/>
    <w:rsid w:val="00F65208"/>
    <w:rsid w:val="00F72776"/>
    <w:rsid w:val="00F92A40"/>
    <w:rsid w:val="00FB0E4E"/>
    <w:rsid w:val="00FC68F0"/>
    <w:rsid w:val="00FC7641"/>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o:colormru v:ext="edit" colors="#d62a47,#f8f8f8"/>
    </o:shapedefaults>
    <o:shapelayout v:ext="edit">
      <o:idmap v:ext="edit" data="2"/>
    </o:shapelayout>
  </w:shapeDefaults>
  <w:decimalSymbol w:val=","/>
  <w:listSeparator w:val=";"/>
  <w14:docId w14:val="6D4385AB"/>
  <w15:docId w15:val="{5B55E88E-0B6C-42E2-B20B-7F12FFA83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3E6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83E69"/>
    <w:pPr>
      <w:keepNext/>
      <w:keepLines/>
      <w:spacing w:before="480"/>
      <w:ind w:left="794" w:hanging="794"/>
      <w:outlineLvl w:val="0"/>
    </w:pPr>
    <w:rPr>
      <w:b/>
    </w:rPr>
  </w:style>
  <w:style w:type="paragraph" w:styleId="Heading2">
    <w:name w:val="heading 2"/>
    <w:basedOn w:val="Heading1"/>
    <w:next w:val="Normal"/>
    <w:qFormat/>
    <w:rsid w:val="00983E69"/>
    <w:pPr>
      <w:spacing w:before="320"/>
      <w:outlineLvl w:val="1"/>
    </w:pPr>
  </w:style>
  <w:style w:type="paragraph" w:styleId="Heading3">
    <w:name w:val="heading 3"/>
    <w:basedOn w:val="Heading1"/>
    <w:next w:val="Normal"/>
    <w:link w:val="Heading3Char"/>
    <w:qFormat/>
    <w:rsid w:val="00983E69"/>
    <w:pPr>
      <w:spacing w:before="200"/>
      <w:outlineLvl w:val="2"/>
    </w:pPr>
  </w:style>
  <w:style w:type="paragraph" w:styleId="Heading4">
    <w:name w:val="heading 4"/>
    <w:basedOn w:val="Heading3"/>
    <w:next w:val="Normal"/>
    <w:qFormat/>
    <w:rsid w:val="00983E69"/>
    <w:pPr>
      <w:tabs>
        <w:tab w:val="clear" w:pos="794"/>
        <w:tab w:val="left" w:pos="992"/>
      </w:tabs>
      <w:ind w:left="992" w:hanging="992"/>
      <w:outlineLvl w:val="3"/>
    </w:pPr>
  </w:style>
  <w:style w:type="paragraph" w:styleId="Heading5">
    <w:name w:val="heading 5"/>
    <w:basedOn w:val="Heading4"/>
    <w:next w:val="Normal"/>
    <w:qFormat/>
    <w:rsid w:val="00983E69"/>
    <w:pPr>
      <w:outlineLvl w:val="4"/>
    </w:pPr>
  </w:style>
  <w:style w:type="paragraph" w:styleId="Heading6">
    <w:name w:val="heading 6"/>
    <w:basedOn w:val="Heading4"/>
    <w:next w:val="Normal"/>
    <w:qFormat/>
    <w:rsid w:val="00983E69"/>
    <w:pPr>
      <w:tabs>
        <w:tab w:val="clear" w:pos="992"/>
        <w:tab w:val="clear" w:pos="1191"/>
      </w:tabs>
      <w:ind w:left="1588" w:hanging="1588"/>
      <w:outlineLvl w:val="5"/>
    </w:pPr>
  </w:style>
  <w:style w:type="paragraph" w:styleId="Heading7">
    <w:name w:val="heading 7"/>
    <w:basedOn w:val="Heading6"/>
    <w:next w:val="Normal"/>
    <w:qFormat/>
    <w:rsid w:val="00983E69"/>
    <w:pPr>
      <w:outlineLvl w:val="6"/>
    </w:pPr>
  </w:style>
  <w:style w:type="paragraph" w:styleId="Heading8">
    <w:name w:val="heading 8"/>
    <w:basedOn w:val="Heading6"/>
    <w:next w:val="Normal"/>
    <w:qFormat/>
    <w:rsid w:val="00983E69"/>
    <w:pPr>
      <w:outlineLvl w:val="7"/>
    </w:pPr>
  </w:style>
  <w:style w:type="paragraph" w:styleId="Heading9">
    <w:name w:val="heading 9"/>
    <w:basedOn w:val="Heading6"/>
    <w:next w:val="Normal"/>
    <w:qFormat/>
    <w:rsid w:val="00983E69"/>
    <w:pPr>
      <w:jc w:val="left"/>
      <w:outlineLvl w:val="8"/>
    </w:pPr>
  </w:style>
  <w:style w:type="character" w:default="1" w:styleId="DefaultParagraphFont">
    <w:name w:val="Default Paragraph Font"/>
    <w:uiPriority w:val="1"/>
    <w:semiHidden/>
    <w:unhideWhenUsed/>
    <w:rsid w:val="00983E6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83E69"/>
  </w:style>
  <w:style w:type="paragraph" w:styleId="Header">
    <w:name w:val="header"/>
    <w:basedOn w:val="Normal"/>
    <w:link w:val="HeaderChar"/>
    <w:rsid w:val="00983E6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83E6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83E69"/>
  </w:style>
  <w:style w:type="paragraph" w:customStyle="1" w:styleId="Headingb">
    <w:name w:val="Heading_b"/>
    <w:basedOn w:val="Heading3"/>
    <w:next w:val="Normal"/>
    <w:link w:val="HeadingbChar"/>
    <w:rsid w:val="00983E69"/>
    <w:pPr>
      <w:spacing w:before="160"/>
      <w:ind w:left="0" w:firstLine="0"/>
      <w:outlineLvl w:val="9"/>
    </w:pPr>
  </w:style>
  <w:style w:type="paragraph" w:customStyle="1" w:styleId="Headingi">
    <w:name w:val="Heading_i"/>
    <w:basedOn w:val="Heading3"/>
    <w:next w:val="Normal"/>
    <w:rsid w:val="00983E69"/>
    <w:pPr>
      <w:spacing w:before="160"/>
      <w:ind w:left="0" w:firstLine="0"/>
    </w:pPr>
    <w:rPr>
      <w:b w:val="0"/>
      <w:i/>
    </w:rPr>
  </w:style>
  <w:style w:type="character" w:customStyle="1" w:styleId="href">
    <w:name w:val="href"/>
    <w:basedOn w:val="DefaultParagraphFont"/>
    <w:rsid w:val="00983E69"/>
  </w:style>
  <w:style w:type="paragraph" w:customStyle="1" w:styleId="AnnexNoTitle">
    <w:name w:val="Annex_NoTitle"/>
    <w:basedOn w:val="Normal"/>
    <w:next w:val="Normalaftertitle"/>
    <w:rsid w:val="00983E69"/>
    <w:pPr>
      <w:keepNext/>
      <w:keepLines/>
      <w:spacing w:before="480" w:after="80"/>
      <w:jc w:val="center"/>
    </w:pPr>
    <w:rPr>
      <w:b/>
      <w:sz w:val="28"/>
    </w:rPr>
  </w:style>
  <w:style w:type="paragraph" w:customStyle="1" w:styleId="Normalaftertitle">
    <w:name w:val="Normal_after_title"/>
    <w:basedOn w:val="Normal"/>
    <w:next w:val="Normal"/>
    <w:link w:val="NormalaftertitleChar"/>
    <w:rsid w:val="00983E69"/>
    <w:pPr>
      <w:spacing w:before="320"/>
    </w:pPr>
  </w:style>
  <w:style w:type="paragraph" w:customStyle="1" w:styleId="enumlev2">
    <w:name w:val="enumlev2"/>
    <w:basedOn w:val="enumlev1"/>
    <w:rsid w:val="00983E69"/>
    <w:pPr>
      <w:ind w:left="1191" w:hanging="397"/>
    </w:pPr>
  </w:style>
  <w:style w:type="paragraph" w:customStyle="1" w:styleId="enumlev1">
    <w:name w:val="enumlev1"/>
    <w:basedOn w:val="Normal"/>
    <w:link w:val="enumlev1Char"/>
    <w:rsid w:val="00983E69"/>
    <w:pPr>
      <w:spacing w:before="80"/>
      <w:ind w:left="794" w:hanging="794"/>
    </w:pPr>
  </w:style>
  <w:style w:type="paragraph" w:customStyle="1" w:styleId="enumlev3">
    <w:name w:val="enumlev3"/>
    <w:basedOn w:val="enumlev2"/>
    <w:rsid w:val="00983E69"/>
    <w:pPr>
      <w:ind w:left="1588"/>
    </w:pPr>
  </w:style>
  <w:style w:type="paragraph" w:customStyle="1" w:styleId="Note">
    <w:name w:val="Note"/>
    <w:basedOn w:val="Normal"/>
    <w:rsid w:val="00983E6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83E6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83E69"/>
    <w:pPr>
      <w:keepNext/>
      <w:keepLines/>
      <w:spacing w:before="240"/>
      <w:jc w:val="center"/>
    </w:pPr>
    <w:rPr>
      <w:b/>
      <w:sz w:val="28"/>
    </w:rPr>
  </w:style>
  <w:style w:type="paragraph" w:customStyle="1" w:styleId="Recref">
    <w:name w:val="Rec_ref"/>
    <w:basedOn w:val="Normal"/>
    <w:next w:val="Recdate"/>
    <w:rsid w:val="00983E69"/>
    <w:pPr>
      <w:jc w:val="center"/>
    </w:pPr>
  </w:style>
  <w:style w:type="paragraph" w:customStyle="1" w:styleId="Recdate">
    <w:name w:val="Rec_date"/>
    <w:basedOn w:val="Recref"/>
    <w:next w:val="Normalaftertitle"/>
    <w:rsid w:val="00983E69"/>
    <w:pPr>
      <w:jc w:val="right"/>
    </w:pPr>
  </w:style>
  <w:style w:type="paragraph" w:customStyle="1" w:styleId="HeadingSum">
    <w:name w:val="Heading_Sum"/>
    <w:basedOn w:val="Headingb"/>
    <w:next w:val="Normal"/>
    <w:autoRedefine/>
    <w:rsid w:val="00983E69"/>
    <w:pPr>
      <w:spacing w:before="240"/>
    </w:pPr>
    <w:rPr>
      <w:sz w:val="22"/>
      <w:lang w:val="es-ES_tradnl"/>
    </w:rPr>
  </w:style>
  <w:style w:type="paragraph" w:customStyle="1" w:styleId="AppendixNoTitle">
    <w:name w:val="Appendix_NoTitle"/>
    <w:basedOn w:val="AnnexNoTitle"/>
    <w:next w:val="Normal"/>
    <w:rsid w:val="00983E69"/>
  </w:style>
  <w:style w:type="paragraph" w:customStyle="1" w:styleId="Tablefin">
    <w:name w:val="Table_fin"/>
    <w:basedOn w:val="Normal"/>
    <w:next w:val="Normal"/>
    <w:rsid w:val="00983E69"/>
    <w:pPr>
      <w:spacing w:before="0"/>
    </w:pPr>
    <w:rPr>
      <w:sz w:val="20"/>
      <w:lang w:val="en-GB"/>
    </w:rPr>
  </w:style>
  <w:style w:type="paragraph" w:customStyle="1" w:styleId="Tablehead">
    <w:name w:val="Table_head"/>
    <w:basedOn w:val="Normal"/>
    <w:next w:val="Normal"/>
    <w:rsid w:val="00983E6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83E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83E69"/>
    <w:pPr>
      <w:keepNext/>
      <w:spacing w:before="360" w:after="120"/>
      <w:jc w:val="center"/>
    </w:pPr>
  </w:style>
  <w:style w:type="paragraph" w:customStyle="1" w:styleId="Tabletext">
    <w:name w:val="Table_text"/>
    <w:basedOn w:val="Normal"/>
    <w:rsid w:val="00983E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83E69"/>
    <w:pPr>
      <w:tabs>
        <w:tab w:val="clear" w:pos="1191"/>
        <w:tab w:val="clear" w:pos="1588"/>
        <w:tab w:val="clear" w:pos="1985"/>
        <w:tab w:val="center" w:pos="4820"/>
        <w:tab w:val="right" w:pos="9639"/>
      </w:tabs>
    </w:pPr>
  </w:style>
  <w:style w:type="paragraph" w:customStyle="1" w:styleId="Equationlegend">
    <w:name w:val="Equation_legend"/>
    <w:basedOn w:val="NormalIndent"/>
    <w:rsid w:val="00983E6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83E69"/>
    <w:pPr>
      <w:ind w:left="794"/>
    </w:pPr>
  </w:style>
  <w:style w:type="paragraph" w:customStyle="1" w:styleId="Figurelegend">
    <w:name w:val="Figure_legend"/>
    <w:basedOn w:val="Normal"/>
    <w:rsid w:val="00983E6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983E69"/>
    <w:pPr>
      <w:keepNext/>
      <w:keepLines/>
      <w:spacing w:before="480" w:after="80"/>
      <w:jc w:val="center"/>
    </w:pPr>
    <w:rPr>
      <w:caps/>
      <w:sz w:val="18"/>
    </w:rPr>
  </w:style>
  <w:style w:type="paragraph" w:customStyle="1" w:styleId="Figuretitle">
    <w:name w:val="Figure_title"/>
    <w:basedOn w:val="Normal"/>
    <w:next w:val="Figure"/>
    <w:link w:val="FiguretitleChar"/>
    <w:rsid w:val="00983E69"/>
    <w:pPr>
      <w:keepNext/>
      <w:spacing w:before="0" w:after="120"/>
      <w:jc w:val="center"/>
    </w:pPr>
    <w:rPr>
      <w:rFonts w:ascii="Times New Roman Bold" w:hAnsi="Times New Roman Bold"/>
      <w:b/>
      <w:sz w:val="18"/>
    </w:rPr>
  </w:style>
  <w:style w:type="paragraph" w:customStyle="1" w:styleId="Figure">
    <w:name w:val="Figure"/>
    <w:basedOn w:val="FigureNo"/>
    <w:next w:val="Normal"/>
    <w:rsid w:val="00983E69"/>
    <w:pPr>
      <w:keepNext w:val="0"/>
      <w:spacing w:before="0" w:after="240"/>
    </w:pPr>
  </w:style>
  <w:style w:type="paragraph" w:customStyle="1" w:styleId="tocpart">
    <w:name w:val="tocpart"/>
    <w:basedOn w:val="Normal"/>
    <w:rsid w:val="00983E6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83E69"/>
    <w:pPr>
      <w:keepNext/>
      <w:keepLines/>
      <w:spacing w:before="480"/>
      <w:jc w:val="center"/>
    </w:pPr>
    <w:rPr>
      <w:sz w:val="28"/>
    </w:rPr>
  </w:style>
  <w:style w:type="paragraph" w:customStyle="1" w:styleId="Arttitle">
    <w:name w:val="Art_title"/>
    <w:basedOn w:val="Normal"/>
    <w:next w:val="Normalaftertitle"/>
    <w:rsid w:val="00983E69"/>
    <w:pPr>
      <w:keepNext/>
      <w:keepLines/>
      <w:spacing w:before="240"/>
      <w:jc w:val="center"/>
    </w:pPr>
    <w:rPr>
      <w:b/>
      <w:sz w:val="28"/>
    </w:rPr>
  </w:style>
  <w:style w:type="paragraph" w:customStyle="1" w:styleId="Blanc">
    <w:name w:val="Blanc"/>
    <w:basedOn w:val="Normal"/>
    <w:next w:val="Tabletext"/>
    <w:rsid w:val="00983E6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83E6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83E69"/>
    <w:pPr>
      <w:keepNext/>
      <w:keepLines/>
      <w:spacing w:before="160"/>
      <w:ind w:left="794"/>
    </w:pPr>
    <w:rPr>
      <w:i/>
    </w:rPr>
  </w:style>
  <w:style w:type="paragraph" w:customStyle="1" w:styleId="ChapNo">
    <w:name w:val="Chap_No"/>
    <w:basedOn w:val="ArtNo"/>
    <w:next w:val="Chaptitle"/>
    <w:rsid w:val="00983E69"/>
    <w:rPr>
      <w:b/>
    </w:rPr>
  </w:style>
  <w:style w:type="paragraph" w:customStyle="1" w:styleId="Chaptitle">
    <w:name w:val="Chap_title"/>
    <w:basedOn w:val="Arttitle"/>
    <w:next w:val="Normalaftertitle"/>
    <w:rsid w:val="00983E69"/>
  </w:style>
  <w:style w:type="character" w:styleId="FootnoteReference">
    <w:name w:val="footnote reference"/>
    <w:basedOn w:val="DefaultParagraphFont"/>
    <w:rsid w:val="00983E69"/>
    <w:rPr>
      <w:position w:val="6"/>
      <w:sz w:val="18"/>
    </w:rPr>
  </w:style>
  <w:style w:type="paragraph" w:styleId="FootnoteText">
    <w:name w:val="footnote text"/>
    <w:basedOn w:val="Normal"/>
    <w:link w:val="FootnoteTextChar"/>
    <w:rsid w:val="00983E69"/>
    <w:pPr>
      <w:keepLines/>
      <w:tabs>
        <w:tab w:val="left" w:pos="255"/>
      </w:tabs>
      <w:ind w:left="255" w:hanging="255"/>
    </w:pPr>
    <w:rPr>
      <w:sz w:val="22"/>
    </w:rPr>
  </w:style>
  <w:style w:type="paragraph" w:styleId="Index1">
    <w:name w:val="index 1"/>
    <w:basedOn w:val="Normal"/>
    <w:next w:val="Normal"/>
    <w:semiHidden/>
    <w:rsid w:val="00983E69"/>
  </w:style>
  <w:style w:type="paragraph" w:styleId="Index2">
    <w:name w:val="index 2"/>
    <w:basedOn w:val="Normal"/>
    <w:next w:val="Normal"/>
    <w:semiHidden/>
    <w:rsid w:val="00983E69"/>
    <w:pPr>
      <w:ind w:left="283"/>
    </w:pPr>
  </w:style>
  <w:style w:type="paragraph" w:styleId="Index3">
    <w:name w:val="index 3"/>
    <w:basedOn w:val="Normal"/>
    <w:next w:val="Normal"/>
    <w:semiHidden/>
    <w:rsid w:val="00983E69"/>
    <w:pPr>
      <w:ind w:left="566"/>
    </w:pPr>
  </w:style>
  <w:style w:type="paragraph" w:styleId="IndexHeading">
    <w:name w:val="index heading"/>
    <w:basedOn w:val="Normal"/>
    <w:next w:val="Index1"/>
    <w:semiHidden/>
    <w:rsid w:val="00983E69"/>
  </w:style>
  <w:style w:type="paragraph" w:customStyle="1" w:styleId="Line">
    <w:name w:val="Line"/>
    <w:basedOn w:val="Normal"/>
    <w:next w:val="Normal"/>
    <w:rsid w:val="00983E6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83E6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83E69"/>
  </w:style>
  <w:style w:type="paragraph" w:customStyle="1" w:styleId="Partref">
    <w:name w:val="Part_ref"/>
    <w:basedOn w:val="Normal"/>
    <w:next w:val="Normal"/>
    <w:rsid w:val="00983E69"/>
    <w:pPr>
      <w:keepNext/>
      <w:keepLines/>
      <w:spacing w:after="280"/>
      <w:jc w:val="center"/>
    </w:pPr>
  </w:style>
  <w:style w:type="paragraph" w:customStyle="1" w:styleId="Parttitle">
    <w:name w:val="Part_title"/>
    <w:basedOn w:val="Normal"/>
    <w:next w:val="Normalaftertitle"/>
    <w:rsid w:val="00983E6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83E69"/>
  </w:style>
  <w:style w:type="paragraph" w:customStyle="1" w:styleId="QuestionNo">
    <w:name w:val="Question_No"/>
    <w:basedOn w:val="RecNo"/>
    <w:next w:val="Normal"/>
    <w:rsid w:val="00983E69"/>
  </w:style>
  <w:style w:type="paragraph" w:customStyle="1" w:styleId="Questionref">
    <w:name w:val="Question_ref"/>
    <w:basedOn w:val="Recref"/>
    <w:next w:val="Questiondate"/>
    <w:rsid w:val="00983E69"/>
  </w:style>
  <w:style w:type="paragraph" w:customStyle="1" w:styleId="Questiontitle">
    <w:name w:val="Question_title"/>
    <w:basedOn w:val="Normal"/>
    <w:next w:val="Questionref"/>
    <w:rsid w:val="00983E69"/>
  </w:style>
  <w:style w:type="paragraph" w:customStyle="1" w:styleId="Reftext">
    <w:name w:val="Ref_text"/>
    <w:basedOn w:val="Normal"/>
    <w:link w:val="ReftextChar"/>
    <w:rsid w:val="00983E69"/>
    <w:pPr>
      <w:ind w:left="794" w:hanging="794"/>
    </w:pPr>
    <w:rPr>
      <w:sz w:val="22"/>
    </w:rPr>
  </w:style>
  <w:style w:type="paragraph" w:customStyle="1" w:styleId="Reftitle">
    <w:name w:val="Ref_title"/>
    <w:basedOn w:val="Normal"/>
    <w:next w:val="Reftext"/>
    <w:rsid w:val="00983E6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83E69"/>
  </w:style>
  <w:style w:type="paragraph" w:customStyle="1" w:styleId="RepNo">
    <w:name w:val="Rep_No"/>
    <w:basedOn w:val="RecNo"/>
    <w:next w:val="Reptitle"/>
    <w:rsid w:val="00983E69"/>
  </w:style>
  <w:style w:type="paragraph" w:customStyle="1" w:styleId="Reptitle">
    <w:name w:val="Rep_title"/>
    <w:basedOn w:val="Rectitle"/>
    <w:next w:val="Repref"/>
    <w:rsid w:val="00983E69"/>
  </w:style>
  <w:style w:type="paragraph" w:customStyle="1" w:styleId="Repref">
    <w:name w:val="Rep_ref"/>
    <w:basedOn w:val="Recref"/>
    <w:next w:val="Repdate"/>
    <w:rsid w:val="00983E69"/>
  </w:style>
  <w:style w:type="paragraph" w:customStyle="1" w:styleId="Resdate">
    <w:name w:val="Res_date"/>
    <w:basedOn w:val="Recdate"/>
    <w:next w:val="Normalaftertitle"/>
    <w:rsid w:val="00983E69"/>
  </w:style>
  <w:style w:type="paragraph" w:customStyle="1" w:styleId="ResNo">
    <w:name w:val="Res_No"/>
    <w:basedOn w:val="RecNo"/>
    <w:next w:val="Restitle"/>
    <w:rsid w:val="00983E69"/>
  </w:style>
  <w:style w:type="paragraph" w:customStyle="1" w:styleId="Restitle">
    <w:name w:val="Res_title"/>
    <w:basedOn w:val="Normal"/>
    <w:next w:val="Resref"/>
    <w:rsid w:val="00983E69"/>
    <w:pPr>
      <w:spacing w:before="240"/>
      <w:jc w:val="center"/>
    </w:pPr>
    <w:rPr>
      <w:b/>
      <w:sz w:val="28"/>
    </w:rPr>
  </w:style>
  <w:style w:type="paragraph" w:customStyle="1" w:styleId="Resref">
    <w:name w:val="Res_ref"/>
    <w:basedOn w:val="Recref"/>
    <w:next w:val="Resdate"/>
    <w:rsid w:val="00983E69"/>
  </w:style>
  <w:style w:type="paragraph" w:customStyle="1" w:styleId="SectionNo">
    <w:name w:val="Section_No"/>
    <w:basedOn w:val="Normal"/>
    <w:next w:val="Normal"/>
    <w:rsid w:val="00983E69"/>
  </w:style>
  <w:style w:type="paragraph" w:customStyle="1" w:styleId="Sectiontitle">
    <w:name w:val="Section_title"/>
    <w:basedOn w:val="Normal"/>
    <w:next w:val="Normalaftertitle"/>
    <w:rsid w:val="00983E6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83E69"/>
    <w:pPr>
      <w:tabs>
        <w:tab w:val="clear" w:pos="794"/>
        <w:tab w:val="clear" w:pos="1191"/>
        <w:tab w:val="clear" w:pos="1588"/>
        <w:tab w:val="clear" w:pos="1985"/>
        <w:tab w:val="right" w:pos="9611"/>
      </w:tabs>
    </w:pPr>
    <w:rPr>
      <w:i/>
    </w:rPr>
  </w:style>
  <w:style w:type="paragraph" w:styleId="TOC1">
    <w:name w:val="toc 1"/>
    <w:basedOn w:val="Normal"/>
    <w:rsid w:val="00983E6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83E69"/>
    <w:pPr>
      <w:tabs>
        <w:tab w:val="clear" w:pos="567"/>
        <w:tab w:val="left" w:pos="1276"/>
      </w:tabs>
      <w:spacing w:before="160"/>
      <w:ind w:left="1276" w:hanging="709"/>
    </w:pPr>
  </w:style>
  <w:style w:type="paragraph" w:styleId="TOC3">
    <w:name w:val="toc 3"/>
    <w:basedOn w:val="TOC2"/>
    <w:semiHidden/>
    <w:rsid w:val="00983E69"/>
    <w:pPr>
      <w:tabs>
        <w:tab w:val="clear" w:pos="1276"/>
        <w:tab w:val="left" w:pos="2155"/>
      </w:tabs>
      <w:ind w:left="2155" w:hanging="879"/>
    </w:pPr>
  </w:style>
  <w:style w:type="paragraph" w:styleId="TOC4">
    <w:name w:val="toc 4"/>
    <w:basedOn w:val="TOC3"/>
    <w:semiHidden/>
    <w:rsid w:val="00983E69"/>
    <w:pPr>
      <w:tabs>
        <w:tab w:val="left" w:pos="3261"/>
      </w:tabs>
      <w:spacing w:before="80"/>
      <w:ind w:left="3261" w:hanging="993"/>
    </w:pPr>
  </w:style>
  <w:style w:type="paragraph" w:styleId="TOC5">
    <w:name w:val="toc 5"/>
    <w:basedOn w:val="TOC4"/>
    <w:semiHidden/>
    <w:rsid w:val="00983E69"/>
  </w:style>
  <w:style w:type="paragraph" w:styleId="TOC6">
    <w:name w:val="toc 6"/>
    <w:basedOn w:val="TOC4"/>
    <w:semiHidden/>
    <w:rsid w:val="00983E69"/>
  </w:style>
  <w:style w:type="paragraph" w:styleId="TOC7">
    <w:name w:val="toc 7"/>
    <w:basedOn w:val="TOC4"/>
    <w:semiHidden/>
    <w:rsid w:val="00983E69"/>
  </w:style>
  <w:style w:type="paragraph" w:styleId="TOC8">
    <w:name w:val="toc 8"/>
    <w:basedOn w:val="TOC4"/>
    <w:semiHidden/>
    <w:rsid w:val="00983E69"/>
  </w:style>
  <w:style w:type="paragraph" w:customStyle="1" w:styleId="Annexref">
    <w:name w:val="Annex_ref"/>
    <w:basedOn w:val="Normal"/>
    <w:next w:val="Normalaftertitle"/>
    <w:rsid w:val="00983E69"/>
    <w:pPr>
      <w:keepNext/>
      <w:keepLines/>
      <w:spacing w:after="280"/>
      <w:jc w:val="center"/>
    </w:pPr>
  </w:style>
  <w:style w:type="paragraph" w:customStyle="1" w:styleId="Appendixref">
    <w:name w:val="Appendix_ref"/>
    <w:basedOn w:val="Annexref"/>
    <w:next w:val="Normalaftertitle"/>
    <w:rsid w:val="00983E69"/>
  </w:style>
  <w:style w:type="paragraph" w:customStyle="1" w:styleId="Tabletitle">
    <w:name w:val="Table_title"/>
    <w:basedOn w:val="Normal"/>
    <w:next w:val="Tablehead"/>
    <w:rsid w:val="00983E69"/>
    <w:pPr>
      <w:keepNext/>
      <w:spacing w:before="0" w:after="120"/>
      <w:jc w:val="center"/>
    </w:pPr>
    <w:rPr>
      <w:b/>
    </w:rPr>
  </w:style>
  <w:style w:type="paragraph" w:customStyle="1" w:styleId="Summary">
    <w:name w:val="Summary"/>
    <w:basedOn w:val="Normal"/>
    <w:next w:val="Normalaftertitle"/>
    <w:autoRedefine/>
    <w:rsid w:val="00983E69"/>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983E69"/>
    <w:pPr>
      <w:ind w:left="-85" w:firstLine="0"/>
    </w:pPr>
    <w:rPr>
      <w:lang w:val="en-US"/>
    </w:rPr>
  </w:style>
  <w:style w:type="character" w:customStyle="1" w:styleId="HeaderChar">
    <w:name w:val="Header Char"/>
    <w:basedOn w:val="DefaultParagraphFont"/>
    <w:link w:val="Header"/>
    <w:rsid w:val="00EE47C4"/>
    <w:rPr>
      <w:sz w:val="24"/>
      <w:lang w:val="fr-FR"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FootnoteTextChar">
    <w:name w:val="Footnote Text Char"/>
    <w:basedOn w:val="DefaultParagraphFont"/>
    <w:link w:val="FootnoteText"/>
    <w:rsid w:val="00FC7641"/>
    <w:rPr>
      <w:sz w:val="22"/>
      <w:lang w:val="fr-FR" w:eastAsia="en-US"/>
    </w:rPr>
  </w:style>
  <w:style w:type="character" w:customStyle="1" w:styleId="FiguretitleChar">
    <w:name w:val="Figure_title Char"/>
    <w:basedOn w:val="DefaultParagraphFont"/>
    <w:link w:val="Figuretitle"/>
    <w:rsid w:val="00FC7641"/>
    <w:rPr>
      <w:rFonts w:ascii="Times New Roman Bold" w:hAnsi="Times New Roman Bold"/>
      <w:b/>
      <w:sz w:val="18"/>
      <w:lang w:val="fr-FR" w:eastAsia="en-US"/>
    </w:rPr>
  </w:style>
  <w:style w:type="character" w:customStyle="1" w:styleId="HeadingbChar">
    <w:name w:val="Heading_b Char"/>
    <w:link w:val="Headingb"/>
    <w:locked/>
    <w:rsid w:val="00FC7641"/>
    <w:rPr>
      <w:b/>
      <w:sz w:val="24"/>
      <w:lang w:val="fr-FR" w:eastAsia="en-US"/>
    </w:rPr>
  </w:style>
  <w:style w:type="character" w:customStyle="1" w:styleId="ReftextChar">
    <w:name w:val="Ref_text Char"/>
    <w:basedOn w:val="DefaultParagraphFont"/>
    <w:link w:val="Reftext"/>
    <w:rsid w:val="00FC7641"/>
    <w:rPr>
      <w:sz w:val="22"/>
      <w:lang w:val="fr-FR" w:eastAsia="en-US"/>
    </w:rPr>
  </w:style>
  <w:style w:type="character" w:customStyle="1" w:styleId="Heading1Char">
    <w:name w:val="Heading 1 Char"/>
    <w:basedOn w:val="DefaultParagraphFont"/>
    <w:link w:val="Heading1"/>
    <w:rsid w:val="00FC7641"/>
    <w:rPr>
      <w:b/>
      <w:sz w:val="24"/>
      <w:lang w:val="fr-FR" w:eastAsia="en-US"/>
    </w:rPr>
  </w:style>
  <w:style w:type="character" w:customStyle="1" w:styleId="NormalaftertitleChar">
    <w:name w:val="Normal_after_title Char"/>
    <w:basedOn w:val="DefaultParagraphFont"/>
    <w:link w:val="Normalaftertitle"/>
    <w:rsid w:val="00FC7641"/>
    <w:rPr>
      <w:sz w:val="24"/>
      <w:lang w:val="fr-FR" w:eastAsia="en-US"/>
    </w:rPr>
  </w:style>
  <w:style w:type="character" w:customStyle="1" w:styleId="Heading3Char">
    <w:name w:val="Heading 3 Char"/>
    <w:basedOn w:val="DefaultParagraphFont"/>
    <w:link w:val="Heading3"/>
    <w:rsid w:val="00FC7641"/>
    <w:rPr>
      <w:b/>
      <w:sz w:val="24"/>
      <w:lang w:val="fr-FR" w:eastAsia="en-US"/>
    </w:rPr>
  </w:style>
  <w:style w:type="character" w:customStyle="1" w:styleId="FigureNoChar">
    <w:name w:val="Figure_No Char"/>
    <w:basedOn w:val="DefaultParagraphFont"/>
    <w:link w:val="FigureNo"/>
    <w:rsid w:val="00FC7641"/>
    <w:rPr>
      <w:caps/>
      <w:sz w:val="18"/>
      <w:lang w:val="fr-FR" w:eastAsia="en-US"/>
    </w:rPr>
  </w:style>
  <w:style w:type="character" w:customStyle="1" w:styleId="enumlev1Char">
    <w:name w:val="enumlev1 Char"/>
    <w:basedOn w:val="DefaultParagraphFont"/>
    <w:link w:val="enumlev1"/>
    <w:locked/>
    <w:rsid w:val="00FC7641"/>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itu.int/publ/R-REP/en" TargetMode="External"/><Relationship Id="rId17" Type="http://schemas.openxmlformats.org/officeDocument/2006/relationships/image" Target="media/image5.png"/><Relationship Id="rId25" Type="http://schemas.openxmlformats.org/officeDocument/2006/relationships/hyperlink" Target="https://ghgprotocol.org/sites/default/files/standards_supporting/FAQ.pdf"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ITU-R/go/patents/en" TargetMode="External"/><Relationship Id="rId24" Type="http://schemas.openxmlformats.org/officeDocument/2006/relationships/hyperlink" Target="https://www.unido.org/our-focus/advancing-economic-competitiveness/competitive-trade-capacities-and-corporate-responsibility/corporate-social-responsibility-market-integration/what-csr"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carbontrust.com/our-work-and-impact/guides-reports-and-tools/briefing-what-are-scope-3-emissions"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ghgprotocol.org/scope-3-calculation-guidance-2" TargetMode="External"/><Relationship Id="rId2" Type="http://schemas.openxmlformats.org/officeDocument/2006/relationships/hyperlink" Target="https://ghgprotocol.org/sites/default/files/standards_supporting/FAQ.pdf" TargetMode="External"/><Relationship Id="rId1" Type="http://schemas.openxmlformats.org/officeDocument/2006/relationships/hyperlink" Target="https://www.unep.org/news-and-stories/story/how-do-countries-measure-greenhouse-gas-emissions" TargetMode="External"/><Relationship Id="rId4" Type="http://schemas.openxmlformats.org/officeDocument/2006/relationships/hyperlink" Target="https://ghgprotocol.org/corporate-value-chain-scope-3-standar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6A6D6-8CA4-4F1B-B0F6-95FCB56BD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236</TotalTime>
  <Pages>19</Pages>
  <Words>5604</Words>
  <Characters>32475</Characters>
  <Application>Microsoft Office Word</Application>
  <DocSecurity>0</DocSecurity>
  <Lines>1202</Lines>
  <Paragraphs>32</Paragraphs>
  <ScaleCrop>false</ScaleCrop>
  <HeadingPairs>
    <vt:vector size="2" baseType="variant">
      <vt:variant>
        <vt:lpstr>Title</vt:lpstr>
      </vt:variant>
      <vt:variant>
        <vt:i4>1</vt:i4>
      </vt:variant>
    </vt:vector>
  </HeadingPairs>
  <TitlesOfParts>
    <vt:vector size="1" baseType="lpstr">
      <vt:lpstr>Report ITU-R BT.2521-1 (11/2024) Practical examples of actions to achieve energy efficiency of broadcasting</vt:lpstr>
    </vt:vector>
  </TitlesOfParts>
  <Manager/>
  <Company>ITU</Company>
  <LinksUpToDate>false</LinksUpToDate>
  <CharactersWithSpaces>38047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BT.2521-1 (11/2024) - Practical examples of actions to achieve energy efficiency of broadcasting</dc:title>
  <dc:subject/>
  <dc:creator>ITU Radiocommunication Bureau (BR)</dc:creator>
  <cp:keywords/>
  <dc:description/>
  <cp:lastModifiedBy>Saez Grau, Ricardo</cp:lastModifiedBy>
  <cp:revision>40</cp:revision>
  <cp:lastPrinted>2023-03-17T12:42:00Z</cp:lastPrinted>
  <dcterms:created xsi:type="dcterms:W3CDTF">2023-03-22T10:03:00Z</dcterms:created>
  <dcterms:modified xsi:type="dcterms:W3CDTF">2025-02-11T14:22:00Z</dcterms:modified>
  <cp:category>ITU-R 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22 March 2023</vt:lpwstr>
  </property>
</Properties>
</file>