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96BDC" w14:textId="77777777" w:rsidR="007F1DE0" w:rsidRDefault="007F1DE0" w:rsidP="007F1DE0">
      <w:bookmarkStart w:id="0" w:name="_GoBack"/>
      <w:bookmarkEnd w:id="0"/>
    </w:p>
    <w:p w14:paraId="234B95CA" w14:textId="77777777" w:rsidR="007F1DE0" w:rsidRDefault="007F1DE0" w:rsidP="007F1DE0"/>
    <w:p w14:paraId="25BE2912" w14:textId="77777777" w:rsidR="007F1DE0" w:rsidRDefault="007F1DE0" w:rsidP="007F1DE0"/>
    <w:p w14:paraId="0B3A6458" w14:textId="77777777" w:rsidR="007F1DE0" w:rsidRDefault="007F1DE0" w:rsidP="007F1DE0"/>
    <w:p w14:paraId="5A283E69" w14:textId="77777777" w:rsidR="007F1DE0" w:rsidRDefault="007F1DE0" w:rsidP="007F1DE0"/>
    <w:p w14:paraId="54EF360F" w14:textId="77777777" w:rsidR="007F1DE0" w:rsidRDefault="007F1DE0" w:rsidP="007F1DE0"/>
    <w:p w14:paraId="77F9B736" w14:textId="77777777" w:rsidR="007F1DE0" w:rsidRDefault="007F1DE0" w:rsidP="007F1DE0"/>
    <w:p w14:paraId="41F683AF" w14:textId="77777777" w:rsidR="007F1DE0" w:rsidRDefault="007F1DE0" w:rsidP="007F1DE0"/>
    <w:p w14:paraId="2926AE29" w14:textId="77777777" w:rsidR="007F1DE0" w:rsidRDefault="007F1DE0" w:rsidP="007F1DE0"/>
    <w:p w14:paraId="4BF42FB7" w14:textId="77777777" w:rsidR="007F1DE0" w:rsidRDefault="007F1DE0" w:rsidP="007F1DE0"/>
    <w:p w14:paraId="71D74AA1" w14:textId="77777777" w:rsidR="007F1DE0" w:rsidRDefault="007F1DE0" w:rsidP="007F1DE0"/>
    <w:p w14:paraId="6B5709CE" w14:textId="77777777" w:rsidR="007F1DE0" w:rsidRDefault="007F1DE0" w:rsidP="007F1DE0"/>
    <w:tbl>
      <w:tblPr>
        <w:tblW w:w="10089" w:type="dxa"/>
        <w:tblLook w:val="01E0" w:firstRow="1" w:lastRow="1" w:firstColumn="1" w:lastColumn="1" w:noHBand="0" w:noVBand="0"/>
      </w:tblPr>
      <w:tblGrid>
        <w:gridCol w:w="10089"/>
      </w:tblGrid>
      <w:tr w:rsidR="007F1DE0" w:rsidRPr="007F1DE0" w14:paraId="75A1AE8D" w14:textId="77777777" w:rsidTr="00FD7150">
        <w:tc>
          <w:tcPr>
            <w:tcW w:w="10089" w:type="dxa"/>
          </w:tcPr>
          <w:p w14:paraId="052025D7" w14:textId="77777777" w:rsidR="007F1DE0" w:rsidRPr="0004612A" w:rsidRDefault="00946921" w:rsidP="00FD715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pt;height:18pt;mso-width-percent:0;mso-height-percent:0;mso-width-percent:0;mso-height-percent:0" o:ole="">
                  <v:imagedata r:id="rId10" o:title=""/>
                </v:shape>
                <o:OLEObject Type="Embed" ProgID="Equation.3" ShapeID="_x0000_i1025" DrawAspect="Content" ObjectID="_1631364358" r:id="rId11"/>
              </w:object>
            </w:r>
          </w:p>
          <w:p w14:paraId="3D586247" w14:textId="7B4DABEF" w:rsidR="007F1DE0" w:rsidRPr="0004612A" w:rsidRDefault="007F1DE0" w:rsidP="00FD7150">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17DC0">
              <w:rPr>
                <w:rFonts w:ascii="Tahoma" w:hAnsi="Tahoma" w:cs="Tahoma"/>
                <w:b/>
                <w:bCs/>
                <w:iCs/>
                <w:color w:val="509141"/>
                <w:sz w:val="36"/>
                <w:szCs w:val="36"/>
                <w:lang w:val="en-US"/>
              </w:rPr>
              <w:t>24</w:t>
            </w:r>
            <w:r w:rsidR="009D1A63">
              <w:rPr>
                <w:rFonts w:ascii="Tahoma" w:hAnsi="Tahoma" w:cs="Tahoma"/>
                <w:b/>
                <w:bCs/>
                <w:iCs/>
                <w:color w:val="509141"/>
                <w:sz w:val="36"/>
                <w:szCs w:val="36"/>
                <w:lang w:val="en-US"/>
              </w:rPr>
              <w:t>00</w:t>
            </w:r>
            <w:r>
              <w:rPr>
                <w:rFonts w:ascii="Tahoma" w:hAnsi="Tahoma" w:cs="Tahoma"/>
                <w:b/>
                <w:bCs/>
                <w:iCs/>
                <w:color w:val="509141"/>
                <w:sz w:val="36"/>
                <w:szCs w:val="36"/>
                <w:lang w:val="en-US"/>
              </w:rPr>
              <w:t>-</w:t>
            </w:r>
            <w:r w:rsidR="009D1A63">
              <w:rPr>
                <w:rFonts w:ascii="Tahoma" w:hAnsi="Tahoma" w:cs="Tahoma"/>
                <w:b/>
                <w:bCs/>
                <w:iCs/>
                <w:color w:val="509141"/>
                <w:sz w:val="36"/>
                <w:szCs w:val="36"/>
                <w:lang w:val="en-US"/>
              </w:rPr>
              <w:t>3</w:t>
            </w:r>
          </w:p>
          <w:p w14:paraId="02BF07FA" w14:textId="7DC81EB0" w:rsidR="007F1DE0" w:rsidRPr="0004612A" w:rsidRDefault="007F1DE0" w:rsidP="009D1A63">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9D1A63">
              <w:rPr>
                <w:rFonts w:ascii="Tahoma" w:hAnsi="Tahoma" w:cs="Tahoma"/>
                <w:b/>
                <w:bCs/>
                <w:iCs/>
                <w:color w:val="509141"/>
                <w:szCs w:val="24"/>
                <w:lang w:val="en-US"/>
              </w:rPr>
              <w:t>7</w:t>
            </w:r>
            <w:r w:rsidRPr="0004612A">
              <w:rPr>
                <w:rFonts w:ascii="Tahoma" w:hAnsi="Tahoma" w:cs="Tahoma"/>
                <w:b/>
                <w:bCs/>
                <w:iCs/>
                <w:color w:val="509141"/>
                <w:szCs w:val="24"/>
                <w:lang w:val="en-US"/>
              </w:rPr>
              <w:t>/</w:t>
            </w:r>
            <w:r>
              <w:rPr>
                <w:rFonts w:ascii="Tahoma" w:hAnsi="Tahoma" w:cs="Tahoma"/>
                <w:b/>
                <w:bCs/>
                <w:iCs/>
                <w:color w:val="509141"/>
                <w:szCs w:val="24"/>
                <w:lang w:val="en-US"/>
              </w:rPr>
              <w:t>2019</w:t>
            </w:r>
            <w:r w:rsidRPr="0004612A">
              <w:rPr>
                <w:rFonts w:ascii="Tahoma" w:hAnsi="Tahoma" w:cs="Tahoma"/>
                <w:b/>
                <w:bCs/>
                <w:iCs/>
                <w:color w:val="509141"/>
                <w:szCs w:val="24"/>
                <w:lang w:val="en-US"/>
              </w:rPr>
              <w:t>)</w:t>
            </w:r>
          </w:p>
        </w:tc>
      </w:tr>
      <w:tr w:rsidR="007F1DE0" w:rsidRPr="00DF67CF" w14:paraId="00F694DD" w14:textId="77777777" w:rsidTr="00FD7150">
        <w:tc>
          <w:tcPr>
            <w:tcW w:w="10089" w:type="dxa"/>
          </w:tcPr>
          <w:p w14:paraId="56B241EC"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p>
          <w:p w14:paraId="0F97DE78" w14:textId="72672A76" w:rsidR="007F1DE0" w:rsidRPr="0004612A" w:rsidRDefault="009D1A63" w:rsidP="00FD7150">
            <w:pPr>
              <w:spacing w:before="80" w:line="500" w:lineRule="exact"/>
              <w:jc w:val="right"/>
              <w:rPr>
                <w:rFonts w:ascii="Tahoma" w:hAnsi="Tahoma" w:cs="Tahoma"/>
                <w:b/>
                <w:bCs/>
                <w:iCs/>
                <w:color w:val="509141"/>
                <w:sz w:val="44"/>
                <w:szCs w:val="44"/>
                <w:lang w:val="en-US"/>
              </w:rPr>
            </w:pPr>
            <w:r w:rsidRPr="009D1A63">
              <w:rPr>
                <w:rFonts w:ascii="Tahoma" w:hAnsi="Tahoma" w:cs="Tahoma"/>
                <w:b/>
                <w:bCs/>
                <w:iCs/>
                <w:color w:val="509141"/>
                <w:sz w:val="44"/>
                <w:szCs w:val="44"/>
                <w:lang w:val="en-GB"/>
              </w:rPr>
              <w:t>Usage scenarios, requirements and technical elements of a global platform</w:t>
            </w:r>
            <w:r w:rsidRPr="009D1A63">
              <w:rPr>
                <w:rFonts w:ascii="Tahoma" w:hAnsi="Tahoma" w:cs="Tahoma"/>
                <w:b/>
                <w:bCs/>
                <w:iCs/>
                <w:color w:val="509141"/>
                <w:sz w:val="44"/>
                <w:szCs w:val="44"/>
                <w:lang w:val="en-GB"/>
              </w:rPr>
              <w:br/>
              <w:t>for the broadcasting service</w:t>
            </w:r>
          </w:p>
          <w:p w14:paraId="503E4C01"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F1DE0" w:rsidRPr="00DF67CF" w14:paraId="07061E35" w14:textId="77777777" w:rsidTr="00FD7150">
        <w:tc>
          <w:tcPr>
            <w:tcW w:w="10089" w:type="dxa"/>
          </w:tcPr>
          <w:p w14:paraId="0EB9953D"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009F0C6C"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70AC403E"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1B298B24" w14:textId="77777777" w:rsidR="007F1DE0" w:rsidRPr="0004612A" w:rsidRDefault="007F1DE0" w:rsidP="00FD7150">
            <w:pPr>
              <w:spacing w:before="80" w:after="180" w:line="360" w:lineRule="exact"/>
              <w:jc w:val="right"/>
              <w:rPr>
                <w:rFonts w:ascii="Tahoma" w:hAnsi="Tahoma" w:cs="Tahoma"/>
                <w:b/>
                <w:bCs/>
                <w:iCs/>
                <w:color w:val="243285"/>
                <w:sz w:val="36"/>
                <w:szCs w:val="36"/>
                <w:lang w:val="en-US"/>
              </w:rPr>
            </w:pPr>
          </w:p>
          <w:p w14:paraId="23CBAE09" w14:textId="77777777" w:rsidR="007F1DE0" w:rsidRPr="0004612A" w:rsidRDefault="007F1DE0" w:rsidP="00FD715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57E04D75"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53087890"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10C18E54" w14:textId="77777777" w:rsidR="007F1DE0" w:rsidRDefault="007F1DE0" w:rsidP="007F1DE0">
      <w:pPr>
        <w:spacing w:before="80"/>
        <w:rPr>
          <w:i/>
          <w:sz w:val="22"/>
          <w:lang w:val="en-US"/>
        </w:rPr>
      </w:pPr>
    </w:p>
    <w:p w14:paraId="6C7DF365" w14:textId="77777777" w:rsidR="007F1DE0" w:rsidRDefault="007F1DE0" w:rsidP="007F1DE0">
      <w:pPr>
        <w:spacing w:before="80"/>
        <w:rPr>
          <w:i/>
          <w:sz w:val="22"/>
          <w:lang w:val="en-US"/>
        </w:rPr>
      </w:pPr>
    </w:p>
    <w:p w14:paraId="36EF6373" w14:textId="77777777" w:rsidR="007F1DE0" w:rsidRDefault="007F1DE0" w:rsidP="007F1DE0">
      <w:pPr>
        <w:spacing w:before="80"/>
        <w:rPr>
          <w:i/>
          <w:sz w:val="22"/>
          <w:lang w:val="en-US"/>
        </w:rPr>
      </w:pPr>
    </w:p>
    <w:p w14:paraId="18C71310" w14:textId="77777777" w:rsidR="007F1DE0" w:rsidRDefault="007F1DE0" w:rsidP="007F1DE0">
      <w:pPr>
        <w:spacing w:before="80"/>
        <w:rPr>
          <w:i/>
          <w:sz w:val="22"/>
          <w:lang w:val="en-US"/>
        </w:rPr>
      </w:pPr>
    </w:p>
    <w:p w14:paraId="28330FF3" w14:textId="77777777" w:rsidR="007F1DE0" w:rsidRDefault="007F1DE0" w:rsidP="007F1DE0">
      <w:pPr>
        <w:spacing w:before="80"/>
        <w:rPr>
          <w:i/>
          <w:sz w:val="22"/>
          <w:lang w:val="en-US"/>
        </w:rPr>
      </w:pPr>
    </w:p>
    <w:p w14:paraId="49F7AD86" w14:textId="77777777" w:rsidR="007F1DE0" w:rsidRDefault="007F1DE0" w:rsidP="007F1DE0">
      <w:pPr>
        <w:spacing w:before="80"/>
        <w:rPr>
          <w:i/>
          <w:sz w:val="22"/>
          <w:lang w:val="en-US"/>
        </w:rPr>
      </w:pPr>
    </w:p>
    <w:p w14:paraId="3DC8DC20" w14:textId="77777777" w:rsidR="007F1DE0" w:rsidRDefault="007F1DE0" w:rsidP="007F1DE0">
      <w:pPr>
        <w:rPr>
          <w:rFonts w:ascii="Palatino Linotype" w:hAnsi="Palatino Linotype"/>
          <w:lang w:val="en-US"/>
        </w:rPr>
        <w:sectPr w:rsidR="007F1DE0" w:rsidSect="00FD7150">
          <w:headerReference w:type="even" r:id="rId12"/>
          <w:headerReference w:type="default" r:id="rId13"/>
          <w:pgSz w:w="11907" w:h="16840" w:code="9"/>
          <w:pgMar w:top="1089" w:right="1089" w:bottom="284" w:left="1089" w:header="567" w:footer="284" w:gutter="0"/>
          <w:pgNumType w:start="1"/>
          <w:cols w:space="720"/>
        </w:sectPr>
      </w:pPr>
    </w:p>
    <w:p w14:paraId="5DB1876C" w14:textId="77777777" w:rsidR="007F1DE0"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7EA5253A" w14:textId="77777777" w:rsidR="007F1DE0" w:rsidRDefault="007F1DE0" w:rsidP="007F1D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Default="007F1DE0" w:rsidP="007F1D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36D0FD5" w14:textId="77777777" w:rsidR="007F1DE0" w:rsidRDefault="007F1DE0" w:rsidP="007F1DE0">
      <w:pPr>
        <w:pStyle w:val="Heading1"/>
        <w:spacing w:before="400"/>
        <w:jc w:val="center"/>
        <w:rPr>
          <w:szCs w:val="24"/>
          <w:lang w:val="en-US"/>
        </w:rPr>
      </w:pPr>
    </w:p>
    <w:p w14:paraId="2A051647" w14:textId="77777777" w:rsidR="007F1DE0" w:rsidRDefault="007F1DE0" w:rsidP="007F1DE0">
      <w:pPr>
        <w:pStyle w:val="Heading1"/>
        <w:spacing w:before="540"/>
        <w:jc w:val="center"/>
        <w:rPr>
          <w:szCs w:val="24"/>
          <w:lang w:val="en-US"/>
        </w:rPr>
      </w:pPr>
      <w:r>
        <w:rPr>
          <w:szCs w:val="24"/>
          <w:lang w:val="en-US"/>
        </w:rPr>
        <w:t>Policy on Intellectual Property Right (IPR)</w:t>
      </w:r>
    </w:p>
    <w:p w14:paraId="2034689A" w14:textId="5930C04F" w:rsidR="007F1DE0" w:rsidRDefault="007F1DE0" w:rsidP="007F1DE0">
      <w:pPr>
        <w:tabs>
          <w:tab w:val="left" w:pos="720"/>
        </w:tabs>
        <w:spacing w:before="240"/>
        <w:rPr>
          <w:sz w:val="20"/>
          <w:lang w:val="en-US"/>
        </w:rPr>
      </w:pPr>
      <w:r>
        <w:rPr>
          <w:sz w:val="20"/>
          <w:lang w:val="en-US"/>
        </w:rPr>
        <w:t>ITU-R policy on IPR is described in the Common Patent Policy for ITU-T/ITU-R/ISO/IEC referenced in Resolution ITU</w:t>
      </w:r>
      <w:r w:rsidR="00B17DC0">
        <w:rPr>
          <w:sz w:val="20"/>
          <w:lang w:val="en-US"/>
        </w:rPr>
        <w:noBreakHyphen/>
      </w:r>
      <w:r>
        <w:rPr>
          <w:sz w:val="20"/>
          <w:lang w:val="en-US"/>
        </w:rPr>
        <w:t xml:space="preserve">R 1. Forms to be used for the submission of patent statements and licensing declarations by patent holders are available from </w:t>
      </w:r>
      <w:hyperlink r:id="rId14"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9DA860" w14:textId="77777777" w:rsidR="007F1DE0" w:rsidRDefault="007F1DE0" w:rsidP="007F1DE0">
      <w:pPr>
        <w:jc w:val="center"/>
        <w:rPr>
          <w:sz w:val="22"/>
          <w:lang w:val="en-US"/>
        </w:rPr>
      </w:pPr>
    </w:p>
    <w:p w14:paraId="5C5128D7" w14:textId="77777777" w:rsidR="007F1DE0" w:rsidRDefault="007F1DE0" w:rsidP="007F1DE0">
      <w:pPr>
        <w:jc w:val="center"/>
        <w:rPr>
          <w:sz w:val="22"/>
          <w:lang w:val="en-US"/>
        </w:rPr>
      </w:pPr>
    </w:p>
    <w:p w14:paraId="3098A243" w14:textId="77777777" w:rsidR="007F1DE0" w:rsidRDefault="007F1DE0" w:rsidP="007F1D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DF67CF"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C7761D" w:rsidRDefault="007F1DE0" w:rsidP="00FD7150">
            <w:pPr>
              <w:pStyle w:val="ChapNo"/>
              <w:spacing w:before="240"/>
              <w:rPr>
                <w:sz w:val="22"/>
                <w:szCs w:val="22"/>
                <w:lang w:val="en-US"/>
              </w:rPr>
            </w:pPr>
            <w:r w:rsidRPr="00C7761D">
              <w:rPr>
                <w:sz w:val="22"/>
                <w:szCs w:val="22"/>
                <w:lang w:val="en-US"/>
              </w:rPr>
              <w:t xml:space="preserve">Series of ITU-R Reports </w:t>
            </w:r>
          </w:p>
          <w:p w14:paraId="0D62FFC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F1DE0" w14:paraId="1888021A" w14:textId="77777777" w:rsidTr="00FD7150">
        <w:tc>
          <w:tcPr>
            <w:tcW w:w="1140" w:type="dxa"/>
            <w:tcBorders>
              <w:top w:val="nil"/>
              <w:left w:val="single" w:sz="12" w:space="0" w:color="000080"/>
              <w:bottom w:val="nil"/>
              <w:right w:val="nil"/>
            </w:tcBorders>
          </w:tcPr>
          <w:p w14:paraId="79D7BD39" w14:textId="77777777" w:rsidR="007F1DE0" w:rsidRDefault="007F1DE0" w:rsidP="00FD715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48334A8"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1DE0" w14:paraId="088928D1" w14:textId="77777777" w:rsidTr="00FD7150">
        <w:tc>
          <w:tcPr>
            <w:tcW w:w="1140" w:type="dxa"/>
            <w:tcBorders>
              <w:top w:val="nil"/>
              <w:left w:val="single" w:sz="12" w:space="0" w:color="000080"/>
              <w:bottom w:val="nil"/>
              <w:right w:val="nil"/>
            </w:tcBorders>
          </w:tcPr>
          <w:p w14:paraId="34C55698" w14:textId="77777777" w:rsidR="007F1DE0" w:rsidRDefault="007F1DE0" w:rsidP="00FD715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197D31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F1DE0" w:rsidRPr="00DF67CF" w14:paraId="44E9D7E8" w14:textId="77777777" w:rsidTr="00FD7150">
        <w:tc>
          <w:tcPr>
            <w:tcW w:w="1140" w:type="dxa"/>
            <w:tcBorders>
              <w:top w:val="nil"/>
              <w:left w:val="single" w:sz="12" w:space="0" w:color="000080"/>
              <w:bottom w:val="nil"/>
              <w:right w:val="nil"/>
            </w:tcBorders>
          </w:tcPr>
          <w:p w14:paraId="10EF9426" w14:textId="77777777" w:rsidR="007F1DE0" w:rsidRDefault="007F1DE0" w:rsidP="00FD715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132E7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1DE0" w14:paraId="2DEF06F1" w14:textId="77777777" w:rsidTr="00FD7150">
        <w:tc>
          <w:tcPr>
            <w:tcW w:w="1140" w:type="dxa"/>
            <w:tcBorders>
              <w:top w:val="nil"/>
              <w:left w:val="single" w:sz="12" w:space="0" w:color="000080"/>
              <w:bottom w:val="nil"/>
              <w:right w:val="nil"/>
            </w:tcBorders>
          </w:tcPr>
          <w:p w14:paraId="5A0CA8DC" w14:textId="77777777" w:rsidR="007F1DE0" w:rsidRDefault="007F1DE0" w:rsidP="00FD715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2B6E80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F1DE0" w:rsidRPr="008D3D8D"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8D3D8D" w:rsidRDefault="007F1DE0" w:rsidP="00FD715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403C5AEF"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F1DE0" w14:paraId="42458ECB" w14:textId="77777777" w:rsidTr="00FD7150">
        <w:tc>
          <w:tcPr>
            <w:tcW w:w="1140" w:type="dxa"/>
            <w:tcBorders>
              <w:top w:val="nil"/>
              <w:left w:val="single" w:sz="12" w:space="0" w:color="000080"/>
              <w:bottom w:val="nil"/>
              <w:right w:val="nil"/>
            </w:tcBorders>
          </w:tcPr>
          <w:p w14:paraId="59FE6AC1" w14:textId="77777777" w:rsidR="007F1DE0" w:rsidRDefault="007F1DE0" w:rsidP="00FD715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05259A3"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F1DE0" w:rsidRPr="008D3D8D"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8D3D8D" w:rsidRDefault="007F1DE0" w:rsidP="00FD715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8753338"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1DE0" w14:paraId="3D6D2A8B" w14:textId="77777777" w:rsidTr="00FD7150">
        <w:tc>
          <w:tcPr>
            <w:tcW w:w="1140" w:type="dxa"/>
            <w:tcBorders>
              <w:top w:val="nil"/>
              <w:left w:val="single" w:sz="12" w:space="0" w:color="000080"/>
              <w:bottom w:val="nil"/>
              <w:right w:val="nil"/>
            </w:tcBorders>
          </w:tcPr>
          <w:p w14:paraId="007D7B49" w14:textId="77777777" w:rsidR="007F1DE0" w:rsidRDefault="007F1DE0" w:rsidP="00FD715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8EF3FBD" w14:textId="77777777" w:rsidR="007F1DE0" w:rsidRDefault="007F1DE0" w:rsidP="00FD7150">
            <w:pPr>
              <w:spacing w:before="30" w:after="30"/>
              <w:jc w:val="left"/>
              <w:rPr>
                <w:sz w:val="20"/>
                <w:lang w:val="fr-CH"/>
              </w:rPr>
            </w:pPr>
            <w:r>
              <w:rPr>
                <w:sz w:val="20"/>
                <w:lang w:val="fr-CH"/>
              </w:rPr>
              <w:t>Radiowave propagation</w:t>
            </w:r>
          </w:p>
        </w:tc>
      </w:tr>
      <w:tr w:rsidR="007F1DE0" w14:paraId="45906029" w14:textId="77777777" w:rsidTr="00FD7150">
        <w:tc>
          <w:tcPr>
            <w:tcW w:w="1140" w:type="dxa"/>
            <w:tcBorders>
              <w:top w:val="nil"/>
              <w:left w:val="single" w:sz="12" w:space="0" w:color="000080"/>
              <w:bottom w:val="nil"/>
              <w:right w:val="nil"/>
            </w:tcBorders>
          </w:tcPr>
          <w:p w14:paraId="2005EB04" w14:textId="77777777" w:rsidR="007F1DE0" w:rsidRDefault="007F1DE0" w:rsidP="00FD715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E15CE19"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1DE0" w14:paraId="7B720E43" w14:textId="77777777" w:rsidTr="00FD7150">
        <w:tc>
          <w:tcPr>
            <w:tcW w:w="1140" w:type="dxa"/>
            <w:tcBorders>
              <w:top w:val="nil"/>
              <w:left w:val="single" w:sz="12" w:space="0" w:color="000080"/>
              <w:bottom w:val="nil"/>
              <w:right w:val="nil"/>
            </w:tcBorders>
          </w:tcPr>
          <w:p w14:paraId="4EC5DEE2" w14:textId="77777777" w:rsidR="007F1DE0" w:rsidRDefault="007F1DE0" w:rsidP="00FD715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0463B6"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1DE0" w14:paraId="4AB77E9B" w14:textId="77777777" w:rsidTr="00FD7150">
        <w:tc>
          <w:tcPr>
            <w:tcW w:w="1140" w:type="dxa"/>
            <w:tcBorders>
              <w:top w:val="nil"/>
              <w:left w:val="single" w:sz="12" w:space="0" w:color="000080"/>
              <w:bottom w:val="nil"/>
              <w:right w:val="nil"/>
            </w:tcBorders>
          </w:tcPr>
          <w:p w14:paraId="619A15AD" w14:textId="77777777" w:rsidR="007F1DE0" w:rsidRDefault="007F1DE0" w:rsidP="00FD715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3E7911" w14:textId="77777777" w:rsidR="007F1DE0" w:rsidRDefault="007F1DE0" w:rsidP="00FD7150">
            <w:pPr>
              <w:spacing w:before="30" w:after="30"/>
              <w:jc w:val="left"/>
              <w:rPr>
                <w:sz w:val="20"/>
                <w:lang w:val="en-US"/>
              </w:rPr>
            </w:pPr>
            <w:r>
              <w:rPr>
                <w:sz w:val="20"/>
                <w:lang w:val="en-US"/>
              </w:rPr>
              <w:t>Fixed-satellite service</w:t>
            </w:r>
          </w:p>
        </w:tc>
      </w:tr>
      <w:tr w:rsidR="007F1DE0" w14:paraId="3A4EC6ED" w14:textId="77777777" w:rsidTr="00FD7150">
        <w:tc>
          <w:tcPr>
            <w:tcW w:w="1140" w:type="dxa"/>
            <w:tcBorders>
              <w:top w:val="nil"/>
              <w:left w:val="single" w:sz="12" w:space="0" w:color="000080"/>
              <w:bottom w:val="nil"/>
              <w:right w:val="nil"/>
            </w:tcBorders>
          </w:tcPr>
          <w:p w14:paraId="7C80DCD7" w14:textId="77777777" w:rsidR="007F1DE0" w:rsidRDefault="007F1DE0" w:rsidP="00FD715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A530D1" w14:textId="77777777" w:rsidR="007F1DE0" w:rsidRDefault="007F1DE0" w:rsidP="00FD7150">
            <w:pPr>
              <w:spacing w:before="30" w:after="30"/>
              <w:jc w:val="left"/>
              <w:rPr>
                <w:sz w:val="20"/>
                <w:lang w:val="en-US"/>
              </w:rPr>
            </w:pPr>
            <w:r>
              <w:rPr>
                <w:sz w:val="20"/>
                <w:lang w:val="en-US"/>
              </w:rPr>
              <w:t>Space applications and meteorology</w:t>
            </w:r>
          </w:p>
        </w:tc>
      </w:tr>
      <w:tr w:rsidR="007F1DE0" w:rsidRPr="00DF67CF" w14:paraId="4FEE4543" w14:textId="77777777" w:rsidTr="00FD7150">
        <w:tc>
          <w:tcPr>
            <w:tcW w:w="1140" w:type="dxa"/>
            <w:tcBorders>
              <w:top w:val="nil"/>
              <w:left w:val="single" w:sz="12" w:space="0" w:color="000080"/>
              <w:bottom w:val="nil"/>
              <w:right w:val="nil"/>
            </w:tcBorders>
          </w:tcPr>
          <w:p w14:paraId="7B323574" w14:textId="77777777" w:rsidR="007F1DE0" w:rsidRDefault="007F1DE0" w:rsidP="00FD715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39AEA8" w14:textId="77777777" w:rsidR="007F1DE0" w:rsidRDefault="007F1DE0" w:rsidP="00FD7150">
            <w:pPr>
              <w:spacing w:before="30" w:after="30"/>
              <w:jc w:val="left"/>
              <w:rPr>
                <w:sz w:val="20"/>
                <w:lang w:val="en-US"/>
              </w:rPr>
            </w:pPr>
            <w:r>
              <w:rPr>
                <w:sz w:val="20"/>
                <w:lang w:val="en-US"/>
              </w:rPr>
              <w:t>Frequency sharing and coordination between fixed-satellite and fixed service systems</w:t>
            </w:r>
          </w:p>
        </w:tc>
      </w:tr>
      <w:tr w:rsidR="007F1DE0"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Default="007F1DE0" w:rsidP="00FD715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F024EB7" w14:textId="77777777" w:rsidR="007F1DE0" w:rsidRDefault="007F1DE0" w:rsidP="00FD7150">
            <w:pPr>
              <w:spacing w:before="30" w:after="180"/>
              <w:jc w:val="left"/>
              <w:rPr>
                <w:sz w:val="20"/>
                <w:lang w:val="en-US"/>
              </w:rPr>
            </w:pPr>
            <w:r>
              <w:rPr>
                <w:sz w:val="20"/>
                <w:lang w:val="en-US"/>
              </w:rPr>
              <w:t>Spectrum management</w:t>
            </w:r>
          </w:p>
        </w:tc>
      </w:tr>
    </w:tbl>
    <w:p w14:paraId="16100A2A" w14:textId="77777777" w:rsidR="007F1DE0" w:rsidRDefault="007F1DE0" w:rsidP="007F1D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1DE0" w14:paraId="6532A1A5" w14:textId="77777777" w:rsidTr="00FD7150">
        <w:tc>
          <w:tcPr>
            <w:tcW w:w="720" w:type="dxa"/>
          </w:tcPr>
          <w:p w14:paraId="0062B126" w14:textId="77777777" w:rsidR="007F1DE0" w:rsidRDefault="007F1DE0" w:rsidP="00FD7150">
            <w:pPr>
              <w:jc w:val="center"/>
              <w:rPr>
                <w:sz w:val="22"/>
                <w:lang w:val="en-US"/>
              </w:rPr>
            </w:pPr>
          </w:p>
        </w:tc>
      </w:tr>
    </w:tbl>
    <w:p w14:paraId="6270228A" w14:textId="77777777" w:rsidR="007F1DE0" w:rsidRDefault="007F1DE0" w:rsidP="007F1D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DF67CF"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04612A" w:rsidRDefault="007F1DE0" w:rsidP="00FD715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46C77A92" w14:textId="77777777" w:rsidR="007F1DE0" w:rsidRDefault="007F1DE0" w:rsidP="007F1DE0">
      <w:pPr>
        <w:spacing w:before="0"/>
        <w:jc w:val="center"/>
        <w:rPr>
          <w:sz w:val="22"/>
          <w:lang w:val="en-US"/>
        </w:rPr>
      </w:pPr>
    </w:p>
    <w:p w14:paraId="6DB61A5D" w14:textId="77777777" w:rsidR="007F1DE0" w:rsidRDefault="007F1DE0" w:rsidP="007F1DE0">
      <w:pPr>
        <w:spacing w:before="0"/>
        <w:jc w:val="center"/>
        <w:rPr>
          <w:sz w:val="22"/>
          <w:lang w:val="en-US"/>
        </w:rPr>
      </w:pPr>
    </w:p>
    <w:p w14:paraId="7E1E4E21" w14:textId="77777777" w:rsidR="007F1DE0" w:rsidRDefault="007F1DE0" w:rsidP="007F1DE0">
      <w:pPr>
        <w:spacing w:before="0"/>
        <w:jc w:val="right"/>
        <w:rPr>
          <w:i/>
          <w:iCs/>
          <w:sz w:val="20"/>
          <w:lang w:val="en-US"/>
        </w:rPr>
      </w:pPr>
      <w:r>
        <w:rPr>
          <w:i/>
          <w:iCs/>
          <w:sz w:val="20"/>
          <w:lang w:val="en-US"/>
        </w:rPr>
        <w:t>Electronic Publication</w:t>
      </w:r>
    </w:p>
    <w:p w14:paraId="6BA83B00" w14:textId="77777777" w:rsidR="007F1DE0" w:rsidRDefault="007F1DE0" w:rsidP="007F1DE0">
      <w:pPr>
        <w:spacing w:before="0"/>
        <w:jc w:val="right"/>
        <w:rPr>
          <w:sz w:val="20"/>
          <w:lang w:val="en-US"/>
        </w:rPr>
      </w:pPr>
      <w:r>
        <w:rPr>
          <w:sz w:val="20"/>
          <w:lang w:val="en-US"/>
        </w:rPr>
        <w:t>Geneva, 2019</w:t>
      </w:r>
    </w:p>
    <w:p w14:paraId="2FEC684F" w14:textId="77777777" w:rsidR="007F1DE0" w:rsidRDefault="007F1DE0" w:rsidP="007F1DE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2019</w:t>
      </w:r>
    </w:p>
    <w:p w14:paraId="1B6A7B8A" w14:textId="77777777" w:rsidR="007F1DE0" w:rsidRDefault="007F1DE0" w:rsidP="007F1DE0">
      <w:pPr>
        <w:rPr>
          <w:sz w:val="18"/>
          <w:szCs w:val="18"/>
          <w:lang w:val="en-US"/>
        </w:rPr>
      </w:pPr>
      <w:r>
        <w:rPr>
          <w:sz w:val="18"/>
          <w:szCs w:val="18"/>
          <w:lang w:val="en-US"/>
        </w:rPr>
        <w:t>All rights reserved. No part of this publication may be reproduced, by any means whatsoever, without written permission of ITU.</w:t>
      </w:r>
    </w:p>
    <w:p w14:paraId="5F1212A1" w14:textId="77777777" w:rsidR="007F1DE0" w:rsidRDefault="007F1DE0" w:rsidP="007F1DE0">
      <w:pPr>
        <w:tabs>
          <w:tab w:val="clear" w:pos="794"/>
          <w:tab w:val="clear" w:pos="1191"/>
          <w:tab w:val="clear" w:pos="1588"/>
          <w:tab w:val="clear" w:pos="1985"/>
        </w:tabs>
        <w:overflowPunct/>
        <w:autoSpaceDE/>
        <w:autoSpaceDN/>
        <w:adjustRightInd/>
        <w:spacing w:before="0"/>
        <w:jc w:val="left"/>
        <w:rPr>
          <w:i/>
          <w:sz w:val="20"/>
          <w:lang w:val="en-US"/>
        </w:rPr>
        <w:sectPr w:rsidR="007F1DE0">
          <w:pgSz w:w="11907" w:h="16834"/>
          <w:pgMar w:top="1418" w:right="1134" w:bottom="1134" w:left="1134" w:header="720" w:footer="482" w:gutter="0"/>
          <w:paperSrc w:first="15" w:other="15"/>
          <w:pgNumType w:fmt="lowerRoman" w:start="2"/>
          <w:cols w:space="720"/>
        </w:sectPr>
      </w:pPr>
    </w:p>
    <w:p w14:paraId="53619EDA" w14:textId="488B7A6B" w:rsidR="007F1DE0" w:rsidRPr="008D3D8D" w:rsidRDefault="007F1DE0" w:rsidP="007F1DE0">
      <w:pPr>
        <w:pStyle w:val="RepNo"/>
        <w:spacing w:before="0"/>
        <w:rPr>
          <w:lang w:val="en-US"/>
        </w:rPr>
      </w:pPr>
      <w:bookmarkStart w:id="3" w:name="irecnoe"/>
      <w:bookmarkEnd w:id="3"/>
      <w:r w:rsidRPr="008D3D8D">
        <w:rPr>
          <w:lang w:val="en-US"/>
        </w:rPr>
        <w:t xml:space="preserve">REPORT  </w:t>
      </w:r>
      <w:r w:rsidRPr="008D3D8D">
        <w:rPr>
          <w:rStyle w:val="href"/>
          <w:lang w:val="en-US"/>
        </w:rPr>
        <w:t>ITU-R  BT.</w:t>
      </w:r>
      <w:r>
        <w:rPr>
          <w:rStyle w:val="href"/>
          <w:lang w:val="en-US"/>
        </w:rPr>
        <w:t>2</w:t>
      </w:r>
      <w:r w:rsidR="00B17DC0">
        <w:rPr>
          <w:rStyle w:val="href"/>
          <w:lang w:val="en-US"/>
        </w:rPr>
        <w:t>4</w:t>
      </w:r>
      <w:r w:rsidR="009D1A63">
        <w:rPr>
          <w:rStyle w:val="href"/>
          <w:lang w:val="en-US"/>
        </w:rPr>
        <w:t>00</w:t>
      </w:r>
      <w:r>
        <w:rPr>
          <w:rStyle w:val="href"/>
          <w:lang w:val="en-US"/>
        </w:rPr>
        <w:t>-</w:t>
      </w:r>
      <w:r w:rsidR="009D1A63">
        <w:rPr>
          <w:rStyle w:val="href"/>
          <w:lang w:val="en-US"/>
        </w:rPr>
        <w:t>3</w:t>
      </w:r>
    </w:p>
    <w:p w14:paraId="6317EE67" w14:textId="7552B4EB" w:rsidR="00A6617B" w:rsidRPr="0016084F" w:rsidRDefault="009D1A63" w:rsidP="000A0CD5">
      <w:pPr>
        <w:pStyle w:val="Reptitle"/>
        <w:rPr>
          <w:lang w:val="en-GB"/>
        </w:rPr>
      </w:pPr>
      <w:r w:rsidRPr="009D1A63">
        <w:rPr>
          <w:lang w:val="en-GB"/>
        </w:rPr>
        <w:t>Usage scenarios, requirements and technical elements of a global platform</w:t>
      </w:r>
      <w:r w:rsidRPr="009D1A63">
        <w:rPr>
          <w:vertAlign w:val="superscript"/>
          <w:lang w:val="en-GB"/>
        </w:rPr>
        <w:footnoteReference w:id="1"/>
      </w:r>
      <w:r w:rsidRPr="009D1A63">
        <w:rPr>
          <w:lang w:val="en-GB"/>
        </w:rPr>
        <w:br/>
        <w:t>for the broadcasting service</w:t>
      </w:r>
    </w:p>
    <w:p w14:paraId="60FE18F7" w14:textId="77777777" w:rsidR="009D1A63" w:rsidRPr="009D1A63" w:rsidRDefault="009D1A63" w:rsidP="009D1A63">
      <w:pPr>
        <w:pStyle w:val="Repref"/>
        <w:rPr>
          <w:lang w:val="en-GB" w:eastAsia="ja-JP"/>
        </w:rPr>
      </w:pPr>
      <w:r w:rsidRPr="009D1A63">
        <w:rPr>
          <w:lang w:val="en-GB" w:eastAsia="ja-JP"/>
        </w:rPr>
        <w:t>(Question ITU-R 140/6)</w:t>
      </w:r>
    </w:p>
    <w:p w14:paraId="0F10A442" w14:textId="7BEFAB92" w:rsidR="009D1A63" w:rsidRPr="009D1A63" w:rsidRDefault="009D1A63" w:rsidP="009D1A63">
      <w:pPr>
        <w:pStyle w:val="Repdate"/>
        <w:rPr>
          <w:lang w:val="en-GB" w:eastAsia="ja-JP"/>
        </w:rPr>
      </w:pPr>
      <w:r w:rsidRPr="009D1A63">
        <w:rPr>
          <w:lang w:val="en-GB" w:eastAsia="ja-JP"/>
        </w:rPr>
        <w:t>(2017-</w:t>
      </w:r>
      <w:r w:rsidR="0052597C">
        <w:rPr>
          <w:lang w:val="en-GB" w:eastAsia="ja-JP"/>
        </w:rPr>
        <w:t>04/2018-10/</w:t>
      </w:r>
      <w:r w:rsidRPr="009D1A63">
        <w:rPr>
          <w:lang w:val="en-GB" w:eastAsia="ja-JP"/>
        </w:rPr>
        <w:t>2018-2019)</w:t>
      </w:r>
    </w:p>
    <w:p w14:paraId="0C7A3A5E" w14:textId="77777777" w:rsidR="009D1A63" w:rsidRPr="009D1A63" w:rsidRDefault="009D1A63" w:rsidP="009D1A63">
      <w:pPr>
        <w:pStyle w:val="Heading1"/>
        <w:rPr>
          <w:lang w:val="en-GB"/>
        </w:rPr>
      </w:pPr>
      <w:r w:rsidRPr="009D1A63">
        <w:rPr>
          <w:lang w:val="en-GB"/>
        </w:rPr>
        <w:t>1</w:t>
      </w:r>
      <w:r w:rsidRPr="009D1A63">
        <w:rPr>
          <w:lang w:val="en-GB"/>
        </w:rPr>
        <w:tab/>
        <w:t>Introduction</w:t>
      </w:r>
    </w:p>
    <w:p w14:paraId="481DD914" w14:textId="77777777" w:rsidR="009D1A63" w:rsidRPr="009D1A63" w:rsidRDefault="009D1A63" w:rsidP="009D1A63">
      <w:pPr>
        <w:rPr>
          <w:lang w:val="en-GB" w:eastAsia="ja-JP"/>
        </w:rPr>
      </w:pPr>
      <w:r w:rsidRPr="009D1A63">
        <w:rPr>
          <w:lang w:val="en-GB" w:eastAsia="ja-JP"/>
        </w:rPr>
        <w:t>A conceptual block diagram of the global platform is shown in Fig. 1.</w:t>
      </w:r>
    </w:p>
    <w:p w14:paraId="3C1D9F32" w14:textId="77777777" w:rsidR="009D1A63" w:rsidRPr="009D1A63" w:rsidRDefault="009D1A63" w:rsidP="009D1A63">
      <w:pPr>
        <w:rPr>
          <w:lang w:val="en-GB" w:eastAsia="ja-JP"/>
        </w:rPr>
      </w:pPr>
      <w:r w:rsidRPr="009D1A63">
        <w:rPr>
          <w:lang w:val="en-GB" w:eastAsia="ja-JP"/>
        </w:rPr>
        <w:t>As shown in t</w:t>
      </w:r>
      <w:r w:rsidRPr="009D1A63">
        <w:rPr>
          <w:lang w:val="en-GB" w:eastAsia="zh-CN"/>
        </w:rPr>
        <w:t xml:space="preserve">he left-hand </w:t>
      </w:r>
      <w:r w:rsidRPr="009D1A63">
        <w:rPr>
          <w:lang w:val="en-GB" w:eastAsia="ja-JP"/>
        </w:rPr>
        <w:t>box</w:t>
      </w:r>
      <w:r w:rsidRPr="009D1A63">
        <w:rPr>
          <w:lang w:val="en-GB" w:eastAsia="zh-CN"/>
        </w:rPr>
        <w:t xml:space="preserve"> in Fig. </w:t>
      </w:r>
      <w:r w:rsidRPr="009D1A63">
        <w:rPr>
          <w:lang w:val="en-GB" w:eastAsia="ja-JP"/>
        </w:rPr>
        <w:t>1, b</w:t>
      </w:r>
      <w:r w:rsidRPr="009D1A63">
        <w:rPr>
          <w:lang w:val="en-GB" w:eastAsia="zh-CN"/>
        </w:rPr>
        <w:t xml:space="preserve">roadcasters are producing a wide range of content and services </w:t>
      </w:r>
      <w:r w:rsidRPr="009D1A63">
        <w:rPr>
          <w:lang w:val="en-GB" w:eastAsia="ja-JP"/>
        </w:rPr>
        <w:t xml:space="preserve">for distribution </w:t>
      </w:r>
      <w:r w:rsidRPr="009D1A63">
        <w:rPr>
          <w:lang w:val="en-GB" w:eastAsia="zh-CN"/>
        </w:rPr>
        <w:t xml:space="preserve">not only as traditional linear radio and television programming but also as time-shifted, on-demand, hybrid content and data services. ‘Hybrid content’ refers to content for which a part is provided </w:t>
      </w:r>
      <w:r w:rsidRPr="009D1A63">
        <w:rPr>
          <w:lang w:val="en-GB" w:eastAsia="ja-JP"/>
        </w:rPr>
        <w:t>over</w:t>
      </w:r>
      <w:r w:rsidRPr="009D1A63">
        <w:rPr>
          <w:lang w:val="en-GB" w:eastAsia="zh-CN"/>
        </w:rPr>
        <w:t xml:space="preserve"> non-broadc</w:t>
      </w:r>
      <w:r w:rsidRPr="009D1A63">
        <w:rPr>
          <w:lang w:val="en-GB" w:eastAsia="ja-JP"/>
        </w:rPr>
        <w:t>a</w:t>
      </w:r>
      <w:r w:rsidRPr="009D1A63">
        <w:rPr>
          <w:lang w:val="en-GB" w:eastAsia="zh-CN"/>
        </w:rPr>
        <w:t>sting networks</w:t>
      </w:r>
      <w:r w:rsidRPr="009D1A63">
        <w:rPr>
          <w:lang w:val="en-GB" w:eastAsia="ja-JP"/>
        </w:rPr>
        <w:t xml:space="preserve"> in parallel with broadcasting platforms</w:t>
      </w:r>
      <w:r w:rsidRPr="009D1A63">
        <w:rPr>
          <w:lang w:val="en-GB" w:eastAsia="zh-CN"/>
        </w:rPr>
        <w:t>.</w:t>
      </w:r>
    </w:p>
    <w:p w14:paraId="57710D37" w14:textId="77777777" w:rsidR="009D1A63" w:rsidRPr="009D1A63" w:rsidRDefault="009D1A63" w:rsidP="009D1A63">
      <w:pPr>
        <w:rPr>
          <w:lang w:val="en-GB" w:eastAsia="ja-JP"/>
        </w:rPr>
      </w:pPr>
      <w:r w:rsidRPr="009D1A63">
        <w:rPr>
          <w:lang w:val="en-GB" w:eastAsia="zh-CN"/>
        </w:rPr>
        <w:t>The audience has an increasing range of devices at its disposal.</w:t>
      </w:r>
      <w:r w:rsidRPr="009D1A63">
        <w:rPr>
          <w:lang w:val="en-GB" w:eastAsia="ja-JP"/>
        </w:rPr>
        <w:t xml:space="preserve"> Typical user devices are shown in the right-hand box in Fig. 1. </w:t>
      </w:r>
      <w:r w:rsidRPr="009D1A63">
        <w:rPr>
          <w:lang w:val="en-GB" w:eastAsia="zh-CN"/>
        </w:rPr>
        <w:t>Television receivers for consumer use are now larger and more capable; this in turn feeds user expectations for increased picture quality and functionality</w:t>
      </w:r>
      <w:r w:rsidRPr="009D1A63">
        <w:rPr>
          <w:lang w:val="en-GB" w:eastAsia="ja-JP"/>
        </w:rPr>
        <w:t>.</w:t>
      </w:r>
    </w:p>
    <w:p w14:paraId="2714DED5" w14:textId="77777777" w:rsidR="009D1A63" w:rsidRPr="009D1A63" w:rsidRDefault="009D1A63" w:rsidP="009D1A63">
      <w:pPr>
        <w:rPr>
          <w:lang w:val="en-GB" w:eastAsia="ja-JP"/>
        </w:rPr>
      </w:pPr>
      <w:r w:rsidRPr="009D1A63">
        <w:rPr>
          <w:lang w:val="en-GB" w:eastAsia="zh-CN"/>
        </w:rPr>
        <w:t>Personal computers, smartphones and tablets are increasingly used to access media services. These devices are used either as a second screen to supplement the main television set, or as a secondary receiver or even as the main media device, in particular for out-of-the-home use.</w:t>
      </w:r>
    </w:p>
    <w:p w14:paraId="66B561C6" w14:textId="77777777" w:rsidR="009D1A63" w:rsidRPr="009D1A63" w:rsidRDefault="009D1A63" w:rsidP="009D1A63">
      <w:pPr>
        <w:rPr>
          <w:lang w:val="en-GB" w:eastAsia="ja-JP"/>
        </w:rPr>
      </w:pPr>
      <w:r w:rsidRPr="009D1A63">
        <w:rPr>
          <w:lang w:val="en-GB" w:eastAsia="zh-CN"/>
        </w:rPr>
        <w:t>The audience thus enjoys a wide choice of content and services, both linear and on-demand, which are increasingly available at any time and at any location. The audience increasingly expects</w:t>
      </w:r>
      <w:r w:rsidRPr="009D1A63">
        <w:rPr>
          <w:lang w:val="en-GB" w:eastAsia="ja-JP"/>
        </w:rPr>
        <w:t>,</w:t>
      </w:r>
      <w:r w:rsidRPr="009D1A63">
        <w:rPr>
          <w:lang w:val="en-GB" w:eastAsia="zh-CN"/>
        </w:rPr>
        <w:t xml:space="preserve"> </w:t>
      </w:r>
      <w:r w:rsidRPr="009D1A63">
        <w:rPr>
          <w:lang w:val="en-GB" w:eastAsia="ja-JP"/>
        </w:rPr>
        <w:t xml:space="preserve">from a technical perspective, </w:t>
      </w:r>
      <w:r w:rsidRPr="009D1A63">
        <w:rPr>
          <w:lang w:val="en-GB" w:eastAsia="zh-CN"/>
        </w:rPr>
        <w:t>to be able to watch</w:t>
      </w:r>
      <w:r w:rsidRPr="009D1A63">
        <w:rPr>
          <w:lang w:val="en-GB" w:eastAsia="ja-JP"/>
        </w:rPr>
        <w:t xml:space="preserve"> </w:t>
      </w:r>
      <w:r w:rsidRPr="009D1A63">
        <w:rPr>
          <w:lang w:val="en-GB" w:eastAsia="zh-CN"/>
        </w:rPr>
        <w:t>linear and non-linear broadcast content anytime, anywhere and on any audio-visual device, both stationary and in motion.</w:t>
      </w:r>
    </w:p>
    <w:p w14:paraId="5774E54F" w14:textId="77777777" w:rsidR="009D1A63" w:rsidRPr="009D1A63" w:rsidRDefault="009D1A63" w:rsidP="009D1A63">
      <w:pPr>
        <w:rPr>
          <w:lang w:val="en-GB" w:eastAsia="ja-JP"/>
        </w:rPr>
      </w:pPr>
      <w:r w:rsidRPr="009D1A63">
        <w:rPr>
          <w:lang w:val="en-GB" w:eastAsia="zh-CN"/>
        </w:rPr>
        <w:t>This trend is fully recognized and supported – to the extent possible – by today’s broadcasters, who naturally seek to deliver their range of content and services to all interested users on a device of their choice and in their preferred environment.</w:t>
      </w:r>
      <w:r w:rsidRPr="009D1A63">
        <w:rPr>
          <w:lang w:val="en-GB" w:eastAsia="ja-JP"/>
        </w:rPr>
        <w:t xml:space="preserve"> This is the reason ITU-R Study Group 6 studies a global platform, which is a delivery platform to facilitate distribution of broadcast content to end</w:t>
      </w:r>
      <w:r w:rsidRPr="009D1A63">
        <w:rPr>
          <w:lang w:val="en-GB" w:eastAsia="ja-JP"/>
        </w:rPr>
        <w:noBreakHyphen/>
        <w:t>users with various receiving devices in multiple reception environments, implemented by using both broadcasting and non-broadcasting (e.g. broadband) technologies. This Report provides examples of broadcast systems such as ATSC 3.0, DVB-T2 and ISDB-S3 that were developed as next generation digital television systems and envisioned to leverage the type of global platform considered in this Report to deliver content to end users.</w:t>
      </w:r>
    </w:p>
    <w:p w14:paraId="3A8DF59F" w14:textId="77777777" w:rsidR="009D1A63" w:rsidRPr="009D1A63" w:rsidRDefault="009D1A63" w:rsidP="009D1A63">
      <w:pPr>
        <w:rPr>
          <w:lang w:val="en-GB" w:eastAsia="ja-JP"/>
        </w:rPr>
      </w:pPr>
      <w:r w:rsidRPr="009D1A63">
        <w:rPr>
          <w:lang w:val="en-GB" w:eastAsia="zh-CN"/>
        </w:rPr>
        <w:t>As shown in the centre box in Fig. 1</w:t>
      </w:r>
      <w:r w:rsidRPr="009D1A63">
        <w:rPr>
          <w:lang w:val="en-GB" w:eastAsia="ja-JP"/>
        </w:rPr>
        <w:t>, t</w:t>
      </w:r>
      <w:r w:rsidRPr="009D1A63">
        <w:rPr>
          <w:lang w:val="en-GB" w:eastAsia="zh-CN"/>
        </w:rPr>
        <w:t>his requires the use of a number of different means of distribution, including traditional broadcasting platforms, such as terrestrial, cable and satellite, as well as broadband networks, both stationary and mobile.</w:t>
      </w:r>
      <w:r w:rsidRPr="009D1A63">
        <w:rPr>
          <w:lang w:val="en-GB" w:eastAsia="ja-JP"/>
        </w:rPr>
        <w:t xml:space="preserve"> </w:t>
      </w:r>
      <w:r w:rsidRPr="009D1A63">
        <w:rPr>
          <w:lang w:val="en-GB"/>
        </w:rPr>
        <w:t xml:space="preserve">Although the global platform </w:t>
      </w:r>
      <w:r w:rsidRPr="009D1A63">
        <w:rPr>
          <w:lang w:val="en-GB" w:eastAsia="ja-JP"/>
        </w:rPr>
        <w:t>is intended to take advantage of</w:t>
      </w:r>
      <w:r w:rsidRPr="009D1A63">
        <w:rPr>
          <w:lang w:val="en-GB"/>
        </w:rPr>
        <w:t xml:space="preserve"> non-broadcast networks, ITU-R SG 6 studies how the technical specifications of non-broadcast networks may be utilized in the global platform</w:t>
      </w:r>
      <w:r w:rsidRPr="009D1A63">
        <w:rPr>
          <w:lang w:val="en-GB" w:eastAsia="ja-JP"/>
        </w:rPr>
        <w:t xml:space="preserve"> from the perspective of assembling and accessing broadcast content</w:t>
      </w:r>
      <w:r w:rsidRPr="009D1A63">
        <w:rPr>
          <w:lang w:val="en-GB"/>
        </w:rPr>
        <w:t>.</w:t>
      </w:r>
    </w:p>
    <w:p w14:paraId="73149A24" w14:textId="77777777" w:rsidR="009D1A63" w:rsidRPr="009D1A63" w:rsidRDefault="009D1A63" w:rsidP="009D1A63">
      <w:pPr>
        <w:pStyle w:val="FigureNo"/>
        <w:rPr>
          <w:lang w:val="en-GB"/>
        </w:rPr>
      </w:pPr>
      <w:r w:rsidRPr="009D1A63">
        <w:rPr>
          <w:lang w:val="en-GB"/>
        </w:rPr>
        <w:t>Figure 1</w:t>
      </w:r>
    </w:p>
    <w:p w14:paraId="786A5EEC" w14:textId="77777777" w:rsidR="009D1A63" w:rsidRPr="009D1A63" w:rsidRDefault="009D1A63" w:rsidP="009D1A63">
      <w:pPr>
        <w:pStyle w:val="Figuretitle"/>
        <w:rPr>
          <w:lang w:val="en-GB"/>
        </w:rPr>
      </w:pPr>
      <w:r w:rsidRPr="009D1A63">
        <w:rPr>
          <w:lang w:val="en-GB"/>
        </w:rPr>
        <w:t>Conceptual block diagram of global platform</w:t>
      </w:r>
    </w:p>
    <w:p w14:paraId="23C869B7" w14:textId="77777777" w:rsidR="009D1A63" w:rsidRPr="00892893" w:rsidRDefault="009D1A63" w:rsidP="009D1A63">
      <w:pPr>
        <w:pStyle w:val="Figure"/>
      </w:pPr>
      <w:r>
        <w:rPr>
          <w:noProof/>
          <w:lang w:val="en-GB" w:eastAsia="en-GB"/>
        </w:rPr>
        <w:drawing>
          <wp:inline distT="0" distB="0" distL="0" distR="0" wp14:anchorId="091D0D3C" wp14:editId="3A916D6C">
            <wp:extent cx="5861316" cy="427025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T.2400-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1316" cy="4270257"/>
                    </a:xfrm>
                    <a:prstGeom prst="rect">
                      <a:avLst/>
                    </a:prstGeom>
                  </pic:spPr>
                </pic:pic>
              </a:graphicData>
            </a:graphic>
          </wp:inline>
        </w:drawing>
      </w:r>
    </w:p>
    <w:p w14:paraId="5A8C4D32" w14:textId="77777777" w:rsidR="009D1A63" w:rsidRPr="009D1A63" w:rsidRDefault="009D1A63" w:rsidP="009D1A63">
      <w:pPr>
        <w:pStyle w:val="Heading1"/>
        <w:rPr>
          <w:lang w:val="en-GB" w:eastAsia="zh-CN"/>
        </w:rPr>
      </w:pPr>
      <w:r w:rsidRPr="009D1A63">
        <w:rPr>
          <w:lang w:val="en-GB" w:eastAsia="zh-CN"/>
        </w:rPr>
        <w:t>2</w:t>
      </w:r>
      <w:r w:rsidRPr="009D1A63">
        <w:rPr>
          <w:lang w:val="en-GB" w:eastAsia="zh-CN"/>
        </w:rPr>
        <w:tab/>
        <w:t>The envisioned global platform for the broadcasting service</w:t>
      </w:r>
    </w:p>
    <w:p w14:paraId="537A6E73" w14:textId="77777777" w:rsidR="009D1A63" w:rsidRPr="009D1A63" w:rsidRDefault="009D1A63" w:rsidP="009D1A63">
      <w:pPr>
        <w:rPr>
          <w:lang w:val="en-GB" w:eastAsia="zh-CN"/>
        </w:rPr>
      </w:pPr>
      <w:r w:rsidRPr="009D1A63">
        <w:rPr>
          <w:lang w:val="en-GB" w:eastAsia="zh-CN"/>
        </w:rPr>
        <w:t>This ITU-R Report resulted from initial work of ITU-R Study Group 6 on the high-level user and technical requirements and possible wrapper techniques to address a new multifunctional, Global Platform for the broadcasting service (TV, sound and multimedia), and now includes examples of digital television systems that represent implementations of the Global Platform.</w:t>
      </w:r>
    </w:p>
    <w:p w14:paraId="1AEC1236" w14:textId="77777777" w:rsidR="009D1A63" w:rsidRPr="009D1A63" w:rsidRDefault="009D1A63" w:rsidP="009D1A63">
      <w:pPr>
        <w:rPr>
          <w:lang w:val="en-GB" w:eastAsia="zh-CN"/>
        </w:rPr>
      </w:pPr>
      <w:r w:rsidRPr="009D1A63">
        <w:rPr>
          <w:lang w:val="en-GB" w:eastAsia="zh-CN"/>
        </w:rPr>
        <w:t>It consider</w:t>
      </w:r>
      <w:r w:rsidRPr="009D1A63">
        <w:rPr>
          <w:lang w:val="en-GB" w:eastAsia="ja-JP"/>
        </w:rPr>
        <w:t>s</w:t>
      </w:r>
      <w:r w:rsidRPr="009D1A63">
        <w:rPr>
          <w:lang w:val="en-GB" w:eastAsia="zh-CN"/>
        </w:rPr>
        <w:t xml:space="preserve"> the following elements:</w:t>
      </w:r>
    </w:p>
    <w:p w14:paraId="6D8372B0"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Modern requirements for digital TV and multimedia broadcasting are radically different from the current ones, and traditional requirements do not reflect the latest international decisions as well as the current and future technological progress.</w:t>
      </w:r>
    </w:p>
    <w:p w14:paraId="66D3B84E"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Thanks to interactive “info-communication”, the users can take an active part in the way programmes are received on the basis of personal preferences and convenient viewing time. These possibilities of the consumers influence television and multimedia broadcasting strategies and the associated info-communication services as never before.</w:t>
      </w:r>
    </w:p>
    <w:p w14:paraId="6352779A"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The intensive development of broadband access and the wide penetration of the Internet and its applications significantly enhance the users’ possibilities to receive and consume various types of audiovisual content.</w:t>
      </w:r>
    </w:p>
    <w:p w14:paraId="6DC34508"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The development of video information systems, in addition to home and mobile reception, allows for the delivery of broadcasting to all audiences in private and public places, a variant of “always and everywhere”.</w:t>
      </w:r>
    </w:p>
    <w:p w14:paraId="773C27EF"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The logical result of the considerations above is the introduction of a new integrated, multifunctional, global platform for the broadcasting service that includes all broadcasting media and means, as well as the associated info-communication services.</w:t>
      </w:r>
    </w:p>
    <w:p w14:paraId="59D4E88B"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There is now a demand for a new global platform for the broadcasting service and there is also a demand for a new model of the information society.</w:t>
      </w:r>
    </w:p>
    <w:p w14:paraId="57EA0BEA" w14:textId="77777777" w:rsidR="009D1A63" w:rsidRPr="009D1A63" w:rsidRDefault="009D1A63" w:rsidP="009D1A63">
      <w:pPr>
        <w:rPr>
          <w:lang w:val="en-GB" w:eastAsia="zh-CN"/>
        </w:rPr>
      </w:pPr>
      <w:r w:rsidRPr="009D1A63">
        <w:rPr>
          <w:lang w:val="en-GB" w:eastAsia="zh-CN"/>
        </w:rPr>
        <w:t>The high-level conclusions of this ITU-R Report are the following:</w:t>
      </w:r>
    </w:p>
    <w:p w14:paraId="48D7EDAB"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Broadcasters require a new multifunctional global platform for the broadcasting service, in order to integrate modern and prospective media and means for the creation, delivery and presentation of broadcasting content with the highest possible quality through terrestrial, satellite and cable TV broadcasting as well as multimedia broadcasting in other networks: a new global platform for the broadcasting service should be conceived to respond to modern requirements for digital broadcasting, which are radically different from the traditional ones.</w:t>
      </w:r>
    </w:p>
    <w:p w14:paraId="1EC594E9"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Consumers require a new global platform for the broadcasting service, in order to facilitate access to the desired content in the most convenient form at any time and any place, on stationary or mobile receivers.</w:t>
      </w:r>
    </w:p>
    <w:p w14:paraId="1CEE75AE" w14:textId="77777777" w:rsidR="009D1A63" w:rsidRPr="009D1A63" w:rsidRDefault="009D1A63" w:rsidP="009D1A63">
      <w:pPr>
        <w:rPr>
          <w:lang w:val="en-GB" w:eastAsia="zh-CN"/>
        </w:rPr>
      </w:pPr>
      <w:r w:rsidRPr="009D1A63">
        <w:rPr>
          <w:lang w:val="en-GB" w:eastAsia="zh-CN"/>
        </w:rPr>
        <w:t>The new global platform would use those radiofrequency channels that are currently used for the delivery of broadcasting content, which are currently available and provide an optimal balance for the user between quality of service and cost of the service.</w:t>
      </w:r>
    </w:p>
    <w:p w14:paraId="03254F2F" w14:textId="77777777" w:rsidR="009D1A63" w:rsidRPr="009D1A63" w:rsidRDefault="009D1A63" w:rsidP="009D1A63">
      <w:pPr>
        <w:rPr>
          <w:lang w:val="en-GB" w:eastAsia="zh-CN"/>
        </w:rPr>
      </w:pPr>
      <w:r w:rsidRPr="009D1A63">
        <w:rPr>
          <w:lang w:val="en-GB" w:eastAsia="zh-CN"/>
        </w:rPr>
        <w:t xml:space="preserve">Specifically, the global platform would </w:t>
      </w:r>
      <w:r w:rsidRPr="009D1A63">
        <w:rPr>
          <w:lang w:val="en-GB" w:eastAsia="ja-JP"/>
        </w:rPr>
        <w:t xml:space="preserve">be able to serve the </w:t>
      </w:r>
      <w:r w:rsidRPr="009D1A63">
        <w:rPr>
          <w:lang w:val="en-GB" w:eastAsia="zh-CN"/>
        </w:rPr>
        <w:t>delivery channels</w:t>
      </w:r>
      <w:r w:rsidRPr="009D1A63">
        <w:rPr>
          <w:lang w:val="en-GB" w:eastAsia="ja-JP"/>
        </w:rPr>
        <w:t xml:space="preserve"> below or combinations thereof</w:t>
      </w:r>
      <w:r w:rsidRPr="009D1A63">
        <w:rPr>
          <w:lang w:val="en-GB" w:eastAsia="zh-CN"/>
        </w:rPr>
        <w:t>:</w:t>
      </w:r>
    </w:p>
    <w:p w14:paraId="495B6FAD"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Terrestrial broadcasting.</w:t>
      </w:r>
    </w:p>
    <w:p w14:paraId="53D82321"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Satellite broadcasting.</w:t>
      </w:r>
    </w:p>
    <w:p w14:paraId="25C88D52"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Cable television.</w:t>
      </w:r>
    </w:p>
    <w:p w14:paraId="19E23E96"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Fixed broadband access.</w:t>
      </w:r>
    </w:p>
    <w:p w14:paraId="1787B206" w14:textId="77777777" w:rsidR="009D1A63" w:rsidRPr="009D1A63" w:rsidRDefault="009D1A63" w:rsidP="009D1A63">
      <w:pPr>
        <w:pStyle w:val="enumlev1"/>
        <w:rPr>
          <w:lang w:val="en-GB" w:eastAsia="zh-CN"/>
        </w:rPr>
      </w:pPr>
      <w:r w:rsidRPr="009D1A63">
        <w:rPr>
          <w:lang w:val="en-GB" w:eastAsia="zh-CN"/>
        </w:rPr>
        <w:t>–</w:t>
      </w:r>
      <w:r w:rsidRPr="009D1A63">
        <w:rPr>
          <w:lang w:val="en-GB" w:eastAsia="zh-CN"/>
        </w:rPr>
        <w:tab/>
        <w:t>Mobile broadband access.</w:t>
      </w:r>
    </w:p>
    <w:p w14:paraId="4BC54621" w14:textId="77777777" w:rsidR="009D1A63" w:rsidRPr="009D1A63" w:rsidRDefault="009D1A63" w:rsidP="009D1A63">
      <w:pPr>
        <w:pStyle w:val="enumlev1"/>
        <w:rPr>
          <w:lang w:val="en-GB" w:eastAsia="ja-JP"/>
        </w:rPr>
      </w:pPr>
      <w:r w:rsidRPr="009D1A63">
        <w:rPr>
          <w:lang w:val="en-GB" w:eastAsia="ja-JP"/>
        </w:rPr>
        <w:t>These delivery channels include integrated broadcast broadband (</w:t>
      </w:r>
      <w:r w:rsidRPr="009D1A63">
        <w:rPr>
          <w:lang w:val="en-GB" w:eastAsia="zh-CN"/>
        </w:rPr>
        <w:t>IBB).</w:t>
      </w:r>
    </w:p>
    <w:p w14:paraId="6A20316F" w14:textId="77777777" w:rsidR="009D1A63" w:rsidRPr="009D1A63" w:rsidRDefault="009D1A63" w:rsidP="009D1A63">
      <w:pPr>
        <w:rPr>
          <w:lang w:val="en-GB" w:eastAsia="zh-CN"/>
        </w:rPr>
      </w:pPr>
      <w:r w:rsidRPr="009D1A63">
        <w:rPr>
          <w:lang w:val="en-GB" w:eastAsia="zh-CN"/>
        </w:rPr>
        <w:t>These may include linear and non-linear transmission mechanisms, such as the “pre-service push” option, e.g. transmission during the night for later selection by the end-user.</w:t>
      </w:r>
    </w:p>
    <w:p w14:paraId="70155A2B" w14:textId="77777777" w:rsidR="009D1A63" w:rsidRPr="009D1A63" w:rsidRDefault="009D1A63" w:rsidP="009D1A63">
      <w:pPr>
        <w:rPr>
          <w:lang w:val="en-GB" w:eastAsia="zh-CN"/>
        </w:rPr>
      </w:pPr>
      <w:r w:rsidRPr="009D1A63">
        <w:rPr>
          <w:lang w:val="en-GB" w:eastAsia="zh-CN"/>
        </w:rPr>
        <w:t>Interactivity should also be provided using user-friendly ways: through fixed and mobile networks, the reverse channel of the cable and satellite systems, etc.</w:t>
      </w:r>
    </w:p>
    <w:p w14:paraId="7E312492" w14:textId="77777777" w:rsidR="009D1A63" w:rsidRPr="009D1A63" w:rsidRDefault="009D1A63" w:rsidP="009D1A63">
      <w:pPr>
        <w:pStyle w:val="Heading1"/>
        <w:rPr>
          <w:lang w:val="en-GB" w:eastAsia="ja-JP"/>
        </w:rPr>
      </w:pPr>
      <w:r w:rsidRPr="009D1A63">
        <w:rPr>
          <w:lang w:val="en-GB" w:eastAsia="zh-CN"/>
        </w:rPr>
        <w:t>3</w:t>
      </w:r>
      <w:r w:rsidRPr="009D1A63">
        <w:rPr>
          <w:lang w:val="en-GB" w:eastAsia="zh-CN"/>
        </w:rPr>
        <w:tab/>
        <w:t>Usage scenarios for the global platform</w:t>
      </w:r>
    </w:p>
    <w:p w14:paraId="3E54E61B" w14:textId="77777777" w:rsidR="009D1A63" w:rsidRPr="009D1A63" w:rsidRDefault="009D1A63" w:rsidP="009D1A63">
      <w:pPr>
        <w:rPr>
          <w:lang w:val="en-GB"/>
        </w:rPr>
      </w:pPr>
      <w:r w:rsidRPr="009D1A63">
        <w:rPr>
          <w:lang w:val="en-GB"/>
        </w:rPr>
        <w:t>This section considers the distribution options currently available to broadcasters and identifies the distribution means that may be required in the future. It is based on studies of the BBC reflected in full detail in EBU Technical Report TR 026 – Assessment of available options for the distribution of broadcasting services – June 2014 [</w:t>
      </w:r>
      <w:r w:rsidRPr="009D1A63">
        <w:rPr>
          <w:lang w:val="en-GB" w:eastAsia="ja-JP"/>
        </w:rPr>
        <w:t>2]</w:t>
      </w:r>
      <w:r w:rsidRPr="009D1A63">
        <w:rPr>
          <w:lang w:val="en-GB"/>
        </w:rPr>
        <w:t>.</w:t>
      </w:r>
    </w:p>
    <w:p w14:paraId="5A0C7765" w14:textId="77777777" w:rsidR="009D1A63" w:rsidRPr="009D1A63" w:rsidRDefault="009D1A63" w:rsidP="009D1A63">
      <w:pPr>
        <w:rPr>
          <w:lang w:val="en-GB" w:eastAsia="ja-JP"/>
        </w:rPr>
      </w:pPr>
      <w:r w:rsidRPr="009D1A63">
        <w:rPr>
          <w:lang w:val="en-GB"/>
        </w:rPr>
        <w:t>It assumes that broadcast content encompasses the entire range of content that broadcasters offer to the audience irrespective of the technical platform across which it is distributed. (In this context, the term “broadcast service” is used to indicate broadcast content deliberately selected for that purpose).</w:t>
      </w:r>
    </w:p>
    <w:p w14:paraId="2B4D3283" w14:textId="77777777" w:rsidR="009D1A63" w:rsidRPr="009D1A63" w:rsidRDefault="009D1A63" w:rsidP="009D1A63">
      <w:pPr>
        <w:rPr>
          <w:lang w:val="en-GB" w:eastAsia="ja-JP"/>
        </w:rPr>
      </w:pPr>
      <w:r w:rsidRPr="009D1A63">
        <w:rPr>
          <w:lang w:val="en-GB"/>
        </w:rPr>
        <w:t>In order to address the current and anticipated future audience behaviour, this section uses the concept of use cases. A use case is defined as a combination of a broadcast service, a user environment in which the service is used, and a user device.</w:t>
      </w:r>
    </w:p>
    <w:p w14:paraId="4B9796BE" w14:textId="77777777" w:rsidR="009D1A63" w:rsidRPr="009D1A63" w:rsidRDefault="009D1A63" w:rsidP="009D1A63">
      <w:pPr>
        <w:rPr>
          <w:lang w:val="en-GB" w:eastAsia="ja-JP"/>
        </w:rPr>
      </w:pPr>
      <w:r w:rsidRPr="009D1A63">
        <w:rPr>
          <w:lang w:val="en-GB"/>
        </w:rPr>
        <w:t>Two distinct user environments are considered: a permanent one where a user spends considerable amount of time in the same place and where the vast majority of media use takes place (e.g. home or office), and a transient one (e.g. public place or when travelling) which is becoming increasingly important, in particular on portable devices.</w:t>
      </w:r>
    </w:p>
    <w:p w14:paraId="117ED7FC" w14:textId="77777777" w:rsidR="009D1A63" w:rsidRPr="009D1A63" w:rsidRDefault="009D1A63" w:rsidP="009D1A63">
      <w:pPr>
        <w:rPr>
          <w:lang w:val="en-GB" w:eastAsia="ja-JP"/>
        </w:rPr>
      </w:pPr>
      <w:r w:rsidRPr="009D1A63">
        <w:rPr>
          <w:lang w:val="en-GB"/>
        </w:rPr>
        <w:t>A set of representative types of user devices has been identified without considering their respective functionalities and features in any great detail. These device categories reflect how services are consumed by the viewers and listeners and not necessarily the technical means of their delivery.</w:t>
      </w:r>
    </w:p>
    <w:p w14:paraId="4A3093AC" w14:textId="77777777" w:rsidR="009D1A63" w:rsidRPr="009D1A63" w:rsidRDefault="009D1A63" w:rsidP="009D1A63">
      <w:pPr>
        <w:rPr>
          <w:lang w:val="en-GB"/>
        </w:rPr>
      </w:pPr>
      <w:r w:rsidRPr="009D1A63">
        <w:rPr>
          <w:lang w:val="en-GB"/>
        </w:rPr>
        <w:t>Individual use cases have been evaluated in terms of their relevance to broadcasters. In reality, different use cases coexist and are strongly influenced by their context. The following assumptions have been made:</w:t>
      </w:r>
    </w:p>
    <w:p w14:paraId="449DFF02"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 xml:space="preserve">Linear viewing is the primary way of watching TV content and there is currently no indication that this will change in the foreseeable future. </w:t>
      </w:r>
    </w:p>
    <w:p w14:paraId="7C4CBB2D"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 xml:space="preserve">Time-shifted and on-demand viewing will continue to grow, but this will not significantly erode the overall amount of linear viewing. </w:t>
      </w:r>
    </w:p>
    <w:p w14:paraId="26B5AA2E"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 xml:space="preserve">Migration of TV services from SDTV to HDTV will continue. More content will be offered as well, in particular with the introduction of new HDTV services. </w:t>
      </w:r>
    </w:p>
    <w:p w14:paraId="224E71DE"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 xml:space="preserve">Ultra-HDTV will be introduced and may become the mainstream format in the medium to long-term future on all TV platforms. </w:t>
      </w:r>
    </w:p>
    <w:p w14:paraId="36730C3E"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 xml:space="preserve">Portable and mobile devices are increasingly used to access media services. Nevertheless, most of the TV viewing will remain on the large screen. </w:t>
      </w:r>
    </w:p>
    <w:p w14:paraId="76A98202"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 xml:space="preserve">Majority of the TV viewing, both linear and nonlinear, will continue to occur in the home. Usage in transient environments will become increasingly significant. </w:t>
      </w:r>
    </w:p>
    <w:p w14:paraId="5FED7E9C"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 xml:space="preserve">Innovative media services embrace active audience participation, in particular through social networks such as Facebook, Twitter, etc. </w:t>
      </w:r>
    </w:p>
    <w:p w14:paraId="351F187D"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Hybrid broadcast-broadband services are becoming commonplace based on broadcast platforms and fixed broadband infrastructure. In the future they may also make use of wireless broadband.</w:t>
      </w:r>
    </w:p>
    <w:p w14:paraId="04FB49E2" w14:textId="77777777" w:rsidR="009D1A63" w:rsidRPr="009D1A63" w:rsidRDefault="009D1A63" w:rsidP="009D1A63">
      <w:pPr>
        <w:rPr>
          <w:lang w:val="en-GB" w:eastAsia="ja-JP"/>
        </w:rPr>
      </w:pPr>
      <w:r w:rsidRPr="009D1A63">
        <w:rPr>
          <w:lang w:val="en-GB"/>
        </w:rPr>
        <w:t>Not all identified use cases are equally relevant from a broadcaster’s perspective. The relevance is determined taking into account the current situation as well as the short to mid-term future (e.g. next 5-10 years). For instance, a use case is considered highly relevant if it is currently important or if it is foreseen to become important in the future. Elements to be considered may include the size of audience, availability of suitable devices or the programme offer.</w:t>
      </w:r>
    </w:p>
    <w:p w14:paraId="374E07BE" w14:textId="77777777" w:rsidR="009D1A63" w:rsidRPr="009D1A63" w:rsidRDefault="009D1A63" w:rsidP="009D1A63">
      <w:pPr>
        <w:rPr>
          <w:lang w:val="en-GB" w:eastAsia="ja-JP"/>
        </w:rPr>
      </w:pPr>
      <w:r w:rsidRPr="009D1A63">
        <w:rPr>
          <w:lang w:val="en-GB"/>
        </w:rPr>
        <w:t xml:space="preserve">Once a relevant use case has been identified the question becomes by which distribution options this use case can be enabled. For the purpose of analysis of distribution options only the highly relevant use cases have been considered. A </w:t>
      </w:r>
      <w:r w:rsidRPr="009D1A63">
        <w:rPr>
          <w:iCs/>
          <w:lang w:val="en-GB"/>
        </w:rPr>
        <w:t xml:space="preserve">distribution option </w:t>
      </w:r>
      <w:r w:rsidRPr="009D1A63">
        <w:rPr>
          <w:lang w:val="en-GB"/>
        </w:rPr>
        <w:t>refers to any technical possibility available to a broadcaster to distribute its services to the audience. This report dealt with terrestrial, satellite, cable, fixed broadband and mobile broadband as distribution options.</w:t>
      </w:r>
    </w:p>
    <w:p w14:paraId="478BD70B" w14:textId="77777777" w:rsidR="009D1A63" w:rsidRPr="009D1A63" w:rsidRDefault="009D1A63" w:rsidP="009D1A63">
      <w:pPr>
        <w:rPr>
          <w:lang w:val="en-GB" w:eastAsia="ja-JP"/>
        </w:rPr>
      </w:pPr>
      <w:r w:rsidRPr="009D1A63">
        <w:rPr>
          <w:lang w:val="en-GB"/>
        </w:rPr>
        <w:t>For every use case a set of requirements has been defined that needs to be fulfilled by a viable distribution option. The requirements are service focused, i.e. defined in such a way as to ensure desired availability and quality of service. Two types of requirements have been defined:</w:t>
      </w:r>
    </w:p>
    <w:p w14:paraId="5AC5A4B9"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general requirements which are common to all use cases, and</w:t>
      </w:r>
    </w:p>
    <w:p w14:paraId="6B4D4457"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specific requirements for each use case.</w:t>
      </w:r>
    </w:p>
    <w:p w14:paraId="0E43B678" w14:textId="77777777" w:rsidR="009D1A63" w:rsidRPr="009D1A63" w:rsidRDefault="009D1A63" w:rsidP="009D1A63">
      <w:pPr>
        <w:rPr>
          <w:lang w:val="en-GB"/>
        </w:rPr>
      </w:pPr>
      <w:r w:rsidRPr="009D1A63">
        <w:rPr>
          <w:lang w:val="en-GB"/>
        </w:rPr>
        <w:t>The distribution options are assessed in terms of their ability to satisfy the requirements. The following are the main conclusions:</w:t>
      </w:r>
    </w:p>
    <w:p w14:paraId="56BBCC9E"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The use cases that include linear services are sufficiently well served by broadcast networks except those that target portable devices such as tablets and smartphones.</w:t>
      </w:r>
    </w:p>
    <w:p w14:paraId="7DA5BDFC"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Broadband networks are not suitable to support use cases containing linear TV services because they typically provide only best-effort quality and are, in general, not able to serve large concurrent audiences. This limitation is more pronounced on mobile networks than on fixed.</w:t>
      </w:r>
    </w:p>
    <w:p w14:paraId="5A765EA9" w14:textId="77777777" w:rsidR="009D1A63" w:rsidRPr="009D1A63" w:rsidRDefault="009D1A63" w:rsidP="009D1A63">
      <w:pPr>
        <w:pStyle w:val="enumlev1"/>
        <w:rPr>
          <w:spacing w:val="-2"/>
          <w:lang w:val="en-GB"/>
        </w:rPr>
      </w:pPr>
      <w:r w:rsidRPr="009D1A63">
        <w:rPr>
          <w:spacing w:val="-2"/>
          <w:szCs w:val="22"/>
          <w:lang w:val="en-GB"/>
        </w:rPr>
        <w:t>–</w:t>
      </w:r>
      <w:r w:rsidRPr="009D1A63">
        <w:rPr>
          <w:spacing w:val="-2"/>
          <w:szCs w:val="22"/>
          <w:lang w:val="en-GB"/>
        </w:rPr>
        <w:tab/>
      </w:r>
      <w:r w:rsidRPr="009D1A63">
        <w:rPr>
          <w:spacing w:val="-2"/>
          <w:lang w:val="en-GB"/>
        </w:rPr>
        <w:t xml:space="preserve">The use cases that </w:t>
      </w:r>
      <w:r w:rsidRPr="009D1A63">
        <w:rPr>
          <w:lang w:val="en-GB"/>
        </w:rPr>
        <w:t>include</w:t>
      </w:r>
      <w:r w:rsidRPr="009D1A63">
        <w:rPr>
          <w:spacing w:val="-2"/>
          <w:lang w:val="en-GB"/>
        </w:rPr>
        <w:t xml:space="preserve"> on-demand services are supported only by broadband networks as they provide the required return channel which is not available on broadcast networks, except in the case of integrated broadcast broadband services in which the broadband network can serve as the return channel. </w:t>
      </w:r>
    </w:p>
    <w:p w14:paraId="0A1A6BD0"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A number of use cases are supported by more than one distribution option.</w:t>
      </w:r>
    </w:p>
    <w:p w14:paraId="32A6CC0D"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No single distribution option can support all relevant use cases. Therefore, in order to enable the whole range of relevant use cases multiple distribution options need to be employed in a complementary manner.</w:t>
      </w:r>
    </w:p>
    <w:p w14:paraId="43EEDF1F"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Some distribution options may be able to support multiple use cases simultaneously. For example, broadband networks can be used to watch linear TV and access on-demand services at the same time. However, broadband networks may not be able to serve peak demands of all supported use cases simultaneously, even though they may in principle satisfy them individually at different times.</w:t>
      </w:r>
    </w:p>
    <w:p w14:paraId="3DF27E48" w14:textId="77777777" w:rsidR="009D1A63" w:rsidRPr="009D1A63" w:rsidRDefault="009D1A63" w:rsidP="009D1A63">
      <w:pPr>
        <w:pStyle w:val="enumlev1"/>
        <w:rPr>
          <w:lang w:val="en-GB"/>
        </w:rPr>
      </w:pPr>
      <w:r w:rsidRPr="009D1A63">
        <w:rPr>
          <w:szCs w:val="22"/>
          <w:lang w:val="en-GB"/>
        </w:rPr>
        <w:t>–</w:t>
      </w:r>
      <w:r w:rsidRPr="009D1A63">
        <w:rPr>
          <w:szCs w:val="22"/>
          <w:lang w:val="en-GB"/>
        </w:rPr>
        <w:tab/>
      </w:r>
      <w:r w:rsidRPr="009D1A63">
        <w:rPr>
          <w:lang w:val="en-GB"/>
        </w:rPr>
        <w:t>Some use cases have been identified that are considered highly relevant but cannot be fully supported by any of the currently available distribution options. For these cases further technical and market developments are necessary.</w:t>
      </w:r>
    </w:p>
    <w:p w14:paraId="1AE357B7" w14:textId="77777777" w:rsidR="009D1A63" w:rsidRPr="009D1A63" w:rsidRDefault="009D1A63" w:rsidP="009D1A63">
      <w:pPr>
        <w:rPr>
          <w:lang w:val="en-GB"/>
        </w:rPr>
      </w:pPr>
      <w:r w:rsidRPr="009D1A63">
        <w:rPr>
          <w:lang w:val="en-GB"/>
        </w:rPr>
        <w:t>The above-mentioned analysis focused on individual use cases. However, it is important to recognize that individual use cases taken in isolation do not cover all situations that occur in reality. Combinations of use cases, i.e. simultaneous use of different devices and services or consecutive use over time and space, sometimes even including a switch of device, are becoming increasingly important. This kind of user behaviour is described by the term ‘usage pattern’.</w:t>
      </w:r>
    </w:p>
    <w:p w14:paraId="1EA8CCDE" w14:textId="77777777" w:rsidR="009D1A63" w:rsidRPr="009D1A63" w:rsidRDefault="009D1A63" w:rsidP="009D1A63">
      <w:pPr>
        <w:rPr>
          <w:lang w:val="en-GB"/>
        </w:rPr>
      </w:pPr>
      <w:r w:rsidRPr="009D1A63">
        <w:rPr>
          <w:lang w:val="en-GB"/>
        </w:rPr>
        <w:t>Only a brief analysis of usage patterns was performed. It revealed that most usage patterns cannot be enabled by a single distribution option. Combination or even cooperation of different options would be required.</w:t>
      </w:r>
    </w:p>
    <w:p w14:paraId="4CC81BC4" w14:textId="77777777" w:rsidR="009D1A63" w:rsidRPr="009D1A63" w:rsidRDefault="009D1A63" w:rsidP="009D1A63">
      <w:pPr>
        <w:rPr>
          <w:lang w:val="en-GB"/>
        </w:rPr>
      </w:pPr>
      <w:r w:rsidRPr="009D1A63">
        <w:rPr>
          <w:lang w:val="en-GB"/>
        </w:rPr>
        <w:t>Furthermore, this study touched upon some of the ongoing technical developments, noting that all distribution options are evolving and may in the future overcome some of their current limitations. However, it remains to be seen which of the proposed innovative technical solutions will be successful on the market. Full details of the study providing global platform usage scenarios are given in [</w:t>
      </w:r>
      <w:r w:rsidRPr="009D1A63">
        <w:rPr>
          <w:lang w:val="en-GB" w:eastAsia="ja-JP"/>
        </w:rPr>
        <w:t>2</w:t>
      </w:r>
      <w:r w:rsidRPr="009D1A63">
        <w:rPr>
          <w:lang w:val="en-GB"/>
        </w:rPr>
        <w:t>].</w:t>
      </w:r>
    </w:p>
    <w:p w14:paraId="33DE141B" w14:textId="77777777" w:rsidR="009D1A63" w:rsidRPr="009D1A63" w:rsidRDefault="009D1A63" w:rsidP="009D1A63">
      <w:pPr>
        <w:rPr>
          <w:lang w:val="en-GB"/>
        </w:rPr>
      </w:pPr>
      <w:r w:rsidRPr="009D1A63">
        <w:rPr>
          <w:lang w:val="en-GB"/>
        </w:rPr>
        <w:t>The results of the analysis clearly indicate that there will be no ‘one-fits-all’ solution.</w:t>
      </w:r>
    </w:p>
    <w:p w14:paraId="69B62AD8" w14:textId="77777777" w:rsidR="009D1A63" w:rsidRPr="009D1A63" w:rsidRDefault="009D1A63" w:rsidP="009D1A63">
      <w:pPr>
        <w:pStyle w:val="Heading1"/>
        <w:rPr>
          <w:lang w:val="en-GB" w:eastAsia="zh-CN"/>
        </w:rPr>
      </w:pPr>
      <w:r w:rsidRPr="009D1A63">
        <w:rPr>
          <w:lang w:val="en-GB" w:eastAsia="zh-CN"/>
        </w:rPr>
        <w:t>4</w:t>
      </w:r>
      <w:r w:rsidRPr="009D1A63">
        <w:rPr>
          <w:lang w:val="en-GB" w:eastAsia="zh-CN"/>
        </w:rPr>
        <w:tab/>
        <w:t>Broadcasters’ general requirements for a global platform</w:t>
      </w:r>
    </w:p>
    <w:p w14:paraId="0C9694E9" w14:textId="77777777" w:rsidR="009D1A63" w:rsidRPr="009D1A63" w:rsidRDefault="009D1A63" w:rsidP="009D1A63">
      <w:pPr>
        <w:pStyle w:val="Heading2"/>
        <w:rPr>
          <w:lang w:val="en-GB"/>
        </w:rPr>
      </w:pPr>
      <w:r w:rsidRPr="009D1A63">
        <w:rPr>
          <w:lang w:val="en-GB"/>
        </w:rPr>
        <w:t>4.1</w:t>
      </w:r>
      <w:r w:rsidRPr="009D1A63">
        <w:rPr>
          <w:lang w:val="en-GB"/>
        </w:rPr>
        <w:tab/>
        <w:t>General requirements</w:t>
      </w:r>
    </w:p>
    <w:p w14:paraId="07DB6C77" w14:textId="77777777" w:rsidR="009D1A63" w:rsidRPr="009D1A63" w:rsidRDefault="009D1A63" w:rsidP="009D1A63">
      <w:pPr>
        <w:rPr>
          <w:lang w:val="en-GB" w:eastAsia="zh-CN"/>
        </w:rPr>
      </w:pPr>
      <w:r w:rsidRPr="009D1A63">
        <w:rPr>
          <w:lang w:val="en-GB" w:eastAsia="zh-CN"/>
        </w:rPr>
        <w:t>General requirements address not only technical issues but also regulatory, market and business</w:t>
      </w:r>
      <w:r w:rsidRPr="009D1A63">
        <w:rPr>
          <w:lang w:val="en-GB" w:eastAsia="zh-CN"/>
        </w:rPr>
        <w:noBreakHyphen/>
        <w:t xml:space="preserve">related aspects relevant for </w:t>
      </w:r>
      <w:r w:rsidRPr="009D1A63">
        <w:rPr>
          <w:lang w:val="en-GB" w:eastAsia="ja-JP"/>
        </w:rPr>
        <w:t>broadcasters</w:t>
      </w:r>
      <w:r w:rsidRPr="009D1A63">
        <w:rPr>
          <w:lang w:val="en-GB" w:eastAsia="zh-CN"/>
        </w:rPr>
        <w:t xml:space="preserve"> and apply across all distribution options.</w:t>
      </w:r>
    </w:p>
    <w:p w14:paraId="07DCBF17" w14:textId="77777777" w:rsidR="009D1A63" w:rsidRPr="009D1A63" w:rsidRDefault="009D1A63" w:rsidP="009D1A63">
      <w:pPr>
        <w:overflowPunct/>
        <w:textAlignment w:val="auto"/>
        <w:rPr>
          <w:rFonts w:cs="Arial"/>
          <w:color w:val="000000"/>
          <w:szCs w:val="16"/>
          <w:lang w:val="en-GB" w:eastAsia="zh-CN"/>
        </w:rPr>
      </w:pPr>
      <w:r w:rsidRPr="009D1A63">
        <w:rPr>
          <w:rFonts w:cs="Arial"/>
          <w:color w:val="000000"/>
          <w:szCs w:val="16"/>
          <w:lang w:val="en-GB" w:eastAsia="zh-CN"/>
        </w:rPr>
        <w:t>The general requirements are:</w:t>
      </w:r>
    </w:p>
    <w:p w14:paraId="3A9B8F20" w14:textId="77777777" w:rsidR="009D1A63" w:rsidRPr="009D1A63" w:rsidRDefault="009D1A63" w:rsidP="009D1A63">
      <w:pPr>
        <w:pStyle w:val="enumlev1"/>
        <w:rPr>
          <w:lang w:val="en-GB" w:eastAsia="zh-CN"/>
        </w:rPr>
      </w:pPr>
      <w:r w:rsidRPr="009D1A63">
        <w:rPr>
          <w:szCs w:val="22"/>
          <w:lang w:val="en-GB"/>
        </w:rPr>
        <w:t>–</w:t>
      </w:r>
      <w:r w:rsidRPr="009D1A63">
        <w:rPr>
          <w:lang w:val="en-GB" w:eastAsia="zh-CN"/>
        </w:rPr>
        <w:tab/>
        <w:t>Ability to provide content free-to-air</w:t>
      </w:r>
      <w:r w:rsidRPr="009D1A63">
        <w:rPr>
          <w:lang w:val="en-GB" w:eastAsia="ja-JP"/>
        </w:rPr>
        <w:t xml:space="preserve"> </w:t>
      </w:r>
      <w:r w:rsidRPr="009D1A63">
        <w:rPr>
          <w:lang w:val="en-GB" w:eastAsia="zh-CN"/>
        </w:rPr>
        <w:t>(no additional cost for viewers/listeners).</w:t>
      </w:r>
    </w:p>
    <w:p w14:paraId="7CCE9A2F" w14:textId="77777777" w:rsidR="009D1A63" w:rsidRPr="009D1A63" w:rsidRDefault="009D1A63" w:rsidP="009D1A63">
      <w:pPr>
        <w:pStyle w:val="enumlev1"/>
        <w:rPr>
          <w:lang w:val="en-GB"/>
        </w:rPr>
      </w:pPr>
      <w:r w:rsidRPr="009D1A63">
        <w:rPr>
          <w:lang w:val="en-GB"/>
        </w:rPr>
        <w:t>–</w:t>
      </w:r>
      <w:r w:rsidRPr="009D1A63">
        <w:rPr>
          <w:lang w:val="en-GB"/>
        </w:rPr>
        <w:tab/>
        <w:t>Deliver public content to the public without blocking or filtering the service offer (i.e. no gate keeping).</w:t>
      </w:r>
    </w:p>
    <w:p w14:paraId="1CFDFBEE" w14:textId="77777777" w:rsidR="009D1A63" w:rsidRPr="009D1A63" w:rsidRDefault="009D1A63" w:rsidP="009D1A63">
      <w:pPr>
        <w:pStyle w:val="enumlev1"/>
        <w:rPr>
          <w:lang w:val="en-GB"/>
        </w:rPr>
      </w:pPr>
      <w:r w:rsidRPr="009D1A63">
        <w:rPr>
          <w:lang w:val="en-GB"/>
        </w:rPr>
        <w:t>–</w:t>
      </w:r>
      <w:r w:rsidRPr="009D1A63">
        <w:rPr>
          <w:lang w:val="en-GB"/>
        </w:rPr>
        <w:tab/>
        <w:t>Content and service integrity: No modification of the content or service by third parties. For example, TV content and additional services (e.g. subtitles, etc.) must be displayed on screen, unaltered and without unauthorised overlays.</w:t>
      </w:r>
    </w:p>
    <w:p w14:paraId="56B6A0DE" w14:textId="77777777" w:rsidR="009D1A63" w:rsidRPr="009D1A63" w:rsidRDefault="009D1A63" w:rsidP="009D1A63">
      <w:pPr>
        <w:pStyle w:val="enumlev1"/>
        <w:rPr>
          <w:lang w:val="en-GB"/>
        </w:rPr>
      </w:pPr>
      <w:r w:rsidRPr="009D1A63">
        <w:rPr>
          <w:lang w:val="en-GB"/>
        </w:rPr>
        <w:t>–</w:t>
      </w:r>
      <w:r w:rsidRPr="009D1A63">
        <w:rPr>
          <w:lang w:val="en-GB"/>
        </w:rPr>
        <w:tab/>
        <w:t>Broadcast content should be protected from unauthorized access.</w:t>
      </w:r>
    </w:p>
    <w:p w14:paraId="37464276" w14:textId="77777777" w:rsidR="009D1A63" w:rsidRPr="009D1A63" w:rsidRDefault="009D1A63" w:rsidP="009D1A63">
      <w:pPr>
        <w:pStyle w:val="enumlev1"/>
        <w:rPr>
          <w:lang w:val="en-GB"/>
        </w:rPr>
      </w:pPr>
      <w:r w:rsidRPr="009D1A63">
        <w:rPr>
          <w:lang w:val="en-GB"/>
        </w:rPr>
        <w:t>–</w:t>
      </w:r>
      <w:r w:rsidRPr="009D1A63">
        <w:rPr>
          <w:lang w:val="en-GB"/>
        </w:rPr>
        <w:tab/>
        <w:t>Quality of service (QoS) to be defined by the broadcaster, including availability of a network, robustness, up-time, and reliability.</w:t>
      </w:r>
    </w:p>
    <w:p w14:paraId="1D706C3B" w14:textId="77777777" w:rsidR="009D1A63" w:rsidRPr="009D1A63" w:rsidRDefault="009D1A63" w:rsidP="009D1A63">
      <w:pPr>
        <w:pStyle w:val="enumlev1"/>
        <w:rPr>
          <w:lang w:val="en-GB"/>
        </w:rPr>
      </w:pPr>
      <w:r w:rsidRPr="009D1A63">
        <w:rPr>
          <w:lang w:val="en-GB"/>
        </w:rPr>
        <w:t>–</w:t>
      </w:r>
      <w:r w:rsidRPr="009D1A63">
        <w:rPr>
          <w:lang w:val="en-GB"/>
        </w:rPr>
        <w:tab/>
        <w:t>QoS for each user should be independent of the size of the audience.</w:t>
      </w:r>
    </w:p>
    <w:p w14:paraId="7CF4D238" w14:textId="77777777" w:rsidR="009D1A63" w:rsidRPr="009D1A63" w:rsidRDefault="009D1A63" w:rsidP="009D1A63">
      <w:pPr>
        <w:pStyle w:val="enumlev1"/>
        <w:rPr>
          <w:lang w:val="en-GB"/>
        </w:rPr>
      </w:pPr>
      <w:r w:rsidRPr="009D1A63">
        <w:rPr>
          <w:lang w:val="en-GB"/>
        </w:rPr>
        <w:t>–</w:t>
      </w:r>
      <w:r w:rsidRPr="009D1A63">
        <w:rPr>
          <w:lang w:val="en-GB"/>
        </w:rPr>
        <w:tab/>
        <w:t>Geographical availability of the service (e.g. national, regional, local) is to be defined by the broadcaster.</w:t>
      </w:r>
    </w:p>
    <w:p w14:paraId="5731B6C9" w14:textId="77777777" w:rsidR="009D1A63" w:rsidRPr="009D1A63" w:rsidRDefault="009D1A63" w:rsidP="009D1A63">
      <w:pPr>
        <w:pStyle w:val="enumlev1"/>
        <w:rPr>
          <w:lang w:val="en-GB"/>
        </w:rPr>
      </w:pPr>
      <w:r w:rsidRPr="009D1A63">
        <w:rPr>
          <w:lang w:val="en-GB"/>
        </w:rPr>
        <w:t>–</w:t>
      </w:r>
      <w:r w:rsidRPr="009D1A63">
        <w:rPr>
          <w:lang w:val="en-GB"/>
        </w:rPr>
        <w:tab/>
        <w:t>A distribution method needs to support an attractive breadth of programmes as offered by the broadcaster.</w:t>
      </w:r>
    </w:p>
    <w:p w14:paraId="293E3462" w14:textId="77777777" w:rsidR="009D1A63" w:rsidRPr="009D1A63" w:rsidRDefault="009D1A63" w:rsidP="009D1A63">
      <w:pPr>
        <w:pStyle w:val="enumlev1"/>
        <w:rPr>
          <w:lang w:val="en-GB"/>
        </w:rPr>
      </w:pPr>
      <w:r w:rsidRPr="009D1A63">
        <w:rPr>
          <w:lang w:val="en-GB"/>
        </w:rPr>
        <w:t>–</w:t>
      </w:r>
      <w:r w:rsidRPr="009D1A63">
        <w:rPr>
          <w:lang w:val="en-GB"/>
        </w:rPr>
        <w:tab/>
        <w:t>Broadcast content should be given prominence and be straightforward to access.</w:t>
      </w:r>
    </w:p>
    <w:p w14:paraId="526C54A3" w14:textId="77777777" w:rsidR="009D1A63" w:rsidRPr="009D1A63" w:rsidRDefault="009D1A63" w:rsidP="009D1A63">
      <w:pPr>
        <w:pStyle w:val="enumlev1"/>
        <w:rPr>
          <w:lang w:val="en-GB"/>
        </w:rPr>
      </w:pPr>
      <w:r w:rsidRPr="009D1A63">
        <w:rPr>
          <w:lang w:val="en-GB"/>
        </w:rPr>
        <w:t>–</w:t>
      </w:r>
      <w:r w:rsidRPr="009D1A63">
        <w:rPr>
          <w:lang w:val="en-GB"/>
        </w:rPr>
        <w:tab/>
        <w:t>Low barrier for access to content and services for people with disabilities (e.g. subtitles, audio description and signing).</w:t>
      </w:r>
    </w:p>
    <w:p w14:paraId="20F7E488" w14:textId="77777777" w:rsidR="009D1A63" w:rsidRPr="009D1A63" w:rsidRDefault="009D1A63" w:rsidP="009D1A63">
      <w:pPr>
        <w:pStyle w:val="enumlev1"/>
        <w:rPr>
          <w:lang w:val="en-GB"/>
        </w:rPr>
      </w:pPr>
      <w:r w:rsidRPr="009D1A63">
        <w:rPr>
          <w:lang w:val="en-GB"/>
        </w:rPr>
        <w:t>–</w:t>
      </w:r>
      <w:r w:rsidRPr="009D1A63">
        <w:rPr>
          <w:lang w:val="en-GB"/>
        </w:rPr>
        <w:tab/>
        <w:t>Ability to reach audiences in emergency situations.</w:t>
      </w:r>
    </w:p>
    <w:p w14:paraId="6106FDC9" w14:textId="77777777" w:rsidR="009D1A63" w:rsidRPr="009D1A63" w:rsidRDefault="009D1A63" w:rsidP="009D1A63">
      <w:pPr>
        <w:pStyle w:val="enumlev1"/>
        <w:rPr>
          <w:lang w:val="en-GB"/>
        </w:rPr>
      </w:pPr>
      <w:r w:rsidRPr="009D1A63">
        <w:rPr>
          <w:lang w:val="en-GB"/>
        </w:rPr>
        <w:t>–</w:t>
      </w:r>
      <w:r w:rsidRPr="009D1A63">
        <w:rPr>
          <w:lang w:val="en-GB"/>
        </w:rPr>
        <w:tab/>
        <w:t>No limitation in the number of concurrent users.</w:t>
      </w:r>
    </w:p>
    <w:p w14:paraId="6442F3B1" w14:textId="77777777" w:rsidR="009D1A63" w:rsidRPr="009D1A63" w:rsidRDefault="009D1A63" w:rsidP="009D1A63">
      <w:pPr>
        <w:pStyle w:val="enumlev1"/>
        <w:rPr>
          <w:lang w:val="en-GB"/>
        </w:rPr>
      </w:pPr>
      <w:r w:rsidRPr="009D1A63">
        <w:rPr>
          <w:lang w:val="en-GB"/>
        </w:rPr>
        <w:t>–</w:t>
      </w:r>
      <w:r w:rsidRPr="009D1A63">
        <w:rPr>
          <w:lang w:val="en-GB"/>
        </w:rPr>
        <w:tab/>
        <w:t>Option for anonymous reception of free-to-air content.</w:t>
      </w:r>
    </w:p>
    <w:p w14:paraId="778BA7D0" w14:textId="77777777" w:rsidR="009D1A63" w:rsidRPr="009D1A63" w:rsidRDefault="009D1A63" w:rsidP="009D1A63">
      <w:pPr>
        <w:pStyle w:val="Heading2"/>
        <w:rPr>
          <w:lang w:val="en-GB" w:eastAsia="ja-JP"/>
        </w:rPr>
      </w:pPr>
      <w:r w:rsidRPr="009D1A63">
        <w:rPr>
          <w:lang w:val="en-GB" w:eastAsia="zh-CN"/>
        </w:rPr>
        <w:t>4.2</w:t>
      </w:r>
      <w:r w:rsidRPr="009D1A63">
        <w:rPr>
          <w:lang w:val="en-GB" w:eastAsia="zh-CN"/>
        </w:rPr>
        <w:tab/>
        <w:t>Specific requirements</w:t>
      </w:r>
    </w:p>
    <w:p w14:paraId="43B1C096" w14:textId="77777777" w:rsidR="009D1A63" w:rsidRPr="009D1A63" w:rsidRDefault="009D1A63" w:rsidP="009D1A63">
      <w:pPr>
        <w:rPr>
          <w:lang w:val="en-GB" w:eastAsia="ja-JP"/>
        </w:rPr>
      </w:pPr>
      <w:r w:rsidRPr="009D1A63">
        <w:rPr>
          <w:lang w:val="en-GB" w:eastAsia="ja-JP"/>
        </w:rPr>
        <w:t>In addition, d</w:t>
      </w:r>
      <w:r w:rsidRPr="009D1A63">
        <w:rPr>
          <w:lang w:val="en-GB" w:eastAsia="zh-CN"/>
        </w:rPr>
        <w:t>epending on the service, user device</w:t>
      </w:r>
      <w:r w:rsidRPr="009D1A63">
        <w:rPr>
          <w:lang w:val="en-GB" w:eastAsia="ja-JP"/>
        </w:rPr>
        <w:t>,</w:t>
      </w:r>
      <w:r w:rsidRPr="009D1A63">
        <w:rPr>
          <w:lang w:val="en-GB" w:eastAsia="zh-CN"/>
        </w:rPr>
        <w:t xml:space="preserve"> </w:t>
      </w:r>
      <w:r w:rsidRPr="009D1A63">
        <w:rPr>
          <w:lang w:val="en-GB" w:eastAsia="ja-JP"/>
        </w:rPr>
        <w:t xml:space="preserve">reception environment, </w:t>
      </w:r>
      <w:r w:rsidRPr="009D1A63">
        <w:rPr>
          <w:lang w:val="en-GB" w:eastAsia="zh-CN"/>
        </w:rPr>
        <w:t xml:space="preserve">and distribution method, </w:t>
      </w:r>
      <w:r w:rsidRPr="009D1A63">
        <w:rPr>
          <w:lang w:val="en-GB" w:eastAsia="ja-JP"/>
        </w:rPr>
        <w:t xml:space="preserve">technical parameters would need to be adapted to the particular delivery mechanism. </w:t>
      </w:r>
      <w:r w:rsidRPr="009D1A63">
        <w:rPr>
          <w:szCs w:val="24"/>
          <w:lang w:val="en-GB" w:eastAsia="zh-CN"/>
        </w:rPr>
        <w:t>These should take account of the following requirements:</w:t>
      </w:r>
    </w:p>
    <w:p w14:paraId="1536153C" w14:textId="77777777" w:rsidR="009D1A63" w:rsidRPr="009D1A63" w:rsidRDefault="009D1A63" w:rsidP="009D1A63">
      <w:pPr>
        <w:pStyle w:val="enumlev1"/>
        <w:rPr>
          <w:lang w:val="en-GB"/>
        </w:rPr>
      </w:pPr>
      <w:r w:rsidRPr="009D1A63">
        <w:rPr>
          <w:lang w:val="en-GB"/>
        </w:rPr>
        <w:t>–</w:t>
      </w:r>
      <w:r w:rsidRPr="009D1A63">
        <w:rPr>
          <w:lang w:val="en-GB"/>
        </w:rPr>
        <w:tab/>
        <w:t>The original quality of the broadcast content should generally be capable of being maintained irrespective of the delivery channel selection, network loading, etc.</w:t>
      </w:r>
    </w:p>
    <w:p w14:paraId="56D950FF" w14:textId="77777777" w:rsidR="009D1A63" w:rsidRPr="009D1A63" w:rsidRDefault="009D1A63" w:rsidP="009D1A63">
      <w:pPr>
        <w:pStyle w:val="enumlev1"/>
        <w:rPr>
          <w:lang w:val="en-GB"/>
        </w:rPr>
      </w:pPr>
      <w:r w:rsidRPr="009D1A63">
        <w:rPr>
          <w:lang w:val="en-GB"/>
        </w:rPr>
        <w:t>–</w:t>
      </w:r>
      <w:r w:rsidRPr="009D1A63">
        <w:rPr>
          <w:lang w:val="en-GB"/>
        </w:rPr>
        <w:tab/>
        <w:t>Latency for delivering broadcast content should be predictable and small.</w:t>
      </w:r>
    </w:p>
    <w:p w14:paraId="6A053B4C" w14:textId="77777777" w:rsidR="009D1A63" w:rsidRPr="009D1A63" w:rsidRDefault="009D1A63" w:rsidP="009D1A63">
      <w:pPr>
        <w:pStyle w:val="enumlev1"/>
        <w:rPr>
          <w:lang w:val="en-GB"/>
        </w:rPr>
      </w:pPr>
      <w:r w:rsidRPr="009D1A63">
        <w:rPr>
          <w:lang w:val="en-GB"/>
        </w:rPr>
        <w:t>–</w:t>
      </w:r>
      <w:r w:rsidRPr="009D1A63">
        <w:rPr>
          <w:lang w:val="en-GB"/>
        </w:rPr>
        <w:tab/>
        <w:t>Broadcast functions in terrestrial communications networks should allow fixed and mobile reception over large service areas.</w:t>
      </w:r>
    </w:p>
    <w:p w14:paraId="65C0CBB1" w14:textId="77777777" w:rsidR="009D1A63" w:rsidRPr="009D1A63" w:rsidRDefault="009D1A63" w:rsidP="009D1A63">
      <w:pPr>
        <w:pStyle w:val="Heading1"/>
        <w:rPr>
          <w:lang w:val="en-GB"/>
        </w:rPr>
      </w:pPr>
      <w:r w:rsidRPr="009D1A63">
        <w:rPr>
          <w:lang w:val="en-GB"/>
        </w:rPr>
        <w:t>5</w:t>
      </w:r>
      <w:r w:rsidRPr="009D1A63">
        <w:rPr>
          <w:lang w:val="en-GB"/>
        </w:rPr>
        <w:tab/>
        <w:t xml:space="preserve">High-level end-to-end user requirements for a global platform </w:t>
      </w:r>
    </w:p>
    <w:p w14:paraId="30533386" w14:textId="77777777" w:rsidR="009D1A63" w:rsidRPr="009D1A63" w:rsidRDefault="009D1A63" w:rsidP="009D1A63">
      <w:pPr>
        <w:rPr>
          <w:lang w:val="en-GB" w:eastAsia="zh-CN"/>
        </w:rPr>
      </w:pPr>
      <w:r w:rsidRPr="009D1A63">
        <w:rPr>
          <w:lang w:val="en-GB" w:eastAsia="zh-CN"/>
        </w:rPr>
        <w:t>This section succinctly lists the main requirements with which the Global Platform should comply, in order to meet the main needs of broadcasters. The identification, development and validation of the Global Platform should be based on these end-to-end requirements.</w:t>
      </w:r>
    </w:p>
    <w:p w14:paraId="02EC5694" w14:textId="77777777" w:rsidR="009D1A63" w:rsidRPr="009D1A63" w:rsidRDefault="009D1A63" w:rsidP="009D1A63">
      <w:pPr>
        <w:pStyle w:val="Heading2"/>
        <w:rPr>
          <w:lang w:val="en-GB" w:eastAsia="zh-CN"/>
        </w:rPr>
      </w:pPr>
      <w:r w:rsidRPr="009D1A63">
        <w:rPr>
          <w:lang w:val="en-GB" w:eastAsia="zh-CN"/>
        </w:rPr>
        <w:t>5.1</w:t>
      </w:r>
      <w:r w:rsidRPr="009D1A63">
        <w:rPr>
          <w:lang w:val="en-GB" w:eastAsia="zh-CN"/>
        </w:rPr>
        <w:tab/>
        <w:t>Reception/consumption situation for TV/radio/data broadcast services</w:t>
      </w:r>
    </w:p>
    <w:p w14:paraId="3FC21666" w14:textId="77777777" w:rsidR="009D1A63" w:rsidRPr="009D1A63" w:rsidRDefault="009D1A63" w:rsidP="009D1A63">
      <w:pPr>
        <w:pStyle w:val="enumlev1"/>
        <w:rPr>
          <w:lang w:val="en-GB" w:eastAsia="zh-CN"/>
        </w:rPr>
      </w:pPr>
      <w:r w:rsidRPr="009D1A63">
        <w:rPr>
          <w:szCs w:val="22"/>
          <w:lang w:val="en-GB"/>
        </w:rPr>
        <w:t>–</w:t>
      </w:r>
      <w:r w:rsidRPr="009D1A63">
        <w:rPr>
          <w:lang w:val="en-GB" w:eastAsia="zh-CN"/>
        </w:rPr>
        <w:tab/>
        <w:t>Stationary (including within home-networks).</w:t>
      </w:r>
    </w:p>
    <w:p w14:paraId="13E22E76" w14:textId="77777777" w:rsidR="009D1A63" w:rsidRPr="009D1A63" w:rsidRDefault="009D1A63" w:rsidP="009D1A63">
      <w:pPr>
        <w:pStyle w:val="enumlev1"/>
        <w:rPr>
          <w:lang w:val="en-GB" w:eastAsia="zh-CN"/>
        </w:rPr>
      </w:pPr>
      <w:r w:rsidRPr="009D1A63">
        <w:rPr>
          <w:szCs w:val="22"/>
          <w:lang w:val="en-GB"/>
        </w:rPr>
        <w:t>–</w:t>
      </w:r>
      <w:r w:rsidRPr="009D1A63">
        <w:rPr>
          <w:lang w:val="en-GB" w:eastAsia="zh-CN"/>
        </w:rPr>
        <w:tab/>
        <w:t>Portable (including personal body-worn displays).</w:t>
      </w:r>
    </w:p>
    <w:p w14:paraId="671D2275" w14:textId="77777777" w:rsidR="009D1A63" w:rsidRPr="009D1A63" w:rsidRDefault="009D1A63" w:rsidP="009D1A63">
      <w:pPr>
        <w:pStyle w:val="enumlev1"/>
        <w:rPr>
          <w:lang w:val="en-GB" w:eastAsia="zh-CN"/>
        </w:rPr>
      </w:pPr>
      <w:r w:rsidRPr="009D1A63">
        <w:rPr>
          <w:szCs w:val="22"/>
          <w:lang w:val="en-GB"/>
        </w:rPr>
        <w:t>–</w:t>
      </w:r>
      <w:r w:rsidRPr="009D1A63">
        <w:rPr>
          <w:lang w:val="en-GB" w:eastAsia="zh-CN"/>
        </w:rPr>
        <w:tab/>
        <w:t>Transient/On the move, e.g. in a vehicle (including in-car networks).</w:t>
      </w:r>
    </w:p>
    <w:p w14:paraId="63BFC82E" w14:textId="77777777" w:rsidR="009D1A63" w:rsidRPr="009D1A63" w:rsidRDefault="009D1A63" w:rsidP="009D1A63">
      <w:pPr>
        <w:pStyle w:val="Heading2"/>
        <w:rPr>
          <w:lang w:val="en-GB" w:eastAsia="zh-CN"/>
        </w:rPr>
      </w:pPr>
      <w:r w:rsidRPr="009D1A63">
        <w:rPr>
          <w:lang w:val="en-GB" w:eastAsia="zh-CN"/>
        </w:rPr>
        <w:t>5.2</w:t>
      </w:r>
      <w:r w:rsidRPr="009D1A63">
        <w:rPr>
          <w:lang w:val="en-GB" w:eastAsia="zh-CN"/>
        </w:rPr>
        <w:tab/>
        <w:t>Terminals used</w:t>
      </w:r>
    </w:p>
    <w:p w14:paraId="4F6F7935" w14:textId="77777777" w:rsidR="009D1A63" w:rsidRPr="009D1A63" w:rsidRDefault="009D1A63" w:rsidP="009D1A63">
      <w:pPr>
        <w:pStyle w:val="enumlev1"/>
        <w:rPr>
          <w:lang w:val="en-GB" w:eastAsia="zh-CN"/>
        </w:rPr>
      </w:pPr>
      <w:r w:rsidRPr="009D1A63">
        <w:rPr>
          <w:szCs w:val="22"/>
          <w:lang w:val="en-GB"/>
        </w:rPr>
        <w:t>–</w:t>
      </w:r>
      <w:r w:rsidRPr="009D1A63">
        <w:rPr>
          <w:lang w:val="en-GB" w:eastAsia="zh-CN"/>
        </w:rPr>
        <w:tab/>
        <w:t>On a conventional TV/radio set.</w:t>
      </w:r>
    </w:p>
    <w:p w14:paraId="0289C0B2" w14:textId="77777777" w:rsidR="009D1A63" w:rsidRPr="009D1A63" w:rsidRDefault="009D1A63" w:rsidP="009D1A63">
      <w:pPr>
        <w:pStyle w:val="enumlev1"/>
        <w:rPr>
          <w:lang w:val="en-GB" w:eastAsia="zh-CN"/>
        </w:rPr>
      </w:pPr>
      <w:r w:rsidRPr="009D1A63">
        <w:rPr>
          <w:szCs w:val="22"/>
          <w:lang w:val="en-GB"/>
        </w:rPr>
        <w:t>–</w:t>
      </w:r>
      <w:r w:rsidRPr="009D1A63">
        <w:rPr>
          <w:lang w:val="en-GB" w:eastAsia="zh-CN"/>
        </w:rPr>
        <w:tab/>
        <w:t>On a desktop/laptop or tablet computer.</w:t>
      </w:r>
    </w:p>
    <w:p w14:paraId="79B2295A" w14:textId="77777777" w:rsidR="009D1A63" w:rsidRPr="009D1A63" w:rsidRDefault="009D1A63" w:rsidP="009D1A63">
      <w:pPr>
        <w:pStyle w:val="enumlev1"/>
        <w:rPr>
          <w:lang w:val="en-GB" w:eastAsia="zh-CN"/>
        </w:rPr>
      </w:pPr>
      <w:r w:rsidRPr="009D1A63">
        <w:rPr>
          <w:szCs w:val="22"/>
          <w:lang w:val="en-GB"/>
        </w:rPr>
        <w:t>–</w:t>
      </w:r>
      <w:r w:rsidRPr="009D1A63">
        <w:rPr>
          <w:lang w:val="en-GB" w:eastAsia="zh-CN"/>
        </w:rPr>
        <w:tab/>
        <w:t>On a smart phone.</w:t>
      </w:r>
    </w:p>
    <w:p w14:paraId="42E966D8" w14:textId="77777777" w:rsidR="009D1A63" w:rsidRPr="009D1A63" w:rsidRDefault="009D1A63" w:rsidP="009D1A63">
      <w:pPr>
        <w:pStyle w:val="Heading2"/>
        <w:rPr>
          <w:lang w:val="en-GB" w:eastAsia="zh-CN"/>
        </w:rPr>
      </w:pPr>
      <w:r w:rsidRPr="009D1A63">
        <w:rPr>
          <w:lang w:val="en-GB" w:eastAsia="zh-CN"/>
        </w:rPr>
        <w:t>5.3</w:t>
      </w:r>
      <w:r w:rsidRPr="009D1A63">
        <w:rPr>
          <w:lang w:val="en-GB" w:eastAsia="zh-CN"/>
        </w:rPr>
        <w:tab/>
        <w:t>Broadcast services offered as linear TV/radio/data broadcasts via broadcast networks</w:t>
      </w:r>
    </w:p>
    <w:p w14:paraId="0F1B54B3" w14:textId="77777777" w:rsidR="009D1A63" w:rsidRPr="009D1A63" w:rsidRDefault="009D1A63" w:rsidP="009D1A63">
      <w:pPr>
        <w:pStyle w:val="enumlev1"/>
        <w:rPr>
          <w:lang w:val="en-GB"/>
        </w:rPr>
      </w:pPr>
      <w:r w:rsidRPr="009D1A63">
        <w:rPr>
          <w:lang w:val="en-GB"/>
        </w:rPr>
        <w:t>–</w:t>
      </w:r>
      <w:r w:rsidRPr="009D1A63">
        <w:rPr>
          <w:lang w:val="en-GB"/>
        </w:rPr>
        <w:tab/>
        <w:t>As linear TV/radio/data broadcasts via broadband networks.</w:t>
      </w:r>
    </w:p>
    <w:p w14:paraId="268CFD8B" w14:textId="77777777" w:rsidR="009D1A63" w:rsidRPr="009D1A63" w:rsidRDefault="009D1A63" w:rsidP="009D1A63">
      <w:pPr>
        <w:pStyle w:val="enumlev1"/>
        <w:rPr>
          <w:lang w:val="en-GB"/>
        </w:rPr>
      </w:pPr>
      <w:r w:rsidRPr="009D1A63">
        <w:rPr>
          <w:lang w:val="en-GB"/>
        </w:rPr>
        <w:t>–</w:t>
      </w:r>
      <w:r w:rsidRPr="009D1A63">
        <w:rPr>
          <w:lang w:val="en-GB"/>
        </w:rPr>
        <w:tab/>
        <w:t>On demand TV/radio/data broadcasts (normally retrieved over broadband networks).</w:t>
      </w:r>
    </w:p>
    <w:p w14:paraId="09E77EEA" w14:textId="77777777" w:rsidR="009D1A63" w:rsidRPr="009D1A63" w:rsidRDefault="009D1A63" w:rsidP="009D1A63">
      <w:pPr>
        <w:pStyle w:val="enumlev1"/>
        <w:rPr>
          <w:lang w:val="en-GB"/>
        </w:rPr>
      </w:pPr>
      <w:r w:rsidRPr="009D1A63">
        <w:rPr>
          <w:lang w:val="en-GB"/>
        </w:rPr>
        <w:t>–</w:t>
      </w:r>
      <w:r w:rsidRPr="009D1A63">
        <w:rPr>
          <w:lang w:val="en-GB"/>
        </w:rPr>
        <w:tab/>
        <w:t>In hybrid form (IBB, i.e. simultaneous access over broadcast and broadband networks).</w:t>
      </w:r>
    </w:p>
    <w:p w14:paraId="10FC7A14" w14:textId="77777777" w:rsidR="009D1A63" w:rsidRPr="009D1A63" w:rsidRDefault="009D1A63" w:rsidP="009D1A63">
      <w:pPr>
        <w:pStyle w:val="enumlev1"/>
        <w:rPr>
          <w:lang w:val="en-GB"/>
        </w:rPr>
      </w:pPr>
      <w:r w:rsidRPr="009D1A63">
        <w:rPr>
          <w:lang w:val="en-GB"/>
        </w:rPr>
        <w:t>–</w:t>
      </w:r>
      <w:r w:rsidRPr="009D1A63">
        <w:rPr>
          <w:lang w:val="en-GB"/>
        </w:rPr>
        <w:tab/>
        <w:t>Via pre-service push (e.g. during the night for later viewing/listening by the end</w:t>
      </w:r>
      <w:r w:rsidRPr="009D1A63">
        <w:rPr>
          <w:lang w:val="en-GB"/>
        </w:rPr>
        <w:noBreakHyphen/>
        <w:t xml:space="preserve">user). </w:t>
      </w:r>
    </w:p>
    <w:p w14:paraId="40E4050B" w14:textId="77777777" w:rsidR="009D1A63" w:rsidRPr="009D1A63" w:rsidRDefault="009D1A63" w:rsidP="009D1A63">
      <w:pPr>
        <w:pStyle w:val="Heading1"/>
        <w:rPr>
          <w:lang w:val="en-GB" w:eastAsia="ja-JP"/>
        </w:rPr>
      </w:pPr>
      <w:r w:rsidRPr="009D1A63">
        <w:rPr>
          <w:lang w:val="en-GB" w:eastAsia="ja-JP"/>
        </w:rPr>
        <w:t>6</w:t>
      </w:r>
      <w:r w:rsidRPr="009D1A63">
        <w:rPr>
          <w:lang w:val="en-GB" w:eastAsia="ja-JP"/>
        </w:rPr>
        <w:tab/>
        <w:t>Deployment examples of global platforms</w:t>
      </w:r>
    </w:p>
    <w:p w14:paraId="06A23E2F" w14:textId="77777777" w:rsidR="009D1A63" w:rsidRPr="009D1A63" w:rsidRDefault="009D1A63" w:rsidP="009D1A63">
      <w:pPr>
        <w:pStyle w:val="Heading2"/>
        <w:rPr>
          <w:lang w:val="en-GB" w:eastAsia="zh-CN"/>
        </w:rPr>
      </w:pPr>
      <w:r w:rsidRPr="009D1A63">
        <w:rPr>
          <w:lang w:val="en-GB" w:eastAsia="zh-CN"/>
        </w:rPr>
        <w:t>6.1</w:t>
      </w:r>
      <w:r w:rsidRPr="009D1A63">
        <w:rPr>
          <w:lang w:val="en-GB" w:eastAsia="zh-CN"/>
        </w:rPr>
        <w:tab/>
        <w:t>General</w:t>
      </w:r>
    </w:p>
    <w:p w14:paraId="1938339E" w14:textId="77777777" w:rsidR="009D1A63" w:rsidRPr="009D1A63" w:rsidRDefault="009D1A63" w:rsidP="009D1A63">
      <w:pPr>
        <w:rPr>
          <w:lang w:val="en-GB" w:eastAsia="zh-CN"/>
        </w:rPr>
      </w:pPr>
      <w:r w:rsidRPr="009D1A63">
        <w:rPr>
          <w:lang w:val="en-GB" w:eastAsia="zh-CN"/>
        </w:rPr>
        <w:t>This section introduces two deployment examples of global platforms. Delivery of content such as described in the two examples below is currently achievable through systems such as ATSC 3.0, DVB-T2, and ISDB-S3.</w:t>
      </w:r>
    </w:p>
    <w:p w14:paraId="1C210420" w14:textId="77777777" w:rsidR="009D1A63" w:rsidRPr="009D1A63" w:rsidRDefault="009D1A63" w:rsidP="009D1A63">
      <w:pPr>
        <w:pStyle w:val="Heading2"/>
        <w:rPr>
          <w:lang w:val="en-GB" w:eastAsia="zh-CN"/>
        </w:rPr>
      </w:pPr>
      <w:r w:rsidRPr="009D1A63">
        <w:rPr>
          <w:lang w:val="en-GB" w:eastAsia="zh-CN"/>
        </w:rPr>
        <w:t>6.2</w:t>
      </w:r>
      <w:r w:rsidRPr="009D1A63">
        <w:rPr>
          <w:lang w:val="en-GB" w:eastAsia="zh-CN"/>
        </w:rPr>
        <w:tab/>
        <w:t>4K broadband service</w:t>
      </w:r>
    </w:p>
    <w:p w14:paraId="39A7FD4B" w14:textId="77777777" w:rsidR="009D1A63" w:rsidRPr="009D1A63" w:rsidRDefault="009D1A63" w:rsidP="009D1A63">
      <w:pPr>
        <w:rPr>
          <w:lang w:val="en-GB" w:eastAsia="zh-CN"/>
        </w:rPr>
      </w:pPr>
      <w:bookmarkStart w:id="4" w:name="_Hlk507436784"/>
      <w:r w:rsidRPr="009D1A63">
        <w:rPr>
          <w:lang w:val="en-GB" w:eastAsia="zh-CN"/>
        </w:rPr>
        <w:t>SKY Perfect JSAT Corporation provides a broadband service by using fibre to the home (FTTH) in which service identical to that of satellite broadcasts, including three 4K services, is provided simultaneously. This service is intended to be received with TV sets or STBs.</w:t>
      </w:r>
    </w:p>
    <w:p w14:paraId="7CACEC87" w14:textId="77777777" w:rsidR="009D1A63" w:rsidRPr="009D1A63" w:rsidRDefault="009D1A63" w:rsidP="009D1A63">
      <w:pPr>
        <w:rPr>
          <w:lang w:val="en-GB" w:eastAsia="zh-CN"/>
        </w:rPr>
      </w:pPr>
      <w:r w:rsidRPr="009D1A63">
        <w:rPr>
          <w:lang w:val="en-GB" w:eastAsia="zh-CN"/>
        </w:rPr>
        <w:t>All of the satellite broadcast signals are delivered over optical fibres separately from data signals delivered for Internet service by using wavelength division multiplexing (WDM) technology. This usage of WDM technology is specified in Recommendation ITU-T J.185 ‒ Transmission equipment for transferring multi-channel television signals over optical access networks by frequency modulation conversion. A video-optical network unit (V-ONU) equipped at each receiving home and apartment outputs the same signals as those received by a parabolic antenna.</w:t>
      </w:r>
    </w:p>
    <w:p w14:paraId="10FADF6C" w14:textId="77777777" w:rsidR="009D1A63" w:rsidRPr="009D1A63" w:rsidRDefault="009D1A63" w:rsidP="009D1A63">
      <w:pPr>
        <w:rPr>
          <w:lang w:val="en-GB" w:eastAsia="zh-CN"/>
        </w:rPr>
      </w:pPr>
      <w:r w:rsidRPr="009D1A63">
        <w:rPr>
          <w:lang w:val="en-GB" w:eastAsia="zh-CN"/>
        </w:rPr>
        <w:t>This service has many advantages. Because it does not require an antenna, the quality of the broadcast service does not deteriorate even when there is rain, and the service is easily introduced in apartments in which equipping an antenna is not allowed. The broadcast signals are delivered separately from the data signals, so the quality of the broadcast service remains high even when end users use the Internet service. The high-quality 4K services can be received with several TVs and STBs simultaneously. Further, the Internet service is not affected even when a lot of broadcast programmes are being watched.</w:t>
      </w:r>
    </w:p>
    <w:p w14:paraId="0359E6C3" w14:textId="77777777" w:rsidR="009D1A63" w:rsidRPr="009D1A63" w:rsidRDefault="009D1A63" w:rsidP="009D1A63">
      <w:pPr>
        <w:rPr>
          <w:lang w:val="en-GB" w:eastAsia="zh-CN"/>
        </w:rPr>
      </w:pPr>
      <w:r w:rsidRPr="009D1A63">
        <w:rPr>
          <w:rFonts w:eastAsiaTheme="minorEastAsia"/>
          <w:lang w:val="en-GB" w:eastAsia="zh-CN"/>
        </w:rPr>
        <w:t>Existing Over-The-Top (OTT) services in the Republic of Korea provide broadband services including video on demand (VOD) service as well as live streaming in 4K. Terrestrial broadcasters provide multiple 4K live content feeds simultaneously by over-the-air (OTA) transmission using the ATSC 3.0 standard.</w:t>
      </w:r>
    </w:p>
    <w:bookmarkEnd w:id="4"/>
    <w:p w14:paraId="2AF686FB" w14:textId="77777777" w:rsidR="009D1A63" w:rsidRPr="009D1A63" w:rsidRDefault="009D1A63" w:rsidP="009D1A63">
      <w:pPr>
        <w:pStyle w:val="Heading2"/>
        <w:rPr>
          <w:lang w:val="en-GB" w:eastAsia="zh-CN"/>
        </w:rPr>
      </w:pPr>
      <w:r w:rsidRPr="009D1A63">
        <w:rPr>
          <w:lang w:val="en-GB" w:eastAsia="zh-CN"/>
        </w:rPr>
        <w:t>6.3</w:t>
      </w:r>
      <w:r w:rsidRPr="009D1A63">
        <w:rPr>
          <w:lang w:val="en-GB" w:eastAsia="zh-CN"/>
        </w:rPr>
        <w:tab/>
        <w:t>Internet radio services</w:t>
      </w:r>
    </w:p>
    <w:p w14:paraId="4EA5113E" w14:textId="77777777" w:rsidR="009D1A63" w:rsidRPr="009D1A63" w:rsidRDefault="009D1A63" w:rsidP="009D1A63">
      <w:pPr>
        <w:rPr>
          <w:lang w:val="en-GB" w:eastAsia="zh-CN"/>
        </w:rPr>
      </w:pPr>
      <w:bookmarkStart w:id="5" w:name="_Hlk507436882"/>
      <w:r w:rsidRPr="009D1A63">
        <w:rPr>
          <w:lang w:val="en-GB" w:eastAsia="zh-CN"/>
        </w:rPr>
        <w:t>In Japan, internet radio services simultaneously provide most of the radio programmes available on AM or FM radios . The services are intended to be received by PCs, smartphones, and similar devices.</w:t>
      </w:r>
    </w:p>
    <w:p w14:paraId="2D934AFF" w14:textId="77777777" w:rsidR="009D1A63" w:rsidRPr="009D1A63" w:rsidRDefault="009D1A63" w:rsidP="009D1A63">
      <w:pPr>
        <w:rPr>
          <w:lang w:val="en-GB" w:eastAsia="zh-CN"/>
        </w:rPr>
      </w:pPr>
      <w:r w:rsidRPr="009D1A63">
        <w:rPr>
          <w:lang w:val="en-GB" w:eastAsia="zh-CN"/>
        </w:rPr>
        <w:t>In these services, audio signals encoded at 48 kbit/s per channel are provided with Flash and HTTP live streaming (HLS) formats though a Content Delivery Network (CDN). Any devices connected to the Internet are able to receive the services, although the reception areas are restricted to Japan. Neither time signals nor emergency warning systems are offered because the internet radio services are behind the original radio services by a few to a few tens of seconds.</w:t>
      </w:r>
    </w:p>
    <w:p w14:paraId="06B0D974" w14:textId="77777777" w:rsidR="009D1A63" w:rsidRPr="009D1A63" w:rsidRDefault="009D1A63" w:rsidP="009D1A63">
      <w:pPr>
        <w:rPr>
          <w:lang w:val="en-GB" w:eastAsia="ja-JP"/>
        </w:rPr>
      </w:pPr>
      <w:r w:rsidRPr="009D1A63">
        <w:rPr>
          <w:lang w:val="en-GB" w:eastAsia="zh-CN"/>
        </w:rPr>
        <w:t>An electronic programme guide (EPG) is provided on web pages and dedicated applications. End users see the information together with thumbnails about on-air programmes and then choose the programme to receive. In the services, both live radio programmes and programmes requested by end users are provided. End users can listen to a programme they missed by requesting it. The internet radio services provide convenient functions that are not provided by the original radio services.</w:t>
      </w:r>
    </w:p>
    <w:bookmarkEnd w:id="5"/>
    <w:p w14:paraId="4992EF30" w14:textId="77777777" w:rsidR="009D1A63" w:rsidRPr="009D1A63" w:rsidRDefault="009D1A63" w:rsidP="009D1A63">
      <w:pPr>
        <w:pStyle w:val="Heading1"/>
        <w:rPr>
          <w:lang w:val="en-GB" w:eastAsia="ja-JP"/>
        </w:rPr>
      </w:pPr>
      <w:r w:rsidRPr="009D1A63">
        <w:rPr>
          <w:lang w:val="en-GB" w:eastAsia="ja-JP"/>
        </w:rPr>
        <w:t>7</w:t>
      </w:r>
      <w:r w:rsidRPr="009D1A63">
        <w:rPr>
          <w:lang w:val="en-GB" w:eastAsia="ja-JP"/>
        </w:rPr>
        <w:tab/>
        <w:t>Technical elements</w:t>
      </w:r>
    </w:p>
    <w:p w14:paraId="24EED92F" w14:textId="77777777" w:rsidR="009D1A63" w:rsidRPr="009D1A63" w:rsidRDefault="009D1A63" w:rsidP="009D1A63">
      <w:pPr>
        <w:rPr>
          <w:lang w:val="en-GB" w:eastAsia="ja-JP"/>
        </w:rPr>
      </w:pPr>
      <w:r w:rsidRPr="009D1A63">
        <w:rPr>
          <w:lang w:val="en-GB" w:eastAsia="ja-JP"/>
        </w:rPr>
        <w:t>In order to establish broadcasting services on the global platform, many different technical elements are required. Annex 1 of this Report contains some examples.</w:t>
      </w:r>
    </w:p>
    <w:p w14:paraId="7A0EA441" w14:textId="77777777" w:rsidR="009D1A63" w:rsidRPr="009D1A63" w:rsidRDefault="009D1A63" w:rsidP="009D1A63">
      <w:pPr>
        <w:spacing w:before="100"/>
        <w:rPr>
          <w:lang w:val="en-GB"/>
        </w:rPr>
      </w:pPr>
      <w:r w:rsidRPr="009D1A63">
        <w:rPr>
          <w:lang w:val="en-GB"/>
        </w:rPr>
        <w:t>The second “</w:t>
      </w:r>
      <w:r w:rsidRPr="009D1A63">
        <w:rPr>
          <w:i/>
          <w:lang w:val="en-GB"/>
        </w:rPr>
        <w:t>decides</w:t>
      </w:r>
      <w:r w:rsidRPr="009D1A63">
        <w:rPr>
          <w:lang w:val="en-GB"/>
        </w:rPr>
        <w:t>” of Question ITU-R 140/6 describes:</w:t>
      </w:r>
    </w:p>
    <w:p w14:paraId="1EC05D0F" w14:textId="77777777" w:rsidR="009D1A63" w:rsidRPr="009D1A63" w:rsidRDefault="009D1A63" w:rsidP="009D1A63">
      <w:pPr>
        <w:pStyle w:val="enumlev1"/>
        <w:rPr>
          <w:lang w:val="en-GB"/>
        </w:rPr>
      </w:pPr>
      <w:r w:rsidRPr="009D1A63">
        <w:rPr>
          <w:lang w:val="en-GB"/>
        </w:rPr>
        <w:tab/>
        <w:t>What means and measures could be recommended, that would allow broadcast content to be flexibly delivered to the end-users via the widest possible range of terminal devices?</w:t>
      </w:r>
    </w:p>
    <w:p w14:paraId="54BEBD46" w14:textId="77777777" w:rsidR="009D1A63" w:rsidRPr="009D1A63" w:rsidRDefault="009D1A63" w:rsidP="009D1A63">
      <w:pPr>
        <w:spacing w:before="100"/>
        <w:rPr>
          <w:lang w:val="en-GB" w:eastAsia="ja-JP"/>
        </w:rPr>
      </w:pPr>
      <w:r w:rsidRPr="009D1A63">
        <w:rPr>
          <w:lang w:val="en-GB"/>
        </w:rPr>
        <w:t>The</w:t>
      </w:r>
      <w:r w:rsidRPr="009D1A63">
        <w:rPr>
          <w:lang w:val="en-GB" w:eastAsia="ja-JP"/>
        </w:rPr>
        <w:t xml:space="preserve"> </w:t>
      </w:r>
      <w:r w:rsidRPr="009D1A63">
        <w:rPr>
          <w:lang w:val="en-GB"/>
        </w:rPr>
        <w:t xml:space="preserve">technical elements </w:t>
      </w:r>
      <w:r w:rsidRPr="009D1A63">
        <w:rPr>
          <w:lang w:val="en-GB" w:eastAsia="ja-JP"/>
        </w:rPr>
        <w:t xml:space="preserve">described in Annex 1 </w:t>
      </w:r>
      <w:r w:rsidRPr="009D1A63">
        <w:rPr>
          <w:lang w:val="en-GB"/>
        </w:rPr>
        <w:t xml:space="preserve">would </w:t>
      </w:r>
      <w:r w:rsidRPr="009D1A63">
        <w:rPr>
          <w:lang w:val="en-GB" w:eastAsia="ja-JP"/>
        </w:rPr>
        <w:t>provide</w:t>
      </w:r>
      <w:r w:rsidRPr="009D1A63">
        <w:rPr>
          <w:lang w:val="en-GB"/>
        </w:rPr>
        <w:t xml:space="preserve"> </w:t>
      </w:r>
      <w:r w:rsidRPr="009D1A63">
        <w:rPr>
          <w:lang w:val="en-GB" w:eastAsia="ja-JP"/>
        </w:rPr>
        <w:t xml:space="preserve">some </w:t>
      </w:r>
      <w:r w:rsidRPr="009D1A63">
        <w:rPr>
          <w:lang w:val="en-GB"/>
        </w:rPr>
        <w:t>answers to this aspect of the Question.</w:t>
      </w:r>
    </w:p>
    <w:p w14:paraId="34700271" w14:textId="77777777" w:rsidR="009D1A63" w:rsidRPr="009D1A63" w:rsidRDefault="009D1A63" w:rsidP="009D1A63">
      <w:pPr>
        <w:pStyle w:val="Heading1"/>
        <w:rPr>
          <w:lang w:val="en-GB" w:eastAsia="ja-JP"/>
        </w:rPr>
      </w:pPr>
      <w:r w:rsidRPr="009D1A63">
        <w:rPr>
          <w:lang w:val="en-GB" w:eastAsia="ja-JP"/>
        </w:rPr>
        <w:t>8</w:t>
      </w:r>
      <w:r w:rsidRPr="009D1A63">
        <w:rPr>
          <w:lang w:val="en-GB" w:eastAsia="ja-JP"/>
        </w:rPr>
        <w:tab/>
        <w:t>Related ITU texts</w:t>
      </w:r>
    </w:p>
    <w:p w14:paraId="481A84FD" w14:textId="77777777" w:rsidR="009D1A63" w:rsidRPr="009D1A63" w:rsidRDefault="009D1A63" w:rsidP="009D1A63">
      <w:pPr>
        <w:pStyle w:val="enumlev1"/>
        <w:rPr>
          <w:lang w:val="en-GB" w:eastAsia="zh-CN"/>
        </w:rPr>
      </w:pPr>
      <w:r w:rsidRPr="009D1A63">
        <w:rPr>
          <w:lang w:val="en-GB" w:eastAsia="ja-JP"/>
        </w:rPr>
        <w:t>1)</w:t>
      </w:r>
      <w:r w:rsidRPr="009D1A63">
        <w:rPr>
          <w:lang w:val="en-GB" w:eastAsia="ja-JP"/>
        </w:rPr>
        <w:tab/>
        <w:t>Integrated Broadcast-Broadband systems</w:t>
      </w:r>
    </w:p>
    <w:p w14:paraId="3C6CB2E1" w14:textId="77777777" w:rsidR="009D1A63" w:rsidRPr="009D1A63" w:rsidRDefault="009D1A63" w:rsidP="009D1A63">
      <w:pPr>
        <w:pStyle w:val="enumlev2"/>
        <w:rPr>
          <w:lang w:val="en-GB" w:eastAsia="ja-JP"/>
        </w:rPr>
      </w:pPr>
      <w:r w:rsidRPr="009D1A63">
        <w:rPr>
          <w:lang w:val="en-GB" w:eastAsia="zh-CN"/>
        </w:rPr>
        <w:t>–</w:t>
      </w:r>
      <w:r w:rsidRPr="009D1A63">
        <w:rPr>
          <w:lang w:val="en-GB" w:eastAsia="zh-CN"/>
        </w:rPr>
        <w:tab/>
        <w:t xml:space="preserve">Recommendation </w:t>
      </w:r>
      <w:hyperlink r:id="rId17" w:history="1">
        <w:r w:rsidRPr="009D1A63">
          <w:rPr>
            <w:rStyle w:val="Hyperlink"/>
            <w:lang w:val="en-GB" w:eastAsia="ja-JP"/>
          </w:rPr>
          <w:t>I</w:t>
        </w:r>
        <w:r w:rsidRPr="009D1A63">
          <w:rPr>
            <w:rStyle w:val="Hyperlink"/>
            <w:lang w:val="en-GB" w:eastAsia="zh-CN"/>
          </w:rPr>
          <w:t>TU-R BT.2075</w:t>
        </w:r>
      </w:hyperlink>
      <w:r w:rsidRPr="009D1A63">
        <w:rPr>
          <w:lang w:val="en-GB" w:eastAsia="ja-JP"/>
        </w:rPr>
        <w:t xml:space="preserve"> – Integrated broadcast-broadband system</w:t>
      </w:r>
    </w:p>
    <w:p w14:paraId="31173AD4" w14:textId="77777777" w:rsidR="009D1A63" w:rsidRPr="009D1A63" w:rsidRDefault="009D1A63" w:rsidP="009D1A63">
      <w:pPr>
        <w:pStyle w:val="enumlev2"/>
        <w:rPr>
          <w:lang w:val="en-GB" w:eastAsia="ja-JP"/>
        </w:rPr>
      </w:pPr>
      <w:r w:rsidRPr="009D1A63">
        <w:rPr>
          <w:lang w:val="en-GB" w:eastAsia="zh-CN"/>
        </w:rPr>
        <w:t>–</w:t>
      </w:r>
      <w:r w:rsidRPr="009D1A63">
        <w:rPr>
          <w:lang w:val="en-GB" w:eastAsia="zh-CN"/>
        </w:rPr>
        <w:tab/>
      </w:r>
      <w:r w:rsidRPr="009D1A63">
        <w:rPr>
          <w:lang w:val="en-GB" w:eastAsia="ja-JP"/>
        </w:rPr>
        <w:t xml:space="preserve">Report </w:t>
      </w:r>
      <w:hyperlink r:id="rId18" w:history="1">
        <w:r w:rsidRPr="009D1A63">
          <w:rPr>
            <w:rStyle w:val="Hyperlink"/>
            <w:lang w:val="en-GB" w:eastAsia="ja-JP"/>
          </w:rPr>
          <w:t>ITU-R BT.2267</w:t>
        </w:r>
      </w:hyperlink>
      <w:r w:rsidRPr="009D1A63">
        <w:rPr>
          <w:lang w:val="en-GB" w:eastAsia="ja-JP"/>
        </w:rPr>
        <w:t xml:space="preserve"> – Integrated broadcast-broadband systems</w:t>
      </w:r>
    </w:p>
    <w:p w14:paraId="6338AFBB" w14:textId="77777777" w:rsidR="009D1A63" w:rsidRPr="009D1A63" w:rsidRDefault="009D1A63" w:rsidP="009D1A63">
      <w:pPr>
        <w:pStyle w:val="enumlev1"/>
        <w:rPr>
          <w:lang w:val="en-GB" w:eastAsia="zh-CN"/>
        </w:rPr>
      </w:pPr>
      <w:r w:rsidRPr="009D1A63">
        <w:rPr>
          <w:lang w:val="en-GB"/>
        </w:rPr>
        <w:tab/>
        <w:t xml:space="preserve">IBB applications </w:t>
      </w:r>
      <w:r w:rsidRPr="009D1A63">
        <w:rPr>
          <w:lang w:val="en-GB" w:eastAsia="ja-JP"/>
        </w:rPr>
        <w:t>may</w:t>
      </w:r>
      <w:r w:rsidRPr="009D1A63">
        <w:rPr>
          <w:lang w:val="en-GB"/>
        </w:rPr>
        <w:t xml:space="preserve"> work as service enablers on various kinds of terminals via various kinds of delivery networks, and seamlessly integrate the final delivery to the end users.</w:t>
      </w:r>
    </w:p>
    <w:p w14:paraId="10BA752C" w14:textId="77777777" w:rsidR="009D1A63" w:rsidRPr="007A2DEC" w:rsidRDefault="009D1A63" w:rsidP="009D1A63">
      <w:pPr>
        <w:pStyle w:val="enumlev1"/>
        <w:rPr>
          <w:lang w:val="en-GB" w:eastAsia="zh-CN"/>
        </w:rPr>
      </w:pPr>
      <w:r w:rsidRPr="007A2DEC">
        <w:rPr>
          <w:lang w:val="en-GB" w:eastAsia="zh-CN"/>
        </w:rPr>
        <w:t>2)</w:t>
      </w:r>
      <w:r w:rsidRPr="007A2DEC">
        <w:rPr>
          <w:lang w:val="en-GB" w:eastAsia="zh-CN"/>
        </w:rPr>
        <w:tab/>
        <w:t>International Mobile Telecommunications (IMT) networks</w:t>
      </w:r>
    </w:p>
    <w:p w14:paraId="5C2DE376" w14:textId="77777777" w:rsidR="009D1A63" w:rsidRPr="007A2DEC" w:rsidRDefault="009D1A63" w:rsidP="009D1A63">
      <w:pPr>
        <w:pStyle w:val="enumlev2"/>
        <w:rPr>
          <w:lang w:val="en-GB" w:eastAsia="zh-CN"/>
        </w:rPr>
      </w:pPr>
      <w:r w:rsidRPr="007A2DEC">
        <w:rPr>
          <w:lang w:val="en-GB" w:eastAsia="zh-CN"/>
        </w:rPr>
        <w:t>–</w:t>
      </w:r>
      <w:r w:rsidRPr="007A2DEC">
        <w:rPr>
          <w:lang w:val="en-GB" w:eastAsia="zh-CN"/>
        </w:rPr>
        <w:tab/>
        <w:t xml:space="preserve">Report </w:t>
      </w:r>
      <w:hyperlink r:id="rId19" w:history="1">
        <w:r w:rsidRPr="007A2DEC">
          <w:rPr>
            <w:rStyle w:val="Hyperlink"/>
            <w:lang w:val="en-GB" w:eastAsia="zh-CN"/>
          </w:rPr>
          <w:t>ITU-R M.2373</w:t>
        </w:r>
      </w:hyperlink>
      <w:r w:rsidRPr="007A2DEC">
        <w:rPr>
          <w:lang w:val="en-GB" w:eastAsia="zh-CN"/>
        </w:rPr>
        <w:t xml:space="preserve"> – Audio-visual capabilities and applications supported by terrestrial IMT systems</w:t>
      </w:r>
    </w:p>
    <w:p w14:paraId="677C14D5" w14:textId="77777777" w:rsidR="009D1A63" w:rsidRPr="007A2DEC" w:rsidRDefault="009D1A63" w:rsidP="009D1A63">
      <w:pPr>
        <w:pStyle w:val="enumlev1"/>
        <w:rPr>
          <w:lang w:val="en-GB" w:eastAsia="ja-JP"/>
        </w:rPr>
      </w:pPr>
      <w:r w:rsidRPr="007A2DEC">
        <w:rPr>
          <w:lang w:val="en-GB" w:eastAsia="ja-JP"/>
        </w:rPr>
        <w:tab/>
        <w:t>Concerning delivery over IMT networks, Report ITU-R M.2373 describes the capabilities of IMT systems to deliver audio-visual services. It also examines user requirements as well as some of the requirements from the audio-visual content providers.</w:t>
      </w:r>
    </w:p>
    <w:p w14:paraId="1E382FF5" w14:textId="77777777" w:rsidR="009D1A63" w:rsidRPr="007A2DEC" w:rsidRDefault="009D1A63" w:rsidP="009D1A63">
      <w:pPr>
        <w:pStyle w:val="enumlev1"/>
        <w:rPr>
          <w:lang w:val="en-GB" w:eastAsia="ja-JP"/>
        </w:rPr>
      </w:pPr>
      <w:r w:rsidRPr="007A2DEC">
        <w:rPr>
          <w:lang w:val="en-GB" w:eastAsia="ja-JP"/>
        </w:rPr>
        <w:t>3)</w:t>
      </w:r>
      <w:r w:rsidRPr="007A2DEC">
        <w:rPr>
          <w:lang w:val="en-GB" w:eastAsia="ja-JP"/>
        </w:rPr>
        <w:tab/>
        <w:t>Access network transport</w:t>
      </w:r>
    </w:p>
    <w:p w14:paraId="6C949827" w14:textId="77777777" w:rsidR="009D1A63" w:rsidRPr="007A2DEC" w:rsidRDefault="009D1A63" w:rsidP="009D1A63">
      <w:pPr>
        <w:pStyle w:val="enumlev2"/>
        <w:rPr>
          <w:lang w:val="en-GB" w:eastAsia="zh-CN"/>
        </w:rPr>
      </w:pPr>
      <w:r w:rsidRPr="007A2DEC">
        <w:rPr>
          <w:lang w:val="en-GB" w:eastAsia="zh-CN"/>
        </w:rPr>
        <w:t>–</w:t>
      </w:r>
      <w:r w:rsidRPr="007A2DEC">
        <w:rPr>
          <w:lang w:val="en-GB" w:eastAsia="zh-CN"/>
        </w:rPr>
        <w:tab/>
      </w:r>
      <w:hyperlink r:id="rId20" w:history="1">
        <w:r w:rsidRPr="007A2DEC">
          <w:rPr>
            <w:color w:val="0000FF"/>
            <w:u w:val="single"/>
            <w:lang w:val="en-GB" w:eastAsia="zh-CN"/>
          </w:rPr>
          <w:t>http://www.itu.int/en/ITU-T/studygroups/com15/Pages/ant.aspx</w:t>
        </w:r>
      </w:hyperlink>
      <w:r w:rsidRPr="007A2DEC">
        <w:rPr>
          <w:lang w:val="en-GB" w:eastAsia="zh-CN"/>
        </w:rPr>
        <w:t xml:space="preserve"> </w:t>
      </w:r>
    </w:p>
    <w:p w14:paraId="1B9DFB51" w14:textId="77777777" w:rsidR="009D1A63" w:rsidRPr="007A2DEC" w:rsidRDefault="009D1A63" w:rsidP="009D1A63">
      <w:pPr>
        <w:pStyle w:val="enumlev1"/>
        <w:spacing w:before="120"/>
        <w:rPr>
          <w:lang w:val="en-GB" w:eastAsia="ja-JP"/>
        </w:rPr>
      </w:pPr>
      <w:r w:rsidRPr="007A2DEC">
        <w:rPr>
          <w:lang w:val="en-GB" w:eastAsia="ja-JP"/>
        </w:rPr>
        <w:tab/>
        <w:t>“Access network transport standards overview” is found on the above URL. Some of the networks listed in the overview are effective means of delivery for the global platform.</w:t>
      </w:r>
    </w:p>
    <w:p w14:paraId="16BF22AD" w14:textId="77777777" w:rsidR="009D1A63" w:rsidRPr="007A2DEC" w:rsidRDefault="009D1A63" w:rsidP="009D1A63">
      <w:pPr>
        <w:pStyle w:val="Heading1"/>
        <w:rPr>
          <w:lang w:val="en-GB" w:eastAsia="ja-JP"/>
        </w:rPr>
      </w:pPr>
      <w:r w:rsidRPr="007A2DEC">
        <w:rPr>
          <w:lang w:val="en-GB" w:eastAsia="ja-JP"/>
        </w:rPr>
        <w:t>9</w:t>
      </w:r>
      <w:r w:rsidRPr="007A2DEC">
        <w:rPr>
          <w:lang w:val="en-GB" w:eastAsia="zh-CN"/>
        </w:rPr>
        <w:tab/>
      </w:r>
      <w:r w:rsidRPr="007A2DEC">
        <w:rPr>
          <w:lang w:val="en-GB"/>
        </w:rPr>
        <w:t>Bibliography</w:t>
      </w:r>
    </w:p>
    <w:p w14:paraId="3DA20EEE" w14:textId="77777777" w:rsidR="009D1A63" w:rsidRPr="007A2DEC" w:rsidRDefault="009D1A63" w:rsidP="009D1A63">
      <w:pPr>
        <w:pStyle w:val="Reftext"/>
        <w:rPr>
          <w:lang w:val="en-GB" w:eastAsia="zh-CN"/>
        </w:rPr>
      </w:pPr>
      <w:r w:rsidRPr="007A2DEC">
        <w:rPr>
          <w:lang w:val="en-GB" w:eastAsia="zh-CN"/>
        </w:rPr>
        <w:t>[1]</w:t>
      </w:r>
      <w:r w:rsidRPr="007A2DEC">
        <w:rPr>
          <w:lang w:val="en-GB" w:eastAsia="zh-CN"/>
        </w:rPr>
        <w:tab/>
        <w:t>EBU Technology Fact Sheet – Public Service Media Requirements in Distribution – December 2014.</w:t>
      </w:r>
    </w:p>
    <w:p w14:paraId="0D239043" w14:textId="77777777" w:rsidR="009D1A63" w:rsidRPr="007A2DEC" w:rsidRDefault="009D1A63" w:rsidP="009D1A63">
      <w:pPr>
        <w:pStyle w:val="Reftext"/>
        <w:rPr>
          <w:lang w:val="en-GB" w:eastAsia="zh-CN"/>
        </w:rPr>
      </w:pPr>
      <w:r w:rsidRPr="007A2DEC">
        <w:rPr>
          <w:lang w:val="en-GB" w:eastAsia="zh-CN"/>
        </w:rPr>
        <w:t>[2]</w:t>
      </w:r>
      <w:r w:rsidRPr="007A2DEC">
        <w:rPr>
          <w:lang w:val="en-GB" w:eastAsia="zh-CN"/>
        </w:rPr>
        <w:tab/>
        <w:t>EBU Technical Report TR 026 – Assessment of available options for the distribution of broadcasting services – June 2014.</w:t>
      </w:r>
    </w:p>
    <w:p w14:paraId="28621EFA" w14:textId="77777777" w:rsidR="009D1A63" w:rsidRPr="007A2DEC" w:rsidRDefault="009D1A63" w:rsidP="007A2DEC">
      <w:pPr>
        <w:pStyle w:val="Reftext"/>
        <w:rPr>
          <w:lang w:val="en-GB" w:eastAsia="zh-CN"/>
        </w:rPr>
      </w:pPr>
      <w:r w:rsidRPr="007A2DEC">
        <w:rPr>
          <w:lang w:val="en-GB" w:eastAsia="zh-CN"/>
        </w:rPr>
        <w:t>[3]</w:t>
      </w:r>
      <w:r w:rsidRPr="007A2DEC">
        <w:rPr>
          <w:lang w:val="en-GB" w:eastAsia="zh-CN"/>
        </w:rPr>
        <w:tab/>
        <w:t>A/300 – ATSC Standard: ATSC 3.0 System – October 2017.</w:t>
      </w:r>
    </w:p>
    <w:p w14:paraId="574B1EFB" w14:textId="77777777" w:rsidR="009D1A63" w:rsidRPr="007A2DEC" w:rsidRDefault="009D1A63" w:rsidP="009D1A63">
      <w:pPr>
        <w:rPr>
          <w:lang w:val="en-GB" w:eastAsia="zh-CN"/>
        </w:rPr>
      </w:pPr>
    </w:p>
    <w:p w14:paraId="77F06BEE" w14:textId="77777777" w:rsidR="009D1A63" w:rsidRPr="007A2DEC" w:rsidRDefault="009D1A63" w:rsidP="009D1A63">
      <w:pPr>
        <w:pStyle w:val="enumlev1"/>
        <w:rPr>
          <w:lang w:val="en-GB" w:eastAsia="zh-CN"/>
        </w:rPr>
      </w:pPr>
    </w:p>
    <w:p w14:paraId="5D69871D" w14:textId="77777777" w:rsidR="009D1A63" w:rsidRPr="00892893" w:rsidRDefault="009D1A63" w:rsidP="009D1A63">
      <w:pPr>
        <w:pStyle w:val="AnnexNoTitle"/>
        <w:spacing w:before="0" w:after="40"/>
        <w:rPr>
          <w:lang w:val="en-GB" w:eastAsia="ja-JP"/>
        </w:rPr>
      </w:pPr>
      <w:r>
        <w:rPr>
          <w:lang w:val="en-GB" w:eastAsia="ja-JP"/>
        </w:rPr>
        <w:t>Annex 1</w:t>
      </w:r>
      <w:r w:rsidRPr="00892893">
        <w:rPr>
          <w:lang w:val="en-GB" w:eastAsia="ja-JP"/>
        </w:rPr>
        <w:br/>
      </w:r>
      <w:r w:rsidRPr="00892893">
        <w:rPr>
          <w:lang w:val="en-GB" w:eastAsia="ja-JP"/>
        </w:rPr>
        <w:br/>
        <w:t>Technical elements of a global platform</w:t>
      </w:r>
    </w:p>
    <w:p w14:paraId="347154E7" w14:textId="77777777" w:rsidR="009D1A63" w:rsidRPr="007A2DEC" w:rsidRDefault="009D1A63" w:rsidP="009D1A63">
      <w:pPr>
        <w:pStyle w:val="Heading1"/>
        <w:rPr>
          <w:lang w:val="en-GB"/>
        </w:rPr>
      </w:pPr>
      <w:r w:rsidRPr="007A2DEC">
        <w:rPr>
          <w:lang w:val="en-GB"/>
        </w:rPr>
        <w:t>1</w:t>
      </w:r>
      <w:r w:rsidRPr="007A2DEC">
        <w:rPr>
          <w:lang w:val="en-GB"/>
        </w:rPr>
        <w:tab/>
        <w:t>Introduction</w:t>
      </w:r>
    </w:p>
    <w:p w14:paraId="7AD2F4EF" w14:textId="77777777" w:rsidR="009D1A63" w:rsidRPr="007A2DEC" w:rsidRDefault="009D1A63" w:rsidP="009D1A63">
      <w:pPr>
        <w:rPr>
          <w:lang w:val="en-GB" w:eastAsia="ja-JP"/>
        </w:rPr>
      </w:pPr>
      <w:r w:rsidRPr="007A2DEC">
        <w:rPr>
          <w:lang w:val="en-GB" w:eastAsia="ja-JP"/>
        </w:rPr>
        <w:t>This Annex contains examples of some of the technical elements of a global platform.</w:t>
      </w:r>
    </w:p>
    <w:p w14:paraId="0A0B7EEC" w14:textId="77777777" w:rsidR="009D1A63" w:rsidRPr="007A2DEC" w:rsidRDefault="009D1A63" w:rsidP="009D1A63">
      <w:pPr>
        <w:pStyle w:val="Heading1"/>
        <w:rPr>
          <w:lang w:val="en-GB"/>
        </w:rPr>
      </w:pPr>
      <w:r w:rsidRPr="007A2DEC">
        <w:rPr>
          <w:lang w:val="en-GB"/>
        </w:rPr>
        <w:t>2</w:t>
      </w:r>
      <w:r w:rsidRPr="007A2DEC">
        <w:rPr>
          <w:lang w:val="en-GB"/>
        </w:rPr>
        <w:tab/>
        <w:t>Delivery of IP-based broadcasting services over broadband networks</w:t>
      </w:r>
    </w:p>
    <w:p w14:paraId="7610CE37" w14:textId="77777777" w:rsidR="009D1A63" w:rsidRPr="007A2DEC" w:rsidRDefault="009D1A63" w:rsidP="009D1A63">
      <w:pPr>
        <w:pStyle w:val="Heading2"/>
        <w:rPr>
          <w:lang w:val="en-GB"/>
        </w:rPr>
      </w:pPr>
      <w:r w:rsidRPr="007A2DEC">
        <w:rPr>
          <w:lang w:val="en-GB"/>
        </w:rPr>
        <w:t>2.1</w:t>
      </w:r>
      <w:r w:rsidRPr="007A2DEC">
        <w:rPr>
          <w:lang w:val="en-GB"/>
        </w:rPr>
        <w:tab/>
        <w:t>Overview</w:t>
      </w:r>
    </w:p>
    <w:p w14:paraId="7DC413CE" w14:textId="77777777" w:rsidR="009D1A63" w:rsidRPr="007A2DEC" w:rsidRDefault="009D1A63" w:rsidP="009D1A63">
      <w:pPr>
        <w:rPr>
          <w:lang w:val="en-GB" w:eastAsia="ja-JP"/>
        </w:rPr>
      </w:pPr>
      <w:r w:rsidRPr="007A2DEC">
        <w:rPr>
          <w:lang w:val="en-GB" w:eastAsia="ja-JP"/>
        </w:rPr>
        <w:t>Internet Protocol (IP)-based broadcasting systems such as ISDB-S3 and ATSC 3.0 have been developed. In these systems, broadcasting services are transmitted as IP packets, which are used in broadband networks. Since IP packets are a common interface between broadcast and broadband, broadcast channels can be used to deliver broadcasting services to broadband networks without making any changes to these services, such as by transcoding, replacing encryption for Conditional Access System (CAS) or Digital Rights Managements (DRM), or converting the protocol.</w:t>
      </w:r>
    </w:p>
    <w:p w14:paraId="6638C18A" w14:textId="77777777" w:rsidR="009D1A63" w:rsidRPr="007A2DEC" w:rsidRDefault="009D1A63" w:rsidP="009D1A63">
      <w:pPr>
        <w:keepLines/>
        <w:rPr>
          <w:lang w:val="en-GB" w:eastAsia="ja-JP"/>
        </w:rPr>
      </w:pPr>
      <w:r w:rsidRPr="007A2DEC">
        <w:rPr>
          <w:lang w:val="en-GB" w:eastAsia="ja-JP"/>
        </w:rPr>
        <w:t>Figure A1 illustrates the protocols used in IP-based broadcasting and broadband. A broadcaster is able to transmit its services by using the same protocols for broadcast channels as for broadband networks. A TV set can receive these broadcast services with the same protocols even though they are transmitted along different paths.</w:t>
      </w:r>
    </w:p>
    <w:p w14:paraId="2A65C724" w14:textId="77777777" w:rsidR="009D1A63" w:rsidRPr="007A2DEC" w:rsidRDefault="009D1A63" w:rsidP="009D1A63">
      <w:pPr>
        <w:pStyle w:val="FigureNo"/>
        <w:rPr>
          <w:lang w:val="en-GB"/>
        </w:rPr>
      </w:pPr>
      <w:r w:rsidRPr="007A2DEC">
        <w:rPr>
          <w:lang w:val="en-GB"/>
        </w:rPr>
        <w:t>FIGURE A1</w:t>
      </w:r>
    </w:p>
    <w:p w14:paraId="1D957B29" w14:textId="77777777" w:rsidR="009D1A63" w:rsidRPr="007A2DEC" w:rsidRDefault="009D1A63" w:rsidP="009D1A63">
      <w:pPr>
        <w:pStyle w:val="Figuretitle"/>
        <w:rPr>
          <w:lang w:val="en-GB"/>
        </w:rPr>
      </w:pPr>
      <w:r w:rsidRPr="007A2DEC">
        <w:rPr>
          <w:lang w:val="en-GB"/>
        </w:rPr>
        <w:t>Protocols in IP-based broadcasting and broadband</w:t>
      </w:r>
    </w:p>
    <w:p w14:paraId="0AA28786" w14:textId="77777777" w:rsidR="009D1A63" w:rsidRPr="001E7D8C" w:rsidRDefault="009D1A63" w:rsidP="009D1A63">
      <w:pPr>
        <w:pStyle w:val="Figure"/>
      </w:pPr>
      <w:r>
        <w:rPr>
          <w:noProof/>
          <w:lang w:val="en-GB" w:eastAsia="en-GB"/>
        </w:rPr>
        <w:drawing>
          <wp:inline distT="0" distB="0" distL="0" distR="0" wp14:anchorId="781F8BAB" wp14:editId="6D3E0B3D">
            <wp:extent cx="5757684" cy="415138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400-A01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7684" cy="4151384"/>
                    </a:xfrm>
                    <a:prstGeom prst="rect">
                      <a:avLst/>
                    </a:prstGeom>
                  </pic:spPr>
                </pic:pic>
              </a:graphicData>
            </a:graphic>
          </wp:inline>
        </w:drawing>
      </w:r>
    </w:p>
    <w:p w14:paraId="1835D8ED" w14:textId="77777777" w:rsidR="009D1A63" w:rsidRPr="007A2DEC" w:rsidRDefault="009D1A63" w:rsidP="009D1A63">
      <w:pPr>
        <w:pStyle w:val="Heading2"/>
        <w:rPr>
          <w:lang w:val="en-GB"/>
        </w:rPr>
      </w:pPr>
      <w:r w:rsidRPr="007A2DEC">
        <w:rPr>
          <w:lang w:val="en-GB"/>
        </w:rPr>
        <w:t>2.2</w:t>
      </w:r>
      <w:r w:rsidRPr="007A2DEC">
        <w:rPr>
          <w:lang w:val="en-GB"/>
        </w:rPr>
        <w:tab/>
        <w:t>Differences between broadcast channels and broadband networks</w:t>
      </w:r>
    </w:p>
    <w:p w14:paraId="64CFCD3E" w14:textId="77777777" w:rsidR="009D1A63" w:rsidRPr="007A2DEC" w:rsidRDefault="009D1A63" w:rsidP="009D1A63">
      <w:pPr>
        <w:rPr>
          <w:lang w:val="en-GB" w:eastAsia="ja-JP"/>
        </w:rPr>
      </w:pPr>
      <w:r w:rsidRPr="007A2DEC">
        <w:rPr>
          <w:lang w:val="en-GB" w:eastAsia="ja-JP"/>
        </w:rPr>
        <w:t>The ISDB-S3 system uses MPEG Media Transport (MMT), a media transport protocol on top of IP, to transmit broadcasting services including audio, video, and other signals. In ATSC 3.0, either MMT or ROUTE/DASH on top of IP is used to transmit broadcasting services. In any of these systems, IP packets carry the broadcasting services through the broadcast channel.</w:t>
      </w:r>
    </w:p>
    <w:p w14:paraId="1301B8DD" w14:textId="77777777" w:rsidR="009D1A63" w:rsidRPr="007A2DEC" w:rsidRDefault="009D1A63" w:rsidP="009D1A63">
      <w:pPr>
        <w:rPr>
          <w:lang w:val="en-GB" w:eastAsia="ja-JP"/>
        </w:rPr>
      </w:pPr>
      <w:r w:rsidRPr="007A2DEC">
        <w:rPr>
          <w:lang w:val="en-GB" w:eastAsia="ja-JP"/>
        </w:rPr>
        <w:t>In the case of a broadcast channel, broadcast services are transmitted by multicasting UDP/IP packets to any receiver, as the channel is a unidirectional path. The broadcast channel for fixed reception provides quasi-error-free transmissions, because broadcast systems have a robust error correction mechanism in their physical layer. In the case of ATSC 3.0, both physical layer error correction and Application Layer-Forward Error Correction (AL-FEC) are specified. In the case of DVB-T2, in addition to the defined physical layer FEC, an application layer FEC can be used in combination with the DVB defined Generic Streaming Encapsulation (GSE) protocol. MMT also supports AL-FEC as specified in ISO/IEC 23308-10 “MPEG Media Transport Forward Error Correction (FEC) codes”.</w:t>
      </w:r>
    </w:p>
    <w:p w14:paraId="441DBAFF" w14:textId="77777777" w:rsidR="009D1A63" w:rsidRPr="007A2DEC" w:rsidRDefault="009D1A63" w:rsidP="009D1A63">
      <w:pPr>
        <w:rPr>
          <w:lang w:val="en-GB" w:eastAsia="ja-JP"/>
        </w:rPr>
      </w:pPr>
      <w:r w:rsidRPr="007A2DEC">
        <w:rPr>
          <w:lang w:val="en-GB" w:eastAsia="ja-JP"/>
        </w:rPr>
        <w:t>In the case of broadband, both bidirectional transmission in the form of TCP/IP packets and unidirectional transmission with the form of UDP/IP packets are possible. However, packet losses could result from buffer overflows at routers on the transmission path, even if there are no packet losses over the broadband lines themselves. Re-transmission of packets with the TCP mechanism or AL-FEC in combination with UDP is often used to keep transmission quality high when packet losses occur.</w:t>
      </w:r>
    </w:p>
    <w:p w14:paraId="439B91C4" w14:textId="77777777" w:rsidR="009D1A63" w:rsidRPr="007A2DEC" w:rsidRDefault="009D1A63" w:rsidP="009D1A63">
      <w:pPr>
        <w:pStyle w:val="Heading2"/>
        <w:rPr>
          <w:lang w:val="en-GB"/>
        </w:rPr>
      </w:pPr>
      <w:r w:rsidRPr="007A2DEC">
        <w:rPr>
          <w:lang w:val="en-GB"/>
        </w:rPr>
        <w:t>2.3</w:t>
      </w:r>
      <w:r w:rsidRPr="007A2DEC">
        <w:rPr>
          <w:lang w:val="en-GB"/>
        </w:rPr>
        <w:tab/>
        <w:t>Experiment on delivery of 8K programmes over broadcast and broadband</w:t>
      </w:r>
    </w:p>
    <w:p w14:paraId="4233F0D5" w14:textId="77777777" w:rsidR="009D1A63" w:rsidRPr="007A2DEC" w:rsidRDefault="009D1A63" w:rsidP="009D1A63">
      <w:pPr>
        <w:rPr>
          <w:lang w:val="en-GB" w:eastAsia="ja-JP"/>
        </w:rPr>
      </w:pPr>
      <w:r w:rsidRPr="007A2DEC">
        <w:rPr>
          <w:lang w:val="en-GB" w:eastAsia="ja-JP"/>
        </w:rPr>
        <w:t>NHK conducted an experiment in May 2016 in order to confirm that the protocol of ISDB-S3 works through an actual broadband network without any modifications. Figure A2 shows the experimental system.</w:t>
      </w:r>
    </w:p>
    <w:p w14:paraId="5DAAF30B" w14:textId="77777777" w:rsidR="009D1A63" w:rsidRPr="007A2DEC" w:rsidRDefault="009D1A63" w:rsidP="009D1A63">
      <w:pPr>
        <w:pStyle w:val="FigureNo"/>
        <w:rPr>
          <w:lang w:val="en-GB"/>
        </w:rPr>
      </w:pPr>
      <w:r w:rsidRPr="007A2DEC">
        <w:rPr>
          <w:lang w:val="en-GB"/>
        </w:rPr>
        <w:t>FIGURE A2</w:t>
      </w:r>
    </w:p>
    <w:p w14:paraId="023ADAC5" w14:textId="77777777" w:rsidR="009D1A63" w:rsidRPr="007A2DEC" w:rsidRDefault="009D1A63" w:rsidP="009D1A63">
      <w:pPr>
        <w:pStyle w:val="Figuretitle"/>
        <w:rPr>
          <w:lang w:val="en-GB"/>
        </w:rPr>
      </w:pPr>
      <w:r w:rsidRPr="007A2DEC">
        <w:rPr>
          <w:lang w:val="en-GB"/>
        </w:rPr>
        <w:t>Experimental system using actual broadband network</w:t>
      </w:r>
    </w:p>
    <w:p w14:paraId="26E76F04" w14:textId="77777777" w:rsidR="009D1A63" w:rsidRPr="00892893" w:rsidRDefault="009D1A63" w:rsidP="009D1A63">
      <w:pPr>
        <w:pStyle w:val="Figure"/>
        <w:rPr>
          <w:lang w:eastAsia="ja-JP"/>
        </w:rPr>
      </w:pPr>
      <w:r>
        <w:rPr>
          <w:noProof/>
          <w:lang w:val="en-GB" w:eastAsia="en-GB"/>
        </w:rPr>
        <w:drawing>
          <wp:inline distT="0" distB="0" distL="0" distR="0" wp14:anchorId="00422790" wp14:editId="04F4714B">
            <wp:extent cx="5754636" cy="254508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T.2400-A02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4636" cy="2545085"/>
                    </a:xfrm>
                    <a:prstGeom prst="rect">
                      <a:avLst/>
                    </a:prstGeom>
                  </pic:spPr>
                </pic:pic>
              </a:graphicData>
            </a:graphic>
          </wp:inline>
        </w:drawing>
      </w:r>
    </w:p>
    <w:p w14:paraId="179AAFD2" w14:textId="77777777" w:rsidR="009D1A63" w:rsidRPr="007A2DEC" w:rsidRDefault="009D1A63" w:rsidP="009D1A63">
      <w:pPr>
        <w:pStyle w:val="Figurelegend"/>
        <w:rPr>
          <w:lang w:val="en-GB"/>
        </w:rPr>
      </w:pPr>
      <w:r w:rsidRPr="007A2DEC">
        <w:rPr>
          <w:lang w:val="en-GB"/>
        </w:rPr>
        <w:t>*ONU: Optical Network Unit.</w:t>
      </w:r>
    </w:p>
    <w:p w14:paraId="2457BAB8" w14:textId="77777777" w:rsidR="009D1A63" w:rsidRPr="007A2DEC" w:rsidRDefault="009D1A63" w:rsidP="009D1A63">
      <w:pPr>
        <w:pStyle w:val="Normalaftertitle"/>
        <w:rPr>
          <w:lang w:val="en-GB" w:eastAsia="ja-JP"/>
        </w:rPr>
      </w:pPr>
      <w:r w:rsidRPr="007A2DEC">
        <w:rPr>
          <w:lang w:val="en-GB" w:eastAsia="ja-JP"/>
        </w:rPr>
        <w:t>The content server and receiver were located in Setagaya, Tokyo in Japan. The ISDB-S3 modulator and demodulator are connected back-to-back as the broadcast channel. A 10G-EPON was used as the broadband network. The server transmitted one programme through an ISDB-S3 modulator and demodulator and eleven programmes through broadband.</w:t>
      </w:r>
    </w:p>
    <w:p w14:paraId="54A2FDDC" w14:textId="77777777" w:rsidR="009D1A63" w:rsidRPr="007A2DEC" w:rsidRDefault="009D1A63" w:rsidP="009D1A63">
      <w:pPr>
        <w:rPr>
          <w:lang w:val="en-GB" w:eastAsia="ja-JP"/>
        </w:rPr>
      </w:pPr>
      <w:r w:rsidRPr="007A2DEC">
        <w:rPr>
          <w:lang w:val="en-GB" w:eastAsia="ja-JP"/>
        </w:rPr>
        <w:t>Each programme consisted of encoded 8K video and two-channel audio signals. It was transmitted in real-time in accordance with their presentation time by using MMTP/UDP/IPv6 packets, whose bitrates were approximately 100 Mbit/s. Table A1 lists the signals transmitted in the experiment.</w:t>
      </w:r>
    </w:p>
    <w:p w14:paraId="0BF1B2AC" w14:textId="77777777" w:rsidR="009D1A63" w:rsidRPr="007A2DEC" w:rsidRDefault="009D1A63" w:rsidP="009D1A63">
      <w:pPr>
        <w:pStyle w:val="TableNo"/>
        <w:rPr>
          <w:lang w:val="en-GB"/>
        </w:rPr>
      </w:pPr>
      <w:r w:rsidRPr="007A2DEC">
        <w:rPr>
          <w:lang w:val="en-GB"/>
        </w:rPr>
        <w:t>TABLE A1</w:t>
      </w:r>
    </w:p>
    <w:p w14:paraId="52602A7A" w14:textId="77777777" w:rsidR="009D1A63" w:rsidRPr="007A2DEC" w:rsidRDefault="009D1A63" w:rsidP="009D1A63">
      <w:pPr>
        <w:pStyle w:val="Tabletitle"/>
        <w:rPr>
          <w:lang w:val="en-GB"/>
        </w:rPr>
      </w:pPr>
      <w:r w:rsidRPr="007A2DEC">
        <w:rPr>
          <w:lang w:val="en-GB"/>
        </w:rPr>
        <w:t>Signals transmitted in experiment</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2542"/>
      </w:tblGrid>
      <w:tr w:rsidR="009D1A63" w:rsidRPr="00892893" w14:paraId="58D7610B" w14:textId="77777777" w:rsidTr="00B72D8E">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E4A7ACA" w14:textId="77777777" w:rsidR="009D1A63" w:rsidRPr="00892893" w:rsidRDefault="009D1A63" w:rsidP="00B72D8E">
            <w:pPr>
              <w:pStyle w:val="Tablehead"/>
            </w:pPr>
            <w:r w:rsidRPr="00892893">
              <w:t>Item</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1A556383" w14:textId="77777777" w:rsidR="009D1A63" w:rsidRPr="00892893" w:rsidRDefault="009D1A63" w:rsidP="00B72D8E">
            <w:pPr>
              <w:pStyle w:val="Tablehead"/>
            </w:pPr>
            <w:r w:rsidRPr="00892893">
              <w:t>Configuration</w:t>
            </w:r>
          </w:p>
        </w:tc>
      </w:tr>
      <w:tr w:rsidR="009D1A63" w:rsidRPr="00892893" w14:paraId="5F49B8B5" w14:textId="77777777" w:rsidTr="00B72D8E">
        <w:trPr>
          <w:trHeight w:val="205"/>
          <w:jc w:val="center"/>
        </w:trPr>
        <w:tc>
          <w:tcPr>
            <w:tcW w:w="2689" w:type="dxa"/>
            <w:tcBorders>
              <w:top w:val="single" w:sz="4" w:space="0" w:color="auto"/>
              <w:bottom w:val="single" w:sz="4" w:space="0" w:color="auto"/>
            </w:tcBorders>
            <w:shd w:val="clear" w:color="auto" w:fill="auto"/>
            <w:vAlign w:val="center"/>
          </w:tcPr>
          <w:p w14:paraId="59B2D5A3" w14:textId="77777777" w:rsidR="009D1A63" w:rsidRPr="00892893" w:rsidRDefault="009D1A63" w:rsidP="00B72D8E">
            <w:pPr>
              <w:pStyle w:val="Tabletext"/>
            </w:pPr>
            <w:r w:rsidRPr="00892893">
              <w:t>IP version</w:t>
            </w:r>
          </w:p>
        </w:tc>
        <w:tc>
          <w:tcPr>
            <w:tcW w:w="2981" w:type="dxa"/>
            <w:tcBorders>
              <w:top w:val="single" w:sz="4" w:space="0" w:color="auto"/>
              <w:bottom w:val="single" w:sz="4" w:space="0" w:color="auto"/>
            </w:tcBorders>
            <w:shd w:val="clear" w:color="auto" w:fill="auto"/>
            <w:vAlign w:val="center"/>
          </w:tcPr>
          <w:p w14:paraId="3CBAA49C" w14:textId="77777777" w:rsidR="009D1A63" w:rsidRPr="00892893" w:rsidRDefault="009D1A63" w:rsidP="00B72D8E">
            <w:pPr>
              <w:pStyle w:val="Tabletext"/>
              <w:jc w:val="center"/>
            </w:pPr>
            <w:r w:rsidRPr="00892893">
              <w:t>IPv6</w:t>
            </w:r>
          </w:p>
        </w:tc>
      </w:tr>
      <w:tr w:rsidR="009D1A63" w:rsidRPr="00892893" w14:paraId="762E7127" w14:textId="77777777" w:rsidTr="00B72D8E">
        <w:trPr>
          <w:jc w:val="center"/>
        </w:trPr>
        <w:tc>
          <w:tcPr>
            <w:tcW w:w="2689" w:type="dxa"/>
            <w:tcBorders>
              <w:top w:val="single" w:sz="4" w:space="0" w:color="auto"/>
              <w:bottom w:val="single" w:sz="4" w:space="0" w:color="auto"/>
            </w:tcBorders>
            <w:shd w:val="clear" w:color="auto" w:fill="auto"/>
            <w:vAlign w:val="center"/>
          </w:tcPr>
          <w:p w14:paraId="2A3FCEE6" w14:textId="77777777" w:rsidR="009D1A63" w:rsidRPr="00892893" w:rsidRDefault="009D1A63" w:rsidP="00B72D8E">
            <w:pPr>
              <w:pStyle w:val="Tabletext"/>
            </w:pPr>
            <w:r w:rsidRPr="00892893">
              <w:t>Transport protocol</w:t>
            </w:r>
          </w:p>
        </w:tc>
        <w:tc>
          <w:tcPr>
            <w:tcW w:w="2981" w:type="dxa"/>
            <w:tcBorders>
              <w:top w:val="single" w:sz="4" w:space="0" w:color="auto"/>
              <w:bottom w:val="single" w:sz="4" w:space="0" w:color="auto"/>
            </w:tcBorders>
            <w:shd w:val="clear" w:color="auto" w:fill="auto"/>
            <w:vAlign w:val="center"/>
          </w:tcPr>
          <w:p w14:paraId="6CF10A8B" w14:textId="77777777" w:rsidR="009D1A63" w:rsidRPr="00892893" w:rsidRDefault="009D1A63" w:rsidP="00B72D8E">
            <w:pPr>
              <w:pStyle w:val="Tabletext"/>
              <w:jc w:val="center"/>
            </w:pPr>
            <w:r w:rsidRPr="00892893">
              <w:t>MMTP/UDP</w:t>
            </w:r>
          </w:p>
        </w:tc>
      </w:tr>
      <w:tr w:rsidR="009D1A63" w:rsidRPr="00892893" w14:paraId="25947FEE" w14:textId="77777777" w:rsidTr="00B72D8E">
        <w:trPr>
          <w:jc w:val="center"/>
        </w:trPr>
        <w:tc>
          <w:tcPr>
            <w:tcW w:w="2689" w:type="dxa"/>
            <w:tcBorders>
              <w:top w:val="single" w:sz="4" w:space="0" w:color="auto"/>
              <w:bottom w:val="single" w:sz="4" w:space="0" w:color="auto"/>
            </w:tcBorders>
            <w:shd w:val="clear" w:color="auto" w:fill="auto"/>
            <w:vAlign w:val="center"/>
          </w:tcPr>
          <w:p w14:paraId="6EB7CC57" w14:textId="77777777" w:rsidR="009D1A63" w:rsidRPr="00892893" w:rsidRDefault="009D1A63" w:rsidP="00B72D8E">
            <w:pPr>
              <w:pStyle w:val="Tabletext"/>
            </w:pPr>
            <w:r w:rsidRPr="00892893">
              <w:t>IP packet size</w:t>
            </w:r>
          </w:p>
        </w:tc>
        <w:tc>
          <w:tcPr>
            <w:tcW w:w="2981" w:type="dxa"/>
            <w:tcBorders>
              <w:top w:val="single" w:sz="4" w:space="0" w:color="auto"/>
              <w:bottom w:val="single" w:sz="4" w:space="0" w:color="auto"/>
            </w:tcBorders>
            <w:shd w:val="clear" w:color="auto" w:fill="auto"/>
            <w:vAlign w:val="center"/>
          </w:tcPr>
          <w:p w14:paraId="1C272A75" w14:textId="77777777" w:rsidR="009D1A63" w:rsidRPr="00892893" w:rsidRDefault="009D1A63" w:rsidP="00B72D8E">
            <w:pPr>
              <w:pStyle w:val="Tabletext"/>
              <w:jc w:val="center"/>
            </w:pPr>
            <w:r w:rsidRPr="00892893">
              <w:t>Max. 1.5 KB</w:t>
            </w:r>
          </w:p>
        </w:tc>
      </w:tr>
      <w:tr w:rsidR="009D1A63" w:rsidRPr="00892893" w14:paraId="0420EEC7" w14:textId="77777777" w:rsidTr="00B72D8E">
        <w:trPr>
          <w:jc w:val="center"/>
        </w:trPr>
        <w:tc>
          <w:tcPr>
            <w:tcW w:w="2689" w:type="dxa"/>
            <w:tcBorders>
              <w:top w:val="single" w:sz="4" w:space="0" w:color="auto"/>
              <w:bottom w:val="single" w:sz="4" w:space="0" w:color="auto"/>
            </w:tcBorders>
            <w:shd w:val="clear" w:color="auto" w:fill="auto"/>
            <w:vAlign w:val="center"/>
          </w:tcPr>
          <w:p w14:paraId="4CFC947E" w14:textId="77777777" w:rsidR="009D1A63" w:rsidRPr="00892893" w:rsidRDefault="009D1A63" w:rsidP="00B72D8E">
            <w:pPr>
              <w:pStyle w:val="Tabletext"/>
            </w:pPr>
            <w:r w:rsidRPr="00892893">
              <w:t>Audio format</w:t>
            </w:r>
          </w:p>
        </w:tc>
        <w:tc>
          <w:tcPr>
            <w:tcW w:w="2981" w:type="dxa"/>
            <w:tcBorders>
              <w:top w:val="single" w:sz="4" w:space="0" w:color="auto"/>
              <w:bottom w:val="single" w:sz="4" w:space="0" w:color="auto"/>
            </w:tcBorders>
            <w:shd w:val="clear" w:color="auto" w:fill="auto"/>
            <w:vAlign w:val="center"/>
          </w:tcPr>
          <w:p w14:paraId="10D9871C" w14:textId="77777777" w:rsidR="009D1A63" w:rsidRPr="00892893" w:rsidRDefault="009D1A63" w:rsidP="00B72D8E">
            <w:pPr>
              <w:pStyle w:val="Tabletext"/>
              <w:jc w:val="center"/>
            </w:pPr>
            <w:r w:rsidRPr="00892893">
              <w:t>Two channels</w:t>
            </w:r>
          </w:p>
        </w:tc>
      </w:tr>
      <w:tr w:rsidR="009D1A63" w:rsidRPr="00892893" w14:paraId="7531C9C5" w14:textId="77777777" w:rsidTr="00B72D8E">
        <w:trPr>
          <w:jc w:val="center"/>
        </w:trPr>
        <w:tc>
          <w:tcPr>
            <w:tcW w:w="2689" w:type="dxa"/>
            <w:tcBorders>
              <w:top w:val="single" w:sz="4" w:space="0" w:color="auto"/>
              <w:bottom w:val="single" w:sz="4" w:space="0" w:color="auto"/>
            </w:tcBorders>
            <w:shd w:val="clear" w:color="auto" w:fill="auto"/>
            <w:vAlign w:val="center"/>
          </w:tcPr>
          <w:p w14:paraId="7E750535" w14:textId="77777777" w:rsidR="009D1A63" w:rsidRPr="00892893" w:rsidRDefault="009D1A63" w:rsidP="00B72D8E">
            <w:pPr>
              <w:pStyle w:val="Tabletext"/>
            </w:pPr>
            <w:r w:rsidRPr="00892893">
              <w:t xml:space="preserve">           coding</w:t>
            </w:r>
          </w:p>
        </w:tc>
        <w:tc>
          <w:tcPr>
            <w:tcW w:w="2981" w:type="dxa"/>
            <w:tcBorders>
              <w:top w:val="single" w:sz="4" w:space="0" w:color="auto"/>
              <w:bottom w:val="single" w:sz="4" w:space="0" w:color="auto"/>
            </w:tcBorders>
            <w:shd w:val="clear" w:color="auto" w:fill="auto"/>
            <w:vAlign w:val="center"/>
          </w:tcPr>
          <w:p w14:paraId="6A55B5F1" w14:textId="77777777" w:rsidR="009D1A63" w:rsidRPr="00892893" w:rsidRDefault="009D1A63" w:rsidP="00B72D8E">
            <w:pPr>
              <w:pStyle w:val="Tabletext"/>
              <w:jc w:val="center"/>
            </w:pPr>
            <w:r w:rsidRPr="00892893">
              <w:t>MPEG-4 AAC LC</w:t>
            </w:r>
          </w:p>
        </w:tc>
      </w:tr>
      <w:tr w:rsidR="009D1A63" w:rsidRPr="00892893" w14:paraId="1FCE6457" w14:textId="77777777" w:rsidTr="00B72D8E">
        <w:trPr>
          <w:jc w:val="center"/>
        </w:trPr>
        <w:tc>
          <w:tcPr>
            <w:tcW w:w="2689" w:type="dxa"/>
            <w:tcBorders>
              <w:top w:val="single" w:sz="4" w:space="0" w:color="auto"/>
              <w:bottom w:val="single" w:sz="4" w:space="0" w:color="auto"/>
            </w:tcBorders>
            <w:shd w:val="clear" w:color="auto" w:fill="auto"/>
            <w:vAlign w:val="center"/>
          </w:tcPr>
          <w:p w14:paraId="12168800" w14:textId="77777777" w:rsidR="009D1A63" w:rsidRPr="00892893" w:rsidRDefault="009D1A63" w:rsidP="00B72D8E">
            <w:pPr>
              <w:pStyle w:val="Tabletext"/>
            </w:pPr>
            <w:r w:rsidRPr="00892893">
              <w:t>Video format</w:t>
            </w:r>
          </w:p>
        </w:tc>
        <w:tc>
          <w:tcPr>
            <w:tcW w:w="2981" w:type="dxa"/>
            <w:tcBorders>
              <w:top w:val="single" w:sz="4" w:space="0" w:color="auto"/>
              <w:bottom w:val="single" w:sz="4" w:space="0" w:color="auto"/>
            </w:tcBorders>
            <w:shd w:val="clear" w:color="auto" w:fill="auto"/>
            <w:vAlign w:val="center"/>
          </w:tcPr>
          <w:p w14:paraId="056C1E2D" w14:textId="77777777" w:rsidR="009D1A63" w:rsidRPr="00892893" w:rsidRDefault="009D1A63" w:rsidP="00B72D8E">
            <w:pPr>
              <w:pStyle w:val="Tabletext"/>
              <w:jc w:val="center"/>
            </w:pPr>
            <w:r w:rsidRPr="00892893">
              <w:t>7680×4320/59.94/P</w:t>
            </w:r>
          </w:p>
        </w:tc>
      </w:tr>
      <w:tr w:rsidR="009D1A63" w:rsidRPr="00892893" w14:paraId="17831C96" w14:textId="77777777" w:rsidTr="00B72D8E">
        <w:trPr>
          <w:jc w:val="center"/>
        </w:trPr>
        <w:tc>
          <w:tcPr>
            <w:tcW w:w="2689" w:type="dxa"/>
            <w:tcBorders>
              <w:top w:val="single" w:sz="4" w:space="0" w:color="auto"/>
              <w:bottom w:val="single" w:sz="4" w:space="0" w:color="auto"/>
            </w:tcBorders>
            <w:shd w:val="clear" w:color="auto" w:fill="auto"/>
            <w:vAlign w:val="center"/>
          </w:tcPr>
          <w:p w14:paraId="4BEC15BA" w14:textId="77777777" w:rsidR="009D1A63" w:rsidRPr="00892893" w:rsidRDefault="009D1A63" w:rsidP="00B72D8E">
            <w:pPr>
              <w:pStyle w:val="Tabletext"/>
            </w:pPr>
            <w:r w:rsidRPr="00892893">
              <w:t xml:space="preserve">           coding</w:t>
            </w:r>
          </w:p>
        </w:tc>
        <w:tc>
          <w:tcPr>
            <w:tcW w:w="2981" w:type="dxa"/>
            <w:tcBorders>
              <w:top w:val="single" w:sz="4" w:space="0" w:color="auto"/>
              <w:bottom w:val="single" w:sz="4" w:space="0" w:color="auto"/>
            </w:tcBorders>
            <w:shd w:val="clear" w:color="auto" w:fill="auto"/>
            <w:vAlign w:val="center"/>
          </w:tcPr>
          <w:p w14:paraId="3B0A5C48" w14:textId="77777777" w:rsidR="009D1A63" w:rsidRPr="00892893" w:rsidRDefault="009D1A63" w:rsidP="00B72D8E">
            <w:pPr>
              <w:pStyle w:val="Tabletext"/>
              <w:jc w:val="center"/>
            </w:pPr>
            <w:r w:rsidRPr="00892893">
              <w:t>HEVC Main 10 profile</w:t>
            </w:r>
          </w:p>
        </w:tc>
      </w:tr>
    </w:tbl>
    <w:p w14:paraId="1BEC6596" w14:textId="77777777" w:rsidR="009D1A63" w:rsidRPr="00892893" w:rsidRDefault="009D1A63" w:rsidP="009D1A63">
      <w:pPr>
        <w:pStyle w:val="Tablefin"/>
      </w:pPr>
    </w:p>
    <w:p w14:paraId="5701DCB8" w14:textId="77777777" w:rsidR="009D1A63" w:rsidRPr="007A2DEC" w:rsidRDefault="009D1A63" w:rsidP="009D1A63">
      <w:pPr>
        <w:rPr>
          <w:lang w:val="en-GB" w:eastAsia="ja-JP"/>
        </w:rPr>
      </w:pPr>
      <w:r w:rsidRPr="007A2DEC">
        <w:rPr>
          <w:lang w:val="en-GB" w:eastAsia="ja-JP"/>
        </w:rPr>
        <w:t>Eleven programmes were transmitted from the server to Shinjuku, Tokyo, about 25 km away from Setagaya, Tokyo, at which point they were returned to the receiver in Setagaya. At this time, 10</w:t>
      </w:r>
      <w:r w:rsidRPr="007A2DEC">
        <w:rPr>
          <w:lang w:val="en-GB" w:eastAsia="ja-JP"/>
        </w:rPr>
        <w:noBreakHyphen/>
        <w:t>Gbit/s services are available in limited areas of the Tokyo metropolitan region. Such service areas will spread throughout Japan in the near future.</w:t>
      </w:r>
    </w:p>
    <w:p w14:paraId="7D7D65A4" w14:textId="77777777" w:rsidR="009D1A63" w:rsidRPr="007A2DEC" w:rsidRDefault="009D1A63" w:rsidP="009D1A63">
      <w:pPr>
        <w:rPr>
          <w:lang w:val="en-GB" w:eastAsia="ja-JP"/>
        </w:rPr>
      </w:pPr>
      <w:r w:rsidRPr="007A2DEC">
        <w:rPr>
          <w:lang w:val="en-GB" w:eastAsia="ja-JP"/>
        </w:rPr>
        <w:t>In order to maintain error resiliency, the packet flows through broadband included repair packets generated by AL-FEC. The source packets through broadband were identical to those through the broadcast channel. The bitrate of one programme with repair packets was approximately 120 Mbit/s.</w:t>
      </w:r>
    </w:p>
    <w:p w14:paraId="4EB14CDF" w14:textId="77777777" w:rsidR="009D1A63" w:rsidRPr="007A2DEC" w:rsidRDefault="009D1A63" w:rsidP="009D1A63">
      <w:pPr>
        <w:rPr>
          <w:lang w:val="en-GB" w:eastAsia="ja-JP"/>
        </w:rPr>
      </w:pPr>
      <w:r w:rsidRPr="007A2DEC">
        <w:rPr>
          <w:lang w:val="en-GB" w:eastAsia="ja-JP"/>
        </w:rPr>
        <w:t>The receiver chose one of the twelve programmes from either broadcast or broadband and displayed it after extracting the AAC/HEVC streams from the received MMT packets and decoding them.</w:t>
      </w:r>
    </w:p>
    <w:p w14:paraId="02DEF071" w14:textId="77777777" w:rsidR="009D1A63" w:rsidRPr="007A2DEC" w:rsidRDefault="009D1A63" w:rsidP="009D1A63">
      <w:pPr>
        <w:rPr>
          <w:lang w:val="en-GB" w:eastAsia="ja-JP"/>
        </w:rPr>
      </w:pPr>
      <w:r w:rsidRPr="007A2DEC">
        <w:rPr>
          <w:lang w:val="en-GB" w:eastAsia="ja-JP"/>
        </w:rPr>
        <w:t>Figure A3 shows the content server and receiver. The monitor on the left shows the status of the content server that transmitted the twelve programmes in real time: one for broadcast and eleven for broadband. The monitor on the right shows the received 8K programme that a user selected.</w:t>
      </w:r>
    </w:p>
    <w:p w14:paraId="3DBAC1F8" w14:textId="77777777" w:rsidR="009D1A63" w:rsidRPr="007A2DEC" w:rsidRDefault="009D1A63" w:rsidP="009D1A63">
      <w:pPr>
        <w:pStyle w:val="FigureNo"/>
        <w:rPr>
          <w:lang w:val="en-GB"/>
        </w:rPr>
      </w:pPr>
      <w:r w:rsidRPr="007A2DEC">
        <w:rPr>
          <w:lang w:val="en-GB"/>
        </w:rPr>
        <w:t>FIGURE A3</w:t>
      </w:r>
    </w:p>
    <w:p w14:paraId="40B0134C" w14:textId="77777777" w:rsidR="009D1A63" w:rsidRPr="007A2DEC" w:rsidRDefault="009D1A63" w:rsidP="009D1A63">
      <w:pPr>
        <w:pStyle w:val="Figuretitle"/>
        <w:rPr>
          <w:lang w:val="en-GB"/>
        </w:rPr>
      </w:pPr>
      <w:r w:rsidRPr="007A2DEC">
        <w:rPr>
          <w:lang w:val="en-GB"/>
        </w:rPr>
        <w:t>Content server and receiver</w:t>
      </w:r>
    </w:p>
    <w:p w14:paraId="3DE13109" w14:textId="77777777" w:rsidR="009D1A63" w:rsidRPr="00892893" w:rsidRDefault="009D1A63" w:rsidP="009D1A63">
      <w:pPr>
        <w:pStyle w:val="Figure"/>
        <w:rPr>
          <w:lang w:eastAsia="ja-JP"/>
        </w:rPr>
      </w:pPr>
      <w:r>
        <w:rPr>
          <w:noProof/>
          <w:lang w:val="en-GB" w:eastAsia="en-GB"/>
        </w:rPr>
        <w:drawing>
          <wp:inline distT="0" distB="0" distL="0" distR="0" wp14:anchorId="30AB03A5" wp14:editId="2BB79809">
            <wp:extent cx="5205995" cy="2535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T.2400-A03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5995" cy="2535941"/>
                    </a:xfrm>
                    <a:prstGeom prst="rect">
                      <a:avLst/>
                    </a:prstGeom>
                  </pic:spPr>
                </pic:pic>
              </a:graphicData>
            </a:graphic>
          </wp:inline>
        </w:drawing>
      </w:r>
    </w:p>
    <w:p w14:paraId="03230BBA" w14:textId="77777777" w:rsidR="009D1A63" w:rsidRPr="007A2DEC" w:rsidRDefault="009D1A63" w:rsidP="009D1A63">
      <w:pPr>
        <w:pStyle w:val="Normalaftertitle"/>
        <w:rPr>
          <w:lang w:val="en-GB" w:eastAsia="ja-JP"/>
        </w:rPr>
      </w:pPr>
      <w:r w:rsidRPr="007A2DEC">
        <w:rPr>
          <w:lang w:val="en-GB" w:eastAsia="ja-JP"/>
        </w:rPr>
        <w:t>During this experiment, the receiver stably presented the 8K programme selected by the user. The user could choose the programme he wanted to watch without having to worry about its delivery path.</w:t>
      </w:r>
    </w:p>
    <w:p w14:paraId="72858FCC" w14:textId="77777777" w:rsidR="009D1A63" w:rsidRPr="007A2DEC" w:rsidRDefault="009D1A63" w:rsidP="009D1A63">
      <w:pPr>
        <w:rPr>
          <w:lang w:val="en-GB" w:eastAsia="ja-JP"/>
        </w:rPr>
      </w:pPr>
      <w:r w:rsidRPr="007A2DEC">
        <w:rPr>
          <w:lang w:val="en-GB" w:eastAsia="ja-JP"/>
        </w:rPr>
        <w:t>A receiver that did not support the AL-FEC function received IP packets including the repair packets. In this case, the receiver could ignore the repair packets and processed only the source packets. There was no packet loss during the 24-hour period in which the eleven 8K programmes were delivered.</w:t>
      </w:r>
    </w:p>
    <w:p w14:paraId="08EA6BEB" w14:textId="77777777" w:rsidR="009D1A63" w:rsidRPr="007A2DEC" w:rsidRDefault="009D1A63" w:rsidP="009D1A63">
      <w:pPr>
        <w:rPr>
          <w:lang w:val="en-GB" w:eastAsia="ja-JP"/>
        </w:rPr>
      </w:pPr>
      <w:r w:rsidRPr="007A2DEC">
        <w:rPr>
          <w:lang w:val="en-GB" w:eastAsia="ja-JP"/>
        </w:rPr>
        <w:t>This experiment confirmed that the protocol of ISDB-S3 on top of IP correctly worked through broadband.</w:t>
      </w:r>
    </w:p>
    <w:p w14:paraId="243AC2A8" w14:textId="77777777" w:rsidR="009D1A63" w:rsidRPr="007A2DEC" w:rsidRDefault="009D1A63" w:rsidP="009D1A63">
      <w:pPr>
        <w:pStyle w:val="Heading2"/>
        <w:rPr>
          <w:lang w:val="en-GB"/>
        </w:rPr>
      </w:pPr>
      <w:r w:rsidRPr="007A2DEC">
        <w:rPr>
          <w:lang w:val="en-GB"/>
        </w:rPr>
        <w:t>2.4</w:t>
      </w:r>
      <w:r w:rsidRPr="007A2DEC">
        <w:rPr>
          <w:lang w:val="en-GB"/>
        </w:rPr>
        <w:tab/>
        <w:t>Experiment on convergence of broadcast and broadband using ATSC 3.0</w:t>
      </w:r>
    </w:p>
    <w:p w14:paraId="7D4A67EA" w14:textId="77777777" w:rsidR="009D1A63" w:rsidRPr="007A2DEC" w:rsidRDefault="009D1A63" w:rsidP="009D1A63">
      <w:pPr>
        <w:rPr>
          <w:lang w:val="en-GB" w:eastAsia="ko-KR"/>
        </w:rPr>
      </w:pPr>
      <w:r w:rsidRPr="007A2DEC">
        <w:rPr>
          <w:lang w:val="en-GB" w:eastAsia="ko-KR"/>
        </w:rPr>
        <w:t xml:space="preserve">In October 2018, Electronics and Telecommunications Research Institute, Republic of Korea (ETRI), </w:t>
      </w:r>
      <w:r w:rsidRPr="007A2DEC">
        <w:rPr>
          <w:lang w:val="en-GB" w:eastAsia="ja-JP"/>
        </w:rPr>
        <w:t xml:space="preserve">conducted a field trial demonstrating IP convergence of broadcast and broadband based on the ATSC 3.0 standard. </w:t>
      </w:r>
      <w:r w:rsidRPr="007A2DEC">
        <w:rPr>
          <w:lang w:val="en-GB" w:eastAsia="ko-KR"/>
        </w:rPr>
        <w:t>In an ATSC 3.0 broadcast network, the combination of Layered Division Multiplexing (LDM) of the physical layer and Scalable High Efficiency Video Codec (SHVC) of the presentation layer was used to deliver spectral-efficient mobile and fixed broadcast services together in a single RF channel. For a broadband network, the 4</w:t>
      </w:r>
      <w:r w:rsidRPr="007A2DEC">
        <w:rPr>
          <w:rFonts w:hint="eastAsia"/>
          <w:lang w:val="en-GB" w:eastAsia="ko-KR"/>
        </w:rPr>
        <w:t>t</w:t>
      </w:r>
      <w:r w:rsidRPr="007A2DEC">
        <w:rPr>
          <w:lang w:val="en-GB" w:eastAsia="ko-KR"/>
        </w:rPr>
        <w:t xml:space="preserve">h </w:t>
      </w:r>
      <w:r w:rsidRPr="007A2DEC">
        <w:rPr>
          <w:rFonts w:hint="eastAsia"/>
          <w:lang w:val="en-GB" w:eastAsia="ko-KR"/>
        </w:rPr>
        <w:t>gen</w:t>
      </w:r>
      <w:r w:rsidRPr="007A2DEC">
        <w:rPr>
          <w:lang w:val="en-GB" w:eastAsia="ko-KR"/>
        </w:rPr>
        <w:t xml:space="preserve">eration (4G) Long-Term Evolution (LTE) network was used to deliver an alternative service to cooperate with the broadcast network. Figure A4 shows the ATSC 3.0 system configuration for the field trial including SHVC encoder platform, broadband server, transmitter and receiver delivering signals from broadcast and broadband networks. </w:t>
      </w:r>
    </w:p>
    <w:p w14:paraId="2A8187C0" w14:textId="77777777" w:rsidR="009D1A63" w:rsidRPr="007A2DEC" w:rsidRDefault="009D1A63" w:rsidP="009D1A63">
      <w:pPr>
        <w:pStyle w:val="FigureNo"/>
        <w:rPr>
          <w:lang w:val="en-GB"/>
        </w:rPr>
      </w:pPr>
      <w:bookmarkStart w:id="6" w:name="_Hlk9866764"/>
      <w:r w:rsidRPr="007A2DEC">
        <w:rPr>
          <w:lang w:val="en-GB"/>
        </w:rPr>
        <w:t>FIGURE A4</w:t>
      </w:r>
    </w:p>
    <w:p w14:paraId="4641A173" w14:textId="77777777" w:rsidR="009D1A63" w:rsidRPr="007A2DEC" w:rsidRDefault="009D1A63" w:rsidP="009D1A63">
      <w:pPr>
        <w:pStyle w:val="Figuretitle"/>
        <w:rPr>
          <w:lang w:val="en-GB"/>
        </w:rPr>
      </w:pPr>
      <w:r w:rsidRPr="007A2DEC">
        <w:rPr>
          <w:lang w:val="en-GB"/>
        </w:rPr>
        <w:t>Experimental systems of ATSC 3.0 LDM/SHVC based broadcast and broadband convergence platform</w:t>
      </w:r>
      <w:bookmarkEnd w:id="6"/>
    </w:p>
    <w:p w14:paraId="5EDB844E" w14:textId="77777777" w:rsidR="009D1A63" w:rsidRPr="00A03A6F" w:rsidRDefault="009D1A63" w:rsidP="007A2DEC">
      <w:pPr>
        <w:pStyle w:val="Figure"/>
        <w:rPr>
          <w:lang w:eastAsia="ja-JP"/>
        </w:rPr>
      </w:pPr>
      <w:r>
        <w:rPr>
          <w:noProof/>
          <w:lang w:val="en-GB" w:eastAsia="en-GB"/>
        </w:rPr>
        <w:drawing>
          <wp:inline distT="0" distB="0" distL="0" distR="0" wp14:anchorId="3D5062AE" wp14:editId="4FE68164">
            <wp:extent cx="4676114" cy="1776924"/>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8307" cy="1785357"/>
                    </a:xfrm>
                    <a:prstGeom prst="rect">
                      <a:avLst/>
                    </a:prstGeom>
                    <a:noFill/>
                  </pic:spPr>
                </pic:pic>
              </a:graphicData>
            </a:graphic>
          </wp:inline>
        </w:drawing>
      </w:r>
    </w:p>
    <w:p w14:paraId="266F81C6" w14:textId="77777777" w:rsidR="009D1A63" w:rsidRPr="003F7F6B" w:rsidRDefault="009D1A63" w:rsidP="009D1A63">
      <w:pPr>
        <w:pStyle w:val="Normalaftertitle"/>
        <w:rPr>
          <w:lang w:val="en-US" w:eastAsia="ko-KR"/>
        </w:rPr>
      </w:pPr>
      <w:r>
        <w:rPr>
          <w:lang w:val="en-US" w:eastAsia="ko-KR"/>
        </w:rPr>
        <w:t>A</w:t>
      </w:r>
      <w:r w:rsidRPr="003F7F6B">
        <w:rPr>
          <w:lang w:val="en-US" w:eastAsia="ko-KR"/>
        </w:rPr>
        <w:t xml:space="preserve"> service was SHVC encoded to consist of Base Layer (BL) of </w:t>
      </w:r>
      <w:r>
        <w:rPr>
          <w:lang w:val="en-US" w:eastAsia="ko-KR"/>
        </w:rPr>
        <w:t xml:space="preserve">a </w:t>
      </w:r>
      <w:r w:rsidRPr="003F7F6B">
        <w:rPr>
          <w:lang w:val="en-US" w:eastAsia="ko-KR"/>
        </w:rPr>
        <w:t xml:space="preserve">720p High Definition (HD) stream and Enhancement Layer (EL) of </w:t>
      </w:r>
      <w:r>
        <w:rPr>
          <w:lang w:val="en-US" w:eastAsia="ko-KR"/>
        </w:rPr>
        <w:t xml:space="preserve">a </w:t>
      </w:r>
      <w:r w:rsidRPr="003F7F6B">
        <w:rPr>
          <w:lang w:val="en-US" w:eastAsia="ko-KR"/>
        </w:rPr>
        <w:t>4K-UHD stream. For all IP transmission, MMT</w:t>
      </w:r>
      <w:r>
        <w:rPr>
          <w:lang w:val="en-US" w:eastAsia="ko-KR"/>
        </w:rPr>
        <w:t xml:space="preserve"> or </w:t>
      </w:r>
      <w:r w:rsidRPr="003F7F6B">
        <w:rPr>
          <w:lang w:val="en-US" w:eastAsia="ko-KR"/>
        </w:rPr>
        <w:t xml:space="preserve">ROUTE were implemented in a broadcast path and DASH was used in a broadband path. In the physical layer, LDM was </w:t>
      </w:r>
      <w:r>
        <w:rPr>
          <w:lang w:val="en-US" w:eastAsia="ko-KR"/>
        </w:rPr>
        <w:t>configured</w:t>
      </w:r>
      <w:r w:rsidRPr="003F7F6B">
        <w:rPr>
          <w:lang w:val="en-US" w:eastAsia="ko-KR"/>
        </w:rPr>
        <w:t xml:space="preserve"> such that Core Layer Physical Layer Pipe (PLP) of LDM carried BL of SHVC and Enhanced Layer PLP of LDM carried EL of SHVC. </w:t>
      </w:r>
    </w:p>
    <w:p w14:paraId="1ED24FD0" w14:textId="77777777" w:rsidR="009D1A63" w:rsidRPr="00DA6713" w:rsidRDefault="009D1A63" w:rsidP="009D1A63">
      <w:pPr>
        <w:rPr>
          <w:lang w:val="en-US" w:eastAsia="ko-KR"/>
        </w:rPr>
      </w:pPr>
      <w:r>
        <w:rPr>
          <w:lang w:val="en-US" w:eastAsia="ko-KR"/>
        </w:rPr>
        <w:t xml:space="preserve">For the field trial, the ATSC 3.0 transmission systems </w:t>
      </w:r>
      <w:r w:rsidRPr="00DA6713">
        <w:rPr>
          <w:lang w:val="en-US" w:eastAsia="ko-KR"/>
        </w:rPr>
        <w:t>w</w:t>
      </w:r>
      <w:r>
        <w:rPr>
          <w:lang w:val="en-US" w:eastAsia="ko-KR"/>
        </w:rPr>
        <w:t xml:space="preserve">ere installed at the Jeju Technopark facility located in Jeju, Republic of Korea, </w:t>
      </w:r>
      <w:r w:rsidRPr="00DA6713">
        <w:rPr>
          <w:lang w:val="en-US" w:eastAsia="ko-KR"/>
        </w:rPr>
        <w:t xml:space="preserve">and deployed 4G LTE networks in the Jeju city area were used for broadband signal transmission. The tested service scenarios </w:t>
      </w:r>
      <w:r>
        <w:rPr>
          <w:lang w:val="en-US" w:eastAsia="ko-KR"/>
        </w:rPr>
        <w:t>were as follows</w:t>
      </w:r>
      <w:r w:rsidRPr="00DA6713">
        <w:rPr>
          <w:lang w:val="en-US" w:eastAsia="ko-KR"/>
        </w:rPr>
        <w:t>:</w:t>
      </w:r>
    </w:p>
    <w:p w14:paraId="054CB1F6" w14:textId="77777777" w:rsidR="009D1A63" w:rsidRPr="00DA6713" w:rsidRDefault="009D1A63" w:rsidP="009D1A63">
      <w:pPr>
        <w:pStyle w:val="enumlev1"/>
        <w:rPr>
          <w:lang w:val="en-US" w:eastAsia="ko-KR"/>
        </w:rPr>
      </w:pPr>
      <w:r>
        <w:rPr>
          <w:lang w:val="en-US" w:eastAsia="ko-KR"/>
        </w:rPr>
        <w:t>–</w:t>
      </w:r>
      <w:r>
        <w:rPr>
          <w:lang w:val="en-US" w:eastAsia="ko-KR"/>
        </w:rPr>
        <w:tab/>
      </w:r>
      <w:r w:rsidRPr="00DA6713">
        <w:rPr>
          <w:rFonts w:hint="eastAsia"/>
          <w:lang w:val="en-US" w:eastAsia="ko-KR"/>
        </w:rPr>
        <w:t>Switching between BL and EL depending on channel conditions</w:t>
      </w:r>
      <w:r w:rsidRPr="00DA6713">
        <w:rPr>
          <w:lang w:val="en-US" w:eastAsia="ko-KR"/>
        </w:rPr>
        <w:t xml:space="preserve"> in the broadcast coverage;</w:t>
      </w:r>
    </w:p>
    <w:p w14:paraId="6A53E436" w14:textId="77777777" w:rsidR="009D1A63" w:rsidRPr="00DA6713" w:rsidRDefault="009D1A63" w:rsidP="009D1A63">
      <w:pPr>
        <w:pStyle w:val="enumlev1"/>
        <w:rPr>
          <w:lang w:val="en-US" w:eastAsia="ko-KR"/>
        </w:rPr>
      </w:pPr>
      <w:r>
        <w:rPr>
          <w:lang w:val="en-US" w:eastAsia="ko-KR"/>
        </w:rPr>
        <w:t>–</w:t>
      </w:r>
      <w:r>
        <w:rPr>
          <w:lang w:val="en-US" w:eastAsia="ko-KR"/>
        </w:rPr>
        <w:tab/>
      </w:r>
      <w:r w:rsidRPr="00DA6713">
        <w:rPr>
          <w:lang w:val="en-US" w:eastAsia="ko-KR"/>
        </w:rPr>
        <w:t>Hybrid service that receive</w:t>
      </w:r>
      <w:r>
        <w:rPr>
          <w:lang w:val="en-US" w:eastAsia="ko-KR"/>
        </w:rPr>
        <w:t>d</w:t>
      </w:r>
      <w:r w:rsidRPr="00DA6713">
        <w:rPr>
          <w:lang w:val="en-US" w:eastAsia="ko-KR"/>
        </w:rPr>
        <w:t xml:space="preserve"> BL from the broadcast network and EL from the 4G LTE networks;</w:t>
      </w:r>
    </w:p>
    <w:p w14:paraId="2F66CE26" w14:textId="77777777" w:rsidR="009D1A63" w:rsidRDefault="009D1A63" w:rsidP="009D1A63">
      <w:pPr>
        <w:pStyle w:val="enumlev1"/>
        <w:rPr>
          <w:lang w:val="en-US" w:eastAsia="ko-KR"/>
        </w:rPr>
      </w:pPr>
      <w:r>
        <w:rPr>
          <w:lang w:val="en-US" w:eastAsia="ko-KR"/>
        </w:rPr>
        <w:t>–</w:t>
      </w:r>
      <w:r>
        <w:rPr>
          <w:lang w:val="en-US" w:eastAsia="ko-KR"/>
        </w:rPr>
        <w:tab/>
      </w:r>
      <w:r w:rsidRPr="00DA6713">
        <w:rPr>
          <w:lang w:val="en-US" w:eastAsia="ko-KR"/>
        </w:rPr>
        <w:t>Switching between the broadcast and broadband networks for the BL signal depending on the broadcast signal availability.</w:t>
      </w:r>
    </w:p>
    <w:p w14:paraId="15FF5C2D" w14:textId="77777777" w:rsidR="009D1A63" w:rsidRPr="007A2DEC" w:rsidRDefault="009D1A63" w:rsidP="009D1A63">
      <w:pPr>
        <w:ind w:left="202"/>
        <w:rPr>
          <w:lang w:val="en-GB" w:eastAsia="ja-JP"/>
        </w:rPr>
      </w:pPr>
      <w:r w:rsidRPr="007A2DEC">
        <w:rPr>
          <w:lang w:val="en-GB" w:eastAsia="ja-JP"/>
        </w:rPr>
        <w:t>This field trial confirmed that the convergence service scenarios correctly worked while taking benefits from both the broadcast and broadband networks, and it is expected that such convergence service scenarios will enable a future broadcast service model.</w:t>
      </w:r>
    </w:p>
    <w:p w14:paraId="007FF20F" w14:textId="77777777" w:rsidR="009D1A63" w:rsidRPr="007A2DEC" w:rsidRDefault="009D1A63" w:rsidP="009D1A63">
      <w:pPr>
        <w:pStyle w:val="FigureNo"/>
        <w:rPr>
          <w:lang w:val="en-GB"/>
        </w:rPr>
      </w:pPr>
      <w:r w:rsidRPr="007A2DEC">
        <w:rPr>
          <w:lang w:val="en-GB"/>
        </w:rPr>
        <w:t>FIGURE A5</w:t>
      </w:r>
    </w:p>
    <w:p w14:paraId="4775D668" w14:textId="77777777" w:rsidR="009D1A63" w:rsidRPr="007A2DEC" w:rsidRDefault="009D1A63" w:rsidP="009D1A63">
      <w:pPr>
        <w:pStyle w:val="Figuretitle"/>
        <w:rPr>
          <w:lang w:val="en-GB"/>
        </w:rPr>
      </w:pPr>
      <w:r w:rsidRPr="007A2DEC">
        <w:rPr>
          <w:lang w:val="en-GB"/>
        </w:rPr>
        <w:t>Receiving equipment inside the field test vehicle for ATSC 3.0 broadcast and broadband reception</w:t>
      </w:r>
    </w:p>
    <w:p w14:paraId="0EAF2D06" w14:textId="77777777" w:rsidR="009D1A63" w:rsidRDefault="009D1A63" w:rsidP="009D1A63">
      <w:pPr>
        <w:pStyle w:val="Figure"/>
        <w:rPr>
          <w:lang w:eastAsia="ja-JP"/>
        </w:rPr>
      </w:pPr>
      <w:r>
        <w:rPr>
          <w:noProof/>
          <w:lang w:val="en-GB" w:eastAsia="en-GB"/>
        </w:rPr>
        <w:drawing>
          <wp:inline distT="0" distB="0" distL="0" distR="0" wp14:anchorId="58FEC91F" wp14:editId="41768467">
            <wp:extent cx="3704400" cy="194400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pic:cNvPicPr>
                      <a:picLocks noChangeAspect="1"/>
                    </pic:cNvPicPr>
                  </pic:nvPicPr>
                  <pic:blipFill rotWithShape="1">
                    <a:blip r:embed="rId25" cstate="print">
                      <a:extLst>
                        <a:ext uri="{28A0092B-C50C-407E-A947-70E740481C1C}">
                          <a14:useLocalDpi xmlns:a14="http://schemas.microsoft.com/office/drawing/2010/main" val="0"/>
                        </a:ext>
                      </a:extLst>
                    </a:blip>
                    <a:srcRect t="23288" r="4306" b="9710"/>
                    <a:stretch/>
                  </pic:blipFill>
                  <pic:spPr bwMode="auto">
                    <a:xfrm>
                      <a:off x="0" y="0"/>
                      <a:ext cx="3704400" cy="1944000"/>
                    </a:xfrm>
                    <a:prstGeom prst="rect">
                      <a:avLst/>
                    </a:prstGeom>
                    <a:ln>
                      <a:noFill/>
                    </a:ln>
                    <a:extLst>
                      <a:ext uri="{53640926-AAD7-44D8-BBD7-CCE9431645EC}">
                        <a14:shadowObscured xmlns:a14="http://schemas.microsoft.com/office/drawing/2010/main"/>
                      </a:ext>
                    </a:extLst>
                  </pic:spPr>
                </pic:pic>
              </a:graphicData>
            </a:graphic>
          </wp:inline>
        </w:drawing>
      </w:r>
    </w:p>
    <w:p w14:paraId="715F0AEE" w14:textId="77777777" w:rsidR="009D1A63" w:rsidRPr="007A2DEC" w:rsidRDefault="009D1A63" w:rsidP="009D1A63">
      <w:pPr>
        <w:pStyle w:val="Heading2"/>
        <w:rPr>
          <w:lang w:val="en-GB" w:eastAsia="ja-JP"/>
        </w:rPr>
      </w:pPr>
      <w:r w:rsidRPr="007A2DEC">
        <w:rPr>
          <w:lang w:val="en-GB" w:eastAsia="ja-JP"/>
        </w:rPr>
        <w:t>2.5</w:t>
      </w:r>
      <w:r w:rsidRPr="007A2DEC">
        <w:rPr>
          <w:lang w:val="en-GB" w:eastAsia="ja-JP"/>
        </w:rPr>
        <w:tab/>
        <w:t>Conclusion</w:t>
      </w:r>
    </w:p>
    <w:p w14:paraId="66333ECD" w14:textId="77777777" w:rsidR="009D1A63" w:rsidRPr="007A2DEC" w:rsidRDefault="009D1A63" w:rsidP="009D1A63">
      <w:pPr>
        <w:rPr>
          <w:lang w:val="en-GB" w:eastAsia="ja-JP"/>
        </w:rPr>
      </w:pPr>
      <w:r w:rsidRPr="007A2DEC">
        <w:rPr>
          <w:lang w:val="en-GB" w:eastAsia="ja-JP"/>
        </w:rPr>
        <w:t>This clause described an experiment on delivering 8K programmes through an actual high-speed broadband network by utilizing a media transport protocol on top of IP identical to that of an IP</w:t>
      </w:r>
      <w:r w:rsidRPr="007A2DEC">
        <w:rPr>
          <w:lang w:val="en-GB" w:eastAsia="ja-JP"/>
        </w:rPr>
        <w:noBreakHyphen/>
        <w:t>based broadcasting system, ISDB-S3. The receiver stably presented the 8K programmes during the experiment. The experimental results showed that the IP-based protocol of ISDB-S3 also worked well through a high-speed broadband network using IP. A demonstration of 8K programmes was also presented at the 2019 National Association of Broadcasters Show by ETRI under ATSC 3.0 channel bonding technology, which utilizes two RF channels for large data transmission over the air.</w:t>
      </w:r>
    </w:p>
    <w:p w14:paraId="56FD1F81" w14:textId="77777777" w:rsidR="009D1A63" w:rsidRPr="007A2DEC" w:rsidRDefault="009D1A63" w:rsidP="009D1A63">
      <w:pPr>
        <w:rPr>
          <w:rFonts w:eastAsia="Malgun Gothic"/>
          <w:lang w:val="en-GB" w:eastAsia="ko-KR"/>
        </w:rPr>
      </w:pPr>
      <w:r w:rsidRPr="007A2DEC">
        <w:rPr>
          <w:rFonts w:eastAsia="Malgun Gothic" w:hint="eastAsia"/>
          <w:lang w:val="en-GB" w:eastAsia="ko-KR"/>
        </w:rPr>
        <w:t>T</w:t>
      </w:r>
      <w:r w:rsidRPr="007A2DEC">
        <w:rPr>
          <w:rFonts w:eastAsia="Malgun Gothic"/>
          <w:lang w:val="en-GB" w:eastAsia="ko-KR"/>
        </w:rPr>
        <w:t>his section also described an experiment on convergence of broadcast and broadband using the ATSC 3.0 standard. The all IP transmission of ATSC 3.0 facilitated the combined use of broadcast and broadband networks for better multimedia services.</w:t>
      </w:r>
    </w:p>
    <w:p w14:paraId="47AE7A52" w14:textId="77777777" w:rsidR="009D1A63" w:rsidRPr="000826F1" w:rsidRDefault="009D1A63" w:rsidP="009D1A63">
      <w:pPr>
        <w:pStyle w:val="Heading1"/>
        <w:rPr>
          <w:lang w:val="en-US"/>
        </w:rPr>
      </w:pPr>
      <w:r w:rsidRPr="000826F1">
        <w:rPr>
          <w:rFonts w:hint="eastAsia"/>
          <w:lang w:val="en-US"/>
        </w:rPr>
        <w:t>3</w:t>
      </w:r>
      <w:r w:rsidRPr="000826F1">
        <w:rPr>
          <w:rFonts w:hint="eastAsia"/>
          <w:lang w:val="en-US"/>
        </w:rPr>
        <w:tab/>
        <w:t>Delivery model including a distribution status management server</w:t>
      </w:r>
    </w:p>
    <w:p w14:paraId="0B976932" w14:textId="77777777" w:rsidR="009D1A63" w:rsidRPr="000826F1" w:rsidRDefault="009D1A63" w:rsidP="009D1A63">
      <w:pPr>
        <w:pStyle w:val="Heading2"/>
        <w:rPr>
          <w:lang w:val="en-US"/>
        </w:rPr>
      </w:pPr>
      <w:r w:rsidRPr="000826F1">
        <w:rPr>
          <w:rFonts w:hint="eastAsia"/>
          <w:lang w:val="en-US"/>
        </w:rPr>
        <w:t>3.1</w:t>
      </w:r>
      <w:r w:rsidRPr="000826F1">
        <w:rPr>
          <w:rFonts w:hint="eastAsia"/>
          <w:lang w:val="en-US"/>
        </w:rPr>
        <w:tab/>
        <w:t>Overview</w:t>
      </w:r>
    </w:p>
    <w:p w14:paraId="4AAB48A1" w14:textId="77777777" w:rsidR="009D1A63" w:rsidRPr="000826F1" w:rsidRDefault="009D1A63" w:rsidP="009D1A63">
      <w:pPr>
        <w:rPr>
          <w:lang w:val="en-US" w:eastAsia="ja-JP"/>
        </w:rPr>
      </w:pPr>
      <w:r w:rsidRPr="000826F1">
        <w:rPr>
          <w:lang w:val="en-US" w:eastAsia="ja-JP"/>
        </w:rPr>
        <w:t>Broadcasters have begun distributing TV program</w:t>
      </w:r>
      <w:r>
        <w:rPr>
          <w:lang w:val="en-US" w:eastAsia="ja-JP"/>
        </w:rPr>
        <w:t>me</w:t>
      </w:r>
      <w:r w:rsidRPr="000826F1">
        <w:rPr>
          <w:lang w:val="en-US" w:eastAsia="ja-JP"/>
        </w:rPr>
        <w:t>s via Internet simulcast and video on demand (VOD) as well as broadcasting. End users watch TV program</w:t>
      </w:r>
      <w:r>
        <w:rPr>
          <w:lang w:val="en-US" w:eastAsia="ja-JP"/>
        </w:rPr>
        <w:t>me</w:t>
      </w:r>
      <w:r w:rsidRPr="000826F1">
        <w:rPr>
          <w:lang w:val="en-US" w:eastAsia="ja-JP"/>
        </w:rPr>
        <w:t>s provided by broadcasters with various devices such as smartphones, tablets, and Integrated Broadcast and Broadband (IBB) receivers.</w:t>
      </w:r>
    </w:p>
    <w:p w14:paraId="280E1B70" w14:textId="77777777" w:rsidR="009D1A63" w:rsidRPr="000826F1" w:rsidRDefault="009D1A63" w:rsidP="009D1A63">
      <w:pPr>
        <w:rPr>
          <w:lang w:val="en-US" w:eastAsia="ja-JP"/>
        </w:rPr>
      </w:pPr>
      <w:r w:rsidRPr="000826F1">
        <w:rPr>
          <w:lang w:val="en-US" w:eastAsia="ja-JP"/>
        </w:rPr>
        <w:t>It is important for audiences to be able to obtain the content they desire regardless of the delivery channel. For broadcasters, it is important to provide content to audiences through inexpensive channels.</w:t>
      </w:r>
    </w:p>
    <w:p w14:paraId="403F4E16" w14:textId="77777777" w:rsidR="009D1A63" w:rsidRPr="000826F1" w:rsidRDefault="009D1A63" w:rsidP="009D1A63">
      <w:pPr>
        <w:rPr>
          <w:lang w:val="en-US" w:eastAsia="ja-JP"/>
        </w:rPr>
      </w:pPr>
      <w:r w:rsidRPr="000826F1">
        <w:rPr>
          <w:lang w:val="en-US" w:eastAsia="ja-JP"/>
        </w:rPr>
        <w:t>The following server and end-user device are required to achieve such content delivery:</w:t>
      </w:r>
    </w:p>
    <w:p w14:paraId="57A376E3" w14:textId="77777777" w:rsidR="009D1A63" w:rsidRPr="000826F1" w:rsidRDefault="009D1A63" w:rsidP="009D1A63">
      <w:pPr>
        <w:pStyle w:val="enumlev1"/>
        <w:rPr>
          <w:lang w:val="en-US"/>
        </w:rPr>
      </w:pPr>
      <w:r w:rsidRPr="000826F1">
        <w:rPr>
          <w:lang w:val="en-US"/>
        </w:rPr>
        <w:t>–</w:t>
      </w:r>
      <w:r w:rsidRPr="000826F1">
        <w:rPr>
          <w:lang w:val="en-US"/>
        </w:rPr>
        <w:tab/>
        <w:t>A server that manages the status of content distribution; that is, indication of availability on each delivery channel, and provides the status to each end-user device.</w:t>
      </w:r>
    </w:p>
    <w:p w14:paraId="3514B496" w14:textId="77777777" w:rsidR="009D1A63" w:rsidRPr="000826F1" w:rsidRDefault="009D1A63" w:rsidP="009D1A63">
      <w:pPr>
        <w:pStyle w:val="enumlev1"/>
        <w:rPr>
          <w:lang w:val="en-US"/>
        </w:rPr>
      </w:pPr>
      <w:r w:rsidRPr="000826F1">
        <w:rPr>
          <w:lang w:val="en-US"/>
        </w:rPr>
        <w:t>–</w:t>
      </w:r>
      <w:r w:rsidRPr="000826F1">
        <w:rPr>
          <w:lang w:val="en-US"/>
        </w:rPr>
        <w:tab/>
        <w:t>An end-user device that decides an appropriate delivery channel for end users to obtain the desired content on the basis of the status of content distribution.</w:t>
      </w:r>
    </w:p>
    <w:p w14:paraId="7660BB53" w14:textId="77777777" w:rsidR="009D1A63" w:rsidRPr="000826F1" w:rsidRDefault="009D1A63" w:rsidP="009D1A63">
      <w:pPr>
        <w:pStyle w:val="Heading2"/>
        <w:rPr>
          <w:lang w:val="en-US"/>
        </w:rPr>
      </w:pPr>
      <w:r w:rsidRPr="000826F1">
        <w:rPr>
          <w:rFonts w:hint="eastAsia"/>
          <w:lang w:val="en-US"/>
        </w:rPr>
        <w:t>3.2</w:t>
      </w:r>
      <w:r w:rsidRPr="000826F1">
        <w:rPr>
          <w:rFonts w:hint="eastAsia"/>
          <w:lang w:val="en-US"/>
        </w:rPr>
        <w:tab/>
        <w:t>Importance of distribution status management server</w:t>
      </w:r>
    </w:p>
    <w:p w14:paraId="77FF6160" w14:textId="77777777" w:rsidR="009D1A63" w:rsidRPr="000826F1" w:rsidRDefault="009D1A63" w:rsidP="009D1A63">
      <w:pPr>
        <w:rPr>
          <w:lang w:val="en-US" w:eastAsia="ja-JP"/>
        </w:rPr>
      </w:pPr>
      <w:r w:rsidRPr="000826F1">
        <w:rPr>
          <w:lang w:val="en-US" w:eastAsia="ja-JP"/>
        </w:rPr>
        <w:t>When there is a server that manages the status of content distribution on each delivery channel, a device can obtain the desired content on an appropriate delivery channel depending on the situation. This mechanism also enables broadcasters to guide end users to broadcast channels in which the delivery cost is lower than that of broadband networks. Figure A</w:t>
      </w:r>
      <w:r>
        <w:rPr>
          <w:lang w:val="en-US" w:eastAsia="ja-JP"/>
        </w:rPr>
        <w:t>6</w:t>
      </w:r>
      <w:r w:rsidRPr="000826F1">
        <w:rPr>
          <w:lang w:val="en-US" w:eastAsia="ja-JP"/>
        </w:rPr>
        <w:t xml:space="preserve"> illustrates the content delivery model including the server that has such functionality.</w:t>
      </w:r>
    </w:p>
    <w:p w14:paraId="1B479464" w14:textId="77777777" w:rsidR="009D1A63" w:rsidRPr="000826F1" w:rsidRDefault="009D1A63" w:rsidP="009D1A63">
      <w:pPr>
        <w:pStyle w:val="FigureNo"/>
        <w:rPr>
          <w:lang w:val="en-US" w:eastAsia="ja-JP"/>
        </w:rPr>
      </w:pPr>
      <w:r w:rsidRPr="000826F1">
        <w:rPr>
          <w:lang w:val="en-US"/>
        </w:rPr>
        <w:t xml:space="preserve">FIGURE </w:t>
      </w:r>
      <w:r w:rsidRPr="000826F1">
        <w:rPr>
          <w:lang w:val="en-US" w:eastAsia="ja-JP"/>
        </w:rPr>
        <w:t>A</w:t>
      </w:r>
      <w:r>
        <w:rPr>
          <w:lang w:val="en-US" w:eastAsia="ja-JP"/>
        </w:rPr>
        <w:t>6</w:t>
      </w:r>
    </w:p>
    <w:p w14:paraId="24148530" w14:textId="77777777" w:rsidR="009D1A63" w:rsidRPr="000826F1" w:rsidRDefault="009D1A63" w:rsidP="009D1A63">
      <w:pPr>
        <w:pStyle w:val="Figuretitle"/>
        <w:rPr>
          <w:lang w:val="en-US"/>
        </w:rPr>
      </w:pPr>
      <w:r w:rsidRPr="000826F1">
        <w:rPr>
          <w:lang w:val="en-US"/>
        </w:rPr>
        <w:t>Distribution status management server and content delivery model</w:t>
      </w:r>
    </w:p>
    <w:p w14:paraId="42465981" w14:textId="77777777" w:rsidR="009D1A63" w:rsidRPr="0088266C" w:rsidRDefault="009D1A63" w:rsidP="009D1A63">
      <w:pPr>
        <w:pStyle w:val="Figure"/>
        <w:rPr>
          <w:lang w:eastAsia="ja-JP"/>
        </w:rPr>
      </w:pPr>
      <w:r>
        <w:rPr>
          <w:noProof/>
          <w:lang w:val="en-GB" w:eastAsia="en-GB"/>
        </w:rPr>
        <w:drawing>
          <wp:inline distT="0" distB="0" distL="0" distR="0" wp14:anchorId="7AC22A99" wp14:editId="05E91EDB">
            <wp:extent cx="5367539" cy="3596647"/>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400-A04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7539" cy="3596647"/>
                    </a:xfrm>
                    <a:prstGeom prst="rect">
                      <a:avLst/>
                    </a:prstGeom>
                  </pic:spPr>
                </pic:pic>
              </a:graphicData>
            </a:graphic>
          </wp:inline>
        </w:drawing>
      </w:r>
    </w:p>
    <w:p w14:paraId="1FE48641" w14:textId="77777777" w:rsidR="009D1A63" w:rsidRPr="000826F1" w:rsidRDefault="009D1A63" w:rsidP="009D1A63">
      <w:pPr>
        <w:pStyle w:val="Normalaftertitle"/>
        <w:rPr>
          <w:lang w:val="en-US" w:eastAsia="ja-JP"/>
        </w:rPr>
      </w:pPr>
      <w:r w:rsidRPr="000826F1">
        <w:rPr>
          <w:lang w:val="en-US" w:eastAsia="ja-JP"/>
        </w:rPr>
        <w:t>The distribution status management server stores information on how content is distributed.</w:t>
      </w:r>
    </w:p>
    <w:p w14:paraId="1CFF1DAB" w14:textId="77777777" w:rsidR="009D1A63" w:rsidRPr="000826F1" w:rsidRDefault="009D1A63" w:rsidP="009D1A63">
      <w:pPr>
        <w:rPr>
          <w:lang w:val="en-US" w:eastAsia="ja-JP"/>
        </w:rPr>
      </w:pPr>
      <w:r w:rsidRPr="000826F1">
        <w:rPr>
          <w:lang w:val="en-US" w:eastAsia="ja-JP"/>
        </w:rPr>
        <w:t>Before distributing their content, broadcasters register the distribution information of the content, including broadcast channel information, Internet simulcast URLs, or VOD services URLs on the server (Step 1 in Fig. A</w:t>
      </w:r>
      <w:r>
        <w:rPr>
          <w:lang w:val="en-US" w:eastAsia="ja-JP"/>
        </w:rPr>
        <w:t>6</w:t>
      </w:r>
      <w:r w:rsidRPr="000826F1">
        <w:rPr>
          <w:lang w:val="en-US" w:eastAsia="ja-JP"/>
        </w:rPr>
        <w:t>). Additional information such as video resolution and transmission latency from a live broadcast service, which is used to determine an appropriate distribution channel for a device, is also registered.</w:t>
      </w:r>
    </w:p>
    <w:p w14:paraId="0221E97D" w14:textId="77777777" w:rsidR="009D1A63" w:rsidRPr="000826F1" w:rsidRDefault="009D1A63" w:rsidP="009D1A63">
      <w:pPr>
        <w:rPr>
          <w:lang w:val="en-US" w:eastAsia="ja-JP"/>
        </w:rPr>
      </w:pPr>
      <w:r w:rsidRPr="000826F1">
        <w:rPr>
          <w:lang w:val="en-US" w:eastAsia="ja-JP"/>
        </w:rPr>
        <w:t>When an end user wants to view content, they simply click a URL</w:t>
      </w:r>
      <w:r>
        <w:rPr>
          <w:lang w:val="en-US" w:eastAsia="ja-JP"/>
        </w:rPr>
        <w:t xml:space="preserve"> link to the content (Step 2 in </w:t>
      </w:r>
      <w:r w:rsidRPr="000826F1">
        <w:rPr>
          <w:lang w:val="en-US" w:eastAsia="ja-JP"/>
        </w:rPr>
        <w:t>Fig. A</w:t>
      </w:r>
      <w:r>
        <w:rPr>
          <w:lang w:val="en-US" w:eastAsia="ja-JP"/>
        </w:rPr>
        <w:t>6</w:t>
      </w:r>
      <w:r w:rsidRPr="000826F1">
        <w:rPr>
          <w:lang w:val="en-US" w:eastAsia="ja-JP"/>
        </w:rPr>
        <w:t>). The URL is described independently of the distribution channels.</w:t>
      </w:r>
    </w:p>
    <w:p w14:paraId="6A071502" w14:textId="77777777" w:rsidR="009D1A63" w:rsidRPr="000826F1" w:rsidRDefault="009D1A63" w:rsidP="009D1A63">
      <w:pPr>
        <w:rPr>
          <w:lang w:val="en-US" w:eastAsia="ja-JP"/>
        </w:rPr>
      </w:pPr>
      <w:r w:rsidRPr="000826F1">
        <w:rPr>
          <w:lang w:val="en-US" w:eastAsia="ja-JP"/>
        </w:rPr>
        <w:t>Then, the device queries the server for the distribution information of the content (Step 3 in Fig. A</w:t>
      </w:r>
      <w:r>
        <w:rPr>
          <w:lang w:val="en-US" w:eastAsia="ja-JP"/>
        </w:rPr>
        <w:t>6</w:t>
      </w:r>
      <w:r w:rsidRPr="000826F1">
        <w:rPr>
          <w:lang w:val="en-US" w:eastAsia="ja-JP"/>
        </w:rPr>
        <w:t>). In response to the inquiry, the server provides the device with the distribution information, including available channels, video resolution, transmission latency, and so on (Step 4 in Fig. A</w:t>
      </w:r>
      <w:r>
        <w:rPr>
          <w:lang w:val="en-US" w:eastAsia="ja-JP"/>
        </w:rPr>
        <w:t>6</w:t>
      </w:r>
      <w:r w:rsidRPr="000826F1">
        <w:rPr>
          <w:lang w:val="en-US" w:eastAsia="ja-JP"/>
        </w:rPr>
        <w:t>).</w:t>
      </w:r>
    </w:p>
    <w:p w14:paraId="2CBDDB33" w14:textId="77777777" w:rsidR="009D1A63" w:rsidRPr="000826F1" w:rsidRDefault="009D1A63" w:rsidP="009D1A63">
      <w:pPr>
        <w:rPr>
          <w:lang w:val="en-US" w:eastAsia="ja-JP"/>
        </w:rPr>
      </w:pPr>
      <w:r w:rsidRPr="000826F1">
        <w:rPr>
          <w:lang w:val="en-US" w:eastAsia="ja-JP"/>
        </w:rPr>
        <w:t>On the basis of this information, the device decides an appropriate channel to obtain the content (Step 5 in Fig. A</w:t>
      </w:r>
      <w:r>
        <w:rPr>
          <w:lang w:val="en-US" w:eastAsia="ja-JP"/>
        </w:rPr>
        <w:t>6</w:t>
      </w:r>
      <w:r w:rsidRPr="000826F1">
        <w:rPr>
          <w:lang w:val="en-US" w:eastAsia="ja-JP"/>
        </w:rPr>
        <w:t>); then, it presents the content. It is assumed that an appropriate channel can be determined by examining various parameters including those describing the device capabilities.</w:t>
      </w:r>
    </w:p>
    <w:p w14:paraId="0A8F0C79" w14:textId="77777777" w:rsidR="009D1A63" w:rsidRPr="000826F1" w:rsidRDefault="009D1A63" w:rsidP="009D1A63">
      <w:pPr>
        <w:rPr>
          <w:lang w:val="en-US" w:eastAsia="ja-JP"/>
        </w:rPr>
      </w:pPr>
      <w:r w:rsidRPr="000826F1">
        <w:rPr>
          <w:lang w:val="en-US" w:eastAsia="ja-JP"/>
        </w:rPr>
        <w:t>In this content delivery model, content is identified by a URL that is independent from the delivery channel. The device decides an appropriate channel from the distribution information provided by the server and dynamically resolves the link. Owing to this mechanism, end users can watch a TV program</w:t>
      </w:r>
      <w:r>
        <w:rPr>
          <w:lang w:val="en-US" w:eastAsia="ja-JP"/>
        </w:rPr>
        <w:t>me</w:t>
      </w:r>
      <w:r w:rsidRPr="000826F1">
        <w:rPr>
          <w:lang w:val="en-US" w:eastAsia="ja-JP"/>
        </w:rPr>
        <w:t xml:space="preserve"> without caring about its delivery channel.</w:t>
      </w:r>
    </w:p>
    <w:p w14:paraId="2CDE2260" w14:textId="77777777" w:rsidR="009D1A63" w:rsidRPr="000826F1" w:rsidRDefault="009D1A63" w:rsidP="009D1A63">
      <w:pPr>
        <w:pStyle w:val="Heading2"/>
        <w:rPr>
          <w:lang w:val="en-US"/>
        </w:rPr>
      </w:pPr>
      <w:r w:rsidRPr="000826F1">
        <w:rPr>
          <w:rFonts w:hint="eastAsia"/>
          <w:lang w:val="en-US"/>
        </w:rPr>
        <w:t>3.3</w:t>
      </w:r>
      <w:r w:rsidRPr="000826F1">
        <w:rPr>
          <w:rFonts w:hint="eastAsia"/>
          <w:lang w:val="en-US"/>
        </w:rPr>
        <w:tab/>
      </w:r>
      <w:r w:rsidRPr="000826F1">
        <w:rPr>
          <w:lang w:val="en-US"/>
        </w:rPr>
        <w:t xml:space="preserve">Implementation and </w:t>
      </w:r>
      <w:r w:rsidRPr="000826F1">
        <w:rPr>
          <w:rFonts w:hint="eastAsia"/>
          <w:lang w:val="en-US"/>
        </w:rPr>
        <w:t>v</w:t>
      </w:r>
      <w:r w:rsidRPr="000826F1">
        <w:rPr>
          <w:lang w:val="en-US"/>
        </w:rPr>
        <w:t>erification</w:t>
      </w:r>
    </w:p>
    <w:p w14:paraId="60D97AFD" w14:textId="77777777" w:rsidR="009D1A63" w:rsidRPr="0088266C" w:rsidRDefault="009D1A63" w:rsidP="009D1A63">
      <w:pPr>
        <w:rPr>
          <w:lang w:eastAsia="ja-JP"/>
        </w:rPr>
      </w:pPr>
      <w:r w:rsidRPr="000826F1">
        <w:rPr>
          <w:lang w:val="en-US" w:eastAsia="ja-JP"/>
        </w:rPr>
        <w:t xml:space="preserve">To verify the content delivery model described above, NHK implemented a server, receiver, and transmitter. </w:t>
      </w:r>
      <w:r w:rsidRPr="0088266C">
        <w:rPr>
          <w:lang w:eastAsia="ja-JP"/>
        </w:rPr>
        <w:t xml:space="preserve">Figure </w:t>
      </w:r>
      <w:r>
        <w:rPr>
          <w:lang w:eastAsia="ja-JP"/>
        </w:rPr>
        <w:t>A7</w:t>
      </w:r>
      <w:r w:rsidRPr="0088266C">
        <w:rPr>
          <w:lang w:eastAsia="ja-JP"/>
        </w:rPr>
        <w:t xml:space="preserve"> shows the implementation overview.</w:t>
      </w:r>
    </w:p>
    <w:p w14:paraId="12502C02" w14:textId="77777777" w:rsidR="009D1A63" w:rsidRPr="0088266C" w:rsidRDefault="009D1A63" w:rsidP="009D1A63">
      <w:pPr>
        <w:pStyle w:val="FigureNo"/>
        <w:rPr>
          <w:lang w:eastAsia="ja-JP"/>
        </w:rPr>
      </w:pPr>
      <w:r w:rsidRPr="0088266C">
        <w:t xml:space="preserve">FIGURE </w:t>
      </w:r>
      <w:r>
        <w:rPr>
          <w:lang w:eastAsia="ja-JP"/>
        </w:rPr>
        <w:t>A7</w:t>
      </w:r>
    </w:p>
    <w:p w14:paraId="28B4F204" w14:textId="77777777" w:rsidR="009D1A63" w:rsidRPr="0088266C" w:rsidRDefault="009D1A63" w:rsidP="009D1A63">
      <w:pPr>
        <w:pStyle w:val="Figuretitle"/>
      </w:pPr>
      <w:r w:rsidRPr="0088266C">
        <w:t>Implementation overview</w:t>
      </w:r>
    </w:p>
    <w:p w14:paraId="40B53A27" w14:textId="77777777" w:rsidR="009D1A63" w:rsidRPr="0088266C" w:rsidRDefault="009D1A63" w:rsidP="009D1A63">
      <w:pPr>
        <w:pStyle w:val="Figure"/>
        <w:rPr>
          <w:lang w:eastAsia="ja-JP"/>
        </w:rPr>
      </w:pPr>
      <w:r>
        <w:rPr>
          <w:noProof/>
          <w:lang w:val="en-GB" w:eastAsia="en-GB"/>
        </w:rPr>
        <w:drawing>
          <wp:inline distT="0" distB="0" distL="0" distR="0" wp14:anchorId="5B5160FE" wp14:editId="5C02DB45">
            <wp:extent cx="4919482" cy="3060198"/>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T.2400-A05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9482" cy="3060198"/>
                    </a:xfrm>
                    <a:prstGeom prst="rect">
                      <a:avLst/>
                    </a:prstGeom>
                  </pic:spPr>
                </pic:pic>
              </a:graphicData>
            </a:graphic>
          </wp:inline>
        </w:drawing>
      </w:r>
    </w:p>
    <w:p w14:paraId="0384B493" w14:textId="77777777" w:rsidR="009D1A63" w:rsidRPr="000826F1" w:rsidRDefault="009D1A63" w:rsidP="009D1A63">
      <w:pPr>
        <w:pStyle w:val="Normalaftertitle"/>
        <w:rPr>
          <w:lang w:val="en-US" w:eastAsia="ja-JP"/>
        </w:rPr>
      </w:pPr>
      <w:r w:rsidRPr="000826F1">
        <w:rPr>
          <w:lang w:val="en-US" w:eastAsia="ja-JP"/>
        </w:rPr>
        <w:t>A hybridcast receiver and an Android tablet were used as the end users’ devices.</w:t>
      </w:r>
    </w:p>
    <w:p w14:paraId="15102D0B" w14:textId="77777777" w:rsidR="009D1A63" w:rsidRPr="000826F1" w:rsidRDefault="009D1A63" w:rsidP="009D1A63">
      <w:pPr>
        <w:rPr>
          <w:lang w:val="en-US" w:eastAsia="ja-JP"/>
        </w:rPr>
      </w:pPr>
      <w:r w:rsidRPr="000826F1">
        <w:rPr>
          <w:lang w:val="en-US" w:eastAsia="ja-JP"/>
        </w:rPr>
        <w:t>A program</w:t>
      </w:r>
      <w:r>
        <w:rPr>
          <w:lang w:val="en-US" w:eastAsia="ja-JP"/>
        </w:rPr>
        <w:t>me</w:t>
      </w:r>
      <w:r w:rsidRPr="000826F1">
        <w:rPr>
          <w:lang w:val="en-US" w:eastAsia="ja-JP"/>
        </w:rPr>
        <w:t xml:space="preserve"> was distributed from ISDB-T transmitter (through broadcast), MPEG-DASH server for live streaming (through Internet simulcast), and MPEG-DASH server for on-demand (through Internet VOD). In this implementation, the Internet VOD offered ‘start-over’ service that enabled end users to watch a program</w:t>
      </w:r>
      <w:r>
        <w:rPr>
          <w:lang w:val="en-US" w:eastAsia="ja-JP"/>
        </w:rPr>
        <w:t>me</w:t>
      </w:r>
      <w:r w:rsidRPr="000826F1">
        <w:rPr>
          <w:lang w:val="en-US" w:eastAsia="ja-JP"/>
        </w:rPr>
        <w:t xml:space="preserve"> from the beginning anytime, while it was delayed more than several minutes from real time.</w:t>
      </w:r>
    </w:p>
    <w:p w14:paraId="289CB6F8" w14:textId="77777777" w:rsidR="009D1A63" w:rsidRPr="000826F1" w:rsidRDefault="009D1A63" w:rsidP="009D1A63">
      <w:pPr>
        <w:rPr>
          <w:lang w:val="en-US" w:eastAsia="ja-JP"/>
        </w:rPr>
      </w:pPr>
      <w:r w:rsidRPr="000826F1">
        <w:rPr>
          <w:lang w:val="en-US" w:eastAsia="ja-JP"/>
        </w:rPr>
        <w:t>The transmission controller informed the distribution status management server about the distribution status; then, the server stored them. For simplicity, each device decided an appropriate delivery channel by prioritizing real-time availability and video resolution in that order.</w:t>
      </w:r>
    </w:p>
    <w:p w14:paraId="1F2415DF" w14:textId="77777777" w:rsidR="009D1A63" w:rsidRPr="000826F1" w:rsidRDefault="009D1A63" w:rsidP="009D1A63">
      <w:pPr>
        <w:rPr>
          <w:lang w:val="en-US" w:eastAsia="ja-JP"/>
        </w:rPr>
      </w:pPr>
      <w:r w:rsidRPr="000826F1">
        <w:rPr>
          <w:lang w:val="en-US" w:eastAsia="ja-JP"/>
        </w:rPr>
        <w:t>The verification experiment was conducted with one program</w:t>
      </w:r>
      <w:r>
        <w:rPr>
          <w:lang w:val="en-US" w:eastAsia="ja-JP"/>
        </w:rPr>
        <w:t>me</w:t>
      </w:r>
      <w:r w:rsidRPr="000826F1">
        <w:rPr>
          <w:lang w:val="en-US" w:eastAsia="ja-JP"/>
        </w:rPr>
        <w:t>, Program</w:t>
      </w:r>
      <w:r>
        <w:rPr>
          <w:lang w:val="en-US" w:eastAsia="ja-JP"/>
        </w:rPr>
        <w:t>me</w:t>
      </w:r>
      <w:r w:rsidRPr="000826F1">
        <w:rPr>
          <w:lang w:val="en-US" w:eastAsia="ja-JP"/>
        </w:rPr>
        <w:t xml:space="preserve"> A. The distribution methods were updated every minute, and the end user clicked the link for Program</w:t>
      </w:r>
      <w:r>
        <w:rPr>
          <w:lang w:val="en-US" w:eastAsia="ja-JP"/>
        </w:rPr>
        <w:t>me</w:t>
      </w:r>
      <w:r w:rsidRPr="000826F1">
        <w:rPr>
          <w:lang w:val="en-US" w:eastAsia="ja-JP"/>
        </w:rPr>
        <w:t xml:space="preserve"> A after each update. Figure A</w:t>
      </w:r>
      <w:r>
        <w:rPr>
          <w:lang w:val="en-US" w:eastAsia="ja-JP"/>
        </w:rPr>
        <w:t>8</w:t>
      </w:r>
      <w:r w:rsidRPr="000826F1">
        <w:rPr>
          <w:lang w:val="en-US" w:eastAsia="ja-JP"/>
        </w:rPr>
        <w:t xml:space="preserve"> illustrates the change in available distribution channels. This Figure also illustrates the channels selected by each device.</w:t>
      </w:r>
    </w:p>
    <w:p w14:paraId="4667D451" w14:textId="77777777" w:rsidR="009D1A63" w:rsidRPr="000826F1" w:rsidRDefault="009D1A63" w:rsidP="009D1A63">
      <w:pPr>
        <w:pStyle w:val="FigureNo"/>
        <w:rPr>
          <w:lang w:val="en-US" w:eastAsia="ja-JP"/>
        </w:rPr>
      </w:pPr>
      <w:r w:rsidRPr="000826F1">
        <w:rPr>
          <w:lang w:val="en-US"/>
        </w:rPr>
        <w:t xml:space="preserve">FIGURE </w:t>
      </w:r>
      <w:r w:rsidRPr="000826F1">
        <w:rPr>
          <w:lang w:val="en-US" w:eastAsia="ja-JP"/>
        </w:rPr>
        <w:t>A</w:t>
      </w:r>
      <w:r>
        <w:rPr>
          <w:lang w:val="en-US" w:eastAsia="ja-JP"/>
        </w:rPr>
        <w:t>8</w:t>
      </w:r>
    </w:p>
    <w:p w14:paraId="18490C22" w14:textId="77777777" w:rsidR="009D1A63" w:rsidRPr="000826F1" w:rsidRDefault="009D1A63" w:rsidP="009D1A63">
      <w:pPr>
        <w:pStyle w:val="Figuretitle"/>
        <w:rPr>
          <w:lang w:val="en-US"/>
        </w:rPr>
      </w:pPr>
      <w:r w:rsidRPr="000826F1">
        <w:rPr>
          <w:lang w:val="en-US"/>
        </w:rPr>
        <w:t>Registered schedule of each delivery channel and channel selected by each device</w:t>
      </w:r>
    </w:p>
    <w:p w14:paraId="45632C9F" w14:textId="77777777" w:rsidR="009D1A63" w:rsidRPr="0088266C" w:rsidRDefault="009D1A63" w:rsidP="009D1A63">
      <w:pPr>
        <w:pStyle w:val="Figure"/>
        <w:rPr>
          <w:lang w:eastAsia="ja-JP"/>
        </w:rPr>
      </w:pPr>
      <w:r>
        <w:rPr>
          <w:noProof/>
          <w:lang w:val="en-GB" w:eastAsia="en-GB"/>
        </w:rPr>
        <w:drawing>
          <wp:inline distT="0" distB="0" distL="0" distR="0" wp14:anchorId="74A2CE97" wp14:editId="24DC5F9B">
            <wp:extent cx="5681893" cy="18730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T.2400-A06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6572" cy="1877928"/>
                    </a:xfrm>
                    <a:prstGeom prst="rect">
                      <a:avLst/>
                    </a:prstGeom>
                  </pic:spPr>
                </pic:pic>
              </a:graphicData>
            </a:graphic>
          </wp:inline>
        </w:drawing>
      </w:r>
    </w:p>
    <w:p w14:paraId="08B3B96A" w14:textId="77777777" w:rsidR="009D1A63" w:rsidRPr="000826F1" w:rsidRDefault="009D1A63" w:rsidP="009D1A63">
      <w:pPr>
        <w:pStyle w:val="Normalaftertitle"/>
        <w:rPr>
          <w:lang w:val="en-US" w:eastAsia="ja-JP"/>
        </w:rPr>
      </w:pPr>
      <w:r w:rsidRPr="000826F1">
        <w:rPr>
          <w:lang w:val="en-US" w:eastAsia="ja-JP"/>
        </w:rPr>
        <w:t>During the interval 0:00 to 0:01, Programme A was distributed via broadcast, Internet simulcast, and VOD. The devices selected broadcast to receive Program</w:t>
      </w:r>
      <w:r>
        <w:rPr>
          <w:lang w:val="en-US" w:eastAsia="ja-JP"/>
        </w:rPr>
        <w:t>me</w:t>
      </w:r>
      <w:r w:rsidRPr="000826F1">
        <w:rPr>
          <w:lang w:val="en-US" w:eastAsia="ja-JP"/>
        </w:rPr>
        <w:t xml:space="preserve"> A, since broadcast provided Program</w:t>
      </w:r>
      <w:r>
        <w:rPr>
          <w:lang w:val="en-US" w:eastAsia="ja-JP"/>
        </w:rPr>
        <w:t>me</w:t>
      </w:r>
      <w:r w:rsidRPr="000826F1">
        <w:rPr>
          <w:lang w:val="en-US" w:eastAsia="ja-JP"/>
        </w:rPr>
        <w:t xml:space="preserve"> A in real-time and at the highest resolution.</w:t>
      </w:r>
    </w:p>
    <w:p w14:paraId="71DCCF54" w14:textId="77777777" w:rsidR="009D1A63" w:rsidRPr="000826F1" w:rsidRDefault="009D1A63" w:rsidP="009D1A63">
      <w:pPr>
        <w:spacing w:before="100"/>
        <w:rPr>
          <w:lang w:val="en-US" w:eastAsia="ja-JP"/>
        </w:rPr>
      </w:pPr>
      <w:r w:rsidRPr="000826F1">
        <w:rPr>
          <w:lang w:val="en-US" w:eastAsia="ja-JP"/>
        </w:rPr>
        <w:t>During the interval 0:01 to 0:02, the Program</w:t>
      </w:r>
      <w:r>
        <w:rPr>
          <w:lang w:val="en-US" w:eastAsia="ja-JP"/>
        </w:rPr>
        <w:t>me</w:t>
      </w:r>
      <w:r w:rsidRPr="000826F1">
        <w:rPr>
          <w:lang w:val="en-US" w:eastAsia="ja-JP"/>
        </w:rPr>
        <w:t xml:space="preserve"> A was distributed only via Internet simulcast and VOD. The devices selected Internet simulcast, since it was a real-time delivery method.</w:t>
      </w:r>
    </w:p>
    <w:p w14:paraId="3F0AAFB8" w14:textId="77777777" w:rsidR="009D1A63" w:rsidRPr="000826F1" w:rsidRDefault="009D1A63" w:rsidP="009D1A63">
      <w:pPr>
        <w:spacing w:before="100"/>
        <w:rPr>
          <w:lang w:val="en-US" w:eastAsia="ja-JP"/>
        </w:rPr>
      </w:pPr>
      <w:r w:rsidRPr="000826F1">
        <w:rPr>
          <w:lang w:val="en-US" w:eastAsia="ja-JP"/>
        </w:rPr>
        <w:t>During the interval 0:02 to 0:03, the devices selected VOD, since it was the only available delivery channel to receive Program</w:t>
      </w:r>
      <w:r>
        <w:rPr>
          <w:lang w:val="en-US" w:eastAsia="ja-JP"/>
        </w:rPr>
        <w:t>me</w:t>
      </w:r>
      <w:r w:rsidRPr="000826F1">
        <w:rPr>
          <w:lang w:val="en-US" w:eastAsia="ja-JP"/>
        </w:rPr>
        <w:t xml:space="preserve"> A.</w:t>
      </w:r>
    </w:p>
    <w:p w14:paraId="1803F665" w14:textId="77777777" w:rsidR="009D1A63" w:rsidRPr="000826F1" w:rsidRDefault="009D1A63" w:rsidP="009D1A63">
      <w:pPr>
        <w:spacing w:before="100"/>
        <w:rPr>
          <w:lang w:val="en-US" w:eastAsia="ja-JP"/>
        </w:rPr>
      </w:pPr>
      <w:r w:rsidRPr="000826F1">
        <w:rPr>
          <w:lang w:val="en-US" w:eastAsia="ja-JP"/>
        </w:rPr>
        <w:t>In addition, after 0:03, we unplugged the broadcast antenna cable from the tablet in order to simulate a bad receiving condition. At that time, the tablet selected Internet simulcast, since it could not receive broadcast signals.</w:t>
      </w:r>
    </w:p>
    <w:p w14:paraId="6B103E48" w14:textId="77777777" w:rsidR="009D1A63" w:rsidRPr="000826F1" w:rsidRDefault="009D1A63" w:rsidP="009D1A63">
      <w:pPr>
        <w:spacing w:before="100"/>
        <w:rPr>
          <w:lang w:val="en-US" w:eastAsia="ja-JP"/>
        </w:rPr>
      </w:pPr>
      <w:r w:rsidRPr="000826F1">
        <w:rPr>
          <w:lang w:val="en-US" w:eastAsia="ja-JP"/>
        </w:rPr>
        <w:t>From this experiment, it was confirmed that the devices determined an appropriate delivery channel by using the distribution status management server.</w:t>
      </w:r>
    </w:p>
    <w:p w14:paraId="693235D5" w14:textId="77777777" w:rsidR="009D1A63" w:rsidRPr="000826F1" w:rsidRDefault="009D1A63" w:rsidP="009D1A63">
      <w:pPr>
        <w:pStyle w:val="Heading2"/>
        <w:rPr>
          <w:lang w:val="en-US"/>
        </w:rPr>
      </w:pPr>
      <w:r w:rsidRPr="000826F1">
        <w:rPr>
          <w:lang w:val="en-US"/>
        </w:rPr>
        <w:t>3.4</w:t>
      </w:r>
      <w:r w:rsidRPr="000826F1">
        <w:rPr>
          <w:lang w:val="en-US"/>
        </w:rPr>
        <w:tab/>
        <w:t>Measuring reception quality of broadcast and mobile broadband in the field</w:t>
      </w:r>
    </w:p>
    <w:p w14:paraId="464818F3" w14:textId="77777777" w:rsidR="009D1A63" w:rsidRPr="000826F1" w:rsidRDefault="009D1A63" w:rsidP="009D1A63">
      <w:pPr>
        <w:pStyle w:val="Heading3"/>
        <w:rPr>
          <w:lang w:val="en-US" w:eastAsia="ja-JP"/>
        </w:rPr>
      </w:pPr>
      <w:r w:rsidRPr="000826F1">
        <w:rPr>
          <w:rFonts w:hint="eastAsia"/>
          <w:lang w:val="en-US" w:eastAsia="ja-JP"/>
        </w:rPr>
        <w:t>3.</w:t>
      </w:r>
      <w:r w:rsidRPr="000826F1">
        <w:rPr>
          <w:lang w:val="en-US" w:eastAsia="ja-JP"/>
        </w:rPr>
        <w:t>4.</w:t>
      </w:r>
      <w:r w:rsidRPr="000826F1">
        <w:rPr>
          <w:rFonts w:hint="eastAsia"/>
          <w:lang w:val="en-US" w:eastAsia="ja-JP"/>
        </w:rPr>
        <w:t>1</w:t>
      </w:r>
      <w:r w:rsidRPr="000826F1">
        <w:rPr>
          <w:rFonts w:hint="eastAsia"/>
          <w:lang w:val="en-US" w:eastAsia="ja-JP"/>
        </w:rPr>
        <w:tab/>
      </w:r>
      <w:r w:rsidRPr="000826F1">
        <w:rPr>
          <w:lang w:val="en-US" w:eastAsia="ja-JP"/>
        </w:rPr>
        <w:t>Measuring reception quality</w:t>
      </w:r>
    </w:p>
    <w:p w14:paraId="56F203AF" w14:textId="77777777" w:rsidR="009D1A63" w:rsidRPr="000826F1" w:rsidRDefault="009D1A63" w:rsidP="009D1A63">
      <w:pPr>
        <w:rPr>
          <w:lang w:val="en-US" w:eastAsia="ja-JP"/>
        </w:rPr>
      </w:pPr>
      <w:r w:rsidRPr="000826F1">
        <w:rPr>
          <w:lang w:val="en-US" w:eastAsia="ja-JP"/>
        </w:rPr>
        <w:t>To investigate the potential of using both broadcast and mobile broadband to deliver broadcast content, the reception quality was measured in actual mobile reception environments that simulated real-life situations such as walking or riding on a train or bus.</w:t>
      </w:r>
    </w:p>
    <w:p w14:paraId="1D842F83" w14:textId="77777777" w:rsidR="009D1A63" w:rsidRPr="000826F1" w:rsidRDefault="009D1A63" w:rsidP="009D1A63">
      <w:pPr>
        <w:rPr>
          <w:lang w:val="en-US" w:eastAsia="ja-JP"/>
        </w:rPr>
      </w:pPr>
      <w:r w:rsidRPr="000826F1">
        <w:rPr>
          <w:lang w:val="en-US" w:eastAsia="ja-JP"/>
        </w:rPr>
        <w:t>Measurements were conducted for two round-trip routes (Routes A and B) in October and November</w:t>
      </w:r>
      <w:r>
        <w:rPr>
          <w:lang w:val="en-US" w:eastAsia="ja-JP"/>
        </w:rPr>
        <w:t> </w:t>
      </w:r>
      <w:r w:rsidRPr="000826F1">
        <w:rPr>
          <w:lang w:val="en-US" w:eastAsia="ja-JP"/>
        </w:rPr>
        <w:t>2016, as shown in Table A2 and Fig</w:t>
      </w:r>
      <w:r>
        <w:rPr>
          <w:lang w:val="en-US" w:eastAsia="ja-JP"/>
        </w:rPr>
        <w:t>.</w:t>
      </w:r>
      <w:r w:rsidRPr="000826F1">
        <w:rPr>
          <w:lang w:val="en-US" w:eastAsia="ja-JP"/>
        </w:rPr>
        <w:t xml:space="preserve"> A</w:t>
      </w:r>
      <w:r>
        <w:rPr>
          <w:lang w:val="en-US" w:eastAsia="ja-JP"/>
        </w:rPr>
        <w:t>9</w:t>
      </w:r>
      <w:r w:rsidRPr="000826F1">
        <w:rPr>
          <w:lang w:val="en-US" w:eastAsia="ja-JP"/>
        </w:rPr>
        <w:t>. Route A included underground sections on the way.</w:t>
      </w:r>
    </w:p>
    <w:p w14:paraId="731F6D62" w14:textId="77777777" w:rsidR="009D1A63" w:rsidRPr="000826F1" w:rsidRDefault="009D1A63" w:rsidP="009D1A63">
      <w:pPr>
        <w:pStyle w:val="TableNo"/>
        <w:rPr>
          <w:lang w:val="en-US"/>
        </w:rPr>
      </w:pPr>
      <w:r w:rsidRPr="000826F1">
        <w:rPr>
          <w:lang w:val="en-US"/>
        </w:rPr>
        <w:t>TABLE A2</w:t>
      </w:r>
    </w:p>
    <w:p w14:paraId="17B43CAB" w14:textId="77777777" w:rsidR="009D1A63" w:rsidRPr="000826F1" w:rsidRDefault="009D1A63" w:rsidP="009D1A63">
      <w:pPr>
        <w:pStyle w:val="Tabletitle"/>
        <w:rPr>
          <w:lang w:val="en-US"/>
        </w:rPr>
      </w:pPr>
      <w:r w:rsidRPr="000826F1">
        <w:rPr>
          <w:lang w:val="en-US"/>
        </w:rPr>
        <w:t>Two routes for measuring reception quality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8083"/>
      </w:tblGrid>
      <w:tr w:rsidR="009D1A63" w:rsidRPr="0088266C" w14:paraId="275940AB" w14:textId="77777777" w:rsidTr="00B72D8E">
        <w:trPr>
          <w:trHeight w:val="205"/>
          <w:jc w:val="center"/>
        </w:trPr>
        <w:tc>
          <w:tcPr>
            <w:tcW w:w="807" w:type="pct"/>
            <w:tcBorders>
              <w:top w:val="single" w:sz="4" w:space="0" w:color="auto"/>
              <w:bottom w:val="single" w:sz="4" w:space="0" w:color="auto"/>
            </w:tcBorders>
            <w:shd w:val="clear" w:color="auto" w:fill="auto"/>
            <w:vAlign w:val="center"/>
          </w:tcPr>
          <w:p w14:paraId="78882D88" w14:textId="77777777" w:rsidR="009D1A63" w:rsidRPr="006514EF" w:rsidRDefault="009D1A63" w:rsidP="00B72D8E">
            <w:pPr>
              <w:pStyle w:val="Tablehead"/>
            </w:pPr>
            <w:r w:rsidRPr="006514EF">
              <w:t>Route A</w:t>
            </w:r>
          </w:p>
        </w:tc>
        <w:tc>
          <w:tcPr>
            <w:tcW w:w="4193" w:type="pct"/>
            <w:tcBorders>
              <w:top w:val="single" w:sz="4" w:space="0" w:color="auto"/>
              <w:bottom w:val="single" w:sz="4" w:space="0" w:color="auto"/>
            </w:tcBorders>
            <w:shd w:val="clear" w:color="auto" w:fill="auto"/>
            <w:vAlign w:val="center"/>
          </w:tcPr>
          <w:p w14:paraId="1B47AA34" w14:textId="77777777" w:rsidR="009D1A63" w:rsidRPr="006514EF" w:rsidRDefault="009D1A63" w:rsidP="00B72D8E">
            <w:pPr>
              <w:pStyle w:val="Tabletext"/>
              <w:rPr>
                <w:lang w:eastAsia="ja-JP"/>
              </w:rPr>
            </w:pPr>
            <w:r w:rsidRPr="000826F1">
              <w:rPr>
                <w:lang w:val="en-US" w:eastAsia="ja-JP"/>
              </w:rPr>
              <w:t xml:space="preserve">NHK STRL – (walking) – Soshigaya Okura station – (train) – Shinjuku station (staying in neighbourhood for approx. </w:t>
            </w:r>
            <w:r w:rsidRPr="006514EF">
              <w:rPr>
                <w:lang w:eastAsia="ja-JP"/>
              </w:rPr>
              <w:t>15 minutes)</w:t>
            </w:r>
          </w:p>
        </w:tc>
      </w:tr>
      <w:tr w:rsidR="009D1A63" w:rsidRPr="0088266C" w14:paraId="57E02E3F" w14:textId="77777777" w:rsidTr="00B72D8E">
        <w:trPr>
          <w:jc w:val="center"/>
        </w:trPr>
        <w:tc>
          <w:tcPr>
            <w:tcW w:w="807" w:type="pct"/>
            <w:tcBorders>
              <w:top w:val="single" w:sz="4" w:space="0" w:color="auto"/>
              <w:bottom w:val="single" w:sz="4" w:space="0" w:color="auto"/>
            </w:tcBorders>
            <w:shd w:val="clear" w:color="auto" w:fill="auto"/>
            <w:vAlign w:val="center"/>
          </w:tcPr>
          <w:p w14:paraId="2612A74E" w14:textId="77777777" w:rsidR="009D1A63" w:rsidRPr="006514EF" w:rsidRDefault="009D1A63" w:rsidP="00B72D8E">
            <w:pPr>
              <w:pStyle w:val="Tablehead"/>
            </w:pPr>
            <w:r w:rsidRPr="006514EF">
              <w:t>Route B</w:t>
            </w:r>
          </w:p>
        </w:tc>
        <w:tc>
          <w:tcPr>
            <w:tcW w:w="4193" w:type="pct"/>
            <w:tcBorders>
              <w:top w:val="single" w:sz="4" w:space="0" w:color="auto"/>
              <w:bottom w:val="single" w:sz="4" w:space="0" w:color="auto"/>
            </w:tcBorders>
            <w:shd w:val="clear" w:color="auto" w:fill="auto"/>
            <w:vAlign w:val="center"/>
          </w:tcPr>
          <w:p w14:paraId="34A9243E" w14:textId="77777777" w:rsidR="009D1A63" w:rsidRPr="006514EF" w:rsidRDefault="009D1A63" w:rsidP="00B72D8E">
            <w:pPr>
              <w:pStyle w:val="Tabletext"/>
              <w:rPr>
                <w:lang w:eastAsia="ja-JP"/>
              </w:rPr>
            </w:pPr>
            <w:r w:rsidRPr="000826F1">
              <w:rPr>
                <w:lang w:val="en-US" w:eastAsia="ja-JP"/>
              </w:rPr>
              <w:t xml:space="preserve">NHK STRL – (bus) – Shibuya station (staying in neighbourhood for approx. </w:t>
            </w:r>
            <w:r w:rsidRPr="006514EF">
              <w:rPr>
                <w:lang w:eastAsia="ja-JP"/>
              </w:rPr>
              <w:t>15 minutes)</w:t>
            </w:r>
          </w:p>
        </w:tc>
      </w:tr>
    </w:tbl>
    <w:p w14:paraId="4E5B0AEA" w14:textId="77777777" w:rsidR="009D1A63" w:rsidRDefault="009D1A63" w:rsidP="009D1A63">
      <w:pPr>
        <w:pStyle w:val="Tablefin"/>
      </w:pPr>
    </w:p>
    <w:p w14:paraId="15BE9FA8" w14:textId="77777777" w:rsidR="009D1A63" w:rsidRPr="007A2DEC" w:rsidRDefault="009D1A63" w:rsidP="009D1A63">
      <w:pPr>
        <w:pStyle w:val="FigureNo"/>
        <w:rPr>
          <w:lang w:val="en-GB"/>
        </w:rPr>
      </w:pPr>
      <w:r w:rsidRPr="007A2DEC">
        <w:rPr>
          <w:lang w:val="en-GB"/>
        </w:rPr>
        <w:t>Figure A9</w:t>
      </w:r>
    </w:p>
    <w:p w14:paraId="4CFFB20B" w14:textId="77777777" w:rsidR="009D1A63" w:rsidRPr="000826F1" w:rsidRDefault="009D1A63" w:rsidP="009D1A63">
      <w:pPr>
        <w:pStyle w:val="Figuretitle"/>
        <w:rPr>
          <w:lang w:val="en-US"/>
        </w:rPr>
      </w:pPr>
      <w:r w:rsidRPr="000826F1">
        <w:rPr>
          <w:lang w:val="en-US"/>
        </w:rPr>
        <w:t>Two routes for measuring reception quality</w:t>
      </w:r>
    </w:p>
    <w:p w14:paraId="085E2AD0" w14:textId="77777777" w:rsidR="009D1A63" w:rsidRDefault="009D1A63" w:rsidP="009D1A63">
      <w:pPr>
        <w:pStyle w:val="Figure"/>
        <w:rPr>
          <w:lang w:eastAsia="ja-JP"/>
        </w:rPr>
      </w:pPr>
      <w:r>
        <w:rPr>
          <w:noProof/>
          <w:lang w:val="en-GB" w:eastAsia="en-GB"/>
        </w:rPr>
        <w:drawing>
          <wp:inline distT="0" distB="0" distL="0" distR="0" wp14:anchorId="354C94C0" wp14:editId="55F3629D">
            <wp:extent cx="3611887" cy="2606045"/>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T.2400-A07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11887" cy="2606045"/>
                    </a:xfrm>
                    <a:prstGeom prst="rect">
                      <a:avLst/>
                    </a:prstGeom>
                  </pic:spPr>
                </pic:pic>
              </a:graphicData>
            </a:graphic>
          </wp:inline>
        </w:drawing>
      </w:r>
    </w:p>
    <w:p w14:paraId="1F9D26BC" w14:textId="77777777" w:rsidR="009D1A63" w:rsidRPr="000826F1" w:rsidRDefault="009D1A63" w:rsidP="009D1A63">
      <w:pPr>
        <w:pStyle w:val="Normalaftertitle"/>
        <w:rPr>
          <w:lang w:val="en-US"/>
        </w:rPr>
      </w:pPr>
      <w:r w:rsidRPr="000826F1">
        <w:rPr>
          <w:lang w:val="en-US"/>
        </w:rPr>
        <w:t>Figures A</w:t>
      </w:r>
      <w:r>
        <w:rPr>
          <w:lang w:val="en-US"/>
        </w:rPr>
        <w:t>10</w:t>
      </w:r>
      <w:r w:rsidRPr="000826F1">
        <w:rPr>
          <w:lang w:val="en-US"/>
        </w:rPr>
        <w:t xml:space="preserve"> and A</w:t>
      </w:r>
      <w:r>
        <w:rPr>
          <w:lang w:val="en-US"/>
        </w:rPr>
        <w:t>11</w:t>
      </w:r>
      <w:r w:rsidRPr="000826F1">
        <w:rPr>
          <w:lang w:val="en-US"/>
        </w:rPr>
        <w:t xml:space="preserve"> show the measured </w:t>
      </w:r>
      <w:r w:rsidRPr="000826F1">
        <w:rPr>
          <w:i/>
          <w:iCs/>
          <w:lang w:val="en-US"/>
        </w:rPr>
        <w:t>C</w:t>
      </w:r>
      <w:r w:rsidRPr="000826F1">
        <w:rPr>
          <w:lang w:val="en-US"/>
        </w:rPr>
        <w:t>/</w:t>
      </w:r>
      <w:r w:rsidRPr="000826F1">
        <w:rPr>
          <w:i/>
          <w:iCs/>
          <w:lang w:val="en-US"/>
        </w:rPr>
        <w:t>N</w:t>
      </w:r>
      <w:r w:rsidRPr="000826F1">
        <w:rPr>
          <w:lang w:val="en-US"/>
        </w:rPr>
        <w:t xml:space="preserve"> (dB) of the broadcast signals and the throughput (Mbit/s) of the broadband on Routes A and B, respectively.</w:t>
      </w:r>
    </w:p>
    <w:p w14:paraId="6AE3C479" w14:textId="77777777" w:rsidR="009D1A63" w:rsidRPr="000826F1" w:rsidRDefault="009D1A63" w:rsidP="009D1A63">
      <w:pPr>
        <w:rPr>
          <w:lang w:val="en-US"/>
        </w:rPr>
      </w:pPr>
      <w:r w:rsidRPr="000826F1">
        <w:rPr>
          <w:lang w:val="en-US"/>
        </w:rPr>
        <w:t>On Route A, shown in Fig. A</w:t>
      </w:r>
      <w:r>
        <w:rPr>
          <w:lang w:val="en-US"/>
        </w:rPr>
        <w:t>10</w:t>
      </w:r>
      <w:r w:rsidRPr="000826F1">
        <w:rPr>
          <w:lang w:val="en-US"/>
        </w:rPr>
        <w:t xml:space="preserve">, the throughput </w:t>
      </w:r>
      <w:r w:rsidRPr="000826F1">
        <w:rPr>
          <w:rFonts w:hint="eastAsia"/>
          <w:lang w:val="en-US" w:eastAsia="ja-JP"/>
        </w:rPr>
        <w:t>o</w:t>
      </w:r>
      <w:r w:rsidRPr="000826F1">
        <w:rPr>
          <w:lang w:val="en-US" w:eastAsia="ja-JP"/>
        </w:rPr>
        <w:t>f</w:t>
      </w:r>
      <w:r w:rsidRPr="000826F1">
        <w:rPr>
          <w:lang w:val="en-US"/>
        </w:rPr>
        <w:t xml:space="preserve"> mobile broadband did not decrease even in the underground sections, although the broadcast quality deteriorated. On Route B, shown in Fig. A</w:t>
      </w:r>
      <w:r>
        <w:rPr>
          <w:lang w:val="en-US"/>
        </w:rPr>
        <w:t>11</w:t>
      </w:r>
      <w:r w:rsidRPr="000826F1">
        <w:rPr>
          <w:lang w:val="en-US"/>
        </w:rPr>
        <w:t>, the broadcast quality remained high in the neighbourhood of Shibuya station, while the throughput of mobile broadband frequently decreased, which was supposed to be due to congestion.</w:t>
      </w:r>
    </w:p>
    <w:p w14:paraId="3EF54F6B" w14:textId="77777777" w:rsidR="009D1A63" w:rsidRPr="000826F1" w:rsidRDefault="009D1A63" w:rsidP="009D1A63">
      <w:pPr>
        <w:pStyle w:val="FigureNo"/>
        <w:rPr>
          <w:lang w:val="en-US"/>
        </w:rPr>
      </w:pPr>
      <w:r w:rsidRPr="000826F1">
        <w:rPr>
          <w:lang w:val="en-US"/>
        </w:rPr>
        <w:t>Figure A</w:t>
      </w:r>
      <w:r>
        <w:rPr>
          <w:lang w:val="en-US"/>
        </w:rPr>
        <w:t>10</w:t>
      </w:r>
    </w:p>
    <w:p w14:paraId="63F48047" w14:textId="77777777" w:rsidR="009D1A63" w:rsidRPr="000826F1" w:rsidRDefault="009D1A63" w:rsidP="009D1A63">
      <w:pPr>
        <w:pStyle w:val="Figuretitle"/>
        <w:rPr>
          <w:lang w:val="en-US"/>
        </w:rPr>
      </w:pPr>
      <w:r w:rsidRPr="000826F1">
        <w:rPr>
          <w:lang w:val="en-US"/>
        </w:rPr>
        <w:t>Measured reception quality on Route A</w:t>
      </w:r>
    </w:p>
    <w:p w14:paraId="35EA1DC7" w14:textId="77777777" w:rsidR="009D1A63" w:rsidRDefault="009D1A63" w:rsidP="009D1A63">
      <w:pPr>
        <w:pStyle w:val="Figure"/>
      </w:pPr>
      <w:r>
        <w:rPr>
          <w:noProof/>
          <w:lang w:val="en-GB" w:eastAsia="en-GB"/>
        </w:rPr>
        <w:drawing>
          <wp:inline distT="0" distB="0" distL="0" distR="0" wp14:anchorId="751B0B35" wp14:editId="2989D8DB">
            <wp:extent cx="5952756" cy="30144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T.2400-A08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52756" cy="3014478"/>
                    </a:xfrm>
                    <a:prstGeom prst="rect">
                      <a:avLst/>
                    </a:prstGeom>
                  </pic:spPr>
                </pic:pic>
              </a:graphicData>
            </a:graphic>
          </wp:inline>
        </w:drawing>
      </w:r>
    </w:p>
    <w:p w14:paraId="71852A0A" w14:textId="77777777" w:rsidR="009D1A63" w:rsidRPr="00F740C2" w:rsidRDefault="009D1A63" w:rsidP="009D1A63"/>
    <w:p w14:paraId="1CAABE2B" w14:textId="77777777" w:rsidR="009D1A63" w:rsidRPr="000826F1" w:rsidRDefault="009D1A63" w:rsidP="009D1A63">
      <w:pPr>
        <w:pStyle w:val="FigureNo"/>
        <w:rPr>
          <w:lang w:val="en-US"/>
        </w:rPr>
      </w:pPr>
      <w:r w:rsidRPr="000826F1">
        <w:rPr>
          <w:lang w:val="en-US"/>
        </w:rPr>
        <w:t>Figure A</w:t>
      </w:r>
      <w:r>
        <w:rPr>
          <w:lang w:val="en-US"/>
        </w:rPr>
        <w:t>11</w:t>
      </w:r>
    </w:p>
    <w:p w14:paraId="5D4E26E6" w14:textId="77777777" w:rsidR="009D1A63" w:rsidRPr="000826F1" w:rsidRDefault="009D1A63" w:rsidP="009D1A63">
      <w:pPr>
        <w:pStyle w:val="Figuretitle"/>
        <w:rPr>
          <w:lang w:val="en-US"/>
        </w:rPr>
      </w:pPr>
      <w:r w:rsidRPr="000826F1">
        <w:rPr>
          <w:lang w:val="en-US"/>
        </w:rPr>
        <w:t>Measured reception quality on Route B</w:t>
      </w:r>
    </w:p>
    <w:p w14:paraId="1A373700" w14:textId="77777777" w:rsidR="009D1A63" w:rsidRDefault="009D1A63" w:rsidP="009D1A63">
      <w:pPr>
        <w:pStyle w:val="Figure"/>
      </w:pPr>
      <w:r>
        <w:rPr>
          <w:noProof/>
          <w:lang w:val="en-GB" w:eastAsia="en-GB"/>
        </w:rPr>
        <w:drawing>
          <wp:inline distT="0" distB="0" distL="0" distR="0" wp14:anchorId="285112EA" wp14:editId="494F6E2E">
            <wp:extent cx="5964948" cy="296875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T.2400-A09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64948" cy="2968758"/>
                    </a:xfrm>
                    <a:prstGeom prst="rect">
                      <a:avLst/>
                    </a:prstGeom>
                  </pic:spPr>
                </pic:pic>
              </a:graphicData>
            </a:graphic>
          </wp:inline>
        </w:drawing>
      </w:r>
    </w:p>
    <w:p w14:paraId="5345AEA0" w14:textId="77777777" w:rsidR="009D1A63" w:rsidRPr="000826F1" w:rsidRDefault="009D1A63" w:rsidP="009D1A63">
      <w:pPr>
        <w:pStyle w:val="Heading3"/>
        <w:rPr>
          <w:lang w:val="en-US" w:eastAsia="ja-JP"/>
        </w:rPr>
      </w:pPr>
      <w:r w:rsidRPr="000826F1">
        <w:rPr>
          <w:rFonts w:hint="eastAsia"/>
          <w:lang w:val="en-US" w:eastAsia="ja-JP"/>
        </w:rPr>
        <w:t>3.</w:t>
      </w:r>
      <w:r w:rsidRPr="000826F1">
        <w:rPr>
          <w:lang w:val="en-US" w:eastAsia="ja-JP"/>
        </w:rPr>
        <w:t>4.2</w:t>
      </w:r>
      <w:r w:rsidRPr="000826F1">
        <w:rPr>
          <w:rFonts w:hint="eastAsia"/>
          <w:lang w:val="en-US" w:eastAsia="ja-JP"/>
        </w:rPr>
        <w:tab/>
      </w:r>
      <w:r w:rsidRPr="000826F1">
        <w:rPr>
          <w:lang w:val="en-US" w:eastAsia="ja-JP"/>
        </w:rPr>
        <w:t>Improved service availability by combined use of broadcast and broadband</w:t>
      </w:r>
    </w:p>
    <w:p w14:paraId="33490FBC" w14:textId="77777777" w:rsidR="009D1A63" w:rsidRPr="000826F1" w:rsidRDefault="009D1A63" w:rsidP="009D1A63">
      <w:pPr>
        <w:keepNext/>
        <w:keepLines/>
        <w:rPr>
          <w:lang w:val="en-US"/>
        </w:rPr>
      </w:pPr>
      <w:r w:rsidRPr="000826F1">
        <w:rPr>
          <w:lang w:val="en-US"/>
        </w:rPr>
        <w:t>Table A3 shows the service availability for different reception scenarios, that is, broadcast only, broadband only (low or high data rate), and a combination of both, on Routes A and B.</w:t>
      </w:r>
    </w:p>
    <w:p w14:paraId="14ED7072" w14:textId="77777777" w:rsidR="009D1A63" w:rsidRPr="000826F1" w:rsidRDefault="009D1A63" w:rsidP="009D1A63">
      <w:pPr>
        <w:pStyle w:val="TableNo"/>
        <w:rPr>
          <w:lang w:val="en-US"/>
        </w:rPr>
      </w:pPr>
      <w:r w:rsidRPr="000826F1">
        <w:rPr>
          <w:lang w:val="en-US"/>
        </w:rPr>
        <w:t>TABLE A3</w:t>
      </w:r>
    </w:p>
    <w:p w14:paraId="73FF9463" w14:textId="77777777" w:rsidR="009D1A63" w:rsidRPr="000826F1" w:rsidRDefault="009D1A63" w:rsidP="009D1A63">
      <w:pPr>
        <w:pStyle w:val="Tabletitle"/>
        <w:rPr>
          <w:lang w:val="en-US"/>
        </w:rPr>
      </w:pPr>
      <w:r w:rsidRPr="000826F1">
        <w:rPr>
          <w:lang w:val="en-US"/>
        </w:rPr>
        <w:t>Service availability on basis of measured reception quality</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843"/>
        <w:gridCol w:w="2543"/>
        <w:gridCol w:w="1072"/>
        <w:gridCol w:w="1073"/>
        <w:gridCol w:w="7"/>
      </w:tblGrid>
      <w:tr w:rsidR="009D1A63" w:rsidRPr="00C910B8" w14:paraId="7AE4E726" w14:textId="77777777" w:rsidTr="00B72D8E">
        <w:trPr>
          <w:trHeight w:val="413"/>
          <w:jc w:val="center"/>
        </w:trPr>
        <w:tc>
          <w:tcPr>
            <w:tcW w:w="3114" w:type="dxa"/>
            <w:vMerge w:val="restart"/>
            <w:tcBorders>
              <w:left w:val="single" w:sz="4" w:space="0" w:color="auto"/>
              <w:right w:val="single" w:sz="4" w:space="0" w:color="auto"/>
            </w:tcBorders>
            <w:shd w:val="clear" w:color="auto" w:fill="auto"/>
            <w:vAlign w:val="center"/>
          </w:tcPr>
          <w:p w14:paraId="2EEC850A" w14:textId="77777777" w:rsidR="009D1A63" w:rsidRPr="00172A4A" w:rsidRDefault="009D1A63" w:rsidP="00B72D8E">
            <w:pPr>
              <w:pStyle w:val="Tablehead"/>
            </w:pPr>
            <w:r w:rsidRPr="00172A4A">
              <w:t>Reception scenario</w:t>
            </w:r>
          </w:p>
        </w:tc>
        <w:tc>
          <w:tcPr>
            <w:tcW w:w="4386" w:type="dxa"/>
            <w:gridSpan w:val="2"/>
            <w:tcBorders>
              <w:left w:val="single" w:sz="4" w:space="0" w:color="auto"/>
            </w:tcBorders>
            <w:shd w:val="clear" w:color="auto" w:fill="auto"/>
            <w:vAlign w:val="center"/>
          </w:tcPr>
          <w:p w14:paraId="42B899D7" w14:textId="77777777" w:rsidR="009D1A63" w:rsidRPr="00172A4A" w:rsidRDefault="009D1A63" w:rsidP="00B72D8E">
            <w:pPr>
              <w:pStyle w:val="Tablehead"/>
            </w:pPr>
            <w:r w:rsidRPr="00172A4A">
              <w:t>Assumed reception condition</w:t>
            </w:r>
          </w:p>
        </w:tc>
        <w:tc>
          <w:tcPr>
            <w:tcW w:w="2152" w:type="dxa"/>
            <w:gridSpan w:val="3"/>
            <w:tcBorders>
              <w:top w:val="single" w:sz="4" w:space="0" w:color="auto"/>
              <w:left w:val="single" w:sz="4" w:space="0" w:color="auto"/>
            </w:tcBorders>
            <w:vAlign w:val="center"/>
          </w:tcPr>
          <w:p w14:paraId="3EF29257" w14:textId="77777777" w:rsidR="009D1A63" w:rsidRPr="00172A4A" w:rsidRDefault="009D1A63" w:rsidP="00B72D8E">
            <w:pPr>
              <w:pStyle w:val="Tablehead"/>
            </w:pPr>
            <w:r w:rsidRPr="00172A4A">
              <w:t>Service availability</w:t>
            </w:r>
          </w:p>
        </w:tc>
      </w:tr>
      <w:tr w:rsidR="009D1A63" w:rsidRPr="00C910B8" w14:paraId="0BC77A25" w14:textId="77777777" w:rsidTr="00B72D8E">
        <w:trPr>
          <w:gridAfter w:val="1"/>
          <w:wAfter w:w="7" w:type="dxa"/>
          <w:trHeight w:val="53"/>
          <w:jc w:val="center"/>
        </w:trPr>
        <w:tc>
          <w:tcPr>
            <w:tcW w:w="3114" w:type="dxa"/>
            <w:vMerge/>
            <w:tcBorders>
              <w:left w:val="single" w:sz="4" w:space="0" w:color="auto"/>
              <w:right w:val="single" w:sz="4" w:space="0" w:color="auto"/>
            </w:tcBorders>
            <w:shd w:val="clear" w:color="auto" w:fill="auto"/>
            <w:vAlign w:val="center"/>
          </w:tcPr>
          <w:p w14:paraId="3A848AF3" w14:textId="77777777" w:rsidR="009D1A63" w:rsidRPr="00172A4A" w:rsidRDefault="009D1A63" w:rsidP="00B72D8E">
            <w:pPr>
              <w:pStyle w:val="Tablehead"/>
            </w:pPr>
          </w:p>
        </w:tc>
        <w:tc>
          <w:tcPr>
            <w:tcW w:w="1843" w:type="dxa"/>
            <w:tcBorders>
              <w:top w:val="single" w:sz="4" w:space="0" w:color="auto"/>
              <w:left w:val="single" w:sz="4" w:space="0" w:color="auto"/>
              <w:right w:val="single" w:sz="4" w:space="0" w:color="auto"/>
            </w:tcBorders>
            <w:shd w:val="clear" w:color="auto" w:fill="auto"/>
            <w:vAlign w:val="center"/>
          </w:tcPr>
          <w:p w14:paraId="09D366B8" w14:textId="77777777" w:rsidR="009D1A63" w:rsidRPr="00172A4A" w:rsidRDefault="009D1A63" w:rsidP="00B72D8E">
            <w:pPr>
              <w:pStyle w:val="Tablehead"/>
            </w:pPr>
            <w:r w:rsidRPr="00172A4A">
              <w:t>via broadcast</w:t>
            </w:r>
          </w:p>
        </w:tc>
        <w:tc>
          <w:tcPr>
            <w:tcW w:w="2543" w:type="dxa"/>
            <w:tcBorders>
              <w:top w:val="single" w:sz="4" w:space="0" w:color="auto"/>
              <w:left w:val="single" w:sz="4" w:space="0" w:color="auto"/>
              <w:right w:val="single" w:sz="4" w:space="0" w:color="auto"/>
            </w:tcBorders>
            <w:shd w:val="clear" w:color="auto" w:fill="auto"/>
            <w:vAlign w:val="center"/>
          </w:tcPr>
          <w:p w14:paraId="0E185D8A" w14:textId="77777777" w:rsidR="009D1A63" w:rsidRPr="00172A4A" w:rsidRDefault="009D1A63" w:rsidP="00B72D8E">
            <w:pPr>
              <w:pStyle w:val="Tablehead"/>
            </w:pPr>
            <w:r w:rsidRPr="00172A4A">
              <w:t>via broadband</w:t>
            </w:r>
          </w:p>
        </w:tc>
        <w:tc>
          <w:tcPr>
            <w:tcW w:w="1072" w:type="dxa"/>
            <w:tcBorders>
              <w:left w:val="single" w:sz="4" w:space="0" w:color="auto"/>
              <w:bottom w:val="single" w:sz="4" w:space="0" w:color="auto"/>
              <w:right w:val="single" w:sz="4" w:space="0" w:color="auto"/>
            </w:tcBorders>
            <w:vAlign w:val="center"/>
          </w:tcPr>
          <w:p w14:paraId="57C92F8D" w14:textId="77777777" w:rsidR="009D1A63" w:rsidRPr="00172A4A" w:rsidRDefault="009D1A63" w:rsidP="00B72D8E">
            <w:pPr>
              <w:pStyle w:val="Tablehead"/>
            </w:pPr>
            <w:r w:rsidRPr="00172A4A">
              <w:t>Route A</w:t>
            </w:r>
          </w:p>
        </w:tc>
        <w:tc>
          <w:tcPr>
            <w:tcW w:w="1073" w:type="dxa"/>
            <w:tcBorders>
              <w:left w:val="single" w:sz="4" w:space="0" w:color="auto"/>
              <w:bottom w:val="single" w:sz="4" w:space="0" w:color="auto"/>
              <w:right w:val="single" w:sz="4" w:space="0" w:color="auto"/>
            </w:tcBorders>
            <w:vAlign w:val="center"/>
          </w:tcPr>
          <w:p w14:paraId="5C322BCF" w14:textId="77777777" w:rsidR="009D1A63" w:rsidRPr="00172A4A" w:rsidRDefault="009D1A63" w:rsidP="00B72D8E">
            <w:pPr>
              <w:pStyle w:val="Tablehead"/>
            </w:pPr>
            <w:r w:rsidRPr="00172A4A">
              <w:t>Route B</w:t>
            </w:r>
          </w:p>
        </w:tc>
      </w:tr>
      <w:tr w:rsidR="009D1A63" w:rsidRPr="0088266C" w14:paraId="5EFDBF64" w14:textId="77777777" w:rsidTr="00B72D8E">
        <w:trPr>
          <w:gridAfter w:val="1"/>
          <w:wAfter w:w="7" w:type="dxa"/>
          <w:jc w:val="center"/>
        </w:trPr>
        <w:tc>
          <w:tcPr>
            <w:tcW w:w="3114" w:type="dxa"/>
            <w:tcBorders>
              <w:top w:val="single" w:sz="4" w:space="0" w:color="auto"/>
              <w:bottom w:val="single" w:sz="4" w:space="0" w:color="auto"/>
            </w:tcBorders>
            <w:shd w:val="clear" w:color="auto" w:fill="auto"/>
            <w:vAlign w:val="center"/>
          </w:tcPr>
          <w:p w14:paraId="7EA59E07" w14:textId="77777777" w:rsidR="009D1A63" w:rsidRPr="00172A4A" w:rsidRDefault="009D1A63" w:rsidP="00B72D8E">
            <w:pPr>
              <w:pStyle w:val="Tabletext"/>
              <w:keepNext/>
              <w:keepLines/>
              <w:spacing w:before="120" w:after="0"/>
            </w:pPr>
            <w:r w:rsidRPr="00172A4A">
              <w:t>One-segment broadcast only</w:t>
            </w:r>
            <w:r w:rsidRPr="00C10781">
              <w:rPr>
                <w:vertAlign w:val="superscript"/>
              </w:rPr>
              <w:t>(1)</w:t>
            </w:r>
          </w:p>
        </w:tc>
        <w:tc>
          <w:tcPr>
            <w:tcW w:w="1843" w:type="dxa"/>
            <w:tcBorders>
              <w:top w:val="single" w:sz="4" w:space="0" w:color="auto"/>
              <w:bottom w:val="single" w:sz="4" w:space="0" w:color="auto"/>
            </w:tcBorders>
            <w:vAlign w:val="center"/>
          </w:tcPr>
          <w:p w14:paraId="32AC6269" w14:textId="77777777" w:rsidR="009D1A63" w:rsidRPr="00172A4A" w:rsidRDefault="009D1A63" w:rsidP="00B72D8E">
            <w:pPr>
              <w:pStyle w:val="Tabletext"/>
              <w:jc w:val="center"/>
            </w:pPr>
            <w:r w:rsidRPr="00C10781">
              <w:rPr>
                <w:i/>
                <w:iCs/>
              </w:rPr>
              <w:t>C</w:t>
            </w:r>
            <w:r w:rsidRPr="00172A4A">
              <w:t>/</w:t>
            </w:r>
            <w:r w:rsidRPr="00C10781">
              <w:rPr>
                <w:i/>
                <w:iCs/>
              </w:rPr>
              <w:t>N</w:t>
            </w:r>
            <w:r w:rsidRPr="00172A4A">
              <w:t xml:space="preserve"> ≥ 6.6 dB</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14:paraId="1A483754" w14:textId="77777777" w:rsidR="009D1A63" w:rsidRPr="00172A4A" w:rsidRDefault="009D1A63" w:rsidP="00B72D8E">
            <w:pPr>
              <w:pStyle w:val="Tabletext"/>
              <w:jc w:val="center"/>
            </w:pPr>
            <w:r w:rsidRPr="00172A4A">
              <w:rPr>
                <w:rFonts w:hint="eastAsia"/>
              </w:rPr>
              <w:t>N/A</w:t>
            </w:r>
          </w:p>
        </w:tc>
        <w:tc>
          <w:tcPr>
            <w:tcW w:w="1072" w:type="dxa"/>
            <w:tcBorders>
              <w:top w:val="single" w:sz="4" w:space="0" w:color="auto"/>
              <w:bottom w:val="single" w:sz="4" w:space="0" w:color="auto"/>
            </w:tcBorders>
            <w:shd w:val="clear" w:color="auto" w:fill="auto"/>
            <w:vAlign w:val="center"/>
          </w:tcPr>
          <w:p w14:paraId="5F7F5B8B" w14:textId="77777777" w:rsidR="009D1A63" w:rsidRPr="00172A4A" w:rsidRDefault="009D1A63" w:rsidP="00B72D8E">
            <w:pPr>
              <w:pStyle w:val="Tabletext"/>
              <w:jc w:val="center"/>
            </w:pPr>
            <w:r w:rsidRPr="00172A4A">
              <w:t>75.0%</w:t>
            </w:r>
          </w:p>
        </w:tc>
        <w:tc>
          <w:tcPr>
            <w:tcW w:w="1073" w:type="dxa"/>
            <w:tcBorders>
              <w:top w:val="single" w:sz="4" w:space="0" w:color="auto"/>
              <w:bottom w:val="single" w:sz="4" w:space="0" w:color="auto"/>
            </w:tcBorders>
            <w:vAlign w:val="center"/>
          </w:tcPr>
          <w:p w14:paraId="33E7CF05" w14:textId="77777777" w:rsidR="009D1A63" w:rsidRPr="00172A4A" w:rsidRDefault="009D1A63" w:rsidP="00B72D8E">
            <w:pPr>
              <w:pStyle w:val="Tabletext"/>
              <w:jc w:val="center"/>
            </w:pPr>
            <w:r w:rsidRPr="00172A4A">
              <w:t>92.0%</w:t>
            </w:r>
          </w:p>
        </w:tc>
      </w:tr>
      <w:tr w:rsidR="009D1A63" w:rsidRPr="0088266C" w14:paraId="42D3A950" w14:textId="77777777" w:rsidTr="00B72D8E">
        <w:trPr>
          <w:gridAfter w:val="1"/>
          <w:wAfter w:w="7" w:type="dxa"/>
          <w:jc w:val="center"/>
        </w:trPr>
        <w:tc>
          <w:tcPr>
            <w:tcW w:w="3114" w:type="dxa"/>
            <w:tcBorders>
              <w:top w:val="single" w:sz="4" w:space="0" w:color="auto"/>
              <w:bottom w:val="single" w:sz="4" w:space="0" w:color="auto"/>
            </w:tcBorders>
            <w:shd w:val="clear" w:color="auto" w:fill="auto"/>
            <w:vAlign w:val="center"/>
          </w:tcPr>
          <w:p w14:paraId="47A45198" w14:textId="77777777" w:rsidR="009D1A63" w:rsidRPr="00172A4A" w:rsidRDefault="009D1A63" w:rsidP="00B72D8E">
            <w:pPr>
              <w:pStyle w:val="Tabletext"/>
            </w:pPr>
            <w:r w:rsidRPr="00172A4A">
              <w:t>Full-segment broadcast only</w:t>
            </w:r>
            <w:r>
              <w:rPr>
                <w:vertAlign w:val="superscript"/>
              </w:rPr>
              <w:t>(2</w:t>
            </w:r>
            <w:r w:rsidRPr="00C10781">
              <w:rPr>
                <w:vertAlign w:val="superscript"/>
              </w:rPr>
              <w:t>)</w:t>
            </w:r>
          </w:p>
        </w:tc>
        <w:tc>
          <w:tcPr>
            <w:tcW w:w="1843" w:type="dxa"/>
            <w:tcBorders>
              <w:top w:val="single" w:sz="4" w:space="0" w:color="auto"/>
              <w:bottom w:val="single" w:sz="4" w:space="0" w:color="auto"/>
            </w:tcBorders>
            <w:vAlign w:val="center"/>
          </w:tcPr>
          <w:p w14:paraId="05DB0E23" w14:textId="77777777" w:rsidR="009D1A63" w:rsidRPr="00172A4A" w:rsidRDefault="009D1A63" w:rsidP="00B72D8E">
            <w:pPr>
              <w:pStyle w:val="Tabletext"/>
              <w:jc w:val="center"/>
            </w:pPr>
            <w:r w:rsidRPr="00C10781">
              <w:rPr>
                <w:i/>
                <w:iCs/>
              </w:rPr>
              <w:t>C</w:t>
            </w:r>
            <w:r w:rsidRPr="00172A4A">
              <w:t>/</w:t>
            </w:r>
            <w:r w:rsidRPr="00C10781">
              <w:rPr>
                <w:i/>
                <w:iCs/>
              </w:rPr>
              <w:t>N</w:t>
            </w:r>
            <w:r w:rsidRPr="00172A4A">
              <w:t xml:space="preserve"> ≥ 20.1 dB</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14:paraId="3FBA06FE" w14:textId="77777777" w:rsidR="009D1A63" w:rsidRPr="00172A4A" w:rsidRDefault="009D1A63" w:rsidP="00B72D8E">
            <w:pPr>
              <w:pStyle w:val="Tabletext"/>
              <w:jc w:val="center"/>
            </w:pPr>
            <w:r w:rsidRPr="00172A4A">
              <w:rPr>
                <w:rFonts w:hint="eastAsia"/>
              </w:rPr>
              <w:t>N/A</w:t>
            </w:r>
          </w:p>
        </w:tc>
        <w:tc>
          <w:tcPr>
            <w:tcW w:w="1072" w:type="dxa"/>
            <w:tcBorders>
              <w:top w:val="single" w:sz="4" w:space="0" w:color="auto"/>
              <w:bottom w:val="single" w:sz="4" w:space="0" w:color="auto"/>
            </w:tcBorders>
            <w:shd w:val="clear" w:color="auto" w:fill="auto"/>
            <w:vAlign w:val="center"/>
          </w:tcPr>
          <w:p w14:paraId="5EAB138A" w14:textId="77777777" w:rsidR="009D1A63" w:rsidRPr="00172A4A" w:rsidRDefault="009D1A63" w:rsidP="00B72D8E">
            <w:pPr>
              <w:pStyle w:val="Tabletext"/>
              <w:jc w:val="center"/>
            </w:pPr>
            <w:r w:rsidRPr="00172A4A">
              <w:t>50.9%</w:t>
            </w:r>
          </w:p>
        </w:tc>
        <w:tc>
          <w:tcPr>
            <w:tcW w:w="1073" w:type="dxa"/>
            <w:tcBorders>
              <w:top w:val="single" w:sz="4" w:space="0" w:color="auto"/>
              <w:bottom w:val="single" w:sz="4" w:space="0" w:color="auto"/>
            </w:tcBorders>
            <w:vAlign w:val="center"/>
          </w:tcPr>
          <w:p w14:paraId="64198A18" w14:textId="77777777" w:rsidR="009D1A63" w:rsidRPr="00172A4A" w:rsidRDefault="009D1A63" w:rsidP="00B72D8E">
            <w:pPr>
              <w:pStyle w:val="Tabletext"/>
              <w:jc w:val="center"/>
            </w:pPr>
            <w:r w:rsidRPr="00172A4A">
              <w:t>64.3%</w:t>
            </w:r>
          </w:p>
        </w:tc>
      </w:tr>
      <w:tr w:rsidR="009D1A63" w:rsidRPr="0088266C" w14:paraId="59360EE2" w14:textId="77777777" w:rsidTr="00B72D8E">
        <w:trPr>
          <w:gridAfter w:val="1"/>
          <w:wAfter w:w="7" w:type="dxa"/>
          <w:jc w:val="center"/>
        </w:trPr>
        <w:tc>
          <w:tcPr>
            <w:tcW w:w="3114" w:type="dxa"/>
            <w:tcBorders>
              <w:top w:val="single" w:sz="4" w:space="0" w:color="auto"/>
              <w:bottom w:val="single" w:sz="4" w:space="0" w:color="auto"/>
            </w:tcBorders>
            <w:shd w:val="clear" w:color="auto" w:fill="auto"/>
            <w:vAlign w:val="center"/>
          </w:tcPr>
          <w:p w14:paraId="4D133FCC" w14:textId="77777777" w:rsidR="009D1A63" w:rsidRPr="000826F1" w:rsidRDefault="009D1A63" w:rsidP="00B72D8E">
            <w:pPr>
              <w:pStyle w:val="Tabletext"/>
              <w:rPr>
                <w:lang w:val="en-US"/>
              </w:rPr>
            </w:pPr>
            <w:r w:rsidRPr="000826F1">
              <w:rPr>
                <w:lang w:val="en-US"/>
              </w:rPr>
              <w:t>Broadband only (low data rate)</w:t>
            </w:r>
          </w:p>
        </w:tc>
        <w:tc>
          <w:tcPr>
            <w:tcW w:w="1843" w:type="dxa"/>
            <w:tcBorders>
              <w:top w:val="single" w:sz="4" w:space="0" w:color="auto"/>
              <w:bottom w:val="single" w:sz="4" w:space="0" w:color="auto"/>
            </w:tcBorders>
            <w:vAlign w:val="center"/>
          </w:tcPr>
          <w:p w14:paraId="768357DD" w14:textId="77777777" w:rsidR="009D1A63" w:rsidRPr="00172A4A" w:rsidRDefault="009D1A63" w:rsidP="00B72D8E">
            <w:pPr>
              <w:pStyle w:val="Tabletext"/>
              <w:jc w:val="center"/>
            </w:pPr>
            <w:r w:rsidRPr="00172A4A">
              <w:rPr>
                <w:rFonts w:hint="eastAsia"/>
              </w:rPr>
              <w:t>N/A</w:t>
            </w:r>
          </w:p>
        </w:tc>
        <w:tc>
          <w:tcPr>
            <w:tcW w:w="2543" w:type="dxa"/>
            <w:tcBorders>
              <w:top w:val="single" w:sz="4" w:space="0" w:color="auto"/>
              <w:bottom w:val="single" w:sz="4" w:space="0" w:color="auto"/>
            </w:tcBorders>
            <w:vAlign w:val="center"/>
          </w:tcPr>
          <w:p w14:paraId="27CEA290" w14:textId="77777777" w:rsidR="009D1A63" w:rsidRPr="00172A4A" w:rsidRDefault="009D1A63" w:rsidP="00B72D8E">
            <w:pPr>
              <w:pStyle w:val="Tabletext"/>
              <w:jc w:val="center"/>
            </w:pPr>
            <w:r w:rsidRPr="00172A4A">
              <w:t>Throughput ≥ 1 Mbit/s</w:t>
            </w:r>
            <w:r>
              <w:rPr>
                <w:vertAlign w:val="superscript"/>
              </w:rPr>
              <w:t>(4</w:t>
            </w:r>
            <w:r w:rsidRPr="00C10781">
              <w:rPr>
                <w:vertAlign w:val="superscript"/>
              </w:rPr>
              <w:t>)</w:t>
            </w:r>
          </w:p>
        </w:tc>
        <w:tc>
          <w:tcPr>
            <w:tcW w:w="1072" w:type="dxa"/>
            <w:tcBorders>
              <w:top w:val="single" w:sz="4" w:space="0" w:color="auto"/>
              <w:bottom w:val="single" w:sz="4" w:space="0" w:color="auto"/>
            </w:tcBorders>
            <w:shd w:val="clear" w:color="auto" w:fill="auto"/>
            <w:vAlign w:val="center"/>
          </w:tcPr>
          <w:p w14:paraId="3D3F29BB" w14:textId="77777777" w:rsidR="009D1A63" w:rsidRPr="00172A4A" w:rsidRDefault="009D1A63" w:rsidP="00B72D8E">
            <w:pPr>
              <w:pStyle w:val="Tabletext"/>
              <w:jc w:val="center"/>
            </w:pPr>
            <w:r w:rsidRPr="00172A4A">
              <w:t>99.7%</w:t>
            </w:r>
          </w:p>
        </w:tc>
        <w:tc>
          <w:tcPr>
            <w:tcW w:w="1073" w:type="dxa"/>
            <w:tcBorders>
              <w:top w:val="single" w:sz="4" w:space="0" w:color="auto"/>
              <w:bottom w:val="single" w:sz="4" w:space="0" w:color="auto"/>
            </w:tcBorders>
            <w:vAlign w:val="center"/>
          </w:tcPr>
          <w:p w14:paraId="3B30C659" w14:textId="77777777" w:rsidR="009D1A63" w:rsidRPr="00172A4A" w:rsidRDefault="009D1A63" w:rsidP="00B72D8E">
            <w:pPr>
              <w:pStyle w:val="Tabletext"/>
              <w:jc w:val="center"/>
            </w:pPr>
            <w:r w:rsidRPr="00172A4A">
              <w:t>98.3%</w:t>
            </w:r>
          </w:p>
        </w:tc>
      </w:tr>
      <w:tr w:rsidR="009D1A63" w:rsidRPr="0088266C" w14:paraId="02F29B30" w14:textId="77777777" w:rsidTr="00B72D8E">
        <w:trPr>
          <w:gridAfter w:val="1"/>
          <w:wAfter w:w="7" w:type="dxa"/>
          <w:jc w:val="center"/>
        </w:trPr>
        <w:tc>
          <w:tcPr>
            <w:tcW w:w="3114" w:type="dxa"/>
            <w:tcBorders>
              <w:top w:val="single" w:sz="4" w:space="0" w:color="auto"/>
              <w:bottom w:val="single" w:sz="4" w:space="0" w:color="auto"/>
            </w:tcBorders>
            <w:shd w:val="clear" w:color="auto" w:fill="auto"/>
            <w:vAlign w:val="center"/>
          </w:tcPr>
          <w:p w14:paraId="09E5EA0B" w14:textId="77777777" w:rsidR="009D1A63" w:rsidRPr="00BD6E6E" w:rsidRDefault="009D1A63" w:rsidP="00B72D8E">
            <w:pPr>
              <w:pStyle w:val="Tabletext"/>
              <w:rPr>
                <w:lang w:val="en-US"/>
              </w:rPr>
            </w:pPr>
            <w:r w:rsidRPr="00BD6E6E">
              <w:rPr>
                <w:lang w:val="en-US"/>
              </w:rPr>
              <w:t>Broadband only (high data rate)</w:t>
            </w:r>
          </w:p>
        </w:tc>
        <w:tc>
          <w:tcPr>
            <w:tcW w:w="1843" w:type="dxa"/>
            <w:tcBorders>
              <w:top w:val="single" w:sz="4" w:space="0" w:color="auto"/>
              <w:bottom w:val="single" w:sz="4" w:space="0" w:color="auto"/>
            </w:tcBorders>
            <w:vAlign w:val="center"/>
          </w:tcPr>
          <w:p w14:paraId="545057B9" w14:textId="77777777" w:rsidR="009D1A63" w:rsidRPr="00172A4A" w:rsidRDefault="009D1A63" w:rsidP="00B72D8E">
            <w:pPr>
              <w:pStyle w:val="Tabletext"/>
              <w:jc w:val="center"/>
            </w:pPr>
            <w:r w:rsidRPr="00172A4A">
              <w:rPr>
                <w:rFonts w:hint="eastAsia"/>
              </w:rPr>
              <w:t>N/A</w:t>
            </w:r>
          </w:p>
        </w:tc>
        <w:tc>
          <w:tcPr>
            <w:tcW w:w="2543" w:type="dxa"/>
            <w:tcBorders>
              <w:top w:val="single" w:sz="4" w:space="0" w:color="auto"/>
              <w:bottom w:val="single" w:sz="4" w:space="0" w:color="auto"/>
            </w:tcBorders>
            <w:vAlign w:val="center"/>
          </w:tcPr>
          <w:p w14:paraId="29424919" w14:textId="77777777" w:rsidR="009D1A63" w:rsidRPr="00172A4A" w:rsidRDefault="009D1A63" w:rsidP="00B72D8E">
            <w:pPr>
              <w:pStyle w:val="Tabletext"/>
              <w:jc w:val="center"/>
            </w:pPr>
            <w:r w:rsidRPr="00172A4A">
              <w:t>Throughput ≥ 8 Mbit/s</w:t>
            </w:r>
            <w:r>
              <w:rPr>
                <w:vertAlign w:val="superscript"/>
              </w:rPr>
              <w:t>(5</w:t>
            </w:r>
            <w:r w:rsidRPr="00C10781">
              <w:rPr>
                <w:vertAlign w:val="superscript"/>
              </w:rPr>
              <w:t>)</w:t>
            </w:r>
          </w:p>
        </w:tc>
        <w:tc>
          <w:tcPr>
            <w:tcW w:w="1072" w:type="dxa"/>
            <w:tcBorders>
              <w:top w:val="single" w:sz="4" w:space="0" w:color="auto"/>
              <w:bottom w:val="single" w:sz="4" w:space="0" w:color="auto"/>
            </w:tcBorders>
            <w:shd w:val="clear" w:color="auto" w:fill="auto"/>
            <w:vAlign w:val="center"/>
          </w:tcPr>
          <w:p w14:paraId="6EFB0558" w14:textId="77777777" w:rsidR="009D1A63" w:rsidRPr="00172A4A" w:rsidRDefault="009D1A63" w:rsidP="00B72D8E">
            <w:pPr>
              <w:pStyle w:val="Tabletext"/>
              <w:jc w:val="center"/>
            </w:pPr>
            <w:r w:rsidRPr="00172A4A">
              <w:rPr>
                <w:rFonts w:hint="eastAsia"/>
              </w:rPr>
              <w:t>91.7</w:t>
            </w:r>
            <w:r w:rsidRPr="00172A4A">
              <w:t>%</w:t>
            </w:r>
          </w:p>
        </w:tc>
        <w:tc>
          <w:tcPr>
            <w:tcW w:w="1073" w:type="dxa"/>
            <w:tcBorders>
              <w:top w:val="single" w:sz="4" w:space="0" w:color="auto"/>
              <w:bottom w:val="single" w:sz="4" w:space="0" w:color="auto"/>
            </w:tcBorders>
            <w:vAlign w:val="center"/>
          </w:tcPr>
          <w:p w14:paraId="2F08E2D4" w14:textId="77777777" w:rsidR="009D1A63" w:rsidRPr="00172A4A" w:rsidRDefault="009D1A63" w:rsidP="00B72D8E">
            <w:pPr>
              <w:pStyle w:val="Tabletext"/>
              <w:jc w:val="center"/>
            </w:pPr>
            <w:r w:rsidRPr="00172A4A">
              <w:rPr>
                <w:rFonts w:hint="eastAsia"/>
              </w:rPr>
              <w:t>82.8%</w:t>
            </w:r>
          </w:p>
        </w:tc>
      </w:tr>
      <w:tr w:rsidR="009D1A63" w:rsidRPr="0088266C" w14:paraId="3831609C" w14:textId="77777777" w:rsidTr="00B72D8E">
        <w:trPr>
          <w:gridAfter w:val="1"/>
          <w:wAfter w:w="7" w:type="dxa"/>
          <w:jc w:val="center"/>
        </w:trPr>
        <w:tc>
          <w:tcPr>
            <w:tcW w:w="3114" w:type="dxa"/>
            <w:tcBorders>
              <w:top w:val="single" w:sz="4" w:space="0" w:color="auto"/>
              <w:bottom w:val="single" w:sz="4" w:space="0" w:color="auto"/>
            </w:tcBorders>
            <w:shd w:val="clear" w:color="auto" w:fill="auto"/>
            <w:vAlign w:val="center"/>
          </w:tcPr>
          <w:p w14:paraId="30382E72" w14:textId="77777777" w:rsidR="009D1A63" w:rsidRPr="00BD6E6E" w:rsidRDefault="009D1A63" w:rsidP="00B72D8E">
            <w:pPr>
              <w:pStyle w:val="Tabletext"/>
              <w:rPr>
                <w:lang w:val="en-US"/>
              </w:rPr>
            </w:pPr>
            <w:r w:rsidRPr="00BD6E6E">
              <w:rPr>
                <w:lang w:val="en-US"/>
              </w:rPr>
              <w:t xml:space="preserve">One-segment broadcast </w:t>
            </w:r>
            <w:r w:rsidRPr="00BD6E6E">
              <w:rPr>
                <w:lang w:val="en-US"/>
              </w:rPr>
              <w:br/>
              <w:t>and low-data-rate broadband</w:t>
            </w:r>
          </w:p>
        </w:tc>
        <w:tc>
          <w:tcPr>
            <w:tcW w:w="1843" w:type="dxa"/>
            <w:tcBorders>
              <w:top w:val="single" w:sz="4" w:space="0" w:color="auto"/>
              <w:bottom w:val="single" w:sz="4" w:space="0" w:color="auto"/>
            </w:tcBorders>
            <w:vAlign w:val="center"/>
          </w:tcPr>
          <w:p w14:paraId="765A931F" w14:textId="77777777" w:rsidR="009D1A63" w:rsidRPr="00172A4A" w:rsidRDefault="009D1A63" w:rsidP="00B72D8E">
            <w:pPr>
              <w:pStyle w:val="Tabletext"/>
              <w:jc w:val="center"/>
            </w:pPr>
            <w:r w:rsidRPr="00C10781">
              <w:rPr>
                <w:i/>
                <w:iCs/>
              </w:rPr>
              <w:t>C</w:t>
            </w:r>
            <w:r w:rsidRPr="00172A4A">
              <w:t>/</w:t>
            </w:r>
            <w:r w:rsidRPr="00C10781">
              <w:rPr>
                <w:i/>
                <w:iCs/>
              </w:rPr>
              <w:t>N</w:t>
            </w:r>
            <w:r w:rsidRPr="00172A4A">
              <w:t xml:space="preserve"> ≥ 6.6 dB</w:t>
            </w:r>
            <w:r>
              <w:t xml:space="preserve"> </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14:paraId="0BCAF697" w14:textId="77777777" w:rsidR="009D1A63" w:rsidRPr="00172A4A" w:rsidRDefault="009D1A63" w:rsidP="00B72D8E">
            <w:pPr>
              <w:pStyle w:val="Tabletext"/>
              <w:jc w:val="center"/>
            </w:pPr>
            <w:r w:rsidRPr="00172A4A">
              <w:t>Throughput ≥ 1 Mbit/s</w:t>
            </w:r>
            <w:r>
              <w:rPr>
                <w:vertAlign w:val="superscript"/>
              </w:rPr>
              <w:t>(4</w:t>
            </w:r>
            <w:r w:rsidRPr="00C10781">
              <w:rPr>
                <w:vertAlign w:val="superscript"/>
              </w:rPr>
              <w:t>)</w:t>
            </w:r>
          </w:p>
        </w:tc>
        <w:tc>
          <w:tcPr>
            <w:tcW w:w="1072" w:type="dxa"/>
            <w:tcBorders>
              <w:top w:val="single" w:sz="4" w:space="0" w:color="auto"/>
              <w:bottom w:val="single" w:sz="4" w:space="0" w:color="auto"/>
            </w:tcBorders>
            <w:shd w:val="clear" w:color="auto" w:fill="auto"/>
            <w:vAlign w:val="center"/>
          </w:tcPr>
          <w:p w14:paraId="0462A8BF" w14:textId="77777777" w:rsidR="009D1A63" w:rsidRPr="00172A4A" w:rsidRDefault="009D1A63" w:rsidP="00B72D8E">
            <w:pPr>
              <w:pStyle w:val="Tabletext"/>
              <w:jc w:val="center"/>
            </w:pPr>
            <w:r w:rsidRPr="00172A4A">
              <w:t>100.0%</w:t>
            </w:r>
          </w:p>
        </w:tc>
        <w:tc>
          <w:tcPr>
            <w:tcW w:w="1073" w:type="dxa"/>
            <w:tcBorders>
              <w:top w:val="single" w:sz="4" w:space="0" w:color="auto"/>
              <w:bottom w:val="single" w:sz="4" w:space="0" w:color="auto"/>
            </w:tcBorders>
            <w:vAlign w:val="center"/>
          </w:tcPr>
          <w:p w14:paraId="57F0491A" w14:textId="77777777" w:rsidR="009D1A63" w:rsidRPr="00172A4A" w:rsidRDefault="009D1A63" w:rsidP="00B72D8E">
            <w:pPr>
              <w:pStyle w:val="Tabletext"/>
              <w:jc w:val="center"/>
            </w:pPr>
            <w:r w:rsidRPr="00172A4A">
              <w:t>100.0%</w:t>
            </w:r>
          </w:p>
        </w:tc>
      </w:tr>
      <w:tr w:rsidR="009D1A63" w:rsidRPr="0088266C" w14:paraId="12B19DA2" w14:textId="77777777" w:rsidTr="00B72D8E">
        <w:trPr>
          <w:gridAfter w:val="1"/>
          <w:wAfter w:w="7" w:type="dxa"/>
          <w:jc w:val="center"/>
        </w:trPr>
        <w:tc>
          <w:tcPr>
            <w:tcW w:w="3114" w:type="dxa"/>
            <w:tcBorders>
              <w:top w:val="single" w:sz="4" w:space="0" w:color="auto"/>
              <w:bottom w:val="single" w:sz="4" w:space="0" w:color="auto"/>
            </w:tcBorders>
            <w:shd w:val="clear" w:color="auto" w:fill="auto"/>
            <w:vAlign w:val="center"/>
          </w:tcPr>
          <w:p w14:paraId="5954054E" w14:textId="77777777" w:rsidR="009D1A63" w:rsidRPr="00BD6E6E" w:rsidRDefault="009D1A63" w:rsidP="00B72D8E">
            <w:pPr>
              <w:pStyle w:val="Tabletext"/>
              <w:rPr>
                <w:lang w:val="en-US"/>
              </w:rPr>
            </w:pPr>
            <w:r w:rsidRPr="00BD6E6E">
              <w:rPr>
                <w:lang w:val="en-US"/>
              </w:rPr>
              <w:t xml:space="preserve">Full-segment broadcast </w:t>
            </w:r>
            <w:r w:rsidRPr="00BD6E6E">
              <w:rPr>
                <w:lang w:val="en-US"/>
              </w:rPr>
              <w:br/>
              <w:t>and high-data-rate broadband</w:t>
            </w:r>
          </w:p>
        </w:tc>
        <w:tc>
          <w:tcPr>
            <w:tcW w:w="1843" w:type="dxa"/>
            <w:tcBorders>
              <w:top w:val="single" w:sz="4" w:space="0" w:color="auto"/>
              <w:bottom w:val="single" w:sz="4" w:space="0" w:color="auto"/>
            </w:tcBorders>
            <w:vAlign w:val="center"/>
          </w:tcPr>
          <w:p w14:paraId="075C69DD" w14:textId="77777777" w:rsidR="009D1A63" w:rsidRPr="00172A4A" w:rsidRDefault="009D1A63" w:rsidP="00B72D8E">
            <w:pPr>
              <w:pStyle w:val="Tabletext"/>
              <w:jc w:val="center"/>
            </w:pPr>
            <w:r w:rsidRPr="00C10781">
              <w:rPr>
                <w:i/>
                <w:iCs/>
              </w:rPr>
              <w:t>C</w:t>
            </w:r>
            <w:r w:rsidRPr="00172A4A">
              <w:t>/</w:t>
            </w:r>
            <w:r w:rsidRPr="00C10781">
              <w:rPr>
                <w:i/>
                <w:iCs/>
              </w:rPr>
              <w:t>N</w:t>
            </w:r>
            <w:r w:rsidRPr="00172A4A">
              <w:t xml:space="preserve"> ≥ 20.1 dB</w:t>
            </w:r>
            <w:r>
              <w:t xml:space="preserve"> </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14:paraId="7F5605AB" w14:textId="77777777" w:rsidR="009D1A63" w:rsidRPr="00172A4A" w:rsidRDefault="009D1A63" w:rsidP="00B72D8E">
            <w:pPr>
              <w:pStyle w:val="Tabletext"/>
              <w:jc w:val="center"/>
            </w:pPr>
            <w:r w:rsidRPr="00172A4A">
              <w:t>Throughput ≥ 8 Mbit/s</w:t>
            </w:r>
            <w:r>
              <w:rPr>
                <w:vertAlign w:val="superscript"/>
              </w:rPr>
              <w:t>(5</w:t>
            </w:r>
            <w:r w:rsidRPr="00C10781">
              <w:rPr>
                <w:vertAlign w:val="superscript"/>
              </w:rPr>
              <w:t>)</w:t>
            </w:r>
          </w:p>
        </w:tc>
        <w:tc>
          <w:tcPr>
            <w:tcW w:w="1072" w:type="dxa"/>
            <w:tcBorders>
              <w:top w:val="single" w:sz="4" w:space="0" w:color="auto"/>
              <w:bottom w:val="single" w:sz="4" w:space="0" w:color="auto"/>
            </w:tcBorders>
            <w:shd w:val="clear" w:color="auto" w:fill="auto"/>
            <w:vAlign w:val="center"/>
          </w:tcPr>
          <w:p w14:paraId="22246EC7" w14:textId="77777777" w:rsidR="009D1A63" w:rsidRPr="00172A4A" w:rsidRDefault="009D1A63" w:rsidP="00B72D8E">
            <w:pPr>
              <w:pStyle w:val="Tabletext"/>
              <w:jc w:val="center"/>
            </w:pPr>
            <w:r w:rsidRPr="00172A4A">
              <w:t>99.8%</w:t>
            </w:r>
          </w:p>
        </w:tc>
        <w:tc>
          <w:tcPr>
            <w:tcW w:w="1073" w:type="dxa"/>
            <w:tcBorders>
              <w:top w:val="single" w:sz="4" w:space="0" w:color="auto"/>
              <w:bottom w:val="single" w:sz="4" w:space="0" w:color="auto"/>
            </w:tcBorders>
            <w:vAlign w:val="center"/>
          </w:tcPr>
          <w:p w14:paraId="6ABA934B" w14:textId="77777777" w:rsidR="009D1A63" w:rsidRPr="00172A4A" w:rsidRDefault="009D1A63" w:rsidP="00B72D8E">
            <w:pPr>
              <w:pStyle w:val="Tabletext"/>
              <w:jc w:val="center"/>
            </w:pPr>
            <w:r w:rsidRPr="00172A4A">
              <w:t>100.0%</w:t>
            </w:r>
          </w:p>
        </w:tc>
      </w:tr>
      <w:tr w:rsidR="009D1A63" w:rsidRPr="00DF67CF" w14:paraId="2828396C" w14:textId="77777777" w:rsidTr="00B72D8E">
        <w:trPr>
          <w:jc w:val="center"/>
        </w:trPr>
        <w:tc>
          <w:tcPr>
            <w:tcW w:w="9652" w:type="dxa"/>
            <w:gridSpan w:val="6"/>
            <w:tcBorders>
              <w:top w:val="single" w:sz="4" w:space="0" w:color="auto"/>
              <w:left w:val="nil"/>
              <w:bottom w:val="nil"/>
              <w:right w:val="nil"/>
            </w:tcBorders>
            <w:shd w:val="clear" w:color="auto" w:fill="auto"/>
            <w:vAlign w:val="center"/>
          </w:tcPr>
          <w:p w14:paraId="42F90D38" w14:textId="77777777" w:rsidR="009D1A63" w:rsidRPr="00BD6E6E" w:rsidRDefault="009D1A63" w:rsidP="00B72D8E">
            <w:pPr>
              <w:pStyle w:val="Tablelegend"/>
              <w:tabs>
                <w:tab w:val="clear" w:pos="1134"/>
                <w:tab w:val="left" w:pos="454"/>
              </w:tabs>
              <w:rPr>
                <w:lang w:val="en-US" w:eastAsia="ko-KR"/>
              </w:rPr>
            </w:pPr>
            <w:r w:rsidRPr="00BD6E6E">
              <w:rPr>
                <w:vertAlign w:val="superscript"/>
                <w:lang w:val="en-US"/>
              </w:rPr>
              <w:t>(1)</w:t>
            </w:r>
            <w:r w:rsidRPr="00BD6E6E">
              <w:rPr>
                <w:lang w:val="en-US" w:eastAsia="ko-KR"/>
              </w:rPr>
              <w:t xml:space="preserve"> </w:t>
            </w:r>
            <w:r w:rsidRPr="00BD6E6E">
              <w:rPr>
                <w:lang w:val="en-US" w:eastAsia="ko-KR"/>
              </w:rPr>
              <w:tab/>
              <w:t>Data rate of 416.0 kbit/s for 320 × 240/15/P video encoded with ITU-T H.264|MPEG-4 AVC and stereo sound.</w:t>
            </w:r>
          </w:p>
          <w:p w14:paraId="677CEE1D" w14:textId="77777777" w:rsidR="009D1A63" w:rsidRPr="00BD6E6E" w:rsidRDefault="009D1A63" w:rsidP="00B72D8E">
            <w:pPr>
              <w:pStyle w:val="Tablelegend"/>
              <w:tabs>
                <w:tab w:val="clear" w:pos="1134"/>
                <w:tab w:val="left" w:pos="454"/>
              </w:tabs>
              <w:rPr>
                <w:lang w:val="en-US" w:eastAsia="ko-KR"/>
              </w:rPr>
            </w:pPr>
            <w:r w:rsidRPr="00BD6E6E">
              <w:rPr>
                <w:vertAlign w:val="superscript"/>
                <w:lang w:val="en-US"/>
              </w:rPr>
              <w:t>(2)</w:t>
            </w:r>
            <w:r w:rsidRPr="00BD6E6E">
              <w:rPr>
                <w:lang w:val="en-US" w:eastAsia="ko-KR"/>
              </w:rPr>
              <w:t xml:space="preserve"> </w:t>
            </w:r>
            <w:r w:rsidRPr="00BD6E6E">
              <w:rPr>
                <w:lang w:val="en-US" w:eastAsia="ko-KR"/>
              </w:rPr>
              <w:tab/>
              <w:t>Data rate of 18.2 Mbit/s for 1440 × 1080/59.94/I video encoded with MPEG-2 Video and 5.1-channel sound.</w:t>
            </w:r>
          </w:p>
          <w:p w14:paraId="3EC7C765" w14:textId="77777777" w:rsidR="009D1A63" w:rsidRPr="00BD6E6E" w:rsidRDefault="009D1A63" w:rsidP="00B72D8E">
            <w:pPr>
              <w:pStyle w:val="Tablelegend"/>
              <w:tabs>
                <w:tab w:val="clear" w:pos="1134"/>
                <w:tab w:val="left" w:pos="454"/>
              </w:tabs>
              <w:rPr>
                <w:lang w:val="en-US" w:eastAsia="ko-KR"/>
              </w:rPr>
            </w:pPr>
            <w:r w:rsidRPr="00BD6E6E">
              <w:rPr>
                <w:vertAlign w:val="superscript"/>
                <w:lang w:val="en-US"/>
              </w:rPr>
              <w:t>(3)</w:t>
            </w:r>
            <w:r w:rsidRPr="00BD6E6E">
              <w:rPr>
                <w:lang w:val="en-US" w:eastAsia="ko-KR"/>
              </w:rPr>
              <w:t xml:space="preserve"> </w:t>
            </w:r>
            <w:r w:rsidRPr="00BD6E6E">
              <w:rPr>
                <w:lang w:val="en-US" w:eastAsia="ko-KR"/>
              </w:rPr>
              <w:tab/>
              <w:t xml:space="preserve">Required </w:t>
            </w:r>
            <w:r w:rsidRPr="002A3E10">
              <w:rPr>
                <w:i/>
                <w:lang w:val="en-US" w:eastAsia="ko-KR"/>
              </w:rPr>
              <w:t>C/N</w:t>
            </w:r>
            <w:r w:rsidRPr="00BD6E6E">
              <w:rPr>
                <w:lang w:val="en-US" w:eastAsia="ko-KR"/>
              </w:rPr>
              <w:t xml:space="preserve"> is defined by standard.</w:t>
            </w:r>
          </w:p>
          <w:p w14:paraId="11394702" w14:textId="77777777" w:rsidR="009D1A63" w:rsidRPr="00BD6E6E" w:rsidRDefault="009D1A63" w:rsidP="00B72D8E">
            <w:pPr>
              <w:pStyle w:val="Tablelegend"/>
              <w:tabs>
                <w:tab w:val="clear" w:pos="1134"/>
                <w:tab w:val="left" w:pos="454"/>
              </w:tabs>
              <w:rPr>
                <w:lang w:val="en-US" w:eastAsia="ko-KR"/>
              </w:rPr>
            </w:pPr>
            <w:r w:rsidRPr="00BD6E6E">
              <w:rPr>
                <w:vertAlign w:val="superscript"/>
                <w:lang w:val="en-US"/>
              </w:rPr>
              <w:t>(4)</w:t>
            </w:r>
            <w:r w:rsidRPr="00BD6E6E">
              <w:rPr>
                <w:lang w:val="en-US" w:eastAsia="ja-JP"/>
              </w:rPr>
              <w:t xml:space="preserve"> </w:t>
            </w:r>
            <w:r w:rsidRPr="00BD6E6E">
              <w:rPr>
                <w:lang w:val="en-US" w:eastAsia="ja-JP"/>
              </w:rPr>
              <w:tab/>
              <w:t xml:space="preserve">Assuming 640 </w:t>
            </w:r>
            <w:r w:rsidRPr="00BD6E6E">
              <w:rPr>
                <w:lang w:val="en-US" w:eastAsia="ko-KR"/>
              </w:rPr>
              <w:t>× 360/30/P video encoded with ITU-T H.264|MPEG-4 AVC.</w:t>
            </w:r>
          </w:p>
          <w:p w14:paraId="5D65DEFB" w14:textId="77777777" w:rsidR="009D1A63" w:rsidRPr="00BD6E6E" w:rsidRDefault="009D1A63" w:rsidP="00B72D8E">
            <w:pPr>
              <w:pStyle w:val="Tablelegend"/>
              <w:tabs>
                <w:tab w:val="clear" w:pos="1134"/>
                <w:tab w:val="left" w:pos="454"/>
              </w:tabs>
              <w:rPr>
                <w:lang w:val="en-US" w:eastAsia="ja-JP"/>
              </w:rPr>
            </w:pPr>
            <w:r w:rsidRPr="00BD6E6E">
              <w:rPr>
                <w:vertAlign w:val="superscript"/>
                <w:lang w:val="en-US"/>
              </w:rPr>
              <w:t>(5)</w:t>
            </w:r>
            <w:r w:rsidRPr="00BD6E6E">
              <w:rPr>
                <w:lang w:val="en-US" w:eastAsia="ko-KR"/>
              </w:rPr>
              <w:t xml:space="preserve"> </w:t>
            </w:r>
            <w:r w:rsidRPr="00BD6E6E">
              <w:rPr>
                <w:lang w:val="en-US" w:eastAsia="ko-KR"/>
              </w:rPr>
              <w:tab/>
              <w:t>Assuming equivalent quality of full-segment.</w:t>
            </w:r>
          </w:p>
        </w:tc>
      </w:tr>
    </w:tbl>
    <w:p w14:paraId="2A2FAFD7" w14:textId="77777777" w:rsidR="009D1A63" w:rsidRDefault="009D1A63" w:rsidP="009D1A63">
      <w:pPr>
        <w:pStyle w:val="Tablefin"/>
      </w:pPr>
    </w:p>
    <w:p w14:paraId="02798926" w14:textId="77777777" w:rsidR="009D1A63" w:rsidRPr="00BD6E6E" w:rsidRDefault="009D1A63" w:rsidP="009D1A63">
      <w:pPr>
        <w:rPr>
          <w:b/>
          <w:lang w:val="en-US"/>
        </w:rPr>
      </w:pPr>
      <w:r w:rsidRPr="00BD6E6E">
        <w:rPr>
          <w:lang w:val="en-US"/>
        </w:rPr>
        <w:t>The service availability was improved when the combination of broadcast and broadband was used.</w:t>
      </w:r>
    </w:p>
    <w:p w14:paraId="0B8F3992" w14:textId="77777777" w:rsidR="009D1A63" w:rsidRPr="00BD6E6E" w:rsidRDefault="009D1A63" w:rsidP="009D1A63">
      <w:pPr>
        <w:pStyle w:val="Heading3"/>
        <w:rPr>
          <w:lang w:val="en-US" w:eastAsia="ja-JP"/>
        </w:rPr>
      </w:pPr>
      <w:r w:rsidRPr="00BD6E6E">
        <w:rPr>
          <w:rFonts w:hint="eastAsia"/>
          <w:lang w:val="en-US" w:eastAsia="ja-JP"/>
        </w:rPr>
        <w:t>3.</w:t>
      </w:r>
      <w:r w:rsidRPr="00BD6E6E">
        <w:rPr>
          <w:lang w:val="en-US" w:eastAsia="ja-JP"/>
        </w:rPr>
        <w:t>4.3</w:t>
      </w:r>
      <w:r w:rsidRPr="00BD6E6E">
        <w:rPr>
          <w:lang w:val="en-US" w:eastAsia="ja-JP"/>
        </w:rPr>
        <w:tab/>
        <w:t>Improved video quality by use of broadcast</w:t>
      </w:r>
    </w:p>
    <w:p w14:paraId="10A04373" w14:textId="77777777" w:rsidR="009D1A63" w:rsidRPr="00BD6E6E" w:rsidRDefault="009D1A63" w:rsidP="009D1A63">
      <w:pPr>
        <w:rPr>
          <w:lang w:val="en-US" w:eastAsia="ja-JP"/>
        </w:rPr>
      </w:pPr>
      <w:r w:rsidRPr="00BD6E6E">
        <w:rPr>
          <w:rFonts w:hint="eastAsia"/>
          <w:lang w:val="en-US" w:eastAsia="ja-JP"/>
        </w:rPr>
        <w:t xml:space="preserve">The </w:t>
      </w:r>
      <w:r w:rsidRPr="00BD6E6E">
        <w:rPr>
          <w:lang w:val="en-US" w:eastAsia="ja-JP"/>
        </w:rPr>
        <w:t>video</w:t>
      </w:r>
      <w:r w:rsidRPr="00BD6E6E">
        <w:rPr>
          <w:rFonts w:hint="eastAsia"/>
          <w:lang w:val="en-US" w:eastAsia="ja-JP"/>
        </w:rPr>
        <w:t xml:space="preserve"> quality of full-segment broadcast</w:t>
      </w:r>
      <w:r w:rsidRPr="00BD6E6E">
        <w:rPr>
          <w:lang w:val="en-US" w:eastAsia="ja-JP"/>
        </w:rPr>
        <w:t>ing</w:t>
      </w:r>
      <w:r w:rsidRPr="00BD6E6E">
        <w:rPr>
          <w:rFonts w:hint="eastAsia"/>
          <w:lang w:val="en-US" w:eastAsia="ja-JP"/>
        </w:rPr>
        <w:t xml:space="preserve"> </w:t>
      </w:r>
      <w:r w:rsidRPr="00BD6E6E">
        <w:rPr>
          <w:lang w:val="en-US" w:eastAsia="ja-JP"/>
        </w:rPr>
        <w:t xml:space="preserve">is higher than that of video streaming via broadband with less than 8 Mbit/s. </w:t>
      </w:r>
      <w:r w:rsidRPr="00BD6E6E">
        <w:rPr>
          <w:rFonts w:hint="eastAsia"/>
          <w:lang w:val="en-US" w:eastAsia="ja-JP"/>
        </w:rPr>
        <w:t xml:space="preserve">There were some time </w:t>
      </w:r>
      <w:r w:rsidRPr="00BD6E6E">
        <w:rPr>
          <w:lang w:val="en-US" w:eastAsia="ja-JP"/>
        </w:rPr>
        <w:t xml:space="preserve">periods </w:t>
      </w:r>
      <w:r w:rsidRPr="00BD6E6E">
        <w:rPr>
          <w:rFonts w:hint="eastAsia"/>
          <w:lang w:val="en-US" w:eastAsia="ja-JP"/>
        </w:rPr>
        <w:t xml:space="preserve">when </w:t>
      </w:r>
      <w:r w:rsidRPr="00BD6E6E">
        <w:rPr>
          <w:lang w:val="en-US" w:eastAsia="ja-JP"/>
        </w:rPr>
        <w:t xml:space="preserve">a full-segment broadcast could be received while the throughput on broadband was less than 8 Mbit/s; they were </w:t>
      </w:r>
      <w:r w:rsidRPr="00BD6E6E">
        <w:rPr>
          <w:lang w:val="en-US"/>
        </w:rPr>
        <w:t>5.3% and 16.4% on Routes A and B, respectively.</w:t>
      </w:r>
      <w:r w:rsidRPr="00BD6E6E">
        <w:rPr>
          <w:lang w:val="en-US" w:eastAsia="ja-JP"/>
        </w:rPr>
        <w:t xml:space="preserve"> In this situation, receiving a full-segment broadcast rather than a broadband improves received video quality without decreasing service availability.</w:t>
      </w:r>
    </w:p>
    <w:p w14:paraId="6F486017" w14:textId="77777777" w:rsidR="009D1A63" w:rsidRPr="00BD6E6E" w:rsidRDefault="009D1A63" w:rsidP="009D1A63">
      <w:pPr>
        <w:pStyle w:val="Heading3"/>
        <w:rPr>
          <w:lang w:val="en-US" w:eastAsia="ja-JP"/>
        </w:rPr>
      </w:pPr>
      <w:r w:rsidRPr="00BD6E6E">
        <w:rPr>
          <w:lang w:val="en-US" w:eastAsia="ja-JP"/>
        </w:rPr>
        <w:t>3.4.4</w:t>
      </w:r>
      <w:r w:rsidRPr="00BD6E6E">
        <w:rPr>
          <w:lang w:val="en-US" w:eastAsia="ja-JP"/>
        </w:rPr>
        <w:tab/>
        <w:t>Summary of advantages of using broadcast and broadband based on measured reception quality</w:t>
      </w:r>
    </w:p>
    <w:p w14:paraId="469B54B1" w14:textId="77777777" w:rsidR="009D1A63" w:rsidRPr="00BD6E6E" w:rsidRDefault="009D1A63" w:rsidP="009D1A63">
      <w:pPr>
        <w:rPr>
          <w:lang w:val="en-US" w:eastAsia="ja-JP"/>
        </w:rPr>
      </w:pPr>
      <w:r w:rsidRPr="00BD6E6E">
        <w:rPr>
          <w:lang w:val="en-US" w:eastAsia="ja-JP"/>
        </w:rPr>
        <w:t>The measured mobile reception quality of broadcast and broadband assuming real-life situations shows that using both improves service availability and video quality.</w:t>
      </w:r>
    </w:p>
    <w:p w14:paraId="500CF5F9" w14:textId="77777777" w:rsidR="009D1A63" w:rsidRPr="00BD6E6E" w:rsidRDefault="009D1A63" w:rsidP="009D1A63">
      <w:pPr>
        <w:rPr>
          <w:lang w:val="en-US" w:eastAsia="ja-JP"/>
        </w:rPr>
      </w:pPr>
      <w:r w:rsidRPr="00BD6E6E">
        <w:rPr>
          <w:lang w:val="en-US" w:eastAsia="ja-JP"/>
        </w:rPr>
        <w:t>Owing to the distribution status management server, end users are able to receive their desired content without caring about its delivery channel, as shown in Fig. A1</w:t>
      </w:r>
      <w:r>
        <w:rPr>
          <w:lang w:val="en-US" w:eastAsia="ja-JP"/>
        </w:rPr>
        <w:t>2</w:t>
      </w:r>
      <w:r w:rsidRPr="00BD6E6E">
        <w:rPr>
          <w:lang w:val="en-US" w:eastAsia="ja-JP"/>
        </w:rPr>
        <w:t>. The distribution status management server is applicable to any broadcasting systems and any protocols over broadband networks.</w:t>
      </w:r>
    </w:p>
    <w:p w14:paraId="1C452BF9" w14:textId="77777777" w:rsidR="009D1A63" w:rsidRPr="00BD6E6E" w:rsidRDefault="009D1A63" w:rsidP="009D1A63">
      <w:pPr>
        <w:pStyle w:val="FigureNo"/>
        <w:rPr>
          <w:lang w:val="en-US"/>
        </w:rPr>
      </w:pPr>
      <w:r w:rsidRPr="00BD6E6E">
        <w:rPr>
          <w:lang w:val="en-US"/>
        </w:rPr>
        <w:t>Figure A1</w:t>
      </w:r>
      <w:r>
        <w:rPr>
          <w:lang w:val="en-US"/>
        </w:rPr>
        <w:t>2</w:t>
      </w:r>
    </w:p>
    <w:p w14:paraId="24B4B31F" w14:textId="77777777" w:rsidR="009D1A63" w:rsidRPr="00BD6E6E" w:rsidRDefault="009D1A63" w:rsidP="009D1A63">
      <w:pPr>
        <w:pStyle w:val="Figuretitle"/>
        <w:rPr>
          <w:lang w:val="en-US"/>
        </w:rPr>
      </w:pPr>
      <w:r w:rsidRPr="00BD6E6E">
        <w:rPr>
          <w:lang w:val="en-US"/>
        </w:rPr>
        <w:t>Operation examples based on broadcast reception quality</w:t>
      </w:r>
    </w:p>
    <w:p w14:paraId="43486090" w14:textId="77777777" w:rsidR="009D1A63" w:rsidRPr="006514EF" w:rsidRDefault="009D1A63" w:rsidP="009D1A63">
      <w:pPr>
        <w:pStyle w:val="Figure"/>
      </w:pPr>
      <w:r>
        <w:rPr>
          <w:noProof/>
          <w:lang w:val="en-GB" w:eastAsia="en-GB"/>
        </w:rPr>
        <w:drawing>
          <wp:inline distT="0" distB="0" distL="0" distR="0" wp14:anchorId="0742A605" wp14:editId="22E7AFFC">
            <wp:extent cx="4447041" cy="189890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T.2400-A10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7041" cy="1898908"/>
                    </a:xfrm>
                    <a:prstGeom prst="rect">
                      <a:avLst/>
                    </a:prstGeom>
                  </pic:spPr>
                </pic:pic>
              </a:graphicData>
            </a:graphic>
          </wp:inline>
        </w:drawing>
      </w:r>
    </w:p>
    <w:p w14:paraId="4AAD45E9" w14:textId="77777777" w:rsidR="009D1A63" w:rsidRPr="00BD6E6E" w:rsidRDefault="009D1A63" w:rsidP="009D1A63">
      <w:pPr>
        <w:pStyle w:val="Heading2"/>
        <w:rPr>
          <w:lang w:val="en-US"/>
        </w:rPr>
      </w:pPr>
      <w:r w:rsidRPr="00BD6E6E">
        <w:rPr>
          <w:rFonts w:hint="eastAsia"/>
          <w:lang w:val="en-US"/>
        </w:rPr>
        <w:t>3.</w:t>
      </w:r>
      <w:r w:rsidRPr="00BD6E6E">
        <w:rPr>
          <w:lang w:val="en-US"/>
        </w:rPr>
        <w:t>5</w:t>
      </w:r>
      <w:r w:rsidRPr="00BD6E6E">
        <w:rPr>
          <w:rFonts w:hint="eastAsia"/>
          <w:lang w:val="en-US"/>
        </w:rPr>
        <w:tab/>
        <w:t>Conclusion</w:t>
      </w:r>
    </w:p>
    <w:p w14:paraId="745FCE10" w14:textId="77777777" w:rsidR="009D1A63" w:rsidRPr="00BD6E6E" w:rsidRDefault="009D1A63" w:rsidP="009D1A63">
      <w:pPr>
        <w:rPr>
          <w:lang w:val="en-US" w:eastAsia="ja-JP"/>
        </w:rPr>
      </w:pPr>
      <w:r w:rsidRPr="00BD6E6E">
        <w:rPr>
          <w:lang w:val="en-US" w:eastAsia="ja-JP"/>
        </w:rPr>
        <w:t xml:space="preserve">This </w:t>
      </w:r>
      <w:r>
        <w:rPr>
          <w:lang w:val="en-US" w:eastAsia="ja-JP"/>
        </w:rPr>
        <w:t>section</w:t>
      </w:r>
      <w:r w:rsidRPr="00BD6E6E">
        <w:rPr>
          <w:lang w:val="en-US" w:eastAsia="ja-JP"/>
        </w:rPr>
        <w:t xml:space="preserve"> described a content delivery model including a distribution status management server in order to make good use of broadcast channels and broadband networks in view of the end users’ situation. The implementation confirmed the functionality of the distribution status management server.</w:t>
      </w:r>
    </w:p>
    <w:p w14:paraId="1A713486" w14:textId="77777777" w:rsidR="009D1A63" w:rsidRPr="007A2DEC" w:rsidRDefault="009D1A63" w:rsidP="009D1A63">
      <w:pPr>
        <w:pStyle w:val="Heading1"/>
        <w:rPr>
          <w:lang w:val="en-GB"/>
        </w:rPr>
      </w:pPr>
      <w:r w:rsidRPr="007A2DEC">
        <w:rPr>
          <w:lang w:val="en-GB"/>
        </w:rPr>
        <w:t>4</w:t>
      </w:r>
      <w:r w:rsidRPr="007A2DEC">
        <w:rPr>
          <w:lang w:val="en-GB"/>
        </w:rPr>
        <w:tab/>
        <w:t>Simultaneous delivery of broadcast content using integrated broadcast-broadband (IBB) systems</w:t>
      </w:r>
    </w:p>
    <w:p w14:paraId="03F8C423" w14:textId="77777777" w:rsidR="009D1A63" w:rsidRPr="007A2DEC" w:rsidRDefault="009D1A63" w:rsidP="009D1A63">
      <w:pPr>
        <w:rPr>
          <w:lang w:val="en-GB" w:eastAsia="ja-JP"/>
        </w:rPr>
      </w:pPr>
      <w:r w:rsidRPr="007A2DEC">
        <w:rPr>
          <w:lang w:val="en-GB" w:eastAsia="ja-JP"/>
        </w:rPr>
        <w:t>Integrated broadcast-broadband (IBB) systems enable simultaneous transmission of broadcast content, one through broadcasting networks and the other through broadband networks. Even when UHDTV programmes are not available in terrestrial or satellite broadcasting, they can be delivered through broadband networks. IBB systems can also provide VOD catch-up services. Figure A13 shows a system configuration for a multi-resolution video service by means of an IBB system.</w:t>
      </w:r>
    </w:p>
    <w:p w14:paraId="798922D1" w14:textId="77777777" w:rsidR="009D1A63" w:rsidRPr="007A2DEC" w:rsidRDefault="009D1A63" w:rsidP="009D1A63">
      <w:pPr>
        <w:pStyle w:val="FigureNo"/>
        <w:rPr>
          <w:lang w:val="en-GB"/>
        </w:rPr>
      </w:pPr>
      <w:r w:rsidRPr="007A2DEC">
        <w:rPr>
          <w:lang w:val="en-GB"/>
        </w:rPr>
        <w:t>Figure A13</w:t>
      </w:r>
    </w:p>
    <w:p w14:paraId="1D099D4B" w14:textId="77777777" w:rsidR="009D1A63" w:rsidRPr="007A2DEC" w:rsidRDefault="009D1A63" w:rsidP="009D1A63">
      <w:pPr>
        <w:pStyle w:val="Figuretitle"/>
        <w:rPr>
          <w:lang w:val="en-GB"/>
        </w:rPr>
      </w:pPr>
      <w:r w:rsidRPr="007A2DEC">
        <w:rPr>
          <w:lang w:val="en-GB"/>
        </w:rPr>
        <w:t>System configuration for multi-resolution video service by means of IBB system</w:t>
      </w:r>
    </w:p>
    <w:p w14:paraId="14E41958" w14:textId="77777777" w:rsidR="009D1A63" w:rsidRDefault="009D1A63" w:rsidP="009D1A63">
      <w:pPr>
        <w:pStyle w:val="Figure"/>
        <w:rPr>
          <w:lang w:eastAsia="ja-JP"/>
        </w:rPr>
      </w:pPr>
      <w:r>
        <w:rPr>
          <w:noProof/>
          <w:lang w:val="en-GB" w:eastAsia="en-GB"/>
        </w:rPr>
        <w:drawing>
          <wp:inline distT="0" distB="0" distL="0" distR="0" wp14:anchorId="2D5729CB" wp14:editId="03EB2305">
            <wp:extent cx="5242571" cy="308458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T.2400-A11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42571" cy="3084582"/>
                    </a:xfrm>
                    <a:prstGeom prst="rect">
                      <a:avLst/>
                    </a:prstGeom>
                  </pic:spPr>
                </pic:pic>
              </a:graphicData>
            </a:graphic>
          </wp:inline>
        </w:drawing>
      </w:r>
    </w:p>
    <w:p w14:paraId="0DAD094F" w14:textId="77777777" w:rsidR="009D1A63" w:rsidRPr="005D7031" w:rsidRDefault="009D1A63" w:rsidP="00F652D1">
      <w:pPr>
        <w:pStyle w:val="Normalaftertitle"/>
        <w:rPr>
          <w:lang w:val="en-US" w:eastAsia="zh-CN"/>
        </w:rPr>
      </w:pPr>
      <w:r w:rsidRPr="005D7031">
        <w:rPr>
          <w:lang w:val="en-US" w:eastAsia="zh-CN"/>
        </w:rPr>
        <w:t>Another example of simultaneous, or hybrid, delivery of content is multiple audio language delivery with</w:t>
      </w:r>
      <w:r>
        <w:rPr>
          <w:lang w:val="en-US" w:eastAsia="zh-CN"/>
        </w:rPr>
        <w:t>in</w:t>
      </w:r>
      <w:r w:rsidRPr="005D7031">
        <w:rPr>
          <w:lang w:val="en-US" w:eastAsia="zh-CN"/>
        </w:rPr>
        <w:t xml:space="preserve"> a broadcast program</w:t>
      </w:r>
      <w:r>
        <w:rPr>
          <w:lang w:val="en-US" w:eastAsia="zh-CN"/>
        </w:rPr>
        <w:t>me</w:t>
      </w:r>
      <w:r w:rsidRPr="005D7031">
        <w:rPr>
          <w:lang w:val="en-US" w:eastAsia="zh-CN"/>
        </w:rPr>
        <w:t xml:space="preserve">. For instance, in ATSC 3.0 system, ROUTE/DASH and MMTP support delivery of two or more audio components in different languages via different paths, one via broadcast and another via broadband. In the case of ROUTE/DASH, the Service-based Transport Session Instance Description (S-TSID) defines all the broadcast components so that the ROUTE client can retrieve the desired components. Moreover, the User Service Description (USD) contains URL patterns for broadband and URL patterns for broadcast, so that when a DASH Client issues a request for a Segment, the receiver middleware can describe which Segments will be delivered through which path. The middleware will then know which Segments to request from a remote broadband server, and which ones to look for in the broadcast.  </w:t>
      </w:r>
    </w:p>
    <w:p w14:paraId="424AC1FD" w14:textId="77777777" w:rsidR="009D1A63" w:rsidRPr="007A2DEC" w:rsidRDefault="009D1A63" w:rsidP="009D1A63">
      <w:pPr>
        <w:pStyle w:val="Heading1"/>
        <w:rPr>
          <w:lang w:val="en-GB" w:eastAsia="zh-CN"/>
        </w:rPr>
      </w:pPr>
      <w:r w:rsidRPr="007A2DEC">
        <w:rPr>
          <w:lang w:val="en-GB" w:eastAsia="zh-CN"/>
        </w:rPr>
        <w:t>5</w:t>
      </w:r>
      <w:r w:rsidRPr="007A2DEC">
        <w:rPr>
          <w:lang w:val="en-GB" w:eastAsia="zh-CN"/>
        </w:rPr>
        <w:tab/>
        <w:t>Retransmission of received broadcast content to home or private network</w:t>
      </w:r>
    </w:p>
    <w:p w14:paraId="4900D9C8" w14:textId="77777777" w:rsidR="009D1A63" w:rsidRPr="007A2DEC" w:rsidRDefault="009D1A63" w:rsidP="009D1A63">
      <w:pPr>
        <w:rPr>
          <w:lang w:val="en-GB" w:eastAsia="ja-JP"/>
        </w:rPr>
      </w:pPr>
      <w:r w:rsidRPr="007A2DEC">
        <w:rPr>
          <w:lang w:val="en-GB" w:eastAsia="zh-CN"/>
        </w:rPr>
        <w:t>Broadcast content received at a home may be retransmitted to a home network or a private network at the discretion of a user so that the user can watch the content on any Internet-connected viewing devices at any location, and even at any time if a server functionality is available (Fig. A14). W</w:t>
      </w:r>
      <w:r w:rsidRPr="007A2DEC">
        <w:rPr>
          <w:lang w:val="en-GB" w:eastAsia="ja-JP"/>
        </w:rPr>
        <w:t>hen broadcast content is transferred from the broadcast receiver to the network, the protocol may be converted and encryption may also be needed for content protection.</w:t>
      </w:r>
    </w:p>
    <w:p w14:paraId="40AFA373" w14:textId="77777777" w:rsidR="009D1A63" w:rsidRPr="007A2DEC" w:rsidRDefault="009D1A63" w:rsidP="009D1A63">
      <w:pPr>
        <w:rPr>
          <w:lang w:val="en-GB" w:eastAsia="ja-JP"/>
        </w:rPr>
      </w:pPr>
      <w:r w:rsidRPr="007A2DEC">
        <w:rPr>
          <w:lang w:val="en-GB" w:eastAsia="ja-JP"/>
        </w:rPr>
        <w:t>One demonstrated method of delivering retransmission of received broadcast content to the home is through the use of a “home gateway” device that is capable of tuning and demodulating broadcast content and then forwarding the content to other devices on the home network. In the case of ATSC 3.0, the received broadcast signal is IP-based, and so the content can be forwarded to other IP-enabled devices on the home network without any additional processing in the home gateway device other than tuning and demodulating the signal.</w:t>
      </w:r>
    </w:p>
    <w:p w14:paraId="2D1E4BCB" w14:textId="77777777" w:rsidR="009D1A63" w:rsidRPr="007A2DEC" w:rsidRDefault="009D1A63" w:rsidP="009D1A63">
      <w:pPr>
        <w:rPr>
          <w:lang w:val="en-GB" w:eastAsia="ja-JP"/>
        </w:rPr>
      </w:pPr>
    </w:p>
    <w:p w14:paraId="7E4E7C7D" w14:textId="77777777" w:rsidR="009D1A63" w:rsidRPr="007A2DEC" w:rsidRDefault="009D1A63" w:rsidP="009D1A63">
      <w:pPr>
        <w:pStyle w:val="FigureNo"/>
        <w:rPr>
          <w:lang w:val="en-GB" w:eastAsia="ja-JP"/>
        </w:rPr>
      </w:pPr>
      <w:r w:rsidRPr="007A2DEC">
        <w:rPr>
          <w:lang w:val="en-GB"/>
        </w:rPr>
        <w:t>Figure A14</w:t>
      </w:r>
    </w:p>
    <w:p w14:paraId="240ACE22" w14:textId="77777777" w:rsidR="009D1A63" w:rsidRPr="007A2DEC" w:rsidRDefault="009D1A63" w:rsidP="009D1A63">
      <w:pPr>
        <w:pStyle w:val="Figuretitle"/>
        <w:rPr>
          <w:lang w:val="en-GB"/>
        </w:rPr>
      </w:pPr>
      <w:r w:rsidRPr="007A2DEC">
        <w:rPr>
          <w:lang w:val="en-GB"/>
        </w:rPr>
        <w:t>Retransmission of received broadcast content by the user</w:t>
      </w:r>
    </w:p>
    <w:p w14:paraId="4D92B89B" w14:textId="77777777" w:rsidR="009D1A63" w:rsidRPr="00892893" w:rsidRDefault="009D1A63" w:rsidP="009D1A63">
      <w:pPr>
        <w:pStyle w:val="Figure"/>
        <w:rPr>
          <w:lang w:eastAsia="ja-JP"/>
        </w:rPr>
      </w:pPr>
      <w:r>
        <w:rPr>
          <w:noProof/>
          <w:lang w:val="en-GB" w:eastAsia="en-GB"/>
        </w:rPr>
        <w:drawing>
          <wp:inline distT="0" distB="0" distL="0" distR="0" wp14:anchorId="6EAB3B39" wp14:editId="3A0BF3B1">
            <wp:extent cx="5318771" cy="14569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T.2400-A12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18771" cy="1456947"/>
                    </a:xfrm>
                    <a:prstGeom prst="rect">
                      <a:avLst/>
                    </a:prstGeom>
                  </pic:spPr>
                </pic:pic>
              </a:graphicData>
            </a:graphic>
          </wp:inline>
        </w:drawing>
      </w:r>
    </w:p>
    <w:p w14:paraId="10C0EC60" w14:textId="77777777" w:rsidR="009D1A63" w:rsidRPr="007A2DEC" w:rsidRDefault="009D1A63" w:rsidP="009D1A63">
      <w:pPr>
        <w:pStyle w:val="Heading1"/>
        <w:rPr>
          <w:lang w:val="en-GB"/>
        </w:rPr>
      </w:pPr>
      <w:r w:rsidRPr="007A2DEC">
        <w:rPr>
          <w:lang w:val="en-GB"/>
        </w:rPr>
        <w:t>6</w:t>
      </w:r>
      <w:r w:rsidRPr="007A2DEC">
        <w:rPr>
          <w:lang w:val="en-GB"/>
        </w:rPr>
        <w:tab/>
        <w:t>Broadcast offload use case</w:t>
      </w:r>
    </w:p>
    <w:p w14:paraId="5438DF16" w14:textId="77777777" w:rsidR="009D1A63" w:rsidRPr="007A2DEC" w:rsidRDefault="009D1A63" w:rsidP="009D1A63">
      <w:pPr>
        <w:rPr>
          <w:szCs w:val="24"/>
          <w:lang w:val="en-GB"/>
        </w:rPr>
      </w:pPr>
      <w:r w:rsidRPr="007A2DEC">
        <w:rPr>
          <w:szCs w:val="24"/>
          <w:lang w:val="en-GB"/>
        </w:rPr>
        <w:t>“Broadcast Offload” offers LTE and future 5G service providers an effective way to lower cost per bit when delivering the same content simultaneously to multiple end users. “Broadcast Offload” allows content (multimedia and other) to be sent once and received by many end users. This “one-to-many” distribution mode can be a valuable alternative to unicast when a large number of users are interested in the same content. Analytics at the core network level (Evolved Packet Core or 5G New Core) define optimal use across the available networks (unicast and broadcast). For example, during live streaming of major sports or news events, unicast must send the same video to every user individually. But “Broadcast Offload” takes advantage of the inherent broadcast qualities of wireless broadcast networks to send the content (in this case video) only once to reach an equal number of end users. This is also true of file delivery, such as operating system upgrades, where the same file is delivered to a large number of end user devices.</w:t>
      </w:r>
    </w:p>
    <w:p w14:paraId="24D34262" w14:textId="77777777" w:rsidR="009D1A63" w:rsidRPr="007A2DEC" w:rsidRDefault="009D1A63" w:rsidP="009D1A63">
      <w:pPr>
        <w:rPr>
          <w:szCs w:val="24"/>
          <w:lang w:val="en-GB"/>
        </w:rPr>
      </w:pPr>
      <w:r w:rsidRPr="007A2DEC">
        <w:rPr>
          <w:szCs w:val="24"/>
          <w:lang w:val="en-GB"/>
        </w:rPr>
        <w:t>In these types of scenarios, “Broadcast Offload” makes more efficient use of the available spectrum and reduces cost per bit. The most common uses for “Broadcast Offload” are likely to include distributing video, music, software, news, weather, ads and other data to a mass audience. The content can be live or preloaded for later usage, which has the potential for additional cost savings.</w:t>
      </w:r>
    </w:p>
    <w:p w14:paraId="57A678F3" w14:textId="77777777" w:rsidR="009D1A63" w:rsidRPr="007A2DEC" w:rsidRDefault="009D1A63" w:rsidP="009D1A63">
      <w:pPr>
        <w:rPr>
          <w:szCs w:val="24"/>
          <w:lang w:val="en-GB"/>
        </w:rPr>
      </w:pPr>
      <w:r w:rsidRPr="007A2DEC">
        <w:rPr>
          <w:szCs w:val="24"/>
          <w:lang w:val="en-GB"/>
        </w:rPr>
        <w:t>With the “Broadcast Offload” scenario, the data is only delivered via one of the two networks (unicast or broadcast). This conserves spectrum bandwidth by only delivering the content via one path. The cellular network is used when the number of end-devices is low, and the broadcast network is used when the number of end-devices is high, taking advantage of the limitless scalability of the broadcast one-to-many delivery network. Figure A15 provides an illustration of this type of scenario.</w:t>
      </w:r>
    </w:p>
    <w:p w14:paraId="287AE9D4" w14:textId="77777777" w:rsidR="009D1A63" w:rsidRPr="00936784" w:rsidRDefault="009D1A63" w:rsidP="009D1A63">
      <w:pPr>
        <w:pStyle w:val="FigureNo"/>
        <w:rPr>
          <w:lang w:eastAsia="ja-JP"/>
        </w:rPr>
      </w:pPr>
      <w:r w:rsidRPr="00936784">
        <w:t>Figure A1</w:t>
      </w:r>
      <w:r>
        <w:t>5</w:t>
      </w:r>
    </w:p>
    <w:p w14:paraId="0E6944E8" w14:textId="77777777" w:rsidR="009D1A63" w:rsidRPr="00AF18F4" w:rsidRDefault="009D1A63" w:rsidP="009D1A63">
      <w:pPr>
        <w:pStyle w:val="Figuretitle"/>
      </w:pPr>
      <w:r>
        <w:t>Broadcast offload example</w:t>
      </w:r>
    </w:p>
    <w:p w14:paraId="7785386B" w14:textId="77777777" w:rsidR="009D1A63" w:rsidRDefault="009D1A63" w:rsidP="009D1A63">
      <w:pPr>
        <w:pStyle w:val="Figure"/>
      </w:pPr>
      <w:r>
        <w:rPr>
          <w:noProof/>
          <w:lang w:val="en-GB" w:eastAsia="en-GB"/>
        </w:rPr>
        <w:drawing>
          <wp:inline distT="0" distB="0" distL="0" distR="0" wp14:anchorId="77909C0C" wp14:editId="01BF74E5">
            <wp:extent cx="6120765" cy="34429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U BT.2400 Figure-1 pptx.jpg"/>
                    <pic:cNvPicPr/>
                  </pic:nvPicPr>
                  <pic:blipFill>
                    <a:blip r:embed="rId35">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4CD24D4B" w14:textId="77777777" w:rsidR="009D1A63" w:rsidRDefault="009D1A63" w:rsidP="009D1A63">
      <w:pPr>
        <w:pStyle w:val="Reftitle"/>
        <w:rPr>
          <w:lang w:val="en-US"/>
        </w:rPr>
      </w:pPr>
      <w:r w:rsidRPr="00BD6E6E">
        <w:rPr>
          <w:lang w:val="en-US"/>
        </w:rPr>
        <w:t>Bibliography</w:t>
      </w:r>
    </w:p>
    <w:p w14:paraId="3AEC09CB" w14:textId="77777777" w:rsidR="009D1A63" w:rsidRPr="009D1A63" w:rsidRDefault="009D1A63" w:rsidP="009D1A63">
      <w:pPr>
        <w:pStyle w:val="Reftext"/>
        <w:rPr>
          <w:lang w:val="en-GB"/>
        </w:rPr>
      </w:pPr>
      <w:r w:rsidRPr="009D1A63">
        <w:rPr>
          <w:lang w:val="en-GB"/>
        </w:rPr>
        <w:t>[1]</w:t>
      </w:r>
      <w:r w:rsidRPr="009D1A63">
        <w:rPr>
          <w:lang w:val="en-GB"/>
        </w:rPr>
        <w:tab/>
        <w:t xml:space="preserve">Recommendation </w:t>
      </w:r>
      <w:hyperlink r:id="rId36" w:history="1">
        <w:r w:rsidRPr="009D1A63">
          <w:rPr>
            <w:rStyle w:val="Hyperlink"/>
            <w:lang w:val="en-GB"/>
          </w:rPr>
          <w:t>ITU-R BT.2074-1</w:t>
        </w:r>
      </w:hyperlink>
      <w:r w:rsidRPr="009D1A63">
        <w:rPr>
          <w:lang w:val="en-GB"/>
        </w:rPr>
        <w:t xml:space="preserve"> – Service configuration, media transport protocol, and signalling information for MMT-based broadcasting systems</w:t>
      </w:r>
    </w:p>
    <w:p w14:paraId="0C407888" w14:textId="77777777" w:rsidR="009D1A63" w:rsidRPr="009D1A63" w:rsidRDefault="009D1A63" w:rsidP="009D1A63">
      <w:pPr>
        <w:pStyle w:val="Reftext"/>
        <w:rPr>
          <w:lang w:val="en-GB"/>
        </w:rPr>
      </w:pPr>
      <w:r w:rsidRPr="009D1A63">
        <w:rPr>
          <w:lang w:val="en-GB"/>
        </w:rPr>
        <w:t>[2]</w:t>
      </w:r>
      <w:r w:rsidRPr="009D1A63">
        <w:rPr>
          <w:lang w:val="en-GB"/>
        </w:rPr>
        <w:tab/>
        <w:t xml:space="preserve">Recommendation </w:t>
      </w:r>
      <w:hyperlink r:id="rId37" w:history="1">
        <w:r w:rsidRPr="009D1A63">
          <w:rPr>
            <w:rStyle w:val="Hyperlink"/>
            <w:lang w:val="en-GB"/>
          </w:rPr>
          <w:t>ITU-R BO.2098-0</w:t>
        </w:r>
      </w:hyperlink>
      <w:r w:rsidRPr="009D1A63">
        <w:rPr>
          <w:lang w:val="en-GB"/>
        </w:rPr>
        <w:t xml:space="preserve"> – Transmission system for UHDTV satellite broadcasting</w:t>
      </w:r>
    </w:p>
    <w:p w14:paraId="205CAD55" w14:textId="77777777" w:rsidR="009D1A63" w:rsidRPr="009D1A63" w:rsidRDefault="009D1A63" w:rsidP="009D1A63">
      <w:pPr>
        <w:pStyle w:val="Reftext"/>
        <w:rPr>
          <w:lang w:val="en-GB"/>
        </w:rPr>
      </w:pPr>
      <w:r w:rsidRPr="009D1A63">
        <w:rPr>
          <w:lang w:val="en-GB"/>
        </w:rPr>
        <w:t>[3]</w:t>
      </w:r>
      <w:r w:rsidRPr="009D1A63">
        <w:rPr>
          <w:lang w:val="en-GB"/>
        </w:rPr>
        <w:tab/>
        <w:t>ISO/IEC 23008-1:2017: Information technology – High efficiency coding and media delivery in heterogeneous environments – Part 1: MPEG media transport (MMT)</w:t>
      </w:r>
    </w:p>
    <w:p w14:paraId="1E726B00" w14:textId="77777777" w:rsidR="009D1A63" w:rsidRPr="009D1A63" w:rsidRDefault="009D1A63" w:rsidP="009D1A63">
      <w:pPr>
        <w:pStyle w:val="Reftext"/>
        <w:rPr>
          <w:lang w:val="en-GB"/>
        </w:rPr>
      </w:pPr>
      <w:r w:rsidRPr="009D1A63">
        <w:rPr>
          <w:lang w:val="en-GB"/>
        </w:rPr>
        <w:t>[4]</w:t>
      </w:r>
      <w:r w:rsidRPr="009D1A63">
        <w:rPr>
          <w:lang w:val="en-GB"/>
        </w:rPr>
        <w:tab/>
        <w:t>ISO/IEC 23008-13:2017: Information technology – High efficiency coding and media delivery in heterogeneous environments – Part 13: MMT implementation guidelines</w:t>
      </w:r>
    </w:p>
    <w:p w14:paraId="267F9FAA" w14:textId="77777777" w:rsidR="009D1A63" w:rsidRDefault="009D1A63" w:rsidP="009D1A63">
      <w:pPr>
        <w:rPr>
          <w:lang w:val="en-US"/>
        </w:rPr>
      </w:pPr>
    </w:p>
    <w:p w14:paraId="58D07B6D" w14:textId="77777777" w:rsidR="007F1DE0" w:rsidRPr="009D1A63" w:rsidRDefault="007F1DE0" w:rsidP="007F1DE0">
      <w:pPr>
        <w:pStyle w:val="Reasons"/>
        <w:rPr>
          <w:lang w:val="en-US"/>
        </w:rPr>
      </w:pPr>
    </w:p>
    <w:p w14:paraId="511BEFAB" w14:textId="77777777" w:rsidR="007F1DE0" w:rsidRPr="007F1DE0" w:rsidRDefault="007F1DE0" w:rsidP="00444203">
      <w:pPr>
        <w:pStyle w:val="Line"/>
      </w:pPr>
    </w:p>
    <w:sectPr w:rsidR="007F1DE0" w:rsidRPr="007F1DE0" w:rsidSect="000A0CD5">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55D01" w14:textId="77777777" w:rsidR="003119C8" w:rsidRDefault="003119C8">
      <w:r>
        <w:separator/>
      </w:r>
    </w:p>
  </w:endnote>
  <w:endnote w:type="continuationSeparator" w:id="0">
    <w:p w14:paraId="3E5E0C4C" w14:textId="77777777" w:rsidR="003119C8" w:rsidRDefault="0031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8141A" w14:textId="77777777" w:rsidR="003119C8" w:rsidRDefault="003119C8">
      <w:r>
        <w:separator/>
      </w:r>
    </w:p>
  </w:footnote>
  <w:footnote w:type="continuationSeparator" w:id="0">
    <w:p w14:paraId="4AEA94DA" w14:textId="77777777" w:rsidR="003119C8" w:rsidRDefault="003119C8">
      <w:r>
        <w:continuationSeparator/>
      </w:r>
    </w:p>
  </w:footnote>
  <w:footnote w:id="1">
    <w:p w14:paraId="00F38626" w14:textId="77777777" w:rsidR="009D1A63" w:rsidRPr="009D1A63" w:rsidRDefault="009D1A63" w:rsidP="009D1A63">
      <w:pPr>
        <w:pStyle w:val="FootnoteText"/>
        <w:rPr>
          <w:lang w:val="en-GB"/>
        </w:rPr>
      </w:pPr>
      <w:r w:rsidRPr="00FE3A20">
        <w:rPr>
          <w:rStyle w:val="FootnoteReference"/>
        </w:rPr>
        <w:footnoteRef/>
      </w:r>
      <w:r w:rsidRPr="009D1A63">
        <w:rPr>
          <w:lang w:val="en-GB"/>
        </w:rPr>
        <w:tab/>
      </w:r>
      <w:r w:rsidRPr="009D1A63">
        <w:rPr>
          <w:rFonts w:hint="eastAsia"/>
          <w:lang w:val="en-GB" w:eastAsia="ja-JP"/>
        </w:rPr>
        <w:t>T</w:t>
      </w:r>
      <w:r w:rsidRPr="009D1A63">
        <w:rPr>
          <w:lang w:val="en-GB"/>
        </w:rPr>
        <w:t xml:space="preserve">he global platform is defined as a delivery platform to facilitate distribution of broadcast </w:t>
      </w:r>
      <w:r w:rsidRPr="009D1A63">
        <w:rPr>
          <w:rFonts w:hint="eastAsia"/>
          <w:lang w:val="en-GB" w:eastAsia="ja-JP"/>
        </w:rPr>
        <w:t>content</w:t>
      </w:r>
      <w:r w:rsidRPr="009D1A63">
        <w:rPr>
          <w:lang w:val="en-GB"/>
        </w:rPr>
        <w:t xml:space="preserve"> to end-users with various receiving devices in multiple reception environments, implemented by using both broadcasting and non-broadcasting (e.g. broadband) technologies.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F7CD5" w14:textId="715A550B" w:rsidR="003119C8" w:rsidRPr="00CB2BE1" w:rsidRDefault="003119C8"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2E1843">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2E1843" w:rsidRPr="002E184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2E1843">
      <w:rPr>
        <w:b/>
        <w:bCs/>
        <w:noProof/>
        <w:lang w:val="en-US"/>
      </w:rPr>
      <w:t>ITU-R  BT.2400-3</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DA79D" w14:textId="77777777" w:rsidR="003119C8" w:rsidRDefault="003119C8"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4684F" w14:textId="625140A8" w:rsidR="003119C8" w:rsidRDefault="003119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1843">
      <w:rPr>
        <w:rStyle w:val="PageNumber"/>
        <w:b/>
        <w:bCs/>
        <w:noProof/>
        <w:lang w:val="en-US"/>
      </w:rPr>
      <w:t>18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2E1843" w:rsidRPr="002E184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2E1843">
      <w:rPr>
        <w:b/>
        <w:bCs/>
        <w:noProof/>
        <w:lang w:val="en-US"/>
      </w:rPr>
      <w:t>ITU-R  BT.2400-3</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DAF32" w14:textId="3E573E87" w:rsidR="003119C8" w:rsidRDefault="003119C8">
    <w:pPr>
      <w:pStyle w:val="Header"/>
    </w:pPr>
    <w:r>
      <w:tab/>
    </w:r>
    <w:r>
      <w:fldChar w:fldCharType="begin"/>
    </w:r>
    <w:r w:rsidRPr="00CB2BE1">
      <w:rPr>
        <w:lang w:val="en-US"/>
      </w:rPr>
      <w:instrText xml:space="preserve"> DOCPROPERTY "Header 2" \* MERGEFORMAT </w:instrText>
    </w:r>
    <w:r>
      <w:fldChar w:fldCharType="separate"/>
    </w:r>
    <w:r w:rsidR="002E1843" w:rsidRPr="002E184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2E1843">
      <w:rPr>
        <w:b/>
        <w:bCs/>
        <w:noProof/>
        <w:lang w:val="en-US"/>
      </w:rPr>
      <w:t>ITU-R  BT.2400-3</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1843">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B26BE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DE0"/>
    <w:rsid w:val="00020AA8"/>
    <w:rsid w:val="000352C3"/>
    <w:rsid w:val="000479B8"/>
    <w:rsid w:val="0005260F"/>
    <w:rsid w:val="000A0CD5"/>
    <w:rsid w:val="000B51F0"/>
    <w:rsid w:val="000D31D4"/>
    <w:rsid w:val="000E5AAE"/>
    <w:rsid w:val="00145E04"/>
    <w:rsid w:val="0016084F"/>
    <w:rsid w:val="001A407E"/>
    <w:rsid w:val="00217EBF"/>
    <w:rsid w:val="00242AEE"/>
    <w:rsid w:val="002A2654"/>
    <w:rsid w:val="002D76C4"/>
    <w:rsid w:val="002E1843"/>
    <w:rsid w:val="002F60A4"/>
    <w:rsid w:val="003119C8"/>
    <w:rsid w:val="0035348A"/>
    <w:rsid w:val="003534E9"/>
    <w:rsid w:val="003A1A26"/>
    <w:rsid w:val="003D10DA"/>
    <w:rsid w:val="003D610A"/>
    <w:rsid w:val="003E6E04"/>
    <w:rsid w:val="00444203"/>
    <w:rsid w:val="0045730D"/>
    <w:rsid w:val="00485177"/>
    <w:rsid w:val="004B19DA"/>
    <w:rsid w:val="0052529D"/>
    <w:rsid w:val="0052597C"/>
    <w:rsid w:val="00545B8E"/>
    <w:rsid w:val="00567385"/>
    <w:rsid w:val="00607D68"/>
    <w:rsid w:val="006F3C3F"/>
    <w:rsid w:val="007468DA"/>
    <w:rsid w:val="007A2DEC"/>
    <w:rsid w:val="007C56CA"/>
    <w:rsid w:val="007F1DE0"/>
    <w:rsid w:val="00822E88"/>
    <w:rsid w:val="00857CCC"/>
    <w:rsid w:val="008F657B"/>
    <w:rsid w:val="009061B1"/>
    <w:rsid w:val="00912BE3"/>
    <w:rsid w:val="00932411"/>
    <w:rsid w:val="00946921"/>
    <w:rsid w:val="009B13E4"/>
    <w:rsid w:val="009D1A63"/>
    <w:rsid w:val="009E00A8"/>
    <w:rsid w:val="00A10616"/>
    <w:rsid w:val="00A466C8"/>
    <w:rsid w:val="00A6617B"/>
    <w:rsid w:val="00AB0DC8"/>
    <w:rsid w:val="00AC26C6"/>
    <w:rsid w:val="00B0469C"/>
    <w:rsid w:val="00B12432"/>
    <w:rsid w:val="00B17DC0"/>
    <w:rsid w:val="00B44E24"/>
    <w:rsid w:val="00B46778"/>
    <w:rsid w:val="00BC2D4E"/>
    <w:rsid w:val="00C035EF"/>
    <w:rsid w:val="00C65163"/>
    <w:rsid w:val="00D4368A"/>
    <w:rsid w:val="00D46491"/>
    <w:rsid w:val="00D51D55"/>
    <w:rsid w:val="00DF4176"/>
    <w:rsid w:val="00DF67CF"/>
    <w:rsid w:val="00E3719F"/>
    <w:rsid w:val="00E73DE5"/>
    <w:rsid w:val="00EB7E4B"/>
    <w:rsid w:val="00EE49CF"/>
    <w:rsid w:val="00EE540A"/>
    <w:rsid w:val="00F05B73"/>
    <w:rsid w:val="00F53EEB"/>
    <w:rsid w:val="00F652D1"/>
    <w:rsid w:val="00F75FA6"/>
    <w:rsid w:val="00FB05A2"/>
    <w:rsid w:val="00FC6A99"/>
    <w:rsid w:val="00FD71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2D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A0CD5"/>
    <w:pPr>
      <w:keepNext/>
      <w:keepLines/>
      <w:spacing w:before="480"/>
      <w:ind w:left="794" w:hanging="794"/>
      <w:outlineLvl w:val="0"/>
    </w:pPr>
    <w:rPr>
      <w:b/>
    </w:rPr>
  </w:style>
  <w:style w:type="paragraph" w:styleId="Heading2">
    <w:name w:val="heading 2"/>
    <w:basedOn w:val="Heading1"/>
    <w:next w:val="Normal"/>
    <w:link w:val="Heading2Char"/>
    <w:qFormat/>
    <w:rsid w:val="000A0CD5"/>
    <w:pPr>
      <w:spacing w:before="320"/>
      <w:outlineLvl w:val="1"/>
    </w:pPr>
  </w:style>
  <w:style w:type="paragraph" w:styleId="Heading3">
    <w:name w:val="heading 3"/>
    <w:basedOn w:val="Heading1"/>
    <w:next w:val="Normal"/>
    <w:link w:val="Heading3Char"/>
    <w:qFormat/>
    <w:rsid w:val="000A0CD5"/>
    <w:pPr>
      <w:spacing w:before="200"/>
      <w:outlineLvl w:val="2"/>
    </w:pPr>
  </w:style>
  <w:style w:type="paragraph" w:styleId="Heading4">
    <w:name w:val="heading 4"/>
    <w:basedOn w:val="Heading3"/>
    <w:next w:val="Normal"/>
    <w:link w:val="Heading4Char"/>
    <w:qFormat/>
    <w:rsid w:val="000A0CD5"/>
    <w:pPr>
      <w:tabs>
        <w:tab w:val="clear" w:pos="794"/>
        <w:tab w:val="left" w:pos="992"/>
      </w:tabs>
      <w:ind w:left="992" w:hanging="992"/>
      <w:outlineLvl w:val="3"/>
    </w:pPr>
  </w:style>
  <w:style w:type="paragraph" w:styleId="Heading5">
    <w:name w:val="heading 5"/>
    <w:basedOn w:val="Heading4"/>
    <w:next w:val="Normal"/>
    <w:qFormat/>
    <w:rsid w:val="000A0CD5"/>
    <w:pPr>
      <w:outlineLvl w:val="4"/>
    </w:pPr>
  </w:style>
  <w:style w:type="paragraph" w:styleId="Heading6">
    <w:name w:val="heading 6"/>
    <w:basedOn w:val="Heading4"/>
    <w:next w:val="Normal"/>
    <w:qFormat/>
    <w:rsid w:val="000A0CD5"/>
    <w:pPr>
      <w:tabs>
        <w:tab w:val="clear" w:pos="992"/>
        <w:tab w:val="clear" w:pos="1191"/>
      </w:tabs>
      <w:ind w:left="1588" w:hanging="1588"/>
      <w:outlineLvl w:val="5"/>
    </w:pPr>
  </w:style>
  <w:style w:type="paragraph" w:styleId="Heading7">
    <w:name w:val="heading 7"/>
    <w:basedOn w:val="Heading6"/>
    <w:next w:val="Normal"/>
    <w:qFormat/>
    <w:rsid w:val="000A0CD5"/>
    <w:pPr>
      <w:outlineLvl w:val="6"/>
    </w:pPr>
  </w:style>
  <w:style w:type="paragraph" w:styleId="Heading8">
    <w:name w:val="heading 8"/>
    <w:basedOn w:val="Heading6"/>
    <w:next w:val="Normal"/>
    <w:qFormat/>
    <w:rsid w:val="000A0CD5"/>
    <w:pPr>
      <w:outlineLvl w:val="7"/>
    </w:pPr>
  </w:style>
  <w:style w:type="paragraph" w:styleId="Heading9">
    <w:name w:val="heading 9"/>
    <w:basedOn w:val="Heading6"/>
    <w:next w:val="Normal"/>
    <w:qFormat/>
    <w:rsid w:val="000A0CD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A0CD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A0CD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A0CD5"/>
  </w:style>
  <w:style w:type="paragraph" w:customStyle="1" w:styleId="Headingb">
    <w:name w:val="Heading_b"/>
    <w:basedOn w:val="Heading3"/>
    <w:next w:val="Normal"/>
    <w:link w:val="HeadingbChar"/>
    <w:rsid w:val="000A0CD5"/>
    <w:pPr>
      <w:spacing w:before="160"/>
      <w:ind w:left="0" w:firstLine="0"/>
      <w:outlineLvl w:val="9"/>
    </w:pPr>
  </w:style>
  <w:style w:type="paragraph" w:customStyle="1" w:styleId="Headingi">
    <w:name w:val="Heading_i"/>
    <w:basedOn w:val="Heading3"/>
    <w:next w:val="Normal"/>
    <w:rsid w:val="000A0CD5"/>
    <w:pPr>
      <w:spacing w:before="160"/>
      <w:ind w:left="0" w:firstLine="0"/>
    </w:pPr>
    <w:rPr>
      <w:b w:val="0"/>
      <w:i/>
    </w:rPr>
  </w:style>
  <w:style w:type="character" w:customStyle="1" w:styleId="href">
    <w:name w:val="href"/>
    <w:basedOn w:val="DefaultParagraphFont"/>
    <w:rsid w:val="000A0CD5"/>
  </w:style>
  <w:style w:type="paragraph" w:customStyle="1" w:styleId="enumlev1">
    <w:name w:val="enumlev1"/>
    <w:basedOn w:val="Normal"/>
    <w:link w:val="enumlev1Char"/>
    <w:rsid w:val="000A0CD5"/>
    <w:pPr>
      <w:spacing w:before="80"/>
      <w:ind w:left="794" w:hanging="794"/>
    </w:pPr>
  </w:style>
  <w:style w:type="paragraph" w:customStyle="1" w:styleId="enumlev2">
    <w:name w:val="enumlev2"/>
    <w:basedOn w:val="enumlev1"/>
    <w:rsid w:val="000A0CD5"/>
    <w:pPr>
      <w:ind w:left="1191" w:hanging="397"/>
    </w:pPr>
  </w:style>
  <w:style w:type="paragraph" w:customStyle="1" w:styleId="enumlev3">
    <w:name w:val="enumlev3"/>
    <w:basedOn w:val="enumlev2"/>
    <w:rsid w:val="000A0CD5"/>
    <w:pPr>
      <w:ind w:left="1588"/>
    </w:pPr>
  </w:style>
  <w:style w:type="paragraph" w:customStyle="1" w:styleId="Normalaftertitle">
    <w:name w:val="Normal_after_title"/>
    <w:basedOn w:val="Normal"/>
    <w:next w:val="Normal"/>
    <w:link w:val="NormalaftertitleChar"/>
    <w:rsid w:val="000A0CD5"/>
    <w:pPr>
      <w:spacing w:before="320"/>
    </w:pPr>
  </w:style>
  <w:style w:type="paragraph" w:customStyle="1" w:styleId="Note">
    <w:name w:val="Note"/>
    <w:basedOn w:val="Normal"/>
    <w:rsid w:val="000A0CD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A0CD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A0CD5"/>
    <w:pPr>
      <w:spacing w:before="240"/>
    </w:pPr>
    <w:rPr>
      <w:sz w:val="22"/>
      <w:lang w:val="es-ES_tradnl"/>
    </w:rPr>
  </w:style>
  <w:style w:type="paragraph" w:customStyle="1" w:styleId="Recref">
    <w:name w:val="Rec_ref"/>
    <w:basedOn w:val="Normal"/>
    <w:next w:val="Recdate"/>
    <w:rsid w:val="000A0CD5"/>
    <w:pPr>
      <w:jc w:val="center"/>
    </w:pPr>
  </w:style>
  <w:style w:type="paragraph" w:customStyle="1" w:styleId="Recdate">
    <w:name w:val="Rec_date"/>
    <w:basedOn w:val="Recref"/>
    <w:next w:val="Normalaftertitle"/>
    <w:rsid w:val="000A0CD5"/>
    <w:pPr>
      <w:jc w:val="right"/>
    </w:pPr>
  </w:style>
  <w:style w:type="paragraph" w:customStyle="1" w:styleId="AnnexNoTitle">
    <w:name w:val="Annex_NoTitle"/>
    <w:basedOn w:val="Normal"/>
    <w:next w:val="Normalaftertitle"/>
    <w:rsid w:val="009B13E4"/>
    <w:pPr>
      <w:keepNext/>
      <w:keepLines/>
      <w:spacing w:before="480" w:after="80"/>
      <w:jc w:val="center"/>
      <w:outlineLvl w:val="0"/>
    </w:pPr>
    <w:rPr>
      <w:b/>
      <w:sz w:val="28"/>
    </w:rPr>
  </w:style>
  <w:style w:type="paragraph" w:customStyle="1" w:styleId="AppendixNoTitle">
    <w:name w:val="Appendix_NoTitle"/>
    <w:basedOn w:val="AnnexNoTitle"/>
    <w:next w:val="Normal"/>
    <w:rsid w:val="000A0CD5"/>
  </w:style>
  <w:style w:type="paragraph" w:customStyle="1" w:styleId="Tablefin">
    <w:name w:val="Table_fin"/>
    <w:basedOn w:val="Normal"/>
    <w:next w:val="Normal"/>
    <w:rsid w:val="000A0CD5"/>
    <w:pPr>
      <w:spacing w:before="0"/>
    </w:pPr>
    <w:rPr>
      <w:sz w:val="20"/>
      <w:lang w:val="en-GB"/>
    </w:rPr>
  </w:style>
  <w:style w:type="paragraph" w:customStyle="1" w:styleId="Tablehead">
    <w:name w:val="Table_head"/>
    <w:basedOn w:val="Normal"/>
    <w:next w:val="Normal"/>
    <w:rsid w:val="000A0C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A0CD5"/>
    <w:pPr>
      <w:keepNext/>
      <w:spacing w:before="360" w:after="120"/>
      <w:jc w:val="center"/>
    </w:pPr>
  </w:style>
  <w:style w:type="paragraph" w:customStyle="1" w:styleId="Tabletext">
    <w:name w:val="Table_text"/>
    <w:basedOn w:val="Normal"/>
    <w:link w:val="TabletextChar"/>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A0CD5"/>
    <w:pPr>
      <w:tabs>
        <w:tab w:val="clear" w:pos="1191"/>
        <w:tab w:val="clear" w:pos="1588"/>
        <w:tab w:val="clear" w:pos="1985"/>
        <w:tab w:val="center" w:pos="4820"/>
        <w:tab w:val="right" w:pos="9639"/>
      </w:tabs>
    </w:pPr>
  </w:style>
  <w:style w:type="paragraph" w:customStyle="1" w:styleId="Equationlegend">
    <w:name w:val="Equation_legend"/>
    <w:basedOn w:val="NormalIndent"/>
    <w:rsid w:val="000A0CD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A0CD5"/>
    <w:pPr>
      <w:ind w:left="794"/>
    </w:pPr>
  </w:style>
  <w:style w:type="paragraph" w:customStyle="1" w:styleId="Figurelegend">
    <w:name w:val="Figure_legend"/>
    <w:basedOn w:val="Normal"/>
    <w:rsid w:val="000A0CD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A0CD5"/>
    <w:pPr>
      <w:keepNext/>
      <w:keepLines/>
      <w:spacing w:before="480" w:after="80"/>
      <w:jc w:val="center"/>
    </w:pPr>
    <w:rPr>
      <w:caps/>
      <w:sz w:val="18"/>
    </w:rPr>
  </w:style>
  <w:style w:type="paragraph" w:customStyle="1" w:styleId="tocpart">
    <w:name w:val="tocpart"/>
    <w:basedOn w:val="Normal"/>
    <w:rsid w:val="000A0CD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A0CD5"/>
    <w:pPr>
      <w:keepNext/>
      <w:keepLines/>
      <w:spacing w:before="480"/>
      <w:jc w:val="center"/>
    </w:pPr>
    <w:rPr>
      <w:sz w:val="28"/>
    </w:rPr>
  </w:style>
  <w:style w:type="paragraph" w:customStyle="1" w:styleId="Arttitle">
    <w:name w:val="Art_title"/>
    <w:basedOn w:val="Normal"/>
    <w:next w:val="Normalaftertitle"/>
    <w:rsid w:val="000A0CD5"/>
    <w:pPr>
      <w:keepNext/>
      <w:keepLines/>
      <w:spacing w:before="240"/>
      <w:jc w:val="center"/>
    </w:pPr>
    <w:rPr>
      <w:b/>
      <w:sz w:val="28"/>
    </w:rPr>
  </w:style>
  <w:style w:type="paragraph" w:customStyle="1" w:styleId="Blanc">
    <w:name w:val="Blanc"/>
    <w:basedOn w:val="Normal"/>
    <w:next w:val="Tabletext"/>
    <w:rsid w:val="000A0CD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A0CD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A0CD5"/>
    <w:pPr>
      <w:keepNext/>
      <w:keepLines/>
      <w:spacing w:before="160"/>
      <w:ind w:left="794"/>
    </w:pPr>
    <w:rPr>
      <w:i/>
    </w:rPr>
  </w:style>
  <w:style w:type="paragraph" w:customStyle="1" w:styleId="ChapNo">
    <w:name w:val="Chap_No"/>
    <w:basedOn w:val="ArtNo"/>
    <w:next w:val="Chaptitle"/>
    <w:rsid w:val="000A0CD5"/>
    <w:rPr>
      <w:b/>
    </w:rPr>
  </w:style>
  <w:style w:type="paragraph" w:customStyle="1" w:styleId="Chaptitle">
    <w:name w:val="Chap_title"/>
    <w:basedOn w:val="Arttitle"/>
    <w:next w:val="Normalaftertitle"/>
    <w:rsid w:val="000A0CD5"/>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0A0CD5"/>
    <w:rPr>
      <w:position w:val="6"/>
      <w:sz w:val="18"/>
    </w:rPr>
  </w:style>
  <w:style w:type="paragraph" w:styleId="FootnoteText">
    <w:name w:val="footnote text"/>
    <w:basedOn w:val="Normal"/>
    <w:link w:val="FootnoteTextChar"/>
    <w:rsid w:val="000A0CD5"/>
    <w:pPr>
      <w:keepLines/>
      <w:tabs>
        <w:tab w:val="left" w:pos="255"/>
      </w:tabs>
      <w:ind w:left="255" w:hanging="255"/>
    </w:pPr>
    <w:rPr>
      <w:sz w:val="22"/>
    </w:rPr>
  </w:style>
  <w:style w:type="paragraph" w:styleId="Index1">
    <w:name w:val="index 1"/>
    <w:basedOn w:val="Normal"/>
    <w:next w:val="Normal"/>
    <w:semiHidden/>
    <w:rsid w:val="000A0CD5"/>
  </w:style>
  <w:style w:type="paragraph" w:styleId="Index2">
    <w:name w:val="index 2"/>
    <w:basedOn w:val="Normal"/>
    <w:next w:val="Normal"/>
    <w:semiHidden/>
    <w:rsid w:val="000A0CD5"/>
    <w:pPr>
      <w:ind w:left="283"/>
    </w:pPr>
  </w:style>
  <w:style w:type="paragraph" w:styleId="Index3">
    <w:name w:val="index 3"/>
    <w:basedOn w:val="Normal"/>
    <w:next w:val="Normal"/>
    <w:semiHidden/>
    <w:rsid w:val="000A0CD5"/>
    <w:pPr>
      <w:ind w:left="566"/>
    </w:pPr>
  </w:style>
  <w:style w:type="paragraph" w:styleId="IndexHeading">
    <w:name w:val="index heading"/>
    <w:basedOn w:val="Normal"/>
    <w:next w:val="Index1"/>
    <w:rsid w:val="000A0CD5"/>
  </w:style>
  <w:style w:type="paragraph" w:customStyle="1" w:styleId="Line">
    <w:name w:val="Line"/>
    <w:basedOn w:val="Normal"/>
    <w:next w:val="Normal"/>
    <w:rsid w:val="000A0CD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A0CD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A0CD5"/>
  </w:style>
  <w:style w:type="paragraph" w:customStyle="1" w:styleId="Partref">
    <w:name w:val="Part_ref"/>
    <w:basedOn w:val="Normal"/>
    <w:next w:val="Normal"/>
    <w:rsid w:val="000A0CD5"/>
    <w:pPr>
      <w:keepNext/>
      <w:keepLines/>
      <w:spacing w:after="280"/>
      <w:jc w:val="center"/>
    </w:pPr>
  </w:style>
  <w:style w:type="paragraph" w:customStyle="1" w:styleId="Parttitle">
    <w:name w:val="Part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A0CD5"/>
  </w:style>
  <w:style w:type="paragraph" w:customStyle="1" w:styleId="QuestionNo">
    <w:name w:val="Question_No"/>
    <w:basedOn w:val="RecNo"/>
    <w:next w:val="Normal"/>
    <w:rsid w:val="000A0CD5"/>
  </w:style>
  <w:style w:type="paragraph" w:customStyle="1" w:styleId="Questionref">
    <w:name w:val="Question_ref"/>
    <w:basedOn w:val="Recref"/>
    <w:next w:val="Questiondate"/>
    <w:rsid w:val="000A0CD5"/>
  </w:style>
  <w:style w:type="paragraph" w:customStyle="1" w:styleId="Questiontitle">
    <w:name w:val="Question_title"/>
    <w:basedOn w:val="Normal"/>
    <w:next w:val="Questionref"/>
    <w:rsid w:val="000A0CD5"/>
  </w:style>
  <w:style w:type="paragraph" w:customStyle="1" w:styleId="Reftext">
    <w:name w:val="Ref_text"/>
    <w:basedOn w:val="Normal"/>
    <w:link w:val="ReftextChar"/>
    <w:rsid w:val="000A0CD5"/>
    <w:pPr>
      <w:ind w:left="794" w:hanging="794"/>
    </w:pPr>
    <w:rPr>
      <w:sz w:val="22"/>
    </w:rPr>
  </w:style>
  <w:style w:type="paragraph" w:customStyle="1" w:styleId="Reftitle">
    <w:name w:val="Ref_title"/>
    <w:basedOn w:val="Normal"/>
    <w:next w:val="Reftext"/>
    <w:rsid w:val="00F652D1"/>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rsid w:val="000A0CD5"/>
  </w:style>
  <w:style w:type="paragraph" w:customStyle="1" w:styleId="RepNo">
    <w:name w:val="Rep_No"/>
    <w:basedOn w:val="RecNo"/>
    <w:next w:val="Reptitle"/>
    <w:rsid w:val="000A0CD5"/>
  </w:style>
  <w:style w:type="paragraph" w:customStyle="1" w:styleId="Repref">
    <w:name w:val="Rep_ref"/>
    <w:basedOn w:val="Recref"/>
    <w:next w:val="Repdate"/>
    <w:rsid w:val="000A0CD5"/>
  </w:style>
  <w:style w:type="paragraph" w:customStyle="1" w:styleId="Reptitle">
    <w:name w:val="Rep_title"/>
    <w:basedOn w:val="Rectitle"/>
    <w:next w:val="Repref"/>
    <w:rsid w:val="000A0CD5"/>
  </w:style>
  <w:style w:type="paragraph" w:customStyle="1" w:styleId="Resdate">
    <w:name w:val="Res_date"/>
    <w:basedOn w:val="Recdate"/>
    <w:next w:val="Normalaftertitle"/>
    <w:rsid w:val="000A0CD5"/>
  </w:style>
  <w:style w:type="paragraph" w:customStyle="1" w:styleId="ResNo">
    <w:name w:val="Res_No"/>
    <w:basedOn w:val="RecNo"/>
    <w:next w:val="Restitle"/>
    <w:rsid w:val="000A0CD5"/>
  </w:style>
  <w:style w:type="paragraph" w:customStyle="1" w:styleId="Resref">
    <w:name w:val="Res_ref"/>
    <w:basedOn w:val="Recref"/>
    <w:next w:val="Resdate"/>
    <w:rsid w:val="000A0CD5"/>
  </w:style>
  <w:style w:type="paragraph" w:customStyle="1" w:styleId="Restitle">
    <w:name w:val="Res_title"/>
    <w:basedOn w:val="Normal"/>
    <w:next w:val="Resref"/>
    <w:rsid w:val="000A0CD5"/>
    <w:pPr>
      <w:spacing w:before="240"/>
      <w:jc w:val="center"/>
    </w:pPr>
    <w:rPr>
      <w:b/>
      <w:sz w:val="28"/>
    </w:rPr>
  </w:style>
  <w:style w:type="paragraph" w:customStyle="1" w:styleId="SectionNo">
    <w:name w:val="Section_No"/>
    <w:basedOn w:val="Normal"/>
    <w:next w:val="Normal"/>
    <w:rsid w:val="000A0CD5"/>
  </w:style>
  <w:style w:type="paragraph" w:customStyle="1" w:styleId="Sectiontitle">
    <w:name w:val="Section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A0CD5"/>
    <w:pPr>
      <w:tabs>
        <w:tab w:val="clear" w:pos="794"/>
        <w:tab w:val="clear" w:pos="1191"/>
        <w:tab w:val="clear" w:pos="1588"/>
        <w:tab w:val="clear" w:pos="1985"/>
        <w:tab w:val="right" w:pos="9611"/>
      </w:tabs>
    </w:pPr>
    <w:rPr>
      <w:i/>
    </w:rPr>
  </w:style>
  <w:style w:type="paragraph" w:styleId="TOC1">
    <w:name w:val="toc 1"/>
    <w:basedOn w:val="Normal"/>
    <w:rsid w:val="000A0CD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A0CD5"/>
    <w:pPr>
      <w:tabs>
        <w:tab w:val="clear" w:pos="567"/>
        <w:tab w:val="left" w:pos="1276"/>
      </w:tabs>
      <w:spacing w:before="160"/>
      <w:ind w:left="1276" w:hanging="709"/>
    </w:pPr>
  </w:style>
  <w:style w:type="paragraph" w:styleId="TOC3">
    <w:name w:val="toc 3"/>
    <w:basedOn w:val="TOC2"/>
    <w:rsid w:val="000A0CD5"/>
    <w:pPr>
      <w:tabs>
        <w:tab w:val="clear" w:pos="1276"/>
        <w:tab w:val="left" w:pos="2155"/>
      </w:tabs>
      <w:ind w:left="2155" w:hanging="879"/>
    </w:pPr>
  </w:style>
  <w:style w:type="paragraph" w:styleId="TOC4">
    <w:name w:val="toc 4"/>
    <w:basedOn w:val="TOC3"/>
    <w:rsid w:val="000A0CD5"/>
    <w:pPr>
      <w:tabs>
        <w:tab w:val="left" w:pos="3261"/>
      </w:tabs>
      <w:spacing w:before="80"/>
      <w:ind w:left="3261" w:hanging="993"/>
    </w:pPr>
  </w:style>
  <w:style w:type="paragraph" w:styleId="TOC5">
    <w:name w:val="toc 5"/>
    <w:basedOn w:val="TOC4"/>
    <w:rsid w:val="000A0CD5"/>
  </w:style>
  <w:style w:type="paragraph" w:styleId="TOC6">
    <w:name w:val="toc 6"/>
    <w:basedOn w:val="TOC4"/>
    <w:rsid w:val="000A0CD5"/>
  </w:style>
  <w:style w:type="paragraph" w:styleId="TOC7">
    <w:name w:val="toc 7"/>
    <w:basedOn w:val="TOC4"/>
    <w:rsid w:val="000A0CD5"/>
  </w:style>
  <w:style w:type="paragraph" w:styleId="TOC8">
    <w:name w:val="toc 8"/>
    <w:basedOn w:val="TOC4"/>
    <w:rsid w:val="000A0CD5"/>
  </w:style>
  <w:style w:type="paragraph" w:customStyle="1" w:styleId="Rectitle">
    <w:name w:val="Rec_title"/>
    <w:basedOn w:val="Normal"/>
    <w:next w:val="Recref"/>
    <w:link w:val="RectitleChar"/>
    <w:rsid w:val="000A0CD5"/>
    <w:pPr>
      <w:keepNext/>
      <w:keepLines/>
      <w:spacing w:before="240"/>
      <w:jc w:val="center"/>
    </w:pPr>
    <w:rPr>
      <w:b/>
      <w:sz w:val="28"/>
    </w:rPr>
  </w:style>
  <w:style w:type="paragraph" w:customStyle="1" w:styleId="Annexref">
    <w:name w:val="Annex_ref"/>
    <w:basedOn w:val="Normal"/>
    <w:next w:val="Normalaftertitle"/>
    <w:rsid w:val="000A0CD5"/>
    <w:pPr>
      <w:keepNext/>
      <w:keepLines/>
      <w:spacing w:after="280"/>
      <w:jc w:val="center"/>
    </w:pPr>
  </w:style>
  <w:style w:type="paragraph" w:customStyle="1" w:styleId="Appendixref">
    <w:name w:val="Appendix_ref"/>
    <w:basedOn w:val="Annexref"/>
    <w:next w:val="Normalaftertitle"/>
    <w:rsid w:val="000A0CD5"/>
  </w:style>
  <w:style w:type="paragraph" w:customStyle="1" w:styleId="Figuretitle">
    <w:name w:val="Figure_title"/>
    <w:basedOn w:val="Normal"/>
    <w:next w:val="Figure"/>
    <w:link w:val="FiguretitleChar"/>
    <w:rsid w:val="000A0CD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A0CD5"/>
    <w:pPr>
      <w:keepNext/>
      <w:spacing w:before="0" w:after="120"/>
      <w:jc w:val="center"/>
    </w:pPr>
    <w:rPr>
      <w:b/>
    </w:rPr>
  </w:style>
  <w:style w:type="paragraph" w:customStyle="1" w:styleId="Summary">
    <w:name w:val="Summary"/>
    <w:basedOn w:val="Normal"/>
    <w:next w:val="Normalaftertitle"/>
    <w:autoRedefine/>
    <w:rsid w:val="000A0CD5"/>
    <w:pPr>
      <w:spacing w:after="480"/>
    </w:pPr>
    <w:rPr>
      <w:sz w:val="22"/>
      <w:lang w:val="es-ES_tradnl"/>
    </w:rPr>
  </w:style>
  <w:style w:type="paragraph" w:customStyle="1" w:styleId="TableLegendNote">
    <w:name w:val="Table_Legend_Note"/>
    <w:basedOn w:val="Tablelegend"/>
    <w:next w:val="Tablelegend"/>
    <w:rsid w:val="000A0CD5"/>
    <w:pPr>
      <w:ind w:left="-85" w:firstLine="0"/>
    </w:pPr>
    <w:rPr>
      <w:lang w:val="en-US"/>
    </w:rPr>
  </w:style>
  <w:style w:type="paragraph" w:customStyle="1" w:styleId="Figure">
    <w:name w:val="Figure"/>
    <w:basedOn w:val="FigureNo"/>
    <w:next w:val="Normal"/>
    <w:rsid w:val="000A0CD5"/>
    <w:pPr>
      <w:keepNext w:val="0"/>
      <w:spacing w:before="0" w:after="240"/>
    </w:pPr>
  </w:style>
  <w:style w:type="character" w:styleId="Hyperlink">
    <w:name w:val="Hyperlink"/>
    <w:basedOn w:val="DefaultParagraphFont"/>
    <w:rsid w:val="007F1DE0"/>
    <w:rPr>
      <w:color w:val="0000FF"/>
      <w:u w:val="single"/>
    </w:rPr>
  </w:style>
  <w:style w:type="paragraph" w:customStyle="1" w:styleId="Artheading">
    <w:name w:val="Art_heading"/>
    <w:basedOn w:val="Normal"/>
    <w:next w:val="Normal"/>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F1DE0"/>
    <w:rPr>
      <w:vertAlign w:val="superscript"/>
    </w:rPr>
  </w:style>
  <w:style w:type="paragraph" w:customStyle="1" w:styleId="Figurewithouttitle">
    <w:name w:val="Figure_without_title"/>
    <w:basedOn w:val="FigureNo"/>
    <w:next w:val="Normal"/>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rsid w:val="007F1DE0"/>
    <w:pPr>
      <w:overflowPunct/>
      <w:autoSpaceDE/>
      <w:autoSpaceDN/>
      <w:adjustRightInd/>
      <w:spacing w:before="480"/>
      <w:textAlignment w:val="auto"/>
    </w:pPr>
    <w:rPr>
      <w:b w:val="0"/>
      <w:caps/>
    </w:rPr>
  </w:style>
  <w:style w:type="paragraph" w:customStyle="1" w:styleId="Title3">
    <w:name w:val="Title 3"/>
    <w:basedOn w:val="Title2"/>
    <w:next w:val="Normal"/>
    <w:rsid w:val="007F1DE0"/>
    <w:pPr>
      <w:spacing w:before="240"/>
    </w:pPr>
    <w:rPr>
      <w:caps w:val="0"/>
    </w:rPr>
  </w:style>
  <w:style w:type="paragraph" w:customStyle="1" w:styleId="Title4">
    <w:name w:val="Title 4"/>
    <w:basedOn w:val="Title3"/>
    <w:next w:val="Heading1"/>
    <w:rsid w:val="007F1DE0"/>
    <w:rPr>
      <w:b/>
    </w:rPr>
  </w:style>
  <w:style w:type="character" w:customStyle="1" w:styleId="Appdef">
    <w:name w:val="App_def"/>
    <w:basedOn w:val="DefaultParagraphFont"/>
    <w:rsid w:val="007F1DE0"/>
    <w:rPr>
      <w:rFonts w:ascii="Times New Roman" w:hAnsi="Times New Roman"/>
      <w:b/>
    </w:rPr>
  </w:style>
  <w:style w:type="character" w:customStyle="1" w:styleId="Appref">
    <w:name w:val="App_ref"/>
    <w:basedOn w:val="DefaultParagraphFont"/>
    <w:rsid w:val="007F1DE0"/>
  </w:style>
  <w:style w:type="character" w:customStyle="1" w:styleId="Artdef">
    <w:name w:val="Art_def"/>
    <w:basedOn w:val="DefaultParagraphFont"/>
    <w:rsid w:val="007F1DE0"/>
    <w:rPr>
      <w:rFonts w:ascii="Times New Roman" w:hAnsi="Times New Roman"/>
      <w:b/>
    </w:rPr>
  </w:style>
  <w:style w:type="character" w:customStyle="1" w:styleId="Artref">
    <w:name w:val="Art_ref"/>
    <w:basedOn w:val="DefaultParagraphFont"/>
    <w:rsid w:val="007F1DE0"/>
  </w:style>
  <w:style w:type="character" w:customStyle="1" w:styleId="Recdef">
    <w:name w:val="Rec_def"/>
    <w:basedOn w:val="DefaultParagraphFont"/>
    <w:rsid w:val="007F1DE0"/>
    <w:rPr>
      <w:b/>
    </w:rPr>
  </w:style>
  <w:style w:type="character" w:customStyle="1" w:styleId="Resdef">
    <w:name w:val="Res_def"/>
    <w:basedOn w:val="DefaultParagraphFont"/>
    <w:rsid w:val="007F1DE0"/>
    <w:rPr>
      <w:rFonts w:ascii="Times New Roman" w:hAnsi="Times New Roman"/>
      <w:b/>
    </w:rPr>
  </w:style>
  <w:style w:type="character" w:customStyle="1" w:styleId="Tablefreq">
    <w:name w:val="Table_freq"/>
    <w:basedOn w:val="DefaultParagraphFont"/>
    <w:rsid w:val="007F1DE0"/>
    <w:rPr>
      <w:b/>
      <w:color w:val="auto"/>
      <w:sz w:val="20"/>
    </w:rPr>
  </w:style>
  <w:style w:type="paragraph" w:customStyle="1" w:styleId="Formal">
    <w:name w:val="Formal"/>
    <w:basedOn w:val="ASN1"/>
    <w:rsid w:val="007F1DE0"/>
    <w:pPr>
      <w:tabs>
        <w:tab w:val="left" w:pos="1871"/>
      </w:tabs>
      <w:jc w:val="left"/>
    </w:pPr>
    <w:rPr>
      <w:rFonts w:ascii="Times New Roman Bold" w:hAnsi="Times New Roman Bold"/>
      <w:b w:val="0"/>
      <w:lang w:val="en-GB"/>
    </w:rPr>
  </w:style>
  <w:style w:type="paragraph" w:customStyle="1" w:styleId="Section1">
    <w:name w:val="Section_1"/>
    <w:basedOn w:val="Normal"/>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F1DE0"/>
    <w:rPr>
      <w:b w:val="0"/>
      <w:i/>
    </w:rPr>
  </w:style>
  <w:style w:type="paragraph" w:customStyle="1" w:styleId="AnnexNo">
    <w:name w:val="Annex_No"/>
    <w:basedOn w:val="Normal"/>
    <w:next w:val="Normal"/>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rsid w:val="007F1DE0"/>
  </w:style>
  <w:style w:type="paragraph" w:customStyle="1" w:styleId="Border">
    <w:name w:val="Border"/>
    <w:basedOn w:val="Normal"/>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F1DE0"/>
  </w:style>
  <w:style w:type="paragraph" w:customStyle="1" w:styleId="Normalaftertitle0">
    <w:name w:val="Normal after title"/>
    <w:basedOn w:val="Normal"/>
    <w:next w:val="Normal"/>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rsid w:val="007F1DE0"/>
    <w:rPr>
      <w:b w:val="0"/>
    </w:rPr>
  </w:style>
  <w:style w:type="paragraph" w:customStyle="1" w:styleId="TableTextS5">
    <w:name w:val="Table_TextS5"/>
    <w:basedOn w:val="Normal"/>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noProof/>
      <w:sz w:val="18"/>
      <w:lang w:val="fr-FR" w:eastAsia="en-US"/>
    </w:rPr>
  </w:style>
  <w:style w:type="character" w:customStyle="1" w:styleId="FootnoteTextChar">
    <w:name w:val="Footnote Text Char"/>
    <w:basedOn w:val="DefaultParagraphFont"/>
    <w:link w:val="FootnoteText"/>
    <w:rsid w:val="007F1DE0"/>
    <w:rPr>
      <w:sz w:val="22"/>
      <w:lang w:val="fr-FR" w:eastAsia="en-US"/>
    </w:rPr>
  </w:style>
  <w:style w:type="character" w:customStyle="1" w:styleId="HeaderChar">
    <w:name w:val="Header Char"/>
    <w:basedOn w:val="DefaultParagraphFont"/>
    <w:link w:val="Header"/>
    <w:rsid w:val="007F1DE0"/>
    <w:rPr>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b/>
      <w:sz w:val="24"/>
      <w:lang w:val="fr-FR" w:eastAsia="en-US"/>
    </w:rPr>
  </w:style>
  <w:style w:type="character" w:customStyle="1" w:styleId="Heading1Char">
    <w:name w:val="Heading 1 Char"/>
    <w:basedOn w:val="DefaultParagraphFont"/>
    <w:link w:val="Heading1"/>
    <w:rsid w:val="007F1DE0"/>
    <w:rPr>
      <w:b/>
      <w:sz w:val="24"/>
      <w:lang w:val="fr-FR" w:eastAsia="en-US"/>
    </w:rPr>
  </w:style>
  <w:style w:type="character" w:customStyle="1" w:styleId="NormalaftertitleChar">
    <w:name w:val="Normal_after_title Char"/>
    <w:basedOn w:val="DefaultParagraphFont"/>
    <w:link w:val="Normalaftertitle"/>
    <w:rsid w:val="007F1DE0"/>
    <w:rPr>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locked/>
    <w:rsid w:val="007F1DE0"/>
    <w:rPr>
      <w:b/>
      <w:sz w:val="28"/>
      <w:lang w:val="fr-FR" w:eastAsia="en-US"/>
    </w:rPr>
  </w:style>
  <w:style w:type="character" w:customStyle="1" w:styleId="Heading3Char">
    <w:name w:val="Heading 3 Char"/>
    <w:basedOn w:val="DefaultParagraphFont"/>
    <w:link w:val="Heading3"/>
    <w:rsid w:val="007F1DE0"/>
    <w:rPr>
      <w:b/>
      <w:sz w:val="24"/>
      <w:lang w:val="fr-FR" w:eastAsia="en-US"/>
    </w:rPr>
  </w:style>
  <w:style w:type="character" w:customStyle="1" w:styleId="Heading4Char">
    <w:name w:val="Heading 4 Char"/>
    <w:basedOn w:val="DefaultParagraphFont"/>
    <w:link w:val="Heading4"/>
    <w:rsid w:val="007F1DE0"/>
    <w:rPr>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semiHidden/>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7F1DE0"/>
    <w:rPr>
      <w:rFonts w:ascii="Segoe UI" w:hAnsi="Segoe UI" w:cs="Segoe UI"/>
      <w:sz w:val="18"/>
      <w:szCs w:val="18"/>
      <w:lang w:val="en-GB" w:eastAsia="en-US"/>
    </w:rPr>
  </w:style>
  <w:style w:type="paragraph" w:styleId="NormalWeb">
    <w:name w:val="Normal (Web)"/>
    <w:basedOn w:val="Normal"/>
    <w:uiPriority w:val="99"/>
    <w:semiHidden/>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rsid w:val="007F1DE0"/>
    <w:rPr>
      <w:b/>
      <w:sz w:val="24"/>
      <w:lang w:val="fr-FR" w:eastAsia="en-US"/>
    </w:rPr>
  </w:style>
  <w:style w:type="character" w:customStyle="1" w:styleId="FiguretitleChar">
    <w:name w:val="Figure_title Char"/>
    <w:basedOn w:val="DefaultParagraphFont"/>
    <w:link w:val="Figuretitle"/>
    <w:rsid w:val="007F1DE0"/>
    <w:rPr>
      <w:rFonts w:ascii="Times New Roman Bold" w:hAnsi="Times New Roman Bold"/>
      <w:b/>
      <w:sz w:val="18"/>
      <w:lang w:val="fr-FR" w:eastAsia="en-US"/>
    </w:rPr>
  </w:style>
  <w:style w:type="character" w:customStyle="1" w:styleId="FigureNoChar">
    <w:name w:val="Figure_No Char"/>
    <w:basedOn w:val="DefaultParagraphFont"/>
    <w:link w:val="FigureNo"/>
    <w:rsid w:val="007F1DE0"/>
    <w:rPr>
      <w:caps/>
      <w:sz w:val="18"/>
      <w:lang w:val="fr-FR" w:eastAsia="en-US"/>
    </w:rPr>
  </w:style>
  <w:style w:type="character" w:customStyle="1" w:styleId="TabletitleChar">
    <w:name w:val="Table_title Char"/>
    <w:basedOn w:val="DefaultParagraphFont"/>
    <w:link w:val="Tabletitle"/>
    <w:locked/>
    <w:rsid w:val="007F1DE0"/>
    <w:rPr>
      <w:b/>
      <w:sz w:val="24"/>
      <w:lang w:val="fr-FR" w:eastAsia="en-US"/>
    </w:rPr>
  </w:style>
  <w:style w:type="character" w:customStyle="1" w:styleId="TabletextChar">
    <w:name w:val="Table_text Char"/>
    <w:basedOn w:val="DefaultParagraphFont"/>
    <w:link w:val="Tabletext"/>
    <w:rsid w:val="007F1DE0"/>
    <w:rPr>
      <w:sz w:val="22"/>
      <w:lang w:val="fr-FR" w:eastAsia="en-US"/>
    </w:rPr>
  </w:style>
  <w:style w:type="table" w:styleId="TableGrid">
    <w:name w:val="Table Grid"/>
    <w:basedOn w:val="TableNormal"/>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7F1DE0"/>
    <w:rPr>
      <w:sz w:val="24"/>
      <w:lang w:val="fr-FR" w:eastAsia="en-US"/>
    </w:rPr>
  </w:style>
  <w:style w:type="character" w:customStyle="1" w:styleId="TableNoChar">
    <w:name w:val="Table_No Char"/>
    <w:link w:val="TableNo"/>
    <w:locked/>
    <w:rsid w:val="007F1DE0"/>
    <w:rPr>
      <w:sz w:val="24"/>
      <w:lang w:val="fr-FR" w:eastAsia="en-US"/>
    </w:rPr>
  </w:style>
  <w:style w:type="paragraph" w:styleId="ListParagraph">
    <w:name w:val="List Paragraph"/>
    <w:basedOn w:val="Normal"/>
    <w:uiPriority w:val="34"/>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 w:type="character" w:customStyle="1" w:styleId="FigureNo0">
    <w:name w:val="Figure_No (文字)"/>
    <w:basedOn w:val="DefaultParagraphFont"/>
    <w:locked/>
    <w:rsid w:val="009D1A63"/>
    <w:rPr>
      <w:rFonts w:ascii="Times New Roman" w:hAnsi="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itu.int/pub/R-REP-BT.2267" TargetMode="External"/><Relationship Id="rId26" Type="http://schemas.openxmlformats.org/officeDocument/2006/relationships/image" Target="media/image9.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itu.int/rec/R-REC-BT.2075/en" TargetMode="External"/><Relationship Id="rId25" Type="http://schemas.openxmlformats.org/officeDocument/2006/relationships/image" Target="media/image8.JPG"/><Relationship Id="rId33" Type="http://schemas.openxmlformats.org/officeDocument/2006/relationships/image" Target="media/image16.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itu.int/en/ITU-T/studygroups/com15/Pages/ant.aspx"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www.itu.int/rec/R-REC-BO.2098/en"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itu.int/publ/R-REP/e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itu.int/rec/R-REC-BT.2074/en" TargetMode="External"/><Relationship Id="rId10" Type="http://schemas.openxmlformats.org/officeDocument/2006/relationships/image" Target="media/image1.wmf"/><Relationship Id="rId19" Type="http://schemas.openxmlformats.org/officeDocument/2006/relationships/hyperlink" Target="https://www.itu.int/pub/R-REP-M.2373" TargetMode="External"/><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tu.int/ITU-R/go/patents/e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6F83AE-4EB1-4136-8558-8919A4DFFF8B}">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fcb6b58c-b914-4d07-b93f-e162996dcb8f"/>
    <ds:schemaRef ds:uri="4c6a61cb-1973-4fc6-92ae-f4d7a4471404"/>
    <ds:schemaRef ds:uri="http://www.w3.org/XML/1998/namespace"/>
  </ds:schemaRefs>
</ds:datastoreItem>
</file>

<file path=customXml/itemProps2.xml><?xml version="1.0" encoding="utf-8"?>
<ds:datastoreItem xmlns:ds="http://schemas.openxmlformats.org/officeDocument/2006/customXml" ds:itemID="{9843D477-8537-4371-8453-31E3F71BEDDF}">
  <ds:schemaRefs>
    <ds:schemaRef ds:uri="http://schemas.microsoft.com/sharepoint/v3/contenttype/forms"/>
  </ds:schemaRefs>
</ds:datastoreItem>
</file>

<file path=customXml/itemProps3.xml><?xml version="1.0" encoding="utf-8"?>
<ds:datastoreItem xmlns:ds="http://schemas.openxmlformats.org/officeDocument/2006/customXml" ds:itemID="{7D71023E-912C-4E74-B6BC-D8BED5A9F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418</TotalTime>
  <Pages>24</Pages>
  <Words>7269</Words>
  <Characters>42199</Characters>
  <Application>Microsoft Office Word</Application>
  <DocSecurity>0</DocSecurity>
  <Lines>796</Lines>
  <Paragraphs>441</Paragraphs>
  <ScaleCrop>false</ScaleCrop>
  <HeadingPairs>
    <vt:vector size="2" baseType="variant">
      <vt:variant>
        <vt:lpstr>Title</vt:lpstr>
      </vt:variant>
      <vt:variant>
        <vt:i4>1</vt:i4>
      </vt:variant>
    </vt:vector>
  </HeadingPairs>
  <TitlesOfParts>
    <vt:vector size="1" baseType="lpstr">
      <vt:lpstr>REPORT  ITU-R  BT.2400-3 - Usage scenarios, requirements and technical elements of a global platform  for the broadcasting service</vt:lpstr>
    </vt:vector>
  </TitlesOfParts>
  <Manager/>
  <Company>ITU</Company>
  <LinksUpToDate>false</LinksUpToDate>
  <CharactersWithSpaces>49027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BT.2400-3 - Usage scenarios, requirements and technical elements of a global platform  for the broadcasting service</dc:title>
  <dc:subject>BT Series = Broadcasting service (television)</dc:subject>
  <dc:creator>ITU Radiocommunication Bureau (BR)</dc:creator>
  <cp:keywords>BT,2400-3</cp:keywords>
  <dc:description>Gachetc, 30/09/2019, ITU51013811</dc:description>
  <cp:lastModifiedBy>Gachet, Christelle</cp:lastModifiedBy>
  <cp:revision>36</cp:revision>
  <cp:lastPrinted>2019-09-30T13:49:00Z</cp:lastPrinted>
  <dcterms:created xsi:type="dcterms:W3CDTF">2019-05-21T07:48:00Z</dcterms:created>
  <dcterms:modified xsi:type="dcterms:W3CDTF">2019-09-30T13:51:00Z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30 September 2019</vt:lpwstr>
  </property>
</Properties>
</file>