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E1A2E" w:rsidTr="0004612A">
        <w:tc>
          <w:tcPr>
            <w:tcW w:w="10089" w:type="dxa"/>
          </w:tcPr>
          <w:p w:rsidR="00276D21" w:rsidRPr="0004612A" w:rsidRDefault="00D73FBE" w:rsidP="0004612A">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9" o:title=""/>
                </v:shape>
                <o:OLEObject Type="Embed" ProgID="Equation.3" ShapeID="_x0000_i1025" DrawAspect="Content" ObjectID="_1360407976" r:id="rId10"/>
              </w:object>
            </w:r>
          </w:p>
          <w:p w:rsidR="00FE79FE" w:rsidRPr="0004612A" w:rsidRDefault="00FE79FE" w:rsidP="00AE1A2E">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w:t>
            </w:r>
            <w:r w:rsidR="00526063" w:rsidRPr="0004612A">
              <w:rPr>
                <w:rFonts w:ascii="Tahoma" w:hAnsi="Tahoma" w:cs="Tahoma"/>
                <w:b/>
                <w:bCs/>
                <w:iCs/>
                <w:color w:val="509141"/>
                <w:sz w:val="36"/>
                <w:szCs w:val="36"/>
                <w:lang w:val="en-US"/>
              </w:rPr>
              <w:t>eport</w:t>
            </w:r>
            <w:r w:rsidRPr="0004612A">
              <w:rPr>
                <w:rFonts w:ascii="Tahoma" w:hAnsi="Tahoma" w:cs="Tahoma"/>
                <w:b/>
                <w:bCs/>
                <w:iCs/>
                <w:color w:val="509141"/>
                <w:sz w:val="36"/>
                <w:szCs w:val="36"/>
                <w:lang w:val="en-US"/>
              </w:rPr>
              <w:t xml:space="preserve">  ITU-R  </w:t>
            </w:r>
            <w:r w:rsidR="00CB60A4" w:rsidRPr="0004612A">
              <w:rPr>
                <w:rFonts w:ascii="Tahoma" w:hAnsi="Tahoma" w:cs="Tahoma"/>
                <w:b/>
                <w:bCs/>
                <w:iCs/>
                <w:color w:val="509141"/>
                <w:sz w:val="36"/>
                <w:szCs w:val="36"/>
                <w:lang w:val="en-US"/>
              </w:rPr>
              <w:t>BT</w:t>
            </w:r>
            <w:r w:rsidRPr="0004612A">
              <w:rPr>
                <w:rFonts w:ascii="Tahoma" w:hAnsi="Tahoma" w:cs="Tahoma"/>
                <w:b/>
                <w:bCs/>
                <w:iCs/>
                <w:color w:val="509141"/>
                <w:sz w:val="36"/>
                <w:szCs w:val="36"/>
                <w:lang w:val="en-US"/>
              </w:rPr>
              <w:t>.</w:t>
            </w:r>
            <w:r w:rsidR="00AE1A2E">
              <w:rPr>
                <w:rFonts w:ascii="Tahoma" w:hAnsi="Tahoma" w:cs="Tahoma"/>
                <w:b/>
                <w:bCs/>
                <w:iCs/>
                <w:color w:val="509141"/>
                <w:sz w:val="36"/>
                <w:szCs w:val="36"/>
                <w:lang w:val="en-US"/>
              </w:rPr>
              <w:t>2209</w:t>
            </w:r>
          </w:p>
          <w:p w:rsidR="00FE79FE" w:rsidRPr="0004612A" w:rsidRDefault="00FE79FE" w:rsidP="00AE1A2E">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w:t>
            </w:r>
            <w:r w:rsidR="00AE1A2E">
              <w:rPr>
                <w:rFonts w:ascii="Tahoma" w:hAnsi="Tahoma" w:cs="Tahoma"/>
                <w:b/>
                <w:bCs/>
                <w:iCs/>
                <w:color w:val="509141"/>
                <w:szCs w:val="24"/>
                <w:lang w:val="en-US"/>
              </w:rPr>
              <w:t>10</w:t>
            </w:r>
            <w:r w:rsidRPr="0004612A">
              <w:rPr>
                <w:rFonts w:ascii="Tahoma" w:hAnsi="Tahoma" w:cs="Tahoma"/>
                <w:b/>
                <w:bCs/>
                <w:iCs/>
                <w:color w:val="509141"/>
                <w:szCs w:val="24"/>
                <w:lang w:val="en-US"/>
              </w:rPr>
              <w:t>/</w:t>
            </w:r>
            <w:r w:rsidR="00AE1A2E">
              <w:rPr>
                <w:rFonts w:ascii="Tahoma" w:hAnsi="Tahoma" w:cs="Tahoma"/>
                <w:b/>
                <w:bCs/>
                <w:iCs/>
                <w:color w:val="509141"/>
                <w:szCs w:val="24"/>
                <w:lang w:val="en-US"/>
              </w:rPr>
              <w:t>2010</w:t>
            </w:r>
            <w:r w:rsidRPr="0004612A">
              <w:rPr>
                <w:rFonts w:ascii="Tahoma" w:hAnsi="Tahoma" w:cs="Tahoma"/>
                <w:b/>
                <w:bCs/>
                <w:iCs/>
                <w:color w:val="509141"/>
                <w:szCs w:val="24"/>
                <w:lang w:val="en-US"/>
              </w:rPr>
              <w:t>)</w:t>
            </w:r>
          </w:p>
        </w:tc>
      </w:tr>
      <w:tr w:rsidR="00FE79FE" w:rsidRPr="0055027C" w:rsidTr="0004612A">
        <w:tc>
          <w:tcPr>
            <w:tcW w:w="10089" w:type="dxa"/>
          </w:tcPr>
          <w:p w:rsidR="00013002" w:rsidRPr="0004612A" w:rsidRDefault="00013002" w:rsidP="0004612A">
            <w:pPr>
              <w:spacing w:before="80" w:line="500" w:lineRule="exact"/>
              <w:jc w:val="right"/>
              <w:rPr>
                <w:rFonts w:ascii="Tahoma" w:hAnsi="Tahoma" w:cs="Tahoma"/>
                <w:b/>
                <w:bCs/>
                <w:iCs/>
                <w:color w:val="509141"/>
                <w:sz w:val="44"/>
                <w:szCs w:val="44"/>
                <w:lang w:val="en-US"/>
              </w:rPr>
            </w:pPr>
          </w:p>
          <w:p w:rsidR="00D8150A" w:rsidRPr="0004612A" w:rsidRDefault="00AE1A2E" w:rsidP="00852E2F">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Calculation model for SFN reception</w:t>
            </w:r>
            <w:r>
              <w:rPr>
                <w:rFonts w:ascii="Tahoma" w:hAnsi="Tahoma" w:cs="Tahoma"/>
                <w:b/>
                <w:bCs/>
                <w:iCs/>
                <w:color w:val="509141"/>
                <w:sz w:val="44"/>
                <w:szCs w:val="44"/>
                <w:lang w:val="en-US"/>
              </w:rPr>
              <w:br/>
              <w:t>and reference receiver characteristics</w:t>
            </w:r>
            <w:r>
              <w:rPr>
                <w:rFonts w:ascii="Tahoma" w:hAnsi="Tahoma" w:cs="Tahoma"/>
                <w:b/>
                <w:bCs/>
                <w:iCs/>
                <w:color w:val="509141"/>
                <w:sz w:val="44"/>
                <w:szCs w:val="44"/>
                <w:lang w:val="en-US"/>
              </w:rPr>
              <w:br/>
              <w:t>of ISDB-T system</w:t>
            </w:r>
          </w:p>
          <w:p w:rsidR="00FE79FE" w:rsidRPr="0004612A" w:rsidRDefault="00AD26B8" w:rsidP="0004612A">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FE79FE" w:rsidRPr="0055027C" w:rsidTr="0004612A">
        <w:tc>
          <w:tcPr>
            <w:tcW w:w="10089" w:type="dxa"/>
          </w:tcPr>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after="180" w:line="360" w:lineRule="exact"/>
              <w:jc w:val="right"/>
              <w:rPr>
                <w:rFonts w:ascii="Tahoma" w:hAnsi="Tahoma" w:cs="Tahoma"/>
                <w:b/>
                <w:bCs/>
                <w:iCs/>
                <w:color w:val="243285"/>
                <w:sz w:val="36"/>
                <w:szCs w:val="36"/>
                <w:lang w:val="en-US"/>
              </w:rPr>
            </w:pPr>
          </w:p>
          <w:p w:rsidR="00013002" w:rsidRPr="0004612A" w:rsidRDefault="00CB60A4" w:rsidP="0004612A">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w:t>
            </w:r>
            <w:r w:rsidR="00FE79FE" w:rsidRPr="0004612A">
              <w:rPr>
                <w:rFonts w:ascii="Tahoma" w:hAnsi="Tahoma" w:cs="Tahoma"/>
                <w:b/>
                <w:bCs/>
                <w:iCs/>
                <w:color w:val="509141"/>
                <w:sz w:val="36"/>
                <w:szCs w:val="36"/>
                <w:lang w:val="en-US"/>
              </w:rPr>
              <w:t xml:space="preserve"> Series</w:t>
            </w:r>
          </w:p>
          <w:p w:rsidR="00C93B65" w:rsidRPr="0004612A" w:rsidRDefault="00CB60A4" w:rsidP="0004612A">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rsidR="00FE79FE" w:rsidRPr="0004612A" w:rsidRDefault="00CB60A4" w:rsidP="0004612A">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11"/>
          <w:headerReference w:type="default" r:id="rId12"/>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1" w:name="_Toc285704383"/>
      <w:r>
        <w:rPr>
          <w:szCs w:val="24"/>
          <w:lang w:val="en-US"/>
        </w:rPr>
        <w:t>Policy on Intellectual Property Right (IPR)</w:t>
      </w:r>
      <w:bookmarkEnd w:id="1"/>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B60A4" w:rsidRPr="0055027C">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4"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55027C">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8D3D8D">
        <w:tc>
          <w:tcPr>
            <w:tcW w:w="1140" w:type="dxa"/>
            <w:tcBorders>
              <w:top w:val="nil"/>
              <w:left w:val="single" w:sz="12" w:space="0" w:color="000080"/>
              <w:bottom w:val="nil"/>
              <w:right w:val="nil"/>
            </w:tcBorders>
            <w:shd w:val="clear" w:color="auto" w:fill="F3F3F3"/>
          </w:tcPr>
          <w:p w:rsidR="00CB60A4" w:rsidRPr="008D3D8D" w:rsidRDefault="00CB60A4">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6B0B82">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55027C">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CB60A4" w:rsidRPr="0055027C" w:rsidTr="0004612A">
        <w:tc>
          <w:tcPr>
            <w:tcW w:w="9360" w:type="dxa"/>
            <w:tcBorders>
              <w:top w:val="single" w:sz="12" w:space="0" w:color="000080"/>
              <w:left w:val="single" w:sz="12" w:space="0" w:color="000080"/>
              <w:bottom w:val="single" w:sz="12" w:space="0" w:color="000080"/>
              <w:right w:val="single" w:sz="12" w:space="0" w:color="000080"/>
            </w:tcBorders>
          </w:tcPr>
          <w:p w:rsidR="00CB60A4" w:rsidRPr="0004612A" w:rsidRDefault="001A5259" w:rsidP="0004612A">
            <w:pPr>
              <w:spacing w:after="120"/>
              <w:jc w:val="left"/>
              <w:rPr>
                <w:b/>
                <w:bCs/>
                <w:sz w:val="20"/>
                <w:lang w:val="en-US"/>
              </w:rPr>
            </w:pPr>
            <w:r w:rsidRPr="0004612A">
              <w:rPr>
                <w:i/>
                <w:iCs/>
                <w:sz w:val="20"/>
                <w:lang w:val="en-US"/>
              </w:rPr>
              <w:t xml:space="preserve">            </w:t>
            </w:r>
            <w:r w:rsidR="00CB60A4" w:rsidRPr="0004612A">
              <w:rPr>
                <w:b/>
                <w:bCs/>
                <w:i/>
                <w:iCs/>
                <w:sz w:val="20"/>
                <w:lang w:val="en-US"/>
              </w:rPr>
              <w:t>Note</w:t>
            </w:r>
            <w:r w:rsidR="00CB60A4" w:rsidRPr="0004612A">
              <w:rPr>
                <w:i/>
                <w:iCs/>
                <w:sz w:val="20"/>
                <w:lang w:val="en-US"/>
              </w:rPr>
              <w:t xml:space="preserve">: This ITU-R </w:t>
            </w:r>
            <w:r w:rsidR="00505FB4" w:rsidRPr="0004612A">
              <w:rPr>
                <w:i/>
                <w:iCs/>
                <w:sz w:val="20"/>
                <w:lang w:val="en-US"/>
              </w:rPr>
              <w:t>Report</w:t>
            </w:r>
            <w:r w:rsidR="00CB60A4" w:rsidRPr="0004612A">
              <w:rPr>
                <w:i/>
                <w:iCs/>
                <w:sz w:val="20"/>
                <w:lang w:val="en-US"/>
              </w:rPr>
              <w:t xml:space="preserve"> was approved in English </w:t>
            </w:r>
            <w:r w:rsidRPr="0004612A">
              <w:rPr>
                <w:i/>
                <w:iCs/>
                <w:sz w:val="20"/>
                <w:lang w:val="en-US"/>
              </w:rPr>
              <w:t xml:space="preserve">by the Study Group </w:t>
            </w:r>
            <w:r w:rsidR="00CB60A4" w:rsidRPr="0004612A">
              <w:rPr>
                <w:i/>
                <w:iCs/>
                <w:sz w:val="20"/>
                <w:lang w:val="en-US"/>
              </w:rPr>
              <w:t xml:space="preserve">under the </w:t>
            </w:r>
            <w:r w:rsidRPr="0004612A">
              <w:rPr>
                <w:i/>
                <w:iCs/>
                <w:sz w:val="20"/>
                <w:lang w:val="en-US"/>
              </w:rPr>
              <w:t xml:space="preserve">procedure detailed </w:t>
            </w:r>
            <w:r w:rsidRPr="0004612A">
              <w:rPr>
                <w:i/>
                <w:iCs/>
                <w:sz w:val="20"/>
                <w:lang w:val="en-US"/>
              </w:rPr>
              <w:br/>
              <w:t xml:space="preserve">            in Resolution </w:t>
            </w:r>
            <w:r w:rsidR="00CB60A4" w:rsidRPr="0004612A">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213578">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333184">
        <w:rPr>
          <w:sz w:val="20"/>
          <w:lang w:val="en-US"/>
        </w:rPr>
        <w:t>1</w:t>
      </w:r>
      <w:r w:rsidR="00213578">
        <w:rPr>
          <w:sz w:val="20"/>
          <w:lang w:val="en-US"/>
        </w:rPr>
        <w:t>1</w:t>
      </w:r>
    </w:p>
    <w:p w:rsidR="00CB60A4" w:rsidRDefault="00CB60A4" w:rsidP="00213578">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333184">
        <w:rPr>
          <w:sz w:val="20"/>
          <w:lang w:val="en-US"/>
        </w:rPr>
        <w:t>1</w:t>
      </w:r>
      <w:r w:rsidR="00213578">
        <w:rPr>
          <w:sz w:val="20"/>
          <w:lang w:val="en-US"/>
        </w:rPr>
        <w:t>1</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934ED7" w:rsidRDefault="00AE1A2E" w:rsidP="00AE1A2E">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ITU-R  BT.</w:t>
      </w:r>
      <w:r>
        <w:rPr>
          <w:rStyle w:val="href"/>
          <w:lang w:val="en-US"/>
        </w:rPr>
        <w:t>2209</w:t>
      </w:r>
    </w:p>
    <w:p w:rsidR="00AE1A2E" w:rsidRDefault="00AE1A2E" w:rsidP="00AE1A2E">
      <w:pPr>
        <w:pStyle w:val="Reptitle"/>
        <w:rPr>
          <w:lang w:val="en-US"/>
        </w:rPr>
      </w:pPr>
      <w:r w:rsidRPr="00AE1A2E">
        <w:rPr>
          <w:lang w:val="en-US"/>
        </w:rPr>
        <w:t xml:space="preserve">Calculation model for </w:t>
      </w:r>
      <w:smartTag w:uri="urn:schemas-microsoft-com:office:smarttags" w:element="stockticker">
        <w:r w:rsidRPr="00AE1A2E">
          <w:rPr>
            <w:lang w:val="en-US"/>
          </w:rPr>
          <w:t>SFN</w:t>
        </w:r>
      </w:smartTag>
      <w:r w:rsidRPr="00AE1A2E">
        <w:rPr>
          <w:lang w:val="en-US"/>
        </w:rPr>
        <w:t xml:space="preserve"> reception </w:t>
      </w:r>
      <w:smartTag w:uri="urn:schemas-microsoft-com:office:smarttags" w:element="stockticker">
        <w:r w:rsidRPr="00AE1A2E">
          <w:rPr>
            <w:lang w:val="en-US"/>
          </w:rPr>
          <w:t xml:space="preserve">and </w:t>
        </w:r>
      </w:smartTag>
      <w:r w:rsidRPr="00AE1A2E">
        <w:rPr>
          <w:lang w:val="en-US"/>
        </w:rPr>
        <w:t>reference receiver</w:t>
      </w:r>
      <w:r w:rsidRPr="00AE1A2E">
        <w:rPr>
          <w:lang w:val="en-US"/>
        </w:rPr>
        <w:br/>
        <w:t>characteristics of ISDB-T system</w:t>
      </w:r>
    </w:p>
    <w:p w:rsidR="00AE1A2E" w:rsidRDefault="00AE1A2E" w:rsidP="00AE1A2E">
      <w:pPr>
        <w:pStyle w:val="Repdate"/>
        <w:rPr>
          <w:lang w:val="en-US"/>
        </w:rPr>
      </w:pPr>
    </w:p>
    <w:p w:rsidR="00AE1A2E" w:rsidRPr="00AE1A2E" w:rsidRDefault="00AE1A2E" w:rsidP="00AE1A2E">
      <w:pPr>
        <w:pStyle w:val="Repdate"/>
        <w:rPr>
          <w:lang w:val="en-US"/>
        </w:rPr>
      </w:pPr>
      <w:r>
        <w:rPr>
          <w:lang w:val="en-US"/>
        </w:rPr>
        <w:t>(2010)</w:t>
      </w:r>
    </w:p>
    <w:p w:rsidR="00AE1A2E" w:rsidRDefault="00AE1A2E" w:rsidP="00AE1A2E">
      <w:pPr>
        <w:rPr>
          <w:lang w:val="en-US"/>
        </w:rPr>
      </w:pPr>
    </w:p>
    <w:p w:rsidR="00AE1A2E" w:rsidRDefault="00AE1A2E" w:rsidP="00AE1A2E">
      <w:pPr>
        <w:jc w:val="center"/>
        <w:rPr>
          <w:lang w:val="en-US"/>
        </w:rPr>
      </w:pPr>
      <w:r>
        <w:rPr>
          <w:lang w:val="en-US"/>
        </w:rPr>
        <w:t>TABLE OF CONTENTS</w:t>
      </w:r>
    </w:p>
    <w:p w:rsidR="00AE1A2E" w:rsidRDefault="00AE1A2E" w:rsidP="00AE1A2E">
      <w:pPr>
        <w:pStyle w:val="toc0"/>
        <w:jc w:val="right"/>
        <w:rPr>
          <w:lang w:val="en-US"/>
        </w:rPr>
      </w:pPr>
      <w:r>
        <w:rPr>
          <w:lang w:val="en-US"/>
        </w:rPr>
        <w:t>Page</w:t>
      </w:r>
    </w:p>
    <w:p w:rsidR="00A64F3E" w:rsidRDefault="00A64F3E">
      <w:pPr>
        <w:pStyle w:val="TOC1"/>
        <w:rPr>
          <w:rStyle w:val="Hyperlink"/>
          <w:noProof/>
          <w:color w:val="auto"/>
          <w:u w:val="none"/>
        </w:rPr>
      </w:pPr>
      <w:r>
        <w:rPr>
          <w:rStyle w:val="Hyperlink"/>
          <w:noProof/>
          <w:color w:val="auto"/>
          <w:u w:val="none"/>
        </w:rPr>
        <w:t>Summary</w:t>
      </w:r>
      <w:r>
        <w:rPr>
          <w:rStyle w:val="Hyperlink"/>
          <w:noProof/>
          <w:color w:val="auto"/>
          <w:u w:val="none"/>
        </w:rPr>
        <w:tab/>
      </w:r>
      <w:r>
        <w:rPr>
          <w:rStyle w:val="Hyperlink"/>
          <w:noProof/>
          <w:color w:val="auto"/>
          <w:u w:val="none"/>
        </w:rPr>
        <w:tab/>
        <w:t>2</w:t>
      </w:r>
    </w:p>
    <w:p w:rsidR="00A64F3E" w:rsidRPr="00A64F3E" w:rsidRDefault="00A64F3E" w:rsidP="00A64F3E">
      <w:pPr>
        <w:pStyle w:val="TOC1"/>
        <w:rPr>
          <w:rFonts w:asciiTheme="minorHAnsi" w:eastAsiaTheme="minorEastAsia" w:hAnsiTheme="minorHAnsi" w:cstheme="minorBidi"/>
          <w:noProof/>
          <w:sz w:val="22"/>
          <w:szCs w:val="22"/>
          <w:lang w:eastAsia="zh-CN"/>
        </w:rPr>
      </w:pPr>
      <w:r w:rsidRPr="00A64F3E">
        <w:rPr>
          <w:rStyle w:val="Hyperlink"/>
          <w:noProof/>
          <w:color w:val="auto"/>
          <w:u w:val="none"/>
        </w:rPr>
        <w:t>Chapter I – SFN with delays less than guard interval duration</w:t>
      </w:r>
      <w:r w:rsidRPr="00A64F3E">
        <w:rPr>
          <w:noProof/>
          <w:webHidden/>
        </w:rPr>
        <w:tab/>
      </w:r>
      <w:r>
        <w:rPr>
          <w:noProof/>
          <w:webHidden/>
        </w:rPr>
        <w:tab/>
        <w:t>2</w:t>
      </w:r>
    </w:p>
    <w:p w:rsidR="00A64F3E" w:rsidRPr="00A64F3E" w:rsidRDefault="00A64F3E" w:rsidP="00A64F3E">
      <w:pPr>
        <w:pStyle w:val="TOC1"/>
        <w:rPr>
          <w:rFonts w:asciiTheme="minorHAnsi" w:eastAsiaTheme="minorEastAsia" w:hAnsiTheme="minorHAnsi" w:cstheme="minorBidi"/>
          <w:noProof/>
          <w:sz w:val="22"/>
          <w:szCs w:val="22"/>
          <w:lang w:eastAsia="zh-CN"/>
        </w:rPr>
      </w:pPr>
      <w:r w:rsidRPr="00A64F3E">
        <w:rPr>
          <w:rStyle w:val="Hyperlink"/>
          <w:noProof/>
          <w:color w:val="auto"/>
          <w:u w:val="none"/>
        </w:rPr>
        <w:t>1</w:t>
      </w:r>
      <w:r w:rsidRPr="00A64F3E">
        <w:rPr>
          <w:rFonts w:asciiTheme="minorHAnsi" w:eastAsiaTheme="minorEastAsia" w:hAnsiTheme="minorHAnsi" w:cstheme="minorBidi"/>
          <w:noProof/>
          <w:sz w:val="22"/>
          <w:szCs w:val="22"/>
          <w:lang w:eastAsia="zh-CN"/>
        </w:rPr>
        <w:tab/>
      </w:r>
      <w:r w:rsidRPr="00A64F3E">
        <w:rPr>
          <w:rStyle w:val="Hyperlink"/>
          <w:noProof/>
          <w:color w:val="auto"/>
          <w:u w:val="none"/>
        </w:rPr>
        <w:t>In the case of a single SFN wave</w:t>
      </w:r>
      <w:r w:rsidRPr="00A64F3E">
        <w:rPr>
          <w:noProof/>
          <w:webHidden/>
        </w:rPr>
        <w:tab/>
      </w:r>
      <w:r>
        <w:rPr>
          <w:noProof/>
          <w:webHidden/>
        </w:rPr>
        <w:tab/>
        <w:t>2</w:t>
      </w:r>
    </w:p>
    <w:p w:rsidR="00A64F3E" w:rsidRPr="00A64F3E" w:rsidRDefault="00A64F3E" w:rsidP="00A64F3E">
      <w:pPr>
        <w:pStyle w:val="TOC2"/>
        <w:spacing w:before="120"/>
        <w:rPr>
          <w:rFonts w:asciiTheme="minorHAnsi" w:eastAsiaTheme="minorEastAsia" w:hAnsiTheme="minorHAnsi" w:cstheme="minorBidi"/>
          <w:noProof/>
          <w:sz w:val="22"/>
          <w:szCs w:val="22"/>
          <w:lang w:eastAsia="zh-CN"/>
        </w:rPr>
      </w:pPr>
      <w:r w:rsidRPr="00A64F3E">
        <w:rPr>
          <w:rStyle w:val="Hyperlink"/>
          <w:noProof/>
          <w:color w:val="auto"/>
          <w:u w:val="none"/>
        </w:rPr>
        <w:t>1.1</w:t>
      </w:r>
      <w:r w:rsidRPr="00A64F3E">
        <w:rPr>
          <w:rFonts w:asciiTheme="minorHAnsi" w:eastAsiaTheme="minorEastAsia" w:hAnsiTheme="minorHAnsi" w:cstheme="minorBidi"/>
          <w:noProof/>
          <w:sz w:val="22"/>
          <w:szCs w:val="22"/>
          <w:lang w:eastAsia="zh-CN"/>
        </w:rPr>
        <w:tab/>
      </w:r>
      <w:r w:rsidRPr="00A64F3E">
        <w:rPr>
          <w:rStyle w:val="Hyperlink"/>
          <w:noProof/>
          <w:color w:val="auto"/>
          <w:u w:val="none"/>
        </w:rPr>
        <w:t>Mathematical equations used in this text</w:t>
      </w:r>
      <w:r w:rsidRPr="00A64F3E">
        <w:rPr>
          <w:noProof/>
          <w:webHidden/>
        </w:rPr>
        <w:tab/>
      </w:r>
      <w:r>
        <w:rPr>
          <w:noProof/>
          <w:webHidden/>
        </w:rPr>
        <w:tab/>
        <w:t>3</w:t>
      </w:r>
    </w:p>
    <w:p w:rsidR="00A64F3E" w:rsidRPr="00A64F3E" w:rsidRDefault="00A64F3E" w:rsidP="00A64F3E">
      <w:pPr>
        <w:pStyle w:val="TOC2"/>
        <w:spacing w:before="120"/>
        <w:rPr>
          <w:rFonts w:asciiTheme="minorHAnsi" w:eastAsiaTheme="minorEastAsia" w:hAnsiTheme="minorHAnsi" w:cstheme="minorBidi"/>
          <w:noProof/>
          <w:sz w:val="22"/>
          <w:szCs w:val="22"/>
          <w:lang w:eastAsia="zh-CN"/>
        </w:rPr>
      </w:pPr>
      <w:r w:rsidRPr="00A64F3E">
        <w:rPr>
          <w:rStyle w:val="Hyperlink"/>
          <w:noProof/>
          <w:color w:val="auto"/>
          <w:u w:val="none"/>
        </w:rPr>
        <w:t>1.2</w:t>
      </w:r>
      <w:r w:rsidRPr="00A64F3E">
        <w:rPr>
          <w:rFonts w:asciiTheme="minorHAnsi" w:eastAsiaTheme="minorEastAsia" w:hAnsiTheme="minorHAnsi" w:cstheme="minorBidi"/>
          <w:noProof/>
          <w:sz w:val="22"/>
          <w:szCs w:val="22"/>
          <w:lang w:eastAsia="zh-CN"/>
        </w:rPr>
        <w:tab/>
      </w:r>
      <w:r w:rsidRPr="00A64F3E">
        <w:rPr>
          <w:rStyle w:val="Hyperlink"/>
          <w:noProof/>
          <w:color w:val="auto"/>
          <w:u w:val="none"/>
        </w:rPr>
        <w:t>Increase in the required CNR</w:t>
      </w:r>
      <w:r w:rsidRPr="00A64F3E">
        <w:rPr>
          <w:noProof/>
          <w:webHidden/>
        </w:rPr>
        <w:tab/>
      </w:r>
      <w:r>
        <w:rPr>
          <w:noProof/>
          <w:webHidden/>
        </w:rPr>
        <w:tab/>
        <w:t>4</w:t>
      </w:r>
    </w:p>
    <w:p w:rsidR="00A64F3E" w:rsidRPr="00A64F3E" w:rsidRDefault="00A64F3E" w:rsidP="00A64F3E">
      <w:pPr>
        <w:pStyle w:val="TOC2"/>
        <w:spacing w:before="120"/>
        <w:rPr>
          <w:rFonts w:asciiTheme="minorHAnsi" w:eastAsiaTheme="minorEastAsia" w:hAnsiTheme="minorHAnsi" w:cstheme="minorBidi"/>
          <w:noProof/>
          <w:sz w:val="22"/>
          <w:szCs w:val="22"/>
          <w:lang w:eastAsia="zh-CN"/>
        </w:rPr>
      </w:pPr>
      <w:r w:rsidRPr="00A64F3E">
        <w:rPr>
          <w:rStyle w:val="Hyperlink"/>
          <w:noProof/>
          <w:color w:val="auto"/>
          <w:u w:val="none"/>
        </w:rPr>
        <w:t>1.3</w:t>
      </w:r>
      <w:r w:rsidRPr="00A64F3E">
        <w:rPr>
          <w:rFonts w:asciiTheme="minorHAnsi" w:eastAsiaTheme="minorEastAsia" w:hAnsiTheme="minorHAnsi" w:cstheme="minorBidi"/>
          <w:noProof/>
          <w:sz w:val="22"/>
          <w:szCs w:val="22"/>
          <w:lang w:eastAsia="zh-CN"/>
        </w:rPr>
        <w:tab/>
      </w:r>
      <w:r w:rsidRPr="00A64F3E">
        <w:rPr>
          <w:rStyle w:val="Hyperlink"/>
          <w:noProof/>
          <w:color w:val="auto"/>
          <w:u w:val="none"/>
        </w:rPr>
        <w:t>Noise characteristics in receivers</w:t>
      </w:r>
      <w:r w:rsidRPr="00A64F3E">
        <w:rPr>
          <w:noProof/>
          <w:webHidden/>
        </w:rPr>
        <w:tab/>
      </w:r>
      <w:r>
        <w:rPr>
          <w:noProof/>
          <w:webHidden/>
        </w:rPr>
        <w:tab/>
        <w:t>6</w:t>
      </w:r>
    </w:p>
    <w:p w:rsidR="00A64F3E" w:rsidRPr="00A64F3E" w:rsidRDefault="00A64F3E" w:rsidP="00A64F3E">
      <w:pPr>
        <w:pStyle w:val="TOC2"/>
        <w:spacing w:before="120"/>
        <w:rPr>
          <w:rFonts w:asciiTheme="minorHAnsi" w:eastAsiaTheme="minorEastAsia" w:hAnsiTheme="minorHAnsi" w:cstheme="minorBidi"/>
          <w:noProof/>
          <w:sz w:val="22"/>
          <w:szCs w:val="22"/>
          <w:lang w:eastAsia="zh-CN"/>
        </w:rPr>
      </w:pPr>
      <w:r w:rsidRPr="00A64F3E">
        <w:rPr>
          <w:rStyle w:val="Hyperlink"/>
          <w:noProof/>
          <w:color w:val="auto"/>
          <w:u w:val="none"/>
        </w:rPr>
        <w:t>1.4</w:t>
      </w:r>
      <w:r w:rsidRPr="00A64F3E">
        <w:rPr>
          <w:rFonts w:asciiTheme="minorHAnsi" w:eastAsiaTheme="minorEastAsia" w:hAnsiTheme="minorHAnsi" w:cstheme="minorBidi"/>
          <w:noProof/>
          <w:sz w:val="22"/>
          <w:szCs w:val="22"/>
          <w:lang w:eastAsia="zh-CN"/>
        </w:rPr>
        <w:tab/>
      </w:r>
      <w:r w:rsidRPr="00A64F3E">
        <w:rPr>
          <w:rStyle w:val="Hyperlink"/>
          <w:noProof/>
          <w:color w:val="auto"/>
          <w:u w:val="none"/>
        </w:rPr>
        <w:t>Conditions that gives SFN failure</w:t>
      </w:r>
      <w:r w:rsidRPr="00A64F3E">
        <w:rPr>
          <w:noProof/>
          <w:webHidden/>
        </w:rPr>
        <w:tab/>
      </w:r>
      <w:r>
        <w:rPr>
          <w:noProof/>
          <w:webHidden/>
        </w:rPr>
        <w:tab/>
        <w:t>8</w:t>
      </w:r>
    </w:p>
    <w:p w:rsidR="00A64F3E" w:rsidRPr="00A64F3E" w:rsidRDefault="00A64F3E" w:rsidP="00B11519">
      <w:pPr>
        <w:pStyle w:val="TOC2"/>
        <w:spacing w:before="120"/>
        <w:rPr>
          <w:rFonts w:asciiTheme="minorHAnsi" w:eastAsiaTheme="minorEastAsia" w:hAnsiTheme="minorHAnsi" w:cstheme="minorBidi"/>
          <w:noProof/>
          <w:sz w:val="22"/>
          <w:szCs w:val="22"/>
          <w:lang w:val="fr-CH" w:eastAsia="zh-CN"/>
        </w:rPr>
      </w:pPr>
      <w:r w:rsidRPr="00A64F3E">
        <w:rPr>
          <w:rStyle w:val="Hyperlink"/>
          <w:noProof/>
          <w:color w:val="auto"/>
          <w:u w:val="none"/>
          <w:lang w:val="fr-CH"/>
        </w:rPr>
        <w:t>1.5</w:t>
      </w:r>
      <w:r w:rsidRPr="00A64F3E">
        <w:rPr>
          <w:rFonts w:asciiTheme="minorHAnsi" w:eastAsiaTheme="minorEastAsia" w:hAnsiTheme="minorHAnsi" w:cstheme="minorBidi"/>
          <w:noProof/>
          <w:sz w:val="22"/>
          <w:szCs w:val="22"/>
          <w:lang w:val="fr-CH" w:eastAsia="zh-CN"/>
        </w:rPr>
        <w:tab/>
      </w:r>
      <w:r w:rsidRPr="00A64F3E">
        <w:rPr>
          <w:rStyle w:val="Hyperlink"/>
          <w:noProof/>
          <w:color w:val="auto"/>
          <w:u w:val="none"/>
          <w:lang w:val="fr-CH"/>
        </w:rPr>
        <w:t>SFN non-failure conditions</w:t>
      </w:r>
      <w:r w:rsidR="00FF6AA5">
        <w:rPr>
          <w:noProof/>
          <w:webHidden/>
          <w:lang w:val="fr-CH"/>
        </w:rPr>
        <w:tab/>
      </w:r>
      <w:r w:rsidR="00FF6AA5">
        <w:rPr>
          <w:noProof/>
          <w:webHidden/>
          <w:lang w:val="fr-CH"/>
        </w:rPr>
        <w:tab/>
        <w:t>1</w:t>
      </w:r>
      <w:r w:rsidR="00B11519">
        <w:rPr>
          <w:noProof/>
          <w:webHidden/>
          <w:lang w:val="fr-CH"/>
        </w:rPr>
        <w:t>0</w:t>
      </w:r>
    </w:p>
    <w:p w:rsidR="00A64F3E" w:rsidRPr="00887569" w:rsidRDefault="00A64F3E" w:rsidP="00A64F3E">
      <w:pPr>
        <w:pStyle w:val="TOC2"/>
        <w:spacing w:before="120"/>
        <w:rPr>
          <w:rFonts w:asciiTheme="minorHAnsi" w:eastAsiaTheme="minorEastAsia" w:hAnsiTheme="minorHAnsi" w:cstheme="minorBidi"/>
          <w:noProof/>
          <w:sz w:val="22"/>
          <w:szCs w:val="22"/>
          <w:lang w:val="fr-FR" w:eastAsia="zh-CN"/>
        </w:rPr>
      </w:pPr>
      <w:r w:rsidRPr="00887569">
        <w:rPr>
          <w:rStyle w:val="Hyperlink"/>
          <w:noProof/>
          <w:color w:val="auto"/>
          <w:u w:val="none"/>
          <w:lang w:val="fr-FR"/>
        </w:rPr>
        <w:t>1.6</w:t>
      </w:r>
      <w:r w:rsidRPr="00887569">
        <w:rPr>
          <w:rFonts w:asciiTheme="minorHAnsi" w:eastAsiaTheme="minorEastAsia" w:hAnsiTheme="minorHAnsi" w:cstheme="minorBidi"/>
          <w:noProof/>
          <w:sz w:val="22"/>
          <w:szCs w:val="22"/>
          <w:lang w:val="fr-FR" w:eastAsia="zh-CN"/>
        </w:rPr>
        <w:tab/>
      </w:r>
      <w:r w:rsidRPr="00887569">
        <w:rPr>
          <w:rStyle w:val="Hyperlink"/>
          <w:noProof/>
          <w:color w:val="auto"/>
          <w:u w:val="none"/>
          <w:lang w:val="fr-FR"/>
        </w:rPr>
        <w:t>Location variation</w:t>
      </w:r>
      <w:r w:rsidR="00FF6AA5" w:rsidRPr="00887569">
        <w:rPr>
          <w:noProof/>
          <w:webHidden/>
          <w:lang w:val="fr-FR"/>
        </w:rPr>
        <w:tab/>
      </w:r>
      <w:r w:rsidR="00FF6AA5" w:rsidRPr="00887569">
        <w:rPr>
          <w:noProof/>
          <w:webHidden/>
          <w:lang w:val="fr-FR"/>
        </w:rPr>
        <w:tab/>
        <w:t>11</w:t>
      </w:r>
    </w:p>
    <w:p w:rsidR="00A64F3E" w:rsidRPr="00A64F3E" w:rsidRDefault="00A64F3E" w:rsidP="00B11519">
      <w:pPr>
        <w:pStyle w:val="TOC2"/>
        <w:spacing w:before="120"/>
        <w:rPr>
          <w:rFonts w:asciiTheme="minorHAnsi" w:eastAsiaTheme="minorEastAsia" w:hAnsiTheme="minorHAnsi" w:cstheme="minorBidi"/>
          <w:noProof/>
          <w:sz w:val="22"/>
          <w:szCs w:val="22"/>
          <w:lang w:eastAsia="zh-CN"/>
        </w:rPr>
      </w:pPr>
      <w:r w:rsidRPr="00A64F3E">
        <w:rPr>
          <w:rStyle w:val="Hyperlink"/>
          <w:noProof/>
          <w:color w:val="auto"/>
          <w:u w:val="none"/>
        </w:rPr>
        <w:t>1.7</w:t>
      </w:r>
      <w:r w:rsidRPr="00A64F3E">
        <w:rPr>
          <w:rFonts w:asciiTheme="minorHAnsi" w:eastAsiaTheme="minorEastAsia" w:hAnsiTheme="minorHAnsi" w:cstheme="minorBidi"/>
          <w:noProof/>
          <w:sz w:val="22"/>
          <w:szCs w:val="22"/>
          <w:lang w:eastAsia="zh-CN"/>
        </w:rPr>
        <w:tab/>
      </w:r>
      <w:r w:rsidRPr="00A64F3E">
        <w:rPr>
          <w:rStyle w:val="Hyperlink"/>
          <w:noProof/>
          <w:color w:val="auto"/>
          <w:u w:val="none"/>
        </w:rPr>
        <w:t>Location correlation</w:t>
      </w:r>
      <w:r w:rsidRPr="00A64F3E">
        <w:rPr>
          <w:noProof/>
          <w:webHidden/>
        </w:rPr>
        <w:tab/>
      </w:r>
      <w:r>
        <w:rPr>
          <w:noProof/>
          <w:webHidden/>
        </w:rPr>
        <w:tab/>
      </w:r>
      <w:r w:rsidRPr="00A64F3E">
        <w:rPr>
          <w:noProof/>
          <w:webHidden/>
        </w:rPr>
        <w:t>1</w:t>
      </w:r>
      <w:r w:rsidR="00B11519">
        <w:rPr>
          <w:noProof/>
          <w:webHidden/>
        </w:rPr>
        <w:t>2</w:t>
      </w:r>
    </w:p>
    <w:p w:rsidR="00A64F3E" w:rsidRPr="00A64F3E" w:rsidRDefault="00A64F3E" w:rsidP="00B11519">
      <w:pPr>
        <w:pStyle w:val="TOC1"/>
        <w:rPr>
          <w:rFonts w:asciiTheme="minorHAnsi" w:eastAsiaTheme="minorEastAsia" w:hAnsiTheme="minorHAnsi" w:cstheme="minorBidi"/>
          <w:noProof/>
          <w:sz w:val="22"/>
          <w:szCs w:val="22"/>
          <w:lang w:eastAsia="zh-CN"/>
        </w:rPr>
      </w:pPr>
      <w:r w:rsidRPr="00A64F3E">
        <w:rPr>
          <w:rStyle w:val="Hyperlink"/>
          <w:noProof/>
          <w:color w:val="auto"/>
          <w:u w:val="none"/>
        </w:rPr>
        <w:t>2</w:t>
      </w:r>
      <w:r w:rsidRPr="00A64F3E">
        <w:rPr>
          <w:rFonts w:asciiTheme="minorHAnsi" w:eastAsiaTheme="minorEastAsia" w:hAnsiTheme="minorHAnsi" w:cstheme="minorBidi"/>
          <w:noProof/>
          <w:sz w:val="22"/>
          <w:szCs w:val="22"/>
          <w:lang w:eastAsia="zh-CN"/>
        </w:rPr>
        <w:tab/>
      </w:r>
      <w:r w:rsidRPr="00A64F3E">
        <w:rPr>
          <w:rStyle w:val="Hyperlink"/>
          <w:noProof/>
          <w:color w:val="auto"/>
          <w:u w:val="none"/>
        </w:rPr>
        <w:t>In the case of multiple SFN waves</w:t>
      </w:r>
      <w:r w:rsidRPr="00A64F3E">
        <w:rPr>
          <w:noProof/>
          <w:webHidden/>
        </w:rPr>
        <w:tab/>
      </w:r>
      <w:r>
        <w:rPr>
          <w:noProof/>
          <w:webHidden/>
        </w:rPr>
        <w:tab/>
      </w:r>
      <w:r w:rsidRPr="00A64F3E">
        <w:rPr>
          <w:noProof/>
          <w:webHidden/>
        </w:rPr>
        <w:t>1</w:t>
      </w:r>
      <w:r w:rsidR="00B11519">
        <w:rPr>
          <w:noProof/>
          <w:webHidden/>
        </w:rPr>
        <w:t>2</w:t>
      </w:r>
    </w:p>
    <w:p w:rsidR="00A64F3E" w:rsidRPr="00A64F3E" w:rsidRDefault="00A64F3E" w:rsidP="00B11519">
      <w:pPr>
        <w:pStyle w:val="TOC1"/>
        <w:rPr>
          <w:rFonts w:asciiTheme="minorHAnsi" w:eastAsiaTheme="minorEastAsia" w:hAnsiTheme="minorHAnsi" w:cstheme="minorBidi"/>
          <w:noProof/>
          <w:sz w:val="22"/>
          <w:szCs w:val="22"/>
          <w:lang w:eastAsia="zh-CN"/>
        </w:rPr>
      </w:pPr>
      <w:r w:rsidRPr="00A64F3E">
        <w:rPr>
          <w:rStyle w:val="Hyperlink"/>
          <w:noProof/>
          <w:color w:val="auto"/>
          <w:u w:val="none"/>
          <w:lang w:val="en-GB"/>
        </w:rPr>
        <w:t>Chapter II – SFN with delays exceeding guard interval duration</w:t>
      </w:r>
      <w:r w:rsidRPr="00A64F3E">
        <w:rPr>
          <w:noProof/>
          <w:webHidden/>
        </w:rPr>
        <w:tab/>
      </w:r>
      <w:r>
        <w:rPr>
          <w:noProof/>
          <w:webHidden/>
        </w:rPr>
        <w:tab/>
      </w:r>
      <w:r w:rsidRPr="00A64F3E">
        <w:rPr>
          <w:noProof/>
          <w:webHidden/>
        </w:rPr>
        <w:t>1</w:t>
      </w:r>
      <w:r w:rsidR="00B11519">
        <w:rPr>
          <w:noProof/>
          <w:webHidden/>
        </w:rPr>
        <w:t>4</w:t>
      </w:r>
    </w:p>
    <w:p w:rsidR="00A64F3E" w:rsidRPr="00A64F3E" w:rsidRDefault="00A64F3E" w:rsidP="00B11519">
      <w:pPr>
        <w:pStyle w:val="TOC1"/>
        <w:rPr>
          <w:rFonts w:asciiTheme="minorHAnsi" w:eastAsiaTheme="minorEastAsia" w:hAnsiTheme="minorHAnsi" w:cstheme="minorBidi"/>
          <w:noProof/>
          <w:sz w:val="22"/>
          <w:szCs w:val="22"/>
          <w:lang w:eastAsia="zh-CN"/>
        </w:rPr>
      </w:pPr>
      <w:r w:rsidRPr="00A64F3E">
        <w:rPr>
          <w:rStyle w:val="Hyperlink"/>
          <w:bCs/>
          <w:noProof/>
          <w:color w:val="auto"/>
          <w:u w:val="none"/>
          <w:lang w:val="en-GB"/>
        </w:rPr>
        <w:t>3</w:t>
      </w:r>
      <w:r w:rsidRPr="00A64F3E">
        <w:rPr>
          <w:rFonts w:asciiTheme="minorHAnsi" w:eastAsiaTheme="minorEastAsia" w:hAnsiTheme="minorHAnsi" w:cstheme="minorBidi"/>
          <w:noProof/>
          <w:sz w:val="22"/>
          <w:szCs w:val="22"/>
          <w:lang w:eastAsia="zh-CN"/>
        </w:rPr>
        <w:tab/>
      </w:r>
      <w:r w:rsidRPr="00A64F3E">
        <w:rPr>
          <w:rStyle w:val="Hyperlink"/>
          <w:bCs/>
          <w:noProof/>
          <w:color w:val="auto"/>
          <w:u w:val="none"/>
          <w:lang w:val="en-GB"/>
        </w:rPr>
        <w:t>In the case of SFNs with delays exceeding the guard interval duration</w:t>
      </w:r>
      <w:r w:rsidRPr="00A64F3E">
        <w:rPr>
          <w:noProof/>
          <w:webHidden/>
        </w:rPr>
        <w:tab/>
      </w:r>
      <w:r>
        <w:rPr>
          <w:noProof/>
          <w:webHidden/>
        </w:rPr>
        <w:tab/>
      </w:r>
      <w:r w:rsidRPr="00A64F3E">
        <w:rPr>
          <w:noProof/>
          <w:webHidden/>
        </w:rPr>
        <w:t>1</w:t>
      </w:r>
      <w:r w:rsidR="00B11519">
        <w:rPr>
          <w:noProof/>
          <w:webHidden/>
        </w:rPr>
        <w:t>4</w:t>
      </w:r>
    </w:p>
    <w:p w:rsidR="00A64F3E" w:rsidRPr="00A64F3E" w:rsidRDefault="00A64F3E" w:rsidP="00B11519">
      <w:pPr>
        <w:pStyle w:val="TOC2"/>
        <w:spacing w:before="120"/>
        <w:rPr>
          <w:rFonts w:asciiTheme="minorHAnsi" w:eastAsiaTheme="minorEastAsia" w:hAnsiTheme="minorHAnsi" w:cstheme="minorBidi"/>
          <w:noProof/>
          <w:sz w:val="22"/>
          <w:szCs w:val="22"/>
          <w:lang w:eastAsia="zh-CN"/>
        </w:rPr>
      </w:pPr>
      <w:r w:rsidRPr="00A64F3E">
        <w:rPr>
          <w:rStyle w:val="Hyperlink"/>
          <w:noProof/>
          <w:color w:val="auto"/>
          <w:u w:val="none"/>
        </w:rPr>
        <w:t>3.1</w:t>
      </w:r>
      <w:r w:rsidRPr="00A64F3E">
        <w:rPr>
          <w:rFonts w:asciiTheme="minorHAnsi" w:eastAsiaTheme="minorEastAsia" w:hAnsiTheme="minorHAnsi" w:cstheme="minorBidi"/>
          <w:noProof/>
          <w:sz w:val="22"/>
          <w:szCs w:val="22"/>
          <w:lang w:eastAsia="zh-CN"/>
        </w:rPr>
        <w:tab/>
      </w:r>
      <w:r w:rsidRPr="00A64F3E">
        <w:rPr>
          <w:rStyle w:val="Hyperlink"/>
          <w:noProof/>
          <w:color w:val="auto"/>
          <w:u w:val="none"/>
          <w:lang w:val="en-GB"/>
        </w:rPr>
        <w:t>SFN wave with a large delay exceeding guard interval duration</w:t>
      </w:r>
      <w:r w:rsidRPr="00A64F3E">
        <w:rPr>
          <w:noProof/>
          <w:webHidden/>
        </w:rPr>
        <w:tab/>
      </w:r>
      <w:r>
        <w:rPr>
          <w:noProof/>
          <w:webHidden/>
        </w:rPr>
        <w:tab/>
      </w:r>
      <w:r w:rsidRPr="00A64F3E">
        <w:rPr>
          <w:noProof/>
          <w:webHidden/>
        </w:rPr>
        <w:t>1</w:t>
      </w:r>
      <w:r w:rsidR="00B11519">
        <w:rPr>
          <w:noProof/>
          <w:webHidden/>
        </w:rPr>
        <w:t>4</w:t>
      </w:r>
    </w:p>
    <w:p w:rsidR="00A64F3E" w:rsidRPr="00A64F3E" w:rsidRDefault="00A64F3E" w:rsidP="00B11519">
      <w:pPr>
        <w:pStyle w:val="TOC2"/>
        <w:spacing w:before="120"/>
        <w:rPr>
          <w:rFonts w:asciiTheme="minorHAnsi" w:eastAsiaTheme="minorEastAsia" w:hAnsiTheme="minorHAnsi" w:cstheme="minorBidi"/>
          <w:noProof/>
          <w:sz w:val="22"/>
          <w:szCs w:val="22"/>
          <w:lang w:eastAsia="zh-CN"/>
        </w:rPr>
      </w:pPr>
      <w:r w:rsidRPr="00A64F3E">
        <w:rPr>
          <w:rStyle w:val="Hyperlink"/>
          <w:noProof/>
          <w:color w:val="auto"/>
          <w:u w:val="none"/>
        </w:rPr>
        <w:t>3.2</w:t>
      </w:r>
      <w:r w:rsidRPr="00A64F3E">
        <w:rPr>
          <w:rFonts w:asciiTheme="minorHAnsi" w:eastAsiaTheme="minorEastAsia" w:hAnsiTheme="minorHAnsi" w:cstheme="minorBidi"/>
          <w:noProof/>
          <w:sz w:val="22"/>
          <w:szCs w:val="22"/>
          <w:lang w:eastAsia="zh-CN"/>
        </w:rPr>
        <w:tab/>
      </w:r>
      <w:r w:rsidRPr="00A64F3E">
        <w:rPr>
          <w:rStyle w:val="Hyperlink"/>
          <w:noProof/>
          <w:color w:val="auto"/>
          <w:u w:val="none"/>
        </w:rPr>
        <w:t>SFN with relatively small delays (but larger than guard interval duration)</w:t>
      </w:r>
      <w:r w:rsidRPr="00A64F3E">
        <w:rPr>
          <w:noProof/>
          <w:webHidden/>
        </w:rPr>
        <w:tab/>
      </w:r>
      <w:r>
        <w:rPr>
          <w:noProof/>
          <w:webHidden/>
        </w:rPr>
        <w:tab/>
      </w:r>
      <w:r w:rsidRPr="00A64F3E">
        <w:rPr>
          <w:noProof/>
          <w:webHidden/>
        </w:rPr>
        <w:t>1</w:t>
      </w:r>
      <w:r w:rsidR="00B11519">
        <w:rPr>
          <w:noProof/>
          <w:webHidden/>
        </w:rPr>
        <w:t>4</w:t>
      </w:r>
    </w:p>
    <w:p w:rsidR="00A64F3E" w:rsidRPr="00A64F3E" w:rsidRDefault="00A64F3E" w:rsidP="00B11519">
      <w:pPr>
        <w:pStyle w:val="TOC2"/>
        <w:spacing w:before="120"/>
        <w:rPr>
          <w:rFonts w:asciiTheme="minorHAnsi" w:eastAsiaTheme="minorEastAsia" w:hAnsiTheme="minorHAnsi" w:cstheme="minorBidi"/>
          <w:noProof/>
          <w:sz w:val="22"/>
          <w:szCs w:val="22"/>
          <w:lang w:eastAsia="zh-CN"/>
        </w:rPr>
      </w:pPr>
      <w:r w:rsidRPr="00A64F3E">
        <w:rPr>
          <w:rStyle w:val="Hyperlink"/>
          <w:noProof/>
          <w:color w:val="auto"/>
          <w:u w:val="none"/>
        </w:rPr>
        <w:t>3.3</w:t>
      </w:r>
      <w:r w:rsidRPr="00A64F3E">
        <w:rPr>
          <w:rFonts w:asciiTheme="minorHAnsi" w:eastAsiaTheme="minorEastAsia" w:hAnsiTheme="minorHAnsi" w:cstheme="minorBidi"/>
          <w:noProof/>
          <w:sz w:val="22"/>
          <w:szCs w:val="22"/>
          <w:lang w:eastAsia="zh-CN"/>
        </w:rPr>
        <w:tab/>
      </w:r>
      <w:r w:rsidRPr="00A64F3E">
        <w:rPr>
          <w:rStyle w:val="Hyperlink"/>
          <w:noProof/>
          <w:color w:val="auto"/>
          <w:u w:val="none"/>
        </w:rPr>
        <w:t>Aliasing affects of scattered pilot signals</w:t>
      </w:r>
      <w:r w:rsidRPr="00A64F3E">
        <w:rPr>
          <w:noProof/>
          <w:webHidden/>
        </w:rPr>
        <w:tab/>
      </w:r>
      <w:r>
        <w:rPr>
          <w:noProof/>
          <w:webHidden/>
        </w:rPr>
        <w:tab/>
      </w:r>
      <w:r w:rsidRPr="00A64F3E">
        <w:rPr>
          <w:noProof/>
          <w:webHidden/>
        </w:rPr>
        <w:t>1</w:t>
      </w:r>
      <w:r w:rsidR="00B11519">
        <w:rPr>
          <w:noProof/>
          <w:webHidden/>
        </w:rPr>
        <w:t>6</w:t>
      </w:r>
    </w:p>
    <w:p w:rsidR="00A64F3E" w:rsidRPr="00A64F3E" w:rsidRDefault="00A64F3E" w:rsidP="00B11519">
      <w:pPr>
        <w:pStyle w:val="TOC2"/>
        <w:spacing w:before="120"/>
        <w:rPr>
          <w:rFonts w:asciiTheme="minorHAnsi" w:eastAsiaTheme="minorEastAsia" w:hAnsiTheme="minorHAnsi" w:cstheme="minorBidi"/>
          <w:noProof/>
          <w:sz w:val="22"/>
          <w:szCs w:val="22"/>
          <w:lang w:eastAsia="zh-CN"/>
        </w:rPr>
      </w:pPr>
      <w:r w:rsidRPr="00A64F3E">
        <w:rPr>
          <w:rStyle w:val="Hyperlink"/>
          <w:noProof/>
          <w:color w:val="auto"/>
          <w:u w:val="none"/>
        </w:rPr>
        <w:t>3.4</w:t>
      </w:r>
      <w:r w:rsidRPr="00A64F3E">
        <w:rPr>
          <w:rFonts w:asciiTheme="minorHAnsi" w:eastAsiaTheme="minorEastAsia" w:hAnsiTheme="minorHAnsi" w:cstheme="minorBidi"/>
          <w:noProof/>
          <w:sz w:val="22"/>
          <w:szCs w:val="22"/>
          <w:lang w:eastAsia="zh-CN"/>
        </w:rPr>
        <w:tab/>
      </w:r>
      <w:r w:rsidRPr="00A64F3E">
        <w:rPr>
          <w:rStyle w:val="Hyperlink"/>
          <w:noProof/>
          <w:color w:val="auto"/>
          <w:u w:val="none"/>
        </w:rPr>
        <w:t>Calculation method for the required DUR</w:t>
      </w:r>
      <w:r w:rsidRPr="00A64F3E">
        <w:rPr>
          <w:noProof/>
          <w:webHidden/>
        </w:rPr>
        <w:tab/>
      </w:r>
      <w:r w:rsidR="00FF6AA5">
        <w:rPr>
          <w:noProof/>
          <w:webHidden/>
        </w:rPr>
        <w:tab/>
      </w:r>
      <w:r w:rsidR="00B11519">
        <w:rPr>
          <w:noProof/>
          <w:webHidden/>
        </w:rPr>
        <w:t>19</w:t>
      </w:r>
    </w:p>
    <w:p w:rsidR="00A64F3E" w:rsidRPr="00A64F3E" w:rsidRDefault="00A64F3E" w:rsidP="00B11519">
      <w:pPr>
        <w:pStyle w:val="TOC2"/>
        <w:spacing w:before="120"/>
        <w:rPr>
          <w:rFonts w:asciiTheme="minorHAnsi" w:eastAsiaTheme="minorEastAsia" w:hAnsiTheme="minorHAnsi" w:cstheme="minorBidi"/>
          <w:noProof/>
          <w:sz w:val="22"/>
          <w:szCs w:val="22"/>
          <w:lang w:eastAsia="zh-CN"/>
        </w:rPr>
      </w:pPr>
      <w:r w:rsidRPr="00A64F3E">
        <w:rPr>
          <w:rStyle w:val="Hyperlink"/>
          <w:noProof/>
          <w:color w:val="auto"/>
          <w:u w:val="none"/>
        </w:rPr>
        <w:t>3.5</w:t>
      </w:r>
      <w:r w:rsidRPr="00A64F3E">
        <w:rPr>
          <w:rFonts w:asciiTheme="minorHAnsi" w:eastAsiaTheme="minorEastAsia" w:hAnsiTheme="minorHAnsi" w:cstheme="minorBidi"/>
          <w:noProof/>
          <w:sz w:val="22"/>
          <w:szCs w:val="22"/>
          <w:lang w:eastAsia="zh-CN"/>
        </w:rPr>
        <w:tab/>
      </w:r>
      <w:r w:rsidRPr="00A64F3E">
        <w:rPr>
          <w:rStyle w:val="Hyperlink"/>
          <w:noProof/>
          <w:color w:val="auto"/>
          <w:u w:val="none"/>
        </w:rPr>
        <w:t>Setting of FFT window</w:t>
      </w:r>
      <w:r w:rsidRPr="00A64F3E">
        <w:rPr>
          <w:noProof/>
          <w:webHidden/>
        </w:rPr>
        <w:tab/>
      </w:r>
      <w:r>
        <w:rPr>
          <w:noProof/>
          <w:webHidden/>
        </w:rPr>
        <w:tab/>
      </w:r>
      <w:r w:rsidRPr="00A64F3E">
        <w:rPr>
          <w:noProof/>
          <w:webHidden/>
        </w:rPr>
        <w:t>2</w:t>
      </w:r>
      <w:r w:rsidR="00B11519">
        <w:rPr>
          <w:noProof/>
          <w:webHidden/>
        </w:rPr>
        <w:t>2</w:t>
      </w:r>
    </w:p>
    <w:p w:rsidR="00A64F3E" w:rsidRPr="00A64F3E" w:rsidRDefault="00A64F3E" w:rsidP="00B11519">
      <w:pPr>
        <w:pStyle w:val="TOC2"/>
        <w:spacing w:before="120"/>
        <w:rPr>
          <w:rFonts w:asciiTheme="minorHAnsi" w:eastAsiaTheme="minorEastAsia" w:hAnsiTheme="minorHAnsi" w:cstheme="minorBidi"/>
          <w:noProof/>
          <w:sz w:val="22"/>
          <w:szCs w:val="22"/>
          <w:lang w:eastAsia="zh-CN"/>
        </w:rPr>
      </w:pPr>
      <w:r w:rsidRPr="00A64F3E">
        <w:rPr>
          <w:rStyle w:val="Hyperlink"/>
          <w:noProof/>
          <w:color w:val="auto"/>
          <w:u w:val="none"/>
        </w:rPr>
        <w:t>3.6</w:t>
      </w:r>
      <w:r w:rsidRPr="00A64F3E">
        <w:rPr>
          <w:rFonts w:asciiTheme="minorHAnsi" w:eastAsiaTheme="minorEastAsia" w:hAnsiTheme="minorHAnsi" w:cstheme="minorBidi"/>
          <w:noProof/>
          <w:sz w:val="22"/>
          <w:szCs w:val="22"/>
          <w:lang w:eastAsia="zh-CN"/>
        </w:rPr>
        <w:tab/>
      </w:r>
      <w:r w:rsidRPr="00A64F3E">
        <w:rPr>
          <w:rStyle w:val="Hyperlink"/>
          <w:noProof/>
          <w:color w:val="auto"/>
          <w:u w:val="none"/>
        </w:rPr>
        <w:t>Protection ratios for analogue to digital interference</w:t>
      </w:r>
      <w:r w:rsidRPr="00A64F3E">
        <w:rPr>
          <w:noProof/>
          <w:webHidden/>
        </w:rPr>
        <w:tab/>
      </w:r>
      <w:r>
        <w:rPr>
          <w:noProof/>
          <w:webHidden/>
        </w:rPr>
        <w:tab/>
      </w:r>
      <w:r w:rsidRPr="00A64F3E">
        <w:rPr>
          <w:noProof/>
          <w:webHidden/>
        </w:rPr>
        <w:t>2</w:t>
      </w:r>
      <w:r w:rsidR="00B11519">
        <w:rPr>
          <w:noProof/>
          <w:webHidden/>
        </w:rPr>
        <w:t>5</w:t>
      </w:r>
    </w:p>
    <w:p w:rsidR="00A64F3E" w:rsidRPr="00A64F3E" w:rsidRDefault="00A64F3E" w:rsidP="00B11519">
      <w:pPr>
        <w:pStyle w:val="TOC2"/>
        <w:spacing w:before="120"/>
        <w:rPr>
          <w:rFonts w:asciiTheme="minorHAnsi" w:eastAsiaTheme="minorEastAsia" w:hAnsiTheme="minorHAnsi" w:cstheme="minorBidi"/>
          <w:noProof/>
          <w:sz w:val="22"/>
          <w:szCs w:val="22"/>
          <w:lang w:eastAsia="zh-CN"/>
        </w:rPr>
      </w:pPr>
      <w:r w:rsidRPr="00A64F3E">
        <w:rPr>
          <w:rStyle w:val="Hyperlink"/>
          <w:noProof/>
          <w:color w:val="auto"/>
          <w:u w:val="none"/>
        </w:rPr>
        <w:t>3.7</w:t>
      </w:r>
      <w:r w:rsidRPr="00A64F3E">
        <w:rPr>
          <w:rFonts w:asciiTheme="minorHAnsi" w:eastAsiaTheme="minorEastAsia" w:hAnsiTheme="minorHAnsi" w:cstheme="minorBidi"/>
          <w:noProof/>
          <w:sz w:val="22"/>
          <w:szCs w:val="22"/>
          <w:lang w:eastAsia="zh-CN"/>
        </w:rPr>
        <w:tab/>
      </w:r>
      <w:r w:rsidRPr="00A64F3E">
        <w:rPr>
          <w:rStyle w:val="Hyperlink"/>
          <w:noProof/>
          <w:color w:val="auto"/>
          <w:u w:val="none"/>
        </w:rPr>
        <w:t>Receiver characteristics to be specified</w:t>
      </w:r>
      <w:r w:rsidRPr="00A64F3E">
        <w:rPr>
          <w:noProof/>
          <w:webHidden/>
        </w:rPr>
        <w:tab/>
      </w:r>
      <w:r>
        <w:rPr>
          <w:noProof/>
          <w:webHidden/>
        </w:rPr>
        <w:tab/>
      </w:r>
      <w:r w:rsidRPr="00A64F3E">
        <w:rPr>
          <w:noProof/>
          <w:webHidden/>
        </w:rPr>
        <w:t>2</w:t>
      </w:r>
      <w:r w:rsidR="00B11519">
        <w:rPr>
          <w:noProof/>
          <w:webHidden/>
        </w:rPr>
        <w:t>5</w:t>
      </w:r>
    </w:p>
    <w:p w:rsidR="00A64F3E" w:rsidRPr="00A64F3E" w:rsidRDefault="00A64F3E" w:rsidP="00B11519">
      <w:pPr>
        <w:pStyle w:val="TOC2"/>
        <w:spacing w:before="120"/>
        <w:rPr>
          <w:rFonts w:asciiTheme="minorHAnsi" w:eastAsiaTheme="minorEastAsia" w:hAnsiTheme="minorHAnsi" w:cstheme="minorBidi"/>
          <w:noProof/>
          <w:sz w:val="22"/>
          <w:szCs w:val="22"/>
          <w:lang w:eastAsia="zh-CN"/>
        </w:rPr>
      </w:pPr>
      <w:r w:rsidRPr="00A64F3E">
        <w:rPr>
          <w:rStyle w:val="Hyperlink"/>
          <w:noProof/>
          <w:color w:val="auto"/>
          <w:u w:val="none"/>
        </w:rPr>
        <w:t>3.8</w:t>
      </w:r>
      <w:r w:rsidRPr="00A64F3E">
        <w:rPr>
          <w:rFonts w:asciiTheme="minorHAnsi" w:eastAsiaTheme="minorEastAsia" w:hAnsiTheme="minorHAnsi" w:cstheme="minorBidi"/>
          <w:noProof/>
          <w:sz w:val="22"/>
          <w:szCs w:val="22"/>
          <w:lang w:eastAsia="zh-CN"/>
        </w:rPr>
        <w:tab/>
      </w:r>
      <w:r w:rsidRPr="00A64F3E">
        <w:rPr>
          <w:rStyle w:val="Hyperlink"/>
          <w:noProof/>
          <w:color w:val="auto"/>
          <w:u w:val="none"/>
        </w:rPr>
        <w:t>GI Mask characteristics of receivers on the market</w:t>
      </w:r>
      <w:r w:rsidRPr="00A64F3E">
        <w:rPr>
          <w:noProof/>
          <w:webHidden/>
        </w:rPr>
        <w:tab/>
      </w:r>
      <w:r>
        <w:rPr>
          <w:noProof/>
          <w:webHidden/>
        </w:rPr>
        <w:tab/>
      </w:r>
      <w:r w:rsidRPr="00A64F3E">
        <w:rPr>
          <w:noProof/>
          <w:webHidden/>
        </w:rPr>
        <w:t>2</w:t>
      </w:r>
      <w:r w:rsidR="00B11519">
        <w:rPr>
          <w:noProof/>
          <w:webHidden/>
        </w:rPr>
        <w:t>6</w:t>
      </w:r>
    </w:p>
    <w:p w:rsidR="00A64F3E" w:rsidRPr="00A64F3E" w:rsidRDefault="00A64F3E" w:rsidP="00B11519">
      <w:pPr>
        <w:pStyle w:val="TOC1"/>
        <w:rPr>
          <w:rFonts w:asciiTheme="minorHAnsi" w:eastAsiaTheme="minorEastAsia" w:hAnsiTheme="minorHAnsi" w:cstheme="minorBidi"/>
          <w:noProof/>
          <w:sz w:val="22"/>
          <w:szCs w:val="22"/>
          <w:lang w:eastAsia="zh-CN"/>
        </w:rPr>
      </w:pPr>
      <w:r w:rsidRPr="00A64F3E">
        <w:rPr>
          <w:rStyle w:val="Hyperlink"/>
          <w:noProof/>
          <w:color w:val="auto"/>
          <w:u w:val="none"/>
        </w:rPr>
        <w:t>Chapter III – Fading</w:t>
      </w:r>
      <w:r w:rsidRPr="00A64F3E">
        <w:rPr>
          <w:noProof/>
          <w:webHidden/>
        </w:rPr>
        <w:tab/>
      </w:r>
      <w:r>
        <w:rPr>
          <w:noProof/>
          <w:webHidden/>
        </w:rPr>
        <w:tab/>
      </w:r>
      <w:r w:rsidRPr="00A64F3E">
        <w:rPr>
          <w:noProof/>
          <w:webHidden/>
        </w:rPr>
        <w:t>2</w:t>
      </w:r>
      <w:r w:rsidR="00B11519">
        <w:rPr>
          <w:noProof/>
          <w:webHidden/>
        </w:rPr>
        <w:t>6</w:t>
      </w:r>
    </w:p>
    <w:p w:rsidR="00A64F3E" w:rsidRPr="00A64F3E" w:rsidRDefault="00A64F3E" w:rsidP="00B11519">
      <w:pPr>
        <w:pStyle w:val="TOC1"/>
        <w:rPr>
          <w:rFonts w:asciiTheme="minorHAnsi" w:eastAsiaTheme="minorEastAsia" w:hAnsiTheme="minorHAnsi" w:cstheme="minorBidi"/>
          <w:noProof/>
          <w:sz w:val="22"/>
          <w:szCs w:val="22"/>
          <w:lang w:eastAsia="zh-CN"/>
        </w:rPr>
      </w:pPr>
      <w:r w:rsidRPr="00A64F3E">
        <w:rPr>
          <w:rStyle w:val="Hyperlink"/>
          <w:noProof/>
          <w:color w:val="auto"/>
          <w:u w:val="none"/>
        </w:rPr>
        <w:t xml:space="preserve">Appendix 1 </w:t>
      </w:r>
      <w:r>
        <w:rPr>
          <w:rStyle w:val="Hyperlink"/>
          <w:noProof/>
          <w:color w:val="auto"/>
          <w:u w:val="none"/>
        </w:rPr>
        <w:t>–</w:t>
      </w:r>
      <w:r w:rsidRPr="00A64F3E">
        <w:rPr>
          <w:rStyle w:val="Hyperlink"/>
          <w:noProof/>
          <w:color w:val="auto"/>
          <w:u w:val="none"/>
        </w:rPr>
        <w:t xml:space="preserve"> Fading margin for less than 1% of time (Kumada's law)</w:t>
      </w:r>
      <w:r w:rsidRPr="00A64F3E">
        <w:rPr>
          <w:noProof/>
          <w:webHidden/>
        </w:rPr>
        <w:tab/>
      </w:r>
      <w:r>
        <w:rPr>
          <w:noProof/>
          <w:webHidden/>
        </w:rPr>
        <w:tab/>
      </w:r>
      <w:r w:rsidRPr="00A64F3E">
        <w:rPr>
          <w:noProof/>
          <w:webHidden/>
        </w:rPr>
        <w:t>2</w:t>
      </w:r>
      <w:r w:rsidR="00B11519">
        <w:rPr>
          <w:noProof/>
          <w:webHidden/>
        </w:rPr>
        <w:t>8</w:t>
      </w:r>
    </w:p>
    <w:p w:rsidR="0019430A" w:rsidRDefault="0019430A" w:rsidP="00AE1A2E">
      <w:pPr>
        <w:pStyle w:val="Headingb"/>
        <w:rPr>
          <w:lang w:val="en-US" w:eastAsia="ja-JP"/>
        </w:rPr>
      </w:pPr>
      <w:r>
        <w:rPr>
          <w:lang w:val="en-US" w:eastAsia="ja-JP"/>
        </w:rPr>
        <w:br w:type="page"/>
      </w:r>
    </w:p>
    <w:p w:rsidR="00AE1A2E" w:rsidRPr="00AE1A2E" w:rsidRDefault="00AE1A2E" w:rsidP="00AE1A2E">
      <w:pPr>
        <w:pStyle w:val="Headingb"/>
        <w:rPr>
          <w:lang w:val="en-US" w:eastAsia="ja-JP"/>
        </w:rPr>
      </w:pPr>
      <w:r w:rsidRPr="00AE1A2E">
        <w:rPr>
          <w:lang w:val="en-US" w:eastAsia="ja-JP"/>
        </w:rPr>
        <w:lastRenderedPageBreak/>
        <w:t>Summary</w:t>
      </w:r>
      <w:bookmarkStart w:id="4" w:name="_GoBack"/>
      <w:bookmarkEnd w:id="4"/>
    </w:p>
    <w:p w:rsidR="00AE1A2E" w:rsidRPr="00AE1A2E" w:rsidRDefault="00AE1A2E" w:rsidP="008C3A5F">
      <w:pPr>
        <w:rPr>
          <w:lang w:val="en-US"/>
        </w:rPr>
      </w:pPr>
      <w:r w:rsidRPr="00AE1A2E">
        <w:rPr>
          <w:lang w:val="en-US"/>
        </w:rPr>
        <w:t xml:space="preserve">This Report provides detailed considerations on receiver characteristics under </w:t>
      </w:r>
      <w:r w:rsidR="008C3A5F">
        <w:rPr>
          <w:lang w:val="en-US"/>
        </w:rPr>
        <w:t>single frequency network (</w:t>
      </w:r>
      <w:smartTag w:uri="urn:schemas-microsoft-com:office:smarttags" w:element="stockticker">
        <w:r w:rsidRPr="00AE1A2E">
          <w:rPr>
            <w:lang w:val="en-US"/>
          </w:rPr>
          <w:t>SFN</w:t>
        </w:r>
        <w:r w:rsidR="008C3A5F">
          <w:rPr>
            <w:lang w:val="en-US"/>
          </w:rPr>
          <w:t>)</w:t>
        </w:r>
      </w:smartTag>
      <w:r w:rsidRPr="00AE1A2E">
        <w:rPr>
          <w:lang w:val="en-US"/>
        </w:rPr>
        <w:t xml:space="preserve"> conditions for ISDB-T system. It introduces new technical parameters that dominate receiver performances, in addition to the conventional planning parameters. The new parameters are </w:t>
      </w:r>
      <w:r w:rsidR="008C3A5F" w:rsidRPr="00AE1A2E">
        <w:rPr>
          <w:lang w:val="en-US"/>
        </w:rPr>
        <w:t xml:space="preserve">amplitude proportional noise </w:t>
      </w:r>
      <w:r w:rsidR="008C3A5F">
        <w:rPr>
          <w:lang w:val="en-US"/>
        </w:rPr>
        <w:t>(</w:t>
      </w:r>
      <w:r w:rsidRPr="00AE1A2E">
        <w:rPr>
          <w:lang w:val="en-US"/>
        </w:rPr>
        <w:t>APN), FFT window setting margin and interpolation filter characteristics used for reference carrier recovery. Using these parameters, the overall receiver characteristics can be expressed by a single parameter called guard interval mask characteristics, which is useful in estimating whether or not the signal is received correctly.</w:t>
      </w:r>
    </w:p>
    <w:p w:rsidR="00AE1A2E" w:rsidRPr="00AE1A2E" w:rsidRDefault="00AE1A2E" w:rsidP="00AE1A2E">
      <w:pPr>
        <w:snapToGrid w:val="0"/>
        <w:spacing w:beforeLines="50"/>
        <w:rPr>
          <w:lang w:val="en-US"/>
        </w:rPr>
      </w:pPr>
      <w:r w:rsidRPr="00AE1A2E">
        <w:rPr>
          <w:lang w:val="en-US"/>
        </w:rPr>
        <w:t xml:space="preserve">Furthermore, the Report gives a reference receiver characteristic that would be applied in frequency planning and/or network design of ISDB-T based broadcasting systems. The calculation method for </w:t>
      </w:r>
      <w:smartTag w:uri="urn:schemas-microsoft-com:office:smarttags" w:element="stockticker">
        <w:r w:rsidRPr="00AE1A2E">
          <w:rPr>
            <w:lang w:val="en-US"/>
          </w:rPr>
          <w:t>SFN</w:t>
        </w:r>
      </w:smartTag>
      <w:r w:rsidRPr="00AE1A2E">
        <w:rPr>
          <w:lang w:val="en-US"/>
        </w:rPr>
        <w:t xml:space="preserve"> reception and the reference receiver characteristics have been established in ARIB TR-B14, which is successfully applied in planning and designing of broadcasting networks in Japan.</w:t>
      </w:r>
    </w:p>
    <w:p w:rsidR="00AE1A2E" w:rsidRPr="00AE1A2E" w:rsidRDefault="00AE1A2E" w:rsidP="00AE1A2E">
      <w:pPr>
        <w:rPr>
          <w:lang w:val="en-US"/>
        </w:rPr>
      </w:pPr>
      <w:r w:rsidRPr="00AE1A2E">
        <w:rPr>
          <w:lang w:val="en-US"/>
        </w:rPr>
        <w:t xml:space="preserve">It is shown that </w:t>
      </w:r>
      <w:smartTag w:uri="urn:schemas-microsoft-com:office:smarttags" w:element="stockticker">
        <w:r w:rsidRPr="00AE1A2E">
          <w:rPr>
            <w:lang w:val="en-US"/>
          </w:rPr>
          <w:t>SFN</w:t>
        </w:r>
      </w:smartTag>
      <w:r w:rsidRPr="00AE1A2E">
        <w:rPr>
          <w:lang w:val="en-US"/>
        </w:rPr>
        <w:t xml:space="preserve"> does not work unconditionally, but works well only when the reception signals are kept under certain conditions in terms of reception voltages, DURs, delays between main and </w:t>
      </w:r>
      <w:smartTag w:uri="urn:schemas-microsoft-com:office:smarttags" w:element="stockticker">
        <w:r w:rsidRPr="00AE1A2E">
          <w:rPr>
            <w:lang w:val="en-US"/>
          </w:rPr>
          <w:t>SFN</w:t>
        </w:r>
      </w:smartTag>
      <w:r w:rsidRPr="00AE1A2E">
        <w:rPr>
          <w:lang w:val="en-US"/>
        </w:rPr>
        <w:t xml:space="preserve"> signals and so on.</w:t>
      </w:r>
    </w:p>
    <w:p w:rsidR="00AE1A2E" w:rsidRPr="00AE1A2E" w:rsidRDefault="00AE1A2E" w:rsidP="00AE1A2E">
      <w:pPr>
        <w:pStyle w:val="Heading1"/>
        <w:rPr>
          <w:lang w:val="en-US"/>
        </w:rPr>
      </w:pPr>
      <w:bookmarkStart w:id="5" w:name="_Toc285704384"/>
      <w:r w:rsidRPr="00AE1A2E">
        <w:rPr>
          <w:lang w:val="en-US"/>
        </w:rPr>
        <w:t xml:space="preserve">Chapter I – </w:t>
      </w:r>
      <w:smartTag w:uri="urn:schemas-microsoft-com:office:smarttags" w:element="stockticker">
        <w:r w:rsidRPr="00AE1A2E">
          <w:rPr>
            <w:lang w:val="en-US"/>
          </w:rPr>
          <w:t>SFN</w:t>
        </w:r>
      </w:smartTag>
      <w:r w:rsidRPr="00AE1A2E">
        <w:rPr>
          <w:lang w:val="en-US"/>
        </w:rPr>
        <w:t xml:space="preserve"> with delays less than guard interval duration</w:t>
      </w:r>
      <w:bookmarkEnd w:id="5"/>
    </w:p>
    <w:p w:rsidR="00AE1A2E" w:rsidRPr="00AE1A2E" w:rsidRDefault="00AE1A2E" w:rsidP="008C3A5F">
      <w:pPr>
        <w:rPr>
          <w:lang w:val="en-US"/>
        </w:rPr>
      </w:pPr>
      <w:r w:rsidRPr="00AE1A2E">
        <w:rPr>
          <w:lang w:val="en-US"/>
        </w:rPr>
        <w:t xml:space="preserve">First we will derive the condition that gives </w:t>
      </w:r>
      <w:r w:rsidR="008C3A5F">
        <w:rPr>
          <w:lang w:val="en-US"/>
        </w:rPr>
        <w:t>single frequency network (</w:t>
      </w:r>
      <w:smartTag w:uri="urn:schemas-microsoft-com:office:smarttags" w:element="stockticker">
        <w:r w:rsidRPr="00AE1A2E">
          <w:rPr>
            <w:lang w:val="en-US"/>
          </w:rPr>
          <w:t>SFN</w:t>
        </w:r>
        <w:r w:rsidR="008C3A5F">
          <w:rPr>
            <w:lang w:val="en-US"/>
          </w:rPr>
          <w:t>)</w:t>
        </w:r>
      </w:smartTag>
      <w:r w:rsidRPr="00AE1A2E">
        <w:rPr>
          <w:lang w:val="en-US"/>
        </w:rPr>
        <w:t xml:space="preserve"> failure when a single </w:t>
      </w:r>
      <w:smartTag w:uri="urn:schemas-microsoft-com:office:smarttags" w:element="stockticker">
        <w:r w:rsidRPr="00AE1A2E">
          <w:rPr>
            <w:lang w:val="en-US"/>
          </w:rPr>
          <w:t>SFN</w:t>
        </w:r>
      </w:smartTag>
      <w:r w:rsidRPr="00AE1A2E">
        <w:rPr>
          <w:lang w:val="en-US"/>
        </w:rPr>
        <w:t xml:space="preserve"> wave exists. Then, we will discuss about the conditions when multiple </w:t>
      </w:r>
      <w:smartTag w:uri="urn:schemas-microsoft-com:office:smarttags" w:element="stockticker">
        <w:r w:rsidRPr="00AE1A2E">
          <w:rPr>
            <w:lang w:val="en-US"/>
          </w:rPr>
          <w:t>SFN</w:t>
        </w:r>
      </w:smartTag>
      <w:r w:rsidRPr="00AE1A2E">
        <w:rPr>
          <w:lang w:val="en-US"/>
        </w:rPr>
        <w:t xml:space="preserve"> waves exist. Also we will give some considerations on the receiver characteristics that are necessary to estimate the area of failure. We call </w:t>
      </w:r>
      <w:smartTag w:uri="urn:schemas-microsoft-com:office:smarttags" w:element="stockticker">
        <w:r w:rsidRPr="00AE1A2E">
          <w:rPr>
            <w:lang w:val="en-US"/>
          </w:rPr>
          <w:t>SFN</w:t>
        </w:r>
      </w:smartTag>
      <w:r w:rsidRPr="00AE1A2E">
        <w:rPr>
          <w:lang w:val="en-US"/>
        </w:rPr>
        <w:t xml:space="preserve"> with delays less than guard interval duration as “inner-GI </w:t>
      </w:r>
      <w:smartTag w:uri="urn:schemas-microsoft-com:office:smarttags" w:element="stockticker">
        <w:r w:rsidRPr="00AE1A2E">
          <w:rPr>
            <w:lang w:val="en-US"/>
          </w:rPr>
          <w:t>SFN</w:t>
        </w:r>
      </w:smartTag>
      <w:r w:rsidRPr="00AE1A2E">
        <w:rPr>
          <w:lang w:val="en-US"/>
        </w:rPr>
        <w:t>” in short.</w:t>
      </w:r>
    </w:p>
    <w:p w:rsidR="00AE1A2E" w:rsidRPr="00AE1A2E" w:rsidRDefault="00AE1A2E" w:rsidP="00AE1A2E">
      <w:pPr>
        <w:pStyle w:val="Heading1"/>
        <w:rPr>
          <w:lang w:val="en-US"/>
        </w:rPr>
      </w:pPr>
      <w:bookmarkStart w:id="6" w:name="_Toc285704385"/>
      <w:r w:rsidRPr="00AE1A2E">
        <w:rPr>
          <w:lang w:val="en-US"/>
        </w:rPr>
        <w:t>1</w:t>
      </w:r>
      <w:r w:rsidRPr="00AE1A2E">
        <w:rPr>
          <w:lang w:val="en-US"/>
        </w:rPr>
        <w:tab/>
        <w:t xml:space="preserve">In the case of a single </w:t>
      </w:r>
      <w:smartTag w:uri="urn:schemas-microsoft-com:office:smarttags" w:element="stockticker">
        <w:r w:rsidRPr="00AE1A2E">
          <w:rPr>
            <w:lang w:val="en-US"/>
          </w:rPr>
          <w:t>SFN</w:t>
        </w:r>
      </w:smartTag>
      <w:r w:rsidRPr="00AE1A2E">
        <w:rPr>
          <w:lang w:val="en-US"/>
        </w:rPr>
        <w:t xml:space="preserve"> wave</w:t>
      </w:r>
      <w:bookmarkEnd w:id="6"/>
    </w:p>
    <w:p w:rsidR="00AE1A2E" w:rsidRPr="00AE1A2E" w:rsidRDefault="00AE1A2E" w:rsidP="001807BC">
      <w:pPr>
        <w:snapToGrid w:val="0"/>
        <w:spacing w:beforeLines="50"/>
        <w:rPr>
          <w:lang w:val="en-US"/>
        </w:rPr>
      </w:pPr>
      <w:r w:rsidRPr="00AE1A2E">
        <w:rPr>
          <w:lang w:val="en-US"/>
        </w:rPr>
        <w:t xml:space="preserve">The received signal exhibits ripples in frequency response when the desired signal is received with </w:t>
      </w:r>
      <w:smartTag w:uri="urn:schemas-microsoft-com:office:smarttags" w:element="stockticker">
        <w:r w:rsidRPr="00AE1A2E">
          <w:rPr>
            <w:lang w:val="en-US"/>
          </w:rPr>
          <w:t>SFN</w:t>
        </w:r>
      </w:smartTag>
      <w:r w:rsidRPr="00AE1A2E">
        <w:rPr>
          <w:lang w:val="en-US"/>
        </w:rPr>
        <w:t xml:space="preserve"> waves. In this case, the </w:t>
      </w:r>
      <w:r w:rsidR="008C3A5F" w:rsidRPr="00AE1A2E">
        <w:rPr>
          <w:lang w:val="en-US"/>
        </w:rPr>
        <w:t xml:space="preserve">bit error rates </w:t>
      </w:r>
      <w:r w:rsidR="008C3A5F">
        <w:rPr>
          <w:lang w:val="en-US"/>
        </w:rPr>
        <w:t>(</w:t>
      </w:r>
      <w:r w:rsidRPr="00AE1A2E">
        <w:rPr>
          <w:lang w:val="en-US"/>
        </w:rPr>
        <w:t xml:space="preserve">BER) of the OFDM carriers positioned at peaks in frequency response becomes better, because the input signal levels are high for those carriers. On the other hand, the BER of the carriers positioned at dips in frequency response become worse because the input levels are low. We can estimate the occurrence of </w:t>
      </w:r>
      <w:smartTag w:uri="urn:schemas-microsoft-com:office:smarttags" w:element="stockticker">
        <w:r w:rsidRPr="00AE1A2E">
          <w:rPr>
            <w:lang w:val="en-US"/>
          </w:rPr>
          <w:t>SFN</w:t>
        </w:r>
      </w:smartTag>
      <w:r w:rsidRPr="00AE1A2E">
        <w:rPr>
          <w:lang w:val="en-US"/>
        </w:rPr>
        <w:t xml:space="preserve"> failure by calculating the BERs for every carrier and summing up them to check whether or not the total BER is worse than the required value.</w:t>
      </w:r>
    </w:p>
    <w:p w:rsidR="00AE1A2E" w:rsidRPr="00AE1A2E" w:rsidRDefault="00AE1A2E" w:rsidP="008C3A5F">
      <w:pPr>
        <w:snapToGrid w:val="0"/>
        <w:spacing w:beforeLines="50"/>
        <w:rPr>
          <w:lang w:val="en-US"/>
        </w:rPr>
      </w:pPr>
      <w:r w:rsidRPr="00AE1A2E">
        <w:rPr>
          <w:lang w:val="en-US"/>
        </w:rPr>
        <w:t xml:space="preserve">Figure 1 shows an example of frequency response of received signal. Figure </w:t>
      </w:r>
      <w:r w:rsidR="008C3A5F">
        <w:rPr>
          <w:lang w:val="en-US"/>
        </w:rPr>
        <w:t>1</w:t>
      </w:r>
      <w:r w:rsidRPr="00AE1A2E">
        <w:rPr>
          <w:lang w:val="en-US"/>
        </w:rPr>
        <w:t>a) is the case where the desired signal is just at the level that gives the required carrier-to-noise ratios</w:t>
      </w:r>
      <w:r w:rsidR="008C3A5F">
        <w:rPr>
          <w:lang w:val="en-US"/>
        </w:rPr>
        <w:t xml:space="preserve"> (</w:t>
      </w:r>
      <w:r w:rsidR="008C3A5F" w:rsidRPr="00AE1A2E">
        <w:rPr>
          <w:lang w:val="en-US"/>
        </w:rPr>
        <w:t>CNR</w:t>
      </w:r>
      <w:r w:rsidRPr="00AE1A2E">
        <w:rPr>
          <w:lang w:val="en-US"/>
        </w:rPr>
        <w:t xml:space="preserve">). In this example, we assume the total BER being worse than the required value, as there are many carriers of which BER is worse than the reference value. If we increase the levels of both desired and </w:t>
      </w:r>
      <w:smartTag w:uri="urn:schemas-microsoft-com:office:smarttags" w:element="stockticker">
        <w:r w:rsidRPr="00AE1A2E">
          <w:rPr>
            <w:lang w:val="en-US"/>
          </w:rPr>
          <w:t>SFN</w:t>
        </w:r>
      </w:smartTag>
      <w:r w:rsidRPr="00AE1A2E">
        <w:rPr>
          <w:lang w:val="en-US"/>
        </w:rPr>
        <w:t xml:space="preserve"> signals, the number of carriers having worse BER is decreased, and then the signal is correctly received, as shown in Fig</w:t>
      </w:r>
      <w:r w:rsidR="008C3A5F">
        <w:rPr>
          <w:lang w:val="en-US"/>
        </w:rPr>
        <w:t>. 1</w:t>
      </w:r>
      <w:r w:rsidRPr="00AE1A2E">
        <w:rPr>
          <w:lang w:val="en-US"/>
        </w:rPr>
        <w:t xml:space="preserve">b). The </w:t>
      </w:r>
      <w:smartTag w:uri="urn:schemas-microsoft-com:office:smarttags" w:element="stockticker">
        <w:r w:rsidRPr="00AE1A2E">
          <w:rPr>
            <w:lang w:val="en-US"/>
          </w:rPr>
          <w:t>SFN</w:t>
        </w:r>
      </w:smartTag>
      <w:r w:rsidRPr="00AE1A2E">
        <w:rPr>
          <w:lang w:val="en-US"/>
        </w:rPr>
        <w:t xml:space="preserve"> failure takes place</w:t>
      </w:r>
      <w:r w:rsidR="008C3A5F">
        <w:rPr>
          <w:lang w:val="en-US"/>
        </w:rPr>
        <w:t xml:space="preserve"> depending not only on the </w:t>
      </w:r>
      <w:r w:rsidR="008C3A5F" w:rsidRPr="00AE1A2E">
        <w:rPr>
          <w:lang w:val="en-US"/>
        </w:rPr>
        <w:t>desired to undesired ratios</w:t>
      </w:r>
      <w:r w:rsidR="008C3A5F">
        <w:rPr>
          <w:lang w:val="en-US"/>
        </w:rPr>
        <w:t xml:space="preserve"> (DUR</w:t>
      </w:r>
      <w:r w:rsidRPr="00AE1A2E">
        <w:rPr>
          <w:lang w:val="en-US"/>
        </w:rPr>
        <w:t>) but also on the levels of the received signal itself.</w:t>
      </w:r>
    </w:p>
    <w:p w:rsidR="0019430A" w:rsidRDefault="0019430A" w:rsidP="00AE1A2E">
      <w:pPr>
        <w:pStyle w:val="FigureNo"/>
        <w:rPr>
          <w:lang w:val="en-US"/>
        </w:rPr>
      </w:pPr>
      <w:r>
        <w:rPr>
          <w:lang w:val="en-US"/>
        </w:rPr>
        <w:br w:type="page"/>
      </w:r>
    </w:p>
    <w:p w:rsidR="00AE1A2E" w:rsidRPr="00AE1A2E" w:rsidRDefault="00AE1A2E" w:rsidP="00AE1A2E">
      <w:pPr>
        <w:pStyle w:val="FigureNo"/>
        <w:rPr>
          <w:lang w:val="en-US"/>
        </w:rPr>
      </w:pPr>
      <w:r w:rsidRPr="00AE1A2E">
        <w:rPr>
          <w:lang w:val="en-US"/>
        </w:rPr>
        <w:lastRenderedPageBreak/>
        <w:t>Figure 1</w:t>
      </w:r>
    </w:p>
    <w:p w:rsidR="00AE1A2E" w:rsidRPr="00AE1A2E" w:rsidRDefault="00F2703C" w:rsidP="00AE1A2E">
      <w:pPr>
        <w:pStyle w:val="Figuretitle"/>
        <w:rPr>
          <w:lang w:val="en-US"/>
        </w:rPr>
      </w:pPr>
      <w:r>
        <w:rPr>
          <w:noProof/>
          <w:lang w:val="en-US" w:eastAsia="zh-CN"/>
        </w:rPr>
        <w:pict>
          <v:group id="Group 525" o:spid="_x0000_s1026" style="position:absolute;left:0;text-align:left;margin-left:11.45pt;margin-top:29.05pt;width:457.75pt;height:262.7pt;z-index:251670528" coordorigin="1418,1538" coordsize="9155,52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">
            <v:group id="Group 526" o:spid="_x0000_s1027" style="position:absolute;left:5982;top:1538;width:4591;height:5254" coordorigin="5982,1538" coordsize="4591,5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group id="Group 527" o:spid="_x0000_s1028" style="position:absolute;left:5982;top:1538;width:4591;height:4590" coordorigin="5982,1538" coordsize="4591,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Picture 528" o:spid="_x0000_s1029" type="#_x0000_t75" style="position:absolute;left:5982;top:1538;width:4591;height:4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MTw3HAAAA3AAAAA8AAABkcnMvZG93bnJldi54bWxEj0FrAjEQhe8F/0OYQm81WxFrt0ZRW2Wl&#10;SNXqfdiMm203k2WT6vrvG6HgbYb35n1vRpPWVuJEjS8dK3jqJiCIc6dLLhTsvxaPQxA+IGusHJOC&#10;C3mYjDt3I0y1O/OWTrtQiBjCPkUFJoQ6ldLnhiz6rquJo3Z0jcUQ16aQusFzDLeV7CXJQFosORIM&#10;1jQ3lP/sfm2EbGbvn4tVf7/6eBs8m2y5zg7fa6Ue7tvpK4hAbbiZ/68zHev3X+D6TJxAj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HMTw3HAAAA3AAAAA8AAAAAAAAAAAAA&#10;AAAAnwIAAGRycy9kb3ducmV2LnhtbFBLBQYAAAAABAAEAPcAAACTAwAAAAA=&#10;">
                  <v:imagedata r:id="rId15" o:title=""/>
                </v:shape>
                <v:line id="Line 529" o:spid="_x0000_s1030" style="position:absolute;visibility:visible;mso-wrap-style:square" from="8205,2629" to="8206,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ovw8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Si/DxwAAANwAAAAPAAAAAAAA&#10;AAAAAAAAAKECAABkcnMvZG93bnJldi54bWxQSwUGAAAAAAQABAD5AAAAlQMAAAAA&#10;"/>
                <v:line id="Line 530" o:spid="_x0000_s1031" style="position:absolute;visibility:visible;mso-wrap-style:square" from="8685,2644" to="8686,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aKWMQAAADcAAAADwAAAGRycy9kb3ducmV2LnhtbERPTWvCQBC9F/wPyxR6qxstD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opYxAAAANwAAAAPAAAAAAAAAAAA&#10;AAAAAKECAABkcnMvZG93bnJldi54bWxQSwUGAAAAAAQABAD5AAAAkgMAAAAA&#10;"/>
                <v:line id="Line 531" o:spid="_x0000_s1032" style="position:absolute;visibility:visible;mso-wrap-style:square" from="8205,2726" to="8685,2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94MMAAADcAAAADwAAAGRycy9kb3ducmV2LnhtbERPS2vCQBC+F/oflil4aza1tEh0lVJQ&#10;chHxgecxOyax2dmY3WZjf71bKPQ2H99zZovBNKKnztWWFbwkKQjiwuqaSwWH/fJ5AsJ5ZI2NZVJw&#10;IweL+ePDDDNtA2+p3/lSxBB2GSqovG8zKV1RkUGX2JY4cmfbGfQRdqXUHYYYbho5TtN3abDm2FBh&#10;S58VFV+7b6MgDT8reZF53W/y9TW0p3AcX4NSo6fhYwrC0+D/xX/uXMf5b6/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lfeDDAAAA3AAAAA8AAAAAAAAAAAAA&#10;AAAAoQIAAGRycy9kb3ducmV2LnhtbFBLBQYAAAAABAAEAPkAAACRAwAAAAA=&#10;">
                  <v:stroke startarrow="block" endarrow="block"/>
                </v:line>
                <v:line id="Line 532" o:spid="_x0000_s1033" style="position:absolute;visibility:visible;mso-wrap-style:square" from="8205,2238" to="8419,2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nQ88MAAADcAAAADwAAAGRycy9kb3ducmV2LnhtbERPzWrCQBC+F3yHZQQvRTeWam2aVaQg&#10;SA8FYx9gzE6SxexszK4x9um7hUJv8/H9TrYZbCN66rxxrGA+S0AQF04brhR8HXfTFQgfkDU2jknB&#10;nTxs1qOHDFPtbnygPg+ViCHsU1RQh9CmUvqiJot+5lriyJWusxgi7CqpO7zFcNvIpyRZSouGY0ON&#10;Lb3XVJzzq1WwMJfLS3n9bPrtB76e7PejOUlSajIetm8gAg3hX/zn3us4f/EMv8/EC+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Z0PPDAAAA3AAAAA8AAAAAAAAAAAAA&#10;AAAAoQIAAGRycy9kb3ducmV2LnhtbFBLBQYAAAAABAAEAPkAAACRAwAAAAA=&#10;">
                  <v:stroke endarrow="open"/>
                </v:line>
                <v:rect id="Rectangle 533" o:spid="_x0000_s1034" style="position:absolute;left:6344;top:5724;width:434;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v5bcYA&#10;AADcAAAADwAAAGRycy9kb3ducmV2LnhtbERP30sCQRB+D/oflgl8Cd3NUux0lYqKFFSyFHwbbqe7&#10;w9vZY3fTq7++DYLe5uP7OZNZa2txJB8qxxquegoEce5MxYWG97en7ghEiMgGa8ek4YsCzKbnZxPM&#10;jDvxKx03sRAphEOGGsoYm0zKkJdkMfRcQ5y4D+ctxgR9IY3HUwq3tewrNZQWK04NJTb0UFJ+2Hxa&#10;Davl5Xa9v9ktrL++fZ7L+0f1fVBady7auzGISG38F/+5X0yaPxjA7zPpAj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v5bcYAAADcAAAADwAAAAAAAAAAAAAAAACYAgAAZHJz&#10;L2Rvd25yZXYueG1sUEsFBgAAAAAEAAQA9QAAAIsDAAAAAA==&#10;" stroked="f">
                  <v:textbox inset="5.85pt,.7pt,5.85pt,.7pt"/>
                </v:rect>
                <v:rect id="Rectangle 534" o:spid="_x0000_s1035" style="position:absolute;left:6091;top:5567;width:436;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lnGsYA&#10;AADcAAAADwAAAGRycy9kb3ducmV2LnhtbERP30sCQRB+D/oflgl8Cd3NUux0lYqKElSyFHwbbqe7&#10;w9vZY3fTq7++DYTe5uP7OZNZa2txIB8qxxquegoEce5MxYWGj/en7ghEiMgGa8ek4ZsCzKbnZxPM&#10;jDvyGx3WsRAphEOGGsoYm0zKkJdkMfRcQ5y4T+ctxgR9IY3HYwq3tewrNZQWK04NJTb0UFK+X39Z&#10;DcvF5Wa1u9nOrb++fX6V94/qZ6+07ly0d2MQkdr4Lz65X0yaPxjC3zPpAj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lnGsYAAADcAAAADwAAAAAAAAAAAAAAAACYAgAAZHJz&#10;L2Rvd25yZXYueG1sUEsFBgAAAAAEAAQA9QAAAIsDAAAAAA==&#10;" stroked="f">
                  <v:textbox inset="5.85pt,.7pt,5.85pt,.7pt"/>
                </v:rect>
                <v:line id="Line 535" o:spid="_x0000_s1036" style="position:absolute;visibility:visible;mso-wrap-style:square" from="6681,2579" to="10164,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kqOsIAAADcAAAADwAAAGRycy9kb3ducmV2LnhtbESPQWsCMRCF7wX/Qxiht27WQlVWo4gg&#10;7a2sCl7HzbhZ3UyWJHW3/94Ihd5meG/e92a5Hmwr7uRD41jBJMtBEFdON1wrOB52b3MQISJrbB2T&#10;gl8KsF6NXpZYaNdzSfd9rEUK4VCgAhNjV0gZKkMWQ+Y64qRdnLcY0+prqT32Kdy28j3Pp9Jiw4lg&#10;sKOtoeq2/7GJW9Ln1ftpP3Cozt9X2pTm1Cv1Oh42CxCRhvhv/rv+0qn+xwyez6QJ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9kqOsIAAADcAAAADwAAAAAAAAAAAAAA&#10;AAChAgAAZHJzL2Rvd25yZXYueG1sUEsFBgAAAAAEAAQA+QAAAJADAAAAAA==&#10;" strokeweight="1pt">
                  <v:stroke dashstyle="dash"/>
                </v:line>
                <v:shapetype id="_x0000_t202" coordsize="21600,21600" o:spt="202" path="m,l,21600r21600,l21600,xe">
                  <v:stroke joinstyle="miter"/>
                  <v:path gradientshapeok="t" o:connecttype="rect"/>
                </v:shapetype>
                <v:shape id="Text Box 536" o:spid="_x0000_s1037" type="#_x0000_t202" style="position:absolute;left:6721;top:2647;width:1214;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V50sMA&#10;AADcAAAADwAAAGRycy9kb3ducmV2LnhtbESPQUvDQBCF70L/wzIFb3ZTQZHYbdFSiyehjeB1yI7Z&#10;aHY2ZtYk/nvnIHib4b1575vNbo6dGWmQNrGD9aoAQ1wn33Lj4LV6uroDIxnZY5eYHPyQwG67uNhg&#10;6dPEJxrPuTEawlKig5BzX1ordaCIsko9sWrvaYiYdR0a6wecNDx29roobm3ElrUhYE/7QPXn+Ts6&#10;+JKxChWd5OPYv8mheTlOh8fo3OVyfrgHk2nO/+a/62ev+DdKq8/oBHb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V50sMAAADcAAAADwAAAAAAAAAAAAAAAACYAgAAZHJzL2Rv&#10;d25yZXYueG1sUEsFBgAAAAAEAAQA9QAAAIgDAAAAAA==&#10;" stroked="f">
                  <v:textbox style="mso-fit-shape-to-text:t" inset="1mm,0,1mm,0">
                    <w:txbxContent>
                      <w:p w:rsidR="00E8774A" w:rsidRPr="002C09CE" w:rsidRDefault="00E8774A" w:rsidP="00AE1A2E">
                        <w:pPr>
                          <w:snapToGrid w:val="0"/>
                          <w:spacing w:before="0"/>
                          <w:jc w:val="center"/>
                          <w:rPr>
                            <w:rFonts w:ascii="Arial Narrow" w:eastAsia="MS PGothic" w:hAnsi="Arial Narrow"/>
                            <w:sz w:val="20"/>
                          </w:rPr>
                        </w:pPr>
                        <w:r w:rsidRPr="002C09CE">
                          <w:rPr>
                            <w:rFonts w:ascii="Arial Narrow" w:eastAsia="MS PGothic" w:hAnsi="Arial Narrow"/>
                            <w:sz w:val="20"/>
                          </w:rPr>
                          <w:t>level increased</w:t>
                        </w:r>
                      </w:p>
                    </w:txbxContent>
                  </v:textbox>
                </v:shape>
                <v:line id="Line 537" o:spid="_x0000_s1038" style="position:absolute;visibility:visible;mso-wrap-style:square" from="10056,2580" to="10056,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1KCsMAAADcAAAADwAAAGRycy9kb3ducmV2LnhtbERPS2vCQBC+F/oflil4azYVWmp0lVJQ&#10;chHxgecxOyax2dmY3WZjf71bKPQ2H99zZovBNKKnztWWFbwkKQjiwuqaSwWH/fL5HYTzyBoby6Tg&#10;Rg4W88eHGWbaBt5Sv/OliCHsMlRQed9mUrqiIoMusS1x5M62M+gj7EqpOwwx3DRynKZv0mDNsaHC&#10;lj4rKr5230ZBGn5W8iLzut/k62toT+E4vgalRk/DxxSEp8H/i//cuY7zXyf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NSgrDAAAA3AAAAA8AAAAAAAAAAAAA&#10;AAAAoQIAAGRycy9kb3ducmV2LnhtbFBLBQYAAAAABAAEAPkAAACRAwAAAAA=&#10;">
                  <v:stroke startarrow="block" endarrow="block"/>
                </v:line>
                <v:shape id="Text Box 538" o:spid="_x0000_s1039" type="#_x0000_t202" style="position:absolute;left:8967;top:3342;width:1235;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a8sEA&#10;AADcAAAADwAAAGRycy9kb3ducmV2LnhtbERPTWvCQBC9F/oflhF6qxs9iERXaUWlp4Km0OuQHbPR&#10;7Gya2Sbpv+8Khd7m8T5nvR19o3rqpA5sYDbNQBGXwdZcGfgoDs9LUBKRLTaBycAPCWw3jw9rzG0Y&#10;+ET9OVYqhbDkaMDF2OZaS+nIo0xDS5y4S+g8xgS7StsOhxTuGz3PsoX2WHNqcNjSzlF5O397A1/S&#10;F66gk1yP7afsq/fjsH/1xjxNxpcVqEhj/Bf/ud9smr+Ywf2ZdIH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DGvLBAAAA3AAAAA8AAAAAAAAAAAAAAAAAmAIAAGRycy9kb3du&#10;cmV2LnhtbFBLBQYAAAAABAAEAPUAAACGAwAAAAA=&#10;" stroked="f">
                  <v:textbox style="mso-fit-shape-to-text:t" inset="1mm,0,1mm,0">
                    <w:txbxContent>
                      <w:p w:rsidR="00E8774A" w:rsidRPr="002C09CE" w:rsidRDefault="00E8774A" w:rsidP="00AE1A2E">
                        <w:pPr>
                          <w:snapToGrid w:val="0"/>
                          <w:spacing w:before="0"/>
                          <w:jc w:val="center"/>
                          <w:rPr>
                            <w:rFonts w:ascii="Arial Narrow" w:eastAsia="MS PGothic" w:hAnsi="Arial Narrow"/>
                            <w:sz w:val="20"/>
                          </w:rPr>
                        </w:pPr>
                        <w:r w:rsidRPr="002C09CE">
                          <w:rPr>
                            <w:rFonts w:ascii="Arial Narrow" w:eastAsia="MS PGothic" w:hAnsi="Arial Narrow"/>
                            <w:sz w:val="20"/>
                          </w:rPr>
                          <w:t>CNR increased</w:t>
                        </w:r>
                      </w:p>
                    </w:txbxContent>
                  </v:textbox>
                </v:shape>
                <v:shape id="Text Box 539" o:spid="_x0000_s1040" type="#_x0000_t202" style="position:absolute;left:7561;top:5230;width:2613;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M7cMA&#10;AADcAAAADwAAAGRycy9kb3ducmV2LnhtbERPTWvCQBC9F/oflil4qxtzkJK6ipWGegi0sT3U25Ad&#10;s6HZ2ZBdk/jv3YLgbR7vc1abybZioN43jhUs5gkI4srphmsFP9/58wsIH5A1to5JwYU8bNaPDyvM&#10;tBu5pOEQahFD2GeowITQZVL6ypBFP3cdceROrrcYIuxrqXscY7htZZokS2mx4dhgsKOdoervcLYK&#10;fo/jPnwNTbF9/9C5t9Z8vhWlUrOnafsKItAU7uKbe6/j/GUK/8/EC+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CM7cMAAADcAAAADwAAAAAAAAAAAAAAAACYAgAAZHJzL2Rv&#10;d25yZXYueG1sUEsFBgAAAAAEAAQA9QAAAIgDAAAAAA==&#10;">
                  <v:shadow on="t"/>
                  <v:textbox style="mso-fit-shape-to-text:t" inset="1mm,1mm,1mm,1mm">
                    <w:txbxContent>
                      <w:p w:rsidR="00E8774A" w:rsidRPr="000D0199" w:rsidRDefault="00E8774A" w:rsidP="00AE1A2E">
                        <w:pPr>
                          <w:snapToGrid w:val="0"/>
                          <w:spacing w:before="0"/>
                          <w:jc w:val="center"/>
                          <w:rPr>
                            <w:rFonts w:ascii="Arial Narrow" w:eastAsia="MS PGothic" w:hAnsi="Arial Narrow"/>
                            <w:sz w:val="20"/>
                          </w:rPr>
                        </w:pPr>
                        <w:r w:rsidRPr="000D0199">
                          <w:rPr>
                            <w:rFonts w:ascii="Arial Narrow" w:eastAsia="MS PGothic" w:hAnsi="Arial Narrow"/>
                            <w:sz w:val="20"/>
                          </w:rPr>
                          <w:t>recovered by Error Correction</w:t>
                        </w:r>
                      </w:p>
                    </w:txbxContent>
                  </v:textbox>
                </v:shape>
                <v:shape id="Text Box 540" o:spid="_x0000_s1041" type="#_x0000_t202" style="position:absolute;left:7773;top:1799;width:1935;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qOMIA&#10;AADcAAAADwAAAGRycy9kb3ducmV2LnhtbERPTWvCQBC9C/0PyxS86aYK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yo4wgAAANwAAAAPAAAAAAAAAAAAAAAAAJgCAABkcnMvZG93&#10;bnJldi54bWxQSwUGAAAAAAQABAD1AAAAhwMAAAAA&#10;" filled="f" stroked="f">
                  <v:textbox inset="0,0,0,0">
                    <w:txbxContent>
                      <w:p w:rsidR="00E8774A" w:rsidRPr="008C3A5F" w:rsidRDefault="00E8774A" w:rsidP="00AE1A2E">
                        <w:pPr>
                          <w:snapToGrid w:val="0"/>
                          <w:spacing w:before="0"/>
                          <w:rPr>
                            <w:rFonts w:ascii="Arial Narrow" w:eastAsia="MS PGothic" w:hAnsi="Arial Narrow"/>
                            <w:sz w:val="20"/>
                            <w:lang w:val="en-US"/>
                          </w:rPr>
                        </w:pPr>
                        <w:r w:rsidRPr="008C3A5F">
                          <w:rPr>
                            <w:rFonts w:ascii="Arial Narrow" w:eastAsia="MS PGothic" w:hAnsi="Arial Narrow"/>
                            <w:sz w:val="20"/>
                            <w:lang w:val="en-US"/>
                          </w:rPr>
                          <w:t>Few carriers having BER worse than required</w:t>
                        </w:r>
                      </w:p>
                    </w:txbxContent>
                  </v:textbox>
                </v:shape>
                <v:shape id="Text Box 541" o:spid="_x0000_s1042" type="#_x0000_t202" style="position:absolute;left:7933;top:5732;width:951;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5asEA&#10;AADcAAAADwAAAGRycy9kb3ducmV2LnhtbERPTWvCQBC9F/wPywje6sYiUlJXaUWlp4Km0OuQnWaj&#10;2dk0sybpv+8WCr3N433Oejv6RvXUSR3YwGKegSIug625MvBeHO4fQUlEttgEJgPfJLDdTO7WmNsw&#10;8In6c6xUCmHJ0YCLsc21ltKRR5mHljhxn6HzGBPsKm07HFK4b/RDlq20x5pTg8OWdo7K6/nmDXxJ&#10;X7iCTnI5th+yr96Ow/7FGzObjs9PoCKN8V/85361af5qCb/PpAv0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0uWrBAAAA3AAAAA8AAAAAAAAAAAAAAAAAmAIAAGRycy9kb3du&#10;cmV2LnhtbFBLBQYAAAAABAAEAPUAAACGAwAAAAA=&#10;" stroked="f">
                  <v:textbox style="mso-fit-shape-to-text:t" inset="1mm,0,1mm,0">
                    <w:txbxContent>
                      <w:p w:rsidR="00E8774A" w:rsidRPr="000D0199" w:rsidRDefault="00E8774A" w:rsidP="00AE1A2E">
                        <w:pPr>
                          <w:snapToGrid w:val="0"/>
                          <w:spacing w:before="0"/>
                          <w:rPr>
                            <w:rFonts w:ascii="Arial Narrow" w:eastAsia="MS PGothic" w:hAnsi="Arial Narrow"/>
                            <w:sz w:val="20"/>
                          </w:rPr>
                        </w:pPr>
                        <w:r w:rsidRPr="000D0199">
                          <w:rPr>
                            <w:rFonts w:ascii="Arial Narrow" w:eastAsia="MS PGothic" w:hAnsi="Arial Narrow"/>
                            <w:sz w:val="20"/>
                          </w:rPr>
                          <w:t>Frequency</w:t>
                        </w:r>
                      </w:p>
                    </w:txbxContent>
                  </v:textbox>
                </v:shape>
                <v:shape id="Text Box 542" o:spid="_x0000_s1043" type="#_x0000_t202" style="position:absolute;left:6140;top:2800;width:327;height:1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2f98QA&#10;AADcAAAADwAAAGRycy9kb3ducmV2LnhtbERPS2vCQBC+F/oflil4qxsLPoiuIqWC4EGMNXgcs2MS&#10;zc6m2dXEf98tCL3Nx/ec2aIzlbhT40rLCgb9CARxZnXJuYLv/ep9AsJ5ZI2VZVLwIAeL+evLDGNt&#10;W97RPfG5CCHsYlRQeF/HUrqsIIOub2viwJ1tY9AH2ORSN9iGcFPJjygaSYMlh4YCa/osKLsmN6PA&#10;TZLzT3s4bcbr4+brsrIm3UapUr23bjkF4anz/+Kne63D/NEQ/p4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tn/fEAAAA3AAAAA8AAAAAAAAAAAAAAAAAmAIAAGRycy9k&#10;b3ducmV2LnhtbFBLBQYAAAAABAAEAPUAAACJAwAAAAA=&#10;" stroked="f">
                  <v:textbox style="layout-flow:vertical-ideographic" inset="0,0,0,0">
                    <w:txbxContent>
                      <w:p w:rsidR="00E8774A" w:rsidRPr="002C09CE" w:rsidRDefault="00E8774A" w:rsidP="00AE1A2E">
                        <w:pPr>
                          <w:snapToGrid w:val="0"/>
                          <w:spacing w:before="0"/>
                          <w:jc w:val="center"/>
                          <w:rPr>
                            <w:rFonts w:ascii="Arial Narrow" w:hAnsi="Arial Narrow"/>
                            <w:sz w:val="20"/>
                          </w:rPr>
                        </w:pPr>
                        <w:r w:rsidRPr="002C09CE">
                          <w:rPr>
                            <w:rFonts w:ascii="Arial Narrow" w:hAnsi="Arial Narrow"/>
                            <w:sz w:val="20"/>
                          </w:rPr>
                          <w:t>Amplitude Response (dB)</w:t>
                        </w:r>
                      </w:p>
                    </w:txbxContent>
                  </v:textbox>
                </v:shape>
              </v:group>
              <v:shape id="Text Box 543" o:spid="_x0000_s1044" type="#_x0000_t202" style="position:absolute;left:6511;top:6127;width:3422;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h+4cEA&#10;AADcAAAADwAAAGRycy9kb3ducmV2LnhtbERPS2vCQBC+C/6HZQq96SYBg6RZRYqKhyJqC70O2ckD&#10;s7Mhuybpv+8Khd7m43tOvp1MKwbqXWNZQbyMQBAXVjdcKfj6PCzWIJxH1thaJgU/5GC7mc9yzLQd&#10;+UrDzVcihLDLUEHtfZdJ6YqaDLql7YgDV9reoA+wr6TucQzhppVJFKXSYMOhocaO3msq7reHUcDl&#10;8fw97W0SX8ZLhKf4w/CqUOr1Zdq9gfA0+X/xn/ukw/w0hecz4QK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fuHBAAAA3AAAAA8AAAAAAAAAAAAAAAAAmAIAAGRycy9kb3du&#10;cmV2LnhtbFBLBQYAAAAABAAEAPUAAACGAwAAAAA=&#10;" stroked="f">
                <v:textbox style="mso-fit-shape-to-text:t" inset="1mm,1mm,1mm,1mm">
                  <w:txbxContent>
                    <w:p w:rsidR="00E8774A" w:rsidRPr="008C3A5F" w:rsidRDefault="00E8774A" w:rsidP="00AE1A2E">
                      <w:pPr>
                        <w:snapToGrid w:val="0"/>
                        <w:spacing w:before="0"/>
                        <w:rPr>
                          <w:rFonts w:ascii="Arial Narrow" w:eastAsia="MS PGothic" w:hAnsi="Arial Narrow" w:cs="Arial"/>
                          <w:szCs w:val="21"/>
                          <w:lang w:val="en-US"/>
                        </w:rPr>
                      </w:pPr>
                      <w:r w:rsidRPr="008C3A5F">
                        <w:rPr>
                          <w:rFonts w:ascii="Arial Narrow" w:eastAsia="MS PGothic" w:hAnsi="Arial Narrow" w:cs="Arial"/>
                          <w:szCs w:val="21"/>
                          <w:lang w:val="en-US"/>
                        </w:rPr>
                        <w:t>(b)  in the case of signal level increased</w:t>
                      </w:r>
                    </w:p>
                  </w:txbxContent>
                </v:textbox>
              </v:shape>
            </v:group>
            <v:group id="Group 544" o:spid="_x0000_s1045" style="position:absolute;left:1418;top:1538;width:4589;height:5254" coordorigin="1418,1538" coordsize="4589,5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group id="Group 545" o:spid="_x0000_s1046" style="position:absolute;left:1418;top:1538;width:4589;height:4590" coordorigin="1418,1538" coordsize="4589,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Picture 546" o:spid="_x0000_s1047" type="#_x0000_t75" style="position:absolute;left:1418;top:1538;width:4589;height:4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aPT7GAAAA3AAAAA8AAABkcnMvZG93bnJldi54bWxEj0FrwkAQhe+F/odlCr3VXVsqGt0EKQq9&#10;9NAo6nHMjkkwOxuyqyb99d1CwdsM771v3iyy3jbiSp2vHWsYjxQI4sKZmksN2836ZQrCB2SDjWPS&#10;MJCHLH18WGBi3I2/6ZqHUkQI+wQ1VCG0iZS+qMiiH7mWOGon11kMce1KaTq8Rbht5KtSE2mx5nih&#10;wpY+KirO+cVGyqDW77Nc/qivpd8c97vDang7aP381C/nIAL14W7+T3+aWH8yg79n4gQy/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Vo9PsYAAADcAAAADwAAAAAAAAAAAAAA&#10;AACfAgAAZHJzL2Rvd25yZXYueG1sUEsFBgAAAAAEAAQA9wAAAJIDAAAAAA==&#10;">
                  <v:imagedata r:id="rId16" o:title=""/>
                </v:shape>
                <v:line id="Line 547" o:spid="_x0000_s1048" style="position:absolute;visibility:visible;mso-wrap-style:square" from="3285,2595" to="3286,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9zo8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3OjxwAAANwAAAAPAAAAAAAA&#10;AAAAAAAAAKECAABkcnMvZG93bnJldi54bWxQSwUGAAAAAAQABAD5AAAAlQMAAAAA&#10;"/>
                <v:line id="Line 548" o:spid="_x0000_s1049" style="position:absolute;visibility:visible;mso-wrap-style:square" from="4374,2602" to="4374,3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WOMQAAADcAAAADwAAAGRycy9kb3ducmV2LnhtbERPTWvCQBC9F/wPyxR6qxstpJK6irQI&#10;6kGqLbTHMTtNUrOzYXdN4r93BcHbPN7nTOe9qUVLzleWFYyGCQji3OqKCwXfX8vnCQgfkDXWlknB&#10;mTzMZ4OHKWbadryjdh8KEUPYZ6igDKHJpPR5SQb90DbEkfuzzmCI0BVSO+xiuKnlOElSabDi2FBi&#10;Q+8l5cf9ySjYvnym7WK9WfU/6/SQf+wOv/+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9Y4xAAAANwAAAAPAAAAAAAAAAAA&#10;AAAAAKECAABkcnMvZG93bnJldi54bWxQSwUGAAAAAAQABAD5AAAAkgMAAAAA&#10;"/>
                <v:line id="Line 549" o:spid="_x0000_s1050" style="position:absolute;visibility:visible;mso-wrap-style:square" from="3285,2699" to="4374,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EG8IAAADcAAAADwAAAGRycy9kb3ducmV2LnhtbERPTWvCQBC9C/0PyxR6azbNwZbUVUSo&#10;5CKlKp7H7DRJm52N2TUb/fXdguBtHu9zZovRtGKg3jWWFbwkKQji0uqGKwX73cfzGwjnkTW2lknB&#10;hRws5g+TGebaBv6iYesrEUPY5aig9r7LpXRlTQZdYjviyH3b3qCPsK+k7jHEcNPKLE2n0mDDsaHG&#10;jlY1lb/bs1GQhuta/siiGT6LzSl0x3DITkGpp8dx+Q7C0+jv4pu70HH+awb/z8QL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yEG8IAAADcAAAADwAAAAAAAAAAAAAA&#10;AAChAgAAZHJzL2Rvd25yZXYueG1sUEsFBgAAAAAEAAQA+QAAAJADAAAAAA==&#10;">
                  <v:stroke startarrow="block" endarrow="block"/>
                </v:line>
                <v:shape id="Text Box 550" o:spid="_x0000_s1051" type="#_x0000_t202" style="position:absolute;left:2083;top:4422;width:952;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3w8EA&#10;AADcAAAADwAAAGRycy9kb3ducmV2LnhtbERPTUvDQBC9C/6HZQRvdqNCK2k3QaUWT0IbweuQnWaj&#10;2dmYWZP477tCwds83udsytl3aqRB2sAGbhcZKOI62JYbA+/Vy80DKInIFrvAZOCXBMri8mKDuQ0T&#10;72k8xEalEJYcDbgY+1xrqR15lEXoiRN3DIPHmODQaDvglMJ9p++ybKk9tpwaHPb07Kj+Ovx4A98y&#10;Vq6ivXzu+g/ZNm+7afvkjbm+mh/XoCLN8V98dr/aNH91D3/PpAt0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Et8PBAAAA3AAAAA8AAAAAAAAAAAAAAAAAmAIAAGRycy9kb3du&#10;cmV2LnhtbFBLBQYAAAAABAAEAPUAAACGAwAAAAA=&#10;" stroked="f">
                  <v:textbox style="mso-fit-shape-to-text:t" inset="1mm,0,1mm,0">
                    <w:txbxContent>
                      <w:p w:rsidR="00E8774A" w:rsidRPr="002C09CE" w:rsidRDefault="00E8774A" w:rsidP="00AE1A2E">
                        <w:pPr>
                          <w:snapToGrid w:val="0"/>
                          <w:spacing w:before="0"/>
                          <w:jc w:val="center"/>
                          <w:rPr>
                            <w:rFonts w:ascii="Arial Narrow" w:eastAsia="MS PGothic" w:hAnsi="Arial Narrow"/>
                            <w:sz w:val="20"/>
                          </w:rPr>
                        </w:pPr>
                        <w:r w:rsidRPr="002C09CE">
                          <w:rPr>
                            <w:rFonts w:ascii="Arial Narrow" w:eastAsia="MS PGothic" w:hAnsi="Arial Narrow"/>
                            <w:sz w:val="20"/>
                          </w:rPr>
                          <w:t>noise level</w:t>
                        </w:r>
                      </w:p>
                    </w:txbxContent>
                  </v:textbox>
                </v:shape>
                <v:shape id="Text Box 551" o:spid="_x0000_s1052" type="#_x0000_t202" style="position:absolute;left:2083;top:3101;width:1248;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0vt8EA&#10;AADcAAAADwAAAGRycy9kb3ducmV2LnhtbERPTUvDQBC9C/6HZQRvdqNIK2k3QaUWT0IbweuQnWaj&#10;2dmYWZP477tCwds83udsytl3aqRB2sAGbhcZKOI62JYbA+/Vy80DKInIFrvAZOCXBMri8mKDuQ0T&#10;72k8xEalEJYcDbgY+1xrqR15lEXoiRN3DIPHmODQaDvglMJ9p++ybKk9tpwaHPb07Kj+Ovx4A98y&#10;Vq6ivXzu+g/ZNm+7afvkjbm+mh/XoCLN8V98dr/aNH91D3/PpAt0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tL7fBAAAA3AAAAA8AAAAAAAAAAAAAAAAAmAIAAGRycy9kb3du&#10;cmV2LnhtbFBLBQYAAAAABAAEAPUAAACGAwAAAAA=&#10;" stroked="f">
                  <v:textbox style="mso-fit-shape-to-text:t" inset="1mm,0,1mm,0">
                    <w:txbxContent>
                      <w:p w:rsidR="00E8774A" w:rsidRPr="002C09CE" w:rsidRDefault="00E8774A" w:rsidP="00AE1A2E">
                        <w:pPr>
                          <w:snapToGrid w:val="0"/>
                          <w:spacing w:before="0"/>
                          <w:jc w:val="center"/>
                          <w:rPr>
                            <w:rFonts w:ascii="Arial Narrow" w:eastAsia="MS PGothic" w:hAnsi="Arial Narrow"/>
                            <w:sz w:val="20"/>
                          </w:rPr>
                        </w:pPr>
                        <w:r w:rsidRPr="002C09CE">
                          <w:rPr>
                            <w:rFonts w:ascii="Arial Narrow" w:eastAsia="MS PGothic" w:hAnsi="Arial Narrow"/>
                            <w:sz w:val="20"/>
                          </w:rPr>
                          <w:t>reference level</w:t>
                        </w:r>
                      </w:p>
                    </w:txbxContent>
                  </v:textbox>
                </v:shape>
                <v:line id="Line 552" o:spid="_x0000_s1053" style="position:absolute;visibility:visible;mso-wrap-style:square" from="5486,3035" to="5487,4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Ucb8MAAADcAAAADwAAAGRycy9kb3ducmV2LnhtbERPS2vCQBC+F/oflil4azYV2kp0lVJQ&#10;chHxgecxOyax2dmY3WZjf71bKPQ2H99zZovBNKKnztWWFbwkKQjiwuqaSwWH/fJ5AsJ5ZI2NZVJw&#10;IweL+ePDDDNtA2+p3/lSxBB2GSqovG8zKV1RkUGX2JY4cmfbGfQRdqXUHYYYbho5TtM3abDm2FBh&#10;S58VFV+7b6MgDT8reZF53W/y9TW0p3AcX4NSo6fhYwrC0+D/xX/uXMf576/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1HG/DAAAA3AAAAA8AAAAAAAAAAAAA&#10;AAAAoQIAAGRycy9kb3ducmV2LnhtbFBLBQYAAAAABAAEAPkAAACRAwAAAAA=&#10;">
                  <v:stroke startarrow="block" endarrow="block"/>
                </v:line>
                <v:shape id="Text Box 553" o:spid="_x0000_s1054" type="#_x0000_t202" style="position:absolute;left:4455;top:3521;width:1162;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UW8IA&#10;AADcAAAADwAAAGRycy9kb3ducmV2LnhtbERPTWvCQBC9F/wPywje6sYebEldpRUVTwVNodchO81G&#10;s7NpZk3Sf98tFHqbx/uc1Wb0jeqpkzqwgcU8A0VcBltzZeC92N8/gZKIbLEJTAa+SWCzntytMLdh&#10;4BP151ipFMKSowEXY5trLaUjjzIPLXHiPkPnMSbYVdp2OKRw3+iHLFtqjzWnBoctbR2V1/PNG/iS&#10;vnAFneRyaD9kV70dht2rN2Y2HV+eQUUa47/4z320af7jEn6fSRfo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sxRbwgAAANwAAAAPAAAAAAAAAAAAAAAAAJgCAABkcnMvZG93&#10;bnJldi54bWxQSwUGAAAAAAQABAD1AAAAhwMAAAAA&#10;" stroked="f">
                  <v:textbox style="mso-fit-shape-to-text:t" inset="1mm,0,1mm,0">
                    <w:txbxContent>
                      <w:p w:rsidR="00E8774A" w:rsidRPr="002C09CE" w:rsidRDefault="00E8774A" w:rsidP="00AE1A2E">
                        <w:pPr>
                          <w:snapToGrid w:val="0"/>
                          <w:spacing w:before="0"/>
                          <w:jc w:val="center"/>
                          <w:rPr>
                            <w:rFonts w:ascii="Arial Narrow" w:eastAsia="MS PGothic" w:hAnsi="Arial Narrow"/>
                            <w:sz w:val="20"/>
                          </w:rPr>
                        </w:pPr>
                        <w:r w:rsidRPr="002C09CE">
                          <w:rPr>
                            <w:rFonts w:ascii="Arial Narrow" w:eastAsia="MS PGothic" w:hAnsi="Arial Narrow"/>
                            <w:sz w:val="20"/>
                          </w:rPr>
                          <w:t>required CNR</w:t>
                        </w:r>
                      </w:p>
                    </w:txbxContent>
                  </v:textbox>
                </v:shape>
                <v:shape id="Text Box 554" o:spid="_x0000_s1055" type="#_x0000_t202" style="position:absolute;left:2691;top:5220;width:2613;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65qMMA&#10;AADcAAAADwAAAGRycy9kb3ducmV2LnhtbERPTWvCQBC9F/oflil4qxs9aEldQywVPQhW24Pehuw0&#10;G5qdDdk1if/eFYTe5vE+Z5ENthYdtb5yrGAyTkAQF05XXCr4+V6/voHwAVlj7ZgUXMlDtnx+WmCq&#10;Xc8H6o6hFDGEfYoKTAhNKqUvDFn0Y9cQR+7XtRZDhG0pdYt9DLe1nCbJTFqsODYYbOjDUPF3vFgF&#10;p3O/DV9dtcs/N3rtrTX71e6g1OhlyN9BBBrCv/jh3uo4fz6H+zPxA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65qMMAAADcAAAADwAAAAAAAAAAAAAAAACYAgAAZHJzL2Rv&#10;d25yZXYueG1sUEsFBgAAAAAEAAQA9QAAAIgDAAAAAA==&#10;">
                  <v:shadow on="t"/>
                  <v:textbox style="mso-fit-shape-to-text:t" inset="1mm,1mm,1mm,1mm">
                    <w:txbxContent>
                      <w:p w:rsidR="00E8774A" w:rsidRPr="000D0199" w:rsidRDefault="00E8774A" w:rsidP="00AE1A2E">
                        <w:pPr>
                          <w:snapToGrid w:val="0"/>
                          <w:spacing w:before="0"/>
                          <w:jc w:val="center"/>
                          <w:rPr>
                            <w:rFonts w:ascii="Arial Narrow" w:eastAsia="MS PGothic" w:hAnsi="Arial Narrow"/>
                            <w:sz w:val="20"/>
                          </w:rPr>
                        </w:pPr>
                        <w:r w:rsidRPr="000D0199">
                          <w:rPr>
                            <w:rFonts w:ascii="Arial Narrow" w:eastAsia="MS PGothic" w:hAnsi="Arial Narrow"/>
                            <w:sz w:val="20"/>
                          </w:rPr>
                          <w:t>not recovered by Error Correction</w:t>
                        </w:r>
                      </w:p>
                    </w:txbxContent>
                  </v:textbox>
                </v:shape>
                <v:line id="Line 555" o:spid="_x0000_s1056" style="position:absolute;visibility:visible;mso-wrap-style:square" from="3653,2225" to="3878,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GGlsYAAADcAAAADwAAAGRycy9kb3ducmV2LnhtbESPQWvCQBCF70L/wzIFL6KbFlprdBUp&#10;FKSHQmN/wJgdk8XsbMyuMe2v7xwEbzO8N+99s9oMvlE9ddEFNvA0y0ARl8E6rgz87D+mb6BiQrbY&#10;BCYDvxRhs34YrTC34crf1BepUhLCMUcDdUptrnUsa/IYZ6ElFu0YOo9J1q7StsOrhPtGP2fZq/bo&#10;WBpqbOm9pvJUXLyBF3c+z4+Xr6bffuLi4P8m7qDJmPHjsF2CSjSku/l2vbOCPxdaeUYm0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hhpbGAAAA3AAAAA8AAAAAAAAA&#10;AAAAAAAAoQIAAGRycy9kb3ducmV2LnhtbFBLBQYAAAAABAAEAPkAAACUAwAAAAA=&#10;">
                  <v:stroke endarrow="open"/>
                </v:line>
                <v:shape id="Text Box 556" o:spid="_x0000_s1057" type="#_x0000_t202" style="position:absolute;left:2583;top:1799;width:1935;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s68IA&#10;AADcAAAADwAAAGRycy9kb3ducmV2LnhtbERPTYvCMBC9C/6HMMJeRNP1oGs1iqu74EEPuuJ5aMa2&#10;2ExKEm399xtB8DaP9znzZWsqcSfnS8sKPocJCOLM6pJzBae/38EXCB+QNVaWScGDPCwX3c4cU20b&#10;PtD9GHIRQ9inqKAIoU6l9FlBBv3Q1sSRu1hnMETocqkdNjHcVHKUJGNpsOTYUGBN64Ky6/FmFIw3&#10;7tYceN3fnH52uK/z0fn7cVbqo9euZiACteEtfrm3Os6fTOH5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W2zrwgAAANwAAAAPAAAAAAAAAAAAAAAAAJgCAABkcnMvZG93&#10;bnJldi54bWxQSwUGAAAAAAQABAD1AAAAhwMAAAAA&#10;" stroked="f">
                  <v:textbox inset="0,0,0,0">
                    <w:txbxContent>
                      <w:p w:rsidR="00E8774A" w:rsidRPr="008C3A5F" w:rsidRDefault="00E8774A" w:rsidP="00AE1A2E">
                        <w:pPr>
                          <w:snapToGrid w:val="0"/>
                          <w:spacing w:before="0"/>
                          <w:rPr>
                            <w:rFonts w:ascii="Arial Narrow" w:eastAsia="MS PGothic" w:hAnsi="Arial Narrow"/>
                            <w:sz w:val="20"/>
                            <w:lang w:val="en-US"/>
                          </w:rPr>
                        </w:pPr>
                        <w:r w:rsidRPr="008C3A5F">
                          <w:rPr>
                            <w:rFonts w:ascii="Arial Narrow" w:eastAsia="MS PGothic" w:hAnsi="Arial Narrow"/>
                            <w:sz w:val="20"/>
                            <w:lang w:val="en-US"/>
                          </w:rPr>
                          <w:t>Many carriers having BER worse than required</w:t>
                        </w:r>
                      </w:p>
                    </w:txbxContent>
                  </v:textbox>
                </v:shape>
                <v:rect id="Rectangle 557" o:spid="_x0000_s1058" style="position:absolute;left:1798;top:5711;width:43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x2sskA&#10;AADcAAAADwAAAGRycy9kb3ducmV2LnhtbESPT0sDMRDF74LfIYzQi9ikWqSuTYuVVlRQsf4Bb8Nm&#10;3F26mSxJbLd+eudQ8DbDe/Peb6bz3rdqSzE1gS2MhgYUcRlcw5WF97fV2QRUysgO28BkYU8J5rPj&#10;oykWLuz4lbbrXCkJ4VSghTrnrtA6lTV5TMPQEYv2HaLHLGustIu4k3Df6nNjLrXHhqWhxo5uayo3&#10;6x9v4fnp9OPla/z56OPF1d2DXizN78ZYOzjpb65BZerzv/lwfe8EfyL48oxMo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Ux2sskAAADcAAAADwAAAAAAAAAAAAAAAACYAgAA&#10;ZHJzL2Rvd25yZXYueG1sUEsFBgAAAAAEAAQA9QAAAI4DAAAAAA==&#10;" stroked="f">
                  <v:textbox inset="5.85pt,.7pt,5.85pt,.7pt"/>
                </v:rect>
                <v:rect id="Rectangle 558" o:spid="_x0000_s1059" style="position:absolute;left:1528;top:5502;width:43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TKcYA&#10;AADcAAAADwAAAGRycy9kb3ducmV2LnhtbERP20oDMRB9F/yHMEJfpE1aRdpt06KiooItvULfhs24&#10;u3QzWZLYrn69EYS+zeFcZzJrbS2O5EPlWEO/p0AQ585UXGjYrJ+7QxAhIhusHZOGbwowm15eTDAz&#10;7sRLOq5iIVIIhww1lDE2mZQhL8li6LmGOHGfzluMCfpCGo+nFG5rOVDqTlqsODWU2NBjSflh9WU1&#10;zD+ut4v97e7d+pvRy5t8eFI/B6V156q9H4OI1Maz+N/9atL8YR/+nkkX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DTKcYAAADcAAAADwAAAAAAAAAAAAAAAACYAgAAZHJz&#10;L2Rvd25yZXYueG1sUEsFBgAAAAAEAAQA9QAAAIsDAAAAAA==&#10;" stroked="f">
                  <v:textbox inset="5.85pt,.7pt,5.85pt,.7pt"/>
                </v:rect>
                <v:line id="Line 559" o:spid="_x0000_s1060" style="position:absolute;visibility:visible;mso-wrap-style:square" from="4746,2533" to="5637,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Q4aMQAAADcAAAADwAAAGRycy9kb3ducmV2LnhtbERPTWvCQBC9C/0PyxS86UaFIKmriCJo&#10;D0VtoT2O2WmSNjsbdrdJ+u9dQfA2j/c5i1VvatGS85VlBZNxAoI4t7riQsHH+240B+EDssbaMin4&#10;Jw+r5dNggZm2HZ+oPYdCxBD2GSooQ2gyKX1ekkE/tg1x5L6tMxgidIXUDrsYbmo5TZJUGqw4NpTY&#10;0Kak/Pf8ZxS8zY5puz687vvPQ3rJt6fL10/nlBo+9+sXEIH68BDf3Xsd58+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DhoxAAAANwAAAAPAAAAAAAAAAAA&#10;AAAAAKECAABkcnMvZG93bnJldi54bWxQSwUGAAAAAAQABAD5AAAAkgMAAAAA&#10;"/>
                <v:line id="Line 560" o:spid="_x0000_s1061" style="position:absolute;visibility:visible;mso-wrap-style:square" from="4820,2017" to="4821,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VRp8IAAADcAAAADwAAAGRycy9kb3ducmV2LnhtbERPTWvCQBC9F/wPywje6kYFkegqIii5&#10;lFJbeh6zYxLNzsbsNpv217uC0Ns83uesNr2pRUetqywrmIwTEMS51RUXCr4+968LEM4ja6wtk4Jf&#10;crBZD15WmGob+IO6oy9EDGGXooLS+yaV0uUlGXRj2xBH7mxbgz7CtpC6xRDDTS2nSTKXBiuODSU2&#10;tCspvx5/jIIk/B3kRWZV95693UJzCt/TW1BqNOy3SxCeev8vfrozHecvZvB4Jl4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wVRp8IAAADcAAAADwAAAAAAAAAAAAAA&#10;AAChAgAAZHJzL2Rvd25yZXYueG1sUEsFBgAAAAAEAAQA+QAAAJADAAAAAA==&#10;">
                  <v:stroke startarrow="block" endarrow="block"/>
                </v:line>
                <v:shape id="Text Box 561" o:spid="_x0000_s1062" type="#_x0000_t202" style="position:absolute;left:3443;top:5732;width:951;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hfkMEA&#10;AADcAAAADwAAAGRycy9kb3ducmV2LnhtbERPTWvCQBC9C/0Pywi96cZSiqSu0haVngqaQq9DdpqN&#10;ZmfTzJqk/75bELzN433OajP6RvXUSR3YwGKegSIug625MvBZ7GZLUBKRLTaBycAvCWzWd5MV5jYM&#10;fKD+GCuVQlhyNOBibHOtpXTkUeahJU7cd+g8xgS7StsOhxTuG/2QZU/aY82pwWFLb47K8/HiDfxI&#10;X7iCDnLat1+yrT72w/bVG3M/HV+eQUUa4018db/bNH/5CP/PpAv0+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4X5DBAAAA3AAAAA8AAAAAAAAAAAAAAAAAmAIAAGRycy9kb3du&#10;cmV2LnhtbFBLBQYAAAAABAAEAPUAAACGAwAAAAA=&#10;" stroked="f">
                  <v:textbox style="mso-fit-shape-to-text:t" inset="1mm,0,1mm,0">
                    <w:txbxContent>
                      <w:p w:rsidR="00E8774A" w:rsidRPr="000D0199" w:rsidRDefault="00E8774A" w:rsidP="00AE1A2E">
                        <w:pPr>
                          <w:snapToGrid w:val="0"/>
                          <w:spacing w:before="0"/>
                          <w:rPr>
                            <w:rFonts w:ascii="Arial Narrow" w:eastAsia="MS PGothic" w:hAnsi="Arial Narrow"/>
                            <w:sz w:val="20"/>
                          </w:rPr>
                        </w:pPr>
                        <w:r w:rsidRPr="000D0199">
                          <w:rPr>
                            <w:rFonts w:ascii="Arial Narrow" w:eastAsia="MS PGothic" w:hAnsi="Arial Narrow"/>
                            <w:sz w:val="20"/>
                          </w:rPr>
                          <w:t>Frequency</w:t>
                        </w:r>
                      </w:p>
                    </w:txbxContent>
                  </v:textbox>
                </v:shape>
                <v:shape id="Text Box 562" o:spid="_x0000_s1063" type="#_x0000_t202" style="position:absolute;left:1560;top:2800;width:327;height:1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5DcQA&#10;AADcAAAADwAAAGRycy9kb3ducmV2LnhtbERPTWvCQBC9C/0PyxR6002FakjdhFIUBA9ibKXHMTsm&#10;sdnZNLs18d93C4K3ebzPWWSDacSFOldbVvA8iUAQF1bXXCr42K/GMQjnkTU2lknBlRxk6cNogYm2&#10;Pe/okvtShBB2CSqovG8TKV1RkUE3sS1x4E62M+gD7EqpO+xDuGnkNIpm0mDNoaHClt4rKr7zX6PA&#10;xfnpp/88bubrr83yvLLmsI0OSj09Dm+vIDwN/i6+udc6zI9f4P+ZcI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heQ3EAAAA3AAAAA8AAAAAAAAAAAAAAAAAmAIAAGRycy9k&#10;b3ducmV2LnhtbFBLBQYAAAAABAAEAPUAAACJAwAAAAA=&#10;" stroked="f">
                  <v:textbox style="layout-flow:vertical-ideographic" inset="0,0,0,0">
                    <w:txbxContent>
                      <w:p w:rsidR="00E8774A" w:rsidRPr="002C09CE" w:rsidRDefault="00E8774A" w:rsidP="00AE1A2E">
                        <w:pPr>
                          <w:snapToGrid w:val="0"/>
                          <w:spacing w:before="0"/>
                          <w:jc w:val="center"/>
                          <w:rPr>
                            <w:rFonts w:ascii="Arial Narrow" w:hAnsi="Arial Narrow"/>
                            <w:sz w:val="20"/>
                          </w:rPr>
                        </w:pPr>
                        <w:r w:rsidRPr="002C09CE">
                          <w:rPr>
                            <w:rFonts w:ascii="Arial Narrow" w:hAnsi="Arial Narrow"/>
                            <w:sz w:val="20"/>
                          </w:rPr>
                          <w:t>Amplitude Response (dB)</w:t>
                        </w:r>
                      </w:p>
                    </w:txbxContent>
                  </v:textbox>
                </v:shape>
              </v:group>
              <v:shape id="Text Box 563" o:spid="_x0000_s1064" type="#_x0000_t202" style="position:absolute;left:2021;top:6127;width:3422;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SYG8AA&#10;AADcAAAADwAAAGRycy9kb3ducmV2LnhtbERPS4vCMBC+C/6HMII3TSsoUk1FRBcPsrhV8Do00wc2&#10;k9Jkbf33m4WFvc3H95ztbjCNeFHnassK4nkEgji3uuZSwf12mq1BOI+ssbFMCt7kYJeOR1tMtO35&#10;i16ZL0UIYZeggsr7NpHS5RUZdHPbEgeusJ1BH2BXSt1hH8JNIxdRtJIGaw4NFbZ0qCh/Zt9GARcf&#10;n4/haBfxtb9GeI4vhpe5UtPJsN+A8DT4f/Gf+6zD/PUKfp8JF8j0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7SYG8AAAADcAAAADwAAAAAAAAAAAAAAAACYAgAAZHJzL2Rvd25y&#10;ZXYueG1sUEsFBgAAAAAEAAQA9QAAAIUDAAAAAA==&#10;" stroked="f">
                <v:textbox style="mso-fit-shape-to-text:t" inset="1mm,1mm,1mm,1mm">
                  <w:txbxContent>
                    <w:p w:rsidR="00E8774A" w:rsidRPr="008C3A5F" w:rsidRDefault="00E8774A" w:rsidP="00AE1A2E">
                      <w:pPr>
                        <w:snapToGrid w:val="0"/>
                        <w:spacing w:before="0"/>
                        <w:rPr>
                          <w:rFonts w:ascii="Arial Narrow" w:eastAsia="MS PGothic" w:hAnsi="Arial Narrow"/>
                          <w:szCs w:val="21"/>
                          <w:lang w:val="en-US"/>
                        </w:rPr>
                      </w:pPr>
                      <w:r w:rsidRPr="008C3A5F">
                        <w:rPr>
                          <w:rFonts w:ascii="Arial Narrow" w:eastAsia="MS PGothic" w:hAnsi="Arial Narrow"/>
                          <w:szCs w:val="21"/>
                          <w:lang w:val="en-US"/>
                        </w:rPr>
                        <w:t xml:space="preserve">(a)  in the case of reference signal level </w:t>
                      </w:r>
                    </w:p>
                  </w:txbxContent>
                </v:textbox>
              </v:shape>
            </v:group>
            <v:line id="Line 564" o:spid="_x0000_s1065" style="position:absolute;visibility:visible;mso-wrap-style:square" from="4753,2020" to="6860,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b8MQAAADcAAAADwAAAGRycy9kb3ducmV2LnhtbERPTWvCQBC9F/wPyxR6q5taSCV1FWkR&#10;1INULbTHMTtNUrOzYXdN4r93BcHbPN7nTGa9qUVLzleWFbwMExDEudUVFwq+94vnMQgfkDXWlknB&#10;mTzMpoOHCWbadryldhcKEUPYZ6igDKHJpPR5SQb90DbEkfuzzmCI0BVSO+xiuKnlKElSabDi2FBi&#10;Qx8l5cfdySjYvH6l7Xy1XvY/q/SQf24Pv/+dU+rpsZ+/gwjUh7v45l7qOH/8Bt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w5vwxAAAANwAAAAPAAAAAAAAAAAA&#10;AAAAAKECAABkcnMvZG93bnJldi54bWxQSwUGAAAAAAQABAD5AAAAkgMAAAAA&#10;"/>
            <v:shape id="Text Box 565" o:spid="_x0000_s1066" type="#_x0000_t202" style="position:absolute;left:4904;top:2133;width:2408;height:2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ciYcMA&#10;AADcAAAADwAAAGRycy9kb3ducmV2LnhtbESPQW/CMAyF75P2HyIjcRspQ0OoIyA0DYnjgP0Aq/Ha&#10;qI2TNSkt/x4fJu1m6z2/93m7n3ynbtQnF9jAclGAIq6CdVwb+L4eXzagUka22AUmA3dKsN89P22x&#10;tGHkM90uuVYSwqlEA03OsdQ6VQ15TIsQiUX7Cb3HLGtfa9vjKOG+069FsdYeHUtDg5E+Gqray+AN&#10;1OfPYVgfl+Nvu3qL/urcVxvvxsxn0+EdVKYp/5v/rk9W8DdCK8/IBHr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ciYcMAAADcAAAADwAAAAAAAAAAAAAAAACYAgAAZHJzL2Rv&#10;d25yZXYueG1sUEsFBgAAAAAEAAQA9QAAAIgDAAAAAA==&#10;">
              <v:shadow on="t"/>
              <v:textbox inset="1mm,0,1mm,1mm">
                <w:txbxContent>
                  <w:p w:rsidR="00E8774A" w:rsidRPr="002C09CE" w:rsidRDefault="00E8774A" w:rsidP="00AE1A2E">
                    <w:pPr>
                      <w:snapToGrid w:val="0"/>
                      <w:spacing w:before="0"/>
                      <w:rPr>
                        <w:rFonts w:ascii="Arial Narrow" w:eastAsia="MS PGothic" w:hAnsi="Arial Narrow"/>
                        <w:sz w:val="20"/>
                      </w:rPr>
                    </w:pPr>
                    <w:r w:rsidRPr="002C09CE">
                      <w:rPr>
                        <w:rFonts w:ascii="Arial Narrow" w:eastAsia="MS PGothic" w:hAnsi="Arial Narrow"/>
                        <w:sz w:val="20"/>
                      </w:rPr>
                      <w:t>Level increase</w:t>
                    </w:r>
                    <w:r w:rsidRPr="002C09CE">
                      <w:rPr>
                        <w:rFonts w:ascii="Arial Narrow" w:eastAsia="MS PGothic" w:hAnsi="Arial Narrow" w:hint="eastAsia"/>
                        <w:sz w:val="20"/>
                      </w:rPr>
                      <w:t>＝</w:t>
                    </w:r>
                    <w:r w:rsidRPr="002C09CE">
                      <w:rPr>
                        <w:rFonts w:ascii="Arial Narrow" w:eastAsia="MS PGothic" w:hAnsi="Arial Narrow"/>
                        <w:sz w:val="20"/>
                      </w:rPr>
                      <w:t>CNR increase</w:t>
                    </w:r>
                  </w:p>
                </w:txbxContent>
              </v:textbox>
            </v:shape>
          </v:group>
        </w:pict>
      </w:r>
      <w:r w:rsidR="00AE1A2E" w:rsidRPr="00AE1A2E">
        <w:rPr>
          <w:lang w:val="en-US"/>
        </w:rPr>
        <w:t>Example of received signal</w:t>
      </w:r>
    </w:p>
    <w:p w:rsidR="00AE1A2E" w:rsidRPr="00AE1A2E" w:rsidRDefault="00AE1A2E" w:rsidP="00AE1A2E">
      <w:pPr>
        <w:snapToGrid w:val="0"/>
        <w:rPr>
          <w:lang w:val="en-US"/>
        </w:rPr>
      </w:pPr>
    </w:p>
    <w:p w:rsidR="00AE1A2E" w:rsidRPr="00AE1A2E" w:rsidRDefault="00AE1A2E" w:rsidP="00AE1A2E">
      <w:pPr>
        <w:snapToGrid w:val="0"/>
        <w:rPr>
          <w:lang w:val="en-US"/>
        </w:rPr>
      </w:pPr>
    </w:p>
    <w:p w:rsidR="00AE1A2E" w:rsidRPr="00AE1A2E" w:rsidRDefault="00AE1A2E" w:rsidP="00AE1A2E">
      <w:pPr>
        <w:snapToGrid w:val="0"/>
        <w:rPr>
          <w:lang w:val="en-US"/>
        </w:rPr>
      </w:pPr>
    </w:p>
    <w:p w:rsidR="00AE1A2E" w:rsidRPr="00AE1A2E" w:rsidRDefault="00AE1A2E" w:rsidP="00AE1A2E">
      <w:pPr>
        <w:snapToGrid w:val="0"/>
        <w:rPr>
          <w:lang w:val="en-US"/>
        </w:rPr>
      </w:pPr>
    </w:p>
    <w:p w:rsidR="00AE1A2E" w:rsidRPr="00AE1A2E" w:rsidRDefault="00AE1A2E" w:rsidP="00AE1A2E">
      <w:pPr>
        <w:snapToGrid w:val="0"/>
        <w:rPr>
          <w:lang w:val="en-US"/>
        </w:rPr>
      </w:pPr>
    </w:p>
    <w:p w:rsidR="00AE1A2E" w:rsidRPr="00AE1A2E" w:rsidRDefault="00AE1A2E" w:rsidP="00AE1A2E">
      <w:pPr>
        <w:snapToGrid w:val="0"/>
        <w:rPr>
          <w:lang w:val="en-US"/>
        </w:rPr>
      </w:pPr>
    </w:p>
    <w:p w:rsidR="00AE1A2E" w:rsidRPr="00AE1A2E" w:rsidRDefault="00AE1A2E" w:rsidP="00AE1A2E">
      <w:pPr>
        <w:snapToGrid w:val="0"/>
        <w:rPr>
          <w:lang w:val="en-US"/>
        </w:rPr>
      </w:pPr>
    </w:p>
    <w:p w:rsidR="00AE1A2E" w:rsidRPr="00AE1A2E" w:rsidRDefault="00AE1A2E" w:rsidP="00AE1A2E">
      <w:pPr>
        <w:snapToGrid w:val="0"/>
        <w:rPr>
          <w:lang w:val="en-US"/>
        </w:rPr>
      </w:pPr>
    </w:p>
    <w:p w:rsidR="00AE1A2E" w:rsidRDefault="00AE1A2E" w:rsidP="00EA4B52">
      <w:pPr>
        <w:rPr>
          <w:lang w:val="en-US"/>
        </w:rPr>
      </w:pPr>
    </w:p>
    <w:p w:rsidR="00EA4B52" w:rsidRDefault="00EA4B52" w:rsidP="00EA4B52">
      <w:pPr>
        <w:rPr>
          <w:lang w:val="en-US"/>
        </w:rPr>
      </w:pPr>
    </w:p>
    <w:p w:rsidR="00EA4B52" w:rsidRDefault="00EA4B52" w:rsidP="00EA4B52">
      <w:pPr>
        <w:rPr>
          <w:lang w:val="en-US"/>
        </w:rPr>
      </w:pPr>
    </w:p>
    <w:p w:rsidR="00EA4B52" w:rsidRDefault="00EA4B52" w:rsidP="00EA4B52">
      <w:pPr>
        <w:rPr>
          <w:lang w:val="en-US"/>
        </w:rPr>
      </w:pPr>
    </w:p>
    <w:p w:rsidR="00EA4B52" w:rsidRDefault="00EA4B52" w:rsidP="00EA4B52">
      <w:pPr>
        <w:rPr>
          <w:lang w:val="en-US"/>
        </w:rPr>
      </w:pPr>
    </w:p>
    <w:p w:rsidR="00EA4B52" w:rsidRDefault="00EA4B52" w:rsidP="00EA4B52">
      <w:pPr>
        <w:rPr>
          <w:lang w:val="en-US"/>
        </w:rPr>
      </w:pPr>
    </w:p>
    <w:p w:rsidR="00EA4B52" w:rsidRDefault="00EA4B52" w:rsidP="00EA4B52">
      <w:pPr>
        <w:rPr>
          <w:lang w:val="en-US"/>
        </w:rPr>
      </w:pPr>
    </w:p>
    <w:p w:rsidR="00AE1A2E" w:rsidRPr="00AE1A2E" w:rsidRDefault="00AE1A2E" w:rsidP="008C3A5F">
      <w:pPr>
        <w:pStyle w:val="Heading2"/>
        <w:rPr>
          <w:lang w:val="en-US"/>
        </w:rPr>
      </w:pPr>
      <w:bookmarkStart w:id="7" w:name="_Toc285704386"/>
      <w:r w:rsidRPr="00AE1A2E">
        <w:rPr>
          <w:lang w:val="en-US"/>
        </w:rPr>
        <w:t>1.1</w:t>
      </w:r>
      <w:r w:rsidRPr="00AE1A2E">
        <w:rPr>
          <w:lang w:val="en-US"/>
        </w:rPr>
        <w:tab/>
        <w:t xml:space="preserve">Mathematical equations used in this </w:t>
      </w:r>
      <w:r w:rsidR="008C3A5F">
        <w:rPr>
          <w:lang w:val="en-US"/>
        </w:rPr>
        <w:t>tex</w:t>
      </w:r>
      <w:r w:rsidRPr="00AE1A2E">
        <w:rPr>
          <w:lang w:val="en-US"/>
        </w:rPr>
        <w:t>t</w:t>
      </w:r>
      <w:bookmarkEnd w:id="7"/>
    </w:p>
    <w:p w:rsidR="00AE1A2E" w:rsidRPr="00AE1A2E" w:rsidRDefault="00AE1A2E" w:rsidP="00AE1A2E">
      <w:pPr>
        <w:rPr>
          <w:lang w:val="en-US"/>
        </w:rPr>
      </w:pPr>
      <w:r w:rsidRPr="00AE1A2E">
        <w:rPr>
          <w:lang w:val="en-US"/>
        </w:rPr>
        <w:t>The relationship between BER and CNR are to be following:</w:t>
      </w:r>
    </w:p>
    <w:p w:rsidR="00AE1A2E" w:rsidRPr="00AE1A2E" w:rsidRDefault="00AE1A2E" w:rsidP="00AE1A2E">
      <w:pPr>
        <w:snapToGrid w:val="0"/>
        <w:spacing w:beforeLines="50"/>
        <w:rPr>
          <w:lang w:val="en-US"/>
        </w:rPr>
      </w:pPr>
      <w:r w:rsidRPr="00AE1A2E">
        <w:rPr>
          <w:lang w:val="en-US"/>
        </w:rPr>
        <w:t>for QPSK</w:t>
      </w:r>
    </w:p>
    <w:p w:rsidR="00AE1A2E" w:rsidRPr="00AE1A2E" w:rsidRDefault="00AE1A2E" w:rsidP="00AE1A2E">
      <w:pPr>
        <w:pStyle w:val="Equation"/>
        <w:rPr>
          <w:lang w:val="en-US"/>
        </w:rPr>
      </w:pPr>
      <w:r w:rsidRPr="00AE1A2E">
        <w:rPr>
          <w:lang w:val="en-US"/>
        </w:rPr>
        <w:tab/>
      </w:r>
      <w:r w:rsidRPr="00AE1A2E">
        <w:rPr>
          <w:lang w:val="en-US"/>
        </w:rPr>
        <w:tab/>
      </w:r>
      <w:r w:rsidR="008C3A5F" w:rsidRPr="0040266E">
        <w:rPr>
          <w:position w:val="-38"/>
        </w:rPr>
        <w:object w:dxaOrig="6920" w:dyaOrig="880">
          <v:shape id="_x0000_i1026" type="#_x0000_t75" style="width:346.2pt;height:44.4pt" o:ole="">
            <v:imagedata r:id="rId17" o:title=""/>
          </v:shape>
          <o:OLEObject Type="Embed" ProgID="Equation.3" ShapeID="_x0000_i1026" DrawAspect="Content" ObjectID="_1360407977" r:id="rId18"/>
        </w:object>
      </w:r>
      <w:r w:rsidRPr="00AE1A2E">
        <w:rPr>
          <w:lang w:val="en-US"/>
        </w:rPr>
        <w:tab/>
        <w:t>(1)</w:t>
      </w:r>
    </w:p>
    <w:p w:rsidR="00AE1A2E" w:rsidRPr="00AE1A2E" w:rsidRDefault="00AE1A2E" w:rsidP="00AE1A2E">
      <w:pPr>
        <w:snapToGrid w:val="0"/>
        <w:spacing w:beforeLines="50"/>
        <w:rPr>
          <w:lang w:val="en-US"/>
        </w:rPr>
      </w:pPr>
      <w:r w:rsidRPr="00AE1A2E">
        <w:rPr>
          <w:lang w:val="en-US"/>
        </w:rPr>
        <w:t>for 16</w:t>
      </w:r>
      <w:r w:rsidR="008C3A5F">
        <w:rPr>
          <w:lang w:val="en-US"/>
        </w:rPr>
        <w:t>-</w:t>
      </w:r>
      <w:r w:rsidRPr="00AE1A2E">
        <w:rPr>
          <w:lang w:val="en-US"/>
        </w:rPr>
        <w:t>QAM</w:t>
      </w:r>
    </w:p>
    <w:p w:rsidR="00AE1A2E" w:rsidRPr="00AE1A2E" w:rsidRDefault="00AE1A2E" w:rsidP="00AE1A2E">
      <w:pPr>
        <w:pStyle w:val="Equation"/>
        <w:rPr>
          <w:lang w:val="en-US"/>
        </w:rPr>
      </w:pPr>
      <w:r w:rsidRPr="00AE1A2E">
        <w:rPr>
          <w:lang w:val="en-US"/>
        </w:rPr>
        <w:tab/>
      </w:r>
      <w:r w:rsidRPr="00AE1A2E">
        <w:rPr>
          <w:lang w:val="en-US"/>
        </w:rPr>
        <w:tab/>
      </w:r>
      <w:r w:rsidR="008C3A5F" w:rsidRPr="0040266E">
        <w:rPr>
          <w:position w:val="-38"/>
        </w:rPr>
        <w:object w:dxaOrig="7200" w:dyaOrig="880">
          <v:shape id="_x0000_i1027" type="#_x0000_t75" style="width:5in;height:44.4pt" o:ole="">
            <v:imagedata r:id="rId19" o:title=""/>
          </v:shape>
          <o:OLEObject Type="Embed" ProgID="Equation.3" ShapeID="_x0000_i1027" DrawAspect="Content" ObjectID="_1360407978" r:id="rId20"/>
        </w:object>
      </w:r>
      <w:r w:rsidRPr="00AE1A2E">
        <w:rPr>
          <w:lang w:val="en-US"/>
        </w:rPr>
        <w:tab/>
        <w:t>(2)</w:t>
      </w:r>
    </w:p>
    <w:p w:rsidR="00AE1A2E" w:rsidRPr="00AE1A2E" w:rsidRDefault="00AE1A2E" w:rsidP="00AE1A2E">
      <w:pPr>
        <w:snapToGrid w:val="0"/>
        <w:spacing w:beforeLines="50"/>
        <w:rPr>
          <w:lang w:val="en-US"/>
        </w:rPr>
      </w:pPr>
      <w:r w:rsidRPr="00AE1A2E">
        <w:rPr>
          <w:lang w:val="en-US"/>
        </w:rPr>
        <w:t>for 64</w:t>
      </w:r>
      <w:r w:rsidR="008C3A5F">
        <w:rPr>
          <w:lang w:val="en-US"/>
        </w:rPr>
        <w:t>-</w:t>
      </w:r>
      <w:r w:rsidRPr="00AE1A2E">
        <w:rPr>
          <w:lang w:val="en-US"/>
        </w:rPr>
        <w:t>QAM</w:t>
      </w:r>
    </w:p>
    <w:p w:rsidR="00AE1A2E" w:rsidRPr="00AE1A2E" w:rsidRDefault="00AE1A2E" w:rsidP="00AE1A2E">
      <w:pPr>
        <w:pStyle w:val="Equation"/>
        <w:rPr>
          <w:lang w:val="en-US"/>
        </w:rPr>
      </w:pPr>
      <w:r w:rsidRPr="00AE1A2E">
        <w:rPr>
          <w:lang w:val="en-US"/>
        </w:rPr>
        <w:tab/>
      </w:r>
      <w:r w:rsidR="008C3A5F" w:rsidRPr="0040266E">
        <w:rPr>
          <w:position w:val="-38"/>
        </w:rPr>
        <w:object w:dxaOrig="7520" w:dyaOrig="880">
          <v:shape id="_x0000_i1028" type="#_x0000_t75" style="width:376.2pt;height:44.4pt" o:ole="">
            <v:imagedata r:id="rId21" o:title=""/>
          </v:shape>
          <o:OLEObject Type="Embed" ProgID="Equation.3" ShapeID="_x0000_i1028" DrawAspect="Content" ObjectID="_1360407979" r:id="rId22"/>
        </w:object>
      </w:r>
      <w:r w:rsidRPr="00AE1A2E">
        <w:rPr>
          <w:lang w:val="en-US"/>
        </w:rPr>
        <w:tab/>
        <w:t>(3)</w:t>
      </w:r>
    </w:p>
    <w:p w:rsidR="009D56DF" w:rsidRDefault="00AE1A2E" w:rsidP="009D56DF">
      <w:pPr>
        <w:snapToGrid w:val="0"/>
        <w:spacing w:beforeLines="50"/>
        <w:ind w:left="850" w:hangingChars="354" w:hanging="850"/>
        <w:rPr>
          <w:lang w:val="en-US"/>
        </w:rPr>
      </w:pPr>
      <w:r w:rsidRPr="00AE1A2E">
        <w:rPr>
          <w:lang w:val="en-US"/>
        </w:rPr>
        <w:t>where</w:t>
      </w:r>
      <w:r w:rsidR="009D56DF">
        <w:rPr>
          <w:lang w:val="en-US"/>
        </w:rPr>
        <w:t>:</w:t>
      </w:r>
    </w:p>
    <w:p w:rsidR="009D56DF" w:rsidRDefault="00AE1A2E" w:rsidP="0087640D">
      <w:pPr>
        <w:pStyle w:val="Equationlegend"/>
      </w:pPr>
      <w:r w:rsidRPr="00AE1A2E">
        <w:tab/>
      </w:r>
      <w:r w:rsidR="0087640D" w:rsidRPr="0087640D">
        <w:rPr>
          <w:i/>
          <w:iCs/>
        </w:rPr>
        <w:t>C</w:t>
      </w:r>
      <w:r w:rsidR="0087640D" w:rsidRPr="0087640D">
        <w:rPr>
          <w:i/>
          <w:iCs/>
          <w:vertAlign w:val="subscript"/>
        </w:rPr>
        <w:t>p</w:t>
      </w:r>
      <w:r w:rsidRPr="00AE1A2E">
        <w:t>:</w:t>
      </w:r>
      <w:r w:rsidR="009D56DF">
        <w:tab/>
      </w:r>
      <w:r w:rsidRPr="00AE1A2E">
        <w:t>average power of signal</w:t>
      </w:r>
    </w:p>
    <w:p w:rsidR="009D56DF" w:rsidRDefault="009D56DF" w:rsidP="0087640D">
      <w:pPr>
        <w:pStyle w:val="Equationlegend"/>
      </w:pPr>
      <w:r>
        <w:tab/>
      </w:r>
      <w:r w:rsidR="0087640D" w:rsidRPr="0087640D">
        <w:rPr>
          <w:i/>
          <w:iCs/>
        </w:rPr>
        <w:t>C</w:t>
      </w:r>
      <w:r w:rsidR="0087640D">
        <w:rPr>
          <w:i/>
          <w:iCs/>
          <w:vertAlign w:val="subscript"/>
        </w:rPr>
        <w:t>a</w:t>
      </w:r>
      <w:r w:rsidR="00AE1A2E" w:rsidRPr="00AE1A2E">
        <w:t>:</w:t>
      </w:r>
      <w:r>
        <w:tab/>
      </w:r>
      <w:r w:rsidR="00AE1A2E" w:rsidRPr="00F2703C">
        <w:rPr>
          <w:iCs/>
        </w:rPr>
        <w:t>r</w:t>
      </w:r>
      <w:r w:rsidR="00F2703C" w:rsidRPr="00F2703C">
        <w:rPr>
          <w:iCs/>
        </w:rPr>
        <w:t>.</w:t>
      </w:r>
      <w:r w:rsidR="00AE1A2E" w:rsidRPr="00F2703C">
        <w:rPr>
          <w:iCs/>
        </w:rPr>
        <w:t>m</w:t>
      </w:r>
      <w:r w:rsidR="00F2703C" w:rsidRPr="00F2703C">
        <w:rPr>
          <w:iCs/>
        </w:rPr>
        <w:t>.</w:t>
      </w:r>
      <w:r w:rsidR="00AE1A2E" w:rsidRPr="00F2703C">
        <w:rPr>
          <w:iCs/>
        </w:rPr>
        <w:t>s</w:t>
      </w:r>
      <w:r w:rsidR="00F2703C" w:rsidRPr="00F2703C">
        <w:rPr>
          <w:iCs/>
        </w:rPr>
        <w:t>.</w:t>
      </w:r>
      <w:r w:rsidR="00AE1A2E" w:rsidRPr="00AE1A2E">
        <w:t xml:space="preserve"> amplitude of signal</w:t>
      </w:r>
    </w:p>
    <w:p w:rsidR="00AE1A2E" w:rsidRPr="00AE1A2E" w:rsidRDefault="009D56DF" w:rsidP="0087640D">
      <w:pPr>
        <w:pStyle w:val="Equationlegend"/>
      </w:pPr>
      <w:r>
        <w:tab/>
      </w:r>
      <w:r w:rsidR="0087640D">
        <w:rPr>
          <w:i/>
          <w:iCs/>
        </w:rPr>
        <w:t>N</w:t>
      </w:r>
      <w:r w:rsidR="0087640D" w:rsidRPr="0087640D">
        <w:rPr>
          <w:i/>
          <w:iCs/>
          <w:vertAlign w:val="subscript"/>
        </w:rPr>
        <w:t>p</w:t>
      </w:r>
      <w:r w:rsidR="00AE1A2E" w:rsidRPr="00AE1A2E">
        <w:t>:</w:t>
      </w:r>
      <w:r>
        <w:tab/>
      </w:r>
      <w:r w:rsidR="00AE1A2E" w:rsidRPr="00AE1A2E">
        <w:t>noise power</w:t>
      </w:r>
    </w:p>
    <w:p w:rsidR="00AE1A2E" w:rsidRPr="00AE1A2E" w:rsidRDefault="00AE1A2E" w:rsidP="0087640D">
      <w:pPr>
        <w:pStyle w:val="Equationlegend"/>
      </w:pPr>
      <w:r w:rsidRPr="00AE1A2E">
        <w:tab/>
      </w:r>
      <w:r w:rsidR="0087640D">
        <w:rPr>
          <w:i/>
          <w:iCs/>
        </w:rPr>
        <w:t>N</w:t>
      </w:r>
      <w:r w:rsidR="0087640D">
        <w:rPr>
          <w:i/>
          <w:iCs/>
          <w:vertAlign w:val="subscript"/>
        </w:rPr>
        <w:t>a</w:t>
      </w:r>
      <w:r w:rsidRPr="00AE1A2E">
        <w:t>:</w:t>
      </w:r>
      <w:r w:rsidR="009D56DF">
        <w:tab/>
      </w:r>
      <w:r w:rsidRPr="00F2703C">
        <w:rPr>
          <w:iCs/>
        </w:rPr>
        <w:t>r</w:t>
      </w:r>
      <w:r w:rsidR="009D56DF" w:rsidRPr="00F2703C">
        <w:rPr>
          <w:iCs/>
        </w:rPr>
        <w:t>.</w:t>
      </w:r>
      <w:r w:rsidRPr="00F2703C">
        <w:rPr>
          <w:iCs/>
        </w:rPr>
        <w:t>m</w:t>
      </w:r>
      <w:r w:rsidR="009D56DF" w:rsidRPr="00F2703C">
        <w:rPr>
          <w:iCs/>
        </w:rPr>
        <w:t>.</w:t>
      </w:r>
      <w:r w:rsidRPr="00F2703C">
        <w:rPr>
          <w:iCs/>
        </w:rPr>
        <w:t>s</w:t>
      </w:r>
      <w:r w:rsidR="009D56DF" w:rsidRPr="00F2703C">
        <w:rPr>
          <w:iCs/>
        </w:rPr>
        <w:t>.</w:t>
      </w:r>
      <w:r w:rsidRPr="00AE1A2E">
        <w:t xml:space="preserve"> amplitude of noise</w:t>
      </w:r>
    </w:p>
    <w:p w:rsidR="00AE1A2E" w:rsidRPr="00AE1A2E" w:rsidRDefault="00AE1A2E" w:rsidP="009D56DF">
      <w:pPr>
        <w:pStyle w:val="Equationlegend"/>
      </w:pPr>
      <w:r w:rsidRPr="00AE1A2E">
        <w:tab/>
        <w:t>and</w:t>
      </w:r>
      <w:r w:rsidR="009D56DF">
        <w:tab/>
      </w:r>
      <w:r w:rsidR="009D56DF" w:rsidRPr="0040266E">
        <w:rPr>
          <w:position w:val="-28"/>
        </w:rPr>
        <w:object w:dxaOrig="2820" w:dyaOrig="660">
          <v:shape id="_x0000_i1029" type="#_x0000_t75" style="width:139.2pt;height:33pt" o:ole="">
            <v:imagedata r:id="rId23" o:title=""/>
          </v:shape>
          <o:OLEObject Type="Embed" ProgID="Equation.3" ShapeID="_x0000_i1029" DrawAspect="Content" ObjectID="_1360407980" r:id="rId24"/>
        </w:object>
      </w:r>
    </w:p>
    <w:p w:rsidR="00AE1A2E" w:rsidRPr="00AE1A2E" w:rsidRDefault="00AE1A2E" w:rsidP="00AE1A2E">
      <w:pPr>
        <w:snapToGrid w:val="0"/>
        <w:spacing w:beforeLines="50"/>
        <w:rPr>
          <w:lang w:val="en-US"/>
        </w:rPr>
      </w:pPr>
      <w:r w:rsidRPr="00AE1A2E">
        <w:rPr>
          <w:lang w:val="en-US"/>
        </w:rPr>
        <w:lastRenderedPageBreak/>
        <w:t>The relationship between the</w:t>
      </w:r>
      <w:r w:rsidRPr="00AE1A2E">
        <w:rPr>
          <w:i/>
          <w:lang w:val="en-US"/>
        </w:rPr>
        <w:t xml:space="preserve"> Erfc</w:t>
      </w:r>
      <w:r w:rsidRPr="00AE1A2E">
        <w:rPr>
          <w:lang w:val="en-US"/>
        </w:rPr>
        <w:t xml:space="preserve"> above and </w:t>
      </w:r>
      <w:r w:rsidRPr="00AE1A2E">
        <w:rPr>
          <w:i/>
          <w:lang w:val="en-US"/>
        </w:rPr>
        <w:t>Ndist</w:t>
      </w:r>
      <w:r w:rsidRPr="00AE1A2E">
        <w:rPr>
          <w:lang w:val="en-US"/>
        </w:rPr>
        <w:t xml:space="preserve"> (normal distribution function) generally used in mathematics are as follows:</w:t>
      </w:r>
    </w:p>
    <w:p w:rsidR="00AE1A2E" w:rsidRPr="0040266E" w:rsidRDefault="00AE1A2E" w:rsidP="00AE1A2E">
      <w:pPr>
        <w:pStyle w:val="Equation"/>
      </w:pPr>
      <w:r w:rsidRPr="00AE1A2E">
        <w:rPr>
          <w:lang w:val="en-US"/>
        </w:rPr>
        <w:tab/>
      </w:r>
      <w:r w:rsidR="00F2703C" w:rsidRPr="0040266E">
        <w:rPr>
          <w:position w:val="-28"/>
        </w:rPr>
        <w:object w:dxaOrig="3340" w:dyaOrig="660">
          <v:shape id="_x0000_i1102" type="#_x0000_t75" style="width:165.6pt;height:33pt" o:ole="">
            <v:imagedata r:id="rId25" o:title=""/>
          </v:shape>
          <o:OLEObject Type="Embed" ProgID="Equation.3" ShapeID="_x0000_i1102" DrawAspect="Content" ObjectID="_1360407981" r:id="rId26"/>
        </w:object>
      </w:r>
    </w:p>
    <w:p w:rsidR="00AE1A2E" w:rsidRPr="00AE1A2E" w:rsidRDefault="00AE1A2E" w:rsidP="00AE1A2E">
      <w:pPr>
        <w:pStyle w:val="Equation"/>
        <w:rPr>
          <w:lang w:val="en-US"/>
        </w:rPr>
      </w:pPr>
      <w:r w:rsidRPr="0040266E">
        <w:tab/>
      </w:r>
      <w:r w:rsidR="00F2703C" w:rsidRPr="009D56DF">
        <w:rPr>
          <w:position w:val="-68"/>
        </w:rPr>
        <w:object w:dxaOrig="6220" w:dyaOrig="1740">
          <v:shape id="_x0000_i1104" type="#_x0000_t75" style="width:308.4pt;height:87pt" o:ole="">
            <v:imagedata r:id="rId27" o:title=""/>
          </v:shape>
          <o:OLEObject Type="Embed" ProgID="Equation.3" ShapeID="_x0000_i1104" DrawAspect="Content" ObjectID="_1360407982" r:id="rId28"/>
        </w:object>
      </w:r>
      <w:r w:rsidRPr="00AE1A2E">
        <w:rPr>
          <w:lang w:val="en-US"/>
        </w:rPr>
        <w:tab/>
        <w:t>(4)</w:t>
      </w:r>
    </w:p>
    <w:p w:rsidR="009D56DF" w:rsidRDefault="009D56DF" w:rsidP="00AE1A2E">
      <w:pPr>
        <w:snapToGrid w:val="0"/>
        <w:spacing w:beforeLines="50"/>
        <w:rPr>
          <w:lang w:val="en-US"/>
        </w:rPr>
      </w:pPr>
      <w:r>
        <w:rPr>
          <w:lang w:val="en-US"/>
        </w:rPr>
        <w:t>where:</w:t>
      </w:r>
    </w:p>
    <w:p w:rsidR="009D56DF" w:rsidRDefault="009D56DF" w:rsidP="009D56DF">
      <w:pPr>
        <w:pStyle w:val="Equationlegend"/>
      </w:pPr>
      <w:r>
        <w:tab/>
        <w:t>u:</w:t>
      </w:r>
      <w:r>
        <w:tab/>
      </w:r>
      <w:r w:rsidRPr="009D56DF">
        <w:rPr>
          <w:position w:val="-10"/>
        </w:rPr>
        <w:object w:dxaOrig="499" w:dyaOrig="380">
          <v:shape id="_x0000_i1032" type="#_x0000_t75" style="width:25.2pt;height:19.2pt" o:ole="">
            <v:imagedata r:id="rId29" o:title=""/>
          </v:shape>
          <o:OLEObject Type="Embed" ProgID="Equation.3" ShapeID="_x0000_i1032" DrawAspect="Content" ObjectID="_1360407983" r:id="rId30"/>
        </w:object>
      </w:r>
    </w:p>
    <w:p w:rsidR="00AE1A2E" w:rsidRDefault="00AE1A2E" w:rsidP="009D56DF">
      <w:pPr>
        <w:keepNext/>
        <w:snapToGrid w:val="0"/>
        <w:spacing w:beforeLines="50"/>
        <w:rPr>
          <w:lang w:val="en-US"/>
        </w:rPr>
      </w:pPr>
      <w:r w:rsidRPr="00AE1A2E">
        <w:rPr>
          <w:lang w:val="en-US"/>
        </w:rPr>
        <w:t>The relationship between the inverse functions of the above are:</w:t>
      </w:r>
    </w:p>
    <w:p w:rsidR="009D56DF" w:rsidRPr="00AE1A2E" w:rsidRDefault="009D56DF" w:rsidP="009D56DF">
      <w:pPr>
        <w:keepNext/>
        <w:snapToGrid w:val="0"/>
        <w:spacing w:beforeLines="50"/>
        <w:rPr>
          <w:lang w:val="en-US"/>
        </w:rPr>
      </w:pPr>
      <w:r>
        <w:rPr>
          <w:lang w:val="en-US"/>
        </w:rPr>
        <w:t>by using:</w:t>
      </w:r>
    </w:p>
    <w:p w:rsidR="00AE1A2E" w:rsidRPr="00AE1A2E" w:rsidRDefault="00AE1A2E" w:rsidP="00AE1A2E">
      <w:pPr>
        <w:pStyle w:val="Equation"/>
        <w:rPr>
          <w:lang w:val="en-US"/>
        </w:rPr>
      </w:pPr>
      <w:r w:rsidRPr="00AE1A2E">
        <w:rPr>
          <w:lang w:val="en-US"/>
        </w:rPr>
        <w:tab/>
      </w:r>
      <w:r w:rsidRPr="00AE1A2E">
        <w:rPr>
          <w:lang w:val="en-US"/>
        </w:rPr>
        <w:tab/>
      </w:r>
      <w:r w:rsidR="009D56DF" w:rsidRPr="009D56DF">
        <w:rPr>
          <w:position w:val="-90"/>
        </w:rPr>
        <w:object w:dxaOrig="5840" w:dyaOrig="1620">
          <v:shape id="_x0000_i1033" type="#_x0000_t75" style="width:285.6pt;height:79.2pt" o:ole="">
            <v:imagedata r:id="rId31" o:title=""/>
          </v:shape>
          <o:OLEObject Type="Embed" ProgID="Equation.3" ShapeID="_x0000_i1033" DrawAspect="Content" ObjectID="_1360407984" r:id="rId32"/>
        </w:object>
      </w:r>
      <w:r w:rsidRPr="00AE1A2E">
        <w:rPr>
          <w:lang w:val="en-US"/>
        </w:rPr>
        <w:tab/>
        <w:t>(5)</w:t>
      </w:r>
    </w:p>
    <w:p w:rsidR="00AE1A2E" w:rsidRPr="00AE1A2E" w:rsidRDefault="00AE1A2E" w:rsidP="00AE1A2E">
      <w:pPr>
        <w:pStyle w:val="Heading2"/>
        <w:rPr>
          <w:lang w:val="en-US"/>
        </w:rPr>
      </w:pPr>
      <w:bookmarkStart w:id="8" w:name="_Toc285704387"/>
      <w:r w:rsidRPr="00AE1A2E">
        <w:rPr>
          <w:lang w:val="en-US"/>
        </w:rPr>
        <w:t>1.2</w:t>
      </w:r>
      <w:r w:rsidRPr="00AE1A2E">
        <w:rPr>
          <w:lang w:val="en-US"/>
        </w:rPr>
        <w:tab/>
        <w:t>Increase in the required CNR</w:t>
      </w:r>
      <w:bookmarkEnd w:id="8"/>
    </w:p>
    <w:p w:rsidR="00AE1A2E" w:rsidRPr="00AE1A2E" w:rsidRDefault="00AE1A2E" w:rsidP="009D56DF">
      <w:pPr>
        <w:snapToGrid w:val="0"/>
        <w:spacing w:beforeLines="50"/>
        <w:rPr>
          <w:lang w:val="en-US"/>
        </w:rPr>
      </w:pPr>
      <w:r w:rsidRPr="00AE1A2E">
        <w:rPr>
          <w:lang w:val="en-US"/>
        </w:rPr>
        <w:t xml:space="preserve">In the case of a single </w:t>
      </w:r>
      <w:smartTag w:uri="urn:schemas-microsoft-com:office:smarttags" w:element="stockticker">
        <w:r w:rsidRPr="00AE1A2E">
          <w:rPr>
            <w:lang w:val="en-US"/>
          </w:rPr>
          <w:t>SFN</w:t>
        </w:r>
      </w:smartTag>
      <w:r w:rsidRPr="00AE1A2E">
        <w:rPr>
          <w:lang w:val="en-US"/>
        </w:rPr>
        <w:t xml:space="preserve"> wave, the frequency response of the received signal is given by equation</w:t>
      </w:r>
      <w:r w:rsidR="009D56DF">
        <w:rPr>
          <w:lang w:val="en-US"/>
        </w:rPr>
        <w:t> (6)</w:t>
      </w:r>
      <w:r w:rsidRPr="00AE1A2E">
        <w:rPr>
          <w:lang w:val="en-US"/>
        </w:rPr>
        <w:t>.</w:t>
      </w:r>
    </w:p>
    <w:p w:rsidR="00AE1A2E" w:rsidRPr="00AE1A2E" w:rsidRDefault="00AE1A2E" w:rsidP="00AE1A2E">
      <w:pPr>
        <w:pStyle w:val="Equation"/>
        <w:rPr>
          <w:lang w:val="en-US"/>
        </w:rPr>
      </w:pPr>
      <w:r w:rsidRPr="00AE1A2E">
        <w:rPr>
          <w:lang w:val="en-US"/>
        </w:rPr>
        <w:tab/>
      </w:r>
      <w:r w:rsidRPr="00AE1A2E">
        <w:rPr>
          <w:lang w:val="en-US"/>
        </w:rPr>
        <w:tab/>
      </w:r>
      <w:r w:rsidR="009D56DF" w:rsidRPr="0040266E">
        <w:rPr>
          <w:position w:val="-14"/>
        </w:rPr>
        <w:object w:dxaOrig="3320" w:dyaOrig="480">
          <v:shape id="_x0000_i1034" type="#_x0000_t75" style="width:164.4pt;height:25.8pt" o:ole="">
            <v:imagedata r:id="rId33" o:title=""/>
          </v:shape>
          <o:OLEObject Type="Embed" ProgID="Equation.3" ShapeID="_x0000_i1034" DrawAspect="Content" ObjectID="_1360407985" r:id="rId34"/>
        </w:object>
      </w:r>
      <w:r w:rsidRPr="00AE1A2E">
        <w:rPr>
          <w:lang w:val="en-US"/>
        </w:rPr>
        <w:tab/>
        <w:t>(6)</w:t>
      </w:r>
    </w:p>
    <w:p w:rsidR="009D56DF" w:rsidRDefault="00AE1A2E" w:rsidP="009D56DF">
      <w:pPr>
        <w:snapToGrid w:val="0"/>
        <w:spacing w:beforeLines="50"/>
        <w:rPr>
          <w:lang w:val="en-US"/>
        </w:rPr>
      </w:pPr>
      <w:r w:rsidRPr="00AE1A2E">
        <w:rPr>
          <w:lang w:val="en-US"/>
        </w:rPr>
        <w:t>where</w:t>
      </w:r>
      <w:r w:rsidR="009D56DF">
        <w:rPr>
          <w:lang w:val="en-US"/>
        </w:rPr>
        <w:t>:</w:t>
      </w:r>
    </w:p>
    <w:p w:rsidR="009D56DF" w:rsidRDefault="009D56DF" w:rsidP="0087640D">
      <w:pPr>
        <w:pStyle w:val="Equationlegend"/>
      </w:pPr>
      <w:r>
        <w:tab/>
      </w:r>
      <w:r w:rsidR="0087640D" w:rsidRPr="0087640D">
        <w:rPr>
          <w:i/>
          <w:iCs/>
        </w:rPr>
        <w:t>U</w:t>
      </w:r>
      <w:r w:rsidR="0087640D" w:rsidRPr="0087640D">
        <w:rPr>
          <w:i/>
          <w:iCs/>
          <w:vertAlign w:val="subscript"/>
        </w:rPr>
        <w:t>a</w:t>
      </w:r>
      <w:r w:rsidR="00AE1A2E" w:rsidRPr="00AE1A2E">
        <w:t>:</w:t>
      </w:r>
      <w:r>
        <w:tab/>
      </w:r>
      <w:r w:rsidR="00AE1A2E" w:rsidRPr="00AE1A2E">
        <w:t xml:space="preserve">amplitude of </w:t>
      </w:r>
      <w:smartTag w:uri="urn:schemas-microsoft-com:office:smarttags" w:element="stockticker">
        <w:r w:rsidR="00AE1A2E" w:rsidRPr="00AE1A2E">
          <w:t>SFN</w:t>
        </w:r>
      </w:smartTag>
      <w:r w:rsidR="00AE1A2E" w:rsidRPr="00AE1A2E">
        <w:t xml:space="preserve"> wave relative to desired wave</w:t>
      </w:r>
    </w:p>
    <w:p w:rsidR="00AE1A2E" w:rsidRPr="00AE1A2E" w:rsidRDefault="009D56DF" w:rsidP="0087640D">
      <w:pPr>
        <w:pStyle w:val="Equationlegend"/>
      </w:pPr>
      <w:r>
        <w:tab/>
      </w:r>
      <w:r w:rsidR="0087640D">
        <w:sym w:font="Symbol" w:char="F074"/>
      </w:r>
      <w:r w:rsidR="00AE1A2E" w:rsidRPr="00AE1A2E">
        <w:t>:</w:t>
      </w:r>
      <w:r>
        <w:tab/>
      </w:r>
      <w:r w:rsidR="00AE1A2E" w:rsidRPr="00AE1A2E">
        <w:t xml:space="preserve">delay of </w:t>
      </w:r>
      <w:smartTag w:uri="urn:schemas-microsoft-com:office:smarttags" w:element="stockticker">
        <w:r w:rsidR="00AE1A2E" w:rsidRPr="00AE1A2E">
          <w:t>SFN</w:t>
        </w:r>
      </w:smartTag>
      <w:r w:rsidR="00AE1A2E" w:rsidRPr="00AE1A2E">
        <w:t xml:space="preserve"> signal.</w:t>
      </w:r>
    </w:p>
    <w:p w:rsidR="00AE1A2E" w:rsidRPr="00AE1A2E" w:rsidRDefault="00AE1A2E" w:rsidP="0087640D">
      <w:pPr>
        <w:rPr>
          <w:lang w:val="en-US"/>
        </w:rPr>
      </w:pPr>
      <w:r w:rsidRPr="00AE1A2E">
        <w:rPr>
          <w:lang w:val="en-US"/>
        </w:rPr>
        <w:t xml:space="preserve">Figure 2 shows examples of increase in the required CNR when an </w:t>
      </w:r>
      <w:smartTag w:uri="urn:schemas-microsoft-com:office:smarttags" w:element="stockticker">
        <w:r w:rsidRPr="00AE1A2E">
          <w:rPr>
            <w:lang w:val="en-US"/>
          </w:rPr>
          <w:t>SFN</w:t>
        </w:r>
      </w:smartTag>
      <w:r w:rsidRPr="00AE1A2E">
        <w:rPr>
          <w:lang w:val="en-US"/>
        </w:rPr>
        <w:t xml:space="preserve"> wave exists. The horizontal axis of the graphs denotes the input power of the </w:t>
      </w:r>
      <w:smartTag w:uri="urn:schemas-microsoft-com:office:smarttags" w:element="stockticker">
        <w:r w:rsidRPr="00AE1A2E">
          <w:rPr>
            <w:lang w:val="en-US"/>
          </w:rPr>
          <w:t>SFN</w:t>
        </w:r>
      </w:smartTag>
      <w:r w:rsidRPr="00AE1A2E">
        <w:rPr>
          <w:lang w:val="en-US"/>
        </w:rPr>
        <w:t xml:space="preserve"> wave relative to the desired signal, that is, the inverse figures of DUR. The vertical axis denotes the increase in the required CNR. The actual values of CNR necessary for correct reception are obtained by adding these increases to the reference CNR such as 20 dB for 64</w:t>
      </w:r>
      <w:r w:rsidR="009D56DF">
        <w:rPr>
          <w:lang w:val="en-US"/>
        </w:rPr>
        <w:t>-</w:t>
      </w:r>
      <w:r w:rsidRPr="00AE1A2E">
        <w:rPr>
          <w:lang w:val="en-US"/>
        </w:rPr>
        <w:t>QAM-FEC3/4, 22.5 dB for 64</w:t>
      </w:r>
      <w:r w:rsidR="009D56DF">
        <w:rPr>
          <w:lang w:val="en-US"/>
        </w:rPr>
        <w:t>-</w:t>
      </w:r>
      <w:r w:rsidRPr="00AE1A2E">
        <w:rPr>
          <w:lang w:val="en-US"/>
        </w:rPr>
        <w:t>QAM-FEC7/8, and so on. The curves in Fig</w:t>
      </w:r>
      <w:r w:rsidR="0087640D">
        <w:rPr>
          <w:lang w:val="en-US"/>
        </w:rPr>
        <w:t>. 2</w:t>
      </w:r>
      <w:r w:rsidRPr="00AE1A2E">
        <w:rPr>
          <w:lang w:val="en-US"/>
        </w:rPr>
        <w:t xml:space="preserve"> are obtained by calculating the CNR that gives BER of</w:t>
      </w:r>
      <w:r w:rsidR="0087640D">
        <w:rPr>
          <w:lang w:val="en-US"/>
        </w:rPr>
        <w:t xml:space="preserve"> 8.5 </w:t>
      </w:r>
      <w:r w:rsidR="0087640D">
        <w:rPr>
          <w:lang w:val="en-US"/>
        </w:rPr>
        <w:sym w:font="Symbol" w:char="F0B4"/>
      </w:r>
      <w:r w:rsidR="0087640D">
        <w:rPr>
          <w:lang w:val="en-US"/>
        </w:rPr>
        <w:t> 10</w:t>
      </w:r>
      <w:r w:rsidR="0087640D" w:rsidRPr="0087640D">
        <w:rPr>
          <w:vertAlign w:val="superscript"/>
          <w:lang w:val="en-US"/>
        </w:rPr>
        <w:t>–3</w:t>
      </w:r>
      <w:r w:rsidRPr="00AE1A2E">
        <w:rPr>
          <w:spacing w:val="-20"/>
          <w:lang w:val="en-US"/>
        </w:rPr>
        <w:t xml:space="preserve"> </w:t>
      </w:r>
      <w:r w:rsidRPr="00AE1A2E">
        <w:rPr>
          <w:lang w:val="en-US"/>
        </w:rPr>
        <w:t>for FEC3/4 or</w:t>
      </w:r>
      <w:r w:rsidRPr="00AE1A2E">
        <w:rPr>
          <w:spacing w:val="-40"/>
          <w:lang w:val="en-US"/>
        </w:rPr>
        <w:t xml:space="preserve"> </w:t>
      </w:r>
      <w:r w:rsidR="0087640D">
        <w:rPr>
          <w:lang w:val="en-US"/>
        </w:rPr>
        <w:t>1.1 </w:t>
      </w:r>
      <w:r w:rsidR="0087640D">
        <w:rPr>
          <w:lang w:val="en-US"/>
        </w:rPr>
        <w:sym w:font="Symbol" w:char="F0B4"/>
      </w:r>
      <w:r w:rsidR="0087640D">
        <w:rPr>
          <w:lang w:val="en-US"/>
        </w:rPr>
        <w:t> 10</w:t>
      </w:r>
      <w:r w:rsidR="0087640D" w:rsidRPr="0087640D">
        <w:rPr>
          <w:vertAlign w:val="superscript"/>
          <w:lang w:val="en-US"/>
        </w:rPr>
        <w:t>–3</w:t>
      </w:r>
      <w:r w:rsidRPr="00AE1A2E">
        <w:rPr>
          <w:spacing w:val="-20"/>
          <w:lang w:val="en-US"/>
        </w:rPr>
        <w:t xml:space="preserve"> </w:t>
      </w:r>
      <w:r w:rsidRPr="00AE1A2E">
        <w:rPr>
          <w:lang w:val="en-US"/>
        </w:rPr>
        <w:t xml:space="preserve">for FEC7/8 against a number of </w:t>
      </w:r>
      <w:smartTag w:uri="urn:schemas-microsoft-com:office:smarttags" w:element="stockticker">
        <w:r w:rsidRPr="00AE1A2E">
          <w:rPr>
            <w:lang w:val="en-US"/>
          </w:rPr>
          <w:t>SFN</w:t>
        </w:r>
      </w:smartTag>
      <w:r w:rsidRPr="00AE1A2E">
        <w:rPr>
          <w:lang w:val="en-US"/>
        </w:rPr>
        <w:t xml:space="preserve"> waves of which amplitude and delay are given randomly. The relationships given by these curves are called “CNR Increase Functions” in this document.</w:t>
      </w:r>
    </w:p>
    <w:p w:rsidR="00AE1A2E" w:rsidRPr="00AE1A2E" w:rsidRDefault="00AE1A2E" w:rsidP="0087640D">
      <w:pPr>
        <w:snapToGrid w:val="0"/>
        <w:spacing w:beforeLines="50"/>
        <w:rPr>
          <w:lang w:val="en-US"/>
        </w:rPr>
      </w:pPr>
      <w:r w:rsidRPr="00AE1A2E">
        <w:rPr>
          <w:lang w:val="en-US"/>
        </w:rPr>
        <w:t>Since CNR Increase Function cannot be expressed by simple mathematical formula, we intro</w:t>
      </w:r>
      <w:r w:rsidRPr="00AE1A2E">
        <w:rPr>
          <w:lang w:val="en-US"/>
        </w:rPr>
        <w:softHyphen/>
        <w:t>duce approximated function for it, as below</w:t>
      </w:r>
      <w:r w:rsidR="0087640D">
        <w:rPr>
          <w:lang w:val="en-US"/>
        </w:rPr>
        <w:t>:</w:t>
      </w:r>
    </w:p>
    <w:p w:rsidR="00AE1A2E" w:rsidRPr="00AE1A2E" w:rsidRDefault="00AE1A2E" w:rsidP="00AE1A2E">
      <w:pPr>
        <w:pStyle w:val="Equation"/>
        <w:rPr>
          <w:lang w:val="en-US"/>
        </w:rPr>
      </w:pPr>
      <w:r w:rsidRPr="00AE1A2E">
        <w:rPr>
          <w:lang w:val="en-US"/>
        </w:rPr>
        <w:tab/>
      </w:r>
      <w:r w:rsidRPr="00AE1A2E">
        <w:rPr>
          <w:lang w:val="en-US"/>
        </w:rPr>
        <w:tab/>
      </w:r>
      <w:r w:rsidR="00FF6AA5" w:rsidRPr="0087640D">
        <w:rPr>
          <w:position w:val="-42"/>
        </w:rPr>
        <w:object w:dxaOrig="6540" w:dyaOrig="960">
          <v:shape id="_x0000_i1035" type="#_x0000_t75" style="width:324pt;height:48pt" o:ole="">
            <v:imagedata r:id="rId35" o:title=""/>
          </v:shape>
          <o:OLEObject Type="Embed" ProgID="Equation.3" ShapeID="_x0000_i1035" DrawAspect="Content" ObjectID="_1360407986" r:id="rId36"/>
        </w:object>
      </w:r>
      <w:r w:rsidRPr="00AE1A2E">
        <w:rPr>
          <w:lang w:val="en-US"/>
        </w:rPr>
        <w:tab/>
        <w:t>(7)</w:t>
      </w:r>
    </w:p>
    <w:p w:rsidR="0087640D" w:rsidRDefault="00AE1A2E" w:rsidP="0087640D">
      <w:pPr>
        <w:rPr>
          <w:spacing w:val="-40"/>
          <w:lang w:val="en-US"/>
        </w:rPr>
      </w:pPr>
      <w:r w:rsidRPr="00AE1A2E">
        <w:rPr>
          <w:lang w:val="en-US"/>
        </w:rPr>
        <w:lastRenderedPageBreak/>
        <w:t>where</w:t>
      </w:r>
      <w:r w:rsidR="0087640D">
        <w:rPr>
          <w:lang w:val="en-US"/>
        </w:rPr>
        <w:t>:</w:t>
      </w:r>
    </w:p>
    <w:p w:rsidR="0087640D" w:rsidRDefault="0087640D" w:rsidP="0087640D">
      <w:pPr>
        <w:pStyle w:val="Equationlegend"/>
        <w:rPr>
          <w:spacing w:val="-40"/>
        </w:rPr>
      </w:pPr>
      <w:r>
        <w:rPr>
          <w:spacing w:val="-40"/>
        </w:rPr>
        <w:tab/>
      </w:r>
      <w:r w:rsidRPr="0087640D">
        <w:rPr>
          <w:i/>
          <w:iCs/>
        </w:rPr>
        <w:t>U</w:t>
      </w:r>
      <w:r w:rsidRPr="00FF6AA5">
        <w:t>dB</w:t>
      </w:r>
      <w:r w:rsidR="002064D0">
        <w:t>:</w:t>
      </w:r>
      <w:r>
        <w:rPr>
          <w:spacing w:val="-20"/>
        </w:rPr>
        <w:tab/>
      </w:r>
      <w:r w:rsidR="00AE1A2E" w:rsidRPr="00AE1A2E">
        <w:t xml:space="preserve">denotes the power of </w:t>
      </w:r>
      <w:smartTag w:uri="urn:schemas-microsoft-com:office:smarttags" w:element="stockticker">
        <w:r w:rsidR="00AE1A2E" w:rsidRPr="00AE1A2E">
          <w:t>SFN</w:t>
        </w:r>
      </w:smartTag>
      <w:r w:rsidR="00AE1A2E" w:rsidRPr="00AE1A2E">
        <w:t xml:space="preserve"> wave expressed </w:t>
      </w:r>
      <w:r>
        <w:t>(</w:t>
      </w:r>
      <w:r w:rsidR="00AE1A2E" w:rsidRPr="00AE1A2E">
        <w:t>dB</w:t>
      </w:r>
      <w:r>
        <w:t>)</w:t>
      </w:r>
    </w:p>
    <w:p w:rsidR="0087640D" w:rsidRDefault="0087640D" w:rsidP="0087640D">
      <w:pPr>
        <w:pStyle w:val="Equationlegend"/>
      </w:pPr>
      <w:r>
        <w:rPr>
          <w:spacing w:val="-40"/>
        </w:rPr>
        <w:tab/>
      </w:r>
      <w:r w:rsidRPr="0087640D">
        <w:rPr>
          <w:i/>
          <w:iCs/>
        </w:rPr>
        <w:t>CN</w:t>
      </w:r>
      <w:r w:rsidRPr="0087640D">
        <w:rPr>
          <w:i/>
          <w:iCs/>
          <w:vertAlign w:val="subscript"/>
        </w:rPr>
        <w:t>up</w:t>
      </w:r>
      <w:r>
        <w:rPr>
          <w:spacing w:val="-40"/>
        </w:rPr>
        <w:t>(</w:t>
      </w:r>
      <w:r w:rsidRPr="0087640D">
        <w:rPr>
          <w:i/>
          <w:iCs/>
        </w:rPr>
        <w:t>U</w:t>
      </w:r>
      <w:r w:rsidRPr="00FF6AA5">
        <w:t>dB</w:t>
      </w:r>
      <w:r>
        <w:t>)</w:t>
      </w:r>
      <w:r w:rsidR="002064D0">
        <w:t>:</w:t>
      </w:r>
      <w:r>
        <w:rPr>
          <w:spacing w:val="-20"/>
        </w:rPr>
        <w:tab/>
      </w:r>
      <w:r w:rsidR="00AE1A2E" w:rsidRPr="00AE1A2E">
        <w:t xml:space="preserve">denotes the increase in the required CNR expressed </w:t>
      </w:r>
      <w:r>
        <w:t>(</w:t>
      </w:r>
      <w:r w:rsidR="00AE1A2E" w:rsidRPr="00AE1A2E">
        <w:t>dB</w:t>
      </w:r>
      <w:r>
        <w:t>)</w:t>
      </w:r>
    </w:p>
    <w:p w:rsidR="00AE1A2E" w:rsidRPr="00AE1A2E" w:rsidRDefault="00AE1A2E" w:rsidP="0087640D">
      <w:pPr>
        <w:rPr>
          <w:lang w:val="en-US"/>
        </w:rPr>
      </w:pPr>
      <w:r w:rsidRPr="00AE1A2E">
        <w:rPr>
          <w:lang w:val="en-US"/>
        </w:rPr>
        <w:t>The values of the coefficients,</w:t>
      </w:r>
      <w:r w:rsidR="0087640D">
        <w:rPr>
          <w:lang w:val="en-US"/>
        </w:rPr>
        <w:t xml:space="preserve"> </w:t>
      </w:r>
      <w:r w:rsidR="0087640D">
        <w:rPr>
          <w:lang w:val="en-US"/>
        </w:rPr>
        <w:sym w:font="Symbol" w:char="F061"/>
      </w:r>
      <w:r w:rsidR="0087640D">
        <w:rPr>
          <w:lang w:val="en-US"/>
        </w:rPr>
        <w:t xml:space="preserve">, </w:t>
      </w:r>
      <w:r w:rsidR="0087640D">
        <w:rPr>
          <w:lang w:val="en-US"/>
        </w:rPr>
        <w:sym w:font="Symbol" w:char="F062"/>
      </w:r>
      <w:r w:rsidR="0087640D">
        <w:rPr>
          <w:lang w:val="en-US"/>
        </w:rPr>
        <w:t xml:space="preserve"> and </w:t>
      </w:r>
      <w:r w:rsidR="0087640D">
        <w:rPr>
          <w:lang w:val="en-US"/>
        </w:rPr>
        <w:sym w:font="Symbol" w:char="F067"/>
      </w:r>
      <w:r w:rsidRPr="00AE1A2E">
        <w:rPr>
          <w:spacing w:val="-40"/>
          <w:lang w:val="en-US"/>
        </w:rPr>
        <w:t xml:space="preserve"> </w:t>
      </w:r>
      <w:r w:rsidRPr="00AE1A2E">
        <w:rPr>
          <w:lang w:val="en-US"/>
        </w:rPr>
        <w:t xml:space="preserve">are given in Table 1. The value for </w:t>
      </w:r>
      <w:r w:rsidRPr="00AE1A2E">
        <w:rPr>
          <w:i/>
          <w:lang w:val="en-US"/>
        </w:rPr>
        <w:t>A</w:t>
      </w:r>
      <w:r w:rsidRPr="00AE1A2E">
        <w:rPr>
          <w:lang w:val="en-US"/>
        </w:rPr>
        <w:t xml:space="preserve"> in </w:t>
      </w:r>
      <w:r w:rsidR="0087640D" w:rsidRPr="00AE1A2E">
        <w:rPr>
          <w:lang w:val="en-US"/>
        </w:rPr>
        <w:t>e</w:t>
      </w:r>
      <w:r w:rsidRPr="00AE1A2E">
        <w:rPr>
          <w:lang w:val="en-US"/>
        </w:rPr>
        <w:t>quation (7) should be zero in usual cases.</w:t>
      </w:r>
    </w:p>
    <w:p w:rsidR="00AE1A2E" w:rsidRPr="00AE1A2E" w:rsidRDefault="00AE1A2E" w:rsidP="00AE1A2E">
      <w:pPr>
        <w:pStyle w:val="FigureNo"/>
        <w:rPr>
          <w:rFonts w:eastAsia="MS PGothic"/>
          <w:lang w:val="en-US"/>
        </w:rPr>
      </w:pPr>
      <w:r w:rsidRPr="00AE1A2E">
        <w:rPr>
          <w:rFonts w:eastAsia="MS PGothic"/>
          <w:lang w:val="en-US"/>
        </w:rPr>
        <w:t>Figure 2</w:t>
      </w:r>
    </w:p>
    <w:p w:rsidR="00AE1A2E" w:rsidRPr="00AE1A2E" w:rsidRDefault="00F2703C" w:rsidP="00AE1A2E">
      <w:pPr>
        <w:pStyle w:val="Figuretitle"/>
        <w:rPr>
          <w:rFonts w:eastAsia="MS PGothic"/>
          <w:lang w:val="en-US"/>
        </w:rPr>
      </w:pPr>
      <w:r>
        <w:rPr>
          <w:noProof/>
          <w:lang w:val="en-US" w:eastAsia="zh-CN"/>
        </w:rPr>
        <w:pict>
          <v:group id="Canvas 512" o:spid="_x0000_s1067" editas="canvas" style="position:absolute;left:0;text-align:left;margin-left:14.6pt;margin-top:5.85pt;width:452.75pt;height:284.8pt;z-index:251668480" coordsize="57499,361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">
            <v:shape id="_x0000_s1068" type="#_x0000_t75" style="position:absolute;width:57499;height:36169;visibility:visible;mso-wrap-style:square">
              <v:fill o:detectmouseclick="t"/>
              <v:path o:connecttype="none"/>
            </v:shape>
            <v:shape id="Text Box 514" o:spid="_x0000_s1069" type="#_x0000_t202" style="position:absolute;left:10579;top:31210;width:7886;height:20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C1sIA&#10;AADcAAAADwAAAGRycy9kb3ducmV2LnhtbERPTWvCQBC9F/wPywje6m5KKRJdpRSFXhqI7aW3MTsm&#10;MdnZsLvR+O+7hUJv83ifs9lNthdX8qF1rCFbKhDElTMt1xq+Pg+PKxAhIhvsHZOGOwXYbWcPG8yN&#10;u3FJ12OsRQrhkKOGJsYhlzJUDVkMSzcQJ+7svMWYoK+l8XhL4baXT0q9SIstp4YGB3prqOqOo9Vw&#10;/ii6y34s1aVWK/rOPE2nrNB6MZ9e1yAiTfFf/Od+N2n+cwa/z6QL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84LWwgAAANwAAAAPAAAAAAAAAAAAAAAAAJgCAABkcnMvZG93&#10;bnJldi54bWxQSwUGAAAAAAQABAD1AAAAhwMAAAAA&#10;" filled="f" stroked="f">
              <v:textbox inset="0,0,0,0">
                <w:txbxContent>
                  <w:p w:rsidR="00E8774A" w:rsidRPr="009466BF" w:rsidRDefault="00E8774A" w:rsidP="00AE1A2E">
                    <w:pPr>
                      <w:spacing w:before="0"/>
                      <w:rPr>
                        <w:rFonts w:ascii="Arial Narrow" w:hAnsi="Arial Narrow"/>
                        <w:szCs w:val="21"/>
                      </w:rPr>
                    </w:pPr>
                    <w:r>
                      <w:rPr>
                        <w:rFonts w:ascii="Arial Narrow" w:hAnsi="Arial Narrow"/>
                        <w:b/>
                        <w:szCs w:val="21"/>
                      </w:rPr>
                      <w:t>(a)  FEC = 3/4</w:t>
                    </w:r>
                  </w:p>
                </w:txbxContent>
              </v:textbox>
            </v:shape>
            <v:shape id="Text Box 515" o:spid="_x0000_s1070" type="#_x0000_t202" style="position:absolute;left:39300;top:31210;width:7956;height:20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EcocEA&#10;AADcAAAADwAAAGRycy9kb3ducmV2LnhtbERPS4vCMBC+L/gfwgje1qQii1SjiLiwFwUfF29jM7bV&#10;ZlKSqPXfbxYWvM3H95zZorONeJAPtWMN2VCBIC6cqbnUcDx8f05AhIhssHFMGl4UYDHvfcwwN+7J&#10;O3rsYylSCIccNVQxtrmUoajIYhi6ljhxF+ctxgR9KY3HZwq3jRwp9SUt1pwaKmxpVVFx29+thstm&#10;e7uu7zt1LdWETpmn7pxttR70u+UURKQuvsX/7h+T5o9H8PdMukDO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hHKHBAAAA3AAAAA8AAAAAAAAAAAAAAAAAmAIAAGRycy9kb3du&#10;cmV2LnhtbFBLBQYAAAAABAAEAPUAAACGAwAAAAA=&#10;" filled="f" stroked="f">
              <v:textbox inset="0,0,0,0">
                <w:txbxContent>
                  <w:p w:rsidR="00E8774A" w:rsidRPr="009466BF" w:rsidRDefault="00E8774A" w:rsidP="00AE1A2E">
                    <w:pPr>
                      <w:spacing w:before="0"/>
                      <w:rPr>
                        <w:rFonts w:ascii="Arial Narrow" w:hAnsi="Arial Narrow"/>
                        <w:szCs w:val="21"/>
                      </w:rPr>
                    </w:pPr>
                    <w:r>
                      <w:rPr>
                        <w:rFonts w:ascii="Arial Narrow" w:hAnsi="Arial Narrow"/>
                        <w:b/>
                        <w:szCs w:val="21"/>
                      </w:rPr>
                      <w:t>(b)  FEC = 7/8</w:t>
                    </w:r>
                  </w:p>
                </w:txbxContent>
              </v:textbox>
            </v:shape>
            <v:shape id="Picture 516" o:spid="_x0000_s1071" type="#_x0000_t75" style="position:absolute;top:1073;width:28905;height:30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oBCXCAAAA3AAAAA8AAABkcnMvZG93bnJldi54bWxET02LwjAQvQv+hzDCXkTTriJSjbIsiIoH&#10;0d0K3oZmbIvNpDRRu/9+Iwje5vE+Z75sTSXu1LjSsoJ4GIEgzqwuOVfw+7MaTEE4j6yxskwK/sjB&#10;ctHtzDHR9sEHuh99LkIIuwQVFN7XiZQuK8igG9qaOHAX2xj0ATa51A0+Qrip5GcUTaTBkkNDgTV9&#10;F5RdjzejYHuKL3uOc52uqV+meI53VZsq9dFrv2YgPLX+LX65NzrMH4/g+Uy4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KAQlwgAAANwAAAAPAAAAAAAAAAAAAAAAAJ8C&#10;AABkcnMvZG93bnJldi54bWxQSwUGAAAAAAQABAD3AAAAjgMAAAAA&#10;">
              <v:imagedata r:id="rId37" o:title=""/>
            </v:shape>
            <v:shape id="Picture 517" o:spid="_x0000_s1072" type="#_x0000_t75" style="position:absolute;left:28625;top:1073;width:28874;height:30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wZE3CAAAA3AAAAA8AAABkcnMvZG93bnJldi54bWxET99rwjAQfh/sfwgn+DZTh8jojCLCYCBI&#10;q4Ls7WjOtthcShLb2r/eDAZ7u4/v5602g2lER87XlhXMZwkI4sLqmksF59PX2wcIH5A1NpZJwYM8&#10;bNavLytMte05p+4YShFD2KeooAqhTaX0RUUG/cy2xJG7WmcwROhKqR32Mdw08j1JltJgzbGhwpZ2&#10;FRW3490oOJjd3vzYxI0nmbvxsc3o0mVKTSfD9hNEoCH8i//c3zrOXyzg95l4gV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MGRNwgAAANwAAAAPAAAAAAAAAAAAAAAAAJ8C&#10;AABkcnMvZG93bnJldi54bWxQSwUGAAAAAAQABAD3AAAAjgMAAAAA&#10;">
              <v:imagedata r:id="rId38" o:title=""/>
            </v:shape>
          </v:group>
        </w:pict>
      </w:r>
      <w:r w:rsidR="00AE1A2E" w:rsidRPr="00AE1A2E">
        <w:rPr>
          <w:rFonts w:eastAsia="MS PGothic"/>
          <w:lang w:val="en-US"/>
        </w:rPr>
        <w:t>Example of increase in the required CNR</w:t>
      </w:r>
    </w:p>
    <w:p w:rsidR="00AE1A2E" w:rsidRPr="00AE1A2E" w:rsidRDefault="00AE1A2E" w:rsidP="00AE1A2E">
      <w:pPr>
        <w:rPr>
          <w:lang w:val="en-US"/>
        </w:rPr>
      </w:pPr>
    </w:p>
    <w:p w:rsidR="00AE1A2E" w:rsidRPr="00AE1A2E" w:rsidRDefault="00AE1A2E" w:rsidP="00AE1A2E">
      <w:pPr>
        <w:rPr>
          <w:lang w:val="en-US"/>
        </w:rPr>
      </w:pPr>
    </w:p>
    <w:p w:rsidR="00AE1A2E" w:rsidRPr="00AE1A2E" w:rsidRDefault="00AE1A2E" w:rsidP="00AE1A2E">
      <w:pPr>
        <w:rPr>
          <w:lang w:val="en-US"/>
        </w:rPr>
      </w:pPr>
    </w:p>
    <w:p w:rsidR="00AE1A2E" w:rsidRPr="00AE1A2E" w:rsidRDefault="00AE1A2E" w:rsidP="00AE1A2E">
      <w:pPr>
        <w:rPr>
          <w:lang w:val="en-US"/>
        </w:rPr>
      </w:pPr>
    </w:p>
    <w:p w:rsidR="00AE1A2E" w:rsidRPr="00AE1A2E" w:rsidRDefault="00AE1A2E" w:rsidP="00AE1A2E">
      <w:pPr>
        <w:rPr>
          <w:lang w:val="en-US"/>
        </w:rPr>
      </w:pPr>
    </w:p>
    <w:p w:rsidR="00AE1A2E" w:rsidRPr="00AE1A2E" w:rsidRDefault="00AE1A2E" w:rsidP="00AE1A2E">
      <w:pPr>
        <w:rPr>
          <w:lang w:val="en-US"/>
        </w:rPr>
      </w:pPr>
    </w:p>
    <w:p w:rsidR="00AE1A2E" w:rsidRPr="00AE1A2E" w:rsidRDefault="00AE1A2E" w:rsidP="00AE1A2E">
      <w:pPr>
        <w:rPr>
          <w:lang w:val="en-US"/>
        </w:rPr>
      </w:pPr>
    </w:p>
    <w:p w:rsidR="00AE1A2E" w:rsidRPr="00AE1A2E" w:rsidRDefault="00AE1A2E" w:rsidP="00AE1A2E">
      <w:pPr>
        <w:rPr>
          <w:lang w:val="en-US"/>
        </w:rPr>
      </w:pPr>
    </w:p>
    <w:p w:rsidR="00AE1A2E" w:rsidRPr="00AE1A2E" w:rsidRDefault="00AE1A2E" w:rsidP="00AE1A2E">
      <w:pPr>
        <w:rPr>
          <w:lang w:val="en-US"/>
        </w:rPr>
      </w:pPr>
    </w:p>
    <w:p w:rsidR="00AE1A2E" w:rsidRPr="00AE1A2E" w:rsidRDefault="00AE1A2E" w:rsidP="00AE1A2E">
      <w:pPr>
        <w:rPr>
          <w:lang w:val="en-US"/>
        </w:rPr>
      </w:pPr>
    </w:p>
    <w:p w:rsidR="00AE1A2E" w:rsidRDefault="00AE1A2E" w:rsidP="00AE1A2E">
      <w:pPr>
        <w:rPr>
          <w:lang w:val="en-US"/>
        </w:rPr>
      </w:pPr>
    </w:p>
    <w:p w:rsidR="00EA4B52" w:rsidRDefault="00EA4B52" w:rsidP="00AE1A2E">
      <w:pPr>
        <w:rPr>
          <w:lang w:val="en-US"/>
        </w:rPr>
      </w:pPr>
    </w:p>
    <w:p w:rsidR="00EA4B52" w:rsidRDefault="00EA4B52" w:rsidP="00AE1A2E">
      <w:pPr>
        <w:rPr>
          <w:lang w:val="en-US"/>
        </w:rPr>
      </w:pPr>
    </w:p>
    <w:p w:rsidR="00EA4B52" w:rsidRPr="00AE1A2E" w:rsidRDefault="00EA4B52" w:rsidP="00AE1A2E">
      <w:pPr>
        <w:rPr>
          <w:lang w:val="en-US"/>
        </w:rPr>
      </w:pPr>
    </w:p>
    <w:p w:rsidR="00C9131A" w:rsidRDefault="00C9131A" w:rsidP="00C9131A">
      <w:pPr>
        <w:rPr>
          <w:rFonts w:eastAsia="MS PGothic"/>
          <w:lang w:val="en-US"/>
        </w:rPr>
      </w:pPr>
    </w:p>
    <w:p w:rsidR="00AE1A2E" w:rsidRPr="00AE1A2E" w:rsidRDefault="00961BF5" w:rsidP="00AE1A2E">
      <w:pPr>
        <w:pStyle w:val="TableNo"/>
        <w:rPr>
          <w:rFonts w:eastAsia="MS PGothic"/>
          <w:lang w:val="en-US"/>
        </w:rPr>
      </w:pPr>
      <w:r w:rsidRPr="00AE1A2E">
        <w:rPr>
          <w:rFonts w:eastAsia="MS PGothic"/>
          <w:lang w:val="en-US"/>
        </w:rPr>
        <w:t>TABLE</w:t>
      </w:r>
      <w:r w:rsidR="00AE1A2E" w:rsidRPr="00AE1A2E">
        <w:rPr>
          <w:rFonts w:eastAsia="MS PGothic"/>
          <w:lang w:val="en-US"/>
        </w:rPr>
        <w:t xml:space="preserve"> 1</w:t>
      </w:r>
    </w:p>
    <w:p w:rsidR="00AE1A2E" w:rsidRPr="00AE1A2E" w:rsidRDefault="00AE1A2E" w:rsidP="00AE1A2E">
      <w:pPr>
        <w:pStyle w:val="Tabletitle"/>
        <w:rPr>
          <w:lang w:val="en-US"/>
        </w:rPr>
      </w:pPr>
      <w:r w:rsidRPr="00AE1A2E">
        <w:rPr>
          <w:rFonts w:eastAsia="MS PGothic"/>
          <w:lang w:val="en-US"/>
        </w:rPr>
        <w:t>Coefficient for CNR increase function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1"/>
        <w:gridCol w:w="1407"/>
        <w:gridCol w:w="1407"/>
        <w:gridCol w:w="1407"/>
        <w:gridCol w:w="1407"/>
        <w:gridCol w:w="1407"/>
        <w:gridCol w:w="1313"/>
      </w:tblGrid>
      <w:tr w:rsidR="00AE1A2E" w:rsidRPr="0040266E" w:rsidTr="00961BF5">
        <w:trPr>
          <w:jc w:val="center"/>
        </w:trPr>
        <w:tc>
          <w:tcPr>
            <w:tcW w:w="1216" w:type="dxa"/>
          </w:tcPr>
          <w:p w:rsidR="00AE1A2E" w:rsidRPr="0040266E" w:rsidRDefault="00AE1A2E" w:rsidP="00961BF5">
            <w:pPr>
              <w:pStyle w:val="Tablehead"/>
              <w:rPr>
                <w:rFonts w:eastAsia="MS PGothic"/>
              </w:rPr>
            </w:pPr>
            <w:r w:rsidRPr="0040266E">
              <w:rPr>
                <w:rFonts w:eastAsia="MS PGothic"/>
              </w:rPr>
              <w:t>Coefficient</w:t>
            </w:r>
          </w:p>
        </w:tc>
        <w:tc>
          <w:tcPr>
            <w:tcW w:w="1324" w:type="dxa"/>
          </w:tcPr>
          <w:p w:rsidR="00AE1A2E" w:rsidRPr="0040266E" w:rsidRDefault="00AE1A2E" w:rsidP="00961BF5">
            <w:pPr>
              <w:pStyle w:val="Tablehead"/>
              <w:rPr>
                <w:rFonts w:eastAsia="MS PGothic"/>
              </w:rPr>
            </w:pPr>
            <w:r w:rsidRPr="0040266E">
              <w:rPr>
                <w:rFonts w:eastAsia="MS PGothic"/>
              </w:rPr>
              <w:t>Modulation</w:t>
            </w:r>
          </w:p>
        </w:tc>
        <w:tc>
          <w:tcPr>
            <w:tcW w:w="1324" w:type="dxa"/>
          </w:tcPr>
          <w:p w:rsidR="00AE1A2E" w:rsidRPr="0040266E" w:rsidRDefault="00AE1A2E" w:rsidP="00961BF5">
            <w:pPr>
              <w:pStyle w:val="Tablehead"/>
              <w:rPr>
                <w:rFonts w:eastAsia="MS PGothic"/>
              </w:rPr>
            </w:pPr>
            <w:r w:rsidRPr="0040266E">
              <w:rPr>
                <w:rFonts w:eastAsia="MS PGothic"/>
              </w:rPr>
              <w:t>FEC:7/8</w:t>
            </w:r>
          </w:p>
        </w:tc>
        <w:tc>
          <w:tcPr>
            <w:tcW w:w="1324" w:type="dxa"/>
          </w:tcPr>
          <w:p w:rsidR="00AE1A2E" w:rsidRPr="0040266E" w:rsidRDefault="00AE1A2E" w:rsidP="00961BF5">
            <w:pPr>
              <w:pStyle w:val="Tablehead"/>
              <w:rPr>
                <w:rFonts w:eastAsia="MS PGothic"/>
              </w:rPr>
            </w:pPr>
            <w:r w:rsidRPr="0040266E">
              <w:rPr>
                <w:rFonts w:eastAsia="MS PGothic"/>
              </w:rPr>
              <w:t>FEC:5/6</w:t>
            </w:r>
          </w:p>
        </w:tc>
        <w:tc>
          <w:tcPr>
            <w:tcW w:w="1324" w:type="dxa"/>
          </w:tcPr>
          <w:p w:rsidR="00AE1A2E" w:rsidRPr="0040266E" w:rsidRDefault="00AE1A2E" w:rsidP="00961BF5">
            <w:pPr>
              <w:pStyle w:val="Tablehead"/>
              <w:rPr>
                <w:rFonts w:eastAsia="MS PGothic"/>
              </w:rPr>
            </w:pPr>
            <w:r w:rsidRPr="0040266E">
              <w:rPr>
                <w:rFonts w:eastAsia="MS PGothic"/>
              </w:rPr>
              <w:t>FEC:3/4</w:t>
            </w:r>
          </w:p>
        </w:tc>
        <w:tc>
          <w:tcPr>
            <w:tcW w:w="1324" w:type="dxa"/>
          </w:tcPr>
          <w:p w:rsidR="00AE1A2E" w:rsidRPr="0040266E" w:rsidRDefault="00AE1A2E" w:rsidP="00961BF5">
            <w:pPr>
              <w:pStyle w:val="Tablehead"/>
              <w:rPr>
                <w:rFonts w:eastAsia="MS PGothic"/>
              </w:rPr>
            </w:pPr>
            <w:r w:rsidRPr="0040266E">
              <w:rPr>
                <w:rFonts w:eastAsia="MS PGothic"/>
              </w:rPr>
              <w:t>FEC:2/3</w:t>
            </w:r>
          </w:p>
        </w:tc>
        <w:tc>
          <w:tcPr>
            <w:tcW w:w="1236" w:type="dxa"/>
          </w:tcPr>
          <w:p w:rsidR="00AE1A2E" w:rsidRPr="0040266E" w:rsidRDefault="00AE1A2E" w:rsidP="00961BF5">
            <w:pPr>
              <w:pStyle w:val="Tablehead"/>
              <w:rPr>
                <w:rFonts w:eastAsia="MS PGothic"/>
              </w:rPr>
            </w:pPr>
            <w:r w:rsidRPr="0040266E">
              <w:rPr>
                <w:rFonts w:eastAsia="MS PGothic"/>
              </w:rPr>
              <w:t>FEC:1/2</w:t>
            </w:r>
          </w:p>
        </w:tc>
      </w:tr>
      <w:tr w:rsidR="00AE1A2E" w:rsidRPr="0040266E" w:rsidTr="00961BF5">
        <w:trPr>
          <w:jc w:val="center"/>
        </w:trPr>
        <w:tc>
          <w:tcPr>
            <w:tcW w:w="1216" w:type="dxa"/>
            <w:vMerge w:val="restart"/>
          </w:tcPr>
          <w:p w:rsidR="00AE1A2E" w:rsidRPr="0040266E" w:rsidRDefault="00A8281D" w:rsidP="00A8281D">
            <w:pPr>
              <w:pStyle w:val="Tabletext"/>
              <w:jc w:val="center"/>
              <w:rPr>
                <w:rFonts w:eastAsia="MS PGothic"/>
              </w:rPr>
            </w:pPr>
            <w:r>
              <w:rPr>
                <w:rFonts w:eastAsia="MS PGothic"/>
              </w:rPr>
              <w:sym w:font="Symbol" w:char="F061"/>
            </w:r>
          </w:p>
        </w:tc>
        <w:tc>
          <w:tcPr>
            <w:tcW w:w="1324" w:type="dxa"/>
          </w:tcPr>
          <w:p w:rsidR="00AE1A2E" w:rsidRPr="0040266E" w:rsidRDefault="00AE1A2E" w:rsidP="00A8281D">
            <w:pPr>
              <w:pStyle w:val="Tabletext"/>
              <w:jc w:val="center"/>
              <w:rPr>
                <w:rFonts w:eastAsia="MS PGothic"/>
              </w:rPr>
            </w:pPr>
            <w:r w:rsidRPr="0040266E">
              <w:rPr>
                <w:rFonts w:eastAsia="MS PGothic"/>
              </w:rPr>
              <w:t>64</w:t>
            </w:r>
            <w:r w:rsidR="00A8281D">
              <w:rPr>
                <w:rFonts w:eastAsia="MS PGothic"/>
              </w:rPr>
              <w:t>-</w:t>
            </w:r>
            <w:r w:rsidRPr="0040266E">
              <w:rPr>
                <w:rFonts w:eastAsia="MS PGothic"/>
              </w:rPr>
              <w:t>QAM</w:t>
            </w:r>
          </w:p>
        </w:tc>
        <w:tc>
          <w:tcPr>
            <w:tcW w:w="1324" w:type="dxa"/>
          </w:tcPr>
          <w:p w:rsidR="00AE1A2E" w:rsidRPr="0040266E" w:rsidRDefault="00AE1A2E" w:rsidP="00A8281D">
            <w:pPr>
              <w:pStyle w:val="Tabletext"/>
              <w:jc w:val="center"/>
              <w:rPr>
                <w:rFonts w:eastAsia="MS PGothic"/>
              </w:rPr>
            </w:pPr>
            <w:r w:rsidRPr="0040266E">
              <w:rPr>
                <w:rFonts w:eastAsia="MS PGothic"/>
              </w:rPr>
              <w:t>27.749</w:t>
            </w:r>
          </w:p>
        </w:tc>
        <w:tc>
          <w:tcPr>
            <w:tcW w:w="1324" w:type="dxa"/>
          </w:tcPr>
          <w:p w:rsidR="00AE1A2E" w:rsidRPr="0040266E" w:rsidRDefault="00AE1A2E" w:rsidP="00A8281D">
            <w:pPr>
              <w:pStyle w:val="Tabletext"/>
              <w:jc w:val="center"/>
              <w:rPr>
                <w:rFonts w:eastAsia="MS PGothic"/>
              </w:rPr>
            </w:pPr>
            <w:r w:rsidRPr="0040266E">
              <w:rPr>
                <w:rFonts w:eastAsia="MS PGothic"/>
              </w:rPr>
              <w:t>20.257</w:t>
            </w:r>
          </w:p>
        </w:tc>
        <w:tc>
          <w:tcPr>
            <w:tcW w:w="1324" w:type="dxa"/>
          </w:tcPr>
          <w:p w:rsidR="00AE1A2E" w:rsidRPr="0040266E" w:rsidRDefault="00AE1A2E" w:rsidP="00A8281D">
            <w:pPr>
              <w:pStyle w:val="Tabletext"/>
              <w:jc w:val="center"/>
              <w:rPr>
                <w:rFonts w:eastAsia="MS PGothic"/>
              </w:rPr>
            </w:pPr>
            <w:r w:rsidRPr="0040266E">
              <w:rPr>
                <w:rFonts w:eastAsia="MS PGothic"/>
              </w:rPr>
              <w:t>12.090</w:t>
            </w:r>
          </w:p>
        </w:tc>
        <w:tc>
          <w:tcPr>
            <w:tcW w:w="1324" w:type="dxa"/>
          </w:tcPr>
          <w:p w:rsidR="00AE1A2E" w:rsidRPr="0040266E" w:rsidRDefault="00AE1A2E" w:rsidP="00A8281D">
            <w:pPr>
              <w:pStyle w:val="Tabletext"/>
              <w:jc w:val="center"/>
              <w:rPr>
                <w:rFonts w:eastAsia="MS PGothic"/>
              </w:rPr>
            </w:pPr>
            <w:r w:rsidRPr="0040266E">
              <w:rPr>
                <w:rFonts w:eastAsia="MS PGothic"/>
              </w:rPr>
              <w:t>8.1386</w:t>
            </w:r>
          </w:p>
        </w:tc>
        <w:tc>
          <w:tcPr>
            <w:tcW w:w="1236" w:type="dxa"/>
          </w:tcPr>
          <w:p w:rsidR="00AE1A2E" w:rsidRPr="0040266E" w:rsidRDefault="00AE1A2E" w:rsidP="00A8281D">
            <w:pPr>
              <w:pStyle w:val="Tabletext"/>
              <w:jc w:val="center"/>
              <w:rPr>
                <w:rFonts w:eastAsia="MS PGothic"/>
              </w:rPr>
            </w:pPr>
            <w:r w:rsidRPr="0040266E">
              <w:rPr>
                <w:rFonts w:eastAsia="MS PGothic"/>
              </w:rPr>
              <w:t>3.8797</w:t>
            </w:r>
          </w:p>
        </w:tc>
      </w:tr>
      <w:tr w:rsidR="00AE1A2E" w:rsidRPr="0040266E" w:rsidTr="00961BF5">
        <w:trPr>
          <w:jc w:val="center"/>
        </w:trPr>
        <w:tc>
          <w:tcPr>
            <w:tcW w:w="1216" w:type="dxa"/>
            <w:vMerge/>
          </w:tcPr>
          <w:p w:rsidR="00AE1A2E" w:rsidRPr="0040266E" w:rsidRDefault="00AE1A2E" w:rsidP="00A8281D">
            <w:pPr>
              <w:pStyle w:val="Tabletext"/>
              <w:jc w:val="center"/>
              <w:rPr>
                <w:rFonts w:ascii="Arial Narrow" w:eastAsia="MS PGothic" w:hAnsi="Arial Narrow"/>
              </w:rPr>
            </w:pPr>
          </w:p>
        </w:tc>
        <w:tc>
          <w:tcPr>
            <w:tcW w:w="1324" w:type="dxa"/>
          </w:tcPr>
          <w:p w:rsidR="00AE1A2E" w:rsidRPr="0040266E" w:rsidRDefault="00AE1A2E" w:rsidP="00A8281D">
            <w:pPr>
              <w:pStyle w:val="Tabletext"/>
              <w:jc w:val="center"/>
              <w:rPr>
                <w:rFonts w:eastAsia="MS PGothic"/>
              </w:rPr>
            </w:pPr>
            <w:r w:rsidRPr="0040266E">
              <w:rPr>
                <w:rFonts w:eastAsia="MS PGothic"/>
              </w:rPr>
              <w:t>16</w:t>
            </w:r>
            <w:r w:rsidR="00A8281D">
              <w:rPr>
                <w:rFonts w:eastAsia="MS PGothic"/>
              </w:rPr>
              <w:t>-</w:t>
            </w:r>
            <w:r w:rsidRPr="0040266E">
              <w:rPr>
                <w:rFonts w:eastAsia="MS PGothic"/>
              </w:rPr>
              <w:t>QAM</w:t>
            </w:r>
          </w:p>
        </w:tc>
        <w:tc>
          <w:tcPr>
            <w:tcW w:w="1324" w:type="dxa"/>
          </w:tcPr>
          <w:p w:rsidR="00AE1A2E" w:rsidRPr="0040266E" w:rsidRDefault="00AE1A2E" w:rsidP="00A8281D">
            <w:pPr>
              <w:pStyle w:val="Tabletext"/>
              <w:jc w:val="center"/>
              <w:rPr>
                <w:rFonts w:eastAsia="MS PGothic"/>
              </w:rPr>
            </w:pPr>
            <w:r w:rsidRPr="0040266E">
              <w:rPr>
                <w:rFonts w:eastAsia="MS PGothic"/>
              </w:rPr>
              <w:t>29.800</w:t>
            </w:r>
          </w:p>
        </w:tc>
        <w:tc>
          <w:tcPr>
            <w:tcW w:w="1324" w:type="dxa"/>
          </w:tcPr>
          <w:p w:rsidR="00AE1A2E" w:rsidRPr="0040266E" w:rsidRDefault="00AE1A2E" w:rsidP="00A8281D">
            <w:pPr>
              <w:pStyle w:val="Tabletext"/>
              <w:jc w:val="center"/>
              <w:rPr>
                <w:rFonts w:eastAsia="MS PGothic"/>
              </w:rPr>
            </w:pPr>
            <w:r w:rsidRPr="0040266E">
              <w:rPr>
                <w:rFonts w:eastAsia="MS PGothic"/>
              </w:rPr>
              <w:t>22.163</w:t>
            </w:r>
          </w:p>
        </w:tc>
        <w:tc>
          <w:tcPr>
            <w:tcW w:w="1324" w:type="dxa"/>
          </w:tcPr>
          <w:p w:rsidR="00AE1A2E" w:rsidRPr="0040266E" w:rsidRDefault="00AE1A2E" w:rsidP="00A8281D">
            <w:pPr>
              <w:pStyle w:val="Tabletext"/>
              <w:jc w:val="center"/>
              <w:rPr>
                <w:rFonts w:eastAsia="MS PGothic"/>
              </w:rPr>
            </w:pPr>
            <w:r w:rsidRPr="0040266E">
              <w:rPr>
                <w:rFonts w:eastAsia="MS PGothic"/>
              </w:rPr>
              <w:t>13.874</w:t>
            </w:r>
          </w:p>
        </w:tc>
        <w:tc>
          <w:tcPr>
            <w:tcW w:w="1324" w:type="dxa"/>
          </w:tcPr>
          <w:p w:rsidR="00AE1A2E" w:rsidRPr="0040266E" w:rsidRDefault="00AE1A2E" w:rsidP="00A8281D">
            <w:pPr>
              <w:pStyle w:val="Tabletext"/>
              <w:jc w:val="center"/>
              <w:rPr>
                <w:rFonts w:eastAsia="MS PGothic"/>
              </w:rPr>
            </w:pPr>
            <w:r w:rsidRPr="0040266E">
              <w:rPr>
                <w:rFonts w:eastAsia="MS PGothic"/>
              </w:rPr>
              <w:t>9.8342</w:t>
            </w:r>
          </w:p>
        </w:tc>
        <w:tc>
          <w:tcPr>
            <w:tcW w:w="1236" w:type="dxa"/>
          </w:tcPr>
          <w:p w:rsidR="00AE1A2E" w:rsidRPr="0040266E" w:rsidRDefault="00AE1A2E" w:rsidP="00A8281D">
            <w:pPr>
              <w:pStyle w:val="Tabletext"/>
              <w:jc w:val="center"/>
              <w:rPr>
                <w:rFonts w:eastAsia="MS PGothic"/>
              </w:rPr>
            </w:pPr>
            <w:r w:rsidRPr="0040266E">
              <w:rPr>
                <w:rFonts w:eastAsia="MS PGothic"/>
              </w:rPr>
              <w:t>5.4002</w:t>
            </w:r>
          </w:p>
        </w:tc>
      </w:tr>
      <w:tr w:rsidR="00AE1A2E" w:rsidRPr="0040266E" w:rsidTr="00961BF5">
        <w:trPr>
          <w:jc w:val="center"/>
        </w:trPr>
        <w:tc>
          <w:tcPr>
            <w:tcW w:w="1216" w:type="dxa"/>
            <w:vMerge/>
          </w:tcPr>
          <w:p w:rsidR="00AE1A2E" w:rsidRPr="0040266E" w:rsidRDefault="00AE1A2E" w:rsidP="00A8281D">
            <w:pPr>
              <w:pStyle w:val="Tabletext"/>
              <w:jc w:val="center"/>
              <w:rPr>
                <w:rFonts w:ascii="Arial Narrow" w:eastAsia="MS PGothic" w:hAnsi="Arial Narrow"/>
              </w:rPr>
            </w:pPr>
          </w:p>
        </w:tc>
        <w:tc>
          <w:tcPr>
            <w:tcW w:w="1324" w:type="dxa"/>
          </w:tcPr>
          <w:p w:rsidR="00AE1A2E" w:rsidRPr="0040266E" w:rsidRDefault="00AE1A2E" w:rsidP="00A8281D">
            <w:pPr>
              <w:pStyle w:val="Tabletext"/>
              <w:jc w:val="center"/>
              <w:rPr>
                <w:rFonts w:eastAsia="MS PGothic"/>
              </w:rPr>
            </w:pPr>
            <w:r w:rsidRPr="0040266E">
              <w:rPr>
                <w:rFonts w:eastAsia="MS PGothic"/>
              </w:rPr>
              <w:t>QPSK</w:t>
            </w:r>
          </w:p>
        </w:tc>
        <w:tc>
          <w:tcPr>
            <w:tcW w:w="1324" w:type="dxa"/>
          </w:tcPr>
          <w:p w:rsidR="00AE1A2E" w:rsidRPr="0040266E" w:rsidRDefault="00AE1A2E" w:rsidP="00A8281D">
            <w:pPr>
              <w:pStyle w:val="Tabletext"/>
              <w:jc w:val="center"/>
              <w:rPr>
                <w:rFonts w:eastAsia="MS PGothic"/>
              </w:rPr>
            </w:pPr>
            <w:r w:rsidRPr="0040266E">
              <w:rPr>
                <w:rFonts w:eastAsia="MS PGothic"/>
              </w:rPr>
              <w:t>32.255</w:t>
            </w:r>
          </w:p>
        </w:tc>
        <w:tc>
          <w:tcPr>
            <w:tcW w:w="1324" w:type="dxa"/>
          </w:tcPr>
          <w:p w:rsidR="00AE1A2E" w:rsidRPr="0040266E" w:rsidRDefault="00AE1A2E" w:rsidP="00A8281D">
            <w:pPr>
              <w:pStyle w:val="Tabletext"/>
              <w:jc w:val="center"/>
              <w:rPr>
                <w:rFonts w:eastAsia="MS PGothic"/>
              </w:rPr>
            </w:pPr>
            <w:r w:rsidRPr="0040266E">
              <w:rPr>
                <w:rFonts w:eastAsia="MS PGothic"/>
              </w:rPr>
              <w:t>24.378</w:t>
            </w:r>
          </w:p>
        </w:tc>
        <w:tc>
          <w:tcPr>
            <w:tcW w:w="1324" w:type="dxa"/>
          </w:tcPr>
          <w:p w:rsidR="00AE1A2E" w:rsidRPr="0040266E" w:rsidRDefault="00AE1A2E" w:rsidP="00A8281D">
            <w:pPr>
              <w:pStyle w:val="Tabletext"/>
              <w:jc w:val="center"/>
              <w:rPr>
                <w:rFonts w:eastAsia="MS PGothic"/>
              </w:rPr>
            </w:pPr>
            <w:r w:rsidRPr="0040266E">
              <w:rPr>
                <w:rFonts w:eastAsia="MS PGothic"/>
              </w:rPr>
              <w:t>15.953</w:t>
            </w:r>
          </w:p>
        </w:tc>
        <w:tc>
          <w:tcPr>
            <w:tcW w:w="1324" w:type="dxa"/>
          </w:tcPr>
          <w:p w:rsidR="00AE1A2E" w:rsidRPr="0040266E" w:rsidRDefault="00AE1A2E" w:rsidP="00A8281D">
            <w:pPr>
              <w:pStyle w:val="Tabletext"/>
              <w:jc w:val="center"/>
              <w:rPr>
                <w:rFonts w:eastAsia="MS PGothic"/>
              </w:rPr>
            </w:pPr>
            <w:r w:rsidRPr="0040266E">
              <w:rPr>
                <w:rFonts w:eastAsia="MS PGothic"/>
              </w:rPr>
              <w:t>11.827</w:t>
            </w:r>
          </w:p>
        </w:tc>
        <w:tc>
          <w:tcPr>
            <w:tcW w:w="1236" w:type="dxa"/>
          </w:tcPr>
          <w:p w:rsidR="00AE1A2E" w:rsidRPr="0040266E" w:rsidRDefault="00AE1A2E" w:rsidP="00A8281D">
            <w:pPr>
              <w:pStyle w:val="Tabletext"/>
              <w:jc w:val="center"/>
              <w:rPr>
                <w:rFonts w:eastAsia="MS PGothic"/>
              </w:rPr>
            </w:pPr>
            <w:r w:rsidRPr="0040266E">
              <w:rPr>
                <w:rFonts w:eastAsia="MS PGothic"/>
              </w:rPr>
              <w:t>7.2391</w:t>
            </w:r>
          </w:p>
        </w:tc>
      </w:tr>
      <w:tr w:rsidR="00AE1A2E" w:rsidRPr="0040266E" w:rsidTr="00961BF5">
        <w:trPr>
          <w:jc w:val="center"/>
        </w:trPr>
        <w:tc>
          <w:tcPr>
            <w:tcW w:w="1216" w:type="dxa"/>
            <w:vMerge w:val="restart"/>
          </w:tcPr>
          <w:p w:rsidR="00AE1A2E" w:rsidRPr="0040266E" w:rsidRDefault="00A8281D" w:rsidP="00A8281D">
            <w:pPr>
              <w:pStyle w:val="Tabletext"/>
              <w:jc w:val="center"/>
              <w:rPr>
                <w:rFonts w:eastAsia="MS PGothic"/>
              </w:rPr>
            </w:pPr>
            <w:r>
              <w:rPr>
                <w:rFonts w:eastAsia="MS PGothic"/>
              </w:rPr>
              <w:sym w:font="Symbol" w:char="F062"/>
            </w:r>
          </w:p>
        </w:tc>
        <w:tc>
          <w:tcPr>
            <w:tcW w:w="1324" w:type="dxa"/>
          </w:tcPr>
          <w:p w:rsidR="00AE1A2E" w:rsidRPr="0040266E" w:rsidRDefault="00AE1A2E" w:rsidP="00A8281D">
            <w:pPr>
              <w:pStyle w:val="Tabletext"/>
              <w:jc w:val="center"/>
              <w:rPr>
                <w:rFonts w:eastAsia="MS PGothic"/>
              </w:rPr>
            </w:pPr>
            <w:r w:rsidRPr="0040266E">
              <w:rPr>
                <w:rFonts w:eastAsia="MS PGothic"/>
              </w:rPr>
              <w:t>64</w:t>
            </w:r>
            <w:r w:rsidR="00A8281D">
              <w:rPr>
                <w:rFonts w:eastAsia="MS PGothic"/>
              </w:rPr>
              <w:t>-</w:t>
            </w:r>
            <w:r w:rsidRPr="0040266E">
              <w:rPr>
                <w:rFonts w:eastAsia="MS PGothic"/>
              </w:rPr>
              <w:t>QAM</w:t>
            </w:r>
          </w:p>
        </w:tc>
        <w:tc>
          <w:tcPr>
            <w:tcW w:w="1324" w:type="dxa"/>
          </w:tcPr>
          <w:p w:rsidR="00AE1A2E" w:rsidRPr="0040266E" w:rsidRDefault="00AE1A2E" w:rsidP="00A8281D">
            <w:pPr>
              <w:pStyle w:val="Tabletext"/>
              <w:jc w:val="center"/>
              <w:rPr>
                <w:rFonts w:eastAsia="MS PGothic"/>
              </w:rPr>
            </w:pPr>
            <w:r w:rsidRPr="0040266E">
              <w:rPr>
                <w:rFonts w:eastAsia="MS PGothic"/>
              </w:rPr>
              <w:t>0.5592</w:t>
            </w:r>
          </w:p>
        </w:tc>
        <w:tc>
          <w:tcPr>
            <w:tcW w:w="1324" w:type="dxa"/>
          </w:tcPr>
          <w:p w:rsidR="00AE1A2E" w:rsidRPr="0040266E" w:rsidRDefault="00AE1A2E" w:rsidP="00A8281D">
            <w:pPr>
              <w:pStyle w:val="Tabletext"/>
              <w:jc w:val="center"/>
              <w:rPr>
                <w:rFonts w:eastAsia="MS PGothic"/>
              </w:rPr>
            </w:pPr>
            <w:r w:rsidRPr="0040266E">
              <w:rPr>
                <w:rFonts w:eastAsia="MS PGothic"/>
              </w:rPr>
              <w:t>0.4117</w:t>
            </w:r>
          </w:p>
        </w:tc>
        <w:tc>
          <w:tcPr>
            <w:tcW w:w="1324" w:type="dxa"/>
          </w:tcPr>
          <w:p w:rsidR="00AE1A2E" w:rsidRPr="0040266E" w:rsidRDefault="00AE1A2E" w:rsidP="00A8281D">
            <w:pPr>
              <w:pStyle w:val="Tabletext"/>
              <w:jc w:val="center"/>
              <w:rPr>
                <w:rFonts w:eastAsia="MS PGothic"/>
              </w:rPr>
            </w:pPr>
            <w:r w:rsidRPr="0040266E">
              <w:rPr>
                <w:rFonts w:eastAsia="MS PGothic"/>
              </w:rPr>
              <w:t>0.2953</w:t>
            </w:r>
          </w:p>
        </w:tc>
        <w:tc>
          <w:tcPr>
            <w:tcW w:w="1324" w:type="dxa"/>
          </w:tcPr>
          <w:p w:rsidR="00AE1A2E" w:rsidRPr="0040266E" w:rsidRDefault="00AE1A2E" w:rsidP="00A8281D">
            <w:pPr>
              <w:pStyle w:val="Tabletext"/>
              <w:jc w:val="center"/>
              <w:rPr>
                <w:rFonts w:eastAsia="MS PGothic"/>
              </w:rPr>
            </w:pPr>
            <w:r w:rsidRPr="0040266E">
              <w:rPr>
                <w:rFonts w:eastAsia="MS PGothic"/>
              </w:rPr>
              <w:t>0.2527</w:t>
            </w:r>
          </w:p>
        </w:tc>
        <w:tc>
          <w:tcPr>
            <w:tcW w:w="1236" w:type="dxa"/>
          </w:tcPr>
          <w:p w:rsidR="00AE1A2E" w:rsidRPr="0040266E" w:rsidRDefault="00AE1A2E" w:rsidP="00A8281D">
            <w:pPr>
              <w:pStyle w:val="Tabletext"/>
              <w:jc w:val="center"/>
              <w:rPr>
                <w:rFonts w:eastAsia="MS PGothic"/>
              </w:rPr>
            </w:pPr>
            <w:r w:rsidRPr="0040266E">
              <w:rPr>
                <w:rFonts w:eastAsia="MS PGothic"/>
              </w:rPr>
              <w:t>0.2074</w:t>
            </w:r>
          </w:p>
        </w:tc>
      </w:tr>
      <w:tr w:rsidR="00AE1A2E" w:rsidRPr="0040266E" w:rsidTr="00961BF5">
        <w:trPr>
          <w:jc w:val="center"/>
        </w:trPr>
        <w:tc>
          <w:tcPr>
            <w:tcW w:w="1216" w:type="dxa"/>
            <w:vMerge/>
          </w:tcPr>
          <w:p w:rsidR="00AE1A2E" w:rsidRPr="0040266E" w:rsidRDefault="00AE1A2E" w:rsidP="00A8281D">
            <w:pPr>
              <w:pStyle w:val="Tabletext"/>
              <w:jc w:val="center"/>
              <w:rPr>
                <w:rFonts w:ascii="Arial Narrow" w:eastAsia="MS PGothic" w:hAnsi="Arial Narrow"/>
              </w:rPr>
            </w:pPr>
          </w:p>
        </w:tc>
        <w:tc>
          <w:tcPr>
            <w:tcW w:w="1324" w:type="dxa"/>
          </w:tcPr>
          <w:p w:rsidR="00AE1A2E" w:rsidRPr="0040266E" w:rsidRDefault="00AE1A2E" w:rsidP="00A8281D">
            <w:pPr>
              <w:pStyle w:val="Tabletext"/>
              <w:jc w:val="center"/>
              <w:rPr>
                <w:rFonts w:eastAsia="MS PGothic"/>
              </w:rPr>
            </w:pPr>
            <w:r w:rsidRPr="0040266E">
              <w:rPr>
                <w:rFonts w:eastAsia="MS PGothic"/>
              </w:rPr>
              <w:t>16</w:t>
            </w:r>
            <w:r w:rsidR="00A8281D">
              <w:rPr>
                <w:rFonts w:eastAsia="MS PGothic"/>
              </w:rPr>
              <w:t>-</w:t>
            </w:r>
            <w:r w:rsidRPr="0040266E">
              <w:rPr>
                <w:rFonts w:eastAsia="MS PGothic"/>
              </w:rPr>
              <w:t>QAM</w:t>
            </w:r>
          </w:p>
        </w:tc>
        <w:tc>
          <w:tcPr>
            <w:tcW w:w="1324" w:type="dxa"/>
          </w:tcPr>
          <w:p w:rsidR="00AE1A2E" w:rsidRPr="0040266E" w:rsidRDefault="00AE1A2E" w:rsidP="00A8281D">
            <w:pPr>
              <w:pStyle w:val="Tabletext"/>
              <w:jc w:val="center"/>
              <w:rPr>
                <w:rFonts w:eastAsia="MS PGothic"/>
              </w:rPr>
            </w:pPr>
            <w:r w:rsidRPr="0040266E">
              <w:rPr>
                <w:rFonts w:eastAsia="MS PGothic"/>
              </w:rPr>
              <w:t>0.6074</w:t>
            </w:r>
          </w:p>
        </w:tc>
        <w:tc>
          <w:tcPr>
            <w:tcW w:w="1324" w:type="dxa"/>
          </w:tcPr>
          <w:p w:rsidR="00AE1A2E" w:rsidRPr="0040266E" w:rsidRDefault="00AE1A2E" w:rsidP="00A8281D">
            <w:pPr>
              <w:pStyle w:val="Tabletext"/>
              <w:jc w:val="center"/>
              <w:rPr>
                <w:rFonts w:eastAsia="MS PGothic"/>
              </w:rPr>
            </w:pPr>
            <w:r w:rsidRPr="0040266E">
              <w:rPr>
                <w:rFonts w:eastAsia="MS PGothic"/>
              </w:rPr>
              <w:t>0.4453</w:t>
            </w:r>
          </w:p>
        </w:tc>
        <w:tc>
          <w:tcPr>
            <w:tcW w:w="1324" w:type="dxa"/>
          </w:tcPr>
          <w:p w:rsidR="00AE1A2E" w:rsidRPr="0040266E" w:rsidRDefault="00AE1A2E" w:rsidP="00A8281D">
            <w:pPr>
              <w:pStyle w:val="Tabletext"/>
              <w:jc w:val="center"/>
              <w:rPr>
                <w:rFonts w:eastAsia="MS PGothic"/>
              </w:rPr>
            </w:pPr>
            <w:r w:rsidRPr="0040266E">
              <w:rPr>
                <w:rFonts w:eastAsia="MS PGothic"/>
              </w:rPr>
              <w:t>0.3171</w:t>
            </w:r>
          </w:p>
        </w:tc>
        <w:tc>
          <w:tcPr>
            <w:tcW w:w="1324" w:type="dxa"/>
          </w:tcPr>
          <w:p w:rsidR="00AE1A2E" w:rsidRPr="0040266E" w:rsidRDefault="00AE1A2E" w:rsidP="00A8281D">
            <w:pPr>
              <w:pStyle w:val="Tabletext"/>
              <w:jc w:val="center"/>
              <w:rPr>
                <w:rFonts w:eastAsia="MS PGothic"/>
              </w:rPr>
            </w:pPr>
            <w:r w:rsidRPr="0040266E">
              <w:rPr>
                <w:rFonts w:eastAsia="MS PGothic"/>
              </w:rPr>
              <w:t>0.2702</w:t>
            </w:r>
          </w:p>
        </w:tc>
        <w:tc>
          <w:tcPr>
            <w:tcW w:w="1236" w:type="dxa"/>
          </w:tcPr>
          <w:p w:rsidR="00AE1A2E" w:rsidRPr="0040266E" w:rsidRDefault="00AE1A2E" w:rsidP="00A8281D">
            <w:pPr>
              <w:pStyle w:val="Tabletext"/>
              <w:jc w:val="center"/>
              <w:rPr>
                <w:rFonts w:eastAsia="MS PGothic"/>
              </w:rPr>
            </w:pPr>
            <w:r w:rsidRPr="0040266E">
              <w:rPr>
                <w:rFonts w:eastAsia="MS PGothic"/>
              </w:rPr>
              <w:t>0.2251</w:t>
            </w:r>
          </w:p>
        </w:tc>
      </w:tr>
      <w:tr w:rsidR="00AE1A2E" w:rsidRPr="0040266E" w:rsidTr="00961BF5">
        <w:trPr>
          <w:jc w:val="center"/>
        </w:trPr>
        <w:tc>
          <w:tcPr>
            <w:tcW w:w="1216" w:type="dxa"/>
            <w:vMerge/>
          </w:tcPr>
          <w:p w:rsidR="00AE1A2E" w:rsidRPr="0040266E" w:rsidRDefault="00AE1A2E" w:rsidP="00A8281D">
            <w:pPr>
              <w:pStyle w:val="Tabletext"/>
              <w:jc w:val="center"/>
              <w:rPr>
                <w:rFonts w:ascii="Arial Narrow" w:eastAsia="MS PGothic" w:hAnsi="Arial Narrow"/>
              </w:rPr>
            </w:pPr>
          </w:p>
        </w:tc>
        <w:tc>
          <w:tcPr>
            <w:tcW w:w="1324" w:type="dxa"/>
          </w:tcPr>
          <w:p w:rsidR="00AE1A2E" w:rsidRPr="0040266E" w:rsidRDefault="00AE1A2E" w:rsidP="00A8281D">
            <w:pPr>
              <w:pStyle w:val="Tabletext"/>
              <w:jc w:val="center"/>
              <w:rPr>
                <w:rFonts w:eastAsia="MS PGothic"/>
              </w:rPr>
            </w:pPr>
            <w:r w:rsidRPr="0040266E">
              <w:rPr>
                <w:rFonts w:eastAsia="MS PGothic"/>
              </w:rPr>
              <w:t>QPSK</w:t>
            </w:r>
          </w:p>
        </w:tc>
        <w:tc>
          <w:tcPr>
            <w:tcW w:w="1324" w:type="dxa"/>
          </w:tcPr>
          <w:p w:rsidR="00AE1A2E" w:rsidRPr="0040266E" w:rsidRDefault="00AE1A2E" w:rsidP="00A8281D">
            <w:pPr>
              <w:pStyle w:val="Tabletext"/>
              <w:jc w:val="center"/>
              <w:rPr>
                <w:rFonts w:eastAsia="MS PGothic"/>
              </w:rPr>
            </w:pPr>
            <w:r w:rsidRPr="0040266E">
              <w:rPr>
                <w:rFonts w:eastAsia="MS PGothic"/>
              </w:rPr>
              <w:t>0.6702</w:t>
            </w:r>
          </w:p>
        </w:tc>
        <w:tc>
          <w:tcPr>
            <w:tcW w:w="1324" w:type="dxa"/>
          </w:tcPr>
          <w:p w:rsidR="00AE1A2E" w:rsidRPr="0040266E" w:rsidRDefault="00AE1A2E" w:rsidP="00A8281D">
            <w:pPr>
              <w:pStyle w:val="Tabletext"/>
              <w:jc w:val="center"/>
              <w:rPr>
                <w:rFonts w:eastAsia="MS PGothic"/>
              </w:rPr>
            </w:pPr>
            <w:r w:rsidRPr="0040266E">
              <w:rPr>
                <w:rFonts w:eastAsia="MS PGothic"/>
              </w:rPr>
              <w:t>0.4876</w:t>
            </w:r>
          </w:p>
        </w:tc>
        <w:tc>
          <w:tcPr>
            <w:tcW w:w="1324" w:type="dxa"/>
          </w:tcPr>
          <w:p w:rsidR="00AE1A2E" w:rsidRPr="0040266E" w:rsidRDefault="00AE1A2E" w:rsidP="00A8281D">
            <w:pPr>
              <w:pStyle w:val="Tabletext"/>
              <w:jc w:val="center"/>
              <w:rPr>
                <w:rFonts w:eastAsia="MS PGothic"/>
              </w:rPr>
            </w:pPr>
            <w:r w:rsidRPr="0040266E">
              <w:rPr>
                <w:rFonts w:eastAsia="MS PGothic"/>
              </w:rPr>
              <w:t>0.3450</w:t>
            </w:r>
          </w:p>
        </w:tc>
        <w:tc>
          <w:tcPr>
            <w:tcW w:w="1324" w:type="dxa"/>
          </w:tcPr>
          <w:p w:rsidR="00AE1A2E" w:rsidRPr="0040266E" w:rsidRDefault="00AE1A2E" w:rsidP="00A8281D">
            <w:pPr>
              <w:pStyle w:val="Tabletext"/>
              <w:jc w:val="center"/>
              <w:rPr>
                <w:rFonts w:eastAsia="MS PGothic"/>
              </w:rPr>
            </w:pPr>
            <w:r w:rsidRPr="0040266E">
              <w:rPr>
                <w:rFonts w:eastAsia="MS PGothic"/>
              </w:rPr>
              <w:t>0.2922</w:t>
            </w:r>
          </w:p>
        </w:tc>
        <w:tc>
          <w:tcPr>
            <w:tcW w:w="1236" w:type="dxa"/>
          </w:tcPr>
          <w:p w:rsidR="00AE1A2E" w:rsidRPr="0040266E" w:rsidRDefault="00AE1A2E" w:rsidP="00A8281D">
            <w:pPr>
              <w:pStyle w:val="Tabletext"/>
              <w:jc w:val="center"/>
              <w:rPr>
                <w:rFonts w:eastAsia="MS PGothic"/>
              </w:rPr>
            </w:pPr>
            <w:r w:rsidRPr="0040266E">
              <w:rPr>
                <w:rFonts w:eastAsia="MS PGothic"/>
              </w:rPr>
              <w:t>0.2437</w:t>
            </w:r>
          </w:p>
        </w:tc>
      </w:tr>
      <w:tr w:rsidR="00AE1A2E" w:rsidRPr="0040266E" w:rsidTr="00961BF5">
        <w:trPr>
          <w:jc w:val="center"/>
        </w:trPr>
        <w:tc>
          <w:tcPr>
            <w:tcW w:w="1216" w:type="dxa"/>
            <w:vMerge w:val="restart"/>
          </w:tcPr>
          <w:p w:rsidR="00AE1A2E" w:rsidRPr="0040266E" w:rsidRDefault="00A8281D" w:rsidP="00A8281D">
            <w:pPr>
              <w:pStyle w:val="Tabletext"/>
              <w:jc w:val="center"/>
              <w:rPr>
                <w:rFonts w:eastAsia="MS PGothic"/>
              </w:rPr>
            </w:pPr>
            <w:r>
              <w:rPr>
                <w:rFonts w:eastAsia="MS PGothic"/>
              </w:rPr>
              <w:sym w:font="Symbol" w:char="F067"/>
            </w:r>
          </w:p>
        </w:tc>
        <w:tc>
          <w:tcPr>
            <w:tcW w:w="1324" w:type="dxa"/>
          </w:tcPr>
          <w:p w:rsidR="00AE1A2E" w:rsidRPr="0040266E" w:rsidRDefault="00AE1A2E" w:rsidP="00A8281D">
            <w:pPr>
              <w:pStyle w:val="Tabletext"/>
              <w:jc w:val="center"/>
              <w:rPr>
                <w:rFonts w:eastAsia="MS PGothic"/>
              </w:rPr>
            </w:pPr>
            <w:r w:rsidRPr="0040266E">
              <w:rPr>
                <w:rFonts w:eastAsia="MS PGothic"/>
              </w:rPr>
              <w:t>64</w:t>
            </w:r>
            <w:r w:rsidR="00A8281D">
              <w:rPr>
                <w:rFonts w:eastAsia="MS PGothic"/>
              </w:rPr>
              <w:t>-</w:t>
            </w:r>
            <w:r w:rsidRPr="0040266E">
              <w:rPr>
                <w:rFonts w:eastAsia="MS PGothic"/>
              </w:rPr>
              <w:t>QAM</w:t>
            </w:r>
          </w:p>
        </w:tc>
        <w:tc>
          <w:tcPr>
            <w:tcW w:w="1324" w:type="dxa"/>
          </w:tcPr>
          <w:p w:rsidR="00AE1A2E" w:rsidRPr="0040266E" w:rsidRDefault="00AE1A2E" w:rsidP="00A8281D">
            <w:pPr>
              <w:pStyle w:val="Tabletext"/>
              <w:jc w:val="center"/>
              <w:rPr>
                <w:rFonts w:eastAsia="MS PGothic"/>
              </w:rPr>
            </w:pPr>
            <w:r w:rsidRPr="0040266E">
              <w:rPr>
                <w:rFonts w:eastAsia="MS PGothic"/>
              </w:rPr>
              <w:t>1.0662</w:t>
            </w:r>
          </w:p>
        </w:tc>
        <w:tc>
          <w:tcPr>
            <w:tcW w:w="1324" w:type="dxa"/>
          </w:tcPr>
          <w:p w:rsidR="00AE1A2E" w:rsidRPr="0040266E" w:rsidRDefault="00AE1A2E" w:rsidP="00A8281D">
            <w:pPr>
              <w:pStyle w:val="Tabletext"/>
              <w:jc w:val="center"/>
              <w:rPr>
                <w:rFonts w:eastAsia="MS PGothic"/>
              </w:rPr>
            </w:pPr>
            <w:r w:rsidRPr="0040266E">
              <w:rPr>
                <w:rFonts w:eastAsia="MS PGothic"/>
              </w:rPr>
              <w:t>0.7253</w:t>
            </w:r>
          </w:p>
        </w:tc>
        <w:tc>
          <w:tcPr>
            <w:tcW w:w="1324" w:type="dxa"/>
          </w:tcPr>
          <w:p w:rsidR="00AE1A2E" w:rsidRPr="0040266E" w:rsidRDefault="00AE1A2E" w:rsidP="00A8281D">
            <w:pPr>
              <w:pStyle w:val="Tabletext"/>
              <w:jc w:val="center"/>
              <w:rPr>
                <w:rFonts w:eastAsia="MS PGothic"/>
              </w:rPr>
            </w:pPr>
            <w:r w:rsidRPr="0040266E">
              <w:rPr>
                <w:rFonts w:eastAsia="MS PGothic"/>
              </w:rPr>
              <w:t>0.9096</w:t>
            </w:r>
          </w:p>
        </w:tc>
        <w:tc>
          <w:tcPr>
            <w:tcW w:w="1324" w:type="dxa"/>
          </w:tcPr>
          <w:p w:rsidR="00AE1A2E" w:rsidRPr="0040266E" w:rsidRDefault="00AE1A2E" w:rsidP="00A8281D">
            <w:pPr>
              <w:pStyle w:val="Tabletext"/>
              <w:jc w:val="center"/>
              <w:rPr>
                <w:rFonts w:eastAsia="MS PGothic"/>
              </w:rPr>
            </w:pPr>
            <w:r w:rsidRPr="0040266E">
              <w:rPr>
                <w:rFonts w:eastAsia="MS PGothic"/>
              </w:rPr>
              <w:t>1.0341</w:t>
            </w:r>
          </w:p>
        </w:tc>
        <w:tc>
          <w:tcPr>
            <w:tcW w:w="1236" w:type="dxa"/>
          </w:tcPr>
          <w:p w:rsidR="00AE1A2E" w:rsidRPr="0040266E" w:rsidRDefault="00AE1A2E" w:rsidP="00A8281D">
            <w:pPr>
              <w:pStyle w:val="Tabletext"/>
              <w:jc w:val="center"/>
              <w:rPr>
                <w:rFonts w:eastAsia="MS PGothic"/>
              </w:rPr>
            </w:pPr>
            <w:r w:rsidRPr="0040266E">
              <w:rPr>
                <w:rFonts w:eastAsia="MS PGothic"/>
              </w:rPr>
              <w:t>1.2100</w:t>
            </w:r>
          </w:p>
        </w:tc>
      </w:tr>
      <w:tr w:rsidR="00AE1A2E" w:rsidRPr="0040266E" w:rsidTr="00961BF5">
        <w:trPr>
          <w:jc w:val="center"/>
        </w:trPr>
        <w:tc>
          <w:tcPr>
            <w:tcW w:w="1216" w:type="dxa"/>
            <w:vMerge/>
          </w:tcPr>
          <w:p w:rsidR="00AE1A2E" w:rsidRPr="0040266E" w:rsidRDefault="00AE1A2E" w:rsidP="00A8281D">
            <w:pPr>
              <w:pStyle w:val="Tabletext"/>
              <w:jc w:val="center"/>
              <w:rPr>
                <w:rFonts w:ascii="Arial Narrow" w:eastAsia="MS PGothic" w:hAnsi="Arial Narrow"/>
              </w:rPr>
            </w:pPr>
          </w:p>
        </w:tc>
        <w:tc>
          <w:tcPr>
            <w:tcW w:w="1324" w:type="dxa"/>
          </w:tcPr>
          <w:p w:rsidR="00AE1A2E" w:rsidRPr="0040266E" w:rsidRDefault="00AE1A2E" w:rsidP="00A8281D">
            <w:pPr>
              <w:pStyle w:val="Tabletext"/>
              <w:jc w:val="center"/>
              <w:rPr>
                <w:rFonts w:eastAsia="MS PGothic"/>
              </w:rPr>
            </w:pPr>
            <w:r w:rsidRPr="0040266E">
              <w:rPr>
                <w:rFonts w:eastAsia="MS PGothic"/>
              </w:rPr>
              <w:t>16</w:t>
            </w:r>
            <w:r w:rsidR="00A8281D">
              <w:rPr>
                <w:rFonts w:eastAsia="MS PGothic"/>
              </w:rPr>
              <w:t>-</w:t>
            </w:r>
            <w:r w:rsidRPr="0040266E">
              <w:rPr>
                <w:rFonts w:eastAsia="MS PGothic"/>
              </w:rPr>
              <w:t>QAM</w:t>
            </w:r>
          </w:p>
        </w:tc>
        <w:tc>
          <w:tcPr>
            <w:tcW w:w="1324" w:type="dxa"/>
          </w:tcPr>
          <w:p w:rsidR="00AE1A2E" w:rsidRPr="0040266E" w:rsidRDefault="00AE1A2E" w:rsidP="00A8281D">
            <w:pPr>
              <w:pStyle w:val="Tabletext"/>
              <w:jc w:val="center"/>
              <w:rPr>
                <w:rFonts w:eastAsia="MS PGothic"/>
              </w:rPr>
            </w:pPr>
            <w:r w:rsidRPr="0040266E">
              <w:rPr>
                <w:rFonts w:eastAsia="MS PGothic"/>
              </w:rPr>
              <w:t>0.5954</w:t>
            </w:r>
          </w:p>
        </w:tc>
        <w:tc>
          <w:tcPr>
            <w:tcW w:w="1324" w:type="dxa"/>
          </w:tcPr>
          <w:p w:rsidR="00AE1A2E" w:rsidRPr="0040266E" w:rsidRDefault="00AE1A2E" w:rsidP="00A8281D">
            <w:pPr>
              <w:pStyle w:val="Tabletext"/>
              <w:jc w:val="center"/>
              <w:rPr>
                <w:rFonts w:eastAsia="MS PGothic"/>
              </w:rPr>
            </w:pPr>
            <w:r w:rsidRPr="0040266E">
              <w:rPr>
                <w:rFonts w:eastAsia="MS PGothic"/>
              </w:rPr>
              <w:t>0.6936</w:t>
            </w:r>
          </w:p>
        </w:tc>
        <w:tc>
          <w:tcPr>
            <w:tcW w:w="1324" w:type="dxa"/>
          </w:tcPr>
          <w:p w:rsidR="00AE1A2E" w:rsidRPr="0040266E" w:rsidRDefault="00AE1A2E" w:rsidP="00A8281D">
            <w:pPr>
              <w:pStyle w:val="Tabletext"/>
              <w:jc w:val="center"/>
              <w:rPr>
                <w:rFonts w:eastAsia="MS PGothic"/>
              </w:rPr>
            </w:pPr>
            <w:r w:rsidRPr="0040266E">
              <w:rPr>
                <w:rFonts w:eastAsia="MS PGothic"/>
              </w:rPr>
              <w:t>0.8616</w:t>
            </w:r>
          </w:p>
        </w:tc>
        <w:tc>
          <w:tcPr>
            <w:tcW w:w="1324" w:type="dxa"/>
          </w:tcPr>
          <w:p w:rsidR="00AE1A2E" w:rsidRPr="0040266E" w:rsidRDefault="00AE1A2E" w:rsidP="00A8281D">
            <w:pPr>
              <w:pStyle w:val="Tabletext"/>
              <w:jc w:val="center"/>
              <w:rPr>
                <w:rFonts w:eastAsia="MS PGothic"/>
              </w:rPr>
            </w:pPr>
            <w:r w:rsidRPr="0040266E">
              <w:rPr>
                <w:rFonts w:eastAsia="MS PGothic"/>
              </w:rPr>
              <w:t>0.9776</w:t>
            </w:r>
          </w:p>
        </w:tc>
        <w:tc>
          <w:tcPr>
            <w:tcW w:w="1236" w:type="dxa"/>
          </w:tcPr>
          <w:p w:rsidR="00AE1A2E" w:rsidRPr="0040266E" w:rsidRDefault="00AE1A2E" w:rsidP="00A8281D">
            <w:pPr>
              <w:pStyle w:val="Tabletext"/>
              <w:jc w:val="center"/>
              <w:rPr>
                <w:rFonts w:eastAsia="MS PGothic"/>
              </w:rPr>
            </w:pPr>
            <w:r w:rsidRPr="0040266E">
              <w:rPr>
                <w:rFonts w:eastAsia="MS PGothic"/>
              </w:rPr>
              <w:t>1.1378</w:t>
            </w:r>
          </w:p>
        </w:tc>
      </w:tr>
      <w:tr w:rsidR="00AE1A2E" w:rsidRPr="0040266E" w:rsidTr="00961BF5">
        <w:trPr>
          <w:jc w:val="center"/>
        </w:trPr>
        <w:tc>
          <w:tcPr>
            <w:tcW w:w="1216" w:type="dxa"/>
            <w:vMerge/>
          </w:tcPr>
          <w:p w:rsidR="00AE1A2E" w:rsidRPr="0040266E" w:rsidRDefault="00AE1A2E" w:rsidP="00A8281D">
            <w:pPr>
              <w:pStyle w:val="Tabletext"/>
              <w:jc w:val="center"/>
              <w:rPr>
                <w:rFonts w:ascii="Arial Narrow" w:eastAsia="MS PGothic" w:hAnsi="Arial Narrow"/>
              </w:rPr>
            </w:pPr>
          </w:p>
        </w:tc>
        <w:tc>
          <w:tcPr>
            <w:tcW w:w="1324" w:type="dxa"/>
          </w:tcPr>
          <w:p w:rsidR="00AE1A2E" w:rsidRPr="0040266E" w:rsidRDefault="00AE1A2E" w:rsidP="00A8281D">
            <w:pPr>
              <w:pStyle w:val="Tabletext"/>
              <w:jc w:val="center"/>
              <w:rPr>
                <w:rFonts w:eastAsia="MS PGothic"/>
              </w:rPr>
            </w:pPr>
            <w:r w:rsidRPr="0040266E">
              <w:rPr>
                <w:rFonts w:eastAsia="MS PGothic"/>
              </w:rPr>
              <w:t>QPSK</w:t>
            </w:r>
          </w:p>
        </w:tc>
        <w:tc>
          <w:tcPr>
            <w:tcW w:w="1324" w:type="dxa"/>
          </w:tcPr>
          <w:p w:rsidR="00AE1A2E" w:rsidRPr="0040266E" w:rsidRDefault="00AE1A2E" w:rsidP="00A8281D">
            <w:pPr>
              <w:pStyle w:val="Tabletext"/>
              <w:jc w:val="center"/>
              <w:rPr>
                <w:rFonts w:eastAsia="MS PGothic"/>
              </w:rPr>
            </w:pPr>
            <w:r w:rsidRPr="0040266E">
              <w:rPr>
                <w:rFonts w:eastAsia="MS PGothic"/>
              </w:rPr>
              <w:t>0.5710</w:t>
            </w:r>
          </w:p>
        </w:tc>
        <w:tc>
          <w:tcPr>
            <w:tcW w:w="1324" w:type="dxa"/>
          </w:tcPr>
          <w:p w:rsidR="00AE1A2E" w:rsidRPr="0040266E" w:rsidRDefault="00AE1A2E" w:rsidP="00A8281D">
            <w:pPr>
              <w:pStyle w:val="Tabletext"/>
              <w:jc w:val="center"/>
              <w:rPr>
                <w:rFonts w:eastAsia="MS PGothic"/>
              </w:rPr>
            </w:pPr>
            <w:r w:rsidRPr="0040266E">
              <w:rPr>
                <w:rFonts w:eastAsia="MS PGothic"/>
              </w:rPr>
              <w:t>0.6608</w:t>
            </w:r>
          </w:p>
        </w:tc>
        <w:tc>
          <w:tcPr>
            <w:tcW w:w="1324" w:type="dxa"/>
          </w:tcPr>
          <w:p w:rsidR="00AE1A2E" w:rsidRPr="0040266E" w:rsidRDefault="00AE1A2E" w:rsidP="00A8281D">
            <w:pPr>
              <w:pStyle w:val="Tabletext"/>
              <w:jc w:val="center"/>
              <w:rPr>
                <w:rFonts w:eastAsia="MS PGothic"/>
              </w:rPr>
            </w:pPr>
            <w:r w:rsidRPr="0040266E">
              <w:rPr>
                <w:rFonts w:eastAsia="MS PGothic"/>
              </w:rPr>
              <w:t>0.8115</w:t>
            </w:r>
          </w:p>
        </w:tc>
        <w:tc>
          <w:tcPr>
            <w:tcW w:w="1324" w:type="dxa"/>
          </w:tcPr>
          <w:p w:rsidR="00AE1A2E" w:rsidRPr="0040266E" w:rsidRDefault="00AE1A2E" w:rsidP="00A8281D">
            <w:pPr>
              <w:pStyle w:val="Tabletext"/>
              <w:jc w:val="center"/>
              <w:rPr>
                <w:rFonts w:eastAsia="MS PGothic"/>
              </w:rPr>
            </w:pPr>
            <w:r w:rsidRPr="0040266E">
              <w:rPr>
                <w:rFonts w:eastAsia="MS PGothic"/>
              </w:rPr>
              <w:t>0.9172</w:t>
            </w:r>
          </w:p>
        </w:tc>
        <w:tc>
          <w:tcPr>
            <w:tcW w:w="1236" w:type="dxa"/>
          </w:tcPr>
          <w:p w:rsidR="00AE1A2E" w:rsidRPr="0040266E" w:rsidRDefault="00AE1A2E" w:rsidP="00A8281D">
            <w:pPr>
              <w:pStyle w:val="Tabletext"/>
              <w:jc w:val="center"/>
              <w:rPr>
                <w:rFonts w:eastAsia="MS PGothic"/>
              </w:rPr>
            </w:pPr>
            <w:r w:rsidRPr="0040266E">
              <w:rPr>
                <w:rFonts w:eastAsia="MS PGothic"/>
              </w:rPr>
              <w:t>1.0662</w:t>
            </w:r>
          </w:p>
        </w:tc>
      </w:tr>
    </w:tbl>
    <w:p w:rsidR="00AE1A2E" w:rsidRPr="0040266E" w:rsidRDefault="00AE1A2E" w:rsidP="00A8281D">
      <w:pPr>
        <w:pStyle w:val="Tablefin"/>
      </w:pPr>
    </w:p>
    <w:p w:rsidR="00C9131A" w:rsidRPr="00AE1A2E" w:rsidRDefault="00C9131A" w:rsidP="00C9131A">
      <w:pPr>
        <w:keepLines/>
        <w:rPr>
          <w:lang w:val="en-US"/>
        </w:rPr>
      </w:pPr>
      <w:r w:rsidRPr="00AE1A2E">
        <w:rPr>
          <w:lang w:val="en-US"/>
        </w:rPr>
        <w:lastRenderedPageBreak/>
        <w:t>The value of</w:t>
      </w:r>
      <w:r>
        <w:rPr>
          <w:lang w:val="en-US"/>
        </w:rPr>
        <w:t xml:space="preserve"> </w:t>
      </w:r>
      <w:r>
        <w:rPr>
          <w:lang w:val="en-US"/>
        </w:rPr>
        <w:sym w:font="Symbol" w:char="F061"/>
      </w:r>
      <w:r w:rsidRPr="00AE1A2E">
        <w:rPr>
          <w:spacing w:val="-40"/>
          <w:lang w:val="en-US"/>
        </w:rPr>
        <w:t xml:space="preserve"> </w:t>
      </w:r>
      <w:r w:rsidRPr="00AE1A2E">
        <w:rPr>
          <w:lang w:val="en-US"/>
        </w:rPr>
        <w:t xml:space="preserve">corresponds to the maximum increase in the required CNR, which takes place at DUR = 0 dB. A large difference is found in the maximum CNR increase between FEC 3/4 7/8, comparing to 2-3 dB in the case without </w:t>
      </w:r>
      <w:smartTag w:uri="urn:schemas-microsoft-com:office:smarttags" w:element="stockticker">
        <w:r w:rsidRPr="00AE1A2E">
          <w:rPr>
            <w:lang w:val="en-US"/>
          </w:rPr>
          <w:t>SFN</w:t>
        </w:r>
      </w:smartTag>
      <w:r w:rsidRPr="00AE1A2E">
        <w:rPr>
          <w:lang w:val="en-US"/>
        </w:rPr>
        <w:t xml:space="preserve"> waves. This difference must be noted in the design of broadcasting networks, in other words, FEC of 7/8 could not be applied in the actual world where </w:t>
      </w:r>
      <w:smartTag w:uri="urn:schemas-microsoft-com:office:smarttags" w:element="stockticker">
        <w:r w:rsidRPr="00AE1A2E">
          <w:rPr>
            <w:lang w:val="en-US"/>
          </w:rPr>
          <w:t>SFN</w:t>
        </w:r>
      </w:smartTag>
      <w:r w:rsidRPr="00AE1A2E">
        <w:rPr>
          <w:lang w:val="en-US"/>
        </w:rPr>
        <w:t xml:space="preserve"> is more or less used.</w:t>
      </w:r>
    </w:p>
    <w:p w:rsidR="00AE1A2E" w:rsidRPr="00852E2F" w:rsidRDefault="00AE1A2E" w:rsidP="00AE1A2E">
      <w:pPr>
        <w:pStyle w:val="Heading2"/>
        <w:rPr>
          <w:lang w:val="en-US"/>
        </w:rPr>
      </w:pPr>
      <w:bookmarkStart w:id="9" w:name="_Toc285704388"/>
      <w:r w:rsidRPr="00852E2F">
        <w:rPr>
          <w:lang w:val="en-US"/>
        </w:rPr>
        <w:t>1.3</w:t>
      </w:r>
      <w:r w:rsidRPr="00852E2F">
        <w:rPr>
          <w:lang w:val="en-US"/>
        </w:rPr>
        <w:tab/>
        <w:t>Noise characteristics in receivers</w:t>
      </w:r>
      <w:bookmarkEnd w:id="9"/>
    </w:p>
    <w:p w:rsidR="00AE1A2E" w:rsidRPr="008C3A5F" w:rsidRDefault="00AE1A2E" w:rsidP="00A8281D">
      <w:pPr>
        <w:rPr>
          <w:lang w:val="en-US"/>
        </w:rPr>
      </w:pPr>
      <w:r w:rsidRPr="008C3A5F">
        <w:rPr>
          <w:lang w:val="en-US"/>
        </w:rPr>
        <w:t>The noise that affects the reception performance can be summarized in two categories; one is the noise of which amplitude is independent of the input signal, such as thermal noise, and the other is the noise of which amplitude increases/decreases according to the input signal level. The former is called “fixed noise” and the latter “amplitude proportional noise”</w:t>
      </w:r>
      <w:r w:rsidR="00A8281D">
        <w:rPr>
          <w:lang w:val="en-US"/>
        </w:rPr>
        <w:t xml:space="preserve"> (</w:t>
      </w:r>
      <w:smartTag w:uri="urn:schemas-microsoft-com:office:smarttags" w:element="stockticker">
        <w:r w:rsidR="00A8281D" w:rsidRPr="008C3A5F">
          <w:rPr>
            <w:lang w:val="en-US"/>
          </w:rPr>
          <w:t>APN</w:t>
        </w:r>
      </w:smartTag>
      <w:r w:rsidRPr="008C3A5F">
        <w:rPr>
          <w:lang w:val="en-US"/>
        </w:rPr>
        <w:t xml:space="preserve">) in this </w:t>
      </w:r>
      <w:r w:rsidR="00A8281D">
        <w:rPr>
          <w:lang w:val="en-US"/>
        </w:rPr>
        <w:t>tex</w:t>
      </w:r>
      <w:r w:rsidRPr="008C3A5F">
        <w:rPr>
          <w:lang w:val="en-US"/>
        </w:rPr>
        <w:t>t.</w:t>
      </w:r>
    </w:p>
    <w:p w:rsidR="00AE1A2E" w:rsidRPr="008C3A5F" w:rsidRDefault="00AE1A2E" w:rsidP="00A8281D">
      <w:pPr>
        <w:snapToGrid w:val="0"/>
        <w:spacing w:beforeLines="50"/>
        <w:rPr>
          <w:lang w:val="en-US"/>
        </w:rPr>
      </w:pPr>
      <w:r w:rsidRPr="008C3A5F">
        <w:rPr>
          <w:lang w:val="en-US"/>
        </w:rPr>
        <w:t>Fixed noise consists of thermal noise, man-made noise, noise figure of receivers, and so on. An example of link budget reported by the National Council on Information and Telecommunication in Japan applies thermal noise of 300</w:t>
      </w:r>
      <w:r w:rsidR="00A8281D">
        <w:rPr>
          <w:lang w:val="en-US"/>
        </w:rPr>
        <w:t> </w:t>
      </w:r>
      <w:r w:rsidRPr="008C3A5F">
        <w:rPr>
          <w:lang w:val="en-US"/>
        </w:rPr>
        <w:t>K, man-made noise of 700</w:t>
      </w:r>
      <w:r w:rsidR="001807BC">
        <w:rPr>
          <w:lang w:val="en-US"/>
        </w:rPr>
        <w:t xml:space="preserve"> </w:t>
      </w:r>
      <w:r w:rsidRPr="008C3A5F">
        <w:rPr>
          <w:lang w:val="en-US"/>
        </w:rPr>
        <w:t>K, and noise figure of 3 dB. The value of fixed noise is estimated to be 8.5 dB</w:t>
      </w:r>
      <w:r w:rsidR="00A8281D">
        <w:rPr>
          <w:lang w:val="en-US"/>
        </w:rPr>
        <w:t>(</w:t>
      </w:r>
      <w:r w:rsidR="00A8281D">
        <w:rPr>
          <w:lang w:val="en-US"/>
        </w:rPr>
        <w:sym w:font="Symbol" w:char="F06D"/>
      </w:r>
      <w:r w:rsidRPr="008C3A5F">
        <w:rPr>
          <w:lang w:val="en-US"/>
        </w:rPr>
        <w:t>V</w:t>
      </w:r>
      <w:r w:rsidR="00A8281D">
        <w:rPr>
          <w:lang w:val="en-US"/>
        </w:rPr>
        <w:t>)</w:t>
      </w:r>
      <w:r w:rsidRPr="008C3A5F">
        <w:rPr>
          <w:lang w:val="en-US"/>
        </w:rPr>
        <w:t xml:space="preserve"> (@75</w:t>
      </w:r>
      <w:r w:rsidR="00A8281D">
        <w:rPr>
          <w:lang w:val="en-US"/>
        </w:rPr>
        <w:sym w:font="Symbol" w:char="F057"/>
      </w:r>
      <w:r w:rsidRPr="0040266E">
        <w:rPr>
          <w:rFonts w:ascii="Symbol" w:hAnsi="Symbol"/>
        </w:rPr>
        <w:t></w:t>
      </w:r>
      <w:r w:rsidRPr="0040266E">
        <w:rPr>
          <w:rFonts w:ascii="Symbol" w:hAnsi="Symbol"/>
        </w:rPr>
        <w:t></w:t>
      </w:r>
      <w:r w:rsidRPr="008C3A5F">
        <w:rPr>
          <w:lang w:val="en-US"/>
        </w:rPr>
        <w:t>in this case.</w:t>
      </w:r>
    </w:p>
    <w:p w:rsidR="00AE1A2E" w:rsidRPr="008C3A5F" w:rsidRDefault="00AE1A2E" w:rsidP="00AE1A2E">
      <w:pPr>
        <w:snapToGrid w:val="0"/>
        <w:spacing w:beforeLines="50"/>
        <w:rPr>
          <w:lang w:val="en-US"/>
        </w:rPr>
      </w:pPr>
      <w:r w:rsidRPr="008C3A5F">
        <w:rPr>
          <w:lang w:val="en-US"/>
        </w:rPr>
        <w:t>Amplitude proportional noise is mainly determined by the receiver characteristics, such as the quantization noise of A/D conversion, clipping noise, phase jitter of local oscillator.</w:t>
      </w:r>
    </w:p>
    <w:p w:rsidR="00AE1A2E" w:rsidRPr="008C3A5F" w:rsidRDefault="00AE1A2E" w:rsidP="00AE1A2E">
      <w:pPr>
        <w:snapToGrid w:val="0"/>
        <w:spacing w:beforeLines="50"/>
        <w:rPr>
          <w:lang w:val="en-US"/>
        </w:rPr>
      </w:pPr>
      <w:r w:rsidRPr="008C3A5F">
        <w:rPr>
          <w:lang w:val="en-US"/>
        </w:rPr>
        <w:t>The words “fixed” and “amplitude proportion” come from the features of noise when expressed equivalently at the receiver input terminal.</w:t>
      </w:r>
    </w:p>
    <w:p w:rsidR="00AE1A2E" w:rsidRPr="008C3A5F" w:rsidRDefault="00AE1A2E" w:rsidP="00AE1A2E">
      <w:pPr>
        <w:pStyle w:val="Heading3"/>
        <w:rPr>
          <w:lang w:val="en-US"/>
        </w:rPr>
      </w:pPr>
      <w:r w:rsidRPr="008C3A5F">
        <w:rPr>
          <w:lang w:val="en-US"/>
        </w:rPr>
        <w:t>1.3.1</w:t>
      </w:r>
      <w:r w:rsidRPr="008C3A5F">
        <w:rPr>
          <w:lang w:val="en-US"/>
        </w:rPr>
        <w:tab/>
        <w:t>Clipping noise</w:t>
      </w:r>
    </w:p>
    <w:p w:rsidR="00AE1A2E" w:rsidRPr="008C3A5F" w:rsidRDefault="00AE1A2E" w:rsidP="00AE1A2E">
      <w:pPr>
        <w:snapToGrid w:val="0"/>
        <w:spacing w:beforeLines="50"/>
        <w:rPr>
          <w:lang w:val="en-US"/>
        </w:rPr>
      </w:pPr>
      <w:r w:rsidRPr="008C3A5F">
        <w:rPr>
          <w:lang w:val="en-US"/>
        </w:rPr>
        <w:t>Since the amplitude distribution of OFDM signal exhibits a normal distribution, an enormous dynamic range is required for the receiver signal processing to treat without distortions. Normal receivers clip the signals exceeding a certain level, and generate clipping noise in some extent.</w:t>
      </w:r>
    </w:p>
    <w:p w:rsidR="00AE1A2E" w:rsidRDefault="00AE1A2E" w:rsidP="00A8281D">
      <w:pPr>
        <w:rPr>
          <w:lang w:val="en-US"/>
        </w:rPr>
      </w:pPr>
      <w:r w:rsidRPr="008C3A5F">
        <w:rPr>
          <w:lang w:val="en-US"/>
        </w:rPr>
        <w:t>Figure 3 explains the affect of clipping. The clipped waveform is equivalent to the input waveform with adding the signal components that exceed the clipping level in the opposite polarity. The component that exceeds the clipping level has a pulse waveform, as shown in the Figure.</w:t>
      </w:r>
    </w:p>
    <w:p w:rsidR="00F2703C" w:rsidRDefault="00F2703C" w:rsidP="00F2703C">
      <w:pPr>
        <w:snapToGrid w:val="0"/>
        <w:spacing w:beforeLines="50"/>
        <w:rPr>
          <w:lang w:val="en-US"/>
        </w:rPr>
      </w:pPr>
      <w:r w:rsidRPr="003B4C23">
        <w:rPr>
          <w:lang w:val="en-US"/>
        </w:rPr>
        <w:t xml:space="preserve">The probability that the OFDM signal takes a level of </w:t>
      </w:r>
      <w:r w:rsidRPr="003B4C23">
        <w:rPr>
          <w:i/>
          <w:lang w:val="en-US"/>
        </w:rPr>
        <w:t>x</w:t>
      </w:r>
      <w:r w:rsidRPr="003B4C23">
        <w:rPr>
          <w:lang w:val="en-US"/>
        </w:rPr>
        <w:t xml:space="preserve"> is written by</w:t>
      </w:r>
      <w:r>
        <w:rPr>
          <w:lang w:val="en-US"/>
        </w:rPr>
        <w:t xml:space="preserve"> </w:t>
      </w:r>
      <w:r w:rsidRPr="00ED726F">
        <w:rPr>
          <w:i/>
          <w:iCs/>
          <w:lang w:val="en-US"/>
        </w:rPr>
        <w:t>Gauss</w:t>
      </w:r>
      <w:r>
        <w:rPr>
          <w:lang w:val="en-US"/>
        </w:rPr>
        <w:t>(</w:t>
      </w:r>
      <w:r w:rsidRPr="00ED726F">
        <w:rPr>
          <w:i/>
          <w:iCs/>
          <w:lang w:val="en-US"/>
        </w:rPr>
        <w:t>x</w:t>
      </w:r>
      <w:r>
        <w:rPr>
          <w:lang w:val="en-US"/>
        </w:rPr>
        <w:t>/</w:t>
      </w:r>
      <w:r w:rsidRPr="00ED726F">
        <w:rPr>
          <w:i/>
          <w:iCs/>
          <w:lang w:val="en-US"/>
        </w:rPr>
        <w:t>S</w:t>
      </w:r>
      <w:r w:rsidRPr="00ED726F">
        <w:rPr>
          <w:i/>
          <w:iCs/>
          <w:vertAlign w:val="subscript"/>
          <w:lang w:val="en-US"/>
        </w:rPr>
        <w:t>rms</w:t>
      </w:r>
      <w:r>
        <w:rPr>
          <w:lang w:val="en-US"/>
        </w:rPr>
        <w:t>)</w:t>
      </w:r>
      <w:r w:rsidRPr="003B4C23">
        <w:rPr>
          <w:lang w:val="en-US"/>
        </w:rPr>
        <w:t>, where</w:t>
      </w:r>
      <w:r>
        <w:rPr>
          <w:lang w:val="en-US"/>
        </w:rPr>
        <w:t xml:space="preserve"> </w:t>
      </w:r>
      <w:r w:rsidRPr="00CC4AC5">
        <w:rPr>
          <w:i/>
          <w:iCs/>
          <w:lang w:val="en-US"/>
        </w:rPr>
        <w:t>S</w:t>
      </w:r>
      <w:r w:rsidRPr="00CC4AC5">
        <w:rPr>
          <w:i/>
          <w:iCs/>
          <w:vertAlign w:val="subscript"/>
          <w:lang w:val="en-US"/>
        </w:rPr>
        <w:t>rms</w:t>
      </w:r>
      <w:r w:rsidRPr="003B4C23">
        <w:rPr>
          <w:spacing w:val="-40"/>
          <w:lang w:val="en-US"/>
        </w:rPr>
        <w:t xml:space="preserve"> </w:t>
      </w:r>
      <w:r w:rsidRPr="003B4C23">
        <w:rPr>
          <w:lang w:val="en-US"/>
        </w:rPr>
        <w:t xml:space="preserve">denotes the </w:t>
      </w:r>
      <w:r w:rsidRPr="003B4C23">
        <w:rPr>
          <w:i/>
          <w:lang w:val="en-US"/>
        </w:rPr>
        <w:t>r</w:t>
      </w:r>
      <w:r>
        <w:rPr>
          <w:i/>
          <w:lang w:val="en-US"/>
        </w:rPr>
        <w:t>.</w:t>
      </w:r>
      <w:r w:rsidRPr="003B4C23">
        <w:rPr>
          <w:i/>
          <w:lang w:val="en-US"/>
        </w:rPr>
        <w:t>m</w:t>
      </w:r>
      <w:r>
        <w:rPr>
          <w:i/>
          <w:lang w:val="en-US"/>
        </w:rPr>
        <w:t>.</w:t>
      </w:r>
      <w:r w:rsidRPr="003B4C23">
        <w:rPr>
          <w:i/>
          <w:lang w:val="en-US"/>
        </w:rPr>
        <w:t>s</w:t>
      </w:r>
      <w:r>
        <w:rPr>
          <w:i/>
          <w:lang w:val="en-US"/>
        </w:rPr>
        <w:t>.</w:t>
      </w:r>
      <w:r w:rsidRPr="003B4C23">
        <w:rPr>
          <w:lang w:val="en-US"/>
        </w:rPr>
        <w:t xml:space="preserve"> amplitude of the signal, and</w:t>
      </w:r>
      <w:r>
        <w:rPr>
          <w:lang w:val="en-US"/>
        </w:rPr>
        <w:t xml:space="preserve"> </w:t>
      </w:r>
      <w:r w:rsidRPr="00CC4AC5">
        <w:rPr>
          <w:i/>
          <w:iCs/>
          <w:lang w:val="en-US"/>
        </w:rPr>
        <w:t>Gauss</w:t>
      </w:r>
      <w:r>
        <w:rPr>
          <w:lang w:val="en-US"/>
        </w:rPr>
        <w:t>(*)</w:t>
      </w:r>
      <w:r w:rsidRPr="00B342A1">
        <w:rPr>
          <w:lang w:val="en-US"/>
        </w:rPr>
        <w:t xml:space="preserve"> </w:t>
      </w:r>
      <w:r w:rsidRPr="003B4C23">
        <w:rPr>
          <w:lang w:val="en-US"/>
        </w:rPr>
        <w:t>the probability density function of a normal distribution. The amplitude of the pulse component that exceeds the clipping level is written by</w:t>
      </w:r>
      <w:r w:rsidRPr="003B4C23">
        <w:rPr>
          <w:spacing w:val="-20"/>
          <w:lang w:val="en-US"/>
        </w:rPr>
        <w:t xml:space="preserve"> </w:t>
      </w:r>
      <w:r>
        <w:rPr>
          <w:spacing w:val="-20"/>
          <w:lang w:val="en-US"/>
        </w:rPr>
        <w:fldChar w:fldCharType="begin"/>
      </w:r>
      <w:r>
        <w:rPr>
          <w:spacing w:val="-20"/>
          <w:lang w:val="en-US"/>
        </w:rPr>
        <w:instrText xml:space="preserve"> EQ  </w:instrText>
      </w:r>
      <w:r w:rsidRPr="003B4C23">
        <w:rPr>
          <w:lang w:val="en-US"/>
        </w:rPr>
        <w:instrText>(</w:instrText>
      </w:r>
      <w:r w:rsidRPr="003B4C23">
        <w:rPr>
          <w:i/>
          <w:iCs/>
          <w:lang w:val="en-US"/>
        </w:rPr>
        <w:instrText>x</w:instrText>
      </w:r>
      <w:r>
        <w:rPr>
          <w:lang w:val="en-US"/>
        </w:rPr>
        <w:instrText> – </w:instrText>
      </w:r>
      <w:r w:rsidRPr="003B4C23">
        <w:rPr>
          <w:i/>
          <w:iCs/>
          <w:lang w:val="en-US"/>
        </w:rPr>
        <w:instrText>CL</w:instrText>
      </w:r>
      <w:r w:rsidRPr="003B4C23">
        <w:rPr>
          <w:lang w:val="en-US"/>
        </w:rPr>
        <w:instrText>),</w:instrText>
      </w:r>
      <w:r>
        <w:rPr>
          <w:spacing w:val="-20"/>
          <w:lang w:val="en-US"/>
        </w:rPr>
        <w:fldChar w:fldCharType="end"/>
      </w:r>
      <w:r w:rsidRPr="003B4C23">
        <w:rPr>
          <w:lang w:val="en-US"/>
        </w:rPr>
        <w:t xml:space="preserve"> where</w:t>
      </w:r>
      <w:r>
        <w:rPr>
          <w:lang w:val="en-US"/>
        </w:rPr>
        <w:t xml:space="preserve"> </w:t>
      </w:r>
      <w:r w:rsidRPr="003B4C23">
        <w:rPr>
          <w:i/>
          <w:iCs/>
          <w:lang w:val="en-US"/>
        </w:rPr>
        <w:t>CL</w:t>
      </w:r>
      <w:r w:rsidRPr="003B4C23">
        <w:rPr>
          <w:spacing w:val="-40"/>
          <w:lang w:val="en-US"/>
        </w:rPr>
        <w:t xml:space="preserve"> </w:t>
      </w:r>
      <w:r w:rsidRPr="003B4C23">
        <w:rPr>
          <w:lang w:val="en-US"/>
        </w:rPr>
        <w:t>denotes the clipping level.</w:t>
      </w:r>
    </w:p>
    <w:p w:rsidR="00F2703C" w:rsidRPr="003B4C23" w:rsidRDefault="00F2703C" w:rsidP="00F2703C">
      <w:pPr>
        <w:snapToGrid w:val="0"/>
        <w:spacing w:beforeLines="50"/>
        <w:rPr>
          <w:lang w:val="en-US"/>
        </w:rPr>
      </w:pPr>
      <w:r w:rsidRPr="003B4C23">
        <w:rPr>
          <w:lang w:val="en-US"/>
        </w:rPr>
        <w:t>Using the above, we can estimate the power of the pulses or clipping noise as below</w:t>
      </w:r>
      <w:r>
        <w:rPr>
          <w:lang w:val="en-US"/>
        </w:rPr>
        <w:t>:</w:t>
      </w:r>
    </w:p>
    <w:p w:rsidR="00E8774A" w:rsidRDefault="00E8774A" w:rsidP="00E8774A">
      <w:pPr>
        <w:pStyle w:val="Blanc"/>
      </w:pPr>
    </w:p>
    <w:p w:rsidR="00F2703C" w:rsidRPr="008C3A5F" w:rsidRDefault="00F2703C" w:rsidP="00F2703C">
      <w:pPr>
        <w:pStyle w:val="Equation"/>
        <w:rPr>
          <w:lang w:val="en-US"/>
        </w:rPr>
      </w:pPr>
      <w:r>
        <w:rPr>
          <w:lang w:val="en-US"/>
        </w:rPr>
        <w:tab/>
      </w:r>
      <w:r w:rsidRPr="008C3A5F">
        <w:rPr>
          <w:lang w:val="en-US"/>
        </w:rPr>
        <w:tab/>
      </w:r>
      <w:r w:rsidRPr="00CC4AC5">
        <w:rPr>
          <w:position w:val="-24"/>
        </w:rPr>
        <w:object w:dxaOrig="4440" w:dyaOrig="600">
          <v:shape id="_x0000_i1108" type="#_x0000_t75" style="width:222.6pt;height:29.4pt" o:ole="">
            <v:imagedata r:id="rId39" o:title=""/>
          </v:shape>
          <o:OLEObject Type="Embed" ProgID="Equation.3" ShapeID="_x0000_i1108" DrawAspect="Content" ObjectID="_1360407987" r:id="rId40"/>
        </w:object>
      </w:r>
      <w:r w:rsidRPr="008C3A5F">
        <w:rPr>
          <w:lang w:val="en-US"/>
        </w:rPr>
        <w:tab/>
        <w:t>(8)</w:t>
      </w:r>
    </w:p>
    <w:p w:rsidR="00E8774A" w:rsidRDefault="00E8774A" w:rsidP="00E8774A">
      <w:pPr>
        <w:pStyle w:val="Blanc"/>
      </w:pPr>
    </w:p>
    <w:p w:rsidR="00F2703C" w:rsidRPr="008C3A5F" w:rsidRDefault="00F2703C" w:rsidP="00F2703C">
      <w:pPr>
        <w:snapToGrid w:val="0"/>
        <w:spacing w:beforeLines="50"/>
        <w:rPr>
          <w:lang w:val="en-US"/>
        </w:rPr>
      </w:pPr>
      <w:r w:rsidRPr="008C3A5F">
        <w:rPr>
          <w:lang w:val="en-US"/>
        </w:rPr>
        <w:t>The spectrum of clipping noise can be regarded as flat noise, because the intervals of these pulses are considerably large and isolated pulse has flat spectrum.</w:t>
      </w:r>
    </w:p>
    <w:p w:rsidR="003B4C23" w:rsidRDefault="003B4C23" w:rsidP="003B4C23">
      <w:pPr>
        <w:pStyle w:val="FigureNo"/>
        <w:rPr>
          <w:lang w:val="en-US"/>
        </w:rPr>
      </w:pPr>
      <w:r>
        <w:rPr>
          <w:lang w:val="en-US"/>
        </w:rPr>
        <w:lastRenderedPageBreak/>
        <w:t>FIGURE 3</w:t>
      </w:r>
    </w:p>
    <w:p w:rsidR="003B4C23" w:rsidRPr="003B4C23" w:rsidRDefault="003B4C23" w:rsidP="003B4C23">
      <w:pPr>
        <w:pStyle w:val="Figuretitle"/>
        <w:rPr>
          <w:lang w:val="en-US"/>
        </w:rPr>
      </w:pPr>
      <w:r>
        <w:rPr>
          <w:lang w:val="en-US"/>
        </w:rPr>
        <w:t>Clipping noise</w:t>
      </w:r>
    </w:p>
    <w:p w:rsidR="003B4C23" w:rsidRDefault="00F2703C" w:rsidP="003B4C23">
      <w:pPr>
        <w:jc w:val="center"/>
        <w:rPr>
          <w:lang w:val="en-US"/>
        </w:rPr>
      </w:pPr>
      <w:r>
        <w:rPr>
          <w:noProof/>
          <w:lang w:val="en-US" w:eastAsia="zh-CN"/>
        </w:rPr>
      </w:r>
      <w:r>
        <w:rPr>
          <w:noProof/>
          <w:lang w:val="en-US" w:eastAsia="zh-CN"/>
        </w:rPr>
        <w:pict>
          <v:group id="Canvas 126" o:spid="_x0000_s1073" editas="canvas" style="width:303.55pt;height:231.3pt;mso-position-horizontal-relative:char;mso-position-vertical-relative:line" coordsize="38544,293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">
            <v:shape id="_x0000_s1074" type="#_x0000_t75" style="position:absolute;width:38544;height:29375;visibility:visible;mso-wrap-style:square">
              <v:fill o:detectmouseclick="t"/>
              <v:path o:connecttype="none"/>
            </v:shape>
            <v:shape id="Text Box 128" o:spid="_x0000_s1075" type="#_x0000_t202" style="position:absolute;left:9687;top:27698;width:2064;height:16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fP8UA&#10;AADcAAAADwAAAGRycy9kb3ducmV2LnhtbESPQWuDQBCF74H+h2UKuSWrBUuwWSWkadJDL2qgPQ7u&#10;VCXurLhbY/59t1DIbYb35n1vtvlsejHR6DrLCuJ1BIK4trrjRsG5elttQDiPrLG3TApu5CDPHhZb&#10;TLW9ckFT6RsRQtilqKD1fkildHVLBt3aDsRB+7ajQR/WsZF6xGsIN718iqJnabDjQGhxoH1L9aX8&#10;MQHC0aF4PR70x1dx+kx83Fe0j5VaPs67FxCeZn83/1+/61A/TuDvmTCB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V8/xQAAANwAAAAPAAAAAAAAAAAAAAAAAJgCAABkcnMv&#10;ZG93bnJldi54bWxQSwUGAAAAAAQABAD1AAAAigMAAAAA&#10;" filled="f" stroked="f">
              <v:textbox inset="5.85pt,.7pt,5.85pt,.7pt">
                <w:txbxContent>
                  <w:p w:rsidR="00E8774A" w:rsidRPr="00FA69FE" w:rsidRDefault="00E8774A" w:rsidP="00A8281D">
                    <w:pPr>
                      <w:snapToGrid w:val="0"/>
                      <w:spacing w:before="0"/>
                      <w:jc w:val="center"/>
                      <w:rPr>
                        <w:sz w:val="20"/>
                      </w:rPr>
                    </w:pPr>
                  </w:p>
                </w:txbxContent>
              </v:textbox>
            </v:shape>
            <v:group id="Group 129" o:spid="_x0000_s1076" style="position:absolute;left:-19;width:37299;height:27684" coordorigin="3549,7472" coordsize="5345,4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group id="Group 130" o:spid="_x0000_s1077" style="position:absolute;left:3549;top:7472;width:5345;height:4362" coordorigin="3039,7472" coordsize="5855,4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Picture 131" o:spid="_x0000_s1078" type="#_x0000_t75" style="position:absolute;left:3039;top:7472;width:5855;height:4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9JHXGAAAA3AAAAA8AAABkcnMvZG93bnJldi54bWxEj0tvwjAQhO+V+A/WInErDlQ8lGJQH6pa&#10;iR4KBM6reJtEjdeRbSD99+yhUm+7mtmZb1eb3rXqQiE2ng1Mxhko4tLbhisDxeHtfgkqJmSLrWcy&#10;8EsRNuvB3Qpz66+8o8s+VUpCOOZooE6py7WOZU0O49h3xKJ9++AwyRoqbQNeJdy1epplc+2wYWmo&#10;saOXmsqf/dkZ2H4t5sV0tns9nhbPzLPi8+E9lMaMhv3TI6hEffo3/11/WMGfCK08IxPo9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H0kdcYAAADcAAAADwAAAAAAAAAAAAAA&#10;AACfAgAAZHJzL2Rvd25yZXYueG1sUEsFBgAAAAAEAAQA9wAAAJIDAAAAAA==&#10;">
                  <v:imagedata r:id="rId41" o:title=""/>
                </v:shape>
                <v:group id="Group 132" o:spid="_x0000_s1079" style="position:absolute;left:3223;top:7862;width:5582;height:3804" coordorigin="3223,7862" coordsize="5582,3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line id="Line 133" o:spid="_x0000_s1080" style="position:absolute;flip:y;visibility:visible;mso-wrap-style:square" from="3652,9914" to="8670,9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M1hMYAAADcAAAADwAAAGRycy9kb3ducmV2LnhtbESPS4vCQBCE7wv+h6EFL8s6iQfRrBMR&#10;QRDBgw9Qb02mN4/N9ITMaOK/d4SFvXVT1fVVL5a9qcWDWldaVhCPIxDEmdUl5wrOp83XDITzyBpr&#10;y6TgSQ6W6eBjgYm2HR/ocfS5CCHsElRQeN8kUrqsIINubBvioP3Y1qAPa5tL3WIXwk0tJ1E0lQZL&#10;DoQCG1oXlP0e7yZAqnV+21eUXeaXZtdN48/uer0rNRr2q28Qnnr/b/673upQfxLD+5kwgU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jNYTGAAAA3AAAAA8AAAAAAAAA&#10;AAAAAAAAoQIAAGRycy9kb3ducmV2LnhtbFBLBQYAAAAABAAEAPkAAACUAwAAAAA=&#10;" strokeweight="1p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34" o:spid="_x0000_s1081" type="#_x0000_t87" style="position:absolute;left:6573;top:7862;width:150;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7nsIA&#10;AADcAAAADwAAAGRycy9kb3ducmV2LnhtbERPS4vCMBC+L/gfwgje1tQeRKpRZBfFx8Li6z40Y1ts&#10;JiWJWv31ZmHB23x8z5nMWlOLGzlfWVYw6CcgiHOrKy4UHA+LzxEIH5A11pZJwYM8zKadjwlm2t55&#10;R7d9KEQMYZ+hgjKEJpPS5yUZ9H3bEEfubJ3BEKErpHZ4j+GmlmmSDKXBimNDiQ19lZRf9lejoL4s&#10;jk/6OS3z69ptivnje7v+PSjV67bzMYhAbXiL/90rHeenKfw9Ey+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TuewgAAANwAAAAPAAAAAAAAAAAAAAAAAJgCAABkcnMvZG93&#10;bnJldi54bWxQSwUGAAAAAAQABAD1AAAAhwMAAAAA&#10;">
                    <v:textbox inset="5.85pt,.7pt,5.85pt,.7pt"/>
                  </v:shape>
                  <v:shape id="AutoShape 135" o:spid="_x0000_s1082" type="#_x0000_t87" style="position:absolute;left:6652;top:9966;width:150;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GeBcIA&#10;AADcAAAADwAAAGRycy9kb3ducmV2LnhtbERP24rCMBB9X/Afwgi+aarCslSjiKLo7oJ4ex+asS02&#10;k5JErX69WRD2bQ7nOuNpYypxI+dLywr6vQQEcWZ1ybmC42HZ/QLhA7LGyjIpeJCH6aT1McZU2zvv&#10;6LYPuYgh7FNUUIRQp1L6rCCDvmdr4sidrTMYInS51A7vMdxUcpAkn9JgybGhwJrmBWWX/dUoqC7L&#10;45N+T6vsunHf+eyx+NlsD0p12s1sBCJQE/7Fb/dax/mDIfw9Ey+Q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MZ4FwgAAANwAAAAPAAAAAAAAAAAAAAAAAJgCAABkcnMvZG93&#10;bnJldi54bWxQSwUGAAAAAAQABAD1AAAAhwMAAAAA&#10;">
                    <v:textbox inset="5.85pt,.7pt,5.85pt,.7pt"/>
                  </v:shape>
                  <v:group id="Group 136" o:spid="_x0000_s1083" style="position:absolute;left:6075;top:8129;width:513;height:2146" coordorigin="5930,8139" coordsize="539,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Arc 137" o:spid="_x0000_s1084" style="position:absolute;left:5930;top:8139;width:497;height:2178;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mYlcEA&#10;AADcAAAADwAAAGRycy9kb3ducmV2LnhtbERPTWsCMRC9C/0PYQq9abZCRVajSEtLDxVx9aC3YTPu&#10;Lm4mIUnX9d8bQfA2j/c582VvWtGRD41lBe+jDARxaXXDlYL97ns4BREissbWMim4UoDl4mUwx1zb&#10;C2+pK2IlUgiHHBXUMbpcylDWZDCMrCNO3Ml6gzFBX0nt8ZLCTSvHWTaRBhtODTU6+qypPBf/RkFx&#10;/jJt2KzdzkdyP4e/7niUUqm31341AxGpj0/xw/2r0/zxB9yfS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pmJXBAAAA3AAAAA8AAAAAAAAAAAAAAAAAmAIAAGRycy9kb3du&#10;cmV2LnhtbFBLBQYAAAAABAAEAPUAAACGAwAAAAA=&#10;" adj="0,,0" path="m-1,nfc11929,,21600,9670,21600,21600v,10225,-7171,19049,-17180,21142em-1,nsc11929,,21600,9670,21600,21600v,10225,-7171,19049,-17180,21142l,21600,-1,xe" filled="f" strokeweight="1.5pt">
                      <v:stroke joinstyle="round"/>
                      <v:formulas/>
                      <v:path arrowok="t" o:extrusionok="f" o:connecttype="custom" o:connectlocs="0,0;102,2178;0,1101" o:connectangles="0,0,0"/>
                    </v:shape>
                    <v:line id="Line 138" o:spid="_x0000_s1085" style="position:absolute;rotation:1150715fd;visibility:visible;mso-wrap-style:square" from="6242,10292" to="6469,1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GvxsQAAADcAAAADwAAAGRycy9kb3ducmV2LnhtbERPTWvCQBC9F/oflhF6qxuDaImuYgqi&#10;9KK1UvQ27I5JMDsbsluT/ntXKPQ2j/c582Vva3Gj1leOFYyGCQhi7UzFhYLj1/r1DYQPyAZrx6Tg&#10;lzwsF89Pc8yM6/iTbodQiBjCPkMFZQhNJqXXJVn0Q9cQR+7iWoshwraQpsUuhttapkkykRYrjg0l&#10;NvRekr4efqyCfapzfd3szl1+2U2/x8fTOP/YKvUy6FczEIH68C/+c29NnJ9O4PFMvE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Ya/GxAAAANwAAAAPAAAAAAAAAAAA&#10;AAAAAKECAABkcnMvZG93bnJldi54bWxQSwUGAAAAAAQABAD5AAAAkgMAAAAA&#10;">
                      <v:stroke endarrow="block" endarrowlength="long"/>
                    </v:line>
                  </v:group>
                  <v:rect id="Rectangle 139" o:spid="_x0000_s1086" style="position:absolute;left:4083;top:11472;width:324;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x/MYA&#10;AADcAAAADwAAAGRycy9kb3ducmV2LnhtbERP30sCQRB+D/oflgl6Cd3NQu10lQqLElSyFHwbbqe7&#10;w9vZY3fTs7++DYLe5uP7OeNpa2txIB8qxxquuwoEce5MxYWGj/enzhBEiMgGa8ek4UQBppPzszFm&#10;xh35jQ7rWIgUwiFDDWWMTSZlyEuyGLquIU7cp/MWY4K+kMbjMYXbWvaU6kuLFaeGEht6LCnfr7+s&#10;huXiarPa3W7n1t/cPb/Kh5n63iutLy/a+xGISG38F/+5X0ya3xvA7zPpAj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Ox/MYAAADcAAAADwAAAAAAAAAAAAAAAACYAgAAZHJz&#10;L2Rvd25yZXYueG1sUEsFBgAAAAAEAAQA9QAAAIsDAAAAAA==&#10;" stroked="f">
                    <v:textbox inset="5.85pt,.7pt,5.85pt,.7pt"/>
                  </v:rect>
                  <v:rect id="Rectangle 140" o:spid="_x0000_s1087" style="position:absolute;left:3497;top:11472;width:325;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ljsgA&#10;AADcAAAADwAAAGRycy9kb3ducmV2LnhtbESPQUsDMRCF70L/Q5hCL2ITq4iuTUstKiqoWLXQ27CZ&#10;7i7dTJYktqu/3jkI3mZ4b977Zjrvfav2FFMT2MLp2IAiLoNruLLw8X53cgkqZWSHbWCy8E0J5rPB&#10;0RQLFw78RvtVrpSEcCrQQp1zV2idypo8pnHoiEXbhugxyxor7SIeJNy3emLMhfbYsDTU2NGypnK3&#10;+vIWXp6PP1835+snH8+u7h/1za352RlrR8N+cQ0qU5//zX/XD07wJ0Irz8gEe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XCWOyAAAANwAAAAPAAAAAAAAAAAAAAAAAJgCAABk&#10;cnMvZG93bnJldi54bWxQSwUGAAAAAAQABAD1AAAAjQMAAAAA&#10;" stroked="f">
                    <v:textbox inset="5.85pt,.7pt,5.85pt,.7pt"/>
                  </v:rect>
                  <v:rect id="Rectangle 141" o:spid="_x0000_s1088" style="position:absolute;left:3223;top:11213;width:324;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AFcYA&#10;AADcAAAADwAAAGRycy9kb3ducmV2LnhtbERP30sCQRB+F/wflhF6Cd3NIvR0lYqKClLUEnwbbse7&#10;w9vZY3fTq7++DQLf5uP7OdN5a2txJB8qxxquBgoEce5MxYWGj81TfwQiRGSDtWPS8E0B5rNuZ4qZ&#10;cSde0XEdC5FCOGSooYyxyaQMeUkWw8A1xInbO28xJugLaTyeUrit5VCpW2mx4tRQYkMPJeWH9ZfV&#10;sHi//FzubrZv1l+Pn1/l/aP6OSitL3rt3QREpDaexf/uF5PmD8fw90y6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CAFcYAAADcAAAADwAAAAAAAAAAAAAAAACYAgAAZHJz&#10;L2Rvd25yZXYueG1sUEsFBgAAAAAEAAQA9QAAAIsDAAAAAA==&#10;" stroked="f">
                    <v:textbox inset="5.85pt,.7pt,5.85pt,.7pt"/>
                  </v:rect>
                  <v:rect id="Rectangle 142" o:spid="_x0000_s1089" style="position:absolute;left:3223;top:8453;width:324;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VcgA&#10;AADcAAAADwAAAGRycy9kb3ducmV2LnhtbESPQUsDMRCF70L/Q5iCF7GJrYiuTUstKiqoWLXQ27CZ&#10;7i7dTJYktqu/3jkI3mZ4b977Zjrvfav2FFMT2MLZyIAiLoNruLLw8X53egkqZWSHbWCy8E0J5rPB&#10;0RQLFw78RvtVrpSEcCrQQp1zV2idypo8plHoiEXbhugxyxor7SIeJNy3emzMhfbYsDTU2NGypnK3&#10;+vIWXp5PPl835+snHydX94/65tb87Iy1x8N+cQ0qU5//zX/XD07wJ4Ivz8gEe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879VyAAAANwAAAAPAAAAAAAAAAAAAAAAAJgCAABk&#10;cnMvZG93bnJldi54bWxQSwUGAAAAAAQABAD1AAAAjQMAAAAA&#10;" stroked="f">
                    <v:textbox inset="5.85pt,.7pt,5.85pt,.7pt"/>
                  </v:rect>
                  <v:rect id="Rectangle 143" o:spid="_x0000_s1090" style="position:absolute;left:8480;top:11472;width:325;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8azsYA&#10;AADcAAAADwAAAGRycy9kb3ducmV2LnhtbERP20oDMRB9F/yHMEJfpE3airTbpkVFRQVbeoW+DZtx&#10;d+lmsiSxXf16Iwi+zeFcZzpvbS1O5EPlWEO/p0AQ585UXGjYbp66IxAhIhusHZOGLwown11eTDEz&#10;7swrOq1jIVIIhww1lDE2mZQhL8li6LmGOHEfzluMCfpCGo/nFG5rOVDqVlqsODWU2NBDSflx/Wk1&#10;LN6vd8vDzf7N+uH4+VXeP6rvo9K6c9XeTUBEauO/+M/9YtL8YR9+n0kX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8azsYAAADcAAAADwAAAAAAAAAAAAAAAACYAgAAZHJz&#10;L2Rvd25yZXYueG1sUEsFBgAAAAAEAAQA9QAAAIsDAAAAAA==&#10;" stroked="f">
                    <v:textbox inset="5.85pt,.7pt,5.85pt,.7pt"/>
                  </v:rect>
                  <v:line id="Line 144" o:spid="_x0000_s1091" style="position:absolute;flip:y;visibility:visible;mso-wrap-style:square" from="3647,9281" to="8665,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nh8EAAADcAAAADwAAAGRycy9kb3ducmV2LnhtbERP32vCMBB+F/Y/hBP2ZlOVjVkbZSiD&#10;sTfdmK9Hc02ryaU00Xb//TIQ9nYf388rt6Oz4kZ9aD0rmGc5COLK65aNgq/Pt9kLiBCRNVrPpOCH&#10;Amw3D5MSC+0HPtDtGI1IIRwKVNDE2BVShqohhyHzHXHiat87jAn2RuoehxTurFzk+bN02HJqaLCj&#10;XUPV5Xh1Cp72p49vY1dI1uyG+sxWy+Vcqcfp+LoGEWmM/+K7+12n+csF/D2TLp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8OeHwQAAANwAAAAPAAAAAAAAAAAAAAAA&#10;AKECAABkcnMvZG93bnJldi54bWxQSwUGAAAAAAQABAD5AAAAjwMAAAAA&#10;" strokeweight="1pt">
                    <v:stroke dashstyle="dashDot"/>
                  </v:line>
                  <v:line id="Line 145" o:spid="_x0000_s1092" style="position:absolute;visibility:visible;mso-wrap-style:square" from="4157,8129" to="4282,9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Y10sIAAADcAAAADwAAAGRycy9kb3ducmV2LnhtbERPTYvCMBC9L/gfwgje1tQtLqUaRQSh&#10;FxFdEY9DM7bVZlKabK376zeC4G0e73Pmy97UoqPWVZYVTMYRCOLc6ooLBcefzWcCwnlkjbVlUvAg&#10;B8vF4GOOqbZ33lN38IUIIexSVFB636RSurwkg25sG+LAXWxr0AfYFlK3eA/hppZfUfQtDVYcGkps&#10;aF1Sfjv8GgWbbnWLt8np+rdz12lynmZZ02dKjYb9agbCU+/f4pc702F+HMPzmXCB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Y10sIAAADcAAAADwAAAAAAAAAAAAAA&#10;AAChAgAAZHJzL2Rvd25yZXYueG1sUEsFBgAAAAAEAAQA+QAAAJADAAAAAA==&#10;" strokeweight=".5pt">
                    <v:stroke endarrow="open"/>
                  </v:line>
                </v:group>
              </v:group>
              <v:shape id="Text Box 146" o:spid="_x0000_s1093" type="#_x0000_t202" style="position:absolute;left:5057;top:8223;width:971;height:2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JSM8IA&#10;AADcAAAADwAAAGRycy9kb3ducmV2LnhtbERPS2sCMRC+F/wPYQRvNdlaRFajiFTwUsHHxdu4GXdX&#10;N5Mlibr9902h4G0+vufMFp1txIN8qB1ryIYKBHHhTM2lhuNh/T4BESKywcYxafihAIt5722GuXFP&#10;3tFjH0uRQjjkqKGKsc2lDEVFFsPQtcSJuzhvMSboS2k8PlO4beSHUmNpsebUUGFLq4qK2/5uNVy+&#10;t7fr132nrqWa0Cnz1J2zrdaDfrecgojUxZf4370xaf7oE/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glIzwgAAANwAAAAPAAAAAAAAAAAAAAAAAJgCAABkcnMvZG93&#10;bnJldi54bWxQSwUGAAAAAAQABAD1AAAAhwMAAAAA&#10;" filled="f" stroked="f">
                <v:textbox inset="0,0,0,0">
                  <w:txbxContent>
                    <w:p w:rsidR="00E8774A" w:rsidRPr="00CD2DDF" w:rsidRDefault="00E8774A" w:rsidP="00A8281D">
                      <w:pPr>
                        <w:snapToGrid w:val="0"/>
                        <w:spacing w:before="0"/>
                        <w:rPr>
                          <w:rFonts w:ascii="Arial Narrow" w:hAnsi="Arial Narrow"/>
                          <w:sz w:val="20"/>
                        </w:rPr>
                      </w:pPr>
                      <w:r>
                        <w:rPr>
                          <w:rFonts w:ascii="Arial Narrow" w:hAnsi="Arial Narrow"/>
                          <w:b/>
                          <w:sz w:val="20"/>
                        </w:rPr>
                        <w:t>Clipping level</w:t>
                      </w:r>
                    </w:p>
                  </w:txbxContent>
                </v:textbox>
              </v:shape>
              <v:shape id="Text Box 147" o:spid="_x0000_s1094" type="#_x0000_t202" style="position:absolute;left:4277;top:10107;width:22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E8774A" w:rsidRPr="008C3A5F" w:rsidRDefault="00E8774A" w:rsidP="00A8281D">
                      <w:pPr>
                        <w:snapToGrid w:val="0"/>
                        <w:spacing w:before="0"/>
                        <w:rPr>
                          <w:rFonts w:ascii="Arial Narrow" w:hAnsi="Arial Narrow"/>
                          <w:sz w:val="18"/>
                          <w:lang w:val="en-US"/>
                        </w:rPr>
                      </w:pPr>
                      <w:r w:rsidRPr="008C3A5F">
                        <w:rPr>
                          <w:rFonts w:ascii="Arial Narrow" w:hAnsi="Arial Narrow"/>
                          <w:b/>
                          <w:sz w:val="18"/>
                          <w:lang w:val="en-US"/>
                        </w:rPr>
                        <w:t>Clipping = equivalent to add the signal components exceeding the clipping level in opposite polarity</w:t>
                      </w:r>
                    </w:p>
                  </w:txbxContent>
                </v:textbox>
              </v:shape>
              <v:shape id="Text Box 148" o:spid="_x0000_s1095" type="#_x0000_t202" style="position:absolute;left:4190;top:10815;width:3630;height:2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0NsEA&#10;AADcAAAADwAAAGRycy9kb3ducmV2LnhtbERP24rCMBB9X/Afwgi+iKa64qUaRWQX9GVZLx8wNGNb&#10;bCYlibb790YQ9m0O5zqrTWsq8SDnS8sKRsMEBHFmdcm5gsv5ezAH4QOyxsoyKfgjD5t152OFqbYN&#10;H+lxCrmIIexTVFCEUKdS+qwgg35oa+LIXa0zGCJ0udQOmxhuKjlOkqk0WHJsKLCmXUHZ7XQ3Cm6T&#10;3/L61T9sZ84vdg32df6DWqlet90uQQRqw7/47d7rOP9zCq9n4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p9DbBAAAA3AAAAA8AAAAAAAAAAAAAAAAAmAIAAGRycy9kb3du&#10;cmV2LnhtbFBLBQYAAAAABAAEAPUAAACGAwAAAAA=&#10;">
                <v:shadow on="t"/>
                <v:textbox inset="1mm,0,1mm,.5mm">
                  <w:txbxContent>
                    <w:p w:rsidR="00E8774A" w:rsidRPr="008C3A5F" w:rsidRDefault="00E8774A" w:rsidP="00ED726F">
                      <w:pPr>
                        <w:snapToGrid w:val="0"/>
                        <w:spacing w:before="0"/>
                        <w:jc w:val="left"/>
                        <w:rPr>
                          <w:rFonts w:ascii="Arial Narrow" w:hAnsi="Arial Narrow"/>
                          <w:sz w:val="20"/>
                          <w:lang w:val="en-US"/>
                        </w:rPr>
                      </w:pPr>
                      <w:r w:rsidRPr="008C3A5F">
                        <w:rPr>
                          <w:rFonts w:ascii="Arial Narrow" w:hAnsi="Arial Narrow"/>
                          <w:b/>
                          <w:sz w:val="20"/>
                          <w:lang w:val="en-US"/>
                        </w:rPr>
                        <w:t xml:space="preserve">Clipping </w:t>
                      </w:r>
                      <w:r w:rsidRPr="008C3A5F">
                        <w:rPr>
                          <w:rFonts w:ascii="Arial Narrow" w:hAnsi="Arial Narrow"/>
                          <w:sz w:val="20"/>
                          <w:lang w:val="en-US"/>
                        </w:rPr>
                        <w:t>noise = Power of pulses in opposite polarity</w:t>
                      </w:r>
                    </w:p>
                  </w:txbxContent>
                </v:textbox>
              </v:shape>
              <v:shape id="Text Box 149" o:spid="_x0000_s1096" type="#_x0000_t202" style="position:absolute;left:4263;top:7899;width:1502;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DMRMIA&#10;AADcAAAADwAAAGRycy9kb3ducmV2LnhtbERPS2sCMRC+F/wPYQRvNdkKVVajiFTwUsHHxdu4GXdX&#10;N5Mlibr9902h4G0+vufMFp1txIN8qB1ryIYKBHHhTM2lhuNh/T4BESKywcYxafihAIt5722GuXFP&#10;3tFjH0uRQjjkqKGKsc2lDEVFFsPQtcSJuzhvMSboS2k8PlO4beSHUp/SYs2pocKWVhUVt/3darh8&#10;b2/Xr/tOXUs1oVPmqTtnW60H/W45BRGpiy/xv3tj0vzRGP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MxEwgAAANwAAAAPAAAAAAAAAAAAAAAAAJgCAABkcnMvZG93&#10;bnJldi54bWxQSwUGAAAAAAQABAD1AAAAhwMAAAAA&#10;" filled="f" stroked="f">
                <v:textbox inset="0,0,0,0">
                  <w:txbxContent>
                    <w:p w:rsidR="00E8774A" w:rsidRPr="00ED726F" w:rsidRDefault="00E8774A" w:rsidP="00ED726F">
                      <w:pPr>
                        <w:snapToGrid w:val="0"/>
                        <w:spacing w:before="0"/>
                        <w:jc w:val="left"/>
                        <w:rPr>
                          <w:rFonts w:ascii="Arial Narrow" w:eastAsia="MS PGothic" w:hAnsi="Arial Narrow"/>
                          <w:sz w:val="20"/>
                          <w:lang w:val="en-US"/>
                        </w:rPr>
                      </w:pPr>
                      <w:r w:rsidRPr="00ED726F">
                        <w:rPr>
                          <w:rFonts w:ascii="Arial Narrow" w:eastAsia="MS PGothic" w:hAnsi="Arial Narrow"/>
                          <w:b/>
                          <w:sz w:val="20"/>
                          <w:lang w:val="en-US"/>
                        </w:rPr>
                        <w:t>Average level (r.m.s.)</w:t>
                      </w:r>
                    </w:p>
                  </w:txbxContent>
                </v:textbox>
              </v:shape>
              <v:shape id="Text Box 150" o:spid="_x0000_s1097" type="#_x0000_t202" style="position:absolute;left:6047;top:11423;width:555;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4rEcYA&#10;AADcAAAADwAAAGRycy9kb3ducmV2LnhtbESPQUvDQBCF74L/YRmhN7sxLSqxmyKCUrxoo4f2NmQn&#10;2WB2NmTXJvXXOwfB2wzvzXvfbLaz79WJxtgFNnCzzEAR18F23Br4/Hi+vgcVE7LFPjAZOFOEbXl5&#10;scHChon3dKpSqySEY4EGXEpDoXWsHXmMyzAQi9aE0WOSdWy1HXGScN/rPMtutceOpcHhQE+O6q/q&#10;2xtgWx2byb21a5+/VOuf1ym/O7wbs7iaHx9AJZrTv/nvemcFfyW08oxMo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4rEcYAAADcAAAADwAAAAAAAAAAAAAAAACYAgAAZHJz&#10;L2Rvd25yZXYueG1sUEsFBgAAAAAEAAQA9QAAAIsDAAAAAA==&#10;" stroked="f">
                <v:textbox inset="2mm,0,2mm,1mm">
                  <w:txbxContent>
                    <w:p w:rsidR="00E8774A" w:rsidRPr="00CD2DDF" w:rsidRDefault="00E8774A" w:rsidP="003B4C23">
                      <w:pPr>
                        <w:snapToGrid w:val="0"/>
                        <w:spacing w:before="0"/>
                        <w:rPr>
                          <w:rFonts w:ascii="Arial Narrow" w:hAnsi="Arial Narrow"/>
                          <w:sz w:val="20"/>
                        </w:rPr>
                      </w:pPr>
                      <w:r>
                        <w:rPr>
                          <w:rFonts w:ascii="Arial Narrow" w:hAnsi="Arial Narrow"/>
                          <w:b/>
                          <w:sz w:val="20"/>
                        </w:rPr>
                        <w:t>Time</w:t>
                      </w:r>
                    </w:p>
                  </w:txbxContent>
                </v:textbox>
              </v:shape>
              <v:shape id="Text Box 151" o:spid="_x0000_s1098" type="#_x0000_t202" style="position:absolute;left:3678;top:8763;width:293;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008IA&#10;AADcAAAADwAAAGRycy9kb3ducmV2LnhtbERPzWrCQBC+F3yHZQre6qYVZJO6ilgEPXio7QNMs2MS&#10;k50N2dUkb+8KQm/z8f3Ocj3YRtyo85VjDe+zBARx7kzFhYbfn92bAuEDssHGMWkYycN6NXlZYmZc&#10;z990O4VCxBD2GWooQ2gzKX1ekkU/cy1x5M6usxgi7AppOuxjuG3kR5IspMWKY0OJLW1LyuvT1WpQ&#10;i57peFDj5qpqd1F1+vU3HrWevg6bTxCBhvAvfrr3Js6fp/B4Jl4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HTTwgAAANwAAAAPAAAAAAAAAAAAAAAAAJgCAABkcnMvZG93&#10;bnJldi54bWxQSwUGAAAAAAQABAD1AAAAhwMAAAAA&#10;" stroked="f">
                <v:textbox style="layout-flow:vertical;mso-layout-flow-alt:bottom-to-top" inset=".5mm,.7pt,.5mm,.7pt">
                  <w:txbxContent>
                    <w:p w:rsidR="00E8774A" w:rsidRPr="00CD2DDF" w:rsidRDefault="00E8774A" w:rsidP="00A8281D">
                      <w:pPr>
                        <w:snapToGrid w:val="0"/>
                        <w:spacing w:before="0"/>
                        <w:jc w:val="center"/>
                        <w:rPr>
                          <w:rFonts w:ascii="Arial Narrow" w:hAnsi="Arial Narrow"/>
                          <w:sz w:val="20"/>
                        </w:rPr>
                      </w:pPr>
                      <w:r>
                        <w:rPr>
                          <w:rFonts w:ascii="Arial Narrow" w:hAnsi="Arial Narrow"/>
                          <w:b/>
                          <w:sz w:val="20"/>
                        </w:rPr>
                        <w:t>Signal Amplitude</w:t>
                      </w:r>
                    </w:p>
                  </w:txbxContent>
                </v:textbox>
              </v:shape>
            </v:group>
            <w10:wrap type="none"/>
            <w10:anchorlock/>
          </v:group>
        </w:pict>
      </w:r>
    </w:p>
    <w:p w:rsidR="00E8774A" w:rsidRDefault="00E8774A" w:rsidP="00E8774A">
      <w:pPr>
        <w:rPr>
          <w:lang w:val="en-US"/>
        </w:rPr>
      </w:pPr>
    </w:p>
    <w:p w:rsidR="00AE1A2E" w:rsidRPr="008C3A5F" w:rsidRDefault="00AE1A2E" w:rsidP="00AE1A2E">
      <w:pPr>
        <w:pStyle w:val="Heading3"/>
        <w:rPr>
          <w:lang w:val="en-US"/>
        </w:rPr>
      </w:pPr>
      <w:r w:rsidRPr="008C3A5F">
        <w:rPr>
          <w:lang w:val="en-US"/>
        </w:rPr>
        <w:t>1.3.2</w:t>
      </w:r>
      <w:r w:rsidRPr="008C3A5F">
        <w:rPr>
          <w:lang w:val="en-US"/>
        </w:rPr>
        <w:tab/>
        <w:t>Quantization noise of A/D conversion</w:t>
      </w:r>
    </w:p>
    <w:p w:rsidR="00AE1A2E" w:rsidRPr="008C3A5F" w:rsidRDefault="00AE1A2E" w:rsidP="00CC4AC5">
      <w:pPr>
        <w:snapToGrid w:val="0"/>
        <w:spacing w:beforeLines="50"/>
        <w:rPr>
          <w:lang w:val="en-US"/>
        </w:rPr>
      </w:pPr>
      <w:r w:rsidRPr="008C3A5F">
        <w:rPr>
          <w:lang w:val="en-US"/>
        </w:rPr>
        <w:t xml:space="preserve">It is assumed for normal receivers that the clipping level is set equal to the full scale of the A/D converter. Then, the quantization noise is given by the well-known equation </w:t>
      </w:r>
      <w:r w:rsidR="001807BC">
        <w:rPr>
          <w:lang w:val="en-US"/>
        </w:rPr>
        <w:t>(</w:t>
      </w:r>
      <w:r w:rsidR="00CC4AC5">
        <w:rPr>
          <w:lang w:val="en-US"/>
        </w:rPr>
        <w:t>9</w:t>
      </w:r>
      <w:r w:rsidR="001807BC">
        <w:rPr>
          <w:lang w:val="en-US"/>
        </w:rPr>
        <w:t>)</w:t>
      </w:r>
      <w:r w:rsidRPr="008C3A5F">
        <w:rPr>
          <w:lang w:val="en-US"/>
        </w:rPr>
        <w:t>.</w:t>
      </w:r>
    </w:p>
    <w:p w:rsidR="00E8774A" w:rsidRDefault="00E8774A" w:rsidP="00E8774A">
      <w:pPr>
        <w:pStyle w:val="Blanc"/>
      </w:pPr>
    </w:p>
    <w:p w:rsidR="00AE1A2E" w:rsidRPr="008C3A5F" w:rsidRDefault="00AE1A2E" w:rsidP="00AE1A2E">
      <w:pPr>
        <w:pStyle w:val="Equation"/>
        <w:rPr>
          <w:lang w:val="en-US"/>
        </w:rPr>
      </w:pPr>
      <w:r w:rsidRPr="008C3A5F">
        <w:rPr>
          <w:lang w:val="en-US"/>
        </w:rPr>
        <w:tab/>
      </w:r>
      <w:r w:rsidRPr="008C3A5F">
        <w:rPr>
          <w:lang w:val="en-US"/>
        </w:rPr>
        <w:tab/>
      </w:r>
      <w:r w:rsidR="00CC4AC5" w:rsidRPr="00CC4AC5">
        <w:rPr>
          <w:position w:val="-38"/>
        </w:rPr>
        <w:object w:dxaOrig="3840" w:dyaOrig="880">
          <v:shape id="_x0000_i1038" type="#_x0000_t75" style="width:192.6pt;height:45pt" o:ole="">
            <v:imagedata r:id="rId42" o:title=""/>
          </v:shape>
          <o:OLEObject Type="Embed" ProgID="Equation.3" ShapeID="_x0000_i1038" DrawAspect="Content" ObjectID="_1360407988" r:id="rId43"/>
        </w:object>
      </w:r>
      <w:r w:rsidRPr="008C3A5F">
        <w:rPr>
          <w:lang w:val="en-US"/>
        </w:rPr>
        <w:tab/>
        <w:t>(9)</w:t>
      </w:r>
    </w:p>
    <w:p w:rsidR="00E8774A" w:rsidRDefault="00E8774A" w:rsidP="00E8774A">
      <w:pPr>
        <w:pStyle w:val="Blanc"/>
      </w:pPr>
    </w:p>
    <w:p w:rsidR="00CC4AC5" w:rsidRDefault="00AE1A2E" w:rsidP="00CC4AC5">
      <w:pPr>
        <w:rPr>
          <w:spacing w:val="-40"/>
          <w:lang w:val="en-US"/>
        </w:rPr>
      </w:pPr>
      <w:r w:rsidRPr="008C3A5F">
        <w:rPr>
          <w:lang w:val="en-US"/>
        </w:rPr>
        <w:t>where</w:t>
      </w:r>
      <w:r w:rsidR="00CC4AC5">
        <w:rPr>
          <w:spacing w:val="-40"/>
          <w:lang w:val="en-US"/>
        </w:rPr>
        <w:t>:</w:t>
      </w:r>
    </w:p>
    <w:p w:rsidR="00CC4AC5" w:rsidRDefault="00CC4AC5" w:rsidP="00CC4AC5">
      <w:pPr>
        <w:pStyle w:val="Equationlegend"/>
      </w:pPr>
      <w:r>
        <w:rPr>
          <w:spacing w:val="-40"/>
        </w:rPr>
        <w:tab/>
      </w:r>
      <w:r>
        <w:rPr>
          <w:i/>
        </w:rPr>
        <w:t>LSB</w:t>
      </w:r>
      <w:r w:rsidR="002064D0">
        <w:t>:</w:t>
      </w:r>
      <w:r>
        <w:rPr>
          <w:spacing w:val="-20"/>
        </w:rPr>
        <w:tab/>
      </w:r>
      <w:r w:rsidR="00AE1A2E" w:rsidRPr="008C3A5F">
        <w:t>denotes the amplitude of the least significant bit</w:t>
      </w:r>
    </w:p>
    <w:p w:rsidR="00AE1A2E" w:rsidRPr="008C3A5F" w:rsidRDefault="00CC4AC5" w:rsidP="00CC4AC5">
      <w:pPr>
        <w:pStyle w:val="Equationlegend"/>
      </w:pPr>
      <w:r>
        <w:tab/>
      </w:r>
      <w:r w:rsidR="00AE1A2E" w:rsidRPr="008C3A5F">
        <w:rPr>
          <w:i/>
        </w:rPr>
        <w:t>N</w:t>
      </w:r>
      <w:r w:rsidR="002064D0">
        <w:t>:</w:t>
      </w:r>
      <w:r>
        <w:tab/>
      </w:r>
      <w:r w:rsidR="00AE1A2E" w:rsidRPr="008C3A5F">
        <w:t xml:space="preserve">denotes </w:t>
      </w:r>
      <w:r>
        <w:t>the bit-length of A/D converter</w:t>
      </w:r>
      <w:r w:rsidR="00F2703C">
        <w:t>.</w:t>
      </w:r>
    </w:p>
    <w:p w:rsidR="00AE1A2E" w:rsidRPr="008C3A5F" w:rsidRDefault="00AE1A2E" w:rsidP="00AE1A2E">
      <w:pPr>
        <w:snapToGrid w:val="0"/>
        <w:spacing w:beforeLines="50"/>
        <w:rPr>
          <w:lang w:val="en-US"/>
        </w:rPr>
      </w:pPr>
      <w:r w:rsidRPr="008C3A5F">
        <w:rPr>
          <w:lang w:val="en-US"/>
        </w:rPr>
        <w:t xml:space="preserve">The noise power given by </w:t>
      </w:r>
      <w:r w:rsidR="00CC4AC5" w:rsidRPr="008C3A5F">
        <w:rPr>
          <w:lang w:val="en-US"/>
        </w:rPr>
        <w:t>e</w:t>
      </w:r>
      <w:r w:rsidRPr="008C3A5F">
        <w:rPr>
          <w:lang w:val="en-US"/>
        </w:rPr>
        <w:t xml:space="preserve">quations (8) and (9) is in proportion to square of clipping level, that is, the amplitude of the noise is in proportion to the clipping level. As the receivers usually adjust the signal amplitude by </w:t>
      </w:r>
      <w:smartTag w:uri="urn:schemas-microsoft-com:office:smarttags" w:element="stockticker">
        <w:r w:rsidRPr="008C3A5F">
          <w:rPr>
            <w:lang w:val="en-US"/>
          </w:rPr>
          <w:t>AGC</w:t>
        </w:r>
      </w:smartTag>
      <w:r w:rsidRPr="008C3A5F">
        <w:rPr>
          <w:lang w:val="en-US"/>
        </w:rPr>
        <w:t xml:space="preserve"> to a certain level corresponding to the clipping level, we can regard these noises to be in proportion to the input signal level.</w:t>
      </w:r>
    </w:p>
    <w:p w:rsidR="00AE1A2E" w:rsidRPr="008C3A5F" w:rsidRDefault="00AE1A2E" w:rsidP="00AE1A2E">
      <w:pPr>
        <w:snapToGrid w:val="0"/>
        <w:spacing w:beforeLines="50"/>
        <w:rPr>
          <w:lang w:val="en-US"/>
        </w:rPr>
      </w:pPr>
      <w:r w:rsidRPr="008C3A5F">
        <w:rPr>
          <w:lang w:val="en-US"/>
        </w:rPr>
        <w:t xml:space="preserve">Figure 4 shows examples of amplitude proportional noise. It is seen from the </w:t>
      </w:r>
      <w:r w:rsidR="00CC4AC5" w:rsidRPr="008C3A5F">
        <w:rPr>
          <w:lang w:val="en-US"/>
        </w:rPr>
        <w:t>f</w:t>
      </w:r>
      <w:r w:rsidRPr="008C3A5F">
        <w:rPr>
          <w:lang w:val="en-US"/>
        </w:rPr>
        <w:t xml:space="preserve">igure that the clipping level should be set at approximately 4 times (+12 dB) of the </w:t>
      </w:r>
      <w:r w:rsidRPr="008C3A5F">
        <w:rPr>
          <w:i/>
          <w:lang w:val="en-US"/>
        </w:rPr>
        <w:t>r</w:t>
      </w:r>
      <w:r w:rsidR="001807BC">
        <w:rPr>
          <w:i/>
          <w:lang w:val="en-US"/>
        </w:rPr>
        <w:t>.</w:t>
      </w:r>
      <w:r w:rsidRPr="008C3A5F">
        <w:rPr>
          <w:i/>
          <w:lang w:val="en-US"/>
        </w:rPr>
        <w:t>m</w:t>
      </w:r>
      <w:r w:rsidR="001807BC">
        <w:rPr>
          <w:i/>
          <w:lang w:val="en-US"/>
        </w:rPr>
        <w:t>.</w:t>
      </w:r>
      <w:r w:rsidRPr="008C3A5F">
        <w:rPr>
          <w:i/>
          <w:lang w:val="en-US"/>
        </w:rPr>
        <w:t>s</w:t>
      </w:r>
      <w:r w:rsidR="001807BC">
        <w:rPr>
          <w:i/>
          <w:lang w:val="en-US"/>
        </w:rPr>
        <w:t>.</w:t>
      </w:r>
      <w:r w:rsidRPr="008C3A5F">
        <w:rPr>
          <w:lang w:val="en-US"/>
        </w:rPr>
        <w:t xml:space="preserve"> signal amplitude and that the optimum clipping level depends on the bit-length of A/D conversion.</w:t>
      </w:r>
    </w:p>
    <w:p w:rsidR="00E8774A" w:rsidRDefault="00E8774A" w:rsidP="00CC4AC5">
      <w:pPr>
        <w:pStyle w:val="FigureNo"/>
        <w:rPr>
          <w:lang w:val="fr-CH"/>
        </w:rPr>
      </w:pPr>
      <w:r>
        <w:rPr>
          <w:lang w:val="fr-CH"/>
        </w:rPr>
        <w:br w:type="page"/>
      </w:r>
    </w:p>
    <w:p w:rsidR="00CC4AC5" w:rsidRPr="00B342A1" w:rsidRDefault="00CC4AC5" w:rsidP="00CC4AC5">
      <w:pPr>
        <w:pStyle w:val="FigureNo"/>
        <w:rPr>
          <w:lang w:val="fr-CH"/>
        </w:rPr>
      </w:pPr>
      <w:r w:rsidRPr="00B342A1">
        <w:rPr>
          <w:lang w:val="fr-CH"/>
        </w:rPr>
        <w:lastRenderedPageBreak/>
        <w:t>FIGURE 4</w:t>
      </w:r>
    </w:p>
    <w:p w:rsidR="00CC4AC5" w:rsidRPr="00B342A1" w:rsidRDefault="00CC4AC5" w:rsidP="00CC4AC5">
      <w:pPr>
        <w:pStyle w:val="Figuretitle"/>
        <w:rPr>
          <w:lang w:val="fr-CH"/>
        </w:rPr>
      </w:pPr>
      <w:r w:rsidRPr="00B342A1">
        <w:rPr>
          <w:lang w:val="fr-CH"/>
        </w:rPr>
        <w:t>Amplitude proportional noise</w:t>
      </w:r>
    </w:p>
    <w:p w:rsidR="00CC4AC5" w:rsidRPr="00B342A1" w:rsidRDefault="00F2703C" w:rsidP="00CC4AC5">
      <w:pPr>
        <w:rPr>
          <w:lang w:val="fr-CH"/>
        </w:rPr>
      </w:pPr>
      <w:r>
        <w:rPr>
          <w:noProof/>
          <w:lang w:val="en-US" w:eastAsia="zh-CN"/>
        </w:rPr>
        <w:pict>
          <v:group id="Canvas 152" o:spid="_x0000_s1099" editas="canvas" style="position:absolute;left:0;text-align:left;margin-left:121.1pt;margin-top:7.85pt;width:258.4pt;height:235.8pt;z-index:251660288" coordsize="32816,299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">
            <v:shape id="_x0000_s1100" type="#_x0000_t75" style="position:absolute;width:32816;height:29946;visibility:visible;mso-wrap-style:square">
              <v:fill o:detectmouseclick="t"/>
              <v:path o:connecttype="none"/>
            </v:shape>
            <v:group id="Group 155" o:spid="_x0000_s1101" style="position:absolute;width:32816;height:26676" coordorigin="5462,7382" coordsize="5168,4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Picture 156" o:spid="_x0000_s1102" type="#_x0000_t75" style="position:absolute;left:5462;top:7382;width:5168;height:4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tkerHAAAA3AAAAA8AAABkcnMvZG93bnJldi54bWxEj09vwjAMxe9IfIfIk3aZRsokJlQIaBp/&#10;tGmHDRh3r/HassSpmgDl2+PDJG623vN7P0/nnXfqRG2sAxsYDjJQxEWwNZcGvnerxzGomJAtusBk&#10;4EIR5rN+b4q5DWfe0GmbSiUhHHM0UKXU5FrHoiKPcRAaYtF+Q+sxydqW2rZ4lnDv9FOWPWuPNUtD&#10;hQ29VlT8bY/ewL5Yf3Yjd1jsll/Rjn5W7w8frjHm/q57mYBK1KWb+f/6zQr+UPDlGZlAz6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jtkerHAAAA3AAAAA8AAAAAAAAAAAAA&#10;AAAAnwIAAGRycy9kb3ducmV2LnhtbFBLBQYAAAAABAAEAPcAAACTAwAAAAA=&#10;">
                <v:imagedata r:id="rId44" o:title=""/>
              </v:shape>
              <v:shape id="Text Box 157" o:spid="_x0000_s1103" type="#_x0000_t202" style="position:absolute;left:5591;top:7510;width:236;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X0sIA&#10;AADcAAAADwAAAGRycy9kb3ducmV2LnhtbERPS2vCQBC+C/6HZQRvuonWIKmriKWPgxQa632aHZPQ&#10;7GzY3Zr033cLgrf5+J6z2Q2mFVdyvrGsIJ0nIIhLqxuuFHyenmdrED4ga2wtk4Jf8rDbjkcbzLXt&#10;+YOuRahEDGGfo4I6hC6X0pc1GfRz2xFH7mKdwRChq6R22Mdw08pFkmTSYMOxocaODjWV38WPUfBQ&#10;Ldhdvs7H174/F0+rF529L7VS08mwfwQRaAh38c39puP8NIX/Z+IF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lfSwgAAANwAAAAPAAAAAAAAAAAAAAAAAJgCAABkcnMvZG93&#10;bnJldi54bWxQSwUGAAAAAAQABAD1AAAAhwMAAAAA&#10;" stroked="f">
                <v:textbox style="layout-flow:vertical;mso-layout-flow-alt:bottom-to-top;mso-fit-shape-to-text:t" inset="0,1mm,0,1mm">
                  <w:txbxContent>
                    <w:p w:rsidR="00E8774A" w:rsidRPr="008C3A5F" w:rsidRDefault="00E8774A" w:rsidP="00AE1A2E">
                      <w:pPr>
                        <w:snapToGrid w:val="0"/>
                        <w:spacing w:before="0"/>
                        <w:jc w:val="center"/>
                        <w:rPr>
                          <w:rFonts w:ascii="Arial Narrow" w:hAnsi="Arial Narrow"/>
                          <w:sz w:val="20"/>
                          <w:lang w:val="en-US"/>
                        </w:rPr>
                      </w:pPr>
                      <w:smartTag w:uri="urn:schemas-microsoft-com:office:smarttags" w:element="stockticker">
                        <w:r w:rsidRPr="008C3A5F">
                          <w:rPr>
                            <w:rFonts w:ascii="Arial Narrow" w:hAnsi="Arial Narrow"/>
                            <w:sz w:val="20"/>
                            <w:lang w:val="en-US"/>
                          </w:rPr>
                          <w:t>APN</w:t>
                        </w:r>
                      </w:smartTag>
                      <w:r w:rsidRPr="008C3A5F">
                        <w:rPr>
                          <w:rFonts w:ascii="Arial Narrow" w:hAnsi="Arial Narrow"/>
                          <w:sz w:val="20"/>
                          <w:lang w:val="en-US"/>
                        </w:rPr>
                        <w:t xml:space="preserve"> (relative to rms signal amplitude in dB)</w:t>
                      </w:r>
                    </w:p>
                  </w:txbxContent>
                </v:textbox>
              </v:shape>
              <v:shape id="Text Box 158" o:spid="_x0000_s1104" type="#_x0000_t202" style="position:absolute;left:6745;top:11200;width:3279;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bOsMA&#10;AADcAAAADwAAAGRycy9kb3ducmV2LnhtbERPTWvCQBC9C/0PyxR6Ed0khyCpq1htoYf2ECueh+yY&#10;BLOzYXdj4r/vFgre5vE+Z72dTCdu5HxrWUG6TEAQV1a3XCs4/XwsViB8QNbYWSYFd/Kw3TzN1lho&#10;O3JJt2OoRQxhX6CCJoS+kNJXDRn0S9sTR+5incEQoauldjjGcNPJLElyabDl2NBgT/uGqutxMAry&#10;gxvGkvfzw+n9C7/7Oju/3c9KvTxPu1cQgabwEP+7P3Wcn2b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AbOsMAAADcAAAADwAAAAAAAAAAAAAAAACYAgAAZHJzL2Rv&#10;d25yZXYueG1sUEsFBgAAAAAEAAQA9QAAAIgDAAAAAA==&#10;" stroked="f">
                <v:textbox inset="0,0,0,0">
                  <w:txbxContent>
                    <w:p w:rsidR="00E8774A" w:rsidRPr="008C3A5F" w:rsidRDefault="00E8774A" w:rsidP="00AE1A2E">
                      <w:pPr>
                        <w:snapToGrid w:val="0"/>
                        <w:spacing w:before="0"/>
                        <w:rPr>
                          <w:rFonts w:ascii="Arial Narrow" w:hAnsi="Arial Narrow"/>
                          <w:sz w:val="20"/>
                          <w:lang w:val="en-US"/>
                        </w:rPr>
                      </w:pPr>
                      <w:r w:rsidRPr="008C3A5F">
                        <w:rPr>
                          <w:rFonts w:ascii="Arial Narrow" w:hAnsi="Arial Narrow"/>
                          <w:sz w:val="20"/>
                          <w:lang w:val="en-US"/>
                        </w:rPr>
                        <w:t>Clipping level (relative to signal rms in dB)</w:t>
                      </w:r>
                    </w:p>
                  </w:txbxContent>
                </v:textbox>
              </v:shape>
            </v:group>
            <v:shape id="Text Box 159" o:spid="_x0000_s1105" type="#_x0000_t202" style="position:absolute;left:7448;top:11671;width:6845;height:9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ocIA&#10;AADcAAAADwAAAGRycy9kb3ducmV2LnhtbERPS4vCMBC+L/gfwgh7WTTVBZFqlPWx4EEPVfE8NGNb&#10;tpmUJNr6782C4G0+vufMl52pxZ2crywrGA0TEMS51RUXCs6n38EUhA/IGmvLpOBBHpaL3sccU21b&#10;zuh+DIWIIexTVFCG0KRS+rwkg35oG+LIXa0zGCJ0hdQO2xhuajlOkok0WHFsKLGhdUn53/FmFEw2&#10;7tZmvP7anLd7PDTF+LJ6XJT67Hc/MxCBuvAWv9w7HeePvuH/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L6hwgAAANwAAAAPAAAAAAAAAAAAAAAAAJgCAABkcnMvZG93&#10;bnJldi54bWxQSwUGAAAAAAQABAD1AAAAhwMAAAAA&#10;" stroked="f">
              <v:textbox inset="0,0,0,0">
                <w:txbxContent>
                  <w:p w:rsidR="00E8774A" w:rsidRPr="008C3A5F" w:rsidRDefault="00E8774A" w:rsidP="00AE1A2E">
                    <w:pPr>
                      <w:snapToGrid w:val="0"/>
                      <w:spacing w:before="0"/>
                      <w:rPr>
                        <w:rFonts w:ascii="Arial Narrow" w:hAnsi="Arial Narrow"/>
                        <w:sz w:val="18"/>
                        <w:szCs w:val="18"/>
                        <w:lang w:val="en-US"/>
                      </w:rPr>
                    </w:pPr>
                    <w:r w:rsidRPr="008C3A5F">
                      <w:rPr>
                        <w:rFonts w:ascii="Arial Narrow" w:hAnsi="Arial Narrow"/>
                        <w:sz w:val="18"/>
                        <w:szCs w:val="18"/>
                        <w:lang w:val="en-US"/>
                      </w:rPr>
                      <w:t xml:space="preserve"> Clipping noise</w:t>
                    </w:r>
                  </w:p>
                  <w:p w:rsidR="00E8774A" w:rsidRPr="008C3A5F" w:rsidRDefault="00E8774A" w:rsidP="00AE1A2E">
                    <w:pPr>
                      <w:snapToGrid w:val="0"/>
                      <w:spacing w:before="0"/>
                      <w:rPr>
                        <w:rFonts w:ascii="Arial Narrow" w:hAnsi="Arial Narrow"/>
                        <w:sz w:val="18"/>
                        <w:szCs w:val="18"/>
                        <w:lang w:val="en-US"/>
                      </w:rPr>
                    </w:pPr>
                    <w:r w:rsidRPr="008C3A5F">
                      <w:rPr>
                        <w:rFonts w:ascii="Arial Narrow" w:hAnsi="Arial Narrow"/>
                        <w:sz w:val="18"/>
                        <w:szCs w:val="18"/>
                        <w:lang w:val="en-US"/>
                      </w:rPr>
                      <w:t xml:space="preserve"> </w:t>
                    </w:r>
                    <w:smartTag w:uri="urn:schemas-microsoft-com:office:smarttags" w:element="stockticker">
                      <w:r w:rsidRPr="008C3A5F">
                        <w:rPr>
                          <w:rFonts w:ascii="Arial Narrow" w:hAnsi="Arial Narrow"/>
                          <w:sz w:val="18"/>
                          <w:szCs w:val="18"/>
                          <w:lang w:val="en-US"/>
                        </w:rPr>
                        <w:t>ADC</w:t>
                      </w:r>
                    </w:smartTag>
                    <w:r w:rsidRPr="008C3A5F">
                      <w:rPr>
                        <w:rFonts w:ascii="Arial Narrow" w:hAnsi="Arial Narrow"/>
                        <w:sz w:val="18"/>
                        <w:szCs w:val="18"/>
                        <w:lang w:val="en-US"/>
                      </w:rPr>
                      <w:t>: 8 bit</w:t>
                    </w:r>
                  </w:p>
                  <w:p w:rsidR="00E8774A" w:rsidRPr="008C3A5F" w:rsidRDefault="00E8774A" w:rsidP="00AE1A2E">
                    <w:pPr>
                      <w:snapToGrid w:val="0"/>
                      <w:spacing w:line="300" w:lineRule="auto"/>
                      <w:rPr>
                        <w:rFonts w:ascii="Arial Narrow" w:hAnsi="Arial Narrow"/>
                        <w:sz w:val="18"/>
                        <w:szCs w:val="18"/>
                        <w:lang w:val="en-US"/>
                      </w:rPr>
                    </w:pPr>
                    <w:r w:rsidRPr="008C3A5F">
                      <w:rPr>
                        <w:rFonts w:ascii="Arial Narrow" w:hAnsi="Arial Narrow"/>
                        <w:sz w:val="18"/>
                        <w:szCs w:val="18"/>
                        <w:lang w:val="en-US"/>
                      </w:rPr>
                      <w:t xml:space="preserve"> </w:t>
                    </w:r>
                    <w:smartTag w:uri="urn:schemas-microsoft-com:office:smarttags" w:element="stockticker">
                      <w:r w:rsidRPr="008C3A5F">
                        <w:rPr>
                          <w:rFonts w:ascii="Arial Narrow" w:hAnsi="Arial Narrow"/>
                          <w:sz w:val="18"/>
                          <w:szCs w:val="18"/>
                          <w:lang w:val="en-US"/>
                        </w:rPr>
                        <w:t>ADC</w:t>
                      </w:r>
                    </w:smartTag>
                    <w:r w:rsidRPr="008C3A5F">
                      <w:rPr>
                        <w:rFonts w:ascii="Arial Narrow" w:hAnsi="Arial Narrow"/>
                        <w:sz w:val="18"/>
                        <w:szCs w:val="18"/>
                        <w:lang w:val="en-US"/>
                      </w:rPr>
                      <w:t>: 9 bit</w:t>
                    </w:r>
                  </w:p>
                  <w:p w:rsidR="00E8774A" w:rsidRPr="008C3A5F" w:rsidRDefault="00E8774A" w:rsidP="00AE1A2E">
                    <w:pPr>
                      <w:snapToGrid w:val="0"/>
                      <w:spacing w:before="0"/>
                      <w:rPr>
                        <w:rFonts w:ascii="Arial Narrow" w:hAnsi="Arial Narrow"/>
                        <w:sz w:val="18"/>
                        <w:szCs w:val="18"/>
                        <w:lang w:val="en-US"/>
                      </w:rPr>
                    </w:pPr>
                    <w:r w:rsidRPr="008C3A5F">
                      <w:rPr>
                        <w:rFonts w:ascii="Arial Narrow" w:hAnsi="Arial Narrow"/>
                        <w:sz w:val="18"/>
                        <w:szCs w:val="18"/>
                        <w:lang w:val="en-US"/>
                      </w:rPr>
                      <w:t xml:space="preserve"> </w:t>
                    </w:r>
                    <w:smartTag w:uri="urn:schemas-microsoft-com:office:smarttags" w:element="stockticker">
                      <w:r w:rsidRPr="008C3A5F">
                        <w:rPr>
                          <w:rFonts w:ascii="Arial Narrow" w:hAnsi="Arial Narrow"/>
                          <w:sz w:val="18"/>
                          <w:szCs w:val="18"/>
                          <w:lang w:val="en-US"/>
                        </w:rPr>
                        <w:t>ADC</w:t>
                      </w:r>
                    </w:smartTag>
                    <w:r w:rsidRPr="008C3A5F">
                      <w:rPr>
                        <w:rFonts w:ascii="Arial Narrow" w:hAnsi="Arial Narrow"/>
                        <w:sz w:val="18"/>
                        <w:szCs w:val="18"/>
                        <w:lang w:val="en-US"/>
                      </w:rPr>
                      <w:t>: 10 bit</w:t>
                    </w:r>
                  </w:p>
                  <w:p w:rsidR="00E8774A" w:rsidRPr="008C3A5F" w:rsidRDefault="00E8774A" w:rsidP="00AE1A2E">
                    <w:pPr>
                      <w:snapToGrid w:val="0"/>
                      <w:spacing w:before="0"/>
                      <w:rPr>
                        <w:rFonts w:ascii="Arial Narrow" w:hAnsi="Arial Narrow"/>
                        <w:sz w:val="18"/>
                        <w:szCs w:val="18"/>
                        <w:lang w:val="en-US"/>
                      </w:rPr>
                    </w:pPr>
                    <w:r w:rsidRPr="008C3A5F">
                      <w:rPr>
                        <w:rFonts w:ascii="Arial Narrow" w:hAnsi="Arial Narrow"/>
                        <w:sz w:val="18"/>
                        <w:szCs w:val="18"/>
                        <w:lang w:val="en-US"/>
                      </w:rPr>
                      <w:t xml:space="preserve"> </w:t>
                    </w:r>
                    <w:smartTag w:uri="urn:schemas-microsoft-com:office:smarttags" w:element="stockticker">
                      <w:r w:rsidRPr="008C3A5F">
                        <w:rPr>
                          <w:rFonts w:ascii="Arial Narrow" w:hAnsi="Arial Narrow"/>
                          <w:sz w:val="18"/>
                          <w:szCs w:val="18"/>
                          <w:lang w:val="en-US"/>
                        </w:rPr>
                        <w:t>ADC</w:t>
                      </w:r>
                    </w:smartTag>
                    <w:r w:rsidRPr="008C3A5F">
                      <w:rPr>
                        <w:rFonts w:ascii="Arial Narrow" w:hAnsi="Arial Narrow"/>
                        <w:sz w:val="18"/>
                        <w:szCs w:val="18"/>
                        <w:lang w:val="en-US"/>
                      </w:rPr>
                      <w:t>: 11 bit</w:t>
                    </w:r>
                  </w:p>
                  <w:p w:rsidR="00E8774A" w:rsidRPr="008C3A5F" w:rsidRDefault="00E8774A" w:rsidP="00AE1A2E">
                    <w:pPr>
                      <w:snapToGrid w:val="0"/>
                      <w:spacing w:before="0"/>
                      <w:rPr>
                        <w:rFonts w:ascii="Arial Narrow" w:hAnsi="Arial Narrow"/>
                        <w:sz w:val="18"/>
                        <w:szCs w:val="18"/>
                        <w:lang w:val="en-US"/>
                      </w:rPr>
                    </w:pPr>
                    <w:r w:rsidRPr="008C3A5F">
                      <w:rPr>
                        <w:rFonts w:ascii="Arial Narrow" w:hAnsi="Arial Narrow"/>
                        <w:sz w:val="18"/>
                        <w:szCs w:val="18"/>
                        <w:lang w:val="en-US"/>
                      </w:rPr>
                      <w:t xml:space="preserve"> </w:t>
                    </w:r>
                    <w:smartTag w:uri="urn:schemas-microsoft-com:office:smarttags" w:element="stockticker">
                      <w:r w:rsidRPr="008C3A5F">
                        <w:rPr>
                          <w:rFonts w:ascii="Arial Narrow" w:hAnsi="Arial Narrow"/>
                          <w:sz w:val="18"/>
                          <w:szCs w:val="18"/>
                          <w:lang w:val="en-US"/>
                        </w:rPr>
                        <w:t>ADC</w:t>
                      </w:r>
                    </w:smartTag>
                    <w:r w:rsidRPr="008C3A5F">
                      <w:rPr>
                        <w:rFonts w:ascii="Arial Narrow" w:hAnsi="Arial Narrow"/>
                        <w:sz w:val="18"/>
                        <w:szCs w:val="18"/>
                        <w:lang w:val="en-US"/>
                      </w:rPr>
                      <w:t>: 12 bit</w:t>
                    </w:r>
                  </w:p>
                </w:txbxContent>
              </v:textbox>
            </v:shape>
            <w10:wrap type="square"/>
          </v:group>
        </w:pict>
      </w:r>
    </w:p>
    <w:p w:rsidR="00CC4AC5" w:rsidRPr="00B342A1" w:rsidRDefault="00CC4AC5" w:rsidP="00CC4AC5">
      <w:pPr>
        <w:rPr>
          <w:lang w:val="fr-CH"/>
        </w:rPr>
      </w:pPr>
    </w:p>
    <w:p w:rsidR="00CC4AC5" w:rsidRPr="00B342A1" w:rsidRDefault="00CC4AC5" w:rsidP="00CC4AC5">
      <w:pPr>
        <w:rPr>
          <w:lang w:val="fr-CH"/>
        </w:rPr>
      </w:pPr>
    </w:p>
    <w:p w:rsidR="00CC4AC5" w:rsidRPr="00B342A1" w:rsidRDefault="00CC4AC5" w:rsidP="00CC4AC5">
      <w:pPr>
        <w:rPr>
          <w:lang w:val="fr-CH"/>
        </w:rPr>
      </w:pPr>
    </w:p>
    <w:p w:rsidR="00CC4AC5" w:rsidRPr="00B342A1" w:rsidRDefault="00CC4AC5" w:rsidP="00CC4AC5">
      <w:pPr>
        <w:rPr>
          <w:lang w:val="fr-CH"/>
        </w:rPr>
      </w:pPr>
    </w:p>
    <w:p w:rsidR="00CC4AC5" w:rsidRPr="00B342A1" w:rsidRDefault="00CC4AC5" w:rsidP="00CC4AC5">
      <w:pPr>
        <w:rPr>
          <w:lang w:val="fr-CH"/>
        </w:rPr>
      </w:pPr>
    </w:p>
    <w:p w:rsidR="00CC4AC5" w:rsidRPr="00B342A1" w:rsidRDefault="00CC4AC5" w:rsidP="00CC4AC5">
      <w:pPr>
        <w:rPr>
          <w:lang w:val="fr-CH"/>
        </w:rPr>
      </w:pPr>
    </w:p>
    <w:p w:rsidR="00CC4AC5" w:rsidRPr="00B342A1" w:rsidRDefault="00CC4AC5" w:rsidP="00CC4AC5">
      <w:pPr>
        <w:rPr>
          <w:lang w:val="fr-CH"/>
        </w:rPr>
      </w:pPr>
    </w:p>
    <w:p w:rsidR="00CC4AC5" w:rsidRPr="00B342A1" w:rsidRDefault="00CC4AC5" w:rsidP="00CC4AC5">
      <w:pPr>
        <w:rPr>
          <w:lang w:val="fr-CH"/>
        </w:rPr>
      </w:pPr>
    </w:p>
    <w:p w:rsidR="00CC4AC5" w:rsidRPr="00B342A1" w:rsidRDefault="00CC4AC5" w:rsidP="00CC4AC5">
      <w:pPr>
        <w:rPr>
          <w:lang w:val="fr-CH"/>
        </w:rPr>
      </w:pPr>
    </w:p>
    <w:p w:rsidR="00CC4AC5" w:rsidRPr="00B342A1" w:rsidRDefault="00CC4AC5" w:rsidP="00CC4AC5">
      <w:pPr>
        <w:rPr>
          <w:lang w:val="fr-CH"/>
        </w:rPr>
      </w:pPr>
    </w:p>
    <w:p w:rsidR="00CC4AC5" w:rsidRPr="00B342A1" w:rsidRDefault="00CC4AC5" w:rsidP="00CC4AC5">
      <w:pPr>
        <w:rPr>
          <w:lang w:val="fr-CH"/>
        </w:rPr>
      </w:pPr>
    </w:p>
    <w:p w:rsidR="00CC4AC5" w:rsidRPr="00B342A1" w:rsidRDefault="00CC4AC5" w:rsidP="00CC4AC5">
      <w:pPr>
        <w:pStyle w:val="Heading3"/>
        <w:rPr>
          <w:lang w:val="fr-CH"/>
        </w:rPr>
      </w:pPr>
      <w:r w:rsidRPr="00B342A1">
        <w:rPr>
          <w:lang w:val="fr-CH"/>
        </w:rPr>
        <w:t>1.3.3</w:t>
      </w:r>
      <w:r w:rsidRPr="00B342A1">
        <w:rPr>
          <w:lang w:val="fr-CH"/>
        </w:rPr>
        <w:tab/>
        <w:t>Other amplitude proportional noises</w:t>
      </w:r>
    </w:p>
    <w:p w:rsidR="00CC4AC5" w:rsidRPr="008C3A5F" w:rsidRDefault="00CC4AC5" w:rsidP="00CC4AC5">
      <w:pPr>
        <w:snapToGrid w:val="0"/>
        <w:spacing w:beforeLines="50"/>
        <w:rPr>
          <w:lang w:val="en-US"/>
        </w:rPr>
      </w:pPr>
      <w:r w:rsidRPr="008C3A5F">
        <w:rPr>
          <w:lang w:val="en-US"/>
        </w:rPr>
        <w:t xml:space="preserve">There are a lot of amplitude proportional noise sources other than described above, such as phase jitter of </w:t>
      </w:r>
      <w:smartTag w:uri="urn:schemas-microsoft-com:office:smarttags" w:element="stockticker">
        <w:r w:rsidRPr="008C3A5F">
          <w:rPr>
            <w:lang w:val="en-US"/>
          </w:rPr>
          <w:t>PLL</w:t>
        </w:r>
      </w:smartTag>
      <w:r w:rsidRPr="008C3A5F">
        <w:rPr>
          <w:lang w:val="en-US"/>
        </w:rPr>
        <w:t xml:space="preserve">, computational errors, and so on. In addition, transmitted signals include </w:t>
      </w:r>
      <w:smartTag w:uri="urn:schemas-microsoft-com:office:smarttags" w:element="stockticker">
        <w:r w:rsidRPr="008C3A5F">
          <w:rPr>
            <w:lang w:val="en-US"/>
          </w:rPr>
          <w:t>APN</w:t>
        </w:r>
      </w:smartTag>
      <w:r w:rsidRPr="008C3A5F">
        <w:rPr>
          <w:lang w:val="en-US"/>
        </w:rPr>
        <w:t xml:space="preserve"> such as inter-modulation components generated in the power amplifiers, noises included in the reception signal (in the case of relay stations with broadcasting wave relay), etc. We can treat these transmitter noises to be equivalently generated in the receiver, and we will express the </w:t>
      </w:r>
      <w:smartTag w:uri="urn:schemas-microsoft-com:office:smarttags" w:element="stockticker">
        <w:r w:rsidRPr="008C3A5F">
          <w:rPr>
            <w:lang w:val="en-US"/>
          </w:rPr>
          <w:t>APN</w:t>
        </w:r>
      </w:smartTag>
      <w:r w:rsidRPr="008C3A5F">
        <w:rPr>
          <w:lang w:val="en-US"/>
        </w:rPr>
        <w:t xml:space="preserve"> including all noise sources in a single value relative to the </w:t>
      </w:r>
      <w:r w:rsidRPr="008C3A5F">
        <w:rPr>
          <w:i/>
          <w:lang w:val="en-US"/>
        </w:rPr>
        <w:t>r</w:t>
      </w:r>
      <w:r>
        <w:rPr>
          <w:i/>
          <w:lang w:val="en-US"/>
        </w:rPr>
        <w:t>.</w:t>
      </w:r>
      <w:r w:rsidRPr="008C3A5F">
        <w:rPr>
          <w:i/>
          <w:lang w:val="en-US"/>
        </w:rPr>
        <w:t>m</w:t>
      </w:r>
      <w:r>
        <w:rPr>
          <w:i/>
          <w:lang w:val="en-US"/>
        </w:rPr>
        <w:t>.</w:t>
      </w:r>
      <w:r w:rsidRPr="008C3A5F">
        <w:rPr>
          <w:i/>
          <w:lang w:val="en-US"/>
        </w:rPr>
        <w:t>s</w:t>
      </w:r>
      <w:r>
        <w:rPr>
          <w:i/>
          <w:lang w:val="en-US"/>
        </w:rPr>
        <w:t>.</w:t>
      </w:r>
      <w:r w:rsidRPr="008C3A5F">
        <w:rPr>
          <w:lang w:val="en-US"/>
        </w:rPr>
        <w:t xml:space="preserve"> signal ampli</w:t>
      </w:r>
      <w:r w:rsidRPr="008C3A5F">
        <w:rPr>
          <w:lang w:val="en-US"/>
        </w:rPr>
        <w:softHyphen/>
        <w:t>tude.</w:t>
      </w:r>
    </w:p>
    <w:p w:rsidR="00AE1A2E" w:rsidRPr="008C3A5F" w:rsidRDefault="00AE1A2E" w:rsidP="00AE1A2E">
      <w:pPr>
        <w:pStyle w:val="Heading2"/>
        <w:rPr>
          <w:lang w:val="en-US"/>
        </w:rPr>
      </w:pPr>
      <w:bookmarkStart w:id="10" w:name="_Toc285704389"/>
      <w:r w:rsidRPr="008C3A5F">
        <w:rPr>
          <w:lang w:val="en-US"/>
        </w:rPr>
        <w:t>1.4</w:t>
      </w:r>
      <w:r w:rsidRPr="008C3A5F">
        <w:rPr>
          <w:lang w:val="en-US"/>
        </w:rPr>
        <w:tab/>
        <w:t xml:space="preserve">Conditions that gives </w:t>
      </w:r>
      <w:smartTag w:uri="urn:schemas-microsoft-com:office:smarttags" w:element="stockticker">
        <w:r w:rsidRPr="008C3A5F">
          <w:rPr>
            <w:lang w:val="en-US"/>
          </w:rPr>
          <w:t>SFN</w:t>
        </w:r>
      </w:smartTag>
      <w:r w:rsidRPr="008C3A5F">
        <w:rPr>
          <w:lang w:val="en-US"/>
        </w:rPr>
        <w:t xml:space="preserve"> failure</w:t>
      </w:r>
      <w:bookmarkEnd w:id="10"/>
    </w:p>
    <w:p w:rsidR="00AE1A2E" w:rsidRPr="008C3A5F" w:rsidRDefault="00AE1A2E" w:rsidP="00AE1A2E">
      <w:pPr>
        <w:snapToGrid w:val="0"/>
        <w:spacing w:beforeLines="50"/>
        <w:rPr>
          <w:lang w:val="en-US"/>
        </w:rPr>
      </w:pPr>
      <w:r w:rsidRPr="008C3A5F">
        <w:rPr>
          <w:lang w:val="en-US"/>
        </w:rPr>
        <w:t>Now we will express the factors that are used in the digital reception estimation. They are:</w:t>
      </w:r>
    </w:p>
    <w:p w:rsidR="00C9131A" w:rsidRDefault="00C9131A" w:rsidP="00C9131A">
      <w:pPr>
        <w:pStyle w:val="Blanc"/>
      </w:pPr>
    </w:p>
    <w:p w:rsidR="00AE1A2E" w:rsidRPr="008C3A5F" w:rsidRDefault="00AE1A2E" w:rsidP="00AE1A2E">
      <w:pPr>
        <w:pStyle w:val="Equation"/>
        <w:rPr>
          <w:lang w:val="en-US"/>
        </w:rPr>
      </w:pPr>
      <w:r w:rsidRPr="008C3A5F">
        <w:rPr>
          <w:lang w:val="en-US"/>
        </w:rPr>
        <w:tab/>
      </w:r>
      <w:r w:rsidRPr="008C3A5F">
        <w:rPr>
          <w:lang w:val="en-US"/>
        </w:rPr>
        <w:tab/>
      </w:r>
      <w:r w:rsidR="00CC4AC5" w:rsidRPr="0040266E">
        <w:rPr>
          <w:position w:val="-64"/>
        </w:rPr>
        <w:object w:dxaOrig="3019" w:dyaOrig="1280">
          <v:shape id="_x0000_i1039" type="#_x0000_t75" style="width:151.8pt;height:63pt" o:ole="">
            <v:imagedata r:id="rId45" o:title=""/>
          </v:shape>
          <o:OLEObject Type="Embed" ProgID="Equation.3" ShapeID="_x0000_i1039" DrawAspect="Content" ObjectID="_1360407989" r:id="rId46"/>
        </w:object>
      </w:r>
      <w:r w:rsidRPr="008C3A5F">
        <w:rPr>
          <w:lang w:val="en-US"/>
        </w:rPr>
        <w:tab/>
        <w:t>(10)</w:t>
      </w:r>
    </w:p>
    <w:p w:rsidR="00AE1A2E" w:rsidRPr="008C3A5F" w:rsidRDefault="00AE1A2E" w:rsidP="00AE1A2E">
      <w:pPr>
        <w:snapToGrid w:val="0"/>
        <w:spacing w:beforeLines="50"/>
        <w:rPr>
          <w:lang w:val="en-US"/>
        </w:rPr>
      </w:pPr>
      <w:r w:rsidRPr="008C3A5F">
        <w:rPr>
          <w:lang w:val="en-US"/>
        </w:rPr>
        <w:t>where</w:t>
      </w:r>
      <w:r w:rsidR="00CC4AC5">
        <w:rPr>
          <w:lang w:val="en-US"/>
        </w:rPr>
        <w:t>:</w:t>
      </w:r>
    </w:p>
    <w:p w:rsidR="00AE1A2E" w:rsidRPr="008C3A5F" w:rsidRDefault="00AE1A2E" w:rsidP="00FA19D2">
      <w:pPr>
        <w:pStyle w:val="Equationlegend"/>
      </w:pPr>
      <w:r w:rsidRPr="008C3A5F">
        <w:tab/>
      </w:r>
      <w:r w:rsidR="00CC4AC5" w:rsidRPr="00CC4AC5">
        <w:rPr>
          <w:i/>
          <w:iCs/>
        </w:rPr>
        <w:t>CN</w:t>
      </w:r>
      <w:r w:rsidR="002064D0">
        <w:t>:</w:t>
      </w:r>
      <w:r w:rsidRPr="008C3A5F">
        <w:tab/>
        <w:t xml:space="preserve">required CNR when </w:t>
      </w:r>
      <w:smartTag w:uri="urn:schemas-microsoft-com:office:smarttags" w:element="stockticker">
        <w:r w:rsidRPr="008C3A5F">
          <w:t>SFN</w:t>
        </w:r>
      </w:smartTag>
      <w:r w:rsidRPr="008C3A5F">
        <w:t xml:space="preserve"> wave exists</w:t>
      </w:r>
    </w:p>
    <w:p w:rsidR="00AE1A2E" w:rsidRPr="008C3A5F" w:rsidRDefault="00AE1A2E" w:rsidP="00FA19D2">
      <w:pPr>
        <w:pStyle w:val="Equationlegend"/>
      </w:pPr>
      <w:r w:rsidRPr="008C3A5F">
        <w:tab/>
      </w:r>
      <w:r w:rsidR="00CC4AC5" w:rsidRPr="00CC4AC5">
        <w:rPr>
          <w:i/>
          <w:iCs/>
        </w:rPr>
        <w:t>CN</w:t>
      </w:r>
      <w:r w:rsidR="00CC4AC5" w:rsidRPr="00CC4AC5">
        <w:rPr>
          <w:vertAlign w:val="subscript"/>
        </w:rPr>
        <w:t>0</w:t>
      </w:r>
      <w:r w:rsidR="002064D0">
        <w:t>:</w:t>
      </w:r>
      <w:r w:rsidRPr="008C3A5F">
        <w:tab/>
        <w:t xml:space="preserve">required CNR without </w:t>
      </w:r>
      <w:smartTag w:uri="urn:schemas-microsoft-com:office:smarttags" w:element="stockticker">
        <w:r w:rsidRPr="008C3A5F">
          <w:t>SFN</w:t>
        </w:r>
      </w:smartTag>
      <w:r w:rsidRPr="008C3A5F">
        <w:t xml:space="preserve"> waves</w:t>
      </w:r>
    </w:p>
    <w:p w:rsidR="00AE1A2E" w:rsidRPr="008C3A5F" w:rsidRDefault="00AE1A2E" w:rsidP="00FA19D2">
      <w:pPr>
        <w:pStyle w:val="Equationlegend"/>
      </w:pPr>
      <w:r w:rsidRPr="008C3A5F">
        <w:tab/>
      </w:r>
      <w:r w:rsidR="00CC4AC5" w:rsidRPr="00CC4AC5">
        <w:rPr>
          <w:i/>
          <w:iCs/>
        </w:rPr>
        <w:t>CN</w:t>
      </w:r>
      <w:r w:rsidR="00CC4AC5" w:rsidRPr="00CC4AC5">
        <w:rPr>
          <w:i/>
          <w:iCs/>
          <w:vertAlign w:val="subscript"/>
        </w:rPr>
        <w:t>up</w:t>
      </w:r>
      <w:r w:rsidR="00CC4AC5" w:rsidRPr="00CC4AC5">
        <w:t>(*)</w:t>
      </w:r>
      <w:r w:rsidR="002064D0">
        <w:t>:</w:t>
      </w:r>
      <w:r w:rsidRPr="008C3A5F">
        <w:tab/>
        <w:t xml:space="preserve">CNR increase function defined by </w:t>
      </w:r>
      <w:r w:rsidR="00FA19D2" w:rsidRPr="008C3A5F">
        <w:t>e</w:t>
      </w:r>
      <w:r w:rsidRPr="008C3A5F">
        <w:t>quation (7)</w:t>
      </w:r>
    </w:p>
    <w:p w:rsidR="00AE1A2E" w:rsidRPr="008C3A5F" w:rsidRDefault="00AE1A2E" w:rsidP="00FA19D2">
      <w:pPr>
        <w:pStyle w:val="Equationlegend"/>
      </w:pPr>
      <w:r w:rsidRPr="008C3A5F">
        <w:tab/>
      </w:r>
      <w:r w:rsidR="00CC4AC5">
        <w:rPr>
          <w:i/>
          <w:iCs/>
        </w:rPr>
        <w:t>U</w:t>
      </w:r>
      <w:r w:rsidR="00CC4AC5" w:rsidRPr="00CC4AC5">
        <w:rPr>
          <w:i/>
          <w:iCs/>
          <w:vertAlign w:val="subscript"/>
        </w:rPr>
        <w:t>rms</w:t>
      </w:r>
      <w:r w:rsidR="002064D0">
        <w:t>:</w:t>
      </w:r>
      <w:r w:rsidRPr="008C3A5F">
        <w:tab/>
      </w:r>
      <w:r w:rsidRPr="008C3A5F">
        <w:rPr>
          <w:i/>
        </w:rPr>
        <w:t>r</w:t>
      </w:r>
      <w:r w:rsidR="00CC4AC5">
        <w:rPr>
          <w:i/>
        </w:rPr>
        <w:t>.</w:t>
      </w:r>
      <w:r w:rsidRPr="008C3A5F">
        <w:rPr>
          <w:i/>
        </w:rPr>
        <w:t>m</w:t>
      </w:r>
      <w:r w:rsidR="00CC4AC5">
        <w:rPr>
          <w:i/>
        </w:rPr>
        <w:t>.</w:t>
      </w:r>
      <w:r w:rsidRPr="008C3A5F">
        <w:rPr>
          <w:i/>
        </w:rPr>
        <w:t>s</w:t>
      </w:r>
      <w:r w:rsidR="00CC4AC5">
        <w:rPr>
          <w:i/>
        </w:rPr>
        <w:t>.</w:t>
      </w:r>
      <w:r w:rsidRPr="008C3A5F">
        <w:t xml:space="preserve"> amplitude of </w:t>
      </w:r>
      <w:smartTag w:uri="urn:schemas-microsoft-com:office:smarttags" w:element="stockticker">
        <w:r w:rsidRPr="008C3A5F">
          <w:t>SFN</w:t>
        </w:r>
      </w:smartTag>
      <w:r w:rsidR="00FA19D2">
        <w:t xml:space="preserve"> wave</w:t>
      </w:r>
    </w:p>
    <w:p w:rsidR="00AE1A2E" w:rsidRPr="008C3A5F" w:rsidRDefault="00AE1A2E" w:rsidP="00FA19D2">
      <w:pPr>
        <w:pStyle w:val="Equationlegend"/>
      </w:pPr>
      <w:r w:rsidRPr="008C3A5F">
        <w:tab/>
      </w:r>
      <w:r w:rsidR="00CC4AC5">
        <w:rPr>
          <w:i/>
          <w:iCs/>
        </w:rPr>
        <w:t>D</w:t>
      </w:r>
      <w:r w:rsidR="00CC4AC5" w:rsidRPr="00CC4AC5">
        <w:rPr>
          <w:i/>
          <w:iCs/>
          <w:vertAlign w:val="subscript"/>
        </w:rPr>
        <w:t>rms</w:t>
      </w:r>
      <w:r w:rsidR="002064D0">
        <w:t>:</w:t>
      </w:r>
      <w:r w:rsidRPr="008C3A5F">
        <w:tab/>
      </w:r>
      <w:r w:rsidRPr="008C3A5F">
        <w:rPr>
          <w:i/>
        </w:rPr>
        <w:t>r</w:t>
      </w:r>
      <w:r w:rsidR="00CC4AC5">
        <w:rPr>
          <w:i/>
        </w:rPr>
        <w:t>.</w:t>
      </w:r>
      <w:r w:rsidRPr="008C3A5F">
        <w:rPr>
          <w:i/>
        </w:rPr>
        <w:t>m</w:t>
      </w:r>
      <w:r w:rsidR="00CC4AC5">
        <w:rPr>
          <w:i/>
        </w:rPr>
        <w:t>.</w:t>
      </w:r>
      <w:r w:rsidRPr="008C3A5F">
        <w:rPr>
          <w:i/>
        </w:rPr>
        <w:t>s</w:t>
      </w:r>
      <w:r w:rsidR="00CC4AC5">
        <w:rPr>
          <w:i/>
        </w:rPr>
        <w:t>.</w:t>
      </w:r>
      <w:r w:rsidR="00FA19D2">
        <w:t xml:space="preserve"> amplitude of desired wave</w:t>
      </w:r>
    </w:p>
    <w:p w:rsidR="00AE1A2E" w:rsidRPr="008C3A5F" w:rsidRDefault="00AE1A2E" w:rsidP="00FA19D2">
      <w:pPr>
        <w:pStyle w:val="Equationlegend"/>
      </w:pPr>
      <w:r w:rsidRPr="008C3A5F">
        <w:tab/>
      </w:r>
      <w:r w:rsidR="00CC4AC5">
        <w:rPr>
          <w:i/>
          <w:iCs/>
        </w:rPr>
        <w:t>S</w:t>
      </w:r>
      <w:r w:rsidR="00CC4AC5" w:rsidRPr="00CC4AC5">
        <w:rPr>
          <w:i/>
          <w:iCs/>
          <w:vertAlign w:val="subscript"/>
        </w:rPr>
        <w:t>rms</w:t>
      </w:r>
      <w:r w:rsidR="002064D0">
        <w:t>:</w:t>
      </w:r>
      <w:r w:rsidRPr="008C3A5F">
        <w:tab/>
      </w:r>
      <w:r w:rsidRPr="008C3A5F">
        <w:rPr>
          <w:i/>
        </w:rPr>
        <w:t>r</w:t>
      </w:r>
      <w:r w:rsidR="00CC4AC5">
        <w:rPr>
          <w:i/>
        </w:rPr>
        <w:t>.</w:t>
      </w:r>
      <w:r w:rsidRPr="008C3A5F">
        <w:rPr>
          <w:i/>
        </w:rPr>
        <w:t>m</w:t>
      </w:r>
      <w:r w:rsidR="00CC4AC5">
        <w:rPr>
          <w:i/>
        </w:rPr>
        <w:t>.</w:t>
      </w:r>
      <w:r w:rsidRPr="008C3A5F">
        <w:rPr>
          <w:i/>
        </w:rPr>
        <w:t>s</w:t>
      </w:r>
      <w:r w:rsidR="00CC4AC5">
        <w:rPr>
          <w:i/>
        </w:rPr>
        <w:t>.</w:t>
      </w:r>
      <w:r w:rsidRPr="008C3A5F">
        <w:t xml:space="preserve"> amplitude of the input wave composed of the desired and </w:t>
      </w:r>
      <w:smartTag w:uri="urn:schemas-microsoft-com:office:smarttags" w:element="stockticker">
        <w:r w:rsidRPr="008C3A5F">
          <w:t>SFN</w:t>
        </w:r>
      </w:smartTag>
      <w:r w:rsidR="00FA19D2">
        <w:t xml:space="preserve"> waves</w:t>
      </w:r>
    </w:p>
    <w:p w:rsidR="00AE1A2E" w:rsidRPr="008C3A5F" w:rsidRDefault="00AE1A2E" w:rsidP="00FA19D2">
      <w:pPr>
        <w:pStyle w:val="Equationlegend"/>
      </w:pPr>
      <w:r w:rsidRPr="008C3A5F">
        <w:tab/>
      </w:r>
      <w:r w:rsidR="00CC4AC5">
        <w:rPr>
          <w:i/>
          <w:iCs/>
        </w:rPr>
        <w:t>NP</w:t>
      </w:r>
      <w:r w:rsidR="002064D0">
        <w:t>:</w:t>
      </w:r>
      <w:r w:rsidRPr="008C3A5F">
        <w:tab/>
        <w:t>sum of fixed noise a</w:t>
      </w:r>
      <w:r w:rsidR="00FA19D2">
        <w:t>nd amplitude proportional noise</w:t>
      </w:r>
    </w:p>
    <w:p w:rsidR="00AE1A2E" w:rsidRPr="008C3A5F" w:rsidRDefault="00AE1A2E" w:rsidP="00FA19D2">
      <w:pPr>
        <w:pStyle w:val="Equationlegend"/>
      </w:pPr>
      <w:r w:rsidRPr="008C3A5F">
        <w:tab/>
      </w:r>
      <w:r w:rsidR="00CC4AC5">
        <w:rPr>
          <w:i/>
          <w:iCs/>
        </w:rPr>
        <w:t>NP</w:t>
      </w:r>
      <w:r w:rsidR="00CC4AC5">
        <w:rPr>
          <w:i/>
          <w:iCs/>
          <w:vertAlign w:val="subscript"/>
        </w:rPr>
        <w:t>fix</w:t>
      </w:r>
      <w:r w:rsidR="002064D0">
        <w:t>:</w:t>
      </w:r>
      <w:r w:rsidR="00FA19D2">
        <w:tab/>
        <w:t>noise power of fixed noise</w:t>
      </w:r>
    </w:p>
    <w:p w:rsidR="00AE1A2E" w:rsidRPr="008C3A5F" w:rsidRDefault="00AE1A2E" w:rsidP="00FA19D2">
      <w:pPr>
        <w:pStyle w:val="Equationlegend"/>
      </w:pPr>
      <w:r w:rsidRPr="008C3A5F">
        <w:tab/>
      </w:r>
      <w:r w:rsidR="00FA19D2">
        <w:rPr>
          <w:i/>
          <w:iCs/>
        </w:rPr>
        <w:t>NP</w:t>
      </w:r>
      <w:r w:rsidR="00FA19D2">
        <w:rPr>
          <w:i/>
          <w:iCs/>
          <w:vertAlign w:val="subscript"/>
        </w:rPr>
        <w:t>amp</w:t>
      </w:r>
      <w:r w:rsidR="00FA19D2">
        <w:t>(*)</w:t>
      </w:r>
      <w:r w:rsidR="002064D0">
        <w:t>:</w:t>
      </w:r>
      <w:r w:rsidRPr="008C3A5F">
        <w:tab/>
        <w:t>noise power of amplitude proportional noise expressed as a function.</w:t>
      </w:r>
    </w:p>
    <w:p w:rsidR="00AE1A2E" w:rsidRPr="008C3A5F" w:rsidRDefault="00AE1A2E" w:rsidP="00FA19D2">
      <w:pPr>
        <w:snapToGrid w:val="0"/>
        <w:spacing w:beforeLines="50"/>
        <w:rPr>
          <w:lang w:val="en-US"/>
        </w:rPr>
      </w:pPr>
      <w:r w:rsidRPr="008C3A5F">
        <w:rPr>
          <w:lang w:val="en-US"/>
        </w:rPr>
        <w:lastRenderedPageBreak/>
        <w:t>When the power of received signal is higher by</w:t>
      </w:r>
      <w:r w:rsidRPr="008C3A5F">
        <w:rPr>
          <w:spacing w:val="-40"/>
          <w:lang w:val="en-US"/>
        </w:rPr>
        <w:t xml:space="preserve"> </w:t>
      </w:r>
      <w:r w:rsidRPr="0040266E">
        <w:rPr>
          <w:position w:val="-6"/>
        </w:rPr>
        <w:object w:dxaOrig="420" w:dyaOrig="279">
          <v:shape id="_x0000_i1040" type="#_x0000_t75" style="width:21pt;height:14.4pt" o:ole="">
            <v:imagedata r:id="rId47" o:title=""/>
          </v:shape>
          <o:OLEObject Type="Embed" ProgID="Equation.3" ShapeID="_x0000_i1040" DrawAspect="Content" ObjectID="_1360407990" r:id="rId48"/>
        </w:object>
      </w:r>
      <w:r w:rsidRPr="008C3A5F">
        <w:rPr>
          <w:spacing w:val="-20"/>
          <w:lang w:val="en-US"/>
        </w:rPr>
        <w:t xml:space="preserve"> </w:t>
      </w:r>
      <w:r w:rsidRPr="008C3A5F">
        <w:rPr>
          <w:lang w:val="en-US"/>
        </w:rPr>
        <w:t xml:space="preserve">times than the noise power calculated by </w:t>
      </w:r>
      <w:r w:rsidR="00FA19D2" w:rsidRPr="008C3A5F">
        <w:rPr>
          <w:lang w:val="en-US"/>
        </w:rPr>
        <w:t>e</w:t>
      </w:r>
      <w:r w:rsidRPr="008C3A5F">
        <w:rPr>
          <w:lang w:val="en-US"/>
        </w:rPr>
        <w:t>quation (10), the digital signal is correctly received, as the CNR of the received signal being higher than the required one. On the contrary, when the signal is lower than the</w:t>
      </w:r>
      <w:r w:rsidRPr="008C3A5F">
        <w:rPr>
          <w:spacing w:val="-40"/>
          <w:lang w:val="en-US"/>
        </w:rPr>
        <w:t xml:space="preserve"> </w:t>
      </w:r>
      <w:r w:rsidRPr="0040266E">
        <w:rPr>
          <w:i/>
          <w:position w:val="-6"/>
        </w:rPr>
        <w:object w:dxaOrig="420" w:dyaOrig="279">
          <v:shape id="_x0000_i1041" type="#_x0000_t75" style="width:21pt;height:14.4pt" o:ole="">
            <v:imagedata r:id="rId49" o:title=""/>
          </v:shape>
          <o:OLEObject Type="Embed" ProgID="Equation.3" ShapeID="_x0000_i1041" DrawAspect="Content" ObjectID="_1360407991" r:id="rId50"/>
        </w:object>
      </w:r>
      <w:r w:rsidRPr="008C3A5F">
        <w:rPr>
          <w:spacing w:val="-20"/>
          <w:lang w:val="en-US"/>
        </w:rPr>
        <w:t xml:space="preserve"> </w:t>
      </w:r>
      <w:r w:rsidRPr="008C3A5F">
        <w:rPr>
          <w:lang w:val="en-US"/>
        </w:rPr>
        <w:t xml:space="preserve">times of noise power, the digital signal cannot be correctly received, as the CNR of the received signal being lower than the required one. Hence, the condition that gives </w:t>
      </w:r>
      <w:smartTag w:uri="urn:schemas-microsoft-com:office:smarttags" w:element="stockticker">
        <w:r w:rsidRPr="008C3A5F">
          <w:rPr>
            <w:lang w:val="en-US"/>
          </w:rPr>
          <w:t>SFN</w:t>
        </w:r>
      </w:smartTag>
      <w:r w:rsidRPr="008C3A5F">
        <w:rPr>
          <w:lang w:val="en-US"/>
        </w:rPr>
        <w:t xml:space="preserve"> failure can be obtained by resolving the following equation</w:t>
      </w:r>
      <w:r w:rsidR="00FA19D2">
        <w:rPr>
          <w:lang w:val="en-US"/>
        </w:rPr>
        <w:t>:</w:t>
      </w:r>
    </w:p>
    <w:p w:rsidR="00C9131A" w:rsidRDefault="00C9131A" w:rsidP="00C9131A">
      <w:pPr>
        <w:pStyle w:val="Blanc"/>
      </w:pPr>
    </w:p>
    <w:p w:rsidR="00AE1A2E" w:rsidRPr="008C3A5F" w:rsidRDefault="00AE1A2E" w:rsidP="00AE1A2E">
      <w:pPr>
        <w:pStyle w:val="Equation"/>
        <w:rPr>
          <w:lang w:val="en-US"/>
        </w:rPr>
      </w:pPr>
      <w:r w:rsidRPr="008C3A5F">
        <w:rPr>
          <w:lang w:val="en-US"/>
        </w:rPr>
        <w:tab/>
      </w:r>
      <w:r w:rsidRPr="008C3A5F">
        <w:rPr>
          <w:lang w:val="en-US"/>
        </w:rPr>
        <w:tab/>
      </w:r>
      <w:r w:rsidR="00FA19D2" w:rsidRPr="00FA19D2">
        <w:rPr>
          <w:position w:val="-48"/>
        </w:rPr>
        <w:object w:dxaOrig="6560" w:dyaOrig="1080">
          <v:shape id="_x0000_i1042" type="#_x0000_t75" style="width:328.8pt;height:54pt" o:ole="">
            <v:imagedata r:id="rId51" o:title=""/>
          </v:shape>
          <o:OLEObject Type="Embed" ProgID="Equation.3" ShapeID="_x0000_i1042" DrawAspect="Content" ObjectID="_1360407992" r:id="rId52"/>
        </w:object>
      </w:r>
      <w:r w:rsidRPr="008C3A5F">
        <w:rPr>
          <w:lang w:val="en-US"/>
        </w:rPr>
        <w:tab/>
        <w:t>(11)</w:t>
      </w:r>
    </w:p>
    <w:p w:rsidR="00C9131A" w:rsidRDefault="00C9131A" w:rsidP="00C9131A">
      <w:pPr>
        <w:pStyle w:val="Blanc"/>
      </w:pPr>
    </w:p>
    <w:p w:rsidR="00AE1A2E" w:rsidRPr="008C3A5F" w:rsidRDefault="00AE1A2E" w:rsidP="00E8774A">
      <w:pPr>
        <w:rPr>
          <w:lang w:val="en-US"/>
        </w:rPr>
      </w:pPr>
      <w:r w:rsidRPr="008C3A5F">
        <w:rPr>
          <w:lang w:val="en-US"/>
        </w:rPr>
        <w:t xml:space="preserve">Figure 5 shows examples of </w:t>
      </w:r>
      <w:smartTag w:uri="urn:schemas-microsoft-com:office:smarttags" w:element="stockticker">
        <w:r w:rsidRPr="008C3A5F">
          <w:rPr>
            <w:lang w:val="en-US"/>
          </w:rPr>
          <w:t>SFN</w:t>
        </w:r>
      </w:smartTag>
      <w:r w:rsidRPr="008C3A5F">
        <w:rPr>
          <w:lang w:val="en-US"/>
        </w:rPr>
        <w:t xml:space="preserve"> failure conditions calculated by </w:t>
      </w:r>
      <w:r w:rsidR="00FA19D2" w:rsidRPr="008C3A5F">
        <w:rPr>
          <w:lang w:val="en-US"/>
        </w:rPr>
        <w:t>e</w:t>
      </w:r>
      <w:r w:rsidRPr="008C3A5F">
        <w:rPr>
          <w:lang w:val="en-US"/>
        </w:rPr>
        <w:t xml:space="preserve">quation (11) in the case of </w:t>
      </w:r>
      <w:smartTag w:uri="urn:schemas-microsoft-com:office:smarttags" w:element="stockticker">
        <w:r w:rsidRPr="008C3A5F">
          <w:rPr>
            <w:lang w:val="en-US"/>
          </w:rPr>
          <w:t>APN</w:t>
        </w:r>
      </w:smartTag>
      <w:r w:rsidRPr="008C3A5F">
        <w:rPr>
          <w:lang w:val="en-US"/>
        </w:rPr>
        <w:t xml:space="preserve"> of –40 dB. The area surrounded by the pink curve represents the conditions that give </w:t>
      </w:r>
      <w:smartTag w:uri="urn:schemas-microsoft-com:office:smarttags" w:element="stockticker">
        <w:r w:rsidRPr="008C3A5F">
          <w:rPr>
            <w:lang w:val="en-US"/>
          </w:rPr>
          <w:t>SFN</w:t>
        </w:r>
      </w:smartTag>
      <w:r w:rsidRPr="008C3A5F">
        <w:rPr>
          <w:lang w:val="en-US"/>
        </w:rPr>
        <w:t xml:space="preserve"> failure. In the case of FEC 3/4, </w:t>
      </w:r>
      <w:smartTag w:uri="urn:schemas-microsoft-com:office:smarttags" w:element="stockticker">
        <w:r w:rsidRPr="008C3A5F">
          <w:rPr>
            <w:lang w:val="en-US"/>
          </w:rPr>
          <w:t>SFN</w:t>
        </w:r>
      </w:smartTag>
      <w:r w:rsidRPr="008C3A5F">
        <w:rPr>
          <w:lang w:val="en-US"/>
        </w:rPr>
        <w:t xml:space="preserve"> failure does not take place even at the worst case of DUR = 0 dB when the desired signal is higher than a certain level, while in the case of FEC 7/8, it occurs around DUR = 0 dB regardless of the desired signal level.</w:t>
      </w:r>
    </w:p>
    <w:p w:rsidR="00AE1A2E" w:rsidRPr="00FA19D2" w:rsidRDefault="00AE1A2E" w:rsidP="00C9131A">
      <w:pPr>
        <w:pStyle w:val="FigureNo"/>
        <w:rPr>
          <w:rFonts w:eastAsia="MS PGothic"/>
          <w:lang w:val="en-US"/>
        </w:rPr>
      </w:pPr>
      <w:r w:rsidRPr="00FA19D2">
        <w:rPr>
          <w:rFonts w:eastAsia="MS PGothic"/>
          <w:lang w:val="en-US"/>
        </w:rPr>
        <w:t>Figure 5</w:t>
      </w:r>
    </w:p>
    <w:p w:rsidR="00AE1A2E" w:rsidRPr="00FA19D2" w:rsidRDefault="00F2703C" w:rsidP="00AE1A2E">
      <w:pPr>
        <w:pStyle w:val="Figuretitle"/>
        <w:rPr>
          <w:lang w:val="en-US"/>
        </w:rPr>
      </w:pPr>
      <w:r>
        <w:rPr>
          <w:noProof/>
          <w:lang w:val="en-US" w:eastAsia="zh-CN"/>
        </w:rPr>
        <w:pict>
          <v:group id="Canvas 518" o:spid="_x0000_s1106" editas="canvas" style="position:absolute;left:0;text-align:left;margin-left:19.45pt;margin-top:23pt;width:453.5pt;height:284.85pt;z-index:251669504" coordsize="57594,361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">
            <v:shape id="_x0000_s1107" type="#_x0000_t75" style="position:absolute;width:57594;height:36175;visibility:visible;mso-wrap-style:square">
              <v:fill o:detectmouseclick="t"/>
              <v:path o:connecttype="none"/>
            </v:shape>
            <v:shape id="Text Box 520" o:spid="_x0000_s1108" type="#_x0000_t202" style="position:absolute;left:9277;top:33724;width:819;height:16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7FsAA&#10;AADcAAAADwAAAGRycy9kb3ducmV2LnhtbERPS4vCMBC+L/gfwgh7W5N6WKQaRUTBywo+Lt7GZmyr&#10;zaQkUbv/3giCt/n4njOZdbYRd/KhdqwhGygQxIUzNZcaDvvVzwhEiMgGG8ek4Z8CzKa9rwnmxj14&#10;S/ddLEUK4ZCjhirGNpcyFBVZDAPXEifu7LzFmKAvpfH4SOG2kUOlfqXFmlNDhS0tKiquu5vVcP7b&#10;XC/L21ZdSjWiY+apO2Ubrb/73XwMIlIXP+K3e23SfJXB65l0gZ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k7FsAAAADcAAAADwAAAAAAAAAAAAAAAACYAgAAZHJzL2Rvd25y&#10;ZXYueG1sUEsFBgAAAAAEAAQA9QAAAIUDAAAAAA==&#10;" filled="f" stroked="f">
              <v:textbox inset="0,0,0,0">
                <w:txbxContent>
                  <w:p w:rsidR="00E8774A" w:rsidRPr="00C26F9D" w:rsidRDefault="00E8774A" w:rsidP="00AE1A2E">
                    <w:pPr>
                      <w:snapToGrid w:val="0"/>
                      <w:jc w:val="center"/>
                      <w:rPr>
                        <w:rFonts w:ascii="Arial" w:eastAsia="MS PGothic" w:hAnsi="Arial" w:cs="Arial"/>
                        <w:szCs w:val="21"/>
                      </w:rPr>
                    </w:pPr>
                  </w:p>
                </w:txbxContent>
              </v:textbox>
            </v:shape>
            <v:shape id="Text Box 521" o:spid="_x0000_s1109" type="#_x0000_t202" style="position:absolute;left:39357;top:31642;width:7887;height:16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ulYcIA&#10;AADcAAAADwAAAGRycy9kb3ducmV2LnhtbERPO2vDMBDeA/0P4grdYskeQnCthFJa6JJAHku3q3Wx&#10;HVsnI8mJ+++rQqHbfXzPq7azHcSNfOgca8gzBYK4dqbjRsP59L5cgwgR2eDgmDR8U4Dt5mFRYWnc&#10;nQ90O8ZGpBAOJWpoYxxLKUPdksWQuZE4cRfnLcYEfSONx3sKt4MslFpJix2nhhZHem2p7o+T1XDZ&#10;7fvr23RQ10at6TP3NH/le62fHueXZxCR5vgv/nN/mDRfFfD7TLp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6VhwgAAANwAAAAPAAAAAAAAAAAAAAAAAJgCAABkcnMvZG93&#10;bnJldi54bWxQSwUGAAAAAAQABAD1AAAAhwMAAAAA&#10;" filled="f" stroked="f">
              <v:textbox inset="0,0,0,0">
                <w:txbxContent>
                  <w:p w:rsidR="00E8774A" w:rsidRPr="00982285" w:rsidRDefault="00E8774A" w:rsidP="00AE1A2E">
                    <w:pPr>
                      <w:snapToGrid w:val="0"/>
                      <w:spacing w:before="0"/>
                      <w:rPr>
                        <w:rFonts w:ascii="Arial Narrow" w:eastAsia="MS PGothic" w:hAnsi="Arial Narrow"/>
                        <w:szCs w:val="21"/>
                      </w:rPr>
                    </w:pPr>
                    <w:r w:rsidRPr="00982285">
                      <w:rPr>
                        <w:rFonts w:ascii="Arial Narrow" w:eastAsia="MS PGothic" w:hAnsi="Arial Narrow"/>
                        <w:szCs w:val="21"/>
                      </w:rPr>
                      <w:t>(b)  FEC = 7/8</w:t>
                    </w:r>
                  </w:p>
                </w:txbxContent>
              </v:textbox>
            </v:shape>
            <v:shape id="Picture 522" o:spid="_x0000_s1110" type="#_x0000_t75" style="position:absolute;left:28721;width:28873;height:31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mHei+AAAA3AAAAA8AAABkcnMvZG93bnJldi54bWxET0sKwjAQ3QveIYzgRjRVUaQapSiCCzdW&#10;DzA0Y1tsJqWJtt7eCIK7ebzvbHadqcSLGldaVjCdRCCIM6tLzhXcrsfxCoTzyBory6TgTQ52235v&#10;g7G2LV/olfpchBB2MSoovK9jKV1WkEE3sTVx4O62MegDbHKpG2xDuKnkLIqW0mDJoaHAmvYFZY/0&#10;aRQc8uk1kYszH9OKL6vFqM1us0Sp4aBL1iA8df4v/rlPOsyP5vB9Jlwgt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cmHei+AAAA3AAAAA8AAAAAAAAAAAAAAAAAnwIAAGRy&#10;cy9kb3ducmV2LnhtbFBLBQYAAAAABAAEAPcAAACKAwAAAAA=&#10;">
              <v:imagedata r:id="rId53" o:title=""/>
            </v:shape>
            <v:shape id="Picture 523" o:spid="_x0000_s1111" type="#_x0000_t75" style="position:absolute;width:28873;height:31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iOWfCAAAA3AAAAA8AAABkcnMvZG93bnJldi54bWxET02LwjAQvQv+hzCCN00VXaQaRQRhcWFx&#10;1Yu3oRnb0mZSkqxt//1mQfA2j/c5m11navEk50vLCmbTBARxZnXJuYLb9ThZgfABWWNtmRT05GG3&#10;HQ42mGrb8g89LyEXMYR9igqKEJpUSp8VZNBPbUMcuYd1BkOELpfaYRvDTS3nSfIhDZYcGwps6FBQ&#10;Vl1+jQJ3vS9Wy+pcHc6zZWhP333dffVKjUfdfg0iUBfe4pf7U8f5yQL+n4kX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4jlnwgAAANwAAAAPAAAAAAAAAAAAAAAAAJ8C&#10;AABkcnMvZG93bnJldi54bWxQSwUGAAAAAAQABAD3AAAAjgMAAAAA&#10;">
              <v:imagedata r:id="rId54" o:title=""/>
            </v:shape>
            <v:shape id="Text Box 524" o:spid="_x0000_s1112" type="#_x0000_t202" style="position:absolute;left:12312;top:31629;width:7887;height:16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9FcIA&#10;AADcAAAADwAAAGRycy9kb3ducmV2LnhtbERPTWvCQBC9F/wPywje6m4KLRJdpRSFXhqI7aW3MTsm&#10;MdnZsLvR+O+7hUJv83ifs9lNthdX8qF1rCFbKhDElTMt1xq+Pg+PKxAhIhvsHZOGOwXYbWcPG8yN&#10;u3FJ12OsRQrhkKOGJsYhlzJUDVkMSzcQJ+7svMWYoK+l8XhL4baXT0q9SIstp4YGB3prqOqOo9Vw&#10;/ii6y34s1aVWK/rOPE2nrNB6MZ9e1yAiTfFf/Od+N2m+eobfZ9IF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oj0VwgAAANwAAAAPAAAAAAAAAAAAAAAAAJgCAABkcnMvZG93&#10;bnJldi54bWxQSwUGAAAAAAQABAD1AAAAhwMAAAAA&#10;" filled="f" stroked="f">
              <v:textbox inset="0,0,0,0">
                <w:txbxContent>
                  <w:p w:rsidR="00E8774A" w:rsidRPr="00C26F9D" w:rsidRDefault="00E8774A" w:rsidP="00AE1A2E">
                    <w:pPr>
                      <w:snapToGrid w:val="0"/>
                      <w:spacing w:before="0"/>
                      <w:rPr>
                        <w:rFonts w:ascii="Arial Narrow" w:hAnsi="Arial Narrow"/>
                        <w:szCs w:val="21"/>
                      </w:rPr>
                    </w:pPr>
                    <w:r>
                      <w:rPr>
                        <w:rFonts w:ascii="Arial Narrow" w:hAnsi="Arial Narrow"/>
                        <w:szCs w:val="21"/>
                      </w:rPr>
                      <w:t>(a)  FEC = 3/4</w:t>
                    </w:r>
                  </w:p>
                </w:txbxContent>
              </v:textbox>
            </v:shape>
            <w10:wrap type="square"/>
          </v:group>
        </w:pict>
      </w:r>
      <w:r w:rsidR="00AE1A2E" w:rsidRPr="00FA19D2">
        <w:rPr>
          <w:rFonts w:eastAsia="MS PGothic"/>
          <w:lang w:val="en-US"/>
        </w:rPr>
        <w:t xml:space="preserve">Example of </w:t>
      </w:r>
      <w:smartTag w:uri="urn:schemas-microsoft-com:office:smarttags" w:element="stockticker">
        <w:r w:rsidR="00AE1A2E" w:rsidRPr="00FA19D2">
          <w:rPr>
            <w:rFonts w:eastAsia="MS PGothic"/>
            <w:lang w:val="en-US"/>
          </w:rPr>
          <w:t>SFN</w:t>
        </w:r>
      </w:smartTag>
      <w:r w:rsidR="00AE1A2E" w:rsidRPr="00FA19D2">
        <w:rPr>
          <w:rFonts w:eastAsia="MS PGothic"/>
          <w:lang w:val="en-US"/>
        </w:rPr>
        <w:t xml:space="preserve"> failure conditions (64</w:t>
      </w:r>
      <w:r w:rsidR="00FA19D2">
        <w:rPr>
          <w:rFonts w:eastAsia="MS PGothic"/>
          <w:lang w:val="en-US"/>
        </w:rPr>
        <w:t>-</w:t>
      </w:r>
      <w:r w:rsidR="00AE1A2E" w:rsidRPr="00FA19D2">
        <w:rPr>
          <w:rFonts w:eastAsia="MS PGothic"/>
          <w:lang w:val="en-US"/>
        </w:rPr>
        <w:t xml:space="preserve">QAM, </w:t>
      </w:r>
      <w:smartTag w:uri="urn:schemas-microsoft-com:office:smarttags" w:element="stockticker">
        <w:r w:rsidR="00AE1A2E" w:rsidRPr="00FA19D2">
          <w:rPr>
            <w:rFonts w:eastAsia="MS PGothic"/>
            <w:lang w:val="en-US"/>
          </w:rPr>
          <w:t>APN</w:t>
        </w:r>
      </w:smartTag>
      <w:r w:rsidR="00AE1A2E" w:rsidRPr="00FA19D2">
        <w:rPr>
          <w:rFonts w:eastAsia="MS PGothic"/>
          <w:lang w:val="en-US"/>
        </w:rPr>
        <w:t xml:space="preserve"> = –40 dB)</w:t>
      </w:r>
    </w:p>
    <w:p w:rsidR="00E8774A" w:rsidRDefault="00E8774A" w:rsidP="00FA19D2">
      <w:pPr>
        <w:snapToGrid w:val="0"/>
        <w:spacing w:beforeLines="50"/>
        <w:rPr>
          <w:lang w:val="en-US"/>
        </w:rPr>
      </w:pPr>
    </w:p>
    <w:p w:rsidR="00FA19D2" w:rsidRPr="008C3A5F" w:rsidRDefault="00FA19D2" w:rsidP="00FA19D2">
      <w:pPr>
        <w:snapToGrid w:val="0"/>
        <w:spacing w:beforeLines="50"/>
        <w:rPr>
          <w:lang w:val="en-US"/>
        </w:rPr>
      </w:pPr>
      <w:r w:rsidRPr="008C3A5F">
        <w:rPr>
          <w:lang w:val="en-US"/>
        </w:rPr>
        <w:t xml:space="preserve">Figure 6 shows the examples of </w:t>
      </w:r>
      <w:smartTag w:uri="urn:schemas-microsoft-com:office:smarttags" w:element="stockticker">
        <w:r w:rsidRPr="008C3A5F">
          <w:rPr>
            <w:lang w:val="en-US"/>
          </w:rPr>
          <w:t>SFN</w:t>
        </w:r>
      </w:smartTag>
      <w:r w:rsidRPr="008C3A5F">
        <w:rPr>
          <w:lang w:val="en-US"/>
        </w:rPr>
        <w:t xml:space="preserve"> failure in the case of </w:t>
      </w:r>
      <w:smartTag w:uri="urn:schemas-microsoft-com:office:smarttags" w:element="stockticker">
        <w:r w:rsidRPr="008C3A5F">
          <w:rPr>
            <w:lang w:val="en-US"/>
          </w:rPr>
          <w:t>APN</w:t>
        </w:r>
      </w:smartTag>
      <w:r w:rsidRPr="008C3A5F">
        <w:rPr>
          <w:lang w:val="en-US"/>
        </w:rPr>
        <w:t xml:space="preserve"> of –35 dB. In this case, the failure takes place just on the condition of DUR = 0 dB even with FEC 3/4. The range of DUR that generates </w:t>
      </w:r>
      <w:smartTag w:uri="urn:schemas-microsoft-com:office:smarttags" w:element="stockticker">
        <w:r w:rsidRPr="008C3A5F">
          <w:rPr>
            <w:lang w:val="en-US"/>
          </w:rPr>
          <w:t>SFN</w:t>
        </w:r>
      </w:smartTag>
      <w:r w:rsidRPr="008C3A5F">
        <w:rPr>
          <w:lang w:val="en-US"/>
        </w:rPr>
        <w:t xml:space="preserve"> failure becomes wider with FEC 7/8. The </w:t>
      </w:r>
      <w:smartTag w:uri="urn:schemas-microsoft-com:office:smarttags" w:element="stockticker">
        <w:r w:rsidRPr="008C3A5F">
          <w:rPr>
            <w:lang w:val="en-US"/>
          </w:rPr>
          <w:t>SFN</w:t>
        </w:r>
      </w:smartTag>
      <w:r w:rsidRPr="008C3A5F">
        <w:rPr>
          <w:lang w:val="en-US"/>
        </w:rPr>
        <w:t xml:space="preserve"> failure conditions thus depend on the FEC applied as well as on the </w:t>
      </w:r>
      <w:smartTag w:uri="urn:schemas-microsoft-com:office:smarttags" w:element="stockticker">
        <w:r w:rsidRPr="008C3A5F">
          <w:rPr>
            <w:lang w:val="en-US"/>
          </w:rPr>
          <w:t>APN</w:t>
        </w:r>
      </w:smartTag>
      <w:r w:rsidRPr="008C3A5F">
        <w:rPr>
          <w:lang w:val="en-US"/>
        </w:rPr>
        <w:t>, which is one of the receiver characteristics to be specified.</w:t>
      </w:r>
    </w:p>
    <w:p w:rsidR="00FA19D2" w:rsidRPr="00FA19D2" w:rsidRDefault="00FA19D2" w:rsidP="00FA19D2">
      <w:pPr>
        <w:pStyle w:val="FigureNo"/>
        <w:rPr>
          <w:lang w:val="en-US"/>
        </w:rPr>
      </w:pPr>
      <w:r w:rsidRPr="00FA19D2">
        <w:rPr>
          <w:lang w:val="en-US"/>
        </w:rPr>
        <w:lastRenderedPageBreak/>
        <w:t>Figure 6</w:t>
      </w:r>
    </w:p>
    <w:p w:rsidR="00FA19D2" w:rsidRPr="00FA19D2" w:rsidRDefault="00FA19D2" w:rsidP="00FA19D2">
      <w:pPr>
        <w:pStyle w:val="Figuretitle"/>
        <w:rPr>
          <w:lang w:val="en-US"/>
        </w:rPr>
      </w:pPr>
      <w:r w:rsidRPr="00FA19D2">
        <w:rPr>
          <w:lang w:val="en-US"/>
        </w:rPr>
        <w:t xml:space="preserve">Example of </w:t>
      </w:r>
      <w:smartTag w:uri="urn:schemas-microsoft-com:office:smarttags" w:element="stockticker">
        <w:r w:rsidRPr="00FA19D2">
          <w:rPr>
            <w:lang w:val="en-US"/>
          </w:rPr>
          <w:t>SFN</w:t>
        </w:r>
      </w:smartTag>
      <w:r w:rsidRPr="00FA19D2">
        <w:rPr>
          <w:lang w:val="en-US"/>
        </w:rPr>
        <w:t xml:space="preserve"> failure conditions (64</w:t>
      </w:r>
      <w:r>
        <w:rPr>
          <w:lang w:val="en-US"/>
        </w:rPr>
        <w:t>-</w:t>
      </w:r>
      <w:r w:rsidRPr="00FA19D2">
        <w:rPr>
          <w:lang w:val="en-US"/>
        </w:rPr>
        <w:t xml:space="preserve">QAM, </w:t>
      </w:r>
      <w:smartTag w:uri="urn:schemas-microsoft-com:office:smarttags" w:element="stockticker">
        <w:r w:rsidRPr="00FA19D2">
          <w:rPr>
            <w:lang w:val="en-US"/>
          </w:rPr>
          <w:t>APN</w:t>
        </w:r>
      </w:smartTag>
      <w:r w:rsidRPr="00FA19D2">
        <w:rPr>
          <w:lang w:val="en-US"/>
        </w:rPr>
        <w:t xml:space="preserve"> = –35 dB)</w:t>
      </w:r>
    </w:p>
    <w:p w:rsidR="00AE1A2E" w:rsidRPr="00FD5DE0" w:rsidRDefault="00F2703C" w:rsidP="00AE1A2E">
      <w:pPr>
        <w:snapToGrid w:val="0"/>
        <w:spacing w:beforeLines="50"/>
      </w:pPr>
      <w:r>
        <w:rPr>
          <w:noProof/>
          <w:lang w:val="en-US" w:eastAsia="zh-CN"/>
        </w:rPr>
      </w:r>
      <w:r>
        <w:rPr>
          <w:noProof/>
          <w:lang w:val="en-US" w:eastAsia="zh-CN"/>
        </w:rPr>
        <w:pict>
          <v:group id="Canvas 119" o:spid="_x0000_s1113" editas="canvas" style="width:453.5pt;height:279.7pt;mso-position-horizontal-relative:char;mso-position-vertical-relative:line" coordsize="57594,355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">
            <v:shape id="_x0000_s1114" type="#_x0000_t75" style="position:absolute;width:57594;height:35521;visibility:visible;mso-wrap-style:square">
              <v:fill o:detectmouseclick="t"/>
              <v:path o:connecttype="none"/>
            </v:shape>
            <v:shape id="Text Box 121" o:spid="_x0000_s1115" type="#_x0000_t202" style="position:absolute;left:9220;top:33832;width:755;height:16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WKEMIA&#10;AADbAAAADwAAAGRycy9kb3ducmV2LnhtbESPQYvCMBSE74L/ITxhb5p0D+JWo4i4sJcVdL14ezbP&#10;ttq8lCRq998bQfA4zMw3zGzR2UbcyIfasYZspEAQF87UXGrY/30PJyBCRDbYOCYN/xRgMe/3Zpgb&#10;d+ct3XaxFAnCIUcNVYxtLmUoKrIYRq4lTt7JeYsxSV9K4/Ge4LaRn0qNpcWa00KFLa0qKi67q9Vw&#10;+t1czuvrVp1LNaFD5qk7ZhutPwbdcgoiUhff4Vf7x2j4GsPzS/o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YoQwgAAANsAAAAPAAAAAAAAAAAAAAAAAJgCAABkcnMvZG93&#10;bnJldi54bWxQSwUGAAAAAAQABAD1AAAAhwMAAAAA&#10;" filled="f" stroked="f">
              <v:textbox inset="0,0,0,0">
                <w:txbxContent>
                  <w:p w:rsidR="00E8774A" w:rsidRPr="00C26F9D" w:rsidRDefault="00E8774A" w:rsidP="00AE1A2E">
                    <w:pPr>
                      <w:snapToGrid w:val="0"/>
                      <w:jc w:val="center"/>
                      <w:rPr>
                        <w:rFonts w:ascii="Arial" w:hAnsi="Arial" w:cs="Arial"/>
                        <w:sz w:val="22"/>
                        <w:szCs w:val="22"/>
                      </w:rPr>
                    </w:pPr>
                  </w:p>
                </w:txbxContent>
              </v:textbox>
            </v:shape>
            <v:shape id="Text Box 122" o:spid="_x0000_s1116" type="#_x0000_t202" style="position:absolute;left:10610;top:31610;width:7887;height:16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vi8QA&#10;AADbAAAADwAAAGRycy9kb3ducmV2LnhtbESPT2sCMRTE74V+h/AK3rrJ9lB1NYqIhV4U/HPx9tw8&#10;d1c3L0sSdfvtG6HQ4zAzv2Gm89624k4+NI415JkCQVw603Cl4bD/eh+BCBHZYOuYNPxQgPns9WWK&#10;hXEP3tJ9FyuRIBwK1FDH2BVShrImiyFzHXHyzs5bjEn6ShqPjwS3rfxQ6lNabDgt1NjRsqbyurtZ&#10;Def15npZ3bbqUqkRHXNP/SnfaD146xcTEJH6+B/+a38bDeMhPL+kH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pL4vEAAAA2wAAAA8AAAAAAAAAAAAAAAAAmAIAAGRycy9k&#10;b3ducmV2LnhtbFBLBQYAAAAABAAEAPUAAACJAwAAAAA=&#10;" filled="f" stroked="f">
              <v:textbox inset="0,0,0,0">
                <w:txbxContent>
                  <w:p w:rsidR="00E8774A" w:rsidRPr="00C26F9D" w:rsidRDefault="00E8774A" w:rsidP="00AE1A2E">
                    <w:pPr>
                      <w:snapToGrid w:val="0"/>
                      <w:spacing w:before="0"/>
                      <w:rPr>
                        <w:rFonts w:ascii="Arial Narrow" w:hAnsi="Arial Narrow"/>
                        <w:szCs w:val="21"/>
                      </w:rPr>
                    </w:pPr>
                    <w:r>
                      <w:rPr>
                        <w:rFonts w:ascii="Arial Narrow" w:hAnsi="Arial Narrow"/>
                        <w:szCs w:val="21"/>
                      </w:rPr>
                      <w:t>(a)  FEC = 3/4</w:t>
                    </w:r>
                  </w:p>
                </w:txbxContent>
              </v:textbox>
            </v:shape>
            <v:shape id="Text Box 123" o:spid="_x0000_s1117" type="#_x0000_t202" style="position:absolute;left:39395;top:31648;width:7887;height:16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a7+cAA&#10;AADbAAAADwAAAGRycy9kb3ducmV2LnhtbERPy4rCMBTdC/MP4Qqzs0ldDFqNIjKCGwUfm9ndaa5t&#10;tbkpSdTO308WgsvDec+XvW3Fg3xoHGvIMwWCuHSm4UrD+bQZTUCEiGywdUwa/ijAcvExmGNh3JMP&#10;9DjGSqQQDgVqqGPsCilDWZPFkLmOOHEX5y3GBH0ljcdnCretHCv1JS02nBpq7GhdU3k73q2Gy25/&#10;u37fD+paqQn95J7633yv9eewX81AROrjW/xyb42GaRqbvqQf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ra7+cAAAADbAAAADwAAAAAAAAAAAAAAAACYAgAAZHJzL2Rvd25y&#10;ZXYueG1sUEsFBgAAAAAEAAQA9QAAAIUDAAAAAA==&#10;" filled="f" stroked="f">
              <v:textbox inset="0,0,0,0">
                <w:txbxContent>
                  <w:p w:rsidR="00E8774A" w:rsidRPr="00C26F9D" w:rsidRDefault="00E8774A" w:rsidP="00AE1A2E">
                    <w:pPr>
                      <w:snapToGrid w:val="0"/>
                      <w:spacing w:before="0"/>
                      <w:rPr>
                        <w:rFonts w:ascii="Arial Narrow" w:hAnsi="Arial Narrow"/>
                        <w:szCs w:val="21"/>
                      </w:rPr>
                    </w:pPr>
                    <w:r>
                      <w:rPr>
                        <w:rFonts w:ascii="Arial Narrow" w:hAnsi="Arial Narrow"/>
                        <w:szCs w:val="21"/>
                      </w:rPr>
                      <w:t>(b)  FEC = 7/8</w:t>
                    </w:r>
                  </w:p>
                </w:txbxContent>
              </v:textbox>
            </v:shape>
            <v:shape id="Picture 124" o:spid="_x0000_s1118" type="#_x0000_t75" style="position:absolute;width:28873;height:31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XbPEAAAA2wAAAA8AAABkcnMvZG93bnJldi54bWxEj91qwkAUhO8LvsNyBO/qRi9sja6iQqBQ&#10;wfrzAIfsMRvNng3ZrUn79K4geDnMzDfMfNnZStyo8aVjBaNhAoI4d7rkQsHpmL1/gvABWWPlmBT8&#10;kYflovc2x1S7lvd0O4RCRAj7FBWYEOpUSp8bsuiHriaO3tk1FkOUTSF1g22E20qOk2QiLZYcFwzW&#10;tDGUXw+/VsG2C+PterfKvzOT8c/50u7/PwqlBv1uNQMRqAuv8LP9pRVMp/D4En+A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XbPEAAAA2wAAAA8AAAAAAAAAAAAAAAAA&#10;nwIAAGRycy9kb3ducmV2LnhtbFBLBQYAAAAABAAEAPcAAACQAwAAAAA=&#10;">
              <v:imagedata r:id="rId55" o:title=""/>
            </v:shape>
            <v:shape id="Picture 125" o:spid="_x0000_s1119" type="#_x0000_t75" style="position:absolute;left:28721;width:28873;height:31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zLYLFAAAA3AAAAA8AAABkcnMvZG93bnJldi54bWxEj09PwzAMxe9I+w6RJ3FjKUyaUFk2If5I&#10;gHZgGdxNY9pC41RJWMq3xwek3Wy95/d+Xm8nP6gjxdQHNnC5qEARN8H13Bp4OzxeXINKGdnhEJgM&#10;/FKC7WZ2tsbahcJ7OtrcKgnhVKOBLuex1jo1HXlMizASi/YZoscsa2y1i1gk3A/6qqpW2mPP0tDh&#10;SHcdNd/2xxvY+eVuei5fttj3j1V8uX+1D8tizPl8ur0BlWnKJ/P/9ZMT/Erw5RmZQG/+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My2CxQAAANwAAAAPAAAAAAAAAAAAAAAA&#10;AJ8CAABkcnMvZG93bnJldi54bWxQSwUGAAAAAAQABAD3AAAAkQMAAAAA&#10;">
              <v:imagedata r:id="rId56" o:title=""/>
            </v:shape>
            <w10:wrap type="none"/>
            <w10:anchorlock/>
          </v:group>
        </w:pict>
      </w:r>
    </w:p>
    <w:p w:rsidR="00AE1A2E" w:rsidRPr="008C3A5F" w:rsidRDefault="00AE1A2E" w:rsidP="00AE1A2E">
      <w:pPr>
        <w:pStyle w:val="Heading2"/>
        <w:rPr>
          <w:lang w:val="en-US"/>
        </w:rPr>
      </w:pPr>
      <w:bookmarkStart w:id="11" w:name="_Toc285704390"/>
      <w:r w:rsidRPr="008C3A5F">
        <w:rPr>
          <w:lang w:val="en-US"/>
        </w:rPr>
        <w:t>1.5</w:t>
      </w:r>
      <w:r w:rsidRPr="008C3A5F">
        <w:rPr>
          <w:lang w:val="en-US"/>
        </w:rPr>
        <w:tab/>
      </w:r>
      <w:smartTag w:uri="urn:schemas-microsoft-com:office:smarttags" w:element="stockticker">
        <w:r w:rsidRPr="008C3A5F">
          <w:rPr>
            <w:lang w:val="en-US"/>
          </w:rPr>
          <w:t>SFN</w:t>
        </w:r>
      </w:smartTag>
      <w:r w:rsidRPr="008C3A5F">
        <w:rPr>
          <w:lang w:val="en-US"/>
        </w:rPr>
        <w:t xml:space="preserve"> non-failure conditions</w:t>
      </w:r>
      <w:bookmarkEnd w:id="11"/>
    </w:p>
    <w:p w:rsidR="00FA19D2" w:rsidRDefault="00AE1A2E" w:rsidP="00FA19D2">
      <w:pPr>
        <w:snapToGrid w:val="0"/>
        <w:spacing w:beforeLines="50"/>
        <w:rPr>
          <w:lang w:val="en-US"/>
        </w:rPr>
      </w:pPr>
      <w:r w:rsidRPr="008C3A5F">
        <w:rPr>
          <w:lang w:val="en-US"/>
        </w:rPr>
        <w:t xml:space="preserve">It is attractive that there exist the conditions without </w:t>
      </w:r>
      <w:smartTag w:uri="urn:schemas-microsoft-com:office:smarttags" w:element="stockticker">
        <w:r w:rsidRPr="008C3A5F">
          <w:rPr>
            <w:lang w:val="en-US"/>
          </w:rPr>
          <w:t>SFN</w:t>
        </w:r>
      </w:smartTag>
      <w:r w:rsidRPr="008C3A5F">
        <w:rPr>
          <w:lang w:val="en-US"/>
        </w:rPr>
        <w:t xml:space="preserve"> failure, as shown in Fig. 5. We will give considerations on which conditions </w:t>
      </w:r>
      <w:smartTag w:uri="urn:schemas-microsoft-com:office:smarttags" w:element="stockticker">
        <w:r w:rsidRPr="008C3A5F">
          <w:rPr>
            <w:lang w:val="en-US"/>
          </w:rPr>
          <w:t>SFN</w:t>
        </w:r>
      </w:smartTag>
      <w:r w:rsidRPr="008C3A5F">
        <w:rPr>
          <w:lang w:val="en-US"/>
        </w:rPr>
        <w:t xml:space="preserve"> failure does not occur. We will take into account only the </w:t>
      </w:r>
      <w:smartTag w:uri="urn:schemas-microsoft-com:office:smarttags" w:element="stockticker">
        <w:r w:rsidRPr="008C3A5F">
          <w:rPr>
            <w:lang w:val="en-US"/>
          </w:rPr>
          <w:t>APN</w:t>
        </w:r>
      </w:smartTag>
      <w:r w:rsidRPr="008C3A5F">
        <w:rPr>
          <w:lang w:val="en-US"/>
        </w:rPr>
        <w:t xml:space="preserve">, since the conditions without </w:t>
      </w:r>
      <w:smartTag w:uri="urn:schemas-microsoft-com:office:smarttags" w:element="stockticker">
        <w:r w:rsidRPr="008C3A5F">
          <w:rPr>
            <w:lang w:val="en-US"/>
          </w:rPr>
          <w:t>SFN</w:t>
        </w:r>
      </w:smartTag>
      <w:r w:rsidRPr="008C3A5F">
        <w:rPr>
          <w:lang w:val="en-US"/>
        </w:rPr>
        <w:t xml:space="preserve"> failure are limited in the high signal voltage range in which fixed noise can be neglected. The maximum increase in the required CNR takes place at DUR</w:t>
      </w:r>
      <w:r w:rsidR="00FA19D2">
        <w:rPr>
          <w:lang w:val="en-US"/>
        </w:rPr>
        <w:t> </w:t>
      </w:r>
      <w:r w:rsidRPr="008C3A5F">
        <w:rPr>
          <w:lang w:val="en-US"/>
        </w:rPr>
        <w:t>=</w:t>
      </w:r>
      <w:r w:rsidR="00FA19D2">
        <w:rPr>
          <w:lang w:val="en-US"/>
        </w:rPr>
        <w:t> </w:t>
      </w:r>
      <w:r w:rsidRPr="008C3A5F">
        <w:rPr>
          <w:lang w:val="en-US"/>
        </w:rPr>
        <w:t>0</w:t>
      </w:r>
      <w:r w:rsidR="00FA19D2">
        <w:rPr>
          <w:lang w:val="en-US"/>
        </w:rPr>
        <w:t> </w:t>
      </w:r>
      <w:r w:rsidRPr="008C3A5F">
        <w:rPr>
          <w:lang w:val="en-US"/>
        </w:rPr>
        <w:t>dB, as shown in Fig. 2, and the value is equal to</w:t>
      </w:r>
      <w:r w:rsidR="00FA19D2">
        <w:rPr>
          <w:lang w:val="en-US"/>
        </w:rPr>
        <w:t xml:space="preserve"> </w:t>
      </w:r>
      <w:r w:rsidR="00FA19D2">
        <w:rPr>
          <w:lang w:val="en-US"/>
        </w:rPr>
        <w:sym w:font="Symbol" w:char="F061"/>
      </w:r>
      <w:r w:rsidRPr="008C3A5F">
        <w:rPr>
          <w:spacing w:val="-20"/>
          <w:lang w:val="en-US"/>
        </w:rPr>
        <w:t xml:space="preserve"> </w:t>
      </w:r>
      <w:r w:rsidRPr="008C3A5F">
        <w:rPr>
          <w:lang w:val="en-US"/>
        </w:rPr>
        <w:t>in Table 1.</w:t>
      </w:r>
    </w:p>
    <w:p w:rsidR="00AE1A2E" w:rsidRPr="008C3A5F" w:rsidRDefault="00AE1A2E" w:rsidP="00FA19D2">
      <w:pPr>
        <w:snapToGrid w:val="0"/>
        <w:spacing w:beforeLines="50"/>
        <w:rPr>
          <w:lang w:val="en-US"/>
        </w:rPr>
      </w:pPr>
      <w:r w:rsidRPr="008C3A5F">
        <w:rPr>
          <w:lang w:val="en-US"/>
        </w:rPr>
        <w:t>For example, the required CNR is calculated to be 32.1 dB by adding the CNR increase of 12.1 dB to the reference CNR of 20 dB in the case of 64</w:t>
      </w:r>
      <w:r w:rsidR="00FA19D2">
        <w:rPr>
          <w:lang w:val="en-US"/>
        </w:rPr>
        <w:t>-</w:t>
      </w:r>
      <w:r w:rsidRPr="008C3A5F">
        <w:rPr>
          <w:lang w:val="en-US"/>
        </w:rPr>
        <w:t>QAM-FEC3/4, and it is 50.2 dB (increase of 27.7</w:t>
      </w:r>
      <w:r w:rsidR="00FA19D2">
        <w:rPr>
          <w:lang w:val="en-US"/>
        </w:rPr>
        <w:t> </w:t>
      </w:r>
      <w:r w:rsidRPr="008C3A5F">
        <w:rPr>
          <w:lang w:val="en-US"/>
        </w:rPr>
        <w:t>dB + reference of 22.5 dB) in the case of 64</w:t>
      </w:r>
      <w:r w:rsidR="00FA19D2">
        <w:rPr>
          <w:lang w:val="en-US"/>
        </w:rPr>
        <w:t>-</w:t>
      </w:r>
      <w:r w:rsidRPr="008C3A5F">
        <w:rPr>
          <w:lang w:val="en-US"/>
        </w:rPr>
        <w:t>QAM-FEC7/8.</w:t>
      </w:r>
    </w:p>
    <w:p w:rsidR="00AE1A2E" w:rsidRPr="008C3A5F" w:rsidRDefault="00AE1A2E" w:rsidP="00AE1A2E">
      <w:pPr>
        <w:snapToGrid w:val="0"/>
        <w:spacing w:beforeLines="50"/>
        <w:rPr>
          <w:lang w:val="en-US"/>
        </w:rPr>
      </w:pPr>
      <w:r w:rsidRPr="008C3A5F">
        <w:rPr>
          <w:lang w:val="en-US"/>
        </w:rPr>
        <w:t xml:space="preserve">The input signal level is 3 dB higher compare to the desired signal when DUR = 0 dB, and hence, the </w:t>
      </w:r>
      <w:smartTag w:uri="urn:schemas-microsoft-com:office:smarttags" w:element="stockticker">
        <w:r w:rsidRPr="008C3A5F">
          <w:rPr>
            <w:lang w:val="en-US"/>
          </w:rPr>
          <w:t>APN</w:t>
        </w:r>
      </w:smartTag>
      <w:r w:rsidRPr="008C3A5F">
        <w:rPr>
          <w:lang w:val="en-US"/>
        </w:rPr>
        <w:t xml:space="preserve"> is also larger by 3 dB. Then we will obtain the conditions for </w:t>
      </w:r>
      <w:smartTag w:uri="urn:schemas-microsoft-com:office:smarttags" w:element="stockticker">
        <w:r w:rsidRPr="008C3A5F">
          <w:rPr>
            <w:lang w:val="en-US"/>
          </w:rPr>
          <w:t>SFN</w:t>
        </w:r>
      </w:smartTag>
      <w:r w:rsidRPr="008C3A5F">
        <w:rPr>
          <w:lang w:val="en-US"/>
        </w:rPr>
        <w:t xml:space="preserve"> non-failure when the desired signal is higher than this increased CNR.</w:t>
      </w:r>
    </w:p>
    <w:p w:rsidR="00C9131A" w:rsidRDefault="00C9131A" w:rsidP="00C9131A">
      <w:pPr>
        <w:pStyle w:val="Blanc"/>
      </w:pPr>
    </w:p>
    <w:p w:rsidR="00AE1A2E" w:rsidRPr="008C3A5F" w:rsidRDefault="00AE1A2E" w:rsidP="00AE1A2E">
      <w:pPr>
        <w:pStyle w:val="Equation"/>
        <w:rPr>
          <w:lang w:val="en-US"/>
        </w:rPr>
      </w:pPr>
      <w:r w:rsidRPr="008C3A5F">
        <w:rPr>
          <w:lang w:val="en-US"/>
        </w:rPr>
        <w:tab/>
      </w:r>
      <w:r w:rsidRPr="008C3A5F">
        <w:rPr>
          <w:lang w:val="en-US"/>
        </w:rPr>
        <w:tab/>
      </w:r>
      <w:r w:rsidR="00FA19D2" w:rsidRPr="0040266E">
        <w:rPr>
          <w:position w:val="-14"/>
        </w:rPr>
        <w:object w:dxaOrig="5280" w:dyaOrig="380">
          <v:shape id="_x0000_i1044" type="#_x0000_t75" style="width:261.6pt;height:18.6pt" o:ole="">
            <v:imagedata r:id="rId57" o:title=""/>
          </v:shape>
          <o:OLEObject Type="Embed" ProgID="Equation.3" ShapeID="_x0000_i1044" DrawAspect="Content" ObjectID="_1360407993" r:id="rId58"/>
        </w:object>
      </w:r>
      <w:r w:rsidR="00FA19D2" w:rsidRPr="00FA19D2">
        <w:rPr>
          <w:lang w:val="en-US"/>
        </w:rPr>
        <w:t>          dB</w:t>
      </w:r>
      <w:r w:rsidRPr="008C3A5F">
        <w:rPr>
          <w:lang w:val="en-US"/>
        </w:rPr>
        <w:tab/>
        <w:t>(12)</w:t>
      </w:r>
    </w:p>
    <w:p w:rsidR="00C9131A" w:rsidRDefault="00C9131A" w:rsidP="00C9131A">
      <w:pPr>
        <w:pStyle w:val="Blanc"/>
      </w:pPr>
    </w:p>
    <w:p w:rsidR="00AE1A2E" w:rsidRPr="008C3A5F" w:rsidRDefault="00AE1A2E" w:rsidP="00C9131A">
      <w:pPr>
        <w:rPr>
          <w:lang w:val="en-US"/>
        </w:rPr>
      </w:pPr>
      <w:r w:rsidRPr="008C3A5F">
        <w:rPr>
          <w:lang w:val="en-US"/>
        </w:rPr>
        <w:t xml:space="preserve">It is derived by resolving Equation (12) that </w:t>
      </w:r>
      <w:smartTag w:uri="urn:schemas-microsoft-com:office:smarttags" w:element="stockticker">
        <w:r w:rsidRPr="008C3A5F">
          <w:rPr>
            <w:lang w:val="en-US"/>
          </w:rPr>
          <w:t>SFN</w:t>
        </w:r>
      </w:smartTag>
      <w:r w:rsidRPr="008C3A5F">
        <w:rPr>
          <w:lang w:val="en-US"/>
        </w:rPr>
        <w:t xml:space="preserve"> non-failure conditions require the </w:t>
      </w:r>
      <w:smartTag w:uri="urn:schemas-microsoft-com:office:smarttags" w:element="stockticker">
        <w:r w:rsidRPr="008C3A5F">
          <w:rPr>
            <w:lang w:val="en-US"/>
          </w:rPr>
          <w:t>APN</w:t>
        </w:r>
      </w:smartTag>
      <w:r w:rsidRPr="008C3A5F">
        <w:rPr>
          <w:lang w:val="en-US"/>
        </w:rPr>
        <w:t xml:space="preserve"> being less than –35 dB for 64</w:t>
      </w:r>
      <w:r w:rsidR="00FA19D2">
        <w:rPr>
          <w:lang w:val="en-US"/>
        </w:rPr>
        <w:t>-</w:t>
      </w:r>
      <w:r w:rsidRPr="008C3A5F">
        <w:rPr>
          <w:lang w:val="en-US"/>
        </w:rPr>
        <w:t>QAM-FEC3/4 and –53 dB for 64</w:t>
      </w:r>
      <w:r w:rsidR="00FA19D2">
        <w:rPr>
          <w:lang w:val="en-US"/>
        </w:rPr>
        <w:t>-</w:t>
      </w:r>
      <w:r w:rsidRPr="008C3A5F">
        <w:rPr>
          <w:lang w:val="en-US"/>
        </w:rPr>
        <w:t>QAM- FEC7/8.</w:t>
      </w:r>
    </w:p>
    <w:p w:rsidR="00AE1A2E" w:rsidRPr="008C3A5F" w:rsidRDefault="00AE1A2E" w:rsidP="00AE1A2E">
      <w:pPr>
        <w:rPr>
          <w:lang w:val="en-US"/>
        </w:rPr>
      </w:pPr>
      <w:r w:rsidRPr="008C3A5F">
        <w:rPr>
          <w:lang w:val="en-US"/>
        </w:rPr>
        <w:t xml:space="preserve">It is seen in Fig. 4 that the </w:t>
      </w:r>
      <w:smartTag w:uri="urn:schemas-microsoft-com:office:smarttags" w:element="stockticker">
        <w:r w:rsidRPr="008C3A5F">
          <w:rPr>
            <w:lang w:val="en-US"/>
          </w:rPr>
          <w:t>APN</w:t>
        </w:r>
      </w:smartTag>
      <w:r w:rsidRPr="008C3A5F">
        <w:rPr>
          <w:lang w:val="en-US"/>
        </w:rPr>
        <w:t xml:space="preserve"> of –35 dB can be realized with an 8-bit A/D converter, and that 11</w:t>
      </w:r>
      <w:r w:rsidRPr="008C3A5F">
        <w:rPr>
          <w:lang w:val="en-US"/>
        </w:rPr>
        <w:noBreakHyphen/>
        <w:t xml:space="preserve">bit or more is required to obtain </w:t>
      </w:r>
      <w:smartTag w:uri="urn:schemas-microsoft-com:office:smarttags" w:element="stockticker">
        <w:r w:rsidRPr="008C3A5F">
          <w:rPr>
            <w:lang w:val="en-US"/>
          </w:rPr>
          <w:t>APN</w:t>
        </w:r>
      </w:smartTag>
      <w:r w:rsidRPr="008C3A5F">
        <w:rPr>
          <w:lang w:val="en-US"/>
        </w:rPr>
        <w:t xml:space="preserve"> of –53 dB. It may be difficult to realize </w:t>
      </w:r>
      <w:smartTag w:uri="urn:schemas-microsoft-com:office:smarttags" w:element="stockticker">
        <w:r w:rsidRPr="008C3A5F">
          <w:rPr>
            <w:lang w:val="en-US"/>
          </w:rPr>
          <w:t>APN</w:t>
        </w:r>
      </w:smartTag>
      <w:r w:rsidRPr="008C3A5F">
        <w:rPr>
          <w:lang w:val="en-US"/>
        </w:rPr>
        <w:t xml:space="preserve"> to be less than –50 dB when taking into account the other noise sources such as jitter of </w:t>
      </w:r>
      <w:smartTag w:uri="urn:schemas-microsoft-com:office:smarttags" w:element="stockticker">
        <w:r w:rsidRPr="008C3A5F">
          <w:rPr>
            <w:lang w:val="en-US"/>
          </w:rPr>
          <w:t>PLL</w:t>
        </w:r>
      </w:smartTag>
      <w:r w:rsidRPr="008C3A5F">
        <w:rPr>
          <w:lang w:val="en-US"/>
        </w:rPr>
        <w:t xml:space="preserve">, etc. Thus it depends on the receiver performance whether or not the </w:t>
      </w:r>
      <w:smartTag w:uri="urn:schemas-microsoft-com:office:smarttags" w:element="stockticker">
        <w:r w:rsidRPr="008C3A5F">
          <w:rPr>
            <w:lang w:val="en-US"/>
          </w:rPr>
          <w:t>SFN</w:t>
        </w:r>
      </w:smartTag>
      <w:r w:rsidR="00FA19D2">
        <w:rPr>
          <w:lang w:val="en-US"/>
        </w:rPr>
        <w:t xml:space="preserve"> failure takes place</w:t>
      </w:r>
      <w:r w:rsidRPr="008C3A5F">
        <w:rPr>
          <w:lang w:val="en-US"/>
        </w:rPr>
        <w:t xml:space="preserve"> and we have to specify the reference receiver characteristics to be used in the design of broadcasting networks.</w:t>
      </w:r>
    </w:p>
    <w:p w:rsidR="00AE1A2E" w:rsidRPr="008C3A5F" w:rsidRDefault="00AE1A2E" w:rsidP="00AE1A2E">
      <w:pPr>
        <w:pStyle w:val="Heading2"/>
        <w:rPr>
          <w:lang w:val="en-US"/>
        </w:rPr>
      </w:pPr>
      <w:bookmarkStart w:id="12" w:name="_Toc285704391"/>
      <w:r w:rsidRPr="008C3A5F">
        <w:rPr>
          <w:lang w:val="en-US"/>
        </w:rPr>
        <w:lastRenderedPageBreak/>
        <w:t>1.6</w:t>
      </w:r>
      <w:r w:rsidRPr="008C3A5F">
        <w:rPr>
          <w:lang w:val="en-US"/>
        </w:rPr>
        <w:tab/>
        <w:t>Location variation</w:t>
      </w:r>
      <w:bookmarkEnd w:id="12"/>
    </w:p>
    <w:p w:rsidR="00AE1A2E" w:rsidRPr="008C3A5F" w:rsidRDefault="00AE1A2E" w:rsidP="00AE1A2E">
      <w:pPr>
        <w:rPr>
          <w:lang w:val="en-US"/>
        </w:rPr>
      </w:pPr>
      <w:r w:rsidRPr="008C3A5F">
        <w:rPr>
          <w:lang w:val="en-US"/>
        </w:rPr>
        <w:t xml:space="preserve">If we can predict the accurate values of field strength of the desired and </w:t>
      </w:r>
      <w:smartTag w:uri="urn:schemas-microsoft-com:office:smarttags" w:element="stockticker">
        <w:r w:rsidRPr="008C3A5F">
          <w:rPr>
            <w:lang w:val="en-US"/>
          </w:rPr>
          <w:t>SFN</w:t>
        </w:r>
      </w:smartTag>
      <w:r w:rsidRPr="008C3A5F">
        <w:rPr>
          <w:lang w:val="en-US"/>
        </w:rPr>
        <w:t xml:space="preserve"> waves, we can estimate whether or not the </w:t>
      </w:r>
      <w:smartTag w:uri="urn:schemas-microsoft-com:office:smarttags" w:element="stockticker">
        <w:r w:rsidRPr="008C3A5F">
          <w:rPr>
            <w:lang w:val="en-US"/>
          </w:rPr>
          <w:t>SFN</w:t>
        </w:r>
      </w:smartTag>
      <w:r w:rsidRPr="008C3A5F">
        <w:rPr>
          <w:lang w:val="en-US"/>
        </w:rPr>
        <w:t xml:space="preserve"> failure takes place at the location concerned, by applying </w:t>
      </w:r>
      <w:r w:rsidR="00FA19D2" w:rsidRPr="008C3A5F">
        <w:rPr>
          <w:lang w:val="en-US"/>
        </w:rPr>
        <w:t>e</w:t>
      </w:r>
      <w:r w:rsidRPr="008C3A5F">
        <w:rPr>
          <w:lang w:val="en-US"/>
        </w:rPr>
        <w:t>quation (12) and/or Fig. 5. However, we introduce statistic method, because it is impossible to predict the accurate field strengths.</w:t>
      </w:r>
    </w:p>
    <w:p w:rsidR="00AE1A2E" w:rsidRPr="008C3A5F" w:rsidRDefault="00AE1A2E" w:rsidP="00962573">
      <w:pPr>
        <w:snapToGrid w:val="0"/>
        <w:spacing w:beforeLines="50"/>
        <w:rPr>
          <w:lang w:val="en-US"/>
        </w:rPr>
      </w:pPr>
      <w:r w:rsidRPr="008C3A5F">
        <w:rPr>
          <w:lang w:val="en-US"/>
        </w:rPr>
        <w:t>Here we assume the mean and standard deviation of the field strength averaged in the area concerned to be</w:t>
      </w:r>
      <w:r w:rsidR="00FA19D2">
        <w:rPr>
          <w:lang w:val="en-US"/>
        </w:rPr>
        <w:t xml:space="preserve"> </w:t>
      </w:r>
      <w:r w:rsidR="00FA19D2">
        <w:rPr>
          <w:lang w:val="en-US"/>
        </w:rPr>
        <w:sym w:font="Symbol" w:char="F06D"/>
      </w:r>
      <w:r w:rsidR="00FA19D2" w:rsidRPr="00FA19D2">
        <w:rPr>
          <w:i/>
          <w:iCs/>
          <w:vertAlign w:val="subscript"/>
          <w:lang w:val="en-US"/>
        </w:rPr>
        <w:t>x</w:t>
      </w:r>
      <w:r w:rsidRPr="00FA19D2">
        <w:rPr>
          <w:lang w:val="en-US"/>
        </w:rPr>
        <w:t xml:space="preserve"> </w:t>
      </w:r>
      <w:r w:rsidRPr="008C3A5F">
        <w:rPr>
          <w:lang w:val="en-US"/>
        </w:rPr>
        <w:t>and</w:t>
      </w:r>
      <w:r w:rsidR="00FA19D2">
        <w:rPr>
          <w:lang w:val="en-US"/>
        </w:rPr>
        <w:t xml:space="preserve"> </w:t>
      </w:r>
      <w:r w:rsidR="00FA19D2">
        <w:rPr>
          <w:lang w:val="en-US"/>
        </w:rPr>
        <w:sym w:font="Symbol" w:char="F073"/>
      </w:r>
      <w:r w:rsidR="00FA19D2" w:rsidRPr="00FA19D2">
        <w:rPr>
          <w:i/>
          <w:iCs/>
          <w:vertAlign w:val="subscript"/>
          <w:lang w:val="en-US"/>
        </w:rPr>
        <w:t>x</w:t>
      </w:r>
      <w:r w:rsidRPr="00FA19D2">
        <w:rPr>
          <w:lang w:val="en-US"/>
        </w:rPr>
        <w:t xml:space="preserve"> </w:t>
      </w:r>
      <w:r w:rsidRPr="008C3A5F">
        <w:rPr>
          <w:lang w:val="en-US"/>
        </w:rPr>
        <w:t xml:space="preserve">respectively for the desired wave, and those for the </w:t>
      </w:r>
      <w:smartTag w:uri="urn:schemas-microsoft-com:office:smarttags" w:element="stockticker">
        <w:r w:rsidRPr="008C3A5F">
          <w:rPr>
            <w:lang w:val="en-US"/>
          </w:rPr>
          <w:t>SFN</w:t>
        </w:r>
      </w:smartTag>
      <w:r w:rsidRPr="008C3A5F">
        <w:rPr>
          <w:lang w:val="en-US"/>
        </w:rPr>
        <w:t xml:space="preserve"> wave to be</w:t>
      </w:r>
      <w:r w:rsidR="00FA19D2">
        <w:rPr>
          <w:lang w:val="en-US"/>
        </w:rPr>
        <w:t xml:space="preserve"> </w:t>
      </w:r>
      <w:r w:rsidR="00FA19D2">
        <w:rPr>
          <w:lang w:val="en-US"/>
        </w:rPr>
        <w:sym w:font="Symbol" w:char="F06D"/>
      </w:r>
      <w:r w:rsidR="00FA19D2">
        <w:rPr>
          <w:i/>
          <w:iCs/>
          <w:vertAlign w:val="subscript"/>
          <w:lang w:val="en-US"/>
        </w:rPr>
        <w:t>y</w:t>
      </w:r>
      <w:r w:rsidR="00FA19D2" w:rsidRPr="00962573">
        <w:rPr>
          <w:lang w:val="en-US"/>
        </w:rPr>
        <w:t xml:space="preserve"> </w:t>
      </w:r>
      <w:r w:rsidRPr="008C3A5F">
        <w:rPr>
          <w:lang w:val="en-US"/>
        </w:rPr>
        <w:t>and</w:t>
      </w:r>
      <w:r w:rsidR="00962573">
        <w:rPr>
          <w:lang w:val="en-US"/>
        </w:rPr>
        <w:t xml:space="preserve"> </w:t>
      </w:r>
      <w:r w:rsidR="00962573">
        <w:rPr>
          <w:lang w:val="en-US"/>
        </w:rPr>
        <w:sym w:font="Symbol" w:char="F073"/>
      </w:r>
      <w:r w:rsidR="00962573">
        <w:rPr>
          <w:i/>
          <w:iCs/>
          <w:vertAlign w:val="subscript"/>
          <w:lang w:val="en-US"/>
        </w:rPr>
        <w:t>y</w:t>
      </w:r>
      <w:r w:rsidRPr="008C3A5F">
        <w:rPr>
          <w:lang w:val="en-US"/>
        </w:rPr>
        <w:t xml:space="preserve">. Further assuming the correlation between the desired wave and the </w:t>
      </w:r>
      <w:smartTag w:uri="urn:schemas-microsoft-com:office:smarttags" w:element="stockticker">
        <w:r w:rsidRPr="008C3A5F">
          <w:rPr>
            <w:lang w:val="en-US"/>
          </w:rPr>
          <w:t>SFN</w:t>
        </w:r>
      </w:smartTag>
      <w:r w:rsidRPr="008C3A5F">
        <w:rPr>
          <w:lang w:val="en-US"/>
        </w:rPr>
        <w:t xml:space="preserve"> wave to be</w:t>
      </w:r>
      <w:r w:rsidR="00962573">
        <w:rPr>
          <w:lang w:val="en-US"/>
        </w:rPr>
        <w:t xml:space="preserve"> </w:t>
      </w:r>
      <w:r w:rsidR="00962573">
        <w:rPr>
          <w:lang w:val="en-US"/>
        </w:rPr>
        <w:sym w:font="Symbol" w:char="F072"/>
      </w:r>
      <w:r w:rsidRPr="008C3A5F">
        <w:rPr>
          <w:lang w:val="en-US"/>
        </w:rPr>
        <w:t xml:space="preserve">, then we can express the probability density of field </w:t>
      </w:r>
      <w:r w:rsidR="00962573">
        <w:rPr>
          <w:lang w:val="en-US"/>
        </w:rPr>
        <w:t>strengths as follows:</w:t>
      </w:r>
    </w:p>
    <w:p w:rsidR="00C9131A" w:rsidRDefault="00C9131A" w:rsidP="00C9131A">
      <w:pPr>
        <w:pStyle w:val="Blanc"/>
      </w:pPr>
    </w:p>
    <w:p w:rsidR="00AE1A2E" w:rsidRPr="00B342A1" w:rsidRDefault="00AE1A2E" w:rsidP="00962573">
      <w:pPr>
        <w:pStyle w:val="Equation"/>
        <w:rPr>
          <w:lang w:val="en-US"/>
        </w:rPr>
      </w:pPr>
      <w:r w:rsidRPr="00B342A1">
        <w:rPr>
          <w:lang w:val="en-US"/>
        </w:rPr>
        <w:tab/>
      </w:r>
      <w:r w:rsidR="00962573" w:rsidRPr="00962573">
        <w:rPr>
          <w:position w:val="-50"/>
        </w:rPr>
        <w:object w:dxaOrig="8180" w:dyaOrig="1120">
          <v:shape id="_x0000_i1045" type="#_x0000_t75" style="width:408.6pt;height:56.4pt" o:ole="">
            <v:imagedata r:id="rId59" o:title=""/>
          </v:shape>
          <o:OLEObject Type="Embed" ProgID="Equation.3" ShapeID="_x0000_i1045" DrawAspect="Content" ObjectID="_1360407994" r:id="rId60"/>
        </w:object>
      </w:r>
      <w:r w:rsidRPr="00B342A1">
        <w:rPr>
          <w:lang w:val="en-US"/>
        </w:rPr>
        <w:tab/>
        <w:t>(13)</w:t>
      </w:r>
    </w:p>
    <w:p w:rsidR="00C9131A" w:rsidRDefault="00C9131A" w:rsidP="00C9131A">
      <w:pPr>
        <w:pStyle w:val="Blanc"/>
      </w:pPr>
    </w:p>
    <w:p w:rsidR="00AE1A2E" w:rsidRPr="008C3A5F" w:rsidRDefault="00AE1A2E" w:rsidP="00962573">
      <w:pPr>
        <w:snapToGrid w:val="0"/>
        <w:spacing w:beforeLines="50"/>
        <w:rPr>
          <w:lang w:val="en-US"/>
        </w:rPr>
      </w:pPr>
      <w:r w:rsidRPr="008C3A5F">
        <w:rPr>
          <w:lang w:val="en-US"/>
        </w:rPr>
        <w:t xml:space="preserve">We can calculate the probability of </w:t>
      </w:r>
      <w:smartTag w:uri="urn:schemas-microsoft-com:office:smarttags" w:element="stockticker">
        <w:r w:rsidRPr="008C3A5F">
          <w:rPr>
            <w:lang w:val="en-US"/>
          </w:rPr>
          <w:t>SFN</w:t>
        </w:r>
      </w:smartTag>
      <w:r w:rsidRPr="008C3A5F">
        <w:rPr>
          <w:lang w:val="en-US"/>
        </w:rPr>
        <w:t xml:space="preserve"> failure occurrence at a particular location by integrating </w:t>
      </w:r>
      <w:r w:rsidR="00962573" w:rsidRPr="008C3A5F">
        <w:rPr>
          <w:lang w:val="en-US"/>
        </w:rPr>
        <w:t>e</w:t>
      </w:r>
      <w:r w:rsidRPr="008C3A5F">
        <w:rPr>
          <w:lang w:val="en-US"/>
        </w:rPr>
        <w:t xml:space="preserve">quation (13) over the conditions that give </w:t>
      </w:r>
      <w:smartTag w:uri="urn:schemas-microsoft-com:office:smarttags" w:element="stockticker">
        <w:r w:rsidRPr="008C3A5F">
          <w:rPr>
            <w:lang w:val="en-US"/>
          </w:rPr>
          <w:t>SFN</w:t>
        </w:r>
      </w:smartTag>
      <w:r w:rsidRPr="008C3A5F">
        <w:rPr>
          <w:lang w:val="en-US"/>
        </w:rPr>
        <w:t xml:space="preserve"> failure. Then the probability of </w:t>
      </w:r>
      <w:smartTag w:uri="urn:schemas-microsoft-com:office:smarttags" w:element="stockticker">
        <w:r w:rsidRPr="008C3A5F">
          <w:rPr>
            <w:lang w:val="en-US"/>
          </w:rPr>
          <w:t>SFN</w:t>
        </w:r>
      </w:smartTag>
      <w:r w:rsidRPr="008C3A5F">
        <w:rPr>
          <w:lang w:val="en-US"/>
        </w:rPr>
        <w:t xml:space="preserve"> failure occurrence is written by equation </w:t>
      </w:r>
      <w:r w:rsidR="00962573">
        <w:rPr>
          <w:lang w:val="en-US"/>
        </w:rPr>
        <w:t>(14)</w:t>
      </w:r>
      <w:r w:rsidRPr="008C3A5F">
        <w:rPr>
          <w:lang w:val="en-US"/>
        </w:rPr>
        <w:t>.</w:t>
      </w:r>
    </w:p>
    <w:p w:rsidR="00C9131A" w:rsidRDefault="00C9131A" w:rsidP="00C9131A">
      <w:pPr>
        <w:pStyle w:val="Blanc"/>
      </w:pPr>
    </w:p>
    <w:p w:rsidR="00AE1A2E" w:rsidRPr="008C3A5F" w:rsidRDefault="00AE1A2E" w:rsidP="00AE1A2E">
      <w:pPr>
        <w:pStyle w:val="Equation"/>
        <w:rPr>
          <w:lang w:val="en-US"/>
        </w:rPr>
      </w:pPr>
      <w:r w:rsidRPr="008C3A5F">
        <w:rPr>
          <w:lang w:val="en-US"/>
        </w:rPr>
        <w:tab/>
      </w:r>
      <w:r w:rsidRPr="008C3A5F">
        <w:rPr>
          <w:lang w:val="en-US"/>
        </w:rPr>
        <w:tab/>
      </w:r>
      <w:r w:rsidR="00962573" w:rsidRPr="0040266E">
        <w:rPr>
          <w:position w:val="-36"/>
        </w:rPr>
        <w:object w:dxaOrig="4180" w:dyaOrig="660">
          <v:shape id="_x0000_i1046" type="#_x0000_t75" style="width:209.4pt;height:32.4pt" o:ole="">
            <v:imagedata r:id="rId61" o:title=""/>
          </v:shape>
          <o:OLEObject Type="Embed" ProgID="Equation.3" ShapeID="_x0000_i1046" DrawAspect="Content" ObjectID="_1360407995" r:id="rId62"/>
        </w:object>
      </w:r>
      <w:r w:rsidRPr="008C3A5F">
        <w:rPr>
          <w:lang w:val="en-US"/>
        </w:rPr>
        <w:tab/>
        <w:t>(14)</w:t>
      </w:r>
    </w:p>
    <w:p w:rsidR="00E8774A" w:rsidRDefault="00E8774A" w:rsidP="00E8774A">
      <w:pPr>
        <w:pStyle w:val="Blanc"/>
      </w:pPr>
    </w:p>
    <w:p w:rsidR="00AE1A2E" w:rsidRPr="008C3A5F" w:rsidRDefault="00AE1A2E" w:rsidP="00E8774A">
      <w:pPr>
        <w:rPr>
          <w:lang w:val="en-US"/>
        </w:rPr>
      </w:pPr>
      <w:r w:rsidRPr="008C3A5F">
        <w:rPr>
          <w:lang w:val="en-US"/>
        </w:rPr>
        <w:t xml:space="preserve">Figures 7 and 8 show the calculation results of </w:t>
      </w:r>
      <w:r w:rsidR="00962573" w:rsidRPr="008C3A5F">
        <w:rPr>
          <w:lang w:val="en-US"/>
        </w:rPr>
        <w:t>e</w:t>
      </w:r>
      <w:r w:rsidRPr="008C3A5F">
        <w:rPr>
          <w:lang w:val="en-US"/>
        </w:rPr>
        <w:t>quation (14) for 64</w:t>
      </w:r>
      <w:r w:rsidR="00962573">
        <w:rPr>
          <w:lang w:val="en-US"/>
        </w:rPr>
        <w:t>-</w:t>
      </w:r>
      <w:r w:rsidRPr="008C3A5F">
        <w:rPr>
          <w:lang w:val="en-US"/>
        </w:rPr>
        <w:t>QAM-FEC3/4 and for 64</w:t>
      </w:r>
      <w:r w:rsidR="00962573">
        <w:rPr>
          <w:lang w:val="en-US"/>
        </w:rPr>
        <w:noBreakHyphen/>
      </w:r>
      <w:r w:rsidRPr="008C3A5F">
        <w:rPr>
          <w:lang w:val="en-US"/>
        </w:rPr>
        <w:t>QAM</w:t>
      </w:r>
      <w:r w:rsidRPr="008C3A5F">
        <w:rPr>
          <w:lang w:val="en-US"/>
        </w:rPr>
        <w:noBreakHyphen/>
        <w:t>FEC7/8, respectively. The probability of the failure for 64</w:t>
      </w:r>
      <w:r w:rsidR="00962573">
        <w:rPr>
          <w:lang w:val="en-US"/>
        </w:rPr>
        <w:t>-</w:t>
      </w:r>
      <w:r w:rsidRPr="008C3A5F">
        <w:rPr>
          <w:lang w:val="en-US"/>
        </w:rPr>
        <w:t>QAM-FEC3/4 is almost zero in the region of received voltage being higher than 45 dB</w:t>
      </w:r>
      <w:r w:rsidR="00962573">
        <w:rPr>
          <w:lang w:val="en-US"/>
        </w:rPr>
        <w:t>(</w:t>
      </w:r>
      <w:r w:rsidR="00962573">
        <w:rPr>
          <w:lang w:val="en-US"/>
        </w:rPr>
        <w:sym w:font="Symbol" w:char="F06D"/>
      </w:r>
      <w:r w:rsidRPr="008C3A5F">
        <w:rPr>
          <w:lang w:val="en-US"/>
        </w:rPr>
        <w:t>V</w:t>
      </w:r>
      <w:r w:rsidR="00962573">
        <w:rPr>
          <w:lang w:val="en-US"/>
        </w:rPr>
        <w:t>)</w:t>
      </w:r>
      <w:r w:rsidRPr="008C3A5F">
        <w:rPr>
          <w:lang w:val="en-US"/>
        </w:rPr>
        <w:t>, while it remains at 10-20% even in high reception voltage regions for 64</w:t>
      </w:r>
      <w:r w:rsidR="00962573">
        <w:rPr>
          <w:lang w:val="en-US"/>
        </w:rPr>
        <w:t>-</w:t>
      </w:r>
      <w:r w:rsidRPr="008C3A5F">
        <w:rPr>
          <w:lang w:val="en-US"/>
        </w:rPr>
        <w:t>QAM-FEC7/8.</w:t>
      </w:r>
    </w:p>
    <w:p w:rsidR="00AE1A2E" w:rsidRPr="008C3A5F" w:rsidRDefault="00AE1A2E" w:rsidP="00AE1A2E">
      <w:pPr>
        <w:pStyle w:val="FigureNo"/>
        <w:rPr>
          <w:lang w:val="en-US"/>
        </w:rPr>
      </w:pPr>
      <w:r w:rsidRPr="008C3A5F">
        <w:rPr>
          <w:lang w:val="en-US"/>
        </w:rPr>
        <w:t>Figure 7</w:t>
      </w:r>
    </w:p>
    <w:p w:rsidR="00AE1A2E" w:rsidRPr="008C3A5F" w:rsidRDefault="00AE1A2E" w:rsidP="00962573">
      <w:pPr>
        <w:pStyle w:val="Figuretitle"/>
        <w:rPr>
          <w:lang w:val="en-US"/>
        </w:rPr>
      </w:pPr>
      <w:r w:rsidRPr="008C3A5F">
        <w:rPr>
          <w:lang w:val="en-US"/>
        </w:rPr>
        <w:t xml:space="preserve">Example of probability of </w:t>
      </w:r>
      <w:smartTag w:uri="urn:schemas-microsoft-com:office:smarttags" w:element="stockticker">
        <w:r w:rsidRPr="008C3A5F">
          <w:rPr>
            <w:lang w:val="en-US"/>
          </w:rPr>
          <w:t>SFN</w:t>
        </w:r>
      </w:smartTag>
      <w:r w:rsidRPr="008C3A5F">
        <w:rPr>
          <w:lang w:val="en-US"/>
        </w:rPr>
        <w:t xml:space="preserve"> failure occurrence (64</w:t>
      </w:r>
      <w:r w:rsidR="00962573">
        <w:rPr>
          <w:lang w:val="en-US"/>
        </w:rPr>
        <w:t>-</w:t>
      </w:r>
      <w:r w:rsidRPr="008C3A5F">
        <w:rPr>
          <w:lang w:val="en-US"/>
        </w:rPr>
        <w:t>QAM-FEC3/4)</w:t>
      </w:r>
    </w:p>
    <w:p w:rsidR="00AE1A2E" w:rsidRDefault="00F2703C" w:rsidP="00AE1A2E">
      <w:pPr>
        <w:snapToGrid w:val="0"/>
      </w:pPr>
      <w:r>
        <w:rPr>
          <w:noProof/>
          <w:lang w:val="en-US" w:eastAsia="zh-CN"/>
        </w:rPr>
      </w:r>
      <w:r>
        <w:rPr>
          <w:noProof/>
          <w:lang w:val="en-US" w:eastAsia="zh-CN"/>
        </w:rPr>
        <w:pict>
          <v:group id="Canvas 114" o:spid="_x0000_s1627" editas="canvas" style="width:453.55pt;height:260.6pt;mso-position-horizontal-relative:char;mso-position-vertical-relative:line" coordsize="57600,330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">
            <v:shape id="_x0000_s1631" type="#_x0000_t75" style="position:absolute;width:57600;height:33096;visibility:visible;mso-wrap-style:square">
              <v:fill o:detectmouseclick="t"/>
              <v:path o:connecttype="none"/>
            </v:shape>
            <v:rect id="Rectangle 116" o:spid="_x0000_s1630" style="position:absolute;width:57600;height:30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C/hcIA&#10;AADcAAAADwAAAGRycy9kb3ducmV2LnhtbESPQWsCMRSE74X+h/CE3mpWW+2yGqUI0t7EVfD62Lzu&#10;Lm5ewiZq9t83guBxmJlvmOU6mk5cqfetZQWTcQaCuLK65VrB8bB9z0H4gKyxs0wKBvKwXr2+LLHQ&#10;9sZ7upahFgnCvkAFTQiukNJXDRn0Y+uIk/dne4Mhyb6WusdbgptOTrNsLg22nBYadLRpqDqXF6PA&#10;fW445uFnmpVDrg+Ds3F3skq9jeL3AkSgGJ7hR/tXK5h9fcD9TDo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wL+FwgAAANwAAAAPAAAAAAAAAAAAAAAAAJgCAABkcnMvZG93&#10;bnJldi54bWxQSwUGAAAAAAQABAD1AAAAhwMAAAAA&#10;" filled="f" strokeweight=".5pt">
              <v:textbox inset="5.85pt,.7pt,5.85pt,.7pt"/>
            </v:rect>
            <v:shape id="Picture 117" o:spid="_x0000_s1629" type="#_x0000_t75" style="position:absolute;left:76;width:30346;height:29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0q9rDAAAA3AAAAA8AAABkcnMvZG93bnJldi54bWxEj81qwzAQhO+BvIPYQG+JnNLaxbVsQqE0&#10;V7sJuS7W+iexVsZSY/ftq0Khx2FmvmGyYjGDuNPkessK9rsIBHFtdc+tgtPn+/YFhPPIGgfLpOCb&#10;HBT5epVhqu3MJd0r34oAYZeigs77MZXS1R0ZdDs7EgevsZNBH+TUSj3hHOBmkI9RFEuDPYeFDkd6&#10;66i+VV9GwaU5JUPFPjleZeU+Sp7xHLdKPWyWwysIT4v/D/+1j1rBc/IEv2fCEZD5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TSr2sMAAADcAAAADwAAAAAAAAAAAAAAAACf&#10;AgAAZHJzL2Rvd25yZXYueG1sUEsFBgAAAAAEAAQA9wAAAI8DAAAAAA==&#10;">
              <v:imagedata r:id="rId63" o:title="" cropleft="3077f"/>
            </v:shape>
            <v:shape id="Picture 118" o:spid="_x0000_s1628" type="#_x0000_t75" style="position:absolute;left:27971;width:29629;height:29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oiRXCAAAA3AAAAA8AAABkcnMvZG93bnJldi54bWxEj81qwkAUhfcF32G4grs6UYgtaSaiRsFt&#10;E7u/ZG6TtJk7ITNq8vaOUOjycH4+TrodTSduNLjWsoLVMgJBXFndcq3gUp5e30E4j6yxs0wKJnKw&#10;zWYvKSba3vmTboWvRRhhl6CCxvs+kdJVDRl0S9sTB+/bDgZ9kEMt9YD3MG46uY6ijTTYciA02NOh&#10;oeq3uJrA9flUbIoy57w7nuufr3Z/KQ9KLebj7gOEp9H/h//aZ60gfovheSYcAZk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KIkVwgAAANwAAAAPAAAAAAAAAAAAAAAAAJ8C&#10;AABkcnMvZG93bnJldi54bWxQSwUGAAAAAAQABAD3AAAAjgMAAAAA&#10;">
              <v:imagedata r:id="rId64" o:title="" cropright="18057f"/>
            </v:shape>
            <w10:wrap type="none"/>
            <w10:anchorlock/>
          </v:group>
        </w:pict>
      </w:r>
    </w:p>
    <w:p w:rsidR="00AE1A2E" w:rsidRPr="008C3A5F" w:rsidRDefault="00AE1A2E" w:rsidP="00AE1A2E">
      <w:pPr>
        <w:pStyle w:val="FigureNo"/>
        <w:rPr>
          <w:lang w:val="en-US"/>
        </w:rPr>
      </w:pPr>
      <w:r w:rsidRPr="008C3A5F">
        <w:rPr>
          <w:lang w:val="en-US"/>
        </w:rPr>
        <w:lastRenderedPageBreak/>
        <w:t>Figure 8</w:t>
      </w:r>
    </w:p>
    <w:p w:rsidR="00AE1A2E" w:rsidRPr="008C3A5F" w:rsidRDefault="00AE1A2E" w:rsidP="00962573">
      <w:pPr>
        <w:pStyle w:val="Figuretitle"/>
        <w:rPr>
          <w:lang w:val="en-US"/>
        </w:rPr>
      </w:pPr>
      <w:r w:rsidRPr="008C3A5F">
        <w:rPr>
          <w:lang w:val="en-US"/>
        </w:rPr>
        <w:t xml:space="preserve">Example of probability of </w:t>
      </w:r>
      <w:smartTag w:uri="urn:schemas-microsoft-com:office:smarttags" w:element="stockticker">
        <w:r w:rsidRPr="008C3A5F">
          <w:rPr>
            <w:lang w:val="en-US"/>
          </w:rPr>
          <w:t>SFN</w:t>
        </w:r>
      </w:smartTag>
      <w:r w:rsidRPr="008C3A5F">
        <w:rPr>
          <w:lang w:val="en-US"/>
        </w:rPr>
        <w:t xml:space="preserve"> failure occurrence (64</w:t>
      </w:r>
      <w:r w:rsidR="00962573">
        <w:rPr>
          <w:lang w:val="en-US"/>
        </w:rPr>
        <w:t>-</w:t>
      </w:r>
      <w:r w:rsidRPr="008C3A5F">
        <w:rPr>
          <w:lang w:val="en-US"/>
        </w:rPr>
        <w:t>QAM-FEC7/8)</w:t>
      </w:r>
    </w:p>
    <w:p w:rsidR="00AE1A2E" w:rsidRDefault="00F2703C" w:rsidP="00AE1A2E">
      <w:pPr>
        <w:snapToGrid w:val="0"/>
        <w:spacing w:beforeLines="50"/>
      </w:pPr>
      <w:r>
        <w:rPr>
          <w:noProof/>
          <w:lang w:val="en-US" w:eastAsia="zh-CN"/>
        </w:rPr>
      </w:r>
      <w:r>
        <w:rPr>
          <w:noProof/>
          <w:lang w:val="en-US" w:eastAsia="zh-CN"/>
        </w:rPr>
        <w:pict>
          <v:group id="Canvas 109" o:spid="_x0000_s1622" editas="canvas" style="width:453.55pt;height:264.95pt;mso-position-horizontal-relative:char;mso-position-vertical-relative:line" coordsize="57600,3364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">
            <v:shape id="_x0000_s1626" type="#_x0000_t75" style="position:absolute;width:57600;height:33648;visibility:visible;mso-wrap-style:square">
              <v:fill o:detectmouseclick="t"/>
              <v:path o:connecttype="none"/>
            </v:shape>
            <v:rect id="Rectangle 111" o:spid="_x0000_s1625" style="position:absolute;top:50;width:57600;height:30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h8r4A&#10;AADcAAAADwAAAGRycy9kb3ducmV2LnhtbERPTYvCMBC9L/gfwgje1nTF1dI1igiit8UqeB2a2bZs&#10;MwlN1PTfm4Pg8fG+V5toOnGn3reWFXxNMxDEldUt1wou5/1nDsIHZI2dZVIwkIfNevSxwkLbB5/o&#10;XoZapBD2BSpoQnCFlL5qyKCfWkecuD/bGwwJ9rXUPT5SuOnkLMsW0mDLqaFBR7uGqv/yZhS4+Y5j&#10;Hg6zrBxyfR6cjb9Xq9RkHLc/IALF8Ba/3Eet4HuZ5qcz6Qj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ESIfK+AAAA3AAAAA8AAAAAAAAAAAAAAAAAmAIAAGRycy9kb3ducmV2&#10;LnhtbFBLBQYAAAAABAAEAPUAAACDAwAAAAA=&#10;" filled="f" strokeweight=".5pt">
              <v:textbox inset="5.85pt,.7pt,5.85pt,.7pt"/>
            </v:rect>
            <v:shape id="Picture 112" o:spid="_x0000_s1624" type="#_x0000_t75" style="position:absolute;left:1047;width:30239;height:29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cXBvEAAAA3AAAAA8AAABkcnMvZG93bnJldi54bWxEj0FrwkAUhO8F/8PyCt7qJgWtpllFKkov&#10;HhoFe3xkX5OQ7NuQ3dX4791CocdhZr5h8s1oOnGlwTWWFaSzBARxaXXDlYLzaf+yBOE8ssbOMim4&#10;k4PNevKUY6btjb/oWvhKRAi7DBXU3veZlK6syaCb2Z44ej92MOijHCqpB7xFuOnka5IspMGG40KN&#10;PX3UVLZFMApCEebN7lB9p8VKH0NYsD62F6Wmz+P2HYSn0f+H/9qfWsH8LYXfM/EI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cXBvEAAAA3AAAAA8AAAAAAAAAAAAAAAAA&#10;nwIAAGRycy9kb3ducmV2LnhtbFBLBQYAAAAABAAEAPcAAACQAwAAAAA=&#10;">
              <v:imagedata r:id="rId65" o:title="" cropleft="3229f"/>
            </v:shape>
            <v:shape id="Picture 113" o:spid="_x0000_s1623" type="#_x0000_t75" style="position:absolute;left:28079;width:29521;height:29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SLTLFAAAA3AAAAA8AAABkcnMvZG93bnJldi54bWxEj91qwkAUhO8F32E5Qu90o2KV1FX8oTS9&#10;Kkl9gEP2NAnNno3ZNW7f3i0UejnMzDfMdh9MKwbqXWNZwXyWgCAurW64UnD5fJ1uQDiPrLG1TAp+&#10;yMF+Nx5tMdX2zjkNha9EhLBLUUHtfZdK6cqaDLqZ7Yij92V7gz7KvpK6x3uEm1YukuRZGmw4LtTY&#10;0amm8ru4GQXFNWSbIS/ew+U4X5fZeZl/HN+UepqEwwsIT8H/h//amVawWi/g90w8AnL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Ei0yxQAAANwAAAAPAAAAAAAAAAAAAAAA&#10;AJ8CAABkcnMvZG93bnJldi54bWxQSwUGAAAAAAQABAD3AAAAkQMAAAAA&#10;">
              <v:imagedata r:id="rId66" o:title="" cropright="18175f"/>
            </v:shape>
            <w10:wrap type="none"/>
            <w10:anchorlock/>
          </v:group>
        </w:pict>
      </w:r>
    </w:p>
    <w:p w:rsidR="00C9131A" w:rsidRPr="008C3A5F" w:rsidRDefault="00C9131A" w:rsidP="00C9131A">
      <w:pPr>
        <w:snapToGrid w:val="0"/>
        <w:spacing w:beforeLines="50"/>
        <w:rPr>
          <w:lang w:val="en-US"/>
        </w:rPr>
      </w:pPr>
      <w:r w:rsidRPr="008C3A5F">
        <w:rPr>
          <w:lang w:val="en-US"/>
        </w:rPr>
        <w:t>We apply equation (14) as the basic algorithm of “digital reception simulator”, which is used in the channel plan calculation, especially for small-scale transmission stations.</w:t>
      </w:r>
    </w:p>
    <w:p w:rsidR="00AE1A2E" w:rsidRPr="008C3A5F" w:rsidRDefault="00AE1A2E" w:rsidP="00AE1A2E">
      <w:pPr>
        <w:pStyle w:val="Heading2"/>
        <w:rPr>
          <w:lang w:val="en-US"/>
        </w:rPr>
      </w:pPr>
      <w:bookmarkStart w:id="13" w:name="_Toc285704392"/>
      <w:r w:rsidRPr="008C3A5F">
        <w:rPr>
          <w:lang w:val="en-US"/>
        </w:rPr>
        <w:t>1.7</w:t>
      </w:r>
      <w:r w:rsidRPr="008C3A5F">
        <w:rPr>
          <w:lang w:val="en-US"/>
        </w:rPr>
        <w:tab/>
        <w:t>Location correlation</w:t>
      </w:r>
      <w:bookmarkEnd w:id="13"/>
    </w:p>
    <w:p w:rsidR="00AE1A2E" w:rsidRPr="008C3A5F" w:rsidRDefault="00AE1A2E" w:rsidP="00AE1A2E">
      <w:pPr>
        <w:snapToGrid w:val="0"/>
        <w:spacing w:beforeLines="50"/>
        <w:rPr>
          <w:lang w:val="en-US"/>
        </w:rPr>
      </w:pPr>
      <w:r w:rsidRPr="008C3A5F">
        <w:rPr>
          <w:lang w:val="en-US"/>
        </w:rPr>
        <w:t xml:space="preserve">The field strength distributions of the desired wave and of the </w:t>
      </w:r>
      <w:smartTag w:uri="urn:schemas-microsoft-com:office:smarttags" w:element="stockticker">
        <w:r w:rsidRPr="008C3A5F">
          <w:rPr>
            <w:lang w:val="en-US"/>
          </w:rPr>
          <w:t>SFN</w:t>
        </w:r>
      </w:smartTag>
      <w:r w:rsidRPr="008C3A5F">
        <w:rPr>
          <w:lang w:val="en-US"/>
        </w:rPr>
        <w:t xml:space="preserve"> wave can be assumed to exhibit the same statistics each other, although they come from different directions. Recommendation ITU</w:t>
      </w:r>
      <w:r w:rsidRPr="008C3A5F">
        <w:rPr>
          <w:lang w:val="en-US"/>
        </w:rPr>
        <w:noBreakHyphen/>
        <w:t xml:space="preserve">R P.1546 describes that the standard deviation of field strengths for digital broadcasting waves to be 5.5 dB. Considering that the field strength distribution is caused mainly by the clutters near the reception point, such as terrain, trees, buildings, etc., field strength seems to have correlation between the desired and </w:t>
      </w:r>
      <w:smartTag w:uri="urn:schemas-microsoft-com:office:smarttags" w:element="stockticker">
        <w:r w:rsidRPr="008C3A5F">
          <w:rPr>
            <w:lang w:val="en-US"/>
          </w:rPr>
          <w:t>SFN</w:t>
        </w:r>
      </w:smartTag>
      <w:r w:rsidRPr="008C3A5F">
        <w:rPr>
          <w:lang w:val="en-US"/>
        </w:rPr>
        <w:t xml:space="preserve"> waves. For example, the field strength would be lower at a hollow in the ground regardless of wave directions, or it would be higher at a top of hill. The correlation would be stronger with closer the directions.</w:t>
      </w:r>
    </w:p>
    <w:p w:rsidR="00AE1A2E" w:rsidRPr="008C3A5F" w:rsidRDefault="00AE1A2E" w:rsidP="00962573">
      <w:pPr>
        <w:snapToGrid w:val="0"/>
        <w:spacing w:beforeLines="50"/>
        <w:rPr>
          <w:lang w:val="en-US"/>
        </w:rPr>
      </w:pPr>
      <w:r w:rsidRPr="008C3A5F">
        <w:rPr>
          <w:lang w:val="en-US"/>
        </w:rPr>
        <w:t xml:space="preserve">Figure 9 shows changes in the probability of </w:t>
      </w:r>
      <w:smartTag w:uri="urn:schemas-microsoft-com:office:smarttags" w:element="stockticker">
        <w:r w:rsidRPr="008C3A5F">
          <w:rPr>
            <w:lang w:val="en-US"/>
          </w:rPr>
          <w:t>SFN</w:t>
        </w:r>
      </w:smartTag>
      <w:r w:rsidRPr="008C3A5F">
        <w:rPr>
          <w:lang w:val="en-US"/>
        </w:rPr>
        <w:t xml:space="preserve"> failure occurrence by the correlation</w:t>
      </w:r>
      <w:r w:rsidR="00962573">
        <w:rPr>
          <w:lang w:val="en-US"/>
        </w:rPr>
        <w:t xml:space="preserve"> </w:t>
      </w:r>
      <w:r w:rsidR="00962573">
        <w:rPr>
          <w:lang w:val="en-US"/>
        </w:rPr>
        <w:sym w:font="Symbol" w:char="F072"/>
      </w:r>
      <w:r w:rsidRPr="008C3A5F">
        <w:rPr>
          <w:lang w:val="en-US"/>
        </w:rPr>
        <w:t>. We don't know at this moment which values of correlation are to be applied, and further study is required.</w:t>
      </w:r>
    </w:p>
    <w:p w:rsidR="00C9131A" w:rsidRPr="008C3A5F" w:rsidRDefault="00C9131A" w:rsidP="00C9131A">
      <w:pPr>
        <w:pStyle w:val="Heading1"/>
        <w:rPr>
          <w:lang w:val="en-US"/>
        </w:rPr>
      </w:pPr>
      <w:bookmarkStart w:id="14" w:name="_Toc285704393"/>
      <w:r w:rsidRPr="008C3A5F">
        <w:rPr>
          <w:lang w:val="en-US"/>
        </w:rPr>
        <w:t>2</w:t>
      </w:r>
      <w:r w:rsidRPr="008C3A5F">
        <w:rPr>
          <w:lang w:val="en-US"/>
        </w:rPr>
        <w:tab/>
        <w:t xml:space="preserve">In the case of multiple </w:t>
      </w:r>
      <w:smartTag w:uri="urn:schemas-microsoft-com:office:smarttags" w:element="stockticker">
        <w:r w:rsidRPr="008C3A5F">
          <w:rPr>
            <w:lang w:val="en-US"/>
          </w:rPr>
          <w:t>SFN</w:t>
        </w:r>
      </w:smartTag>
      <w:r w:rsidRPr="008C3A5F">
        <w:rPr>
          <w:lang w:val="en-US"/>
        </w:rPr>
        <w:t xml:space="preserve"> waves</w:t>
      </w:r>
      <w:bookmarkEnd w:id="14"/>
    </w:p>
    <w:p w:rsidR="00C9131A" w:rsidRPr="008C3A5F" w:rsidRDefault="00C9131A" w:rsidP="00C9131A">
      <w:pPr>
        <w:rPr>
          <w:lang w:val="en-US"/>
        </w:rPr>
      </w:pPr>
      <w:r w:rsidRPr="008C3A5F">
        <w:rPr>
          <w:lang w:val="en-US"/>
        </w:rPr>
        <w:t xml:space="preserve">The ARIB document gives some considerations on the cases where multiple </w:t>
      </w:r>
      <w:smartTag w:uri="urn:schemas-microsoft-com:office:smarttags" w:element="stockticker">
        <w:r w:rsidRPr="008C3A5F">
          <w:rPr>
            <w:lang w:val="en-US"/>
          </w:rPr>
          <w:t>SFN</w:t>
        </w:r>
      </w:smartTag>
      <w:r w:rsidRPr="008C3A5F">
        <w:rPr>
          <w:lang w:val="en-US"/>
        </w:rPr>
        <w:t xml:space="preserve"> waves exist. It discusses how to deal with multiple </w:t>
      </w:r>
      <w:smartTag w:uri="urn:schemas-microsoft-com:office:smarttags" w:element="stockticker">
        <w:r w:rsidRPr="008C3A5F">
          <w:rPr>
            <w:lang w:val="en-US"/>
          </w:rPr>
          <w:t>SFN</w:t>
        </w:r>
      </w:smartTag>
      <w:r w:rsidRPr="008C3A5F">
        <w:rPr>
          <w:lang w:val="en-US"/>
        </w:rPr>
        <w:t xml:space="preserve"> waves. The CNR increase function, for example, varies largely depending on the number of waves, amplitude and phase of waves and so on. A computer simulation is carried out, in which a number of </w:t>
      </w:r>
      <w:smartTag w:uri="urn:schemas-microsoft-com:office:smarttags" w:element="stockticker">
        <w:r w:rsidRPr="008C3A5F">
          <w:rPr>
            <w:lang w:val="en-US"/>
          </w:rPr>
          <w:t>SFN</w:t>
        </w:r>
      </w:smartTag>
      <w:r w:rsidRPr="008C3A5F">
        <w:rPr>
          <w:lang w:val="en-US"/>
        </w:rPr>
        <w:t xml:space="preserve"> waves with random amplitudes and random delay/phase are generated, and it is shown that in most case, the CNR increases are less than the values obtained in the previous section. It is also shown that 90% of cases are covered with additional 2 dB of the CNR increase function defined in the previous section.</w:t>
      </w:r>
    </w:p>
    <w:p w:rsidR="00C9131A" w:rsidRPr="008C3A5F" w:rsidRDefault="00C9131A" w:rsidP="00C9131A">
      <w:pPr>
        <w:rPr>
          <w:lang w:val="en-US"/>
        </w:rPr>
      </w:pPr>
      <w:r w:rsidRPr="008C3A5F">
        <w:rPr>
          <w:lang w:val="en-US"/>
        </w:rPr>
        <w:t>Considerations are also given on the actual reception conditions, and the section concludes that we can apply the results described in the previous section in statistic sense. The section is not directly related to the reference receiver characteristics and is omitted.</w:t>
      </w:r>
    </w:p>
    <w:p w:rsidR="00C9131A" w:rsidRPr="008C3A5F" w:rsidRDefault="00C9131A" w:rsidP="00C9131A">
      <w:pPr>
        <w:snapToGrid w:val="0"/>
        <w:spacing w:beforeLines="50"/>
        <w:rPr>
          <w:lang w:val="en-US"/>
        </w:rPr>
      </w:pPr>
      <w:r w:rsidRPr="00962573">
        <w:rPr>
          <w:b/>
          <w:bCs/>
          <w:lang w:val="en-US"/>
        </w:rPr>
        <w:lastRenderedPageBreak/>
        <w:t>2.1</w:t>
      </w:r>
      <w:r w:rsidRPr="008C3A5F">
        <w:rPr>
          <w:lang w:val="en-US"/>
        </w:rPr>
        <w:tab/>
        <w:t xml:space="preserve">How to specify multiple </w:t>
      </w:r>
      <w:smartTag w:uri="urn:schemas-microsoft-com:office:smarttags" w:element="stockticker">
        <w:r w:rsidRPr="008C3A5F">
          <w:rPr>
            <w:lang w:val="en-US"/>
          </w:rPr>
          <w:t>SFN</w:t>
        </w:r>
      </w:smartTag>
      <w:r w:rsidRPr="008C3A5F">
        <w:rPr>
          <w:lang w:val="en-US"/>
        </w:rPr>
        <w:t xml:space="preserve"> waves</w:t>
      </w:r>
    </w:p>
    <w:p w:rsidR="00C9131A" w:rsidRPr="008C3A5F" w:rsidRDefault="00C9131A" w:rsidP="00C9131A">
      <w:pPr>
        <w:snapToGrid w:val="0"/>
        <w:spacing w:beforeLines="50"/>
        <w:rPr>
          <w:lang w:val="en-US"/>
        </w:rPr>
      </w:pPr>
      <w:r w:rsidRPr="00962573">
        <w:rPr>
          <w:b/>
          <w:bCs/>
          <w:lang w:val="en-US"/>
        </w:rPr>
        <w:t>2.2</w:t>
      </w:r>
      <w:r w:rsidRPr="008C3A5F">
        <w:rPr>
          <w:lang w:val="en-US"/>
        </w:rPr>
        <w:tab/>
        <w:t xml:space="preserve">Failure regions with two </w:t>
      </w:r>
      <w:smartTag w:uri="urn:schemas-microsoft-com:office:smarttags" w:element="stockticker">
        <w:r w:rsidRPr="008C3A5F">
          <w:rPr>
            <w:lang w:val="en-US"/>
          </w:rPr>
          <w:t>SFN</w:t>
        </w:r>
      </w:smartTag>
      <w:r w:rsidRPr="008C3A5F">
        <w:rPr>
          <w:lang w:val="en-US"/>
        </w:rPr>
        <w:t xml:space="preserve"> waves</w:t>
      </w:r>
    </w:p>
    <w:p w:rsidR="00C9131A" w:rsidRPr="008C3A5F" w:rsidRDefault="00C9131A" w:rsidP="00C9131A">
      <w:pPr>
        <w:snapToGrid w:val="0"/>
        <w:spacing w:beforeLines="50"/>
        <w:rPr>
          <w:lang w:val="en-US"/>
        </w:rPr>
      </w:pPr>
      <w:r w:rsidRPr="00962573">
        <w:rPr>
          <w:b/>
          <w:bCs/>
          <w:lang w:val="en-US"/>
        </w:rPr>
        <w:t>2.3</w:t>
      </w:r>
      <w:r w:rsidRPr="008C3A5F">
        <w:rPr>
          <w:lang w:val="en-US"/>
        </w:rPr>
        <w:tab/>
        <w:t xml:space="preserve">Failure regions with multiple </w:t>
      </w:r>
      <w:smartTag w:uri="urn:schemas-microsoft-com:office:smarttags" w:element="stockticker">
        <w:r w:rsidRPr="008C3A5F">
          <w:rPr>
            <w:lang w:val="en-US"/>
          </w:rPr>
          <w:t>SFN</w:t>
        </w:r>
      </w:smartTag>
      <w:r w:rsidRPr="008C3A5F">
        <w:rPr>
          <w:lang w:val="en-US"/>
        </w:rPr>
        <w:t xml:space="preserve"> waves</w:t>
      </w:r>
    </w:p>
    <w:p w:rsidR="00C9131A" w:rsidRPr="008C3A5F" w:rsidRDefault="00C9131A" w:rsidP="00C9131A">
      <w:pPr>
        <w:snapToGrid w:val="0"/>
        <w:spacing w:beforeLines="50"/>
        <w:rPr>
          <w:lang w:val="en-US"/>
        </w:rPr>
      </w:pPr>
      <w:r w:rsidRPr="00962573">
        <w:rPr>
          <w:b/>
          <w:bCs/>
          <w:lang w:val="en-US"/>
        </w:rPr>
        <w:t>2.4</w:t>
      </w:r>
      <w:r w:rsidRPr="008C3A5F">
        <w:rPr>
          <w:lang w:val="en-US"/>
        </w:rPr>
        <w:tab/>
        <w:t>Consideration on multi-path conditions</w:t>
      </w:r>
    </w:p>
    <w:p w:rsidR="00C9131A" w:rsidRPr="008C3A5F" w:rsidRDefault="00C9131A" w:rsidP="00C9131A">
      <w:pPr>
        <w:snapToGrid w:val="0"/>
        <w:spacing w:beforeLines="50"/>
        <w:rPr>
          <w:lang w:val="en-US"/>
        </w:rPr>
      </w:pPr>
      <w:r w:rsidRPr="00962573">
        <w:rPr>
          <w:b/>
          <w:bCs/>
          <w:lang w:val="en-US"/>
        </w:rPr>
        <w:t>2.5</w:t>
      </w:r>
      <w:r w:rsidRPr="008C3A5F">
        <w:rPr>
          <w:lang w:val="en-US"/>
        </w:rPr>
        <w:tab/>
        <w:t>“Appropriate function” to be applied in the simulation.</w:t>
      </w:r>
    </w:p>
    <w:p w:rsidR="00AE1A2E" w:rsidRPr="008C3A5F" w:rsidRDefault="00AE1A2E" w:rsidP="00AE1A2E">
      <w:pPr>
        <w:pStyle w:val="FigureNo"/>
        <w:rPr>
          <w:lang w:val="en-US"/>
        </w:rPr>
      </w:pPr>
      <w:r w:rsidRPr="008C3A5F">
        <w:rPr>
          <w:lang w:val="en-US"/>
        </w:rPr>
        <w:t>Figure 9</w:t>
      </w:r>
    </w:p>
    <w:p w:rsidR="00AE1A2E" w:rsidRPr="008C3A5F" w:rsidRDefault="00AE1A2E" w:rsidP="00AE1A2E">
      <w:pPr>
        <w:pStyle w:val="Figuretitle"/>
        <w:rPr>
          <w:lang w:val="en-US"/>
        </w:rPr>
      </w:pPr>
      <w:r w:rsidRPr="008C3A5F">
        <w:rPr>
          <w:lang w:val="en-US"/>
        </w:rPr>
        <w:t xml:space="preserve">Changes in probability of </w:t>
      </w:r>
      <w:smartTag w:uri="urn:schemas-microsoft-com:office:smarttags" w:element="stockticker">
        <w:r w:rsidRPr="008C3A5F">
          <w:rPr>
            <w:lang w:val="en-US"/>
          </w:rPr>
          <w:t>SFN</w:t>
        </w:r>
      </w:smartTag>
      <w:r w:rsidRPr="008C3A5F">
        <w:rPr>
          <w:lang w:val="en-US"/>
        </w:rPr>
        <w:t xml:space="preserve"> failure by location correlation</w:t>
      </w:r>
    </w:p>
    <w:p w:rsidR="00C9131A" w:rsidRPr="00B11519" w:rsidRDefault="00F2703C" w:rsidP="00B11519">
      <w:pPr>
        <w:snapToGrid w:val="0"/>
        <w:spacing w:beforeLines="50"/>
      </w:pPr>
      <w:r>
        <w:rPr>
          <w:noProof/>
          <w:lang w:val="en-US" w:eastAsia="zh-CN"/>
        </w:rPr>
      </w:r>
      <w:r w:rsidR="00B11519">
        <w:rPr>
          <w:noProof/>
          <w:lang w:val="en-US" w:eastAsia="zh-CN"/>
        </w:rPr>
        <w:pict>
          <v:group id="Canvas 92" o:spid="_x0000_s1120" editas="canvas" style="width:453.6pt;height:531.4pt;mso-position-horizontal-relative:char;mso-position-vertical-relative:line" coordsize="57607,6748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">
            <v:shape id="_x0000_s1121" type="#_x0000_t75" style="position:absolute;width:57607;height:67487;visibility:visible;mso-wrap-style:square">
              <v:fill o:detectmouseclick="t"/>
              <v:path o:connecttype="none"/>
            </v:shape>
            <v:shape id="Picture 94" o:spid="_x0000_s1122" type="#_x0000_t75" style="position:absolute;left:292;width:31191;height:30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u4xTGAAAA3AAAAA8AAABkcnMvZG93bnJldi54bWxEj91Kw0AUhO8LfYflFLwzG7UpbewmiCgo&#10;Qn8FvTxkj0k0ezZk1yT69F1B6OUwM98w63w0jeipc7VlBVdRDIK4sLrmUsHr8fFyCcJ5ZI2NZVLw&#10;Qw7ybDpZY6rtwHvqD74UAcIuRQWV920qpSsqMugi2xIH78N2Bn2QXSl1h0OAm0Zex/FCGqw5LFTY&#10;0n1Fxdfh2yjod+831q2GzfM2fsDkbfxs8OVXqYvZeHcLwtPoz+H/9pNWkCRz+DsTjoDMT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O7jFMYAAADcAAAADwAAAAAAAAAAAAAA&#10;AACfAgAAZHJzL2Rvd25yZXYueG1sUEsFBgAAAAAEAAQA9wAAAJIDAAAAAA==&#10;">
              <v:imagedata r:id="rId67" o:title="" cropleft="3243f"/>
            </v:shape>
            <v:shape id="Text Box 95" o:spid="_x0000_s1123" type="#_x0000_t202" style="position:absolute;left:7467;top:29565;width:10179;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6+EcMA&#10;AADcAAAADwAAAGRycy9kb3ducmV2LnhtbESPQWsCMRSE74L/IbyCN022sEVWo0ix0EsFrRdvz81z&#10;d3XzsiRR13/fCEKPw8x8w8yXvW3FjXxoHGvIJgoEcelMw5WG/e/XeAoiRGSDrWPS8KAAy8VwMMfC&#10;uDtv6baLlUgQDgVqqGPsCilDWZPFMHEdcfJOzluMSfpKGo/3BLetfFfqQ1psOC3U2NFnTeVld7Ua&#10;Tj+by3l93apzpaZ0yDz1x2yj9eitX81AROrjf/jV/jYa8jyH55l0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6+EcMAAADcAAAADwAAAAAAAAAAAAAAAACYAgAAZHJzL2Rv&#10;d25yZXYueG1sUEsFBgAAAAAEAAQA9QAAAIgDAAAAAA==&#10;" filled="f" stroked="f">
              <v:textbox style="mso-next-textbox:#Text Box 95" inset="0,0,0,0">
                <w:txbxContent>
                  <w:p w:rsidR="00E8774A" w:rsidRPr="008E5D9E" w:rsidRDefault="00E8774A" w:rsidP="00AE1A2E">
                    <w:pPr>
                      <w:snapToGrid w:val="0"/>
                      <w:spacing w:before="0"/>
                      <w:rPr>
                        <w:rFonts w:ascii="Arial Narrow" w:hAnsi="Arial Narrow"/>
                        <w:szCs w:val="22"/>
                      </w:rPr>
                    </w:pPr>
                    <w:r>
                      <w:rPr>
                        <w:rFonts w:ascii="Arial Narrow" w:hAnsi="Arial Narrow"/>
                        <w:szCs w:val="22"/>
                      </w:rPr>
                      <w:t xml:space="preserve">(a)  </w:t>
                    </w:r>
                    <w:r w:rsidRPr="008E5D9E">
                      <w:rPr>
                        <w:rFonts w:ascii="Arial Narrow" w:hAnsi="Arial Narrow"/>
                        <w:szCs w:val="22"/>
                      </w:rPr>
                      <w:t>correlation</w:t>
                    </w:r>
                    <w:r>
                      <w:rPr>
                        <w:rFonts w:ascii="Arial Narrow" w:hAnsi="Arial Narrow"/>
                        <w:szCs w:val="22"/>
                      </w:rPr>
                      <w:t xml:space="preserve"> = 0</w:t>
                    </w:r>
                  </w:p>
                </w:txbxContent>
              </v:textbox>
            </v:shape>
            <v:shape id="Text Box 96" o:spid="_x0000_s1124" type="#_x0000_t202" style="position:absolute;left:35737;top:29565;width:11341;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EZAMMA&#10;AADcAAAADwAAAGRycy9kb3ducmV2LnhtbESPT4vCMBTE78J+h/AW9iI2rWBxq1FEXFi8+eeyt0fz&#10;bIvNS2li2/XTG0HwOMzMb5jlejC16Kh1lWUFSRSDIM6trrhQcD79TOYgnEfWWFsmBf/kYL36GC0x&#10;07bnA3VHX4gAYZehgtL7JpPS5SUZdJFtiIN3sa1BH2RbSN1iH+CmltM4TqXBisNCiQ1tS8qvx5tR&#10;kA67Zrz/pml/z+uO/+5J4ilR6utz2CxAeBr8O/xq/2oFs1kK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EZAMMAAADcAAAADwAAAAAAAAAAAAAAAACYAgAAZHJzL2Rv&#10;d25yZXYueG1sUEsFBgAAAAAEAAQA9QAAAIgDAAAAAA==&#10;" filled="f" stroked="f">
              <v:textbox style="mso-next-textbox:#Text Box 96;mso-fit-shape-to-text:t" inset="0,0,0,0">
                <w:txbxContent>
                  <w:p w:rsidR="00E8774A" w:rsidRPr="008E5D9E" w:rsidRDefault="00E8774A" w:rsidP="00AE1A2E">
                    <w:pPr>
                      <w:snapToGrid w:val="0"/>
                      <w:spacing w:before="0"/>
                      <w:rPr>
                        <w:rFonts w:ascii="Arial Narrow" w:eastAsia="MS PGothic" w:hAnsi="Arial Narrow"/>
                        <w:szCs w:val="21"/>
                      </w:rPr>
                    </w:pPr>
                    <w:r>
                      <w:rPr>
                        <w:rFonts w:ascii="Arial Narrow" w:eastAsia="MS PGothic" w:hAnsi="Arial Narrow"/>
                        <w:szCs w:val="21"/>
                      </w:rPr>
                      <w:t>(b)  correlation = 0.5</w:t>
                    </w:r>
                  </w:p>
                </w:txbxContent>
              </v:textbox>
            </v:shape>
            <v:shape id="Text Box 97" o:spid="_x0000_s1125" type="#_x0000_t202" style="position:absolute;left:35737;top:64312;width:13754;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tKn8UA&#10;AADcAAAADwAAAGRycy9kb3ducmV2LnhtbESPT2vCQBTE7wW/w/KE3upGwT+NriJioSBIY3ro8TX7&#10;TBazb2N2q/HbuwXB4zAzv2EWq87W4kKtN44VDAcJCOLCacOlgu/8420GwgdkjbVjUnAjD6tl72WB&#10;qXZXzuhyCKWIEPYpKqhCaFIpfVGRRT9wDXH0jq61GKJsS6lbvEa4reUoSSbSouG4UGFDm4qK0+HP&#10;Klj/cLY15/3vV3bMTJ6/J7ybnJR67XfrOYhAXXiGH+1PrWA8nsL/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0qfxQAAANwAAAAPAAAAAAAAAAAAAAAAAJgCAABkcnMv&#10;ZG93bnJldi54bWxQSwUGAAAAAAQABAD1AAAAigMAAAAA&#10;" filled="f" stroked="f">
              <v:textbox style="mso-next-textbox:#Text Box 97" inset="0,0,0,0">
                <w:txbxContent>
                  <w:p w:rsidR="00E8774A" w:rsidRPr="008E5D9E" w:rsidRDefault="00E8774A" w:rsidP="00AE1A2E">
                    <w:pPr>
                      <w:snapToGrid w:val="0"/>
                      <w:spacing w:before="0"/>
                      <w:rPr>
                        <w:rFonts w:ascii="Arial Narrow" w:hAnsi="Arial Narrow"/>
                      </w:rPr>
                    </w:pPr>
                    <w:r>
                      <w:rPr>
                        <w:rFonts w:ascii="Arial Narrow" w:hAnsi="Arial Narrow"/>
                      </w:rPr>
                      <w:t>(d)  correlation = 0.9</w:t>
                    </w:r>
                  </w:p>
                </w:txbxContent>
              </v:textbox>
            </v:shape>
            <v:shape id="Text Box 98" o:spid="_x0000_s1126" type="#_x0000_t202" style="position:absolute;left:7467;top:64312;width:13507;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e7cMA&#10;AADcAAAADwAAAGRycy9kb3ducmV2LnhtbERPz2vCMBS+D/wfwhO8zdSB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Te7cMAAADcAAAADwAAAAAAAAAAAAAAAACYAgAAZHJzL2Rv&#10;d25yZXYueG1sUEsFBgAAAAAEAAQA9QAAAIgDAAAAAA==&#10;" filled="f" stroked="f">
              <v:textbox style="mso-next-textbox:#Text Box 98" inset="0,0,0,0">
                <w:txbxContent>
                  <w:p w:rsidR="00E8774A" w:rsidRPr="008E5D9E" w:rsidRDefault="00E8774A" w:rsidP="00AE1A2E">
                    <w:pPr>
                      <w:snapToGrid w:val="0"/>
                      <w:spacing w:before="0"/>
                      <w:rPr>
                        <w:rFonts w:ascii="Arial Narrow" w:hAnsi="Arial Narrow"/>
                      </w:rPr>
                    </w:pPr>
                    <w:r>
                      <w:rPr>
                        <w:rFonts w:ascii="Arial Narrow" w:hAnsi="Arial Narrow"/>
                      </w:rPr>
                      <w:t>(c)  correlation = 0.7</w:t>
                    </w:r>
                  </w:p>
                </w:txbxContent>
              </v:textbox>
            </v:shape>
            <v:shape id="Picture 100" o:spid="_x0000_s1128" type="#_x0000_t75" style="position:absolute;left:6;width:28105;height:29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08fK8AAAA3AAAAA8AAABkcnMvZG93bnJldi54bWxET80OwUAQvku8w2YkLsKWUFKWiJC4Ug8w&#10;uqNtdGeb7qp6e3uQOH75/je7zlSipcaVlhVMJxEI4szqknMFt/Q0XoFwHlljZZkUfMjBbtvvbTDR&#10;9s0Xaq8+FyGEXYIKCu/rREqXFWTQTWxNHLiHbQz6AJtc6gbfIdxUchZFsTRYcmgosKZDQdnz+jIK&#10;5LwdLZfnW7q6X7p2fozpmJWk1HDQ7dcgPHX+L/65z1rBIg7zw5lwBOT2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JNPHyvAAAANwAAAAPAAAAAAAAAAAAAAAAAJ8CAABkcnMv&#10;ZG93bnJldi54bWxQSwUGAAAAAAQABAD3AAAAiAMAAAAA&#10;">
              <v:imagedata r:id="rId68" o:title="" cropright="5508f"/>
            </v:shape>
            <v:shape id="Picture 101" o:spid="_x0000_s1129" type="#_x0000_t75" style="position:absolute;left:28098;width:29502;height:29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XrQ+/AAAA3AAAAA8AAABkcnMvZG93bnJldi54bWxEj0sLwjAQhO+C/yGs4E1TBR9Uo4igePUB&#10;Xpdm+8BmU5toq7/eCILHYWa+YZbr1pTiSbUrLCsYDSMQxInVBWcKLufdYA7CeWSNpWVS8CIH61W3&#10;s8RY24aP9Dz5TAQIuxgV5N5XsZQuycmgG9qKOHiprQ36IOtM6hqbADelHEfRVBosOCzkWNE2p+R2&#10;ehgF72uW3MqZTtN3Y/fnib7b+RGV6vfazQKEp9b/w7/2QSuYTEfwPROOgFx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SV60PvwAAANwAAAAPAAAAAAAAAAAAAAAAAJ8CAABk&#10;cnMvZG93bnJldi54bWxQSwUGAAAAAAQABAD3AAAAiwMAAAAA&#10;">
              <v:imagedata r:id="rId69" o:title="" cropleft="3135f" cropright="1767f"/>
            </v:shape>
            <v:group id="Group 102" o:spid="_x0000_s1130" style="position:absolute;top:34785;width:27984;height:29502" coordorigin="1275,6806" coordsize="4395,4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rect id="Rectangle 103" o:spid="_x0000_s1131" style="position:absolute;left:1276;top:6814;width:145;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2iJsgA&#10;AADcAAAADwAAAGRycy9kb3ducmV2LnhtbESP3UoDMRSE7wu+QziCN9ImWi3ttmlRUalClf6Cd4fN&#10;cXfp5mRJYrv69EYQejnMzDfMZNbaWhzIh8qxhqueAkGcO1NxoWGzfuoOQYSIbLB2TBq+KcBsetaZ&#10;YGbckZd0WMVCJAiHDDWUMTaZlCEvyWLouYY4eZ/OW4xJ+kIaj8cEt7W8VmogLVacFkps6KGkfL/6&#10;shreFpfb94+b3av1/dHzi7x/VD97pfXFeXs3BhGpjafwf3tuNNwO+vB3Jh0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HaImyAAAANwAAAAPAAAAAAAAAAAAAAAAAJgCAABk&#10;cnMvZG93bnJldi54bWxQSwUGAAAAAAQABAD1AAAAjQMAAAAA&#10;" stroked="f">
                <v:textbox inset="5.85pt,.7pt,5.85pt,.7pt"/>
              </v:rect>
              <v:shape id="Picture 104" o:spid="_x0000_s1132" type="#_x0000_t75" style="position:absolute;left:1275;top:6806;width:4395;height:4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ZT3DFAAAA3AAAAA8AAABkcnMvZG93bnJldi54bWxEj0+LwjAUxO+C3yE8wYusqeK6thpFBMWL&#10;sP6B3eOjebbV5qU0Ueu3N8LCHoeZ+Q0zWzSmFHeqXWFZwaAfgSBOrS44U3A6rj8mIJxH1lhaJgVP&#10;crCYt1szTLR98J7uB5+JAGGXoILc+yqR0qU5GXR9WxEH72xrgz7IOpO6xkeAm1IOo2gsDRYcFnKs&#10;aJVTej3cjILzJd58TU528MPx6ju6/e56mmOlup1mOQXhqfH/4b/2Viv4HI/gfSYcATl/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mU9wxQAAANwAAAAPAAAAAAAAAAAAAAAA&#10;AJ8CAABkcnMvZG93bnJldi54bWxQSwUGAAAAAAQABAD3AAAAkQMAAAAA&#10;">
                <v:imagedata r:id="rId70" o:title="" cropleft="3229f" cropright="5612f"/>
              </v:shape>
              <v:shape id="Text Box 105" o:spid="_x0000_s1133" type="#_x0000_t202" style="position:absolute;left:4381;top:10540;width:323;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BcKsQA&#10;AADcAAAADwAAAGRycy9kb3ducmV2LnhtbESPzYvCMBTE7wv+D+EJXhZNFSxSjeIn7GH34AeeH82z&#10;LTYvJYm2/vdmYWGPw8z8hlmsOlOLJzlfWVYwHiUgiHOrKy4UXM6H4QyED8gaa8uk4EUeVsvexwIz&#10;bVs+0vMUChEh7DNUUIbQZFL6vCSDfmQb4ujdrDMYonSF1A7bCDe1nCRJKg1WHBdKbGhbUn4/PYyC&#10;dOce7ZG3n7vL/ht/mmJy3byuSg363XoOIlAX/sN/7S+tYJpO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AXCrEAAAA3AAAAA8AAAAAAAAAAAAAAAAAmAIAAGRycy9k&#10;b3ducmV2LnhtbFBLBQYAAAAABAAEAPUAAACJAwAAAAA=&#10;" stroked="f">
                <v:textbox style="mso-next-textbox:#Text Box 105" inset="0,0,0,0">
                  <w:txbxContent>
                    <w:p w:rsidR="00E8774A" w:rsidRPr="001E5AC7" w:rsidRDefault="00E8774A" w:rsidP="00AE1A2E">
                      <w:pPr>
                        <w:rPr>
                          <w:rFonts w:ascii="Arial" w:hAnsi="Arial" w:cs="Arial"/>
                          <w:sz w:val="16"/>
                          <w:szCs w:val="16"/>
                        </w:rPr>
                      </w:pPr>
                      <w:r w:rsidRPr="001E5AC7">
                        <w:rPr>
                          <w:rFonts w:ascii="Arial" w:hAnsi="Arial" w:cs="Arial"/>
                          <w:sz w:val="16"/>
                          <w:szCs w:val="16"/>
                        </w:rPr>
                        <w:t>0.7</w:t>
                      </w:r>
                    </w:p>
                  </w:txbxContent>
                </v:textbox>
              </v:shape>
            </v:group>
            <v:group id="Group 106" o:spid="_x0000_s1134" style="position:absolute;left:28022;top:34785;width:29299;height:29667" coordorigin="5676,6806" coordsize="4601,4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Picture 107" o:spid="_x0000_s1135" type="#_x0000_t75" style="position:absolute;left:5676;top:6806;width:4601;height:4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g0afFAAAA3AAAAA8AAABkcnMvZG93bnJldi54bWxEj91qwkAUhO8F32E5hd7ppoGqpK5BBEMp&#10;reDPAxyyp9mY7NmQ3Zr49t1CwcthZr5h1vloW3Gj3teOFbzMExDEpdM1Vwou5/1sBcIHZI2tY1Jw&#10;Jw/5ZjpZY6bdwEe6nUIlIoR9hgpMCF0mpS8NWfRz1xFH79v1FkOUfSV1j0OE21amSbKQFmuOCwY7&#10;2hkqm9OPVXB1n6kthg+TfjVFsdRy164Od6Wen8btG4hAY3iE/9vvWsHrYgl/Z+IR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YNGnxQAAANwAAAAPAAAAAAAAAAAAAAAA&#10;AJ8CAABkcnMvZG93bnJldi54bWxQSwUGAAAAAAQABAD3AAAAkQMAAAAA&#10;">
                <v:imagedata r:id="rId71" o:title="" cropleft="3142f" cropright="2160f"/>
              </v:shape>
              <v:shape id="Text Box 108" o:spid="_x0000_s1136" type="#_x0000_t202" style="position:absolute;left:8739;top:10558;width:323;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ztMEA&#10;AADcAAAADwAAAGRycy9kb3ducmV2LnhtbERPy4rCMBTdD/gP4QpuBk0VLNIxyvgCF7rwgetLc6ct&#10;09yUJNr692YhuDyc93zZmVo8yPnKsoLxKAFBnFtdcaHgetkNZyB8QNZYWyYFT/KwXPS+5php2/KJ&#10;HudQiBjCPkMFZQhNJqXPSzLoR7YhjtyfdQZDhK6Q2mEbw00tJ0mSSoMVx4YSG1qXlP+f70ZBunH3&#10;9sTr7811e8BjU0xuq+dNqUG/+/0BEagLH/HbvdcKpmlcG8/EI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B87TBAAAA3AAAAA8AAAAAAAAAAAAAAAAAmAIAAGRycy9kb3du&#10;cmV2LnhtbFBLBQYAAAAABAAEAPUAAACGAwAAAAA=&#10;" stroked="f">
                <v:textbox style="mso-next-textbox:#Text Box 108" inset="0,0,0,0">
                  <w:txbxContent>
                    <w:p w:rsidR="00E8774A" w:rsidRPr="001E5AC7" w:rsidRDefault="00E8774A" w:rsidP="00AE1A2E">
                      <w:pPr>
                        <w:rPr>
                          <w:rFonts w:ascii="Arial" w:hAnsi="Arial" w:cs="Arial"/>
                          <w:sz w:val="16"/>
                          <w:szCs w:val="16"/>
                        </w:rPr>
                      </w:pPr>
                      <w:r w:rsidRPr="001E5AC7">
                        <w:rPr>
                          <w:rFonts w:ascii="Arial" w:hAnsi="Arial" w:cs="Arial"/>
                          <w:sz w:val="16"/>
                          <w:szCs w:val="16"/>
                        </w:rPr>
                        <w:t>0.</w:t>
                      </w:r>
                      <w:r>
                        <w:rPr>
                          <w:rFonts w:ascii="Arial" w:hAnsi="Arial" w:cs="Arial"/>
                          <w:sz w:val="16"/>
                          <w:szCs w:val="16"/>
                        </w:rPr>
                        <w:t>9</w:t>
                      </w:r>
                    </w:p>
                  </w:txbxContent>
                </v:textbox>
              </v:shape>
            </v:group>
            <w10:wrap type="none"/>
            <w10:anchorlock/>
          </v:group>
        </w:pict>
      </w:r>
    </w:p>
    <w:p w:rsidR="00AE1A2E" w:rsidRPr="008C3A5F" w:rsidRDefault="00962573" w:rsidP="00962573">
      <w:pPr>
        <w:pStyle w:val="Heading1"/>
        <w:rPr>
          <w:lang w:val="en-US"/>
        </w:rPr>
      </w:pPr>
      <w:bookmarkStart w:id="15" w:name="_Toc285704394"/>
      <w:r w:rsidRPr="00962573">
        <w:rPr>
          <w:lang w:val="en-GB"/>
        </w:rPr>
        <w:lastRenderedPageBreak/>
        <w:t>Chapter II – SFN with delays exceeding guard interval duration</w:t>
      </w:r>
      <w:bookmarkEnd w:id="15"/>
    </w:p>
    <w:p w:rsidR="00AE1A2E" w:rsidRPr="008C3A5F" w:rsidRDefault="00962573" w:rsidP="00962573">
      <w:pPr>
        <w:rPr>
          <w:lang w:val="en-US"/>
        </w:rPr>
      </w:pPr>
      <w:r w:rsidRPr="00962573">
        <w:rPr>
          <w:lang w:val="en-GB"/>
        </w:rPr>
        <w:t>When the delay of SFN wave exceeds the guard interval duration, the orthogonal features among OFDM carriers are lost, resulting in a large increase in the required DUR. The Japanese channel plan applies DUR = 28 dB including margins for several factors. It may be reasonable for the basic channel plan to include margins, because the basic plan should guarantee stable networks operation. If there were enough room in the spectrum, we could apply the plan values for each of transmission stations. But there is not enough spectrum in the real world, hence we have to establish the appropriate values, which are required especially for small-scale transmission stations.</w:t>
      </w:r>
    </w:p>
    <w:p w:rsidR="00962573" w:rsidRDefault="00962573" w:rsidP="00962573">
      <w:pPr>
        <w:pStyle w:val="Heading1"/>
        <w:rPr>
          <w:bCs/>
          <w:lang w:val="en-GB"/>
        </w:rPr>
      </w:pPr>
      <w:bookmarkStart w:id="16" w:name="_Toc285704395"/>
      <w:r w:rsidRPr="00962573">
        <w:rPr>
          <w:bCs/>
          <w:lang w:val="en-GB"/>
        </w:rPr>
        <w:t>3</w:t>
      </w:r>
      <w:r>
        <w:rPr>
          <w:bCs/>
          <w:lang w:val="en-GB"/>
        </w:rPr>
        <w:tab/>
      </w:r>
      <w:r w:rsidRPr="00962573">
        <w:rPr>
          <w:bCs/>
          <w:lang w:val="en-GB"/>
        </w:rPr>
        <w:t>In the case of SFNs with delays exceeding the guard interval duration</w:t>
      </w:r>
      <w:bookmarkEnd w:id="16"/>
    </w:p>
    <w:p w:rsidR="00962573" w:rsidRPr="00962573" w:rsidRDefault="00962573" w:rsidP="00962573">
      <w:pPr>
        <w:rPr>
          <w:lang w:val="en-GB"/>
        </w:rPr>
      </w:pPr>
      <w:r w:rsidRPr="00962573">
        <w:rPr>
          <w:lang w:val="en-GB"/>
        </w:rPr>
        <w:t>First we will analyze the characteristics of OFDM signals under the existence of SFN waves having delays exceeding guard interval duration. Then we will discuss about the receiver characteristics to be specified. We call the SFN with delays exceeding guard interval duration as “outer-GI SFN” in short.</w:t>
      </w:r>
    </w:p>
    <w:p w:rsidR="00AE1A2E" w:rsidRPr="008C3A5F" w:rsidRDefault="00AE1A2E" w:rsidP="00962573">
      <w:pPr>
        <w:pStyle w:val="Heading2"/>
        <w:rPr>
          <w:lang w:val="en-US"/>
        </w:rPr>
      </w:pPr>
      <w:bookmarkStart w:id="17" w:name="_Toc285704396"/>
      <w:r w:rsidRPr="008C3A5F">
        <w:rPr>
          <w:lang w:val="en-US"/>
        </w:rPr>
        <w:t>3.1</w:t>
      </w:r>
      <w:r w:rsidRPr="008C3A5F">
        <w:rPr>
          <w:lang w:val="en-US"/>
        </w:rPr>
        <w:tab/>
      </w:r>
      <w:r w:rsidR="00962573" w:rsidRPr="00962573">
        <w:rPr>
          <w:lang w:val="en-GB"/>
        </w:rPr>
        <w:t>SFN wave with a large delay exceeding guard interval duration</w:t>
      </w:r>
      <w:bookmarkEnd w:id="17"/>
    </w:p>
    <w:p w:rsidR="00AE1A2E" w:rsidRDefault="00962573" w:rsidP="00962573">
      <w:pPr>
        <w:snapToGrid w:val="0"/>
        <w:spacing w:beforeLines="50"/>
        <w:rPr>
          <w:lang w:val="en-GB"/>
        </w:rPr>
      </w:pPr>
      <w:r w:rsidRPr="00962573">
        <w:rPr>
          <w:lang w:val="en-GB"/>
        </w:rPr>
        <w:t>Since SFN signal with a very large delay has no correlation to the desired signal, we can treat it as random noise. The required DUR is calculated by the following equation:</w:t>
      </w:r>
    </w:p>
    <w:p w:rsidR="00962573" w:rsidRDefault="00962573" w:rsidP="00962573">
      <w:pPr>
        <w:snapToGrid w:val="0"/>
        <w:spacing w:beforeLines="50"/>
        <w:rPr>
          <w:lang w:val="en-GB"/>
        </w:rPr>
      </w:pPr>
      <w:r>
        <w:rPr>
          <w:lang w:val="en-GB"/>
        </w:rPr>
        <w:t>using the relations</w:t>
      </w:r>
      <w:r w:rsidR="001807BC">
        <w:rPr>
          <w:lang w:val="en-GB"/>
        </w:rPr>
        <w:t>:</w:t>
      </w:r>
    </w:p>
    <w:p w:rsidR="00C9131A" w:rsidRDefault="00C9131A" w:rsidP="00C9131A">
      <w:pPr>
        <w:pStyle w:val="Blanc"/>
      </w:pPr>
    </w:p>
    <w:p w:rsidR="00AE1A2E" w:rsidRPr="008C3A5F" w:rsidRDefault="00AE1A2E" w:rsidP="00AE1A2E">
      <w:pPr>
        <w:pStyle w:val="Equation"/>
        <w:rPr>
          <w:lang w:val="en-US"/>
        </w:rPr>
      </w:pPr>
      <w:r w:rsidRPr="008C3A5F">
        <w:rPr>
          <w:lang w:val="en-US"/>
        </w:rPr>
        <w:tab/>
      </w:r>
      <w:r w:rsidRPr="008C3A5F">
        <w:rPr>
          <w:lang w:val="en-US"/>
        </w:rPr>
        <w:tab/>
      </w:r>
      <w:r w:rsidR="009E2569" w:rsidRPr="00962573">
        <w:rPr>
          <w:position w:val="-72"/>
        </w:rPr>
        <w:object w:dxaOrig="4239" w:dyaOrig="1560">
          <v:shape id="_x0000_i1110" type="#_x0000_t75" style="width:211.8pt;height:76.8pt" o:ole="">
            <v:imagedata r:id="rId72" o:title=""/>
          </v:shape>
          <o:OLEObject Type="Embed" ProgID="Equation.3" ShapeID="_x0000_i1110" DrawAspect="Content" ObjectID="_1360407996" r:id="rId73"/>
        </w:object>
      </w:r>
      <w:r w:rsidRPr="008C3A5F">
        <w:rPr>
          <w:lang w:val="en-US"/>
        </w:rPr>
        <w:tab/>
        <w:t>(15)</w:t>
      </w:r>
    </w:p>
    <w:p w:rsidR="00C9131A" w:rsidRDefault="00C9131A" w:rsidP="00C9131A">
      <w:pPr>
        <w:pStyle w:val="Blanc"/>
      </w:pPr>
    </w:p>
    <w:p w:rsidR="00962573" w:rsidRDefault="00AE1A2E" w:rsidP="00962573">
      <w:pPr>
        <w:rPr>
          <w:lang w:val="en-US"/>
        </w:rPr>
      </w:pPr>
      <w:r w:rsidRPr="008C3A5F">
        <w:rPr>
          <w:lang w:val="en-US"/>
        </w:rPr>
        <w:t>where</w:t>
      </w:r>
      <w:r w:rsidR="00962573">
        <w:rPr>
          <w:lang w:val="en-US"/>
        </w:rPr>
        <w:t>:</w:t>
      </w:r>
    </w:p>
    <w:p w:rsidR="00962573" w:rsidRDefault="00962573" w:rsidP="00B342A1">
      <w:pPr>
        <w:pStyle w:val="Equationlegend"/>
      </w:pPr>
      <w:r>
        <w:tab/>
      </w:r>
      <w:r w:rsidRPr="00962573">
        <w:rPr>
          <w:i/>
          <w:iCs/>
        </w:rPr>
        <w:t>C</w:t>
      </w:r>
      <w:r w:rsidRPr="00962573">
        <w:rPr>
          <w:i/>
          <w:iCs/>
          <w:vertAlign w:val="subscript"/>
        </w:rPr>
        <w:t>rms</w:t>
      </w:r>
      <w:r>
        <w:t xml:space="preserve"> and </w:t>
      </w:r>
      <w:r w:rsidRPr="00962573">
        <w:rPr>
          <w:i/>
          <w:iCs/>
        </w:rPr>
        <w:t>U</w:t>
      </w:r>
      <w:r w:rsidRPr="00962573">
        <w:rPr>
          <w:i/>
          <w:iCs/>
          <w:vertAlign w:val="subscript"/>
        </w:rPr>
        <w:t>rms</w:t>
      </w:r>
      <w:r w:rsidR="002064D0">
        <w:t>:</w:t>
      </w:r>
      <w:r>
        <w:rPr>
          <w:spacing w:val="-40"/>
        </w:rPr>
        <w:tab/>
      </w:r>
      <w:r w:rsidR="00AE1A2E" w:rsidRPr="008C3A5F">
        <w:t xml:space="preserve">denote the </w:t>
      </w:r>
      <w:r w:rsidR="00AE1A2E" w:rsidRPr="008C3A5F">
        <w:rPr>
          <w:i/>
        </w:rPr>
        <w:t>r</w:t>
      </w:r>
      <w:r>
        <w:rPr>
          <w:i/>
        </w:rPr>
        <w:t>.</w:t>
      </w:r>
      <w:r w:rsidR="00AE1A2E" w:rsidRPr="008C3A5F">
        <w:rPr>
          <w:i/>
        </w:rPr>
        <w:t>m</w:t>
      </w:r>
      <w:r>
        <w:rPr>
          <w:i/>
        </w:rPr>
        <w:t>.</w:t>
      </w:r>
      <w:r w:rsidR="00AE1A2E" w:rsidRPr="008C3A5F">
        <w:rPr>
          <w:i/>
        </w:rPr>
        <w:t>s</w:t>
      </w:r>
      <w:r>
        <w:rPr>
          <w:i/>
        </w:rPr>
        <w:t>.</w:t>
      </w:r>
      <w:r w:rsidR="00AE1A2E" w:rsidRPr="008C3A5F">
        <w:t xml:space="preserve"> amplitude of the desired wave and of the </w:t>
      </w:r>
      <w:smartTag w:uri="urn:schemas-microsoft-com:office:smarttags" w:element="stockticker">
        <w:r w:rsidR="00AE1A2E" w:rsidRPr="008C3A5F">
          <w:t>SFN</w:t>
        </w:r>
      </w:smartTag>
      <w:r w:rsidR="00AE1A2E" w:rsidRPr="008C3A5F">
        <w:t xml:space="preserve"> wave respectively</w:t>
      </w:r>
    </w:p>
    <w:p w:rsidR="00962573" w:rsidRDefault="00962573" w:rsidP="00962573">
      <w:pPr>
        <w:pStyle w:val="Equationlegend"/>
      </w:pPr>
      <w:r>
        <w:tab/>
      </w:r>
      <w:r w:rsidRPr="00962573">
        <w:rPr>
          <w:i/>
          <w:iCs/>
        </w:rPr>
        <w:t>N</w:t>
      </w:r>
      <w:r w:rsidRPr="00962573">
        <w:rPr>
          <w:i/>
          <w:iCs/>
          <w:vertAlign w:val="subscript"/>
        </w:rPr>
        <w:t>fix</w:t>
      </w:r>
      <w:r w:rsidR="002064D0">
        <w:t>:</w:t>
      </w:r>
      <w:r>
        <w:rPr>
          <w:spacing w:val="-20"/>
        </w:rPr>
        <w:tab/>
      </w:r>
      <w:r w:rsidR="00AE1A2E" w:rsidRPr="008C3A5F">
        <w:t>denotes the fixed noise of receiver</w:t>
      </w:r>
    </w:p>
    <w:p w:rsidR="00962573" w:rsidRDefault="00962573" w:rsidP="00962573">
      <w:pPr>
        <w:pStyle w:val="Equationlegend"/>
      </w:pPr>
      <w:r>
        <w:tab/>
      </w:r>
      <w:r w:rsidRPr="00962573">
        <w:rPr>
          <w:i/>
          <w:iCs/>
        </w:rPr>
        <w:t>CN</w:t>
      </w:r>
      <w:r w:rsidRPr="00962573">
        <w:rPr>
          <w:vertAlign w:val="subscript"/>
        </w:rPr>
        <w:t>0</w:t>
      </w:r>
      <w:r w:rsidR="002064D0">
        <w:t>:</w:t>
      </w:r>
      <w:r>
        <w:rPr>
          <w:spacing w:val="-20"/>
        </w:rPr>
        <w:tab/>
      </w:r>
      <w:r w:rsidR="00AE1A2E" w:rsidRPr="008C3A5F">
        <w:t>the ratio of desired signal to unnecessary components (the same values as the reference CNR)</w:t>
      </w:r>
    </w:p>
    <w:p w:rsidR="00AE1A2E" w:rsidRPr="008C3A5F" w:rsidRDefault="00962573" w:rsidP="00962573">
      <w:pPr>
        <w:pStyle w:val="Equationlegend"/>
      </w:pPr>
      <w:r>
        <w:tab/>
      </w:r>
      <w:r w:rsidRPr="00962573">
        <w:rPr>
          <w:i/>
          <w:iCs/>
        </w:rPr>
        <w:t>DU</w:t>
      </w:r>
      <w:r w:rsidRPr="00962573">
        <w:rPr>
          <w:vertAlign w:val="subscript"/>
        </w:rPr>
        <w:t>0</w:t>
      </w:r>
      <w:r w:rsidR="002064D0">
        <w:t>:</w:t>
      </w:r>
      <w:r>
        <w:rPr>
          <w:spacing w:val="-20"/>
        </w:rPr>
        <w:tab/>
      </w:r>
      <w:r w:rsidR="00AE1A2E" w:rsidRPr="008C3A5F">
        <w:t>the required DUR.</w:t>
      </w:r>
    </w:p>
    <w:p w:rsidR="00AE1A2E" w:rsidRPr="008C3A5F" w:rsidRDefault="00AE1A2E" w:rsidP="00AE1A2E">
      <w:pPr>
        <w:pStyle w:val="Heading2"/>
        <w:rPr>
          <w:lang w:val="en-US"/>
        </w:rPr>
      </w:pPr>
      <w:bookmarkStart w:id="18" w:name="_Toc285704397"/>
      <w:r w:rsidRPr="008C3A5F">
        <w:rPr>
          <w:lang w:val="en-US"/>
        </w:rPr>
        <w:t>3.2</w:t>
      </w:r>
      <w:r w:rsidRPr="008C3A5F">
        <w:rPr>
          <w:lang w:val="en-US"/>
        </w:rPr>
        <w:tab/>
      </w:r>
      <w:smartTag w:uri="urn:schemas-microsoft-com:office:smarttags" w:element="stockticker">
        <w:r w:rsidRPr="008C3A5F">
          <w:rPr>
            <w:lang w:val="en-US"/>
          </w:rPr>
          <w:t>SFN</w:t>
        </w:r>
      </w:smartTag>
      <w:r w:rsidRPr="008C3A5F">
        <w:rPr>
          <w:lang w:val="en-US"/>
        </w:rPr>
        <w:t xml:space="preserve"> with relatively small delays (but larger than guard interval duration)</w:t>
      </w:r>
      <w:bookmarkEnd w:id="18"/>
    </w:p>
    <w:p w:rsidR="00A41F35" w:rsidRDefault="00AE1A2E" w:rsidP="00403B91">
      <w:pPr>
        <w:snapToGrid w:val="0"/>
        <w:spacing w:beforeLines="50"/>
        <w:ind w:left="1"/>
        <w:rPr>
          <w:lang w:val="en-US"/>
        </w:rPr>
      </w:pPr>
      <w:r w:rsidRPr="008C3A5F">
        <w:rPr>
          <w:lang w:val="en-US"/>
        </w:rPr>
        <w:t xml:space="preserve">We will analyze the demodulated signals when an outer-GI </w:t>
      </w:r>
      <w:smartTag w:uri="urn:schemas-microsoft-com:office:smarttags" w:element="stockticker">
        <w:r w:rsidRPr="008C3A5F">
          <w:rPr>
            <w:lang w:val="en-US"/>
          </w:rPr>
          <w:t>SFN</w:t>
        </w:r>
      </w:smartTag>
      <w:r w:rsidRPr="008C3A5F">
        <w:rPr>
          <w:lang w:val="en-US"/>
        </w:rPr>
        <w:t xml:space="preserve"> wave exists. We assume the amplitude of delayed signal to be</w:t>
      </w:r>
      <w:r w:rsidRPr="008C3A5F">
        <w:rPr>
          <w:spacing w:val="-40"/>
          <w:lang w:val="en-US"/>
        </w:rPr>
        <w:t xml:space="preserve"> </w:t>
      </w:r>
      <w:r w:rsidRPr="0040266E">
        <w:rPr>
          <w:position w:val="-6"/>
        </w:rPr>
        <w:object w:dxaOrig="260" w:dyaOrig="279">
          <v:shape id="_x0000_i1051" type="#_x0000_t75" style="width:12pt;height:14.4pt" o:ole="">
            <v:imagedata r:id="rId74" o:title=""/>
          </v:shape>
          <o:OLEObject Type="Embed" ProgID="Equation.3" ShapeID="_x0000_i1051" DrawAspect="Content" ObjectID="_1360407997" r:id="rId75"/>
        </w:object>
      </w:r>
      <w:r w:rsidRPr="008C3A5F">
        <w:rPr>
          <w:spacing w:val="-40"/>
          <w:lang w:val="en-US"/>
        </w:rPr>
        <w:t xml:space="preserve"> </w:t>
      </w:r>
      <w:r w:rsidRPr="008C3A5F">
        <w:rPr>
          <w:lang w:val="en-US"/>
        </w:rPr>
        <w:t>and the portion of the delay exceeding GI to be</w:t>
      </w:r>
      <w:r w:rsidRPr="008C3A5F">
        <w:rPr>
          <w:spacing w:val="-40"/>
          <w:lang w:val="en-US"/>
        </w:rPr>
        <w:t xml:space="preserve"> </w:t>
      </w:r>
      <w:r w:rsidRPr="0040266E">
        <w:rPr>
          <w:position w:val="-6"/>
        </w:rPr>
        <w:object w:dxaOrig="200" w:dyaOrig="220">
          <v:shape id="_x0000_i1052" type="#_x0000_t75" style="width:9pt;height:11.4pt" o:ole="">
            <v:imagedata r:id="rId76" o:title=""/>
          </v:shape>
          <o:OLEObject Type="Embed" ProgID="Equation.3" ShapeID="_x0000_i1052" DrawAspect="Content" ObjectID="_1360407998" r:id="rId77"/>
        </w:object>
      </w:r>
      <w:r w:rsidRPr="008C3A5F">
        <w:rPr>
          <w:spacing w:val="-40"/>
          <w:lang w:val="en-US"/>
        </w:rPr>
        <w:t xml:space="preserve"> </w:t>
      </w:r>
      <w:r w:rsidRPr="008C3A5F">
        <w:rPr>
          <w:lang w:val="en-US"/>
        </w:rPr>
        <w:t>(normalized by GI), as shown in Fig</w:t>
      </w:r>
      <w:r w:rsidR="00403B91">
        <w:rPr>
          <w:lang w:val="en-US"/>
        </w:rPr>
        <w:t>.</w:t>
      </w:r>
      <w:r w:rsidRPr="008C3A5F">
        <w:rPr>
          <w:lang w:val="en-US"/>
        </w:rPr>
        <w:t xml:space="preserve"> 10.</w:t>
      </w:r>
    </w:p>
    <w:p w:rsidR="00C9131A" w:rsidRDefault="00C9131A" w:rsidP="00403B91">
      <w:pPr>
        <w:pStyle w:val="FigureNo"/>
        <w:rPr>
          <w:lang w:val="en-US"/>
        </w:rPr>
      </w:pPr>
      <w:r>
        <w:rPr>
          <w:lang w:val="en-US"/>
        </w:rPr>
        <w:br w:type="page"/>
      </w:r>
    </w:p>
    <w:p w:rsidR="00403B91" w:rsidRDefault="00403B91" w:rsidP="00403B91">
      <w:pPr>
        <w:pStyle w:val="FigureNo"/>
        <w:rPr>
          <w:lang w:val="en-US"/>
        </w:rPr>
      </w:pPr>
      <w:r>
        <w:rPr>
          <w:lang w:val="en-US"/>
        </w:rPr>
        <w:lastRenderedPageBreak/>
        <w:t>FIGURE 10</w:t>
      </w:r>
    </w:p>
    <w:p w:rsidR="00403B91" w:rsidRPr="00403B91" w:rsidRDefault="00403B91" w:rsidP="00403B91">
      <w:pPr>
        <w:pStyle w:val="Figuretitle"/>
        <w:rPr>
          <w:lang w:val="en-US"/>
        </w:rPr>
      </w:pPr>
      <w:r>
        <w:rPr>
          <w:lang w:val="en-US"/>
        </w:rPr>
        <w:t>OFDM demodulation</w:t>
      </w:r>
    </w:p>
    <w:p w:rsidR="00A41F35" w:rsidRDefault="00F2703C" w:rsidP="00A41F35">
      <w:pPr>
        <w:snapToGrid w:val="0"/>
        <w:spacing w:beforeLines="50"/>
        <w:ind w:left="1"/>
        <w:rPr>
          <w:lang w:val="en-US"/>
        </w:rPr>
      </w:pPr>
      <w:r>
        <w:rPr>
          <w:noProof/>
          <w:lang w:val="en-US" w:eastAsia="zh-CN"/>
        </w:rPr>
        <w:pict>
          <v:group id="Canvas 160" o:spid="_x0000_s1137" editas="canvas" style="position:absolute;left:0;text-align:left;margin-left:114.9pt;margin-top:2.8pt;width:253.2pt;height:141.6pt;z-index:251661312" coordsize="32156,17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">
            <v:shape id="_x0000_s1138" type="#_x0000_t75" style="position:absolute;width:32156;height:17983;visibility:visible;mso-wrap-style:square">
              <v:fill o:detectmouseclick="t"/>
              <v:path o:connecttype="none"/>
            </v:shape>
            <v:group id="Group 163" o:spid="_x0000_s1139" style="position:absolute;width:32086;height:15811" coordorigin="1423,2663" coordsize="5053,2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rect id="Rectangle 164" o:spid="_x0000_s1140" style="position:absolute;left:1423;top:2663;width:5053;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3/scA&#10;AADcAAAADwAAAGRycy9kb3ducmV2LnhtbESPT2vCQBTE74V+h+UVems2CVZKdA1BsfRQiv8QvD2y&#10;zyRt9m3IbjX66d2C0OMwM79hpvlgWnGi3jWWFSRRDIK4tLrhSsFuu3x5A+E8ssbWMim4kIN89vgw&#10;xUzbM6/ptPGVCBB2GSqove8yKV1Zk0EX2Y44eEfbG/RB9pXUPZ4D3LQyjeOxNNhwWKixo3lN5c/m&#10;1yhYF8P4/docRu5zXyRfXbpYxYtvpZ6fhmICwtPg/8P39odW8DpK4e9MO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St/7HAAAA3AAAAA8AAAAAAAAAAAAAAAAAmAIAAGRy&#10;cy9kb3ducmV2LnhtbFBLBQYAAAAABAAEAPUAAACMAwAAAAA=&#10;" filled="f">
                <v:textbox inset="5.85pt,.7pt,5.85pt,.7pt"/>
              </v:rect>
              <v:group id="Group 165" o:spid="_x0000_s1141" style="position:absolute;left:1633;top:3289;width:4632;height:324" coordorigin="1633,3289" coordsize="4632,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group id="Group 166" o:spid="_x0000_s1142" style="position:absolute;left:1633;top:3289;width:501;height:323" coordorigin="2856,4104" coordsize="398,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rect id="Rectangle 167" o:spid="_x0000_s1143" style="position:absolute;left:2856;top:4104;width:398;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4YMAA&#10;AADcAAAADwAAAGRycy9kb3ducmV2LnhtbERPS4vCMBC+C/6HMII3TX0tbjWKCoIXXXSXPY/N2Bab&#10;SWlirf/eCIK3+fieM182phA1VS63rGDQj0AQJ1bnnCr4+932piCcR9ZYWCYFD3KwXLRbc4y1vfOR&#10;6pNPRQhhF6OCzPsyltIlGRl0fVsSB+5iK4M+wCqVusJ7CDeFHEbRlzSYc2jIsKRNRsn1dDMKpj/D&#10;dFxYs/4/TK5+f37UzEepVLfTrGYgPDX+I367dzrM/x7B65lwgV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r4YMAAAADcAAAADwAAAAAAAAAAAAAAAACYAgAAZHJzL2Rvd25y&#10;ZXYueG1sUEsFBgAAAAAEAAQA9QAAAIUDAAAAAA==&#10;">
                    <v:textbox inset="5.85pt,.7pt,5.85pt,.7pt"/>
                  </v:rect>
                  <v:shape id="Text Box 168" o:spid="_x0000_s1144" type="#_x0000_t202" style="position:absolute;left:2962;top:4124;width:185;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Ylj8MA&#10;AADcAAAADwAAAGRycy9kb3ducmV2LnhtbERPS2vCQBC+F/wPywi9FN00FKnRVaxpoYd60IrnITsm&#10;wexs2F3z+PfdQqG3+fies94OphEdOV9bVvA8T0AQF1bXXCo4f3/MXkH4gKyxsUwKRvKw3Uwe1php&#10;2/ORulMoRQxhn6GCKoQ2k9IXFRn0c9sSR+5qncEQoSuldtjHcNPINEkW0mDNsaHClvYVFbfT3ShY&#10;5O7eH3n/lJ/fv/DQlunlbbwo9TgddisQgYbwL/5zf+o4f/kC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Ylj8MAAADcAAAADwAAAAAAAAAAAAAAAACYAgAAZHJzL2Rv&#10;d25yZXYueG1sUEsFBgAAAAAEAAQA9QAAAIgDAAAAAA==&#10;" stroked="f">
                    <v:textbox inset="0,0,0,0">
                      <w:txbxContent>
                        <w:p w:rsidR="00E8774A" w:rsidRPr="00942CDC" w:rsidRDefault="00E8774A" w:rsidP="00AE1A2E">
                          <w:pPr>
                            <w:snapToGrid w:val="0"/>
                            <w:spacing w:before="0"/>
                            <w:jc w:val="center"/>
                            <w:rPr>
                              <w:rFonts w:ascii="Arial Narrow" w:hAnsi="Arial Narrow"/>
                              <w:sz w:val="20"/>
                            </w:rPr>
                          </w:pPr>
                          <w:r>
                            <w:rPr>
                              <w:rFonts w:ascii="Arial Narrow" w:hAnsi="Arial Narrow"/>
                              <w:sz w:val="20"/>
                            </w:rPr>
                            <w:t>GI</w:t>
                          </w:r>
                        </w:p>
                      </w:txbxContent>
                    </v:textbox>
                  </v:shape>
                </v:group>
                <v:rect id="Rectangle 169" o:spid="_x0000_s1145" style="position:absolute;left:2134;top:3289;width:1816;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j8EA&#10;AADcAAAADwAAAGRycy9kb3ducmV2LnhtbERPS4vCMBC+C/sfwix403RFRbumsgoLXlR84HlsZtvS&#10;ZlKabK3/3giCt/n4nrNYdqYSLTWusKzgaxiBIE6tLjhTcD79DmYgnEfWWFkmBXdysEw+eguMtb3x&#10;gdqjz0QIYRejgtz7OpbSpTkZdENbEwfuzzYGfYBNJnWDtxBuKjmKoqk0WHBoyLGmdU5pefw3Cmb7&#10;UTaurFlddpPSb6/3lvkglep/dj/fIDx1/i1+uTc6zJ9P4PlMuEA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vxY/BAAAA3AAAAA8AAAAAAAAAAAAAAAAAmAIAAGRycy9kb3du&#10;cmV2LnhtbFBLBQYAAAAABAAEAPUAAACGAwAAAAA=&#10;">
                  <v:textbox inset="5.85pt,.7pt,5.85pt,.7pt"/>
                </v:rect>
                <v:shape id="Text Box 170" o:spid="_x0000_s1146" type="#_x0000_t202" style="position:absolute;left:2209;top:3329;width:167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mBHsQA&#10;AADcAAAADwAAAGRycy9kb3ducmV2LnhtbERPTUvDQBC9C/6HZQQvYjfWEjR2W0qpoF6CMRdvQ3aa&#10;jWZnw+6mif/eFYTe5vE+Z72dbS9O5EPnWMHdIgNB3Djdcaug/ni+fQARIrLG3jEp+KEA283lxRoL&#10;7SZ+p1MVW5FCOBSowMQ4FFKGxpDFsHADceKOzluMCfpWao9TCre9XGZZLi12nBoMDrQ31HxXo1VQ&#10;rj5LczMeD2+71b1/rcd9/tVWSl1fzbsnEJHmeBb/u190mv+Yw98z6QK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ZgR7EAAAA3AAAAA8AAAAAAAAAAAAAAAAAmAIAAGRycy9k&#10;b3ducmV2LnhtbFBLBQYAAAAABAAEAPUAAACJAwAAAAA=&#10;" stroked="f">
                  <v:textbox style="mso-fit-shape-to-text:t" inset="0,0,0,0">
                    <w:txbxContent>
                      <w:p w:rsidR="00E8774A" w:rsidRPr="00942CDC" w:rsidRDefault="00E8774A" w:rsidP="00AE1A2E">
                        <w:pPr>
                          <w:snapToGrid w:val="0"/>
                          <w:spacing w:before="0"/>
                          <w:jc w:val="center"/>
                          <w:rPr>
                            <w:rFonts w:ascii="Arial Narrow" w:hAnsi="Arial Narrow"/>
                            <w:sz w:val="20"/>
                          </w:rPr>
                        </w:pPr>
                        <w:r>
                          <w:rPr>
                            <w:rFonts w:ascii="Arial Narrow" w:hAnsi="Arial Narrow"/>
                            <w:sz w:val="20"/>
                          </w:rPr>
                          <w:t>Desired signal (</w:t>
                        </w:r>
                        <w:r w:rsidRPr="00942CDC">
                          <w:rPr>
                            <w:rFonts w:ascii="Symbol" w:hAnsi="Symbol"/>
                            <w:sz w:val="20"/>
                          </w:rPr>
                          <w:t></w:t>
                        </w:r>
                        <w:r>
                          <w:rPr>
                            <w:rFonts w:ascii="Arial Narrow" w:hAnsi="Arial Narrow"/>
                            <w:sz w:val="20"/>
                          </w:rPr>
                          <w:t xml:space="preserve"> Ak)</w:t>
                        </w:r>
                      </w:p>
                    </w:txbxContent>
                  </v:textbox>
                </v:shape>
                <v:group id="Group 171" o:spid="_x0000_s1147" style="position:absolute;left:3950;top:3289;width:501;height:323" coordorigin="2856,4104" coordsize="398,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rect id="Rectangle 172" o:spid="_x0000_s1148" style="position:absolute;left:2856;top:4104;width:398;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5qEcQA&#10;AADcAAAADwAAAGRycy9kb3ducmV2LnhtbESPQWvCQBCF70L/wzKF3nRTsaKpG2kFoZcq2uJ5mp0m&#10;IdnZkF1j/PfOQfA2w3vz3jer9eAa1VMXKs8GXicJKOLc24oLA78/2/ECVIjIFhvPZOBKAdbZ02iF&#10;qfUXPlB/jIWSEA4pGihjbFOtQ16SwzDxLbFo/75zGGXtCm07vEi4a/Q0SebaYcXSUGJLm5Ly+nh2&#10;Bhb7aTFrvPs87d7q+P137ZkP2piX5+HjHVSkIT7M9+svK/hLoZVnZAKd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uahHEAAAA3AAAAA8AAAAAAAAAAAAAAAAAmAIAAGRycy9k&#10;b3ducmV2LnhtbFBLBQYAAAAABAAEAPUAAACJAwAAAAA=&#10;">
                    <v:textbox inset="5.85pt,.7pt,5.85pt,.7pt"/>
                  </v:rect>
                  <v:shape id="Text Box 173" o:spid="_x0000_s1149" type="#_x0000_t202" style="position:absolute;left:2962;top:4124;width:185;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KEcEA&#10;AADcAAAADwAAAGRycy9kb3ducmV2LnhtbERPS4vCMBC+L/gfwgheFk31IFqN4hP2oAcfeB6a2bZs&#10;MylJtPXfbwTB23x8z5kvW1OJBzlfWlYwHCQgiDOrS84VXC/7/gSED8gaK8uk4EkelovO1xxTbRs+&#10;0eMcchFD2KeooAihTqX0WUEG/cDWxJH7tc5giNDlUjtsYrip5ChJxtJgybGhwJo2BWV/57tRMN66&#10;e3Pizff2ujvgsc5Ht/XzplSv265mIAK14SN+u390nD+dwuuZe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XihHBAAAA3AAAAA8AAAAAAAAAAAAAAAAAmAIAAGRycy9kb3du&#10;cmV2LnhtbFBLBQYAAAAABAAEAPUAAACGAwAAAAA=&#10;" stroked="f">
                    <v:textbox inset="0,0,0,0">
                      <w:txbxContent>
                        <w:p w:rsidR="00E8774A" w:rsidRPr="00942CDC" w:rsidRDefault="00E8774A" w:rsidP="00AE1A2E">
                          <w:pPr>
                            <w:snapToGrid w:val="0"/>
                            <w:spacing w:before="0"/>
                            <w:jc w:val="center"/>
                            <w:rPr>
                              <w:rFonts w:ascii="Arial Narrow" w:hAnsi="Arial Narrow"/>
                              <w:sz w:val="20"/>
                            </w:rPr>
                          </w:pPr>
                          <w:r>
                            <w:rPr>
                              <w:rFonts w:ascii="Arial Narrow" w:hAnsi="Arial Narrow"/>
                              <w:sz w:val="20"/>
                            </w:rPr>
                            <w:t>GI</w:t>
                          </w:r>
                        </w:p>
                      </w:txbxContent>
                    </v:textbox>
                  </v:shape>
                </v:group>
                <v:rect id="Rectangle 174" o:spid="_x0000_s1150" style="position:absolute;left:4451;top:3289;width:1814;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S7MEA&#10;AADcAAAADwAAAGRycy9kb3ducmV2LnhtbESPQYvCMBSE7wv+h/CEva2poiLVWFQQvOyK3cXzs3m2&#10;pc1LaWKt/34jCB6HmfmGWSW9qUVHrSstKxiPIhDEmdUl5wr+fvdfCxDOI2usLZOCBzlI1oOPFcba&#10;3vlEXepzESDsYlRQeN/EUrqsIINuZBvi4F1ta9AH2eZSt3gPcFPLSRTNpcGSw0KBDe0Kyqr0ZhQs&#10;jpN8WluzPf/MKv99eXTMJ6nU57DfLEF46v07/GoftIJAhOeZc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3kuzBAAAA3AAAAA8AAAAAAAAAAAAAAAAAmAIAAGRycy9kb3du&#10;cmV2LnhtbFBLBQYAAAAABAAEAPUAAACGAwAAAAA=&#10;">
                  <v:textbox inset="5.85pt,.7pt,5.85pt,.7pt"/>
                </v:rect>
                <v:shape id="Text Box 175" o:spid="_x0000_s1151" type="#_x0000_t202" style="position:absolute;left:4856;top:3331;width:1040;height: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AqS8IA&#10;AADcAAAADwAAAGRycy9kb3ducmV2LnhtbESP3YrCMBSE7xd8h3AE79ZUwR+6RhHBH/ZOtw9waI5t&#10;sTmpSWzr25sFwcthZr5hVpve1KIl5yvLCibjBARxbnXFhYLsb/+9BOEDssbaMil4kofNevC1wlTb&#10;js/UXkIhIoR9igrKEJpUSp+XZNCPbUMcvat1BkOUrpDaYRfhppbTJJlLgxXHhRIb2pWU3y4Po+Dh&#10;r119Xra/lJ12s+xwX8yOd6fUaNhvf0AE6sMn/G6ftIJpMoH/M/E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CpLwgAAANwAAAAPAAAAAAAAAAAAAAAAAJgCAABkcnMvZG93&#10;bnJldi54bWxQSwUGAAAAAAQABAD1AAAAhwMAAAAA&#10;" stroked="f">
                  <v:textbox inset="0,0,0,0">
                    <w:txbxContent>
                      <w:p w:rsidR="00E8774A" w:rsidRPr="00942CDC" w:rsidRDefault="00E8774A" w:rsidP="00AE1A2E">
                        <w:pPr>
                          <w:snapToGrid w:val="0"/>
                          <w:spacing w:before="0"/>
                          <w:rPr>
                            <w:rFonts w:ascii="Arial Narrow" w:hAnsi="Arial Narrow"/>
                            <w:sz w:val="20"/>
                          </w:rPr>
                        </w:pPr>
                        <w:r>
                          <w:rPr>
                            <w:rFonts w:ascii="Arial Narrow" w:hAnsi="Arial Narrow"/>
                            <w:sz w:val="20"/>
                          </w:rPr>
                          <w:t>Desired signal</w:t>
                        </w:r>
                      </w:p>
                    </w:txbxContent>
                  </v:textbox>
                </v:shape>
              </v:group>
              <v:line id="Line 176" o:spid="_x0000_s1152" style="position:absolute;visibility:visible;mso-wrap-style:square" from="2746,4088" to="2747,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oNOsQAAADcAAAADwAAAGRycy9kb3ducmV2LnhtbESPQYvCMBSE78L+h/CEvWnairJUo4gg&#10;eFlWq7DXR/Nsi81Lt4m16683guBxmJlvmMWqN7XoqHWVZQXxOAJBnFtdcaHgdNyOvkA4j6yxtkwK&#10;/snBavkxWGCq7Y0P1GW+EAHCLkUFpfdNKqXLSzLoxrYhDt7ZtgZ9kG0hdYu3ADe1TKJoJg1WHBZK&#10;bGhTUn7JrkbBz9ROJn8X/qVudt9cs0N833/HSn0O+/UchKfev8Ov9k4rSKIEnmfC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Gg06xAAAANwAAAAPAAAAAAAAAAAA&#10;AAAAAKECAABkcnMvZG93bnJldi54bWxQSwUGAAAAAAQABAD5AAAAkgMAAAAA&#10;" strokeweight=".5pt">
                <v:stroke dashstyle="longDash"/>
              </v:line>
              <v:line id="Line 177" o:spid="_x0000_s1153" style="position:absolute;visibility:visible;mso-wrap-style:square" from="4550,4088" to="4551,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aoocQAAADcAAAADwAAAGRycy9kb3ducmV2LnhtbESPQYvCMBSE78L+h/CEvWlai7JUo4gg&#10;eFlWq7DXR/Nsi81Lt4m16683guBxmJlvmMWqN7XoqHWVZQXxOAJBnFtdcaHgdNyOvkA4j6yxtkwK&#10;/snBavkxWGCq7Y0P1GW+EAHCLkUFpfdNKqXLSzLoxrYhDt7ZtgZ9kG0hdYu3ADe1nETRTBqsOCyU&#10;2NCmpPySXY2Cn6lNkr8L/1I3u2+u2SG+779jpT6H/XoOwlPv3+FXe6cVTKIEnmfC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VqihxAAAANwAAAAPAAAAAAAAAAAA&#10;AAAAAKECAABkcnMvZG93bnJldi54bWxQSwUGAAAAAAQABAD5AAAAkgMAAAAA&#10;" strokeweight=".5pt">
                <v:stroke dashstyle="longDash"/>
              </v:line>
              <v:line id="Line 178" o:spid="_x0000_s1154" style="position:absolute;visibility:visible;mso-wrap-style:square" from="2165,4835" to="2734,4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knRMUAAADcAAAADwAAAGRycy9kb3ducmV2LnhtbESPT4vCMBTE7wt+h/AEb2vqH0S6RlkV&#10;YQ8LYhXx+GjetmWbl9qkWv30RhA8DjPzG2a2aE0pLlS7wrKCQT8CQZxaXXCm4LDffE5BOI+ssbRM&#10;Cm7kYDHvfMww1vbKO7okPhMBwi5GBbn3VSylS3My6Pq2Ig7en60N+iDrTOoarwFuSjmMook0WHBY&#10;yLGiVU7pf9IYBb+n+7ayy3Ltx6Pd+XBLmuM+bZTqddvvLxCeWv8Ov9o/WsEwGsPzTDg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knRMUAAADcAAAADwAAAAAAAAAA&#10;AAAAAAChAgAAZHJzL2Rvd25yZXYueG1sUEsFBgAAAAAEAAQA+QAAAJMDAAAAAA==&#10;" strokeweight=".5pt">
                <v:stroke startarrow="block" endarrow="block"/>
              </v:line>
              <v:line id="Line 179" o:spid="_x0000_s1155" style="position:absolute;visibility:visible;mso-wrap-style:square" from="3968,4835" to="4538,4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WC38YAAADcAAAADwAAAGRycy9kb3ducmV2LnhtbESPQWvCQBSE7wX/w/IEb3VTq6Wk2Yi2&#10;CB4KYiKlx0f2NQnNvk2zG4399a4geBxm5hsmWQ6mEUfqXG1ZwdM0AkFcWF1zqeCQbx5fQTiPrLGx&#10;TArO5GCZjh4SjLU98Z6OmS9FgLCLUUHlfRtL6YqKDLqpbYmD92M7gz7IrpS6w1OAm0bOouhFGqw5&#10;LFTY0ntFxW/WGwWf3/+71q6bDz9/3v8dzln/lRe9UpPxsHoD4Wnw9/CtvdUKZtECrmfCEZDp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lgt/GAAAA3AAAAA8AAAAAAAAA&#10;AAAAAAAAoQIAAGRycy9kb3ducmV2LnhtbFBLBQYAAAAABAAEAPkAAACUAwAAAAA=&#10;" strokeweight=".5pt">
                <v:stroke startarrow="block" endarrow="block"/>
              </v:line>
              <v:line id="Line 180" o:spid="_x0000_s1156" style="position:absolute;visibility:visible;mso-wrap-style:square" from="2157,3092" to="3929,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u5M8YAAADcAAAADwAAAGRycy9kb3ducmV2LnhtbESPQWvCQBSE7wX/w/IEb3VTK7ak2Yi2&#10;CB4KYiKlx0f2NQnNvk2zG4399a4geBxm5hsmWQ6mEUfqXG1ZwdM0AkFcWF1zqeCQbx5fQTiPrLGx&#10;TArO5GCZjh4SjLU98Z6OmS9FgLCLUUHlfRtL6YqKDLqpbYmD92M7gz7IrpS6w1OAm0bOomghDdYc&#10;Fips6b2i4jfrjYLP7/9da9fNh58/7/8O56z/yoteqcl4WL2B8DT4e/jW3moFs+gFrmfCEZDp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7uTPGAAAA3AAAAA8AAAAAAAAA&#10;AAAAAAAAoQIAAGRycy9kb3ducmV2LnhtbFBLBQYAAAAABAAEAPkAAACUAwAAAAA=&#10;" strokeweight=".5pt">
                <v:stroke startarrow="block" endarrow="block"/>
              </v:line>
              <v:shape id="Text Box 181" o:spid="_x0000_s1157" type="#_x0000_t202" style="position:absolute;left:4183;top:4814;width:132;height:2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CNb78A&#10;AADcAAAADwAAAGRycy9kb3ducmV2LnhtbERPy4rCMBTdD/gP4Qrupum4UOmYlkEQxJ0PBtxdmmtT&#10;prkpSazt35uFMMvDeW+r0XZiIB9axwq+shwEce10y42C62X/uQERIrLGzjEpmChAVc4+tlho9+QT&#10;DefYiBTCoUAFJsa+kDLUhiyGzPXEibs7bzEm6BupPT5TuO3kMs9X0mLLqcFgTztD9d/5YRWsx19H&#10;faAd3e5D7U07bbrjpNRiPv58g4g0xn/x233QCpZ5WpvOpCMgy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0I1vvwAAANwAAAAPAAAAAAAAAAAAAAAAAJgCAABkcnMvZG93bnJl&#10;di54bWxQSwUGAAAAAAQABAD1AAAAhAMAAAAA&#10;" filled="f" stroked="f">
                <v:textbox style="mso-fit-shape-to-text:t" inset="0,0,0,0">
                  <w:txbxContent>
                    <w:p w:rsidR="00E8774A" w:rsidRPr="00942CDC" w:rsidRDefault="00E8774A" w:rsidP="00AE1A2E">
                      <w:pPr>
                        <w:snapToGrid w:val="0"/>
                        <w:spacing w:before="0"/>
                        <w:rPr>
                          <w:rFonts w:ascii="Symbol" w:hAnsi="Symbol"/>
                          <w:i/>
                        </w:rPr>
                      </w:pPr>
                      <w:r w:rsidRPr="00942CDC">
                        <w:rPr>
                          <w:rFonts w:ascii="Symbol" w:hAnsi="Symbol"/>
                          <w:i/>
                        </w:rPr>
                        <w:t></w:t>
                      </w:r>
                    </w:p>
                  </w:txbxContent>
                </v:textbox>
              </v:shape>
              <v:shape id="Text Box 182" o:spid="_x0000_s1158" type="#_x0000_t202" style="position:absolute;left:2615;top:2974;width:1086;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KMQA&#10;AADcAAAADwAAAGRycy9kb3ducmV2LnhtbESPQWvCQBSE74L/YXlCb7rRg7Spq7RipaeCptDrI/ua&#10;jWbfpnlrkv77bqHQ4zAz3zCb3egb1VMndWADy0UGirgMtubKwHvxMr8HJRHZYhOYDHyTwG47nWww&#10;t2HgE/XnWKkEYcnRgIuxzbWW0pFHWYSWOHmfofMYk+wqbTscEtw3epVla+2x5rTgsKW9o/J6vnkD&#10;X9IXrqCTXI7thxyqt+NwePbG3M3Gp0dQkcb4H/5rv1oDq+wBfs+k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PkijEAAAA3AAAAA8AAAAAAAAAAAAAAAAAmAIAAGRycy9k&#10;b3ducmV2LnhtbFBLBQYAAAAABAAEAPUAAACJAwAAAAA=&#10;" stroked="f">
                <v:textbox style="mso-fit-shape-to-text:t" inset="1mm,0,1mm,0">
                  <w:txbxContent>
                    <w:p w:rsidR="00E8774A" w:rsidRPr="00942CDC" w:rsidRDefault="00E8774A" w:rsidP="00AE1A2E">
                      <w:pPr>
                        <w:snapToGrid w:val="0"/>
                        <w:spacing w:before="0"/>
                        <w:jc w:val="center"/>
                        <w:rPr>
                          <w:rFonts w:ascii="Arial Narrow" w:hAnsi="Arial Narrow"/>
                          <w:sz w:val="20"/>
                        </w:rPr>
                      </w:pPr>
                      <w:r>
                        <w:rPr>
                          <w:rFonts w:ascii="Arial Narrow" w:hAnsi="Arial Narrow"/>
                          <w:sz w:val="20"/>
                        </w:rPr>
                        <w:t>FFT Interval</w:t>
                      </w:r>
                    </w:p>
                  </w:txbxContent>
                </v:textbox>
              </v:shape>
              <v:line id="Line 183" o:spid="_x0000_s1159" style="position:absolute;visibility:visible;mso-wrap-style:square" from="2134,3014" to="2135,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FkMQAAADcAAAADwAAAGRycy9kb3ducmV2LnhtbESPQWvCQBSE7wX/w/IEb3WzSkWiq4hQ&#10;6EVao+D1kX0mwezbmF1j6q/vFgSPw8x8wyzXva1FR62vHGtQ4wQEce5MxYWG4+HzfQ7CB2SDtWPS&#10;8Ese1qvB2xJT4+68py4LhYgQ9ilqKENoUil9XpJFP3YNcfTOrrUYomwLaVq8R7it5SRJZtJixXGh&#10;xIa2JeWX7GY1fH+46fR64RN1s8f2lu3V42entB4N+80CRKA+vMLP9pfRMFEK/s/E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EQWQxAAAANwAAAAPAAAAAAAAAAAA&#10;AAAAAKECAABkcnMvZG93bnJldi54bWxQSwUGAAAAAAQABAD5AAAAkgMAAAAA&#10;" strokeweight=".5pt">
                <v:stroke dashstyle="longDash"/>
              </v:line>
              <v:line id="Line 184" o:spid="_x0000_s1160" style="position:absolute;flip:x;visibility:visible;mso-wrap-style:square" from="1633,3531" to="1634,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HVMMQAAADcAAAADwAAAGRycy9kb3ducmV2LnhtbESPUWvCQBCE3wv+h2MF3+olEYpETxHR&#10;UigItRZ8XHJrLpjbC7mLJv31XqHg4zA73+ws172txY1aXzlWkE4TEMSF0xWXCk7f+9c5CB+QNdaO&#10;ScFAHtar0csSc+3u/EW3YyhFhLDPUYEJocml9IUhi37qGuLoXVxrMUTZllK3eI9wW8ssSd6kxYpj&#10;g8GGtoaK67Gz8Y3Pw2xICvzZnc1p6NJfeje6U2oy7jcLEIH68Dz+T39oBVmawd+YSAC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AdUwxAAAANwAAAAPAAAAAAAAAAAA&#10;AAAAAKECAABkcnMvZG93bnJldi54bWxQSwUGAAAAAAQABAD5AAAAkgMAAAAA&#10;" strokeweight=".5pt">
                <v:stroke dashstyle="longDash"/>
              </v:line>
              <v:line id="Line 185" o:spid="_x0000_s1161" style="position:absolute;visibility:visible;mso-wrap-style:square" from="3950,3014" to="3951,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8+fMUAAADcAAAADwAAAGRycy9kb3ducmV2LnhtbESPQWuDQBSE74H+h+UVektWI5Viswkl&#10;EMilNJpArw/3VSXuW+tu1Prrs4VCj8PMfMNsdpNpxUC9aywriFcRCOLS6oYrBZfzYfkCwnlkja1l&#10;UvBDDnbbh8UGM21HzmkofCUChF2GCmrvu0xKV9Zk0K1sRxy8L9sb9EH2ldQ9jgFuWrmOolQabDgs&#10;1NjRvqbyWtyMgo9nmyTfV/6kIZ33tyKP59N7rNTT4/T2CsLT5P/Df+2jVrCOE/g9E46A3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8+fMUAAADcAAAADwAAAAAAAAAA&#10;AAAAAAChAgAAZHJzL2Rvd25yZXYueG1sUEsFBgAAAAAEAAQA+QAAAJMDAAAAAA==&#10;" strokeweight=".5pt">
                <v:stroke dashstyle="longDash"/>
              </v:line>
              <v:line id="Line 186" o:spid="_x0000_s1162" style="position:absolute;visibility:visible;mso-wrap-style:square" from="1670,4088" to="2705,4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CxmcYAAADcAAAADwAAAGRycy9kb3ducmV2LnhtbESPQWvCQBSE74X+h+UVeqsb0yAldZW2&#10;IngQilFKj4/sMwlm36bZjUn89W5B8DjMzDfMfDmYWpypdZVlBdNJBII4t7riQsFhv355A+E8ssba&#10;MikYycFy8fgwx1Tbnnd0znwhAoRdigpK75tUSpeXZNBNbEMcvKNtDfog20LqFvsAN7WMo2gmDVYc&#10;Fkps6Kuk/JR1RsH29/Ld2M965ZPX3d9hzLqffd4p9fw0fLyD8DT4e/jW3mgF8TSB/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sZnGAAAA3AAAAA8AAAAAAAAA&#10;AAAAAAAAoQIAAGRycy9kb3ducmV2LnhtbFBLBQYAAAAABAAEAPkAAACUAwAAAAA=&#10;" strokeweight=".5pt">
                <v:stroke startarrow="block" endarrow="block"/>
              </v:line>
              <v:shape id="Text Box 187" o:spid="_x0000_s1163" type="#_x0000_t202" style="position:absolute;left:2199;top:3976;width:29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MsQA&#10;AADcAAAADwAAAGRycy9kb3ducmV2LnhtbESPzYvCMBTE7wv+D+EJe1k0tbAi1Sh+LXhwD37g+dE8&#10;22LzUpJo639vFoQ9DjPzG2a26EwtHuR8ZVnBaJiAIM6trrhQcD79DCYgfEDWWFsmBU/ysJj3PmaY&#10;advygR7HUIgIYZ+hgjKEJpPS5yUZ9EPbEEfvap3BEKUrpHbYRripZZokY2mw4rhQYkPrkvLb8W4U&#10;jDfu3h54/bU5b/f42xTpZfW8KPXZ75ZTEIG68B9+t3daQTr6h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4jLEAAAA3AAAAA8AAAAAAAAAAAAAAAAAmAIAAGRycy9k&#10;b3ducmV2LnhtbFBLBQYAAAAABAAEAPUAAACJAwAAAAA=&#10;" stroked="f">
                <v:textbox inset="0,0,0,0">
                  <w:txbxContent>
                    <w:p w:rsidR="00E8774A" w:rsidRPr="00942CDC" w:rsidRDefault="00E8774A" w:rsidP="00AE1A2E">
                      <w:pPr>
                        <w:snapToGrid w:val="0"/>
                        <w:spacing w:before="0"/>
                        <w:jc w:val="center"/>
                        <w:rPr>
                          <w:rFonts w:ascii="Arial Narrow" w:hAnsi="Arial Narrow"/>
                          <w:sz w:val="20"/>
                        </w:rPr>
                      </w:pPr>
                      <w:r>
                        <w:rPr>
                          <w:rFonts w:ascii="Arial Narrow" w:hAnsi="Arial Narrow"/>
                          <w:sz w:val="20"/>
                        </w:rPr>
                        <w:t>DL</w:t>
                      </w:r>
                    </w:p>
                  </w:txbxContent>
                </v:textbox>
              </v:shape>
              <v:line id="Line 188" o:spid="_x0000_s1164" style="position:absolute;visibility:visible;mso-wrap-style:square" from="2779,4087" to="4551,4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xgZMIAAADcAAAADwAAAGRycy9kb3ducmV2LnhtbESPT4vCMBTE74LfITxhb5oqWpauaakL&#10;FY/+O+zx0bxti81LabK2++2NIHgcZuY3zDYbTSvu1LvGsoLlIgJBXFrdcKXgeinmnyCcR9bYWiYF&#10;/+QgS6eTLSbaDnyi+9lXIkDYJaig9r5LpHRlTQbdwnbEwfu1vUEfZF9J3eMQ4KaVqyiKpcGGw0KN&#10;HX3XVN7Of0bBfv1zHGhz25k854HjXTEW10Kpj9mYf4HwNPp3+NU+aAWrZQzPM+EIyP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xgZMIAAADcAAAADwAAAAAAAAAAAAAA&#10;AAChAgAAZHJzL2Rvd25yZXYueG1sUEsFBgAAAAAEAAQA+QAAAJADAAAAAA==&#10;" strokeweight=".5pt">
                <v:stroke dashstyle="dash" startarrow="block" endarrow="block"/>
              </v:line>
              <v:shape id="Text Box 189" o:spid="_x0000_s1165" type="#_x0000_t202" style="position:absolute;left:3087;top:3976;width:1091;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Go8YA&#10;AADcAAAADwAAAGRycy9kb3ducmV2LnhtbESPQWsCMRSE74X+h/AKXopmtaKyNYpIhdaLdOvF22Pz&#10;3Gy7eVmSrG7/fVMQPA4z8w2zXPe2ERfyoXasYDzKQBCXTtdcKTh+7YYLECEia2wck4JfCrBePT4s&#10;Mdfuyp90KWIlEoRDjgpMjG0uZSgNWQwj1xIn7+y8xZikr6T2eE1w28hJls2kxZrTgsGWtobKn6Kz&#10;Cg7T08E8d+e3/Wb64j+O3Xb2XRVKDZ76zSuISH28h2/td61gMp7D/5l0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NGo8YAAADcAAAADwAAAAAAAAAAAAAAAACYAgAAZHJz&#10;L2Rvd25yZXYueG1sUEsFBgAAAAAEAAQA9QAAAIsDAAAAAA==&#10;" stroked="f">
                <v:textbox style="mso-fit-shape-to-text:t" inset="0,0,0,0">
                  <w:txbxContent>
                    <w:p w:rsidR="00E8774A" w:rsidRPr="00942CDC" w:rsidRDefault="00E8774A" w:rsidP="00AE1A2E">
                      <w:pPr>
                        <w:snapToGrid w:val="0"/>
                        <w:spacing w:before="0"/>
                        <w:rPr>
                          <w:rFonts w:ascii="Arial Narrow" w:hAnsi="Arial Narrow"/>
                          <w:sz w:val="20"/>
                        </w:rPr>
                      </w:pPr>
                      <w:r>
                        <w:rPr>
                          <w:rFonts w:ascii="Arial Narrow" w:hAnsi="Arial Narrow"/>
                          <w:sz w:val="20"/>
                        </w:rPr>
                        <w:t>Virtual Interval</w:t>
                      </w:r>
                    </w:p>
                  </w:txbxContent>
                </v:textbox>
              </v:shape>
              <v:shape id="Text Box 190" o:spid="_x0000_s1166" type="#_x0000_t202" style="position:absolute;left:2547;top:3766;width:537;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1NrMIA&#10;AADcAAAADwAAAGRycy9kb3ducmV2LnhtbERPy4rCMBTdC/5DuMJsZJrahUjHVGZ8wCx04QPXl+ba&#10;FpubkkRb/94sBmZ5OO/lajCteJLzjWUFsyQFQVxa3XCl4HLefS5A+ICssbVMCl7kYVWMR0vMte35&#10;SM9TqEQMYZ+jgjqELpfSlzUZ9IntiCN3s85giNBVUjvsY7hpZZamc2mw4dhQY0frmsr76WEUzDfu&#10;0R95Pd1ctns8dFV2/XldlfqYDN9fIAIN4V/85/7VCrJZXBvPxCMg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7U2swgAAANwAAAAPAAAAAAAAAAAAAAAAAJgCAABkcnMvZG93&#10;bnJldi54bWxQSwUGAAAAAAQABAD1AAAAhwMAAAAA&#10;" stroked="f">
                <v:textbox inset="0,0,0,0">
                  <w:txbxContent>
                    <w:p w:rsidR="00E8774A" w:rsidRPr="00942CDC" w:rsidRDefault="00E8774A" w:rsidP="00AE1A2E">
                      <w:pPr>
                        <w:snapToGrid w:val="0"/>
                        <w:spacing w:before="0"/>
                        <w:jc w:val="center"/>
                        <w:rPr>
                          <w:rFonts w:ascii="Arial Narrow" w:hAnsi="Arial Narrow"/>
                          <w:sz w:val="20"/>
                        </w:rPr>
                      </w:pPr>
                      <w:r>
                        <w:rPr>
                          <w:rFonts w:ascii="Arial Narrow" w:hAnsi="Arial Narrow"/>
                          <w:sz w:val="20"/>
                        </w:rPr>
                        <w:t>( t = 0 )</w:t>
                      </w:r>
                    </w:p>
                  </w:txbxContent>
                </v:textbox>
              </v:shape>
              <v:shape id="Text Box 191" o:spid="_x0000_s1167" type="#_x0000_t202" style="position:absolute;left:4351;top:3766;width:57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oN8UA&#10;AADcAAAADwAAAGRycy9kb3ducmV2LnhtbESPzYvCMBTE7wv+D+EJe1k0tQdZq1H8WvDgHvzA86N5&#10;tsXmpSTR1v/eCAt7HGbmN8xs0ZlaPMj5yrKC0TABQZxbXXGh4Hz6GXyD8AFZY22ZFDzJw2Le+5hh&#10;pm3LB3ocQyEihH2GCsoQmkxKn5dk0A9tQxy9q3UGQ5SukNphG+GmlmmSjKXBiuNCiQ2tS8pvx7tR&#10;MN64e3vg9dfmvN3jb1Okl9XzotRnv1tOQQTqwn/4r73TCtLRBN5n4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g3xQAAANwAAAAPAAAAAAAAAAAAAAAAAJgCAABkcnMv&#10;ZG93bnJldi54bWxQSwUGAAAAAAQABAD1AAAAigMAAAAA&#10;" stroked="f">
                <v:textbox inset="0,0,0,0">
                  <w:txbxContent>
                    <w:p w:rsidR="00E8774A" w:rsidRPr="00942CDC" w:rsidRDefault="00E8774A" w:rsidP="00AE1A2E">
                      <w:pPr>
                        <w:snapToGrid w:val="0"/>
                        <w:spacing w:before="0"/>
                        <w:jc w:val="center"/>
                        <w:rPr>
                          <w:rFonts w:ascii="Arial Narrow" w:hAnsi="Arial Narrow"/>
                          <w:sz w:val="20"/>
                        </w:rPr>
                      </w:pPr>
                      <w:r>
                        <w:rPr>
                          <w:rFonts w:ascii="Arial Narrow" w:hAnsi="Arial Narrow"/>
                          <w:sz w:val="20"/>
                        </w:rPr>
                        <w:t>( t = 1)</w:t>
                      </w:r>
                    </w:p>
                  </w:txbxContent>
                </v:textbox>
              </v:shape>
              <v:shape id="Text Box 192" o:spid="_x0000_s1168" type="#_x0000_t202" style="position:absolute;left:1957;top:2764;width:349;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eLF8AA&#10;AADcAAAADwAAAGRycy9kb3ducmV2LnhtbERPy4rCMBTdD/gP4QpuBk3tQoZqFJ/gwln4wPWlubbF&#10;5qYk0da/NwvB5eG8Z4vO1OJJzleWFYxHCQji3OqKCwWX8274B8IHZI21ZVLwIg+Lee9nhpm2LR/p&#10;eQqFiCHsM1RQhtBkUvq8JIN+ZBviyN2sMxgidIXUDtsYbmqZJslEGqw4NpTY0Lqk/H56GAWTjXu0&#10;R17/bi7bA/43RXpdva5KDfrdcgoiUBe+4o97rxWkaZwfz8Qj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feLF8AAAADcAAAADwAAAAAAAAAAAAAAAACYAgAAZHJzL2Rvd25y&#10;ZXYueG1sUEsFBgAAAAAEAAQA9QAAAIUDAAAAAA==&#10;" stroked="f">
                <v:textbox inset="0,0,0,0">
                  <w:txbxContent>
                    <w:p w:rsidR="00E8774A" w:rsidRPr="00942CDC" w:rsidRDefault="00E8774A" w:rsidP="00AE1A2E">
                      <w:pPr>
                        <w:snapToGrid w:val="0"/>
                        <w:spacing w:before="0"/>
                        <w:jc w:val="center"/>
                        <w:rPr>
                          <w:rFonts w:ascii="Arial Narrow" w:hAnsi="Arial Narrow"/>
                          <w:sz w:val="20"/>
                        </w:rPr>
                      </w:pPr>
                      <w:r>
                        <w:rPr>
                          <w:rFonts w:ascii="Arial Narrow" w:hAnsi="Arial Narrow"/>
                          <w:sz w:val="20"/>
                        </w:rPr>
                        <w:t>t = 0</w:t>
                      </w:r>
                    </w:p>
                  </w:txbxContent>
                </v:textbox>
              </v:shape>
              <v:shape id="Text Box 193" o:spid="_x0000_s1169" type="#_x0000_t202" style="position:absolute;left:3776;top:2764;width:349;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ujMQA&#10;AADcAAAADwAAAGRycy9kb3ducmV2LnhtbESPT4vCMBTE7wt+h/AEL8ua2oMs1SjrP/CgB6t4fjRv&#10;27LNS0mird/eCMIeh5n5DTNf9qYRd3K+tqxgMk5AEBdW11wquJx3X98gfEDW2FgmBQ/ysFwMPuaY&#10;advxie55KEWEsM9QQRVCm0npi4oM+rFtiaP3a53BEKUrpXbYRbhpZJokU2mw5rhQYUvrioq//GYU&#10;TDfu1p14/bm5bA94bMv0unpclRoN+58ZiEB9+A+/23utIE0n8Do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7LozEAAAA3AAAAA8AAAAAAAAAAAAAAAAAmAIAAGRycy9k&#10;b3ducmV2LnhtbFBLBQYAAAAABAAEAPUAAACJAwAAAAA=&#10;" stroked="f">
                <v:textbox inset="0,0,0,0">
                  <w:txbxContent>
                    <w:p w:rsidR="00E8774A" w:rsidRPr="00942CDC" w:rsidRDefault="00E8774A" w:rsidP="00AE1A2E">
                      <w:pPr>
                        <w:snapToGrid w:val="0"/>
                        <w:jc w:val="center"/>
                        <w:rPr>
                          <w:rFonts w:ascii="Arial Narrow" w:hAnsi="Arial Narrow"/>
                          <w:sz w:val="20"/>
                        </w:rPr>
                      </w:pPr>
                      <w:r>
                        <w:rPr>
                          <w:rFonts w:ascii="Arial Narrow" w:hAnsi="Arial Narrow"/>
                          <w:sz w:val="20"/>
                        </w:rPr>
                        <w:t>t = 1</w:t>
                      </w:r>
                    </w:p>
                  </w:txbxContent>
                </v:textbox>
              </v:shape>
              <v:shape id="Text Box 194" o:spid="_x0000_s1170" type="#_x0000_t202" style="position:absolute;left:2383;top:4814;width:132;height:2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3m5cEA&#10;AADcAAAADwAAAGRycy9kb3ducmV2LnhtbESPQYvCMBSE78L+h/AWvNl0e1ilGkWEBdnbqgjeHs2z&#10;KTYvJYm1/fcbQfA4zMw3zGoz2Fb05EPjWMFXloMgrpxuuFZwOv7MFiBCRNbYOiYFIwXYrD8mKyy1&#10;e/Af9YdYiwThUKICE2NXShkqQxZD5jri5F2dtxiT9LXUHh8JbltZ5Pm3tNhwWjDY0c5QdTvcrYL5&#10;cHbUBdrR5dpX3jTjov0dlZp+DtsliEhDfIdf7b1WUBQFPM+k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N5uXBAAAA3AAAAA8AAAAAAAAAAAAAAAAAmAIAAGRycy9kb3du&#10;cmV2LnhtbFBLBQYAAAAABAAEAPUAAACGAwAAAAA=&#10;" filled="f" stroked="f">
                <v:textbox style="mso-fit-shape-to-text:t" inset="0,0,0,0">
                  <w:txbxContent>
                    <w:p w:rsidR="00E8774A" w:rsidRPr="00942CDC" w:rsidRDefault="00E8774A" w:rsidP="00AE1A2E">
                      <w:pPr>
                        <w:snapToGrid w:val="0"/>
                        <w:spacing w:before="0"/>
                        <w:rPr>
                          <w:rFonts w:ascii="Symbol" w:hAnsi="Symbol"/>
                          <w:i/>
                        </w:rPr>
                      </w:pPr>
                      <w:r w:rsidRPr="00942CDC">
                        <w:rPr>
                          <w:rFonts w:ascii="Symbol" w:hAnsi="Symbol"/>
                          <w:i/>
                        </w:rPr>
                        <w:t></w:t>
                      </w:r>
                    </w:p>
                  </w:txbxContent>
                </v:textbox>
              </v:shape>
              <v:group id="Group 195" o:spid="_x0000_s1171" style="position:absolute;left:1597;top:4304;width:4773;height:325" coordorigin="1597,4304" coordsize="477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rect id="Rectangle 196" o:spid="_x0000_s1172" style="position:absolute;left:2744;top:4307;width:501;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gSsMA&#10;AADcAAAADwAAAGRycy9kb3ducmV2LnhtbESPT4vCMBTE74LfITxhb5quVJFqKquwsBcV/7Dnt82z&#10;LW1eSpOt9dsbQfA4zMxvmNW6N7XoqHWlZQWfkwgEcWZ1ybmCy/l7vADhPLLG2jIpuJODdTocrDDR&#10;9sZH6k4+FwHCLkEFhfdNIqXLCjLoJrYhDt7VtgZ9kG0udYu3ADe1nEbRXBosOSwU2NC2oKw6/RsF&#10;i8M0j2trNr/7WeV3f/eO+SiV+hj1X0sQnnr/Dr/aP1rBLI7heSYcAZ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zgSsMAAADcAAAADwAAAAAAAAAAAAAAAACYAgAAZHJzL2Rv&#10;d25yZXYueG1sUEsFBgAAAAAEAAQA9QAAAIgDAAAAAA==&#10;">
                  <v:textbox inset="5.85pt,.7pt,5.85pt,.7pt"/>
                </v:rect>
                <v:shape id="Text Box 197" o:spid="_x0000_s1173" type="#_x0000_t202" style="position:absolute;left:2878;top:4331;width:233;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UASsQA&#10;AADcAAAADwAAAGRycy9kb3ducmV2LnhtbESPzYvCMBTE7wv+D+EJe1nWdEVFukbxEzy4Bz/w/Gie&#10;bbF5KUm09b83grDHYWZ+w0xmranEnZwvLSv46SUgiDOrS84VnI6b7zEIH5A1VpZJwYM8zKadjwmm&#10;2ja8p/sh5CJC2KeooAihTqX0WUEGfc/WxNG7WGcwROlyqR02EW4q2U+SkTRYclwosKZlQdn1cDMK&#10;Rit3a/a8/Fqd1jv8q/P+efE4K/XZbee/IAK14T/8bm+1guFgC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1AErEAAAA3AAAAA8AAAAAAAAAAAAAAAAAmAIAAGRycy9k&#10;b3ducmV2LnhtbFBLBQYAAAAABAAEAPUAAACJAwAAAAA=&#10;" stroked="f">
                  <v:textbox inset="0,0,0,0">
                    <w:txbxContent>
                      <w:p w:rsidR="00E8774A" w:rsidRPr="00942CDC" w:rsidRDefault="00E8774A" w:rsidP="00AE1A2E">
                        <w:pPr>
                          <w:snapToGrid w:val="0"/>
                          <w:spacing w:before="0"/>
                          <w:jc w:val="center"/>
                          <w:rPr>
                            <w:rFonts w:ascii="Arial Narrow" w:hAnsi="Arial Narrow"/>
                            <w:sz w:val="20"/>
                          </w:rPr>
                        </w:pPr>
                        <w:r>
                          <w:rPr>
                            <w:rFonts w:ascii="Arial Narrow" w:hAnsi="Arial Narrow"/>
                            <w:sz w:val="20"/>
                          </w:rPr>
                          <w:t>GI</w:t>
                        </w:r>
                      </w:p>
                    </w:txbxContent>
                  </v:textbox>
                </v:shape>
                <v:rect id="Rectangle 198" o:spid="_x0000_s1174" style="position:absolute;left:3245;top:4307;width:1816;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LbpsMA&#10;AADcAAAADwAAAGRycy9kb3ducmV2LnhtbESPQYvCMBSE7wv+h/CEva2poiLVWFQQvOyKVTw/m2db&#10;2ryUJtb67zfCwh6HmfmGWSW9qUVHrSstKxiPIhDEmdUl5wou5/3XAoTzyBpry6TgRQ6S9eBjhbG2&#10;Tz5Rl/pcBAi7GBUU3jexlC4ryKAb2YY4eHfbGvRBtrnULT4D3NRyEkVzabDksFBgQ7uCsip9GAWL&#10;4ySf1tZsrz+zyn/fXh3zSSr1Oew3SxCeev8f/msftILZdA7v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LbpsMAAADcAAAADwAAAAAAAAAAAAAAAACYAgAAZHJzL2Rv&#10;d25yZXYueG1sUEsFBgAAAAAEAAQA9QAAAIgDAAAAAA==&#10;">
                  <v:textbox inset="5.85pt,.7pt,5.85pt,.7pt"/>
                </v:rect>
                <v:shape id="Text Box 199" o:spid="_x0000_s1175" type="#_x0000_t202" style="position:absolute;left:3500;top:4360;width:1284;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7psYA&#10;AADcAAAADwAAAGRycy9kb3ducmV2LnhtbESPT2vCQBTE70K/w/IEL1I3lZpKdJVWLXhoD/7B8yP7&#10;TILZt2F3NfHbdwuCx2FmfsPMl52pxY2crywreBslIIhzqysuFBwP369TED4ga6wtk4I7eVguXnpz&#10;zLRteUe3fShEhLDPUEEZQpNJ6fOSDPqRbYijd7bOYIjSFVI7bCPc1HKcJKk0WHFcKLGhVUn5ZX81&#10;CtK1u7Y7Xg3Xx80P/jbF+PR1Pyk16HefMxCBuvAMP9pbrWDy/gH/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s7psYAAADcAAAADwAAAAAAAAAAAAAAAACYAgAAZHJz&#10;L2Rvd25yZXYueG1sUEsFBgAAAAAEAAQA9QAAAIsDAAAAAA==&#10;" stroked="f">
                  <v:textbox inset="0,0,0,0">
                    <w:txbxContent>
                      <w:p w:rsidR="00E8774A" w:rsidRPr="00942CDC" w:rsidRDefault="00E8774A" w:rsidP="00AE1A2E">
                        <w:pPr>
                          <w:snapToGrid w:val="0"/>
                          <w:spacing w:before="0"/>
                          <w:jc w:val="center"/>
                          <w:rPr>
                            <w:rFonts w:ascii="Arial Narrow" w:hAnsi="Arial Narrow"/>
                            <w:sz w:val="20"/>
                          </w:rPr>
                        </w:pPr>
                        <w:r>
                          <w:rPr>
                            <w:rFonts w:ascii="Arial Narrow" w:hAnsi="Arial Narrow"/>
                            <w:sz w:val="20"/>
                          </w:rPr>
                          <w:t>DL signal (</w:t>
                        </w:r>
                        <w:r w:rsidRPr="00942CDC">
                          <w:rPr>
                            <w:rFonts w:ascii="Symbol" w:hAnsi="Symbol"/>
                            <w:sz w:val="20"/>
                          </w:rPr>
                          <w:t></w:t>
                        </w:r>
                        <w:r>
                          <w:rPr>
                            <w:rFonts w:ascii="Arial Narrow" w:hAnsi="Arial Narrow"/>
                            <w:sz w:val="20"/>
                          </w:rPr>
                          <w:t xml:space="preserve"> Ak)</w:t>
                        </w:r>
                      </w:p>
                    </w:txbxContent>
                  </v:textbox>
                </v:shape>
                <v:rect id="Rectangle 200" o:spid="_x0000_s1176" style="position:absolute;left:1597;top:4307;width:1150;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qT70A&#10;AADcAAAADwAAAGRycy9kb3ducmV2LnhtbERPSwrCMBDdC94hjOBOU0VFqlFUENyo+MH12IxtsZmU&#10;JtZ6e7MQXD7ef75sTCFqqlxuWcGgH4EgTqzOOVVwvWx7UxDOI2ssLJOCDzlYLtqtOcbavvlE9dmn&#10;IoSwi1FB5n0ZS+mSjAy6vi2JA/ewlUEfYJVKXeE7hJtCDqNoIg3mHBoyLGmTUfI8v4yC6XGYjgpr&#10;1rfD+On390/NfJJKdTvNagbCU+P/4p97pxWMR2FtOBOOgF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YHqT70AAADcAAAADwAAAAAAAAAAAAAAAACYAgAAZHJzL2Rvd25yZXYu&#10;eG1sUEsFBgAAAAAEAAQA9QAAAIIDAAAAAA==&#10;">
                  <v:textbox inset="5.85pt,.7pt,5.85pt,.7pt"/>
                </v:rect>
                <v:group id="Group 201" o:spid="_x0000_s1177" style="position:absolute;left:5046;top:4304;width:501;height:325" coordorigin="2856,4104" coordsize="398,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rect id="Rectangle 202" o:spid="_x0000_s1178" style="position:absolute;left:2856;top:4104;width:398;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wlL8A&#10;AADcAAAADwAAAGRycy9kb3ducmV2LnhtbERPTYvCMBC9C/6HMII3TVesSNcoqyB4UbGK57GZbYvN&#10;pDSx1n9vDoLHx/terDpTiZYaV1pW8DOOQBBnVpecK7ict6M5COeRNVaWScGLHKyW/d4CE22ffKI2&#10;9bkIIewSVFB4XydSuqwgg25sa+LA/dvGoA+wyaVu8BnCTSUnUTSTBksODQXWtCkou6cPo2B+nOTT&#10;ypr19RDf/f72aplPUqnhoPv7BeGp81/xx73TCuI4zA9nwhGQy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LnCUvwAAANwAAAAPAAAAAAAAAAAAAAAAAJgCAABkcnMvZG93bnJl&#10;di54bWxQSwUGAAAAAAQABAD1AAAAhAMAAAAA&#10;">
                    <v:textbox inset="5.85pt,.7pt,5.85pt,.7pt"/>
                  </v:rect>
                  <v:shape id="Text Box 203" o:spid="_x0000_s1179" type="#_x0000_t202" style="position:absolute;left:2962;top:4124;width:185;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QlMYA&#10;AADcAAAADwAAAGRycy9kb3ducmV2LnhtbESPS2vDMBCE74X8B7GBXkojJ2BT3CghjwZ6SA9JQ86L&#10;tbVNrZWR5Ef+fVQI9DjMzDfMcj2aRvTkfG1ZwXyWgCAurK65VHD5Pry+gfABWWNjmRTcyMN6NXla&#10;Yq7twCfqz6EUEcI+RwVVCG0upS8qMuhntiWO3o91BkOUrpTa4RDhppGLJMmkwZrjQoUt7Soqfs+d&#10;UZDtXTecePeyv3wc8astF9ft7arU83TcvIMINIb/8KP9qRWk6Rz+zs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eQlMYAAADcAAAADwAAAAAAAAAAAAAAAACYAgAAZHJz&#10;L2Rvd25yZXYueG1sUEsFBgAAAAAEAAQA9QAAAIsDAAAAAA==&#10;" stroked="f">
                    <v:textbox inset="0,0,0,0">
                      <w:txbxContent>
                        <w:p w:rsidR="00E8774A" w:rsidRPr="00942CDC" w:rsidRDefault="00E8774A" w:rsidP="00AE1A2E">
                          <w:pPr>
                            <w:snapToGrid w:val="0"/>
                            <w:spacing w:before="0"/>
                            <w:rPr>
                              <w:rFonts w:ascii="Arial Narrow" w:hAnsi="Arial Narrow"/>
                              <w:sz w:val="20"/>
                            </w:rPr>
                          </w:pPr>
                          <w:r>
                            <w:rPr>
                              <w:rFonts w:ascii="Arial Narrow" w:hAnsi="Arial Narrow"/>
                              <w:sz w:val="20"/>
                            </w:rPr>
                            <w:t>GI</w:t>
                          </w:r>
                        </w:p>
                      </w:txbxContent>
                    </v:textbox>
                  </v:shape>
                </v:group>
                <v:rect id="Rectangle 204" o:spid="_x0000_s1180" style="position:absolute;left:5534;top:4304;width:836;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LeMQA&#10;AADcAAAADwAAAGRycy9kb3ducmV2LnhtbESPQWvCQBSE74L/YXmCN90YjEiaTaiFQi+2qKXn1+xr&#10;EpJ9G7LbGP+9Wyh4HGbmGyYrJtOJkQbXWFawWUcgiEurG64UfF5eV3sQziNr7CyTghs5KPL5LMNU&#10;2yufaDz7SgQIuxQV1N73qZSurMmgW9ueOHg/djDogxwqqQe8BrjpZBxFO2mw4bBQY08vNZXt+dco&#10;2H/E1baz5vD1nrT++H0bmU9SqeVien4C4Wnyj/B/+00rSJIY/s6EI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wS3jEAAAA3AAAAA8AAAAAAAAAAAAAAAAAmAIAAGRycy9k&#10;b3ducmV2LnhtbFBLBQYAAAAABAAEAPUAAACJAwAAAAA=&#10;">
                  <v:textbox inset="5.85pt,.7pt,5.85pt,.7pt"/>
                </v:rect>
                <v:shape id="Text Box 205" o:spid="_x0000_s1181" type="#_x0000_t202" style="position:absolute;left:1653;top:4360;width:108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g0BccA&#10;AADcAAAADwAAAGRycy9kb3ducmV2LnhtbESPT2sCMRTE7wW/Q3iCl1Kz9R9laxSRFtpepFsvvT02&#10;z83q5mVJsrp+e1MoeBxm5jfMct3bRpzJh9qxgudxBoK4dLrmSsH+5/3pBUSIyBobx6TgSgHWq8HD&#10;EnPtLvxN5yJWIkE45KjAxNjmUobSkMUwdi1x8g7OW4xJ+kpqj5cEt42cZNlCWqw5LRhsaWuoPBWd&#10;VbCb/e7MY3d4+9rMpv5z320Xx6pQajTsN68gIvXxHv5vf2gF8/kU/s6k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YNAXHAAAA3AAAAA8AAAAAAAAAAAAAAAAAmAIAAGRy&#10;cy9kb3ducmV2LnhtbFBLBQYAAAAABAAEAPUAAACMAwAAAAA=&#10;" stroked="f">
                  <v:textbox style="mso-fit-shape-to-text:t" inset="0,0,0,0">
                    <w:txbxContent>
                      <w:p w:rsidR="00E8774A" w:rsidRPr="00942CDC" w:rsidRDefault="00E8774A" w:rsidP="00AE1A2E">
                        <w:pPr>
                          <w:snapToGrid w:val="0"/>
                          <w:spacing w:before="0"/>
                          <w:jc w:val="center"/>
                          <w:rPr>
                            <w:rFonts w:ascii="Arial Narrow" w:hAnsi="Arial Narrow"/>
                            <w:sz w:val="18"/>
                          </w:rPr>
                        </w:pPr>
                        <w:r w:rsidRPr="00942CDC">
                          <w:rPr>
                            <w:rFonts w:ascii="Arial Narrow" w:hAnsi="Arial Narrow"/>
                            <w:sz w:val="18"/>
                          </w:rPr>
                          <w:t>DL signal (</w:t>
                        </w:r>
                        <w:r w:rsidRPr="00942CDC">
                          <w:rPr>
                            <w:rFonts w:ascii="Symbol" w:hAnsi="Symbol"/>
                            <w:sz w:val="18"/>
                          </w:rPr>
                          <w:t></w:t>
                        </w:r>
                        <w:r w:rsidRPr="00942CDC">
                          <w:rPr>
                            <w:rFonts w:ascii="Arial Narrow" w:hAnsi="Arial Narrow"/>
                            <w:sz w:val="18"/>
                          </w:rPr>
                          <w:t xml:space="preserve"> Bk)</w:t>
                        </w:r>
                      </w:p>
                    </w:txbxContent>
                  </v:textbox>
                </v:shape>
              </v:group>
            </v:group>
            <w10:wrap type="square"/>
          </v:group>
        </w:pict>
      </w:r>
    </w:p>
    <w:p w:rsidR="00A41F35" w:rsidRDefault="00A41F35" w:rsidP="00A41F35">
      <w:pPr>
        <w:snapToGrid w:val="0"/>
        <w:spacing w:beforeLines="50"/>
        <w:ind w:left="1"/>
        <w:rPr>
          <w:lang w:val="en-US"/>
        </w:rPr>
      </w:pPr>
    </w:p>
    <w:p w:rsidR="00A41F35" w:rsidRDefault="00A41F35" w:rsidP="00A41F35">
      <w:pPr>
        <w:snapToGrid w:val="0"/>
        <w:spacing w:beforeLines="50"/>
        <w:ind w:left="1"/>
        <w:rPr>
          <w:lang w:val="en-US"/>
        </w:rPr>
      </w:pPr>
    </w:p>
    <w:p w:rsidR="00A41F35" w:rsidRDefault="00A41F35" w:rsidP="00A41F35">
      <w:pPr>
        <w:snapToGrid w:val="0"/>
        <w:spacing w:beforeLines="50"/>
        <w:ind w:left="1"/>
        <w:rPr>
          <w:lang w:val="en-US"/>
        </w:rPr>
      </w:pPr>
    </w:p>
    <w:p w:rsidR="00A41F35" w:rsidRDefault="00A41F35" w:rsidP="00A41F35">
      <w:pPr>
        <w:snapToGrid w:val="0"/>
        <w:spacing w:beforeLines="50"/>
        <w:ind w:left="1"/>
        <w:rPr>
          <w:lang w:val="en-US"/>
        </w:rPr>
      </w:pPr>
    </w:p>
    <w:p w:rsidR="00A41F35" w:rsidRDefault="00A41F35" w:rsidP="00A41F35">
      <w:pPr>
        <w:snapToGrid w:val="0"/>
        <w:spacing w:beforeLines="50"/>
        <w:ind w:left="1"/>
        <w:rPr>
          <w:lang w:val="en-US"/>
        </w:rPr>
      </w:pPr>
    </w:p>
    <w:p w:rsidR="00A41F35" w:rsidRDefault="00A41F35" w:rsidP="00A41F35">
      <w:pPr>
        <w:snapToGrid w:val="0"/>
        <w:spacing w:beforeLines="50"/>
        <w:ind w:left="1"/>
        <w:rPr>
          <w:lang w:val="en-US"/>
        </w:rPr>
      </w:pPr>
    </w:p>
    <w:p w:rsidR="00A41F35" w:rsidRDefault="00A41F35" w:rsidP="00A41F35">
      <w:pPr>
        <w:snapToGrid w:val="0"/>
        <w:spacing w:beforeLines="50"/>
        <w:ind w:left="1"/>
        <w:rPr>
          <w:lang w:val="en-US"/>
        </w:rPr>
      </w:pPr>
    </w:p>
    <w:p w:rsidR="00AE1A2E" w:rsidRPr="008C3A5F" w:rsidRDefault="00AE1A2E" w:rsidP="009E2569">
      <w:pPr>
        <w:snapToGrid w:val="0"/>
        <w:spacing w:beforeLines="50"/>
        <w:ind w:left="1"/>
        <w:rPr>
          <w:lang w:val="en-US"/>
        </w:rPr>
      </w:pPr>
      <w:r w:rsidRPr="008C3A5F">
        <w:rPr>
          <w:lang w:val="en-US"/>
        </w:rPr>
        <w:t xml:space="preserve">The demodulated signals are obtained by multiplying each of OFDM carriers to the input signal and then integrating each product over the FFT interval. Assuming the original OFDM signal to be expressed by </w:t>
      </w:r>
      <w:r w:rsidR="00403B91" w:rsidRPr="008C3A5F">
        <w:rPr>
          <w:lang w:val="en-US"/>
        </w:rPr>
        <w:t>e</w:t>
      </w:r>
      <w:r w:rsidRPr="008C3A5F">
        <w:rPr>
          <w:lang w:val="en-US"/>
        </w:rPr>
        <w:t>quation (16), then the demodulated component for the main signal</w:t>
      </w:r>
      <w:r w:rsidR="00403B91">
        <w:rPr>
          <w:lang w:val="en-US"/>
        </w:rPr>
        <w:t xml:space="preserve"> (</w:t>
      </w:r>
      <w:r w:rsidR="00403B91" w:rsidRPr="00403B91">
        <w:rPr>
          <w:i/>
          <w:iCs/>
          <w:lang w:val="en-US"/>
        </w:rPr>
        <w:t>X</w:t>
      </w:r>
      <w:r w:rsidR="00403B91">
        <w:rPr>
          <w:lang w:val="en-US"/>
        </w:rPr>
        <w:t>)</w:t>
      </w:r>
      <w:r w:rsidRPr="008C3A5F">
        <w:rPr>
          <w:lang w:val="en-US"/>
        </w:rPr>
        <w:t xml:space="preserve"> and that for delayed signal</w:t>
      </w:r>
      <w:r w:rsidR="00403B91">
        <w:rPr>
          <w:lang w:val="en-US"/>
        </w:rPr>
        <w:t xml:space="preserve"> (</w:t>
      </w:r>
      <w:r w:rsidR="00403B91" w:rsidRPr="00403B91">
        <w:rPr>
          <w:i/>
          <w:iCs/>
          <w:lang w:val="en-US"/>
        </w:rPr>
        <w:t>Y</w:t>
      </w:r>
      <w:r w:rsidR="00403B91">
        <w:rPr>
          <w:lang w:val="en-US"/>
        </w:rPr>
        <w:t>)</w:t>
      </w:r>
      <w:r w:rsidRPr="008C3A5F">
        <w:rPr>
          <w:lang w:val="en-US"/>
        </w:rPr>
        <w:t xml:space="preserve"> are written as b</w:t>
      </w:r>
      <w:r w:rsidR="004468F6">
        <w:rPr>
          <w:lang w:val="en-US"/>
        </w:rPr>
        <w:t>e</w:t>
      </w:r>
      <w:r w:rsidRPr="008C3A5F">
        <w:rPr>
          <w:lang w:val="en-US"/>
        </w:rPr>
        <w:t>low</w:t>
      </w:r>
      <w:r w:rsidR="009E2569">
        <w:rPr>
          <w:lang w:val="en-US"/>
        </w:rPr>
        <w:t>:</w:t>
      </w:r>
    </w:p>
    <w:p w:rsidR="00C9131A" w:rsidRDefault="00C9131A" w:rsidP="00C9131A">
      <w:pPr>
        <w:pStyle w:val="Blanc"/>
      </w:pPr>
    </w:p>
    <w:p w:rsidR="00AE1A2E" w:rsidRPr="008C3A5F" w:rsidRDefault="00AE1A2E" w:rsidP="00403B91">
      <w:pPr>
        <w:pStyle w:val="Equation"/>
        <w:rPr>
          <w:lang w:val="en-US"/>
        </w:rPr>
      </w:pPr>
      <w:r w:rsidRPr="008C3A5F">
        <w:rPr>
          <w:lang w:val="en-US"/>
        </w:rPr>
        <w:tab/>
      </w:r>
      <w:r w:rsidRPr="008C3A5F">
        <w:rPr>
          <w:lang w:val="en-US"/>
        </w:rPr>
        <w:tab/>
      </w:r>
      <w:r w:rsidR="00403B91" w:rsidRPr="0040266E">
        <w:rPr>
          <w:position w:val="-14"/>
        </w:rPr>
        <w:object w:dxaOrig="2180" w:dyaOrig="400">
          <v:shape id="_x0000_i1053" type="#_x0000_t75" style="width:108pt;height:20.4pt" o:ole="">
            <v:imagedata r:id="rId78" o:title=""/>
          </v:shape>
          <o:OLEObject Type="Embed" ProgID="Equation.3" ShapeID="_x0000_i1053" DrawAspect="Content" ObjectID="_1360407999" r:id="rId79"/>
        </w:object>
      </w:r>
      <w:r w:rsidRPr="008C3A5F">
        <w:rPr>
          <w:lang w:val="en-US"/>
        </w:rPr>
        <w:tab/>
        <w:t>(16)</w:t>
      </w:r>
    </w:p>
    <w:p w:rsidR="00C9131A" w:rsidRDefault="00C9131A" w:rsidP="00C9131A">
      <w:pPr>
        <w:pStyle w:val="Blanc"/>
      </w:pPr>
    </w:p>
    <w:p w:rsidR="00AE1A2E" w:rsidRPr="008C3A5F" w:rsidRDefault="00AE1A2E" w:rsidP="00AE1A2E">
      <w:pPr>
        <w:pStyle w:val="Equation"/>
        <w:rPr>
          <w:lang w:val="en-US"/>
        </w:rPr>
      </w:pPr>
      <w:r w:rsidRPr="008C3A5F">
        <w:rPr>
          <w:lang w:val="en-US"/>
        </w:rPr>
        <w:tab/>
      </w:r>
      <w:r w:rsidR="009E2569" w:rsidRPr="00403B91">
        <w:rPr>
          <w:position w:val="-24"/>
        </w:rPr>
        <w:object w:dxaOrig="7820" w:dyaOrig="600">
          <v:shape id="_x0000_i1112" type="#_x0000_t75" style="width:387pt;height:29.4pt" o:ole="">
            <v:imagedata r:id="rId80" o:title=""/>
          </v:shape>
          <o:OLEObject Type="Embed" ProgID="Equation.3" ShapeID="_x0000_i1112" DrawAspect="Content" ObjectID="_1360408000" r:id="rId81"/>
        </w:object>
      </w:r>
      <w:r w:rsidRPr="008C3A5F">
        <w:rPr>
          <w:lang w:val="en-US"/>
        </w:rPr>
        <w:tab/>
        <w:t>(17)</w:t>
      </w:r>
    </w:p>
    <w:p w:rsidR="00C9131A" w:rsidRDefault="00C9131A" w:rsidP="00C9131A">
      <w:pPr>
        <w:pStyle w:val="Blanc"/>
      </w:pPr>
    </w:p>
    <w:p w:rsidR="00AE1A2E" w:rsidRPr="008C3A5F" w:rsidRDefault="009E2569" w:rsidP="00AE1A2E">
      <w:pPr>
        <w:pStyle w:val="Equation"/>
        <w:rPr>
          <w:lang w:val="en-US"/>
        </w:rPr>
      </w:pPr>
      <w:r w:rsidRPr="00403B91">
        <w:rPr>
          <w:position w:val="-26"/>
        </w:rPr>
        <w:object w:dxaOrig="8559" w:dyaOrig="639">
          <v:shape id="_x0000_i1114" type="#_x0000_t75" style="width:423.6pt;height:31.8pt" o:ole="">
            <v:imagedata r:id="rId82" o:title=""/>
          </v:shape>
          <o:OLEObject Type="Embed" ProgID="Equation.3" ShapeID="_x0000_i1114" DrawAspect="Content" ObjectID="_1360408001" r:id="rId83"/>
        </w:object>
      </w:r>
      <w:r w:rsidR="00AE1A2E" w:rsidRPr="008C3A5F">
        <w:rPr>
          <w:lang w:val="en-US"/>
        </w:rPr>
        <w:tab/>
        <w:t>(18)</w:t>
      </w:r>
    </w:p>
    <w:p w:rsidR="00C9131A" w:rsidRDefault="00C9131A" w:rsidP="00C9131A">
      <w:pPr>
        <w:pStyle w:val="Blanc"/>
      </w:pPr>
    </w:p>
    <w:p w:rsidR="00AE1A2E" w:rsidRPr="008C3A5F" w:rsidRDefault="00AE1A2E" w:rsidP="001807BC">
      <w:pPr>
        <w:rPr>
          <w:lang w:val="en-US"/>
        </w:rPr>
      </w:pPr>
      <w:r w:rsidRPr="008C3A5F">
        <w:rPr>
          <w:lang w:val="en-US"/>
        </w:rPr>
        <w:t>Taking into account the guard interval, the integral of the 2</w:t>
      </w:r>
      <w:r w:rsidRPr="008C3A5F">
        <w:rPr>
          <w:vertAlign w:val="superscript"/>
          <w:lang w:val="en-US"/>
        </w:rPr>
        <w:t>nd</w:t>
      </w:r>
      <w:r w:rsidRPr="008C3A5F">
        <w:rPr>
          <w:lang w:val="en-US"/>
        </w:rPr>
        <w:t xml:space="preserve"> term in </w:t>
      </w:r>
      <w:r w:rsidR="00403B91" w:rsidRPr="008C3A5F">
        <w:rPr>
          <w:lang w:val="en-US"/>
        </w:rPr>
        <w:t>e</w:t>
      </w:r>
      <w:r w:rsidRPr="008C3A5F">
        <w:rPr>
          <w:lang w:val="en-US"/>
        </w:rPr>
        <w:t xml:space="preserve">quation (18) has the same result as integrating over “virtual interval” instead of “FFT interval” shown in the </w:t>
      </w:r>
      <w:r w:rsidR="001807BC">
        <w:rPr>
          <w:lang w:val="en-US"/>
        </w:rPr>
        <w:t>Fig. 10.</w:t>
      </w:r>
    </w:p>
    <w:p w:rsidR="00C9131A" w:rsidRPr="001807BC" w:rsidRDefault="00C9131A" w:rsidP="00C9131A">
      <w:pPr>
        <w:pStyle w:val="Blanc"/>
        <w:rPr>
          <w:lang w:val="en-US"/>
        </w:rPr>
      </w:pPr>
    </w:p>
    <w:p w:rsidR="00AE1A2E" w:rsidRPr="008C3A5F" w:rsidRDefault="00AE1A2E" w:rsidP="00AE1A2E">
      <w:pPr>
        <w:pStyle w:val="Equation"/>
        <w:rPr>
          <w:lang w:val="en-US"/>
        </w:rPr>
      </w:pPr>
      <w:r w:rsidRPr="008C3A5F">
        <w:rPr>
          <w:lang w:val="en-US"/>
        </w:rPr>
        <w:tab/>
      </w:r>
      <w:r w:rsidR="009E2569" w:rsidRPr="004468F6">
        <w:rPr>
          <w:position w:val="-56"/>
        </w:rPr>
        <w:object w:dxaOrig="7560" w:dyaOrig="1240">
          <v:shape id="_x0000_i1116" type="#_x0000_t75" style="width:369.6pt;height:61.8pt" o:ole="">
            <v:imagedata r:id="rId84" o:title=""/>
          </v:shape>
          <o:OLEObject Type="Embed" ProgID="Equation.3" ShapeID="_x0000_i1116" DrawAspect="Content" ObjectID="_1360408002" r:id="rId85"/>
        </w:object>
      </w:r>
      <w:r w:rsidRPr="008C3A5F">
        <w:rPr>
          <w:lang w:val="en-US"/>
        </w:rPr>
        <w:tab/>
        <w:t>(19)</w:t>
      </w:r>
    </w:p>
    <w:p w:rsidR="00C9131A" w:rsidRDefault="00C9131A" w:rsidP="00C9131A">
      <w:pPr>
        <w:pStyle w:val="Blanc"/>
      </w:pPr>
    </w:p>
    <w:p w:rsidR="00AE1A2E" w:rsidRPr="008C3A5F" w:rsidRDefault="00AE1A2E" w:rsidP="00AE1A2E">
      <w:pPr>
        <w:pStyle w:val="Equation"/>
        <w:rPr>
          <w:lang w:val="en-US"/>
        </w:rPr>
      </w:pPr>
      <w:r w:rsidRPr="008C3A5F">
        <w:rPr>
          <w:lang w:val="en-US"/>
        </w:rPr>
        <w:tab/>
      </w:r>
      <w:r w:rsidR="009E2569" w:rsidRPr="004468F6">
        <w:rPr>
          <w:position w:val="-24"/>
        </w:rPr>
        <w:object w:dxaOrig="7360" w:dyaOrig="600">
          <v:shape id="_x0000_i1118" type="#_x0000_t75" style="width:364.2pt;height:29.4pt" o:ole="">
            <v:imagedata r:id="rId86" o:title=""/>
          </v:shape>
          <o:OLEObject Type="Embed" ProgID="Equation.3" ShapeID="_x0000_i1118" DrawAspect="Content" ObjectID="_1360408003" r:id="rId87"/>
        </w:object>
      </w:r>
      <w:r w:rsidRPr="008C3A5F">
        <w:rPr>
          <w:lang w:val="en-US"/>
        </w:rPr>
        <w:tab/>
        <w:t>(20)</w:t>
      </w:r>
    </w:p>
    <w:p w:rsidR="00C9131A" w:rsidRDefault="00C9131A" w:rsidP="00C9131A">
      <w:pPr>
        <w:pStyle w:val="Blanc"/>
      </w:pPr>
    </w:p>
    <w:p w:rsidR="00AE1A2E" w:rsidRPr="008C3A5F" w:rsidRDefault="00AE1A2E" w:rsidP="004468F6">
      <w:pPr>
        <w:snapToGrid w:val="0"/>
        <w:spacing w:beforeLines="50"/>
        <w:ind w:left="1"/>
        <w:rPr>
          <w:lang w:val="en-US"/>
        </w:rPr>
      </w:pPr>
      <w:r w:rsidRPr="008C3A5F">
        <w:rPr>
          <w:lang w:val="en-US"/>
        </w:rPr>
        <w:t xml:space="preserve">The 1st term in </w:t>
      </w:r>
      <w:r w:rsidR="004468F6" w:rsidRPr="008C3A5F">
        <w:rPr>
          <w:lang w:val="en-US"/>
        </w:rPr>
        <w:t>e</w:t>
      </w:r>
      <w:r w:rsidRPr="008C3A5F">
        <w:rPr>
          <w:lang w:val="en-US"/>
        </w:rPr>
        <w:t>quation (20) represents the signal component, the 2nd term inter-symbol interference, and the 3rd</w:t>
      </w:r>
      <w:r w:rsidRPr="008C3A5F">
        <w:rPr>
          <w:vertAlign w:val="superscript"/>
          <w:lang w:val="en-US"/>
        </w:rPr>
        <w:t xml:space="preserve"> </w:t>
      </w:r>
      <w:r w:rsidRPr="008C3A5F">
        <w:rPr>
          <w:lang w:val="en-US"/>
        </w:rPr>
        <w:t xml:space="preserve">term inter-carrier interference. Thus, the delayed signal, of which delay exceeds the guard interval, includes the signal component, and we call it as “effective inner-GI component”. This component interferes with the main signal and produces the ripples in frequency response, resulting in the required CNR increase. This can be treated in the same way as the inner-GI </w:t>
      </w:r>
      <w:smartTag w:uri="urn:schemas-microsoft-com:office:smarttags" w:element="stockticker">
        <w:r w:rsidRPr="008C3A5F">
          <w:rPr>
            <w:lang w:val="en-US"/>
          </w:rPr>
          <w:t>SFN</w:t>
        </w:r>
      </w:smartTag>
      <w:r w:rsidRPr="008C3A5F">
        <w:rPr>
          <w:lang w:val="en-US"/>
        </w:rPr>
        <w:t xml:space="preserve"> wave with an exception of interfering duration, which is</w:t>
      </w:r>
      <w:r w:rsidR="004468F6">
        <w:rPr>
          <w:lang w:val="en-US"/>
        </w:rPr>
        <w:t xml:space="preserve"> (1 – </w:t>
      </w:r>
      <w:r w:rsidR="004468F6">
        <w:rPr>
          <w:lang w:val="en-US"/>
        </w:rPr>
        <w:sym w:font="Symbol" w:char="F074"/>
      </w:r>
      <w:r w:rsidR="004468F6">
        <w:rPr>
          <w:lang w:val="en-US"/>
        </w:rPr>
        <w:t>)</w:t>
      </w:r>
      <w:r w:rsidRPr="008C3A5F">
        <w:rPr>
          <w:lang w:val="en-US"/>
        </w:rPr>
        <w:t xml:space="preserve"> instead of FFT Interval.</w:t>
      </w:r>
    </w:p>
    <w:p w:rsidR="00AE1A2E" w:rsidRPr="008C3A5F" w:rsidRDefault="00AE1A2E" w:rsidP="004468F6">
      <w:pPr>
        <w:snapToGrid w:val="0"/>
        <w:spacing w:beforeLines="50"/>
        <w:ind w:left="1"/>
        <w:rPr>
          <w:lang w:val="en-US"/>
        </w:rPr>
      </w:pPr>
      <w:r w:rsidRPr="008C3A5F">
        <w:rPr>
          <w:lang w:val="en-US"/>
        </w:rPr>
        <w:t xml:space="preserve">The inter-symbol interference, i.e., the 2nd term in </w:t>
      </w:r>
      <w:r w:rsidR="004468F6" w:rsidRPr="008C3A5F">
        <w:rPr>
          <w:lang w:val="en-US"/>
        </w:rPr>
        <w:t>e</w:t>
      </w:r>
      <w:r w:rsidRPr="008C3A5F">
        <w:rPr>
          <w:lang w:val="en-US"/>
        </w:rPr>
        <w:t>quation (20) has no correlation with the signal component, it can be treated as random noise of which power increases in proportion to</w:t>
      </w:r>
      <w:r w:rsidR="004468F6">
        <w:rPr>
          <w:lang w:val="en-US"/>
        </w:rPr>
        <w:t xml:space="preserve"> </w:t>
      </w:r>
      <w:r w:rsidR="004468F6">
        <w:rPr>
          <w:lang w:val="en-US"/>
        </w:rPr>
        <w:sym w:font="Symbol" w:char="F074"/>
      </w:r>
      <w:r w:rsidRPr="008C3A5F">
        <w:rPr>
          <w:lang w:val="en-US"/>
        </w:rPr>
        <w:t>.</w:t>
      </w:r>
    </w:p>
    <w:p w:rsidR="00AE1A2E" w:rsidRPr="008C3A5F" w:rsidRDefault="00AE1A2E" w:rsidP="00B11519">
      <w:pPr>
        <w:keepLines/>
        <w:snapToGrid w:val="0"/>
        <w:spacing w:beforeLines="50"/>
        <w:rPr>
          <w:lang w:val="en-US"/>
        </w:rPr>
      </w:pPr>
      <w:r w:rsidRPr="008C3A5F">
        <w:rPr>
          <w:lang w:val="en-US"/>
        </w:rPr>
        <w:lastRenderedPageBreak/>
        <w:t>The expectation of 3rd term increases in proportion to</w:t>
      </w:r>
      <w:r w:rsidR="004468F6">
        <w:rPr>
          <w:lang w:val="en-US"/>
        </w:rPr>
        <w:t xml:space="preserve"> </w:t>
      </w:r>
      <w:r w:rsidR="004468F6">
        <w:rPr>
          <w:lang w:val="en-US"/>
        </w:rPr>
        <w:sym w:font="Symbol" w:char="F074"/>
      </w:r>
      <w:r w:rsidRPr="004468F6">
        <w:rPr>
          <w:lang w:val="en-US"/>
        </w:rPr>
        <w:t xml:space="preserve"> </w:t>
      </w:r>
      <w:r w:rsidRPr="008C3A5F">
        <w:rPr>
          <w:lang w:val="en-US"/>
        </w:rPr>
        <w:t>when</w:t>
      </w:r>
      <w:r w:rsidR="004468F6">
        <w:rPr>
          <w:lang w:val="en-US"/>
        </w:rPr>
        <w:t xml:space="preserve"> </w:t>
      </w:r>
      <w:r w:rsidR="004468F6">
        <w:rPr>
          <w:lang w:val="en-US"/>
        </w:rPr>
        <w:sym w:font="Symbol" w:char="F074"/>
      </w:r>
      <w:r w:rsidRPr="004468F6">
        <w:rPr>
          <w:lang w:val="en-US"/>
        </w:rPr>
        <w:t xml:space="preserve"> </w:t>
      </w:r>
      <w:r w:rsidRPr="008C3A5F">
        <w:rPr>
          <w:lang w:val="en-US"/>
        </w:rPr>
        <w:t>is close to zero, although the value itself varies according to the signal components</w:t>
      </w:r>
      <w:r w:rsidR="004468F6">
        <w:rPr>
          <w:lang w:val="en-US"/>
        </w:rPr>
        <w:t xml:space="preserve"> </w:t>
      </w:r>
      <w:r w:rsidR="004468F6" w:rsidRPr="004468F6">
        <w:rPr>
          <w:i/>
          <w:iCs/>
          <w:lang w:val="en-US"/>
        </w:rPr>
        <w:t>A</w:t>
      </w:r>
      <w:r w:rsidR="004468F6" w:rsidRPr="004468F6">
        <w:rPr>
          <w:i/>
          <w:iCs/>
          <w:vertAlign w:val="subscript"/>
          <w:lang w:val="en-US"/>
        </w:rPr>
        <w:t>k</w:t>
      </w:r>
      <w:r w:rsidRPr="008C3A5F">
        <w:rPr>
          <w:lang w:val="en-US"/>
        </w:rPr>
        <w:t>. Since the 3rd term equals to signal component when</w:t>
      </w:r>
      <w:r w:rsidR="004468F6">
        <w:rPr>
          <w:lang w:val="en-US"/>
        </w:rPr>
        <w:t xml:space="preserve"> </w:t>
      </w:r>
      <w:r w:rsidR="004468F6">
        <w:rPr>
          <w:lang w:val="en-US"/>
        </w:rPr>
        <w:sym w:font="Symbol" w:char="F074"/>
      </w:r>
      <w:r w:rsidR="004468F6">
        <w:rPr>
          <w:lang w:val="en-US"/>
        </w:rPr>
        <w:t xml:space="preserve"> </w:t>
      </w:r>
      <w:r w:rsidR="004468F6">
        <w:rPr>
          <w:lang w:val="en-US"/>
        </w:rPr>
        <w:sym w:font="Symbol" w:char="F03D"/>
      </w:r>
      <w:r w:rsidR="004468F6">
        <w:rPr>
          <w:lang w:val="en-US"/>
        </w:rPr>
        <w:t xml:space="preserve"> 1</w:t>
      </w:r>
      <w:r w:rsidRPr="008C3A5F">
        <w:rPr>
          <w:lang w:val="en-US"/>
        </w:rPr>
        <w:t>, the expectation of interference component is in proportion to</w:t>
      </w:r>
      <w:r w:rsidR="004468F6">
        <w:rPr>
          <w:lang w:val="en-US"/>
        </w:rPr>
        <w:t xml:space="preserve"> (1 – </w:t>
      </w:r>
      <w:r w:rsidR="004468F6">
        <w:rPr>
          <w:lang w:val="en-US"/>
        </w:rPr>
        <w:sym w:font="Symbol" w:char="F074"/>
      </w:r>
      <w:r w:rsidR="004468F6">
        <w:rPr>
          <w:lang w:val="en-US"/>
        </w:rPr>
        <w:t>)</w:t>
      </w:r>
      <w:r w:rsidRPr="008C3A5F">
        <w:rPr>
          <w:lang w:val="en-US"/>
        </w:rPr>
        <w:t xml:space="preserve"> when</w:t>
      </w:r>
      <w:r w:rsidR="004468F6">
        <w:rPr>
          <w:lang w:val="en-US"/>
        </w:rPr>
        <w:t xml:space="preserve"> </w:t>
      </w:r>
      <w:r w:rsidR="004468F6">
        <w:rPr>
          <w:lang w:val="en-US"/>
        </w:rPr>
        <w:sym w:font="Symbol" w:char="F074"/>
      </w:r>
      <w:r w:rsidR="004468F6">
        <w:rPr>
          <w:lang w:val="en-US"/>
        </w:rPr>
        <w:t xml:space="preserve"> </w:t>
      </w:r>
      <w:r w:rsidRPr="008C3A5F">
        <w:rPr>
          <w:lang w:val="en-US"/>
        </w:rPr>
        <w:t xml:space="preserve">is close to 1. Thus, the inter-carrier interference, i.e., the 3rd term in </w:t>
      </w:r>
      <w:r w:rsidR="004468F6" w:rsidRPr="008C3A5F">
        <w:rPr>
          <w:lang w:val="en-US"/>
        </w:rPr>
        <w:t>e</w:t>
      </w:r>
      <w:r w:rsidRPr="008C3A5F">
        <w:rPr>
          <w:lang w:val="en-US"/>
        </w:rPr>
        <w:t>quation (20) can be regarded as random noise of which power increases in proportion to</w:t>
      </w:r>
      <w:r w:rsidR="004468F6">
        <w:rPr>
          <w:lang w:val="en-US"/>
        </w:rPr>
        <w:t xml:space="preserve"> </w:t>
      </w:r>
      <w:r w:rsidR="004468F6">
        <w:rPr>
          <w:lang w:val="en-US"/>
        </w:rPr>
        <w:sym w:font="Symbol" w:char="F074"/>
      </w:r>
      <w:r w:rsidR="004468F6">
        <w:rPr>
          <w:lang w:val="en-US"/>
        </w:rPr>
        <w:t xml:space="preserve">(1 – </w:t>
      </w:r>
      <w:r w:rsidR="004468F6">
        <w:rPr>
          <w:lang w:val="en-US"/>
        </w:rPr>
        <w:sym w:font="Symbol" w:char="F074"/>
      </w:r>
      <w:r w:rsidR="004468F6">
        <w:rPr>
          <w:lang w:val="en-US"/>
        </w:rPr>
        <w:t>)</w:t>
      </w:r>
      <w:r w:rsidRPr="008C3A5F">
        <w:rPr>
          <w:lang w:val="en-US"/>
        </w:rPr>
        <w:t>. We call these components that have no correlation to the signal as “effective outer-GI component”, and we can treat them in the same way as random noise.</w:t>
      </w:r>
    </w:p>
    <w:p w:rsidR="00AE1A2E" w:rsidRPr="008C3A5F" w:rsidRDefault="00AE1A2E" w:rsidP="001807BC">
      <w:pPr>
        <w:snapToGrid w:val="0"/>
        <w:spacing w:beforeLines="50"/>
        <w:rPr>
          <w:lang w:val="en-US"/>
        </w:rPr>
      </w:pPr>
      <w:r w:rsidRPr="008C3A5F">
        <w:rPr>
          <w:lang w:val="en-US"/>
        </w:rPr>
        <w:t xml:space="preserve">Taking into account the above features of the 2nd and 3rd terms in </w:t>
      </w:r>
      <w:r w:rsidR="001807BC">
        <w:rPr>
          <w:lang w:val="en-US"/>
        </w:rPr>
        <w:t>e</w:t>
      </w:r>
      <w:r w:rsidRPr="008C3A5F">
        <w:rPr>
          <w:lang w:val="en-US"/>
        </w:rPr>
        <w:t>quation (</w:t>
      </w:r>
      <w:r w:rsidR="004468F6" w:rsidRPr="008C3A5F">
        <w:rPr>
          <w:lang w:val="en-US"/>
        </w:rPr>
        <w:t>2</w:t>
      </w:r>
      <w:r w:rsidRPr="008C3A5F">
        <w:rPr>
          <w:lang w:val="en-US"/>
        </w:rPr>
        <w:t xml:space="preserve">0), we can obtain the required DUR under outer-GI </w:t>
      </w:r>
      <w:smartTag w:uri="urn:schemas-microsoft-com:office:smarttags" w:element="stockticker">
        <w:r w:rsidRPr="008C3A5F">
          <w:rPr>
            <w:lang w:val="en-US"/>
          </w:rPr>
          <w:t>SFN</w:t>
        </w:r>
      </w:smartTag>
      <w:r w:rsidRPr="008C3A5F">
        <w:rPr>
          <w:lang w:val="en-US"/>
        </w:rPr>
        <w:t xml:space="preserve"> environments by resolving </w:t>
      </w:r>
      <w:r w:rsidR="004468F6" w:rsidRPr="008C3A5F">
        <w:rPr>
          <w:lang w:val="en-US"/>
        </w:rPr>
        <w:t>e</w:t>
      </w:r>
      <w:r w:rsidRPr="008C3A5F">
        <w:rPr>
          <w:lang w:val="en-US"/>
        </w:rPr>
        <w:t>quation (21).</w:t>
      </w:r>
    </w:p>
    <w:p w:rsidR="00C9131A" w:rsidRDefault="00C9131A" w:rsidP="00C9131A">
      <w:pPr>
        <w:pStyle w:val="Blanc"/>
      </w:pPr>
    </w:p>
    <w:p w:rsidR="00AE1A2E" w:rsidRPr="0040266E" w:rsidRDefault="00AE1A2E" w:rsidP="00AE1A2E">
      <w:pPr>
        <w:snapToGrid w:val="0"/>
        <w:spacing w:beforeLines="50"/>
        <w:ind w:left="1"/>
      </w:pPr>
      <w:r w:rsidRPr="008C3A5F">
        <w:rPr>
          <w:lang w:val="en-US"/>
        </w:rPr>
        <w:tab/>
      </w:r>
      <w:r w:rsidR="009F4520" w:rsidRPr="004468F6">
        <w:rPr>
          <w:position w:val="-36"/>
        </w:rPr>
        <w:object w:dxaOrig="8100" w:dyaOrig="840">
          <v:shape id="_x0000_i1058" type="#_x0000_t75" style="width:400.8pt;height:42.6pt" o:ole="">
            <v:imagedata r:id="rId88" o:title=""/>
          </v:shape>
          <o:OLEObject Type="Embed" ProgID="Equation.3" ShapeID="_x0000_i1058" DrawAspect="Content" ObjectID="_1360408004" r:id="rId89"/>
        </w:object>
      </w:r>
    </w:p>
    <w:p w:rsidR="00C9131A" w:rsidRDefault="00C9131A" w:rsidP="00C9131A">
      <w:pPr>
        <w:pStyle w:val="Blanc"/>
      </w:pPr>
    </w:p>
    <w:p w:rsidR="00AE1A2E" w:rsidRPr="008C3A5F" w:rsidRDefault="00AE1A2E" w:rsidP="00AE1A2E">
      <w:pPr>
        <w:pStyle w:val="Equation"/>
        <w:rPr>
          <w:lang w:val="en-US"/>
        </w:rPr>
      </w:pPr>
      <w:r w:rsidRPr="0040266E">
        <w:tab/>
      </w:r>
      <w:r w:rsidR="009F4520" w:rsidRPr="004468F6">
        <w:rPr>
          <w:position w:val="-14"/>
        </w:rPr>
        <w:object w:dxaOrig="7500" w:dyaOrig="440">
          <v:shape id="_x0000_i1059" type="#_x0000_t75" style="width:374.4pt;height:22.8pt" o:ole="">
            <v:imagedata r:id="rId90" o:title=""/>
          </v:shape>
          <o:OLEObject Type="Embed" ProgID="Equation.3" ShapeID="_x0000_i1059" DrawAspect="Content" ObjectID="_1360408005" r:id="rId91"/>
        </w:object>
      </w:r>
      <w:r w:rsidRPr="008C3A5F">
        <w:rPr>
          <w:lang w:val="en-US"/>
        </w:rPr>
        <w:tab/>
        <w:t>(21)</w:t>
      </w:r>
    </w:p>
    <w:p w:rsidR="004468F6" w:rsidRDefault="00AE1A2E" w:rsidP="004468F6">
      <w:pPr>
        <w:spacing w:before="240"/>
        <w:rPr>
          <w:lang w:val="en-US"/>
        </w:rPr>
      </w:pPr>
      <w:r w:rsidRPr="008C3A5F">
        <w:rPr>
          <w:lang w:val="en-US"/>
        </w:rPr>
        <w:t>where</w:t>
      </w:r>
      <w:r w:rsidR="004468F6">
        <w:rPr>
          <w:lang w:val="en-US"/>
        </w:rPr>
        <w:t>:</w:t>
      </w:r>
    </w:p>
    <w:p w:rsidR="004468F6" w:rsidRDefault="004468F6" w:rsidP="00B701CC">
      <w:pPr>
        <w:pStyle w:val="Equationlegend"/>
      </w:pPr>
      <w:r>
        <w:tab/>
      </w:r>
      <w:r w:rsidRPr="0040266E">
        <w:rPr>
          <w:position w:val="-12"/>
        </w:rPr>
        <w:object w:dxaOrig="520" w:dyaOrig="420">
          <v:shape id="_x0000_i1060" type="#_x0000_t75" style="width:25.8pt;height:20.4pt" o:ole="">
            <v:imagedata r:id="rId92" o:title=""/>
          </v:shape>
          <o:OLEObject Type="Embed" ProgID="Equation.3" ShapeID="_x0000_i1060" DrawAspect="Content" ObjectID="_1360408006" r:id="rId93"/>
        </w:object>
      </w:r>
      <w:r w:rsidR="00B701CC" w:rsidRPr="00B701CC">
        <w:t>:</w:t>
      </w:r>
      <w:r>
        <w:rPr>
          <w:spacing w:val="-20"/>
        </w:rPr>
        <w:tab/>
      </w:r>
      <w:r w:rsidR="00AE1A2E" w:rsidRPr="008C3A5F">
        <w:t>denotes power of delayed wave</w:t>
      </w:r>
      <w:r>
        <w:t xml:space="preserve"> (</w:t>
      </w:r>
      <w:r w:rsidRPr="008C3A5F">
        <w:t>dB</w:t>
      </w:r>
      <w:r>
        <w:t>)</w:t>
      </w:r>
    </w:p>
    <w:p w:rsidR="004468F6" w:rsidRDefault="004468F6" w:rsidP="00B701CC">
      <w:pPr>
        <w:pStyle w:val="Equationlegend"/>
      </w:pPr>
      <w:r>
        <w:tab/>
      </w:r>
      <w:r w:rsidRPr="0040266E">
        <w:rPr>
          <w:position w:val="-14"/>
        </w:rPr>
        <w:object w:dxaOrig="580" w:dyaOrig="440">
          <v:shape id="_x0000_i1061" type="#_x0000_t75" style="width:30pt;height:22.8pt" o:ole="">
            <v:imagedata r:id="rId94" o:title=""/>
          </v:shape>
          <o:OLEObject Type="Embed" ProgID="Equation.3" ShapeID="_x0000_i1061" DrawAspect="Content" ObjectID="_1360408007" r:id="rId95"/>
        </w:object>
      </w:r>
      <w:r w:rsidR="00B701CC" w:rsidRPr="00B701CC">
        <w:t>:</w:t>
      </w:r>
      <w:r>
        <w:rPr>
          <w:spacing w:val="-20"/>
        </w:rPr>
        <w:tab/>
      </w:r>
      <w:r w:rsidR="00AE1A2E" w:rsidRPr="008C3A5F">
        <w:t>power of APN</w:t>
      </w:r>
      <w:r>
        <w:t xml:space="preserve"> (</w:t>
      </w:r>
      <w:r w:rsidRPr="008C3A5F">
        <w:t>dB</w:t>
      </w:r>
      <w:r>
        <w:t>)</w:t>
      </w:r>
    </w:p>
    <w:p w:rsidR="004468F6" w:rsidRDefault="004468F6" w:rsidP="00B701CC">
      <w:pPr>
        <w:pStyle w:val="Equationlegend"/>
      </w:pPr>
      <w:r>
        <w:tab/>
      </w:r>
      <w:r w:rsidRPr="004468F6">
        <w:rPr>
          <w:i/>
          <w:iCs/>
        </w:rPr>
        <w:t>CN</w:t>
      </w:r>
      <w:r w:rsidRPr="004468F6">
        <w:rPr>
          <w:vertAlign w:val="subscript"/>
        </w:rPr>
        <w:t>0</w:t>
      </w:r>
      <w:r w:rsidR="00B701CC" w:rsidRPr="00B701CC">
        <w:t>:</w:t>
      </w:r>
      <w:r>
        <w:rPr>
          <w:spacing w:val="-20"/>
        </w:rPr>
        <w:tab/>
      </w:r>
      <w:r w:rsidR="00AE1A2E" w:rsidRPr="008C3A5F">
        <w:t>reference CNR</w:t>
      </w:r>
      <w:r>
        <w:t xml:space="preserve"> (</w:t>
      </w:r>
      <w:r w:rsidRPr="008C3A5F">
        <w:t>dB</w:t>
      </w:r>
      <w:r>
        <w:t>)</w:t>
      </w:r>
    </w:p>
    <w:p w:rsidR="004468F6" w:rsidRDefault="004468F6" w:rsidP="00B701CC">
      <w:pPr>
        <w:pStyle w:val="Equationlegend"/>
      </w:pPr>
      <w:r>
        <w:tab/>
      </w:r>
      <w:r w:rsidR="00B701CC" w:rsidRPr="004468F6">
        <w:rPr>
          <w:i/>
          <w:iCs/>
        </w:rPr>
        <w:t>CN</w:t>
      </w:r>
      <w:r w:rsidR="00B701CC" w:rsidRPr="00B701CC">
        <w:rPr>
          <w:i/>
          <w:iCs/>
          <w:vertAlign w:val="subscript"/>
        </w:rPr>
        <w:t>up</w:t>
      </w:r>
      <w:r w:rsidR="00B701CC">
        <w:t>(*)</w:t>
      </w:r>
      <w:r w:rsidR="00B701CC" w:rsidRPr="00B701CC">
        <w:t>:</w:t>
      </w:r>
      <w:r>
        <w:rPr>
          <w:spacing w:val="-20"/>
        </w:rPr>
        <w:tab/>
      </w:r>
      <w:r w:rsidR="00AE1A2E" w:rsidRPr="008C3A5F">
        <w:t>CNR Increase Function</w:t>
      </w:r>
      <w:r>
        <w:t xml:space="preserve"> (</w:t>
      </w:r>
      <w:r w:rsidRPr="008C3A5F">
        <w:t>dB</w:t>
      </w:r>
      <w:r>
        <w:t>)</w:t>
      </w:r>
    </w:p>
    <w:p w:rsidR="00AE1A2E" w:rsidRPr="008C3A5F" w:rsidRDefault="004468F6" w:rsidP="00FF6AA5">
      <w:pPr>
        <w:pStyle w:val="Equationlegend"/>
      </w:pPr>
      <w:r>
        <w:tab/>
      </w:r>
      <w:r w:rsidR="00B701CC" w:rsidRPr="00B701CC">
        <w:rPr>
          <w:i/>
          <w:iCs/>
        </w:rPr>
        <w:t>U</w:t>
      </w:r>
      <w:r w:rsidR="00FF6AA5" w:rsidRPr="00FF6AA5">
        <w:t>d</w:t>
      </w:r>
      <w:r w:rsidR="00B701CC" w:rsidRPr="00FF6AA5">
        <w:t>B</w:t>
      </w:r>
      <w:r w:rsidR="00B701CC" w:rsidRPr="00B701CC">
        <w:t>:</w:t>
      </w:r>
      <w:r>
        <w:rPr>
          <w:spacing w:val="-20"/>
        </w:rPr>
        <w:tab/>
      </w:r>
      <w:r w:rsidR="00AE1A2E" w:rsidRPr="008C3A5F">
        <w:t xml:space="preserve">power of delayed wave </w:t>
      </w:r>
      <w:r>
        <w:t>(</w:t>
      </w:r>
      <w:r w:rsidR="00AE1A2E" w:rsidRPr="008C3A5F">
        <w:t>dB</w:t>
      </w:r>
      <w:r>
        <w:t>)</w:t>
      </w:r>
      <w:r w:rsidR="00AE1A2E" w:rsidRPr="008C3A5F">
        <w:t>.</w:t>
      </w:r>
    </w:p>
    <w:p w:rsidR="00AE1A2E" w:rsidRPr="008C3A5F" w:rsidRDefault="00AE1A2E" w:rsidP="00B342A1">
      <w:pPr>
        <w:rPr>
          <w:lang w:val="en-US"/>
        </w:rPr>
      </w:pPr>
      <w:r w:rsidRPr="008C3A5F">
        <w:rPr>
          <w:lang w:val="en-US"/>
        </w:rPr>
        <w:t xml:space="preserve">The solution of </w:t>
      </w:r>
      <w:r w:rsidR="00B701CC" w:rsidRPr="008C3A5F">
        <w:rPr>
          <w:lang w:val="en-US"/>
        </w:rPr>
        <w:t>e</w:t>
      </w:r>
      <w:r w:rsidRPr="008C3A5F">
        <w:rPr>
          <w:lang w:val="en-US"/>
        </w:rPr>
        <w:t>quation (21) at</w:t>
      </w:r>
      <w:r w:rsidR="00B701CC">
        <w:rPr>
          <w:lang w:val="en-US"/>
        </w:rPr>
        <w:t xml:space="preserve"> </w:t>
      </w:r>
      <w:r w:rsidR="00B701CC">
        <w:rPr>
          <w:lang w:val="en-US"/>
        </w:rPr>
        <w:sym w:font="Symbol" w:char="F074"/>
      </w:r>
      <w:r w:rsidR="00B701CC">
        <w:rPr>
          <w:lang w:val="en-US"/>
        </w:rPr>
        <w:t xml:space="preserve"> </w:t>
      </w:r>
      <w:r w:rsidR="00B701CC">
        <w:rPr>
          <w:lang w:val="en-US"/>
        </w:rPr>
        <w:sym w:font="Symbol" w:char="F03D"/>
      </w:r>
      <w:r w:rsidR="00B701CC">
        <w:rPr>
          <w:lang w:val="en-US"/>
        </w:rPr>
        <w:t xml:space="preserve"> 0</w:t>
      </w:r>
      <w:r w:rsidRPr="008C3A5F">
        <w:rPr>
          <w:spacing w:val="-40"/>
          <w:lang w:val="en-US"/>
        </w:rPr>
        <w:t xml:space="preserve"> </w:t>
      </w:r>
      <w:r w:rsidRPr="008C3A5F">
        <w:rPr>
          <w:lang w:val="en-US"/>
        </w:rPr>
        <w:t xml:space="preserve">corresponds to the required DUR for inner-GI </w:t>
      </w:r>
      <w:smartTag w:uri="urn:schemas-microsoft-com:office:smarttags" w:element="stockticker">
        <w:r w:rsidRPr="008C3A5F">
          <w:rPr>
            <w:lang w:val="en-US"/>
          </w:rPr>
          <w:t>SFN</w:t>
        </w:r>
      </w:smartTag>
      <w:r w:rsidRPr="008C3A5F">
        <w:rPr>
          <w:lang w:val="en-US"/>
        </w:rPr>
        <w:t xml:space="preserve"> environment. When the equation has no solution at</w:t>
      </w:r>
      <w:r w:rsidR="00B701CC">
        <w:rPr>
          <w:lang w:val="en-US"/>
        </w:rPr>
        <w:t xml:space="preserve"> </w:t>
      </w:r>
      <w:r w:rsidR="00B701CC">
        <w:rPr>
          <w:lang w:val="en-US"/>
        </w:rPr>
        <w:sym w:font="Symbol" w:char="F074"/>
      </w:r>
      <w:r w:rsidR="00B701CC">
        <w:rPr>
          <w:lang w:val="en-US"/>
        </w:rPr>
        <w:t xml:space="preserve"> </w:t>
      </w:r>
      <w:r w:rsidR="00B701CC">
        <w:rPr>
          <w:lang w:val="en-US"/>
        </w:rPr>
        <w:sym w:font="Symbol" w:char="F03D"/>
      </w:r>
      <w:r w:rsidR="00B701CC">
        <w:rPr>
          <w:lang w:val="en-US"/>
        </w:rPr>
        <w:t xml:space="preserve"> 0</w:t>
      </w:r>
      <w:r w:rsidRPr="008C3A5F">
        <w:rPr>
          <w:lang w:val="en-US"/>
        </w:rPr>
        <w:t xml:space="preserve">, the </w:t>
      </w:r>
      <w:smartTag w:uri="urn:schemas-microsoft-com:office:smarttags" w:element="stockticker">
        <w:r w:rsidRPr="008C3A5F">
          <w:rPr>
            <w:lang w:val="en-US"/>
          </w:rPr>
          <w:t>SFN</w:t>
        </w:r>
      </w:smartTag>
      <w:r w:rsidRPr="008C3A5F">
        <w:rPr>
          <w:lang w:val="en-US"/>
        </w:rPr>
        <w:t xml:space="preserve"> failure does not takes place.</w:t>
      </w:r>
    </w:p>
    <w:p w:rsidR="00AE1A2E" w:rsidRPr="008C3A5F" w:rsidRDefault="00AE1A2E" w:rsidP="00B342A1">
      <w:pPr>
        <w:rPr>
          <w:lang w:val="en-US"/>
        </w:rPr>
      </w:pPr>
      <w:r w:rsidRPr="008C3A5F">
        <w:rPr>
          <w:lang w:val="en-US"/>
        </w:rPr>
        <w:t xml:space="preserve">Equation (22) is a concrete example of </w:t>
      </w:r>
      <w:r w:rsidR="00B701CC" w:rsidRPr="008C3A5F">
        <w:rPr>
          <w:lang w:val="en-US"/>
        </w:rPr>
        <w:t>e</w:t>
      </w:r>
      <w:r w:rsidRPr="008C3A5F">
        <w:rPr>
          <w:lang w:val="en-US"/>
        </w:rPr>
        <w:t xml:space="preserve">quation (21), and Fig. 11 shows the corresponding graphs for the </w:t>
      </w:r>
      <w:r w:rsidR="00B342A1" w:rsidRPr="008C3A5F">
        <w:rPr>
          <w:lang w:val="en-US"/>
        </w:rPr>
        <w:t>equation</w:t>
      </w:r>
      <w:r w:rsidRPr="008C3A5F">
        <w:rPr>
          <w:lang w:val="en-US"/>
        </w:rPr>
        <w:t>. Figure 12 shows the relationship between delay and required DUR, which is called “bathtub curve”.</w:t>
      </w:r>
    </w:p>
    <w:p w:rsidR="00C9131A" w:rsidRDefault="00C9131A" w:rsidP="00C9131A">
      <w:pPr>
        <w:pStyle w:val="Blanc"/>
      </w:pPr>
    </w:p>
    <w:p w:rsidR="00AE1A2E" w:rsidRPr="008C3A5F" w:rsidRDefault="00AE1A2E" w:rsidP="00AE1A2E">
      <w:pPr>
        <w:pStyle w:val="Equation"/>
        <w:rPr>
          <w:lang w:val="en-US"/>
        </w:rPr>
      </w:pPr>
      <w:r w:rsidRPr="008C3A5F">
        <w:rPr>
          <w:lang w:val="en-US"/>
        </w:rPr>
        <w:tab/>
      </w:r>
      <w:r w:rsidRPr="008C3A5F">
        <w:rPr>
          <w:lang w:val="en-US"/>
        </w:rPr>
        <w:tab/>
      </w:r>
      <w:r w:rsidR="00B342A1" w:rsidRPr="00B701CC">
        <w:rPr>
          <w:position w:val="-38"/>
        </w:rPr>
        <w:object w:dxaOrig="5860" w:dyaOrig="880">
          <v:shape id="_x0000_i1062" type="#_x0000_t75" style="width:292.2pt;height:43.8pt" o:ole="">
            <v:imagedata r:id="rId96" o:title=""/>
          </v:shape>
          <o:OLEObject Type="Embed" ProgID="Equation.3" ShapeID="_x0000_i1062" DrawAspect="Content" ObjectID="_1360408008" r:id="rId97"/>
        </w:object>
      </w:r>
      <w:r w:rsidRPr="008C3A5F">
        <w:rPr>
          <w:lang w:val="en-US"/>
        </w:rPr>
        <w:tab/>
        <w:t>(22)</w:t>
      </w:r>
    </w:p>
    <w:p w:rsidR="00AE1A2E" w:rsidRPr="008C3A5F" w:rsidRDefault="00AE1A2E" w:rsidP="00B342A1">
      <w:pPr>
        <w:rPr>
          <w:lang w:val="en-US"/>
        </w:rPr>
      </w:pPr>
      <w:r w:rsidRPr="008C3A5F">
        <w:rPr>
          <w:lang w:val="en-US"/>
        </w:rPr>
        <w:t>where,</w:t>
      </w:r>
      <w:r w:rsidR="00B701CC">
        <w:rPr>
          <w:lang w:val="en-US"/>
        </w:rPr>
        <w:t xml:space="preserve"> </w:t>
      </w:r>
      <w:r w:rsidR="00B701CC">
        <w:rPr>
          <w:lang w:val="en-US"/>
        </w:rPr>
        <w:sym w:font="Symbol" w:char="F061"/>
      </w:r>
      <w:r w:rsidR="00B701CC">
        <w:rPr>
          <w:lang w:val="en-US"/>
        </w:rPr>
        <w:t xml:space="preserve">, </w:t>
      </w:r>
      <w:r w:rsidR="00B701CC">
        <w:rPr>
          <w:lang w:val="en-US"/>
        </w:rPr>
        <w:sym w:font="Symbol" w:char="F062"/>
      </w:r>
      <w:r w:rsidR="00B701CC">
        <w:rPr>
          <w:lang w:val="en-US"/>
        </w:rPr>
        <w:t xml:space="preserve"> and </w:t>
      </w:r>
      <w:r w:rsidR="00B701CC">
        <w:rPr>
          <w:lang w:val="en-US"/>
        </w:rPr>
        <w:sym w:font="Symbol" w:char="F067"/>
      </w:r>
      <w:r w:rsidR="00B701CC">
        <w:rPr>
          <w:lang w:val="en-US"/>
        </w:rPr>
        <w:t xml:space="preserve"> </w:t>
      </w:r>
      <w:r w:rsidRPr="008C3A5F">
        <w:rPr>
          <w:lang w:val="en-US"/>
        </w:rPr>
        <w:t xml:space="preserve">are shown in Table 1 in </w:t>
      </w:r>
      <w:r w:rsidR="00B701CC">
        <w:rPr>
          <w:lang w:val="en-US"/>
        </w:rPr>
        <w:t>§</w:t>
      </w:r>
      <w:r w:rsidRPr="008C3A5F">
        <w:rPr>
          <w:lang w:val="en-US"/>
        </w:rPr>
        <w:t xml:space="preserve"> 1.2.</w:t>
      </w:r>
    </w:p>
    <w:p w:rsidR="00C9131A" w:rsidRPr="008C3A5F" w:rsidRDefault="00C9131A" w:rsidP="00C9131A">
      <w:pPr>
        <w:pStyle w:val="Heading2"/>
        <w:rPr>
          <w:lang w:val="en-US"/>
        </w:rPr>
      </w:pPr>
      <w:bookmarkStart w:id="19" w:name="_Toc285704398"/>
      <w:r w:rsidRPr="008C3A5F">
        <w:rPr>
          <w:lang w:val="en-US"/>
        </w:rPr>
        <w:t>3.3</w:t>
      </w:r>
      <w:r w:rsidRPr="008C3A5F">
        <w:rPr>
          <w:lang w:val="en-US"/>
        </w:rPr>
        <w:tab/>
        <w:t>Aliasing affects of scattered pilot signals</w:t>
      </w:r>
      <w:bookmarkEnd w:id="19"/>
    </w:p>
    <w:p w:rsidR="00C9131A" w:rsidRPr="008C3A5F" w:rsidRDefault="00C9131A" w:rsidP="00C9131A">
      <w:pPr>
        <w:rPr>
          <w:lang w:val="en-US"/>
        </w:rPr>
      </w:pPr>
      <w:r w:rsidRPr="008C3A5F">
        <w:rPr>
          <w:lang w:val="en-US"/>
        </w:rPr>
        <w:t>In the previous section, we have analyzed the interference components in the OFDM demodulation process, in which we assumed implicitly that the rippled frequency response was ideally compensated by some means. This compensation process is equivalent to regenerate each of OFDM reference carriers from the received scattered pilot signal (SP hereinafter). As the SP signals are sent in every 3 OFDM carriers, the minimum frequency spacing in the ripples measured with the SP signals is limited, that is, the maximum delay that can be observed is limited. If there is a delayed wave exceeding this maximum value, correct observation cannot be performed, just as aliasing found in general sampling process.</w:t>
      </w:r>
    </w:p>
    <w:p w:rsidR="00AE1A2E" w:rsidRPr="008C3A5F" w:rsidRDefault="00AE1A2E" w:rsidP="00AE1A2E">
      <w:pPr>
        <w:pStyle w:val="FigureNo"/>
        <w:rPr>
          <w:lang w:val="en-US"/>
        </w:rPr>
      </w:pPr>
      <w:r w:rsidRPr="008C3A5F">
        <w:rPr>
          <w:lang w:val="en-US"/>
        </w:rPr>
        <w:lastRenderedPageBreak/>
        <w:t>Figure 11</w:t>
      </w:r>
    </w:p>
    <w:p w:rsidR="00AE1A2E" w:rsidRPr="008C3A5F" w:rsidRDefault="00AE1A2E" w:rsidP="00AE1A2E">
      <w:pPr>
        <w:pStyle w:val="Figuretitle"/>
        <w:rPr>
          <w:lang w:val="en-US"/>
        </w:rPr>
      </w:pPr>
      <w:r w:rsidRPr="008C3A5F">
        <w:rPr>
          <w:lang w:val="en-US"/>
        </w:rPr>
        <w:t>Required CNR and interference component under outer-GI</w:t>
      </w:r>
      <w:r w:rsidRPr="008C3A5F">
        <w:rPr>
          <w:rFonts w:ascii="Arial" w:hAnsi="Arial" w:cs="Arial"/>
          <w:lang w:val="en-US"/>
        </w:rPr>
        <w:t xml:space="preserve"> </w:t>
      </w:r>
      <w:r w:rsidRPr="008C3A5F">
        <w:rPr>
          <w:lang w:val="en-US"/>
        </w:rPr>
        <w:t>environment</w:t>
      </w:r>
    </w:p>
    <w:p w:rsidR="00AE1A2E" w:rsidRDefault="00F2703C" w:rsidP="00AE1A2E">
      <w:pPr>
        <w:snapToGrid w:val="0"/>
        <w:spacing w:beforeLines="50"/>
        <w:ind w:left="566" w:hangingChars="236" w:hanging="566"/>
        <w:jc w:val="center"/>
      </w:pPr>
      <w:r>
        <w:rPr>
          <w:noProof/>
          <w:lang w:val="en-US" w:eastAsia="zh-CN"/>
        </w:rPr>
      </w:r>
      <w:r>
        <w:rPr>
          <w:noProof/>
          <w:lang w:val="en-US" w:eastAsia="zh-CN"/>
        </w:rPr>
        <w:pict>
          <v:group id="Canvas 86" o:spid="_x0000_s1182" editas="canvas" style="width:398.8pt;height:236.95pt;mso-position-horizontal-relative:char;mso-position-vertical-relative:line" coordsize="50647,300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">
            <v:shape id="_x0000_s1183" type="#_x0000_t75" style="position:absolute;width:50647;height:30092;visibility:visible;mso-wrap-style:square">
              <v:fill o:detectmouseclick="t"/>
              <v:path o:connecttype="none"/>
            </v:shape>
            <v:group id="Group 88" o:spid="_x0000_s1184" style="position:absolute;left:4953;width:40608;height:27749" coordorigin="2745,4427" coordsize="6395,4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Picture 89" o:spid="_x0000_s1185" type="#_x0000_t75" style="position:absolute;left:2745;top:4427;width:6395;height:4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mCIzFAAAA3AAAAA8AAABkcnMvZG93bnJldi54bWxEj09rwkAUxO+C32F5Qm+60VIJ0VWspaU9&#10;9GD8d31kn0kw+3bJbk389t1CweMwM79hluveNOJGra8tK5hOEhDEhdU1lwoO+/dxCsIHZI2NZVJw&#10;Jw/r1XCwxEzbjnd0y0MpIoR9hgqqEFwmpS8qMugn1hFH72JbgyHKtpS6xS7CTSNnSTKXBmuOCxU6&#10;2lZUXPMfoyB9TU+HL/e2OZ7d7P79kXfotp1ST6N+swARqA+P8H/7Uyt4eZ7D35l4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pgiMxQAAANwAAAAPAAAAAAAAAAAAAAAA&#10;AJ8CAABkcnMvZG93bnJldi54bWxQSwUGAAAAAAQABAD3AAAAkQMAAAAA&#10;">
                <v:imagedata r:id="rId98" o:title=""/>
              </v:shape>
              <v:line id="Line 90" o:spid="_x0000_s1186" style="position:absolute;visibility:visible;mso-wrap-style:square" from="7319,6168" to="7320,6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ynRcYAAADcAAAADwAAAGRycy9kb3ducmV2LnhtbESPQWvCQBSE74L/YXmCN9202lRTV5FA&#10;QVoQ1AoeX7OvSWj2bchuk9Rf3y0IHoeZ+YZZbXpTiZYaV1pW8DCNQBBnVpecK/g4vU4WIJxH1lhZ&#10;JgW/5GCzHg5WmGjb8YHao89FgLBLUEHhfZ1I6bKCDLqprYmD92Ubgz7IJpe6wS7ATSUfoyiWBksO&#10;CwXWlBaUfR9/jAKU6dUvDv37fHk28rLfxufP65tS41G/fQHhqff38K290wqeZs/wfyYc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8p0XGAAAA3AAAAA8AAAAAAAAA&#10;AAAAAAAAoQIAAGRycy9kb3ducmV2LnhtbFBLBQYAAAAABAAEAPkAAACUAwAAAAA=&#10;">
                <v:stroke startarrow="block"/>
              </v:line>
              <v:shape id="Text Box 91" o:spid="_x0000_s1187" type="#_x0000_t202" style="position:absolute;left:6300;top:6765;width:231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Xow8MA&#10;AADcAAAADwAAAGRycy9kb3ducmV2LnhtbERPz2vCMBS+D/wfwhN2GZq6YZmdUWSwYU+ydgjeHs1b&#10;W2xeSpJqt7/eHIQdP77f6+1oOnEh51vLChbzBARxZXXLtYLv8mP2CsIHZI2dZVLwSx62m8nDGjNt&#10;r/xFlyLUIoawz1BBE0KfSemrhgz6ue2JI/djncEQoauldniN4aaTz0mSSoMtx4YGe3pvqDoXg1Fw&#10;zofKDMeT2x+G8jP/S7V8SlZKPU7H3RuIQGP4F9/de61g+RLXxjPx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Xow8MAAADcAAAADwAAAAAAAAAAAAAAAACYAgAAZHJzL2Rv&#10;d25yZXYueG1sUEsFBgAAAAAEAAQA9QAAAIgDAAAAAA==&#10;">
                <v:textbox inset="5.85pt,.7pt,5.85pt,.7pt">
                  <w:txbxContent>
                    <w:p w:rsidR="00E8774A" w:rsidRPr="008C3A5F" w:rsidRDefault="00E8774A" w:rsidP="00AE1A2E">
                      <w:pPr>
                        <w:snapToGrid w:val="0"/>
                        <w:spacing w:before="0"/>
                        <w:rPr>
                          <w:rFonts w:ascii="Arial Narrow" w:hAnsi="Arial Narrow"/>
                          <w:sz w:val="20"/>
                          <w:lang w:val="en-US"/>
                        </w:rPr>
                      </w:pPr>
                      <w:r w:rsidRPr="008C3A5F">
                        <w:rPr>
                          <w:rFonts w:ascii="Arial Narrow" w:hAnsi="Arial Narrow"/>
                          <w:sz w:val="20"/>
                          <w:lang w:val="en-US"/>
                        </w:rPr>
                        <w:t xml:space="preserve">Level of </w:t>
                      </w:r>
                      <w:smartTag w:uri="urn:schemas-microsoft-com:office:smarttags" w:element="stockticker">
                        <w:r w:rsidRPr="008C3A5F">
                          <w:rPr>
                            <w:rFonts w:ascii="Arial Narrow" w:hAnsi="Arial Narrow"/>
                            <w:sz w:val="20"/>
                            <w:lang w:val="en-US"/>
                          </w:rPr>
                          <w:t>SFN</w:t>
                        </w:r>
                      </w:smartTag>
                      <w:r w:rsidRPr="008C3A5F">
                        <w:rPr>
                          <w:rFonts w:ascii="Arial Narrow" w:hAnsi="Arial Narrow"/>
                          <w:sz w:val="20"/>
                          <w:lang w:val="en-US"/>
                        </w:rPr>
                        <w:t xml:space="preserve"> at the cross point corresponds to inverse value of the require DUR</w:t>
                      </w:r>
                    </w:p>
                  </w:txbxContent>
                </v:textbox>
              </v:shape>
            </v:group>
            <w10:wrap type="none"/>
            <w10:anchorlock/>
          </v:group>
        </w:pict>
      </w:r>
    </w:p>
    <w:p w:rsidR="00AE1A2E" w:rsidRPr="008C3A5F" w:rsidRDefault="00AE1A2E" w:rsidP="00AE1A2E">
      <w:pPr>
        <w:pStyle w:val="FigureNo"/>
        <w:rPr>
          <w:lang w:val="en-US"/>
        </w:rPr>
      </w:pPr>
      <w:r w:rsidRPr="008C3A5F">
        <w:rPr>
          <w:lang w:val="en-US"/>
        </w:rPr>
        <w:t>Figure 12</w:t>
      </w:r>
    </w:p>
    <w:p w:rsidR="00AE1A2E" w:rsidRPr="008C3A5F" w:rsidRDefault="00AE1A2E" w:rsidP="00AE1A2E">
      <w:pPr>
        <w:pStyle w:val="Figuretitle"/>
        <w:rPr>
          <w:lang w:val="en-US"/>
        </w:rPr>
      </w:pPr>
      <w:r w:rsidRPr="008C3A5F">
        <w:rPr>
          <w:lang w:val="en-US"/>
        </w:rPr>
        <w:t xml:space="preserve">Bathtub curve (calculated for </w:t>
      </w:r>
      <w:smartTag w:uri="urn:schemas-microsoft-com:office:smarttags" w:element="stockticker">
        <w:r w:rsidRPr="008C3A5F">
          <w:rPr>
            <w:lang w:val="en-US"/>
          </w:rPr>
          <w:t>APN</w:t>
        </w:r>
      </w:smartTag>
      <w:r w:rsidRPr="008C3A5F">
        <w:rPr>
          <w:lang w:val="en-US"/>
        </w:rPr>
        <w:t xml:space="preserve"> of –35 dB)</w:t>
      </w:r>
    </w:p>
    <w:p w:rsidR="00AE1A2E" w:rsidRDefault="00F2703C" w:rsidP="00AE1A2E">
      <w:pPr>
        <w:snapToGrid w:val="0"/>
        <w:spacing w:beforeLines="50"/>
        <w:ind w:left="566" w:hangingChars="236" w:hanging="566"/>
        <w:jc w:val="center"/>
      </w:pPr>
      <w:r>
        <w:rPr>
          <w:noProof/>
          <w:lang w:val="en-US" w:eastAsia="zh-CN"/>
        </w:rPr>
      </w:r>
      <w:r>
        <w:rPr>
          <w:noProof/>
          <w:lang w:val="en-US" w:eastAsia="zh-CN"/>
        </w:rPr>
        <w:pict>
          <v:group id="Canvas 82" o:spid="_x0000_s1188" editas="canvas" style="width:320.6pt;height:263.6pt;mso-position-horizontal-relative:char;mso-position-vertical-relative:line" coordsize="40716,33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">
            <v:shape id="_x0000_s1189" type="#_x0000_t75" style="position:absolute;width:40716;height:33477;visibility:visible;mso-wrap-style:square">
              <v:fill o:detectmouseclick="t"/>
              <v:path o:connecttype="none"/>
            </v:shape>
            <v:shape id="Text Box 84" o:spid="_x0000_s1190" type="#_x0000_t202" style="position:absolute;left:4800;top:31572;width:819;height:18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t5NcUA&#10;AADcAAAADwAAAGRycy9kb3ducmV2LnhtbESPQWsCMRSE7wX/Q3gFbzVbpWK3RrG1hXoRuy30+ti8&#10;brZuXkISdfvvTUHwOMzMN8x82dtOHCnE1rGC+1EBgrh2uuVGwdfn290MREzIGjvHpOCPIiwXg5s5&#10;ltqd+IOOVWpEhnAsUYFJyZdSxtqQxThynjh7Py5YTFmGRuqApwy3nRwXxVRabDkvGPT0YqjeVwer&#10;YBfW3etmO63M6vBsvx8n/tfvNkoNb/vVE4hEfbqGL+13reBhMob/M/kIyM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3k1xQAAANwAAAAPAAAAAAAAAAAAAAAAAJgCAABkcnMv&#10;ZG93bnJldi54bWxQSwUGAAAAAAQABAD1AAAAigMAAAAA&#10;" filled="f" fillcolor="#fc9" stroked="f">
              <v:textbox inset="0,0,0,0">
                <w:txbxContent>
                  <w:p w:rsidR="00E8774A" w:rsidRPr="00A00B51" w:rsidRDefault="00E8774A" w:rsidP="00AE1A2E">
                    <w:pPr>
                      <w:snapToGrid w:val="0"/>
                      <w:jc w:val="center"/>
                      <w:rPr>
                        <w:rFonts w:ascii="Arial" w:hAnsi="Arial" w:cs="Arial"/>
                      </w:rPr>
                    </w:pPr>
                  </w:p>
                </w:txbxContent>
              </v:textbox>
            </v:shape>
            <v:shape id="Picture 85" o:spid="_x0000_s1191" type="#_x0000_t75" style="position:absolute;top:2190;width:40716;height:29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STE/FAAAA3AAAAA8AAABkcnMvZG93bnJldi54bWxEj9FqwkAURN+F/sNyC77pxhpLiW6kpBSE&#10;QEDtB9xmr9mQ7N00u9X4991CoY/DzJxhdvvJ9uJKo28dK1gtExDEtdMtNwo+zu+LFxA+IGvsHZOC&#10;O3nY5w+zHWba3fhI11NoRISwz1CBCWHIpPS1IYt+6Qbi6F3caDFEOTZSj3iLcNvLpyR5lhZbjgsG&#10;ByoM1d3p2yp4q2RZubSwZdFb81V26aX8PCg1f5xetyACTeE//Nc+aAWb9Rp+z8QjI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EkxPxQAAANwAAAAPAAAAAAAAAAAAAAAA&#10;AJ8CAABkcnMvZG93bnJldi54bWxQSwUGAAAAAAQABAD3AAAAkQMAAAAA&#10;">
              <v:imagedata r:id="rId99" o:title=""/>
            </v:shape>
            <w10:wrap type="none"/>
            <w10:anchorlock/>
          </v:group>
        </w:pict>
      </w:r>
    </w:p>
    <w:p w:rsidR="00AE1A2E" w:rsidRDefault="00AE1A2E" w:rsidP="00B342A1">
      <w:pPr>
        <w:rPr>
          <w:lang w:val="en-US"/>
        </w:rPr>
      </w:pPr>
      <w:r w:rsidRPr="008C3A5F">
        <w:rPr>
          <w:lang w:val="en-US"/>
        </w:rPr>
        <w:t>Figure 13 explains the above circumstance of SP signal. The </w:t>
      </w:r>
      <w:r w:rsidR="00B342A1" w:rsidRPr="008C3A5F">
        <w:rPr>
          <w:lang w:val="en-US"/>
        </w:rPr>
        <w:t>f</w:t>
      </w:r>
      <w:r w:rsidRPr="008C3A5F">
        <w:rPr>
          <w:lang w:val="en-US"/>
        </w:rPr>
        <w:t>igure shows the frequency response when delayed waves with a long delay and a short delay co</w:t>
      </w:r>
      <w:r w:rsidRPr="008C3A5F">
        <w:rPr>
          <w:lang w:val="en-US"/>
        </w:rPr>
        <w:noBreakHyphen/>
        <w:t xml:space="preserve">exist. The frequency response has fine ripples due to the long delay wave, and the OFDM carriers take the values as shown by * marks in the </w:t>
      </w:r>
      <w:r w:rsidR="00B342A1" w:rsidRPr="008C3A5F">
        <w:rPr>
          <w:lang w:val="en-US"/>
        </w:rPr>
        <w:t>f</w:t>
      </w:r>
      <w:r w:rsidRPr="008C3A5F">
        <w:rPr>
          <w:lang w:val="en-US"/>
        </w:rPr>
        <w:t xml:space="preserve">igure. On the other hand, we will estimate the ripples to be the rough curve shown in the </w:t>
      </w:r>
      <w:r w:rsidR="00B342A1" w:rsidRPr="008C3A5F">
        <w:rPr>
          <w:lang w:val="en-US"/>
        </w:rPr>
        <w:t>f</w:t>
      </w:r>
      <w:r w:rsidRPr="008C3A5F">
        <w:rPr>
          <w:lang w:val="en-US"/>
        </w:rPr>
        <w:t>igure, because we can observe the response sampled only at the SP signals. Therefore, the carrier references to be used in the demodulation include errors in phase and amplitude.</w:t>
      </w:r>
    </w:p>
    <w:p w:rsidR="00B342A1" w:rsidRDefault="00B342A1" w:rsidP="00B342A1">
      <w:pPr>
        <w:pStyle w:val="FigureNo"/>
        <w:rPr>
          <w:lang w:val="en-US"/>
        </w:rPr>
      </w:pPr>
      <w:r>
        <w:rPr>
          <w:lang w:val="en-US"/>
        </w:rPr>
        <w:lastRenderedPageBreak/>
        <w:t>FIGURE 13</w:t>
      </w:r>
    </w:p>
    <w:p w:rsidR="00B342A1" w:rsidRPr="00B342A1" w:rsidRDefault="00B342A1" w:rsidP="00B342A1">
      <w:pPr>
        <w:pStyle w:val="Figuretitle"/>
        <w:rPr>
          <w:lang w:val="en-US"/>
        </w:rPr>
      </w:pPr>
      <w:r w:rsidRPr="00B342A1">
        <w:rPr>
          <w:bCs/>
          <w:lang w:val="en-US"/>
        </w:rPr>
        <w:t>Frequency response estimated from SP signals</w:t>
      </w:r>
    </w:p>
    <w:p w:rsidR="00B342A1" w:rsidRDefault="00F2703C" w:rsidP="00B342A1">
      <w:pPr>
        <w:rPr>
          <w:lang w:val="en-US"/>
        </w:rPr>
      </w:pPr>
      <w:r>
        <w:rPr>
          <w:noProof/>
          <w:lang w:val="en-US" w:eastAsia="zh-CN"/>
        </w:rPr>
        <w:pict>
          <v:group id="Canvas 206" o:spid="_x0000_s1606" editas="canvas" style="position:absolute;left:0;text-align:left;margin-left:116.7pt;margin-top:2.2pt;width:290.4pt;height:216.6pt;z-index:251662336" coordsize="36880,275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">
            <v:shape id="_x0000_s1608" type="#_x0000_t75" style="position:absolute;width:36880;height:27508;visibility:visible;mso-wrap-style:square">
              <v:fill o:detectmouseclick="t"/>
              <v:path o:connecttype="none"/>
            </v:shape>
            <v:shape id="Picture 209" o:spid="_x0000_s1607" type="#_x0000_t75" style="position:absolute;width:36722;height:26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LOI3EAAAA3AAAAA8AAABkcnMvZG93bnJldi54bWxEj0FrwkAUhO+C/2F5Qm9mY4utxmwklLZ4&#10;1Vb0+Mi+ZkOzb0N2q9Ff7wqFHoeZ+YbJ14NtxYl63zhWMEtSEMSV0w3XCr4+36cLED4ga2wdk4IL&#10;eVgX41GOmXZn3tJpF2oRIewzVGBC6DIpfWXIok9cRxy9b9dbDFH2tdQ9niPctvIxTZ+lxYbjgsGO&#10;Xg1VP7tfq0DvD84sj+Xl7fhxJefTcvnia6UeJkO5AhFoCP/hv/ZGK5g/zeB+Jh4BW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6LOI3EAAAA3AAAAA8AAAAAAAAAAAAAAAAA&#10;nwIAAGRycy9kb3ducmV2LnhtbFBLBQYAAAAABAAEAPcAAACQAwAAAAA=&#10;">
              <v:imagedata r:id="rId100" o:title=""/>
            </v:shape>
            <w10:wrap type="square"/>
          </v:group>
        </w:pict>
      </w:r>
    </w:p>
    <w:p w:rsidR="00B342A1" w:rsidRDefault="00B342A1" w:rsidP="00B342A1">
      <w:pPr>
        <w:rPr>
          <w:lang w:val="en-US"/>
        </w:rPr>
      </w:pPr>
    </w:p>
    <w:p w:rsidR="00B342A1" w:rsidRDefault="00B342A1" w:rsidP="00B342A1">
      <w:pPr>
        <w:rPr>
          <w:lang w:val="en-US"/>
        </w:rPr>
      </w:pPr>
    </w:p>
    <w:p w:rsidR="00B342A1" w:rsidRDefault="00B342A1" w:rsidP="00B342A1">
      <w:pPr>
        <w:rPr>
          <w:lang w:val="en-US"/>
        </w:rPr>
      </w:pPr>
    </w:p>
    <w:p w:rsidR="00B342A1" w:rsidRDefault="00B342A1" w:rsidP="00B342A1">
      <w:pPr>
        <w:rPr>
          <w:lang w:val="en-US"/>
        </w:rPr>
      </w:pPr>
    </w:p>
    <w:p w:rsidR="00B342A1" w:rsidRDefault="00B342A1" w:rsidP="00B342A1">
      <w:pPr>
        <w:rPr>
          <w:lang w:val="en-US"/>
        </w:rPr>
      </w:pPr>
    </w:p>
    <w:p w:rsidR="00B342A1" w:rsidRDefault="00B342A1" w:rsidP="00B342A1">
      <w:pPr>
        <w:rPr>
          <w:lang w:val="en-US"/>
        </w:rPr>
      </w:pPr>
    </w:p>
    <w:p w:rsidR="00B342A1" w:rsidRDefault="00B342A1" w:rsidP="00B342A1">
      <w:pPr>
        <w:rPr>
          <w:lang w:val="en-US"/>
        </w:rPr>
      </w:pPr>
    </w:p>
    <w:p w:rsidR="00B342A1" w:rsidRDefault="00B342A1" w:rsidP="00B342A1">
      <w:pPr>
        <w:rPr>
          <w:lang w:val="en-US"/>
        </w:rPr>
      </w:pPr>
    </w:p>
    <w:p w:rsidR="00B342A1" w:rsidRDefault="00B342A1" w:rsidP="00B342A1">
      <w:pPr>
        <w:rPr>
          <w:lang w:val="en-US"/>
        </w:rPr>
      </w:pPr>
    </w:p>
    <w:p w:rsidR="00B342A1" w:rsidRDefault="00B342A1" w:rsidP="00B342A1">
      <w:pPr>
        <w:rPr>
          <w:lang w:val="en-US"/>
        </w:rPr>
      </w:pPr>
    </w:p>
    <w:p w:rsidR="001807BC" w:rsidRDefault="001807BC" w:rsidP="00B342A1">
      <w:pPr>
        <w:rPr>
          <w:lang w:val="en-US"/>
        </w:rPr>
      </w:pPr>
    </w:p>
    <w:p w:rsidR="00AE1A2E" w:rsidRPr="008C3A5F" w:rsidRDefault="00AE1A2E" w:rsidP="00B342A1">
      <w:pPr>
        <w:rPr>
          <w:lang w:val="en-US"/>
        </w:rPr>
      </w:pPr>
      <w:r w:rsidRPr="008C3A5F">
        <w:rPr>
          <w:lang w:val="en-US"/>
        </w:rPr>
        <w:t xml:space="preserve">The average error can be estimated in the same way as the general analysis of distortions included in the signal recovered from the sampled values, although the error of each carrier varies depending on the delay and amplitude of </w:t>
      </w:r>
      <w:smartTag w:uri="urn:schemas-microsoft-com:office:smarttags" w:element="stockticker">
        <w:r w:rsidRPr="008C3A5F">
          <w:rPr>
            <w:lang w:val="en-US"/>
          </w:rPr>
          <w:t>SFN</w:t>
        </w:r>
      </w:smartTag>
      <w:r w:rsidRPr="008C3A5F">
        <w:rPr>
          <w:lang w:val="en-US"/>
        </w:rPr>
        <w:t xml:space="preserve"> waves, characteristics of the interpolation filter, and so on. The average error (</w:t>
      </w:r>
      <w:r w:rsidRPr="0040266E">
        <w:rPr>
          <w:position w:val="-12"/>
        </w:rPr>
        <w:object w:dxaOrig="320" w:dyaOrig="380">
          <v:shape id="_x0000_i1065" type="#_x0000_t75" style="width:15.6pt;height:18.6pt" o:ole="">
            <v:imagedata r:id="rId101" o:title=""/>
          </v:shape>
          <o:OLEObject Type="Embed" ProgID="Equation.3" ShapeID="_x0000_i1065" DrawAspect="Content" ObjectID="_1360408009" r:id="rId102"/>
        </w:object>
      </w:r>
      <w:r w:rsidRPr="008C3A5F">
        <w:rPr>
          <w:lang w:val="en-US"/>
        </w:rPr>
        <w:t>) can be written as follows</w:t>
      </w:r>
      <w:r w:rsidR="00B342A1">
        <w:rPr>
          <w:lang w:val="en-US"/>
        </w:rPr>
        <w:t>:</w:t>
      </w:r>
    </w:p>
    <w:p w:rsidR="00AE1A2E" w:rsidRPr="008C3A5F" w:rsidRDefault="00AE1A2E" w:rsidP="00AE1A2E">
      <w:pPr>
        <w:pStyle w:val="Equation"/>
        <w:rPr>
          <w:lang w:val="en-US"/>
        </w:rPr>
      </w:pPr>
      <w:r w:rsidRPr="008C3A5F">
        <w:rPr>
          <w:lang w:val="en-US"/>
        </w:rPr>
        <w:tab/>
      </w:r>
      <w:r w:rsidRPr="008C3A5F">
        <w:rPr>
          <w:lang w:val="en-US"/>
        </w:rPr>
        <w:tab/>
      </w:r>
      <w:r w:rsidR="00B342A1" w:rsidRPr="00B342A1">
        <w:rPr>
          <w:position w:val="-14"/>
        </w:rPr>
        <w:object w:dxaOrig="6360" w:dyaOrig="440">
          <v:shape id="_x0000_i1066" type="#_x0000_t75" style="width:315pt;height:22.8pt" o:ole="">
            <v:imagedata r:id="rId103" o:title=""/>
          </v:shape>
          <o:OLEObject Type="Embed" ProgID="Equation.3" ShapeID="_x0000_i1066" DrawAspect="Content" ObjectID="_1360408010" r:id="rId104"/>
        </w:object>
      </w:r>
      <w:r w:rsidRPr="008C3A5F">
        <w:rPr>
          <w:lang w:val="en-US"/>
        </w:rPr>
        <w:tab/>
        <w:t>(23)</w:t>
      </w:r>
    </w:p>
    <w:p w:rsidR="00AE1A2E" w:rsidRPr="008C3A5F" w:rsidRDefault="00AE1A2E" w:rsidP="00B342A1">
      <w:pPr>
        <w:rPr>
          <w:lang w:val="en-US"/>
        </w:rPr>
      </w:pPr>
      <w:r w:rsidRPr="008C3A5F">
        <w:rPr>
          <w:lang w:val="en-US"/>
        </w:rPr>
        <w:t xml:space="preserve">Note that in analyzing a sampling system, it is usual way that the original function is the time-domain function and the conversion function is Fourier spectrum, while in </w:t>
      </w:r>
      <w:r w:rsidR="00B342A1" w:rsidRPr="008C3A5F">
        <w:rPr>
          <w:lang w:val="en-US"/>
        </w:rPr>
        <w:t>e</w:t>
      </w:r>
      <w:r w:rsidRPr="008C3A5F">
        <w:rPr>
          <w:lang w:val="en-US"/>
        </w:rPr>
        <w:t xml:space="preserve">quation (23), the original function is Fourier spectrum and the conversion function is the time-domain one. Figure 14 shows the out-band components and interpolation errors used in </w:t>
      </w:r>
      <w:r w:rsidR="00B342A1" w:rsidRPr="008C3A5F">
        <w:rPr>
          <w:lang w:val="en-US"/>
        </w:rPr>
        <w:t>e</w:t>
      </w:r>
      <w:r w:rsidRPr="008C3A5F">
        <w:rPr>
          <w:lang w:val="en-US"/>
        </w:rPr>
        <w:t xml:space="preserve">quation (23). The </w:t>
      </w:r>
      <w:r w:rsidR="00B342A1" w:rsidRPr="008C3A5F">
        <w:rPr>
          <w:lang w:val="en-US"/>
        </w:rPr>
        <w:t>f</w:t>
      </w:r>
      <w:r w:rsidRPr="008C3A5F">
        <w:rPr>
          <w:lang w:val="en-US"/>
        </w:rPr>
        <w:t xml:space="preserve">igure is the case for the FFT interval of 1 008 </w:t>
      </w:r>
      <w:r w:rsidRPr="0040266E">
        <w:rPr>
          <w:rFonts w:ascii="Symbol" w:hAnsi="Symbol"/>
        </w:rPr>
        <w:t></w:t>
      </w:r>
      <w:r w:rsidRPr="008C3A5F">
        <w:rPr>
          <w:lang w:val="en-US"/>
        </w:rPr>
        <w:t xml:space="preserve">s, and the value 336 </w:t>
      </w:r>
      <w:r w:rsidRPr="0040266E">
        <w:rPr>
          <w:rFonts w:ascii="Symbol" w:hAnsi="Symbol"/>
        </w:rPr>
        <w:t></w:t>
      </w:r>
      <w:r w:rsidRPr="008C3A5F">
        <w:rPr>
          <w:lang w:val="en-US"/>
        </w:rPr>
        <w:t>s corresponds to 1/3 of the FFT interval.</w:t>
      </w:r>
    </w:p>
    <w:p w:rsidR="00B342A1" w:rsidRDefault="00B342A1" w:rsidP="00B342A1">
      <w:pPr>
        <w:pStyle w:val="FigureNo"/>
        <w:rPr>
          <w:lang w:val="en-US"/>
        </w:rPr>
      </w:pPr>
      <w:r>
        <w:rPr>
          <w:lang w:val="en-US"/>
        </w:rPr>
        <w:t>figure 14</w:t>
      </w:r>
    </w:p>
    <w:p w:rsidR="00B342A1" w:rsidRDefault="00B342A1" w:rsidP="00B342A1">
      <w:pPr>
        <w:pStyle w:val="Figuretitle"/>
        <w:rPr>
          <w:bCs/>
          <w:lang w:val="en-US"/>
        </w:rPr>
      </w:pPr>
      <w:r w:rsidRPr="00B342A1">
        <w:rPr>
          <w:bCs/>
          <w:lang w:val="en-US"/>
        </w:rPr>
        <w:t>Delay profile, out-band components and interpolation errors</w:t>
      </w:r>
    </w:p>
    <w:p w:rsidR="00B342A1" w:rsidRPr="00B342A1" w:rsidRDefault="00B342A1" w:rsidP="00B342A1">
      <w:pPr>
        <w:pStyle w:val="Figure"/>
        <w:rPr>
          <w:lang w:val="en-US"/>
        </w:rPr>
      </w:pPr>
    </w:p>
    <w:p w:rsidR="00B342A1" w:rsidRDefault="00F2703C" w:rsidP="00AE1A2E">
      <w:pPr>
        <w:snapToGrid w:val="0"/>
        <w:spacing w:beforeLines="50"/>
        <w:ind w:left="1"/>
        <w:rPr>
          <w:lang w:val="en-US"/>
        </w:rPr>
      </w:pPr>
      <w:r>
        <w:rPr>
          <w:noProof/>
          <w:lang w:val="en-US" w:eastAsia="zh-CN"/>
        </w:rPr>
        <w:pict>
          <v:group id="Canvas 210" o:spid="_x0000_s1192" editas="canvas" style="position:absolute;left:0;text-align:left;margin-left:113.1pt;margin-top:-4.4pt;width:264.6pt;height:148.2pt;z-index:251663360" coordsize="33604,18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">
            <v:shape id="_x0000_s1193" type="#_x0000_t75" style="position:absolute;width:33604;height:18821;visibility:visible;mso-wrap-style:square">
              <v:fill o:detectmouseclick="t"/>
              <v:path o:connecttype="none"/>
            </v:shape>
            <v:rect id="Rectangle 212" o:spid="_x0000_s1194" style="position:absolute;width:33623;height:17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H+ocAA&#10;AADcAAAADwAAAGRycy9kb3ducmV2LnhtbERPz2vCMBS+D/Y/hDfwNtMNlLUaRQbC2Ml2Ch4fzbMt&#10;Ji8lyTT+9+YgePz4fi/XyRpxIR8Gxwo+pgUI4tbpgTsF+7/t+xeIEJE1Gsek4EYB1qvXlyVW2l25&#10;pksTO5FDOFSooI9xrKQMbU8Ww9SNxJk7OW8xZug7qT1ec7g18rMo5tLiwLmhx5G+e2rPzb9V4Hfu&#10;0NS3VM5LV5b1kLbHX2OUmrylzQJEpBSf4of7RyuYFXl+PpOPgF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H+ocAAAADcAAAADwAAAAAAAAAAAAAAAACYAgAAZHJzL2Rvd25y&#10;ZXYueG1sUEsFBgAAAAAEAAQA9QAAAIUDAAAAAA==&#10;" filled="f" fillcolor="#fc9">
              <v:textbox inset="5.85pt,.7pt,5.85pt,.7pt"/>
            </v:rect>
            <v:group id="Group 214" o:spid="_x0000_s1195" style="position:absolute;left:1739;top:952;width:30265;height:15907" coordorigin="2134,3615" coordsize="4766,2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215" o:spid="_x0000_s1196" style="position:absolute;left:4673;top:5118;width:1155;height:392;visibility:visible;mso-wrap-style:square;v-text-anchor:top" coordsize="115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Xp7MUA&#10;AADcAAAADwAAAGRycy9kb3ducmV2LnhtbESPQWvCQBSE70L/w/KE3uqulpQSXcUGClJPVSl4e2af&#10;STT7NmZXE/99t1DwOMzMN8xs0dta3Kj1lWMN45ECQZw7U3GhYbf9fHkH4QOywdoxabiTh8X8aTDD&#10;1LiOv+m2CYWIEPYpaihDaFIpfV6SRT9yDXH0jq61GKJsC2la7CLc1nKi1Ju0WHFcKLGhrKT8vLla&#10;DWfF/S77WF9+rh0evlZJkvFpr/XzsF9OQQTqwyP8314ZDYl6hb8z8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ensxQAAANwAAAAPAAAAAAAAAAAAAAAAAJgCAABkcnMv&#10;ZG93bnJldi54bWxQSwUGAAAAAAQABAD1AAAAigMAAAAA&#10;" path="m,380c16,314,45,222,90,162,166,78,198,,330,5,447,52,675,132,810,200v67,45,345,187,202,180c776,385,279,392,,380xe" fillcolor="black">
                <v:fill r:id="rId105" o:title="" type="pattern"/>
                <v:stroke dashstyle="dash"/>
                <v:path arrowok="t" o:connecttype="custom" o:connectlocs="0,380;90,162;330,5;810,200;1012,380;0,380" o:connectangles="0,0,0,0,0,0"/>
              </v:shape>
              <v:rect id="Rectangle 216" o:spid="_x0000_s1197" style="position:absolute;left:2399;top:4059;width:225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9Rr8UA&#10;AADcAAAADwAAAGRycy9kb3ducmV2LnhtbESPQWvCQBSE7wX/w/IEb3VTY0uJ2UgpBHMRqm3vj+wz&#10;ic2+jdk1Jv/eLRR6HGbmGybdjqYVA/WusazgaRmBIC6tbrhS8PWZP76CcB5ZY2uZFEzkYJvNHlJM&#10;tL3xgYajr0SAsEtQQe19l0jpypoMuqXtiIN3sr1BH2RfSd3jLcBNK1dR9CINNhwWauzovaby53g1&#10;Cs472q+muJIfl8uQF3HZng7+W6nFfHzbgPA0+v/wX7vQCp6jNfyeCUd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1GvxQAAANwAAAAPAAAAAAAAAAAAAAAAAJgCAABkcnMv&#10;ZG93bnJldi54bWxQSwUGAAAAAAQABAD1AAAAigMAAAAA&#10;" fillcolor="black" strokeweight="1pt">
                <v:fill r:id="rId105" o:title="" type="pattern"/>
                <v:stroke dashstyle="dash"/>
                <v:textbox inset="5.85pt,.7pt,5.85pt,.7pt"/>
              </v:rect>
              <v:line id="Line 217" o:spid="_x0000_s1198" style="position:absolute;visibility:visible;mso-wrap-style:square" from="5866,3751" to="5869,5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VHHMQAAADcAAAADwAAAGRycy9kb3ducmV2LnhtbESPQWvCQBSE7wX/w/IEb3XXQkqNrqEI&#10;VaGXVlu8PrKvSUj2bcyuJv77riB4HGbmG2aZDbYRF+p85VjDbKpAEOfOVFxo+Dl8PL+B8AHZYOOY&#10;NFzJQ7YaPS0xNa7nb7rsQyEihH2KGsoQ2lRKn5dk0U9dSxy9P9dZDFF2hTQd9hFuG/mi1Ku0WHFc&#10;KLGldUl5vT9bDb99nXwdT2rOn5zYzcav5VZdtZ6Mh/cFiEBDeITv7Z3RkKgEbmfi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FUccxAAAANwAAAAPAAAAAAAAAAAA&#10;AAAAAKECAABkcnMvZG93bnJldi54bWxQSwUGAAAAAAQABAD5AAAAkgMAAAAA&#10;" strokeweight="1pt">
                <v:stroke startarrow="block"/>
              </v:line>
              <v:shape id="Arc 218" o:spid="_x0000_s1199" style="position:absolute;left:3510;top:4080;width:1140;height:141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1lrcUA&#10;AADcAAAADwAAAGRycy9kb3ducmV2LnhtbESPT4vCMBTE7wt+h/CEvSw2UVRKNYoILh68+Afx+Gie&#10;bbF5KU3U7n56IyzscZiZ3zDzZWdr8aDWV441DBMFgjh3puJCw+m4GaQgfEA2WDsmDT/kYbnofcwx&#10;M+7Je3ocQiEihH2GGsoQmkxKn5dk0SeuIY7e1bUWQ5RtIU2Lzwi3tRwpNZUWK44LJTa0Lim/He5W&#10;w/j8Ozbm+/xVpLfdam3VtpqMLlp/9rvVDESgLvyH/9pbo2GipvA+E4+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WWtxQAAANwAAAAPAAAAAAAAAAAAAAAAAJgCAABkcnMv&#10;ZG93bnJldi54bWxQSwUGAAAAAAQABAD1AAAAigMAAAAA&#10;" adj="0,,0" path="m-1,nfc11929,,21600,9670,21600,21600em-1,nsc11929,,21600,9670,21600,21600l,21600,-1,xe">
                <v:stroke joinstyle="round"/>
                <v:formulas/>
                <v:path arrowok="t" o:extrusionok="f" o:connecttype="custom" o:connectlocs="0,0;1140,1410;0,1410" o:connectangles="0,0,0"/>
              </v:shape>
              <v:shape id="Arc 219" o:spid="_x0000_s1200" style="position:absolute;left:2400;top:4080;width:1140;height:1410;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Oe8QA&#10;AADcAAAADwAAAGRycy9kb3ducmV2LnhtbESPQUvDQBSE74L/YXlCb3ZToSppt6Uo0gpekmp7fWRf&#10;k9Ds25C3Tdd/7wqCx2FmvmGW6+g6NdIgrWcDs2kGirjytuXawOf+7f4ZlARki51nMvBNAuvV7c0S&#10;c+uvXNBYhlolCEuOBpoQ+lxrqRpyKFPfEyfv5AeHIcmh1nbAa4K7Tj9k2aN22HJaaLCnl4aqc3lx&#10;Bvav2+Lr41D37+44P5cSCxklGjO5i5sFqEAx/If/2jtrYJ49we+ZdAT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DDnvEAAAA3AAAAA8AAAAAAAAAAAAAAAAAmAIAAGRycy9k&#10;b3ducmV2LnhtbFBLBQYAAAAABAAEAPUAAACJAwAAAAA=&#10;" adj="0,,0" path="m-1,nfc11929,,21600,9670,21600,21600em-1,nsc11929,,21600,9670,21600,21600l,21600,-1,xe">
                <v:stroke joinstyle="round"/>
                <v:formulas/>
                <v:path arrowok="t" o:extrusionok="f" o:connecttype="custom" o:connectlocs="0,0;1140,1410;0,1410" o:connectangles="0,0,0"/>
              </v:shape>
              <v:line id="Line 220" o:spid="_x0000_s1201" style="position:absolute;visibility:visible;mso-wrap-style:square" from="2325,5505" to="6571,5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lUMMEAAADcAAAADwAAAGRycy9kb3ducmV2LnhtbERPTWvCQBC9F/wPywi91U0tFomuUgoF&#10;SwWpEcHbkB2TYHY27I4a/717EDw+3vd82btWXSjExrOB91EGirj0tuHKwK74eZuCioJssfVMBm4U&#10;YbkYvMwxt/7K/3TZSqVSCMccDdQiXa51LGtyGEe+I07c0QeHkmCotA14TeGu1eMs+9QOG04NNXb0&#10;XVN52p6dgX4jWhfF+He6Lj8me2kPf6E4GPM67L9moIR6eYof7pU1MMnS2nQmHQG9u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yVQwwQAAANwAAAAPAAAAAAAAAAAAAAAA&#10;AKECAABkcnMvZG93bnJldi54bWxQSwUGAAAAAAQABAD5AAAAjwMAAAAA&#10;" strokeweight="1.5pt">
                <v:stroke endarrow="open"/>
              </v:line>
              <v:line id="Line 221" o:spid="_x0000_s1202" style="position:absolute;visibility:visible;mso-wrap-style:square" from="3526,3751" to="3527,5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hNGcMAAADcAAAADwAAAGRycy9kb3ducmV2LnhtbESPQWvCQBSE70L/w/IKveluhUgTXUUE&#10;bcGLtYrXR/aZBLNv0+zWxH/vCkKPw8x8w8wWva3FlVpfOdbwPlIgiHNnKi40HH7Www8QPiAbrB2T&#10;hht5WMxfBjPMjOv4m677UIgIYZ+hhjKEJpPS5yVZ9CPXEEfv7FqLIcq2kKbFLsJtLcdKTaTFiuNC&#10;iQ2tSsov+z+r4dhdkt3pV6W85cRuNn4lP9VN67fXfjkFEagP/+Fn+8toSFQKjzPx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YTRnDAAAA3AAAAA8AAAAAAAAAAAAA&#10;AAAAoQIAAGRycy9kb3ducmV2LnhtbFBLBQYAAAAABAAEAPkAAACRAwAAAAA=&#10;" strokeweight="1pt">
                <v:stroke startarrow="block"/>
              </v:line>
              <v:line id="Line 222" o:spid="_x0000_s1203" style="position:absolute;visibility:visible;mso-wrap-style:square" from="3871,4651" to="3874,5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aco8EAAADcAAAADwAAAGRycy9kb3ducmV2LnhtbERPzWoCMRC+F3yHMEJvmt1CRVejFK2g&#10;eCjaPsC4GTdbN5Mlibr69OZQ6PHj+58tOtuIK/lQO1aQDzMQxKXTNVcKfr7XgzGIEJE1No5JwZ0C&#10;LOa9lxkW2t14T9dDrEQK4VCgAhNjW0gZSkMWw9C1xIk7OW8xJugrqT3eUrht5FuWjaTFmlODwZaW&#10;hsrz4WIVbP1xd84flZFH3vrP5ms1CfZXqdd+9zEFEamL/+I/90YreM/T/HQmHQ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pyjwQAAANwAAAAPAAAAAAAAAAAAAAAA&#10;AKECAABkcnMvZG93bnJldi54bWxQSwUGAAAAAAQABAD5AAAAjwMAAAAA&#10;" strokeweight="1pt"/>
              <v:line id="Line 223" o:spid="_x0000_s1204" style="position:absolute;visibility:visible;mso-wrap-style:square" from="4231,4876" to="4234,5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o5OMQAAADcAAAADwAAAGRycy9kb3ducmV2LnhtbESP0WoCMRRE3wv+Q7iCb5pdoVK3RhFt&#10;QfGhqP2A6+Z2s3VzsySprv36RhD6OMzMGWa26GwjLuRD7VhBPspAEJdO11wp+Dy+D19AhIissXFM&#10;Cm4UYDHvPc2w0O7Ke7ocYiUShEOBCkyMbSFlKA1ZDCPXEifvy3mLMUlfSe3xmuC2keMsm0iLNacF&#10;gy2tDJXnw49VsPWn3Tn/rYw88da/NR/rabDfSg363fIVRKQu/ocf7Y1W8JzncD+Tj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2jk4xAAAANwAAAAPAAAAAAAAAAAA&#10;AAAAAKECAABkcnMvZG93bnJldi54bWxQSwUGAAAAAAQABAD5AAAAkgMAAAAA&#10;" strokeweight="1pt"/>
              <v:line id="Line 224" o:spid="_x0000_s1205" style="position:absolute;flip:x;visibility:visible;mso-wrap-style:square" from="4984,5184" to="4988,5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LNV8QAAADcAAAADwAAAGRycy9kb3ducmV2LnhtbESPzYrCMBSF9wO+Q7iCGxnTCop2jCKC&#10;IIILnYE6u0tzp602N6WJtr69EYRZHs7Px1msOlOJOzWutKwgHkUgiDOrS84V/HxvP2cgnEfWWFkm&#10;BQ9ysFr2PhaYaNvyke4nn4swwi5BBYX3dSKlywoy6Ea2Jg7en20M+iCbXOoG2zBuKjmOoqk0WHIg&#10;FFjTpqDserqZALls8t/DhbJ0ntb7dhoP2/P5ptSg362/QHjq/H/43d5pBZN4DK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Us1XxAAAANwAAAAPAAAAAAAAAAAA&#10;AAAAAKECAABkcnMvZG93bnJldi54bWxQSwUGAAAAAAQABAD5AAAAkgMAAAAA&#10;" strokeweight="1pt"/>
              <v:line id="Line 225" o:spid="_x0000_s1206" style="position:absolute;visibility:visible;mso-wrap-style:square" from="5221,5266" to="5224,5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QC1MUAAADcAAAADwAAAGRycy9kb3ducmV2LnhtbESP3WoCMRSE7wXfIRzBu5rdimK3RpH+&#10;gNILUfsAx83pZnVzsiSpbvv0jVDwcpiZb5j5srONuJAPtWMF+SgDQVw6XXOl4PPw/jADESKyxsYx&#10;KfihAMtFvzfHQrsr7+iyj5VIEA4FKjAxtoWUoTRkMYxcS5y8L+ctxiR9JbXHa4LbRj5m2VRarDkt&#10;GGzpxVB53n9bBRt//Djnv5WRR974t2b7+hTsSanhoFs9g4jUxXv4v73WCib5G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QC1MUAAADcAAAADwAAAAAAAAAA&#10;AAAAAAChAgAAZHJzL2Rvd25yZXYueG1sUEsFBgAAAAAEAAQA+QAAAJMDAAAAAA==&#10;" strokeweight="1pt"/>
              <v:line id="Line 226" o:spid="_x0000_s1207" style="position:absolute;visibility:visible;mso-wrap-style:square" from="5461,5350" to="5464,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2aoMUAAADcAAAADwAAAGRycy9kb3ducmV2LnhtbESP3WoCMRSE7wXfIRzBu5rdomK3RpH+&#10;gNILUfsAx83pZnVzsiSpbvv0jVDwcpiZb5j5srONuJAPtWMF+SgDQVw6XXOl4PPw/jADESKyxsYx&#10;KfihAMtFvzfHQrsr7+iyj5VIEA4FKjAxtoWUoTRkMYxcS5y8L+ctxiR9JbXHa4LbRj5m2VRarDkt&#10;GGzpxVB53n9bBRt//Djnv5WRR974t2b7+hTsSanhoFs9g4jUxXv4v73WCib5G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2aoMUAAADcAAAADwAAAAAAAAAA&#10;AAAAAAChAgAAZHJzL2Rvd25yZXYueG1sUEsFBgAAAAAEAAQA+QAAAJMDAAAAAA==&#10;" strokeweight="1pt"/>
              <v:shape id="Text Box 227" o:spid="_x0000_s1208" type="#_x0000_t202" style="position:absolute;left:6060;top:5115;width:840;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wKsYA&#10;AADcAAAADwAAAGRycy9kb3ducmV2LnhtbESPQWsCMRSE7wX/Q3hCL6VmbVXK1igiLbRepFsvvT02&#10;z83q5mVJsrr+e1MQPA4z8w0zX/a2ESfyoXasYDzKQBCXTtdcKdj9fj6/gQgRWWPjmBRcKMByMXiY&#10;Y67dmX/oVMRKJAiHHBWYGNtcylAashhGriVO3t55izFJX0nt8ZzgtpEvWTaTFmtOCwZbWhsqj0Vn&#10;FWwnf1vz1O0/NqvJq//edevZoSqUehz2q3cQkfp4D9/aX1rBdDyF/zPp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ewKsYAAADcAAAADwAAAAAAAAAAAAAAAACYAgAAZHJz&#10;L2Rvd25yZXYueG1sUEsFBgAAAAAEAAQA9QAAAIsDAAAAAA==&#10;" stroked="f">
                <v:textbox style="mso-fit-shape-to-text:t" inset="0,0,0,0">
                  <w:txbxContent>
                    <w:p w:rsidR="00E8774A" w:rsidRPr="003C0517" w:rsidRDefault="00E8774A" w:rsidP="00AE1A2E">
                      <w:pPr>
                        <w:snapToGrid w:val="0"/>
                        <w:spacing w:before="0"/>
                        <w:rPr>
                          <w:rFonts w:ascii="Arial Narrow" w:hAnsi="Arial Narrow"/>
                          <w:sz w:val="20"/>
                        </w:rPr>
                      </w:pPr>
                      <w:r>
                        <w:rPr>
                          <w:rFonts w:ascii="Arial Narrow" w:hAnsi="Arial Narrow"/>
                          <w:sz w:val="20"/>
                        </w:rPr>
                        <w:t>delay time</w:t>
                      </w:r>
                    </w:p>
                  </w:txbxContent>
                </v:textbox>
              </v:shape>
              <v:shape id="Text Box 228" o:spid="_x0000_s1209" type="#_x0000_t202" style="position:absolute;left:5543;top:5547;width:660;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WxMUA&#10;AADcAAAADwAAAGRycy9kb3ducmV2LnhtbESPQWvCQBSE74L/YXlCb7qx0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VbExQAAANwAAAAPAAAAAAAAAAAAAAAAAJgCAABkcnMv&#10;ZG93bnJldi54bWxQSwUGAAAAAAQABAD1AAAAigMAAAAA&#10;" filled="f" stroked="f">
                <v:textbox inset="0,0,0,0">
                  <w:txbxContent>
                    <w:p w:rsidR="00E8774A" w:rsidRPr="003728E9" w:rsidRDefault="00E8774A" w:rsidP="00AE1A2E">
                      <w:pPr>
                        <w:spacing w:before="0"/>
                        <w:jc w:val="center"/>
                        <w:rPr>
                          <w:rFonts w:ascii="Arial Narrow" w:eastAsia="MS PGothic" w:hAnsi="Arial Narrow"/>
                          <w:sz w:val="20"/>
                        </w:rPr>
                      </w:pPr>
                      <w:r w:rsidRPr="003728E9">
                        <w:rPr>
                          <w:rFonts w:ascii="Arial Narrow" w:eastAsia="MS PGothic" w:hAnsi="Arial Narrow"/>
                          <w:sz w:val="20"/>
                        </w:rPr>
                        <w:t>336</w:t>
                      </w:r>
                      <w:r w:rsidRPr="003728E9">
                        <w:rPr>
                          <w:rFonts w:ascii="Symbol" w:eastAsia="MS PGothic" w:hAnsi="Symbol"/>
                          <w:sz w:val="20"/>
                        </w:rPr>
                        <w:t></w:t>
                      </w:r>
                      <w:r w:rsidRPr="003728E9">
                        <w:rPr>
                          <w:rFonts w:ascii="Arial Narrow" w:eastAsia="MS PGothic" w:hAnsi="Arial Narrow"/>
                          <w:sz w:val="20"/>
                        </w:rPr>
                        <w:t>s</w:t>
                      </w:r>
                    </w:p>
                  </w:txbxContent>
                </v:textbox>
              </v:shape>
              <v:shape id="Text Box 229" o:spid="_x0000_s1210" type="#_x0000_t202" style="position:absolute;left:3195;top:5541;width:660;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zX8YA&#10;AADcAAAADwAAAGRycy9kb3ducmV2LnhtbESPQWvCQBSE7wX/w/KE3urGQm2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HzX8YAAADcAAAADwAAAAAAAAAAAAAAAACYAgAAZHJz&#10;L2Rvd25yZXYueG1sUEsFBgAAAAAEAAQA9QAAAIsDAAAAAA==&#10;" filled="f" stroked="f">
                <v:textbox inset="0,0,0,0">
                  <w:txbxContent>
                    <w:p w:rsidR="00E8774A" w:rsidRPr="003728E9" w:rsidRDefault="00E8774A" w:rsidP="00AE1A2E">
                      <w:pPr>
                        <w:spacing w:before="0"/>
                        <w:jc w:val="center"/>
                        <w:rPr>
                          <w:rFonts w:ascii="Arial Narrow" w:eastAsia="MS PGothic" w:hAnsi="Arial Narrow"/>
                          <w:sz w:val="20"/>
                        </w:rPr>
                      </w:pPr>
                      <w:r w:rsidRPr="003728E9">
                        <w:rPr>
                          <w:rFonts w:ascii="Arial Narrow" w:eastAsia="MS PGothic" w:hAnsi="Arial Narrow"/>
                          <w:sz w:val="20"/>
                        </w:rPr>
                        <w:t>0</w:t>
                      </w:r>
                      <w:r w:rsidRPr="003728E9">
                        <w:rPr>
                          <w:rFonts w:ascii="Symbol" w:eastAsia="MS PGothic" w:hAnsi="Symbol"/>
                          <w:sz w:val="20"/>
                        </w:rPr>
                        <w:t></w:t>
                      </w:r>
                      <w:r w:rsidRPr="003728E9">
                        <w:rPr>
                          <w:rFonts w:ascii="Arial Narrow" w:eastAsia="MS PGothic" w:hAnsi="Arial Narrow"/>
                          <w:sz w:val="20"/>
                        </w:rPr>
                        <w:t>s</w:t>
                      </w:r>
                    </w:p>
                  </w:txbxContent>
                </v:textbox>
              </v:shape>
              <v:shape id="AutoShape 230" o:spid="_x0000_s1211" type="#_x0000_t87" style="position:absolute;left:4557;top:5035;width:226;height:15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KAL0A&#10;AADcAAAADwAAAGRycy9kb3ducmV2LnhtbERPSwrCMBDdC94hjOBOUwU/VKOIoCi48HeAsRnbYjOp&#10;TbT19mYhuHy8/3zZmEK8qXK5ZQWDfgSCOLE651TB9bLpTUE4j6yxsEwKPuRguWi35hhrW/OJ3mef&#10;ihDCLkYFmfdlLKVLMjLo+rYkDtzdVgZ9gFUqdYV1CDeFHEbRWBrMOTRkWNI6o+RxfhkFvH1S/ZSX&#10;A9/WzXAS7Y+j0zZVqttpVjMQnhr/F//cO61gNAhrw5lwBOTi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GfKAL0AAADcAAAADwAAAAAAAAAAAAAAAACYAgAAZHJzL2Rvd25yZXYu&#10;eG1sUEsFBgAAAAAEAAQA9QAAAIIDAAAAAA==&#10;" adj=",10807" fillcolor="#fc9">
                <v:textbox inset="5.85pt,.7pt,5.85pt,.7pt"/>
              </v:shape>
              <v:shape id="Text Box 231" o:spid="_x0000_s1212" type="#_x0000_t202" style="position:absolute;left:4260;top:5891;width:1205;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6L8cA&#10;AADcAAAADwAAAGRycy9kb3ducmV2LnhtbESPQUsDMRSE7wX/Q3iCl2KztXXRtWkpxYLtpbj24u2x&#10;ed2sbl6WJNuu/94IBY/DzHzDLFaDbcWZfGgcK5hOMhDEldMN1wqOH9v7JxAhImtsHZOCHwqwWt6M&#10;Flhod+F3OpexFgnCoUAFJsaukDJUhiyGieuIk3dy3mJM0tdSe7wkuG3lQ5bl0mLDacFgRxtD1XfZ&#10;WwWH+efBjPvT6349n/ndsd/kX3Wp1N3tsH4BEWmI/+Fr+00reJw+w9+Zd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aui/HAAAA3AAAAA8AAAAAAAAAAAAAAAAAmAIAAGRy&#10;cy9kb3ducmV2LnhtbFBLBQYAAAAABAAEAPUAAACMAwAAAAA=&#10;" stroked="f">
                <v:textbox style="mso-fit-shape-to-text:t" inset="0,0,0,0">
                  <w:txbxContent>
                    <w:p w:rsidR="00E8774A" w:rsidRPr="003C0517" w:rsidRDefault="00E8774A" w:rsidP="00AE1A2E">
                      <w:pPr>
                        <w:spacing w:before="0"/>
                        <w:rPr>
                          <w:rFonts w:ascii="Arial Narrow" w:hAnsi="Arial Narrow"/>
                          <w:sz w:val="20"/>
                        </w:rPr>
                      </w:pPr>
                      <w:r>
                        <w:rPr>
                          <w:rFonts w:ascii="Arial Narrow" w:hAnsi="Arial Narrow"/>
                          <w:sz w:val="20"/>
                        </w:rPr>
                        <w:t>delayed waves</w:t>
                      </w:r>
                    </w:p>
                  </w:txbxContent>
                </v:textbox>
              </v:shape>
              <v:shape id="Text Box 232" o:spid="_x0000_s1213" type="#_x0000_t202" style="position:absolute;left:4755;top:4110;width:1023;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zZD8MA&#10;AADcAAAADwAAAGRycy9kb3ducmV2LnhtbERPz2vCMBS+C/sfwhvsIjOdU5HOKCITdBex8+Lt0Tyb&#10;bs1LSVLt/ntzGHj8+H4vVr1txJV8qB0reBtlIIhLp2uuFJy+t69zECEia2wck4I/CrBaPg0WmGt3&#10;4yNdi1iJFMIhRwUmxjaXMpSGLIaRa4kTd3HeYkzQV1J7vKVw28hxls2kxZpTg8GWNobK36KzCg6T&#10;88EMu8vn13ry7venbjP7qQqlXp779QeISH18iP/dO61gOk7z05l0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zZD8MAAADcAAAADwAAAAAAAAAAAAAAAACYAgAAZHJzL2Rv&#10;d25yZXYueG1sUEsFBgAAAAAEAAQA9QAAAIgDAAAAAA==&#10;" stroked="f">
                <v:textbox style="mso-fit-shape-to-text:t" inset="0,0,0,0">
                  <w:txbxContent>
                    <w:p w:rsidR="00E8774A" w:rsidRDefault="00E8774A" w:rsidP="00AE1A2E">
                      <w:pPr>
                        <w:snapToGrid w:val="0"/>
                        <w:spacing w:before="0"/>
                        <w:rPr>
                          <w:rFonts w:ascii="Arial Narrow" w:hAnsi="Arial Narrow"/>
                          <w:sz w:val="20"/>
                        </w:rPr>
                      </w:pPr>
                      <w:r>
                        <w:rPr>
                          <w:rFonts w:ascii="Arial Narrow" w:hAnsi="Arial Narrow"/>
                          <w:sz w:val="20"/>
                        </w:rPr>
                        <w:t xml:space="preserve">out-band </w:t>
                      </w:r>
                    </w:p>
                    <w:p w:rsidR="00E8774A" w:rsidRPr="003C0517" w:rsidRDefault="00E8774A" w:rsidP="00AE1A2E">
                      <w:pPr>
                        <w:spacing w:before="0"/>
                        <w:rPr>
                          <w:rFonts w:ascii="Arial Narrow" w:hAnsi="Arial Narrow"/>
                          <w:sz w:val="20"/>
                        </w:rPr>
                      </w:pPr>
                      <w:r>
                        <w:rPr>
                          <w:rFonts w:ascii="Arial Narrow" w:hAnsi="Arial Narrow"/>
                          <w:sz w:val="20"/>
                        </w:rPr>
                        <w:t>components</w:t>
                      </w:r>
                    </w:p>
                  </w:txbxContent>
                </v:textbox>
              </v:shape>
              <v:line id="Line 233" o:spid="_x0000_s1214" style="position:absolute;flip:x;visibility:visible;mso-wrap-style:square" from="5145,4605" to="5325,5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ZzFMQAAADcAAAADwAAAGRycy9kb3ducmV2LnhtbESPQWuDQBSE74X+h+UVequroSnFuoYk&#10;EOilB9P0/uq+qNF9K+7G6L/PBgI5DjPzDZOtJtOJkQbXWFaQRDEI4tLqhisFh9/d2ycI55E1dpZJ&#10;wUwOVvnzU4apthcuaNz7SgQIuxQV1N73qZSurMmgi2xPHLyjHQz6IIdK6gEvAW46uYjjD2mw4bBQ&#10;Y0/bmsp2fzYKJvu/rP7Wm7Y4vSc/53FzmLWPlXp9mdZfIDxN/hG+t7+1guUigduZcARk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RnMUxAAAANwAAAAPAAAAAAAAAAAA&#10;AAAAAKECAABkcnMvZG93bnJldi54bWxQSwUGAAAAAAQABAD5AAAAkgMAAAAA&#10;">
                <v:stroke endarrow="open"/>
              </v:line>
              <v:line id="Line 234" o:spid="_x0000_s1215" style="position:absolute;flip:x;visibility:visible;mso-wrap-style:square" from="4515,3720" to="4695,4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TtY8QAAADcAAAADwAAAGRycy9kb3ducmV2LnhtbESPQWvCQBSE74L/YXlCb7pJ0FKia0gE&#10;wUsPWnt/Zl+T1OzbkF1j/PeuUOhxmJlvmE02mlYM1LvGsoJ4EYEgLq1uuFJw/trPP0A4j6yxtUwK&#10;HuQg204nG0y1vfORhpOvRICwS1FB7X2XSunKmgy6he2Ig/dje4M+yL6Susd7gJtWJlH0Lg02HBZq&#10;7GhXU3k93YyC0V5W1XdeXI+/y/jzNhTnh/aRUm+zMV+D8DT6//Bf+6AVrJIEXmfCEZD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O1jxAAAANwAAAAPAAAAAAAAAAAA&#10;AAAAAKECAABkcnMvZG93bnJldi54bWxQSwUGAAAAAAQABAD5AAAAkgMAAAAA&#10;">
                <v:stroke endarrow="open"/>
              </v:line>
              <v:shape id="Text Box 235" o:spid="_x0000_s1216" type="#_x0000_t202" style="position:absolute;left:4140;top:3615;width:1391;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5HeMYA&#10;AADcAAAADwAAAGRycy9kb3ducmV2LnhtbESPQWsCMRSE74X+h/AKXkrNVq3IahQRC20v0q0Xb4/N&#10;c7N287IkWV3/vSkUPA4z8w2zWPW2EWfyoXas4HWYgSAuna65UrD/eX+ZgQgRWWPjmBRcKcBq+fiw&#10;wFy7C3/TuYiVSBAOOSowMba5lKE0ZDEMXUucvKPzFmOSvpLa4yXBbSNHWTaVFmtOCwZb2hgqf4vO&#10;KthNDjvz3B23X+vJ2H/uu830VBVKDZ769RxEpD7ew//tD63gbTSGvzPp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5HeMYAAADcAAAADwAAAAAAAAAAAAAAAACYAgAAZHJz&#10;L2Rvd25yZXYueG1sUEsFBgAAAAAEAAQA9QAAAIsDAAAAAA==&#10;" stroked="f">
                <v:textbox style="mso-fit-shape-to-text:t" inset="0,0,0,0">
                  <w:txbxContent>
                    <w:p w:rsidR="00E8774A" w:rsidRPr="003C0517" w:rsidRDefault="00E8774A" w:rsidP="00AE1A2E">
                      <w:pPr>
                        <w:snapToGrid w:val="0"/>
                        <w:spacing w:before="0"/>
                        <w:rPr>
                          <w:rFonts w:ascii="Arial Narrow" w:hAnsi="Arial Narrow"/>
                          <w:sz w:val="20"/>
                        </w:rPr>
                      </w:pPr>
                      <w:r>
                        <w:rPr>
                          <w:rFonts w:ascii="Arial Narrow" w:hAnsi="Arial Narrow"/>
                          <w:sz w:val="20"/>
                        </w:rPr>
                        <w:t>interpolation error</w:t>
                      </w:r>
                    </w:p>
                  </w:txbxContent>
                </v:textbox>
              </v:shape>
              <v:shape id="Text Box 236" o:spid="_x0000_s1217" type="#_x0000_t202" style="position:absolute;left:2505;top:3645;width:936;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fDMcA&#10;AADcAAAADwAAAGRycy9kb3ducmV2LnhtbESPQUvDQBSE74L/YXmCF2k31hhK2m0pRUF7KcZeentk&#10;X7PR7Nuwu2njv3eFgsdhZr5hluvRduJMPrSOFTxOMxDEtdMtNwoOn6+TOYgQkTV2jknBDwVYr25v&#10;llhqd+EPOlexEQnCoUQFJsa+lDLUhiyGqeuJk3dy3mJM0jdSe7wkuO3kLMsKabHltGCwp62h+rsa&#10;rIJ9ftybh+H0stvkT/79MGyLr6ZS6v5u3CxARBrjf/jaftMKnmc5/J1JR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33wzHAAAA3AAAAA8AAAAAAAAAAAAAAAAAmAIAAGRy&#10;cy9kb3ducmV2LnhtbFBLBQYAAAAABAAEAPUAAACMAwAAAAA=&#10;" stroked="f">
                <v:textbox style="mso-fit-shape-to-text:t" inset="0,0,0,0">
                  <w:txbxContent>
                    <w:p w:rsidR="00E8774A" w:rsidRPr="00424D76" w:rsidRDefault="00E8774A" w:rsidP="00AE1A2E">
                      <w:pPr>
                        <w:snapToGrid w:val="0"/>
                        <w:spacing w:before="0"/>
                        <w:jc w:val="center"/>
                        <w:rPr>
                          <w:rFonts w:ascii="Arial Narrow" w:hAnsi="Arial Narrow"/>
                          <w:sz w:val="20"/>
                        </w:rPr>
                      </w:pPr>
                      <w:r w:rsidRPr="00424D76">
                        <w:rPr>
                          <w:rFonts w:ascii="Arial Narrow" w:hAnsi="Arial Narrow"/>
                          <w:sz w:val="20"/>
                        </w:rPr>
                        <w:t>main wave</w:t>
                      </w:r>
                    </w:p>
                  </w:txbxContent>
                </v:textbox>
              </v:shape>
              <v:shape id="Text Box 237" o:spid="_x0000_s1218" type="#_x0000_t202" style="position:absolute;left:6015;top:3660;width:702;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l8YA&#10;AADcAAAADwAAAGRycy9kb3ducmV2LnhtbESPQWsCMRSE7wX/Q3hCL6Vma1XK1igiLbRepFsvvT02&#10;z83q5mVJsrr+e1MQPA4z8w0zX/a2ESfyoXas4GWUgSAuna65UrD7/Xx+AxEissbGMSm4UIDlYvAw&#10;x1y7M//QqYiVSBAOOSowMba5lKE0ZDGMXEucvL3zFmOSvpLa4znBbSPHWTaTFmtOCwZbWhsqj0Vn&#10;FWwnf1vz1O0/NqvJq//edevZoSqUehz2q3cQkfp4D9/aX1rBdDyF/zPp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6l8YAAADcAAAADwAAAAAAAAAAAAAAAACYAgAAZHJz&#10;L2Rvd25yZXYueG1sUEsFBgAAAAAEAAQA9QAAAIsDAAAAAA==&#10;" stroked="f">
                <v:textbox style="mso-fit-shape-to-text:t" inset="0,0,0,0">
                  <w:txbxContent>
                    <w:p w:rsidR="00E8774A" w:rsidRPr="003C0517" w:rsidRDefault="00E8774A" w:rsidP="00AE1A2E">
                      <w:pPr>
                        <w:snapToGrid w:val="0"/>
                        <w:spacing w:before="0"/>
                        <w:rPr>
                          <w:rFonts w:ascii="Arial Narrow" w:hAnsi="Arial Narrow"/>
                          <w:sz w:val="20"/>
                        </w:rPr>
                      </w:pPr>
                      <w:r>
                        <w:rPr>
                          <w:rFonts w:ascii="Arial Narrow" w:hAnsi="Arial Narrow"/>
                          <w:sz w:val="20"/>
                        </w:rPr>
                        <w:t>sampling</w:t>
                      </w:r>
                    </w:p>
                  </w:txbxContent>
                </v:textbox>
              </v:shape>
              <v:line id="Line 238" o:spid="_x0000_s1219" style="position:absolute;flip:x y;visibility:visible;mso-wrap-style:square" from="2955,4365" to="3075,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0DjcQAAADcAAAADwAAAGRycy9kb3ducmV2LnhtbESPX2vCMBTF3wW/Q7iCb5pWmJTOKCII&#10;MtjAP2yvl+auKTY3pcls9NMvwmCPh3PO73BWm2hbcaPeN44V5PMMBHHldMO1gst5PytA+ICssXVM&#10;Cu7kYbMej1ZYajfwkW6nUIsEYV+iAhNCV0rpK0MW/dx1xMn7dr3FkGRfS93jkOC2lYssW0qLDacF&#10;gx3tDFXX049NlK97oa8fD/504X2I8Zy/mSJXajqJ21cQgWL4D/+1D1rBy2IJzzPp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XQONxAAAANwAAAAPAAAAAAAAAAAA&#10;AAAAAKECAABkcnMvZG93bnJldi54bWxQSwUGAAAAAAQABAD5AAAAkgMAAAAA&#10;">
                <v:stroke endarrow="open"/>
              </v:line>
              <v:shape id="Text Box 239" o:spid="_x0000_s1220" type="#_x0000_t202" style="position:absolute;left:2175;top:4815;width:1275;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eBsUA&#10;AADcAAAADwAAAGRycy9kb3ducmV2LnhtbESPzYvCMBTE7wv+D+EJe1k03YIfVKO4usIe1oMfeH40&#10;z7bYvJQk2vrfbwRhj8PM/IaZLztTizs5X1lW8DlMQBDnVldcKDgdt4MpCB+QNdaWScGDPCwXvbc5&#10;Ztq2vKf7IRQiQthnqKAMocmk9HlJBv3QNsTRu1hnMETpCqkdthFuapkmyVgarDgulNjQuqT8ergZ&#10;BeONu7V7Xn9sTt+/uGuK9Pz1OCv13u9WMxCBuvAffrV/tIJROoHn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N4GxQAAANwAAAAPAAAAAAAAAAAAAAAAAJgCAABkcnMv&#10;ZG93bnJldi54bWxQSwUGAAAAAAQABAD1AAAAigMAAAAA&#10;" stroked="f">
                <v:textbox inset="0,0,0,0">
                  <w:txbxContent>
                    <w:p w:rsidR="00E8774A" w:rsidRPr="003C0517" w:rsidRDefault="00E8774A" w:rsidP="00AE1A2E">
                      <w:pPr>
                        <w:snapToGrid w:val="0"/>
                        <w:spacing w:before="0"/>
                        <w:rPr>
                          <w:rFonts w:ascii="Arial Narrow" w:hAnsi="Arial Narrow"/>
                          <w:sz w:val="20"/>
                        </w:rPr>
                      </w:pPr>
                      <w:r>
                        <w:rPr>
                          <w:rFonts w:ascii="Arial Narrow" w:hAnsi="Arial Narrow"/>
                          <w:sz w:val="20"/>
                        </w:rPr>
                        <w:t>characteristics of interpolation filter</w:t>
                      </w:r>
                    </w:p>
                  </w:txbxContent>
                </v:textbox>
              </v:shape>
              <v:shape id="Text Box 240" o:spid="_x0000_s1221" type="#_x0000_t202" style="position:absolute;left:4335;top:5533;width:660;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tkMEA&#10;AADcAAAADwAAAGRycy9kb3ducmV2LnhtbERPTYvCMBC9L/gfwgje1lRB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rZDBAAAA3AAAAA8AAAAAAAAAAAAAAAAAmAIAAGRycy9kb3du&#10;cmV2LnhtbFBLBQYAAAAABAAEAPUAAACGAwAAAAA=&#10;" filled="f" stroked="f">
                <v:textbox inset="0,0,0,0">
                  <w:txbxContent>
                    <w:p w:rsidR="00E8774A" w:rsidRPr="003728E9" w:rsidRDefault="00E8774A" w:rsidP="00AE1A2E">
                      <w:pPr>
                        <w:spacing w:before="0"/>
                        <w:jc w:val="center"/>
                        <w:rPr>
                          <w:rFonts w:ascii="Arial Narrow" w:eastAsia="MS PGothic" w:hAnsi="Arial Narrow"/>
                          <w:sz w:val="20"/>
                        </w:rPr>
                      </w:pPr>
                      <w:r>
                        <w:rPr>
                          <w:rFonts w:ascii="Arial Narrow" w:eastAsia="MS PGothic" w:hAnsi="Arial Narrow"/>
                          <w:sz w:val="20"/>
                        </w:rPr>
                        <w:t>168</w:t>
                      </w:r>
                      <w:r w:rsidRPr="003728E9">
                        <w:rPr>
                          <w:rFonts w:ascii="Symbol" w:eastAsia="MS PGothic" w:hAnsi="Symbol"/>
                          <w:sz w:val="20"/>
                        </w:rPr>
                        <w:t></w:t>
                      </w:r>
                      <w:r w:rsidRPr="003728E9">
                        <w:rPr>
                          <w:rFonts w:ascii="Arial Narrow" w:eastAsia="MS PGothic" w:hAnsi="Arial Narrow"/>
                          <w:sz w:val="20"/>
                        </w:rPr>
                        <w:t>s</w:t>
                      </w:r>
                    </w:p>
                  </w:txbxContent>
                </v:textbox>
              </v:shape>
              <v:shape id="Text Box 241" o:spid="_x0000_s1222" type="#_x0000_t202" style="position:absolute;left:2134;top:5553;width:660;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4IC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eCAvEAAAA3AAAAA8AAAAAAAAAAAAAAAAAmAIAAGRycy9k&#10;b3ducmV2LnhtbFBLBQYAAAAABAAEAPUAAACJAwAAAAA=&#10;" filled="f" stroked="f">
                <v:textbox inset="0,0,0,0">
                  <w:txbxContent>
                    <w:p w:rsidR="00E8774A" w:rsidRPr="0033204B" w:rsidRDefault="00E8774A" w:rsidP="00AE1A2E">
                      <w:pPr>
                        <w:spacing w:before="0"/>
                        <w:jc w:val="center"/>
                        <w:rPr>
                          <w:rFonts w:ascii="MS PGothic" w:eastAsia="MS PGothic" w:hAnsi="MS PGothic"/>
                          <w:sz w:val="20"/>
                        </w:rPr>
                      </w:pPr>
                      <w:r w:rsidRPr="003728E9">
                        <w:rPr>
                          <w:rFonts w:ascii="Arial Narrow" w:eastAsia="MS PGothic" w:hAnsi="Arial Narrow"/>
                          <w:sz w:val="20"/>
                        </w:rPr>
                        <w:t>-168</w:t>
                      </w:r>
                      <w:r w:rsidRPr="003728E9">
                        <w:rPr>
                          <w:rFonts w:ascii="Symbol" w:eastAsia="MS PGothic" w:hAnsi="Symbol"/>
                          <w:sz w:val="20"/>
                        </w:rPr>
                        <w:t></w:t>
                      </w:r>
                      <w:r>
                        <w:rPr>
                          <w:rFonts w:ascii="MS PGothic" w:eastAsia="MS PGothic" w:hAnsi="MS PGothic"/>
                          <w:sz w:val="20"/>
                        </w:rPr>
                        <w:t>s</w:t>
                      </w:r>
                    </w:p>
                  </w:txbxContent>
                </v:textbox>
              </v:shape>
            </v:group>
            <w10:wrap type="square"/>
          </v:group>
        </w:pict>
      </w:r>
    </w:p>
    <w:p w:rsidR="00B342A1" w:rsidRDefault="00B342A1" w:rsidP="00AE1A2E">
      <w:pPr>
        <w:snapToGrid w:val="0"/>
        <w:spacing w:beforeLines="50"/>
        <w:ind w:left="1"/>
        <w:rPr>
          <w:lang w:val="en-US"/>
        </w:rPr>
      </w:pPr>
    </w:p>
    <w:p w:rsidR="00B342A1" w:rsidRDefault="00B342A1" w:rsidP="00AE1A2E">
      <w:pPr>
        <w:snapToGrid w:val="0"/>
        <w:spacing w:beforeLines="50"/>
        <w:ind w:left="1"/>
        <w:rPr>
          <w:lang w:val="en-US"/>
        </w:rPr>
      </w:pPr>
    </w:p>
    <w:p w:rsidR="00B342A1" w:rsidRDefault="00B342A1" w:rsidP="00AE1A2E">
      <w:pPr>
        <w:snapToGrid w:val="0"/>
        <w:spacing w:beforeLines="50"/>
        <w:ind w:left="1"/>
        <w:rPr>
          <w:lang w:val="en-US"/>
        </w:rPr>
      </w:pPr>
    </w:p>
    <w:p w:rsidR="00B342A1" w:rsidRDefault="00B342A1" w:rsidP="00AE1A2E">
      <w:pPr>
        <w:snapToGrid w:val="0"/>
        <w:spacing w:beforeLines="50"/>
        <w:ind w:left="1"/>
        <w:rPr>
          <w:lang w:val="en-US"/>
        </w:rPr>
      </w:pPr>
    </w:p>
    <w:p w:rsidR="00B342A1" w:rsidRDefault="00B342A1" w:rsidP="00AE1A2E">
      <w:pPr>
        <w:snapToGrid w:val="0"/>
        <w:spacing w:beforeLines="50"/>
        <w:ind w:left="1"/>
        <w:rPr>
          <w:lang w:val="en-US"/>
        </w:rPr>
      </w:pPr>
    </w:p>
    <w:p w:rsidR="00B342A1" w:rsidRDefault="00B342A1" w:rsidP="00AE1A2E">
      <w:pPr>
        <w:snapToGrid w:val="0"/>
        <w:spacing w:beforeLines="50"/>
        <w:ind w:left="1"/>
        <w:rPr>
          <w:lang w:val="en-US"/>
        </w:rPr>
      </w:pPr>
    </w:p>
    <w:p w:rsidR="00B342A1" w:rsidRDefault="00B342A1" w:rsidP="00AE1A2E">
      <w:pPr>
        <w:snapToGrid w:val="0"/>
        <w:spacing w:beforeLines="50"/>
        <w:ind w:left="1"/>
        <w:rPr>
          <w:lang w:val="en-US"/>
        </w:rPr>
      </w:pPr>
    </w:p>
    <w:p w:rsidR="00B342A1" w:rsidRPr="008C3A5F" w:rsidRDefault="00B342A1" w:rsidP="00AE1A2E">
      <w:pPr>
        <w:snapToGrid w:val="0"/>
        <w:spacing w:beforeLines="50"/>
        <w:ind w:left="1"/>
        <w:rPr>
          <w:lang w:val="en-US"/>
        </w:rPr>
      </w:pPr>
    </w:p>
    <w:p w:rsidR="00AE1A2E" w:rsidRPr="008C3A5F" w:rsidRDefault="00AE1A2E" w:rsidP="00B342A1">
      <w:pPr>
        <w:rPr>
          <w:lang w:val="en-US"/>
        </w:rPr>
      </w:pPr>
      <w:r w:rsidRPr="008C3A5F">
        <w:rPr>
          <w:lang w:val="en-US"/>
        </w:rPr>
        <w:lastRenderedPageBreak/>
        <w:t>The affect of carrier recovery errors differs by signal points on the constellation, as shown in Fig.</w:t>
      </w:r>
      <w:r w:rsidR="00B342A1">
        <w:rPr>
          <w:lang w:val="en-US"/>
        </w:rPr>
        <w:t> </w:t>
      </w:r>
      <w:r w:rsidRPr="008C3A5F">
        <w:rPr>
          <w:lang w:val="en-US"/>
        </w:rPr>
        <w:t xml:space="preserve">15. It is large on the signal points at outer side of the constellation. To simplify the calculation, we assume here that the </w:t>
      </w:r>
      <w:r w:rsidRPr="008C3A5F">
        <w:rPr>
          <w:i/>
          <w:lang w:val="en-US"/>
        </w:rPr>
        <w:t>r</w:t>
      </w:r>
      <w:r w:rsidR="00B342A1">
        <w:rPr>
          <w:i/>
          <w:lang w:val="en-US"/>
        </w:rPr>
        <w:t>.</w:t>
      </w:r>
      <w:r w:rsidRPr="008C3A5F">
        <w:rPr>
          <w:i/>
          <w:lang w:val="en-US"/>
        </w:rPr>
        <w:t>m</w:t>
      </w:r>
      <w:r w:rsidR="00B342A1">
        <w:rPr>
          <w:i/>
          <w:lang w:val="en-US"/>
        </w:rPr>
        <w:t>.</w:t>
      </w:r>
      <w:r w:rsidRPr="008C3A5F">
        <w:rPr>
          <w:i/>
          <w:lang w:val="en-US"/>
        </w:rPr>
        <w:t>s</w:t>
      </w:r>
      <w:r w:rsidR="00B342A1">
        <w:rPr>
          <w:i/>
          <w:lang w:val="en-US"/>
        </w:rPr>
        <w:t>.</w:t>
      </w:r>
      <w:r w:rsidRPr="008C3A5F">
        <w:rPr>
          <w:lang w:val="en-US"/>
        </w:rPr>
        <w:t xml:space="preserve"> error at every signal point has the same error at the SP point. This simplification results that the calcu</w:t>
      </w:r>
      <w:r w:rsidRPr="008C3A5F">
        <w:rPr>
          <w:lang w:val="en-US"/>
        </w:rPr>
        <w:softHyphen/>
        <w:t>lated BER tends to become worse than that of actual one.</w:t>
      </w:r>
    </w:p>
    <w:p w:rsidR="00AE1A2E" w:rsidRDefault="00B342A1" w:rsidP="00B342A1">
      <w:pPr>
        <w:pStyle w:val="FigureNo"/>
        <w:rPr>
          <w:lang w:val="en-US"/>
        </w:rPr>
      </w:pPr>
      <w:r>
        <w:rPr>
          <w:lang w:val="en-US"/>
        </w:rPr>
        <w:t>figure 15</w:t>
      </w:r>
    </w:p>
    <w:p w:rsidR="00B342A1" w:rsidRPr="00B342A1" w:rsidRDefault="00B342A1" w:rsidP="00B342A1">
      <w:pPr>
        <w:pStyle w:val="Figuretitle"/>
        <w:rPr>
          <w:lang w:val="en-US"/>
        </w:rPr>
      </w:pPr>
      <w:r w:rsidRPr="00B342A1">
        <w:rPr>
          <w:bCs/>
          <w:lang w:val="en-US"/>
        </w:rPr>
        <w:t>Affects of carrier recovery errors</w:t>
      </w:r>
    </w:p>
    <w:p w:rsidR="00B342A1" w:rsidRDefault="00F2703C" w:rsidP="00AE1A2E">
      <w:pPr>
        <w:snapToGrid w:val="0"/>
        <w:spacing w:beforeLines="50"/>
        <w:ind w:left="1"/>
        <w:rPr>
          <w:lang w:val="en-US"/>
        </w:rPr>
      </w:pPr>
      <w:r>
        <w:rPr>
          <w:noProof/>
          <w:lang w:val="en-US" w:eastAsia="zh-CN"/>
        </w:rPr>
        <w:pict>
          <v:group id="Canvas 359" o:spid="_x0000_s1223" editas="canvas" style="position:absolute;left:0;text-align:left;margin-left:145.35pt;margin-top:6.45pt;width:217.2pt;height:180pt;z-index:251667456" coordsize="27584,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">
            <v:shape id="_x0000_s1224" type="#_x0000_t75" style="position:absolute;width:27584;height:22860;visibility:visible;mso-wrap-style:square">
              <v:fill o:detectmouseclick="t"/>
              <v:path o:connecttype="none"/>
            </v:shape>
            <v:rect id="Rectangle 361" o:spid="_x0000_s1225" style="position:absolute;width:25908;height:2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nNcQA&#10;AADcAAAADwAAAGRycy9kb3ducmV2LnhtbESPwWrDMBBE74X+g9hCb41cQ0PsRAmhECg91U4KPS7W&#10;xjaRVkZSE+Xvq0Igx2Fm3jCrTbJGnMmH0bGC11kBgrhzeuRewWG/e1mACBFZo3FMCq4UYLN+fFhh&#10;rd2FGzq3sRcZwqFGBUOMUy1l6AayGGZuIs7e0XmLMUvfS+3xkuHWyLIo5tLiyHlhwIneB+pO7a9V&#10;4L/cd9tcUzWvXFU1Y9r9fBqj1PNT2i5BRErxHr61P7SC8q2E/zP5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GJzXEAAAA3AAAAA8AAAAAAAAAAAAAAAAAmAIAAGRycy9k&#10;b3ducmV2LnhtbFBLBQYAAAAABAAEAPUAAACJAwAAAAA=&#10;" filled="f" fillcolor="#fc9">
              <v:textbox inset="5.85pt,.7pt,5.85pt,.7pt"/>
            </v:rect>
            <v:group id="Group 363" o:spid="_x0000_s1226" style="position:absolute;left:889;top:501;width:24447;height:20288" coordorigin="5045,7159" coordsize="3850,3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group id="Group 364" o:spid="_x0000_s1227" style="position:absolute;left:5565;top:7500;width:300;height:2520" coordorigin="5565,7500" coordsize="30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rect id="Rectangle 365" o:spid="_x0000_s1228" style="position:absolute;left:5565;top:7500;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oqMQA&#10;AADcAAAADwAAAGRycy9kb3ducmV2LnhtbESPQWsCMRSE7wX/Q3iCt5pVqXS3RpGCIJ662xZ6fGye&#10;u4vJy5KkGv99Uyj0OMzMN8xml6wRV/JhcKxgMS9AELdOD9wp+Hg/PD6DCBFZo3FMCu4UYLedPGyw&#10;0u7GNV2b2IkM4VChgj7GsZIytD1ZDHM3Emfv7LzFmKXvpPZ4y3Br5LIo1tLiwHmhx5Fee2ovzbdV&#10;4N/cZ1PfU7kuXVnWQzp8nYxRajZN+xcQkVL8D/+1j1rB6mkJv2fy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nKKjEAAAA3AAAAA8AAAAAAAAAAAAAAAAAmAIAAGRycy9k&#10;b3ducmV2LnhtbFBLBQYAAAAABAAEAPUAAACJAwAAAAA=&#10;" filled="f" fillcolor="#fc9">
                  <v:textbox inset="5.85pt,.7pt,5.85pt,.7pt"/>
                </v:rect>
                <v:rect id="Rectangle 366" o:spid="_x0000_s1229" style="position:absolute;left:5565;top:7815;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NM8QA&#10;AADcAAAADwAAAGRycy9kb3ducmV2LnhtbESPQWsCMRSE70L/Q3iF3jTbitLdGqUUBOmpu1ro8bF5&#10;7i4mL0sSNf77Rij0OMzMN8xqk6wRF/JhcKzgeVaAIG6dHrhTcNhvp68gQkTWaByTghsF2KwfJius&#10;tLtyTZcmdiJDOFSooI9xrKQMbU8Ww8yNxNk7Om8xZuk7qT1eM9wa+VIUS2lx4LzQ40gfPbWn5mwV&#10;+C/33dS3VC5LV5b1kLY/n8Yo9fSY3t9ARErxP/zX3mkF88Uc7mfy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rjTPEAAAA3AAAAA8AAAAAAAAAAAAAAAAAmAIAAGRycy9k&#10;b3ducmV2LnhtbFBLBQYAAAAABAAEAPUAAACJAwAAAAA=&#10;" filled="f" fillcolor="#fc9">
                  <v:textbox inset="5.85pt,.7pt,5.85pt,.7pt"/>
                </v:rect>
                <v:rect id="Rectangle 367" o:spid="_x0000_s1230" style="position:absolute;left:5565;top:8130;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IVR8QA&#10;AADcAAAADwAAAGRycy9kb3ducmV2LnhtbESPQWsCMRSE74X+h/AKvdVsrRV3NUoRhNJTd1vB42Pz&#10;3F1MXpYk1fjvG6HQ4zAz3zCrTbJGnMmHwbGC50kBgrh1euBOwffX7mkBIkRkjcYxKbhSgM36/m6F&#10;lXYXruncxE5kCIcKFfQxjpWUoe3JYpi4kTh7R+ctxix9J7XHS4ZbI6dFMZcWB84LPY607ak9NT9W&#10;gf90+6a+pnJeurKsh7Q7fBij1ONDeluCiJTif/iv/a4VvLzO4HYmHw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CFUfEAAAA3AAAAA8AAAAAAAAAAAAAAAAAmAIAAGRycy9k&#10;b3ducmV2LnhtbFBLBQYAAAAABAAEAPUAAACJAwAAAAA=&#10;" filled="f" fillcolor="#fc9">
                  <v:textbox inset="5.85pt,.7pt,5.85pt,.7pt"/>
                </v:rect>
                <v:rect id="Rectangle 368" o:spid="_x0000_s1231" style="position:absolute;left:5565;top:8445;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6w3MQA&#10;AADcAAAADwAAAGRycy9kb3ducmV2LnhtbESPQWsCMRSE7wX/Q3hCbzVri+JujSIFofTU3Vbo8bF5&#10;7i4mL0uSavz3TUHwOMzMN8x6m6wRZ/JhcKxgPitAELdOD9wp+P7aP61AhIis0TgmBVcKsN1MHtZY&#10;aXfhms5N7ESGcKhQQR/jWEkZ2p4shpkbibN3dN5izNJ3Unu8ZLg18rkoltLiwHmhx5HeempPza9V&#10;4D/doamvqVyWrizrIe1/PoxR6nGadq8gIqV4D9/a71rBy2IB/2fy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OsNzEAAAA3AAAAA8AAAAAAAAAAAAAAAAAmAIAAGRycy9k&#10;b3ducmV2LnhtbFBLBQYAAAAABAAEAPUAAACJAwAAAAA=&#10;" filled="f" fillcolor="#fc9">
                  <v:textbox inset="5.85pt,.7pt,5.85pt,.7pt"/>
                </v:rect>
                <v:rect id="Rectangle 369" o:spid="_x0000_s1232" style="position:absolute;left:5565;top:8760;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uq8MA&#10;AADcAAAADwAAAGRycy9kb3ducmV2LnhtbESPQUvEMBSE74L/ITzBm5u6ssXWposIC+LJdhU8Pppn&#10;W0xeSpLdzf57syB4HGbmG6bZJmvEkXyYHSu4XxUgiAenZx4VfOx3d48gQkTWaByTgjMF2LbXVw3W&#10;2p24o2MfR5EhHGpUMMW41FKGYSKLYeUW4ux9O28xZulHqT2eMtwauS6KUlqcOS9MuNDLRMNPf7AK&#10;/Lv77LtzqsrKVVU3p93XmzFK3d6k5ycQkVL8D/+1X7WCh00JlzP5CMj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wuq8MAAADcAAAADwAAAAAAAAAAAAAAAACYAgAAZHJzL2Rv&#10;d25yZXYueG1sUEsFBgAAAAAEAAQA9QAAAIgDAAAAAA==&#10;" filled="f" fillcolor="#fc9">
                  <v:textbox inset="5.85pt,.7pt,5.85pt,.7pt"/>
                </v:rect>
                <v:rect id="Rectangle 370" o:spid="_x0000_s1233" style="position:absolute;left:5565;top:9075;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LMMQA&#10;AADcAAAADwAAAGRycy9kb3ducmV2LnhtbESPUUvDMBSF3wf+h3AF37ZUxW2tTYcIA/HJdgp7vDTX&#10;tpjclCRu2b83guDj4ZzzHU69S9aIE/kwOVZwuypAEPdOTzwoeD/sl1sQISJrNI5JwYUC7JqrRY2V&#10;dmdu6dTFQWQIhwoVjDHOlZShH8liWLmZOHufzluMWfpBao/nDLdG3hXFWlqcOC+MONPzSP1X920V&#10;+Df30bWXVK5LV5btlPbHV2OUurlOT48gIqX4H/5rv2gF9w8b+D2Tj4B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QizDEAAAA3AAAAA8AAAAAAAAAAAAAAAAAmAIAAGRycy9k&#10;b3ducmV2LnhtbFBLBQYAAAAABAAEAPUAAACJAwAAAAA=&#10;" filled="f" fillcolor="#fc9">
                  <v:textbox inset="5.85pt,.7pt,5.85pt,.7pt"/>
                </v:rect>
                <v:rect id="Rectangle 371" o:spid="_x0000_s1234" style="position:absolute;left:5565;top:9390;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8fQsEA&#10;AADcAAAADwAAAGRycy9kb3ducmV2LnhtbERPz2vCMBS+C/4P4Qm72dSNydoZRQbC2GmtDnZ8NG9t&#10;WfJSkkzjf78cBI8f3+/NLlkjzuTD6FjBqihBEHdOj9wrOB0PyxcQISJrNI5JwZUC7Lbz2QZr7S7c&#10;0LmNvcghHGpUMMQ41VKGbiCLoXATceZ+nLcYM/S91B4vOdwa+ViWa2lx5Nww4ERvA3W/7Z9V4D/d&#10;V9tcU7WuXFU1Yzp8fxij1MMi7V9BRErxLr6537WCp+e8Np/JR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H0LBAAAA3AAAAA8AAAAAAAAAAAAAAAAAmAIAAGRycy9kb3du&#10;cmV2LnhtbFBLBQYAAAAABAAEAPUAAACGAwAAAAA=&#10;" filled="f" fillcolor="#fc9">
                  <v:textbox inset="5.85pt,.7pt,5.85pt,.7pt"/>
                </v:rect>
                <v:rect id="Rectangle 372" o:spid="_x0000_s1235" style="position:absolute;left:5565;top:9705;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O62cMA&#10;AADcAAAADwAAAGRycy9kb3ducmV2LnhtbESPQUsDMRSE70L/Q3gFbzarYjHbpqUUCuLJ3Sp4fGxe&#10;dxeTlyWJbfrvjSB4HGbmG2a9zc6KM4U4etZwv6hAEHfejNxreD8e7p5BxIRs0HomDVeKsN3MbtZY&#10;G3/hhs5t6kWBcKxRw5DSVEsZu4EcxoWfiIt38sFhKjL00gS8FLiz8qGqltLhyGVhwIn2A3Vf7bfT&#10;EN78R9tcs1oqr1Qz5sPnq7Va387zbgUiUU7/4b/2i9Hw+KTg90w5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O62cMAAADcAAAADwAAAAAAAAAAAAAAAACYAgAAZHJzL2Rv&#10;d25yZXYueG1sUEsFBgAAAAAEAAQA9QAAAIgDAAAAAA==&#10;" filled="f" fillcolor="#fc9">
                  <v:textbox inset="5.85pt,.7pt,5.85pt,.7pt"/>
                </v:rect>
              </v:group>
              <v:group id="Group 373" o:spid="_x0000_s1236" style="position:absolute;left:5865;top:7500;width:300;height:2520" coordorigin="5565,7500" coordsize="30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rect id="Rectangle 374" o:spid="_x0000_s1237" style="position:absolute;left:5565;top:7500;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8YsQA&#10;AADcAAAADwAAAGRycy9kb3ducmV2LnhtbESPwWrDMBBE74X8g9hAbo2cFEztRgklECg91W4COS7W&#10;1jaVVkZSE+Xvo0Khx2Fm3jCbXbJGXMiH0bGC1bIAQdw5PXKv4Ph5eHwGESKyRuOYFNwowG47e9hg&#10;rd2VG7q0sRcZwqFGBUOMUy1l6AayGJZuIs7el/MWY5a+l9rjNcOtkeuiKKXFkfPCgBPtB+q+2x+r&#10;wH+4U9vcUlVWrqqaMR3O78YotZin1xcQkVL8D/+137SCp3IFv2fy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ZfGLEAAAA3AAAAA8AAAAAAAAAAAAAAAAAmAIAAGRycy9k&#10;b3ducmV2LnhtbFBLBQYAAAAABAAEAPUAAACJAwAAAAA=&#10;" filled="f" fillcolor="#fc9">
                  <v:textbox inset="5.85pt,.7pt,5.85pt,.7pt"/>
                </v:rect>
                <v:rect id="Rectangle 375" o:spid="_x0000_s1238" style="position:absolute;left:5565;top:7815;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viFcQA&#10;AADcAAAADwAAAGRycy9kb3ducmV2LnhtbESPwWrDMBBE74X+g9hCbo3cFEzsRgmlECg9xU4KPS7W&#10;1jaVVkZSE+Xvo0Agx2Fm3jCrTbJGHMmH0bGCl3kBgrhzeuRewWG/fV6CCBFZo3FMCs4UYLN+fFhh&#10;rd2JGzq2sRcZwqFGBUOMUy1l6AayGOZuIs7er/MWY5a+l9rjKcOtkYuiKKXFkfPCgBN9DNT9tf9W&#10;gd+577Y5p6qsXFU1Y9r+fBmj1Owpvb+BiJTiPXxrf2oFr+UCrmfyEZD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L4hXEAAAA3AAAAA8AAAAAAAAAAAAAAAAAmAIAAGRycy9k&#10;b3ducmV2LnhtbFBLBQYAAAAABAAEAPUAAACJAwAAAAA=&#10;" filled="f" fillcolor="#fc9">
                  <v:textbox inset="5.85pt,.7pt,5.85pt,.7pt"/>
                </v:rect>
                <v:rect id="Rectangle 376" o:spid="_x0000_s1239" style="position:absolute;left:5565;top:8130;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dHjsQA&#10;AADcAAAADwAAAGRycy9kb3ducmV2LnhtbESPwWrDMBBE74X+g9hCbo3cBkzsRgmlEAg51U4KPS7W&#10;1jaVVkZSE+Xvo0Igx2Fm3jCrTbJGnMiH0bGCl3kBgrhzeuRewfGwfV6CCBFZo3FMCi4UYLN+fFhh&#10;rd2ZGzq1sRcZwqFGBUOMUy1l6AayGOZuIs7ej/MWY5a+l9rjOcOtka9FUUqLI+eFASf6GKj7bf+s&#10;Av/pvtrmkqqyclXVjGn7vTdGqdlTen8DESnFe/jW3mkFi3IB/2fyEZ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HR47EAAAA3AAAAA8AAAAAAAAAAAAAAAAAmAIAAGRycy9k&#10;b3ducmV2LnhtbFBLBQYAAAAABAAEAPUAAACJAwAAAAA=&#10;" filled="f" fillcolor="#fc9">
                  <v:textbox inset="5.85pt,.7pt,5.85pt,.7pt"/>
                </v:rect>
                <v:rect id="Rectangle 377" o:spid="_x0000_s1240" style="position:absolute;left:5565;top:8445;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7f+sMA&#10;AADcAAAADwAAAGRycy9kb3ducmV2LnhtbESPQUvEMBSE74L/ITzBm5u6LsXWposIC+LJdhU8Pppn&#10;W0xeSpLdzf57syB4HGbmG6bZJmvEkXyYHSu4XxUgiAenZx4VfOx3d48gQkTWaByTgjMF2LbXVw3W&#10;2p24o2MfR5EhHGpUMMW41FKGYSKLYeUW4ux9O28xZulHqT2eMtwauS6KUlqcOS9MuNDLRMNPf7AK&#10;/Lv77LtzqsrKVVU3p93XmzFK3d6k5ycQkVL8D/+1X7WCh3IDlzP5CMj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7f+sMAAADcAAAADwAAAAAAAAAAAAAAAACYAgAAZHJzL2Rv&#10;d25yZXYueG1sUEsFBgAAAAAEAAQA9QAAAIgDAAAAAA==&#10;" filled="f" fillcolor="#fc9">
                  <v:textbox inset="5.85pt,.7pt,5.85pt,.7pt"/>
                </v:rect>
                <v:rect id="Rectangle 378" o:spid="_x0000_s1241" style="position:absolute;left:5565;top:8760;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6YcMA&#10;AADcAAAADwAAAGRycy9kb3ducmV2LnhtbESPQUvEMBSE74L/ITzBm5u6ssXWposIC+LJdhU8Pppn&#10;W0xeSpLdzf57syB4HGbmG6bZJmvEkXyYHSu4XxUgiAenZx4VfOx3d48gQkTWaByTgjMF2LbXVw3W&#10;2p24o2MfR5EhHGpUMMW41FKGYSKLYeUW4ux9O28xZulHqT2eMtwauS6KUlqcOS9MuNDLRMNPf7AK&#10;/Lv77LtzqsrKVVU3p93XmzFK3d6k5ycQkVL8D/+1X7WCh3IDlzP5CMj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6YcMAAADcAAAADwAAAAAAAAAAAAAAAACYAgAAZHJzL2Rv&#10;d25yZXYueG1sUEsFBgAAAAAEAAQA9QAAAIgDAAAAAA==&#10;" filled="f" fillcolor="#fc9">
                  <v:textbox inset="5.85pt,.7pt,5.85pt,.7pt"/>
                </v:rect>
                <v:rect id="Rectangle 379" o:spid="_x0000_s1242" style="position:absolute;left:5565;top:9075;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DkFsMA&#10;AADcAAAADwAAAGRycy9kb3ducmV2LnhtbESPwWrDMBBE74X8g9hAbo3cBEztRgklECg51W4LPS7W&#10;xjaRVkZSE+Xvo0Khx2Fm3jCbXbJGXMiH0bGCp2UBgrhzeuRewefH4fEZRIjIGo1jUnCjALvt7GGD&#10;tXZXbujSxl5kCIcaFQwxTrWUoRvIYli6iTh7J+ctxix9L7XHa4ZbI1dFUUqLI+eFASfaD9Sd2x+r&#10;wL+7r7a5paqsXFU1Yzp8H41RajFPry8gIqX4H/5rv2kF67KE3zP5CM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DkFsMAAADcAAAADwAAAAAAAAAAAAAAAACYAgAAZHJzL2Rv&#10;d25yZXYueG1sUEsFBgAAAAAEAAQA9QAAAIgDAAAAAA==&#10;" filled="f" fillcolor="#fc9">
                  <v:textbox inset="5.85pt,.7pt,5.85pt,.7pt"/>
                </v:rect>
                <v:rect id="Rectangle 380" o:spid="_x0000_s1243" style="position:absolute;left:5565;top:9390;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xBjcMA&#10;AADcAAAADwAAAGRycy9kb3ducmV2LnhtbESPQUvEMBSE74L/ITzBm5u6QrW16SLCgniyXQWPj+bZ&#10;FpOXkmR3s//eLCx4HGbmG6bZJGvEgXyYHSu4XxUgiAenZx4VfO62d08gQkTWaByTghMF2LTXVw3W&#10;2h25o0MfR5EhHGpUMMW41FKGYSKLYeUW4uz9OG8xZulHqT0eM9wauS6KUlqcOS9MuNDrRMNvv7cK&#10;/If76rtTqsrKVVU3p+33uzFK3d6kl2cQkVL8D1/ab1rBQ/kI5zP5CMj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xBjcMAAADcAAAADwAAAAAAAAAAAAAAAACYAgAAZHJzL2Rv&#10;d25yZXYueG1sUEsFBgAAAAAEAAQA9QAAAIgDAAAAAA==&#10;" filled="f" fillcolor="#fc9">
                  <v:textbox inset="5.85pt,.7pt,5.85pt,.7pt"/>
                </v:rect>
                <v:rect id="Rectangle 381" o:spid="_x0000_s1244" style="position:absolute;left:5565;top:9705;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V/8AA&#10;AADcAAAADwAAAGRycy9kb3ducmV2LnhtbERPz2vCMBS+D/Y/hDfwNtNNKLYaRQbC2GmtCh4fzbMt&#10;Ji8lyTT+98thsOPH93u9TdaIG/kwOlbwNi9AEHdOj9wrOB72r0sQISJrNI5JwYMCbDfPT2ustbtz&#10;Q7c29iKHcKhRwRDjVEsZuoEshrmbiDN3cd5izND3Unu853Br5HtRlNLiyLlhwIk+Buqu7Y9V4L/d&#10;qW0eqSorV1XNmPbnL2OUmr2k3QpEpBT/xX/uT61gUea1+Uw+An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PV/8AAAADcAAAADwAAAAAAAAAAAAAAAACYAgAAZHJzL2Rvd25y&#10;ZXYueG1sUEsFBgAAAAAEAAQA9QAAAIUDAAAAAA==&#10;" filled="f" fillcolor="#fc9">
                  <v:textbox inset="5.85pt,.7pt,5.85pt,.7pt"/>
                </v:rect>
              </v:group>
              <v:group id="Group 382" o:spid="_x0000_s1245" style="position:absolute;left:6165;top:7500;width:300;height:2520" coordorigin="5565,7500" coordsize="30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rect id="Rectangle 383" o:spid="_x0000_s1246" style="position:absolute;left:5565;top:7500;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xPJMEA&#10;AADcAAAADwAAAGRycy9kb3ducmV2LnhtbERPz2vCMBS+C/4P4Qm7aaoDXTujiCCMnWy3wY6P5q0t&#10;S15Kkmn875eD4PHj+73dJ2vEhXwYHCtYLgoQxK3TA3cKPj9O8xcQISJrNI5JwY0C7HfTyRYr7a5c&#10;06WJncghHCpU0Mc4VlKGtieLYeFG4sz9OG8xZug7qT1ec7g1clUUa2lx4NzQ40jHntrf5s8q8Gf3&#10;1dS3VK5LV5b1kE7f78Yo9TRLh1cQkVJ8iO/uN63geZPn5zP5CM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MTyTBAAAA3AAAAA8AAAAAAAAAAAAAAAAAmAIAAGRycy9kb3du&#10;cmV2LnhtbFBLBQYAAAAABAAEAPUAAACGAwAAAAA=&#10;" filled="f" fillcolor="#fc9">
                  <v:textbox inset="5.85pt,.7pt,5.85pt,.7pt"/>
                </v:rect>
                <v:rect id="Rectangle 384" o:spid="_x0000_s1247" style="position:absolute;left:5565;top:7815;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qv8QA&#10;AADcAAAADwAAAGRycy9kb3ducmV2LnhtbESPQWsCMRSE74X+h/AKvdWsLWh3NUopCKUnd9uCx8fm&#10;ubuYvCxJqvHfG0HwOMzMN8xynawRR/JhcKxgOilAELdOD9wp+P3ZvLyDCBFZo3FMCs4UYL16fFhi&#10;pd2Jazo2sRMZwqFCBX2MYyVlaHuyGCZuJM7e3nmLMUvfSe3xlOHWyNeimEmLA+eFHkf67Kk9NP9W&#10;gd+6v6Y+p3JWurKsh7TZfRuj1PNT+liAiJTiPXxrf2kFb/MpXM/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A6r/EAAAA3AAAAA8AAAAAAAAAAAAAAAAAmAIAAGRycy9k&#10;b3ducmV2LnhtbFBLBQYAAAAABAAEAPUAAACJAwAAAAA=&#10;" filled="f" fillcolor="#fc9">
                  <v:textbox inset="5.85pt,.7pt,5.85pt,.7pt"/>
                </v:rect>
                <v:rect id="Rectangle 385" o:spid="_x0000_s1248" style="position:absolute;left:5565;top:8130;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0yMQA&#10;AADcAAAADwAAAGRycy9kb3ducmV2LnhtbESPQWsCMRSE74X+h/AKvdVsLWh3NUoRhNJTd9uCx8fm&#10;ubuYvCxJ1PjvG0HwOMzMN8xynawRJ/JhcKzgdVKAIG6dHrhT8PuzfXkHESKyRuOYFFwowHr1+LDE&#10;Srsz13RqYicyhEOFCvoYx0rK0PZkMUzcSJy9vfMWY5a+k9rjOcOtkdOimEmLA+eFHkfa9NQemqNV&#10;4L/dX1NfUjkrXVnWQ9ruvoxR6vkpfSxARErxHr61P7WCt/kUrmfy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SdMjEAAAA3AAAAA8AAAAAAAAAAAAAAAAAmAIAAGRycy9k&#10;b3ducmV2LnhtbFBLBQYAAAAABAAEAPUAAACJAwAAAAA=&#10;" filled="f" fillcolor="#fc9">
                  <v:textbox inset="5.85pt,.7pt,5.85pt,.7pt"/>
                </v:rect>
                <v:rect id="Rectangle 386" o:spid="_x0000_s1249" style="position:absolute;left:5565;top:8445;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7RU8QA&#10;AADcAAAADwAAAGRycy9kb3ducmV2LnhtbESPQWsCMRSE7wX/Q3hCbzVrBXW3RpGCUHrqbiv0+Ng8&#10;dxeTlyVJNf77plDwOMzMN8xml6wRF/JhcKxgPitAELdOD9wp+Po8PK1BhIis0TgmBTcKsNtOHjZY&#10;aXflmi5N7ESGcKhQQR/jWEkZ2p4shpkbibN3ct5izNJ3Unu8Zrg18rkoltLiwHmhx5Fee2rPzY9V&#10;4D/csalvqVyWrizrIR2+341R6nGa9i8gIqV4D/+337SCxWoBf2fy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e0VPEAAAA3AAAAA8AAAAAAAAAAAAAAAAAmAIAAGRycy9k&#10;b3ducmV2LnhtbFBLBQYAAAAABAAEAPUAAACJAwAAAAA=&#10;" filled="f" fillcolor="#fc9">
                  <v:textbox inset="5.85pt,.7pt,5.85pt,.7pt"/>
                </v:rect>
                <v:rect id="Rectangle 387" o:spid="_x0000_s1250" style="position:absolute;left:5565;top:8760;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JJ8QA&#10;AADcAAAADwAAAGRycy9kb3ducmV2LnhtbESPzWrDMBCE74G+g9hCb4ncH5LYtRxKIVB6qp0Wclys&#10;rW0qrYykJsrbV4VCj8PMfMPUu2SNOJEPk2MFt6sCBHHv9MSDgvfDfrkFESKyRuOYFFwowK65WtRY&#10;aXfmlk5dHESGcKhQwRjjXEkZ+pEshpWbibP36bzFmKUfpPZ4znBr5F1RrKXFifPCiDM9j9R/dd9W&#10;gX9zH117SeW6dGXZTml/fDVGqZvr9PQIIlKK/+G/9otWcL95gN8z+QjI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3SSfEAAAA3AAAAA8AAAAAAAAAAAAAAAAAmAIAAGRycy9k&#10;b3ducmV2LnhtbFBLBQYAAAAABAAEAPUAAACJAwAAAAA=&#10;" filled="f" fillcolor="#fc9">
                  <v:textbox inset="5.85pt,.7pt,5.85pt,.7pt"/>
                </v:rect>
                <v:rect id="Rectangle 388" o:spid="_x0000_s1251" style="position:absolute;left:5565;top:9075;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vMQA&#10;AADcAAAADwAAAGRycy9kb3ducmV2LnhtbESPUUvDMBSF3wf+h3AF37ZUxW2tTYcIA/HJdgp7vDTX&#10;tpjclCRu2b83guDj4ZzzHU69S9aIE/kwOVZwuypAEPdOTzwoeD/sl1sQISJrNI5JwYUC7JqrRY2V&#10;dmdu6dTFQWQIhwoVjDHOlZShH8liWLmZOHufzluMWfpBao/nDLdG3hXFWlqcOC+MONPzSP1X920V&#10;+Df30bWXVK5LV5btlPbHV2OUurlOT48gIqX4H/5rv2gF95sH+D2Tj4B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77LzEAAAA3AAAAA8AAAAAAAAAAAAAAAAAmAIAAGRycy9k&#10;b3ducmV2LnhtbFBLBQYAAAAABAAEAPUAAACJAwAAAAA=&#10;" filled="f" fillcolor="#fc9">
                  <v:textbox inset="5.85pt,.7pt,5.85pt,.7pt"/>
                </v:rect>
                <v:rect id="Rectangle 389" o:spid="_x0000_s1252" style="position:absolute;left:5565;top:9390;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yy8MA&#10;AADcAAAADwAAAGRycy9kb3ducmV2LnhtbESPQUvEMBSE74L/ITzBm5u6QrW16SLCgniyXQWPj+bZ&#10;FpOXkmR3s//eLCx4HGbmG6bZJGvEgXyYHSu4XxUgiAenZx4VfO62d08gQkTWaByTghMF2LTXVw3W&#10;2h25o0MfR5EhHGpUMMW41FKGYSKLYeUW4uz9OG8xZulHqT0eM9wauS6KUlqcOS9MuNDrRMNvv7cK&#10;/If76rtTqsrKVVU3p+33uzFK3d6kl2cQkVL8D1/ab1rBw2MJ5zP5CMj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lyy8MAAADcAAAADwAAAAAAAAAAAAAAAACYAgAAZHJzL2Rv&#10;d25yZXYueG1sUEsFBgAAAAAEAAQA9QAAAIgDAAAAAA==&#10;" filled="f" fillcolor="#fc9">
                  <v:textbox inset="5.85pt,.7pt,5.85pt,.7pt"/>
                </v:rect>
                <v:rect id="Rectangle 390" o:spid="_x0000_s1253" style="position:absolute;left:5565;top:9705;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XUMQA&#10;AADcAAAADwAAAGRycy9kb3ducmV2LnhtbESPQWsCMRSE7wX/Q3hCbzVrC+pujSIFofTU3Vbo8bF5&#10;7i4mL0uSavz3TUHwOMzMN8x6m6wRZ/JhcKxgPitAELdOD9wp+P7aP61AhIis0TgmBVcKsN1MHtZY&#10;aXfhms5N7ESGcKhQQR/jWEkZ2p4shpkbibN3dN5izNJ3Unu8ZLg18rkoFtLiwHmhx5HeempPza9V&#10;4D/doamvqVyUrizrIe1/PoxR6nGadq8gIqV4D9/a71rBy3IJ/2fy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l11DEAAAA3AAAAA8AAAAAAAAAAAAAAAAAmAIAAGRycy9k&#10;b3ducmV2LnhtbFBLBQYAAAAABAAEAPUAAACJAwAAAAA=&#10;" filled="f" fillcolor="#fc9">
                  <v:textbox inset="5.85pt,.7pt,5.85pt,.7pt"/>
                </v:rect>
              </v:group>
              <v:group id="Group 391" o:spid="_x0000_s1254" style="position:absolute;left:6465;top:7500;width:300;height:2520" coordorigin="5565,7500" coordsize="30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rect id="Rectangle 392" o:spid="_x0000_s1255" style="position:absolute;left:5565;top:7500;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bmucMA&#10;AADcAAAADwAAAGRycy9kb3ducmV2LnhtbESPQUsDMRSE74L/ITyhN5tVoTXbpkWEgvTkbhU8Pjav&#10;u4vJy5LENv33RhB6HGbmG2a9zc6KE4U4etbwMK9AEHfejNxr+Djs7p9BxIRs0HomDReKsN3c3qyx&#10;Nv7MDZ3a1IsC4VijhiGlqZYydgM5jHM/ERfv6IPDVGTopQl4LnBn5WNVLaTDkcvCgBO9DtR9tz9O&#10;Q3j3n21zyWqhvFLNmHdfe2u1nt3llxWIRDldw//tN6Phaang70w5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bmucMAAADcAAAADwAAAAAAAAAAAAAAAACYAgAAZHJzL2Rv&#10;d25yZXYueG1sUEsFBgAAAAAEAAQA9QAAAIgDAAAAAA==&#10;" filled="f" fillcolor="#fc9">
                  <v:textbox inset="5.85pt,.7pt,5.85pt,.7pt"/>
                </v:rect>
                <v:rect id="Rectangle 393" o:spid="_x0000_s1256" style="position:absolute;left:5565;top:7815;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k/A8AA&#10;AADcAAAADwAAAGRycy9kb3ducmV2LnhtbERPz2vCMBS+C/4P4QneNJ2C2GqUIQjD09pt4PHRvLVl&#10;yUtJMo3/vTkMdvz4fu+PyRpxIx8GxwpelgUI4tbpgTsFnx/nxRZEiMgajWNS8KAAx8N0ssdKuzvX&#10;dGtiJ3IIhwoV9DGOlZSh7cliWLqROHPfzluMGfpOao/3HG6NXBXFRlocODf0ONKpp/an+bUK/Lv7&#10;aupHKjelK8t6SOfrxRil5rP0ugMRKcV/8Z/7TStYb/P8fCYfAX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5k/A8AAAADcAAAADwAAAAAAAAAAAAAAAACYAgAAZHJzL2Rvd25y&#10;ZXYueG1sUEsFBgAAAAAEAAQA9QAAAIUDAAAAAA==&#10;" filled="f" fillcolor="#fc9">
                  <v:textbox inset="5.85pt,.7pt,5.85pt,.7pt"/>
                </v:rect>
                <v:rect id="Rectangle 394" o:spid="_x0000_s1257" style="position:absolute;left:5565;top:8130;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WamMQA&#10;AADcAAAADwAAAGRycy9kb3ducmV2LnhtbESPwWrDMBBE74X+g9hCb7WcFkLsRgmlEAg5xW4LPS7W&#10;xjaRVkZSE+Xvo0Cgx2Fm3jDLdbJGnMiH0bGCWVGCIO6cHrlX8P21eVmACBFZo3FMCi4UYL16fFhi&#10;rd2ZGzq1sRcZwqFGBUOMUy1l6AayGAo3EWfv4LzFmKXvpfZ4znBr5GtZzqXFkfPCgBN9DtQd2z+r&#10;wO/dT9tcUjWvXFU1Y9r87oxR6vkpfbyDiJTif/je3moFb4sZ3M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VmpjEAAAA3AAAAA8AAAAAAAAAAAAAAAAAmAIAAGRycy9k&#10;b3ducmV2LnhtbFBLBQYAAAAABAAEAPUAAACJAwAAAAA=&#10;" filled="f" fillcolor="#fc9">
                  <v:textbox inset="5.85pt,.7pt,5.85pt,.7pt"/>
                </v:rect>
                <v:rect id="Rectangle 395" o:spid="_x0000_s1258" style="position:absolute;left:5565;top:8445;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E78QA&#10;AADcAAAADwAAAGRycy9kb3ducmV2LnhtbESPwWrDMBBE74X+g9hCbrXcBELsRgmlEAg5xW4LPS7W&#10;1jaVVkZSE+Xvo0Cgx2Fm3jDrbbJGnMiH0bGCl6IEQdw5PXKv4PNj97wCESKyRuOYFFwowHbz+LDG&#10;WrszN3RqYy8yhEONCoYYp1rK0A1kMRRuIs7ej/MWY5a+l9rjOcOtkfOyXEqLI+eFASd6H6j7bf+s&#10;An90X21zSdWyclXVjGn3fTBGqdlTensFESnF//C9vdcKFqs53M7k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HBO/EAAAA3AAAAA8AAAAAAAAAAAAAAAAAmAIAAGRycy9k&#10;b3ducmV2LnhtbFBLBQYAAAAABAAEAPUAAACJAwAAAAA=&#10;" filled="f" fillcolor="#fc9">
                  <v:textbox inset="5.85pt,.7pt,5.85pt,.7pt"/>
                </v:rect>
                <v:rect id="Rectangle 396" o:spid="_x0000_s1259" style="position:absolute;left:5565;top:8760;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uhdMMA&#10;AADcAAAADwAAAGRycy9kb3ducmV2LnhtbESPQWsCMRSE70L/Q3iF3jRrBXFXo0hBKD11twoeH5vn&#10;7mLysiSpxn/fFAo9DjPzDbPZJWvEjXwYHCuYzwoQxK3TA3cKjl+H6QpEiMgajWNS8KAAu+3TZIOV&#10;dneu6dbETmQIhwoV9DGOlZSh7climLmROHsX5y3GLH0ntcd7hlsjX4tiKS0OnBd6HOmtp/bafFsF&#10;/tOdmvqRymXpyrIe0uH8YYxSL89pvwYRKcX/8F/7XStYrBbweyYf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uhdMMAAADcAAAADwAAAAAAAAAAAAAAAACYAgAAZHJzL2Rv&#10;d25yZXYueG1sUEsFBgAAAAAEAAQA9QAAAIgDAAAAAA==&#10;" filled="f" fillcolor="#fc9">
                  <v:textbox inset="5.85pt,.7pt,5.85pt,.7pt"/>
                </v:rect>
                <v:rect id="Rectangle 397" o:spid="_x0000_s1260" style="position:absolute;left:5565;top:9075;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5AMQA&#10;AADcAAAADwAAAGRycy9kb3ducmV2LnhtbESPQWsCMRSE74X+h/AK3mq2tYi7GqUUBPHkblvo8bF5&#10;7i5NXpYk1fjvTUHwOMzMN8xqk6wRJ/JhcKzgZVqAIG6dHrhT8PW5fV6ACBFZo3FMCi4UYLN+fFhh&#10;pd2Zazo1sRMZwqFCBX2MYyVlaHuyGKZuJM7e0XmLMUvfSe3xnOHWyNeimEuLA+eFHkf66Kn9bf6s&#10;An9w3019SeW8dGVZD2n7szdGqclTel+CiJTiPXxr77SC2eIN/s/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iOQDEAAAA3AAAAA8AAAAAAAAAAAAAAAAAmAIAAGRycy9k&#10;b3ducmV2LnhtbFBLBQYAAAAABAAEAPUAAACJAwAAAAA=&#10;" filled="f" fillcolor="#fc9">
                  <v:textbox inset="5.85pt,.7pt,5.85pt,.7pt"/>
                </v:rect>
                <v:rect id="Rectangle 398" o:spid="_x0000_s1261" style="position:absolute;left:5565;top:9390;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cm8QA&#10;AADcAAAADwAAAGRycy9kb3ducmV2LnhtbESPQWsCMRSE74X+h/AK3mq2lYq7GqUUBPHkblvo8bF5&#10;7i5NXpYk1fjvTUHwOMzMN8xqk6wRJ/JhcKzgZVqAIG6dHrhT8PW5fV6ACBFZo3FMCi4UYLN+fFhh&#10;pd2Zazo1sRMZwqFCBX2MYyVlaHuyGKZuJM7e0XmLMUvfSe3xnOHWyNeimEuLA+eFHkf66Kn9bf6s&#10;An9w3019SeW8dGVZD2n7szdGqclTel+CiJTiPXxr77SC2eIN/s/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nJvEAAAA3AAAAA8AAAAAAAAAAAAAAAAAmAIAAGRycy9k&#10;b3ducmV2LnhtbFBLBQYAAAAABAAEAPUAAACJAwAAAAA=&#10;" filled="f" fillcolor="#fc9">
                  <v:textbox inset="5.85pt,.7pt,5.85pt,.7pt"/>
                </v:rect>
                <v:rect id="Rectangle 399" o:spid="_x0000_s1262" style="position:absolute;left:5565;top:9705;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C7MQA&#10;AADcAAAADwAAAGRycy9kb3ducmV2LnhtbESPwWrDMBBE74X+g9hCbo3cBEzsRgmlECg9xU4KPS7W&#10;1jaVVkZSEuXvo0Ihx2Fm3jDrbbJGnMmH0bGCl3kBgrhzeuRewfGwe16BCBFZo3FMCq4UYLt5fFhj&#10;rd2FGzq3sRcZwqFGBUOMUy1l6AayGOZuIs7ej/MWY5a+l9rjJcOtkYuiKKXFkfPCgBO9D9T9tier&#10;wO/dV9tcU1VWrqqaMe2+P41RavaU3l5BRErxHv5vf2gFy1UJf2fy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8AuzEAAAA3AAAAA8AAAAAAAAAAAAAAAAAmAIAAGRycy9k&#10;b3ducmV2LnhtbFBLBQYAAAAABAAEAPUAAACJAwAAAAA=&#10;" filled="f" fillcolor="#fc9">
                  <v:textbox inset="5.85pt,.7pt,5.85pt,.7pt"/>
                </v:rect>
              </v:group>
              <v:group id="Group 400" o:spid="_x0000_s1263" style="position:absolute;left:6765;top:7500;width:300;height:2520" coordorigin="5565,7500" coordsize="30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rect id="Rectangle 401" o:spid="_x0000_s1264" style="position:absolute;left:5565;top:7500;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8zBcAA&#10;AADcAAAADwAAAGRycy9kb3ducmV2LnhtbERPz2vCMBS+C/4P4QneNJ2C2GqUIQjD09pt4PHRvLVl&#10;yUtJMo3/vTkMdvz4fu+PyRpxIx8GxwpelgUI4tbpgTsFnx/nxRZEiMgajWNS8KAAx8N0ssdKuzvX&#10;dGtiJ3IIhwoV9DGOlZSh7cliWLqROHPfzluMGfpOao/3HG6NXBXFRlocODf0ONKpp/an+bUK/Lv7&#10;aupHKjelK8t6SOfrxRil5rP0ugMRKcV/8Z/7TStYb/PafCYfAX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8zBcAAAADcAAAADwAAAAAAAAAAAAAAAACYAgAAZHJzL2Rvd25y&#10;ZXYueG1sUEsFBgAAAAAEAAQA9QAAAIUDAAAAAA==&#10;" filled="f" fillcolor="#fc9">
                  <v:textbox inset="5.85pt,.7pt,5.85pt,.7pt"/>
                </v:rect>
                <v:rect id="Rectangle 402" o:spid="_x0000_s1265" style="position:absolute;left:5565;top:7815;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WnsMA&#10;AADcAAAADwAAAGRycy9kb3ducmV2LnhtbESPQUsDMRSE70L/Q3gFbzZbhdKsTUspFMSTu1bw+Ng8&#10;d5cmL0sS2/TfG0HwOMzMN8xml50VFwpx9KxhuahAEHfejNxrOL0fH9YgYkI2aD2ThhtF2G1ndxus&#10;jb9yQ5c29aJAONaoYUhpqqWM3UAO48JPxMX78sFhKjL00gS8Friz8rGqVtLhyGVhwIkOA3Xn9ttp&#10;CG/+o21uWa2UV6oZ8/Hz1Vqt7+d5/wwiUU7/4b/2i9HwtFbwe6Yc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OWnsMAAADcAAAADwAAAAAAAAAAAAAAAACYAgAAZHJzL2Rv&#10;d25yZXYueG1sUEsFBgAAAAAEAAQA9QAAAIgDAAAAAA==&#10;" filled="f" fillcolor="#fc9">
                  <v:textbox inset="5.85pt,.7pt,5.85pt,.7pt"/>
                </v:rect>
                <v:rect id="Rectangle 403" o:spid="_x0000_s1266" style="position:absolute;left:5565;top:8130;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p3sAA&#10;AADcAAAADwAAAGRycy9kb3ducmV2LnhtbERPTWsCMRC9F/wPYQRvNWsFabZGKYJQeupuLfQ4bKa7&#10;S5PJkqQa/31zEDw+3vd2n50VZwpx9KxhtaxAEHfejNxrOH0eH59BxIRs0HomDVeKsN/NHrZYG3/h&#10;hs5t6kUJ4VijhiGlqZYydgM5jEs/ERfuxweHqcDQSxPwUsKdlU9VtZEORy4NA050GKj7bf+chvDh&#10;v9rmmtVGeaWaMR+/363VejHPry8gEuV0F9/cb0bDWpX55Uw5An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Cp3sAAAADcAAAADwAAAAAAAAAAAAAAAACYAgAAZHJzL2Rvd25y&#10;ZXYueG1sUEsFBgAAAAAEAAQA9QAAAIUDAAAAAA==&#10;" filled="f" fillcolor="#fc9">
                  <v:textbox inset="5.85pt,.7pt,5.85pt,.7pt"/>
                </v:rect>
                <v:rect id="Rectangle 404" o:spid="_x0000_s1267" style="position:absolute;left:5565;top:8445;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MRcMA&#10;AADcAAAADwAAAGRycy9kb3ducmV2LnhtbESPQUsDMRSE70L/Q3gFbzbbCsWsTUspFMSTu1bw+Ng8&#10;d5cmL0sS2/TfG0HwOMzMN8xml50VFwpx9KxhuahAEHfejNxrOL0fH55AxIRs0HomDTeKsNvO7jZY&#10;G3/lhi5t6kWBcKxRw5DSVEsZu4EcxoWfiIv35YPDVGTopQl4LXBn5aqq1tLhyGVhwIkOA3Xn9ttp&#10;CG/+o21uWa2VV6oZ8/Hz1Vqt7+d5/wwiUU7/4b/2i9HwqJbwe6Yc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wMRcMAAADcAAAADwAAAAAAAAAAAAAAAACYAgAAZHJzL2Rv&#10;d25yZXYueG1sUEsFBgAAAAAEAAQA9QAAAIgDAAAAAA==&#10;" filled="f" fillcolor="#fc9">
                  <v:textbox inset="5.85pt,.7pt,5.85pt,.7pt"/>
                </v:rect>
                <v:rect id="Rectangle 405" o:spid="_x0000_s1268" style="position:absolute;left:5565;top:8760;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6SMsMA&#10;AADcAAAADwAAAGRycy9kb3ducmV2LnhtbESPQUsDMRSE70L/Q3gFbzbbCsWsTUspFMSTu1bw+Ng8&#10;d5cmL0sS2/TfG0HwOMzMN8xml50VFwpx9KxhuahAEHfejNxrOL0fH55AxIRs0HomDTeKsNvO7jZY&#10;G3/lhi5t6kWBcKxRw5DSVEsZu4EcxoWfiIv35YPDVGTopQl4LXBn5aqq1tLhyGVhwIkOA3Xn9ttp&#10;CG/+o21uWa2VV6oZ8/Hz1Vqt7+d5/wwiUU7/4b/2i9HwqFbwe6Yc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6SMsMAAADcAAAADwAAAAAAAAAAAAAAAACYAgAAZHJzL2Rv&#10;d25yZXYueG1sUEsFBgAAAAAEAAQA9QAAAIgDAAAAAA==&#10;" filled="f" fillcolor="#fc9">
                  <v:textbox inset="5.85pt,.7pt,5.85pt,.7pt"/>
                </v:rect>
                <v:rect id="Rectangle 406" o:spid="_x0000_s1269" style="position:absolute;left:5565;top:9075;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3qcMA&#10;AADcAAAADwAAAGRycy9kb3ducmV2LnhtbESPQUsDMRSE70L/Q3iCN5vVQjFr01IKBfHkri30+Ng8&#10;d5cmL0sS2/TfG0HwOMzMN8xqk50VFwpx9KzhaV6BIO68GbnXcPjcP76AiAnZoPVMGm4UYbOe3a2w&#10;Nv7KDV3a1IsC4VijhiGlqZYydgM5jHM/ERfvyweHqcjQSxPwWuDOyueqWkqHI5eFASfaDdSd22+n&#10;IXz4Y9vcsloqr1Qz5v3p3VqtH+7z9hVEopz+w3/tN6NhoRbwe6Yc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I3qcMAAADcAAAADwAAAAAAAAAAAAAAAACYAgAAZHJzL2Rv&#10;d25yZXYueG1sUEsFBgAAAAAEAAQA9QAAAIgDAAAAAA==&#10;" filled="f" fillcolor="#fc9">
                  <v:textbox inset="5.85pt,.7pt,5.85pt,.7pt"/>
                </v:rect>
                <v:rect id="Rectangle 407" o:spid="_x0000_s1270" style="position:absolute;left:5565;top:9390;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v3cQA&#10;AADcAAAADwAAAGRycy9kb3ducmV2LnhtbESPzWrDMBCE74W8g9hAb43cH0LlRAkhECg91U4LPS7W&#10;xjaVVkZSE+Xtq0Khx2FmvmHW2+ysOFOIo2cN94sKBHHnzci9hvfj4e4ZREzIBq1n0nClCNvN7GaN&#10;tfEXbujcpl4UCMcaNQwpTbWUsRvIYVz4ibh4Jx8cpiJDL03AS4E7Kx+qaikdjlwWBpxoP1D31X47&#10;DeHNf7TNNaul8ko1Yz58vlqr9e0871YgEuX0H/5rvxgNj+oJfs+U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7r93EAAAA3AAAAA8AAAAAAAAAAAAAAAAAmAIAAGRycy9k&#10;b3ducmV2LnhtbFBLBQYAAAAABAAEAPUAAACJAwAAAAA=&#10;" filled="f" fillcolor="#fc9">
                  <v:textbox inset="5.85pt,.7pt,5.85pt,.7pt"/>
                </v:rect>
                <v:rect id="Rectangle 408" o:spid="_x0000_s1271" style="position:absolute;left:5565;top:9705;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KRsMA&#10;AADcAAAADwAAAGRycy9kb3ducmV2LnhtbESPQUsDMRSE70L/Q3gFbzarYjHbpqUUCuLJ3Sp4fGxe&#10;dxeTlyWJbfrvjSB4HGbmG2a9zc6KM4U4etZwv6hAEHfejNxreD8e7p5BxIRs0HomDVeKsN3MbtZY&#10;G3/hhs5t6kWBcKxRw5DSVEsZu4EcxoWfiIt38sFhKjL00gS8FLiz8qGqltLhyGVhwIn2A3Vf7bfT&#10;EN78R9tcs1oqr1Qz5sPnq7Va387zbgUiUU7/4b/2i9HwqJ7g90w5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cKRsMAAADcAAAADwAAAAAAAAAAAAAAAACYAgAAZHJzL2Rv&#10;d25yZXYueG1sUEsFBgAAAAAEAAQA9QAAAIgDAAAAAA==&#10;" filled="f" fillcolor="#fc9">
                  <v:textbox inset="5.85pt,.7pt,5.85pt,.7pt"/>
                </v:rect>
              </v:group>
              <v:group id="Group 409" o:spid="_x0000_s1272" style="position:absolute;left:7065;top:7500;width:300;height:2520" coordorigin="5565,7500" coordsize="30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rect id="Rectangle 410" o:spid="_x0000_s1273" style="position:absolute;left:5565;top:7500;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kxqsMA&#10;AADcAAAADwAAAGRycy9kb3ducmV2LnhtbESPQUsDMRSE74L/ITyhN5tVoTXbpkWEgvTkbhU8Pjav&#10;u4vJy5LENv33RhB6HGbmG2a9zc6KE4U4etbwMK9AEHfejNxr+Djs7p9BxIRs0HomDReKsN3c3qyx&#10;Nv7MDZ3a1IsC4VijhiGlqZYydgM5jHM/ERfv6IPDVGTopQl4LnBn5WNVLaTDkcvCgBO9DtR9tz9O&#10;Q3j3n21zyWqhvFLNmHdfe2u1nt3llxWIRDldw//tN6PhSS3h70w5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kxqsMAAADcAAAADwAAAAAAAAAAAAAAAACYAgAAZHJzL2Rv&#10;d25yZXYueG1sUEsFBgAAAAAEAAQA9QAAAIgDAAAAAA==&#10;" filled="f" fillcolor="#fc9">
                  <v:textbox inset="5.85pt,.7pt,5.85pt,.7pt"/>
                </v:rect>
                <v:rect id="Rectangle 411" o:spid="_x0000_s1274" style="position:absolute;left:5565;top:7815;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l2MAA&#10;AADcAAAADwAAAGRycy9kb3ducmV2LnhtbERPTWsCMRC9F/wPYQRvNWsFabZGKYJQeupuLfQ4bKa7&#10;S5PJkqQa/31zEDw+3vd2n50VZwpx9KxhtaxAEHfejNxrOH0eH59BxIRs0HomDVeKsN/NHrZYG3/h&#10;hs5t6kUJ4VijhiGlqZYydgM5jEs/ERfuxweHqcDQSxPwUsKdlU9VtZEORy4NA050GKj7bf+chvDh&#10;v9rmmtVGeaWaMR+/363VejHPry8gEuV0F9/cb0bDWpW15Uw5An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al2MAAAADcAAAADwAAAAAAAAAAAAAAAACYAgAAZHJzL2Rvd25y&#10;ZXYueG1sUEsFBgAAAAAEAAQA9QAAAIUDAAAAAA==&#10;" filled="f" fillcolor="#fc9">
                  <v:textbox inset="5.85pt,.7pt,5.85pt,.7pt"/>
                </v:rect>
                <v:rect id="Rectangle 412" o:spid="_x0000_s1275" style="position:absolute;left:5565;top:8130;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oAQ8MA&#10;AADcAAAADwAAAGRycy9kb3ducmV2LnhtbESPQUsDMRSE7wX/Q3iCtzarhWLWpkWEQunJXRU8PjbP&#10;3cXkZUnSNv33Rij0OMzMN8x6m50VJwpx9KzhcVGBIO68GbnX8Pmxmz+DiAnZoPVMGi4UYbu5m62x&#10;Nv7MDZ3a1IsC4VijhiGlqZYydgM5jAs/ERfvxweHqcjQSxPwXODOyqeqWkmHI5eFASd6G6j7bY9O&#10;Q3j3X21zyWqlvFLNmHffB2u1frjPry8gEuV0C1/be6NhqRT8ny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oAQ8MAAADcAAAADwAAAAAAAAAAAAAAAACYAgAAZHJzL2Rv&#10;d25yZXYueG1sUEsFBgAAAAAEAAQA9QAAAIgDAAAAAA==&#10;" filled="f" fillcolor="#fc9">
                  <v:textbox inset="5.85pt,.7pt,5.85pt,.7pt"/>
                </v:rect>
                <v:rect id="Rectangle 413" o:spid="_x0000_s1276" style="position:absolute;left:5565;top:8445;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DxPMAA&#10;AADcAAAADwAAAGRycy9kb3ducmV2LnhtbERPz2vCMBS+D/Y/hDfwNtMNkbUaRQbC2Ml2Ch4fzbMt&#10;Ji8lyTT+9+YgePz4fi/XyRpxIR8Gxwo+pgUI4tbpgTsF+7/t+xeIEJE1Gsek4EYB1qvXlyVW2l25&#10;pksTO5FDOFSooI9xrKQMbU8Ww9SNxJk7OW8xZug7qT1ec7g18rMo5tLiwLmhx5G+e2rPzb9V4Hfu&#10;0NS3VM5LV5b1kLbHX2OUmrylzQJEpBSf4of7RyuYFXl+PpOPgF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uDxPMAAAADcAAAADwAAAAAAAAAAAAAAAACYAgAAZHJzL2Rvd25y&#10;ZXYueG1sUEsFBgAAAAAEAAQA9QAAAIUDAAAAAA==&#10;" filled="f" fillcolor="#fc9">
                  <v:textbox inset="5.85pt,.7pt,5.85pt,.7pt"/>
                </v:rect>
                <v:rect id="Rectangle 414" o:spid="_x0000_s1277" style="position:absolute;left:5565;top:8760;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xUp8MA&#10;AADcAAAADwAAAGRycy9kb3ducmV2LnhtbESPQWsCMRSE74X+h/AK3mrWUsRdjSIFofTUXS30+Ng8&#10;dxeTlyVJNf57UxA8DjPzDbPaJGvEmXwYHCuYTQsQxK3TA3cKDvvd6wJEiMgajWNScKUAm/Xz0wor&#10;7S5c07mJncgQDhUq6GMcKylD25PFMHUjcfaOzluMWfpOao+XDLdGvhXFXFocOC/0ONJHT+2p+bMK&#10;/Lf7aeprKuelK8t6SLvfL2OUmryk7RJEpBQf4Xv7Uyt4L2bwfyYf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xUp8MAAADcAAAADwAAAAAAAAAAAAAAAACYAgAAZHJzL2Rv&#10;d25yZXYueG1sUEsFBgAAAAAEAAQA9QAAAIgDAAAAAA==&#10;" filled="f" fillcolor="#fc9">
                  <v:textbox inset="5.85pt,.7pt,5.85pt,.7pt"/>
                </v:rect>
                <v:rect id="Rectangle 415" o:spid="_x0000_s1278" style="position:absolute;left:5565;top:9075;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7K0MMA&#10;AADcAAAADwAAAGRycy9kb3ducmV2LnhtbESPQWsCMRSE74X+h/AKvdVspYi7GkUKQunJXRU8PjbP&#10;3cXkZUlSjf++EQo9DjPzDbNcJ2vElXwYHCt4nxQgiFunB+4UHPbbtzmIEJE1Gsek4E4B1qvnpyVW&#10;2t24pmsTO5EhHCpU0Mc4VlKGtieLYeJG4uydnbcYs/Sd1B5vGW6NnBbFTFocOC/0ONJnT+2l+bEK&#10;/M4dm/qeylnpyrIe0vb0bYxSry9pswARKcX/8F/7Syv4KKbwOJ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7K0MMAAADcAAAADwAAAAAAAAAAAAAAAACYAgAAZHJzL2Rv&#10;d25yZXYueG1sUEsFBgAAAAAEAAQA9QAAAIgDAAAAAA==&#10;" filled="f" fillcolor="#fc9">
                  <v:textbox inset="5.85pt,.7pt,5.85pt,.7pt"/>
                </v:rect>
                <v:rect id="Rectangle 416" o:spid="_x0000_s1279" style="position:absolute;left:5565;top:9390;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JvS8QA&#10;AADcAAAADwAAAGRycy9kb3ducmV2LnhtbESPQWsCMRSE74X+h/AK3mq2WsRdjVIKgnjqrhZ6fGye&#10;u0uTlyWJGv99Uyj0OMzMN8x6m6wRV/JhcKzgZVqAIG6dHrhTcDrunpcgQkTWaByTgjsF2G4eH9ZY&#10;aXfjmq5N7ESGcKhQQR/jWEkZ2p4shqkbibN3dt5izNJ3Unu8Zbg1clYUC2lx4LzQ40jvPbXfzcUq&#10;8B/us6nvqVyUrizrIe2+DsYoNXlKbysQkVL8D/+191rBazGH3zP5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yb0vEAAAA3AAAAA8AAAAAAAAAAAAAAAAAmAIAAGRycy9k&#10;b3ducmV2LnhtbFBLBQYAAAAABAAEAPUAAACJAwAAAAA=&#10;" filled="f" fillcolor="#fc9">
                  <v:textbox inset="5.85pt,.7pt,5.85pt,.7pt"/>
                </v:rect>
                <v:rect id="Rectangle 417" o:spid="_x0000_s1280" style="position:absolute;left:5565;top:9705;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3P8MA&#10;AADcAAAADwAAAGRycy9kb3ducmV2LnhtbESPQWsCMRSE74X+h/CE3mpWEelujSIFQTx1txZ6fGxe&#10;dxeTlyWJGv99UxA8DjPzDbPaJGvEhXwYHCuYTQsQxK3TA3cKjl+71zcQISJrNI5JwY0CbNbPTyus&#10;tLtyTZcmdiJDOFSooI9xrKQMbU8Ww9SNxNn7dd5izNJ3Unu8Zrg1cl4US2lx4LzQ40gfPbWn5mwV&#10;+E/33dS3VC5LV5b1kHY/B2OUepmk7TuISCk+wvf2XitYFAv4P5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v3P8MAAADcAAAADwAAAAAAAAAAAAAAAACYAgAAZHJzL2Rv&#10;d25yZXYueG1sUEsFBgAAAAAEAAQA9QAAAIgDAAAAAA==&#10;" filled="f" fillcolor="#fc9">
                  <v:textbox inset="5.85pt,.7pt,5.85pt,.7pt"/>
                </v:rect>
              </v:group>
              <v:group id="Group 418" o:spid="_x0000_s1281" style="position:absolute;left:7365;top:7500;width:300;height:2520" coordorigin="5565,7500" coordsize="30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rect id="Rectangle 419" o:spid="_x0000_s1282" style="position:absolute;left:5565;top:7500;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M08MA&#10;AADcAAAADwAAAGRycy9kb3ducmV2LnhtbESPwWrDMBBE74X+g9hCb43cEEzsRgklECg51U4CPS7W&#10;xjaRVkZSE+Xvq0Khx2Fm3jCrTbJGXMmH0bGC11kBgrhzeuRewfGwe1mCCBFZo3FMCu4UYLN+fFhh&#10;rd2NG7q2sRcZwqFGBUOMUy1l6AayGGZuIs7e2XmLMUvfS+3xluHWyHlRlNLiyHlhwIm2A3WX9tsq&#10;8J/u1Db3VJWVq6pmTLuvvTFKPT+l9zcQkVL8D/+1P7SCRVHC75l8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XM08MAAADcAAAADwAAAAAAAAAAAAAAAACYAgAAZHJzL2Rv&#10;d25yZXYueG1sUEsFBgAAAAAEAAQA9QAAAIgDAAAAAA==&#10;" filled="f" fillcolor="#fc9">
                  <v:textbox inset="5.85pt,.7pt,5.85pt,.7pt"/>
                </v:rect>
                <v:rect id="Rectangle 420" o:spid="_x0000_s1283" style="position:absolute;left:5565;top:7815;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pSMQA&#10;AADcAAAADwAAAGRycy9kb3ducmV2LnhtbESPQWsCMRSE74X+h/AKvdWsRay7GqUUBOmpuyp4fGye&#10;u4vJy5KkGv99Uyj0OMzMN8xqk6wRV/JhcKxgOilAELdOD9wpOOy3LwsQISJrNI5JwZ0CbNaPDyus&#10;tLtxTdcmdiJDOFSooI9xrKQMbU8Ww8SNxNk7O28xZuk7qT3eMtwa+VoUc2lx4LzQ40gfPbWX5tsq&#10;8F/u2NT3VM5LV5b1kLanT2OUen5K70sQkVL8D/+1d1rBrHiD3zP5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JaUjEAAAA3AAAAA8AAAAAAAAAAAAAAAAAmAIAAGRycy9k&#10;b3ducmV2LnhtbFBLBQYAAAAABAAEAPUAAACJAwAAAAA=&#10;" filled="f" fillcolor="#fc9">
                  <v:textbox inset="5.85pt,.7pt,5.85pt,.7pt"/>
                </v:rect>
                <v:rect id="Rectangle 421" o:spid="_x0000_s1284" style="position:absolute;left:5565;top:8130;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9OsAA&#10;AADcAAAADwAAAGRycy9kb3ducmV2LnhtbERPz2vCMBS+D/Y/hDfwNtMNkbUaRQbC2Ml2Ch4fzbMt&#10;Ji8lyTT+9+YgePz4fi/XyRpxIR8Gxwo+pgUI4tbpgTsF+7/t+xeIEJE1Gsek4EYB1qvXlyVW2l25&#10;pksTO5FDOFSooI9xrKQMbU8Ww9SNxJk7OW8xZug7qT1ec7g18rMo5tLiwLmhx5G+e2rPzb9V4Hfu&#10;0NS3VM5LV5b1kLbHX2OUmrylzQJEpBSf4of7RyuYFXltPpOPgF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b9OsAAAADcAAAADwAAAAAAAAAAAAAAAACYAgAAZHJzL2Rvd25y&#10;ZXYueG1sUEsFBgAAAAAEAAQA9QAAAIUDAAAAAA==&#10;" filled="f" fillcolor="#fc9">
                  <v:textbox inset="5.85pt,.7pt,5.85pt,.7pt"/>
                </v:rect>
                <v:rect id="Rectangle 422" o:spid="_x0000_s1285" style="position:absolute;left:5565;top:8445;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pYocMA&#10;AADcAAAADwAAAGRycy9kb3ducmV2LnhtbESPQUsDMRSE7wX/Q3iCtzarlGLWpkWEQunJXRU8PjbP&#10;3cXkZUnSNv33Rij0OMzMN8x6m50VJwpx9KzhcVGBIO68GbnX8Pmxmz+DiAnZoPVMGi4UYbu5m62x&#10;Nv7MDZ3a1IsC4VijhiGlqZYydgM5jAs/ERfvxweHqcjQSxPwXODOyqeqWkmHI5eFASd6G6j7bY9O&#10;Q3j3X21zyWqlvFLNmHffB2u1frjPry8gEuV0C1/be6NhWSn4P1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pYocMAAADcAAAADwAAAAAAAAAAAAAAAACYAgAAZHJzL2Rv&#10;d25yZXYueG1sUEsFBgAAAAAEAAQA9QAAAIgDAAAAAA==&#10;" filled="f" fillcolor="#fc9">
                  <v:textbox inset="5.85pt,.7pt,5.85pt,.7pt"/>
                </v:rect>
                <v:rect id="Rectangle 423" o:spid="_x0000_s1286" style="position:absolute;left:5565;top:8760;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ln4cAA&#10;AADcAAAADwAAAGRycy9kb3ducmV2LnhtbERPz2vCMBS+D/wfwhvsNlNlyFqNMgRBPNluA4+P5q0t&#10;S15KEjX+9+YgePz4fq82yRpxIR8Gxwpm0wIEcev0wJ2Cn+/d+yeIEJE1Gsek4EYBNuvJywor7a5c&#10;06WJncghHCpU0Mc4VlKGtieLYepG4sz9OW8xZug7qT1ec7g1cl4UC2lx4NzQ40jbntr/5mwV+KP7&#10;bepbKhelK8t6SLvTwRil3l7T1xJEpBSf4od7rxV8zPL8fCYfAb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zln4cAAAADcAAAADwAAAAAAAAAAAAAAAACYAgAAZHJzL2Rvd25y&#10;ZXYueG1sUEsFBgAAAAAEAAQA9QAAAIUDAAAAAA==&#10;" filled="f" fillcolor="#fc9">
                  <v:textbox inset="5.85pt,.7pt,5.85pt,.7pt"/>
                </v:rect>
                <v:rect id="Rectangle 424" o:spid="_x0000_s1287" style="position:absolute;left:5565;top:9075;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XCesQA&#10;AADcAAAADwAAAGRycy9kb3ducmV2LnhtbESPwWrDMBBE74X8g9hAb43sUELsRgklECg9xU4KPS7W&#10;1jaVVkZSE+Xvq0Chx2Fm3jCbXbJGXMiH0bGCclGAIO6cHrlXcD4dntYgQkTWaByTghsF2G1nDxus&#10;tbtyQ5c29iJDONSoYIhxqqUM3UAWw8JNxNn7ct5izNL3Unu8Zrg1clkUK2lx5Lww4ET7gbrv9scq&#10;8Ef30Ta3VK0qV1XNmA6f78Yo9ThPry8gIqX4H/5rv2kFz2UJ9zP5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1wnrEAAAA3AAAAA8AAAAAAAAAAAAAAAAAmAIAAGRycy9k&#10;b3ducmV2LnhtbFBLBQYAAAAABAAEAPUAAACJAwAAAAA=&#10;" filled="f" fillcolor="#fc9">
                  <v:textbox inset="5.85pt,.7pt,5.85pt,.7pt"/>
                </v:rect>
                <v:rect id="Rectangle 425" o:spid="_x0000_s1288" style="position:absolute;left:5565;top:9390;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dcDcQA&#10;AADcAAAADwAAAGRycy9kb3ducmV2LnhtbESPwWrDMBBE74X+g9hCb7WcUELsRgmlECg91U4CPS7W&#10;xjaRVkZSE+Xvq0Igx2Fm3jCrTbJGnMmH0bGCWVGCIO6cHrlXsN9tX5YgQkTWaByTgisF2KwfH1ZY&#10;a3fhhs5t7EWGcKhRwRDjVEsZuoEshsJNxNk7Om8xZul7qT1eMtwaOS/LhbQ4cl4YcKKPgbpT+2sV&#10;+G93aJtrqhaVq6pmTNufL2OUen5K728gIqV4D9/an1rB62wO/2fy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nXA3EAAAA3AAAAA8AAAAAAAAAAAAAAAAAmAIAAGRycy9k&#10;b3ducmV2LnhtbFBLBQYAAAAABAAEAPUAAACJAwAAAAA=&#10;" filled="f" fillcolor="#fc9">
                  <v:textbox inset="5.85pt,.7pt,5.85pt,.7pt"/>
                </v:rect>
                <v:rect id="Rectangle 426" o:spid="_x0000_s1289" style="position:absolute;left:5565;top:9705;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5lsQA&#10;AADcAAAADwAAAGRycy9kb3ducmV2LnhtbESPQWsCMRSE74X+h/AKvdWsbRF3NUopCKUnd1vB42Pz&#10;3F1MXpYk1fjvTUHwOMzMN8xynawRJ/JhcKxgOilAELdOD9wp+P3ZvMxBhIis0TgmBRcKsF49Piyx&#10;0u7MNZ2a2IkM4VChgj7GsZIytD1ZDBM3Emfv4LzFmKXvpPZ4znBr5GtRzKTFgfNCjyN99tQemz+r&#10;wG/drqkvqZyVrizrIW3238Yo9fyUPhYgIqV4D9/aX1rB+/QN/s/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r+ZbEAAAA3AAAAA8AAAAAAAAAAAAAAAAAmAIAAGRycy9k&#10;b3ducmV2LnhtbFBLBQYAAAAABAAEAPUAAACJAwAAAAA=&#10;" filled="f" fillcolor="#fc9">
                  <v:textbox inset="5.85pt,.7pt,5.85pt,.7pt"/>
                </v:rect>
              </v:group>
              <v:group id="Group 427" o:spid="_x0000_s1290" style="position:absolute;left:7665;top:7500;width:300;height:2520" coordorigin="5565,7500" coordsize="30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rect id="Rectangle 428" o:spid="_x0000_s1291" style="position:absolute;left:5565;top:7500;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7EecQA&#10;AADcAAAADwAAAGRycy9kb3ducmV2LnhtbESPQWsCMRSE74X+h/AKvdWspRV3NUopCKUnd1vB42Pz&#10;3F1MXpYk1fjvTUHwOMzMN8xynawRJ/JhcKxgOilAELdOD9wp+P3ZvMxBhIis0TgmBRcKsF49Piyx&#10;0u7MNZ2a2IkM4VChgj7GsZIytD1ZDBM3Emfv4LzFmKXvpPZ4znBr5GtRzKTFgfNCjyN99tQemz+r&#10;wG/drqkvqZyVrizrIW3238Yo9fyUPhYgIqV4D9/aX1rB2/Qd/s/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OxHnEAAAA3AAAAA8AAAAAAAAAAAAAAAAAmAIAAGRycy9k&#10;b3ducmV2LnhtbFBLBQYAAAAABAAEAPUAAACJAwAAAAA=&#10;" filled="f" fillcolor="#fc9">
                  <v:textbox inset="5.85pt,.7pt,5.85pt,.7pt"/>
                </v:rect>
                <v:rect id="Rectangle 429" o:spid="_x0000_s1292" style="position:absolute;left:5565;top:7815;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xaDsQA&#10;AADcAAAADwAAAGRycy9kb3ducmV2LnhtbESPwWrDMBBE74X8g9hAbo2cUEztRgklECg91W4COS7W&#10;1jaVVkZSE+Xvo0Khx2Fm3jCbXbJGXMiH0bGC1bIAQdw5PXKv4Ph5eHwGESKyRuOYFNwowG47e9hg&#10;rd2VG7q0sRcZwqFGBUOMUy1l6AayGJZuIs7el/MWY5a+l9rjNcOtkeuiKKXFkfPCgBPtB+q+2x+r&#10;wH+4U9vcUlVWrqqaMR3O78YotZin1xcQkVL8D/+137SCp1UJv2fy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cWg7EAAAA3AAAAA8AAAAAAAAAAAAAAAAAmAIAAGRycy9k&#10;b3ducmV2LnhtbFBLBQYAAAAABAAEAPUAAACJAwAAAAA=&#10;" filled="f" fillcolor="#fc9">
                  <v:textbox inset="5.85pt,.7pt,5.85pt,.7pt"/>
                </v:rect>
                <v:rect id="Rectangle 430" o:spid="_x0000_s1293" style="position:absolute;left:5565;top:8130;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D/lcQA&#10;AADcAAAADwAAAGRycy9kb3ducmV2LnhtbESPQWsCMRSE74X+h/AKvdWspWh3NUopCKUnd9uCx8fm&#10;ubuYvCxJqvHfG0HwOMzMN8xynawRR/JhcKxgOilAELdOD9wp+P3ZvLyDCBFZo3FMCs4UYL16fFhi&#10;pd2Jazo2sRMZwqFCBX2MYyVlaHuyGCZuJM7e3nmLMUvfSe3xlOHWyNeimEmLA+eFHkf67Kk9NP9W&#10;gd+6v6Y+p3JWurKsh7TZfRuj1PNT+liAiJTiPXxrf2kFb9M5XM/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Q/5XEAAAA3AAAAA8AAAAAAAAAAAAAAAAAmAIAAGRycy9k&#10;b3ducmV2LnhtbFBLBQYAAAAABAAEAPUAAACJAwAAAAA=&#10;" filled="f" fillcolor="#fc9">
                  <v:textbox inset="5.85pt,.7pt,5.85pt,.7pt"/>
                </v:rect>
                <v:rect id="Rectangle 431" o:spid="_x0000_s1294" style="position:absolute;left:5565;top:8445;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9r58AA&#10;AADcAAAADwAAAGRycy9kb3ducmV2LnhtbERPz2vCMBS+D/wfwhvsNlNlyFqNMgRBPNluA4+P5q0t&#10;S15KEjX+9+YgePz4fq82yRpxIR8Gxwpm0wIEcev0wJ2Cn+/d+yeIEJE1Gsek4EYBNuvJywor7a5c&#10;06WJncghHCpU0Mc4VlKGtieLYepG4sz9OW8xZug7qT1ec7g1cl4UC2lx4NzQ40jbntr/5mwV+KP7&#10;bepbKhelK8t6SLvTwRil3l7T1xJEpBSf4od7rxV8zPLafCYfAb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U9r58AAAADcAAAADwAAAAAAAAAAAAAAAACYAgAAZHJzL2Rvd25y&#10;ZXYueG1sUEsFBgAAAAAEAAQA9QAAAIUDAAAAAA==&#10;" filled="f" fillcolor="#fc9">
                  <v:textbox inset="5.85pt,.7pt,5.85pt,.7pt"/>
                </v:rect>
                <v:rect id="Rectangle 432" o:spid="_x0000_s1295" style="position:absolute;left:5565;top:8760;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OfMMA&#10;AADcAAAADwAAAGRycy9kb3ducmV2LnhtbESPQUsDMRSE70L/Q3gFbzbbIsWsTUspFMSTu1bw+Ng8&#10;d5cmL0sS2/TfG0HwOMzMN8xml50VFwpx9KxhuahAEHfejNxrOL0fH55AxIRs0HomDTeKsNvO7jZY&#10;G3/lhi5t6kWBcKxRw5DSVEsZu4EcxoWfiIv35YPDVGTopQl4LXBn5aqq1tLhyGVhwIkOA3Xn9ttp&#10;CG/+o21uWa2VV6oZ8/Hz1Vqt7+d5/wwiUU7/4b/2i9HwuFTwe6Yc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POfMMAAADcAAAADwAAAAAAAAAAAAAAAACYAgAAZHJzL2Rv&#10;d25yZXYueG1sUEsFBgAAAAAEAAQA9QAAAIgDAAAAAA==&#10;" filled="f" fillcolor="#fc9">
                  <v:textbox inset="5.85pt,.7pt,5.85pt,.7pt"/>
                </v:rect>
                <v:rect id="Rectangle 433" o:spid="_x0000_s1296" style="position:absolute;left:5565;top:9075;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tXMAA&#10;AADcAAAADwAAAGRycy9kb3ducmV2LnhtbERPz2vCMBS+D/wfwhN2m+lkiK1GGYIgnmzdwOOjeWvL&#10;kpeSRI3/vTkMdvz4fq+3yRpxIx8GxwreZwUI4tbpgTsFX+f92xJEiMgajWNS8KAA283kZY2Vdneu&#10;6dbETuQQDhUq6GMcKylD25PFMHMjceZ+nLcYM/Sd1B7vOdwaOS+KhbQ4cG7ocaRdT+1vc7UK/Ml9&#10;N/UjlYvSlWU9pP3laIxSr9P0uQIRKcV/8Z/7oBV8zPP8fCYfAb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WtXMAAAADcAAAADwAAAAAAAAAAAAAAAACYAgAAZHJzL2Rvd25y&#10;ZXYueG1sUEsFBgAAAAAEAAQA9QAAAIUDAAAAAA==&#10;" filled="f" fillcolor="#fc9">
                  <v:textbox inset="5.85pt,.7pt,5.85pt,.7pt"/>
                </v:rect>
                <v:rect id="Rectangle 434" o:spid="_x0000_s1297" style="position:absolute;left:5565;top:9390;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kIx8QA&#10;AADcAAAADwAAAGRycy9kb3ducmV2LnhtbESPwWrDMBBE74X+g9hCb7WcUELsRgmlECg91U4CPS7W&#10;xjaRVkZSE+Xvq0Igx2Fm3jCrTbJGnMmH0bGCWVGCIO6cHrlXsN9tX5YgQkTWaByTgisF2KwfH1ZY&#10;a3fhhs5t7EWGcKhRwRDjVEsZuoEshsJNxNk7Om8xZul7qT1eMtwaOS/LhbQ4cl4YcKKPgbpT+2sV&#10;+G93aJtrqhaVq6pmTNufL2OUen5K728gIqV4D9/an1rB63wG/2fy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ZCMfEAAAA3AAAAA8AAAAAAAAAAAAAAAAAmAIAAGRycy9k&#10;b3ducmV2LnhtbFBLBQYAAAAABAAEAPUAAACJAwAAAAA=&#10;" filled="f" fillcolor="#fc9">
                  <v:textbox inset="5.85pt,.7pt,5.85pt,.7pt"/>
                </v:rect>
                <v:rect id="Rectangle 435" o:spid="_x0000_s1298" style="position:absolute;left:5565;top:9705;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WsMQA&#10;AADcAAAADwAAAGRycy9kb3ducmV2LnhtbESPwWrDMBBE74X+g9hCb41cU0LsRAmhECg91U4KPS7W&#10;xjaRVkZSE+Xvq0Igx2Fm3jCrTbJGnMmH0bGC11kBgrhzeuRewWG/e1mACBFZo3FMCq4UYLN+fFhh&#10;rd2FGzq3sRcZwqFGBUOMUy1l6AayGGZuIs7e0XmLMUvfS+3xkuHWyLIo5tLiyHlhwIneB+pO7a9V&#10;4L/cd9tcUzWvXFU1Y9r9fBqj1PNT2i5BRErxHr61P7SCt7KE/zP5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LlrDEAAAA3AAAAA8AAAAAAAAAAAAAAAAAmAIAAGRycy9k&#10;b3ducmV2LnhtbFBLBQYAAAAABAAEAPUAAACJAwAAAAA=&#10;" filled="f" fillcolor="#fc9">
                  <v:textbox inset="5.85pt,.7pt,5.85pt,.7pt"/>
                </v:rect>
              </v:group>
              <v:line id="Line 436" o:spid="_x0000_s1299" style="position:absolute;visibility:visible;mso-wrap-style:square" from="5097,8760" to="859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ix2cUAAADcAAAADwAAAGRycy9kb3ducmV2LnhtbESPT2sCMRTE7wW/Q3iF3mpWW6quRpEu&#10;ggdb8A+en5vnZunmZdmka/rtTaHQ4zAzv2EWq2gb0VPna8cKRsMMBHHpdM2VgtNx8zwF4QOyxsYx&#10;KfghD6vl4GGBuXY33lN/CJVIEPY5KjAhtLmUvjRk0Q9dS5y8q+sshiS7SuoObwluGznOsjdpsea0&#10;YLCld0Pl1+HbKpiYYi8nstgdP4u+Hs3iRzxfZko9Pcb1HESgGP7Df+2tVvA6fo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ix2cUAAADcAAAADwAAAAAAAAAA&#10;AAAAAAChAgAAZHJzL2Rvd25yZXYueG1sUEsFBgAAAAAEAAQA+QAAAJMDAAAAAA==&#10;">
                <v:stroke endarrow="block"/>
              </v:line>
              <v:line id="Line 437" o:spid="_x0000_s1300" style="position:absolute;rotation:-90;visibility:visible;mso-wrap-style:square" from="5294,8708" to="8234,8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1q2sQAAADcAAAADwAAAGRycy9kb3ducmV2LnhtbESPQWsCMRSE74L/ITyhF6lZdZF2axQR&#10;Cj1JtVro7bF5u1m6eVmSqNt/3wiCx2FmvmGW69624kI+NI4VTCcZCOLS6YZrBcev9+cXECEia2wd&#10;k4I/CrBeDQdLLLS78p4uh1iLBOFQoAITY1dIGUpDFsPEdcTJq5y3GJP0tdQerwluWznLsoW02HBa&#10;MNjR1lD5ezhbBfbTn+jbvOYVHcdxcdrN9z8VK/U06jdvICL18RG+tz+0gnyWw+1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bWraxAAAANwAAAAPAAAAAAAAAAAA&#10;AAAAAKECAABkcnMvZG93bnJldi54bWxQSwUGAAAAAAQABAD5AAAAkgMAAAAA&#10;">
                <v:stroke endarrow="block"/>
              </v:line>
              <v:oval id="Oval 438" o:spid="_x0000_s1301" style="position:absolute;left:5161;top:8661;width:188;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a+cQA&#10;AADcAAAADwAAAGRycy9kb3ducmV2LnhtbESPQWvCQBSE74X+h+UVeil100SLpK6hCBWvxiL09sw+&#10;s6HZtyG7JvHfu0Khx2FmvmFWxWRbMVDvG8cK3mYJCOLK6YZrBd+Hr9clCB+QNbaOScGVPBTrx4cV&#10;5tqNvKehDLWIEPY5KjAhdLmUvjJk0c9cRxy9s+sthij7Wuoexwi3rUyT5F1abDguGOxoY6j6LS9W&#10;wTC96BNVuDTzRTa4n+zotsdUqeen6fMDRKAp/If/2jutYJ4u4H4mH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gmvnEAAAA3AAAAA8AAAAAAAAAAAAAAAAAmAIAAGRycy9k&#10;b3ducmV2LnhtbFBLBQYAAAAABAAEAPUAAACJAwAAAAA=&#10;" fillcolor="#fc9">
                <v:textbox inset="5.85pt,.7pt,5.85pt,.7pt"/>
              </v:oval>
              <v:oval id="Oval 439" o:spid="_x0000_s1302" style="position:absolute;left:7728;top:7563;width:188;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IEjsIA&#10;AADcAAAADwAAAGRycy9kb3ducmV2LnhtbESPQYvCMBSE7wv7H8Jb8LJoanVFqlFEULyqi+Dt2Tyb&#10;YvNSmljrvzfCwh6HmfmGmS87W4mWGl86VjAcJCCIc6dLLhT8Hjf9KQgfkDVWjknBkzwsF58fc8y0&#10;e/Ce2kMoRISwz1CBCaHOpPS5IYt+4Gri6F1dYzFE2RRSN/iIcFvJNEkm0mLJccFgTWtD+e1wtwra&#10;7ltfKMepGf+MWncendz2lCrV++pWMxCBuvAf/mvvtIJxOoH3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gSOwgAAANwAAAAPAAAAAAAAAAAAAAAAAJgCAABkcnMvZG93&#10;bnJldi54bWxQSwUGAAAAAAQABAD1AAAAhwMAAAAA&#10;" fillcolor="#fc9">
                <v:textbox inset="5.85pt,.7pt,5.85pt,.7pt"/>
              </v:oval>
              <v:oval id="Oval 440" o:spid="_x0000_s1303" style="position:absolute;left:5616;top:7562;width:188;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6hFcQA&#10;AADcAAAADwAAAGRycy9kb3ducmV2LnhtbESPQWvCQBSE7wX/w/KEXopujLaVmI1IocVrbQl4e80+&#10;s8Hs25BdY/rvu0LB4zAz3zD5drStGKj3jWMFi3kCgrhyuuFawffX+2wNwgdkja1jUvBLHrbF5CHH&#10;TLsrf9JwCLWIEPYZKjAhdJmUvjJk0c9dRxy9k+sthij7WuoerxFuW5kmyYu02HBcMNjRm6HqfLhY&#10;BcP4pH+owrVZPS8Hd1yW7qNMlXqcjrsNiEBjuIf/23utYJW+wu1MPA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oRXEAAAA3AAAAA8AAAAAAAAAAAAAAAAAmAIAAGRycy9k&#10;b3ducmV2LnhtbFBLBQYAAAAABAAEAPUAAACJAwAAAAA=&#10;" fillcolor="#fc9">
                <v:textbox inset="5.85pt,.7pt,5.85pt,.7pt"/>
              </v:oval>
              <v:oval id="Oval 441" o:spid="_x0000_s1304" style="position:absolute;left:5617;top:9768;width:188;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1Z8EA&#10;AADcAAAADwAAAGRycy9kb3ducmV2LnhtbERPz2vCMBS+D/Y/hCd4GTZdq6NUo4zBxOuqCLs9m2dT&#10;bF5Kk9Xuv18Owo4f3+/NbrKdGGnwrWMFr0kKgrh2uuVGwen4uShA+ICssXNMCn7Jw277/LTBUrs7&#10;f9FYhUbEEPYlKjAh9KWUvjZk0SeuJ47c1Q0WQ4RDI/WA9xhuO5ml6Zu02HJsMNjTh6H6Vv1YBeP0&#10;oi9UY2GWq3x03/nZ7c+ZUvPZ9L4GEWgK/+KH+6AVLLO4Np6JR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hNWfBAAAA3AAAAA8AAAAAAAAAAAAAAAAAmAIAAGRycy9kb3du&#10;cmV2LnhtbFBLBQYAAAAABAAEAPUAAACGAwAAAAA=&#10;" fillcolor="#fc9">
                <v:textbox inset="5.85pt,.7pt,5.85pt,.7pt"/>
              </v:oval>
              <v:oval id="Oval 442" o:spid="_x0000_s1305" style="position:absolute;left:7728;top:9767;width:188;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Q/MQA&#10;AADcAAAADwAAAGRycy9kb3ducmV2LnhtbESPW4vCMBSE34X9D+Es+CKabr2gXaMsgrKvXhB8OzZn&#10;m7LNSWmytf57syD4OMzMN8xy3dlKtNT40rGCj1ECgjh3uuRCwem4Hc5B+ICssXJMCu7kYb166y0x&#10;0+7Ge2oPoRARwj5DBSaEOpPS54Ys+pGriaP34xqLIcqmkLrBW4TbSqZJMpMWS44LBmvaGMp/D39W&#10;QdsN9JVynJvJdNy6y/jsdudUqf579/UJIlAXXuFn+1srmKQL+D8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tkPzEAAAA3AAAAA8AAAAAAAAAAAAAAAAAmAIAAGRycy9k&#10;b3ducmV2LnhtbFBLBQYAAAAABAAEAPUAAACJAwAAAAA=&#10;" fillcolor="#fc9">
                <v:textbox inset="5.85pt,.7pt,5.85pt,.7pt"/>
              </v:oval>
              <v:oval id="Oval 443" o:spid="_x0000_s1306" style="position:absolute;left:7735;top:9467;width:173;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6vvL8A&#10;AADcAAAADwAAAGRycy9kb3ducmV2LnhtbERPy4rCMBTdC/5DuIIbGdOxKtIxigwobn0guLvT3GmK&#10;zU1pYq1/bxaCy8N5L9edrURLjS8dK/geJyCIc6dLLhScT9uvBQgfkDVWjknBkzysV/3eEjPtHnyg&#10;9hgKEUPYZ6jAhFBnUvrckEU/djVx5P5dYzFE2BRSN/iI4baSkySZS4slxwaDNf0aym/Hu1XQdiP9&#10;RzkuzHSWtu6aXtzuMlFqOOg2PyACdeEjfrv3WsE0jfPjmXgE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Dq+8vwAAANwAAAAPAAAAAAAAAAAAAAAAAJgCAABkcnMvZG93bnJl&#10;di54bWxQSwUGAAAAAAQABAD1AAAAhAMAAAAA&#10;" fillcolor="#fc9">
                <v:textbox inset="5.85pt,.7pt,5.85pt,.7pt"/>
              </v:oval>
              <v:oval id="Oval 444" o:spid="_x0000_s1307" style="position:absolute;left:7735;top:7888;width:173;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KJ8IA&#10;AADcAAAADwAAAGRycy9kb3ducmV2LnhtbESPQYvCMBSE74L/ITzBi2iqVZFqFFlw2euqCN6ezbMp&#10;Ni+lydbuv98sCB6HmfmG2ew6W4mWGl86VjCdJCCIc6dLLhScT4fxCoQPyBorx6Tglzzstv3eBjPt&#10;nvxN7TEUIkLYZ6jAhFBnUvrckEU/cTVx9O6usRiibAqpG3xGuK3kLEmW0mLJccFgTR+G8sfxxypo&#10;u5G+UY4rM1+krbumF/d5mSk1HHT7NYhAXXiHX+0vrWCeTuH/TD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QgonwgAAANwAAAAPAAAAAAAAAAAAAAAAAJgCAABkcnMvZG93&#10;bnJldi54bWxQSwUGAAAAAAQABAD1AAAAhwMAAAAA&#10;" fillcolor="#fc9">
                <v:textbox inset="5.85pt,.7pt,5.85pt,.7pt"/>
              </v:oval>
              <v:oval id="Oval 445" o:spid="_x0000_s1308" style="position:absolute;left:7428;top:9775;width:173;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CUUMQA&#10;AADcAAAADwAAAGRycy9kb3ducmV2LnhtbESPQWvCQBSE7wX/w/IEL6VuTLRImo2IoPRaWwRvz+wz&#10;G5p9G7JrjP++Wyj0OMzMN0yxGW0rBup941jBYp6AIK6cbrhW8PW5f1mD8AFZY+uYFDzIw6acPBWY&#10;a3fnDxqOoRYRwj5HBSaELpfSV4Ys+rnriKN3db3FEGVfS93jPcJtK9MkeZUWG44LBjvaGaq+jzer&#10;YBif9YUqXJvlKhvcOTu5wylVajYdt28gAo3hP/zXftcKllkKv2fiEZ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QlFDEAAAA3AAAAA8AAAAAAAAAAAAAAAAAmAIAAGRycy9k&#10;b3ducmV2LnhtbFBLBQYAAAAABAAEAPUAAACJAwAAAAA=&#10;" fillcolor="#fc9">
                <v:textbox inset="5.85pt,.7pt,5.85pt,.7pt"/>
              </v:oval>
              <v:oval id="Oval 446" o:spid="_x0000_s1309" style="position:absolute;left:5624;top:9467;width:173;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wxy8IA&#10;AADcAAAADwAAAGRycy9kb3ducmV2LnhtbESPQYvCMBSE7wv+h/AEL4umWhWpRpEFZa+rInh7Ns+m&#10;2LyUJlvrv98sCB6HmfmGWW06W4mWGl86VjAeJSCIc6dLLhScjrvhAoQPyBorx6TgSR42697HCjPt&#10;HvxD7SEUIkLYZ6jAhFBnUvrckEU/cjVx9G6usRiibAqpG3xEuK3kJEnm0mLJccFgTV+G8vvh1ypo&#10;u099pRwXZjpLW3dJz25/nig16HfbJYhAXXiHX+1vrWCapvB/Jh4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3DHLwgAAANwAAAAPAAAAAAAAAAAAAAAAAJgCAABkcnMvZG93&#10;bnJldi54bWxQSwUGAAAAAAQABAD1AAAAhwMAAAAA&#10;" fillcolor="#fc9">
                <v:textbox inset="5.85pt,.7pt,5.85pt,.7pt"/>
              </v:oval>
              <v:oval id="Oval 447" o:spid="_x0000_s1310" style="position:absolute;left:5920;top:9775;width:173;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pv8MA&#10;AADcAAAADwAAAGRycy9kb3ducmV2LnhtbESPQWvCQBSE7wX/w/IEL0U3migSXUUKll61RfD2zD6z&#10;wezbkN3G9N93BcHjMDPfMOttb2vRUesrxwqmkwQEceF0xaWCn+/9eAnCB2SNtWNS8EcetpvB2xpz&#10;7e58oO4YShEh7HNUYEJocil9Yciin7iGOHpX11oMUbal1C3eI9zWcpYkC2mx4rhgsKEPQ8Xt+GsV&#10;dP27vlCBS5PN086d05P7PM2UGg373QpEoD68ws/2l1aQpRk8zs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Wpv8MAAADcAAAADwAAAAAAAAAAAAAAAACYAgAAZHJzL2Rv&#10;d25yZXYueG1sUEsFBgAAAAAEAAQA9QAAAIgDAAAAAA==&#10;" fillcolor="#fc9">
                <v:textbox inset="5.85pt,.7pt,5.85pt,.7pt"/>
              </v:oval>
              <v:oval id="Oval 448" o:spid="_x0000_s1311" style="position:absolute;left:5624;top:7888;width:173;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kMJMMA&#10;AADcAAAADwAAAGRycy9kb3ducmV2LnhtbESPT4vCMBTE7wt+h/AEL4umWhWpRpEFl736B8Hbs3k2&#10;xealNNna/fYbQfA4zMxvmNWms5VoqfGlYwXjUQKCOHe65ELB6bgbLkD4gKyxckwK/sjDZt37WGGm&#10;3YP31B5CISKEfYYKTAh1JqXPDVn0I1cTR+/mGoshyqaQusFHhNtKTpJkLi2WHBcM1vRlKL8ffq2C&#10;tvvUV8pxYaaztHWX9Oy+zxOlBv1uuwQRqAvv8Kv9oxVM0xk8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kMJMMAAADcAAAADwAAAAAAAAAAAAAAAACYAgAAZHJzL2Rv&#10;d25yZXYueG1sUEsFBgAAAAAEAAQA9QAAAIgDAAAAAA==&#10;" fillcolor="#fc9">
                <v:textbox inset="5.85pt,.7pt,5.85pt,.7pt"/>
              </v:oval>
              <v:oval id="Oval 449" o:spid="_x0000_s1312" style="position:absolute;left:5920;top:7570;width:173;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uSU8MA&#10;AADcAAAADwAAAGRycy9kb3ducmV2LnhtbESPT4vCMBTE7wt+h/AEL4umWhWpRpEFl736B8Hbs3k2&#10;xealNNna/fYbQfA4zMxvmNWms5VoqfGlYwXjUQKCOHe65ELB6bgbLkD4gKyxckwK/sjDZt37WGGm&#10;3YP31B5CISKEfYYKTAh1JqXPDVn0I1cTR+/mGoshyqaQusFHhNtKTpJkLi2WHBcM1vRlKL8ffq2C&#10;tvvUV8pxYaaztHWX9Oy+zxOlBv1uuwQRqAvv8Kv9oxVM0zk8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uSU8MAAADcAAAADwAAAAAAAAAAAAAAAACYAgAAZHJzL2Rv&#10;d25yZXYueG1sUEsFBgAAAAAEAAQA9QAAAIgDAAAAAA==&#10;" fillcolor="#fc9">
                <v:textbox inset="5.85pt,.7pt,5.85pt,.7pt"/>
              </v:oval>
              <v:oval id="Oval 450" o:spid="_x0000_s1313" style="position:absolute;left:5928;top:7895;width:158;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c3yMQA&#10;AADcAAAADwAAAGRycy9kb3ducmV2LnhtbESPQWvCQBSE74X+h+UVvBTd1FiVNBsRwdJrrQS8PbOv&#10;2dDs25BdY/z33ULB4zAz3zD5ZrStGKj3jWMFL7MEBHHldMO1guPXfroG4QOyxtYxKbiRh03x+JBj&#10;pt2VP2k4hFpECPsMFZgQukxKXxmy6GeuI47et+sthij7WuoerxFuWzlPkqW02HBcMNjRzlD1c7hY&#10;BcP4rM9U4dosXtPBndLSvZdzpSZP4/YNRKAx3MP/7Q+tYJGu4O9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nN8jEAAAA3AAAAA8AAAAAAAAAAAAAAAAAmAIAAGRycy9k&#10;b3ducmV2LnhtbFBLBQYAAAAABAAEAPUAAACJAwAAAAA=&#10;" fillcolor="#fc9">
                <v:textbox inset="5.85pt,.7pt,5.85pt,.7pt"/>
              </v:oval>
              <v:oval id="Oval 451" o:spid="_x0000_s1314" style="position:absolute;left:6236;top:7578;width:158;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jur8A&#10;AADcAAAADwAAAGRycy9kb3ducmV2LnhtbERPy4rCMBTdC/5DuIIbGdOxKtIxigwobn0guLvT3GmK&#10;zU1pYq1/bxaCy8N5L9edrURLjS8dK/geJyCIc6dLLhScT9uvBQgfkDVWjknBkzysV/3eEjPtHnyg&#10;9hgKEUPYZ6jAhFBnUvrckEU/djVx5P5dYzFE2BRSN/iI4baSkySZS4slxwaDNf0aym/Hu1XQdiP9&#10;RzkuzHSWtu6aXtzuMlFqOOg2PyACdeEjfrv3WsE0jWvjmXgE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eKO6vwAAANwAAAAPAAAAAAAAAAAAAAAAAJgCAABkcnMvZG93bnJl&#10;di54bWxQSwUGAAAAAAQABAD1AAAAhAMAAAAA&#10;" fillcolor="#fc9">
                <v:textbox inset="5.85pt,.7pt,5.85pt,.7pt"/>
              </v:oval>
              <v:oval id="Oval 452" o:spid="_x0000_s1315" style="position:absolute;left:5632;top:8214;width:158;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GIcMA&#10;AADcAAAADwAAAGRycy9kb3ducmV2LnhtbESPQWvCQBSE74L/YXlCL6IbjRYbXaUUKl7VInh7zT6z&#10;wezbkN3G9N+7guBxmJlvmNWms5VoqfGlYwWTcQKCOHe65ELBz/F7tADhA7LGyjEp+CcPm3W/t8JM&#10;uxvvqT2EQkQI+wwVmBDqTEqfG7Lox64mjt7FNRZDlE0hdYO3CLeVnCbJu7RYclwwWNOXofx6+LMK&#10;2m6ofynHhZnN09ad05PbnqZKvQ26zyWIQF14hZ/tnVYwSz/gcSYe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QGIcMAAADcAAAADwAAAAAAAAAAAAAAAACYAgAAZHJzL2Rv&#10;d25yZXYueG1sUEsFBgAAAAAEAAQA9QAAAIgDAAAAAA==&#10;" fillcolor="#fc9">
                <v:textbox inset="5.85pt,.7pt,5.85pt,.7pt"/>
              </v:oval>
              <v:oval id="Oval 453" o:spid="_x0000_s1316" style="position:absolute;left:7743;top:8214;width:158;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cwb8A&#10;AADcAAAADwAAAGRycy9kb3ducmV2LnhtbERPTYvCMBC9C/6HMIIXWVO1inSNIoLidVUEb7PNbFNs&#10;JqWJtf57cxD2+Hjfq01nK9FS40vHCibjBARx7nTJhYLLef+1BOEDssbKMSl4kYfNut9bYabdk3+o&#10;PYVCxBD2GSowIdSZlD43ZNGPXU0cuT/XWAwRNoXUDT5juK3kNEkW0mLJscFgTTtD+f30sArabqR/&#10;KcelSeez1t1mV3e4TpUaDrrtN4hAXfgXf9xHrSBN4/x4Jh4B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CNzBvwAAANwAAAAPAAAAAAAAAAAAAAAAAJgCAABkcnMvZG93bnJl&#10;di54bWxQSwUGAAAAAAQABAD1AAAAhAMAAAAA&#10;" fillcolor="#fc9">
                <v:textbox inset="5.85pt,.7pt,5.85pt,.7pt"/>
              </v:oval>
              <v:oval id="Oval 454" o:spid="_x0000_s1317" style="position:absolute;left:7428;top:7570;width:173;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R5WsQA&#10;AADcAAAADwAAAGRycy9kb3ducmV2LnhtbESPQWvCQBSE7wX/w/IKXopuNLGE1FWkoPRalUBvz+xr&#10;NjT7NmS3Sfz33UKhx2FmvmG2+8m2YqDeN44VrJYJCOLK6YZrBdfLcZGD8AFZY+uYFNzJw343e9hi&#10;od3I7zScQy0ihH2BCkwIXSGlrwxZ9EvXEUfv0/UWQ5R9LXWPY4TbVq6T5FlabDguGOzo1VD1df62&#10;CobpSd+owtxkm3RwH2npTuVaqfnjdHgBEWgK/+G/9ptWkGUr+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EeVrEAAAA3AAAAA8AAAAAAAAAAAAAAAAAmAIAAGRycy9k&#10;b3ducmV2LnhtbFBLBQYAAAAABAAEAPUAAACJAwAAAAA=&#10;" fillcolor="#fc9">
                <v:textbox inset="5.85pt,.7pt,5.85pt,.7pt"/>
              </v:oval>
              <v:oval id="Oval 455" o:spid="_x0000_s1318" style="position:absolute;left:7435;top:7896;width:158;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bnLcQA&#10;AADcAAAADwAAAGRycy9kb3ducmV2LnhtbESPQWvCQBSE70L/w/IKvUjdNKZF0mykCBWvVQn09sw+&#10;s6HZtyG7xvjv3UKhx2FmvmGK9WQ7MdLgW8cKXhYJCOLa6ZYbBcfD5/MKhA/IGjvHpOBGHtblw6zA&#10;XLsrf9G4D42IEPY5KjAh9LmUvjZk0S9cTxy9sxsshiiHRuoBrxFuO5kmyZu02HJcMNjTxlD9s79Y&#10;BeM01yeqcWWy1+XovpeV21apUk+P08c7iEBT+A//tXdaQZal8HsmHgF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W5y3EAAAA3AAAAA8AAAAAAAAAAAAAAAAAmAIAAGRycy9k&#10;b3ducmV2LnhtbFBLBQYAAAAABAAEAPUAAACJAwAAAAA=&#10;" fillcolor="#fc9">
                <v:textbox inset="5.85pt,.7pt,5.85pt,.7pt"/>
              </v:oval>
              <v:oval id="Oval 456" o:spid="_x0000_s1319" style="position:absolute;left:7139;top:7577;width:158;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pCtsMA&#10;AADcAAAADwAAAGRycy9kb3ducmV2LnhtbESPQWvCQBSE7wX/w/IEL0U3migSXUUKll61RfD2zD6z&#10;wezbkN3G9N93BcHjMDPfMOttb2vRUesrxwqmkwQEceF0xaWCn+/9eAnCB2SNtWNS8EcetpvB2xpz&#10;7e58oO4YShEh7HNUYEJocil9Yciin7iGOHpX11oMUbal1C3eI9zWcpYkC2mx4rhgsKEPQ8Xt+GsV&#10;dP27vlCBS5PN086d05P7PM2UGg373QpEoD68ws/2l1aQZSk8zs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pCtsMAAADcAAAADwAAAAAAAAAAAAAAAACYAgAAZHJzL2Rv&#10;d25yZXYueG1sUEsFBgAAAAAEAAQA9QAAAIgDAAAAAA==&#10;" fillcolor="#fc9">
                <v:textbox inset="5.85pt,.7pt,5.85pt,.7pt"/>
              </v:oval>
              <v:oval id="Oval 457" o:spid="_x0000_s1320" style="position:absolute;left:7743;top:9144;width:158;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awsMA&#10;AADcAAAADwAAAGRycy9kb3ducmV2LnhtbESPT4vCMBTE7wt+h/AEL8uaqnWRahQRlL36B8Hb2+Zt&#10;U2xeShNr/fYbQfA4zMxvmMWqs5VoqfGlYwWjYQKCOHe65ELB6bj9moHwAVlj5ZgUPMjDatn7WGCm&#10;3Z331B5CISKEfYYKTAh1JqXPDVn0Q1cTR+/PNRZDlE0hdYP3CLeVHCfJt7RYclwwWNPGUH493KyC&#10;tvvUv5TjzKTTSesuk7PbncdKDfrdeg4iUBfe4Vf7RytI0xSe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PawsMAAADcAAAADwAAAAAAAAAAAAAAAACYAgAAZHJzL2Rv&#10;d25yZXYueG1sUEsFBgAAAAAEAAQA9QAAAIgDAAAAAA==&#10;" fillcolor="#fc9">
                <v:textbox inset="5.85pt,.7pt,5.85pt,.7pt"/>
              </v:oval>
              <v:oval id="Oval 458" o:spid="_x0000_s1321" style="position:absolute;left:7140;top:9783;width:158;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9/WcIA&#10;AADcAAAADwAAAGRycy9kb3ducmV2LnhtbESPQYvCMBSE78L+h/AW9iKarlaRapRFWPGqLsLens2z&#10;KTYvpYm1/nsjCB6HmfmGWaw6W4mWGl86VvA9TEAQ506XXCj4O/wOZiB8QNZYOSYFd/KwWn70Fphp&#10;d+MdtftQiAhhn6ECE0KdSelzQxb90NXE0Tu7xmKIsimkbvAW4baSoySZSoslxwWDNa0N5Zf91Spo&#10;u74+UY4zk07GrfsfH93mOFLq67P7mYMI1IV3+NXeagVpOoH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39ZwgAAANwAAAAPAAAAAAAAAAAAAAAAAJgCAABkcnMvZG93&#10;bnJldi54bWxQSwUGAAAAAAQABAD1AAAAhwMAAAAA&#10;" fillcolor="#fc9">
                <v:textbox inset="5.85pt,.7pt,5.85pt,.7pt"/>
              </v:oval>
              <v:oval id="Oval 459" o:spid="_x0000_s1322" style="position:absolute;left:6236;top:9783;width:158;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3hLsMA&#10;AADcAAAADwAAAGRycy9kb3ducmV2LnhtbESPT4vCMBTE7wt+h/AEL4umahWpRpEFl736B8Hbs3k2&#10;xealNNna/fYbQfA4zMxvmNWms5VoqfGlYwXjUQKCOHe65ELB6bgbLkD4gKyxckwK/sjDZt37WGGm&#10;3YP31B5CISKEfYYKTAh1JqXPDVn0I1cTR+/mGoshyqaQusFHhNtKTpJkLi2WHBcM1vRlKL8ffq2C&#10;tvvUV8pxYdLZtHWX6dl9nydKDfrddgkiUBfe4Vf7RytI0zk8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3hLsMAAADcAAAADwAAAAAAAAAAAAAAAACYAgAAZHJzL2Rv&#10;d25yZXYueG1sUEsFBgAAAAAEAAQA9QAAAIgDAAAAAA==&#10;" fillcolor="#fc9">
                <v:textbox inset="5.85pt,.7pt,5.85pt,.7pt"/>
              </v:oval>
              <v:oval id="Oval 460" o:spid="_x0000_s1323" style="position:absolute;left:5928;top:9475;width:158;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FEtcMA&#10;AADcAAAADwAAAGRycy9kb3ducmV2LnhtbESPQWvCQBSE74L/YXlCL6IbNW0luooULF61RfD2mn1m&#10;g9m3IbvG+O+7guBxmJlvmOW6s5VoqfGlYwWTcQKCOHe65ELB7892NAfhA7LGyjEpuJOH9arfW2Km&#10;3Y331B5CISKEfYYKTAh1JqXPDVn0Y1cTR+/sGoshyqaQusFbhNtKTpPkQ1osOS4YrOnLUH45XK2C&#10;thvqP8pxbtL3WetOs6P7Pk6Veht0mwWIQF14hZ/tnVaQpp/wO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FEtcMAAADcAAAADwAAAAAAAAAAAAAAAACYAgAAZHJzL2Rv&#10;d25yZXYueG1sUEsFBgAAAAAEAAQA9QAAAIgDAAAAAA==&#10;" fillcolor="#fc9">
                <v:textbox inset="5.85pt,.7pt,5.85pt,.7pt"/>
              </v:oval>
              <v:oval id="Oval 461" o:spid="_x0000_s1324" style="position:absolute;left:5632;top:9145;width:158;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7Qx78A&#10;AADcAAAADwAAAGRycy9kb3ducmV2LnhtbERPTYvCMBC9C/6HMIIXWVO1inSNIoLidVUEb7PNbFNs&#10;JqWJtf57cxD2+Hjfq01nK9FS40vHCibjBARx7nTJhYLLef+1BOEDssbKMSl4kYfNut9bYabdk3+o&#10;PYVCxBD2GSowIdSZlD43ZNGPXU0cuT/XWAwRNoXUDT5juK3kNEkW0mLJscFgTTtD+f30sArabqR/&#10;KcelSeez1t1mV3e4TpUaDrrtN4hAXfgXf9xHrSBN49p4Jh4B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ftDHvwAAANwAAAAPAAAAAAAAAAAAAAAAAJgCAABkcnMvZG93bnJl&#10;di54bWxQSwUGAAAAAAQABAD1AAAAhAMAAAAA&#10;" fillcolor="#fc9">
                <v:textbox inset="5.85pt,.7pt,5.85pt,.7pt"/>
              </v:oval>
              <v:oval id="Oval 462" o:spid="_x0000_s1325" style="position:absolute;left:5643;top:8838;width:136;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1XMQA&#10;AADcAAAADwAAAGRycy9kb3ducmV2LnhtbESPQWvCQBSE7wX/w/KEXopu1LTYmI2UQsVrbQl4e80+&#10;s8Hs25DdxvTfu0LB4zAz3zD5drStGKj3jWMFi3kCgrhyuuFawffXx2wNwgdkja1jUvBHHrbF5CHH&#10;TLsLf9JwCLWIEPYZKjAhdJmUvjJk0c9dRxy9k+sthij7WuoeLxFuW7lMkhdpseG4YLCjd0PV+fBr&#10;FQzjk/6hCtcmfV4N7rgq3a5cKvU4Hd82IAKN4R7+b++1gjR9hduZeARk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ydVzEAAAA3AAAAA8AAAAAAAAAAAAAAAAAmAIAAGRycy9k&#10;b3ducmV2LnhtbFBLBQYAAAAABAAEAPUAAACJAwAAAAA=&#10;" fillcolor="#fc9">
                <v:textbox inset="5.85pt,.7pt,5.85pt,.7pt"/>
              </v:oval>
              <v:oval id="Oval 463" o:spid="_x0000_s1326" style="position:absolute;left:5642;top:8535;width:136;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KHMEA&#10;AADcAAAADwAAAGRycy9kb3ducmV2LnhtbERPz2vCMBS+D/wfwhN2GZrOVpFqFBk4dl03BG/P5tkU&#10;m5fSxLb+9+Yw2PHj+73dj7YRPXW+dqzgfZ6AIC6drrlS8PtznK1B+ICssXFMCh7kYb+bvGwx127g&#10;b+qLUIkYwj5HBSaENpfSl4Ys+rlriSN3dZ3FEGFXSd3hEMNtIxdJspIWa44NBlv6MFTeirtV0I9v&#10;+kIlrk22THt3Tk/u87RQ6nU6HjYgAo3hX/zn/tIKsmWcH8/EIyB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RShzBAAAA3AAAAA8AAAAAAAAAAAAAAAAAmAIAAGRycy9kb3du&#10;cmV2LnhtbFBLBQYAAAAABAAEAPUAAACGAwAAAAA=&#10;" fillcolor="#fc9">
                <v:textbox inset="5.85pt,.7pt,5.85pt,.7pt"/>
              </v:oval>
              <v:oval id="Oval 464" o:spid="_x0000_s1327" style="position:absolute;left:6546;top:7581;width:136;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3vh8QA&#10;AADcAAAADwAAAGRycy9kb3ducmV2LnhtbESPQWvCQBSE70L/w/KEXkQ3ibFIdJVSaPFqWoTentln&#10;Nph9G7LbmP57Vyj0OMzMN8x2P9pWDNT7xrGCdJGAIK6cbrhW8PX5Pl+D8AFZY+uYFPySh/3uabLF&#10;QrsbH2koQy0ihH2BCkwIXSGlrwxZ9AvXEUfv4nqLIcq+lrrHW4TbVmZJ8iItNhwXDHb0Zqi6lj9W&#10;wTDO9JkqXJt8tRzc9/LkPk6ZUs/T8XUDItAY/sN/7YNWkK9SeJyJR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d74fEAAAA3AAAAA8AAAAAAAAAAAAAAAAAmAIAAGRycy9k&#10;b3ducmV2LnhtbFBLBQYAAAAABAAEAPUAAACJAwAAAAA=&#10;" fillcolor="#fc9">
                <v:textbox inset="5.85pt,.7pt,5.85pt,.7pt"/>
              </v:oval>
              <v:oval id="Oval 465" o:spid="_x0000_s1328" style="position:absolute;left:6843;top:7581;width:136;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9x8MQA&#10;AADcAAAADwAAAGRycy9kb3ducmV2LnhtbESPQWvCQBSE74X+h+UVeil100SLpK6hCBWvxiL09sw+&#10;s6HZtyG7JvHfu0Khx2FmvmFWxWRbMVDvG8cK3mYJCOLK6YZrBd+Hr9clCB+QNbaOScGVPBTrx4cV&#10;5tqNvKehDLWIEPY5KjAhdLmUvjJk0c9cRxy9s+sthij7Wuoexwi3rUyT5F1abDguGOxoY6j6LS9W&#10;wTC96BNVuDTzRTa4n+zotsdUqeen6fMDRKAp/If/2jutYL5I4X4mH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PcfDEAAAA3AAAAA8AAAAAAAAAAAAAAAAAmAIAAGRycy9k&#10;b3ducmV2LnhtbFBLBQYAAAAABAAEAPUAAACJAwAAAAA=&#10;" fillcolor="#fc9">
                <v:textbox inset="5.85pt,.7pt,5.85pt,.7pt"/>
              </v:oval>
              <v:oval id="Oval 466" o:spid="_x0000_s1329" style="position:absolute;left:7754;top:8534;width:136;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PUa8MA&#10;AADcAAAADwAAAGRycy9kb3ducmV2LnhtbESPQWvCQBSE7wX/w/KEXorZ1FQJ0VWkYOm1KoK3Z/aZ&#10;DWbfhuyapP++Wyj0OMw3M8x6O9pG9NT52rGC1yQFQVw6XXOl4HTcz3IQPiBrbByTgm/ysN1MntZY&#10;aDfwF/WHUIlYwr5ABSaEtpDSl4Ys+sS1xNG7uc5iiLKrpO5wiOW2kfM0XUqLNccFgy29Gyrvh4dV&#10;0I8v+kol5uZtkfXukp3dx3mu1PN03K1ABBrDP/yX/tQKIg2/Z+IR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PUa8MAAADcAAAADwAAAAAAAAAAAAAAAACYAgAAZHJzL2Rv&#10;d25yZXYueG1sUEsFBgAAAAAEAAQA9QAAAIgDAAAAAA==&#10;" fillcolor="#fc9">
                <v:textbox inset="5.85pt,.7pt,5.85pt,.7pt"/>
              </v:oval>
              <v:oval id="Oval 467" o:spid="_x0000_s1330" style="position:absolute;left:7754;top:8838;width:136;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MH8IA&#10;AADcAAAADwAAAGRycy9kb3ducmV2LnhtbESPQYvCMBSE78L+h/AW9iKarlaRapRFWPGqLsLens2z&#10;KTYvpYm1/nsjCB6HmfmGWaw6W4mWGl86VvA9TEAQ506XXCj4O/wOZiB8QNZYOSYFd/KwWn70Fphp&#10;d+MdtftQiAhhn6ECE0KdSelzQxb90NXE0Tu7xmKIsimkbvAW4baSoySZSoslxwWDNa0N5Zf91Spo&#10;u74+UY4zk07GrfsfH93mOFLq67P7mYMI1IV3+NXeagXpJI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6kwfwgAAANwAAAAPAAAAAAAAAAAAAAAAAJgCAABkcnMvZG93&#10;bnJldi54bWxQSwUGAAAAAAQABAD1AAAAhwMAAAAA&#10;" fillcolor="#fc9">
                <v:textbox inset="5.85pt,.7pt,5.85pt,.7pt"/>
              </v:oval>
              <v:oval id="Oval 468" o:spid="_x0000_s1331" style="position:absolute;left:6546;top:9787;width:136;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phMIA&#10;AADcAAAADwAAAGRycy9kb3ducmV2LnhtbESPQYvCMBSE78L+h/AW9iKarlqRapRFWPGqLsLens2z&#10;KTYvpYm1/nsjCB6HmfmGWaw6W4mWGl86VvA9TEAQ506XXCj4O/wOZiB8QNZYOSYFd/KwWn70Fphp&#10;d+MdtftQiAhhn6ECE0KdSelzQxb90NXE0Tu7xmKIsimkbvAW4baSoySZSoslxwWDNa0N5Zf91Spo&#10;u74+UY4zM0nHrfsfH93mOFLq67P7mYMI1IV3+NXeagWTNI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umEwgAAANwAAAAPAAAAAAAAAAAAAAAAAJgCAABkcnMvZG93&#10;bnJldi54bWxQSwUGAAAAAAQABAD1AAAAhwMAAAAA&#10;" fillcolor="#fc9">
                <v:textbox inset="5.85pt,.7pt,5.85pt,.7pt"/>
              </v:oval>
              <v:oval id="Oval 469" o:spid="_x0000_s1332" style="position:absolute;left:6842;top:9786;width:136;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388IA&#10;AADcAAAADwAAAGRycy9kb3ducmV2LnhtbESPT4vCMBTE74LfITzBi2jqX6QaRRZcvK6K4O3ZPJti&#10;81KabO1+e7MgeBxm5jfMetvaUjRU+8KxgvEoAUGcOV1wruB82g+XIHxA1lg6JgV/5GG76XbWmGr3&#10;5B9qjiEXEcI+RQUmhCqV0meGLPqRq4ijd3e1xRBlnUtd4zPCbSknSbKQFguOCwYr+jKUPY6/VkHT&#10;DvSNMlya2XzauOv04r4vE6X6vXa3AhGoDZ/wu33QCmbzBfyfi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dHfzwgAAANwAAAAPAAAAAAAAAAAAAAAAAJgCAABkcnMvZG93&#10;bnJldi54bWxQSwUGAAAAAAQABAD1AAAAhwMAAAAA&#10;" fillcolor="#fc9">
                <v:textbox inset="5.85pt,.7pt,5.85pt,.7pt"/>
              </v:oval>
              <v:oval id="Oval 470" o:spid="_x0000_s1333" style="position:absolute;left:5942;top:8542;width:129;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SaMQA&#10;AADcAAAADwAAAGRycy9kb3ducmV2LnhtbESPQWvCQBSE74L/YXmFXqRuTLSV1DVIweJVW4TeXrOv&#10;2dDs25Bdk/jvu4LQ4zAz3zCbYrSN6KnztWMFi3kCgrh0uuZKwefH/mkNwgdkjY1jUnAlD8V2Otlg&#10;rt3AR+pPoRIRwj5HBSaENpfSl4Ys+rlriaP34zqLIcqukrrDIcJtI9MkeZYWa44LBlt6M1T+ni5W&#10;QT/O9DeVuDbLVda7r+zs3s+pUo8P4+4VRKAx/Ifv7YNWsFy9wO1MP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40mjEAAAA3AAAAA8AAAAAAAAAAAAAAAAAmAIAAGRycy9k&#10;b3ducmV2LnhtbFBLBQYAAAAABAAEAPUAAACJAwAAAAA=&#10;" fillcolor="#fc9">
                <v:textbox inset="5.85pt,.7pt,5.85pt,.7pt"/>
              </v:oval>
              <v:oval id="Oval 471" o:spid="_x0000_s1334" style="position:absolute;left:5943;top:8846;width:129;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GGsEA&#10;AADcAAAADwAAAGRycy9kb3ducmV2LnhtbERPz2vCMBS+D/wfwhN2GZrOVpFqFBk4dl03BG/P5tkU&#10;m5fSxLb+9+Yw2PHj+73dj7YRPXW+dqzgfZ6AIC6drrlS8PtznK1B+ICssXFMCh7kYb+bvGwx127g&#10;b+qLUIkYwj5HBSaENpfSl4Ys+rlriSN3dZ3FEGFXSd3hEMNtIxdJspIWa44NBlv6MFTeirtV0I9v&#10;+kIlrk22THt3Tk/u87RQ6nU6HjYgAo3hX/zn/tIKsmVcG8/EIyB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nRhrBAAAA3AAAAA8AAAAAAAAAAAAAAAAAmAIAAGRycy9kb3du&#10;cmV2LnhtbFBLBQYAAAAABAAEAPUAAACGAwAAAAA=&#10;" fillcolor="#fc9">
                <v:textbox inset="5.85pt,.7pt,5.85pt,.7pt"/>
              </v:oval>
              <v:oval id="Oval 472" o:spid="_x0000_s1335" style="position:absolute;left:5943;top:9156;width:129;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gcQA&#10;AADcAAAADwAAAGRycy9kb3ducmV2LnhtbESPQWvCQBSE74L/YXmFXqRuTLTY1DVIweJVW4TeXrOv&#10;2dDs25Bdk/jvu4LQ4zAz3zCbYrSN6KnztWMFi3kCgrh0uuZKwefH/mkNwgdkjY1jUnAlD8V2Otlg&#10;rt3AR+pPoRIRwj5HBSaENpfSl4Ys+rlriaP34zqLIcqukrrDIcJtI9MkeZYWa44LBlt6M1T+ni5W&#10;QT/O9DeVuDbLVda7r+zs3s+pUo8P4+4VRKAx/Ifv7YNWsFy9wO1MP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r44HEAAAA3AAAAA8AAAAAAAAAAAAAAAAAmAIAAGRycy9k&#10;b3ducmV2LnhtbFBLBQYAAAAABAAEAPUAAACJAwAAAAA=&#10;" fillcolor="#fc9">
                <v:textbox inset="5.85pt,.7pt,5.85pt,.7pt"/>
              </v:oval>
              <v:oval id="Oval 473" o:spid="_x0000_s1336" style="position:absolute;left:6251;top:9486;width:129;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AocEA&#10;AADcAAAADwAAAGRycy9kb3ducmV2LnhtbERPz2vCMBS+D/wfwhN2GZrOVpFqFBk4dl03BG/P5tkU&#10;m5fSxLb+9+Yw2PHj+73dj7YRPXW+dqzgfZ6AIC6drrlS8PtznK1B+ICssXFMCh7kYb+bvGwx127g&#10;b+qLUIkYwj5HBSaENpfSl4Ys+rlriSN3dZ3FEGFXSd3hEMNtIxdJspIWa44NBlv6MFTeirtV0I9v&#10;+kIlrk22THt3Tk/u87RQ6nU6HjYgAo3hX/zn/tIKslWcH8/EIyB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9gKHBAAAA3AAAAA8AAAAAAAAAAAAAAAAAmAIAAGRycy9kb3du&#10;cmV2LnhtbFBLBQYAAAAABAAEAPUAAACGAwAAAAA=&#10;" fillcolor="#fc9">
                <v:textbox inset="5.85pt,.7pt,5.85pt,.7pt"/>
              </v:oval>
              <v:oval id="Oval 474" o:spid="_x0000_s1337" style="position:absolute;left:6549;top:9486;width:129;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OsQA&#10;AADcAAAADwAAAGRycy9kb3ducmV2LnhtbESPQWvCQBSE70L/w/KEXkQ3ialIdJVSaPFqWoTentln&#10;Nph9G7LbmP57Vyj0OMzMN8x2P9pWDNT7xrGCdJGAIK6cbrhW8PX5Pl+D8AFZY+uYFPySh/3uabLF&#10;QrsbH2koQy0ihH2BCkwIXSGlrwxZ9AvXEUfv4nqLIcq+lrrHW4TbVmZJspIWG44LBjt6M1Rdyx+r&#10;YBhn+kwVrk3+shzc9/LkPk6ZUs/T8XUDItAY/sN/7YNWkK9SeJyJR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xJTrEAAAA3AAAAA8AAAAAAAAAAAAAAAAAmAIAAGRycy9k&#10;b3ducmV2LnhtbFBLBQYAAAAABAAEAPUAAACJAwAAAAA=&#10;" fillcolor="#fc9">
                <v:textbox inset="5.85pt,.7pt,5.85pt,.7pt"/>
              </v:oval>
              <v:oval id="Oval 475" o:spid="_x0000_s1338" style="position:absolute;left:6846;top:9486;width:129;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O7TcIA&#10;AADcAAAADwAAAGRycy9kb3ducmV2LnhtbESPQYvCMBSE7wv7H8Jb8LJoanVFqlFEULyqi+Dt2Tyb&#10;YvNSmljrvzfCwh6HmfmGmS87W4mWGl86VjAcJCCIc6dLLhT8Hjf9KQgfkDVWjknBkzwsF58fc8y0&#10;e/Ce2kMoRISwz1CBCaHOpPS5IYt+4Gri6F1dYzFE2RRSN/iIcFvJNEkm0mLJccFgTWtD+e1wtwra&#10;7ltfKMepGf+MWncendz2lCrV++pWMxCBuvAf/mvvtILxJIX3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7tNwgAAANwAAAAPAAAAAAAAAAAAAAAAAJgCAABkcnMvZG93&#10;bnJldi54bWxQSwUGAAAAAAQABAD1AAAAhwMAAAAA&#10;" fillcolor="#fc9">
                <v:textbox inset="5.85pt,.7pt,5.85pt,.7pt"/>
              </v:oval>
              <v:oval id="Oval 476" o:spid="_x0000_s1339" style="position:absolute;left:7154;top:9486;width:129;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8e1sMA&#10;AADcAAAADwAAAGRycy9kb3ducmV2LnhtbESPT4vCMBTE7wt+h/AEL4umWhWpRpEFl736B8Hbs3k2&#10;xealNNna/fYbQfA4zMxvmNWms5VoqfGlYwXjUQKCOHe65ELB6bgbLkD4gKyxckwK/sjDZt37WGGm&#10;3YP31B5CISKEfYYKTAh1JqXPDVn0I1cTR+/mGoshyqaQusFHhNtKTpJkLi2WHBcM1vRlKL8ffq2C&#10;tvvUV8pxYaaztHWX9Oy+zxOlBv1uuwQRqAvv8Kv9oxVM5yk8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8e1sMAAADcAAAADwAAAAAAAAAAAAAAAACYAgAAZHJzL2Rv&#10;d25yZXYueG1sUEsFBgAAAAAEAAQA9QAAAIgDAAAAAA==&#10;" fillcolor="#fc9">
                <v:textbox inset="5.85pt,.7pt,5.85pt,.7pt"/>
              </v:oval>
              <v:oval id="Oval 477" o:spid="_x0000_s1340" style="position:absolute;left:7435;top:9474;width:158;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aGosMA&#10;AADcAAAADwAAAGRycy9kb3ducmV2LnhtbESPT4vCMBTE7wt+h/AEL4umahWpRpEFl736B8Hbs3k2&#10;xealNNna/fYbQfA4zMxvmNWms5VoqfGlYwXjUQKCOHe65ELB6bgbLkD4gKyxckwK/sjDZt37WGGm&#10;3YP31B5CISKEfYYKTAh1JqXPDVn0I1cTR+/mGoshyqaQusFHhNtKTpJkLi2WHBcM1vRlKL8ffq2C&#10;tvvUV8pxYdLZtHWX6dl9nydKDfrddgkiUBfe4Vf7RytI5yk8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aGosMAAADcAAAADwAAAAAAAAAAAAAAAACYAgAAZHJzL2Rv&#10;d25yZXYueG1sUEsFBgAAAAAEAAQA9QAAAIgDAAAAAA==&#10;" fillcolor="#fc9">
                <v:textbox inset="5.85pt,.7pt,5.85pt,.7pt"/>
              </v:oval>
              <v:oval id="Oval 478" o:spid="_x0000_s1341" style="position:absolute;left:7449;top:9156;width:129;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jOcIA&#10;AADcAAAADwAAAGRycy9kb3ducmV2LnhtbESPT4vCMBTE74LfITzBi2jqX6QaRRZcvK6K4O3ZPJti&#10;81KabO1+e7MgeBxm5jfMetvaUjRU+8KxgvEoAUGcOV1wruB82g+XIHxA1lg6JgV/5GG76XbWmGr3&#10;5B9qjiEXEcI+RQUmhCqV0meGLPqRq4ijd3e1xRBlnUtd4zPCbSknSbKQFguOCwYr+jKUPY6/VkHT&#10;DvSNMlya2XzauOv04r4vE6X6vXa3AhGoDZ/wu33QCmaLOfyfi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iM5wgAAANwAAAAPAAAAAAAAAAAAAAAAAJgCAABkcnMvZG93&#10;bnJldi54bWxQSwUGAAAAAAQABAD1AAAAhwMAAAAA&#10;" fillcolor="#fc9">
                <v:textbox inset="5.85pt,.7pt,5.85pt,.7pt"/>
              </v:oval>
              <v:oval id="Oval 479" o:spid="_x0000_s1342" style="position:absolute;left:7449;top:8846;width:129;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i9TsIA&#10;AADcAAAADwAAAGRycy9kb3ducmV2LnhtbESPQYvCMBSE78L+h/AW9iKarrpFqlEWYcWrugjens2z&#10;KTYvpYm1/nsjCB6HmfmGmS87W4mWGl86VvA9TEAQ506XXCj43/8NpiB8QNZYOSYFd/KwXHz05php&#10;d+MttbtQiAhhn6ECE0KdSelzQxb90NXE0Tu7xmKIsimkbvAW4baSoyRJpcWS44LBmlaG8svuahW0&#10;XV+fKMepmfyMW3ccH9z6MFLq67P7nYEI1IV3+NXeaAWTNIX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GL1OwgAAANwAAAAPAAAAAAAAAAAAAAAAAJgCAABkcnMvZG93&#10;bnJldi54bWxQSwUGAAAAAAQABAD1AAAAhwMAAAAA&#10;" fillcolor="#fc9">
                <v:textbox inset="5.85pt,.7pt,5.85pt,.7pt"/>
              </v:oval>
              <v:oval id="Oval 480" o:spid="_x0000_s1343" style="position:absolute;left:7449;top:8542;width:129;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QY1cQA&#10;AADcAAAADwAAAGRycy9kb3ducmV2LnhtbESPQWvCQBSE74L/YXmFXqRuTKyV1DVIweJVW4TeXrOv&#10;2dDs25Bdk/jvu4LQ4zAz3zCbYrSN6KnztWMFi3kCgrh0uuZKwefH/mkNwgdkjY1jUnAlD8V2Otlg&#10;rt3AR+pPoRIRwj5HBSaENpfSl4Ys+rlriaP34zqLIcqukrrDIcJtI9MkWUmLNccFgy29GSp/Txer&#10;oB9n+ptKXJvlc9a7r+zs3s+pUo8P4+4VRKAx/Ifv7YNWsFy9wO1MP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UGNXEAAAA3AAAAA8AAAAAAAAAAAAAAAAAmAIAAGRycy9k&#10;b3ducmV2LnhtbFBLBQYAAAAABAAEAPUAAACJAwAAAAA=&#10;" fillcolor="#fc9">
                <v:textbox inset="5.85pt,.7pt,5.85pt,.7pt"/>
              </v:oval>
              <v:oval id="Oval 481" o:spid="_x0000_s1344" style="position:absolute;left:7450;top:8226;width:129;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Mp8EA&#10;AADcAAAADwAAAGRycy9kb3ducmV2LnhtbERPz2vCMBS+D/wfwhN2GZrOVpFqFBk4dl03BG/P5tkU&#10;m5fSxLb+9+Yw2PHj+73dj7YRPXW+dqzgfZ6AIC6drrlS8PtznK1B+ICssXFMCh7kYb+bvGwx127g&#10;b+qLUIkYwj5HBSaENpfSl4Ys+rlriSN3dZ3FEGFXSd3hEMNtIxdJspIWa44NBlv6MFTeirtV0I9v&#10;+kIlrk22THt3Tk/u87RQ6nU6HjYgAo3hX/zn/tIKslVcG8/EIyB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LjKfBAAAA3AAAAA8AAAAAAAAAAAAAAAAAmAIAAGRycy9kb3du&#10;cmV2LnhtbFBLBQYAAAAABAAEAPUAAACGAwAAAAA=&#10;" fillcolor="#fc9">
                <v:textbox inset="5.85pt,.7pt,5.85pt,.7pt"/>
              </v:oval>
              <v:oval id="Oval 482" o:spid="_x0000_s1345" style="position:absolute;left:5943;top:8225;width:129;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pPMQA&#10;AADcAAAADwAAAGRycy9kb3ducmV2LnhtbESPQWvCQBSE74L/YXmFXqRuTKzY1DVIweJVW4TeXrOv&#10;2dDs25Bdk/jvu4LQ4zAz3zCbYrSN6KnztWMFi3kCgrh0uuZKwefH/mkNwgdkjY1jUnAlD8V2Otlg&#10;rt3AR+pPoRIRwj5HBSaENpfSl4Ys+rlriaP34zqLIcqukrrDIcJtI9MkWUmLNccFgy29GSp/Txer&#10;oB9n+ptKXJvlc9a7r+zs3s+pUo8P4+4VRKAx/Ifv7YNWsFy9wO1MP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HKTzEAAAA3AAAAA8AAAAAAAAAAAAAAAAAmAIAAGRycy9k&#10;b3ducmV2LnhtbFBLBQYAAAAABAAEAPUAAACJAwAAAAA=&#10;" fillcolor="#fc9">
                <v:textbox inset="5.85pt,.7pt,5.85pt,.7pt"/>
              </v:oval>
              <v:oval id="Oval 483" o:spid="_x0000_s1346" style="position:absolute;left:6251;top:7907;width:129;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QWfMEA&#10;AADcAAAADwAAAGRycy9kb3ducmV2LnhtbERPz2vCMBS+C/sfwhO8iKaz3VY6owzB4VU3Ct7emrem&#10;2LyUJqv1v18OgseP7/d6O9pWDNT7xrGC52UCgrhyuuFawffXfpGD8AFZY+uYFNzIw3bzNFljod2V&#10;jzScQi1iCPsCFZgQukJKXxmy6JeuI47cr+sthgj7WuoerzHctnKVJK/SYsOxwWBHO0PV5fRnFQzj&#10;XP9QhbnJXtLBndPSfZYrpWbT8eMdRKAxPMR390EryN7i/HgmH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kFnzBAAAA3AAAAA8AAAAAAAAAAAAAAAAAmAIAAGRycy9kb3du&#10;cmV2LnhtbFBLBQYAAAAABAAEAPUAAACGAwAAAAA=&#10;" fillcolor="#fc9">
                <v:textbox inset="5.85pt,.7pt,5.85pt,.7pt"/>
              </v:oval>
              <v:oval id="Oval 484" o:spid="_x0000_s1347" style="position:absolute;left:6549;top:7907;width:129;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z58MA&#10;AADcAAAADwAAAGRycy9kb3ducmV2LnhtbESPT4vCMBTE74LfITxhL7Km/tuVahRZULzqirC3Z/Ns&#10;is1LaWKt394Iwh6HmfkNs1i1thQN1b5wrGA4SEAQZ04XnCs4/m4+ZyB8QNZYOiYFD/KwWnY7C0y1&#10;u/OemkPIRYSwT1GBCaFKpfSZIYt+4Cri6F1cbTFEWedS13iPcFvKUZJ8SYsFxwWDFf0Yyq6Hm1XQ&#10;tH19pgxnZjIdN+5vfHLb00ipj167noMI1Ib/8Lu90wom30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iz58MAAADcAAAADwAAAAAAAAAAAAAAAACYAgAAZHJzL2Rv&#10;d25yZXYueG1sUEsFBgAAAAAEAAQA9QAAAIgDAAAAAA==&#10;" fillcolor="#fc9">
                <v:textbox inset="5.85pt,.7pt,5.85pt,.7pt"/>
              </v:oval>
              <v:oval id="Oval 485" o:spid="_x0000_s1348" style="position:absolute;left:6846;top:7907;width:129;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tkMQA&#10;AADcAAAADwAAAGRycy9kb3ducmV2LnhtbESPQWvCQBSE7wX/w/KEXopujLaVmI1IocVrbQl4e80+&#10;s8Hs25BdY/rvu0LB4zAz3zD5drStGKj3jWMFi3kCgrhyuuFawffX+2wNwgdkja1jUvBLHrbF5CHH&#10;TLsrf9JwCLWIEPYZKjAhdJmUvjJk0c9dRxy9k+sthij7WuoerxFuW5kmyYu02HBcMNjRm6HqfLhY&#10;BcP4pH+owrVZPS8Hd1yW7qNMlXqcjrsNiEBjuIf/23utYPWawu1MPA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6LZDEAAAA3AAAAA8AAAAAAAAAAAAAAAAAmAIAAGRycy9k&#10;b3ducmV2LnhtbFBLBQYAAAAABAAEAPUAAACJAwAAAAA=&#10;" fillcolor="#fc9">
                <v:textbox inset="5.85pt,.7pt,5.85pt,.7pt"/>
              </v:oval>
              <v:oval id="Oval 486" o:spid="_x0000_s1349" style="position:absolute;left:7154;top:7907;width:129;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aIC8QA&#10;AADcAAAADwAAAGRycy9kb3ducmV2LnhtbESPQWvCQBSE74X+h+UVvBTd1FiVNBsRwdJrrQS8PbOv&#10;2dDs25BdY/z33ULB4zAz3zD5ZrStGKj3jWMFL7MEBHHldMO1guPXfroG4QOyxtYxKbiRh03x+JBj&#10;pt2VP2k4hFpECPsMFZgQukxKXxmy6GeuI47et+sthij7WuoerxFuWzlPkqW02HBcMNjRzlD1c7hY&#10;BcP4rM9U4dosXtPBndLSvZdzpSZP4/YNRKAx3MP/7Q+tYLFK4e9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2iAvEAAAA3AAAAA8AAAAAAAAAAAAAAAAAmAIAAGRycy9k&#10;b3ducmV2LnhtbFBLBQYAAAAABAAEAPUAAACJAwAAAAA=&#10;" fillcolor="#fc9">
                <v:textbox inset="5.85pt,.7pt,5.85pt,.7pt"/>
              </v:oval>
              <v:oval id="Oval 487" o:spid="_x0000_s1350" style="position:absolute;left:6258;top:8237;width:114;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Qf8MA&#10;AADcAAAADwAAAGRycy9kb3ducmV2LnhtbESPQWvCQBSE74L/YXlCL6IbNW0luooULF61RfD2mn1m&#10;g9m3IbvG+O+7guBxmJlvmOW6s5VoqfGlYwWTcQKCOHe65ELB7892NAfhA7LGyjEpuJOH9arfW2Km&#10;3Y331B5CISKEfYYKTAh1JqXPDVn0Y1cTR+/sGoshyqaQusFbhNtKTpPkQ1osOS4YrOnLUH45XK2C&#10;thvqP8pxbtL3WetOs6P7Pk6Veht0mwWIQF14hZ/tnVaQfqbwO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8Qf8MAAADcAAAADwAAAAAAAAAAAAAAAACYAgAAZHJzL2Rv&#10;d25yZXYueG1sUEsFBgAAAAAEAAQA9QAAAIgDAAAAAA==&#10;" fillcolor="#fc9">
                <v:textbox inset="5.85pt,.7pt,5.85pt,.7pt"/>
              </v:oval>
              <v:oval id="Oval 488" o:spid="_x0000_s1351" style="position:absolute;left:6258;top:8553;width:114;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15MQA&#10;AADcAAAADwAAAGRycy9kb3ducmV2LnhtbESPQWvCQBSE74L/YXmFXqRuTLSV1DVIweJVW4TeXrOv&#10;2dDs25Bdk/jvu4LQ4zAz3zCbYrSN6KnztWMFi3kCgrh0uuZKwefH/mkNwgdkjY1jUnAlD8V2Otlg&#10;rt3AR+pPoRIRwj5HBSaENpfSl4Ys+rlriaP34zqLIcqukrrDIcJtI9MkeZYWa44LBlt6M1T+ni5W&#10;QT/O9DeVuDbLVda7r+zs3s+pUo8P4+4VRKAx/Ifv7YNWsHxZwe1MP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TteTEAAAA3AAAAA8AAAAAAAAAAAAAAAAAmAIAAGRycy9k&#10;b3ducmV2LnhtbFBLBQYAAAAABAAEAPUAAACJAwAAAAA=&#10;" fillcolor="#fc9">
                <v:textbox inset="5.85pt,.7pt,5.85pt,.7pt"/>
              </v:oval>
              <v:oval id="Oval 489" o:spid="_x0000_s1352" style="position:absolute;left:6258;top:8857;width:114;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Erk8QA&#10;AADcAAAADwAAAGRycy9kb3ducmV2LnhtbESPQWvCQBSE74L/YXmFXqRuTKyV1DVIweJVW4TeXrOv&#10;2dDs25Bdk/jvu4LQ4zAz3zCbYrSN6KnztWMFi3kCgrh0uuZKwefH/mkNwgdkjY1jUnAlD8V2Otlg&#10;rt3AR+pPoRIRwj5HBSaENpfSl4Ys+rlriaP34zqLIcqukrrDIcJtI9MkWUmLNccFgy29GSp/Txer&#10;oB9n+ptKXJvlc9a7r+zs3s+pUo8P4+4VRKAx/Ifv7YNWsHxZwe1MP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BK5PEAAAA3AAAAA8AAAAAAAAAAAAAAAAAmAIAAGRycy9k&#10;b3ducmV2LnhtbFBLBQYAAAAABAAEAPUAAACJAwAAAAA=&#10;" fillcolor="#fc9">
                <v:textbox inset="5.85pt,.7pt,5.85pt,.7pt"/>
              </v:oval>
              <v:oval id="Oval 490" o:spid="_x0000_s1353" style="position:absolute;left:6258;top:9167;width:114;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2OCMQA&#10;AADcAAAADwAAAGRycy9kb3ducmV2LnhtbESPQWvCQBSE74L/YXmFXqRuTGyV1DVIweJVW4TeXrOv&#10;2dDs25Bdk/jvu4LQ4zAz3zCbYrSN6KnztWMFi3kCgrh0uuZKwefH/mkNwgdkjY1jUnAlD8V2Otlg&#10;rt3AR+pPoRIRwj5HBSaENpfSl4Ys+rlriaP34zqLIcqukrrDIcJtI9MkeZEWa44LBlt6M1T+ni5W&#10;QT/O9DeVuDbL56x3X9nZvZ9TpR4fxt0riEBj+A/f2wetYLlawe1MP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NjgjEAAAA3AAAAA8AAAAAAAAAAAAAAAAAmAIAAGRycy9k&#10;b3ducmV2LnhtbFBLBQYAAAAABAAEAPUAAACJAwAAAAA=&#10;" fillcolor="#fc9">
                <v:textbox inset="5.85pt,.7pt,5.85pt,.7pt"/>
              </v:oval>
              <v:oval id="Oval 491" o:spid="_x0000_s1354" style="position:absolute;left:6556;top:9167;width:114;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IaesEA&#10;AADcAAAADwAAAGRycy9kb3ducmV2LnhtbERPz2vCMBS+C/sfwhO8iKaz3VY6owzB4VU3Ct7emrem&#10;2LyUJqv1v18OgseP7/d6O9pWDNT7xrGC52UCgrhyuuFawffXfpGD8AFZY+uYFNzIw3bzNFljod2V&#10;jzScQi1iCPsCFZgQukJKXxmy6JeuI47cr+sthgj7WuoerzHctnKVJK/SYsOxwWBHO0PV5fRnFQzj&#10;XP9QhbnJXtLBndPSfZYrpWbT8eMdRKAxPMR390EryN7i2ngmH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SGnrBAAAA3AAAAA8AAAAAAAAAAAAAAAAAmAIAAGRycy9kb3du&#10;cmV2LnhtbFBLBQYAAAAABAAEAPUAAACGAwAAAAA=&#10;" fillcolor="#fc9">
                <v:textbox inset="5.85pt,.7pt,5.85pt,.7pt"/>
              </v:oval>
              <v:oval id="Oval 492" o:spid="_x0000_s1355" style="position:absolute;left:6854;top:9167;width:114;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6/4cQA&#10;AADcAAAADwAAAGRycy9kb3ducmV2LnhtbESPT2vCQBTE74LfYXmCl1I3/mtt6ioiWLwaRejtNfua&#10;DWbfhuwa47fvCgWPw8z8hlmuO1uJlhpfOlYwHiUgiHOnSy4UnI671wUIH5A1Vo5JwZ08rFf93hJT&#10;7W58oDYLhYgQ9ikqMCHUqZQ+N2TRj1xNHL1f11gMUTaF1A3eItxWcpIkb9JiyXHBYE1bQ/klu1oF&#10;bfeifyjHhZnNp637np7d13mi1HDQbT5BBOrCM/zf3msFs/cP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ev+HEAAAA3AAAAA8AAAAAAAAAAAAAAAAAmAIAAGRycy9k&#10;b3ducmV2LnhtbFBLBQYAAAAABAAEAPUAAACJAwAAAAA=&#10;" fillcolor="#fc9">
                <v:textbox inset="5.85pt,.7pt,5.85pt,.7pt"/>
              </v:oval>
              <v:oval id="Oval 493" o:spid="_x0000_s1356" style="position:absolute;left:7161;top:9167;width:114;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mW8EA&#10;AADcAAAADwAAAGRycy9kb3ducmV2LnhtbERPyWrDMBC9F/IPYgK9lFpuNoxr2YRCSq9NQiC3qTW1&#10;TKyRsRTH+fvoUOjx8faimmwnRhp861jBW5KCIK6dbrlRcDzsXjMQPiBr7ByTgjt5qMrZU4G5djf+&#10;pnEfGhFD2OeowITQ51L62pBFn7ieOHK/brAYIhwaqQe8xXDbyUWabqTFlmODwZ4+DNWX/dUqGKcX&#10;/UM1Zma1Xo7uvDy5z9NCqef5tH0HEWgK/+I/95dWsMri/HgmHgFZ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xZlvBAAAA3AAAAA8AAAAAAAAAAAAAAAAAmAIAAGRycy9kb3du&#10;cmV2LnhtbFBLBQYAAAAABAAEAPUAAACGAwAAAAA=&#10;" fillcolor="#fc9">
                <v:textbox inset="5.85pt,.7pt,5.85pt,.7pt"/>
              </v:oval>
              <v:oval id="Oval 494" o:spid="_x0000_s1357" style="position:absolute;left:7161;top:8856;width:114;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DwMQA&#10;AADcAAAADwAAAGRycy9kb3ducmV2LnhtbESPQWvCQBSE7wX/w/IKXopuTLSE1FWkoPTaKEJvz+xr&#10;NjT7NmS3Sfz33UKhx2FmvmG2+8m2YqDeN44VrJYJCOLK6YZrBZfzcZGD8AFZY+uYFNzJw343e9hi&#10;od3I7zSUoRYRwr5ABSaErpDSV4Ys+qXriKP36XqLIcq+lrrHMcJtK9MkeZYWG44LBjt6NVR9ld9W&#10;wTA96RtVmJv1JhvcR3Z1p2uq1PxxOryACDSF//Bf+00rWOcr+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9w8DEAAAA3AAAAA8AAAAAAAAAAAAAAAAAmAIAAGRycy9k&#10;b3ducmV2LnhtbFBLBQYAAAAABAAEAPUAAACJAwAAAAA=&#10;" fillcolor="#fc9">
                <v:textbox inset="5.85pt,.7pt,5.85pt,.7pt"/>
              </v:oval>
              <v:oval id="Oval 495" o:spid="_x0000_s1358" style="position:absolute;left:7161;top:8553;width:114;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dt8QA&#10;AADcAAAADwAAAGRycy9kb3ducmV2LnhtbESPT2vCQBTE70K/w/IKvYhuGq2E6Cql0OLVPwR6e2af&#10;2WD2bchuY/rtXUHwOMzMb5jVZrCN6KnztWMF79MEBHHpdM2VguPhe5KB8AFZY+OYFPyTh836ZbTC&#10;XLsr76jfh0pECPscFZgQ2lxKXxqy6KeuJY7e2XUWQ5RdJXWH1wi3jUyTZCEt1hwXDLb0Zai87P+s&#10;gn4Y6xOVmJn5x6x3v7PC/RSpUm+vw+cSRKAhPMOP9lYrmGcp3M/EI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vXbfEAAAA3AAAAA8AAAAAAAAAAAAAAAAAmAIAAGRycy9k&#10;b3ducmV2LnhtbFBLBQYAAAAABAAEAPUAAACJAwAAAAA=&#10;" fillcolor="#fc9">
                <v:textbox inset="5.85pt,.7pt,5.85pt,.7pt"/>
              </v:oval>
              <v:oval id="Oval 496" o:spid="_x0000_s1359" style="position:absolute;left:6556;top:8236;width:114;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4LMQA&#10;AADcAAAADwAAAGRycy9kb3ducmV2LnhtbESPT2vCQBTE70K/w/IKvYhuaqyE6Cql0OLVPwR6e2af&#10;2WD2bchuY/rtXUHwOMzMb5jVZrCN6KnztWMF79MEBHHpdM2VguPhe5KB8AFZY+OYFPyTh836ZbTC&#10;XLsr76jfh0pECPscFZgQ2lxKXxqy6KeuJY7e2XUWQ5RdJXWH1wi3jZwlyUJarDkuGGzpy1B52f9Z&#10;Bf0w1icqMTPzj7R3v2nhfoqZUm+vw+cSRKAhPMOP9lYrmGcp3M/EI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j+CzEAAAA3AAAAA8AAAAAAAAAAAAAAAAAmAIAAGRycy9k&#10;b3ducmV2LnhtbFBLBQYAAAAABAAEAPUAAACJAwAAAAA=&#10;" fillcolor="#fc9">
                <v:textbox inset="5.85pt,.7pt,5.85pt,.7pt"/>
              </v:oval>
              <v:oval id="Oval 497" o:spid="_x0000_s1360" style="position:absolute;left:6854;top:8236;width:114;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pgWMMA&#10;AADcAAAADwAAAGRycy9kb3ducmV2LnhtbESPQWvCQBSE74X+h+UVeim6qaYSoqsUoeJVWwK9PbPP&#10;bDD7NmTXGP+9Kwgeh5n5hlmsBtuInjpfO1bwOU5AEJdO11wp+Pv9GWUgfEDW2DgmBVfysFq+viww&#10;1+7CO+r3oRIRwj5HBSaENpfSl4Ys+rFriaN3dJ3FEGVXSd3hJcJtIydJMpMWa44LBltaGypP+7NV&#10;0A8f+kAlZib9mvbuf1q4TTFR6v1t+J6DCDSEZ/jR3moFaZbC/Uw8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pgWMMAAADcAAAADwAAAAAAAAAAAAAAAACYAgAAZHJzL2Rv&#10;d25yZXYueG1sUEsFBgAAAAAEAAQA9QAAAIgDAAAAAA==&#10;" fillcolor="#fc9">
                <v:textbox inset="5.85pt,.7pt,5.85pt,.7pt"/>
              </v:oval>
              <v:oval id="Oval 498" o:spid="_x0000_s1361" style="position:absolute;left:7161;top:8236;width:114;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Fw8QA&#10;AADcAAAADwAAAGRycy9kb3ducmV2LnhtbESPQWvCQBSE7wX/w/IEL6VuTLSE1FWkYOm1UQRvz+wz&#10;G5p9G7LbJP333UKhx2FmvmG2+8m2YqDeN44VrJYJCOLK6YZrBefT8SkH4QOyxtYxKfgmD/vd7GGL&#10;hXYjf9BQhlpECPsCFZgQukJKXxmy6JeuI47e3fUWQ5R9LXWPY4TbVqZJ8iwtNhwXDHb0aqj6LL+s&#10;gmF61DeqMDfrTTa4a3Zxb5dUqcV8OryACDSF//Bf+10rWOcb+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GxcPEAAAA3AAAAA8AAAAAAAAAAAAAAAAAmAIAAGRycy9k&#10;b3ducmV2LnhtbFBLBQYAAAAABAAEAPUAAACJAwAAAAA=&#10;" fillcolor="#fc9">
                <v:textbox inset="5.85pt,.7pt,5.85pt,.7pt"/>
              </v:oval>
              <v:oval id="Oval 499" o:spid="_x0000_s1362" style="position:absolute;left:6571;top:8568;width:84;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RbtMIA&#10;AADcAAAADwAAAGRycy9kb3ducmV2LnhtbESPQYvCMBSE78L+h/AW9iKarrpSqlEWYcWrugjens2z&#10;KTYvpYm1/nsjCB6HmfmGmS87W4mWGl86VvA9TEAQ506XXCj43/8NUhA+IGusHJOCO3lYLj56c8y0&#10;u/GW2l0oRISwz1CBCaHOpPS5IYt+6Gri6J1dYzFE2RRSN3iLcFvJUZJMpcWS44LBmlaG8svuahW0&#10;XV+fKMfUTH7GrTuOD259GCn19dn9zkAE6sI7/GpvtIJJOoX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FFu0wgAAANwAAAAPAAAAAAAAAAAAAAAAAJgCAABkcnMvZG93&#10;bnJldi54bWxQSwUGAAAAAAQABAD1AAAAhwMAAAAA&#10;" fillcolor="#fc9">
                <v:textbox inset="5.85pt,.7pt,5.85pt,.7pt"/>
              </v:oval>
              <v:oval id="Oval 500" o:spid="_x0000_s1363" style="position:absolute;left:6571;top:8871;width:84;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j+L8MA&#10;AADcAAAADwAAAGRycy9kb3ducmV2LnhtbESPT4vCMBTE7wt+h/AEL4um/i/VKIuwi9dVEbw9m2dT&#10;bF5Kk63db78RFjwOM/MbZr3tbCVaanzpWMF4lIAgzp0uuVBwOn4OUxA+IGusHJOCX/Kw3fTe1php&#10;9+Bvag+hEBHCPkMFJoQ6k9Lnhiz6kauJo3dzjcUQZVNI3eAjwm0lJ0mykBZLjgsGa9oZyu+HH6ug&#10;7d71lXJMzWw+bd1lenZf54lSg373sQIRqAuv8H97rxXM0iU8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j+L8MAAADcAAAADwAAAAAAAAAAAAAAAACYAgAAZHJzL2Rv&#10;d25yZXYueG1sUEsFBgAAAAAEAAQA9QAAAIgDAAAAAA==&#10;" fillcolor="#fc9">
                <v:textbox inset="5.85pt,.7pt,5.85pt,.7pt"/>
              </v:oval>
              <v:oval id="Oval 501" o:spid="_x0000_s1364" style="position:absolute;left:6868;top:8871;width:84;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qXcEA&#10;AADcAAAADwAAAGRycy9kb3ducmV2LnhtbERPyWrDMBC9F/IPYgK9lFpuNoxr2YRCSq9NQiC3qTW1&#10;TKyRsRTH+fvoUOjx8faimmwnRhp861jBW5KCIK6dbrlRcDzsXjMQPiBr7ByTgjt5qMrZU4G5djf+&#10;pnEfGhFD2OeowITQ51L62pBFn7ieOHK/brAYIhwaqQe8xXDbyUWabqTFlmODwZ4+DNWX/dUqGKcX&#10;/UM1Zma1Xo7uvDy5z9NCqef5tH0HEWgK/+I/95dWsMri2ngmHgFZ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Hal3BAAAA3AAAAA8AAAAAAAAAAAAAAAAAmAIAAGRycy9kb3du&#10;cmV2LnhtbFBLBQYAAAAABAAEAPUAAACGAwAAAAA=&#10;" fillcolor="#fc9">
                <v:textbox inset="5.85pt,.7pt,5.85pt,.7pt"/>
              </v:oval>
              <v:oval id="Oval 502" o:spid="_x0000_s1365" style="position:absolute;left:6868;top:8568;width:84;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vPxsQA&#10;AADcAAAADwAAAGRycy9kb3ducmV2LnhtbESPQWvCQBSE70L/w/IKvYhuqrakqZsgBaVXbQl4e82+&#10;ZkOzb0N2jfHfuwXB4zAz3zDrYrStGKj3jWMFz/MEBHHldMO1gu+v7SwF4QOyxtYxKbiQhyJ/mKwx&#10;0+7MexoOoRYRwj5DBSaELpPSV4Ys+rnriKP363qLIcq+lrrHc4TbVi6S5FVabDguGOzow1D1dzhZ&#10;BcM41T9UYWpWL8vBHZel25ULpZ4ex807iEBjuIdv7U+tYJW+wf+ZeAR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Lz8bEAAAA3AAAAA8AAAAAAAAAAAAAAAAAmAIAAGRycy9k&#10;b3ducmV2LnhtbFBLBQYAAAAABAAEAPUAAACJAwAAAAA=&#10;" fillcolor="#fc9">
                <v:textbox inset="5.85pt,.7pt,5.85pt,.7pt"/>
              </v:oval>
              <v:oval id="Oval 503" o:spid="_x0000_s1366" style="position:absolute;left:8167;top:8676;width:188;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jwhsEA&#10;AADcAAAADwAAAGRycy9kb3ducmV2LnhtbERPz2vCMBS+C/sfwhO8iKaz3eg6owzB4VU3Ct7emrem&#10;2LyUJqv1v18OgseP7/d6O9pWDNT7xrGC52UCgrhyuuFawffXfpGD8AFZY+uYFNzIw3bzNFljod2V&#10;jzScQi1iCPsCFZgQukJKXxmy6JeuI47cr+sthgj7WuoerzHctnKVJK/SYsOxwWBHO0PV5fRnFQzj&#10;XP9QhbnJXtLBndPSfZYrpWbT8eMdRKAxPMR390EryN7i/HgmH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o8IbBAAAA3AAAAA8AAAAAAAAAAAAAAAAAmAIAAGRycy9kb3du&#10;cmV2LnhtbFBLBQYAAAAABAAEAPUAAACGAwAAAAA=&#10;" fillcolor="#fc9">
                <v:textbox inset="5.85pt,.7pt,5.85pt,.7pt"/>
              </v:oval>
              <v:line id="Line 504" o:spid="_x0000_s1367" style="position:absolute;visibility:visible;mso-wrap-style:square" from="7875,9555" to="8430,10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OMGcIAAADcAAAADwAAAGRycy9kb3ducmV2LnhtbESPS4vCMBSF94L/IVxhdprWmRGtRhGd&#10;Qd35ArfX5toWm5vSZLT+ezMguDycx8eZzBpTihvVrrCsIO5FIIhTqwvOFBwPv90hCOeRNZaWScGD&#10;HMym7dYEE23vvKPb3mcijLBLUEHufZVI6dKcDLqerYiDd7G1QR9knUld4z2Mm1L2o2ggDRYcCDlW&#10;tMgpve7/TOBezp/0c42L7Xe0Wp7sJh5xVir10WnmYxCeGv8Ov9prreBrFMP/mXAE5PQ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ROMGcIAAADcAAAADwAAAAAAAAAAAAAA&#10;AAChAgAAZHJzL2Rvd25yZXYueG1sUEsFBgAAAAAEAAQA+QAAAJADAAAAAA==&#10;">
                <v:stroke startarrow="open"/>
              </v:line>
              <v:line id="Line 505" o:spid="_x0000_s1368" style="position:absolute;visibility:visible;mso-wrap-style:square" from="7830,9855" to="8340,10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ESbsQAAADcAAAADwAAAGRycy9kb3ducmV2LnhtbESPS2vCQBSF9wX/w3CF7sxMbCsaHUX6&#10;oHWnUXB7zVyTYOZOyEw1/fedgtDl4Tw+zmLV20ZcqfO1Yw1pokAQF87UXGo47D9GUxA+IBtsHJOG&#10;H/KwWg4eFpgZd+MdXfNQijjCPkMNVQhtJqUvKrLoE9cSR+/sOoshyq6UpsNbHLeNHCs1kRZrjoQK&#10;W3qtqLjk3zZyz6cner+k9fZFfb4d3Sadcdlo/Tjs13MQgfrwH763v4yG59kY/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wRJuxAAAANwAAAAPAAAAAAAAAAAA&#10;AAAAAKECAABkcnMvZG93bnJldi54bWxQSwUGAAAAAAQABAD5AAAAkgMAAAAA&#10;">
                <v:stroke startarrow="open"/>
              </v:line>
              <v:line id="Line 506" o:spid="_x0000_s1369" style="position:absolute;visibility:visible;mso-wrap-style:square" from="7845,9240" to="8370,10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239cQAAADcAAAADwAAAGRycy9kb3ducmV2LnhtbESPX2vCMBTF34V9h3AHvq1J55TZGWVM&#10;x/TNVWGvd821LTY3pYnafXsjDHw8nD8/zmzR20acqfO1Yw1pokAQF87UXGrY7z6fXkH4gGywcUwa&#10;/sjDYv4wmGFm3IW/6ZyHUsQR9hlqqEJoMyl9UZFFn7iWOHoH11kMUXalNB1e4rht5LNSE2mx5kio&#10;sKWPiopjfrKRe/gd0eqY1tux+lr+uE065bLRevjYv7+BCNSHe/i/vTYaXqYjuJ2JR0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jbf1xAAAANwAAAAPAAAAAAAAAAAA&#10;AAAAAKECAABkcnMvZG93bnJldi54bWxQSwUGAAAAAAQABAD5AAAAkgMAAAAA&#10;">
                <v:stroke startarrow="open"/>
              </v:line>
              <v:shape id="Text Box 507" o:spid="_x0000_s1370" type="#_x0000_t202" style="position:absolute;left:7155;top:10140;width:1740;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GC8QA&#10;AADcAAAADwAAAGRycy9kb3ducmV2LnhtbESPQYvCMBSE78L+h/AWvIimiohbjbKru+BBD7ri+dE8&#10;22LzUpJo6783guBxmJlvmPmyNZW4kfOlZQXDQQKCOLO65FzB8f+vPwXhA7LGyjIpuJOH5eKjM8dU&#10;24b3dDuEXEQI+xQVFCHUqZQ+K8igH9iaOHpn6wyGKF0utcMmwk0lR0kykQZLjgsF1rQqKLscrkbB&#10;ZO2uzZ5XvfXxd4u7Oh+dfu4npbqf7fcMRKA2vMOv9kYrGH+N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4hgvEAAAA3AAAAA8AAAAAAAAAAAAAAAAAmAIAAGRycy9k&#10;b3ducmV2LnhtbFBLBQYAAAAABAAEAPUAAACJAwAAAAA=&#10;" stroked="f">
                <v:textbox inset="0,0,0,0">
                  <w:txbxContent>
                    <w:p w:rsidR="00E8774A" w:rsidRPr="00CE5DC8" w:rsidRDefault="00E8774A" w:rsidP="00AE1A2E">
                      <w:pPr>
                        <w:snapToGrid w:val="0"/>
                        <w:spacing w:before="0"/>
                        <w:jc w:val="center"/>
                        <w:rPr>
                          <w:rFonts w:ascii="Arial Narrow" w:hAnsi="Arial Narrow"/>
                          <w:sz w:val="20"/>
                          <w:szCs w:val="18"/>
                        </w:rPr>
                      </w:pPr>
                      <w:r w:rsidRPr="00CE5DC8">
                        <w:rPr>
                          <w:rFonts w:ascii="Arial Narrow" w:hAnsi="Arial Narrow"/>
                          <w:sz w:val="20"/>
                          <w:szCs w:val="18"/>
                        </w:rPr>
                        <w:t>rms error</w:t>
                      </w:r>
                      <w:r>
                        <w:rPr>
                          <w:rFonts w:ascii="Arial Narrow" w:hAnsi="Arial Narrow"/>
                          <w:sz w:val="20"/>
                          <w:szCs w:val="18"/>
                        </w:rPr>
                        <w:t>s</w:t>
                      </w:r>
                    </w:p>
                  </w:txbxContent>
                </v:textbox>
              </v:shape>
              <v:shape id="Text Box 508" o:spid="_x0000_s1371" type="#_x0000_t202" style="position:absolute;left:6860;top:7159;width:494;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QjkMYA&#10;AADcAAAADwAAAGRycy9kb3ducmV2LnhtbESPT2vCQBTE70K/w/IEL1I3lRpqdJVWLXhoD/7B8yP7&#10;TILZt2F3NfHbdwuCx2FmfsPMl52pxY2crywreBslIIhzqysuFBwP368fIHxA1lhbJgV38rBcvPTm&#10;mGnb8o5u+1CICGGfoYIyhCaT0uclGfQj2xBH72ydwRClK6R22Ea4qeU4SVJpsOK4UGJDq5Lyy/5q&#10;FKRrd213vBquj5sf/G2K8enrflJq0O8+ZyACdeEZfrS3WsH7dAL/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QjkMYAAADcAAAADwAAAAAAAAAAAAAAAACYAgAAZHJz&#10;L2Rvd25yZXYueG1sUEsFBgAAAAAEAAQA9QAAAIsDAAAAAA==&#10;" stroked="f">
                <v:textbox inset="0,0,0,0">
                  <w:txbxContent>
                    <w:p w:rsidR="00E8774A" w:rsidRPr="00CE5DC8" w:rsidRDefault="00E8774A" w:rsidP="00AE1A2E">
                      <w:pPr>
                        <w:snapToGrid w:val="0"/>
                        <w:spacing w:before="0"/>
                        <w:jc w:val="center"/>
                        <w:rPr>
                          <w:rFonts w:ascii="Arial Narrow" w:hAnsi="Arial Narrow"/>
                          <w:sz w:val="20"/>
                          <w:szCs w:val="18"/>
                        </w:rPr>
                      </w:pPr>
                      <w:r w:rsidRPr="00CE5DC8">
                        <w:rPr>
                          <w:rFonts w:ascii="Arial Narrow" w:hAnsi="Arial Narrow"/>
                          <w:sz w:val="20"/>
                          <w:szCs w:val="18"/>
                        </w:rPr>
                        <w:t>Q axis</w:t>
                      </w:r>
                    </w:p>
                  </w:txbxContent>
                </v:textbox>
              </v:shape>
              <v:shape id="Text Box 509" o:spid="_x0000_s1372" type="#_x0000_t202" style="position:absolute;left:8270;top:8389;width:494;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958UA&#10;AADcAAAADwAAAGRycy9kb3ducmV2LnhtbESPT4vCMBTE7wt+h/CEvSyarkjRahRXV9jDevAPnh/N&#10;sy02LyWJtn77jSDscZiZ3zDzZWdqcSfnK8sKPocJCOLc6ooLBafjdjAB4QOyxtoyKXiQh+Wi9zbH&#10;TNuW93Q/hEJECPsMFZQhNJmUPi/JoB/ahjh6F+sMhihdIbXDNsJNLUdJkkqDFceFEhtal5RfDzej&#10;IN24W7vn9cfm9P2Lu6YYnb8eZ6Xe+91qBiJQF/7Dr/aPVjCepv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r3nxQAAANwAAAAPAAAAAAAAAAAAAAAAAJgCAABkcnMv&#10;ZG93bnJldi54bWxQSwUGAAAAAAQABAD1AAAAigMAAAAA&#10;" stroked="f">
                <v:textbox inset="0,0,0,0">
                  <w:txbxContent>
                    <w:p w:rsidR="00E8774A" w:rsidRPr="00CE5DC8" w:rsidRDefault="00E8774A" w:rsidP="00AE1A2E">
                      <w:pPr>
                        <w:snapToGrid w:val="0"/>
                        <w:spacing w:before="0"/>
                        <w:jc w:val="center"/>
                        <w:rPr>
                          <w:rFonts w:ascii="Arial Narrow" w:hAnsi="Arial Narrow"/>
                          <w:sz w:val="20"/>
                          <w:szCs w:val="18"/>
                        </w:rPr>
                      </w:pPr>
                      <w:r w:rsidRPr="00CE5DC8">
                        <w:rPr>
                          <w:rFonts w:ascii="Arial Narrow" w:hAnsi="Arial Narrow"/>
                          <w:sz w:val="20"/>
                          <w:szCs w:val="18"/>
                        </w:rPr>
                        <w:t>I axis</w:t>
                      </w:r>
                    </w:p>
                  </w:txbxContent>
                </v:textbox>
              </v:shape>
              <v:shape id="Text Box 510" o:spid="_x0000_s1373" type="#_x0000_t202" style="position:absolute;left:8060;top:8944;width:404;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fMYA&#10;AADcAAAADwAAAGRycy9kb3ducmV2LnhtbESPT2vCQBTE7wW/w/KEXqRuFFGbuor1D/TQHmLF8yP7&#10;TILZt2F3NfHbuwWhx2FmfsMsVp2pxY2crywrGA0TEMS51RUXCo6/+7c5CB+QNdaWScGdPKyWvZcF&#10;ptq2nNHtEAoRIexTVFCG0KRS+rwkg35oG+Lona0zGKJ0hdQO2wg3tRwnyVQarDgulNjQpqT8crga&#10;BdOtu7YZbwbb4+4bf5pifPq8n5R67XfrDxCBuvAffra/tILJ+wz+zs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YfMYAAADcAAAADwAAAAAAAAAAAAAAAACYAgAAZHJz&#10;L2Rvd25yZXYueG1sUEsFBgAAAAAEAAQA9QAAAIsDAAAAAA==&#10;" stroked="f">
                <v:textbox inset="0,0,0,0">
                  <w:txbxContent>
                    <w:p w:rsidR="00E8774A" w:rsidRPr="00CE5DC8" w:rsidRDefault="00E8774A" w:rsidP="00AE1A2E">
                      <w:pPr>
                        <w:snapToGrid w:val="0"/>
                        <w:spacing w:before="0"/>
                        <w:jc w:val="center"/>
                        <w:rPr>
                          <w:rFonts w:ascii="Arial Narrow" w:hAnsi="Arial Narrow"/>
                          <w:sz w:val="20"/>
                          <w:szCs w:val="18"/>
                        </w:rPr>
                      </w:pPr>
                      <w:r w:rsidRPr="00CE5DC8">
                        <w:rPr>
                          <w:rFonts w:ascii="Arial Narrow" w:hAnsi="Arial Narrow"/>
                          <w:sz w:val="20"/>
                          <w:szCs w:val="18"/>
                        </w:rPr>
                        <w:t>SP</w:t>
                      </w:r>
                    </w:p>
                  </w:txbxContent>
                </v:textbox>
              </v:shape>
              <v:shape id="Text Box 511" o:spid="_x0000_s1374" type="#_x0000_t202" style="position:absolute;left:5045;top:8944;width:404;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MDsMA&#10;AADcAAAADwAAAGRycy9kb3ducmV2LnhtbERPz2vCMBS+D/wfwhN2GZpOhsxqLFoVdtgO1uL50by1&#10;Zc1LSaKt//1yGOz48f3eZKPpxJ2cby0reJ0nIIgrq1uuFZSX0+wdhA/IGjvLpOBBHrLt5GmDqbYD&#10;n+lehFrEEPYpKmhC6FMpfdWQQT+3PXHkvq0zGCJ0tdQOhxhuOrlIkqU02HJsaLCnvKHqp7gZBcuD&#10;uw1nzl8O5fETv/p6cd0/rko9T8fdGkSgMfyL/9wfWsHbKq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WMDsMAAADcAAAADwAAAAAAAAAAAAAAAACYAgAAZHJzL2Rv&#10;d25yZXYueG1sUEsFBgAAAAAEAAQA9QAAAIgDAAAAAA==&#10;" stroked="f">
                <v:textbox inset="0,0,0,0">
                  <w:txbxContent>
                    <w:p w:rsidR="00E8774A" w:rsidRPr="00CE5DC8" w:rsidRDefault="00E8774A" w:rsidP="00AE1A2E">
                      <w:pPr>
                        <w:snapToGrid w:val="0"/>
                        <w:spacing w:before="0"/>
                        <w:jc w:val="center"/>
                        <w:rPr>
                          <w:rFonts w:ascii="Arial Narrow" w:hAnsi="Arial Narrow"/>
                          <w:sz w:val="20"/>
                          <w:szCs w:val="18"/>
                        </w:rPr>
                      </w:pPr>
                      <w:r w:rsidRPr="00CE5DC8">
                        <w:rPr>
                          <w:rFonts w:ascii="Arial Narrow" w:hAnsi="Arial Narrow"/>
                          <w:sz w:val="20"/>
                          <w:szCs w:val="18"/>
                        </w:rPr>
                        <w:t>SP</w:t>
                      </w:r>
                    </w:p>
                  </w:txbxContent>
                </v:textbox>
              </v:shape>
            </v:group>
            <w10:wrap type="square"/>
          </v:group>
        </w:pict>
      </w:r>
    </w:p>
    <w:p w:rsidR="00B342A1" w:rsidRDefault="00B342A1" w:rsidP="00AE1A2E">
      <w:pPr>
        <w:snapToGrid w:val="0"/>
        <w:spacing w:beforeLines="50"/>
        <w:ind w:left="1"/>
        <w:rPr>
          <w:lang w:val="en-US"/>
        </w:rPr>
      </w:pPr>
    </w:p>
    <w:p w:rsidR="00B342A1" w:rsidRDefault="00B342A1" w:rsidP="00AE1A2E">
      <w:pPr>
        <w:snapToGrid w:val="0"/>
        <w:spacing w:beforeLines="50"/>
        <w:ind w:left="1"/>
        <w:rPr>
          <w:lang w:val="en-US"/>
        </w:rPr>
      </w:pPr>
    </w:p>
    <w:p w:rsidR="00B342A1" w:rsidRDefault="00B342A1" w:rsidP="00AE1A2E">
      <w:pPr>
        <w:snapToGrid w:val="0"/>
        <w:spacing w:beforeLines="50"/>
        <w:ind w:left="1"/>
        <w:rPr>
          <w:lang w:val="en-US"/>
        </w:rPr>
      </w:pPr>
    </w:p>
    <w:p w:rsidR="00B342A1" w:rsidRDefault="00B342A1" w:rsidP="00AE1A2E">
      <w:pPr>
        <w:snapToGrid w:val="0"/>
        <w:spacing w:beforeLines="50"/>
        <w:ind w:left="1"/>
        <w:rPr>
          <w:lang w:val="en-US"/>
        </w:rPr>
      </w:pPr>
    </w:p>
    <w:p w:rsidR="00B342A1" w:rsidRDefault="00B342A1" w:rsidP="00AE1A2E">
      <w:pPr>
        <w:snapToGrid w:val="0"/>
        <w:spacing w:beforeLines="50"/>
        <w:ind w:left="1"/>
        <w:rPr>
          <w:lang w:val="en-US"/>
        </w:rPr>
      </w:pPr>
    </w:p>
    <w:p w:rsidR="00B342A1" w:rsidRDefault="00B342A1" w:rsidP="00AE1A2E">
      <w:pPr>
        <w:snapToGrid w:val="0"/>
        <w:spacing w:beforeLines="50"/>
        <w:ind w:left="1"/>
        <w:rPr>
          <w:lang w:val="en-US"/>
        </w:rPr>
      </w:pPr>
    </w:p>
    <w:p w:rsidR="00B342A1" w:rsidRDefault="00B342A1" w:rsidP="00AE1A2E">
      <w:pPr>
        <w:snapToGrid w:val="0"/>
        <w:spacing w:beforeLines="50"/>
        <w:ind w:left="1"/>
        <w:rPr>
          <w:lang w:val="en-US"/>
        </w:rPr>
      </w:pPr>
    </w:p>
    <w:p w:rsidR="00B342A1" w:rsidRDefault="00B342A1" w:rsidP="00AE1A2E">
      <w:pPr>
        <w:snapToGrid w:val="0"/>
        <w:spacing w:beforeLines="50"/>
        <w:ind w:left="1"/>
        <w:rPr>
          <w:lang w:val="en-US"/>
        </w:rPr>
      </w:pPr>
    </w:p>
    <w:p w:rsidR="00B342A1" w:rsidRDefault="00B342A1" w:rsidP="00AE1A2E">
      <w:pPr>
        <w:snapToGrid w:val="0"/>
        <w:spacing w:beforeLines="50"/>
        <w:ind w:left="1"/>
        <w:rPr>
          <w:lang w:val="en-US"/>
        </w:rPr>
      </w:pPr>
    </w:p>
    <w:p w:rsidR="00AE1A2E" w:rsidRPr="008C3A5F" w:rsidRDefault="00AE1A2E" w:rsidP="00AE1A2E">
      <w:pPr>
        <w:pStyle w:val="Heading2"/>
        <w:rPr>
          <w:lang w:val="en-US"/>
        </w:rPr>
      </w:pPr>
      <w:bookmarkStart w:id="20" w:name="_Toc285704399"/>
      <w:r w:rsidRPr="008C3A5F">
        <w:rPr>
          <w:lang w:val="en-US"/>
        </w:rPr>
        <w:t>3.4</w:t>
      </w:r>
      <w:r w:rsidRPr="008C3A5F">
        <w:rPr>
          <w:lang w:val="en-US"/>
        </w:rPr>
        <w:tab/>
        <w:t>Calculation method for the required DUR</w:t>
      </w:r>
      <w:bookmarkEnd w:id="20"/>
    </w:p>
    <w:p w:rsidR="00AE1A2E" w:rsidRDefault="00AE1A2E" w:rsidP="002064D0">
      <w:pPr>
        <w:rPr>
          <w:lang w:val="en-US"/>
        </w:rPr>
      </w:pPr>
      <w:r w:rsidRPr="008C3A5F">
        <w:rPr>
          <w:lang w:val="en-US"/>
        </w:rPr>
        <w:t>When there are many kinds of interference factors, the required DUR can be written in general form as below</w:t>
      </w:r>
      <w:r w:rsidR="002064D0">
        <w:rPr>
          <w:lang w:val="en-US"/>
        </w:rPr>
        <w:t>:</w:t>
      </w:r>
    </w:p>
    <w:p w:rsidR="00C9131A" w:rsidRPr="008C3A5F" w:rsidRDefault="001807BC" w:rsidP="002064D0">
      <w:pPr>
        <w:rPr>
          <w:lang w:val="en-US"/>
        </w:rPr>
      </w:pPr>
      <w:r>
        <w:rPr>
          <w:lang w:val="en-US"/>
        </w:rPr>
        <w:t>w</w:t>
      </w:r>
      <w:r w:rsidR="00C9131A">
        <w:rPr>
          <w:lang w:val="en-US"/>
        </w:rPr>
        <w:t>hen</w:t>
      </w:r>
      <w:r>
        <w:rPr>
          <w:lang w:val="en-US"/>
        </w:rPr>
        <w:t>:</w:t>
      </w:r>
    </w:p>
    <w:p w:rsidR="00AE1A2E" w:rsidRPr="008C3A5F" w:rsidRDefault="00AE1A2E" w:rsidP="00AE1A2E">
      <w:pPr>
        <w:pStyle w:val="Equation"/>
        <w:rPr>
          <w:lang w:val="en-US"/>
        </w:rPr>
      </w:pPr>
      <w:r w:rsidRPr="008C3A5F">
        <w:rPr>
          <w:lang w:val="en-US"/>
        </w:rPr>
        <w:tab/>
      </w:r>
      <w:r w:rsidRPr="008C3A5F">
        <w:rPr>
          <w:lang w:val="en-US"/>
        </w:rPr>
        <w:tab/>
      </w:r>
      <w:r w:rsidR="002064D0" w:rsidRPr="002064D0">
        <w:rPr>
          <w:position w:val="-50"/>
        </w:rPr>
        <w:object w:dxaOrig="3680" w:dyaOrig="1120">
          <v:shape id="_x0000_i1067" type="#_x0000_t75" style="width:182.4pt;height:56.4pt" o:ole="">
            <v:imagedata r:id="rId106" o:title=""/>
          </v:shape>
          <o:OLEObject Type="Embed" ProgID="Equation.3" ShapeID="_x0000_i1067" DrawAspect="Content" ObjectID="_1360408011" r:id="rId107"/>
        </w:object>
      </w:r>
      <w:r w:rsidRPr="008C3A5F">
        <w:rPr>
          <w:lang w:val="en-US"/>
        </w:rPr>
        <w:tab/>
        <w:t>(24)</w:t>
      </w:r>
    </w:p>
    <w:p w:rsidR="00C9131A" w:rsidRDefault="00C9131A" w:rsidP="00C9131A">
      <w:pPr>
        <w:pStyle w:val="Blanc"/>
      </w:pPr>
    </w:p>
    <w:p w:rsidR="002064D0" w:rsidRDefault="00AE1A2E" w:rsidP="002064D0">
      <w:pPr>
        <w:rPr>
          <w:lang w:val="en-US"/>
        </w:rPr>
      </w:pPr>
      <w:r w:rsidRPr="008C3A5F">
        <w:rPr>
          <w:lang w:val="en-US"/>
        </w:rPr>
        <w:t>where</w:t>
      </w:r>
      <w:r w:rsidR="002064D0">
        <w:rPr>
          <w:lang w:val="en-US"/>
        </w:rPr>
        <w:t>:</w:t>
      </w:r>
    </w:p>
    <w:p w:rsidR="002064D0" w:rsidRDefault="002064D0" w:rsidP="002064D0">
      <w:pPr>
        <w:pStyle w:val="Equationlegend"/>
      </w:pPr>
      <w:r w:rsidRPr="002064D0">
        <w:tab/>
      </w:r>
      <w:r w:rsidRPr="002064D0">
        <w:rPr>
          <w:i/>
          <w:iCs/>
        </w:rPr>
        <w:t>CN</w:t>
      </w:r>
      <w:r w:rsidRPr="002064D0">
        <w:rPr>
          <w:vertAlign w:val="subscript"/>
        </w:rPr>
        <w:t>0</w:t>
      </w:r>
      <w:r>
        <w:t>:</w:t>
      </w:r>
      <w:r>
        <w:rPr>
          <w:spacing w:val="-20"/>
        </w:rPr>
        <w:tab/>
      </w:r>
      <w:r w:rsidR="00AE1A2E" w:rsidRPr="008C3A5F">
        <w:t>denotes the required CNR that is determined by modulation and FEC (such as 20 dB for 64</w:t>
      </w:r>
      <w:r>
        <w:t>-</w:t>
      </w:r>
      <w:r w:rsidR="00AE1A2E" w:rsidRPr="008C3A5F">
        <w:t>QAM-FEC3/4)</w:t>
      </w:r>
    </w:p>
    <w:p w:rsidR="002064D0" w:rsidRDefault="002064D0" w:rsidP="002064D0">
      <w:pPr>
        <w:pStyle w:val="Equationlegend"/>
      </w:pPr>
      <w:r>
        <w:tab/>
      </w:r>
      <w:r w:rsidRPr="002064D0">
        <w:rPr>
          <w:i/>
          <w:iCs/>
        </w:rPr>
        <w:t>U</w:t>
      </w:r>
      <w:r w:rsidRPr="002064D0">
        <w:rPr>
          <w:i/>
          <w:iCs/>
          <w:sz w:val="8"/>
        </w:rPr>
        <w:t> </w:t>
      </w:r>
      <w:r w:rsidRPr="002064D0">
        <w:rPr>
          <w:vertAlign w:val="superscript"/>
        </w:rPr>
        <w:t>2</w:t>
      </w:r>
      <w:r>
        <w:t>:</w:t>
      </w:r>
      <w:r>
        <w:rPr>
          <w:spacing w:val="-40"/>
        </w:rPr>
        <w:tab/>
      </w:r>
      <w:r w:rsidR="00AE1A2E" w:rsidRPr="008C3A5F">
        <w:t>denotes the power of delayed signal</w:t>
      </w:r>
    </w:p>
    <w:p w:rsidR="00AE1A2E" w:rsidRPr="008C3A5F" w:rsidRDefault="002064D0" w:rsidP="002064D0">
      <w:pPr>
        <w:pStyle w:val="Equationlegend"/>
      </w:pPr>
      <w:r>
        <w:tab/>
      </w:r>
      <w:r w:rsidRPr="002064D0">
        <w:rPr>
          <w:i/>
          <w:iCs/>
        </w:rPr>
        <w:t>W</w:t>
      </w:r>
      <w:r w:rsidRPr="002064D0">
        <w:rPr>
          <w:vertAlign w:val="subscript"/>
        </w:rPr>
        <w:t>1</w:t>
      </w:r>
      <w:r>
        <w:t xml:space="preserve">(*), </w:t>
      </w:r>
      <w:r w:rsidRPr="002064D0">
        <w:rPr>
          <w:i/>
          <w:iCs/>
        </w:rPr>
        <w:t>W</w:t>
      </w:r>
      <w:r w:rsidRPr="002064D0">
        <w:rPr>
          <w:vertAlign w:val="subscript"/>
        </w:rPr>
        <w:t>2</w:t>
      </w:r>
      <w:r>
        <w:t>(*),</w:t>
      </w:r>
      <w:r w:rsidR="00AE1A2E" w:rsidRPr="008C3A5F">
        <w:t>etc.</w:t>
      </w:r>
      <w:r>
        <w:t>:</w:t>
      </w:r>
      <w:r>
        <w:tab/>
      </w:r>
      <w:r w:rsidR="00AE1A2E" w:rsidRPr="008C3A5F">
        <w:t>represent the weighting functions which convert the delayed signal into the equivalent noise power against each interference factor.</w:t>
      </w:r>
    </w:p>
    <w:p w:rsidR="00AE1A2E" w:rsidRPr="008C3A5F" w:rsidRDefault="00AE1A2E" w:rsidP="00AE1A2E">
      <w:pPr>
        <w:snapToGrid w:val="0"/>
        <w:spacing w:beforeLines="50"/>
        <w:rPr>
          <w:lang w:val="en-US"/>
        </w:rPr>
      </w:pPr>
      <w:r w:rsidRPr="008C3A5F">
        <w:rPr>
          <w:lang w:val="en-US"/>
        </w:rPr>
        <w:t xml:space="preserve">The major factors that affect on the correct reception are inter-symbol interference (2nd term in </w:t>
      </w:r>
      <w:r w:rsidR="002064D0" w:rsidRPr="008C3A5F">
        <w:rPr>
          <w:lang w:val="en-US"/>
        </w:rPr>
        <w:t>e</w:t>
      </w:r>
      <w:r w:rsidRPr="008C3A5F">
        <w:rPr>
          <w:lang w:val="en-US"/>
        </w:rPr>
        <w:t>quation (20)), inter-carrier interference (3rd term), and the carrier recovery error which we are discussing in this section.</w:t>
      </w:r>
    </w:p>
    <w:p w:rsidR="00AE1A2E" w:rsidRPr="008C3A5F" w:rsidRDefault="00AE1A2E" w:rsidP="002064D0">
      <w:pPr>
        <w:snapToGrid w:val="0"/>
        <w:spacing w:beforeLines="50"/>
        <w:rPr>
          <w:lang w:val="en-US"/>
        </w:rPr>
      </w:pPr>
      <w:r w:rsidRPr="008C3A5F">
        <w:rPr>
          <w:lang w:val="en-US"/>
        </w:rPr>
        <w:t xml:space="preserve">We apply </w:t>
      </w:r>
      <w:r w:rsidR="002064D0" w:rsidRPr="008C3A5F">
        <w:rPr>
          <w:lang w:val="en-US"/>
        </w:rPr>
        <w:t>e</w:t>
      </w:r>
      <w:r w:rsidRPr="008C3A5F">
        <w:rPr>
          <w:lang w:val="en-US"/>
        </w:rPr>
        <w:t>quation (24) as below</w:t>
      </w:r>
      <w:r w:rsidR="002064D0">
        <w:rPr>
          <w:lang w:val="en-US"/>
        </w:rPr>
        <w:t>:</w:t>
      </w:r>
    </w:p>
    <w:p w:rsidR="00C9131A" w:rsidRDefault="00C9131A" w:rsidP="00C9131A">
      <w:pPr>
        <w:pStyle w:val="Blanc"/>
      </w:pPr>
    </w:p>
    <w:p w:rsidR="00AE1A2E" w:rsidRPr="008C3A5F" w:rsidRDefault="00AE1A2E" w:rsidP="00AE1A2E">
      <w:pPr>
        <w:pStyle w:val="Equation"/>
        <w:rPr>
          <w:lang w:val="en-US"/>
        </w:rPr>
      </w:pPr>
      <w:r w:rsidRPr="008C3A5F">
        <w:rPr>
          <w:lang w:val="en-US"/>
        </w:rPr>
        <w:tab/>
      </w:r>
      <w:r w:rsidRPr="008C3A5F">
        <w:rPr>
          <w:lang w:val="en-US"/>
        </w:rPr>
        <w:tab/>
      </w:r>
      <w:r w:rsidR="002064D0" w:rsidRPr="0040266E">
        <w:rPr>
          <w:position w:val="-14"/>
        </w:rPr>
        <w:object w:dxaOrig="6520" w:dyaOrig="499">
          <v:shape id="_x0000_i1068" type="#_x0000_t75" style="width:325.2pt;height:27pt" o:ole="">
            <v:imagedata r:id="rId108" o:title=""/>
          </v:shape>
          <o:OLEObject Type="Embed" ProgID="Equation.3" ShapeID="_x0000_i1068" DrawAspect="Content" ObjectID="_1360408012" r:id="rId109"/>
        </w:object>
      </w:r>
      <w:r w:rsidRPr="008C3A5F">
        <w:rPr>
          <w:lang w:val="en-US"/>
        </w:rPr>
        <w:tab/>
        <w:t>(25)</w:t>
      </w:r>
    </w:p>
    <w:p w:rsidR="00AE1A2E" w:rsidRPr="008C3A5F" w:rsidRDefault="00AE1A2E" w:rsidP="001807BC">
      <w:pPr>
        <w:keepLines/>
        <w:snapToGrid w:val="0"/>
        <w:spacing w:beforeLines="150" w:before="360"/>
        <w:rPr>
          <w:lang w:val="en-US"/>
        </w:rPr>
      </w:pPr>
      <w:r w:rsidRPr="008C3A5F">
        <w:rPr>
          <w:lang w:val="en-US"/>
        </w:rPr>
        <w:lastRenderedPageBreak/>
        <w:t xml:space="preserve">The 2nd, 3rd and 4th terms in the right side of </w:t>
      </w:r>
      <w:r w:rsidR="002064D0" w:rsidRPr="008C3A5F">
        <w:rPr>
          <w:lang w:val="en-US"/>
        </w:rPr>
        <w:t>e</w:t>
      </w:r>
      <w:r w:rsidRPr="008C3A5F">
        <w:rPr>
          <w:lang w:val="en-US"/>
        </w:rPr>
        <w:t xml:space="preserve">quation (25) correspond to inter-symbol interference, inter-carrier interference, and carrier recovery errors, respectively. Note that we neglect the fixed noise assuming the received signal to be enough high. Resolving </w:t>
      </w:r>
      <w:r w:rsidR="001807BC">
        <w:rPr>
          <w:lang w:val="en-US"/>
        </w:rPr>
        <w:t>e</w:t>
      </w:r>
      <w:r w:rsidRPr="008C3A5F">
        <w:rPr>
          <w:lang w:val="en-US"/>
        </w:rPr>
        <w:t>quation (25) for</w:t>
      </w:r>
      <w:r w:rsidR="002064D0">
        <w:rPr>
          <w:lang w:val="en-US"/>
        </w:rPr>
        <w:t xml:space="preserve"> </w:t>
      </w:r>
      <w:r w:rsidR="002064D0" w:rsidRPr="002064D0">
        <w:rPr>
          <w:i/>
          <w:iCs/>
          <w:lang w:val="en-US"/>
        </w:rPr>
        <w:t>U</w:t>
      </w:r>
      <w:r w:rsidR="002064D0" w:rsidRPr="002064D0">
        <w:rPr>
          <w:sz w:val="12"/>
          <w:lang w:val="en-US"/>
        </w:rPr>
        <w:t xml:space="preserve"> </w:t>
      </w:r>
      <w:r w:rsidR="002064D0" w:rsidRPr="002064D0">
        <w:rPr>
          <w:vertAlign w:val="superscript"/>
          <w:lang w:val="en-US"/>
        </w:rPr>
        <w:t>2</w:t>
      </w:r>
      <w:r w:rsidRPr="008C3A5F">
        <w:rPr>
          <w:lang w:val="en-US"/>
        </w:rPr>
        <w:t>, the required DUR is obtained by the inverse number of</w:t>
      </w:r>
      <w:r w:rsidR="002064D0">
        <w:rPr>
          <w:lang w:val="en-US"/>
        </w:rPr>
        <w:t xml:space="preserve"> </w:t>
      </w:r>
      <w:r w:rsidR="002064D0" w:rsidRPr="002064D0">
        <w:rPr>
          <w:i/>
          <w:iCs/>
          <w:lang w:val="en-US"/>
        </w:rPr>
        <w:t>U</w:t>
      </w:r>
      <w:r w:rsidR="002064D0" w:rsidRPr="002064D0">
        <w:rPr>
          <w:sz w:val="12"/>
          <w:lang w:val="en-US"/>
        </w:rPr>
        <w:t xml:space="preserve"> </w:t>
      </w:r>
      <w:r w:rsidR="002064D0" w:rsidRPr="002064D0">
        <w:rPr>
          <w:vertAlign w:val="superscript"/>
          <w:lang w:val="en-US"/>
        </w:rPr>
        <w:t>2</w:t>
      </w:r>
      <w:r w:rsidRPr="008C3A5F">
        <w:rPr>
          <w:lang w:val="en-US"/>
        </w:rPr>
        <w:t>.</w:t>
      </w:r>
    </w:p>
    <w:p w:rsidR="00AE1A2E" w:rsidRPr="008C3A5F" w:rsidRDefault="00AE1A2E" w:rsidP="002064D0">
      <w:pPr>
        <w:rPr>
          <w:lang w:val="en-US"/>
        </w:rPr>
      </w:pPr>
      <w:r w:rsidRPr="008C3A5F">
        <w:rPr>
          <w:lang w:val="en-US"/>
        </w:rPr>
        <w:t>The hardware characteristics that affect on the receiver performance are</w:t>
      </w:r>
      <w:r w:rsidRPr="008C3A5F">
        <w:rPr>
          <w:spacing w:val="-40"/>
          <w:lang w:val="en-US"/>
        </w:rPr>
        <w:t xml:space="preserve"> </w:t>
      </w:r>
      <w:r w:rsidR="002064D0" w:rsidRPr="0040266E">
        <w:rPr>
          <w:position w:val="-14"/>
        </w:rPr>
        <w:object w:dxaOrig="580" w:dyaOrig="440">
          <v:shape id="_x0000_i1069" type="#_x0000_t75" style="width:30pt;height:22.8pt" o:ole="">
            <v:imagedata r:id="rId110" o:title=""/>
          </v:shape>
          <o:OLEObject Type="Embed" ProgID="Equation.3" ShapeID="_x0000_i1069" DrawAspect="Content" ObjectID="_1360408013" r:id="rId111"/>
        </w:object>
      </w:r>
      <w:r w:rsidRPr="008C3A5F">
        <w:rPr>
          <w:spacing w:val="-20"/>
          <w:lang w:val="en-US"/>
        </w:rPr>
        <w:t xml:space="preserve"> </w:t>
      </w:r>
      <w:r w:rsidRPr="008C3A5F">
        <w:rPr>
          <w:lang w:val="en-US"/>
        </w:rPr>
        <w:t>and</w:t>
      </w:r>
      <w:r w:rsidRPr="008C3A5F">
        <w:rPr>
          <w:spacing w:val="-40"/>
          <w:lang w:val="en-US"/>
        </w:rPr>
        <w:t xml:space="preserve"> </w:t>
      </w:r>
      <w:r w:rsidR="002064D0" w:rsidRPr="0040266E">
        <w:rPr>
          <w:position w:val="-12"/>
        </w:rPr>
        <w:object w:dxaOrig="340" w:dyaOrig="420">
          <v:shape id="_x0000_i1070" type="#_x0000_t75" style="width:16.8pt;height:20.4pt" o:ole="">
            <v:imagedata r:id="rId112" o:title=""/>
          </v:shape>
          <o:OLEObject Type="Embed" ProgID="Equation.3" ShapeID="_x0000_i1070" DrawAspect="Content" ObjectID="_1360408014" r:id="rId113"/>
        </w:object>
      </w:r>
      <w:r w:rsidRPr="008C3A5F">
        <w:rPr>
          <w:spacing w:val="-20"/>
          <w:lang w:val="en-US"/>
        </w:rPr>
        <w:t xml:space="preserve"> </w:t>
      </w:r>
      <w:r w:rsidRPr="008C3A5F">
        <w:rPr>
          <w:lang w:val="en-US"/>
        </w:rPr>
        <w:t xml:space="preserve">in </w:t>
      </w:r>
      <w:r w:rsidR="002064D0" w:rsidRPr="008C3A5F">
        <w:rPr>
          <w:lang w:val="en-US"/>
        </w:rPr>
        <w:t>e</w:t>
      </w:r>
      <w:r w:rsidRPr="008C3A5F">
        <w:rPr>
          <w:lang w:val="en-US"/>
        </w:rPr>
        <w:t>quation (25), and the other terms are independent of hardware characteristics. Therefore, we have to specify these two for the reference receiver to be applied in network design.</w:t>
      </w:r>
    </w:p>
    <w:p w:rsidR="00AE1A2E" w:rsidRPr="008C3A5F" w:rsidRDefault="00AE1A2E" w:rsidP="002064D0">
      <w:pPr>
        <w:rPr>
          <w:lang w:val="en-US"/>
        </w:rPr>
      </w:pPr>
      <w:r w:rsidRPr="008C3A5F">
        <w:rPr>
          <w:lang w:val="en-US"/>
        </w:rPr>
        <w:t xml:space="preserve">The actual values of amplitude proportional noise were at –35 dB for the worst receivers available on the market. So we have adopted this –35 dB as the specification of </w:t>
      </w:r>
      <w:smartTag w:uri="urn:schemas-microsoft-com:office:smarttags" w:element="stockticker">
        <w:r w:rsidRPr="008C3A5F">
          <w:rPr>
            <w:lang w:val="en-US"/>
          </w:rPr>
          <w:t>APN</w:t>
        </w:r>
      </w:smartTag>
      <w:r w:rsidRPr="008C3A5F">
        <w:rPr>
          <w:lang w:val="en-US"/>
        </w:rPr>
        <w:t>.</w:t>
      </w:r>
    </w:p>
    <w:p w:rsidR="00AE1A2E" w:rsidRPr="008C3A5F" w:rsidRDefault="00AE1A2E" w:rsidP="002064D0">
      <w:pPr>
        <w:rPr>
          <w:lang w:val="en-US"/>
        </w:rPr>
      </w:pPr>
      <w:r w:rsidRPr="008C3A5F">
        <w:rPr>
          <w:lang w:val="en-US"/>
        </w:rPr>
        <w:t xml:space="preserve">Before we specify the interpolation filter characteristics, we will take an overview on the filter characteristics. When assuming an ideal LPF as the interpolation filter, </w:t>
      </w:r>
      <w:r w:rsidR="002064D0" w:rsidRPr="008C3A5F">
        <w:rPr>
          <w:lang w:val="en-US"/>
        </w:rPr>
        <w:t>e</w:t>
      </w:r>
      <w:r w:rsidRPr="008C3A5F">
        <w:rPr>
          <w:lang w:val="en-US"/>
        </w:rPr>
        <w:t>quation (25) is written as below</w:t>
      </w:r>
      <w:r w:rsidR="002064D0">
        <w:rPr>
          <w:lang w:val="en-US"/>
        </w:rPr>
        <w:t>:</w:t>
      </w:r>
    </w:p>
    <w:p w:rsidR="00C9131A" w:rsidRDefault="00C9131A" w:rsidP="00C9131A">
      <w:pPr>
        <w:pStyle w:val="Blanc"/>
      </w:pPr>
    </w:p>
    <w:p w:rsidR="00AE1A2E" w:rsidRPr="008C3A5F" w:rsidRDefault="002064D0" w:rsidP="00AE1A2E">
      <w:pPr>
        <w:pStyle w:val="Equation"/>
        <w:rPr>
          <w:lang w:val="en-US"/>
        </w:rPr>
      </w:pPr>
      <w:r w:rsidRPr="00852E2F">
        <w:rPr>
          <w:position w:val="-40"/>
          <w:lang w:val="en-US"/>
        </w:rPr>
        <w:t>     </w:t>
      </w:r>
      <w:r w:rsidRPr="002064D0">
        <w:rPr>
          <w:position w:val="-46"/>
        </w:rPr>
        <w:object w:dxaOrig="8320" w:dyaOrig="1040">
          <v:shape id="_x0000_i1071" type="#_x0000_t75" style="width:416.4pt;height:50.4pt" o:ole="">
            <v:imagedata r:id="rId114" o:title=""/>
          </v:shape>
          <o:OLEObject Type="Embed" ProgID="Equation.3" ShapeID="_x0000_i1071" DrawAspect="Content" ObjectID="_1360408015" r:id="rId115"/>
        </w:object>
      </w:r>
      <w:r w:rsidR="00AE1A2E" w:rsidRPr="008C3A5F">
        <w:rPr>
          <w:lang w:val="en-US"/>
        </w:rPr>
        <w:tab/>
        <w:t>(26)</w:t>
      </w:r>
    </w:p>
    <w:p w:rsidR="00C9131A" w:rsidRDefault="00C9131A" w:rsidP="00C9131A">
      <w:pPr>
        <w:pStyle w:val="Blanc"/>
      </w:pPr>
    </w:p>
    <w:p w:rsidR="00AE1A2E" w:rsidRPr="008C3A5F" w:rsidRDefault="00AE1A2E" w:rsidP="002064D0">
      <w:pPr>
        <w:rPr>
          <w:lang w:val="en-US"/>
        </w:rPr>
      </w:pPr>
      <w:r w:rsidRPr="008C3A5F">
        <w:rPr>
          <w:lang w:val="en-US"/>
        </w:rPr>
        <w:t>In this case, the OFDM carriers can be recovered perfectly and no recovery errors take place when the delay is within the Nyquist band. When the delay is out of Nyquist band,</w:t>
      </w:r>
      <w:r w:rsidRPr="008C3A5F">
        <w:rPr>
          <w:spacing w:val="-40"/>
          <w:lang w:val="en-US"/>
        </w:rPr>
        <w:t xml:space="preserve"> </w:t>
      </w:r>
      <w:r w:rsidRPr="0040266E">
        <w:rPr>
          <w:position w:val="-12"/>
        </w:rPr>
        <w:object w:dxaOrig="320" w:dyaOrig="380">
          <v:shape id="_x0000_i1072" type="#_x0000_t75" style="width:15.6pt;height:18.6pt" o:ole="">
            <v:imagedata r:id="rId116" o:title=""/>
          </v:shape>
          <o:OLEObject Type="Embed" ProgID="Equation.3" ShapeID="_x0000_i1072" DrawAspect="Content" ObjectID="_1360408016" r:id="rId117"/>
        </w:object>
      </w:r>
      <w:r w:rsidRPr="008C3A5F">
        <w:rPr>
          <w:spacing w:val="-20"/>
          <w:lang w:val="en-US"/>
        </w:rPr>
        <w:t xml:space="preserve"> </w:t>
      </w:r>
      <w:r w:rsidRPr="008C3A5F">
        <w:rPr>
          <w:lang w:val="en-US"/>
        </w:rPr>
        <w:t>equals to the power of the delayed wave itself.</w:t>
      </w:r>
    </w:p>
    <w:p w:rsidR="00AE1A2E" w:rsidRPr="008C3A5F" w:rsidRDefault="00AE1A2E" w:rsidP="002064D0">
      <w:pPr>
        <w:rPr>
          <w:lang w:val="en-US"/>
        </w:rPr>
      </w:pPr>
      <w:r w:rsidRPr="008C3A5F">
        <w:rPr>
          <w:lang w:val="en-US"/>
        </w:rPr>
        <w:t>In the case where the interpolation filter is not an ideal LPF, the power of interpolation errors (</w:t>
      </w:r>
      <w:r w:rsidRPr="0040266E">
        <w:rPr>
          <w:position w:val="-12"/>
        </w:rPr>
        <w:object w:dxaOrig="320" w:dyaOrig="380">
          <v:shape id="_x0000_i1073" type="#_x0000_t75" style="width:15.6pt;height:18.6pt" o:ole="">
            <v:imagedata r:id="rId118" o:title=""/>
          </v:shape>
          <o:OLEObject Type="Embed" ProgID="Equation.3" ShapeID="_x0000_i1073" DrawAspect="Content" ObjectID="_1360408017" r:id="rId119"/>
        </w:object>
      </w:r>
      <w:r w:rsidRPr="008C3A5F">
        <w:rPr>
          <w:lang w:val="en-US"/>
        </w:rPr>
        <w:t>) is calculated by the below</w:t>
      </w:r>
      <w:r w:rsidR="002064D0">
        <w:rPr>
          <w:lang w:val="en-US"/>
        </w:rPr>
        <w:t>:</w:t>
      </w:r>
    </w:p>
    <w:p w:rsidR="00C9131A" w:rsidRDefault="00C9131A" w:rsidP="00C9131A">
      <w:pPr>
        <w:pStyle w:val="Blanc"/>
      </w:pPr>
    </w:p>
    <w:p w:rsidR="00AE1A2E" w:rsidRPr="008C3A5F" w:rsidRDefault="00AE1A2E" w:rsidP="00AE1A2E">
      <w:pPr>
        <w:pStyle w:val="Equation"/>
        <w:rPr>
          <w:lang w:val="en-US"/>
        </w:rPr>
      </w:pPr>
      <w:r w:rsidRPr="008C3A5F">
        <w:rPr>
          <w:lang w:val="en-US"/>
        </w:rPr>
        <w:tab/>
      </w:r>
      <w:r w:rsidRPr="008C3A5F">
        <w:rPr>
          <w:lang w:val="en-US"/>
        </w:rPr>
        <w:tab/>
      </w:r>
      <w:r w:rsidR="002064D0" w:rsidRPr="002064D0">
        <w:rPr>
          <w:position w:val="-42"/>
        </w:rPr>
        <w:object w:dxaOrig="4640" w:dyaOrig="720">
          <v:shape id="_x0000_i1074" type="#_x0000_t75" style="width:232.2pt;height:36.6pt" o:ole="">
            <v:imagedata r:id="rId120" o:title=""/>
          </v:shape>
          <o:OLEObject Type="Embed" ProgID="Equation.3" ShapeID="_x0000_i1074" DrawAspect="Content" ObjectID="_1360408018" r:id="rId121"/>
        </w:object>
      </w:r>
      <w:r w:rsidRPr="008C3A5F">
        <w:rPr>
          <w:lang w:val="en-US"/>
        </w:rPr>
        <w:tab/>
        <w:t>(27)</w:t>
      </w:r>
    </w:p>
    <w:p w:rsidR="00C9131A" w:rsidRDefault="00C9131A" w:rsidP="00C9131A">
      <w:pPr>
        <w:pStyle w:val="Blanc"/>
      </w:pPr>
    </w:p>
    <w:p w:rsidR="002064D0" w:rsidRDefault="00AE1A2E" w:rsidP="002064D0">
      <w:pPr>
        <w:rPr>
          <w:lang w:val="en-US"/>
        </w:rPr>
      </w:pPr>
      <w:r w:rsidRPr="008C3A5F">
        <w:rPr>
          <w:lang w:val="en-US"/>
        </w:rPr>
        <w:t>where</w:t>
      </w:r>
      <w:r w:rsidR="002064D0">
        <w:rPr>
          <w:lang w:val="en-US"/>
        </w:rPr>
        <w:t>:</w:t>
      </w:r>
    </w:p>
    <w:p w:rsidR="002064D0" w:rsidRDefault="002064D0" w:rsidP="001C2487">
      <w:pPr>
        <w:pStyle w:val="Equationlegend"/>
      </w:pPr>
      <w:r>
        <w:tab/>
      </w:r>
      <w:r w:rsidRPr="002064D0">
        <w:rPr>
          <w:i/>
          <w:iCs/>
        </w:rPr>
        <w:t>U</w:t>
      </w:r>
      <w:r w:rsidRPr="002064D0">
        <w:rPr>
          <w:i/>
          <w:iCs/>
          <w:vertAlign w:val="subscript"/>
        </w:rPr>
        <w:t>j</w:t>
      </w:r>
      <w:r w:rsidRPr="002064D0">
        <w:t>:</w:t>
      </w:r>
      <w:r>
        <w:rPr>
          <w:spacing w:val="-40"/>
        </w:rPr>
        <w:tab/>
      </w:r>
      <w:r w:rsidR="00AE1A2E" w:rsidRPr="008C3A5F">
        <w:t xml:space="preserve">represents the amplitude of delayed waves within the Nyquist band </w:t>
      </w:r>
      <w:r w:rsidR="00081DA3">
        <w:fldChar w:fldCharType="begin"/>
      </w:r>
      <w:r w:rsidR="001C2487">
        <w:instrText xml:space="preserve"> EQ  </w:instrText>
      </w:r>
      <w:r w:rsidR="001C2487" w:rsidRPr="008C3A5F">
        <w:instrText>(</w:instrText>
      </w:r>
      <w:r w:rsidR="001C2487" w:rsidRPr="0040266E">
        <w:rPr>
          <w:position w:val="-14"/>
        </w:rPr>
        <w:object w:dxaOrig="1260" w:dyaOrig="400">
          <v:shape id="_x0000_i1075" type="#_x0000_t75" style="width:63pt;height:20.4pt" o:ole="">
            <v:imagedata r:id="rId122" o:title=""/>
          </v:shape>
          <o:OLEObject Type="Embed" ProgID="Equation.3" ShapeID="_x0000_i1075" DrawAspect="Content" ObjectID="_1360408019" r:id="rId123"/>
        </w:object>
      </w:r>
      <w:r w:rsidR="001C2487" w:rsidRPr="008C3A5F">
        <w:instrText>)</w:instrText>
      </w:r>
      <w:r w:rsidR="00081DA3">
        <w:fldChar w:fldCharType="end"/>
      </w:r>
    </w:p>
    <w:p w:rsidR="002064D0" w:rsidRDefault="002064D0" w:rsidP="002064D0">
      <w:pPr>
        <w:pStyle w:val="Equationlegend"/>
      </w:pPr>
      <w:r>
        <w:tab/>
      </w:r>
      <w:r w:rsidRPr="002064D0">
        <w:rPr>
          <w:i/>
          <w:iCs/>
        </w:rPr>
        <w:t>U</w:t>
      </w:r>
      <w:r>
        <w:rPr>
          <w:i/>
          <w:iCs/>
          <w:vertAlign w:val="subscript"/>
        </w:rPr>
        <w:t>k</w:t>
      </w:r>
      <w:r w:rsidRPr="002064D0">
        <w:t>:</w:t>
      </w:r>
      <w:r>
        <w:rPr>
          <w:spacing w:val="-40"/>
        </w:rPr>
        <w:tab/>
      </w:r>
      <w:r w:rsidR="00AE1A2E" w:rsidRPr="008C3A5F">
        <w:t>the amplitude of delayed waves outside the Nyquist band (</w:t>
      </w:r>
      <w:r w:rsidRPr="0040266E">
        <w:rPr>
          <w:position w:val="-14"/>
        </w:rPr>
        <w:object w:dxaOrig="1260" w:dyaOrig="400">
          <v:shape id="_x0000_i1076" type="#_x0000_t75" style="width:63pt;height:20.4pt" o:ole="">
            <v:imagedata r:id="rId124" o:title=""/>
          </v:shape>
          <o:OLEObject Type="Embed" ProgID="Equation.3" ShapeID="_x0000_i1076" DrawAspect="Content" ObjectID="_1360408020" r:id="rId125"/>
        </w:object>
      </w:r>
      <w:r w:rsidR="00AE1A2E" w:rsidRPr="008C3A5F">
        <w:t>).</w:t>
      </w:r>
    </w:p>
    <w:p w:rsidR="00AE1A2E" w:rsidRPr="008C3A5F" w:rsidRDefault="00AE1A2E" w:rsidP="002064D0">
      <w:pPr>
        <w:rPr>
          <w:lang w:val="en-US"/>
        </w:rPr>
      </w:pPr>
      <w:r w:rsidRPr="008C3A5F">
        <w:rPr>
          <w:lang w:val="en-US"/>
        </w:rPr>
        <w:t>Figure 16 shows examples of calculation results for some interpolation filters.</w:t>
      </w:r>
    </w:p>
    <w:p w:rsidR="00AE1A2E" w:rsidRPr="008C3A5F" w:rsidRDefault="00AE1A2E" w:rsidP="00AE1A2E">
      <w:pPr>
        <w:pStyle w:val="FigureNo"/>
        <w:rPr>
          <w:rFonts w:eastAsia="MS PGothic"/>
          <w:lang w:val="en-US"/>
        </w:rPr>
      </w:pPr>
      <w:r w:rsidRPr="008C3A5F">
        <w:rPr>
          <w:rFonts w:eastAsia="MS PGothic"/>
          <w:lang w:val="en-US"/>
        </w:rPr>
        <w:lastRenderedPageBreak/>
        <w:t>Figure 16</w:t>
      </w:r>
    </w:p>
    <w:p w:rsidR="00AE1A2E" w:rsidRPr="009E2569" w:rsidRDefault="00AE1A2E" w:rsidP="009E2569">
      <w:pPr>
        <w:pStyle w:val="Figuretitle"/>
        <w:rPr>
          <w:rFonts w:eastAsia="MS PGothic"/>
          <w:lang w:val="en-US"/>
        </w:rPr>
      </w:pPr>
      <w:r w:rsidRPr="008C3A5F">
        <w:rPr>
          <w:rFonts w:eastAsia="MS PGothic"/>
          <w:lang w:val="en-US"/>
        </w:rPr>
        <w:t xml:space="preserve">Interpolation filter and corresponding DUR characteristics (by </w:t>
      </w:r>
      <w:r w:rsidR="009E2569">
        <w:rPr>
          <w:rFonts w:eastAsia="MS PGothic"/>
          <w:lang w:val="en-US"/>
        </w:rPr>
        <w:t>equation</w:t>
      </w:r>
      <w:r w:rsidRPr="008C3A5F">
        <w:rPr>
          <w:rFonts w:eastAsia="MS PGothic"/>
          <w:lang w:val="en-US"/>
        </w:rPr>
        <w:t xml:space="preserve"> </w:t>
      </w:r>
      <w:r w:rsidRPr="009E2569">
        <w:rPr>
          <w:rFonts w:eastAsia="MS PGothic"/>
          <w:lang w:val="en-US"/>
        </w:rPr>
        <w:t>(27))</w:t>
      </w:r>
    </w:p>
    <w:p w:rsidR="0055027C" w:rsidRDefault="0055027C" w:rsidP="0055027C">
      <w:pPr>
        <w:snapToGrid w:val="0"/>
        <w:spacing w:beforeLines="50"/>
        <w:jc w:val="center"/>
      </w:pPr>
      <w:r>
        <w:rPr>
          <w:lang w:val="en-GB"/>
        </w:rPr>
      </w:r>
      <w:r>
        <w:pict>
          <v:group id="_x0000_s1691" editas="canvas" style="width:455.3pt;height:231.25pt;mso-position-horizontal-relative:char;mso-position-vertical-relative:line" coordorigin="-715,10153" coordsize="9106,4625">
            <o:lock v:ext="edit" aspectratio="t"/>
            <v:shape id="_x0000_s1692" type="#_x0000_t75" style="position:absolute;left:-715;top:10153;width:9106;height:4625" o:preferrelative="f">
              <v:fill o:detectmouseclick="t"/>
              <v:path o:extrusionok="t" o:connecttype="none"/>
              <o:lock v:ext="edit" text="t"/>
            </v:shape>
            <v:shape id="_x0000_s1693" type="#_x0000_t202" style="position:absolute;left:-226;top:14450;width:8129;height:328" filled="f" fillcolor="#fc9" stroked="f">
              <v:textbox style="mso-next-textbox:#_x0000_s1693" inset="0,0,0,0">
                <w:txbxContent>
                  <w:p w:rsidR="00E8774A" w:rsidRDefault="00E8774A" w:rsidP="0055027C"/>
                </w:txbxContent>
              </v:textbox>
            </v:shape>
            <v:group id="_x0000_s1694" style="position:absolute;left:-715;top:10153;width:3681;height:4431" coordorigin="-715,10153" coordsize="3681,4431">
              <v:shape id="_x0000_s1695" type="#_x0000_t75" style="position:absolute;left:-715;top:10153;width:3681;height:4140">
                <v:imagedata r:id="rId126" o:title=""/>
              </v:shape>
              <v:shape id="_x0000_s1696" type="#_x0000_t202" style="position:absolute;left:667;top:13919;width:1400;height:273" stroked="f">
                <v:textbox style="mso-next-textbox:#_x0000_s1696;mso-fit-shape-to-text:t" inset="5.1mm,.7pt,5.1mm,.7pt">
                  <w:txbxContent>
                    <w:p w:rsidR="00E8774A" w:rsidRPr="00821E49" w:rsidRDefault="00E8774A" w:rsidP="0055027C">
                      <w:pPr>
                        <w:snapToGrid w:val="0"/>
                        <w:spacing w:before="0"/>
                        <w:jc w:val="center"/>
                        <w:rPr>
                          <w:rFonts w:ascii="Arial Narrow" w:hAnsi="Arial Narrow"/>
                          <w:sz w:val="20"/>
                        </w:rPr>
                      </w:pPr>
                      <w:r>
                        <w:rPr>
                          <w:rFonts w:ascii="Arial Narrow" w:hAnsi="Arial Narrow"/>
                          <w:sz w:val="20"/>
                        </w:rPr>
                        <w:t>Delay (</w:t>
                      </w:r>
                      <w:r w:rsidRPr="00821E49">
                        <w:rPr>
                          <w:rFonts w:ascii="Symbol" w:hAnsi="Symbol"/>
                          <w:sz w:val="20"/>
                        </w:rPr>
                        <w:t></w:t>
                      </w:r>
                      <w:r>
                        <w:rPr>
                          <w:rFonts w:ascii="Arial Narrow" w:hAnsi="Arial Narrow"/>
                          <w:sz w:val="20"/>
                        </w:rPr>
                        <w:t>s)</w:t>
                      </w:r>
                    </w:p>
                  </w:txbxContent>
                </v:textbox>
              </v:shape>
              <v:shape id="_x0000_s1697" type="#_x0000_t202" style="position:absolute;left:-603;top:10769;width:248;height:2630" stroked="f">
                <v:textbox style="layout-flow:vertical;mso-layout-flow-alt:bottom-to-top;mso-next-textbox:#_x0000_s1697;mso-fit-shape-to-text:t" inset=".1mm,1.2mm,.1mm,1.2mm">
                  <w:txbxContent>
                    <w:p w:rsidR="00E8774A" w:rsidRPr="00821E49" w:rsidRDefault="00E8774A" w:rsidP="0055027C">
                      <w:pPr>
                        <w:snapToGrid w:val="0"/>
                        <w:spacing w:before="0"/>
                        <w:rPr>
                          <w:rFonts w:ascii="Arial Narrow" w:hAnsi="Arial Narrow"/>
                          <w:sz w:val="20"/>
                        </w:rPr>
                      </w:pPr>
                      <w:r>
                        <w:rPr>
                          <w:rFonts w:ascii="Arial Narrow" w:hAnsi="Arial Narrow"/>
                          <w:sz w:val="20"/>
                        </w:rPr>
                        <w:t>Amplitude response (linear scale)</w:t>
                      </w:r>
                    </w:p>
                  </w:txbxContent>
                </v:textbox>
              </v:shape>
              <v:shape id="_x0000_s1698" type="#_x0000_t202" style="position:absolute;left:-653;top:13904;width:1257;height:680">
                <v:shadow on="t"/>
                <v:textbox style="mso-next-textbox:#_x0000_s1698;mso-fit-shape-to-text:t" inset="1mm,1mm,1mm,1mm">
                  <w:txbxContent>
                    <w:p w:rsidR="00E8774A" w:rsidRPr="00821E49" w:rsidRDefault="00E8774A" w:rsidP="0055027C">
                      <w:pPr>
                        <w:snapToGrid w:val="0"/>
                        <w:spacing w:before="0"/>
                        <w:rPr>
                          <w:rFonts w:ascii="Arial Narrow" w:hAnsi="Arial Narrow"/>
                        </w:rPr>
                      </w:pPr>
                      <w:r>
                        <w:rPr>
                          <w:rFonts w:ascii="Arial Narrow" w:hAnsi="Arial Narrow"/>
                        </w:rPr>
                        <w:t>LPF response</w:t>
                      </w:r>
                    </w:p>
                  </w:txbxContent>
                </v:textbox>
              </v:shape>
              <v:group id="_x0000_s1699" style="position:absolute;left:207;top:12649;width:1380;height:790" coordorigin="1137,11749" coordsize="1380,760">
                <v:rect id="_x0000_s1700" style="position:absolute;left:1137;top:11749;width:1380;height:760">
                  <v:textbox inset="5.85pt,.7pt,5.85pt,.7pt"/>
                </v:rect>
                <v:line id="_x0000_s1701" style="position:absolute" from="1227,11899" to="1497,11900" strokecolor="fuchsia" strokeweight="1.5pt"/>
                <v:line id="_x0000_s1702" style="position:absolute" from="1227,12113" to="1497,12114" strokecolor="#396" strokeweight="1.5pt"/>
                <v:line id="_x0000_s1703" style="position:absolute" from="1227,12333" to="1497,12334" strokecolor="maroon" strokeweight="1.5pt"/>
                <v:shape id="_x0000_s1704" type="#_x0000_t202" style="position:absolute;left:1597;top:11779;width:884;height:662" filled="f" stroked="f">
                  <v:textbox style="mso-next-textbox:#_x0000_s1704;mso-fit-shape-to-text:t" inset="0,0,0,0">
                    <w:txbxContent>
                      <w:p w:rsidR="00E8774A" w:rsidRPr="0055027C" w:rsidRDefault="00E8774A" w:rsidP="0055027C">
                        <w:pPr>
                          <w:spacing w:before="0"/>
                          <w:rPr>
                            <w:rFonts w:ascii="Arial Narrow" w:hAnsi="Arial Narrow"/>
                            <w:sz w:val="20"/>
                            <w:lang w:val="en-US"/>
                          </w:rPr>
                        </w:pPr>
                        <w:r w:rsidRPr="0055027C">
                          <w:rPr>
                            <w:rFonts w:ascii="Arial Narrow" w:hAnsi="Arial Narrow"/>
                            <w:sz w:val="20"/>
                            <w:lang w:val="en-US"/>
                          </w:rPr>
                          <w:t>Ideal LPF</w:t>
                        </w:r>
                      </w:p>
                      <w:p w:rsidR="00E8774A" w:rsidRPr="0055027C" w:rsidRDefault="00E8774A" w:rsidP="0055027C">
                        <w:pPr>
                          <w:spacing w:before="0"/>
                          <w:rPr>
                            <w:rFonts w:ascii="Arial Narrow" w:hAnsi="Arial Narrow"/>
                            <w:sz w:val="20"/>
                            <w:lang w:val="en-US"/>
                          </w:rPr>
                        </w:pPr>
                        <w:r w:rsidRPr="0055027C">
                          <w:rPr>
                            <w:rFonts w:ascii="Arial Narrow" w:hAnsi="Arial Narrow"/>
                            <w:sz w:val="20"/>
                            <w:lang w:val="en-US"/>
                          </w:rPr>
                          <w:t>LPF type 1</w:t>
                        </w:r>
                      </w:p>
                      <w:p w:rsidR="00E8774A" w:rsidRPr="0055027C" w:rsidRDefault="00E8774A" w:rsidP="0055027C">
                        <w:pPr>
                          <w:snapToGrid w:val="0"/>
                          <w:spacing w:before="0"/>
                          <w:rPr>
                            <w:rFonts w:ascii="Arial Narrow" w:hAnsi="Arial Narrow"/>
                            <w:sz w:val="20"/>
                            <w:lang w:val="en-US"/>
                          </w:rPr>
                        </w:pPr>
                        <w:r w:rsidRPr="0055027C">
                          <w:rPr>
                            <w:rFonts w:ascii="Arial Narrow" w:hAnsi="Arial Narrow"/>
                            <w:sz w:val="20"/>
                            <w:lang w:val="en-US"/>
                          </w:rPr>
                          <w:t>LPF type 2</w:t>
                        </w:r>
                      </w:p>
                    </w:txbxContent>
                  </v:textbox>
                </v:shape>
              </v:group>
            </v:group>
            <v:group id="_x0000_s1705" style="position:absolute;left:2856;top:10153;width:5535;height:4446" coordorigin="2856,10153" coordsize="5535,4446">
              <v:shape id="_x0000_s1706" type="#_x0000_t75" style="position:absolute;left:2856;top:10153;width:5535;height:4154">
                <v:imagedata r:id="rId127" o:title=""/>
              </v:shape>
              <v:group id="_x0000_s1707" style="position:absolute;left:2917;top:11239;width:5144;height:3360" coordorigin="2917,11239" coordsize="5144,3360">
                <v:shape id="_x0000_s1708" type="#_x0000_t202" style="position:absolute;left:5117;top:13919;width:1400;height:273" stroked="f">
                  <v:textbox style="mso-next-textbox:#_x0000_s1708;mso-fit-shape-to-text:t" inset="5.1mm,.7pt,5.1mm,.7pt">
                    <w:txbxContent>
                      <w:p w:rsidR="00E8774A" w:rsidRPr="00821E49" w:rsidRDefault="00E8774A" w:rsidP="0055027C">
                        <w:pPr>
                          <w:snapToGrid w:val="0"/>
                          <w:spacing w:before="0"/>
                          <w:jc w:val="center"/>
                          <w:rPr>
                            <w:rFonts w:ascii="Arial Narrow" w:hAnsi="Arial Narrow"/>
                            <w:sz w:val="20"/>
                          </w:rPr>
                        </w:pPr>
                        <w:r>
                          <w:rPr>
                            <w:rFonts w:ascii="Arial Narrow" w:hAnsi="Arial Narrow"/>
                            <w:sz w:val="20"/>
                          </w:rPr>
                          <w:t>Delay (</w:t>
                        </w:r>
                        <w:r w:rsidRPr="00821E49">
                          <w:rPr>
                            <w:rFonts w:ascii="Symbol" w:hAnsi="Symbol"/>
                            <w:sz w:val="20"/>
                          </w:rPr>
                          <w:t></w:t>
                        </w:r>
                        <w:r>
                          <w:rPr>
                            <w:rFonts w:ascii="Arial Narrow" w:hAnsi="Arial Narrow"/>
                            <w:sz w:val="20"/>
                          </w:rPr>
                          <w:t>s)</w:t>
                        </w:r>
                      </w:p>
                    </w:txbxContent>
                  </v:textbox>
                </v:shape>
                <v:shape id="_x0000_s1709" type="#_x0000_t202" style="position:absolute;left:2917;top:13919;width:1277;height:680">
                  <v:shadow on="t"/>
                  <v:textbox style="mso-next-textbox:#_x0000_s1709;mso-fit-shape-to-text:t" inset="1mm,1mm,1mm,1mm">
                    <w:txbxContent>
                      <w:p w:rsidR="00E8774A" w:rsidRPr="00821E49" w:rsidRDefault="00E8774A" w:rsidP="0055027C">
                        <w:pPr>
                          <w:snapToGrid w:val="0"/>
                          <w:spacing w:before="0"/>
                          <w:jc w:val="center"/>
                          <w:rPr>
                            <w:rFonts w:ascii="Arial Narrow" w:hAnsi="Arial Narrow"/>
                          </w:rPr>
                        </w:pPr>
                        <w:r>
                          <w:rPr>
                            <w:rFonts w:ascii="Arial Narrow" w:hAnsi="Arial Narrow"/>
                          </w:rPr>
                          <w:t>Bathtub curve</w:t>
                        </w:r>
                      </w:p>
                    </w:txbxContent>
                  </v:textbox>
                </v:shape>
                <v:shape id="_x0000_s1710" type="#_x0000_t202" style="position:absolute;left:2977;top:11239;width:236;height:1628" stroked="f">
                  <v:textbox style="layout-flow:vertical;mso-layout-flow-alt:bottom-to-top;mso-next-textbox:#_x0000_s1710;mso-fit-shape-to-text:t" inset="0,1.2mm,0,1.2mm">
                    <w:txbxContent>
                      <w:p w:rsidR="00E8774A" w:rsidRPr="00D90968" w:rsidRDefault="00E8774A" w:rsidP="0055027C">
                        <w:pPr>
                          <w:snapToGrid w:val="0"/>
                          <w:spacing w:before="0"/>
                          <w:rPr>
                            <w:rFonts w:ascii="Arial Narrow" w:hAnsi="Arial Narrow"/>
                            <w:sz w:val="20"/>
                          </w:rPr>
                        </w:pPr>
                        <w:r>
                          <w:rPr>
                            <w:rFonts w:ascii="Arial Narrow" w:hAnsi="Arial Narrow"/>
                            <w:sz w:val="20"/>
                          </w:rPr>
                          <w:t>Required DUR (dB)</w:t>
                        </w:r>
                      </w:p>
                    </w:txbxContent>
                  </v:textbox>
                </v:shape>
                <v:group id="_x0000_s1711" style="position:absolute;left:6111;top:12349;width:1950;height:1071" coordorigin="5737,10609" coordsize="1950,1040">
                  <v:rect id="_x0000_s1712" style="position:absolute;left:5737;top:10609;width:1950;height:1040">
                    <v:textbox inset="5.85pt,.7pt,5.85pt,.7pt"/>
                  </v:rect>
                  <v:line id="_x0000_s1713" style="position:absolute" from="5827,10779" to="6097,10780" strokecolor="navy" strokeweight="1.5pt"/>
                  <v:line id="_x0000_s1714" style="position:absolute" from="5827,11007" to="6097,11008" strokecolor="fuchsia" strokeweight="1.5pt"/>
                  <v:line id="_x0000_s1715" style="position:absolute" from="5827,11235" to="6097,11236" strokecolor="#396" strokeweight="1.5pt"/>
                  <v:line id="_x0000_s1716" style="position:absolute" from="5827,11463" to="6097,11464" strokecolor="maroon" strokeweight="1.5pt"/>
                  <v:shape id="_x0000_s1717" type="#_x0000_t202" style="position:absolute;left:6177;top:10659;width:1388;height:891" stroked="f">
                    <v:textbox style="mso-next-textbox:#_x0000_s1717;mso-fit-shape-to-text:t" inset="0,0,0,0">
                      <w:txbxContent>
                        <w:p w:rsidR="00E8774A" w:rsidRPr="0055027C" w:rsidRDefault="00E8774A" w:rsidP="0055027C">
                          <w:pPr>
                            <w:snapToGrid w:val="0"/>
                            <w:spacing w:before="0"/>
                            <w:rPr>
                              <w:rFonts w:ascii="Arial Narrow" w:hAnsi="Arial Narrow"/>
                              <w:sz w:val="20"/>
                              <w:lang w:val="en-US"/>
                            </w:rPr>
                          </w:pPr>
                          <w:r w:rsidRPr="0055027C">
                            <w:rPr>
                              <w:rFonts w:ascii="Arial Narrow" w:hAnsi="Arial Narrow"/>
                              <w:sz w:val="20"/>
                              <w:lang w:val="en-US"/>
                            </w:rPr>
                            <w:t>Interference comp.</w:t>
                          </w:r>
                        </w:p>
                        <w:p w:rsidR="00E8774A" w:rsidRPr="0055027C" w:rsidRDefault="00E8774A" w:rsidP="0055027C">
                          <w:pPr>
                            <w:spacing w:before="0"/>
                            <w:rPr>
                              <w:rFonts w:ascii="Arial Narrow" w:hAnsi="Arial Narrow"/>
                              <w:sz w:val="20"/>
                              <w:lang w:val="en-US"/>
                            </w:rPr>
                          </w:pPr>
                          <w:r w:rsidRPr="0055027C">
                            <w:rPr>
                              <w:rFonts w:ascii="Arial Narrow" w:hAnsi="Arial Narrow"/>
                              <w:sz w:val="20"/>
                              <w:lang w:val="en-US"/>
                            </w:rPr>
                            <w:t>Ideal LPF</w:t>
                          </w:r>
                        </w:p>
                        <w:p w:rsidR="00E8774A" w:rsidRPr="0055027C" w:rsidRDefault="00E8774A" w:rsidP="0055027C">
                          <w:pPr>
                            <w:spacing w:before="0"/>
                            <w:rPr>
                              <w:rFonts w:ascii="Arial Narrow" w:hAnsi="Arial Narrow"/>
                              <w:sz w:val="20"/>
                              <w:lang w:val="en-US"/>
                            </w:rPr>
                          </w:pPr>
                          <w:r w:rsidRPr="0055027C">
                            <w:rPr>
                              <w:rFonts w:ascii="Arial Narrow" w:hAnsi="Arial Narrow"/>
                              <w:sz w:val="20"/>
                              <w:lang w:val="en-US"/>
                            </w:rPr>
                            <w:t>LPF type 1</w:t>
                          </w:r>
                        </w:p>
                        <w:p w:rsidR="00E8774A" w:rsidRPr="00D90968" w:rsidRDefault="00E8774A" w:rsidP="0055027C">
                          <w:pPr>
                            <w:spacing w:before="0"/>
                            <w:rPr>
                              <w:rFonts w:ascii="Arial Narrow" w:hAnsi="Arial Narrow"/>
                              <w:sz w:val="20"/>
                            </w:rPr>
                          </w:pPr>
                          <w:r>
                            <w:rPr>
                              <w:rFonts w:ascii="Arial Narrow" w:hAnsi="Arial Narrow"/>
                              <w:sz w:val="20"/>
                            </w:rPr>
                            <w:t>LPF type 2</w:t>
                          </w:r>
                        </w:p>
                      </w:txbxContent>
                    </v:textbox>
                  </v:shape>
                </v:group>
              </v:group>
            </v:group>
            <w10:wrap type="none"/>
            <w10:anchorlock/>
          </v:group>
        </w:pict>
      </w:r>
    </w:p>
    <w:p w:rsidR="001C2487" w:rsidRDefault="001C2487" w:rsidP="001C2487">
      <w:pPr>
        <w:pStyle w:val="Figure"/>
        <w:keepNext/>
      </w:pPr>
    </w:p>
    <w:p w:rsidR="001C2487" w:rsidRDefault="001C2487" w:rsidP="001C2487">
      <w:pPr>
        <w:rPr>
          <w:lang w:val="en-US"/>
        </w:rPr>
      </w:pPr>
    </w:p>
    <w:p w:rsidR="00AE1A2E" w:rsidRPr="008C3A5F" w:rsidRDefault="00AE1A2E" w:rsidP="00AE1A2E">
      <w:pPr>
        <w:pStyle w:val="Heading3"/>
        <w:rPr>
          <w:lang w:val="en-US"/>
        </w:rPr>
      </w:pPr>
      <w:r w:rsidRPr="008C3A5F">
        <w:rPr>
          <w:lang w:val="en-US"/>
        </w:rPr>
        <w:t>3.4.1</w:t>
      </w:r>
      <w:r w:rsidRPr="008C3A5F">
        <w:rPr>
          <w:lang w:val="en-US"/>
        </w:rPr>
        <w:tab/>
        <w:t>Re-consideration on aliasing affects of scattered pilot signals</w:t>
      </w:r>
    </w:p>
    <w:p w:rsidR="00AE1A2E" w:rsidRPr="008C3A5F" w:rsidRDefault="00AE1A2E" w:rsidP="00AE1A2E">
      <w:pPr>
        <w:snapToGrid w:val="0"/>
        <w:spacing w:beforeLines="50"/>
        <w:rPr>
          <w:lang w:val="en-US"/>
        </w:rPr>
      </w:pPr>
      <w:r w:rsidRPr="008C3A5F">
        <w:rPr>
          <w:lang w:val="en-US"/>
        </w:rPr>
        <w:t>We have assumed the aliasing affects of SP signals to be in proportion to the average error power</w:t>
      </w:r>
      <w:r w:rsidRPr="008C3A5F">
        <w:rPr>
          <w:spacing w:val="-40"/>
          <w:lang w:val="en-US"/>
        </w:rPr>
        <w:t xml:space="preserve"> </w:t>
      </w:r>
      <w:r w:rsidR="001C2487" w:rsidRPr="0040266E">
        <w:rPr>
          <w:position w:val="-12"/>
        </w:rPr>
        <w:object w:dxaOrig="340" w:dyaOrig="420">
          <v:shape id="_x0000_i1078" type="#_x0000_t75" style="width:16.8pt;height:20.4pt" o:ole="">
            <v:imagedata r:id="rId128" o:title=""/>
          </v:shape>
          <o:OLEObject Type="Embed" ProgID="Equation.3" ShapeID="_x0000_i1078" DrawAspect="Content" ObjectID="_1360408021" r:id="rId129"/>
        </w:object>
      </w:r>
      <w:r w:rsidRPr="008C3A5F">
        <w:rPr>
          <w:lang w:val="en-US"/>
        </w:rPr>
        <w:t xml:space="preserve">. However, the required DUR of actual receivers is higher by 1 dB than that calculated by </w:t>
      </w:r>
      <w:r w:rsidR="001C2487" w:rsidRPr="008C3A5F">
        <w:rPr>
          <w:lang w:val="en-US"/>
        </w:rPr>
        <w:t>e</w:t>
      </w:r>
      <w:r w:rsidRPr="008C3A5F">
        <w:rPr>
          <w:lang w:val="en-US"/>
        </w:rPr>
        <w:t>quation (25). This suggests that the carrier recovery errors are affected by other factors in addition to the average error power.</w:t>
      </w:r>
    </w:p>
    <w:p w:rsidR="00AE1A2E" w:rsidRPr="008C3A5F" w:rsidRDefault="00AE1A2E" w:rsidP="00AE1A2E">
      <w:pPr>
        <w:snapToGrid w:val="0"/>
        <w:spacing w:beforeLines="50"/>
        <w:rPr>
          <w:lang w:val="en-US"/>
        </w:rPr>
      </w:pPr>
      <w:r w:rsidRPr="008C3A5F">
        <w:rPr>
          <w:lang w:val="en-US"/>
        </w:rPr>
        <w:t xml:space="preserve">The recovery error for each OFDM carrier corresponds to the error voltage of that carrier but not to the </w:t>
      </w:r>
      <w:r w:rsidRPr="008C3A5F">
        <w:rPr>
          <w:i/>
          <w:lang w:val="en-US"/>
        </w:rPr>
        <w:t>r</w:t>
      </w:r>
      <w:r w:rsidR="001C2487">
        <w:rPr>
          <w:i/>
          <w:lang w:val="en-US"/>
        </w:rPr>
        <w:t>.</w:t>
      </w:r>
      <w:r w:rsidRPr="008C3A5F">
        <w:rPr>
          <w:i/>
          <w:lang w:val="en-US"/>
        </w:rPr>
        <w:t>m</w:t>
      </w:r>
      <w:r w:rsidR="001C2487">
        <w:rPr>
          <w:i/>
          <w:lang w:val="en-US"/>
        </w:rPr>
        <w:t>.</w:t>
      </w:r>
      <w:r w:rsidRPr="008C3A5F">
        <w:rPr>
          <w:i/>
          <w:lang w:val="en-US"/>
        </w:rPr>
        <w:t>s</w:t>
      </w:r>
      <w:r w:rsidR="001C2487">
        <w:rPr>
          <w:i/>
          <w:lang w:val="en-US"/>
        </w:rPr>
        <w:t>.</w:t>
      </w:r>
      <w:r w:rsidRPr="008C3A5F">
        <w:rPr>
          <w:lang w:val="en-US"/>
        </w:rPr>
        <w:t xml:space="preserve"> error voltage. The error voltage differs from carrier to carrier, and hence the BER differs carrier by carrier. In these cases where the error voltage differs by carrier, the total BER averaged over all carriers becomes worse compared to the case where every carrier takes the same error voltage. This is because the BER degradation of the carriers with error voltages larger than the average is more severe compared to the BER improvement of the carriers with smaller error voltages. Therefore we need to add a new term in </w:t>
      </w:r>
      <w:r w:rsidR="001C2487" w:rsidRPr="008C3A5F">
        <w:rPr>
          <w:lang w:val="en-US"/>
        </w:rPr>
        <w:t>e</w:t>
      </w:r>
      <w:r w:rsidRPr="008C3A5F">
        <w:rPr>
          <w:lang w:val="en-US"/>
        </w:rPr>
        <w:t>quation (25) to express the effects due to error voltages being different from carrier to carrier.</w:t>
      </w:r>
    </w:p>
    <w:p w:rsidR="00AE1A2E" w:rsidRPr="008C3A5F" w:rsidRDefault="00AE1A2E" w:rsidP="00AE1A2E">
      <w:pPr>
        <w:snapToGrid w:val="0"/>
        <w:spacing w:beforeLines="50"/>
        <w:rPr>
          <w:lang w:val="en-US"/>
        </w:rPr>
      </w:pPr>
      <w:r w:rsidRPr="008C3A5F">
        <w:rPr>
          <w:lang w:val="en-US"/>
        </w:rPr>
        <w:t>However, it is quite difficult to derive theoretically such effects. Considering that the effects may differ depending on the delay and/or phase of the input waves, and that the amount of effect is only 1-2 dB, we introduce a new coefficient to be consistent with the measured results, as</w:t>
      </w:r>
      <w:r w:rsidR="001807BC">
        <w:rPr>
          <w:lang w:val="en-US"/>
        </w:rPr>
        <w:t xml:space="preserve"> below:</w:t>
      </w:r>
    </w:p>
    <w:p w:rsidR="00C9131A" w:rsidRDefault="00C9131A" w:rsidP="00C9131A">
      <w:pPr>
        <w:pStyle w:val="Blanc"/>
      </w:pPr>
    </w:p>
    <w:p w:rsidR="00AE1A2E" w:rsidRPr="008C3A5F" w:rsidRDefault="00AE1A2E" w:rsidP="001C2487">
      <w:pPr>
        <w:pStyle w:val="Equation"/>
        <w:rPr>
          <w:lang w:val="en-US"/>
        </w:rPr>
      </w:pPr>
      <w:r w:rsidRPr="008C3A5F">
        <w:rPr>
          <w:lang w:val="en-US"/>
        </w:rPr>
        <w:tab/>
      </w:r>
      <w:r w:rsidRPr="008C3A5F">
        <w:rPr>
          <w:lang w:val="en-US"/>
        </w:rPr>
        <w:tab/>
      </w:r>
      <w:r w:rsidR="001C2487" w:rsidRPr="0040266E">
        <w:rPr>
          <w:position w:val="-14"/>
        </w:rPr>
        <w:object w:dxaOrig="6960" w:dyaOrig="499">
          <v:shape id="_x0000_i1079" type="#_x0000_t75" style="width:348.6pt;height:25.2pt" o:ole="">
            <v:imagedata r:id="rId130" o:title=""/>
          </v:shape>
          <o:OLEObject Type="Embed" ProgID="Equation.3" ShapeID="_x0000_i1079" DrawAspect="Content" ObjectID="_1360408022" r:id="rId131"/>
        </w:object>
      </w:r>
      <w:r w:rsidRPr="008C3A5F">
        <w:rPr>
          <w:lang w:val="en-US"/>
        </w:rPr>
        <w:tab/>
        <w:t>(28)</w:t>
      </w:r>
    </w:p>
    <w:p w:rsidR="00C9131A" w:rsidRDefault="00C9131A" w:rsidP="00C9131A">
      <w:pPr>
        <w:pStyle w:val="Blanc"/>
      </w:pPr>
    </w:p>
    <w:p w:rsidR="00AE1A2E" w:rsidRPr="008C3A5F" w:rsidRDefault="00AE1A2E" w:rsidP="00AE1A2E">
      <w:pPr>
        <w:snapToGrid w:val="0"/>
        <w:spacing w:beforeLines="50"/>
        <w:rPr>
          <w:lang w:val="en-US"/>
        </w:rPr>
      </w:pPr>
      <w:r w:rsidRPr="008C3A5F">
        <w:rPr>
          <w:lang w:val="en-US"/>
        </w:rPr>
        <w:t>here, the value for the new coefficient to be 1.5.</w:t>
      </w:r>
    </w:p>
    <w:p w:rsidR="00AE1A2E" w:rsidRPr="008C3A5F" w:rsidRDefault="00AE1A2E" w:rsidP="001C2487">
      <w:pPr>
        <w:rPr>
          <w:lang w:val="en-US"/>
        </w:rPr>
      </w:pPr>
      <w:r w:rsidRPr="008C3A5F">
        <w:rPr>
          <w:lang w:val="en-US"/>
        </w:rPr>
        <w:t xml:space="preserve">Figure 17 shows the examples calculated by </w:t>
      </w:r>
      <w:r w:rsidR="001C2487" w:rsidRPr="008C3A5F">
        <w:rPr>
          <w:lang w:val="en-US"/>
        </w:rPr>
        <w:t>e</w:t>
      </w:r>
      <w:r w:rsidRPr="008C3A5F">
        <w:rPr>
          <w:lang w:val="en-US"/>
        </w:rPr>
        <w:t>quation (28).</w:t>
      </w:r>
    </w:p>
    <w:p w:rsidR="00AE1A2E" w:rsidRPr="008C3A5F" w:rsidRDefault="00AE1A2E" w:rsidP="00AE1A2E">
      <w:pPr>
        <w:overflowPunct/>
        <w:autoSpaceDE/>
        <w:autoSpaceDN/>
        <w:adjustRightInd/>
        <w:spacing w:before="0"/>
        <w:textAlignment w:val="auto"/>
        <w:rPr>
          <w:rFonts w:eastAsia="MS PGothic"/>
          <w:caps/>
          <w:sz w:val="20"/>
          <w:lang w:val="en-US"/>
        </w:rPr>
      </w:pPr>
      <w:r w:rsidRPr="008C3A5F">
        <w:rPr>
          <w:rFonts w:eastAsia="MS PGothic"/>
          <w:lang w:val="en-US"/>
        </w:rPr>
        <w:br w:type="page"/>
      </w:r>
    </w:p>
    <w:p w:rsidR="00AE1A2E" w:rsidRPr="008C3A5F" w:rsidRDefault="00AE1A2E" w:rsidP="00AE1A2E">
      <w:pPr>
        <w:pStyle w:val="FigureNo"/>
        <w:rPr>
          <w:rFonts w:eastAsia="MS PGothic"/>
          <w:lang w:val="en-US"/>
        </w:rPr>
      </w:pPr>
      <w:r w:rsidRPr="008C3A5F">
        <w:rPr>
          <w:rFonts w:eastAsia="MS PGothic"/>
          <w:lang w:val="en-US"/>
        </w:rPr>
        <w:lastRenderedPageBreak/>
        <w:t>Figure 17</w:t>
      </w:r>
    </w:p>
    <w:p w:rsidR="00AE1A2E" w:rsidRPr="001C2487" w:rsidRDefault="00AE1A2E" w:rsidP="001C2487">
      <w:pPr>
        <w:pStyle w:val="Figuretitle"/>
        <w:rPr>
          <w:lang w:val="en-US"/>
        </w:rPr>
      </w:pPr>
      <w:r w:rsidRPr="008C3A5F">
        <w:rPr>
          <w:rFonts w:eastAsia="MS PGothic"/>
          <w:lang w:val="en-US"/>
        </w:rPr>
        <w:t xml:space="preserve">Interpolation filter and corresponding DUR characteristics (by </w:t>
      </w:r>
      <w:r w:rsidR="001C2487">
        <w:rPr>
          <w:rFonts w:eastAsia="MS PGothic"/>
          <w:lang w:val="en-US"/>
        </w:rPr>
        <w:t>equation</w:t>
      </w:r>
      <w:r w:rsidRPr="008C3A5F">
        <w:rPr>
          <w:rFonts w:eastAsia="MS PGothic"/>
          <w:lang w:val="en-US"/>
        </w:rPr>
        <w:t xml:space="preserve"> </w:t>
      </w:r>
      <w:r w:rsidRPr="001C2487">
        <w:rPr>
          <w:rFonts w:eastAsia="MS PGothic"/>
          <w:lang w:val="en-US"/>
        </w:rPr>
        <w:t>(28))</w:t>
      </w:r>
    </w:p>
    <w:p w:rsidR="009E2569" w:rsidRDefault="009E2569" w:rsidP="009E2569">
      <w:pPr>
        <w:snapToGrid w:val="0"/>
        <w:spacing w:beforeLines="50"/>
        <w:jc w:val="center"/>
      </w:pPr>
      <w:r>
        <w:rPr>
          <w:lang w:val="en-GB"/>
        </w:rPr>
      </w:r>
      <w:r>
        <w:pict>
          <v:group id="_x0000_s1718" editas="canvas" style="width:453.5pt;height:235pt;mso-position-horizontal-relative:char;mso-position-vertical-relative:line" coordorigin="1403,10935" coordsize="9070,4700">
            <o:lock v:ext="edit" aspectratio="t"/>
            <v:shape id="_x0000_s1719" type="#_x0000_t75" style="position:absolute;left:1403;top:10935;width:9070;height:4700" o:preferrelative="f">
              <v:fill o:detectmouseclick="t"/>
              <v:path o:extrusionok="t" o:connecttype="none"/>
              <o:lock v:ext="edit" text="t"/>
            </v:shape>
            <v:group id="_x0000_s1720" style="position:absolute;left:1403;top:10935;width:3681;height:4416" coordorigin="1403,10935" coordsize="3681,4416">
              <v:group id="_x0000_s1721" style="position:absolute;left:1403;top:10935;width:3681;height:4416" coordorigin="1403,10935" coordsize="3681,4416">
                <v:shape id="_x0000_s1722" type="#_x0000_t75" style="position:absolute;left:1403;top:10935;width:3681;height:4140">
                  <v:imagedata r:id="rId126" o:title=""/>
                </v:shape>
                <v:shape id="_x0000_s1723" type="#_x0000_t202" style="position:absolute;left:2785;top:14701;width:1400;height:273" stroked="f">
                  <v:textbox style="mso-next-textbox:#_x0000_s1723;mso-fit-shape-to-text:t" inset="5.1mm,.7pt,5.1mm,.7pt">
                    <w:txbxContent>
                      <w:p w:rsidR="00E8774A" w:rsidRPr="00821E49" w:rsidRDefault="00E8774A" w:rsidP="009E2569">
                        <w:pPr>
                          <w:snapToGrid w:val="0"/>
                          <w:spacing w:before="0"/>
                          <w:jc w:val="center"/>
                          <w:rPr>
                            <w:rFonts w:ascii="Arial Narrow" w:hAnsi="Arial Narrow"/>
                            <w:sz w:val="20"/>
                          </w:rPr>
                        </w:pPr>
                        <w:r>
                          <w:rPr>
                            <w:rFonts w:ascii="Arial Narrow" w:hAnsi="Arial Narrow"/>
                            <w:sz w:val="20"/>
                          </w:rPr>
                          <w:t>Delay (</w:t>
                        </w:r>
                        <w:r w:rsidRPr="00821E49">
                          <w:rPr>
                            <w:rFonts w:ascii="Symbol" w:hAnsi="Symbol"/>
                            <w:sz w:val="20"/>
                          </w:rPr>
                          <w:t></w:t>
                        </w:r>
                        <w:r>
                          <w:rPr>
                            <w:rFonts w:ascii="Arial Narrow" w:hAnsi="Arial Narrow"/>
                            <w:sz w:val="20"/>
                          </w:rPr>
                          <w:t>s)</w:t>
                        </w:r>
                      </w:p>
                    </w:txbxContent>
                  </v:textbox>
                </v:shape>
                <v:shape id="_x0000_s1724" type="#_x0000_t202" style="position:absolute;left:1465;top:14671;width:1257;height:680">
                  <v:shadow on="t"/>
                  <v:textbox style="mso-next-textbox:#_x0000_s1724;mso-fit-shape-to-text:t" inset="1mm,1mm,1mm,1mm">
                    <w:txbxContent>
                      <w:p w:rsidR="00E8774A" w:rsidRPr="00821E49" w:rsidRDefault="00E8774A" w:rsidP="009E2569">
                        <w:pPr>
                          <w:snapToGrid w:val="0"/>
                          <w:spacing w:before="0"/>
                          <w:rPr>
                            <w:rFonts w:ascii="Arial Narrow" w:hAnsi="Arial Narrow"/>
                          </w:rPr>
                        </w:pPr>
                        <w:r>
                          <w:rPr>
                            <w:rFonts w:ascii="Arial Narrow" w:hAnsi="Arial Narrow"/>
                          </w:rPr>
                          <w:t>LPF response</w:t>
                        </w:r>
                      </w:p>
                    </w:txbxContent>
                  </v:textbox>
                </v:shape>
              </v:group>
              <v:shape id="_x0000_s1725" type="#_x0000_t202" style="position:absolute;left:1515;top:11551;width:248;height:2630" stroked="f">
                <v:textbox style="layout-flow:vertical;mso-layout-flow-alt:bottom-to-top;mso-next-textbox:#_x0000_s1725;mso-fit-shape-to-text:t" inset=".1mm,1.2mm,.1mm,1.2mm">
                  <w:txbxContent>
                    <w:p w:rsidR="00E8774A" w:rsidRPr="00821E49" w:rsidRDefault="00E8774A" w:rsidP="009E2569">
                      <w:pPr>
                        <w:snapToGrid w:val="0"/>
                        <w:spacing w:before="0"/>
                        <w:rPr>
                          <w:rFonts w:ascii="Arial Narrow" w:hAnsi="Arial Narrow"/>
                          <w:sz w:val="20"/>
                        </w:rPr>
                      </w:pPr>
                      <w:r>
                        <w:rPr>
                          <w:rFonts w:ascii="Arial Narrow" w:hAnsi="Arial Narrow"/>
                          <w:sz w:val="20"/>
                        </w:rPr>
                        <w:t>Amplitude response (linear scale)</w:t>
                      </w:r>
                    </w:p>
                  </w:txbxContent>
                </v:textbox>
              </v:shape>
            </v:group>
            <v:group id="_x0000_s1726" style="position:absolute;left:2325;top:13431;width:1380;height:790" coordorigin="1137,11749" coordsize="1380,760">
              <v:rect id="_x0000_s1727" style="position:absolute;left:1137;top:11749;width:1380;height:760">
                <v:textbox inset="5.85pt,.7pt,5.85pt,.7pt"/>
              </v:rect>
              <v:line id="_x0000_s1728" style="position:absolute" from="1227,11899" to="1497,11900" strokecolor="fuchsia" strokeweight="1.5pt"/>
              <v:line id="_x0000_s1729" style="position:absolute" from="1227,12113" to="1497,12114" strokecolor="#396" strokeweight="1.5pt"/>
              <v:line id="_x0000_s1730" style="position:absolute" from="1227,12333" to="1497,12334" strokecolor="maroon" strokeweight="1.5pt"/>
              <v:shape id="_x0000_s1731" type="#_x0000_t202" style="position:absolute;left:1597;top:11779;width:884;height:662" filled="f" stroked="f">
                <v:textbox style="mso-next-textbox:#_x0000_s1731;mso-fit-shape-to-text:t" inset="0,0,0,0">
                  <w:txbxContent>
                    <w:p w:rsidR="00E8774A" w:rsidRPr="009E2569" w:rsidRDefault="00E8774A" w:rsidP="009E2569">
                      <w:pPr>
                        <w:spacing w:before="0"/>
                        <w:rPr>
                          <w:rFonts w:ascii="Arial Narrow" w:hAnsi="Arial Narrow"/>
                          <w:sz w:val="20"/>
                          <w:lang w:val="en-US"/>
                        </w:rPr>
                      </w:pPr>
                      <w:r w:rsidRPr="009E2569">
                        <w:rPr>
                          <w:rFonts w:ascii="Arial Narrow" w:hAnsi="Arial Narrow"/>
                          <w:sz w:val="20"/>
                          <w:lang w:val="en-US"/>
                        </w:rPr>
                        <w:t>Ideal LPF</w:t>
                      </w:r>
                    </w:p>
                    <w:p w:rsidR="00E8774A" w:rsidRPr="009E2569" w:rsidRDefault="00E8774A" w:rsidP="009E2569">
                      <w:pPr>
                        <w:spacing w:before="0"/>
                        <w:rPr>
                          <w:rFonts w:ascii="Arial Narrow" w:hAnsi="Arial Narrow"/>
                          <w:sz w:val="20"/>
                          <w:lang w:val="en-US"/>
                        </w:rPr>
                      </w:pPr>
                      <w:r w:rsidRPr="009E2569">
                        <w:rPr>
                          <w:rFonts w:ascii="Arial Narrow" w:hAnsi="Arial Narrow"/>
                          <w:sz w:val="20"/>
                          <w:lang w:val="en-US"/>
                        </w:rPr>
                        <w:t>LPF type 1</w:t>
                      </w:r>
                    </w:p>
                    <w:p w:rsidR="00E8774A" w:rsidRPr="009E2569" w:rsidRDefault="00E8774A" w:rsidP="009E2569">
                      <w:pPr>
                        <w:snapToGrid w:val="0"/>
                        <w:spacing w:before="0"/>
                        <w:rPr>
                          <w:rFonts w:ascii="Arial Narrow" w:hAnsi="Arial Narrow"/>
                          <w:sz w:val="20"/>
                          <w:lang w:val="en-US"/>
                        </w:rPr>
                      </w:pPr>
                      <w:r w:rsidRPr="009E2569">
                        <w:rPr>
                          <w:rFonts w:ascii="Arial Narrow" w:hAnsi="Arial Narrow"/>
                          <w:sz w:val="20"/>
                          <w:lang w:val="en-US"/>
                        </w:rPr>
                        <w:t>LPF type 2</w:t>
                      </w:r>
                    </w:p>
                  </w:txbxContent>
                </v:textbox>
              </v:shape>
            </v:group>
            <v:group id="_x0000_s1732" style="position:absolute;left:5002;top:10935;width:5471;height:4391" coordorigin="5002,10935" coordsize="5471,4391">
              <v:shape id="_x0000_s1733" type="#_x0000_t75" style="position:absolute;left:5002;top:10935;width:5471;height:4107">
                <v:imagedata r:id="rId132" o:title=""/>
              </v:shape>
              <v:shape id="_x0000_s1734" type="#_x0000_t202" style="position:absolute;left:7250;top:14646;width:1400;height:273" stroked="f">
                <v:textbox style="mso-next-textbox:#_x0000_s1734;mso-fit-shape-to-text:t" inset="5.1mm,.7pt,5.1mm,.7pt">
                  <w:txbxContent>
                    <w:p w:rsidR="00E8774A" w:rsidRPr="00821E49" w:rsidRDefault="00E8774A" w:rsidP="009E2569">
                      <w:pPr>
                        <w:snapToGrid w:val="0"/>
                        <w:spacing w:before="0"/>
                        <w:jc w:val="center"/>
                        <w:rPr>
                          <w:rFonts w:ascii="Arial Narrow" w:hAnsi="Arial Narrow"/>
                          <w:sz w:val="20"/>
                        </w:rPr>
                      </w:pPr>
                      <w:r>
                        <w:rPr>
                          <w:rFonts w:ascii="Arial Narrow" w:hAnsi="Arial Narrow"/>
                          <w:sz w:val="20"/>
                        </w:rPr>
                        <w:t>Delay (</w:t>
                      </w:r>
                      <w:r w:rsidRPr="00821E49">
                        <w:rPr>
                          <w:rFonts w:ascii="Symbol" w:hAnsi="Symbol"/>
                          <w:sz w:val="20"/>
                        </w:rPr>
                        <w:t></w:t>
                      </w:r>
                      <w:r>
                        <w:rPr>
                          <w:rFonts w:ascii="Arial Narrow" w:hAnsi="Arial Narrow"/>
                          <w:sz w:val="20"/>
                        </w:rPr>
                        <w:t>s)</w:t>
                      </w:r>
                    </w:p>
                  </w:txbxContent>
                </v:textbox>
              </v:shape>
              <v:shape id="_x0000_s1735" type="#_x0000_t202" style="position:absolute;left:5050;top:14646;width:1277;height:680">
                <v:shadow on="t"/>
                <v:textbox style="mso-next-textbox:#_x0000_s1735;mso-fit-shape-to-text:t" inset="1mm,1mm,1mm,1mm">
                  <w:txbxContent>
                    <w:p w:rsidR="00E8774A" w:rsidRPr="00821E49" w:rsidRDefault="00E8774A" w:rsidP="009E2569">
                      <w:pPr>
                        <w:snapToGrid w:val="0"/>
                        <w:spacing w:before="0"/>
                        <w:jc w:val="center"/>
                        <w:rPr>
                          <w:rFonts w:ascii="Arial Narrow" w:hAnsi="Arial Narrow"/>
                        </w:rPr>
                      </w:pPr>
                      <w:r>
                        <w:rPr>
                          <w:rFonts w:ascii="Arial Narrow" w:hAnsi="Arial Narrow"/>
                        </w:rPr>
                        <w:t>Bathtub curve</w:t>
                      </w:r>
                    </w:p>
                  </w:txbxContent>
                </v:textbox>
              </v:shape>
              <v:shape id="_x0000_s1736" type="#_x0000_t202" style="position:absolute;left:5110;top:11966;width:236;height:1628" stroked="f">
                <v:textbox style="layout-flow:vertical;mso-layout-flow-alt:bottom-to-top;mso-next-textbox:#_x0000_s1736;mso-fit-shape-to-text:t" inset="0,1.2mm,0,1.2mm">
                  <w:txbxContent>
                    <w:p w:rsidR="00E8774A" w:rsidRPr="00D90968" w:rsidRDefault="00E8774A" w:rsidP="009E2569">
                      <w:pPr>
                        <w:snapToGrid w:val="0"/>
                        <w:spacing w:before="0"/>
                        <w:rPr>
                          <w:rFonts w:ascii="Arial Narrow" w:hAnsi="Arial Narrow"/>
                          <w:sz w:val="20"/>
                        </w:rPr>
                      </w:pPr>
                      <w:r>
                        <w:rPr>
                          <w:rFonts w:ascii="Arial Narrow" w:hAnsi="Arial Narrow"/>
                          <w:sz w:val="20"/>
                        </w:rPr>
                        <w:t>Required DUR (dB)</w:t>
                      </w:r>
                    </w:p>
                  </w:txbxContent>
                </v:textbox>
              </v:shape>
              <v:group id="_x0000_s1737" style="position:absolute;left:8184;top:13076;width:1950;height:1071" coordorigin="5737,10609" coordsize="1950,1040">
                <v:rect id="_x0000_s1738" style="position:absolute;left:5737;top:10609;width:1950;height:1040">
                  <v:textbox inset="5.85pt,.7pt,5.85pt,.7pt"/>
                </v:rect>
                <v:line id="_x0000_s1739" style="position:absolute" from="5827,10779" to="6097,10780" strokecolor="navy" strokeweight="1.5pt"/>
                <v:line id="_x0000_s1740" style="position:absolute" from="5827,11007" to="6097,11008" strokecolor="fuchsia" strokeweight="1.5pt"/>
                <v:line id="_x0000_s1741" style="position:absolute" from="5827,11235" to="6097,11236" strokecolor="#396" strokeweight="1.5pt"/>
                <v:line id="_x0000_s1742" style="position:absolute" from="5827,11463" to="6097,11464" strokecolor="maroon" strokeweight="1.5pt"/>
                <v:shape id="_x0000_s1743" type="#_x0000_t202" style="position:absolute;left:6177;top:10659;width:1388;height:891" stroked="f">
                  <v:textbox style="mso-next-textbox:#_x0000_s1743;mso-fit-shape-to-text:t" inset="0,0,0,0">
                    <w:txbxContent>
                      <w:p w:rsidR="00E8774A" w:rsidRPr="009E2569" w:rsidRDefault="00E8774A" w:rsidP="009E2569">
                        <w:pPr>
                          <w:snapToGrid w:val="0"/>
                          <w:spacing w:before="0"/>
                          <w:rPr>
                            <w:rFonts w:ascii="Arial Narrow" w:hAnsi="Arial Narrow"/>
                            <w:sz w:val="20"/>
                            <w:lang w:val="en-US"/>
                          </w:rPr>
                        </w:pPr>
                        <w:r w:rsidRPr="009E2569">
                          <w:rPr>
                            <w:rFonts w:ascii="Arial Narrow" w:hAnsi="Arial Narrow"/>
                            <w:sz w:val="20"/>
                            <w:lang w:val="en-US"/>
                          </w:rPr>
                          <w:t>Interference comp.</w:t>
                        </w:r>
                      </w:p>
                      <w:p w:rsidR="00E8774A" w:rsidRPr="009E2569" w:rsidRDefault="00E8774A" w:rsidP="009E2569">
                        <w:pPr>
                          <w:spacing w:before="0"/>
                          <w:rPr>
                            <w:rFonts w:ascii="Arial Narrow" w:hAnsi="Arial Narrow"/>
                            <w:sz w:val="20"/>
                            <w:lang w:val="en-US"/>
                          </w:rPr>
                        </w:pPr>
                        <w:r w:rsidRPr="009E2569">
                          <w:rPr>
                            <w:rFonts w:ascii="Arial Narrow" w:hAnsi="Arial Narrow"/>
                            <w:sz w:val="20"/>
                            <w:lang w:val="en-US"/>
                          </w:rPr>
                          <w:t>Ideal LPF</w:t>
                        </w:r>
                      </w:p>
                      <w:p w:rsidR="00E8774A" w:rsidRPr="009E2569" w:rsidRDefault="00E8774A" w:rsidP="009E2569">
                        <w:pPr>
                          <w:spacing w:before="0"/>
                          <w:rPr>
                            <w:rFonts w:ascii="Arial Narrow" w:hAnsi="Arial Narrow"/>
                            <w:sz w:val="20"/>
                            <w:lang w:val="en-US"/>
                          </w:rPr>
                        </w:pPr>
                        <w:r w:rsidRPr="009E2569">
                          <w:rPr>
                            <w:rFonts w:ascii="Arial Narrow" w:hAnsi="Arial Narrow"/>
                            <w:sz w:val="20"/>
                            <w:lang w:val="en-US"/>
                          </w:rPr>
                          <w:t>LPF type 1</w:t>
                        </w:r>
                      </w:p>
                      <w:p w:rsidR="00E8774A" w:rsidRPr="00D90968" w:rsidRDefault="00E8774A" w:rsidP="009E2569">
                        <w:pPr>
                          <w:spacing w:before="0"/>
                          <w:rPr>
                            <w:rFonts w:ascii="Arial Narrow" w:hAnsi="Arial Narrow"/>
                            <w:sz w:val="20"/>
                          </w:rPr>
                        </w:pPr>
                        <w:r>
                          <w:rPr>
                            <w:rFonts w:ascii="Arial Narrow" w:hAnsi="Arial Narrow"/>
                            <w:sz w:val="20"/>
                          </w:rPr>
                          <w:t>LPF type 2</w:t>
                        </w:r>
                      </w:p>
                    </w:txbxContent>
                  </v:textbox>
                </v:shape>
              </v:group>
            </v:group>
            <w10:wrap type="none"/>
            <w10:anchorlock/>
          </v:group>
        </w:pict>
      </w:r>
    </w:p>
    <w:p w:rsidR="00E9661B" w:rsidRDefault="00E9661B" w:rsidP="00AE1A2E">
      <w:pPr>
        <w:pStyle w:val="Heading2"/>
        <w:rPr>
          <w:lang w:val="en-US"/>
        </w:rPr>
      </w:pPr>
    </w:p>
    <w:p w:rsidR="00AE1A2E" w:rsidRPr="008C3A5F" w:rsidRDefault="00AE1A2E" w:rsidP="00AE1A2E">
      <w:pPr>
        <w:pStyle w:val="Heading2"/>
        <w:rPr>
          <w:lang w:val="en-US"/>
        </w:rPr>
      </w:pPr>
      <w:bookmarkStart w:id="21" w:name="_Toc285704400"/>
      <w:r w:rsidRPr="008C3A5F">
        <w:rPr>
          <w:lang w:val="en-US"/>
        </w:rPr>
        <w:t>3.5</w:t>
      </w:r>
      <w:r w:rsidRPr="008C3A5F">
        <w:rPr>
          <w:lang w:val="en-US"/>
        </w:rPr>
        <w:tab/>
        <w:t>Setting of FFT window</w:t>
      </w:r>
      <w:bookmarkEnd w:id="21"/>
    </w:p>
    <w:p w:rsidR="00AE1A2E" w:rsidRPr="008C3A5F" w:rsidRDefault="00AE1A2E" w:rsidP="00AE1A2E">
      <w:pPr>
        <w:snapToGrid w:val="0"/>
        <w:spacing w:beforeLines="50"/>
        <w:rPr>
          <w:lang w:val="en-US"/>
        </w:rPr>
      </w:pPr>
      <w:r w:rsidRPr="008C3A5F">
        <w:rPr>
          <w:lang w:val="en-US"/>
        </w:rPr>
        <w:t>Figure 18 shows the relationship between the FFT window in the receiver and the required DUR characteris</w:t>
      </w:r>
      <w:r w:rsidR="001807BC">
        <w:rPr>
          <w:lang w:val="en-US"/>
        </w:rPr>
        <w:t>tics or the bathtub curve. The f</w:t>
      </w:r>
      <w:r w:rsidRPr="008C3A5F">
        <w:rPr>
          <w:lang w:val="en-US"/>
        </w:rPr>
        <w:t xml:space="preserve">igure is the case of guard interval of 126 </w:t>
      </w:r>
      <w:r w:rsidRPr="0040266E">
        <w:rPr>
          <w:rFonts w:ascii="Symbol" w:hAnsi="Symbol"/>
        </w:rPr>
        <w:t></w:t>
      </w:r>
      <w:r w:rsidRPr="008C3A5F">
        <w:rPr>
          <w:lang w:val="en-US"/>
        </w:rPr>
        <w:t xml:space="preserve">s (1/8 of FFT frame duration). </w:t>
      </w:r>
    </w:p>
    <w:p w:rsidR="00AE1A2E" w:rsidRDefault="00AE1A2E" w:rsidP="001C2487">
      <w:pPr>
        <w:snapToGrid w:val="0"/>
        <w:spacing w:beforeLines="50"/>
        <w:rPr>
          <w:lang w:val="en-US"/>
        </w:rPr>
      </w:pPr>
      <w:r w:rsidRPr="008C3A5F">
        <w:rPr>
          <w:lang w:val="en-US"/>
        </w:rPr>
        <w:t xml:space="preserve">Figure </w:t>
      </w:r>
      <w:r w:rsidR="001C2487">
        <w:rPr>
          <w:lang w:val="en-US"/>
        </w:rPr>
        <w:t xml:space="preserve">18 </w:t>
      </w:r>
      <w:r w:rsidRPr="008C3A5F">
        <w:rPr>
          <w:lang w:val="en-US"/>
        </w:rPr>
        <w:t xml:space="preserve">a) shows the bathtub curve due only to the interference components, i.e., inter-symbol interference and inter-carrier interference. Figure </w:t>
      </w:r>
      <w:r w:rsidR="001C2487">
        <w:rPr>
          <w:lang w:val="en-US"/>
        </w:rPr>
        <w:t xml:space="preserve">18 </w:t>
      </w:r>
      <w:r w:rsidRPr="008C3A5F">
        <w:rPr>
          <w:lang w:val="en-US"/>
        </w:rPr>
        <w:t>b) represents the characteristics of inter</w:t>
      </w:r>
      <w:r w:rsidRPr="008C3A5F">
        <w:rPr>
          <w:lang w:val="en-US"/>
        </w:rPr>
        <w:softHyphen/>
        <w:t>polation filter, which has a unity response within the bandwidth of ±LPFbw and zero response outside the Nyquist band (±168 </w:t>
      </w:r>
      <w:r w:rsidRPr="0040266E">
        <w:rPr>
          <w:rFonts w:ascii="Symbol" w:hAnsi="Symbol"/>
        </w:rPr>
        <w:t></w:t>
      </w:r>
      <w:r w:rsidRPr="008C3A5F">
        <w:rPr>
          <w:lang w:val="en-US"/>
        </w:rPr>
        <w:t xml:space="preserve">s). Figure </w:t>
      </w:r>
      <w:r w:rsidR="001C2487">
        <w:rPr>
          <w:lang w:val="en-US"/>
        </w:rPr>
        <w:t xml:space="preserve">18 </w:t>
      </w:r>
      <w:r w:rsidRPr="008C3A5F">
        <w:rPr>
          <w:lang w:val="en-US"/>
        </w:rPr>
        <w:t>c) shows the overall bathtub curve, which includes all the factors.</w:t>
      </w:r>
    </w:p>
    <w:p w:rsidR="00C9131A" w:rsidRPr="008C3A5F" w:rsidRDefault="00C9131A" w:rsidP="00C9131A">
      <w:pPr>
        <w:snapToGrid w:val="0"/>
        <w:spacing w:beforeLines="50"/>
        <w:rPr>
          <w:lang w:val="en-US"/>
        </w:rPr>
      </w:pPr>
      <w:r w:rsidRPr="008C3A5F">
        <w:rPr>
          <w:lang w:val="en-US"/>
        </w:rPr>
        <w:t>The receiver adjusts its FFT window so that the main wave is positioned at the bottom of the bathtub curve. Otherwise a large inter-symbol interference takes place. Therefore, the range of the FFT window is limited within</w:t>
      </w:r>
      <w:r>
        <w:rPr>
          <w:lang w:val="en-US"/>
        </w:rPr>
        <w:t xml:space="preserve"> </w:t>
      </w:r>
      <w:r>
        <w:rPr>
          <w:lang w:val="en-US"/>
        </w:rPr>
        <w:sym w:font="Symbol" w:char="F0B1"/>
      </w:r>
      <w:r w:rsidRPr="00805151">
        <w:rPr>
          <w:i/>
          <w:iCs/>
          <w:lang w:val="en-US"/>
        </w:rPr>
        <w:t>GI</w:t>
      </w:r>
      <w:r>
        <w:rPr>
          <w:lang w:val="en-US"/>
        </w:rPr>
        <w:t>/2</w:t>
      </w:r>
      <w:r w:rsidRPr="008C3A5F">
        <w:rPr>
          <w:spacing w:val="-40"/>
          <w:lang w:val="en-US"/>
        </w:rPr>
        <w:t xml:space="preserve"> </w:t>
      </w:r>
      <w:r w:rsidRPr="008C3A5F">
        <w:rPr>
          <w:lang w:val="en-US"/>
        </w:rPr>
        <w:t>(</w:t>
      </w:r>
      <w:r w:rsidRPr="008C3A5F">
        <w:rPr>
          <w:i/>
          <w:lang w:val="en-US"/>
        </w:rPr>
        <w:t>GI</w:t>
      </w:r>
      <w:r w:rsidRPr="008C3A5F">
        <w:rPr>
          <w:lang w:val="en-US"/>
        </w:rPr>
        <w:t xml:space="preserve"> denotes guard interval duration). In the actual hardware, some margins are necessary to avoid miss-adjustment, and the FFT window range is limited within</w:t>
      </w:r>
      <w:r w:rsidRPr="008C3A5F">
        <w:rPr>
          <w:spacing w:val="-40"/>
          <w:lang w:val="en-US"/>
        </w:rPr>
        <w:t xml:space="preserve"> </w:t>
      </w:r>
      <w:r>
        <w:rPr>
          <w:lang w:val="en-US"/>
        </w:rPr>
        <w:sym w:font="Symbol" w:char="F0B1"/>
      </w:r>
      <w:r>
        <w:rPr>
          <w:lang w:val="en-US"/>
        </w:rPr>
        <w:t>(</w:t>
      </w:r>
      <w:r w:rsidRPr="00805151">
        <w:rPr>
          <w:i/>
          <w:iCs/>
          <w:lang w:val="en-US"/>
        </w:rPr>
        <w:t>GI</w:t>
      </w:r>
      <w:r>
        <w:rPr>
          <w:lang w:val="en-US"/>
        </w:rPr>
        <w:t xml:space="preserve">/2 – </w:t>
      </w:r>
      <w:r w:rsidRPr="00805151">
        <w:rPr>
          <w:i/>
          <w:iCs/>
          <w:lang w:val="en-US"/>
        </w:rPr>
        <w:t>T</w:t>
      </w:r>
      <w:r w:rsidRPr="00805151">
        <w:rPr>
          <w:i/>
          <w:iCs/>
          <w:vertAlign w:val="subscript"/>
          <w:lang w:val="en-US"/>
        </w:rPr>
        <w:t>m</w:t>
      </w:r>
      <w:r>
        <w:rPr>
          <w:lang w:val="en-US"/>
        </w:rPr>
        <w:t>)</w:t>
      </w:r>
      <w:r w:rsidRPr="00805151">
        <w:rPr>
          <w:lang w:val="en-US"/>
        </w:rPr>
        <w:t xml:space="preserve"> </w:t>
      </w:r>
      <w:r w:rsidRPr="008C3A5F">
        <w:rPr>
          <w:lang w:val="en-US"/>
        </w:rPr>
        <w:t>as shown in the figure. Note that the position of “0</w:t>
      </w:r>
      <w:r>
        <w:rPr>
          <w:lang w:val="en-US"/>
        </w:rPr>
        <w:t xml:space="preserve"> </w:t>
      </w:r>
      <w:r w:rsidRPr="0040266E">
        <w:rPr>
          <w:rFonts w:ascii="Symbol" w:hAnsi="Symbol"/>
        </w:rPr>
        <w:t></w:t>
      </w:r>
      <w:r w:rsidRPr="008C3A5F">
        <w:rPr>
          <w:lang w:val="en-US"/>
        </w:rPr>
        <w:t xml:space="preserve">s” in </w:t>
      </w:r>
      <w:r>
        <w:rPr>
          <w:lang w:val="en-US"/>
        </w:rPr>
        <w:t>F</w:t>
      </w:r>
      <w:r w:rsidRPr="008C3A5F">
        <w:rPr>
          <w:lang w:val="en-US"/>
        </w:rPr>
        <w:t>ig</w:t>
      </w:r>
      <w:r>
        <w:rPr>
          <w:lang w:val="en-US"/>
        </w:rPr>
        <w:t>.</w:t>
      </w:r>
      <w:r w:rsidRPr="008C3A5F">
        <w:rPr>
          <w:lang w:val="en-US"/>
        </w:rPr>
        <w:t xml:space="preserve"> </w:t>
      </w:r>
      <w:r>
        <w:rPr>
          <w:lang w:val="en-US"/>
        </w:rPr>
        <w:t xml:space="preserve">18 </w:t>
      </w:r>
      <w:r w:rsidRPr="008C3A5F">
        <w:rPr>
          <w:lang w:val="en-US"/>
        </w:rPr>
        <w:t xml:space="preserve">c) is different from Figs </w:t>
      </w:r>
      <w:r>
        <w:rPr>
          <w:lang w:val="en-US"/>
        </w:rPr>
        <w:t xml:space="preserve">18 </w:t>
      </w:r>
      <w:r w:rsidRPr="008C3A5F">
        <w:rPr>
          <w:lang w:val="en-US"/>
        </w:rPr>
        <w:t xml:space="preserve">a) and </w:t>
      </w:r>
      <w:r>
        <w:rPr>
          <w:lang w:val="en-US"/>
        </w:rPr>
        <w:t xml:space="preserve">18 </w:t>
      </w:r>
      <w:r w:rsidRPr="008C3A5F">
        <w:rPr>
          <w:lang w:val="en-US"/>
        </w:rPr>
        <w:t>b), as it is a custom to express the delays relative to the main wave.</w:t>
      </w:r>
    </w:p>
    <w:p w:rsidR="00C9131A" w:rsidRPr="008C3A5F" w:rsidRDefault="00C9131A" w:rsidP="001C2487">
      <w:pPr>
        <w:snapToGrid w:val="0"/>
        <w:spacing w:beforeLines="50"/>
        <w:rPr>
          <w:lang w:val="en-US"/>
        </w:rPr>
      </w:pPr>
    </w:p>
    <w:p w:rsidR="00C9131A" w:rsidRDefault="00C9131A" w:rsidP="001C2487">
      <w:pPr>
        <w:pStyle w:val="FigureNo"/>
        <w:rPr>
          <w:lang w:val="en-US"/>
        </w:rPr>
      </w:pPr>
      <w:r>
        <w:rPr>
          <w:lang w:val="en-US"/>
        </w:rPr>
        <w:br w:type="page"/>
      </w:r>
    </w:p>
    <w:p w:rsidR="00AE1A2E" w:rsidRDefault="001C2487" w:rsidP="001C2487">
      <w:pPr>
        <w:pStyle w:val="FigureNo"/>
        <w:rPr>
          <w:lang w:val="en-US"/>
        </w:rPr>
      </w:pPr>
      <w:r>
        <w:rPr>
          <w:lang w:val="en-US"/>
        </w:rPr>
        <w:lastRenderedPageBreak/>
        <w:t>FIGURE 18</w:t>
      </w:r>
    </w:p>
    <w:p w:rsidR="001C2487" w:rsidRPr="001C2487" w:rsidRDefault="001C2487" w:rsidP="001C2487">
      <w:pPr>
        <w:pStyle w:val="Figuretitle"/>
        <w:rPr>
          <w:lang w:val="en-US"/>
        </w:rPr>
      </w:pPr>
      <w:r w:rsidRPr="001C2487">
        <w:rPr>
          <w:bCs/>
          <w:lang w:val="en-US"/>
        </w:rPr>
        <w:t>FFT window and bathtub curve</w:t>
      </w:r>
    </w:p>
    <w:p w:rsidR="00AE1A2E" w:rsidRPr="008C3A5F" w:rsidRDefault="00F2703C" w:rsidP="001C2487">
      <w:pPr>
        <w:rPr>
          <w:lang w:val="en-US"/>
        </w:rPr>
      </w:pPr>
      <w:r>
        <w:rPr>
          <w:noProof/>
          <w:lang w:val="en-US" w:eastAsia="zh-CN"/>
        </w:rPr>
        <w:pict>
          <v:group id="Canvas 242" o:spid="_x0000_s1439" editas="canvas" style="position:absolute;left:0;text-align:left;margin-left:90.9pt;margin-top:8.95pt;width:309pt;height:291pt;z-index:251664384" coordsize="39243,36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">
            <v:shape id="_x0000_s1440" type="#_x0000_t75" style="position:absolute;width:39243;height:36957;visibility:visible;mso-wrap-style:square" filled="t">
              <v:fill o:detectmouseclick="t"/>
              <v:path o:connecttype="none"/>
            </v:shape>
            <v:rect id="Rectangle 245" o:spid="_x0000_s1441" style="position:absolute;width:39243;height:35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4p78A&#10;AADbAAAADwAAAGRycy9kb3ducmV2LnhtbERPz2vCMBS+D/wfwhO8zdQdytoZZQiC7GSrgsdH89aW&#10;JS8liRr/++Uw2PHj+73eJmvEnXwYHStYLQsQxJ3TI/cKzqf96zuIEJE1Gsek4EkBtpvZyxpr7R7c&#10;0L2NvcghHGpUMMQ41VKGbiCLYekm4sx9O28xZuh7qT0+crg18q0oSmlx5Nww4ES7gbqf9mYV+KO7&#10;tM0zVWXlqqoZ0/76ZYxSi3n6/AARKcV/8Z/7oBWUeWz+kn+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EjinvwAAANsAAAAPAAAAAAAAAAAAAAAAAJgCAABkcnMvZG93bnJl&#10;di54bWxQSwUGAAAAAAQABAD1AAAAhAMAAAAA&#10;" filled="f" fillcolor="#fc9">
              <v:textbox inset="5.85pt,.7pt,5.85pt,.7pt"/>
            </v:rect>
            <v:line id="Line 246" o:spid="_x0000_s1442" style="position:absolute;visibility:visible;mso-wrap-style:square" from="13595,9404" to="13646,3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AMgcIAAADbAAAADwAAAGRycy9kb3ducmV2LnhtbESPQYvCMBSE74L/IbwFL6KpC9rdahRd&#10;EPSguLp4fjTPtmzzUppY6783guBxmJlvmNmiNaVoqHaFZQWjYQSCOLW64EzB32k9+ALhPLLG0jIp&#10;uJODxbzbmWGi7Y1/qTn6TAQIuwQV5N5XiZQuzcmgG9qKOHgXWxv0QdaZ1DXeAtyU8jOKJtJgwWEh&#10;x4p+ckr/j1ejgKl/znYlVyZq4+3qcJbxeN8o1ftol1MQnlr/Dr/aG61g8g3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AMgcIAAADbAAAADwAAAAAAAAAAAAAA&#10;AAChAgAAZHJzL2Rvd25yZXYueG1sUEsFBgAAAAAEAAQA+QAAAJADAAAAAA==&#10;" strokeweight=".5pt">
              <v:stroke dashstyle="dash"/>
            </v:line>
            <v:line id="Line 247" o:spid="_x0000_s1443" style="position:absolute;flip:x;visibility:visible;mso-wrap-style:square" from="24930,9499" to="2510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K0ILwAAADbAAAADwAAAGRycy9kb3ducmV2LnhtbERPzQ7BQBC+S7zDZiQuwpYDUpaIlIgT&#10;5QFGd7SN7mzTXdTb24PE8cv3v1y3phIvalxpWcF4FIEgzqwuOVdwveyGcxDOI2usLJOCDzlYr7qd&#10;JcbavvlMr9TnIoSwi1FB4X0dS+myggy6ka2JA3e3jUEfYJNL3eA7hJtKTqJoKg2WHBoKrGlbUPZI&#10;n0bB5Gi4vbrbfj4lKwenJCmjT6JUv9duFiA8tf4v/rkPWsEsrA9fwg+Qq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ybK0ILwAAADbAAAADwAAAAAAAAAAAAAAAAChAgAA&#10;ZHJzL2Rvd25yZXYueG1sUEsFBgAAAAAEAAQA+QAAAIoDAAAAAA==&#10;" strokeweight=".5pt">
              <v:stroke dashstyle="dash"/>
            </v:line>
            <v:line id="Line 248" o:spid="_x0000_s1444" style="position:absolute;visibility:visible;mso-wrap-style:square" from="7696,13773" to="7848,31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WWsQAAADbAAAADwAAAGRycy9kb3ducmV2LnhtbESPT2vCQBTE74LfYXlCL2I2FmokuooW&#10;Cu2hxX/k/Mg+k2D27ZLdxvTbdwsFj8PM/IZZbwfTip4631hWME9SEMSl1Q1XCi7nt9kShA/IGlvL&#10;pOCHPGw349Eac23vfKT+FCoRIexzVFCH4HIpfVmTQZ9YRxy9q+0Mhii7SuoO7xFuWvmcpgtpsOG4&#10;UKOj15rK2+nbKGCaFtVny86kQ/axPxQye/nqlXqaDLsViEBDeIT/2+9aQTaHvy/xB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f5ZaxAAAANsAAAAPAAAAAAAAAAAA&#10;AAAAAKECAABkcnMvZG93bnJldi54bWxQSwUGAAAAAAQABAD5AAAAkgMAAAAA&#10;" strokeweight=".5pt">
              <v:stroke dashstyle="dash"/>
            </v:line>
            <v:line id="Line 249" o:spid="_x0000_s1445" style="position:absolute;visibility:visible;mso-wrap-style:square" from="30746,13728" to="30943,31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0ILcQAAADbAAAADwAAAGRycy9kb3ducmV2LnhtbESPT2vCQBTE7wW/w/KEXsTsVqiR6Cpa&#10;KLQHi//I+ZF9JsHs25DdxvTbd4VCj8PM/IZZbQbbiJ46XzvW8JIoEMSFMzWXGi7n9+kChA/IBhvH&#10;pOGHPGzWo6cVZsbd+Uj9KZQiQthnqKEKoc2k9EVFFn3iWuLoXV1nMUTZldJ0eI9w28iZUnNpsea4&#10;UGFLbxUVt9O31cA0yct9w61VQ/q5O+Qyff3qtX4eD9sliEBD+A//tT+MhnQGjy/xB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gtxAAAANsAAAAPAAAAAAAAAAAA&#10;AAAAAKECAABkcnMvZG93bnJldi54bWxQSwUGAAAAAAQABAD5AAAAkgMAAAAA&#10;" strokeweight=".5pt">
              <v:stroke dashstyle="dash"/>
            </v:line>
            <v:line id="Line 250" o:spid="_x0000_s1446" style="position:absolute;visibility:visible;mso-wrap-style:square" from="19431,2305" to="19488,3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ttsMAAADbAAAADwAAAGRycy9kb3ducmV2LnhtbESPT4vCMBTE7wt+h/AEL4umKlqpRnEX&#10;FvSg+A/Pj+bZFpuX0mRr/fZGWNjjMDO/YRar1pSiodoVlhUMBxEI4tTqgjMFl/NPfwbCeWSNpWVS&#10;8CQHq2XnY4GJtg8+UnPymQgQdgkqyL2vEildmpNBN7AVcfButjbog6wzqWt8BLgp5SiKptJgwWEh&#10;x4q+c0rvp1+jgOnzmu1KrkzUxtuvw1XGk32jVK/brucgPLX+P/zX3mgF8RjeX8IP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hrbbDAAAA2wAAAA8AAAAAAAAAAAAA&#10;AAAAoQIAAGRycy9kb3ducmV2LnhtbFBLBQYAAAAABAAEAPkAAACRAwAAAAA=&#10;" strokeweight=".5pt">
              <v:stroke dashstyle="dash"/>
            </v:line>
            <v:line id="Line 251" o:spid="_x0000_s1447" style="position:absolute;visibility:visible;mso-wrap-style:square" from="1079,19056" to="38284,19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3rn8QAAADbAAAADwAAAGRycy9kb3ducmV2LnhtbESPQWsCMRSE74L/ITyhN81aS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eufxAAAANsAAAAPAAAAAAAAAAAA&#10;AAAAAKECAABkcnMvZG93bnJldi54bWxQSwUGAAAAAAQABAD5AAAAkgMAAAAA&#10;">
              <v:stroke endarrow="block"/>
            </v:line>
            <v:shape id="Text Box 252" o:spid="_x0000_s1448" type="#_x0000_t202" style="position:absolute;left:19812;top:19240;width:571;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fHCsUA&#10;AADbAAAADwAAAGRycy9kb3ducmV2LnhtbESP0WrCQBRE3wv+w3ILvtWNQlWiq9S2gvZBTPQDLtlr&#10;kjZ7N2TXGP16tyD4OMzMGWa+7EwlWmpcaVnBcBCBIM6sLjlXcDys36YgnEfWWFkmBVdysFz0XuYY&#10;a3vhhNrU5yJA2MWooPC+jqV0WUEG3cDWxME72cagD7LJpW7wEuCmkqMoGkuDJYeFAmv6LCj7S89G&#10;wW17HKXJ194Ov5PdT7te/U7HyU2p/mv3MQPhqfPP8KO90Qom7/D/JfwA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8cKxQAAANsAAAAPAAAAAAAAAAAAAAAAAJgCAABkcnMv&#10;ZG93bnJldi54bWxQSwUGAAAAAAQABAD1AAAAigMAAAAA&#10;" filled="f" fillcolor="#fc9" stroked="f">
              <v:textbox style="mso-fit-shape-to-text:t" inset="0,0,0,0">
                <w:txbxContent>
                  <w:p w:rsidR="00E8774A" w:rsidRPr="00685927" w:rsidRDefault="00E8774A" w:rsidP="00AE1A2E">
                    <w:pPr>
                      <w:snapToGrid w:val="0"/>
                      <w:rPr>
                        <w:rFonts w:ascii="Arial Narrow" w:eastAsia="MS PGothic" w:hAnsi="Arial Narrow"/>
                        <w:sz w:val="20"/>
                      </w:rPr>
                    </w:pPr>
                    <w:r w:rsidRPr="00685927">
                      <w:rPr>
                        <w:rFonts w:ascii="Arial Narrow" w:eastAsia="MS PGothic" w:hAnsi="Arial Narrow"/>
                        <w:sz w:val="20"/>
                      </w:rPr>
                      <w:t>0</w:t>
                    </w:r>
                  </w:p>
                </w:txbxContent>
              </v:textbox>
            </v:shape>
            <v:group id="Group 253" o:spid="_x0000_s1449" style="position:absolute;left:1568;top:13766;width:36893;height:5296" coordorigin="3064,4014" coordsize="5973,1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group id="Group 254" o:spid="_x0000_s1450" style="position:absolute;left:5950;top:4014;width:3087;height:1096" coordorigin="5948,3934" coordsize="3368,1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line id="Line 255" o:spid="_x0000_s1451" style="position:absolute;visibility:visible;mso-wrap-style:square" from="5948,3934" to="7973,3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cP7sEAAADbAAAADwAAAGRycy9kb3ducmV2LnhtbERPS27CMBDdV+IO1iB1VxxYlJJiUMVH&#10;KmKBCBxgiKdxSjyObAMpp8cLpC6f3n8672wjruRD7VjBcJCBIC6drrlScDys3z5AhIissXFMCv4o&#10;wHzWe5lirt2N93QtYiVSCIccFZgY21zKUBqyGAauJU7cj/MWY4K+ktrjLYXbRo6y7F1arDk1GGxp&#10;Yag8FxerYONP2/PwXhl54o1fNbvlJNhfpV773dcniEhd/Bc/3d9awTi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9w/uwQAAANsAAAAPAAAAAAAAAAAAAAAA&#10;AKECAABkcnMvZG93bnJldi54bWxQSwUGAAAAAAQABAD5AAAAjwMAAAAA&#10;" strokeweight="1pt"/>
                <v:line id="Line 256" o:spid="_x0000_s1452" style="position:absolute;visibility:visible;mso-wrap-style:square" from="7973,3934" to="8626,5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uqdcQAAADbAAAADwAAAGRycy9kb3ducmV2LnhtbESP3WoCMRSE7wXfIRyhd5q1F7WuRhFt&#10;odIL8ecBjpvjZnVzsiSpbn36Rih4OczMN8x03tpaXMmHyrGC4SADQVw4XXGp4LD/7L+DCBFZY+2Y&#10;FPxSgPms25lirt2Nt3TdxVIkCIccFZgYm1zKUBiyGAauIU7eyXmLMUlfSu3xluC2lq9Z9iYtVpwW&#10;DDa0NFRcdj9Wwdofvy/De2nkkdf+o96sxsGelXrptYsJiEhtfIb/219awWgMjy/p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6p1xAAAANsAAAAPAAAAAAAAAAAA&#10;AAAAAKECAABkcnMvZG93bnJldi54bWxQSwUGAAAAAAQABAD5AAAAkgMAAAAA&#10;" strokeweight="1pt"/>
                <v:line id="Line 257" o:spid="_x0000_s1453" style="position:absolute;visibility:visible;mso-wrap-style:square" from="8626,5029" to="9316,5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zz8EAAADbAAAADwAAAGRycy9kb3ducmV2LnhtbERPS27CMBDdI3EHa5DYgZMuKkgxqIJW&#10;KmJRQXuAIZ7GaeJxZLtJ4PT1olKXT++/2Y22FT35UDtWkC8zEMSl0zVXCj4/XhcrECEia2wdk4Ib&#10;Bdhtp5MNFtoNfKb+EiuRQjgUqMDE2BVShtKQxbB0HXHivpy3GBP0ldQehxRuW/mQZY/SYs2pwWBH&#10;e0Nlc/mxCo7+emrye2XklY/+pX0/rIP9Vmo+G5+fQEQa47/4z/2mFazS+vQl/Q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VHPPwQAAANsAAAAPAAAAAAAAAAAAAAAA&#10;AKECAABkcnMvZG93bnJldi54bWxQSwUGAAAAAAQABAD5AAAAjwMAAAAA&#10;" strokeweight="1pt"/>
              </v:group>
              <v:group id="Group 258" o:spid="_x0000_s1454" style="position:absolute;left:3064;top:4014;width:2885;height:1096" coordorigin="3064,4014" coordsize="2885,1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line id="Line 259" o:spid="_x0000_s1455" style="position:absolute;flip:x;visibility:visible;mso-wrap-style:square" from="4070,4014" to="5949,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9V/sIAAADbAAAADwAAAGRycy9kb3ducmV2LnhtbESPzarCMBCF94LvEEZwI5rqQrQaRQRB&#10;BBdXBXU3NGNbbSaliba+/Y0guDycn48zXzamEC+qXG5ZwXAQgSBOrM45VXA6bvoTEM4jaywsk4I3&#10;OVgu2q05xtrW/Eevg09FGGEXo4LM+zKW0iUZGXQDWxIH72Yrgz7IKpW6wjqMm0KOomgsDeYcCBmW&#10;tM4oeRyeJkDu6/S6v1Nynp7LXT0e9urL5alUt9OsZiA8Nf4X/ra3WsFkBJ8v4QfI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9V/sIAAADbAAAADwAAAAAAAAAAAAAA&#10;AAChAgAAZHJzL2Rvd25yZXYueG1sUEsFBgAAAAAEAAQA+QAAAJADAAAAAA==&#10;" strokeweight="1pt"/>
                <v:line id="Line 260" o:spid="_x0000_s1456" style="position:absolute;flip:x;visibility:visible;mso-wrap-style:square" from="3464,4014" to="4070,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PwZcUAAADbAAAADwAAAGRycy9kb3ducmV2LnhtbESPS2vCQBSF94L/YbhCN0UnthA0ZpQi&#10;FEqhi0ZB3V0yt3k0cydkJo/++06h4PJwHh8nPUymEQN1rrKsYL2KQBDnVldcKDifXpcbEM4ja2ws&#10;k4IfcnDYz2cpJtqO/ElD5gsRRtglqKD0vk2kdHlJBt3KtsTB+7KdQR9kV0jd4RjGTSOfoiiWBisO&#10;hBJbOpaUf2e9CZD6WNw+asov20v7Psbrx/F67ZV6WEwvOxCeJn8P/7fftILNM/x9CT9A7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PwZcUAAADbAAAADwAAAAAAAAAA&#10;AAAAAAChAgAAZHJzL2Rvd25yZXYueG1sUEsFBgAAAAAEAAQA+QAAAJMDAAAAAA==&#10;" strokeweight="1pt"/>
                <v:line id="Line 261" o:spid="_x0000_s1457" style="position:absolute;flip:x;visibility:visible;mso-wrap-style:square" from="3064,5109" to="3464,5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poEcUAAADbAAAADwAAAGRycy9kb3ducmV2LnhtbESPS2vCQBSF94L/YbhCN0UnlhI0ZpQi&#10;FEqhi0ZB3V0yt3k0cydkJo/++06h4PJwHh8nPUymEQN1rrKsYL2KQBDnVldcKDifXpcbEM4ja2ws&#10;k4IfcnDYz2cpJtqO/ElD5gsRRtglqKD0vk2kdHlJBt3KtsTB+7KdQR9kV0jd4RjGTSOfoiiWBisO&#10;hBJbOpaUf2e9CZD6WNw+asov20v7Psbrx/F67ZV6WEwvOxCeJn8P/7fftILNM/x9CT9A7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poEcUAAADbAAAADwAAAAAAAAAA&#10;AAAAAAChAgAAZHJzL2Rvd25yZXYueG1sUEsFBgAAAAAEAAQA+QAAAJMDAAAAAA==&#10;" strokeweight="1pt"/>
              </v:group>
            </v:group>
            <v:shape id="Text Box 262" o:spid="_x0000_s1458" type="#_x0000_t202" style="position:absolute;left:1397;top:11156;width:11931;height:3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hB8QA&#10;AADbAAAADwAAAGRycy9kb3ducmV2LnhtbESPS2vDMBCE74H+B7GF3mKpeRHcKKGUBnooNE9yXayN&#10;7dZauZKaOP++CgRyHGbmG2a26GwjTuRD7VjDc6ZAEBfO1Fxq2G2X/SmIEJENNo5Jw4UCLOYPvRnm&#10;xp15TadNLEWCcMhRQxVjm0sZiooshsy1xMk7Om8xJulLaTyeE9w2cqDURFqsOS1U2NJbRcXP5s9q&#10;+Nx7dbi8j4bNb21GXn0PVscvq/XTY/f6AiJSF+/hW/vDaJiO4fol/Q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5YQfEAAAA2wAAAA8AAAAAAAAAAAAAAAAAmAIAAGRycy9k&#10;b3ducmV2LnhtbFBLBQYAAAAABAAEAPUAAACJAwAAAAA=&#10;" strokecolor="#333">
              <v:shadow on="t"/>
              <v:textbox style="mso-fit-shape-to-text:t" inset="1mm,.5mm,1mm,.5mm">
                <w:txbxContent>
                  <w:p w:rsidR="00E8774A" w:rsidRPr="00685927" w:rsidRDefault="00E8774A" w:rsidP="00AE1A2E">
                    <w:pPr>
                      <w:snapToGrid w:val="0"/>
                      <w:spacing w:before="0"/>
                      <w:rPr>
                        <w:rFonts w:ascii="Arial Narrow" w:hAnsi="Arial Narrow"/>
                      </w:rPr>
                    </w:pPr>
                    <w:r>
                      <w:rPr>
                        <w:rFonts w:ascii="Arial Narrow" w:hAnsi="Arial Narrow"/>
                      </w:rPr>
                      <w:t>(b) Interpolation filter</w:t>
                    </w:r>
                  </w:p>
                </w:txbxContent>
              </v:textbox>
            </v:shape>
            <v:line id="Line 263" o:spid="_x0000_s1459" style="position:absolute;visibility:visible;mso-wrap-style:square" from="1003,10852" to="1085,19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j4vcUAAADbAAAADwAAAGRycy9kb3ducmV2LnhtbESP3WrCQBSE7wu+w3KE3tWNIiGmrhIC&#10;QrFQiD/g5TF7mgSzZ0N2q2mevlso9HKYmW+Y9XYwrbhT7xrLCuazCARxaXXDlYLTcfeSgHAeWWNr&#10;mRR8k4PtZvK0xlTbBxd0P/hKBAi7FBXU3neplK6syaCb2Y44eJ+2N+iD7Cupe3wEuGnlIopiabDh&#10;sFBjR3lN5e3wZRSgzEefFMP7cnU28vKRxefruFfqeTpkryA8Df4//Nd+0wqSGH6/hB8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j4vcUAAADbAAAADwAAAAAAAAAA&#10;AAAAAAChAgAAZHJzL2Rvd25yZXYueG1sUEsFBgAAAAAEAAQA+QAAAJMDAAAAAA==&#10;">
              <v:stroke startarrow="block"/>
            </v:line>
            <v:shape id="Text Box 264" o:spid="_x0000_s1460" type="#_x0000_t202" style="position:absolute;left:34829;top:17360;width:3264;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rcMA&#10;AADbAAAADwAAAGRycy9kb3ducmV2LnhtbESPzYvCMBTE7wv+D+EJXhZN9aBSjeIn7EEPfuD50bxt&#10;yzYvJYm2/vcbQfA4zMxvmPmyNZV4kPOlZQXDQQKCOLO65FzB9bLvT0H4gKyxskwKnuRhueh8zTHV&#10;tuETPc4hFxHCPkUFRQh1KqXPCjLoB7Ymjt6vdQZDlC6X2mET4aaSoyQZS4Mlx4UCa9oUlP2d70bB&#10;eOvuzYk339vr7oDHOh/d1s+bUr1uu5qBCNSGT/jd/tEKphN4fY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ZrcMAAADbAAAADwAAAAAAAAAAAAAAAACYAgAAZHJzL2Rv&#10;d25yZXYueG1sUEsFBgAAAAAEAAQA9QAAAIgDAAAAAA==&#10;" stroked="f">
              <v:textbox inset="0,0,0,0">
                <w:txbxContent>
                  <w:p w:rsidR="00E8774A" w:rsidRPr="00685927" w:rsidRDefault="00E8774A" w:rsidP="00AE1A2E">
                    <w:pPr>
                      <w:snapToGrid w:val="0"/>
                      <w:spacing w:before="0"/>
                      <w:jc w:val="right"/>
                      <w:rPr>
                        <w:rFonts w:ascii="Arial Narrow" w:hAnsi="Arial Narrow"/>
                        <w:sz w:val="20"/>
                      </w:rPr>
                    </w:pPr>
                    <w:r>
                      <w:rPr>
                        <w:rFonts w:ascii="Arial Narrow" w:hAnsi="Arial Narrow"/>
                        <w:sz w:val="20"/>
                      </w:rPr>
                      <w:t>Delay</w:t>
                    </w:r>
                  </w:p>
                </w:txbxContent>
              </v:textbox>
            </v:shape>
            <v:shape id="Text Box 265" o:spid="_x0000_s1461" type="#_x0000_t202" style="position:absolute;left:6350;top:17379;width:4641;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0CR8IA&#10;AADbAAAADwAAAGRycy9kb3ducmV2LnhtbERPz2vCMBS+C/4P4Q12EU3dRKQzisgGbhexevH2aJ5N&#10;t+alJKnW/345CB4/vt/LdW8bcSUfascKppMMBHHpdM2VgtPxa7wAESKyxsYxKbhTgPVqOFhirt2N&#10;D3QtYiVSCIccFZgY21zKUBqyGCauJU7cxXmLMUFfSe3xlsJtI9+ybC4t1pwaDLa0NVT+FZ1VsJ+d&#10;92bUXT5/NrN3/33qtvPfqlDq9aXffICI1Men+OHeaQWLNDZ9S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QJHwgAAANsAAAAPAAAAAAAAAAAAAAAAAJgCAABkcnMvZG93&#10;bnJldi54bWxQSwUGAAAAAAQABAD1AAAAhwMAAAAA&#10;" stroked="f">
              <v:textbox style="mso-fit-shape-to-text:t" inset="0,0,0,0">
                <w:txbxContent>
                  <w:p w:rsidR="00E8774A" w:rsidRPr="001342C5" w:rsidRDefault="00E8774A" w:rsidP="00AE1A2E">
                    <w:pPr>
                      <w:snapToGrid w:val="0"/>
                      <w:spacing w:before="0"/>
                      <w:rPr>
                        <w:rFonts w:ascii="MS PGothic" w:eastAsia="MS PGothic" w:hAnsi="MS PGothic"/>
                        <w:sz w:val="20"/>
                      </w:rPr>
                    </w:pPr>
                    <w:r>
                      <w:rPr>
                        <w:rFonts w:ascii="MS PGothic" w:eastAsia="MS PGothic" w:hAnsi="MS PGothic"/>
                        <w:sz w:val="20"/>
                      </w:rPr>
                      <w:t>-LPFbw</w:t>
                    </w:r>
                  </w:p>
                </w:txbxContent>
              </v:textbox>
            </v:shape>
            <v:shape id="Text Box 266" o:spid="_x0000_s1462" type="#_x0000_t202" style="position:absolute;left:28073;top:17430;width:4737;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LoRMUA&#10;AADbAAAADwAAAGRycy9kb3ducmV2LnhtbESPzWrDMBCE74W8g9hALyWRk4NJnCihiVvooT3kh5wX&#10;a2ObWisjybH99lWh0OMwM98w2/1gGvEg52vLChbzBARxYXXNpYLr5X22AuEDssbGMikYycN+N3na&#10;YqZtzyd6nEMpIoR9hgqqENpMSl9UZNDPbUscvbt1BkOUrpTaYR/hppHLJEmlwZrjQoUtHSsqvs+d&#10;UZDmrutPfHzJr2+f+NWWy9thvCn1PB1eNyACDeE//Nf+0ApWa/j9En+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uhExQAAANsAAAAPAAAAAAAAAAAAAAAAAJgCAABkcnMv&#10;ZG93bnJldi54bWxQSwUGAAAAAAQABAD1AAAAigMAAAAA&#10;" stroked="f">
              <v:textbox inset="0,0,0,0">
                <w:txbxContent>
                  <w:p w:rsidR="00E8774A" w:rsidRPr="001342C5" w:rsidRDefault="00E8774A" w:rsidP="00AE1A2E">
                    <w:pPr>
                      <w:snapToGrid w:val="0"/>
                      <w:spacing w:before="0"/>
                      <w:rPr>
                        <w:rFonts w:ascii="MS PGothic" w:eastAsia="MS PGothic" w:hAnsi="MS PGothic"/>
                        <w:sz w:val="20"/>
                      </w:rPr>
                    </w:pPr>
                    <w:r>
                      <w:rPr>
                        <w:rFonts w:ascii="MS PGothic" w:eastAsia="MS PGothic" w:hAnsi="MS PGothic"/>
                        <w:sz w:val="20"/>
                      </w:rPr>
                      <w:t>+LPFbw</w:t>
                    </w:r>
                  </w:p>
                </w:txbxContent>
              </v:textbox>
            </v:shape>
            <v:line id="Line 267" o:spid="_x0000_s1463" style="position:absolute;visibility:visible;mso-wrap-style:square" from="4127,19056" to="4184,31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VO8EAAADbAAAADwAAAGRycy9kb3ducmV2LnhtbERPz2vCMBS+C/4P4QleZKYbaLeuqbjB&#10;YB4mrhueH81bW2xeQhNr/e/NYeDx4/udb0bTiYF631pW8LhMQBBXVrdcK/j9+Xh4BuEDssbOMim4&#10;kodNMZ3kmGl74W8aylCLGMI+QwVNCC6T0lcNGfRL64gj92d7gyHCvpa6x0sMN518SpK1NNhybGjQ&#10;0XtD1ak8GwVMi2P91bEzyZju3g5Hma72g1Lz2bh9BRFoDHfxv/tTK3iJ6+OX+ANk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P9U7wQAAANsAAAAPAAAAAAAAAAAAAAAA&#10;AKECAABkcnMvZG93bnJldi54bWxQSwUGAAAAAAQABAD5AAAAjwMAAAAA&#10;" strokeweight=".5pt">
              <v:stroke dashstyle="dash"/>
            </v:line>
            <v:line id="Line 268" o:spid="_x0000_s1464" style="position:absolute;visibility:visible;mso-wrap-style:square" from="34436,19056" to="34493,31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NwoMMAAADbAAAADwAAAGRycy9kb3ducmV2LnhtbESPT4vCMBTE78J+h/AWvCyaKmi1a5RV&#10;EPSg+A/Pj+ZtW7Z5KU2s9dsbYcHjMDO/YWaL1pSiodoVlhUM+hEI4tTqgjMFl/O6NwHhPLLG0jIp&#10;eJCDxfyjM8NE2zsfqTn5TAQIuwQV5N5XiZQuzcmg69uKOHi/tjbog6wzqWu8B7gp5TCKxtJgwWEh&#10;x4pWOaV/p5tRwPR1zXYlVyZq4+3ycJXxaN8o1f1sf75BeGr9O/zf3mgF0wG8voQf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zcKDDAAAA2wAAAA8AAAAAAAAAAAAA&#10;AAAAoQIAAGRycy9kb3ducmV2LnhtbFBLBQYAAAAABAAEAPkAAACRAwAAAAA=&#10;" strokeweight=".5pt">
              <v:stroke dashstyle="dash"/>
            </v:line>
            <v:shape id="Text Box 269" o:spid="_x0000_s1465" type="#_x0000_t202" style="position:absolute;left:1397;top:33508;width:15024;height:2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vrsQA&#10;AADbAAAADwAAAGRycy9kb3ducmV2LnhtbESPQWsCMRSE74L/ITzBmyauUtqtUUQq9FDQ2pZeH5vn&#10;7tbNyzaJuv57IxR6HGbmG2a+7GwjzuRD7VjDZKxAEBfO1Fxq+PzYjB5BhIhssHFMGq4UYLno9+aY&#10;G3fhdzrvYykShEOOGqoY21zKUFRkMYxdS5y8g/MWY5K+lMbjJcFtIzOlHqTFmtNChS2tKyqO+5PV&#10;8Pbl1ff1ZTZtfmsz8+on2x22VuvhoFs9g4jUxf/wX/vVaHjK4P4l/Q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Jb67EAAAA2wAAAA8AAAAAAAAAAAAAAAAAmAIAAGRycy9k&#10;b3ducmV2LnhtbFBLBQYAAAAABAAEAPUAAACJAwAAAAA=&#10;" strokecolor="#333">
              <v:shadow on="t"/>
              <v:textbox style="mso-fit-shape-to-text:t" inset="1mm,.5mm,1mm,.5mm">
                <w:txbxContent>
                  <w:p w:rsidR="00E8774A" w:rsidRPr="00685927" w:rsidRDefault="00E8774A" w:rsidP="00AE1A2E">
                    <w:pPr>
                      <w:snapToGrid w:val="0"/>
                      <w:spacing w:before="0"/>
                      <w:rPr>
                        <w:rFonts w:ascii="Arial Narrow" w:hAnsi="Arial Narrow"/>
                      </w:rPr>
                    </w:pPr>
                    <w:r>
                      <w:rPr>
                        <w:rFonts w:ascii="Arial Narrow" w:hAnsi="Arial Narrow"/>
                      </w:rPr>
                      <w:t>(c) Overall bathtub curve</w:t>
                    </w:r>
                  </w:p>
                </w:txbxContent>
              </v:textbox>
            </v:shape>
            <v:line id="Line 270" o:spid="_x0000_s1466" style="position:absolute;flip:y;visibility:visible;mso-wrap-style:square" from="15151,21577" to="15157,31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BBE8QAAADbAAAADwAAAGRycy9kb3ducmV2LnhtbESPQWsCMRSE7wX/Q3hCbzWxslK3Rqli&#10;i9dqKT2+bp67q8nLsknd9d+bguBxmJlvmPmyd1acqQ21Zw3jkQJBXHhTc6nha//+9AIiRGSD1jNp&#10;uFCA5WLwMMfc+I4/6byLpUgQDjlqqGJscilDUZHDMPINcfIOvnUYk2xLaVrsEtxZ+azUVDqsOS1U&#10;2NC6ouK0+3MaPtR21R1nmVofs9/vbNXb0+bHav047N9eQUTq4z18a2+NhtkE/r+kH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MEETxAAAANsAAAAPAAAAAAAAAAAA&#10;AAAAAKECAABkcnMvZG93bnJldi54bWxQSwUGAAAAAAQABAD5AAAAkgMAAAAA&#10;" strokeweight="1.5pt">
              <v:stroke endarrow="block"/>
            </v:line>
            <v:shape id="Text Box 271" o:spid="_x0000_s1467" type="#_x0000_t202" style="position:absolute;left:15240;top:31343;width:571;height:1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a8UA&#10;AADbAAAADwAAAGRycy9kb3ducmV2LnhtbESP3WrCQBSE7wu+w3IE7+pGEdHUVfyF2otiUh/gkD1N&#10;UrNnQ3Ybo0/vCoVeDjPzDbNYdaYSLTWutKxgNIxAEGdWl5wrOH8dXmcgnEfWWFkmBTdysFr2XhYY&#10;a3vlhNrU5yJA2MWooPC+jqV0WUEG3dDWxMH7to1BH2STS93gNcBNJcdRNJUGSw4LBda0LSi7pL9G&#10;wf14HqfJ7mRH++Tzoz1sfmbT5K7UoN+t30B46vx/+K/9rhXMJ/D8En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F4RrxQAAANsAAAAPAAAAAAAAAAAAAAAAAJgCAABkcnMv&#10;ZG93bnJldi54bWxQSwUGAAAAAAQABAD1AAAAigMAAAAA&#10;" filled="f" fillcolor="#fc9" stroked="f">
              <v:textbox style="mso-fit-shape-to-text:t" inset="0,0,0,0">
                <w:txbxContent>
                  <w:p w:rsidR="00E8774A" w:rsidRPr="00685927" w:rsidRDefault="00E8774A" w:rsidP="00AE1A2E">
                    <w:pPr>
                      <w:snapToGrid w:val="0"/>
                      <w:spacing w:before="0"/>
                      <w:rPr>
                        <w:rFonts w:ascii="Arial Narrow" w:eastAsia="MS PGothic" w:hAnsi="Arial Narrow"/>
                        <w:sz w:val="20"/>
                      </w:rPr>
                    </w:pPr>
                    <w:r w:rsidRPr="00685927">
                      <w:rPr>
                        <w:rFonts w:ascii="Arial Narrow" w:eastAsia="MS PGothic" w:hAnsi="Arial Narrow"/>
                        <w:sz w:val="20"/>
                      </w:rPr>
                      <w:t>0</w:t>
                    </w:r>
                  </w:p>
                </w:txbxContent>
              </v:textbox>
            </v:shape>
            <v:shape id="Text Box 272" o:spid="_x0000_s1468" type="#_x0000_t202" style="position:absolute;left:32181;top:31381;width:4941;height: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Z0nMUA&#10;AADbAAAADwAAAGRycy9kb3ducmV2LnhtbESPT2vCQBTE7wW/w/KEXopuGqjU6CrWtNBDPWjF8yP7&#10;TILZt2F3zZ9v3y0Uehxm5jfMejuYRnTkfG1ZwfM8AUFcWF1zqeD8/TF7BeEDssbGMikYycN2M3lY&#10;Y6Ztz0fqTqEUEcI+QwVVCG0mpS8qMujntiWO3tU6gyFKV0rtsI9w08g0SRbSYM1xocKW9hUVt9Pd&#10;KFjk7t4fef+Un9+/8NCW6eVtvCj1OB12KxCBhvAf/mt/agXLF/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nScxQAAANsAAAAPAAAAAAAAAAAAAAAAAJgCAABkcnMv&#10;ZG93bnJldi54bWxQSwUGAAAAAAQABAD1AAAAigMAAAAA&#10;" stroked="f">
              <v:textbox inset="0,0,0,0">
                <w:txbxContent>
                  <w:p w:rsidR="00E8774A" w:rsidRPr="00685927" w:rsidRDefault="00E8774A" w:rsidP="00AE1A2E">
                    <w:pPr>
                      <w:snapToGrid w:val="0"/>
                      <w:spacing w:before="0"/>
                      <w:rPr>
                        <w:rFonts w:ascii="Arial Narrow" w:eastAsia="MS PGothic" w:hAnsi="Arial Narrow"/>
                        <w:sz w:val="20"/>
                      </w:rPr>
                    </w:pPr>
                    <w:r w:rsidRPr="00685927">
                      <w:rPr>
                        <w:rFonts w:ascii="Arial Narrow" w:eastAsia="MS PGothic" w:hAnsi="Arial Narrow"/>
                        <w:sz w:val="20"/>
                      </w:rPr>
                      <w:t>+231-Tm</w:t>
                    </w:r>
                  </w:p>
                </w:txbxContent>
              </v:textbox>
            </v:shape>
            <v:shape id="Text Box 273" o:spid="_x0000_s1469" type="#_x0000_t202" style="position:absolute;left:1962;top:31381;width:4591;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YK8AA&#10;AADcAAAADwAAAGRycy9kb3ducmV2LnhtbERPy4rCMBTdC/5DuMJsRFO7EKlG8TUwC134wPWlubbF&#10;5qYk0da/nywEl4fzXqw6U4sXOV9ZVjAZJyCIc6srLhRcL7+jGQgfkDXWlknBmzyslv3eAjNtWz7R&#10;6xwKEUPYZ6igDKHJpPR5SQb92DbEkbtbZzBE6AqpHbYx3NQyTZKpNFhxbCixoW1J+eP8NAqmO/ds&#10;T7wd7q77Ax6bIr1t3jelfgbdeg4iUBe+4o/7TytIZ3FtPBOP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fYK8AAAADcAAAADwAAAAAAAAAAAAAAAACYAgAAZHJzL2Rvd25y&#10;ZXYueG1sUEsFBgAAAAAEAAQA9QAAAIUDAAAAAA==&#10;" stroked="f">
              <v:textbox inset="0,0,0,0">
                <w:txbxContent>
                  <w:p w:rsidR="00E8774A" w:rsidRPr="00685927" w:rsidRDefault="00E8774A" w:rsidP="00AE1A2E">
                    <w:pPr>
                      <w:snapToGrid w:val="0"/>
                      <w:spacing w:before="0"/>
                      <w:rPr>
                        <w:rFonts w:ascii="Arial Narrow" w:eastAsia="MS PGothic" w:hAnsi="Arial Narrow"/>
                        <w:sz w:val="20"/>
                      </w:rPr>
                    </w:pPr>
                    <w:r w:rsidRPr="00685927">
                      <w:rPr>
                        <w:rFonts w:ascii="Arial Narrow" w:eastAsia="MS PGothic" w:hAnsi="Arial Narrow"/>
                        <w:sz w:val="20"/>
                      </w:rPr>
                      <w:t>-105-Tm</w:t>
                    </w:r>
                  </w:p>
                </w:txbxContent>
              </v:textbox>
            </v:shape>
            <v:shape id="Text Box 274" o:spid="_x0000_s1470" type="#_x0000_t202" style="position:absolute;left:11982;top:31400;width:2565;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9sMQA&#10;AADcAAAADwAAAGRycy9kb3ducmV2LnhtbESPzYvCMBTE7wv+D+EJXhZN7UG0GsVP2MPuwQ88P5pn&#10;W2xeShJt/e/NwsIeh5n5DbNYdaYWT3K+sqxgPEpAEOdWV1wouJwPwykIH5A11pZJwYs8rJa9jwVm&#10;2rZ8pOcpFCJC2GeooAyhyaT0eUkG/cg2xNG7WWcwROkKqR22EW5qmSbJRBqsOC6U2NC2pPx+ehgF&#10;k517tEfefu4u+2/8aYr0unldlRr0u/UcRKAu/If/2l9aQTqdwe+Ze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rfbDEAAAA3AAAAA8AAAAAAAAAAAAAAAAAmAIAAGRycy9k&#10;b3ducmV2LnhtbFBLBQYAAAAABAAEAPUAAACJAwAAAAA=&#10;" stroked="f">
              <v:textbox inset="0,0,0,0">
                <w:txbxContent>
                  <w:p w:rsidR="00E8774A" w:rsidRPr="00685927" w:rsidRDefault="00E8774A" w:rsidP="00AE1A2E">
                    <w:pPr>
                      <w:snapToGrid w:val="0"/>
                      <w:spacing w:before="0"/>
                      <w:rPr>
                        <w:rFonts w:ascii="Arial Narrow" w:eastAsia="MS PGothic" w:hAnsi="Arial Narrow"/>
                        <w:sz w:val="20"/>
                      </w:rPr>
                    </w:pPr>
                    <w:r w:rsidRPr="00685927">
                      <w:rPr>
                        <w:rFonts w:ascii="Arial Narrow" w:eastAsia="MS PGothic" w:hAnsi="Arial Narrow"/>
                        <w:sz w:val="20"/>
                      </w:rPr>
                      <w:t>-Tm</w:t>
                    </w:r>
                  </w:p>
                </w:txbxContent>
              </v:textbox>
            </v:shape>
            <v:group id="Group 275" o:spid="_x0000_s1471" style="position:absolute;left:1219;top:22186;width:36309;height:9036;flip:y" coordorigin="3008,5514" coordsize="5878,1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a02cn8EAAADcAAAADwAA&#10;AAAAAAAAAAAAAACqAgAAZHJzL2Rvd25yZXYueG1sUEsFBgAAAAAEAAQA+gAAAJgDAAAAAA==&#10;">
              <v:group id="Group 276" o:spid="_x0000_s1472" style="position:absolute;left:5948;top:5514;width:2938;height:1423" coordorigin="5948,5514" coordsize="2938,1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277" o:spid="_x0000_s1473" style="position:absolute;left:5948;top:5514;width:1859;height:929;visibility:visible;mso-wrap-style:square;v-text-anchor:top" coordsize="1837,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QdcYA&#10;AADcAAAADwAAAGRycy9kb3ducmV2LnhtbESPQWvCQBSE74X+h+UVeim6aQ5io6uUBlHopbXx/sw+&#10;k2j27Ta7mvjv3ULB4zAz3zDz5WBacaHON5YVvI4TEMSl1Q1XCoqf1WgKwgdkja1lUnAlD8vF48Mc&#10;M217/qbLNlQiQthnqKAOwWVS+rImg35sHXH0DrYzGKLsKqk77CPctDJNkok02HBcqNHRR03laXs2&#10;Cnq/+91/Hd3xWpzXn5viJc/dNFfq+Wl4n4EINIR7+L+90QrStxT+zs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wQdcYAAADcAAAADwAAAAAAAAAAAAAAAACYAgAAZHJz&#10;L2Rvd25yZXYueG1sUEsFBgAAAAAEAAQA9QAAAIsDAAAAAA==&#10;" path="m,c264,,661,,919,3v7,228,176,431,338,589c1463,795,1536,821,1837,929e" filled="f" fillcolor="#fc9" strokeweight="1pt">
                  <v:path arrowok="t" o:connecttype="custom" o:connectlocs="0,0;930,3;1272,592;1859,929" o:connectangles="0,0,0,0"/>
                </v:shape>
                <v:shape id="Arc 278" o:spid="_x0000_s1474" style="position:absolute;left:7815;top:6074;width:669;height:819;flip:x y;visibility:visible;mso-wrap-style:square;v-text-anchor:top" coordsize="19180,214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xk8YA&#10;AADcAAAADwAAAGRycy9kb3ducmV2LnhtbESPT2vCQBTE70K/w/IKvemmFsRG19A/FqyXNip4fWZf&#10;ssHs25BdNX77riD0OMzMb5h51ttGnKnztWMFz6MEBHHhdM2Vgt32azgF4QOyxsYxKbiSh2zxMJhj&#10;qt2FczpvQiUihH2KCkwIbSqlLwxZ9CPXEkevdJ3FEGVXSd3hJcJtI8dJMpEWa44LBlv6MFQcNyer&#10;4DNfvR+3P7+l08vD8tTszbdd50o9PfZvMxCB+vAfvrdXWsH49QVu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Rxk8YAAADcAAAADwAAAAAAAAAAAAAAAACYAgAAZHJz&#10;L2Rvd25yZXYueG1sUEsFBgAAAAAEAAQA9QAAAIsDAAAAAA==&#10;" adj="0,,0" path="m2437,nfc9590,812,15868,5135,19179,11527em2437,nsc9590,812,15868,5135,19179,11527l,21462,2437,xe" filled="f" fillcolor="#fc9" strokeweight="1pt">
                  <v:stroke joinstyle="round"/>
                  <v:formulas/>
                  <v:path arrowok="t" o:extrusionok="f" o:connecttype="custom" o:connectlocs="85,0;669,440;0,819" o:connectangles="0,0,0"/>
                </v:shape>
                <v:shape id="Freeform 279" o:spid="_x0000_s1475" style="position:absolute;left:7815;top:6450;width:1043;height:165;visibility:visible;mso-wrap-style:square;v-text-anchor:top" coordsize="104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nR8UA&#10;AADcAAAADwAAAGRycy9kb3ducmV2LnhtbESPzWrDMBCE74W+g9hCbo1cU0riRDHBUFpyCbVDet1a&#10;G9vEWhlL9c/bR4VCjsPMfMNs08m0YqDeNZYVvCwjEMSl1Q1XCk7F+/MKhPPIGlvLpGAmB+nu8WGL&#10;ibYjf9GQ+0oECLsEFdTed4mUrqzJoFvajjh4F9sb9EH2ldQ9jgFuWhlH0Zs02HBYqLGjrKbymv8a&#10;BflhfSwu8fVDtueo+PkusyrDWanF07TfgPA0+Xv4v/2pFcTrV/g7E46A3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KdHxQAAANwAAAAPAAAAAAAAAAAAAAAAAJgCAABkcnMv&#10;ZG93bnJldi54bWxQSwUGAAAAAAQABAD1AAAAigMAAAAA&#10;" path="m,c331,95,846,165,1043,152e" filled="f" fillcolor="#fc9" strokeweight="1pt">
                  <v:stroke dashstyle="dash"/>
                  <v:path arrowok="t" o:connecttype="custom" o:connectlocs="0,0;1043,152" o:connectangles="0,0"/>
                </v:shape>
                <v:shape id="Arc 280" o:spid="_x0000_s1476" style="position:absolute;left:8406;top:6681;width:480;height:256;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7/McUA&#10;AADcAAAADwAAAGRycy9kb3ducmV2LnhtbESPQWvCQBSE70L/w/IKXqRuFCwmukqRCra3poL09sg+&#10;k9Ds25h9jem/7wpCj8PMfMOst4NrVE9dqD0bmE0TUMSFtzWXBo6f+6clqCDIFhvPZOCXAmw3D6M1&#10;ZtZf+YP6XEoVIRwyNFCJtJnWoajIYZj6ljh6Z985lCi7UtsOrxHuGj1PkmftsOa4UGFLu4qK7/zH&#10;GcjfU9kt3vzx65IsD69pf2pkcjJm/Di8rEAJDfIfvrcP1sA8XcDtTDwC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v8xxQAAANwAAAAPAAAAAAAAAAAAAAAAAJgCAABkcnMv&#10;ZG93bnJldi54bWxQSwUGAAAAAAQABAD1AAAAigMAAAAA&#10;" adj="0,,0" path="m-1,nfc4161,,8233,1201,11727,3461em-1,nsc4161,,8233,1201,11727,3461l,21600,-1,xe" filled="f" fillcolor="#fc9" strokeweight="1pt">
                  <v:stroke joinstyle="round"/>
                  <v:formulas/>
                  <v:path arrowok="t" o:extrusionok="f" o:connecttype="custom" o:connectlocs="0,0;480,41;0,256" o:connectangles="0,0,0"/>
                </v:shape>
              </v:group>
              <v:group id="Group 281" o:spid="_x0000_s1477" style="position:absolute;left:3008;top:5514;width:2938;height:1423;flip:x" coordorigin="5948,5514" coordsize="2938,1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6KFwwwAAANwAAAAP&#10;AAAAAAAAAAAAAAAAAKoCAABkcnMvZG93bnJldi54bWxQSwUGAAAAAAQABAD6AAAAmgMAAAAA&#10;">
                <v:shape id="Freeform 282" o:spid="_x0000_s1478" style="position:absolute;left:5948;top:5514;width:1859;height:929;visibility:visible;mso-wrap-style:square;v-text-anchor:top" coordsize="1837,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uz7cYA&#10;AADcAAAADwAAAGRycy9kb3ducmV2LnhtbESPQWvCQBSE74X+h+UVeim60UOr0VXEUCr0UjXen9nX&#10;JDb7ds2uJv77bqHgcZiZb5j5sjeNuFLra8sKRsMEBHFhdc2lgnz/PpiA8AFZY2OZFNzIw3Lx+DDH&#10;VNuOt3TdhVJECPsUFVQhuFRKX1Rk0A+tI47et20NhijbUuoWuwg3jRwnyas0WHNcqNDRuqLiZ3cx&#10;Cjp/OB+/Tu50yy8fn5v8JcvcJFPq+alfzUAE6sM9/N/eaAXj6Rv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uz7cYAAADcAAAADwAAAAAAAAAAAAAAAACYAgAAZHJz&#10;L2Rvd25yZXYueG1sUEsFBgAAAAAEAAQA9QAAAIsDAAAAAA==&#10;" path="m,c264,,661,,919,3v7,228,176,431,338,589c1463,795,1536,821,1837,929e" filled="f" fillcolor="#fc9" strokeweight="1pt">
                  <v:path arrowok="t" o:connecttype="custom" o:connectlocs="0,0;930,3;1272,592;1859,929" o:connectangles="0,0,0,0"/>
                </v:shape>
                <v:shape id="Arc 283" o:spid="_x0000_s1479" style="position:absolute;left:7815;top:6074;width:669;height:819;flip:x y;visibility:visible;mso-wrap-style:square;v-text-anchor:top" coordsize="19180,214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Dj4sMA&#10;AADcAAAADwAAAGRycy9kb3ducmV2LnhtbERPu27CMBTdkfoP1q3UDZwyVCXFoD6oRFkgSSXWS3yJ&#10;I+LrKHZC+vf1gMR4dN7L9WgbMVDna8cKnmcJCOLS6ZorBb/F9/QVhA/IGhvHpOCPPKxXD5Mlptpd&#10;OaMhD5WIIexTVGBCaFMpfWnIop+5ljhyZ9dZDBF2ldQdXmO4beQ8SV6kxZpjg8GWPg2Vl7y3Cr6y&#10;7cel2B/OTm9Om745mh+7y5R6ehzf30AEGsNdfHNvtYL5Iq6N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Dj4sMAAADcAAAADwAAAAAAAAAAAAAAAACYAgAAZHJzL2Rv&#10;d25yZXYueG1sUEsFBgAAAAAEAAQA9QAAAIgDAAAAAA==&#10;" adj="0,,0" path="m2437,nfc9590,812,15868,5135,19179,11527em2437,nsc9590,812,15868,5135,19179,11527l,21462,2437,xe" filled="f" fillcolor="#fc9" strokeweight="1pt">
                  <v:stroke joinstyle="round"/>
                  <v:formulas/>
                  <v:path arrowok="t" o:extrusionok="f" o:connecttype="custom" o:connectlocs="85,0;669,440;0,819" o:connectangles="0,0,0"/>
                </v:shape>
                <v:shape id="Freeform 284" o:spid="_x0000_s1480" style="position:absolute;left:7815;top:6450;width:1043;height:165;visibility:visible;mso-wrap-style:square;v-text-anchor:top" coordsize="104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EI2cQA&#10;AADcAAAADwAAAGRycy9kb3ducmV2LnhtbESPQWuDQBSE74X8h+UFeqtrPYRq3UgRQkoupRqS66v7&#10;oqL7VtxtYv59t1DocZiZb5i8WMworjS73rKC5ygGQdxY3XOr4Fjvnl5AOI+scbRMCu7koNiuHnLM&#10;tL3xJ10r34oAYZehgs77KZPSNR0ZdJGdiIN3sbNBH+TcSj3jLcDNKJM43kiDPYeFDicqO2qG6tso&#10;qA7pR31Jhr0cT3H9dW7KtsS7Uo/r5e0VhKfF/4f/2u9aQZKm8Hs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BCNnEAAAA3AAAAA8AAAAAAAAAAAAAAAAAmAIAAGRycy9k&#10;b3ducmV2LnhtbFBLBQYAAAAABAAEAPUAAACJAwAAAAA=&#10;" path="m,c331,95,846,165,1043,152e" filled="f" fillcolor="#fc9" strokeweight="1pt">
                  <v:stroke dashstyle="dash"/>
                  <v:path arrowok="t" o:connecttype="custom" o:connectlocs="0,0;1043,152" o:connectangles="0,0"/>
                </v:shape>
                <v:shape id="Arc 285" o:spid="_x0000_s1481" style="position:absolute;left:8406;top:6681;width:480;height:256;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LGs8MA&#10;AADcAAAADwAAAGRycy9kb3ducmV2LnhtbERPTWvCQBC9F/oflil4KXW3lhaNrlJEQXtrKoi3ITtN&#10;QrOzMTvG9N+7h0KPj/e9WA2+UT11sQ5s4XlsQBEXwdVcWjh8bZ+moKIgO2wCk4VfirBa3t8tMHPh&#10;yp/U51KqFMIxQwuVSJtpHYuKPMZxaIkT9x06j5JgV2rX4TWF+0ZPjHnTHmtODRW2tK6o+Mkv3kL+&#10;MZP16z4cTmcz3W1m/bGRx6O1o4fhfQ5KaJB/8Z975yy8mDQ/nUlHQC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LGs8MAAADcAAAADwAAAAAAAAAAAAAAAACYAgAAZHJzL2Rv&#10;d25yZXYueG1sUEsFBgAAAAAEAAQA9QAAAIgDAAAAAA==&#10;" adj="0,,0" path="m-1,nfc4161,,8233,1201,11727,3461em-1,nsc4161,,8233,1201,11727,3461l,21600,-1,xe" filled="f" fillcolor="#fc9" strokeweight="1pt">
                  <v:stroke joinstyle="round"/>
                  <v:formulas/>
                  <v:path arrowok="t" o:extrusionok="f" o:connecttype="custom" o:connectlocs="0,0;480,41;0,256" o:connectangles="0,0,0"/>
                </v:shape>
              </v:group>
            </v:group>
            <v:shape id="Text Box 286" o:spid="_x0000_s1482" type="#_x0000_t202" style="position:absolute;left:22840;top:31445;width:4846;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9ccUA&#10;AADcAAAADwAAAGRycy9kb3ducmV2LnhtbESPT2sCMRTE70K/Q3gFL1KzriCyNYrVCj20B614fmxe&#10;dxc3L0uS/fftG6HQ4zAzv2E2u8HUoiPnK8sKFvMEBHFudcWFguv36WUNwgdkjbVlUjCSh932abLB&#10;TNuez9RdQiEihH2GCsoQmkxKn5dk0M9tQxy9H+sMhihdIbXDPsJNLdMkWUmDFceFEhs6lJTfL61R&#10;sDq6tj/zYXa8vn/iV1Okt7fxptT0edi/ggg0hP/wX/tDK1gmC3ic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31xxQAAANwAAAAPAAAAAAAAAAAAAAAAAJgCAABkcnMv&#10;ZG93bnJldi54bWxQSwUGAAAAAAQABAD1AAAAigMAAAAA&#10;" stroked="f">
              <v:textbox inset="0,0,0,0">
                <w:txbxContent>
                  <w:p w:rsidR="00E8774A" w:rsidRPr="00685927" w:rsidRDefault="00E8774A" w:rsidP="00AE1A2E">
                    <w:pPr>
                      <w:snapToGrid w:val="0"/>
                      <w:spacing w:before="0"/>
                      <w:rPr>
                        <w:rFonts w:ascii="Arial Narrow" w:eastAsia="MS PGothic" w:hAnsi="Arial Narrow"/>
                        <w:sz w:val="20"/>
                      </w:rPr>
                    </w:pPr>
                    <w:r w:rsidRPr="00685927">
                      <w:rPr>
                        <w:rFonts w:ascii="Arial Narrow" w:eastAsia="MS PGothic" w:hAnsi="Arial Narrow"/>
                        <w:sz w:val="20"/>
                      </w:rPr>
                      <w:t>+126-Tm</w:t>
                    </w:r>
                  </w:p>
                </w:txbxContent>
              </v:textbox>
            </v:shape>
            <v:line id="Line 287" o:spid="_x0000_s1483" style="position:absolute;visibility:visible;mso-wrap-style:square" from="1073,31248" to="38468,3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uFR8UAAADcAAAADwAAAGRycy9kb3ducmV2LnhtbESPT2sCMRTE74V+h/AK3mpWhaqrUUoX&#10;wYMt+AfPz81zs3TzsmzSNX77plDwOMzMb5jlOtpG9NT52rGC0TADQVw6XXOl4HTcvM5A+ICssXFM&#10;Cu7kYb16flpirt2N99QfQiUShH2OCkwIbS6lLw1Z9EPXEifv6jqLIcmukrrDW4LbRo6z7E1arDkt&#10;GGzpw1D5ffixCqam2MupLHbHr6KvR/P4Gc+XuVKDl/i+ABEohkf4v73VCibZG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uFR8UAAADcAAAADwAAAAAAAAAA&#10;AAAAAAChAgAAZHJzL2Rvd25yZXYueG1sUEsFBgAAAAAEAAQA+QAAAJMDAAAAAA==&#10;">
              <v:stroke endarrow="block"/>
            </v:line>
            <v:shape id="Text Box 288" o:spid="_x0000_s1484" type="#_x0000_t202" style="position:absolute;left:34734;top:29546;width:3359;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GncYA&#10;AADcAAAADwAAAGRycy9kb3ducmV2LnhtbESPzWrDMBCE74W8g9hALyWRE0MITpTQxC300B7yQ86L&#10;tbFNrZWR5Nh++6pQ6HGYmW+Y7X4wjXiQ87VlBYt5AoK4sLrmUsH18j5bg/ABWWNjmRSM5GG/mzxt&#10;MdO25xM9zqEUEcI+QwVVCG0mpS8qMujntiWO3t06gyFKV0rtsI9w08hlkqykwZrjQoUtHSsqvs+d&#10;UbDKXdef+PiSX98+8astl7fDeFPqeTq8bkAEGsJ/+K/9oRWkSQq/Z+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FGncYAAADcAAAADwAAAAAAAAAAAAAAAACYAgAAZHJz&#10;L2Rvd25yZXYueG1sUEsFBgAAAAAEAAQA9QAAAIsDAAAAAA==&#10;" stroked="f">
              <v:textbox inset="0,0,0,0">
                <w:txbxContent>
                  <w:p w:rsidR="00E8774A" w:rsidRPr="00685927" w:rsidRDefault="00E8774A" w:rsidP="00AE1A2E">
                    <w:pPr>
                      <w:spacing w:before="0"/>
                      <w:jc w:val="right"/>
                      <w:rPr>
                        <w:rFonts w:ascii="Arial Narrow" w:hAnsi="Arial Narrow"/>
                        <w:sz w:val="20"/>
                      </w:rPr>
                    </w:pPr>
                    <w:r>
                      <w:rPr>
                        <w:rFonts w:ascii="Arial Narrow" w:hAnsi="Arial Narrow"/>
                        <w:sz w:val="20"/>
                      </w:rPr>
                      <w:t>Delay</w:t>
                    </w:r>
                  </w:p>
                </w:txbxContent>
              </v:textbox>
            </v:shape>
            <v:line id="Line 289" o:spid="_x0000_s1485" style="position:absolute;visibility:visible;mso-wrap-style:square" from="952,20808" to="1079,31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kxd8MAAADcAAAADwAAAGRycy9kb3ducmV2LnhtbESPW4vCMBSE3wX/QziCb5p6QbQaRQRB&#10;XBC8gY/H5tgWm5PSRO36683Cgo/DzHzDzBa1KcSTKpdbVtDrRiCIE6tzThWcjuvOGITzyBoLy6Tg&#10;lxws5s3GDGNtX7yn58GnIkDYxagg876MpXRJRgZd15bEwbvZyqAPskqlrvAV4KaQ/SgaSYM5h4UM&#10;S1pllNwPD6MA5ertx/v6Zzg5G3nZLUfn63urVLtVL6cgPNX+G/5vb7SCQTSEvzPhCM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JMXfDAAAA3AAAAA8AAAAAAAAAAAAA&#10;AAAAoQIAAGRycy9kb3ducmV2LnhtbFBLBQYAAAAABAAEAPkAAACRAwAAAAA=&#10;">
              <v:stroke startarrow="block"/>
            </v:line>
            <v:group id="Group 290" o:spid="_x0000_s1486" style="position:absolute;left:13569;top:26117;width:11494;height:1581" coordorigin="5008,5966" coordsize="1860,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line id="Line 291" o:spid="_x0000_s1487" style="position:absolute;visibility:visible;mso-wrap-style:square" from="5008,6100" to="6868,6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WfhMQAAADcAAAADwAAAGRycy9kb3ducmV2LnhtbESPQWsCMRSE7wX/Q3iCt5qoIGU1igjK&#10;XkqpLT0/N8/d1c3Lukk32/76plDocZiZb5j1drCN6KnztWMNs6kCQVw4U3Op4f3t8PgEwgdkg41j&#10;0vBFHrab0cMaM+Miv1J/CqVIEPYZaqhCaDMpfVGRRT91LXHyLq6zGJLsSmk6jAluGzlXaikt1pwW&#10;KmxpX1FxO31aDSp+H+VV5nX/kj/fY3uOH/N71HoyHnYrEIGG8B/+a+dGw0It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ExAAAANwAAAAPAAAAAAAAAAAA&#10;AAAAAKECAABkcnMvZG93bnJldi54bWxQSwUGAAAAAAQABAD5AAAAkgMAAAAA&#10;">
                <v:stroke startarrow="block" endarrow="block"/>
              </v:line>
              <v:shape id="Text Box 292" o:spid="_x0000_s1488" type="#_x0000_t202" style="position:absolute;left:5788;top:5966;width:493;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pAnsYA&#10;AADcAAAADwAAAGRycy9kb3ducmV2LnhtbESPT2vCQBTE7wW/w/KEXopumoKV6CrWtNBDPWjF8yP7&#10;TILZt2F3zZ9v3y0Uehxm5jfMejuYRnTkfG1ZwfM8AUFcWF1zqeD8/TFbgvABWWNjmRSM5GG7mTys&#10;MdO25yN1p1CKCGGfoYIqhDaT0hcVGfRz2xJH72qdwRClK6V22Ee4aWSaJAtpsOa4UGFL+4qK2+lu&#10;FCxyd++PvH/Kz+9feGjL9PI2XpR6nA67FYhAQ/gP/7U/tYKX5BV+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pAnsYAAADcAAAADwAAAAAAAAAAAAAAAACYAgAAZHJz&#10;L2Rvd25yZXYueG1sUEsFBgAAAAAEAAQA9QAAAIsDAAAAAA==&#10;" stroked="f">
                <v:textbox inset="0,0,0,0">
                  <w:txbxContent>
                    <w:p w:rsidR="00E8774A" w:rsidRPr="00685927" w:rsidRDefault="00E8774A" w:rsidP="00AE1A2E">
                      <w:pPr>
                        <w:snapToGrid w:val="0"/>
                        <w:spacing w:before="0"/>
                        <w:rPr>
                          <w:rFonts w:ascii="Arial Narrow" w:hAnsi="Arial Narrow"/>
                          <w:sz w:val="20"/>
                        </w:rPr>
                      </w:pPr>
                      <w:r>
                        <w:rPr>
                          <w:rFonts w:ascii="Arial Narrow" w:hAnsi="Arial Narrow"/>
                          <w:sz w:val="20"/>
                        </w:rPr>
                        <w:t>126</w:t>
                      </w:r>
                      <w:r w:rsidRPr="00685927">
                        <w:rPr>
                          <w:rFonts w:ascii="Symbol" w:hAnsi="Symbol"/>
                          <w:sz w:val="20"/>
                        </w:rPr>
                        <w:t></w:t>
                      </w:r>
                      <w:r>
                        <w:rPr>
                          <w:rFonts w:ascii="Arial Narrow" w:hAnsi="Arial Narrow"/>
                          <w:sz w:val="20"/>
                        </w:rPr>
                        <w:t>s</w:t>
                      </w:r>
                    </w:p>
                  </w:txbxContent>
                </v:textbox>
              </v:shape>
            </v:group>
            <v:group id="Group 293" o:spid="_x0000_s1489" style="position:absolute;left:11969;top:28352;width:9322;height:1626" coordorigin="4748,6408" coordsize="1448,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line id="Line 294" o:spid="_x0000_s1490" style="position:absolute;visibility:visible;mso-wrap-style:square" from="4748,6534" to="5033,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8XNsUAAADcAAAADwAAAGRycy9kb3ducmV2LnhtbESPzWrDMBCE74W8g9hAb42cBprYiRJK&#10;TaCHppAfct5YW8vUWhlLddS3rwKFHIeZ+YZZbaJtxUC9bxwrmE4yEMSV0w3XCk7H7dMChA/IGlvH&#10;pOCXPGzWo4cVFtpdeU/DIdQiQdgXqMCE0BVS+sqQRT9xHXHyvlxvMSTZ11L3eE1w28rnLHuRFhtO&#10;CwY7ejNUfR9+rIK5KfdyLsuP42c5NNM87uL5kiv1OI6vSxCBYriH/9vvWsEsy+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8XNsUAAADcAAAADwAAAAAAAAAA&#10;AAAAAAChAgAAZHJzL2Rvd25yZXYueG1sUEsFBgAAAAAEAAQA+QAAAJMDAAAAAA==&#10;">
                <v:stroke endarrow="block"/>
              </v:line>
              <v:line id="Line 295" o:spid="_x0000_s1491" style="position:absolute;flip:x;visibility:visible;mso-wrap-style:square" from="5281,6534" to="5566,6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Nv5cUAAADcAAAADwAAAGRycy9kb3ducmV2LnhtbESPwUrDQBCG74LvsIzgJdhNG5Aauy1q&#10;LRSkh1YPHofsmASzsyE7tunbdw4Fj8M//zffLFZj6MyRhtRGdjCd5GCIq+hbrh18fW4e5mCSIHvs&#10;IpODMyVYLW9vFlj6eOI9HQ9SG4VwKtFBI9KX1qaqoYBpEntizX7iEFB0HGrrBzwpPHR2luePNmDL&#10;eqHBnt4aqn4Pf0E1NjteF0X2GmyWPdH7t3zkVpy7vxtfnsEIjfK/fG1vvYNiqvr6jBLA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Nv5cUAAADcAAAADwAAAAAAAAAA&#10;AAAAAAChAgAAZHJzL2Rvd25yZXYueG1sUEsFBgAAAAAEAAQA+QAAAJMDAAAAAA==&#10;">
                <v:stroke endarrow="block"/>
              </v:line>
              <v:shape id="Text Box 296" o:spid="_x0000_s1492" type="#_x0000_t202" style="position:absolute;left:5580;top:6408;width:616;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xksUA&#10;AADcAAAADwAAAGRycy9kb3ducmV2LnhtbESPT2vCQBTE7wW/w/KE3urGaCVEVxFBLBQP9c/9mX0m&#10;wezbmF1j6qd3CwWPw8z8hpktOlOJlhpXWlYwHEQgiDOrS84VHPbrjwSE88gaK8uk4JccLOa9txmm&#10;2t75h9qdz0WAsEtRQeF9nUrpsoIMuoGtiYN3to1BH2STS93gPcBNJeMomkiDJYeFAmtaFZRddjej&#10;YBK3m3j8+aivx+h7u0q6I52SSqn3frecgvDU+Vf4v/2lFYyGMfy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LGSxQAAANwAAAAPAAAAAAAAAAAAAAAAAJgCAABkcnMv&#10;ZG93bnJldi54bWxQSwUGAAAAAAQABAD1AAAAigMAAAAA&#10;" stroked="f">
                <v:textbox inset="1mm,0,1mm,0">
                  <w:txbxContent>
                    <w:p w:rsidR="00E8774A" w:rsidRPr="00685927" w:rsidRDefault="00E8774A" w:rsidP="00AE1A2E">
                      <w:pPr>
                        <w:snapToGrid w:val="0"/>
                        <w:spacing w:before="0"/>
                        <w:jc w:val="center"/>
                        <w:rPr>
                          <w:rFonts w:ascii="Arial Narrow" w:eastAsia="MS PGothic" w:hAnsi="Arial Narrow"/>
                          <w:sz w:val="20"/>
                        </w:rPr>
                      </w:pPr>
                      <w:r>
                        <w:rPr>
                          <w:rFonts w:ascii="Arial Narrow" w:eastAsia="MS PGothic" w:hAnsi="Arial Narrow"/>
                          <w:sz w:val="20"/>
                        </w:rPr>
                        <w:t>margin</w:t>
                      </w:r>
                    </w:p>
                  </w:txbxContent>
                </v:textbox>
              </v:shape>
            </v:group>
            <v:shape id="Text Box 297" o:spid="_x0000_s1493" type="#_x0000_t202" style="position:absolute;left:15347;top:23298;width:5919;height:1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88gsQA&#10;AADcAAAADwAAAGRycy9kb3ducmV2LnhtbESPQWvCQBSE74X+h+UVeqsbFURSV2mLlZ4EjdDrI/ua&#10;TZt9G/O2Sfrvu4LgcZiZb5jVZvSN6qmTOrCB6SQDRVwGW3Nl4FS8Py1BSUS22AQmA38ksFnf360w&#10;t2HgA/XHWKkEYcnRgIuxzbWW0pFHmYSWOHlfofMYk+wqbTscEtw3epZlC+2x5rTgsKU3R+XP8dcb&#10;OEtfuIIO8r1rP2Vb7XfD9tUb8/gwvjyDijTGW/ja/rAG5tM5XM6kI6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fPILEAAAA3AAAAA8AAAAAAAAAAAAAAAAAmAIAAGRycy9k&#10;b3ducmV2LnhtbFBLBQYAAAAABAAEAPUAAACJAwAAAAA=&#10;" stroked="f">
              <v:textbox style="mso-fit-shape-to-text:t" inset="1mm,0,1mm,0">
                <w:txbxContent>
                  <w:p w:rsidR="00E8774A" w:rsidRPr="00685927" w:rsidRDefault="00E8774A" w:rsidP="00AE1A2E">
                    <w:pPr>
                      <w:snapToGrid w:val="0"/>
                      <w:spacing w:before="0"/>
                      <w:jc w:val="center"/>
                      <w:rPr>
                        <w:rFonts w:ascii="Arial Narrow" w:hAnsi="Arial Narrow"/>
                        <w:sz w:val="20"/>
                      </w:rPr>
                    </w:pPr>
                    <w:r>
                      <w:rPr>
                        <w:rFonts w:ascii="Arial Narrow" w:hAnsi="Arial Narrow"/>
                        <w:sz w:val="20"/>
                      </w:rPr>
                      <w:t>main wave</w:t>
                    </w:r>
                  </w:p>
                </w:txbxContent>
              </v:textbox>
            </v:shape>
            <v:group id="Group 298" o:spid="_x0000_s1494" style="position:absolute;left:1003;top:139;width:37560;height:10967" coordorigin="3158,2130" coordsize="5915,1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Text Box 299" o:spid="_x0000_s1495" type="#_x0000_t202" style="position:absolute;left:5022;top:3628;width:261;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7spcYA&#10;AADcAAAADwAAAGRycy9kb3ducmV2LnhtbESPQWsCMRSE74X+h/AKvRTNWmUpq1FEWmi9iFsv3h6b&#10;52bt5mVJsrr996ZQ8DjMzDfMYjXYVlzIh8axgsk4A0FcOd1wreDw/TF6AxEissbWMSn4pQCr5ePD&#10;AgvtrrynSxlrkSAcClRgYuwKKUNlyGIYu444eSfnLcYkfS21x2uC21a+ZlkuLTacFgx2tDFU/ZS9&#10;VbCbHXfmpT+9b9ezqf869Jv8XJdKPT8N6zmISEO8h//bn1rBdJLD35l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7spcYAAADcAAAADwAAAAAAAAAAAAAAAACYAgAAZHJz&#10;L2Rvd25yZXYueG1sUEsFBgAAAAAEAAQA9QAAAIsDAAAAAA==&#10;" stroked="f">
                <v:textbox style="mso-fit-shape-to-text:t" inset="0,0,0,0">
                  <w:txbxContent>
                    <w:p w:rsidR="00E8774A" w:rsidRPr="00685927" w:rsidRDefault="00E8774A" w:rsidP="00AE1A2E">
                      <w:pPr>
                        <w:snapToGrid w:val="0"/>
                        <w:spacing w:before="0"/>
                        <w:rPr>
                          <w:rFonts w:ascii="Arial Narrow" w:eastAsia="MS PGothic" w:hAnsi="Arial Narrow"/>
                          <w:sz w:val="20"/>
                        </w:rPr>
                      </w:pPr>
                      <w:r w:rsidRPr="00685927">
                        <w:rPr>
                          <w:rFonts w:ascii="Arial Narrow" w:eastAsia="MS PGothic" w:hAnsi="Arial Narrow"/>
                          <w:sz w:val="20"/>
                        </w:rPr>
                        <w:t>-63</w:t>
                      </w:r>
                    </w:p>
                  </w:txbxContent>
                </v:textbox>
              </v:shape>
              <v:shape id="Text Box 300" o:spid="_x0000_s1496" type="#_x0000_t202" style="position:absolute;left:6808;top:3628;width:330;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JPsYA&#10;AADcAAAADwAAAGRycy9kb3ducmV2LnhtbESPQWsCMRSE70L/Q3iFXqRmrWLLahSRFqoX6dZLb4/N&#10;c7N287IkWd3++0YQPA4z8w2zWPW2EWfyoXasYDzKQBCXTtdcKTh8fzy/gQgRWWPjmBT8UYDV8mGw&#10;wFy7C3/RuYiVSBAOOSowMba5lKE0ZDGMXEucvKPzFmOSvpLa4yXBbSNfsmwmLdacFgy2tDFU/had&#10;VbCf/uzNsDu+79bTid8eus3sVBVKPT326zmISH28h2/tT61gMn6F65l0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JJPsYAAADcAAAADwAAAAAAAAAAAAAAAACYAgAAZHJz&#10;L2Rvd25yZXYueG1sUEsFBgAAAAAEAAQA9QAAAIsDAAAAAA==&#10;" stroked="f">
                <v:textbox style="mso-fit-shape-to-text:t" inset="0,0,0,0">
                  <w:txbxContent>
                    <w:p w:rsidR="00E8774A" w:rsidRPr="00685927" w:rsidRDefault="00E8774A" w:rsidP="00AE1A2E">
                      <w:pPr>
                        <w:snapToGrid w:val="0"/>
                        <w:spacing w:before="0"/>
                        <w:rPr>
                          <w:rFonts w:ascii="Arial Narrow" w:eastAsia="MS PGothic" w:hAnsi="Arial Narrow"/>
                          <w:sz w:val="20"/>
                        </w:rPr>
                      </w:pPr>
                      <w:r w:rsidRPr="00685927">
                        <w:rPr>
                          <w:rFonts w:ascii="Arial Narrow" w:eastAsia="MS PGothic" w:hAnsi="Arial Narrow"/>
                          <w:sz w:val="20"/>
                        </w:rPr>
                        <w:t>+63</w:t>
                      </w:r>
                    </w:p>
                  </w:txbxContent>
                </v:textbox>
              </v:shape>
              <v:shape id="Text Box 301" o:spid="_x0000_s1497" type="#_x0000_t202" style="position:absolute;left:6109;top:3628;width:89;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rYcMA&#10;AADcAAAADwAAAGRycy9kb3ducmV2LnhtbERPzWrCQBC+F3yHZYTe6iYKIqmboLZC7UGa1AcYstMk&#10;NTsbsmuMPn33IPT48f2vs9G0YqDeNZYVxLMIBHFpdcOVgtP3/mUFwnlkja1lUnAjB1k6eVpjou2V&#10;cxoKX4kQwi5BBbX3XSKlK2sy6Ga2Iw7cj+0N+gD7SuoeryHctHIeRUtpsOHQUGNHu5rKc3ExCu6H&#10;07zI375s/J4fP4f99ne1zO9KPU/HzSsIT6P/Fz/cH1rBIg5rw5lwB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grYcMAAADcAAAADwAAAAAAAAAAAAAAAACYAgAAZHJzL2Rv&#10;d25yZXYueG1sUEsFBgAAAAAEAAQA9QAAAIgDAAAAAA==&#10;" filled="f" fillcolor="#fc9" stroked="f">
                <v:textbox style="mso-fit-shape-to-text:t" inset="0,0,0,0">
                  <w:txbxContent>
                    <w:p w:rsidR="00E8774A" w:rsidRPr="00685927" w:rsidRDefault="00E8774A" w:rsidP="00AE1A2E">
                      <w:pPr>
                        <w:snapToGrid w:val="0"/>
                        <w:spacing w:before="0"/>
                        <w:rPr>
                          <w:rFonts w:ascii="Arial Narrow" w:eastAsia="MS PGothic" w:hAnsi="Arial Narrow"/>
                          <w:sz w:val="20"/>
                        </w:rPr>
                      </w:pPr>
                      <w:r w:rsidRPr="00685927">
                        <w:rPr>
                          <w:rFonts w:ascii="Arial Narrow" w:eastAsia="MS PGothic" w:hAnsi="Arial Narrow"/>
                          <w:sz w:val="20"/>
                        </w:rPr>
                        <w:t>0</w:t>
                      </w:r>
                    </w:p>
                  </w:txbxContent>
                </v:textbox>
              </v:shape>
              <v:group id="Group 302" o:spid="_x0000_s1498" style="position:absolute;left:3221;top:2497;width:5655;height:1094;flip:y" coordorigin="3538,2594" coordsize="5760,1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UU5xcQAAADcAAAA&#10;DwAAAAAAAAAAAAAAAACqAgAAZHJzL2Rvd25yZXYueG1sUEsFBgAAAAAEAAQA+gAAAJsDAAAAAA==&#10;">
                <v:shape id="Freeform 303" o:spid="_x0000_s1499" style="position:absolute;left:6418;top:2594;width:2880;height:1094;visibility:visible;mso-wrap-style:square;v-text-anchor:top" coordsize="2940,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IHLcAA&#10;AADcAAAADwAAAGRycy9kb3ducmV2LnhtbERPTWvCQBC9F/wPywje6kaFVqKrSFAQpIWqeB6yYxLM&#10;zobsGqO/vnMo9Ph438t172rVURsqzwYm4wQUce5txYWB82n3PgcVIrLF2jMZeFKA9WrwtsTU+gf/&#10;UHeMhZIQDikaKGNsUq1DXpLDMPYNsXBX3zqMAttC2xYfEu5qPU2SD+2wYmkosaGspPx2vDsDs+u+&#10;+n7Ns12Bn90tvxy+thlbY0bDfrMAFamP/+I/996Kbyrz5YwcAb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IHLcAAAADcAAAADwAAAAAAAAAAAAAAAACYAgAAZHJzL2Rvd25y&#10;ZXYueG1sUEsFBgAAAAAEAAQA9QAAAIUDAAAAAA==&#10;" path="m,c270,,675,,938,3v7,269,180,509,345,695c1493,938,1568,968,1875,1095v338,113,864,195,1065,180e" filled="f" fillcolor="#fc9" strokeweight="1pt">
                  <v:path arrowok="t" o:connecttype="custom" o:connectlocs="0,0;919,3;1257,592;1837,929;2880,1081" o:connectangles="0,0,0,0,0"/>
                </v:shape>
                <v:shape id="Freeform 304" o:spid="_x0000_s1500" style="position:absolute;left:3538;top:2594;width:2880;height:1094;flip:x;visibility:visible;mso-wrap-style:square;v-text-anchor:top" coordsize="2940,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OyMMA&#10;AADcAAAADwAAAGRycy9kb3ducmV2LnhtbESPQYvCMBCF78L+hzCCN02roLUaZVlY8birHjwOzdgW&#10;m0lJotb++o2w4PHx5n1v3nrbmUbcyfnasoJ0koAgLqyuuVRwOn6PMxA+IGtsLJOCJ3nYbj4Ga8y1&#10;ffAv3Q+hFBHCPkcFVQhtLqUvKjLoJ7Yljt7FOoMhSldK7fAR4aaR0ySZS4M1x4YKW/qqqLgebia+&#10;cT5n++VP1i93xjXXBfWpufVKjYbd5wpEoC68j//Te61gNk3hNSYS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POyMMAAADcAAAADwAAAAAAAAAAAAAAAACYAgAAZHJzL2Rv&#10;d25yZXYueG1sUEsFBgAAAAAEAAQA9QAAAIgDAAAAAA==&#10;" path="m,c270,,675,,938,3v7,269,180,509,345,695c1493,938,1568,968,1875,1095v338,113,864,195,1065,180e" filled="f" fillcolor="#fc9" strokeweight="1pt">
                  <v:path arrowok="t" o:connecttype="custom" o:connectlocs="0,0;919,3;1257,592;1837,929;2880,1081" o:connectangles="0,0,0,0,0"/>
                </v:shape>
              </v:group>
              <v:line id="Line 305" o:spid="_x0000_s1501" style="position:absolute;visibility:visible;mso-wrap-style:square" from="3170,3586" to="9073,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7ZJ8UAAADcAAAADwAAAGRycy9kb3ducmV2LnhtbESPQWsCMRSE70L/Q3iF3jTrCrWuRild&#10;hB60oJaeXzfPzdLNy7JJ1/jvG6HgcZiZb5jVJtpWDNT7xrGC6SQDQVw53XCt4PO0Hb+A8AFZY+uY&#10;FFzJw2b9MFphod2FDzQcQy0ShH2BCkwIXSGlrwxZ9BPXESfv7HqLIcm+lrrHS4LbVuZZ9iwtNpwW&#10;DHb0Zqj6Of5aBXNTHuRclrvTRzk000Xcx6/vhVJPj/F1CSJQDPfwf/tdK5jl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7ZJ8UAAADcAAAADwAAAAAAAAAA&#10;AAAAAAChAgAAZHJzL2Rvd25yZXYueG1sUEsFBgAAAAAEAAQA+QAAAJMDAAAAAA==&#10;">
                <v:stroke endarrow="block"/>
              </v:line>
              <v:shape id="Text Box 306" o:spid="_x0000_s1502" type="#_x0000_t202" style="position:absolute;left:8485;top:3319;width:514;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Qa/cQA&#10;AADcAAAADwAAAGRycy9kb3ducmV2LnhtbESPzYvCMBTE7wv+D+EJXhZNrSBSjeIn7GH34AeeH82z&#10;LTYvJYm2/vdmYWGPw8z8hlmsOlOLJzlfWVYwHiUgiHOrKy4UXM6H4QyED8gaa8uk4EUeVsvexwIz&#10;bVs+0vMUChEh7DNUUIbQZFL6vCSDfmQb4ujdrDMYonSF1A7bCDe1TJNkKg1WHBdKbGhbUn4/PYyC&#10;6c492iNvP3eX/Tf+NEV63byuSg363XoOIlAX/sN/7S+tYJJO4P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EGv3EAAAA3AAAAA8AAAAAAAAAAAAAAAAAmAIAAGRycy9k&#10;b3ducmV2LnhtbFBLBQYAAAAABAAEAPUAAACJAwAAAAA=&#10;" stroked="f">
                <v:textbox inset="0,0,0,0">
                  <w:txbxContent>
                    <w:p w:rsidR="00E8774A" w:rsidRPr="00685927" w:rsidRDefault="00E8774A" w:rsidP="00AE1A2E">
                      <w:pPr>
                        <w:snapToGrid w:val="0"/>
                        <w:spacing w:before="0"/>
                        <w:jc w:val="right"/>
                        <w:rPr>
                          <w:rFonts w:ascii="Arial Narrow" w:hAnsi="Arial Narrow"/>
                          <w:sz w:val="20"/>
                        </w:rPr>
                      </w:pPr>
                      <w:r>
                        <w:rPr>
                          <w:rFonts w:ascii="Arial Narrow" w:hAnsi="Arial Narrow"/>
                          <w:sz w:val="20"/>
                        </w:rPr>
                        <w:t>Delay</w:t>
                      </w:r>
                    </w:p>
                  </w:txbxContent>
                </v:textbox>
              </v:shape>
              <v:line id="Line 307" o:spid="_x0000_s1503" style="position:absolute;visibility:visible;mso-wrap-style:square" from="3158,2295" to="3171,3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xtF8MAAADcAAAADwAAAGRycy9kb3ducmV2LnhtbESP3YrCMBSE7wXfIRzBO011RbQaRQRh&#10;UVjwD7w8Nse22JyUJmr16TeC4OUwM98w03ltCnGnyuWWFfS6EQjixOqcUwWH/aozAuE8ssbCMil4&#10;koP5rNmYYqztg7d03/lUBAi7GBVk3pexlC7JyKDr2pI4eBdbGfRBVqnUFT4C3BSyH0VDaTDnsJBh&#10;ScuMkuvuZhSgXL78aFtvBuOjkae/xfB4fq2VarfqxQSEp9p/w5/2r1bw0x/A+0w4AnL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8bRfDAAAA3AAAAA8AAAAAAAAAAAAA&#10;AAAAoQIAAGRycy9kb3ducmV2LnhtbFBLBQYAAAAABAAEAPkAAACRAwAAAAA=&#10;">
                <v:stroke startarrow="block"/>
              </v:line>
              <v:shape id="Text Box 308" o:spid="_x0000_s1504" type="#_x0000_t202" style="position:absolute;left:3265;top:2130;width:3069;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KecUA&#10;AADcAAAADwAAAGRycy9kb3ducmV2LnhtbESPT2sCMRTE7wW/Q3iCt5q42iKrUaS00EPB+g+vj81z&#10;d9vNyzaJun57Uyj0OMzMb5j5srONuJAPtWMNo6ECQVw4U3OpYb97e5yCCBHZYOOYNNwowHLRe5hj&#10;btyVN3TZxlIkCIccNVQxtrmUoajIYhi6ljh5J+ctxiR9KY3Ha4LbRmZKPUuLNaeFClt6qaj43p6t&#10;ho+DV8fb62Tc/NRm4tVX9nlaW60H/W41AxGpi//hv/a70TDOnuD3TD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wp5xQAAANwAAAAPAAAAAAAAAAAAAAAAAJgCAABkcnMv&#10;ZG93bnJldi54bWxQSwUGAAAAAAQABAD1AAAAigMAAAAA&#10;" strokecolor="#333">
                <v:shadow on="t"/>
                <v:textbox style="mso-fit-shape-to-text:t" inset="1mm,.5mm,1mm,.5mm">
                  <w:txbxContent>
                    <w:p w:rsidR="00E8774A" w:rsidRPr="008C3A5F" w:rsidRDefault="00E8774A" w:rsidP="00AE1A2E">
                      <w:pPr>
                        <w:snapToGrid w:val="0"/>
                        <w:spacing w:before="0"/>
                        <w:rPr>
                          <w:rFonts w:ascii="Arial Narrow" w:hAnsi="Arial Narrow"/>
                          <w:lang w:val="en-US"/>
                        </w:rPr>
                      </w:pPr>
                      <w:r w:rsidRPr="008C3A5F">
                        <w:rPr>
                          <w:rFonts w:ascii="Arial Narrow" w:hAnsi="Arial Narrow"/>
                          <w:lang w:val="en-US"/>
                        </w:rPr>
                        <w:t>(a) Bathtub due only to Interference</w:t>
                      </w:r>
                    </w:p>
                  </w:txbxContent>
                </v:textbox>
              </v:shape>
            </v:group>
            <v:shape id="Text Box 309" o:spid="_x0000_s1505" type="#_x0000_t202" style="position:absolute;left:2965;top:19227;width:2597;height:1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mGMYA&#10;AADcAAAADwAAAGRycy9kb3ducmV2LnhtbESPQWsCMRSE74X+h/AKvRTNVmUpq1FEWmi9iFsv3h6b&#10;52bt5mVJsrr996ZQ8DjMzDfMYjXYVlzIh8axgtdxBoK4crrhWsHh+2P0BiJEZI2tY1LwSwFWy8eH&#10;BRbaXXlPlzLWIkE4FKjAxNgVUobKkMUwdh1x8k7OW4xJ+lpqj9cEt62cZFkuLTacFgx2tDFU/ZS9&#10;VbCbHXfmpT+9b9ezqf869Jv8XJdKPT8N6zmISEO8h//bn1rBdJLD35l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ImGMYAAADcAAAADwAAAAAAAAAAAAAAAACYAgAAZHJz&#10;L2Rvd25yZXYueG1sUEsFBgAAAAAEAAQA9QAAAIsDAAAAAA==&#10;" stroked="f">
              <v:textbox style="mso-fit-shape-to-text:t" inset="0,0,0,0">
                <w:txbxContent>
                  <w:p w:rsidR="00E8774A" w:rsidRPr="00685927" w:rsidRDefault="00E8774A" w:rsidP="00AE1A2E">
                    <w:pPr>
                      <w:snapToGrid w:val="0"/>
                      <w:spacing w:before="0"/>
                      <w:rPr>
                        <w:rFonts w:ascii="Arial Narrow" w:eastAsia="MS PGothic" w:hAnsi="Arial Narrow"/>
                        <w:sz w:val="20"/>
                      </w:rPr>
                    </w:pPr>
                    <w:r w:rsidRPr="00685927">
                      <w:rPr>
                        <w:rFonts w:ascii="Arial Narrow" w:eastAsia="MS PGothic" w:hAnsi="Arial Narrow"/>
                        <w:sz w:val="20"/>
                      </w:rPr>
                      <w:t>-168</w:t>
                    </w:r>
                  </w:p>
                </w:txbxContent>
              </v:textbox>
            </v:shape>
            <v:shape id="Text Box 310" o:spid="_x0000_s1506" type="#_x0000_t202" style="position:absolute;left:33178;top:19278;width:2566;height:1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Dg8YA&#10;AADcAAAADwAAAGRycy9kb3ducmV2LnhtbESPQWsCMRSE70L/Q3iFXqRmq2LLahSRFqoX6dZLb4/N&#10;c7N287IkWd3++0YQPA4z8w2zWPW2EWfyoXas4GWUgSAuna65UnD4/nh+AxEissbGMSn4owCr5cNg&#10;gbl2F/6icxErkSAcclRgYmxzKUNpyGIYuZY4eUfnLcYkfSW1x0uC20aOs2wmLdacFgy2tDFU/had&#10;VbCf/uzNsDu+79bTid8eus3sVBVKPT326zmISH28h2/tT61gMn6F65l0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Dg8YAAADcAAAADwAAAAAAAAAAAAAAAACYAgAAZHJz&#10;L2Rvd25yZXYueG1sUEsFBgAAAAAEAAQA9QAAAIsDAAAAAA==&#10;" stroked="f">
              <v:textbox style="mso-fit-shape-to-text:t" inset="0,0,0,0">
                <w:txbxContent>
                  <w:p w:rsidR="00E8774A" w:rsidRPr="00685927" w:rsidRDefault="00E8774A" w:rsidP="00AE1A2E">
                    <w:pPr>
                      <w:snapToGrid w:val="0"/>
                      <w:spacing w:before="0"/>
                      <w:rPr>
                        <w:rFonts w:ascii="Arial Narrow" w:eastAsia="MS PGothic" w:hAnsi="Arial Narrow"/>
                        <w:sz w:val="20"/>
                      </w:rPr>
                    </w:pPr>
                    <w:r w:rsidRPr="00685927">
                      <w:rPr>
                        <w:rFonts w:ascii="Arial Narrow" w:eastAsia="MS PGothic" w:hAnsi="Arial Narrow"/>
                        <w:sz w:val="20"/>
                      </w:rPr>
                      <w:t>+168</w:t>
                    </w:r>
                  </w:p>
                </w:txbxContent>
              </v:textbox>
            </v:shape>
            <w10:wrap type="square"/>
          </v:group>
        </w:pict>
      </w:r>
    </w:p>
    <w:p w:rsidR="00AE1A2E" w:rsidRDefault="00AE1A2E" w:rsidP="001C2487">
      <w:pPr>
        <w:rPr>
          <w:lang w:val="en-US"/>
        </w:rPr>
      </w:pPr>
    </w:p>
    <w:p w:rsidR="001C2487" w:rsidRDefault="001C2487" w:rsidP="001C2487">
      <w:pPr>
        <w:rPr>
          <w:lang w:val="en-US"/>
        </w:rPr>
      </w:pPr>
    </w:p>
    <w:p w:rsidR="001C2487" w:rsidRDefault="001C2487" w:rsidP="001C2487">
      <w:pPr>
        <w:rPr>
          <w:lang w:val="en-US"/>
        </w:rPr>
      </w:pPr>
    </w:p>
    <w:p w:rsidR="001C2487" w:rsidRDefault="001C2487" w:rsidP="001C2487">
      <w:pPr>
        <w:rPr>
          <w:lang w:val="en-US"/>
        </w:rPr>
      </w:pPr>
    </w:p>
    <w:p w:rsidR="001C2487" w:rsidRDefault="001C2487" w:rsidP="001C2487">
      <w:pPr>
        <w:rPr>
          <w:lang w:val="en-US"/>
        </w:rPr>
      </w:pPr>
    </w:p>
    <w:p w:rsidR="001C2487" w:rsidRDefault="001C2487" w:rsidP="001C2487">
      <w:pPr>
        <w:rPr>
          <w:lang w:val="en-US"/>
        </w:rPr>
      </w:pPr>
    </w:p>
    <w:p w:rsidR="001C2487" w:rsidRDefault="001C2487" w:rsidP="001C2487">
      <w:pPr>
        <w:rPr>
          <w:lang w:val="en-US"/>
        </w:rPr>
      </w:pPr>
    </w:p>
    <w:p w:rsidR="001C2487" w:rsidRDefault="001C2487" w:rsidP="001C2487">
      <w:pPr>
        <w:rPr>
          <w:lang w:val="en-US"/>
        </w:rPr>
      </w:pPr>
    </w:p>
    <w:p w:rsidR="001C2487" w:rsidRDefault="001C2487" w:rsidP="001C2487">
      <w:pPr>
        <w:rPr>
          <w:lang w:val="en-US"/>
        </w:rPr>
      </w:pPr>
    </w:p>
    <w:p w:rsidR="001C2487" w:rsidRDefault="001C2487" w:rsidP="001C2487">
      <w:pPr>
        <w:rPr>
          <w:lang w:val="en-US"/>
        </w:rPr>
      </w:pPr>
    </w:p>
    <w:p w:rsidR="001C2487" w:rsidRDefault="001C2487" w:rsidP="001C2487">
      <w:pPr>
        <w:rPr>
          <w:lang w:val="en-US"/>
        </w:rPr>
      </w:pPr>
    </w:p>
    <w:p w:rsidR="001C2487" w:rsidRDefault="001C2487" w:rsidP="001C2487">
      <w:pPr>
        <w:rPr>
          <w:lang w:val="en-US"/>
        </w:rPr>
      </w:pPr>
    </w:p>
    <w:p w:rsidR="001C2487" w:rsidRPr="008C3A5F" w:rsidRDefault="001C2487" w:rsidP="001C2487">
      <w:pPr>
        <w:rPr>
          <w:lang w:val="en-US"/>
        </w:rPr>
      </w:pPr>
    </w:p>
    <w:p w:rsidR="00E9661B" w:rsidRDefault="00E9661B" w:rsidP="00AE1A2E">
      <w:pPr>
        <w:pStyle w:val="Heading3"/>
        <w:rPr>
          <w:lang w:val="en-US"/>
        </w:rPr>
      </w:pPr>
    </w:p>
    <w:p w:rsidR="00AE1A2E" w:rsidRPr="008C3A5F" w:rsidRDefault="00AE1A2E" w:rsidP="00AE1A2E">
      <w:pPr>
        <w:pStyle w:val="Heading3"/>
        <w:rPr>
          <w:lang w:val="en-US"/>
        </w:rPr>
      </w:pPr>
      <w:r w:rsidRPr="008C3A5F">
        <w:rPr>
          <w:lang w:val="en-US"/>
        </w:rPr>
        <w:t>3.5.1</w:t>
      </w:r>
      <w:r w:rsidRPr="008C3A5F">
        <w:rPr>
          <w:lang w:val="en-US"/>
        </w:rPr>
        <w:tab/>
        <w:t>Optimum position of the FFT window</w:t>
      </w:r>
    </w:p>
    <w:p w:rsidR="00AE1A2E" w:rsidRPr="008C3A5F" w:rsidRDefault="00AE1A2E" w:rsidP="00AE1A2E">
      <w:pPr>
        <w:snapToGrid w:val="0"/>
        <w:spacing w:beforeLines="50"/>
        <w:rPr>
          <w:lang w:val="en-US"/>
        </w:rPr>
      </w:pPr>
      <w:r w:rsidRPr="008C3A5F">
        <w:rPr>
          <w:lang w:val="en-US"/>
        </w:rPr>
        <w:t>Here we summarize how to estimate the reception failure.</w:t>
      </w:r>
    </w:p>
    <w:p w:rsidR="00AE1A2E" w:rsidRPr="008C3A5F" w:rsidRDefault="00AE1A2E" w:rsidP="00805151">
      <w:pPr>
        <w:pStyle w:val="enumlev1"/>
        <w:rPr>
          <w:lang w:val="en-US"/>
        </w:rPr>
      </w:pPr>
      <w:r w:rsidRPr="008C3A5F">
        <w:rPr>
          <w:lang w:val="en-US"/>
        </w:rPr>
        <w:t>1</w:t>
      </w:r>
      <w:r w:rsidR="00805151">
        <w:rPr>
          <w:lang w:val="en-US"/>
        </w:rPr>
        <w:t>.</w:t>
      </w:r>
      <w:r w:rsidRPr="008C3A5F">
        <w:rPr>
          <w:lang w:val="en-US"/>
        </w:rPr>
        <w:tab/>
        <w:t xml:space="preserve">To split each </w:t>
      </w:r>
      <w:smartTag w:uri="urn:schemas-microsoft-com:office:smarttags" w:element="stockticker">
        <w:r w:rsidRPr="008C3A5F">
          <w:rPr>
            <w:lang w:val="en-US"/>
          </w:rPr>
          <w:t>SFN</w:t>
        </w:r>
      </w:smartTag>
      <w:r w:rsidRPr="008C3A5F">
        <w:rPr>
          <w:lang w:val="en-US"/>
        </w:rPr>
        <w:t xml:space="preserve"> wave into effective inner-GI component and effective outer-GI component.</w:t>
      </w:r>
    </w:p>
    <w:p w:rsidR="00AE1A2E" w:rsidRPr="008C3A5F" w:rsidRDefault="00AE1A2E" w:rsidP="00805151">
      <w:pPr>
        <w:pStyle w:val="enumlev1"/>
        <w:rPr>
          <w:lang w:val="en-US"/>
        </w:rPr>
      </w:pPr>
      <w:r w:rsidRPr="008C3A5F">
        <w:rPr>
          <w:lang w:val="en-US"/>
        </w:rPr>
        <w:tab/>
        <w:t xml:space="preserve">Regarding effective inner-GI component, we assume one equivalent </w:t>
      </w:r>
      <w:smartTag w:uri="urn:schemas-microsoft-com:office:smarttags" w:element="stockticker">
        <w:r w:rsidRPr="008C3A5F">
          <w:rPr>
            <w:lang w:val="en-US"/>
          </w:rPr>
          <w:t>SFN</w:t>
        </w:r>
      </w:smartTag>
      <w:r w:rsidRPr="008C3A5F">
        <w:rPr>
          <w:lang w:val="en-US"/>
        </w:rPr>
        <w:t xml:space="preserve"> wave of which power is equal to the sum of each effective inner-GI component, that is,</w:t>
      </w:r>
    </w:p>
    <w:p w:rsidR="00AE1A2E" w:rsidRPr="008C3A5F" w:rsidRDefault="00AE1A2E" w:rsidP="00AE1A2E">
      <w:pPr>
        <w:pStyle w:val="Equation"/>
        <w:rPr>
          <w:lang w:val="en-US"/>
        </w:rPr>
      </w:pPr>
      <w:r w:rsidRPr="008C3A5F">
        <w:rPr>
          <w:lang w:val="en-US"/>
        </w:rPr>
        <w:tab/>
      </w:r>
      <w:r w:rsidRPr="008C3A5F">
        <w:rPr>
          <w:lang w:val="en-US"/>
        </w:rPr>
        <w:tab/>
      </w:r>
      <w:r w:rsidR="00805151" w:rsidRPr="00805151">
        <w:rPr>
          <w:position w:val="-32"/>
        </w:rPr>
        <w:object w:dxaOrig="1960" w:dyaOrig="620">
          <v:shape id="_x0000_i1081" type="#_x0000_t75" style="width:97.8pt;height:31.2pt" o:ole="">
            <v:imagedata r:id="rId133" o:title=""/>
          </v:shape>
          <o:OLEObject Type="Embed" ProgID="Equation.3" ShapeID="_x0000_i1081" DrawAspect="Content" ObjectID="_1360408023" r:id="rId134"/>
        </w:object>
      </w:r>
      <w:r w:rsidRPr="008C3A5F">
        <w:rPr>
          <w:lang w:val="en-US"/>
        </w:rPr>
        <w:tab/>
        <w:t>(29)</w:t>
      </w:r>
    </w:p>
    <w:p w:rsidR="00AE1A2E" w:rsidRPr="008C3A5F" w:rsidRDefault="00AE1A2E" w:rsidP="00805151">
      <w:pPr>
        <w:pStyle w:val="enumlev1"/>
        <w:rPr>
          <w:lang w:val="en-US"/>
        </w:rPr>
      </w:pPr>
      <w:r w:rsidRPr="008C3A5F">
        <w:rPr>
          <w:lang w:val="en-US"/>
        </w:rPr>
        <w:tab/>
        <w:t xml:space="preserve">Regarding effective outer-GI component, we assume equivalent noise, which is the sum of inter-symbol interference, inter-carrier interference and carrier recovery error of each </w:t>
      </w:r>
      <w:smartTag w:uri="urn:schemas-microsoft-com:office:smarttags" w:element="stockticker">
        <w:r w:rsidRPr="008C3A5F">
          <w:rPr>
            <w:lang w:val="en-US"/>
          </w:rPr>
          <w:t>SFN</w:t>
        </w:r>
      </w:smartTag>
      <w:r w:rsidRPr="008C3A5F">
        <w:rPr>
          <w:lang w:val="en-US"/>
        </w:rPr>
        <w:t xml:space="preserve"> wave, that is,</w:t>
      </w:r>
    </w:p>
    <w:p w:rsidR="00AE1A2E" w:rsidRPr="008C3A5F" w:rsidRDefault="00AE1A2E" w:rsidP="00AE1A2E">
      <w:pPr>
        <w:pStyle w:val="Equation"/>
        <w:rPr>
          <w:lang w:val="en-US"/>
        </w:rPr>
      </w:pPr>
      <w:r w:rsidRPr="008C3A5F">
        <w:rPr>
          <w:lang w:val="en-US"/>
        </w:rPr>
        <w:tab/>
      </w:r>
      <w:r w:rsidRPr="008C3A5F">
        <w:rPr>
          <w:lang w:val="en-US"/>
        </w:rPr>
        <w:tab/>
      </w:r>
      <w:r w:rsidR="00805151" w:rsidRPr="00805151">
        <w:rPr>
          <w:position w:val="-32"/>
        </w:rPr>
        <w:object w:dxaOrig="6840" w:dyaOrig="620">
          <v:shape id="_x0000_i1082" type="#_x0000_t75" style="width:338.4pt;height:31.2pt" o:ole="">
            <v:imagedata r:id="rId135" o:title=""/>
          </v:shape>
          <o:OLEObject Type="Embed" ProgID="Equation.3" ShapeID="_x0000_i1082" DrawAspect="Content" ObjectID="_1360408024" r:id="rId136"/>
        </w:object>
      </w:r>
      <w:r w:rsidRPr="008C3A5F">
        <w:rPr>
          <w:lang w:val="en-US"/>
        </w:rPr>
        <w:tab/>
        <w:t>(30)</w:t>
      </w:r>
    </w:p>
    <w:p w:rsidR="00AE1A2E" w:rsidRPr="008C3A5F" w:rsidRDefault="00AE1A2E" w:rsidP="00805151">
      <w:pPr>
        <w:pStyle w:val="enumlev1"/>
        <w:rPr>
          <w:lang w:val="en-US"/>
        </w:rPr>
      </w:pPr>
      <w:r w:rsidRPr="008C3A5F">
        <w:rPr>
          <w:lang w:val="en-US"/>
        </w:rPr>
        <w:t>2</w:t>
      </w:r>
      <w:r w:rsidR="00805151">
        <w:rPr>
          <w:lang w:val="en-US"/>
        </w:rPr>
        <w:t>.</w:t>
      </w:r>
      <w:r w:rsidRPr="008C3A5F">
        <w:rPr>
          <w:lang w:val="en-US"/>
        </w:rPr>
        <w:tab/>
        <w:t xml:space="preserve">To sum up all of the non-correlated noise powers, which are fixed noise, co-channel digital waves (with different programs) and co-channel analogue waves in addition to </w:t>
      </w:r>
      <w:r w:rsidR="00805151" w:rsidRPr="008C3A5F">
        <w:rPr>
          <w:lang w:val="en-US"/>
        </w:rPr>
        <w:t>e</w:t>
      </w:r>
      <w:r w:rsidRPr="008C3A5F">
        <w:rPr>
          <w:lang w:val="en-US"/>
        </w:rPr>
        <w:t>quation</w:t>
      </w:r>
      <w:r w:rsidR="00805151">
        <w:rPr>
          <w:lang w:val="en-US"/>
        </w:rPr>
        <w:t> </w:t>
      </w:r>
      <w:r w:rsidRPr="008C3A5F">
        <w:rPr>
          <w:lang w:val="en-US"/>
        </w:rPr>
        <w:t>(30), that is,</w:t>
      </w:r>
    </w:p>
    <w:p w:rsidR="00AE1A2E" w:rsidRPr="008C3A5F" w:rsidRDefault="00AE1A2E" w:rsidP="00AE1A2E">
      <w:pPr>
        <w:pStyle w:val="Equation"/>
        <w:rPr>
          <w:lang w:val="en-US"/>
        </w:rPr>
      </w:pPr>
      <w:r w:rsidRPr="008C3A5F">
        <w:rPr>
          <w:lang w:val="en-US"/>
        </w:rPr>
        <w:tab/>
      </w:r>
      <w:r w:rsidRPr="008C3A5F">
        <w:rPr>
          <w:lang w:val="en-US"/>
        </w:rPr>
        <w:tab/>
      </w:r>
      <w:r w:rsidR="00805151" w:rsidRPr="00805151">
        <w:rPr>
          <w:position w:val="-32"/>
        </w:rPr>
        <w:object w:dxaOrig="4780" w:dyaOrig="620">
          <v:shape id="_x0000_i1083" type="#_x0000_t75" style="width:239.4pt;height:31.2pt" o:ole="">
            <v:imagedata r:id="rId137" o:title=""/>
          </v:shape>
          <o:OLEObject Type="Embed" ProgID="Equation.3" ShapeID="_x0000_i1083" DrawAspect="Content" ObjectID="_1360408025" r:id="rId138"/>
        </w:object>
      </w:r>
      <w:r w:rsidRPr="008C3A5F">
        <w:rPr>
          <w:lang w:val="en-US"/>
        </w:rPr>
        <w:tab/>
        <w:t>(31)</w:t>
      </w:r>
    </w:p>
    <w:p w:rsidR="00AE1A2E" w:rsidRPr="008C3A5F" w:rsidRDefault="00AE1A2E" w:rsidP="00805151">
      <w:pPr>
        <w:pStyle w:val="enumlev1"/>
        <w:rPr>
          <w:lang w:val="en-US"/>
        </w:rPr>
      </w:pPr>
      <w:r w:rsidRPr="008C3A5F">
        <w:rPr>
          <w:lang w:val="en-US"/>
        </w:rPr>
        <w:lastRenderedPageBreak/>
        <w:tab/>
        <w:t>where,</w:t>
      </w:r>
      <w:r w:rsidRPr="008C3A5F">
        <w:rPr>
          <w:spacing w:val="-40"/>
          <w:lang w:val="en-US"/>
        </w:rPr>
        <w:t xml:space="preserve"> </w:t>
      </w:r>
      <w:r w:rsidR="00805151" w:rsidRPr="0040266E">
        <w:rPr>
          <w:position w:val="-14"/>
        </w:rPr>
        <w:object w:dxaOrig="480" w:dyaOrig="440">
          <v:shape id="_x0000_i1084" type="#_x0000_t75" style="width:23.4pt;height:22.8pt" o:ole="">
            <v:imagedata r:id="rId139" o:title=""/>
          </v:shape>
          <o:OLEObject Type="Embed" ProgID="Equation.3" ShapeID="_x0000_i1084" DrawAspect="Content" ObjectID="_1360408026" r:id="rId140"/>
        </w:object>
      </w:r>
      <w:r w:rsidRPr="008C3A5F">
        <w:rPr>
          <w:spacing w:val="-20"/>
          <w:lang w:val="en-US"/>
        </w:rPr>
        <w:t xml:space="preserve"> </w:t>
      </w:r>
      <w:r w:rsidRPr="008C3A5F">
        <w:rPr>
          <w:lang w:val="en-US"/>
        </w:rPr>
        <w:t>denotes the fixed noise,</w:t>
      </w:r>
      <w:r w:rsidRPr="008C3A5F">
        <w:rPr>
          <w:spacing w:val="-40"/>
          <w:lang w:val="en-US"/>
        </w:rPr>
        <w:t xml:space="preserve"> </w:t>
      </w:r>
      <w:r w:rsidR="00805151" w:rsidRPr="0040266E">
        <w:rPr>
          <w:position w:val="-12"/>
        </w:rPr>
        <w:object w:dxaOrig="620" w:dyaOrig="420">
          <v:shape id="_x0000_i1085" type="#_x0000_t75" style="width:30.6pt;height:20.4pt" o:ole="">
            <v:imagedata r:id="rId141" o:title=""/>
          </v:shape>
          <o:OLEObject Type="Embed" ProgID="Equation.3" ShapeID="_x0000_i1085" DrawAspect="Content" ObjectID="_1360408027" r:id="rId142"/>
        </w:object>
      </w:r>
      <w:r w:rsidRPr="008C3A5F">
        <w:rPr>
          <w:spacing w:val="-20"/>
          <w:lang w:val="en-US"/>
        </w:rPr>
        <w:t xml:space="preserve"> </w:t>
      </w:r>
      <w:r w:rsidRPr="008C3A5F">
        <w:rPr>
          <w:lang w:val="en-US"/>
        </w:rPr>
        <w:t>the power of co-channel digital waves with different programs,</w:t>
      </w:r>
      <w:r w:rsidRPr="008C3A5F">
        <w:rPr>
          <w:spacing w:val="-40"/>
          <w:lang w:val="en-US"/>
        </w:rPr>
        <w:t xml:space="preserve"> </w:t>
      </w:r>
      <w:r w:rsidRPr="0040266E">
        <w:rPr>
          <w:position w:val="-12"/>
        </w:rPr>
        <w:object w:dxaOrig="580" w:dyaOrig="380">
          <v:shape id="_x0000_i1086" type="#_x0000_t75" style="width:29.4pt;height:18.6pt" o:ole="">
            <v:imagedata r:id="rId143" o:title=""/>
          </v:shape>
          <o:OLEObject Type="Embed" ProgID="Equation.3" ShapeID="_x0000_i1086" DrawAspect="Content" ObjectID="_1360408028" r:id="rId144"/>
        </w:object>
      </w:r>
      <w:r w:rsidRPr="008C3A5F">
        <w:rPr>
          <w:spacing w:val="-20"/>
          <w:lang w:val="en-US"/>
        </w:rPr>
        <w:t xml:space="preserve"> </w:t>
      </w:r>
      <w:r w:rsidRPr="008C3A5F">
        <w:rPr>
          <w:lang w:val="en-US"/>
        </w:rPr>
        <w:t>the power of co</w:t>
      </w:r>
      <w:r w:rsidRPr="008C3A5F">
        <w:rPr>
          <w:lang w:val="en-US"/>
        </w:rPr>
        <w:noBreakHyphen/>
        <w:t>channel analogue waves, and</w:t>
      </w:r>
      <w:r w:rsidRPr="008C3A5F">
        <w:rPr>
          <w:spacing w:val="-40"/>
          <w:lang w:val="en-US"/>
        </w:rPr>
        <w:t xml:space="preserve"> </w:t>
      </w:r>
      <w:r w:rsidR="00805151" w:rsidRPr="0040266E">
        <w:rPr>
          <w:position w:val="-6"/>
        </w:rPr>
        <w:object w:dxaOrig="700" w:dyaOrig="360">
          <v:shape id="_x0000_i1087" type="#_x0000_t75" style="width:35.4pt;height:17.4pt" o:ole="">
            <v:imagedata r:id="rId145" o:title=""/>
          </v:shape>
          <o:OLEObject Type="Embed" ProgID="Equation.3" ShapeID="_x0000_i1087" DrawAspect="Content" ObjectID="_1360408029" r:id="rId146"/>
        </w:object>
      </w:r>
      <w:r w:rsidRPr="008C3A5F">
        <w:rPr>
          <w:spacing w:val="-20"/>
          <w:lang w:val="en-US"/>
        </w:rPr>
        <w:t xml:space="preserve"> </w:t>
      </w:r>
      <w:r w:rsidRPr="008C3A5F">
        <w:rPr>
          <w:lang w:val="en-US"/>
        </w:rPr>
        <w:t>the weighting factor with which the analogue signal is dealt as equivalent random noise.</w:t>
      </w:r>
    </w:p>
    <w:p w:rsidR="00AE1A2E" w:rsidRPr="008C3A5F" w:rsidRDefault="00AE1A2E" w:rsidP="00805151">
      <w:pPr>
        <w:pStyle w:val="enumlev1"/>
        <w:rPr>
          <w:lang w:val="en-US"/>
        </w:rPr>
      </w:pPr>
      <w:r w:rsidRPr="008C3A5F">
        <w:rPr>
          <w:lang w:val="en-US"/>
        </w:rPr>
        <w:t>3</w:t>
      </w:r>
      <w:r w:rsidR="00805151">
        <w:rPr>
          <w:lang w:val="en-US"/>
        </w:rPr>
        <w:t>.</w:t>
      </w:r>
      <w:r w:rsidRPr="008C3A5F">
        <w:rPr>
          <w:lang w:val="en-US"/>
        </w:rPr>
        <w:tab/>
        <w:t xml:space="preserve">To calculate the probability of failure occurrence, using </w:t>
      </w:r>
      <w:r w:rsidR="00805151" w:rsidRPr="008C3A5F">
        <w:rPr>
          <w:lang w:val="en-US"/>
        </w:rPr>
        <w:t>e</w:t>
      </w:r>
      <w:r w:rsidRPr="008C3A5F">
        <w:rPr>
          <w:lang w:val="en-US"/>
        </w:rPr>
        <w:t xml:space="preserve">quations (11) and (14), in which the total noise power is given by </w:t>
      </w:r>
      <w:r w:rsidR="00805151" w:rsidRPr="008C3A5F">
        <w:rPr>
          <w:lang w:val="en-US"/>
        </w:rPr>
        <w:t>e</w:t>
      </w:r>
      <w:r w:rsidRPr="008C3A5F">
        <w:rPr>
          <w:lang w:val="en-US"/>
        </w:rPr>
        <w:t xml:space="preserve">quation (31). In this case, the optimum position of the FFT window is defined to be such one that minimizes the value of </w:t>
      </w:r>
      <w:r w:rsidR="00805151" w:rsidRPr="008C3A5F">
        <w:rPr>
          <w:lang w:val="en-US"/>
        </w:rPr>
        <w:t>e</w:t>
      </w:r>
      <w:r w:rsidRPr="008C3A5F">
        <w:rPr>
          <w:lang w:val="en-US"/>
        </w:rPr>
        <w:t>quation (31).</w:t>
      </w:r>
    </w:p>
    <w:p w:rsidR="00AE1A2E" w:rsidRPr="008C3A5F" w:rsidRDefault="00AE1A2E" w:rsidP="00805151">
      <w:pPr>
        <w:pStyle w:val="enumlev1"/>
        <w:rPr>
          <w:lang w:val="en-US"/>
        </w:rPr>
      </w:pPr>
      <w:r w:rsidRPr="008C3A5F">
        <w:rPr>
          <w:lang w:val="en-US"/>
        </w:rPr>
        <w:t>4</w:t>
      </w:r>
      <w:r w:rsidR="00805151">
        <w:rPr>
          <w:lang w:val="en-US"/>
        </w:rPr>
        <w:t>.</w:t>
      </w:r>
      <w:r w:rsidRPr="008C3A5F">
        <w:rPr>
          <w:lang w:val="en-US"/>
        </w:rPr>
        <w:tab/>
        <w:t xml:space="preserve">To apply the following method instead of the above </w:t>
      </w:r>
      <w:r w:rsidR="00805151">
        <w:rPr>
          <w:lang w:val="en-US"/>
        </w:rPr>
        <w:t>§</w:t>
      </w:r>
      <w:r w:rsidRPr="008C3A5F">
        <w:rPr>
          <w:lang w:val="en-US"/>
        </w:rPr>
        <w:t xml:space="preserve"> 3, as it is not convenient to calculate </w:t>
      </w:r>
      <w:r w:rsidR="00805151" w:rsidRPr="008C3A5F">
        <w:rPr>
          <w:lang w:val="en-US"/>
        </w:rPr>
        <w:t>e</w:t>
      </w:r>
      <w:r w:rsidRPr="008C3A5F">
        <w:rPr>
          <w:lang w:val="en-US"/>
        </w:rPr>
        <w:t>quation (11).</w:t>
      </w:r>
    </w:p>
    <w:p w:rsidR="00AE1A2E" w:rsidRPr="008C3A5F" w:rsidRDefault="00AE1A2E" w:rsidP="00805151">
      <w:pPr>
        <w:pStyle w:val="enumlev1"/>
        <w:rPr>
          <w:lang w:val="en-US"/>
        </w:rPr>
      </w:pPr>
      <w:r w:rsidRPr="008C3A5F">
        <w:rPr>
          <w:lang w:val="en-US"/>
        </w:rPr>
        <w:t>5</w:t>
      </w:r>
      <w:r w:rsidR="00805151">
        <w:rPr>
          <w:lang w:val="en-US"/>
        </w:rPr>
        <w:t>.</w:t>
      </w:r>
      <w:r w:rsidRPr="008C3A5F">
        <w:rPr>
          <w:lang w:val="en-US"/>
        </w:rPr>
        <w:tab/>
        <w:t xml:space="preserve">To plot the signal voltages of the desired wave and the equivalent inner-GI </w:t>
      </w:r>
      <w:smartTag w:uri="urn:schemas-microsoft-com:office:smarttags" w:element="stockticker">
        <w:r w:rsidRPr="008C3A5F">
          <w:rPr>
            <w:lang w:val="en-US"/>
          </w:rPr>
          <w:t>SFN</w:t>
        </w:r>
      </w:smartTag>
      <w:r w:rsidRPr="008C3A5F">
        <w:rPr>
          <w:lang w:val="en-US"/>
        </w:rPr>
        <w:t xml:space="preserve"> wave on the 2</w:t>
      </w:r>
      <w:r w:rsidRPr="008C3A5F">
        <w:rPr>
          <w:lang w:val="en-US"/>
        </w:rPr>
        <w:noBreakHyphen/>
        <w:t xml:space="preserve">dimensional voltage diagram, as shown in Fig. 19 (green coloured mark). To shift this input point to the point shown by brown coloured mark (left down direction). The value of the sift is </w:t>
      </w:r>
      <w:r w:rsidR="00805151">
        <w:rPr>
          <w:lang w:val="en-US"/>
        </w:rPr>
        <w:t>given by the following equation:</w:t>
      </w:r>
    </w:p>
    <w:p w:rsidR="00AE1A2E" w:rsidRPr="008C3A5F" w:rsidRDefault="00AE1A2E" w:rsidP="00AE1A2E">
      <w:pPr>
        <w:pStyle w:val="Equation"/>
        <w:rPr>
          <w:lang w:val="en-US"/>
        </w:rPr>
      </w:pPr>
      <w:r w:rsidRPr="008C3A5F">
        <w:rPr>
          <w:lang w:val="en-US"/>
        </w:rPr>
        <w:tab/>
      </w:r>
      <w:r w:rsidRPr="008C3A5F">
        <w:rPr>
          <w:lang w:val="en-US"/>
        </w:rPr>
        <w:tab/>
      </w:r>
      <w:r w:rsidR="00805151" w:rsidRPr="0040266E">
        <w:rPr>
          <w:position w:val="-14"/>
        </w:rPr>
        <w:object w:dxaOrig="2500" w:dyaOrig="440">
          <v:shape id="_x0000_i1088" type="#_x0000_t75" style="width:125.4pt;height:22.8pt" o:ole="">
            <v:imagedata r:id="rId147" o:title=""/>
          </v:shape>
          <o:OLEObject Type="Embed" ProgID="Equation.3" ShapeID="_x0000_i1088" DrawAspect="Content" ObjectID="_1360408030" r:id="rId148"/>
        </w:object>
      </w:r>
      <w:r w:rsidRPr="008C3A5F">
        <w:rPr>
          <w:lang w:val="en-US"/>
        </w:rPr>
        <w:tab/>
        <w:t>(32)</w:t>
      </w:r>
    </w:p>
    <w:p w:rsidR="00AE1A2E" w:rsidRDefault="00AE1A2E" w:rsidP="00805151">
      <w:pPr>
        <w:pStyle w:val="enumlev1"/>
        <w:rPr>
          <w:lang w:val="en-US"/>
        </w:rPr>
      </w:pPr>
      <w:r w:rsidRPr="008C3A5F">
        <w:rPr>
          <w:lang w:val="en-US"/>
        </w:rPr>
        <w:t>6</w:t>
      </w:r>
      <w:r w:rsidR="00805151">
        <w:rPr>
          <w:lang w:val="en-US"/>
        </w:rPr>
        <w:t>.</w:t>
      </w:r>
      <w:r w:rsidRPr="008C3A5F">
        <w:rPr>
          <w:lang w:val="en-US"/>
        </w:rPr>
        <w:tab/>
        <w:t xml:space="preserve">To apply </w:t>
      </w:r>
      <w:r w:rsidR="00805151" w:rsidRPr="008C3A5F">
        <w:rPr>
          <w:lang w:val="en-US"/>
        </w:rPr>
        <w:t>e</w:t>
      </w:r>
      <w:r w:rsidRPr="008C3A5F">
        <w:rPr>
          <w:lang w:val="en-US"/>
        </w:rPr>
        <w:t>quation (14) against the equivalent input voltage i.e., the shifted point in the figure.</w:t>
      </w:r>
    </w:p>
    <w:p w:rsidR="00805151" w:rsidRPr="008C3A5F" w:rsidRDefault="00805151" w:rsidP="00805151">
      <w:pPr>
        <w:snapToGrid w:val="0"/>
        <w:spacing w:beforeLines="50"/>
        <w:ind w:left="566" w:hangingChars="236" w:hanging="566"/>
        <w:rPr>
          <w:lang w:val="en-US"/>
        </w:rPr>
      </w:pPr>
      <w:r w:rsidRPr="008C3A5F">
        <w:rPr>
          <w:lang w:val="en-US"/>
        </w:rPr>
        <w:t>That is the algorithm used in the “digital reception simulator”.</w:t>
      </w:r>
    </w:p>
    <w:p w:rsidR="00805151" w:rsidRDefault="00805151" w:rsidP="009E2569">
      <w:pPr>
        <w:pStyle w:val="FigureNo"/>
        <w:rPr>
          <w:lang w:val="en-US"/>
        </w:rPr>
      </w:pPr>
      <w:r>
        <w:rPr>
          <w:lang w:val="en-US"/>
        </w:rPr>
        <w:t xml:space="preserve">FIGURE </w:t>
      </w:r>
      <w:r w:rsidR="009E2569">
        <w:rPr>
          <w:lang w:val="en-US"/>
        </w:rPr>
        <w:t>19</w:t>
      </w:r>
    </w:p>
    <w:p w:rsidR="00805151" w:rsidRPr="00805151" w:rsidRDefault="00805151" w:rsidP="00805151">
      <w:pPr>
        <w:pStyle w:val="Figuretitle"/>
        <w:rPr>
          <w:lang w:val="en-US"/>
        </w:rPr>
      </w:pPr>
      <w:r w:rsidRPr="00852E2F">
        <w:rPr>
          <w:bCs/>
          <w:lang w:val="en-US"/>
        </w:rPr>
        <w:t>Equivalent input signal voltages</w:t>
      </w:r>
    </w:p>
    <w:p w:rsidR="00805151" w:rsidRDefault="00F2703C" w:rsidP="00805151">
      <w:pPr>
        <w:rPr>
          <w:lang w:val="en-US"/>
        </w:rPr>
      </w:pPr>
      <w:r>
        <w:rPr>
          <w:noProof/>
          <w:lang w:val="en-US" w:eastAsia="zh-CN"/>
        </w:rPr>
        <w:pict>
          <v:group id="Canvas 311" o:spid="_x0000_s1580" editas="canvas" style="position:absolute;left:0;text-align:left;margin-left:136pt;margin-top:2.85pt;width:221.4pt;height:223.8pt;z-index:251665408" coordsize="28117,28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">
            <v:shape id="_x0000_s1583" type="#_x0000_t75" style="position:absolute;width:28117;height:28422;visibility:visible;mso-wrap-style:square">
              <v:fill o:detectmouseclick="t"/>
              <v:path o:connecttype="none"/>
            </v:shape>
            <v:shape id="Picture 314" o:spid="_x0000_s1582" type="#_x0000_t75" style="position:absolute;width:28149;height:27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SJsPEAAAA2wAAAA8AAABkcnMvZG93bnJldi54bWxEj09rAjEUxO9Cv0N4hd40WwuLrkZpLa0e&#10;61oK3p6bt3/o5mXZpGb99kYoeBxm5jfMcj2YVpypd41lBc+TBARxYXXDlYLvw8d4BsJ5ZI2tZVJw&#10;IQfr1cNoiZm2gfd0zn0lIoRdhgpq77tMSlfUZNBNbEccvdL2Bn2UfSV1jyHCTSunSZJKgw3HhRo7&#10;2tRU/OZ/RsHby/sPhlm5PemTLsPncb4NX3Olnh6H1wUIT4O/h//bO60gTeH2Jf4Aub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SJsPEAAAA2wAAAA8AAAAAAAAAAAAAAAAA&#10;nwIAAGRycy9kb3ducmV2LnhtbFBLBQYAAAAABAAEAPcAAACQAwAAAAA=&#10;"/>
            <v:shape id="Picture 585" o:spid="_x0000_s1581" type="#_x0000_t75" style="position:absolute;top:118;width:28117;height:27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avbCAAAA3AAAAA8AAABkcnMvZG93bnJldi54bWxEj8FqwzAQRO+F/IPYQG+1nBIX17ESQiEQ&#10;cijY8Qcs1tY2sVZGUh3376tAocdhZt4w5WExo5jJ+cGygk2SgiBurR64U9BcTy85CB+QNY6WScEP&#10;eTjsV08lFtreuaK5Dp2IEPYFKuhDmAopfduTQZ/YiTh6X9YZDFG6TmqH9wg3o3xN0zdpcOC40ONE&#10;Hz21t/rbRMppO842/3yvsAkuv7BuqqtW6nm9HHcgAi3hP/zXPmsFWZ7B40w8An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42r2wgAAANwAAAAPAAAAAAAAAAAAAAAAAJ8C&#10;AABkcnMvZG93bnJldi54bWxQSwUGAAAAAAQABAD3AAAAjgMAAAAA&#10;">
              <v:imagedata r:id="rId149" o:title=""/>
              <v:path arrowok="t"/>
            </v:shape>
            <w10:wrap type="square"/>
          </v:group>
        </w:pict>
      </w:r>
    </w:p>
    <w:p w:rsidR="00805151" w:rsidRDefault="00805151" w:rsidP="00805151">
      <w:pPr>
        <w:rPr>
          <w:lang w:val="en-US"/>
        </w:rPr>
      </w:pPr>
    </w:p>
    <w:p w:rsidR="00805151" w:rsidRDefault="00805151" w:rsidP="00805151">
      <w:pPr>
        <w:rPr>
          <w:lang w:val="en-US"/>
        </w:rPr>
      </w:pPr>
    </w:p>
    <w:p w:rsidR="00805151" w:rsidRDefault="00805151" w:rsidP="00805151">
      <w:pPr>
        <w:rPr>
          <w:lang w:val="en-US"/>
        </w:rPr>
      </w:pPr>
    </w:p>
    <w:p w:rsidR="00805151" w:rsidRDefault="00805151" w:rsidP="00805151">
      <w:pPr>
        <w:rPr>
          <w:lang w:val="en-US"/>
        </w:rPr>
      </w:pPr>
    </w:p>
    <w:p w:rsidR="00805151" w:rsidRDefault="00805151" w:rsidP="00805151">
      <w:pPr>
        <w:rPr>
          <w:lang w:val="en-US"/>
        </w:rPr>
      </w:pPr>
    </w:p>
    <w:p w:rsidR="00805151" w:rsidRDefault="00805151" w:rsidP="00805151">
      <w:pPr>
        <w:rPr>
          <w:lang w:val="en-US"/>
        </w:rPr>
      </w:pPr>
    </w:p>
    <w:p w:rsidR="00805151" w:rsidRDefault="00805151" w:rsidP="00805151">
      <w:pPr>
        <w:rPr>
          <w:lang w:val="en-US"/>
        </w:rPr>
      </w:pPr>
    </w:p>
    <w:p w:rsidR="00805151" w:rsidRDefault="00805151" w:rsidP="00805151">
      <w:pPr>
        <w:rPr>
          <w:lang w:val="en-US"/>
        </w:rPr>
      </w:pPr>
    </w:p>
    <w:p w:rsidR="00805151" w:rsidRDefault="00805151" w:rsidP="00805151">
      <w:pPr>
        <w:rPr>
          <w:lang w:val="en-US"/>
        </w:rPr>
      </w:pPr>
    </w:p>
    <w:p w:rsidR="00805151" w:rsidRDefault="00805151" w:rsidP="00805151">
      <w:pPr>
        <w:rPr>
          <w:lang w:val="en-US"/>
        </w:rPr>
      </w:pPr>
    </w:p>
    <w:p w:rsidR="00805151" w:rsidRDefault="00805151" w:rsidP="00805151">
      <w:pPr>
        <w:rPr>
          <w:lang w:val="en-US"/>
        </w:rPr>
      </w:pPr>
    </w:p>
    <w:p w:rsidR="00805151" w:rsidRPr="008C3A5F" w:rsidRDefault="00805151" w:rsidP="00805151">
      <w:pPr>
        <w:rPr>
          <w:lang w:val="en-US"/>
        </w:rPr>
      </w:pPr>
    </w:p>
    <w:p w:rsidR="00AE1A2E" w:rsidRPr="008C3A5F" w:rsidRDefault="00AE1A2E" w:rsidP="00347561">
      <w:pPr>
        <w:snapToGrid w:val="0"/>
        <w:spacing w:beforeLines="50"/>
        <w:ind w:left="1"/>
        <w:rPr>
          <w:lang w:val="en-US"/>
        </w:rPr>
      </w:pPr>
      <w:r w:rsidRPr="008C3A5F">
        <w:rPr>
          <w:lang w:val="en-US"/>
        </w:rPr>
        <w:t xml:space="preserve">The optimum position of FFT window is stated in the above </w:t>
      </w:r>
      <w:r w:rsidR="00347561">
        <w:rPr>
          <w:lang w:val="en-US"/>
        </w:rPr>
        <w:t>§</w:t>
      </w:r>
      <w:r w:rsidRPr="008C3A5F">
        <w:rPr>
          <w:lang w:val="en-US"/>
        </w:rPr>
        <w:t xml:space="preserve"> 3, but it is not useful to apply </w:t>
      </w:r>
      <w:r w:rsidR="00347561">
        <w:rPr>
          <w:lang w:val="en-US"/>
        </w:rPr>
        <w:t>e</w:t>
      </w:r>
      <w:r w:rsidRPr="008C3A5F">
        <w:rPr>
          <w:lang w:val="en-US"/>
        </w:rPr>
        <w:t>quation (31) from the view point of computation hours. Therefore we introduce the following alternative method.</w:t>
      </w:r>
    </w:p>
    <w:p w:rsidR="00AE1A2E" w:rsidRPr="008C3A5F" w:rsidRDefault="00AE1A2E" w:rsidP="00805151">
      <w:pPr>
        <w:rPr>
          <w:lang w:val="en-US"/>
        </w:rPr>
      </w:pPr>
      <w:r w:rsidRPr="008C3A5F">
        <w:rPr>
          <w:lang w:val="en-US"/>
        </w:rPr>
        <w:t xml:space="preserve">Figure 20 shows the relationship between the input waves and FFT window position. The curve named “GI Mask characteristics” in the </w:t>
      </w:r>
      <w:r w:rsidR="00805151" w:rsidRPr="008C3A5F">
        <w:rPr>
          <w:lang w:val="en-US"/>
        </w:rPr>
        <w:t>f</w:t>
      </w:r>
      <w:r w:rsidRPr="008C3A5F">
        <w:rPr>
          <w:lang w:val="en-US"/>
        </w:rPr>
        <w:t>igure is the inverse bathtub curve (opposite polarity in dB), which indicates the maximum allowable levels of delayed signals. The receiver adjusts its FFT window so that all delayed waves become below the mask. If a delayed signal exceeds the mask, the receiver cannot receive the signal correctly.</w:t>
      </w:r>
    </w:p>
    <w:p w:rsidR="00805151" w:rsidRDefault="00805151" w:rsidP="00805151">
      <w:pPr>
        <w:pStyle w:val="FigureNo"/>
        <w:rPr>
          <w:lang w:val="en-US"/>
        </w:rPr>
      </w:pPr>
      <w:r>
        <w:rPr>
          <w:lang w:val="en-US"/>
        </w:rPr>
        <w:lastRenderedPageBreak/>
        <w:t>FIGURE 20</w:t>
      </w:r>
    </w:p>
    <w:p w:rsidR="00805151" w:rsidRPr="00805151" w:rsidRDefault="00805151" w:rsidP="00805151">
      <w:pPr>
        <w:pStyle w:val="Figuretitle"/>
        <w:rPr>
          <w:lang w:val="en-US"/>
        </w:rPr>
      </w:pPr>
      <w:r w:rsidRPr="00805151">
        <w:rPr>
          <w:bCs/>
          <w:lang w:val="en-US"/>
        </w:rPr>
        <w:t>Optimum setting of FFT window</w:t>
      </w:r>
    </w:p>
    <w:p w:rsidR="00805151" w:rsidRDefault="00F2703C" w:rsidP="00AE1A2E">
      <w:pPr>
        <w:snapToGrid w:val="0"/>
        <w:spacing w:beforeLines="50"/>
        <w:ind w:left="1"/>
        <w:rPr>
          <w:lang w:val="en-US"/>
        </w:rPr>
      </w:pPr>
      <w:r>
        <w:rPr>
          <w:noProof/>
          <w:lang w:val="en-US" w:eastAsia="zh-CN"/>
        </w:rPr>
        <w:pict>
          <v:group id="Canvas 315" o:spid="_x0000_s1507" editas="canvas" style="position:absolute;left:0;text-align:left;margin-left:100.8pt;margin-top:11.35pt;width:289.2pt;height:148.8pt;z-index:251666432" coordsize="36728,18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">
            <v:shape id="_x0000_s1508" type="#_x0000_t75" style="position:absolute;width:36728;height:18897;visibility:visible;mso-wrap-style:square">
              <v:fill o:detectmouseclick="t"/>
              <v:path o:connecttype="none"/>
            </v:shape>
            <v:rect id="Rectangle 318" o:spid="_x0000_s1509" style="position:absolute;width:36576;height:17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wTFsIA&#10;AADbAAAADwAAAGRycy9kb3ducmV2LnhtbESPQWsCMRSE74X+h/AK3mq2CuJujSIFoXhyVws9Pjav&#10;u4vJy5KkGv+9EQo9DjPzDbPaJGvEhXwYHCt4mxYgiFunB+4UnI671yWIEJE1Gsek4EYBNuvnpxVW&#10;2l25pksTO5EhHCpU0Mc4VlKGtieLYepG4uz9OG8xZuk7qT1eM9waOSuKhbQ4cF7ocaSPntpz82sV&#10;+IP7aupbKhelK8t6SLvvvTFKTV7S9h1EpBT/w3/tT61gNofHl/w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BMWwgAAANsAAAAPAAAAAAAAAAAAAAAAAJgCAABkcnMvZG93&#10;bnJldi54bWxQSwUGAAAAAAQABAD1AAAAhwMAAAAA&#10;" filled="f" fillcolor="#fc9">
              <v:textbox inset="5.85pt,.7pt,5.85pt,.7pt"/>
            </v:rect>
            <v:group id="Group 319" o:spid="_x0000_s1510" style="position:absolute;left:527;top:1136;width:35528;height:15907" coordorigin="2768,2474" coordsize="5595,2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line id="Line 320" o:spid="_x0000_s1511" style="position:absolute;visibility:visible;mso-wrap-style:square" from="2768,4238" to="8363,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bsQAAADbAAAADwAAAGRycy9kb3ducmV2LnhtbESPT2sCMRTE74LfITyhN83qQetqFHER&#10;eqgF/9Dz6+a5Wdy8LJt0Tb99IxR6HGbmN8x6G20jeup87VjBdJKBIC6drrlScL0cxq8gfEDW2Dgm&#10;BT/kYbsZDtaYa/fgE/XnUIkEYZ+jAhNCm0vpS0MW/cS1xMm7uc5iSLKrpO7wkeC2kbMsm0uLNacF&#10;gy3tDZX387dVsDDFSS5k8X75KPp6uozH+Pm1VOplFHcrEIFi+A//td+0gtkc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P9uxAAAANsAAAAPAAAAAAAAAAAA&#10;AAAAAKECAABkcnMvZG93bnJldi54bWxQSwUGAAAAAAQABAD5AAAAkgMAAAAA&#10;">
                <v:stroke endarrow="block"/>
              </v:line>
              <v:line id="Line 321" o:spid="_x0000_s1512" style="position:absolute;flip:y;visibility:visible;mso-wrap-style:square" from="4538,2798" to="4539,4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SO98QAAADbAAAADwAAAGRycy9kb3ducmV2LnhtbESPQWsCMRSE74L/ITyhN00UtrZbo6i0&#10;xataSo+vm9fd1eRl2aTu9t83guBxmJlvmMWqd1ZcqA21Zw3TiQJBXHhTc6nh4/g2fgIRIrJB65k0&#10;/FGA1XI4WGBufMd7uhxiKRKEQ44aqhibXMpQVOQwTHxDnLwf3zqMSbalNC12Ce6snCn1KB3WnBYq&#10;bGhbUXE+/DoN72q36U7Pmdqesu/PbNPb8+uX1fph1K9fQETq4z18a++Mhtkcrl/SD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tI73xAAAANsAAAAPAAAAAAAAAAAA&#10;AAAAAKECAABkcnMvZG93bnJldi54bWxQSwUGAAAAAAQABAD5AAAAkgMAAAAA&#10;" strokeweight="1.5pt">
                <v:stroke endarrow="block"/>
              </v:line>
              <v:shape id="Freeform 322" o:spid="_x0000_s1513" style="position:absolute;left:5258;top:2798;width:2886;height:1327;visibility:visible;mso-wrap-style:square;v-text-anchor:top" coordsize="2886,1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LVMAA&#10;AADbAAAADwAAAGRycy9kb3ducmV2LnhtbERPy4rCMBTdC/5DuII7Te1CpBpFZhAGRMQXs70017ZO&#10;c9NJoq1/bxaCy8N5L1adqcWDnK8sK5iMExDEudUVFwrOp81oBsIHZI21ZVLwJA+rZb+3wEzblg/0&#10;OIZCxBD2GSooQ2gyKX1ekkE/tg1x5K7WGQwRukJqh20MN7VMk2QqDVYcG0ps6Kuk/O94Nwra3f1y&#10;vex+aZ3evv9v52K/dSep1HDQrecgAnXhI367f7SCNI6NX+IP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OLVMAAAADbAAAADwAAAAAAAAAAAAAAAACYAgAAZHJzL2Rvd25y&#10;ZXYueG1sUEsFBgAAAAAEAAQA9QAAAIUDAAAAAA==&#10;" path="m,c264,,661,,919,3v7,269,176,509,338,695c1463,938,1536,968,1837,1095v128,75,34,162,209,197c2221,1327,2711,1304,2886,1307e" filled="f" fillcolor="#fc9">
                <v:path arrowok="t" o:connecttype="custom" o:connectlocs="0,0;919,3;1257,698;1837,1095;2046,1292;2886,1307" o:connectangles="0,0,0,0,0,0"/>
              </v:shape>
              <v:shape id="Freeform 323" o:spid="_x0000_s1514" style="position:absolute;left:2774;top:2798;width:2484;height:1345;visibility:visible;mso-wrap-style:square;v-text-anchor:top" coordsize="2484,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yI8QA&#10;AADbAAAADwAAAGRycy9kb3ducmV2LnhtbESPQWvCQBSE74L/YXlCL1I3ChWbuooKAQ8qGNueH9nX&#10;bGj2bchuTfz3XUHwOMzMN8xy3dtaXKn1lWMF00kCgrhwuuJSwecle12A8AFZY+2YFNzIw3o1HCwx&#10;1a7jM13zUIoIYZ+iAhNCk0rpC0MW/cQ1xNH7ca3FEGVbSt1iF+G2lrMkmUuLFccFgw3tDBW/+Z9V&#10;UB23X0mWm9Oh2483W/1dZ282U+pl1G8+QATqwzP8aO+1gtk73L/EH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b8iPEAAAA2wAAAA8AAAAAAAAAAAAAAAAAmAIAAGRycy9k&#10;b3ducmV2LnhtbFBLBQYAAAAABAAEAPUAAACJAwAAAAA=&#10;" path="m2484,c2220,,1823,,1565,3v-7,269,-176,509,-338,695c1021,938,948,968,647,1095v-130,77,-94,190,-197,212c342,1345,87,1338,,1322e" filled="f" fillcolor="#fc9">
                <v:path arrowok="t" o:connecttype="custom" o:connectlocs="2484,0;1565,3;1227,698;647,1095;450,1307;0,1322" o:connectangles="0,0,0,0,0,0"/>
              </v:shape>
              <v:line id="Line 324" o:spid="_x0000_s1515" style="position:absolute;flip:y;visibility:visible;mso-wrap-style:square" from="5850,3211" to="5851,4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rUEsQAAADbAAAADwAAAGRycy9kb3ducmV2LnhtbESPwUrDQBCG74LvsIzgJbSbGhCbdlus&#10;WhDEg7WHHofsNAlmZ0N2bNO37xwEj8M//zffLNdj6MyJhtRGdjCb5mCIq+hbrh3sv7eTJzBJkD12&#10;kcnBhRKsV7c3Syx9PPMXnXZSG4VwKtFBI9KX1qaqoYBpGntizY5xCCg6DrX1A54VHjr7kOePNmDL&#10;eqHBnl4aqn52v0E1tp/8WhTZJtgsm9PbQT5yK87d343PCzBCo/wv/7XfvYNC7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qtQSxAAAANsAAAAPAAAAAAAAAAAA&#10;AAAAAKECAABkcnMvZG93bnJldi54bWxQSwUGAAAAAAQABAD5AAAAkgMAAAAA&#10;">
                <v:stroke endarrow="block"/>
              </v:line>
              <v:line id="Line 325" o:spid="_x0000_s1516" style="position:absolute;flip:x y;visibility:visible;mso-wrap-style:square" from="6372,3699" to="6373,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uCw8QAAADbAAAADwAAAGRycy9kb3ducmV2LnhtbESPQWvCQBSE7wX/w/IEb3WTFkRTVxGh&#10;0IMXtej1JfuajWbfJtk1xn/fLQg9DjPzDbNcD7YWPXW+cqwgnSYgiAunKy4VfB8/X+cgfEDWWDsm&#10;BQ/ysF6NXpaYaXfnPfWHUIoIYZ+hAhNCk0npC0MW/dQ1xNH7cZ3FEGVXSt3hPcJtLd+SZCYtVhwX&#10;DDa0NVRcDzeroM9v6eW02199fm4X+dy02107U2oyHjYfIAIN4T/8bH9pBe8p/H2JP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i4LDxAAAANsAAAAPAAAAAAAAAAAA&#10;AAAAAKECAABkcnMvZG93bnJldi54bWxQSwUGAAAAAAQABAD5AAAAkgMAAAAA&#10;">
                <v:stroke endarrow="block"/>
              </v:line>
              <v:line id="Line 326" o:spid="_x0000_s1517" style="position:absolute;visibility:visible;mso-wrap-style:square" from="4346,2798" to="4347,4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TjVcQAAADbAAAADwAAAGRycy9kb3ducmV2LnhtbESPX2vCMBTF34V9h3AHe9N0DkSrUcZA&#10;6EPnsI49X5prW21uapK13bdfBgMfD+fPj7PZjaYVPTnfWFbwPEtAEJdWN1wp+Dztp0sQPiBrbC2T&#10;gh/ysNs+TDaYajvwkfoiVCKOsE9RQR1Cl0rpy5oM+pntiKN3ts5giNJVUjsc4rhp5TxJFtJgw5FQ&#10;Y0dvNZXX4ttEblnl7vZ1uY7Z+T3f37hfHU4fSj09jq9rEIHGcA//tzOt4GUOf1/iD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tONVxAAAANsAAAAPAAAAAAAAAAAA&#10;AAAAAKECAABkcnMvZG93bnJldi54bWxQSwUGAAAAAAQABAD5AAAAkgMAAAAA&#10;">
                <v:stroke dashstyle="dash"/>
              </v:line>
              <v:line id="Line 327" o:spid="_x0000_s1518" style="position:absolute;visibility:visible;mso-wrap-style:square" from="4298,2586" to="6218,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yaoMUAAADbAAAADwAAAGRycy9kb3ducmV2LnhtbESPT2vCQBTE74V+h+UVequb1CISXUWt&#10;Wj35F3p9ZF+TYPZt2N3G+O1dodDjMDO/YcbTztSiJecrywrSXgKCOLe64kLB+bR6G4LwAVljbZkU&#10;3MjDdPL8NMZM2ysfqD2GQkQI+wwVlCE0mZQ+L8mg79mGOHo/1hkMUbpCaofXCDe1fE+SgTRYcVwo&#10;saFFSfnl+GsU7F26+th9+6/0tt6ul7PlvP28HJR6felmIxCBuvAf/mtvtIJ+Hx5f4g+Qk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yaoMUAAADbAAAADwAAAAAAAAAA&#10;AAAAAAChAgAAZHJzL2Rvd25yZXYueG1sUEsFBgAAAAAEAAQA+QAAAJMDAAAAAA==&#10;">
                <v:stroke startarrow="open" endarrow="open"/>
              </v:line>
              <v:shape id="Text Box 328" o:spid="_x0000_s1519" type="#_x0000_t202" style="position:absolute;left:5011;top:2474;width:585;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lEZ8MA&#10;AADbAAAADwAAAGRycy9kb3ducmV2LnhtbESPUWvCQBCE3wv+h2MF3/SillKip4ilRShYGkVfl9ya&#10;BHN7aW7V9N/3BKGPw8x8w8yXnavVldpQeTYwHiWgiHNvKy4M7Hfvw1dQQZAt1p7JwC8FWC56T3NM&#10;rb/xN10zKVSEcEjRQCnSpFqHvCSHYeQb4uidfOtQomwLbVu8Rbir9SRJXrTDiuNCiQ2tS8rP2cUZ&#10;kG0mm8+34/Rnl3zYjL5YJoejMYN+t5qBEurkP/xob6yB6TPcv8Qfo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lEZ8MAAADbAAAADwAAAAAAAAAAAAAAAACYAgAAZHJzL2Rv&#10;d25yZXYueG1sUEsFBgAAAAAEAAQA9QAAAIgDAAAAAA==&#10;" stroked="f">
                <v:textbox inset="1mm,0,1mm,0">
                  <w:txbxContent>
                    <w:p w:rsidR="00E8774A" w:rsidRPr="00654616" w:rsidRDefault="00E8774A" w:rsidP="00AE1A2E">
                      <w:pPr>
                        <w:snapToGrid w:val="0"/>
                        <w:spacing w:before="0"/>
                        <w:rPr>
                          <w:rFonts w:ascii="Arial Narrow" w:eastAsia="MS PGothic" w:hAnsi="Arial Narrow"/>
                          <w:sz w:val="20"/>
                        </w:rPr>
                      </w:pPr>
                      <w:r w:rsidRPr="00654616">
                        <w:rPr>
                          <w:rFonts w:ascii="Arial Narrow" w:eastAsia="MS PGothic" w:hAnsi="Arial Narrow"/>
                          <w:sz w:val="20"/>
                        </w:rPr>
                        <w:t>126</w:t>
                      </w:r>
                      <w:r w:rsidRPr="00654616">
                        <w:rPr>
                          <w:rFonts w:ascii="Symbol" w:eastAsia="MS PGothic" w:hAnsi="Symbol"/>
                          <w:sz w:val="20"/>
                        </w:rPr>
                        <w:t></w:t>
                      </w:r>
                      <w:r w:rsidRPr="00654616">
                        <w:rPr>
                          <w:rFonts w:ascii="Arial Narrow" w:eastAsia="MS PGothic" w:hAnsi="Arial Narrow"/>
                          <w:sz w:val="20"/>
                        </w:rPr>
                        <w:t>s</w:t>
                      </w:r>
                    </w:p>
                  </w:txbxContent>
                </v:textbox>
              </v:shape>
              <v:line id="Line 329" o:spid="_x0000_s1520" style="position:absolute;visibility:visible;mso-wrap-style:square" from="4078,3779" to="4341,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FBisUAAADbAAAADwAAAGRycy9kb3ducmV2LnhtbESP0WrCQBRE3wv+w3IFX4pubNHaNKtI&#10;QZA+FIz9gGv2JlnM3o3ZNcZ+fbdQ6OMwM2eYbDPYRvTUeeNYwXyWgCAunDZcKfg67qYrED4ga2wc&#10;k4I7edisRw8Zptrd+EB9HioRIexTVFCH0KZS+qImi37mWuLola6zGKLsKqk7vEW4beRTkiylRcNx&#10;ocaW3msqzvnVKliYy+WlvH42/fYDX0/2+9GcJCk1GQ/bNxCBhvAf/mvvtYLnBfx+i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FBisUAAADbAAAADwAAAAAAAAAA&#10;AAAAAAChAgAAZHJzL2Rvd25yZXYueG1sUEsFBgAAAAAEAAQA+QAAAJMDAAAAAA==&#10;">
                <v:stroke endarrow="open"/>
              </v:line>
              <v:line id="Line 330" o:spid="_x0000_s1521" style="position:absolute;flip:x;visibility:visible;mso-wrap-style:square" from="4568,3778" to="4831,3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bI8AAAADbAAAADwAAAGRycy9kb3ducmV2LnhtbESPS6vCMBSE94L/IRzBnaY+kWoUvXDB&#10;jQtf+2NzbKvNSWlirf/eCILLYWa+YRarxhSipsrllhUM+hEI4sTqnFMFp+N/bwbCeWSNhWVS8CIH&#10;q2W7tcBY2yfvqT74VAQIuxgVZN6XsZQuycig69uSOHhXWxn0QVap1BU+A9wUchhFU2kw57CQYUl/&#10;GSX3w8MoaOxlkp7Xm/v+Nh7sHvXm9NI+UqrbadZzEJ4a/wt/21utYDSFz5fwA+Ty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iEGyPAAAAA2wAAAA8AAAAAAAAAAAAAAAAA&#10;oQIAAGRycy9kb3ducmV2LnhtbFBLBQYAAAAABAAEAPkAAACOAwAAAAA=&#10;">
                <v:stroke endarrow="open"/>
              </v:line>
              <v:shape id="Text Box 331" o:spid="_x0000_s1522" type="#_x0000_t202" style="position:absolute;left:4831;top:3684;width:351;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nJMMA&#10;AADbAAAADwAAAGRycy9kb3ducmV2LnhtbESPT4vCMBTE74LfITzB25pqwZVuo6go6GVRV+9vm9c/&#10;bPNSmqj125sFweMwM79h0kVnanGj1lWWFYxHEQjizOqKCwXnn+3HDITzyBpry6TgQQ4W834vxUTb&#10;Ox/pdvKFCBB2CSoovW8SKV1WkkE3sg1x8HLbGvRBtoXULd4D3NRyEkVTabDisFBiQ+uSsr/T1Sj4&#10;PWwv7vGdr3QcX8a83J2j6X6j1HDQLb9AeOr8O/xq77SC+BP+v4Qf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znJMMAAADbAAAADwAAAAAAAAAAAAAAAACYAgAAZHJzL2Rv&#10;d25yZXYueG1sUEsFBgAAAAAEAAQA9QAAAIgDAAAAAA==&#10;" filled="f" stroked="f">
                <v:textbox inset="1mm,0,1mm,0">
                  <w:txbxContent>
                    <w:p w:rsidR="00E8774A" w:rsidRPr="00654616" w:rsidRDefault="00E8774A" w:rsidP="00AE1A2E">
                      <w:pPr>
                        <w:spacing w:before="0"/>
                        <w:rPr>
                          <w:rFonts w:ascii="Arial Narrow" w:eastAsia="MS PGothic" w:hAnsi="Arial Narrow"/>
                          <w:i/>
                        </w:rPr>
                      </w:pPr>
                      <w:r w:rsidRPr="00654616">
                        <w:rPr>
                          <w:rFonts w:ascii="Arial Narrow" w:eastAsia="MS PGothic" w:hAnsi="Arial Narrow"/>
                          <w:i/>
                          <w:sz w:val="20"/>
                        </w:rPr>
                        <w:t>Tm</w:t>
                      </w:r>
                    </w:p>
                  </w:txbxContent>
                </v:textbox>
              </v:shape>
              <v:line id="Line 332" o:spid="_x0000_s1523" style="position:absolute;flip:x y;visibility:visible;mso-wrap-style:square" from="7043,3936" to="7044,4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ErXsAAAADbAAAADwAAAGRycy9kb3ducmV2LnhtbERPTYvCMBC9L/gfwgje1tQVRKtRRBD2&#10;4EVXdq/TZmyqzaRtYq3/3hwWPD7e92rT20p01PrSsYLJOAFBnDtdcqHg/LP/nIPwAVlj5ZgUPMnD&#10;Zj34WGGq3YOP1J1CIWII+xQVmBDqVEqfG7Lox64mjtzFtRZDhG0hdYuPGG4r+ZUkM2mx5NhgsKad&#10;ofx2ulsFXXafXH8Px5vP/ppFNjfN7tDMlBoN++0SRKA+vMX/7m+tYBrHxi/xB8j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CxK17AAAAA2wAAAA8AAAAAAAAAAAAAAAAA&#10;oQIAAGRycy9kb3ducmV2LnhtbFBLBQYAAAAABAAEAPkAAACOAwAAAAA=&#10;">
                <v:stroke endarrow="block"/>
              </v:line>
              <v:line id="Line 333" o:spid="_x0000_s1524" style="position:absolute;flip:x y;visibility:visible;mso-wrap-style:square" from="6766,3846" to="6774,4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xcQAAADbAAAADwAAAGRycy9kb3ducmV2LnhtbESPQWvCQBSE74L/YXmCN91oQTR1lSII&#10;PXhRi15fsq/Z1OzbJLvG+O+7BaHHYWa+Ydbb3laio9aXjhXMpgkI4tzpkgsFX+f9ZAnCB2SNlWNS&#10;8CQP281wsMZUuwcfqTuFQkQI+xQVmBDqVEqfG7Lop64mjt63ay2GKNtC6hYfEW4rOU+ShbRYclww&#10;WNPOUH473a2CLrvPfi6H481n12aVLU2zOzQLpcaj/uMdRKA+/Idf7U+t4G0Ff1/i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7FxAAAANsAAAAPAAAAAAAAAAAA&#10;AAAAAKECAABkcnMvZG93bnJldi54bWxQSwUGAAAAAAQABAD5AAAAkgMAAAAA&#10;">
                <v:stroke endarrow="block"/>
              </v:line>
              <v:line id="Line 334" o:spid="_x0000_s1525" style="position:absolute;flip:y;visibility:visible;mso-wrap-style:square" from="5342,3331" to="5343,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ynb8QAAADbAAAADwAAAGRycy9kb3ducmV2LnhtbESPwUrDQBCG74LvsIzgJbQbrYjGbIpt&#10;LQjFg60Hj0N2TILZ2ZCdtvHtnYPgcfjn/+abcjmF3pxoTF1kBzfzHAxxHX3HjYOPw3b2ACYJssc+&#10;Mjn4oQTL6vKixMLHM7/TaS+NUQinAh20IkNhbapbCpjmcSDW7CuOAUXHsbF+xLPCQ29v8/zeBuxY&#10;L7Q40Lql+nt/DKqxfePNYpGtgs2yR3r5lF1uxbnrq+n5CYzQJP/Lf+1X7+BO7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rKdvxAAAANsAAAAPAAAAAAAAAAAA&#10;AAAAAKECAABkcnMvZG93bnJldi54bWxQSwUGAAAAAAQABAD5AAAAkgMAAAAA&#10;">
                <v:stroke endarrow="block"/>
              </v:line>
              <v:line id="Line 335" o:spid="_x0000_s1526" style="position:absolute;flip:x y;visibility:visible;mso-wrap-style:square" from="3780,3839" to="3781,4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3xvsQAAADbAAAADwAAAGRycy9kb3ducmV2LnhtbESPQWvCQBSE7wX/w/IEb3WTUkRTVxGh&#10;0IMXtej1JfuajWbfJtk1xn/fLQg9DjPzDbNcD7YWPXW+cqwgnSYgiAunKy4VfB8/X+cgfEDWWDsm&#10;BQ/ysF6NXpaYaXfnPfWHUIoIYZ+hAhNCk0npC0MW/dQ1xNH7cZ3FEGVXSt3hPcJtLd+SZCYtVhwX&#10;DDa0NVRcDzeroM9v6eW02199fm4X+dy02107U2oyHjYfIAIN4T/8bH9pBe8p/H2JP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jfG+xAAAANsAAAAPAAAAAAAAAAAA&#10;AAAAAKECAABkcnMvZG93bnJldi54bWxQSwUGAAAAAAQABAD5AAAAkgMAAAAA&#10;">
                <v:stroke endarrow="block"/>
              </v:line>
              <v:line id="Line 336" o:spid="_x0000_s1527" style="position:absolute;flip:x y;visibility:visible;mso-wrap-style:square" from="3443,3935" to="3444,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9vycQAAADbAAAADwAAAGRycy9kb3ducmV2LnhtbESPQWvCQBSE70L/w/IEb7pRRGzqKiIU&#10;PHjRlvb6kn1mo9m3SXaN8d+7QqHHYWa+YVab3laio9aXjhVMJwkI4tzpkgsF31+f4yUIH5A1Vo5J&#10;wYM8bNZvgxWm2t35SN0pFCJC2KeowIRQp1L63JBFP3E1cfTOrrUYomwLqVu8R7it5CxJFtJiyXHB&#10;YE07Q/n1dLMKuuw2vfwcjlef/Tbv2dI0u0OzUGo07LcfIAL14T/8195rBfMZvL7EH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X2/JxAAAANsAAAAPAAAAAAAAAAAA&#10;AAAAAKECAABkcnMvZG93bnJldi54bWxQSwUGAAAAAAQABAD5AAAAkgMAAAAA&#10;">
                <v:stroke endarrow="block"/>
              </v:lin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37" o:spid="_x0000_s1528" type="#_x0000_t88" style="position:absolute;left:6690;top:4069;width:150;height:7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ASrsMA&#10;AADbAAAADwAAAGRycy9kb3ducmV2LnhtbESPQWsCMRSE7wX/Q3iF3mq2VopsjSKCYk/i6qHHx+a5&#10;G9y8rElct/56Iwg9DjPzDTOd97YRHflgHCv4GGYgiEunDVcKDvvV+wREiMgaG8ek4I8CzGeDlynm&#10;2l15R10RK5EgHHJUUMfY5lKGsiaLYeha4uQdnbcYk/SV1B6vCW4bOcqyL2nRcFqosaVlTeWpuFgF&#10;C7n+3awqQx3+bIubP+/MaNkr9fbaL75BROrjf/jZ3mgF4094fEk/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ASrsMAAADbAAAADwAAAAAAAAAAAAAAAACYAgAAZHJzL2Rv&#10;d25yZXYueG1sUEsFBgAAAAAEAAQA9QAAAIgDAAAAAA==&#10;" fillcolor="#fc9">
                <v:textbox inset="5.85pt,.7pt,5.85pt,.7pt"/>
              </v:shape>
              <v:shape id="Text Box 338" o:spid="_x0000_s1529" type="#_x0000_t202" style="position:absolute;left:6326;top:4498;width:1387;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gZC8YA&#10;AADbAAAADwAAAGRycy9kb3ducmV2LnhtbESPQWvCQBSE74X+h+UJvRTdaIOUmI1oi8WLSK0evD2y&#10;zyQ2+zbNrjH++25B6HGYmW+YdN6bWnTUusqygvEoAkGcW11xoWD/tRq+gnAeWWNtmRTcyME8e3xI&#10;MdH2yp/U7XwhAoRdggpK75tESpeXZNCNbEMcvJNtDfog20LqFq8Bbmo5iaKpNFhxWCixobeS8u/d&#10;xSjArnj/2DzHL9Pz8vCzpaNe9hOt1NOgX8xAeOr9f/jeXmsFcQx/X8IP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gZC8YAAADbAAAADwAAAAAAAAAAAAAAAACYAgAAZHJz&#10;L2Rvd25yZXYueG1sUEsFBgAAAAAEAAQA9QAAAIsDAAAAAA==&#10;" filled="f" stroked="f">
                <v:textbox style="mso-fit-shape-to-text:t" inset="1mm,0,1mm,0">
                  <w:txbxContent>
                    <w:p w:rsidR="00E8774A" w:rsidRPr="00654616" w:rsidRDefault="00E8774A" w:rsidP="00AE1A2E">
                      <w:pPr>
                        <w:spacing w:before="0"/>
                        <w:rPr>
                          <w:rFonts w:ascii="Arial Narrow" w:hAnsi="Arial Narrow"/>
                          <w:sz w:val="20"/>
                        </w:rPr>
                      </w:pPr>
                      <w:r>
                        <w:rPr>
                          <w:rFonts w:ascii="Arial Narrow" w:hAnsi="Arial Narrow"/>
                          <w:sz w:val="20"/>
                        </w:rPr>
                        <w:t>outer</w:t>
                      </w:r>
                      <w:r w:rsidRPr="00654616">
                        <w:rPr>
                          <w:rFonts w:ascii="Arial Narrow" w:hAnsi="Arial Narrow"/>
                          <w:sz w:val="20"/>
                        </w:rPr>
                        <w:t>-GI waves</w:t>
                      </w:r>
                    </w:p>
                  </w:txbxContent>
                </v:textbox>
              </v:shape>
              <v:shape id="AutoShape 339" o:spid="_x0000_s1530" type="#_x0000_t88" style="position:absolute;left:5549;top:4069;width:150;height:7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UvQcMA&#10;AADbAAAADwAAAGRycy9kb3ducmV2LnhtbESPQWsCMRSE7wX/Q3iF3mq2UotsjSKCYk/i6qHHx+a5&#10;G9y8rElct/56Iwg9DjPzDTOd97YRHflgHCv4GGYgiEunDVcKDvvV+wREiMgaG8ek4I8CzGeDlynm&#10;2l15R10RK5EgHHJUUMfY5lKGsiaLYeha4uQdnbcYk/SV1B6vCW4bOcqyL2nRcFqosaVlTeWpuFgF&#10;C7n+3awqQx3+bIubP+/MaNkr9fbaL75BROrjf/jZ3mgFn2N4fEk/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UvQcMAAADbAAAADwAAAAAAAAAAAAAAAACYAgAAZHJzL2Rv&#10;d25yZXYueG1sUEsFBgAAAAAEAAQA9QAAAIgDAAAAAA==&#10;" fillcolor="#fc9">
                <v:textbox inset="5.85pt,.7pt,5.85pt,.7pt"/>
              </v:shape>
              <v:shape id="Text Box 340" o:spid="_x0000_s1531" type="#_x0000_t202" style="position:absolute;left:4865;top:4498;width:1250;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i58YA&#10;AADbAAAADwAAAGRycy9kb3ducmV2LnhtbESPQWvCQBSE74X+h+UJvRTdaCWUmI1oi8WLSK0evD2y&#10;zyQ2+zbNrjH++25B6HGYmW+YdN6bWnTUusqygvEoAkGcW11xoWD/tRq+gnAeWWNtmRTcyME8e3xI&#10;MdH2yp/U7XwhAoRdggpK75tESpeXZNCNbEMcvJNtDfog20LqFq8Bbmo5iaJYGqw4LJTY0FtJ+ffu&#10;YhRgV7x/bJ6nL/F5efjZ0lEv+4lW6mnQL2YgPPX+P3xvr7WCaQx/X8IP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Yi58YAAADbAAAADwAAAAAAAAAAAAAAAACYAgAAZHJz&#10;L2Rvd25yZXYueG1sUEsFBgAAAAAEAAQA9QAAAIsDAAAAAA==&#10;" filled="f" stroked="f">
                <v:textbox style="mso-fit-shape-to-text:t" inset="1mm,0,1mm,0">
                  <w:txbxContent>
                    <w:p w:rsidR="00E8774A" w:rsidRPr="00654616" w:rsidRDefault="00E8774A" w:rsidP="00AE1A2E">
                      <w:pPr>
                        <w:spacing w:before="0"/>
                        <w:jc w:val="center"/>
                        <w:rPr>
                          <w:rFonts w:ascii="Arial Narrow" w:hAnsi="Arial Narrow"/>
                          <w:sz w:val="20"/>
                        </w:rPr>
                      </w:pPr>
                      <w:r>
                        <w:rPr>
                          <w:rFonts w:ascii="Arial Narrow" w:hAnsi="Arial Narrow"/>
                          <w:sz w:val="20"/>
                        </w:rPr>
                        <w:t>inner-GI waves</w:t>
                      </w:r>
                    </w:p>
                  </w:txbxContent>
                </v:textbox>
              </v:shape>
              <v:shape id="AutoShape 341" o:spid="_x0000_s1532" type="#_x0000_t88" style="position:absolute;left:3454;top:4069;width:150;height:7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sUrcMA&#10;AADbAAAADwAAAGRycy9kb3ducmV2LnhtbESPQWsCMRSE7wX/Q3iF3mq2UqxsjSKCYk/i6qHHx+a5&#10;G9y8rElct/56Iwg9DjPzDTOd97YRHflgHCv4GGYgiEunDVcKDvvV+wREiMgaG8ek4I8CzGeDlynm&#10;2l15R10RK5EgHHJUUMfY5lKGsiaLYeha4uQdnbcYk/SV1B6vCW4bOcqysbRoOC3U2NKypvJUXKyC&#10;hVz/blaVoQ5/tsXNn3dmtOyVenvtF98gIvXxP/xsb7SCzy94fEk/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sUrcMAAADbAAAADwAAAAAAAAAAAAAAAACYAgAAZHJzL2Rv&#10;d25yZXYueG1sUEsFBgAAAAAEAAQA9QAAAIgDAAAAAA==&#10;" fillcolor="#fc9">
                <v:textbox inset="5.85pt,.7pt,5.85pt,.7pt"/>
              </v:shape>
              <v:shape id="Text Box 342" o:spid="_x0000_s1533" type="#_x0000_t202" style="position:absolute;left:2890;top:4498;width:1272;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TDsMA&#10;AADbAAAADwAAAGRycy9kb3ducmV2LnhtbERPTWvCQBC9F/wPywi9FLNpKiKpq2hLSy9SjHrobciO&#10;STQ7m2a3Sfz37kHo8fG+F6vB1KKj1lWWFTxHMQji3OqKCwWH/cdkDsJ5ZI21ZVJwJQer5ehhgam2&#10;Pe+oy3whQgi7FBWU3jeplC4vyaCLbEMcuJNtDfoA20LqFvsQbmqZxPFMGqw4NJTY0FtJ+SX7Mwqw&#10;K94/t0/Tl9l5c/z9ph+9GRKt1ON4WL+C8DT4f/Hd/aUVTMPY8CX8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UTDsMAAADbAAAADwAAAAAAAAAAAAAAAACYAgAAZHJzL2Rv&#10;d25yZXYueG1sUEsFBgAAAAAEAAQA9QAAAIgDAAAAAA==&#10;" filled="f" stroked="f">
                <v:textbox style="mso-fit-shape-to-text:t" inset="1mm,0,1mm,0">
                  <w:txbxContent>
                    <w:p w:rsidR="00E8774A" w:rsidRPr="00654616" w:rsidRDefault="00E8774A" w:rsidP="00AE1A2E">
                      <w:pPr>
                        <w:spacing w:before="0"/>
                        <w:rPr>
                          <w:rFonts w:ascii="Arial Narrow" w:hAnsi="Arial Narrow"/>
                          <w:sz w:val="20"/>
                        </w:rPr>
                      </w:pPr>
                      <w:r>
                        <w:rPr>
                          <w:rFonts w:ascii="Arial Narrow" w:hAnsi="Arial Narrow"/>
                          <w:sz w:val="20"/>
                        </w:rPr>
                        <w:t>outer-GI waves</w:t>
                      </w:r>
                    </w:p>
                  </w:txbxContent>
                </v:textbox>
              </v:shape>
              <v:shape id="Text Box 343" o:spid="_x0000_s1534" type="#_x0000_t202" style="position:absolute;left:6444;top:2600;width:1859;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2lcYA&#10;AADbAAAADwAAAGRycy9kb3ducmV2LnhtbESPT2vCQBTE74V+h+UVeil1UxVpYzaiFaUXEf/04O2R&#10;fU1Ss2/T7Brjt3cFocdhZn7DJJPOVKKlxpWWFbz1IhDEmdUl5wr2u8XrOwjnkTVWlknBhRxM0seH&#10;BGNtz7yhdutzESDsYlRQeF/HUrqsIIOuZ2vi4P3YxqAPssmlbvAc4KaS/SgaSYMlh4UCa/osKDtu&#10;T0YBtvl8uXoZDka/s++/NR30rOtrpZ6fuukYhKfO/4fv7S+tYPgBty/hB8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2lcYAAADbAAAADwAAAAAAAAAAAAAAAACYAgAAZHJz&#10;L2Rvd25yZXYueG1sUEsFBgAAAAAEAAQA9QAAAIsDAAAAAA==&#10;" filled="f" stroked="f">
                <v:textbox style="mso-fit-shape-to-text:t" inset="1mm,0,1mm,0">
                  <w:txbxContent>
                    <w:p w:rsidR="00E8774A" w:rsidRPr="00654616" w:rsidRDefault="00E8774A" w:rsidP="00AE1A2E">
                      <w:pPr>
                        <w:spacing w:before="0"/>
                        <w:jc w:val="center"/>
                        <w:rPr>
                          <w:rFonts w:ascii="Arial Narrow" w:hAnsi="Arial Narrow"/>
                          <w:sz w:val="20"/>
                        </w:rPr>
                      </w:pPr>
                      <w:r>
                        <w:rPr>
                          <w:rFonts w:ascii="Arial Narrow" w:hAnsi="Arial Narrow"/>
                          <w:sz w:val="20"/>
                        </w:rPr>
                        <w:t>GI Mask Characteristics</w:t>
                      </w:r>
                    </w:p>
                  </w:txbxContent>
                </v:textbox>
              </v:shape>
              <v:line id="Line 344" o:spid="_x0000_s1535" style="position:absolute;visibility:visible;mso-wrap-style:square" from="4546,4263" to="4547,4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wsAsAAAADbAAAADwAAAGRycy9kb3ducmV2LnhtbERPz2vCMBS+D/wfwhO8zVRlMqpRROjY&#10;vOlE8PZonm01eSlJtN1/bw4Djx/f7+W6t0Y8yIfGsYLJOANBXDrdcKXg+Fu8f4IIEVmjcUwK/ijA&#10;ejV4W2KuXcd7ehxiJVIIhxwV1DG2uZShrMliGLuWOHEX5y3GBH0ltccuhVsjp1k2lxYbTg01trSt&#10;qbwd7lbBdn4vjNnsrl83XxAeu/PP7HRWajTsNwsQkfr4Ev+7v7WCj7Q+fUk/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3sLALAAAAA2wAAAA8AAAAAAAAAAAAAAAAA&#10;oQIAAGRycy9kb3ducmV2LnhtbFBLBQYAAAAABAAEAPkAAACOAwAAAAA=&#10;">
                <v:stroke startarrow="open" startarrowlength="short"/>
              </v:line>
              <v:line id="Line 345" o:spid="_x0000_s1536" style="position:absolute;visibility:visible;mso-wrap-style:square" from="6167,2796" to="6168,4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mYgsIAAADbAAAADwAAAGRycy9kb3ducmV2LnhtbESPzYrCMBSF98K8Q7gD7jRVULQaZRgQ&#10;XDiKOsz60lzbanNTk1g7b28EweXh/Hyc+bI1lWjI+dKygkE/AUGcWV1yruD3uOpNQPiArLGyTAr+&#10;ycNy8dGZY6rtnffUHEIu4gj7FBUUIdSplD4ryKDv25o4eifrDIYoXS61w3scN5UcJslYGiw5Egqs&#10;6bug7HK4mcjN8o27/p0v7fr0s1lduZlujzulup/t1wxEoDa8w6/2WisYDeD5Jf4A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mYgsIAAADbAAAADwAAAAAAAAAAAAAA&#10;AAChAgAAZHJzL2Rvd25yZXYueG1sUEsFBgAAAAAEAAQA+QAAAJADAAAAAA==&#10;">
                <v:stroke dashstyle="dash"/>
              </v:line>
              <v:shape id="Text Box 346" o:spid="_x0000_s1537" type="#_x0000_t202" style="position:absolute;left:4578;top:4767;width:324;height:2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2icMA&#10;AADbAAAADwAAAGRycy9kb3ducmV2LnhtbESPT4vCMBTE7wt+h/AEb2tSwUWqUURc2IuCfy7ens2z&#10;rTYvJYlav/1mYcHjMDO/YWaLzjbiQT7UjjVkQwWCuHCm5lLD8fD9OQERIrLBxjFpeFGAxbz3McPc&#10;uCfv6LGPpUgQDjlqqGJscylDUZHFMHQtcfIuzluMSfpSGo/PBLeNHCn1JS3WnBYqbGlVUXHb362G&#10;y2Z7u67vO3Ut1YROmafunG21HvS75RREpC6+w//tH6NhPIK/L+kH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c2icMAAADbAAAADwAAAAAAAAAAAAAAAACYAgAAZHJzL2Rv&#10;d25yZXYueG1sUEsFBgAAAAAEAAQA9QAAAIgDAAAAAA==&#10;" filled="f" stroked="f">
                <v:textbox inset="0,0,0,0">
                  <w:txbxContent>
                    <w:p w:rsidR="00E8774A" w:rsidRPr="00654616" w:rsidRDefault="00E8774A" w:rsidP="00AE1A2E">
                      <w:pPr>
                        <w:spacing w:before="0"/>
                        <w:rPr>
                          <w:rFonts w:ascii="Arial Narrow" w:eastAsia="MS PGothic" w:hAnsi="Arial Narrow"/>
                        </w:rPr>
                      </w:pPr>
                      <w:r w:rsidRPr="00654616">
                        <w:rPr>
                          <w:rFonts w:ascii="Arial Narrow" w:eastAsia="MS PGothic" w:hAnsi="Arial Narrow"/>
                          <w:i/>
                          <w:sz w:val="20"/>
                        </w:rPr>
                        <w:t>t</w:t>
                      </w:r>
                      <w:r w:rsidRPr="00654616">
                        <w:rPr>
                          <w:rFonts w:ascii="Arial Narrow" w:eastAsia="MS PGothic" w:hAnsi="Arial Narrow"/>
                          <w:sz w:val="20"/>
                        </w:rPr>
                        <w:t xml:space="preserve"> = </w:t>
                      </w:r>
                      <w:r w:rsidRPr="00654616">
                        <w:rPr>
                          <w:rFonts w:ascii="Arial Narrow" w:eastAsia="MS PGothic" w:hAnsi="Arial Narrow"/>
                          <w:i/>
                          <w:sz w:val="20"/>
                        </w:rPr>
                        <w:t>0</w:t>
                      </w:r>
                    </w:p>
                  </w:txbxContent>
                </v:textbox>
              </v:shape>
              <v:shape id="Text Box 347" o:spid="_x0000_s1538" type="#_x0000_t202" style="position:absolute;left:3687;top:4767;width:570;height:2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uTEsMA&#10;AADbAAAADwAAAGRycy9kb3ducmV2LnhtbESPT2sCMRTE7wW/Q3iCt5pspSKrUUQqeKngn4u35+a5&#10;u7p5WZKo22/fFAoeh5n5DTNbdLYRD/KhdqwhGyoQxIUzNZcajof1+wREiMgGG8ek4YcCLOa9txnm&#10;xj15R499LEWCcMhRQxVjm0sZiooshqFriZN3cd5iTNKX0nh8Jrht5IdSY2mx5rRQYUuriorb/m41&#10;XL63t+vXfaeupZrQKfPUnbOt1oN+t5yCiNTFV/i/vTEaPkf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uTEsMAAADbAAAADwAAAAAAAAAAAAAAAACYAgAAZHJzL2Rv&#10;d25yZXYueG1sUEsFBgAAAAAEAAQA9QAAAIgDAAAAAA==&#10;" filled="f" stroked="f">
                <v:textbox inset="0,0,0,0">
                  <w:txbxContent>
                    <w:p w:rsidR="00E8774A" w:rsidRPr="00654616" w:rsidRDefault="00E8774A" w:rsidP="00AE1A2E">
                      <w:pPr>
                        <w:spacing w:before="0"/>
                        <w:rPr>
                          <w:rFonts w:ascii="Arial Narrow" w:eastAsia="MS PGothic" w:hAnsi="Arial Narrow"/>
                          <w:i/>
                        </w:rPr>
                      </w:pPr>
                      <w:r w:rsidRPr="00654616">
                        <w:rPr>
                          <w:rFonts w:ascii="Arial Narrow" w:eastAsia="MS PGothic" w:hAnsi="Arial Narrow"/>
                          <w:i/>
                          <w:sz w:val="20"/>
                        </w:rPr>
                        <w:t xml:space="preserve">t </w:t>
                      </w:r>
                      <w:r w:rsidRPr="00654616">
                        <w:rPr>
                          <w:rFonts w:ascii="Arial Narrow" w:eastAsia="MS PGothic" w:hAnsi="Arial Narrow"/>
                          <w:sz w:val="20"/>
                        </w:rPr>
                        <w:t xml:space="preserve">= </w:t>
                      </w:r>
                      <w:r w:rsidRPr="00654616">
                        <w:rPr>
                          <w:rFonts w:ascii="Arial Narrow" w:eastAsia="MS PGothic" w:hAnsi="Arial Narrow"/>
                          <w:i/>
                          <w:sz w:val="20"/>
                        </w:rPr>
                        <w:t>- Tm</w:t>
                      </w:r>
                    </w:p>
                  </w:txbxContent>
                </v:textbox>
              </v:shape>
              <v:line id="Line 348" o:spid="_x0000_s1539" style="position:absolute;visibility:visible;mso-wrap-style:square" from="4351,4263" to="4352,4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cqAcMAAADbAAAADwAAAGRycy9kb3ducmV2LnhtbESPQWsCMRSE7wX/Q3hCbzWrbUVWo4iw&#10;YnurFcHbY/PcXU1eliS6679vCoUeh5n5hlmsemvEnXxoHCsYjzIQxKXTDVcKDt/FywxEiMgajWNS&#10;8KAAq+XgaYG5dh1/0X0fK5EgHHJUUMfY5lKGsiaLYeRa4uSdnbcYk/SV1B67BLdGTrJsKi02nBZq&#10;bGlTU3nd36yCzfRWGLP+vGyvviA8dKeP1+NJqedhv56DiNTH//Bfe6cVvL/B75f0A+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XKgHDAAAA2wAAAA8AAAAAAAAAAAAA&#10;AAAAoQIAAGRycy9kb3ducmV2LnhtbFBLBQYAAAAABAAEAPkAAACRAwAAAAA=&#10;">
                <v:stroke startarrow="open" startarrowlength="short"/>
              </v:line>
              <v:line id="Line 349" o:spid="_x0000_s1540" style="position:absolute;visibility:visible;mso-wrap-style:square" from="6166,4263" to="6167,4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uPmsMAAADbAAAADwAAAGRycy9kb3ducmV2LnhtbESPQWsCMRSE7wX/Q3iCt5pVUcpqFBG2&#10;1N5qRfD22Dx3V5OXJYnu+u+bQqHHYWa+YVab3hrxIB8axwom4wwEcel0w5WC43fx+gYiRGSNxjEp&#10;eFKAzXrwssJcu46/6HGIlUgQDjkqqGNscylDWZPFMHYtcfIuzluMSfpKao9dglsjp1m2kBYbTgs1&#10;trSrqbwd7lbBbnEvjNl+Xt9vviA8duf97HRWajTst0sQkfr4H/5rf2gF8zn8fkk/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bj5rDAAAA2wAAAA8AAAAAAAAAAAAA&#10;AAAAoQIAAGRycy9kb3ducmV2LnhtbFBLBQYAAAAABAAEAPkAAACRAwAAAAA=&#10;">
                <v:stroke startarrow="open" startarrowlength="short"/>
              </v:line>
              <v:shape id="Text Box 350" o:spid="_x0000_s1541" type="#_x0000_t202" style="position:absolute;left:5688;top:4767;width:889;height:2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wisMA&#10;AADbAAAADwAAAGRycy9kb3ducmV2LnhtbESPT4vCMBTE7wt+h/AEb2vSBUWqUURc2MsK/rl4ezbP&#10;ttq8lCRq/fZmYcHjMDO/YWaLzjbiTj7UjjVkQwWCuHCm5lLDYf/9OQERIrLBxjFpeFKAxbz3McPc&#10;uAdv6b6LpUgQDjlqqGJscylDUZHFMHQtcfLOzluMSfpSGo+PBLeN/FJqLC3WnBYqbGlVUXHd3ayG&#10;8+/melnftupSqgkdM0/dKdtoPeh3yymISF18h//bP0bDaAx/X9IP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wwisMAAADbAAAADwAAAAAAAAAAAAAAAACYAgAAZHJzL2Rv&#10;d25yZXYueG1sUEsFBgAAAAAEAAQA9QAAAIgDAAAAAA==&#10;" filled="f" stroked="f">
                <v:textbox inset="0,0,0,0">
                  <w:txbxContent>
                    <w:p w:rsidR="00E8774A" w:rsidRPr="00654616" w:rsidRDefault="00E8774A" w:rsidP="00AE1A2E">
                      <w:pPr>
                        <w:spacing w:before="0"/>
                        <w:rPr>
                          <w:rFonts w:ascii="Arial Narrow" w:eastAsia="MS PGothic" w:hAnsi="Arial Narrow"/>
                        </w:rPr>
                      </w:pPr>
                      <w:r w:rsidRPr="00654616">
                        <w:rPr>
                          <w:rFonts w:ascii="Arial Narrow" w:eastAsia="MS PGothic" w:hAnsi="Arial Narrow"/>
                          <w:i/>
                          <w:sz w:val="20"/>
                        </w:rPr>
                        <w:t>t</w:t>
                      </w:r>
                      <w:r w:rsidRPr="00654616">
                        <w:rPr>
                          <w:rFonts w:ascii="Arial Narrow" w:eastAsia="MS PGothic" w:hAnsi="Arial Narrow"/>
                          <w:sz w:val="20"/>
                        </w:rPr>
                        <w:t xml:space="preserve"> = </w:t>
                      </w:r>
                      <w:r w:rsidRPr="00654616">
                        <w:rPr>
                          <w:rFonts w:ascii="Arial Narrow" w:eastAsia="MS PGothic" w:hAnsi="Arial Narrow"/>
                          <w:i/>
                          <w:sz w:val="20"/>
                        </w:rPr>
                        <w:t>126 - Tm</w:t>
                      </w:r>
                    </w:p>
                  </w:txbxContent>
                </v:textbox>
              </v:shape>
              <v:shape id="Text Box 351" o:spid="_x0000_s1542" type="#_x0000_t202" style="position:absolute;left:7558;top:4295;width:534;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OksUA&#10;AADbAAAADwAAAGRycy9kb3ducmV2LnhtbESPQUvDQBSE74L/YXmCN7vRYi1pt6U0FYr2Yu2lt0f2&#10;NQlm34bdZxL99a4geBxm5htmuR5dq3oKsfFs4H6SgSIuvW24MnB6f76bg4qCbLH1TAa+KMJ6dX21&#10;xNz6gd+oP0qlEoRjjgZqkS7XOpY1OYwT3xEn7+KDQ0kyVNoGHBLctfohy2baYcNpocaOtjWVH8dP&#10;Z6DZhcP0+1zN9i8nGaR4LeyhL4y5vRk3C1BCo/yH/9p7a+DxCX6/pB+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6SxQAAANsAAAAPAAAAAAAAAAAAAAAAAJgCAABkcnMv&#10;ZG93bnJldi54bWxQSwUGAAAAAAQABAD1AAAAigMAAAAA&#10;" filled="f" stroked="f">
                <v:textbox inset="1mm,0,1mm,0">
                  <w:txbxContent>
                    <w:p w:rsidR="00E8774A" w:rsidRPr="00654616" w:rsidRDefault="00E8774A" w:rsidP="00AE1A2E">
                      <w:pPr>
                        <w:spacing w:before="0"/>
                        <w:rPr>
                          <w:rFonts w:ascii="Arial Narrow" w:hAnsi="Arial Narrow"/>
                          <w:sz w:val="20"/>
                        </w:rPr>
                      </w:pPr>
                      <w:r>
                        <w:rPr>
                          <w:rFonts w:ascii="Arial Narrow" w:hAnsi="Arial Narrow"/>
                          <w:sz w:val="20"/>
                        </w:rPr>
                        <w:t>Delay</w:t>
                      </w:r>
                    </w:p>
                  </w:txbxContent>
                </v:textbox>
              </v:shape>
              <v:line id="Line 352" o:spid="_x0000_s1543" style="position:absolute;visibility:visible;mso-wrap-style:square" from="6443,3697" to="7028,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353" o:spid="_x0000_s1544" style="position:absolute;flip:x y;visibility:visible;mso-wrap-style:square" from="6364,3320" to="6371,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t/nMMAAADbAAAADwAAAGRycy9kb3ducmV2LnhtbESPT2sCMRTE70K/Q3gFL6LZCoquRikL&#10;BREvVWmvz83bP3TzsiZR12/fCILHYWZ+wyzXnWnElZyvLSv4GCUgiHOray4VHA9fwxkIH5A1NpZJ&#10;wZ08rFdvvSWm2t74m677UIoIYZ+igiqENpXS5xUZ9CPbEkevsM5giNKVUju8Rbhp5DhJptJgzXGh&#10;wpayivK//cUoyPK5dYNT+CnuhdzZ8+85O223SvXfu88FiEBdeIWf7Y1WMJnD40v8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bf5zDAAAA2wAAAA8AAAAAAAAAAAAA&#10;AAAAoQIAAGRycy9kb3ducmV2LnhtbFBLBQYAAAAABAAEAPkAAACRAwAAAAA=&#10;">
                <v:stroke dashstyle="1 1" endarrow="oval" endarrowwidth="narrow" endarrowlength="short"/>
              </v:line>
              <v:line id="Line 354" o:spid="_x0000_s1545" style="position:absolute;visibility:visible;mso-wrap-style:square" from="6443,3325" to="7028,3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355" o:spid="_x0000_s1546" style="position:absolute;flip:x;visibility:visible;mso-wrap-style:square" from="6966,3294" to="6967,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vaWMIAAADbAAAADwAAAGRycy9kb3ducmV2LnhtbESPQYvCMBSE7wv+h/AEb2vqHkSqUZbC&#10;iounrR48Ppu3TbfNS0mi1n9vFgSPw8x8w6w2g+3ElXxoHCuYTTMQxJXTDdcKjoev9wWIEJE1do5J&#10;wZ0CbNajtxXm2t34h65lrEWCcMhRgYmxz6UMlSGLYep64uT9Om8xJulrqT3eEtx28iPL5tJiw2nB&#10;YE+FoaotL1ZBW/TfB96av9Nxv7iU55NpfTEoNRkPn0sQkYb4Cj/bO61gPoP/L+kH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mvaWMIAAADbAAAADwAAAAAAAAAAAAAA&#10;AAChAgAAZHJzL2Rvd25yZXYueG1sUEsFBgAAAAAEAAQA+QAAAJADAAAAAA==&#10;">
                <v:stroke startarrow="open" endarrow="open"/>
              </v:line>
              <v:line id="Line 356" o:spid="_x0000_s1547" style="position:absolute;flip:x;visibility:visible;mso-wrap-style:square" from="6277,2835" to="6547,3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8BAMIAAADbAAAADwAAAGRycy9kb3ducmV2LnhtbESPS4vCQBCE7wv+h6GFva2TKIQlOoqK&#10;gnvzhecm03lgpidmxiT++50FYY9FVX1FLVaDqUVHrassK4gnEQjizOqKCwXXy/7rG4TzyBpry6Tg&#10;RQ5Wy9HHAlNtez5Rd/aFCBB2KSoovW9SKV1WkkE3sQ1x8HLbGvRBtoXULfYBbmo5jaJEGqw4LJTY&#10;0Lak7H5+GgU6fuW7fb/ZyePPtYtveXKcJQ+lPsfDeg7C0+D/w+/2QStIpvD3JfwA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x8BAMIAAADbAAAADwAAAAAAAAAAAAAA&#10;AAChAgAAZHJzL2Rvd25yZXYueG1sUEsFBgAAAAAEAAQA+QAAAJADAAAAAA==&#10;">
                <v:stroke endarrow="open" endarrowlength="short"/>
              </v:line>
              <v:shape id="Text Box 357" o:spid="_x0000_s1548" type="#_x0000_t202" style="position:absolute;left:7083;top:3377;width:1019;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dH8YA&#10;AADbAAAADwAAAGRycy9kb3ducmV2LnhtbESPzWvCQBTE7wX/h+UJXkrd+EGQ6Cp+0NKLiNoeentk&#10;n0k0+zZmtzH977uC4HGYmd8ws0VrStFQ7QrLCgb9CARxanXBmYKv4/vbBITzyBpLy6Tgjxws5p2X&#10;GSba3nhPzcFnIkDYJagg975KpHRpTgZd31bEwTvZ2qAPss6krvEW4KaUwyiKpcGCw0KOFa1zSi+H&#10;X6MAm2zzsX0dj+Lz6vu6ox+9aodaqV63XU5BeGr9M/xof2oF8QjuX8IP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dH8YAAADbAAAADwAAAAAAAAAAAAAAAACYAgAAZHJz&#10;L2Rvd25yZXYueG1sUEsFBgAAAAAEAAQA9QAAAIsDAAAAAA==&#10;" filled="f" stroked="f">
                <v:textbox style="mso-fit-shape-to-text:t" inset="1mm,0,1mm,0">
                  <w:txbxContent>
                    <w:p w:rsidR="00E8774A" w:rsidRPr="00654616" w:rsidRDefault="00E8774A" w:rsidP="00AE1A2E">
                      <w:pPr>
                        <w:spacing w:before="0"/>
                        <w:rPr>
                          <w:rFonts w:ascii="Arial Narrow" w:hAnsi="Arial Narrow"/>
                          <w:sz w:val="20"/>
                        </w:rPr>
                      </w:pPr>
                      <w:r>
                        <w:rPr>
                          <w:rFonts w:ascii="Arial Narrow" w:hAnsi="Arial Narrow"/>
                          <w:sz w:val="20"/>
                        </w:rPr>
                        <w:t>faulty power</w:t>
                      </w:r>
                    </w:p>
                  </w:txbxContent>
                </v:textbox>
              </v:shape>
              <v:shape id="Text Box 358" o:spid="_x0000_s1549" type="#_x0000_t202" style="position:absolute;left:4419;top:3085;width:871;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HN8QA&#10;AADbAAAADwAAAGRycy9kb3ducmV2LnhtbESPT4vCMBTE78J+h/AEb5oqKqVrFBEWRdyD2oPHR/P6&#10;h21eahO1u5/eLAgeh5n5DbNYdaYWd2pdZVnBeBSBIM6srrhQkJ6/hjEI55E11pZJwS85WC0/egtM&#10;tH3wke4nX4gAYZeggtL7JpHSZSUZdCPbEAcvt61BH2RbSN3iI8BNLSdRNJcGKw4LJTa0KSn7Od2M&#10;gvV3zGm031432wsdZrO/3F3TXKlBv1t/gvDU+Xf41d5pBfMp/H8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rRzfEAAAA2wAAAA8AAAAAAAAAAAAAAAAAmAIAAGRycy9k&#10;b3ducmV2LnhtbFBLBQYAAAAABAAEAPUAAACJAwAAAAA=&#10;" stroked="f">
                <v:textbox style="mso-fit-shape-to-text:t" inset="0,0,1mm,0">
                  <w:txbxContent>
                    <w:p w:rsidR="00E8774A" w:rsidRPr="00654616" w:rsidRDefault="00E8774A" w:rsidP="00AE1A2E">
                      <w:pPr>
                        <w:spacing w:before="0"/>
                        <w:rPr>
                          <w:rFonts w:ascii="Arial Narrow" w:hAnsi="Arial Narrow"/>
                          <w:sz w:val="20"/>
                        </w:rPr>
                      </w:pPr>
                      <w:r>
                        <w:rPr>
                          <w:rFonts w:ascii="Arial Narrow" w:hAnsi="Arial Narrow"/>
                          <w:sz w:val="20"/>
                        </w:rPr>
                        <w:t>main wave</w:t>
                      </w:r>
                    </w:p>
                  </w:txbxContent>
                </v:textbox>
              </v:shape>
            </v:group>
            <w10:wrap type="square"/>
          </v:group>
        </w:pict>
      </w:r>
    </w:p>
    <w:p w:rsidR="00805151" w:rsidRDefault="00805151" w:rsidP="00AE1A2E">
      <w:pPr>
        <w:snapToGrid w:val="0"/>
        <w:spacing w:beforeLines="50"/>
        <w:ind w:left="1"/>
        <w:rPr>
          <w:lang w:val="en-US"/>
        </w:rPr>
      </w:pPr>
    </w:p>
    <w:p w:rsidR="00805151" w:rsidRDefault="00805151" w:rsidP="00AE1A2E">
      <w:pPr>
        <w:snapToGrid w:val="0"/>
        <w:spacing w:beforeLines="50"/>
        <w:ind w:left="1"/>
        <w:rPr>
          <w:lang w:val="en-US"/>
        </w:rPr>
      </w:pPr>
    </w:p>
    <w:p w:rsidR="00805151" w:rsidRDefault="00805151" w:rsidP="00AE1A2E">
      <w:pPr>
        <w:snapToGrid w:val="0"/>
        <w:spacing w:beforeLines="50"/>
        <w:ind w:left="1"/>
        <w:rPr>
          <w:lang w:val="en-US"/>
        </w:rPr>
      </w:pPr>
    </w:p>
    <w:p w:rsidR="00805151" w:rsidRDefault="00805151" w:rsidP="00AE1A2E">
      <w:pPr>
        <w:snapToGrid w:val="0"/>
        <w:spacing w:beforeLines="50"/>
        <w:ind w:left="1"/>
        <w:rPr>
          <w:lang w:val="en-US"/>
        </w:rPr>
      </w:pPr>
    </w:p>
    <w:p w:rsidR="00805151" w:rsidRDefault="00805151" w:rsidP="00AE1A2E">
      <w:pPr>
        <w:snapToGrid w:val="0"/>
        <w:spacing w:beforeLines="50"/>
        <w:ind w:left="1"/>
        <w:rPr>
          <w:lang w:val="en-US"/>
        </w:rPr>
      </w:pPr>
    </w:p>
    <w:p w:rsidR="00805151" w:rsidRDefault="00805151" w:rsidP="00AE1A2E">
      <w:pPr>
        <w:snapToGrid w:val="0"/>
        <w:spacing w:beforeLines="50"/>
        <w:ind w:left="1"/>
        <w:rPr>
          <w:lang w:val="en-US"/>
        </w:rPr>
      </w:pPr>
    </w:p>
    <w:p w:rsidR="00805151" w:rsidRDefault="00805151" w:rsidP="00AE1A2E">
      <w:pPr>
        <w:snapToGrid w:val="0"/>
        <w:spacing w:beforeLines="50"/>
        <w:ind w:left="1"/>
        <w:rPr>
          <w:lang w:val="en-US"/>
        </w:rPr>
      </w:pPr>
    </w:p>
    <w:p w:rsidR="00805151" w:rsidRDefault="00805151" w:rsidP="00AE1A2E">
      <w:pPr>
        <w:snapToGrid w:val="0"/>
        <w:spacing w:beforeLines="50"/>
        <w:ind w:left="1"/>
        <w:rPr>
          <w:lang w:val="en-US"/>
        </w:rPr>
      </w:pPr>
    </w:p>
    <w:p w:rsidR="00AE1A2E" w:rsidRPr="008C3A5F" w:rsidRDefault="00AE1A2E" w:rsidP="00AE1A2E">
      <w:pPr>
        <w:snapToGrid w:val="0"/>
        <w:spacing w:beforeLines="50"/>
        <w:ind w:left="1"/>
        <w:rPr>
          <w:lang w:val="en-US"/>
        </w:rPr>
      </w:pPr>
      <w:r w:rsidRPr="008C3A5F">
        <w:rPr>
          <w:lang w:val="en-US"/>
        </w:rPr>
        <w:t>When there are many delayed signals of which amplitudes are close to (still below) the mask, the receiver may fail the correct reception. So, we introduce a new concept of “faulty power”, which is defined to be the difference in dB between the amplitude of delayed signal and the corresponding mask. When the sum of the faulty power is larger than 0 dB, we regard the delayed signals to exceed the mask as a whole. We also assume that the receiver adjusts its FFT window to minimize the total faulty power, as wri</w:t>
      </w:r>
      <w:r w:rsidR="00805151">
        <w:rPr>
          <w:lang w:val="en-US"/>
        </w:rPr>
        <w:t>tten in the following equations:</w:t>
      </w:r>
    </w:p>
    <w:p w:rsidR="00AE1A2E" w:rsidRPr="008C3A5F" w:rsidRDefault="00AE1A2E" w:rsidP="00AE1A2E">
      <w:pPr>
        <w:pStyle w:val="Equation"/>
        <w:rPr>
          <w:lang w:val="en-US"/>
        </w:rPr>
      </w:pPr>
      <w:r w:rsidRPr="008C3A5F">
        <w:rPr>
          <w:lang w:val="en-US"/>
        </w:rPr>
        <w:tab/>
      </w:r>
      <w:r w:rsidRPr="008C3A5F">
        <w:rPr>
          <w:lang w:val="en-US"/>
        </w:rPr>
        <w:tab/>
      </w:r>
      <w:r w:rsidR="00FF6AA5" w:rsidRPr="00805151">
        <w:rPr>
          <w:position w:val="-46"/>
        </w:rPr>
        <w:object w:dxaOrig="3879" w:dyaOrig="1040">
          <v:shape id="_x0000_i1089" type="#_x0000_t75" style="width:192pt;height:52.8pt" o:ole="">
            <v:imagedata r:id="rId150" o:title=""/>
          </v:shape>
          <o:OLEObject Type="Embed" ProgID="Equation.3" ShapeID="_x0000_i1089" DrawAspect="Content" ObjectID="_1360408031" r:id="rId151"/>
        </w:object>
      </w:r>
      <w:r w:rsidRPr="008C3A5F">
        <w:rPr>
          <w:lang w:val="en-US"/>
        </w:rPr>
        <w:tab/>
        <w:t>(33)</w:t>
      </w:r>
    </w:p>
    <w:p w:rsidR="00AE1A2E" w:rsidRPr="008C3A5F" w:rsidRDefault="00AE1A2E" w:rsidP="00AE1A2E">
      <w:pPr>
        <w:pStyle w:val="Heading2"/>
        <w:rPr>
          <w:lang w:val="en-US"/>
        </w:rPr>
      </w:pPr>
      <w:bookmarkStart w:id="22" w:name="_Toc285704401"/>
      <w:r w:rsidRPr="008C3A5F">
        <w:rPr>
          <w:lang w:val="en-US"/>
        </w:rPr>
        <w:t>3.6</w:t>
      </w:r>
      <w:r w:rsidRPr="008C3A5F">
        <w:rPr>
          <w:lang w:val="en-US"/>
        </w:rPr>
        <w:tab/>
        <w:t>Protection ratios for analogue to digital interference</w:t>
      </w:r>
      <w:bookmarkEnd w:id="22"/>
    </w:p>
    <w:p w:rsidR="00AE1A2E" w:rsidRPr="008C3A5F" w:rsidRDefault="00AE1A2E" w:rsidP="00805151">
      <w:pPr>
        <w:rPr>
          <w:lang w:val="en-US"/>
        </w:rPr>
      </w:pPr>
      <w:r w:rsidRPr="008C3A5F">
        <w:rPr>
          <w:lang w:val="en-US"/>
        </w:rPr>
        <w:t>The affects of interference from analogue signal depends not only on the receiver characteristics but also the analogue signal or analogue program contents. We consider here the protection ratio against the worst-case analogue signals.</w:t>
      </w:r>
    </w:p>
    <w:p w:rsidR="00AE1A2E" w:rsidRPr="008C3A5F" w:rsidRDefault="00AE1A2E" w:rsidP="00805151">
      <w:pPr>
        <w:rPr>
          <w:lang w:val="en-US"/>
        </w:rPr>
      </w:pPr>
      <w:r w:rsidRPr="008C3A5F">
        <w:rPr>
          <w:lang w:val="en-US"/>
        </w:rPr>
        <w:t>We have tested several receivers on the protection ratios, in which we apply colour-bar with 100% modulated stereo signal as the worst-case analogue signal. The measured results for the worst receiver is as follows.</w:t>
      </w:r>
    </w:p>
    <w:p w:rsidR="00AE1A2E" w:rsidRPr="008C3A5F" w:rsidRDefault="00AE1A2E" w:rsidP="00805151">
      <w:pPr>
        <w:rPr>
          <w:lang w:val="en-US"/>
        </w:rPr>
      </w:pPr>
      <w:r w:rsidRPr="008C3A5F">
        <w:rPr>
          <w:lang w:val="en-US"/>
        </w:rPr>
        <w:tab/>
        <w:t>for 64</w:t>
      </w:r>
      <w:r w:rsidR="00805151">
        <w:rPr>
          <w:lang w:val="en-US"/>
        </w:rPr>
        <w:t>-</w:t>
      </w:r>
      <w:r w:rsidRPr="008C3A5F">
        <w:rPr>
          <w:lang w:val="en-US"/>
        </w:rPr>
        <w:t>QAM-FEC3/4</w:t>
      </w:r>
      <w:r w:rsidRPr="008C3A5F">
        <w:rPr>
          <w:lang w:val="en-US"/>
        </w:rPr>
        <w:tab/>
      </w:r>
      <w:r w:rsidRPr="008C3A5F">
        <w:rPr>
          <w:lang w:val="en-US"/>
        </w:rPr>
        <w:tab/>
        <w:t>protection ratio of 5 dB</w:t>
      </w:r>
    </w:p>
    <w:p w:rsidR="00AE1A2E" w:rsidRPr="008C3A5F" w:rsidRDefault="00AE1A2E" w:rsidP="00805151">
      <w:pPr>
        <w:rPr>
          <w:lang w:val="en-US"/>
        </w:rPr>
      </w:pPr>
      <w:r w:rsidRPr="008C3A5F">
        <w:rPr>
          <w:lang w:val="en-US"/>
        </w:rPr>
        <w:tab/>
        <w:t>for 64</w:t>
      </w:r>
      <w:r w:rsidR="00805151">
        <w:rPr>
          <w:lang w:val="en-US"/>
        </w:rPr>
        <w:t>-</w:t>
      </w:r>
      <w:r w:rsidRPr="008C3A5F">
        <w:rPr>
          <w:lang w:val="en-US"/>
        </w:rPr>
        <w:t>QAM-FEC7/8</w:t>
      </w:r>
      <w:r w:rsidRPr="008C3A5F">
        <w:rPr>
          <w:lang w:val="en-US"/>
        </w:rPr>
        <w:tab/>
      </w:r>
      <w:r w:rsidRPr="008C3A5F">
        <w:rPr>
          <w:lang w:val="en-US"/>
        </w:rPr>
        <w:tab/>
        <w:t>protection ratio of 13 dB.</w:t>
      </w:r>
    </w:p>
    <w:p w:rsidR="00AE1A2E" w:rsidRPr="008C3A5F" w:rsidRDefault="00AE1A2E" w:rsidP="00AE1A2E">
      <w:pPr>
        <w:pStyle w:val="Heading2"/>
        <w:rPr>
          <w:lang w:val="en-US"/>
        </w:rPr>
      </w:pPr>
      <w:bookmarkStart w:id="23" w:name="_Toc285704402"/>
      <w:r w:rsidRPr="008C3A5F">
        <w:rPr>
          <w:lang w:val="en-US"/>
        </w:rPr>
        <w:t>3.7</w:t>
      </w:r>
      <w:r w:rsidRPr="008C3A5F">
        <w:rPr>
          <w:lang w:val="en-US"/>
        </w:rPr>
        <w:tab/>
        <w:t>Receiver characteristics to be specified</w:t>
      </w:r>
      <w:bookmarkEnd w:id="23"/>
    </w:p>
    <w:p w:rsidR="00AE1A2E" w:rsidRPr="008C3A5F" w:rsidRDefault="00AE1A2E" w:rsidP="00805151">
      <w:pPr>
        <w:rPr>
          <w:lang w:val="en-US"/>
        </w:rPr>
      </w:pPr>
      <w:r w:rsidRPr="008C3A5F">
        <w:rPr>
          <w:lang w:val="en-US"/>
        </w:rPr>
        <w:t xml:space="preserve">As discussed above, many of the factors related to </w:t>
      </w:r>
      <w:smartTag w:uri="urn:schemas-microsoft-com:office:smarttags" w:element="stockticker">
        <w:r w:rsidRPr="008C3A5F">
          <w:rPr>
            <w:lang w:val="en-US"/>
          </w:rPr>
          <w:t>SFN</w:t>
        </w:r>
      </w:smartTag>
      <w:r w:rsidRPr="008C3A5F">
        <w:rPr>
          <w:lang w:val="en-US"/>
        </w:rPr>
        <w:t xml:space="preserve"> reception are caused by OFDM itself, and are automatically defined by the signal parameters applied. The factors caused by hardware, which should be specified for the reference receiver are listed in Table 2 together with ARIB specifications.</w:t>
      </w:r>
    </w:p>
    <w:p w:rsidR="00887569" w:rsidRPr="0055027C" w:rsidRDefault="00887569">
      <w:pPr>
        <w:tabs>
          <w:tab w:val="clear" w:pos="794"/>
          <w:tab w:val="clear" w:pos="1191"/>
          <w:tab w:val="clear" w:pos="1588"/>
          <w:tab w:val="clear" w:pos="1985"/>
        </w:tabs>
        <w:overflowPunct/>
        <w:autoSpaceDE/>
        <w:autoSpaceDN/>
        <w:adjustRightInd/>
        <w:spacing w:before="0"/>
        <w:jc w:val="left"/>
        <w:textAlignment w:val="auto"/>
        <w:rPr>
          <w:lang w:val="en-US"/>
        </w:rPr>
      </w:pPr>
      <w:r w:rsidRPr="0055027C">
        <w:rPr>
          <w:lang w:val="en-US"/>
        </w:rPr>
        <w:br w:type="page"/>
      </w:r>
    </w:p>
    <w:p w:rsidR="00AE1A2E" w:rsidRPr="0040266E" w:rsidRDefault="00805151" w:rsidP="00AE1A2E">
      <w:pPr>
        <w:pStyle w:val="TableNo"/>
      </w:pPr>
      <w:r w:rsidRPr="0040266E">
        <w:lastRenderedPageBreak/>
        <w:t>TABLE</w:t>
      </w:r>
      <w:r w:rsidR="00AE1A2E" w:rsidRPr="0040266E">
        <w:t xml:space="preserve"> 2</w:t>
      </w:r>
    </w:p>
    <w:p w:rsidR="00AE1A2E" w:rsidRPr="0040266E" w:rsidRDefault="00AE1A2E" w:rsidP="00AE1A2E">
      <w:pPr>
        <w:pStyle w:val="Tabletitle"/>
      </w:pPr>
      <w:r w:rsidRPr="0040266E">
        <w:t>Factors to be specified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2268"/>
        <w:gridCol w:w="3402"/>
      </w:tblGrid>
      <w:tr w:rsidR="00AE1A2E" w:rsidRPr="0040266E" w:rsidTr="002C356C">
        <w:trPr>
          <w:jc w:val="center"/>
        </w:trPr>
        <w:tc>
          <w:tcPr>
            <w:tcW w:w="3969" w:type="dxa"/>
          </w:tcPr>
          <w:p w:rsidR="00AE1A2E" w:rsidRPr="0040266E" w:rsidRDefault="00AE1A2E" w:rsidP="008C3A5F">
            <w:pPr>
              <w:pStyle w:val="Tablehead"/>
            </w:pPr>
            <w:r w:rsidRPr="0040266E">
              <w:t>Item</w:t>
            </w:r>
          </w:p>
        </w:tc>
        <w:tc>
          <w:tcPr>
            <w:tcW w:w="2268" w:type="dxa"/>
          </w:tcPr>
          <w:p w:rsidR="00AE1A2E" w:rsidRPr="0040266E" w:rsidRDefault="00AE1A2E" w:rsidP="008C3A5F">
            <w:pPr>
              <w:pStyle w:val="Tablehead"/>
            </w:pPr>
            <w:r w:rsidRPr="0040266E">
              <w:t>ARIB specification</w:t>
            </w:r>
          </w:p>
        </w:tc>
        <w:tc>
          <w:tcPr>
            <w:tcW w:w="3402" w:type="dxa"/>
          </w:tcPr>
          <w:p w:rsidR="00AE1A2E" w:rsidRPr="0040266E" w:rsidRDefault="00AE1A2E" w:rsidP="008C3A5F">
            <w:pPr>
              <w:pStyle w:val="Tablehead"/>
            </w:pPr>
            <w:r w:rsidRPr="0040266E">
              <w:t>Remarks</w:t>
            </w:r>
          </w:p>
        </w:tc>
      </w:tr>
      <w:tr w:rsidR="00AE1A2E" w:rsidRPr="0055027C" w:rsidTr="002C356C">
        <w:trPr>
          <w:jc w:val="center"/>
        </w:trPr>
        <w:tc>
          <w:tcPr>
            <w:tcW w:w="3969" w:type="dxa"/>
          </w:tcPr>
          <w:p w:rsidR="00AE1A2E" w:rsidRPr="0040266E" w:rsidRDefault="00AE1A2E" w:rsidP="008C3A5F">
            <w:pPr>
              <w:pStyle w:val="Tabletext"/>
            </w:pPr>
            <w:r w:rsidRPr="0040266E">
              <w:t>Amplitude proportional noise</w:t>
            </w:r>
          </w:p>
        </w:tc>
        <w:tc>
          <w:tcPr>
            <w:tcW w:w="2268" w:type="dxa"/>
          </w:tcPr>
          <w:p w:rsidR="00AE1A2E" w:rsidRPr="0040266E" w:rsidRDefault="00AE1A2E" w:rsidP="008C3A5F">
            <w:pPr>
              <w:pStyle w:val="Tabletext"/>
              <w:jc w:val="center"/>
            </w:pPr>
            <w:r w:rsidRPr="0040266E">
              <w:t>–35 dB</w:t>
            </w:r>
          </w:p>
        </w:tc>
        <w:tc>
          <w:tcPr>
            <w:tcW w:w="3402" w:type="dxa"/>
          </w:tcPr>
          <w:p w:rsidR="00AE1A2E" w:rsidRPr="008C3A5F" w:rsidRDefault="00805151" w:rsidP="008C3A5F">
            <w:pPr>
              <w:pStyle w:val="Tabletext"/>
              <w:jc w:val="center"/>
              <w:rPr>
                <w:lang w:val="en-US"/>
              </w:rPr>
            </w:pPr>
            <w:r w:rsidRPr="008C3A5F">
              <w:rPr>
                <w:lang w:val="en-US"/>
              </w:rPr>
              <w:t>R</w:t>
            </w:r>
            <w:r w:rsidR="00AE1A2E" w:rsidRPr="008C3A5F">
              <w:rPr>
                <w:lang w:val="en-US"/>
              </w:rPr>
              <w:t>elative to input signal level</w:t>
            </w:r>
          </w:p>
        </w:tc>
      </w:tr>
      <w:tr w:rsidR="00AE1A2E" w:rsidRPr="0040266E" w:rsidTr="002C356C">
        <w:trPr>
          <w:jc w:val="center"/>
        </w:trPr>
        <w:tc>
          <w:tcPr>
            <w:tcW w:w="3969" w:type="dxa"/>
          </w:tcPr>
          <w:p w:rsidR="00AE1A2E" w:rsidRPr="008C3A5F" w:rsidRDefault="00AE1A2E" w:rsidP="008C3A5F">
            <w:pPr>
              <w:pStyle w:val="Tabletext"/>
              <w:rPr>
                <w:lang w:val="en-US"/>
              </w:rPr>
            </w:pPr>
            <w:r w:rsidRPr="008C3A5F">
              <w:rPr>
                <w:lang w:val="en-US"/>
              </w:rPr>
              <w:t>Interpolation filter for carrier recovery</w:t>
            </w:r>
          </w:p>
        </w:tc>
        <w:tc>
          <w:tcPr>
            <w:tcW w:w="2268" w:type="dxa"/>
          </w:tcPr>
          <w:p w:rsidR="00AE1A2E" w:rsidRPr="0040266E" w:rsidRDefault="00805151" w:rsidP="008C3A5F">
            <w:pPr>
              <w:pStyle w:val="Tabletext"/>
              <w:jc w:val="center"/>
            </w:pPr>
            <w:r w:rsidRPr="0040266E">
              <w:t>F</w:t>
            </w:r>
            <w:r w:rsidR="00AE1A2E" w:rsidRPr="0040266E">
              <w:t>lat</w:t>
            </w:r>
          </w:p>
        </w:tc>
        <w:tc>
          <w:tcPr>
            <w:tcW w:w="3402" w:type="dxa"/>
          </w:tcPr>
          <w:p w:rsidR="00AE1A2E" w:rsidRPr="0040266E" w:rsidRDefault="00AE1A2E" w:rsidP="008C3A5F">
            <w:pPr>
              <w:pStyle w:val="Tabletext"/>
              <w:jc w:val="center"/>
            </w:pPr>
            <w:r w:rsidRPr="0040266E">
              <w:t xml:space="preserve">–126 </w:t>
            </w:r>
            <w:r w:rsidRPr="0040266E">
              <w:rPr>
                <w:rFonts w:ascii="Symbol" w:hAnsi="Symbol"/>
              </w:rPr>
              <w:t></w:t>
            </w:r>
            <w:r w:rsidRPr="0040266E">
              <w:t xml:space="preserve">s ~ 126 </w:t>
            </w:r>
            <w:r w:rsidRPr="0040266E">
              <w:rPr>
                <w:rFonts w:ascii="Symbol" w:hAnsi="Symbol"/>
              </w:rPr>
              <w:t></w:t>
            </w:r>
            <w:r w:rsidRPr="0040266E">
              <w:t>s</w:t>
            </w:r>
          </w:p>
        </w:tc>
      </w:tr>
      <w:tr w:rsidR="00AE1A2E" w:rsidRPr="0040266E" w:rsidTr="002C356C">
        <w:trPr>
          <w:jc w:val="center"/>
        </w:trPr>
        <w:tc>
          <w:tcPr>
            <w:tcW w:w="3969" w:type="dxa"/>
          </w:tcPr>
          <w:p w:rsidR="00AE1A2E" w:rsidRPr="0040266E" w:rsidRDefault="00AE1A2E" w:rsidP="008C3A5F">
            <w:pPr>
              <w:pStyle w:val="Tabletext"/>
            </w:pPr>
          </w:p>
        </w:tc>
        <w:tc>
          <w:tcPr>
            <w:tcW w:w="2268" w:type="dxa"/>
          </w:tcPr>
          <w:p w:rsidR="00AE1A2E" w:rsidRPr="0040266E" w:rsidRDefault="00805151" w:rsidP="008C3A5F">
            <w:pPr>
              <w:pStyle w:val="Tabletext"/>
              <w:jc w:val="center"/>
            </w:pPr>
            <w:r w:rsidRPr="0040266E">
              <w:t>T</w:t>
            </w:r>
            <w:r w:rsidR="00AE1A2E" w:rsidRPr="0040266E">
              <w:t>ransition</w:t>
            </w:r>
          </w:p>
        </w:tc>
        <w:tc>
          <w:tcPr>
            <w:tcW w:w="3402" w:type="dxa"/>
          </w:tcPr>
          <w:p w:rsidR="00AE1A2E" w:rsidRPr="0040266E" w:rsidRDefault="00AE1A2E" w:rsidP="008C3A5F">
            <w:pPr>
              <w:pStyle w:val="Tabletext"/>
              <w:jc w:val="center"/>
            </w:pPr>
            <w:r w:rsidRPr="0040266E">
              <w:t xml:space="preserve">–168~ –126 </w:t>
            </w:r>
            <w:r w:rsidRPr="0040266E">
              <w:rPr>
                <w:rFonts w:ascii="Symbol" w:hAnsi="Symbol"/>
              </w:rPr>
              <w:t></w:t>
            </w:r>
            <w:r w:rsidRPr="0040266E">
              <w:t xml:space="preserve">s and 126~168 </w:t>
            </w:r>
            <w:r w:rsidRPr="0040266E">
              <w:rPr>
                <w:rFonts w:ascii="Symbol" w:hAnsi="Symbol"/>
              </w:rPr>
              <w:t></w:t>
            </w:r>
            <w:r w:rsidRPr="0040266E">
              <w:t>s</w:t>
            </w:r>
          </w:p>
        </w:tc>
      </w:tr>
      <w:tr w:rsidR="00AE1A2E" w:rsidRPr="0040266E" w:rsidTr="002C356C">
        <w:trPr>
          <w:jc w:val="center"/>
        </w:trPr>
        <w:tc>
          <w:tcPr>
            <w:tcW w:w="3969" w:type="dxa"/>
          </w:tcPr>
          <w:p w:rsidR="00AE1A2E" w:rsidRPr="0040266E" w:rsidRDefault="00AE1A2E" w:rsidP="008C3A5F">
            <w:pPr>
              <w:pStyle w:val="Tabletext"/>
            </w:pPr>
            <w:r w:rsidRPr="0040266E">
              <w:t>FFT window setting margin</w:t>
            </w:r>
          </w:p>
        </w:tc>
        <w:tc>
          <w:tcPr>
            <w:tcW w:w="2268" w:type="dxa"/>
          </w:tcPr>
          <w:p w:rsidR="00AE1A2E" w:rsidRPr="0040266E" w:rsidRDefault="00AE1A2E" w:rsidP="008C3A5F">
            <w:pPr>
              <w:pStyle w:val="Tabletext"/>
              <w:jc w:val="center"/>
            </w:pPr>
            <w:r w:rsidRPr="0040266E">
              <w:t xml:space="preserve">6 </w:t>
            </w:r>
            <w:r w:rsidRPr="0040266E">
              <w:rPr>
                <w:rFonts w:ascii="Symbol" w:hAnsi="Symbol"/>
              </w:rPr>
              <w:t></w:t>
            </w:r>
            <w:r w:rsidRPr="0040266E">
              <w:t>s</w:t>
            </w:r>
          </w:p>
        </w:tc>
        <w:tc>
          <w:tcPr>
            <w:tcW w:w="3402" w:type="dxa"/>
          </w:tcPr>
          <w:p w:rsidR="00AE1A2E" w:rsidRPr="0040266E" w:rsidRDefault="00AE1A2E" w:rsidP="008C3A5F">
            <w:pPr>
              <w:pStyle w:val="Tabletext"/>
              <w:jc w:val="center"/>
            </w:pPr>
          </w:p>
        </w:tc>
      </w:tr>
      <w:tr w:rsidR="00AE1A2E" w:rsidRPr="0040266E" w:rsidTr="002C356C">
        <w:trPr>
          <w:jc w:val="center"/>
        </w:trPr>
        <w:tc>
          <w:tcPr>
            <w:tcW w:w="3969" w:type="dxa"/>
          </w:tcPr>
          <w:p w:rsidR="00AE1A2E" w:rsidRPr="008C3A5F" w:rsidRDefault="00AE1A2E" w:rsidP="008C3A5F">
            <w:pPr>
              <w:pStyle w:val="Tabletext"/>
              <w:rPr>
                <w:lang w:val="en-US"/>
              </w:rPr>
            </w:pPr>
            <w:r w:rsidRPr="008C3A5F">
              <w:rPr>
                <w:lang w:val="en-US"/>
              </w:rPr>
              <w:t>Protection ratio interfered by analogue TV</w:t>
            </w:r>
          </w:p>
        </w:tc>
        <w:tc>
          <w:tcPr>
            <w:tcW w:w="2268" w:type="dxa"/>
          </w:tcPr>
          <w:p w:rsidR="00AE1A2E" w:rsidRPr="0040266E" w:rsidRDefault="00AE1A2E" w:rsidP="008C3A5F">
            <w:pPr>
              <w:pStyle w:val="Tabletext"/>
              <w:jc w:val="center"/>
            </w:pPr>
            <w:r w:rsidRPr="0040266E">
              <w:t>5 dB</w:t>
            </w:r>
          </w:p>
        </w:tc>
        <w:tc>
          <w:tcPr>
            <w:tcW w:w="3402" w:type="dxa"/>
          </w:tcPr>
          <w:p w:rsidR="00AE1A2E" w:rsidRPr="0040266E" w:rsidRDefault="00AE1A2E" w:rsidP="008C3A5F">
            <w:pPr>
              <w:pStyle w:val="Tabletext"/>
              <w:jc w:val="center"/>
            </w:pPr>
            <w:r w:rsidRPr="0040266E">
              <w:t>64</w:t>
            </w:r>
            <w:r w:rsidR="00805151">
              <w:t>-</w:t>
            </w:r>
            <w:r w:rsidRPr="0040266E">
              <w:t>QAM-FEC3/4</w:t>
            </w:r>
          </w:p>
        </w:tc>
      </w:tr>
      <w:tr w:rsidR="00AE1A2E" w:rsidRPr="0040266E" w:rsidTr="002C356C">
        <w:trPr>
          <w:jc w:val="center"/>
        </w:trPr>
        <w:tc>
          <w:tcPr>
            <w:tcW w:w="3969" w:type="dxa"/>
          </w:tcPr>
          <w:p w:rsidR="00AE1A2E" w:rsidRPr="0040266E" w:rsidRDefault="00AE1A2E" w:rsidP="008C3A5F">
            <w:pPr>
              <w:pStyle w:val="Tabletext"/>
            </w:pPr>
          </w:p>
        </w:tc>
        <w:tc>
          <w:tcPr>
            <w:tcW w:w="2268" w:type="dxa"/>
          </w:tcPr>
          <w:p w:rsidR="00AE1A2E" w:rsidRPr="0040266E" w:rsidRDefault="00AE1A2E" w:rsidP="008C3A5F">
            <w:pPr>
              <w:pStyle w:val="Tabletext"/>
              <w:jc w:val="center"/>
            </w:pPr>
            <w:r w:rsidRPr="0040266E">
              <w:t>13 dB</w:t>
            </w:r>
          </w:p>
        </w:tc>
        <w:tc>
          <w:tcPr>
            <w:tcW w:w="3402" w:type="dxa"/>
          </w:tcPr>
          <w:p w:rsidR="00AE1A2E" w:rsidRPr="0040266E" w:rsidRDefault="00AE1A2E" w:rsidP="008C3A5F">
            <w:pPr>
              <w:pStyle w:val="Tabletext"/>
              <w:jc w:val="center"/>
            </w:pPr>
            <w:r w:rsidRPr="0040266E">
              <w:t>64</w:t>
            </w:r>
            <w:r w:rsidR="00805151">
              <w:t>-</w:t>
            </w:r>
            <w:r w:rsidRPr="0040266E">
              <w:t>QAM-FEC7/8</w:t>
            </w:r>
          </w:p>
        </w:tc>
      </w:tr>
    </w:tbl>
    <w:p w:rsidR="00AE1A2E" w:rsidRPr="0040266E" w:rsidRDefault="00AE1A2E" w:rsidP="002C356C">
      <w:pPr>
        <w:pStyle w:val="Tablefin"/>
      </w:pPr>
    </w:p>
    <w:p w:rsidR="00AE1A2E" w:rsidRPr="008C3A5F" w:rsidRDefault="00AE1A2E" w:rsidP="00AE1A2E">
      <w:pPr>
        <w:pStyle w:val="Heading2"/>
        <w:rPr>
          <w:lang w:val="en-US"/>
        </w:rPr>
      </w:pPr>
      <w:bookmarkStart w:id="24" w:name="_Toc285704403"/>
      <w:r w:rsidRPr="008C3A5F">
        <w:rPr>
          <w:lang w:val="en-US"/>
        </w:rPr>
        <w:t>3.8</w:t>
      </w:r>
      <w:r w:rsidRPr="008C3A5F">
        <w:rPr>
          <w:lang w:val="en-US"/>
        </w:rPr>
        <w:tab/>
        <w:t>GI Mask characteristics of receivers on the market</w:t>
      </w:r>
      <w:bookmarkEnd w:id="24"/>
    </w:p>
    <w:p w:rsidR="00AE1A2E" w:rsidRPr="0040266E" w:rsidRDefault="00AE1A2E" w:rsidP="008C3A5F">
      <w:pPr>
        <w:rPr>
          <w:lang w:val="en-GB"/>
        </w:rPr>
      </w:pPr>
      <w:r w:rsidRPr="0040266E">
        <w:rPr>
          <w:lang w:val="en-GB"/>
        </w:rPr>
        <w:t>Figure 21 shows examples of guard interval mask of receivers available on the market together with the characteristics (denoted by “ARIB” in the figure) specified in § 3.7. Receivers except for the one expressed by dot line in the figure exhibit better characteristics than the ARIB specification. The dot-lined receiver is one that was produced before the ARIB specification has been established. The characteristic difference among receivers comes from the characteristics of interpolation filter used for reference carrier recovery (see § 3.3).</w:t>
      </w:r>
    </w:p>
    <w:p w:rsidR="00AE1A2E" w:rsidRPr="008C3A5F" w:rsidRDefault="00AE1A2E" w:rsidP="00AE1A2E">
      <w:pPr>
        <w:pStyle w:val="FigureNo"/>
        <w:rPr>
          <w:lang w:val="en-US"/>
        </w:rPr>
      </w:pPr>
      <w:r w:rsidRPr="008C3A5F">
        <w:rPr>
          <w:lang w:val="en-US"/>
        </w:rPr>
        <w:t>Figure 21</w:t>
      </w:r>
    </w:p>
    <w:p w:rsidR="00AE1A2E" w:rsidRDefault="00AE1A2E" w:rsidP="00AE1A2E">
      <w:pPr>
        <w:pStyle w:val="Figuretitle"/>
        <w:rPr>
          <w:lang w:val="en-US"/>
        </w:rPr>
      </w:pPr>
      <w:r w:rsidRPr="008C3A5F">
        <w:rPr>
          <w:lang w:val="en-US"/>
        </w:rPr>
        <w:t>GI Mask of receivers available on the market</w:t>
      </w:r>
    </w:p>
    <w:p w:rsidR="002C356C" w:rsidRPr="002C356C" w:rsidRDefault="00F2703C" w:rsidP="002C356C">
      <w:pPr>
        <w:pStyle w:val="Figure"/>
        <w:rPr>
          <w:lang w:val="en-US"/>
        </w:rPr>
      </w:pPr>
      <w:r>
        <w:rPr>
          <w:noProof/>
          <w:lang w:val="en-US" w:eastAsia="zh-CN"/>
        </w:rPr>
      </w:r>
      <w:r>
        <w:rPr>
          <w:noProof/>
          <w:lang w:val="en-US" w:eastAsia="zh-CN"/>
        </w:rPr>
        <w:pict>
          <v:group id="Canvas 25" o:spid="_x0000_s1550" editas="canvas" style="width:315.5pt;height:229.75pt;mso-position-horizontal-relative:char;mso-position-vertical-relative:line" coordsize="40068,2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">
            <v:shape id="_x0000_s1551" type="#_x0000_t75" style="position:absolute;width:40068;height:29178;visibility:visible;mso-wrap-style:square">
              <v:fill o:detectmouseclick="t"/>
              <v:path o:connecttype="none"/>
            </v:shape>
            <v:shape id="Text Box 27" o:spid="_x0000_s1552" type="#_x0000_t202" style="position:absolute;left:3467;top:27089;width:33324;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7RL0A&#10;AADbAAAADwAAAGRycy9kb3ducmV2LnhtbERPSwrCMBDdC94hjODOpiqIVKOoIAjiwg/qcmjGttpM&#10;ShO13t4sBJeP95/OG1OKF9WusKygH8UgiFOrC84UnI7r3hiE88gaS8uk4EMO5rN2a4qJtm/e0+vg&#10;MxFC2CWoIPe+SqR0aU4GXWQr4sDdbG3QB1hnUtf4DuGmlIM4HkmDBYeGHCta5ZQ+Dk+jYLE02f26&#10;uY7ldrd/9Ok8NFpflOp2msUEhKfG/8U/90YrGIT14Uv4AXL2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zO7RL0AAADbAAAADwAAAAAAAAAAAAAAAACYAgAAZHJzL2Rvd25yZXYu&#10;eG1sUEsFBgAAAAAEAAQA9QAAAIIDAAAAAA==&#10;" filled="f" fillcolor="#fc9" stroked="f">
              <v:textbox inset="0,0,0,0">
                <w:txbxContent>
                  <w:p w:rsidR="00E8774A" w:rsidRPr="00654616" w:rsidRDefault="00E8774A" w:rsidP="002C356C">
                    <w:pPr>
                      <w:jc w:val="center"/>
                      <w:rPr>
                        <w:rFonts w:ascii="Arial" w:hAnsi="Arial" w:cs="Arial"/>
                      </w:rPr>
                    </w:pPr>
                  </w:p>
                </w:txbxContent>
              </v:textbox>
            </v:shape>
            <v:shape id="Picture 28" o:spid="_x0000_s1553" type="#_x0000_t75" style="position:absolute;width:40068;height:27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RB3fEAAAA2wAAAA8AAABkcnMvZG93bnJldi54bWxEj09rAjEUxO8Fv0N4Qm81q4Wiq9lFW1o9&#10;tiqCt+fm7R/cvCyb1Gy/fSMUehxm5jfMKh9MK27Uu8aygukkAUFcWN1wpeB4eH+ag3AeWWNrmRT8&#10;kIM8Gz2sMNU28Bfd9r4SEcIuRQW1910qpStqMugmtiOOXml7gz7KvpK6xxDhppWzJHmRBhuOCzV2&#10;9FpTcd1/GwWb57cThnm5veiLLsPHebENnwulHsfDegnC0+D/w3/tnVYwm8L9S/wBMv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RB3fEAAAA2wAAAA8AAAAAAAAAAAAAAAAA&#10;nwIAAGRycy9kb3ducmV2LnhtbFBLBQYAAAAABAAEAPcAAACQAwAAAAA=&#10;"/>
            <v:shape id="Picture 586" o:spid="_x0000_s1554" type="#_x0000_t75" style="position:absolute;left:63;width:40005;height:27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laVHEAAAA3AAAAA8AAABkcnMvZG93bnJldi54bWxEj0FrwkAUhO8F/8PyhN7qpqIhRFepkoKX&#10;HtS259fsMwlm34bdNcZ/3xUEj8PMfMMs14NpRU/ON5YVvE8SEMSl1Q1XCr6Pn28ZCB+QNbaWScGN&#10;PKxXo5cl5tpeeU/9IVQiQtjnqKAOocul9GVNBv3EdsTRO1lnMETpKqkdXiPctHKaJKk02HBcqLGj&#10;bU3l+XAxCvbJ8Dtr0yLd/HwVvT9nzs6KP6Vex8PHAkSgITzDj/ZOK5hnKdzPxCMg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0laVHEAAAA3AAAAA8AAAAAAAAAAAAAAAAA&#10;nwIAAGRycy9kb3ducmV2LnhtbFBLBQYAAAAABAAEAPcAAACQAwAAAAA=&#10;">
              <v:imagedata r:id="rId152" o:title=""/>
              <v:path arrowok="t"/>
            </v:shape>
            <w10:wrap type="none"/>
            <w10:anchorlock/>
          </v:group>
        </w:pict>
      </w:r>
    </w:p>
    <w:p w:rsidR="00AE1A2E" w:rsidRPr="008C3A5F" w:rsidRDefault="00AE1A2E" w:rsidP="00AE1A2E">
      <w:pPr>
        <w:pStyle w:val="Heading1"/>
        <w:rPr>
          <w:lang w:val="en-US"/>
        </w:rPr>
      </w:pPr>
      <w:bookmarkStart w:id="25" w:name="_Toc285704404"/>
      <w:r w:rsidRPr="008C3A5F">
        <w:rPr>
          <w:lang w:val="en-US"/>
        </w:rPr>
        <w:t xml:space="preserve">Chapter </w:t>
      </w:r>
      <w:smartTag w:uri="urn:schemas-microsoft-com:office:smarttags" w:element="stockticker">
        <w:r w:rsidRPr="008C3A5F">
          <w:rPr>
            <w:lang w:val="en-US"/>
          </w:rPr>
          <w:t>III</w:t>
        </w:r>
      </w:smartTag>
      <w:r w:rsidRPr="008C3A5F">
        <w:rPr>
          <w:lang w:val="en-US"/>
        </w:rPr>
        <w:t xml:space="preserve"> – Fading</w:t>
      </w:r>
      <w:bookmarkEnd w:id="25"/>
    </w:p>
    <w:p w:rsidR="00AE1A2E" w:rsidRPr="008C3A5F" w:rsidRDefault="00AE1A2E" w:rsidP="00E9661B">
      <w:pPr>
        <w:rPr>
          <w:lang w:val="en-US"/>
        </w:rPr>
      </w:pPr>
      <w:r w:rsidRPr="008C3A5F">
        <w:rPr>
          <w:lang w:val="en-US"/>
        </w:rPr>
        <w:t>Recommendation ITU-R P.1546 gives the relationship of reception field strength vs. propagation distance for various time availabilities. We assume here fading margins to be the difference between the field strengths of the designated time availability and that of 50% time (annual mean value). The Recommendation states that the data is valid for the time availability only between 50% and 1%. For the range less than 1% of time, we assume so-called Kumada's law, details of which are described in Appendix 1.</w:t>
      </w:r>
    </w:p>
    <w:p w:rsidR="00AE1A2E" w:rsidRPr="008C3A5F" w:rsidRDefault="00AE1A2E" w:rsidP="00AE1A2E">
      <w:pPr>
        <w:snapToGrid w:val="0"/>
        <w:spacing w:beforeLines="50"/>
        <w:ind w:left="1" w:right="-142"/>
        <w:rPr>
          <w:lang w:val="en-US"/>
        </w:rPr>
      </w:pPr>
      <w:r w:rsidRPr="008C3A5F">
        <w:rPr>
          <w:lang w:val="en-US"/>
        </w:rPr>
        <w:lastRenderedPageBreak/>
        <w:t xml:space="preserve">Figure 22 shows the fading margins derived from the above. The curves in </w:t>
      </w:r>
      <w:r w:rsidR="002C356C" w:rsidRPr="008C3A5F">
        <w:rPr>
          <w:lang w:val="en-US"/>
        </w:rPr>
        <w:t>f</w:t>
      </w:r>
      <w:r w:rsidRPr="008C3A5F">
        <w:rPr>
          <w:lang w:val="en-US"/>
        </w:rPr>
        <w:t>igures correspond to the transmission antenna heights. Since these fading margins are derived from the Recommendation, the general treatments, such as interpolation of time availability, antenna height, etc. are to follow the Recommendation.</w:t>
      </w:r>
    </w:p>
    <w:p w:rsidR="00AE1A2E" w:rsidRPr="0040266E" w:rsidRDefault="00AE1A2E" w:rsidP="00AE1A2E">
      <w:pPr>
        <w:pStyle w:val="FigureNo"/>
      </w:pPr>
      <w:r w:rsidRPr="0040266E">
        <w:t>Figure 22</w:t>
      </w:r>
    </w:p>
    <w:p w:rsidR="00AE1A2E" w:rsidRPr="0040266E" w:rsidRDefault="00AE1A2E" w:rsidP="00AE1A2E">
      <w:pPr>
        <w:pStyle w:val="Figuretitle"/>
      </w:pPr>
      <w:r w:rsidRPr="0040266E">
        <w:t>Fading margins (600 MHz)</w:t>
      </w:r>
    </w:p>
    <w:p w:rsidR="002C356C" w:rsidRDefault="00F2703C" w:rsidP="002C356C">
      <w:pPr>
        <w:snapToGrid w:val="0"/>
        <w:spacing w:beforeLines="50"/>
        <w:ind w:left="1"/>
      </w:pPr>
      <w:r>
        <w:rPr>
          <w:noProof/>
          <w:lang w:val="en-US" w:eastAsia="zh-CN"/>
        </w:rPr>
      </w:r>
      <w:r>
        <w:rPr>
          <w:noProof/>
          <w:lang w:val="en-US" w:eastAsia="zh-CN"/>
        </w:rPr>
        <w:pict>
          <v:group id="Canvas 591" o:spid="_x0000_s1573" editas="canvas" style="width:453.5pt;height:451.5pt;mso-position-horizontal-relative:char;mso-position-vertical-relative:line" coordsize="57594,573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">
            <v:shape id="_x0000_s1578" type="#_x0000_t75" style="position:absolute;width:57594;height:57340;visibility:visible;mso-wrap-style:square">
              <v:fill o:detectmouseclick="t"/>
              <v:path o:connecttype="none"/>
            </v:shape>
            <v:shape id="Picture 87" o:spid="_x0000_s1577" type="#_x0000_t75" style="position:absolute;top:666;width:28479;height:26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SESfFAAAA3AAAAA8AAABkcnMvZG93bnJldi54bWxEj09rAjEUxO+FfofwCr3VrAX/sDWKFESh&#10;p+4KbW+PzXOzuHlZk7iu374RBI/DzPyGWawG24qefGgcKxiPMhDEldMN1wr25eZtDiJEZI2tY1Jw&#10;pQCr5fPTAnPtLvxNfRFrkSAcclRgYuxyKUNlyGIYuY44eQfnLcYkfS21x0uC21a+Z9lUWmw4LRjs&#10;6NNQdSzOVsHX6VT+mG053uhrfcj6wv/1vzOlXl+G9QeISEN8hO/tnVYwmc/gdiYdAbn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UhEnxQAAANwAAAAPAAAAAAAAAAAAAAAA&#10;AJ8CAABkcnMvZG93bnJldi54bWxQSwUGAAAAAAQABAD3AAAAkQMAAAAA&#10;">
              <v:imagedata r:id="rId153" o:title=""/>
            </v:shape>
            <v:shape id="Picture 88" o:spid="_x0000_s1576" type="#_x0000_t75" style="position:absolute;left:29114;top:666;width:28480;height:26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s+c/CAAAA3AAAAA8AAABkcnMvZG93bnJldi54bWxET01rwkAQvRf8D8sIXorZWKiEmFVEEFqh&#10;FLX0PGTHJCY7G7LbJPrruwfB4+N9Z5vRNKKnzlWWFSyiGARxbnXFhYKf836egHAeWWNjmRTcyMFm&#10;PXnJMNV24CP1J1+IEMIuRQWl920qpctLMugi2xIH7mI7gz7ArpC6wyGEm0a+xfFSGqw4NJTY0q6k&#10;vD79GQXnw9j7/lua3+Pyq04+X6/S0F2p2XTcrkB4Gv1T/HB/aAXvSVgbzoQjI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LPnPwgAAANwAAAAPAAAAAAAAAAAAAAAAAJ8C&#10;AABkcnMvZG93bnJldi54bWxQSwUGAAAAAAQABAD3AAAAjgMAAAAA&#10;">
              <v:imagedata r:id="rId154" o:title=""/>
            </v:shape>
            <v:shape id="Picture 89" o:spid="_x0000_s1575" type="#_x0000_t75" style="position:absolute;top:27793;width:28479;height:26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6mXrGAAAA3AAAAA8AAABkcnMvZG93bnJldi54bWxEj0FrwkAUhO8F/8PyCr3VTQVLGl1FhUKh&#10;emhaqsdH9pmsZt+m2Y3Gf+8KQo/DzHzDTOe9rcWJWm8cK3gZJiCIC6cNlwp+vt+fUxA+IGusHZOC&#10;C3mYzwYPU8y0O/MXnfJQighhn6GCKoQmk9IXFVn0Q9cQR2/vWoshyraUusVzhNtajpLkVVo0HBcq&#10;bGhVUXHMO6tgs+xqc+x2W/87Xpvd+vOQp38HpZ4e+8UERKA+/Ifv7Q+tYJy+we1MPAJyd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XqZesYAAADcAAAADwAAAAAAAAAAAAAA&#10;AACfAgAAZHJzL2Rvd25yZXYueG1sUEsFBgAAAAAEAAQA9wAAAJIDAAAAAA==&#10;">
              <v:imagedata r:id="rId155" o:title=""/>
            </v:shape>
            <v:shape id="Picture 90" o:spid="_x0000_s1574" type="#_x0000_t75" style="position:absolute;left:29114;top:27793;width:28480;height:26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5QvC/AAAA3AAAAA8AAABkcnMvZG93bnJldi54bWxET02LwjAQvQv7H8IseNO0K8q2GkUExYMX&#10;dfc+24xp2WZSkqj135uD4PHxvher3rbiRj40jhXk4wwEceV0w0bBz3k7+gYRIrLG1jEpeFCA1fJj&#10;sMBSuzsf6XaKRqQQDiUqqGPsSilDVZPFMHYdceIuzluMCXojtcd7Cret/MqymbTYcGqosaNNTdX/&#10;6WoVTH57U7iZydf7w/bBLflNvvtTavjZr+cgIvXxLX6591rBtEjz05l0BOTy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QuULwvwAAANwAAAAPAAAAAAAAAAAAAAAAAJ8CAABk&#10;cnMvZG93bnJldi54bWxQSwUGAAAAAAQABAD3AAAAiwMAAAAA&#10;">
              <v:imagedata r:id="rId156" o:title=""/>
            </v:shape>
            <w10:wrap type="none"/>
            <w10:anchorlock/>
          </v:group>
        </w:pict>
      </w:r>
    </w:p>
    <w:p w:rsidR="00AE1A2E" w:rsidRDefault="00AE1A2E" w:rsidP="00AE1A2E">
      <w:pPr>
        <w:snapToGrid w:val="0"/>
        <w:spacing w:beforeLines="50"/>
        <w:ind w:left="1"/>
      </w:pPr>
    </w:p>
    <w:p w:rsidR="00AE1A2E" w:rsidRPr="0040266E" w:rsidRDefault="00AE1A2E" w:rsidP="00AE1A2E">
      <w:pPr>
        <w:snapToGrid w:val="0"/>
        <w:spacing w:beforeLines="50"/>
        <w:ind w:left="1"/>
      </w:pPr>
    </w:p>
    <w:p w:rsidR="00AE1A2E" w:rsidRPr="00B342A1" w:rsidRDefault="00AE1A2E" w:rsidP="002C356C">
      <w:pPr>
        <w:pStyle w:val="AppendixNoTitle"/>
        <w:rPr>
          <w:lang w:val="en-US"/>
        </w:rPr>
      </w:pPr>
      <w:bookmarkStart w:id="26" w:name="_Toc285704405"/>
      <w:r w:rsidRPr="00B342A1">
        <w:rPr>
          <w:lang w:val="en-US"/>
        </w:rPr>
        <w:lastRenderedPageBreak/>
        <w:t>Appendix 1</w:t>
      </w:r>
      <w:r w:rsidR="002C356C">
        <w:rPr>
          <w:lang w:val="en-US"/>
        </w:rPr>
        <w:br/>
      </w:r>
      <w:r w:rsidR="002C356C">
        <w:rPr>
          <w:lang w:val="en-US"/>
        </w:rPr>
        <w:br/>
      </w:r>
      <w:r w:rsidRPr="00B342A1">
        <w:rPr>
          <w:lang w:val="en-US"/>
        </w:rPr>
        <w:t>Fading margin for less than 1% of time (Kumada's law)</w:t>
      </w:r>
      <w:bookmarkEnd w:id="26"/>
    </w:p>
    <w:p w:rsidR="00E9661B" w:rsidRDefault="00E9661B" w:rsidP="00E9661B">
      <w:pPr>
        <w:keepNext/>
        <w:rPr>
          <w:lang w:val="en-US"/>
        </w:rPr>
      </w:pPr>
    </w:p>
    <w:p w:rsidR="00AE1A2E" w:rsidRPr="00B342A1" w:rsidRDefault="00AE1A2E" w:rsidP="002C356C">
      <w:pPr>
        <w:pStyle w:val="Normalaftertitle"/>
        <w:rPr>
          <w:lang w:val="en-US"/>
        </w:rPr>
      </w:pPr>
      <w:r w:rsidRPr="00B342A1">
        <w:rPr>
          <w:lang w:val="en-US"/>
        </w:rPr>
        <w:t xml:space="preserve">Figure </w:t>
      </w:r>
      <w:r w:rsidR="002C356C">
        <w:rPr>
          <w:lang w:val="en-US"/>
        </w:rPr>
        <w:t>23</w:t>
      </w:r>
      <w:r w:rsidRPr="00B342A1">
        <w:rPr>
          <w:lang w:val="en-US"/>
        </w:rPr>
        <w:t xml:space="preserve"> shows examples of measurement results of field strength coming form Korea to Japan. The analogue TV waves emitted at several cities in Korea were continuously measured for one year period. Figure </w:t>
      </w:r>
      <w:r w:rsidR="002C356C">
        <w:rPr>
          <w:lang w:val="en-US"/>
        </w:rPr>
        <w:t xml:space="preserve">23 </w:t>
      </w:r>
      <w:r w:rsidRPr="00B342A1">
        <w:rPr>
          <w:lang w:val="en-US"/>
        </w:rPr>
        <w:t xml:space="preserve">a) is the results measured during June and Figure </w:t>
      </w:r>
      <w:r w:rsidR="002C356C">
        <w:rPr>
          <w:lang w:val="en-US"/>
        </w:rPr>
        <w:t xml:space="preserve">23 </w:t>
      </w:r>
      <w:r w:rsidRPr="00B342A1">
        <w:rPr>
          <w:lang w:val="en-US"/>
        </w:rPr>
        <w:t>b) during December. The field strengths present big changes in June while almost constant in December. In this area, fading phenomenon takes places very often during May to October and it is rarely during December to March.</w:t>
      </w:r>
    </w:p>
    <w:p w:rsidR="00E9661B" w:rsidRDefault="00E9661B" w:rsidP="00E9661B">
      <w:pPr>
        <w:rPr>
          <w:lang w:val="en-US"/>
        </w:rPr>
      </w:pPr>
    </w:p>
    <w:p w:rsidR="00E9661B" w:rsidRDefault="00E9661B" w:rsidP="00E9661B">
      <w:pPr>
        <w:rPr>
          <w:lang w:val="en-US"/>
        </w:rPr>
      </w:pPr>
    </w:p>
    <w:p w:rsidR="00AE1A2E" w:rsidRPr="008C3A5F" w:rsidRDefault="00AE1A2E" w:rsidP="002C356C">
      <w:pPr>
        <w:pStyle w:val="FigureNo"/>
        <w:rPr>
          <w:lang w:val="en-US"/>
        </w:rPr>
      </w:pPr>
      <w:r w:rsidRPr="008C3A5F">
        <w:rPr>
          <w:lang w:val="en-US"/>
        </w:rPr>
        <w:t xml:space="preserve">Figure </w:t>
      </w:r>
      <w:r w:rsidR="002C356C">
        <w:rPr>
          <w:lang w:val="en-US"/>
        </w:rPr>
        <w:t>23</w:t>
      </w:r>
    </w:p>
    <w:p w:rsidR="00AE1A2E" w:rsidRPr="008C3A5F" w:rsidRDefault="00AE1A2E" w:rsidP="00AE1A2E">
      <w:pPr>
        <w:pStyle w:val="Figuretitle"/>
        <w:rPr>
          <w:lang w:val="en-US"/>
        </w:rPr>
      </w:pPr>
      <w:r w:rsidRPr="008C3A5F">
        <w:rPr>
          <w:lang w:val="en-US"/>
        </w:rPr>
        <w:t>Measurement examples of field strengths coming from Korea (sea path)</w:t>
      </w:r>
    </w:p>
    <w:p w:rsidR="002C356C" w:rsidRDefault="00F2703C" w:rsidP="002C356C">
      <w:pPr>
        <w:snapToGrid w:val="0"/>
        <w:spacing w:beforeLines="50"/>
      </w:pPr>
      <w:r>
        <w:rPr>
          <w:noProof/>
          <w:lang w:val="en-US" w:eastAsia="zh-CN"/>
        </w:rPr>
      </w:r>
      <w:r>
        <w:rPr>
          <w:noProof/>
          <w:lang w:val="en-US" w:eastAsia="zh-CN"/>
        </w:rPr>
        <w:pict>
          <v:group id="Canvas 597" o:spid="_x0000_s1555" editas="canvas" style="width:453.5pt;height:285.65pt;mso-position-horizontal-relative:char;mso-position-vertical-relative:line" coordsize="57594,362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">
            <v:shape id="_x0000_s1556" type="#_x0000_t75" style="position:absolute;width:57594;height:36277;visibility:visible;mso-wrap-style:square">
              <v:fill o:detectmouseclick="t"/>
              <v:path o:connecttype="none"/>
            </v:shape>
            <v:shape id="Picture 93" o:spid="_x0000_s1557" type="#_x0000_t75" style="position:absolute;left:171;top:17240;width:57423;height:14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9goTDAAAA3AAAAA8AAABkcnMvZG93bnJldi54bWxEj0GLwjAUhO8L/ofwBC9FU4u7aDWKCIJ4&#10;ELbrxdujebbF5qU00dZ/bwRhj8PMfMOsNr2pxYNaV1lWMJ3EIIhzqysuFJz/9uM5COeRNdaWScGT&#10;HGzWg68Vptp2/EuPzBciQNilqKD0vkmldHlJBt3ENsTBu9rWoA+yLaRusQtwU8skjn+kwYrDQokN&#10;7UrKb9ndKLgk2ezinhhlp+hYXaOZKTqZKDUa9tslCE+9/w9/2get4HuRwPtMOAJy/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D2ChMMAAADcAAAADwAAAAAAAAAAAAAAAACf&#10;AgAAZHJzL2Rvd25yZXYueG1sUEsFBgAAAAAEAAQA9wAAAI8DAAAAAA==&#10;">
              <v:imagedata r:id="rId157" o:title=""/>
            </v:shape>
            <v:shape id="Text Box 94" o:spid="_x0000_s1558" type="#_x0000_t202" style="position:absolute;left:45377;top:25939;width:6940;height:21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TMMQA&#10;AADcAAAADwAAAGRycy9kb3ducmV2LnhtbESPQYvCMBSE74L/ITzBi2jqLkqtRhFhZU/CVkG8PZpn&#10;W2xeShPb+u/NwsIeh5n5htnselOJlhpXWlYwn0UgiDOrS84VXM5f0xiE88gaK8uk4EUOdtvhYIOJ&#10;th3/UJv6XAQIuwQVFN7XiZQuK8igm9maOHh32xj0QTa51A12AW4q+RFFS2mw5LBQYE2HgrJH+jSB&#10;8nzEi1Xrb8frfBJf09PpdulIqfGo369BeOr9f/iv/a0VLFaf8HsmHAG5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T0zDEAAAA3AAAAA8AAAAAAAAAAAAAAAAAmAIAAGRycy9k&#10;b3ducmV2LnhtbFBLBQYAAAAABAAEAPUAAACJAwAAAAA=&#10;" stroked="f">
              <v:textbox style="mso-fit-shape-to-text:t" inset="1mm,.7pt,1mm,.7pt">
                <w:txbxContent>
                  <w:p w:rsidR="00E8774A" w:rsidRPr="005D2028" w:rsidRDefault="00E8774A" w:rsidP="002C356C">
                    <w:pPr>
                      <w:rPr>
                        <w:rFonts w:ascii="Arial" w:hAnsi="Arial" w:cs="Arial"/>
                        <w:sz w:val="16"/>
                        <w:szCs w:val="16"/>
                      </w:rPr>
                    </w:pPr>
                    <w:r w:rsidRPr="005D2028">
                      <w:rPr>
                        <w:rFonts w:ascii="Arial" w:hAnsi="Arial" w:cs="Arial"/>
                        <w:sz w:val="16"/>
                        <w:szCs w:val="16"/>
                      </w:rPr>
                      <w:t>not measured</w:t>
                    </w:r>
                  </w:p>
                </w:txbxContent>
              </v:textbox>
            </v:shape>
            <v:shape id="Text Box 95" o:spid="_x0000_s1559" type="#_x0000_t202" style="position:absolute;left:18148;top:31788;width:23158;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la6cUA&#10;AADcAAAADwAAAGRycy9kb3ducmV2LnhtbESP0WrCQBRE3wv9h+UW+iJm01KrTbOKBgRfhBr9gJvs&#10;bRKSvRuyq0n/3i0U+jjMzBkm3UymEzcaXGNZwUsUgyAurW64UnA57+crEM4ja+wsk4IfcrBZPz6k&#10;mGg78oluua9EgLBLUEHtfZ9I6cqaDLrI9sTB+7aDQR/kUEk94BjgppOvcfwuDTYcFmrsKaupbPOr&#10;UZDJnKfdie2+LYqv83G5mO1kr9Tz07T9BOFp8v/hv/ZBK1h8vMHv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VrpxQAAANwAAAAPAAAAAAAAAAAAAAAAAJgCAABkcnMv&#10;ZG93bnJldi54bWxQSwUGAAAAAAQABAD1AAAAigMAAAAA&#10;" filled="f" fillcolor="#fc9" stroked="f">
              <v:textbox style="mso-fit-shape-to-text:t" inset="0,0,0,0">
                <w:txbxContent>
                  <w:p w:rsidR="00E8774A" w:rsidRPr="002C356C" w:rsidRDefault="00E8774A" w:rsidP="002C356C">
                    <w:pPr>
                      <w:spacing w:before="0"/>
                      <w:jc w:val="center"/>
                      <w:rPr>
                        <w:rFonts w:ascii="Arial" w:hAnsi="Arial" w:cs="Arial"/>
                        <w:sz w:val="20"/>
                        <w:lang w:val="en-US"/>
                      </w:rPr>
                    </w:pPr>
                    <w:r w:rsidRPr="002C356C">
                      <w:rPr>
                        <w:rFonts w:ascii="Arial" w:hAnsi="Arial" w:cs="Arial"/>
                        <w:sz w:val="20"/>
                        <w:lang w:val="en-US"/>
                      </w:rPr>
                      <w:t>(b)  Non-fading season (December 2001)</w:t>
                    </w:r>
                  </w:p>
                </w:txbxContent>
              </v:textbox>
            </v:shape>
            <v:shape id="Text Box 96" o:spid="_x0000_s1560" type="#_x0000_t202" style="position:absolute;left:21101;top:15405;width:1772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csQA&#10;AADcAAAADwAAAGRycy9kb3ducmV2LnhtbESP0WrCQBRE3wv+w3IFX0rdKKTa1FVMQPClUKMfcM3e&#10;JsHs3ZBddf17t1Do4zAzZ5jVJphO3GhwrWUFs2kCgriyuuVawem4e1uCcB5ZY2eZFDzIwWY9ellh&#10;pu2dD3QrfS0ihF2GChrv+0xKVzVk0E1tTxy9HzsY9FEOtdQD3iPcdHKeJO/SYMtxocGeioaqS3k1&#10;CgpZcsgPbHeX8/n7+LVIX3PZKzUZh+0nCE/B/4f/2nutIP1I4fd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F/3LEAAAA3AAAAA8AAAAAAAAAAAAAAAAAmAIAAGRycy9k&#10;b3ducmV2LnhtbFBLBQYAAAAABAAEAPUAAACJAwAAAAA=&#10;" filled="f" fillcolor="#fc9" stroked="f">
              <v:textbox style="mso-fit-shape-to-text:t" inset="0,0,0,0">
                <w:txbxContent>
                  <w:p w:rsidR="00E8774A" w:rsidRPr="007717C2" w:rsidRDefault="00E8774A" w:rsidP="002C356C">
                    <w:pPr>
                      <w:spacing w:before="0"/>
                      <w:jc w:val="center"/>
                      <w:rPr>
                        <w:rFonts w:ascii="Arial" w:hAnsi="Arial" w:cs="Arial"/>
                        <w:sz w:val="20"/>
                      </w:rPr>
                    </w:pPr>
                    <w:r w:rsidRPr="007717C2">
                      <w:rPr>
                        <w:rFonts w:ascii="Arial" w:hAnsi="Arial" w:cs="Arial"/>
                        <w:sz w:val="20"/>
                      </w:rPr>
                      <w:t xml:space="preserve">(a)  </w:t>
                    </w:r>
                    <w:r>
                      <w:rPr>
                        <w:rFonts w:ascii="Arial" w:hAnsi="Arial" w:cs="Arial"/>
                        <w:sz w:val="20"/>
                      </w:rPr>
                      <w:t>Fading season (June 2001)</w:t>
                    </w:r>
                  </w:p>
                </w:txbxContent>
              </v:textbox>
            </v:shape>
            <v:shape id="Picture 97" o:spid="_x0000_s1561" type="#_x0000_t75" style="position:absolute;top:3378;width:57423;height:11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SEbGAAAA3AAAAA8AAABkcnMvZG93bnJldi54bWxEj09LAzEUxO+C3yE8wZtNrHR1t02LFJWK&#10;eOg/en3dvG6W3bwsm9iu394IgsdhZn7DzBaDa8WZ+lB71nA/UiCIS29qrjTstq93TyBCRDbYeiYN&#10;3xRgMb++mmFh/IXXdN7ESiQIhwI12Bi7QspQWnIYRr4jTt7J9w5jkn0lTY+XBHetHCuVSYc1pwWL&#10;HS0tlc3my2l4yR/i+vP9kOXNvm7U45uyH8ed1rc3w/MURKQh/of/2iujYZJn8HsmHQE5/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4VIRsYAAADcAAAADwAAAAAAAAAAAAAA&#10;AACfAgAAZHJzL2Rvd25yZXYueG1sUEsFBgAAAAAEAAQA9wAAAJIDAAAAAA==&#10;">
              <v:imagedata r:id="rId158" o:title=""/>
            </v:shape>
            <w10:wrap type="none"/>
            <w10:anchorlock/>
          </v:group>
        </w:pict>
      </w:r>
    </w:p>
    <w:p w:rsidR="00AE1A2E" w:rsidRDefault="00AE1A2E" w:rsidP="00AE1A2E">
      <w:pPr>
        <w:snapToGrid w:val="0"/>
        <w:spacing w:beforeLines="50"/>
      </w:pPr>
    </w:p>
    <w:p w:rsidR="00AE1A2E" w:rsidRPr="0040266E" w:rsidRDefault="00AE1A2E" w:rsidP="00AE1A2E">
      <w:pPr>
        <w:snapToGrid w:val="0"/>
        <w:spacing w:beforeLines="50"/>
      </w:pPr>
    </w:p>
    <w:p w:rsidR="00AE1A2E" w:rsidRPr="0040266E" w:rsidRDefault="00AE1A2E" w:rsidP="00AE1A2E">
      <w:pPr>
        <w:overflowPunct/>
        <w:autoSpaceDE/>
        <w:autoSpaceDN/>
        <w:adjustRightInd/>
        <w:spacing w:before="0"/>
        <w:textAlignment w:val="auto"/>
      </w:pPr>
    </w:p>
    <w:p w:rsidR="00AE1A2E" w:rsidRPr="008C3A5F" w:rsidRDefault="00AE1A2E" w:rsidP="002C356C">
      <w:pPr>
        <w:pStyle w:val="FigureNo"/>
        <w:rPr>
          <w:lang w:val="en-US"/>
        </w:rPr>
      </w:pPr>
      <w:r w:rsidRPr="008C3A5F">
        <w:rPr>
          <w:lang w:val="en-US"/>
        </w:rPr>
        <w:lastRenderedPageBreak/>
        <w:t xml:space="preserve">Figure </w:t>
      </w:r>
      <w:r w:rsidR="002C356C">
        <w:rPr>
          <w:lang w:val="en-US"/>
        </w:rPr>
        <w:t>24</w:t>
      </w:r>
    </w:p>
    <w:p w:rsidR="00AE1A2E" w:rsidRPr="008C3A5F" w:rsidRDefault="00AE1A2E" w:rsidP="00AE1A2E">
      <w:pPr>
        <w:pStyle w:val="Figuretitle"/>
        <w:rPr>
          <w:lang w:val="en-US"/>
        </w:rPr>
      </w:pPr>
      <w:r w:rsidRPr="008C3A5F">
        <w:rPr>
          <w:lang w:val="en-US"/>
        </w:rPr>
        <w:t>Cumulative percentage of field strengths coming from Korea (sea path)</w:t>
      </w:r>
    </w:p>
    <w:p w:rsidR="002C356C" w:rsidRDefault="00F2703C" w:rsidP="002C356C">
      <w:pPr>
        <w:snapToGrid w:val="0"/>
        <w:spacing w:beforeLines="50"/>
      </w:pPr>
      <w:r>
        <w:rPr>
          <w:noProof/>
          <w:lang w:val="en-US" w:eastAsia="zh-CN"/>
        </w:rPr>
      </w:r>
      <w:r>
        <w:rPr>
          <w:noProof/>
          <w:lang w:val="en-US" w:eastAsia="zh-CN"/>
        </w:rPr>
        <w:pict>
          <v:group id="Canvas 602" o:spid="_x0000_s1562" editas="canvas" style="width:453.5pt;height:255.8pt;mso-position-horizontal-relative:char;mso-position-vertical-relative:line" coordsize="57594,324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">
            <v:shape id="_x0000_s1563" type="#_x0000_t75" style="position:absolute;width:57594;height:32486;visibility:visible;mso-wrap-style:square">
              <v:fill o:detectmouseclick="t"/>
              <v:path o:connecttype="none"/>
            </v:shape>
            <v:shape id="Text Box 100" o:spid="_x0000_s1564" type="#_x0000_t202" style="position:absolute;left:4248;top:28371;width:17716;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Q7L0A&#10;AADcAAAADwAAAGRycy9kb3ducmV2LnhtbERPSwrCMBDdC94hjOBGNFXwV42iguBG0OoBxmZsi82k&#10;NFHr7c1CcPl4/+W6MaV4Ue0KywqGgwgEcWp1wZmC62Xfn4FwHlljaZkUfMjBetVuLTHW9s1neiU+&#10;EyGEXYwKcu+rWEqX5mTQDWxFHLi7rQ36AOtM6hrfIdyUchRFE2mw4NCQY0W7nNJH8jQKdjLhZntm&#10;u3/cbqfLcTrubWWlVLfTbBYgPDX+L/65D1rBeB7WhjPhCMjV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IRQ7L0AAADcAAAADwAAAAAAAAAAAAAAAACYAgAAZHJzL2Rvd25yZXYu&#10;eG1sUEsFBgAAAAAEAAQA9QAAAIIDAAAAAA==&#10;" filled="f" fillcolor="#fc9" stroked="f">
              <v:textbox style="mso-fit-shape-to-text:t" inset="0,0,0,0">
                <w:txbxContent>
                  <w:p w:rsidR="00E8774A" w:rsidRPr="007717C2" w:rsidRDefault="00E8774A" w:rsidP="002C356C">
                    <w:pPr>
                      <w:jc w:val="center"/>
                      <w:rPr>
                        <w:rFonts w:ascii="Arial" w:hAnsi="Arial" w:cs="Arial"/>
                        <w:sz w:val="20"/>
                      </w:rPr>
                    </w:pPr>
                    <w:r w:rsidRPr="007717C2">
                      <w:rPr>
                        <w:rFonts w:ascii="Arial" w:hAnsi="Arial" w:cs="Arial"/>
                        <w:sz w:val="20"/>
                      </w:rPr>
                      <w:t>(a)  Measured at Nishino</w:t>
                    </w:r>
                    <w:r>
                      <w:rPr>
                        <w:rFonts w:ascii="Arial" w:hAnsi="Arial" w:cs="Arial"/>
                        <w:sz w:val="20"/>
                      </w:rPr>
                      <w:t>-</w:t>
                    </w:r>
                    <w:r w:rsidRPr="007717C2">
                      <w:rPr>
                        <w:rFonts w:ascii="Arial" w:hAnsi="Arial" w:cs="Arial"/>
                        <w:sz w:val="20"/>
                      </w:rPr>
                      <w:t>shima</w:t>
                    </w:r>
                  </w:p>
                </w:txbxContent>
              </v:textbox>
            </v:shape>
            <v:shape id="Text Box 101" o:spid="_x0000_s1565" type="#_x0000_t202" style="position:absolute;left:34537;top:28276;width:14472;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j1d8QA&#10;AADcAAAADwAAAGRycy9kb3ducmV2LnhtbESP0WrCQBRE34X+w3ILfRHdWLDV6CoqCL4UmqQfcJO9&#10;JsHs3ZDdJunfuwXBx2FmzjDb/Wga0VPnassKFvMIBHFhdc2lgp/sPFuBcB5ZY2OZFPyRg/3uZbLF&#10;WNuBE+pTX4oAYRejgsr7NpbSFRUZdHPbEgfvajuDPsiulLrDIcBNI9+j6EMarDksVNjSqaLilv4a&#10;BSeZ8nhM2J5vef6dfX0up0fZKvX2Oh42IDyN/hl+tC9awXK9hv8z4Qj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9XfEAAAA3AAAAA8AAAAAAAAAAAAAAAAAmAIAAGRycy9k&#10;b3ducmV2LnhtbFBLBQYAAAAABAAEAPUAAACJAwAAAAA=&#10;" filled="f" fillcolor="#fc9" stroked="f">
              <v:textbox style="mso-fit-shape-to-text:t" inset="0,0,0,0">
                <w:txbxContent>
                  <w:p w:rsidR="00E8774A" w:rsidRPr="007717C2" w:rsidRDefault="00E8774A" w:rsidP="002C356C">
                    <w:pPr>
                      <w:jc w:val="center"/>
                      <w:rPr>
                        <w:rFonts w:ascii="Arial" w:hAnsi="Arial" w:cs="Arial"/>
                        <w:sz w:val="20"/>
                      </w:rPr>
                    </w:pPr>
                    <w:r w:rsidRPr="007717C2">
                      <w:rPr>
                        <w:rFonts w:ascii="Arial" w:hAnsi="Arial" w:cs="Arial"/>
                        <w:sz w:val="20"/>
                      </w:rPr>
                      <w:t>(</w:t>
                    </w:r>
                    <w:r>
                      <w:rPr>
                        <w:rFonts w:ascii="Arial" w:hAnsi="Arial" w:cs="Arial"/>
                        <w:sz w:val="20"/>
                      </w:rPr>
                      <w:t>b</w:t>
                    </w:r>
                    <w:r w:rsidRPr="007717C2">
                      <w:rPr>
                        <w:rFonts w:ascii="Arial" w:hAnsi="Arial" w:cs="Arial"/>
                        <w:sz w:val="20"/>
                      </w:rPr>
                      <w:t xml:space="preserve">)  Measured at </w:t>
                    </w:r>
                    <w:r>
                      <w:rPr>
                        <w:rFonts w:ascii="Arial" w:hAnsi="Arial" w:cs="Arial"/>
                        <w:sz w:val="20"/>
                      </w:rPr>
                      <w:t>Toyokita</w:t>
                    </w:r>
                  </w:p>
                </w:txbxContent>
              </v:textbox>
            </v:shape>
            <v:shape id="Picture 102" o:spid="_x0000_s1566" type="#_x0000_t75" style="position:absolute;left:29298;top:1714;width:28296;height:26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mp9/BAAAA3AAAAA8AAABkcnMvZG93bnJldi54bWxET8uKwjAU3Qv+Q7gDs5ExcRZFq1FEEURw&#10;wAfM9tJc0zLNTWlSrX9vFsIsD+e9WPWuFndqQ+VZw2SsQBAX3lRsNVwvu68piBCRDdaeScOTAqyW&#10;w8ECc+MffKL7OVqRQjjkqKGMscmlDEVJDsPYN8SJu/nWYUywtdK0+EjhrpbfSmXSYcWpocSGNiUV&#10;f+fOaTj9qC1vL9loth8dj+tw6Oyv7bT+/OjXcxCR+vgvfrv3RkOm0vx0Jh0BuX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Hmp9/BAAAA3AAAAA8AAAAAAAAAAAAAAAAAnwIA&#10;AGRycy9kb3ducmV2LnhtbFBLBQYAAAAABAAEAPcAAACNAwAAAAA=&#10;">
              <v:imagedata r:id="rId159" o:title=""/>
            </v:shape>
            <v:shape id="Picture 103" o:spid="_x0000_s1567" type="#_x0000_t75" style="position:absolute;top:1714;width:28295;height:26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h9RzFAAAA3AAAAA8AAABkcnMvZG93bnJldi54bWxEj0FrwkAUhO9C/8PyhN50YwuhpG5CEQJC&#10;W6uxen5mn0lo9m3IbjX667tCweMwM98w82wwrThR7xrLCmbTCARxaXXDlYLvbT55AeE8ssbWMim4&#10;kIMsfRjNMdH2zBs6Fb4SAcIuQQW1910ipStrMuimtiMO3tH2Bn2QfSV1j+cAN618iqJYGmw4LNTY&#10;0aKm8qf4NQr2H13+HNvD12r1vvzMcVfRtV0r9Tge3l5BeBr8PfzfXmoFcTSD25lwBG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IfUcxQAAANwAAAAPAAAAAAAAAAAAAAAA&#10;AJ8CAABkcnMvZG93bnJldi54bWxQSwUGAAAAAAQABAD3AAAAkQMAAAAA&#10;">
              <v:imagedata r:id="rId160" o:title=""/>
            </v:shape>
            <w10:wrap type="none"/>
            <w10:anchorlock/>
          </v:group>
        </w:pict>
      </w:r>
    </w:p>
    <w:p w:rsidR="00AE1A2E" w:rsidRDefault="00AE1A2E" w:rsidP="00AE1A2E">
      <w:pPr>
        <w:snapToGrid w:val="0"/>
        <w:spacing w:beforeLines="50"/>
        <w:rPr>
          <w:rFonts w:ascii="Arial" w:hAnsi="Arial" w:cs="Arial"/>
          <w:sz w:val="20"/>
        </w:rPr>
      </w:pPr>
    </w:p>
    <w:p w:rsidR="00AE1A2E" w:rsidRPr="008C3A5F" w:rsidRDefault="00AE1A2E" w:rsidP="002C356C">
      <w:pPr>
        <w:snapToGrid w:val="0"/>
        <w:spacing w:beforeLines="50"/>
        <w:rPr>
          <w:lang w:val="en-US"/>
        </w:rPr>
      </w:pPr>
      <w:r w:rsidRPr="008C3A5F">
        <w:rPr>
          <w:lang w:val="en-US"/>
        </w:rPr>
        <w:t xml:space="preserve">Figure </w:t>
      </w:r>
      <w:r w:rsidR="002C356C">
        <w:rPr>
          <w:lang w:val="en-US"/>
        </w:rPr>
        <w:t>24</w:t>
      </w:r>
      <w:r w:rsidRPr="008C3A5F">
        <w:rPr>
          <w:lang w:val="en-US"/>
        </w:rPr>
        <w:t xml:space="preserve"> shows the cumulative percentage of field strength measured in different places. Although the field strengths corresponding to a certain percentage of time are different by propagation distances, frequencies (channels), etc., we can see a common feature from the measurement results, as follows.</w:t>
      </w:r>
    </w:p>
    <w:p w:rsidR="00AE1A2E" w:rsidRPr="008C3A5F" w:rsidRDefault="00AE1A2E" w:rsidP="002C356C">
      <w:pPr>
        <w:snapToGrid w:val="0"/>
        <w:spacing w:beforeLines="50"/>
        <w:rPr>
          <w:lang w:val="en-US"/>
        </w:rPr>
      </w:pPr>
      <w:r w:rsidRPr="008C3A5F">
        <w:rPr>
          <w:lang w:val="en-US"/>
        </w:rPr>
        <w:t xml:space="preserve">When the field strengths for 10% of time and 1% of time are to be </w:t>
      </w:r>
      <w:r w:rsidR="002C356C" w:rsidRPr="002C356C">
        <w:rPr>
          <w:i/>
          <w:iCs/>
          <w:lang w:val="en-US"/>
        </w:rPr>
        <w:t>FS</w:t>
      </w:r>
      <w:r w:rsidR="002C356C" w:rsidRPr="002C356C">
        <w:rPr>
          <w:vertAlign w:val="subscript"/>
          <w:lang w:val="en-US"/>
        </w:rPr>
        <w:t>10</w:t>
      </w:r>
      <w:r w:rsidRPr="008C3A5F">
        <w:rPr>
          <w:lang w:val="en-US"/>
        </w:rPr>
        <w:t xml:space="preserve"> and</w:t>
      </w:r>
      <w:r w:rsidR="002C356C">
        <w:rPr>
          <w:lang w:val="en-US"/>
        </w:rPr>
        <w:t xml:space="preserve"> </w:t>
      </w:r>
      <w:r w:rsidR="002C356C" w:rsidRPr="002C356C">
        <w:rPr>
          <w:i/>
          <w:iCs/>
          <w:lang w:val="en-US"/>
        </w:rPr>
        <w:t>FS</w:t>
      </w:r>
      <w:r w:rsidR="002C356C" w:rsidRPr="002C356C">
        <w:rPr>
          <w:vertAlign w:val="subscript"/>
          <w:lang w:val="en-US"/>
        </w:rPr>
        <w:t>1</w:t>
      </w:r>
      <w:r w:rsidRPr="008C3A5F">
        <w:rPr>
          <w:lang w:val="en-US"/>
        </w:rPr>
        <w:t xml:space="preserve"> (dB</w:t>
      </w:r>
      <w:r w:rsidR="002C356C">
        <w:rPr>
          <w:lang w:val="en-US"/>
        </w:rPr>
        <w:t>(</w:t>
      </w:r>
      <w:r w:rsidRPr="0040266E">
        <w:rPr>
          <w:rFonts w:ascii="Symbol" w:hAnsi="Symbol"/>
        </w:rPr>
        <w:t></w:t>
      </w:r>
      <w:r w:rsidRPr="008C3A5F">
        <w:rPr>
          <w:lang w:val="en-US"/>
        </w:rPr>
        <w:t>V/m)</w:t>
      </w:r>
      <w:r w:rsidR="002C356C">
        <w:rPr>
          <w:lang w:val="en-US"/>
        </w:rPr>
        <w:t>)</w:t>
      </w:r>
      <w:r w:rsidRPr="008C3A5F">
        <w:rPr>
          <w:lang w:val="en-US"/>
        </w:rPr>
        <w:t>, respectively, the field strength for 0.1% of time can be obtained by the following equation.</w:t>
      </w:r>
    </w:p>
    <w:p w:rsidR="00E9661B" w:rsidRDefault="00E9661B" w:rsidP="00E9661B">
      <w:pPr>
        <w:pStyle w:val="Blanc"/>
      </w:pPr>
    </w:p>
    <w:p w:rsidR="00AE1A2E" w:rsidRPr="008C3A5F" w:rsidRDefault="00AE1A2E" w:rsidP="002C356C">
      <w:pPr>
        <w:pStyle w:val="Equation"/>
        <w:rPr>
          <w:lang w:val="en-US"/>
        </w:rPr>
      </w:pPr>
      <w:r w:rsidRPr="008C3A5F">
        <w:rPr>
          <w:lang w:val="en-US"/>
        </w:rPr>
        <w:tab/>
      </w:r>
      <w:r w:rsidRPr="008C3A5F">
        <w:rPr>
          <w:lang w:val="en-US"/>
        </w:rPr>
        <w:tab/>
      </w:r>
      <w:r w:rsidR="002C356C" w:rsidRPr="002C356C">
        <w:rPr>
          <w:position w:val="-24"/>
        </w:rPr>
        <w:object w:dxaOrig="3860" w:dyaOrig="620">
          <v:shape id="_x0000_i1094" type="#_x0000_t75" style="width:193.8pt;height:30.6pt" o:ole="">
            <v:imagedata r:id="rId161" o:title=""/>
          </v:shape>
          <o:OLEObject Type="Embed" ProgID="Equation.3" ShapeID="_x0000_i1094" DrawAspect="Content" ObjectID="_1360408032" r:id="rId162"/>
        </w:object>
      </w:r>
      <w:r w:rsidRPr="008C3A5F">
        <w:rPr>
          <w:lang w:val="en-US"/>
        </w:rPr>
        <w:tab/>
        <w:t>(</w:t>
      </w:r>
      <w:r w:rsidR="002C356C">
        <w:rPr>
          <w:lang w:val="en-US"/>
        </w:rPr>
        <w:t>34</w:t>
      </w:r>
      <w:r w:rsidRPr="008C3A5F">
        <w:rPr>
          <w:lang w:val="en-US"/>
        </w:rPr>
        <w:t>)</w:t>
      </w:r>
    </w:p>
    <w:p w:rsidR="00E9661B" w:rsidRDefault="00E9661B" w:rsidP="00E9661B">
      <w:pPr>
        <w:pStyle w:val="Blanc"/>
      </w:pPr>
    </w:p>
    <w:p w:rsidR="00AE1A2E" w:rsidRPr="008C3A5F" w:rsidRDefault="00AE1A2E" w:rsidP="002C356C">
      <w:pPr>
        <w:pStyle w:val="Equation"/>
        <w:rPr>
          <w:lang w:val="en-US"/>
        </w:rPr>
      </w:pPr>
      <w:r w:rsidRPr="008C3A5F">
        <w:rPr>
          <w:lang w:val="en-US"/>
        </w:rPr>
        <w:tab/>
      </w:r>
      <w:r w:rsidRPr="008C3A5F">
        <w:rPr>
          <w:lang w:val="en-US"/>
        </w:rPr>
        <w:tab/>
      </w:r>
      <w:r w:rsidR="002C356C" w:rsidRPr="002C356C">
        <w:rPr>
          <w:position w:val="-24"/>
        </w:rPr>
        <w:object w:dxaOrig="3900" w:dyaOrig="620">
          <v:shape id="_x0000_i1095" type="#_x0000_t75" style="width:195.6pt;height:30.6pt" o:ole="">
            <v:imagedata r:id="rId163" o:title=""/>
          </v:shape>
          <o:OLEObject Type="Embed" ProgID="Equation.3" ShapeID="_x0000_i1095" DrawAspect="Content" ObjectID="_1360408033" r:id="rId164"/>
        </w:object>
      </w:r>
      <w:r w:rsidRPr="008C3A5F">
        <w:rPr>
          <w:lang w:val="en-US"/>
        </w:rPr>
        <w:tab/>
        <w:t>(</w:t>
      </w:r>
      <w:r w:rsidR="002C356C">
        <w:rPr>
          <w:lang w:val="en-US"/>
        </w:rPr>
        <w:t>35</w:t>
      </w:r>
      <w:r w:rsidRPr="008C3A5F">
        <w:rPr>
          <w:lang w:val="en-US"/>
        </w:rPr>
        <w:t>)</w:t>
      </w:r>
    </w:p>
    <w:p w:rsidR="00E9661B" w:rsidRDefault="00E9661B" w:rsidP="00E9661B">
      <w:pPr>
        <w:pStyle w:val="Blanc"/>
      </w:pPr>
    </w:p>
    <w:p w:rsidR="00AE1A2E" w:rsidRPr="002C356C" w:rsidRDefault="00AE1A2E" w:rsidP="002C356C">
      <w:pPr>
        <w:snapToGrid w:val="0"/>
        <w:spacing w:beforeLines="100" w:before="240"/>
        <w:rPr>
          <w:lang w:val="en-US"/>
        </w:rPr>
      </w:pPr>
      <w:r w:rsidRPr="008C3A5F">
        <w:rPr>
          <w:lang w:val="en-US"/>
        </w:rPr>
        <w:t xml:space="preserve">where, </w:t>
      </w:r>
      <w:r w:rsidR="002C356C" w:rsidRPr="002C356C">
        <w:rPr>
          <w:i/>
          <w:iCs/>
          <w:lang w:val="en-US"/>
        </w:rPr>
        <w:t>FS</w:t>
      </w:r>
      <w:r w:rsidR="002C356C" w:rsidRPr="002C356C">
        <w:rPr>
          <w:vertAlign w:val="subscript"/>
          <w:lang w:val="en-US"/>
        </w:rPr>
        <w:t>01</w:t>
      </w:r>
      <w:r w:rsidRPr="008C3A5F">
        <w:rPr>
          <w:lang w:val="en-US"/>
        </w:rPr>
        <w:t xml:space="preserve"> and </w:t>
      </w:r>
      <w:r w:rsidR="002C356C" w:rsidRPr="002C356C">
        <w:rPr>
          <w:i/>
          <w:iCs/>
          <w:lang w:val="en-US"/>
        </w:rPr>
        <w:t>FS</w:t>
      </w:r>
      <w:r w:rsidR="002C356C" w:rsidRPr="002C356C">
        <w:rPr>
          <w:vertAlign w:val="subscript"/>
          <w:lang w:val="en-US"/>
        </w:rPr>
        <w:t>001</w:t>
      </w:r>
      <w:r w:rsidRPr="008C3A5F">
        <w:rPr>
          <w:lang w:val="en-US"/>
        </w:rPr>
        <w:t xml:space="preserve"> represent the field strengths for 0.1% of time and 0.01% of time respectively. The above simple equations are so-called Kumada</w:t>
      </w:r>
      <w:r w:rsidR="002C356C">
        <w:rPr>
          <w:lang w:val="en-US"/>
        </w:rPr>
        <w:t>’</w:t>
      </w:r>
      <w:r w:rsidRPr="008C3A5F">
        <w:rPr>
          <w:lang w:val="en-US"/>
        </w:rPr>
        <w:t xml:space="preserve">s law. An example of it is shown in Fig. </w:t>
      </w:r>
      <w:r w:rsidR="002C356C" w:rsidRPr="002C356C">
        <w:rPr>
          <w:lang w:val="en-US"/>
        </w:rPr>
        <w:t>25</w:t>
      </w:r>
      <w:r w:rsidRPr="002C356C">
        <w:rPr>
          <w:lang w:val="en-US"/>
        </w:rPr>
        <w:t>.</w:t>
      </w:r>
    </w:p>
    <w:p w:rsidR="00AE1A2E" w:rsidRPr="00AE1A2E" w:rsidRDefault="00AE1A2E" w:rsidP="002C356C">
      <w:pPr>
        <w:pStyle w:val="FigureNo"/>
        <w:rPr>
          <w:lang w:val="en-US"/>
        </w:rPr>
      </w:pPr>
      <w:r w:rsidRPr="00AE1A2E">
        <w:rPr>
          <w:lang w:val="en-US"/>
        </w:rPr>
        <w:lastRenderedPageBreak/>
        <w:t xml:space="preserve">Figure </w:t>
      </w:r>
      <w:r w:rsidR="002C356C">
        <w:rPr>
          <w:lang w:val="en-US"/>
        </w:rPr>
        <w:t>25</w:t>
      </w:r>
    </w:p>
    <w:p w:rsidR="00AE1A2E" w:rsidRPr="00AE1A2E" w:rsidRDefault="00AE1A2E" w:rsidP="002C356C">
      <w:pPr>
        <w:pStyle w:val="Figuretitle"/>
        <w:rPr>
          <w:lang w:val="en-US"/>
        </w:rPr>
      </w:pPr>
      <w:r w:rsidRPr="00AE1A2E">
        <w:rPr>
          <w:lang w:val="en-US"/>
        </w:rPr>
        <w:t>Example of Kumada</w:t>
      </w:r>
      <w:r w:rsidR="002C356C">
        <w:rPr>
          <w:lang w:val="en-US"/>
        </w:rPr>
        <w:t>’</w:t>
      </w:r>
      <w:r w:rsidRPr="00AE1A2E">
        <w:rPr>
          <w:lang w:val="en-US"/>
        </w:rPr>
        <w:t>s law</w:t>
      </w:r>
    </w:p>
    <w:p w:rsidR="00AE1A2E" w:rsidRDefault="00F2703C" w:rsidP="00AE1A2E">
      <w:pPr>
        <w:snapToGrid w:val="0"/>
        <w:spacing w:beforeLines="50"/>
        <w:ind w:left="1"/>
        <w:jc w:val="center"/>
      </w:pPr>
      <w:r>
        <w:rPr>
          <w:noProof/>
          <w:lang w:val="en-US" w:eastAsia="zh-CN"/>
        </w:rPr>
      </w:r>
      <w:r>
        <w:rPr>
          <w:noProof/>
          <w:lang w:val="en-US" w:eastAsia="zh-CN"/>
        </w:rPr>
        <w:pict>
          <v:group id="Canvas 3" o:spid="_x0000_s1568" editas="canvas" style="width:260.2pt;height:235.75pt;mso-position-horizontal-relative:char;mso-position-vertical-relative:line" coordsize="33045,299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">
            <v:shape id="_x0000_s1570" type="#_x0000_t75" style="position:absolute;width:33045;height:29940;visibility:visible;mso-wrap-style:square">
              <v:fill o:detectmouseclick="t"/>
              <v:path o:connecttype="none"/>
            </v:shape>
            <v:shape id="Picture 5" o:spid="_x0000_s1569" type="#_x0000_t75" style="position:absolute;width:33045;height:27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UFxO/AAAA2gAAAA8AAABkcnMvZG93bnJldi54bWxET0trwkAQvhf8D8sI3urGHkKJrlIFiykU&#10;4oOeh+w0Cc3OhuwY47/vCoWeho/vOavN6Fo1UB8azwYW8wQUceltw5WBy3n//AoqCLLF1jMZuFOA&#10;zXrytMLM+hsfaThJpWIIhwwN1CJdpnUoa3IY5r4jjty37x1KhH2lbY+3GO5a/ZIkqXbYcGyosaNd&#10;TeXP6eoMpB9DcSwk/8zxfZty+tVJoXNjZtPxbQlKaJR/8Z/7YON8eLzyuHr9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YlBcTvwAAANoAAAAPAAAAAAAAAAAAAAAAAJ8CAABk&#10;cnMvZG93bnJldi54bWxQSwUGAAAAAAQABAD3AAAAiwMAAAAA&#10;">
              <v:imagedata r:id="rId165" o:title=""/>
            </v:shape>
            <w10:wrap type="none"/>
            <w10:anchorlock/>
          </v:group>
        </w:pict>
      </w:r>
    </w:p>
    <w:p w:rsidR="00AE1A2E" w:rsidRPr="00AE1A2E" w:rsidRDefault="00AE1A2E" w:rsidP="00AE1A2E"/>
    <w:p w:rsidR="00AE1A2E" w:rsidRDefault="00AE1A2E" w:rsidP="00AE1A2E">
      <w:pPr>
        <w:rPr>
          <w:lang w:val="en-US"/>
        </w:rPr>
      </w:pPr>
    </w:p>
    <w:p w:rsidR="00AE1A2E" w:rsidRDefault="00AE1A2E" w:rsidP="00AE1A2E">
      <w:pPr>
        <w:rPr>
          <w:lang w:val="en-US"/>
        </w:rPr>
      </w:pPr>
    </w:p>
    <w:p w:rsidR="00AE1A2E" w:rsidRPr="00AE1A2E" w:rsidRDefault="00AE1A2E" w:rsidP="00AE1A2E">
      <w:pPr>
        <w:pStyle w:val="Line"/>
      </w:pPr>
    </w:p>
    <w:sectPr w:rsidR="00AE1A2E" w:rsidRPr="00AE1A2E" w:rsidSect="007565CC">
      <w:headerReference w:type="even" r:id="rId166"/>
      <w:headerReference w:type="default" r:id="rId167"/>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774A" w:rsidRDefault="00E8774A">
      <w:r>
        <w:separator/>
      </w:r>
    </w:p>
  </w:endnote>
  <w:endnote w:type="continuationSeparator" w:id="0">
    <w:p w:rsidR="00E8774A" w:rsidRDefault="00E87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Narrow">
    <w:panose1 w:val="020B0506020202030204"/>
    <w:charset w:val="00"/>
    <w:family w:val="swiss"/>
    <w:pitch w:val="variable"/>
    <w:sig w:usb0="00000287" w:usb1="00000800" w:usb2="00000000" w:usb3="00000000" w:csb0="0000009F" w:csb1="00000000"/>
  </w:font>
  <w:font w:name="MS PGothic">
    <w:panose1 w:val="020B0600070205080204"/>
    <w:charset w:val="80"/>
    <w:family w:val="swiss"/>
    <w:pitch w:val="variable"/>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774A" w:rsidRDefault="00E8774A">
      <w:r>
        <w:separator/>
      </w:r>
    </w:p>
  </w:footnote>
  <w:footnote w:type="continuationSeparator" w:id="0">
    <w:p w:rsidR="00E8774A" w:rsidRDefault="00E877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4A" w:rsidRPr="00AE1A2E" w:rsidRDefault="00E8774A" w:rsidP="00292604">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B11519">
      <w:rPr>
        <w:b/>
        <w:bCs/>
        <w:noProof/>
        <w:lang w:val="en-US"/>
      </w:rPr>
      <w:t>ii</w:t>
    </w:r>
    <w:r w:rsidRPr="00292604">
      <w:fldChar w:fldCharType="end"/>
    </w:r>
    <w:r w:rsidRPr="00292604">
      <w:rPr>
        <w:lang w:val="en-US"/>
      </w:rPr>
      <w:tab/>
    </w:r>
    <w:fldSimple w:instr=" DOCPROPERTY &quot;Header 2&quot; \* MERGEFORMAT ">
      <w:r w:rsidR="00B11519" w:rsidRPr="00B11519">
        <w:rPr>
          <w:b/>
          <w:bCs/>
          <w:lang w:val="en-US"/>
        </w:rPr>
        <w:t xml:space="preserve">Rep. </w:t>
      </w:r>
    </w:fldSimple>
    <w:r w:rsidRPr="00AE1A2E">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B11519">
      <w:rPr>
        <w:b/>
        <w:bCs/>
        <w:noProof/>
      </w:rPr>
      <w:t>ITU-R  BT.2209</w:t>
    </w:r>
    <w:r w:rsidRPr="00292604">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4A" w:rsidRDefault="00E8774A"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4A" w:rsidRPr="00AE1A2E" w:rsidRDefault="00E8774A" w:rsidP="00292604">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B11519">
      <w:rPr>
        <w:b/>
        <w:bCs/>
        <w:noProof/>
        <w:lang w:val="en-US"/>
      </w:rPr>
      <w:t>2</w:t>
    </w:r>
    <w:r w:rsidRPr="00292604">
      <w:fldChar w:fldCharType="end"/>
    </w:r>
    <w:r w:rsidRPr="00292604">
      <w:rPr>
        <w:lang w:val="en-US"/>
      </w:rPr>
      <w:tab/>
    </w:r>
    <w:fldSimple w:instr=" DOCPROPERTY &quot;Header 2&quot; \* MERGEFORMAT ">
      <w:r w:rsidR="00B11519" w:rsidRPr="00B11519">
        <w:rPr>
          <w:b/>
          <w:bCs/>
          <w:lang w:val="en-US"/>
        </w:rPr>
        <w:t xml:space="preserve">Rep. </w:t>
      </w:r>
    </w:fldSimple>
    <w:r w:rsidRPr="00AE1A2E">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B11519">
      <w:rPr>
        <w:b/>
        <w:bCs/>
        <w:noProof/>
      </w:rPr>
      <w:t>ITU-R  BT.2209</w:t>
    </w:r>
    <w:r w:rsidRPr="00292604">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4A" w:rsidRPr="00292604" w:rsidRDefault="00E8774A" w:rsidP="00292604">
    <w:pPr>
      <w:pStyle w:val="Header"/>
    </w:pPr>
    <w:r w:rsidRPr="00292604">
      <w:rPr>
        <w:lang w:val="en-US"/>
      </w:rPr>
      <w:tab/>
    </w:r>
    <w:fldSimple w:instr=" DOCPROPERTY &quot;Header 2&quot; \* MERGEFORMAT ">
      <w:r w:rsidR="00B11519" w:rsidRPr="00B11519">
        <w:rPr>
          <w:b/>
          <w:bCs/>
          <w:lang w:val="en-US"/>
        </w:rPr>
        <w:t xml:space="preserve">Rep. </w:t>
      </w:r>
    </w:fldSimple>
    <w:r w:rsidRPr="00292604">
      <w:rPr>
        <w:b/>
        <w:bCs/>
      </w:rPr>
      <w:t xml:space="preserve"> </w:t>
    </w:r>
    <w:r w:rsidRPr="00292604">
      <w:rPr>
        <w:b/>
        <w:bCs/>
      </w:rPr>
      <w:fldChar w:fldCharType="begin"/>
    </w:r>
    <w:r w:rsidRPr="00292604">
      <w:rPr>
        <w:b/>
        <w:bCs/>
        <w:lang w:val="en-US"/>
      </w:rPr>
      <w:instrText>styleref href</w:instrText>
    </w:r>
    <w:r w:rsidRPr="00292604">
      <w:rPr>
        <w:b/>
        <w:bCs/>
      </w:rPr>
      <w:fldChar w:fldCharType="separate"/>
    </w:r>
    <w:r w:rsidR="00B11519">
      <w:rPr>
        <w:b/>
        <w:bCs/>
        <w:noProof/>
      </w:rPr>
      <w:t>ITU-R  BT.2209</w:t>
    </w:r>
    <w:r w:rsidRPr="00292604">
      <w:fldChar w:fldCharType="end"/>
    </w:r>
    <w:r w:rsidRPr="00292604">
      <w:tab/>
    </w:r>
    <w:r w:rsidRPr="00292604">
      <w:rPr>
        <w:b/>
        <w:bCs/>
      </w:rPr>
      <w:fldChar w:fldCharType="begin"/>
    </w:r>
    <w:r w:rsidRPr="00292604">
      <w:rPr>
        <w:b/>
        <w:bCs/>
        <w:lang w:val="en-US"/>
      </w:rPr>
      <w:instrText xml:space="preserve"> PAGE </w:instrText>
    </w:r>
    <w:r w:rsidRPr="00292604">
      <w:rPr>
        <w:b/>
        <w:bCs/>
      </w:rPr>
      <w:fldChar w:fldCharType="separate"/>
    </w:r>
    <w:r w:rsidR="00B11519">
      <w:rPr>
        <w:b/>
        <w:bCs/>
        <w:noProof/>
        <w:lang w:val="en-US"/>
      </w:rPr>
      <w:t>1</w:t>
    </w:r>
    <w:r w:rsidRPr="00292604">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6975255"/>
    <w:multiLevelType w:val="hybridMultilevel"/>
    <w:tmpl w:val="AE104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10">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2">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3">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4">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7">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8">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5">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6">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1">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2">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3">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4">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5">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6">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8">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abstractNum w:abstractNumId="40">
    <w:nsid w:val="7FEC51A1"/>
    <w:multiLevelType w:val="hybridMultilevel"/>
    <w:tmpl w:val="3DF07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5"/>
  </w:num>
  <w:num w:numId="3">
    <w:abstractNumId w:val="3"/>
  </w:num>
  <w:num w:numId="4">
    <w:abstractNumId w:val="14"/>
  </w:num>
  <w:num w:numId="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20"/>
  </w:num>
  <w:num w:numId="8">
    <w:abstractNumId w:val="34"/>
  </w:num>
  <w:num w:numId="9">
    <w:abstractNumId w:val="9"/>
  </w:num>
  <w:num w:numId="10">
    <w:abstractNumId w:val="36"/>
  </w:num>
  <w:num w:numId="11">
    <w:abstractNumId w:val="23"/>
  </w:num>
  <w:num w:numId="12">
    <w:abstractNumId w:val="22"/>
  </w:num>
  <w:num w:numId="13">
    <w:abstractNumId w:val="37"/>
  </w:num>
  <w:num w:numId="14">
    <w:abstractNumId w:val="39"/>
  </w:num>
  <w:num w:numId="15">
    <w:abstractNumId w:val="6"/>
  </w:num>
  <w:num w:numId="16">
    <w:abstractNumId w:val="29"/>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30"/>
  </w:num>
  <w:num w:numId="20">
    <w:abstractNumId w:val="11"/>
  </w:num>
  <w:num w:numId="21">
    <w:abstractNumId w:val="21"/>
  </w:num>
  <w:num w:numId="22">
    <w:abstractNumId w:val="32"/>
  </w:num>
  <w:num w:numId="23">
    <w:abstractNumId w:val="10"/>
  </w:num>
  <w:num w:numId="24">
    <w:abstractNumId w:val="1"/>
  </w:num>
  <w:num w:numId="25">
    <w:abstractNumId w:val="18"/>
  </w:num>
  <w:num w:numId="26">
    <w:abstractNumId w:val="28"/>
  </w:num>
  <w:num w:numId="27">
    <w:abstractNumId w:val="24"/>
  </w:num>
  <w:num w:numId="28">
    <w:abstractNumId w:val="13"/>
  </w:num>
  <w:num w:numId="29">
    <w:abstractNumId w:val="11"/>
  </w:num>
  <w:num w:numId="3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12"/>
  </w:num>
  <w:num w:numId="3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8"/>
  </w:num>
  <w:num w:numId="38">
    <w:abstractNumId w:val="16"/>
  </w:num>
  <w:num w:numId="39">
    <w:abstractNumId w:val="33"/>
  </w:num>
  <w:num w:numId="40">
    <w:abstractNumId w:val="35"/>
  </w:num>
  <w:num w:numId="41">
    <w:abstractNumId w:val="40"/>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457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23E30"/>
    <w:rsid w:val="0004612A"/>
    <w:rsid w:val="00046E2A"/>
    <w:rsid w:val="00050D41"/>
    <w:rsid w:val="00071626"/>
    <w:rsid w:val="00072484"/>
    <w:rsid w:val="00081C0B"/>
    <w:rsid w:val="00081DA3"/>
    <w:rsid w:val="0009150E"/>
    <w:rsid w:val="00096612"/>
    <w:rsid w:val="000B7683"/>
    <w:rsid w:val="000B7B53"/>
    <w:rsid w:val="000C0413"/>
    <w:rsid w:val="000C3624"/>
    <w:rsid w:val="000E4FD1"/>
    <w:rsid w:val="000F3C25"/>
    <w:rsid w:val="000F6FC4"/>
    <w:rsid w:val="00102934"/>
    <w:rsid w:val="00147110"/>
    <w:rsid w:val="001807BC"/>
    <w:rsid w:val="0019430A"/>
    <w:rsid w:val="001A5259"/>
    <w:rsid w:val="001C2487"/>
    <w:rsid w:val="001C70F6"/>
    <w:rsid w:val="001E576F"/>
    <w:rsid w:val="00201545"/>
    <w:rsid w:val="002058CE"/>
    <w:rsid w:val="002064D0"/>
    <w:rsid w:val="00213578"/>
    <w:rsid w:val="002165F1"/>
    <w:rsid w:val="00220DF0"/>
    <w:rsid w:val="00247681"/>
    <w:rsid w:val="002558DC"/>
    <w:rsid w:val="00276D21"/>
    <w:rsid w:val="00280CD5"/>
    <w:rsid w:val="00292604"/>
    <w:rsid w:val="00296D7F"/>
    <w:rsid w:val="00297D43"/>
    <w:rsid w:val="002B32C9"/>
    <w:rsid w:val="002B3CF6"/>
    <w:rsid w:val="002C356C"/>
    <w:rsid w:val="002C768A"/>
    <w:rsid w:val="002D1160"/>
    <w:rsid w:val="002D76C4"/>
    <w:rsid w:val="00333184"/>
    <w:rsid w:val="00347561"/>
    <w:rsid w:val="00351573"/>
    <w:rsid w:val="003571CE"/>
    <w:rsid w:val="00357282"/>
    <w:rsid w:val="00362ED1"/>
    <w:rsid w:val="00382E8A"/>
    <w:rsid w:val="003B4C23"/>
    <w:rsid w:val="00403B91"/>
    <w:rsid w:val="00420DFD"/>
    <w:rsid w:val="004319C1"/>
    <w:rsid w:val="004468F6"/>
    <w:rsid w:val="00470E28"/>
    <w:rsid w:val="004720FC"/>
    <w:rsid w:val="004934C5"/>
    <w:rsid w:val="00505FB4"/>
    <w:rsid w:val="00526063"/>
    <w:rsid w:val="0055027C"/>
    <w:rsid w:val="00556548"/>
    <w:rsid w:val="005600C9"/>
    <w:rsid w:val="00585EBA"/>
    <w:rsid w:val="00586EF8"/>
    <w:rsid w:val="005A791E"/>
    <w:rsid w:val="005B49AB"/>
    <w:rsid w:val="005B50E7"/>
    <w:rsid w:val="005E7B4F"/>
    <w:rsid w:val="00607D68"/>
    <w:rsid w:val="006149B1"/>
    <w:rsid w:val="00680D2B"/>
    <w:rsid w:val="00681B32"/>
    <w:rsid w:val="006A1F02"/>
    <w:rsid w:val="006B0B82"/>
    <w:rsid w:val="006E2037"/>
    <w:rsid w:val="00712870"/>
    <w:rsid w:val="00720A00"/>
    <w:rsid w:val="00743D85"/>
    <w:rsid w:val="0074518F"/>
    <w:rsid w:val="00752FD3"/>
    <w:rsid w:val="00753CF4"/>
    <w:rsid w:val="007565CC"/>
    <w:rsid w:val="00763B9A"/>
    <w:rsid w:val="007A4F79"/>
    <w:rsid w:val="007A6AA8"/>
    <w:rsid w:val="007B203C"/>
    <w:rsid w:val="007C2459"/>
    <w:rsid w:val="00805151"/>
    <w:rsid w:val="00811FBD"/>
    <w:rsid w:val="008310C9"/>
    <w:rsid w:val="00836298"/>
    <w:rsid w:val="00852E2F"/>
    <w:rsid w:val="00870342"/>
    <w:rsid w:val="0087251C"/>
    <w:rsid w:val="0087640D"/>
    <w:rsid w:val="008815AC"/>
    <w:rsid w:val="00887569"/>
    <w:rsid w:val="008B2CC6"/>
    <w:rsid w:val="008C3A5F"/>
    <w:rsid w:val="008C7848"/>
    <w:rsid w:val="008D3D8D"/>
    <w:rsid w:val="009030CC"/>
    <w:rsid w:val="00917AF2"/>
    <w:rsid w:val="0092418A"/>
    <w:rsid w:val="00934ED7"/>
    <w:rsid w:val="009474D9"/>
    <w:rsid w:val="009543C3"/>
    <w:rsid w:val="00961BF5"/>
    <w:rsid w:val="00962573"/>
    <w:rsid w:val="00966E1B"/>
    <w:rsid w:val="009A351D"/>
    <w:rsid w:val="009D56DF"/>
    <w:rsid w:val="009E2569"/>
    <w:rsid w:val="009F2D2C"/>
    <w:rsid w:val="009F4520"/>
    <w:rsid w:val="00A41F35"/>
    <w:rsid w:val="00A54559"/>
    <w:rsid w:val="00A64F3E"/>
    <w:rsid w:val="00A6617B"/>
    <w:rsid w:val="00A71FE5"/>
    <w:rsid w:val="00A8281D"/>
    <w:rsid w:val="00AA3AD8"/>
    <w:rsid w:val="00AB0DC8"/>
    <w:rsid w:val="00AC3946"/>
    <w:rsid w:val="00AD26B8"/>
    <w:rsid w:val="00AE1A2E"/>
    <w:rsid w:val="00B033C8"/>
    <w:rsid w:val="00B036D9"/>
    <w:rsid w:val="00B11519"/>
    <w:rsid w:val="00B257C1"/>
    <w:rsid w:val="00B33425"/>
    <w:rsid w:val="00B342A1"/>
    <w:rsid w:val="00B44E24"/>
    <w:rsid w:val="00B47809"/>
    <w:rsid w:val="00B54ECC"/>
    <w:rsid w:val="00B567BC"/>
    <w:rsid w:val="00B61918"/>
    <w:rsid w:val="00B701CC"/>
    <w:rsid w:val="00B714F3"/>
    <w:rsid w:val="00B75A37"/>
    <w:rsid w:val="00BC5D77"/>
    <w:rsid w:val="00BC6FC2"/>
    <w:rsid w:val="00BE5B84"/>
    <w:rsid w:val="00BF15C3"/>
    <w:rsid w:val="00BF487A"/>
    <w:rsid w:val="00C46BD9"/>
    <w:rsid w:val="00C55258"/>
    <w:rsid w:val="00C728FC"/>
    <w:rsid w:val="00C73560"/>
    <w:rsid w:val="00C7761D"/>
    <w:rsid w:val="00C9131A"/>
    <w:rsid w:val="00C93B65"/>
    <w:rsid w:val="00CB0F14"/>
    <w:rsid w:val="00CB47A0"/>
    <w:rsid w:val="00CB60A4"/>
    <w:rsid w:val="00CC4AC5"/>
    <w:rsid w:val="00CD58B5"/>
    <w:rsid w:val="00CD659B"/>
    <w:rsid w:val="00CD7A62"/>
    <w:rsid w:val="00CE4858"/>
    <w:rsid w:val="00CF0D45"/>
    <w:rsid w:val="00CF34B5"/>
    <w:rsid w:val="00D0034D"/>
    <w:rsid w:val="00D10CF1"/>
    <w:rsid w:val="00D503C9"/>
    <w:rsid w:val="00D50B43"/>
    <w:rsid w:val="00D57367"/>
    <w:rsid w:val="00D73FBE"/>
    <w:rsid w:val="00D8150A"/>
    <w:rsid w:val="00D83331"/>
    <w:rsid w:val="00D91F7F"/>
    <w:rsid w:val="00DB4F6A"/>
    <w:rsid w:val="00DF087C"/>
    <w:rsid w:val="00DF4176"/>
    <w:rsid w:val="00E17240"/>
    <w:rsid w:val="00E1785F"/>
    <w:rsid w:val="00E7610E"/>
    <w:rsid w:val="00E83CDE"/>
    <w:rsid w:val="00E8774A"/>
    <w:rsid w:val="00E9661B"/>
    <w:rsid w:val="00EA4B52"/>
    <w:rsid w:val="00ED683F"/>
    <w:rsid w:val="00ED726F"/>
    <w:rsid w:val="00F103A9"/>
    <w:rsid w:val="00F20231"/>
    <w:rsid w:val="00F2703C"/>
    <w:rsid w:val="00F30C9B"/>
    <w:rsid w:val="00F354B1"/>
    <w:rsid w:val="00F44B7F"/>
    <w:rsid w:val="00F545E6"/>
    <w:rsid w:val="00F72869"/>
    <w:rsid w:val="00F77437"/>
    <w:rsid w:val="00F90896"/>
    <w:rsid w:val="00FA19D2"/>
    <w:rsid w:val="00FB0E4E"/>
    <w:rsid w:val="00FE79FE"/>
    <w:rsid w:val="00FF6AA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State"/>
  <w:smartTagType w:namespaceuri="urn:schemas-microsoft-com:office:smarttags" w:name="place"/>
  <w:shapeDefaults>
    <o:shapedefaults v:ext="edit" spidmax="24577">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3A5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C3A5F"/>
    <w:pPr>
      <w:keepNext/>
      <w:keepLines/>
      <w:spacing w:before="480"/>
      <w:ind w:left="794" w:hanging="794"/>
      <w:outlineLvl w:val="0"/>
    </w:pPr>
    <w:rPr>
      <w:b/>
    </w:rPr>
  </w:style>
  <w:style w:type="paragraph" w:styleId="Heading2">
    <w:name w:val="heading 2"/>
    <w:basedOn w:val="Heading1"/>
    <w:next w:val="Normal"/>
    <w:link w:val="Heading2Char"/>
    <w:qFormat/>
    <w:rsid w:val="008C3A5F"/>
    <w:pPr>
      <w:spacing w:before="320"/>
      <w:outlineLvl w:val="1"/>
    </w:pPr>
  </w:style>
  <w:style w:type="paragraph" w:styleId="Heading3">
    <w:name w:val="heading 3"/>
    <w:basedOn w:val="Heading1"/>
    <w:next w:val="Normal"/>
    <w:link w:val="Heading3Char"/>
    <w:qFormat/>
    <w:rsid w:val="008C3A5F"/>
    <w:pPr>
      <w:spacing w:before="200"/>
      <w:outlineLvl w:val="2"/>
    </w:pPr>
  </w:style>
  <w:style w:type="paragraph" w:styleId="Heading4">
    <w:name w:val="heading 4"/>
    <w:basedOn w:val="Heading3"/>
    <w:next w:val="Normal"/>
    <w:link w:val="Heading4Char"/>
    <w:qFormat/>
    <w:rsid w:val="008C3A5F"/>
    <w:pPr>
      <w:tabs>
        <w:tab w:val="clear" w:pos="794"/>
        <w:tab w:val="left" w:pos="992"/>
      </w:tabs>
      <w:ind w:left="992" w:hanging="992"/>
      <w:outlineLvl w:val="3"/>
    </w:pPr>
  </w:style>
  <w:style w:type="paragraph" w:styleId="Heading5">
    <w:name w:val="heading 5"/>
    <w:basedOn w:val="Heading4"/>
    <w:next w:val="Normal"/>
    <w:link w:val="Heading5Char"/>
    <w:qFormat/>
    <w:rsid w:val="008C3A5F"/>
    <w:pPr>
      <w:outlineLvl w:val="4"/>
    </w:pPr>
  </w:style>
  <w:style w:type="paragraph" w:styleId="Heading6">
    <w:name w:val="heading 6"/>
    <w:basedOn w:val="Heading4"/>
    <w:next w:val="Normal"/>
    <w:link w:val="Heading6Char"/>
    <w:qFormat/>
    <w:rsid w:val="008C3A5F"/>
    <w:pPr>
      <w:tabs>
        <w:tab w:val="clear" w:pos="992"/>
        <w:tab w:val="clear" w:pos="1191"/>
      </w:tabs>
      <w:ind w:left="1588" w:hanging="1588"/>
      <w:outlineLvl w:val="5"/>
    </w:pPr>
  </w:style>
  <w:style w:type="paragraph" w:styleId="Heading7">
    <w:name w:val="heading 7"/>
    <w:basedOn w:val="Heading6"/>
    <w:next w:val="Normal"/>
    <w:link w:val="Heading7Char"/>
    <w:qFormat/>
    <w:rsid w:val="008C3A5F"/>
    <w:pPr>
      <w:outlineLvl w:val="6"/>
    </w:pPr>
  </w:style>
  <w:style w:type="paragraph" w:styleId="Heading8">
    <w:name w:val="heading 8"/>
    <w:basedOn w:val="Heading6"/>
    <w:next w:val="Normal"/>
    <w:link w:val="Heading8Char"/>
    <w:qFormat/>
    <w:rsid w:val="008C3A5F"/>
    <w:pPr>
      <w:outlineLvl w:val="7"/>
    </w:pPr>
  </w:style>
  <w:style w:type="paragraph" w:styleId="Heading9">
    <w:name w:val="heading 9"/>
    <w:basedOn w:val="Heading6"/>
    <w:next w:val="Normal"/>
    <w:link w:val="Heading9Char"/>
    <w:qFormat/>
    <w:rsid w:val="008C3A5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8C3A5F"/>
    <w:pPr>
      <w:keepNext/>
      <w:keepLines/>
      <w:spacing w:after="280"/>
      <w:jc w:val="center"/>
    </w:pPr>
  </w:style>
  <w:style w:type="paragraph" w:customStyle="1" w:styleId="Blanc">
    <w:name w:val="Blanc"/>
    <w:basedOn w:val="Normal"/>
    <w:next w:val="Tabletext"/>
    <w:rsid w:val="008C3A5F"/>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8C3A5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8C3A5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C3A5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C3A5F"/>
  </w:style>
  <w:style w:type="paragraph" w:customStyle="1" w:styleId="Headingb">
    <w:name w:val="Heading_b"/>
    <w:basedOn w:val="Heading3"/>
    <w:next w:val="Normal"/>
    <w:rsid w:val="008C3A5F"/>
    <w:pPr>
      <w:spacing w:before="160"/>
      <w:ind w:left="0" w:firstLine="0"/>
      <w:outlineLvl w:val="9"/>
    </w:pPr>
  </w:style>
  <w:style w:type="paragraph" w:customStyle="1" w:styleId="Headingi">
    <w:name w:val="Heading_i"/>
    <w:basedOn w:val="Heading3"/>
    <w:next w:val="Normal"/>
    <w:rsid w:val="008C3A5F"/>
    <w:pPr>
      <w:spacing w:before="160"/>
      <w:ind w:left="0" w:firstLine="0"/>
    </w:pPr>
    <w:rPr>
      <w:b w:val="0"/>
      <w:i/>
    </w:rPr>
  </w:style>
  <w:style w:type="character" w:customStyle="1" w:styleId="href">
    <w:name w:val="href"/>
    <w:basedOn w:val="DefaultParagraphFont"/>
    <w:rsid w:val="008C3A5F"/>
  </w:style>
  <w:style w:type="paragraph" w:customStyle="1" w:styleId="AnnexNoTitle">
    <w:name w:val="Annex_NoTitle"/>
    <w:basedOn w:val="Normal"/>
    <w:next w:val="Normalaftertitle"/>
    <w:rsid w:val="008C3A5F"/>
    <w:pPr>
      <w:keepNext/>
      <w:keepLines/>
      <w:spacing w:before="480" w:after="80"/>
      <w:jc w:val="center"/>
    </w:pPr>
    <w:rPr>
      <w:b/>
      <w:sz w:val="28"/>
    </w:rPr>
  </w:style>
  <w:style w:type="paragraph" w:customStyle="1" w:styleId="enumlev1">
    <w:name w:val="enumlev1"/>
    <w:basedOn w:val="Normal"/>
    <w:link w:val="enumlev1Char"/>
    <w:rsid w:val="008C3A5F"/>
    <w:pPr>
      <w:spacing w:before="80"/>
      <w:ind w:left="794" w:hanging="794"/>
    </w:pPr>
  </w:style>
  <w:style w:type="paragraph" w:customStyle="1" w:styleId="Equation">
    <w:name w:val="Equation"/>
    <w:basedOn w:val="Normal"/>
    <w:link w:val="EquationChar"/>
    <w:rsid w:val="008C3A5F"/>
    <w:pPr>
      <w:tabs>
        <w:tab w:val="clear" w:pos="1191"/>
        <w:tab w:val="clear" w:pos="1588"/>
        <w:tab w:val="clear" w:pos="1985"/>
        <w:tab w:val="center" w:pos="4820"/>
        <w:tab w:val="right" w:pos="9639"/>
      </w:tabs>
    </w:pPr>
  </w:style>
  <w:style w:type="paragraph" w:customStyle="1" w:styleId="enumlev2">
    <w:name w:val="enumlev2"/>
    <w:basedOn w:val="enumlev1"/>
    <w:rsid w:val="008C3A5F"/>
    <w:pPr>
      <w:ind w:left="1191" w:hanging="397"/>
    </w:pPr>
  </w:style>
  <w:style w:type="character" w:styleId="FootnoteReference">
    <w:name w:val="footnote reference"/>
    <w:basedOn w:val="DefaultParagraphFont"/>
    <w:rsid w:val="008C3A5F"/>
    <w:rPr>
      <w:position w:val="6"/>
      <w:sz w:val="18"/>
    </w:rPr>
  </w:style>
  <w:style w:type="paragraph" w:customStyle="1" w:styleId="Normalaftertitle">
    <w:name w:val="Normal_after_title"/>
    <w:basedOn w:val="Normal"/>
    <w:next w:val="Normal"/>
    <w:link w:val="Normalaftertitle0"/>
    <w:rsid w:val="008C3A5F"/>
    <w:pPr>
      <w:spacing w:before="320"/>
    </w:pPr>
  </w:style>
  <w:style w:type="paragraph" w:customStyle="1" w:styleId="enumlev3">
    <w:name w:val="enumlev3"/>
    <w:basedOn w:val="enumlev2"/>
    <w:rsid w:val="008C3A5F"/>
    <w:pPr>
      <w:ind w:left="1588"/>
    </w:pPr>
  </w:style>
  <w:style w:type="paragraph" w:customStyle="1" w:styleId="Note">
    <w:name w:val="Note"/>
    <w:basedOn w:val="Normal"/>
    <w:rsid w:val="008C3A5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C3A5F"/>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C3A5F"/>
    <w:pPr>
      <w:keepNext/>
      <w:keepLines/>
      <w:spacing w:before="240"/>
      <w:jc w:val="center"/>
    </w:pPr>
    <w:rPr>
      <w:b/>
      <w:sz w:val="28"/>
    </w:rPr>
  </w:style>
  <w:style w:type="paragraph" w:customStyle="1" w:styleId="Recref">
    <w:name w:val="Rec_ref"/>
    <w:basedOn w:val="Normal"/>
    <w:next w:val="Recdate"/>
    <w:rsid w:val="008C3A5F"/>
    <w:pPr>
      <w:jc w:val="center"/>
    </w:pPr>
  </w:style>
  <w:style w:type="paragraph" w:customStyle="1" w:styleId="Recdate">
    <w:name w:val="Rec_date"/>
    <w:basedOn w:val="Recref"/>
    <w:next w:val="Normalaftertitle"/>
    <w:rsid w:val="008C3A5F"/>
    <w:pPr>
      <w:jc w:val="right"/>
    </w:pPr>
  </w:style>
  <w:style w:type="paragraph" w:customStyle="1" w:styleId="HeadingSum">
    <w:name w:val="Heading_Sum"/>
    <w:basedOn w:val="Headingb"/>
    <w:next w:val="Normal"/>
    <w:rsid w:val="008C3A5F"/>
    <w:pPr>
      <w:spacing w:before="240"/>
    </w:pPr>
    <w:rPr>
      <w:sz w:val="22"/>
      <w:lang w:val="es-ES_tradnl"/>
    </w:rPr>
  </w:style>
  <w:style w:type="paragraph" w:customStyle="1" w:styleId="AppendixNoTitle">
    <w:name w:val="Appendix_NoTitle"/>
    <w:basedOn w:val="AnnexNoTitle"/>
    <w:next w:val="Normal"/>
    <w:rsid w:val="008C3A5F"/>
  </w:style>
  <w:style w:type="paragraph" w:customStyle="1" w:styleId="Tablefin">
    <w:name w:val="Table_fin"/>
    <w:basedOn w:val="Normal"/>
    <w:next w:val="Normal"/>
    <w:rsid w:val="008C3A5F"/>
    <w:pPr>
      <w:spacing w:before="0"/>
    </w:pPr>
    <w:rPr>
      <w:sz w:val="20"/>
      <w:lang w:val="en-GB"/>
    </w:rPr>
  </w:style>
  <w:style w:type="paragraph" w:customStyle="1" w:styleId="Tablehead">
    <w:name w:val="Table_head"/>
    <w:basedOn w:val="Normal"/>
    <w:next w:val="Normal"/>
    <w:rsid w:val="008C3A5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C3A5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C3A5F"/>
    <w:pPr>
      <w:keepNext/>
      <w:spacing w:before="360" w:after="120"/>
      <w:jc w:val="center"/>
    </w:pPr>
  </w:style>
  <w:style w:type="paragraph" w:customStyle="1" w:styleId="Equationlegend">
    <w:name w:val="Equation_legend"/>
    <w:basedOn w:val="NormalIndent"/>
    <w:rsid w:val="008C3A5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C3A5F"/>
    <w:pPr>
      <w:ind w:left="794"/>
    </w:pPr>
  </w:style>
  <w:style w:type="paragraph" w:customStyle="1" w:styleId="Figurelegend">
    <w:name w:val="Figure_legend"/>
    <w:basedOn w:val="Normal"/>
    <w:rsid w:val="008C3A5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C3A5F"/>
    <w:pPr>
      <w:keepNext/>
      <w:keepLines/>
      <w:spacing w:before="480" w:after="80"/>
      <w:jc w:val="center"/>
    </w:pPr>
    <w:rPr>
      <w:caps/>
      <w:sz w:val="18"/>
    </w:rPr>
  </w:style>
  <w:style w:type="paragraph" w:customStyle="1" w:styleId="Figuretitle">
    <w:name w:val="Figure_title"/>
    <w:basedOn w:val="Normal"/>
    <w:next w:val="Figure"/>
    <w:link w:val="FiguretitleChar"/>
    <w:rsid w:val="008C3A5F"/>
    <w:pPr>
      <w:keepNext/>
      <w:spacing w:before="0" w:after="120"/>
      <w:jc w:val="center"/>
    </w:pPr>
    <w:rPr>
      <w:rFonts w:ascii="Times New Roman Bold" w:hAnsi="Times New Roman Bold"/>
      <w:b/>
      <w:sz w:val="18"/>
    </w:rPr>
  </w:style>
  <w:style w:type="paragraph" w:styleId="FootnoteText">
    <w:name w:val="footnote text"/>
    <w:basedOn w:val="Normal"/>
    <w:link w:val="FootnoteTextChar"/>
    <w:rsid w:val="008C3A5F"/>
    <w:pPr>
      <w:keepLines/>
      <w:tabs>
        <w:tab w:val="left" w:pos="255"/>
      </w:tabs>
      <w:ind w:left="255" w:hanging="255"/>
    </w:pPr>
    <w:rPr>
      <w:sz w:val="22"/>
    </w:rPr>
  </w:style>
  <w:style w:type="paragraph" w:customStyle="1" w:styleId="tocpart">
    <w:name w:val="tocpart"/>
    <w:basedOn w:val="Normal"/>
    <w:rsid w:val="008C3A5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C3A5F"/>
    <w:pPr>
      <w:keepNext/>
      <w:keepLines/>
      <w:spacing w:before="480"/>
      <w:jc w:val="center"/>
    </w:pPr>
    <w:rPr>
      <w:sz w:val="28"/>
    </w:rPr>
  </w:style>
  <w:style w:type="paragraph" w:customStyle="1" w:styleId="Arttitle">
    <w:name w:val="Art_title"/>
    <w:basedOn w:val="Normal"/>
    <w:next w:val="Normalaftertitle"/>
    <w:rsid w:val="008C3A5F"/>
    <w:pPr>
      <w:keepNext/>
      <w:keepLines/>
      <w:spacing w:before="240"/>
      <w:jc w:val="center"/>
    </w:pPr>
    <w:rPr>
      <w:b/>
      <w:sz w:val="28"/>
    </w:rPr>
  </w:style>
  <w:style w:type="paragraph" w:customStyle="1" w:styleId="ASN1">
    <w:name w:val="ASN.1"/>
    <w:basedOn w:val="Normal"/>
    <w:next w:val="Normal"/>
    <w:rsid w:val="008C3A5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C3A5F"/>
    <w:pPr>
      <w:keepNext/>
      <w:keepLines/>
      <w:spacing w:before="160"/>
      <w:ind w:left="794"/>
    </w:pPr>
    <w:rPr>
      <w:i/>
    </w:rPr>
  </w:style>
  <w:style w:type="paragraph" w:customStyle="1" w:styleId="ChapNo">
    <w:name w:val="Chap_No"/>
    <w:basedOn w:val="ArtNo"/>
    <w:next w:val="Chaptitle"/>
    <w:rsid w:val="008C3A5F"/>
    <w:rPr>
      <w:b/>
    </w:rPr>
  </w:style>
  <w:style w:type="character" w:customStyle="1" w:styleId="FootnoteTextChar">
    <w:name w:val="Footnote Text Char"/>
    <w:basedOn w:val="DefaultParagraphFont"/>
    <w:link w:val="FootnoteText"/>
    <w:rsid w:val="008C3A5F"/>
    <w:rPr>
      <w:sz w:val="22"/>
      <w:lang w:val="fr-FR" w:eastAsia="en-US"/>
    </w:rPr>
  </w:style>
  <w:style w:type="paragraph" w:styleId="Index1">
    <w:name w:val="index 1"/>
    <w:basedOn w:val="Normal"/>
    <w:next w:val="Normal"/>
    <w:semiHidden/>
    <w:rsid w:val="008C3A5F"/>
  </w:style>
  <w:style w:type="paragraph" w:styleId="Index2">
    <w:name w:val="index 2"/>
    <w:basedOn w:val="Normal"/>
    <w:next w:val="Normal"/>
    <w:semiHidden/>
    <w:rsid w:val="008C3A5F"/>
    <w:pPr>
      <w:ind w:left="283"/>
    </w:pPr>
  </w:style>
  <w:style w:type="paragraph" w:styleId="Index3">
    <w:name w:val="index 3"/>
    <w:basedOn w:val="Normal"/>
    <w:next w:val="Normal"/>
    <w:semiHidden/>
    <w:rsid w:val="008C3A5F"/>
    <w:pPr>
      <w:ind w:left="566"/>
    </w:pPr>
  </w:style>
  <w:style w:type="paragraph" w:styleId="IndexHeading">
    <w:name w:val="index heading"/>
    <w:basedOn w:val="Normal"/>
    <w:next w:val="Index1"/>
    <w:rsid w:val="008C3A5F"/>
  </w:style>
  <w:style w:type="paragraph" w:customStyle="1" w:styleId="Line">
    <w:name w:val="Line"/>
    <w:basedOn w:val="Normal"/>
    <w:next w:val="Normal"/>
    <w:rsid w:val="008C3A5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C3A5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C3A5F"/>
  </w:style>
  <w:style w:type="paragraph" w:customStyle="1" w:styleId="Partref">
    <w:name w:val="Part_ref"/>
    <w:basedOn w:val="Normal"/>
    <w:next w:val="Normal"/>
    <w:rsid w:val="008C3A5F"/>
    <w:pPr>
      <w:keepNext/>
      <w:keepLines/>
      <w:spacing w:after="280"/>
      <w:jc w:val="center"/>
    </w:pPr>
  </w:style>
  <w:style w:type="paragraph" w:customStyle="1" w:styleId="Parttitle">
    <w:name w:val="Part_title"/>
    <w:basedOn w:val="Normal"/>
    <w:next w:val="Normalaftertitle"/>
    <w:rsid w:val="008C3A5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C3A5F"/>
  </w:style>
  <w:style w:type="paragraph" w:customStyle="1" w:styleId="QuestionNo">
    <w:name w:val="Question_No"/>
    <w:basedOn w:val="RecNo"/>
    <w:next w:val="Normal"/>
    <w:rsid w:val="008C3A5F"/>
  </w:style>
  <w:style w:type="paragraph" w:customStyle="1" w:styleId="Questionref">
    <w:name w:val="Question_ref"/>
    <w:basedOn w:val="Recref"/>
    <w:next w:val="Questiondate"/>
    <w:rsid w:val="008C3A5F"/>
  </w:style>
  <w:style w:type="paragraph" w:customStyle="1" w:styleId="Questiontitle">
    <w:name w:val="Question_title"/>
    <w:basedOn w:val="Normal"/>
    <w:next w:val="Questionref"/>
    <w:rsid w:val="008C3A5F"/>
  </w:style>
  <w:style w:type="paragraph" w:customStyle="1" w:styleId="Reftext">
    <w:name w:val="Ref_text"/>
    <w:basedOn w:val="Normal"/>
    <w:rsid w:val="008C3A5F"/>
    <w:pPr>
      <w:ind w:left="794" w:hanging="794"/>
    </w:pPr>
    <w:rPr>
      <w:sz w:val="22"/>
    </w:rPr>
  </w:style>
  <w:style w:type="paragraph" w:customStyle="1" w:styleId="Reftitle">
    <w:name w:val="Ref_title"/>
    <w:basedOn w:val="Normal"/>
    <w:next w:val="Reftext"/>
    <w:rsid w:val="008C3A5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C3A5F"/>
  </w:style>
  <w:style w:type="paragraph" w:customStyle="1" w:styleId="RepNo">
    <w:name w:val="Rep_No"/>
    <w:basedOn w:val="RecNo"/>
    <w:next w:val="Reptitle"/>
    <w:rsid w:val="008C3A5F"/>
  </w:style>
  <w:style w:type="paragraph" w:customStyle="1" w:styleId="Reptitle">
    <w:name w:val="Rep_title"/>
    <w:basedOn w:val="Rectitle"/>
    <w:next w:val="Repref"/>
    <w:rsid w:val="008C3A5F"/>
  </w:style>
  <w:style w:type="paragraph" w:customStyle="1" w:styleId="Repref">
    <w:name w:val="Rep_ref"/>
    <w:basedOn w:val="Recref"/>
    <w:next w:val="Repdate"/>
    <w:rsid w:val="008C3A5F"/>
  </w:style>
  <w:style w:type="paragraph" w:customStyle="1" w:styleId="Resdate">
    <w:name w:val="Res_date"/>
    <w:basedOn w:val="Recdate"/>
    <w:next w:val="Normalaftertitle"/>
    <w:rsid w:val="008C3A5F"/>
  </w:style>
  <w:style w:type="paragraph" w:customStyle="1" w:styleId="ResNo">
    <w:name w:val="Res_No"/>
    <w:basedOn w:val="RecNo"/>
    <w:next w:val="Restitle"/>
    <w:rsid w:val="008C3A5F"/>
  </w:style>
  <w:style w:type="paragraph" w:customStyle="1" w:styleId="Restitle">
    <w:name w:val="Res_title"/>
    <w:basedOn w:val="Normal"/>
    <w:next w:val="Resref"/>
    <w:rsid w:val="008C3A5F"/>
    <w:pPr>
      <w:spacing w:before="240"/>
      <w:jc w:val="center"/>
    </w:pPr>
    <w:rPr>
      <w:b/>
      <w:sz w:val="28"/>
    </w:rPr>
  </w:style>
  <w:style w:type="paragraph" w:customStyle="1" w:styleId="Resref">
    <w:name w:val="Res_ref"/>
    <w:basedOn w:val="Recref"/>
    <w:next w:val="Resdate"/>
    <w:rsid w:val="008C3A5F"/>
  </w:style>
  <w:style w:type="paragraph" w:customStyle="1" w:styleId="SectionNo">
    <w:name w:val="Section_No"/>
    <w:basedOn w:val="Normal"/>
    <w:next w:val="Normal"/>
    <w:rsid w:val="008C3A5F"/>
  </w:style>
  <w:style w:type="paragraph" w:customStyle="1" w:styleId="Sectiontitle">
    <w:name w:val="Section_title"/>
    <w:basedOn w:val="Normal"/>
    <w:next w:val="Normalaftertitle"/>
    <w:rsid w:val="008C3A5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C3A5F"/>
    <w:pPr>
      <w:tabs>
        <w:tab w:val="clear" w:pos="794"/>
        <w:tab w:val="clear" w:pos="1191"/>
        <w:tab w:val="clear" w:pos="1588"/>
        <w:tab w:val="clear" w:pos="1985"/>
        <w:tab w:val="right" w:pos="9611"/>
      </w:tabs>
    </w:pPr>
    <w:rPr>
      <w:i/>
    </w:rPr>
  </w:style>
  <w:style w:type="paragraph" w:styleId="TOC1">
    <w:name w:val="toc 1"/>
    <w:basedOn w:val="Normal"/>
    <w:uiPriority w:val="39"/>
    <w:rsid w:val="008C3A5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8C3A5F"/>
    <w:pPr>
      <w:tabs>
        <w:tab w:val="clear" w:pos="567"/>
        <w:tab w:val="left" w:pos="1276"/>
      </w:tabs>
      <w:spacing w:before="160"/>
      <w:ind w:left="1276" w:hanging="709"/>
    </w:pPr>
  </w:style>
  <w:style w:type="paragraph" w:styleId="TOC3">
    <w:name w:val="toc 3"/>
    <w:basedOn w:val="TOC2"/>
    <w:rsid w:val="008C3A5F"/>
    <w:pPr>
      <w:tabs>
        <w:tab w:val="clear" w:pos="1276"/>
        <w:tab w:val="left" w:pos="2155"/>
      </w:tabs>
      <w:ind w:left="2155" w:hanging="879"/>
    </w:pPr>
  </w:style>
  <w:style w:type="paragraph" w:styleId="TOC4">
    <w:name w:val="toc 4"/>
    <w:basedOn w:val="TOC3"/>
    <w:rsid w:val="008C3A5F"/>
    <w:pPr>
      <w:tabs>
        <w:tab w:val="left" w:pos="3261"/>
      </w:tabs>
      <w:spacing w:before="80"/>
      <w:ind w:left="3261" w:hanging="993"/>
    </w:pPr>
  </w:style>
  <w:style w:type="paragraph" w:styleId="TOC5">
    <w:name w:val="toc 5"/>
    <w:basedOn w:val="TOC4"/>
    <w:rsid w:val="008C3A5F"/>
  </w:style>
  <w:style w:type="paragraph" w:styleId="TOC6">
    <w:name w:val="toc 6"/>
    <w:basedOn w:val="TOC4"/>
    <w:semiHidden/>
    <w:rsid w:val="008C3A5F"/>
  </w:style>
  <w:style w:type="paragraph" w:styleId="TOC7">
    <w:name w:val="toc 7"/>
    <w:basedOn w:val="TOC4"/>
    <w:semiHidden/>
    <w:rsid w:val="008C3A5F"/>
  </w:style>
  <w:style w:type="paragraph" w:styleId="TOC8">
    <w:name w:val="toc 8"/>
    <w:basedOn w:val="TOC4"/>
    <w:semiHidden/>
    <w:rsid w:val="008C3A5F"/>
  </w:style>
  <w:style w:type="paragraph" w:customStyle="1" w:styleId="Appendixref">
    <w:name w:val="Appendix_ref"/>
    <w:basedOn w:val="Annexref"/>
    <w:next w:val="Normalaftertitle"/>
    <w:rsid w:val="008C3A5F"/>
  </w:style>
  <w:style w:type="paragraph" w:customStyle="1" w:styleId="Tabletitle">
    <w:name w:val="Table_title"/>
    <w:basedOn w:val="Normal"/>
    <w:next w:val="Tablehead"/>
    <w:link w:val="TabletitleChar"/>
    <w:rsid w:val="008C3A5F"/>
    <w:pPr>
      <w:keepNext/>
      <w:spacing w:before="0" w:after="120"/>
      <w:jc w:val="center"/>
    </w:pPr>
    <w:rPr>
      <w:b/>
    </w:rPr>
  </w:style>
  <w:style w:type="paragraph" w:customStyle="1" w:styleId="Summary">
    <w:name w:val="Summary"/>
    <w:basedOn w:val="Normal"/>
    <w:next w:val="Normalaftertitle"/>
    <w:rsid w:val="008C3A5F"/>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customStyle="1" w:styleId="Heading1Char">
    <w:name w:val="Heading 1 Char"/>
    <w:basedOn w:val="DefaultParagraphFont"/>
    <w:link w:val="Heading1"/>
    <w:rsid w:val="00AE1A2E"/>
    <w:rPr>
      <w:b/>
      <w:sz w:val="24"/>
      <w:lang w:val="fr-FR" w:eastAsia="en-US"/>
    </w:rPr>
  </w:style>
  <w:style w:type="character" w:customStyle="1" w:styleId="Heading2Char">
    <w:name w:val="Heading 2 Char"/>
    <w:basedOn w:val="DefaultParagraphFont"/>
    <w:link w:val="Heading2"/>
    <w:rsid w:val="00AE1A2E"/>
    <w:rPr>
      <w:b/>
      <w:sz w:val="24"/>
      <w:lang w:val="fr-FR" w:eastAsia="en-US"/>
    </w:rPr>
  </w:style>
  <w:style w:type="character" w:customStyle="1" w:styleId="Heading3Char">
    <w:name w:val="Heading 3 Char"/>
    <w:basedOn w:val="DefaultParagraphFont"/>
    <w:link w:val="Heading3"/>
    <w:rsid w:val="00AE1A2E"/>
    <w:rPr>
      <w:b/>
      <w:sz w:val="24"/>
      <w:lang w:val="fr-FR" w:eastAsia="en-US"/>
    </w:rPr>
  </w:style>
  <w:style w:type="character" w:customStyle="1" w:styleId="Heading4Char">
    <w:name w:val="Heading 4 Char"/>
    <w:basedOn w:val="DefaultParagraphFont"/>
    <w:link w:val="Heading4"/>
    <w:rsid w:val="00AE1A2E"/>
    <w:rPr>
      <w:b/>
      <w:sz w:val="24"/>
      <w:lang w:val="fr-FR" w:eastAsia="en-US"/>
    </w:rPr>
  </w:style>
  <w:style w:type="character" w:customStyle="1" w:styleId="Heading5Char">
    <w:name w:val="Heading 5 Char"/>
    <w:basedOn w:val="DefaultParagraphFont"/>
    <w:link w:val="Heading5"/>
    <w:rsid w:val="00AE1A2E"/>
    <w:rPr>
      <w:b/>
      <w:sz w:val="24"/>
      <w:lang w:val="fr-FR" w:eastAsia="en-US"/>
    </w:rPr>
  </w:style>
  <w:style w:type="character" w:customStyle="1" w:styleId="Heading6Char">
    <w:name w:val="Heading 6 Char"/>
    <w:basedOn w:val="DefaultParagraphFont"/>
    <w:link w:val="Heading6"/>
    <w:rsid w:val="00AE1A2E"/>
    <w:rPr>
      <w:b/>
      <w:sz w:val="24"/>
      <w:lang w:val="fr-FR" w:eastAsia="en-US"/>
    </w:rPr>
  </w:style>
  <w:style w:type="character" w:customStyle="1" w:styleId="Heading7Char">
    <w:name w:val="Heading 7 Char"/>
    <w:basedOn w:val="DefaultParagraphFont"/>
    <w:link w:val="Heading7"/>
    <w:rsid w:val="00AE1A2E"/>
    <w:rPr>
      <w:b/>
      <w:sz w:val="24"/>
      <w:lang w:val="fr-FR" w:eastAsia="en-US"/>
    </w:rPr>
  </w:style>
  <w:style w:type="character" w:customStyle="1" w:styleId="Heading8Char">
    <w:name w:val="Heading 8 Char"/>
    <w:basedOn w:val="DefaultParagraphFont"/>
    <w:link w:val="Heading8"/>
    <w:rsid w:val="00AE1A2E"/>
    <w:rPr>
      <w:b/>
      <w:sz w:val="24"/>
      <w:lang w:val="fr-FR" w:eastAsia="en-US"/>
    </w:rPr>
  </w:style>
  <w:style w:type="character" w:customStyle="1" w:styleId="Heading9Char">
    <w:name w:val="Heading 9 Char"/>
    <w:basedOn w:val="DefaultParagraphFont"/>
    <w:link w:val="Heading9"/>
    <w:rsid w:val="00AE1A2E"/>
    <w:rPr>
      <w:b/>
      <w:sz w:val="24"/>
      <w:lang w:val="fr-FR" w:eastAsia="en-US"/>
    </w:rPr>
  </w:style>
  <w:style w:type="paragraph" w:customStyle="1" w:styleId="TableLegendNote">
    <w:name w:val="Table_Legend_Note"/>
    <w:basedOn w:val="Tablelegend"/>
    <w:next w:val="Tablelegend"/>
    <w:rsid w:val="008C3A5F"/>
    <w:pPr>
      <w:ind w:left="-85" w:firstLine="0"/>
    </w:pPr>
    <w:rPr>
      <w:lang w:val="en-US"/>
    </w:rPr>
  </w:style>
  <w:style w:type="paragraph" w:customStyle="1" w:styleId="Chaptitle">
    <w:name w:val="Chap_title"/>
    <w:basedOn w:val="Arttitle"/>
    <w:next w:val="Normalaftertitle"/>
    <w:rsid w:val="008C3A5F"/>
  </w:style>
  <w:style w:type="paragraph" w:customStyle="1" w:styleId="Figure">
    <w:name w:val="Figure"/>
    <w:basedOn w:val="FigureNo"/>
    <w:next w:val="Normal"/>
    <w:rsid w:val="008C3A5F"/>
    <w:pPr>
      <w:keepNext w:val="0"/>
      <w:spacing w:before="0" w:after="240"/>
    </w:pPr>
  </w:style>
  <w:style w:type="character" w:customStyle="1" w:styleId="FooterChar">
    <w:name w:val="Footer Char"/>
    <w:basedOn w:val="DefaultParagraphFont"/>
    <w:link w:val="Footer"/>
    <w:rsid w:val="00AE1A2E"/>
    <w:rPr>
      <w:noProof/>
      <w:sz w:val="18"/>
      <w:lang w:val="fr-FR" w:eastAsia="en-US"/>
    </w:rPr>
  </w:style>
  <w:style w:type="character" w:customStyle="1" w:styleId="HeaderChar">
    <w:name w:val="Header Char"/>
    <w:basedOn w:val="DefaultParagraphFont"/>
    <w:link w:val="Header"/>
    <w:rsid w:val="00AE1A2E"/>
    <w:rPr>
      <w:sz w:val="24"/>
      <w:lang w:val="fr-FR" w:eastAsia="en-US"/>
    </w:rPr>
  </w:style>
  <w:style w:type="character" w:customStyle="1" w:styleId="Normalaftertitle0">
    <w:name w:val="Normal_after_title (文字)"/>
    <w:basedOn w:val="DefaultParagraphFont"/>
    <w:link w:val="Normalaftertitle"/>
    <w:rsid w:val="00AE1A2E"/>
    <w:rPr>
      <w:sz w:val="24"/>
      <w:lang w:val="fr-FR" w:eastAsia="en-US"/>
    </w:rPr>
  </w:style>
  <w:style w:type="character" w:customStyle="1" w:styleId="enumlev1Char">
    <w:name w:val="enumlev1 Char"/>
    <w:basedOn w:val="DefaultParagraphFont"/>
    <w:link w:val="enumlev1"/>
    <w:rsid w:val="00AE1A2E"/>
    <w:rPr>
      <w:sz w:val="24"/>
      <w:lang w:val="fr-FR" w:eastAsia="en-US"/>
    </w:rPr>
  </w:style>
  <w:style w:type="character" w:customStyle="1" w:styleId="EquationChar">
    <w:name w:val="Equation Char"/>
    <w:basedOn w:val="DefaultParagraphFont"/>
    <w:link w:val="Equation"/>
    <w:rsid w:val="00AE1A2E"/>
    <w:rPr>
      <w:sz w:val="24"/>
      <w:lang w:val="fr-FR" w:eastAsia="en-US"/>
    </w:rPr>
  </w:style>
  <w:style w:type="character" w:customStyle="1" w:styleId="FigureNoChar">
    <w:name w:val="Figure_No Char"/>
    <w:basedOn w:val="DefaultParagraphFont"/>
    <w:link w:val="FigureNo"/>
    <w:rsid w:val="00AE1A2E"/>
    <w:rPr>
      <w:caps/>
      <w:sz w:val="18"/>
      <w:lang w:val="fr-FR" w:eastAsia="en-US"/>
    </w:rPr>
  </w:style>
  <w:style w:type="character" w:customStyle="1" w:styleId="FiguretitleChar">
    <w:name w:val="Figure_title Char"/>
    <w:basedOn w:val="DefaultParagraphFont"/>
    <w:link w:val="Figuretitle"/>
    <w:locked/>
    <w:rsid w:val="00AE1A2E"/>
    <w:rPr>
      <w:rFonts w:ascii="Times New Roman Bold" w:hAnsi="Times New Roman Bold"/>
      <w:b/>
      <w:sz w:val="18"/>
      <w:lang w:val="fr-FR" w:eastAsia="en-US"/>
    </w:rPr>
  </w:style>
  <w:style w:type="character" w:customStyle="1" w:styleId="TabletitleChar">
    <w:name w:val="Table_title Char"/>
    <w:basedOn w:val="DefaultParagraphFont"/>
    <w:link w:val="Tabletitle"/>
    <w:rsid w:val="00AE1A2E"/>
    <w:rPr>
      <w:b/>
      <w:sz w:val="24"/>
      <w:lang w:val="fr-FR" w:eastAsia="en-US"/>
    </w:rPr>
  </w:style>
  <w:style w:type="character" w:customStyle="1" w:styleId="TableNoChar">
    <w:name w:val="Table_No Char"/>
    <w:basedOn w:val="DefaultParagraphFont"/>
    <w:link w:val="TableNo"/>
    <w:rsid w:val="00AE1A2E"/>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3A5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C3A5F"/>
    <w:pPr>
      <w:keepNext/>
      <w:keepLines/>
      <w:spacing w:before="480"/>
      <w:ind w:left="794" w:hanging="794"/>
      <w:outlineLvl w:val="0"/>
    </w:pPr>
    <w:rPr>
      <w:b/>
    </w:rPr>
  </w:style>
  <w:style w:type="paragraph" w:styleId="Heading2">
    <w:name w:val="heading 2"/>
    <w:basedOn w:val="Heading1"/>
    <w:next w:val="Normal"/>
    <w:link w:val="Heading2Char"/>
    <w:qFormat/>
    <w:rsid w:val="008C3A5F"/>
    <w:pPr>
      <w:spacing w:before="320"/>
      <w:outlineLvl w:val="1"/>
    </w:pPr>
  </w:style>
  <w:style w:type="paragraph" w:styleId="Heading3">
    <w:name w:val="heading 3"/>
    <w:basedOn w:val="Heading1"/>
    <w:next w:val="Normal"/>
    <w:link w:val="Heading3Char"/>
    <w:qFormat/>
    <w:rsid w:val="008C3A5F"/>
    <w:pPr>
      <w:spacing w:before="200"/>
      <w:outlineLvl w:val="2"/>
    </w:pPr>
  </w:style>
  <w:style w:type="paragraph" w:styleId="Heading4">
    <w:name w:val="heading 4"/>
    <w:basedOn w:val="Heading3"/>
    <w:next w:val="Normal"/>
    <w:link w:val="Heading4Char"/>
    <w:qFormat/>
    <w:rsid w:val="008C3A5F"/>
    <w:pPr>
      <w:tabs>
        <w:tab w:val="clear" w:pos="794"/>
        <w:tab w:val="left" w:pos="992"/>
      </w:tabs>
      <w:ind w:left="992" w:hanging="992"/>
      <w:outlineLvl w:val="3"/>
    </w:pPr>
  </w:style>
  <w:style w:type="paragraph" w:styleId="Heading5">
    <w:name w:val="heading 5"/>
    <w:basedOn w:val="Heading4"/>
    <w:next w:val="Normal"/>
    <w:link w:val="Heading5Char"/>
    <w:qFormat/>
    <w:rsid w:val="008C3A5F"/>
    <w:pPr>
      <w:outlineLvl w:val="4"/>
    </w:pPr>
  </w:style>
  <w:style w:type="paragraph" w:styleId="Heading6">
    <w:name w:val="heading 6"/>
    <w:basedOn w:val="Heading4"/>
    <w:next w:val="Normal"/>
    <w:link w:val="Heading6Char"/>
    <w:qFormat/>
    <w:rsid w:val="008C3A5F"/>
    <w:pPr>
      <w:tabs>
        <w:tab w:val="clear" w:pos="992"/>
        <w:tab w:val="clear" w:pos="1191"/>
      </w:tabs>
      <w:ind w:left="1588" w:hanging="1588"/>
      <w:outlineLvl w:val="5"/>
    </w:pPr>
  </w:style>
  <w:style w:type="paragraph" w:styleId="Heading7">
    <w:name w:val="heading 7"/>
    <w:basedOn w:val="Heading6"/>
    <w:next w:val="Normal"/>
    <w:link w:val="Heading7Char"/>
    <w:qFormat/>
    <w:rsid w:val="008C3A5F"/>
    <w:pPr>
      <w:outlineLvl w:val="6"/>
    </w:pPr>
  </w:style>
  <w:style w:type="paragraph" w:styleId="Heading8">
    <w:name w:val="heading 8"/>
    <w:basedOn w:val="Heading6"/>
    <w:next w:val="Normal"/>
    <w:link w:val="Heading8Char"/>
    <w:qFormat/>
    <w:rsid w:val="008C3A5F"/>
    <w:pPr>
      <w:outlineLvl w:val="7"/>
    </w:pPr>
  </w:style>
  <w:style w:type="paragraph" w:styleId="Heading9">
    <w:name w:val="heading 9"/>
    <w:basedOn w:val="Heading6"/>
    <w:next w:val="Normal"/>
    <w:link w:val="Heading9Char"/>
    <w:qFormat/>
    <w:rsid w:val="008C3A5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8C3A5F"/>
    <w:pPr>
      <w:keepNext/>
      <w:keepLines/>
      <w:spacing w:after="280"/>
      <w:jc w:val="center"/>
    </w:pPr>
  </w:style>
  <w:style w:type="paragraph" w:customStyle="1" w:styleId="Blanc">
    <w:name w:val="Blanc"/>
    <w:basedOn w:val="Normal"/>
    <w:next w:val="Tabletext"/>
    <w:rsid w:val="008C3A5F"/>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8C3A5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8C3A5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C3A5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C3A5F"/>
  </w:style>
  <w:style w:type="paragraph" w:customStyle="1" w:styleId="Headingb">
    <w:name w:val="Heading_b"/>
    <w:basedOn w:val="Heading3"/>
    <w:next w:val="Normal"/>
    <w:rsid w:val="008C3A5F"/>
    <w:pPr>
      <w:spacing w:before="160"/>
      <w:ind w:left="0" w:firstLine="0"/>
      <w:outlineLvl w:val="9"/>
    </w:pPr>
  </w:style>
  <w:style w:type="paragraph" w:customStyle="1" w:styleId="Headingi">
    <w:name w:val="Heading_i"/>
    <w:basedOn w:val="Heading3"/>
    <w:next w:val="Normal"/>
    <w:rsid w:val="008C3A5F"/>
    <w:pPr>
      <w:spacing w:before="160"/>
      <w:ind w:left="0" w:firstLine="0"/>
    </w:pPr>
    <w:rPr>
      <w:b w:val="0"/>
      <w:i/>
    </w:rPr>
  </w:style>
  <w:style w:type="character" w:customStyle="1" w:styleId="href">
    <w:name w:val="href"/>
    <w:basedOn w:val="DefaultParagraphFont"/>
    <w:rsid w:val="008C3A5F"/>
  </w:style>
  <w:style w:type="paragraph" w:customStyle="1" w:styleId="AnnexNoTitle">
    <w:name w:val="Annex_NoTitle"/>
    <w:basedOn w:val="Normal"/>
    <w:next w:val="Normalaftertitle"/>
    <w:rsid w:val="008C3A5F"/>
    <w:pPr>
      <w:keepNext/>
      <w:keepLines/>
      <w:spacing w:before="480" w:after="80"/>
      <w:jc w:val="center"/>
    </w:pPr>
    <w:rPr>
      <w:b/>
      <w:sz w:val="28"/>
    </w:rPr>
  </w:style>
  <w:style w:type="paragraph" w:customStyle="1" w:styleId="enumlev1">
    <w:name w:val="enumlev1"/>
    <w:basedOn w:val="Normal"/>
    <w:link w:val="enumlev1Char"/>
    <w:rsid w:val="008C3A5F"/>
    <w:pPr>
      <w:spacing w:before="80"/>
      <w:ind w:left="794" w:hanging="794"/>
    </w:pPr>
  </w:style>
  <w:style w:type="paragraph" w:customStyle="1" w:styleId="Equation">
    <w:name w:val="Equation"/>
    <w:basedOn w:val="Normal"/>
    <w:link w:val="EquationChar"/>
    <w:rsid w:val="008C3A5F"/>
    <w:pPr>
      <w:tabs>
        <w:tab w:val="clear" w:pos="1191"/>
        <w:tab w:val="clear" w:pos="1588"/>
        <w:tab w:val="clear" w:pos="1985"/>
        <w:tab w:val="center" w:pos="4820"/>
        <w:tab w:val="right" w:pos="9639"/>
      </w:tabs>
    </w:pPr>
  </w:style>
  <w:style w:type="paragraph" w:customStyle="1" w:styleId="enumlev2">
    <w:name w:val="enumlev2"/>
    <w:basedOn w:val="enumlev1"/>
    <w:rsid w:val="008C3A5F"/>
    <w:pPr>
      <w:ind w:left="1191" w:hanging="397"/>
    </w:pPr>
  </w:style>
  <w:style w:type="character" w:styleId="FootnoteReference">
    <w:name w:val="footnote reference"/>
    <w:basedOn w:val="DefaultParagraphFont"/>
    <w:rsid w:val="008C3A5F"/>
    <w:rPr>
      <w:position w:val="6"/>
      <w:sz w:val="18"/>
    </w:rPr>
  </w:style>
  <w:style w:type="paragraph" w:customStyle="1" w:styleId="Normalaftertitle">
    <w:name w:val="Normal_after_title"/>
    <w:basedOn w:val="Normal"/>
    <w:next w:val="Normal"/>
    <w:link w:val="Normalaftertitle0"/>
    <w:rsid w:val="008C3A5F"/>
    <w:pPr>
      <w:spacing w:before="320"/>
    </w:pPr>
  </w:style>
  <w:style w:type="paragraph" w:customStyle="1" w:styleId="enumlev3">
    <w:name w:val="enumlev3"/>
    <w:basedOn w:val="enumlev2"/>
    <w:rsid w:val="008C3A5F"/>
    <w:pPr>
      <w:ind w:left="1588"/>
    </w:pPr>
  </w:style>
  <w:style w:type="paragraph" w:customStyle="1" w:styleId="Note">
    <w:name w:val="Note"/>
    <w:basedOn w:val="Normal"/>
    <w:rsid w:val="008C3A5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C3A5F"/>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C3A5F"/>
    <w:pPr>
      <w:keepNext/>
      <w:keepLines/>
      <w:spacing w:before="240"/>
      <w:jc w:val="center"/>
    </w:pPr>
    <w:rPr>
      <w:b/>
      <w:sz w:val="28"/>
    </w:rPr>
  </w:style>
  <w:style w:type="paragraph" w:customStyle="1" w:styleId="Recref">
    <w:name w:val="Rec_ref"/>
    <w:basedOn w:val="Normal"/>
    <w:next w:val="Recdate"/>
    <w:rsid w:val="008C3A5F"/>
    <w:pPr>
      <w:jc w:val="center"/>
    </w:pPr>
  </w:style>
  <w:style w:type="paragraph" w:customStyle="1" w:styleId="Recdate">
    <w:name w:val="Rec_date"/>
    <w:basedOn w:val="Recref"/>
    <w:next w:val="Normalaftertitle"/>
    <w:rsid w:val="008C3A5F"/>
    <w:pPr>
      <w:jc w:val="right"/>
    </w:pPr>
  </w:style>
  <w:style w:type="paragraph" w:customStyle="1" w:styleId="HeadingSum">
    <w:name w:val="Heading_Sum"/>
    <w:basedOn w:val="Headingb"/>
    <w:next w:val="Normal"/>
    <w:rsid w:val="008C3A5F"/>
    <w:pPr>
      <w:spacing w:before="240"/>
    </w:pPr>
    <w:rPr>
      <w:sz w:val="22"/>
      <w:lang w:val="es-ES_tradnl"/>
    </w:rPr>
  </w:style>
  <w:style w:type="paragraph" w:customStyle="1" w:styleId="AppendixNoTitle">
    <w:name w:val="Appendix_NoTitle"/>
    <w:basedOn w:val="AnnexNoTitle"/>
    <w:next w:val="Normal"/>
    <w:rsid w:val="008C3A5F"/>
  </w:style>
  <w:style w:type="paragraph" w:customStyle="1" w:styleId="Tablefin">
    <w:name w:val="Table_fin"/>
    <w:basedOn w:val="Normal"/>
    <w:next w:val="Normal"/>
    <w:rsid w:val="008C3A5F"/>
    <w:pPr>
      <w:spacing w:before="0"/>
    </w:pPr>
    <w:rPr>
      <w:sz w:val="20"/>
      <w:lang w:val="en-GB"/>
    </w:rPr>
  </w:style>
  <w:style w:type="paragraph" w:customStyle="1" w:styleId="Tablehead">
    <w:name w:val="Table_head"/>
    <w:basedOn w:val="Normal"/>
    <w:next w:val="Normal"/>
    <w:rsid w:val="008C3A5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C3A5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C3A5F"/>
    <w:pPr>
      <w:keepNext/>
      <w:spacing w:before="360" w:after="120"/>
      <w:jc w:val="center"/>
    </w:pPr>
  </w:style>
  <w:style w:type="paragraph" w:customStyle="1" w:styleId="Equationlegend">
    <w:name w:val="Equation_legend"/>
    <w:basedOn w:val="NormalIndent"/>
    <w:rsid w:val="008C3A5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C3A5F"/>
    <w:pPr>
      <w:ind w:left="794"/>
    </w:pPr>
  </w:style>
  <w:style w:type="paragraph" w:customStyle="1" w:styleId="Figurelegend">
    <w:name w:val="Figure_legend"/>
    <w:basedOn w:val="Normal"/>
    <w:rsid w:val="008C3A5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C3A5F"/>
    <w:pPr>
      <w:keepNext/>
      <w:keepLines/>
      <w:spacing w:before="480" w:after="80"/>
      <w:jc w:val="center"/>
    </w:pPr>
    <w:rPr>
      <w:caps/>
      <w:sz w:val="18"/>
    </w:rPr>
  </w:style>
  <w:style w:type="paragraph" w:customStyle="1" w:styleId="Figuretitle">
    <w:name w:val="Figure_title"/>
    <w:basedOn w:val="Normal"/>
    <w:next w:val="Figure"/>
    <w:link w:val="FiguretitleChar"/>
    <w:rsid w:val="008C3A5F"/>
    <w:pPr>
      <w:keepNext/>
      <w:spacing w:before="0" w:after="120"/>
      <w:jc w:val="center"/>
    </w:pPr>
    <w:rPr>
      <w:rFonts w:ascii="Times New Roman Bold" w:hAnsi="Times New Roman Bold"/>
      <w:b/>
      <w:sz w:val="18"/>
    </w:rPr>
  </w:style>
  <w:style w:type="paragraph" w:styleId="FootnoteText">
    <w:name w:val="footnote text"/>
    <w:basedOn w:val="Normal"/>
    <w:link w:val="FootnoteTextChar"/>
    <w:rsid w:val="008C3A5F"/>
    <w:pPr>
      <w:keepLines/>
      <w:tabs>
        <w:tab w:val="left" w:pos="255"/>
      </w:tabs>
      <w:ind w:left="255" w:hanging="255"/>
    </w:pPr>
    <w:rPr>
      <w:sz w:val="22"/>
    </w:rPr>
  </w:style>
  <w:style w:type="paragraph" w:customStyle="1" w:styleId="tocpart">
    <w:name w:val="tocpart"/>
    <w:basedOn w:val="Normal"/>
    <w:rsid w:val="008C3A5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C3A5F"/>
    <w:pPr>
      <w:keepNext/>
      <w:keepLines/>
      <w:spacing w:before="480"/>
      <w:jc w:val="center"/>
    </w:pPr>
    <w:rPr>
      <w:sz w:val="28"/>
    </w:rPr>
  </w:style>
  <w:style w:type="paragraph" w:customStyle="1" w:styleId="Arttitle">
    <w:name w:val="Art_title"/>
    <w:basedOn w:val="Normal"/>
    <w:next w:val="Normalaftertitle"/>
    <w:rsid w:val="008C3A5F"/>
    <w:pPr>
      <w:keepNext/>
      <w:keepLines/>
      <w:spacing w:before="240"/>
      <w:jc w:val="center"/>
    </w:pPr>
    <w:rPr>
      <w:b/>
      <w:sz w:val="28"/>
    </w:rPr>
  </w:style>
  <w:style w:type="paragraph" w:customStyle="1" w:styleId="ASN1">
    <w:name w:val="ASN.1"/>
    <w:basedOn w:val="Normal"/>
    <w:next w:val="Normal"/>
    <w:rsid w:val="008C3A5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C3A5F"/>
    <w:pPr>
      <w:keepNext/>
      <w:keepLines/>
      <w:spacing w:before="160"/>
      <w:ind w:left="794"/>
    </w:pPr>
    <w:rPr>
      <w:i/>
    </w:rPr>
  </w:style>
  <w:style w:type="paragraph" w:customStyle="1" w:styleId="ChapNo">
    <w:name w:val="Chap_No"/>
    <w:basedOn w:val="ArtNo"/>
    <w:next w:val="Chaptitle"/>
    <w:rsid w:val="008C3A5F"/>
    <w:rPr>
      <w:b/>
    </w:rPr>
  </w:style>
  <w:style w:type="character" w:customStyle="1" w:styleId="FootnoteTextChar">
    <w:name w:val="Footnote Text Char"/>
    <w:basedOn w:val="DefaultParagraphFont"/>
    <w:link w:val="FootnoteText"/>
    <w:rsid w:val="008C3A5F"/>
    <w:rPr>
      <w:sz w:val="22"/>
      <w:lang w:val="fr-FR" w:eastAsia="en-US"/>
    </w:rPr>
  </w:style>
  <w:style w:type="paragraph" w:styleId="Index1">
    <w:name w:val="index 1"/>
    <w:basedOn w:val="Normal"/>
    <w:next w:val="Normal"/>
    <w:semiHidden/>
    <w:rsid w:val="008C3A5F"/>
  </w:style>
  <w:style w:type="paragraph" w:styleId="Index2">
    <w:name w:val="index 2"/>
    <w:basedOn w:val="Normal"/>
    <w:next w:val="Normal"/>
    <w:semiHidden/>
    <w:rsid w:val="008C3A5F"/>
    <w:pPr>
      <w:ind w:left="283"/>
    </w:pPr>
  </w:style>
  <w:style w:type="paragraph" w:styleId="Index3">
    <w:name w:val="index 3"/>
    <w:basedOn w:val="Normal"/>
    <w:next w:val="Normal"/>
    <w:semiHidden/>
    <w:rsid w:val="008C3A5F"/>
    <w:pPr>
      <w:ind w:left="566"/>
    </w:pPr>
  </w:style>
  <w:style w:type="paragraph" w:styleId="IndexHeading">
    <w:name w:val="index heading"/>
    <w:basedOn w:val="Normal"/>
    <w:next w:val="Index1"/>
    <w:rsid w:val="008C3A5F"/>
  </w:style>
  <w:style w:type="paragraph" w:customStyle="1" w:styleId="Line">
    <w:name w:val="Line"/>
    <w:basedOn w:val="Normal"/>
    <w:next w:val="Normal"/>
    <w:rsid w:val="008C3A5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C3A5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C3A5F"/>
  </w:style>
  <w:style w:type="paragraph" w:customStyle="1" w:styleId="Partref">
    <w:name w:val="Part_ref"/>
    <w:basedOn w:val="Normal"/>
    <w:next w:val="Normal"/>
    <w:rsid w:val="008C3A5F"/>
    <w:pPr>
      <w:keepNext/>
      <w:keepLines/>
      <w:spacing w:after="280"/>
      <w:jc w:val="center"/>
    </w:pPr>
  </w:style>
  <w:style w:type="paragraph" w:customStyle="1" w:styleId="Parttitle">
    <w:name w:val="Part_title"/>
    <w:basedOn w:val="Normal"/>
    <w:next w:val="Normalaftertitle"/>
    <w:rsid w:val="008C3A5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C3A5F"/>
  </w:style>
  <w:style w:type="paragraph" w:customStyle="1" w:styleId="QuestionNo">
    <w:name w:val="Question_No"/>
    <w:basedOn w:val="RecNo"/>
    <w:next w:val="Normal"/>
    <w:rsid w:val="008C3A5F"/>
  </w:style>
  <w:style w:type="paragraph" w:customStyle="1" w:styleId="Questionref">
    <w:name w:val="Question_ref"/>
    <w:basedOn w:val="Recref"/>
    <w:next w:val="Questiondate"/>
    <w:rsid w:val="008C3A5F"/>
  </w:style>
  <w:style w:type="paragraph" w:customStyle="1" w:styleId="Questiontitle">
    <w:name w:val="Question_title"/>
    <w:basedOn w:val="Normal"/>
    <w:next w:val="Questionref"/>
    <w:rsid w:val="008C3A5F"/>
  </w:style>
  <w:style w:type="paragraph" w:customStyle="1" w:styleId="Reftext">
    <w:name w:val="Ref_text"/>
    <w:basedOn w:val="Normal"/>
    <w:rsid w:val="008C3A5F"/>
    <w:pPr>
      <w:ind w:left="794" w:hanging="794"/>
    </w:pPr>
    <w:rPr>
      <w:sz w:val="22"/>
    </w:rPr>
  </w:style>
  <w:style w:type="paragraph" w:customStyle="1" w:styleId="Reftitle">
    <w:name w:val="Ref_title"/>
    <w:basedOn w:val="Normal"/>
    <w:next w:val="Reftext"/>
    <w:rsid w:val="008C3A5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C3A5F"/>
  </w:style>
  <w:style w:type="paragraph" w:customStyle="1" w:styleId="RepNo">
    <w:name w:val="Rep_No"/>
    <w:basedOn w:val="RecNo"/>
    <w:next w:val="Reptitle"/>
    <w:rsid w:val="008C3A5F"/>
  </w:style>
  <w:style w:type="paragraph" w:customStyle="1" w:styleId="Reptitle">
    <w:name w:val="Rep_title"/>
    <w:basedOn w:val="Rectitle"/>
    <w:next w:val="Repref"/>
    <w:rsid w:val="008C3A5F"/>
  </w:style>
  <w:style w:type="paragraph" w:customStyle="1" w:styleId="Repref">
    <w:name w:val="Rep_ref"/>
    <w:basedOn w:val="Recref"/>
    <w:next w:val="Repdate"/>
    <w:rsid w:val="008C3A5F"/>
  </w:style>
  <w:style w:type="paragraph" w:customStyle="1" w:styleId="Resdate">
    <w:name w:val="Res_date"/>
    <w:basedOn w:val="Recdate"/>
    <w:next w:val="Normalaftertitle"/>
    <w:rsid w:val="008C3A5F"/>
  </w:style>
  <w:style w:type="paragraph" w:customStyle="1" w:styleId="ResNo">
    <w:name w:val="Res_No"/>
    <w:basedOn w:val="RecNo"/>
    <w:next w:val="Restitle"/>
    <w:rsid w:val="008C3A5F"/>
  </w:style>
  <w:style w:type="paragraph" w:customStyle="1" w:styleId="Restitle">
    <w:name w:val="Res_title"/>
    <w:basedOn w:val="Normal"/>
    <w:next w:val="Resref"/>
    <w:rsid w:val="008C3A5F"/>
    <w:pPr>
      <w:spacing w:before="240"/>
      <w:jc w:val="center"/>
    </w:pPr>
    <w:rPr>
      <w:b/>
      <w:sz w:val="28"/>
    </w:rPr>
  </w:style>
  <w:style w:type="paragraph" w:customStyle="1" w:styleId="Resref">
    <w:name w:val="Res_ref"/>
    <w:basedOn w:val="Recref"/>
    <w:next w:val="Resdate"/>
    <w:rsid w:val="008C3A5F"/>
  </w:style>
  <w:style w:type="paragraph" w:customStyle="1" w:styleId="SectionNo">
    <w:name w:val="Section_No"/>
    <w:basedOn w:val="Normal"/>
    <w:next w:val="Normal"/>
    <w:rsid w:val="008C3A5F"/>
  </w:style>
  <w:style w:type="paragraph" w:customStyle="1" w:styleId="Sectiontitle">
    <w:name w:val="Section_title"/>
    <w:basedOn w:val="Normal"/>
    <w:next w:val="Normalaftertitle"/>
    <w:rsid w:val="008C3A5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C3A5F"/>
    <w:pPr>
      <w:tabs>
        <w:tab w:val="clear" w:pos="794"/>
        <w:tab w:val="clear" w:pos="1191"/>
        <w:tab w:val="clear" w:pos="1588"/>
        <w:tab w:val="clear" w:pos="1985"/>
        <w:tab w:val="right" w:pos="9611"/>
      </w:tabs>
    </w:pPr>
    <w:rPr>
      <w:i/>
    </w:rPr>
  </w:style>
  <w:style w:type="paragraph" w:styleId="TOC1">
    <w:name w:val="toc 1"/>
    <w:basedOn w:val="Normal"/>
    <w:uiPriority w:val="39"/>
    <w:rsid w:val="008C3A5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8C3A5F"/>
    <w:pPr>
      <w:tabs>
        <w:tab w:val="clear" w:pos="567"/>
        <w:tab w:val="left" w:pos="1276"/>
      </w:tabs>
      <w:spacing w:before="160"/>
      <w:ind w:left="1276" w:hanging="709"/>
    </w:pPr>
  </w:style>
  <w:style w:type="paragraph" w:styleId="TOC3">
    <w:name w:val="toc 3"/>
    <w:basedOn w:val="TOC2"/>
    <w:rsid w:val="008C3A5F"/>
    <w:pPr>
      <w:tabs>
        <w:tab w:val="clear" w:pos="1276"/>
        <w:tab w:val="left" w:pos="2155"/>
      </w:tabs>
      <w:ind w:left="2155" w:hanging="879"/>
    </w:pPr>
  </w:style>
  <w:style w:type="paragraph" w:styleId="TOC4">
    <w:name w:val="toc 4"/>
    <w:basedOn w:val="TOC3"/>
    <w:rsid w:val="008C3A5F"/>
    <w:pPr>
      <w:tabs>
        <w:tab w:val="left" w:pos="3261"/>
      </w:tabs>
      <w:spacing w:before="80"/>
      <w:ind w:left="3261" w:hanging="993"/>
    </w:pPr>
  </w:style>
  <w:style w:type="paragraph" w:styleId="TOC5">
    <w:name w:val="toc 5"/>
    <w:basedOn w:val="TOC4"/>
    <w:rsid w:val="008C3A5F"/>
  </w:style>
  <w:style w:type="paragraph" w:styleId="TOC6">
    <w:name w:val="toc 6"/>
    <w:basedOn w:val="TOC4"/>
    <w:semiHidden/>
    <w:rsid w:val="008C3A5F"/>
  </w:style>
  <w:style w:type="paragraph" w:styleId="TOC7">
    <w:name w:val="toc 7"/>
    <w:basedOn w:val="TOC4"/>
    <w:semiHidden/>
    <w:rsid w:val="008C3A5F"/>
  </w:style>
  <w:style w:type="paragraph" w:styleId="TOC8">
    <w:name w:val="toc 8"/>
    <w:basedOn w:val="TOC4"/>
    <w:semiHidden/>
    <w:rsid w:val="008C3A5F"/>
  </w:style>
  <w:style w:type="paragraph" w:customStyle="1" w:styleId="Appendixref">
    <w:name w:val="Appendix_ref"/>
    <w:basedOn w:val="Annexref"/>
    <w:next w:val="Normalaftertitle"/>
    <w:rsid w:val="008C3A5F"/>
  </w:style>
  <w:style w:type="paragraph" w:customStyle="1" w:styleId="Tabletitle">
    <w:name w:val="Table_title"/>
    <w:basedOn w:val="Normal"/>
    <w:next w:val="Tablehead"/>
    <w:link w:val="TabletitleChar"/>
    <w:rsid w:val="008C3A5F"/>
    <w:pPr>
      <w:keepNext/>
      <w:spacing w:before="0" w:after="120"/>
      <w:jc w:val="center"/>
    </w:pPr>
    <w:rPr>
      <w:b/>
    </w:rPr>
  </w:style>
  <w:style w:type="paragraph" w:customStyle="1" w:styleId="Summary">
    <w:name w:val="Summary"/>
    <w:basedOn w:val="Normal"/>
    <w:next w:val="Normalaftertitle"/>
    <w:rsid w:val="008C3A5F"/>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customStyle="1" w:styleId="Heading1Char">
    <w:name w:val="Heading 1 Char"/>
    <w:basedOn w:val="DefaultParagraphFont"/>
    <w:link w:val="Heading1"/>
    <w:rsid w:val="00AE1A2E"/>
    <w:rPr>
      <w:b/>
      <w:sz w:val="24"/>
      <w:lang w:val="fr-FR" w:eastAsia="en-US"/>
    </w:rPr>
  </w:style>
  <w:style w:type="character" w:customStyle="1" w:styleId="Heading2Char">
    <w:name w:val="Heading 2 Char"/>
    <w:basedOn w:val="DefaultParagraphFont"/>
    <w:link w:val="Heading2"/>
    <w:rsid w:val="00AE1A2E"/>
    <w:rPr>
      <w:b/>
      <w:sz w:val="24"/>
      <w:lang w:val="fr-FR" w:eastAsia="en-US"/>
    </w:rPr>
  </w:style>
  <w:style w:type="character" w:customStyle="1" w:styleId="Heading3Char">
    <w:name w:val="Heading 3 Char"/>
    <w:basedOn w:val="DefaultParagraphFont"/>
    <w:link w:val="Heading3"/>
    <w:rsid w:val="00AE1A2E"/>
    <w:rPr>
      <w:b/>
      <w:sz w:val="24"/>
      <w:lang w:val="fr-FR" w:eastAsia="en-US"/>
    </w:rPr>
  </w:style>
  <w:style w:type="character" w:customStyle="1" w:styleId="Heading4Char">
    <w:name w:val="Heading 4 Char"/>
    <w:basedOn w:val="DefaultParagraphFont"/>
    <w:link w:val="Heading4"/>
    <w:rsid w:val="00AE1A2E"/>
    <w:rPr>
      <w:b/>
      <w:sz w:val="24"/>
      <w:lang w:val="fr-FR" w:eastAsia="en-US"/>
    </w:rPr>
  </w:style>
  <w:style w:type="character" w:customStyle="1" w:styleId="Heading5Char">
    <w:name w:val="Heading 5 Char"/>
    <w:basedOn w:val="DefaultParagraphFont"/>
    <w:link w:val="Heading5"/>
    <w:rsid w:val="00AE1A2E"/>
    <w:rPr>
      <w:b/>
      <w:sz w:val="24"/>
      <w:lang w:val="fr-FR" w:eastAsia="en-US"/>
    </w:rPr>
  </w:style>
  <w:style w:type="character" w:customStyle="1" w:styleId="Heading6Char">
    <w:name w:val="Heading 6 Char"/>
    <w:basedOn w:val="DefaultParagraphFont"/>
    <w:link w:val="Heading6"/>
    <w:rsid w:val="00AE1A2E"/>
    <w:rPr>
      <w:b/>
      <w:sz w:val="24"/>
      <w:lang w:val="fr-FR" w:eastAsia="en-US"/>
    </w:rPr>
  </w:style>
  <w:style w:type="character" w:customStyle="1" w:styleId="Heading7Char">
    <w:name w:val="Heading 7 Char"/>
    <w:basedOn w:val="DefaultParagraphFont"/>
    <w:link w:val="Heading7"/>
    <w:rsid w:val="00AE1A2E"/>
    <w:rPr>
      <w:b/>
      <w:sz w:val="24"/>
      <w:lang w:val="fr-FR" w:eastAsia="en-US"/>
    </w:rPr>
  </w:style>
  <w:style w:type="character" w:customStyle="1" w:styleId="Heading8Char">
    <w:name w:val="Heading 8 Char"/>
    <w:basedOn w:val="DefaultParagraphFont"/>
    <w:link w:val="Heading8"/>
    <w:rsid w:val="00AE1A2E"/>
    <w:rPr>
      <w:b/>
      <w:sz w:val="24"/>
      <w:lang w:val="fr-FR" w:eastAsia="en-US"/>
    </w:rPr>
  </w:style>
  <w:style w:type="character" w:customStyle="1" w:styleId="Heading9Char">
    <w:name w:val="Heading 9 Char"/>
    <w:basedOn w:val="DefaultParagraphFont"/>
    <w:link w:val="Heading9"/>
    <w:rsid w:val="00AE1A2E"/>
    <w:rPr>
      <w:b/>
      <w:sz w:val="24"/>
      <w:lang w:val="fr-FR" w:eastAsia="en-US"/>
    </w:rPr>
  </w:style>
  <w:style w:type="paragraph" w:customStyle="1" w:styleId="TableLegendNote">
    <w:name w:val="Table_Legend_Note"/>
    <w:basedOn w:val="Tablelegend"/>
    <w:next w:val="Tablelegend"/>
    <w:rsid w:val="008C3A5F"/>
    <w:pPr>
      <w:ind w:left="-85" w:firstLine="0"/>
    </w:pPr>
    <w:rPr>
      <w:lang w:val="en-US"/>
    </w:rPr>
  </w:style>
  <w:style w:type="paragraph" w:customStyle="1" w:styleId="Chaptitle">
    <w:name w:val="Chap_title"/>
    <w:basedOn w:val="Arttitle"/>
    <w:next w:val="Normalaftertitle"/>
    <w:rsid w:val="008C3A5F"/>
  </w:style>
  <w:style w:type="paragraph" w:customStyle="1" w:styleId="Figure">
    <w:name w:val="Figure"/>
    <w:basedOn w:val="FigureNo"/>
    <w:next w:val="Normal"/>
    <w:rsid w:val="008C3A5F"/>
    <w:pPr>
      <w:keepNext w:val="0"/>
      <w:spacing w:before="0" w:after="240"/>
    </w:pPr>
  </w:style>
  <w:style w:type="character" w:customStyle="1" w:styleId="FooterChar">
    <w:name w:val="Footer Char"/>
    <w:basedOn w:val="DefaultParagraphFont"/>
    <w:link w:val="Footer"/>
    <w:rsid w:val="00AE1A2E"/>
    <w:rPr>
      <w:noProof/>
      <w:sz w:val="18"/>
      <w:lang w:val="fr-FR" w:eastAsia="en-US"/>
    </w:rPr>
  </w:style>
  <w:style w:type="character" w:customStyle="1" w:styleId="HeaderChar">
    <w:name w:val="Header Char"/>
    <w:basedOn w:val="DefaultParagraphFont"/>
    <w:link w:val="Header"/>
    <w:rsid w:val="00AE1A2E"/>
    <w:rPr>
      <w:sz w:val="24"/>
      <w:lang w:val="fr-FR" w:eastAsia="en-US"/>
    </w:rPr>
  </w:style>
  <w:style w:type="character" w:customStyle="1" w:styleId="Normalaftertitle0">
    <w:name w:val="Normal_after_title (文字)"/>
    <w:basedOn w:val="DefaultParagraphFont"/>
    <w:link w:val="Normalaftertitle"/>
    <w:rsid w:val="00AE1A2E"/>
    <w:rPr>
      <w:sz w:val="24"/>
      <w:lang w:val="fr-FR" w:eastAsia="en-US"/>
    </w:rPr>
  </w:style>
  <w:style w:type="character" w:customStyle="1" w:styleId="enumlev1Char">
    <w:name w:val="enumlev1 Char"/>
    <w:basedOn w:val="DefaultParagraphFont"/>
    <w:link w:val="enumlev1"/>
    <w:rsid w:val="00AE1A2E"/>
    <w:rPr>
      <w:sz w:val="24"/>
      <w:lang w:val="fr-FR" w:eastAsia="en-US"/>
    </w:rPr>
  </w:style>
  <w:style w:type="character" w:customStyle="1" w:styleId="EquationChar">
    <w:name w:val="Equation Char"/>
    <w:basedOn w:val="DefaultParagraphFont"/>
    <w:link w:val="Equation"/>
    <w:rsid w:val="00AE1A2E"/>
    <w:rPr>
      <w:sz w:val="24"/>
      <w:lang w:val="fr-FR" w:eastAsia="en-US"/>
    </w:rPr>
  </w:style>
  <w:style w:type="character" w:customStyle="1" w:styleId="FigureNoChar">
    <w:name w:val="Figure_No Char"/>
    <w:basedOn w:val="DefaultParagraphFont"/>
    <w:link w:val="FigureNo"/>
    <w:rsid w:val="00AE1A2E"/>
    <w:rPr>
      <w:caps/>
      <w:sz w:val="18"/>
      <w:lang w:val="fr-FR" w:eastAsia="en-US"/>
    </w:rPr>
  </w:style>
  <w:style w:type="character" w:customStyle="1" w:styleId="FiguretitleChar">
    <w:name w:val="Figure_title Char"/>
    <w:basedOn w:val="DefaultParagraphFont"/>
    <w:link w:val="Figuretitle"/>
    <w:locked/>
    <w:rsid w:val="00AE1A2E"/>
    <w:rPr>
      <w:rFonts w:ascii="Times New Roman Bold" w:hAnsi="Times New Roman Bold"/>
      <w:b/>
      <w:sz w:val="18"/>
      <w:lang w:val="fr-FR" w:eastAsia="en-US"/>
    </w:rPr>
  </w:style>
  <w:style w:type="character" w:customStyle="1" w:styleId="TabletitleChar">
    <w:name w:val="Table_title Char"/>
    <w:basedOn w:val="DefaultParagraphFont"/>
    <w:link w:val="Tabletitle"/>
    <w:rsid w:val="00AE1A2E"/>
    <w:rPr>
      <w:b/>
      <w:sz w:val="24"/>
      <w:lang w:val="fr-FR" w:eastAsia="en-US"/>
    </w:rPr>
  </w:style>
  <w:style w:type="character" w:customStyle="1" w:styleId="TableNoChar">
    <w:name w:val="Table_No Char"/>
    <w:basedOn w:val="DefaultParagraphFont"/>
    <w:link w:val="TableNo"/>
    <w:rsid w:val="00AE1A2E"/>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oleObject" Target="embeddings/oleObject41.bin"/><Relationship Id="rId21" Type="http://schemas.openxmlformats.org/officeDocument/2006/relationships/image" Target="media/image7.wmf"/><Relationship Id="rId42" Type="http://schemas.openxmlformats.org/officeDocument/2006/relationships/image" Target="media/image19.wmf"/><Relationship Id="rId47" Type="http://schemas.openxmlformats.org/officeDocument/2006/relationships/image" Target="media/image22.wmf"/><Relationship Id="rId63" Type="http://schemas.openxmlformats.org/officeDocument/2006/relationships/image" Target="media/image32.emf"/><Relationship Id="rId68" Type="http://schemas.openxmlformats.org/officeDocument/2006/relationships/image" Target="media/image37.emf"/><Relationship Id="rId84" Type="http://schemas.openxmlformats.org/officeDocument/2006/relationships/image" Target="media/image47.wmf"/><Relationship Id="rId89" Type="http://schemas.openxmlformats.org/officeDocument/2006/relationships/oleObject" Target="embeddings/oleObject29.bin"/><Relationship Id="rId112" Type="http://schemas.openxmlformats.org/officeDocument/2006/relationships/image" Target="media/image63.wmf"/><Relationship Id="rId133" Type="http://schemas.openxmlformats.org/officeDocument/2006/relationships/image" Target="media/image75.wmf"/><Relationship Id="rId138" Type="http://schemas.openxmlformats.org/officeDocument/2006/relationships/oleObject" Target="embeddings/oleObject50.bin"/><Relationship Id="rId154" Type="http://schemas.openxmlformats.org/officeDocument/2006/relationships/image" Target="media/image87.emf"/><Relationship Id="rId159" Type="http://schemas.openxmlformats.org/officeDocument/2006/relationships/image" Target="media/image92.emf"/><Relationship Id="rId16" Type="http://schemas.openxmlformats.org/officeDocument/2006/relationships/image" Target="media/image4.emf"/><Relationship Id="rId107" Type="http://schemas.openxmlformats.org/officeDocument/2006/relationships/oleObject" Target="embeddings/oleObject36.bin"/><Relationship Id="rId11" Type="http://schemas.openxmlformats.org/officeDocument/2006/relationships/header" Target="header1.xml"/><Relationship Id="rId32" Type="http://schemas.openxmlformats.org/officeDocument/2006/relationships/oleObject" Target="embeddings/oleObject9.bin"/><Relationship Id="rId37" Type="http://schemas.openxmlformats.org/officeDocument/2006/relationships/image" Target="media/image15.emf"/><Relationship Id="rId53" Type="http://schemas.openxmlformats.org/officeDocument/2006/relationships/image" Target="media/image25.emf"/><Relationship Id="rId58" Type="http://schemas.openxmlformats.org/officeDocument/2006/relationships/oleObject" Target="embeddings/oleObject18.bin"/><Relationship Id="rId74" Type="http://schemas.openxmlformats.org/officeDocument/2006/relationships/image" Target="media/image42.wmf"/><Relationship Id="rId79" Type="http://schemas.openxmlformats.org/officeDocument/2006/relationships/oleObject" Target="embeddings/oleObject24.bin"/><Relationship Id="rId102" Type="http://schemas.openxmlformats.org/officeDocument/2006/relationships/oleObject" Target="embeddings/oleObject34.bin"/><Relationship Id="rId123" Type="http://schemas.openxmlformats.org/officeDocument/2006/relationships/oleObject" Target="embeddings/oleObject44.bin"/><Relationship Id="rId128" Type="http://schemas.openxmlformats.org/officeDocument/2006/relationships/image" Target="media/image72.wmf"/><Relationship Id="rId144" Type="http://schemas.openxmlformats.org/officeDocument/2006/relationships/oleObject" Target="embeddings/oleObject53.bin"/><Relationship Id="rId149" Type="http://schemas.openxmlformats.org/officeDocument/2006/relationships/image" Target="media/image83.png"/><Relationship Id="rId5" Type="http://schemas.openxmlformats.org/officeDocument/2006/relationships/settings" Target="settings.xml"/><Relationship Id="rId90" Type="http://schemas.openxmlformats.org/officeDocument/2006/relationships/image" Target="media/image50.wmf"/><Relationship Id="rId95" Type="http://schemas.openxmlformats.org/officeDocument/2006/relationships/oleObject" Target="embeddings/oleObject32.bin"/><Relationship Id="rId160" Type="http://schemas.openxmlformats.org/officeDocument/2006/relationships/image" Target="media/image93.emf"/><Relationship Id="rId165" Type="http://schemas.openxmlformats.org/officeDocument/2006/relationships/image" Target="media/image96.emf"/><Relationship Id="rId22" Type="http://schemas.openxmlformats.org/officeDocument/2006/relationships/oleObject" Target="embeddings/oleObject4.bin"/><Relationship Id="rId27" Type="http://schemas.openxmlformats.org/officeDocument/2006/relationships/image" Target="media/image10.wmf"/><Relationship Id="rId43" Type="http://schemas.openxmlformats.org/officeDocument/2006/relationships/oleObject" Target="embeddings/oleObject13.bin"/><Relationship Id="rId48" Type="http://schemas.openxmlformats.org/officeDocument/2006/relationships/oleObject" Target="embeddings/oleObject15.bin"/><Relationship Id="rId64" Type="http://schemas.openxmlformats.org/officeDocument/2006/relationships/image" Target="media/image33.emf"/><Relationship Id="rId69" Type="http://schemas.openxmlformats.org/officeDocument/2006/relationships/image" Target="media/image38.emf"/><Relationship Id="rId113" Type="http://schemas.openxmlformats.org/officeDocument/2006/relationships/oleObject" Target="embeddings/oleObject39.bin"/><Relationship Id="rId118" Type="http://schemas.openxmlformats.org/officeDocument/2006/relationships/image" Target="media/image66.wmf"/><Relationship Id="rId134" Type="http://schemas.openxmlformats.org/officeDocument/2006/relationships/oleObject" Target="embeddings/oleObject48.bin"/><Relationship Id="rId139" Type="http://schemas.openxmlformats.org/officeDocument/2006/relationships/image" Target="media/image78.wmf"/><Relationship Id="rId80" Type="http://schemas.openxmlformats.org/officeDocument/2006/relationships/image" Target="media/image45.wmf"/><Relationship Id="rId85" Type="http://schemas.openxmlformats.org/officeDocument/2006/relationships/oleObject" Target="embeddings/oleObject27.bin"/><Relationship Id="rId150" Type="http://schemas.openxmlformats.org/officeDocument/2006/relationships/image" Target="media/image84.wmf"/><Relationship Id="rId155" Type="http://schemas.openxmlformats.org/officeDocument/2006/relationships/image" Target="media/image88.emf"/><Relationship Id="rId12" Type="http://schemas.openxmlformats.org/officeDocument/2006/relationships/header" Target="header2.xml"/><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image" Target="media/image16.emf"/><Relationship Id="rId59" Type="http://schemas.openxmlformats.org/officeDocument/2006/relationships/image" Target="media/image30.wmf"/><Relationship Id="rId103" Type="http://schemas.openxmlformats.org/officeDocument/2006/relationships/image" Target="media/image58.wmf"/><Relationship Id="rId108" Type="http://schemas.openxmlformats.org/officeDocument/2006/relationships/image" Target="media/image61.wmf"/><Relationship Id="rId124" Type="http://schemas.openxmlformats.org/officeDocument/2006/relationships/image" Target="media/image69.wmf"/><Relationship Id="rId129" Type="http://schemas.openxmlformats.org/officeDocument/2006/relationships/oleObject" Target="embeddings/oleObject46.bin"/><Relationship Id="rId54" Type="http://schemas.openxmlformats.org/officeDocument/2006/relationships/image" Target="media/image26.emf"/><Relationship Id="rId70" Type="http://schemas.openxmlformats.org/officeDocument/2006/relationships/image" Target="media/image39.emf"/><Relationship Id="rId75" Type="http://schemas.openxmlformats.org/officeDocument/2006/relationships/oleObject" Target="embeddings/oleObject22.bin"/><Relationship Id="rId91" Type="http://schemas.openxmlformats.org/officeDocument/2006/relationships/oleObject" Target="embeddings/oleObject30.bin"/><Relationship Id="rId96" Type="http://schemas.openxmlformats.org/officeDocument/2006/relationships/image" Target="media/image53.wmf"/><Relationship Id="rId140" Type="http://schemas.openxmlformats.org/officeDocument/2006/relationships/oleObject" Target="embeddings/oleObject51.bin"/><Relationship Id="rId145" Type="http://schemas.openxmlformats.org/officeDocument/2006/relationships/image" Target="media/image81.wmf"/><Relationship Id="rId161" Type="http://schemas.openxmlformats.org/officeDocument/2006/relationships/image" Target="media/image94.wmf"/><Relationship Id="rId16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8.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3.wmf"/><Relationship Id="rId57" Type="http://schemas.openxmlformats.org/officeDocument/2006/relationships/image" Target="media/image29.wmf"/><Relationship Id="rId106" Type="http://schemas.openxmlformats.org/officeDocument/2006/relationships/image" Target="media/image60.wmf"/><Relationship Id="rId114" Type="http://schemas.openxmlformats.org/officeDocument/2006/relationships/image" Target="media/image64.wmf"/><Relationship Id="rId119" Type="http://schemas.openxmlformats.org/officeDocument/2006/relationships/oleObject" Target="embeddings/oleObject42.bin"/><Relationship Id="rId127" Type="http://schemas.openxmlformats.org/officeDocument/2006/relationships/image" Target="media/image71.emf"/><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image" Target="media/image20.emf"/><Relationship Id="rId52" Type="http://schemas.openxmlformats.org/officeDocument/2006/relationships/oleObject" Target="embeddings/oleObject17.bin"/><Relationship Id="rId60" Type="http://schemas.openxmlformats.org/officeDocument/2006/relationships/oleObject" Target="embeddings/oleObject19.bin"/><Relationship Id="rId65" Type="http://schemas.openxmlformats.org/officeDocument/2006/relationships/image" Target="media/image34.emf"/><Relationship Id="rId73" Type="http://schemas.openxmlformats.org/officeDocument/2006/relationships/oleObject" Target="embeddings/oleObject21.bin"/><Relationship Id="rId78" Type="http://schemas.openxmlformats.org/officeDocument/2006/relationships/image" Target="media/image44.wmf"/><Relationship Id="rId81" Type="http://schemas.openxmlformats.org/officeDocument/2006/relationships/oleObject" Target="embeddings/oleObject25.bin"/><Relationship Id="rId86" Type="http://schemas.openxmlformats.org/officeDocument/2006/relationships/image" Target="media/image48.wmf"/><Relationship Id="rId94" Type="http://schemas.openxmlformats.org/officeDocument/2006/relationships/image" Target="media/image52.wmf"/><Relationship Id="rId99" Type="http://schemas.openxmlformats.org/officeDocument/2006/relationships/image" Target="media/image55.emf"/><Relationship Id="rId101" Type="http://schemas.openxmlformats.org/officeDocument/2006/relationships/image" Target="media/image57.wmf"/><Relationship Id="rId122" Type="http://schemas.openxmlformats.org/officeDocument/2006/relationships/image" Target="media/image68.wmf"/><Relationship Id="rId130" Type="http://schemas.openxmlformats.org/officeDocument/2006/relationships/image" Target="media/image73.wmf"/><Relationship Id="rId135" Type="http://schemas.openxmlformats.org/officeDocument/2006/relationships/image" Target="media/image76.wmf"/><Relationship Id="rId143" Type="http://schemas.openxmlformats.org/officeDocument/2006/relationships/image" Target="media/image80.wmf"/><Relationship Id="rId148" Type="http://schemas.openxmlformats.org/officeDocument/2006/relationships/oleObject" Target="embeddings/oleObject55.bin"/><Relationship Id="rId151" Type="http://schemas.openxmlformats.org/officeDocument/2006/relationships/oleObject" Target="embeddings/oleObject56.bin"/><Relationship Id="rId156" Type="http://schemas.openxmlformats.org/officeDocument/2006/relationships/image" Target="media/image89.emf"/><Relationship Id="rId164" Type="http://schemas.openxmlformats.org/officeDocument/2006/relationships/oleObject" Target="embeddings/oleObject58.bin"/><Relationship Id="rId16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hyperlink" Target="http://www.itu.int/ITU-R/go/patents/en" TargetMode="External"/><Relationship Id="rId18" Type="http://schemas.openxmlformats.org/officeDocument/2006/relationships/oleObject" Target="embeddings/oleObject2.bin"/><Relationship Id="rId39" Type="http://schemas.openxmlformats.org/officeDocument/2006/relationships/image" Target="media/image17.wmf"/><Relationship Id="rId109" Type="http://schemas.openxmlformats.org/officeDocument/2006/relationships/oleObject" Target="embeddings/oleObject37.bin"/><Relationship Id="rId34" Type="http://schemas.openxmlformats.org/officeDocument/2006/relationships/oleObject" Target="embeddings/oleObject10.bin"/><Relationship Id="rId50" Type="http://schemas.openxmlformats.org/officeDocument/2006/relationships/oleObject" Target="embeddings/oleObject16.bin"/><Relationship Id="rId55" Type="http://schemas.openxmlformats.org/officeDocument/2006/relationships/image" Target="media/image27.emf"/><Relationship Id="rId76" Type="http://schemas.openxmlformats.org/officeDocument/2006/relationships/image" Target="media/image43.wmf"/><Relationship Id="rId97" Type="http://schemas.openxmlformats.org/officeDocument/2006/relationships/oleObject" Target="embeddings/oleObject33.bin"/><Relationship Id="rId104" Type="http://schemas.openxmlformats.org/officeDocument/2006/relationships/oleObject" Target="embeddings/oleObject35.bin"/><Relationship Id="rId120" Type="http://schemas.openxmlformats.org/officeDocument/2006/relationships/image" Target="media/image67.wmf"/><Relationship Id="rId125" Type="http://schemas.openxmlformats.org/officeDocument/2006/relationships/oleObject" Target="embeddings/oleObject45.bin"/><Relationship Id="rId141" Type="http://schemas.openxmlformats.org/officeDocument/2006/relationships/image" Target="media/image79.wmf"/><Relationship Id="rId146" Type="http://schemas.openxmlformats.org/officeDocument/2006/relationships/oleObject" Target="embeddings/oleObject54.bin"/><Relationship Id="rId167"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image" Target="media/image40.emf"/><Relationship Id="rId92" Type="http://schemas.openxmlformats.org/officeDocument/2006/relationships/image" Target="media/image51.wmf"/><Relationship Id="rId162" Type="http://schemas.openxmlformats.org/officeDocument/2006/relationships/oleObject" Target="embeddings/oleObject57.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5.bin"/><Relationship Id="rId40" Type="http://schemas.openxmlformats.org/officeDocument/2006/relationships/oleObject" Target="embeddings/oleObject12.bin"/><Relationship Id="rId45" Type="http://schemas.openxmlformats.org/officeDocument/2006/relationships/image" Target="media/image21.wmf"/><Relationship Id="rId66" Type="http://schemas.openxmlformats.org/officeDocument/2006/relationships/image" Target="media/image35.emf"/><Relationship Id="rId87" Type="http://schemas.openxmlformats.org/officeDocument/2006/relationships/oleObject" Target="embeddings/oleObject28.bin"/><Relationship Id="rId110" Type="http://schemas.openxmlformats.org/officeDocument/2006/relationships/image" Target="media/image62.wmf"/><Relationship Id="rId115" Type="http://schemas.openxmlformats.org/officeDocument/2006/relationships/oleObject" Target="embeddings/oleObject40.bin"/><Relationship Id="rId131" Type="http://schemas.openxmlformats.org/officeDocument/2006/relationships/oleObject" Target="embeddings/oleObject47.bin"/><Relationship Id="rId136" Type="http://schemas.openxmlformats.org/officeDocument/2006/relationships/oleObject" Target="embeddings/oleObject49.bin"/><Relationship Id="rId157" Type="http://schemas.openxmlformats.org/officeDocument/2006/relationships/image" Target="media/image90.emf"/><Relationship Id="rId61" Type="http://schemas.openxmlformats.org/officeDocument/2006/relationships/image" Target="media/image31.wmf"/><Relationship Id="rId82" Type="http://schemas.openxmlformats.org/officeDocument/2006/relationships/image" Target="media/image46.wmf"/><Relationship Id="rId152" Type="http://schemas.openxmlformats.org/officeDocument/2006/relationships/image" Target="media/image85.png"/><Relationship Id="rId19" Type="http://schemas.openxmlformats.org/officeDocument/2006/relationships/image" Target="media/image6.wmf"/><Relationship Id="rId14" Type="http://schemas.openxmlformats.org/officeDocument/2006/relationships/hyperlink" Target="http://www.itu.int/publ/R-REP/en" TargetMode="External"/><Relationship Id="rId30" Type="http://schemas.openxmlformats.org/officeDocument/2006/relationships/oleObject" Target="embeddings/oleObject8.bin"/><Relationship Id="rId35" Type="http://schemas.openxmlformats.org/officeDocument/2006/relationships/image" Target="media/image14.wmf"/><Relationship Id="rId56" Type="http://schemas.openxmlformats.org/officeDocument/2006/relationships/image" Target="media/image28.emf"/><Relationship Id="rId77" Type="http://schemas.openxmlformats.org/officeDocument/2006/relationships/oleObject" Target="embeddings/oleObject23.bin"/><Relationship Id="rId100" Type="http://schemas.openxmlformats.org/officeDocument/2006/relationships/image" Target="media/image56.emf"/><Relationship Id="rId105" Type="http://schemas.openxmlformats.org/officeDocument/2006/relationships/image" Target="media/image59.gif"/><Relationship Id="rId126" Type="http://schemas.openxmlformats.org/officeDocument/2006/relationships/image" Target="media/image70.emf"/><Relationship Id="rId147" Type="http://schemas.openxmlformats.org/officeDocument/2006/relationships/image" Target="media/image82.wmf"/><Relationship Id="rId16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4.wmf"/><Relationship Id="rId72" Type="http://schemas.openxmlformats.org/officeDocument/2006/relationships/image" Target="media/image41.wmf"/><Relationship Id="rId93" Type="http://schemas.openxmlformats.org/officeDocument/2006/relationships/oleObject" Target="embeddings/oleObject31.bin"/><Relationship Id="rId98" Type="http://schemas.openxmlformats.org/officeDocument/2006/relationships/image" Target="media/image54.emf"/><Relationship Id="rId121" Type="http://schemas.openxmlformats.org/officeDocument/2006/relationships/oleObject" Target="embeddings/oleObject43.bin"/><Relationship Id="rId142" Type="http://schemas.openxmlformats.org/officeDocument/2006/relationships/oleObject" Target="embeddings/oleObject52.bin"/><Relationship Id="rId163" Type="http://schemas.openxmlformats.org/officeDocument/2006/relationships/image" Target="media/image95.wmf"/><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14.bin"/><Relationship Id="rId67" Type="http://schemas.openxmlformats.org/officeDocument/2006/relationships/image" Target="media/image36.emf"/><Relationship Id="rId116" Type="http://schemas.openxmlformats.org/officeDocument/2006/relationships/image" Target="media/image65.wmf"/><Relationship Id="rId137" Type="http://schemas.openxmlformats.org/officeDocument/2006/relationships/image" Target="media/image77.wmf"/><Relationship Id="rId158" Type="http://schemas.openxmlformats.org/officeDocument/2006/relationships/image" Target="media/image91.emf"/><Relationship Id="rId20" Type="http://schemas.openxmlformats.org/officeDocument/2006/relationships/oleObject" Target="embeddings/oleObject3.bin"/><Relationship Id="rId41" Type="http://schemas.openxmlformats.org/officeDocument/2006/relationships/image" Target="media/image18.emf"/><Relationship Id="rId62" Type="http://schemas.openxmlformats.org/officeDocument/2006/relationships/oleObject" Target="embeddings/oleObject20.bin"/><Relationship Id="rId83" Type="http://schemas.openxmlformats.org/officeDocument/2006/relationships/oleObject" Target="embeddings/oleObject26.bin"/><Relationship Id="rId88" Type="http://schemas.openxmlformats.org/officeDocument/2006/relationships/image" Target="media/image49.wmf"/><Relationship Id="rId111" Type="http://schemas.openxmlformats.org/officeDocument/2006/relationships/oleObject" Target="embeddings/oleObject38.bin"/><Relationship Id="rId132" Type="http://schemas.openxmlformats.org/officeDocument/2006/relationships/image" Target="media/image74.emf"/><Relationship Id="rId153" Type="http://schemas.openxmlformats.org/officeDocument/2006/relationships/image" Target="media/image86.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C28AC-BE63-4287-9048-CE123190F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300</TotalTime>
  <Pages>32</Pages>
  <Words>6712</Words>
  <Characters>36346</Characters>
  <Application>Microsoft Office Word</Application>
  <DocSecurity>0</DocSecurity>
  <Lines>1101</Lines>
  <Paragraphs>672</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42386</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Study Group un</dc:creator>
  <cp:keywords/>
  <dc:description>Saved by JK-106306 at 10:34:24 on 03.07.2009</dc:description>
  <cp:lastModifiedBy>santosbo</cp:lastModifiedBy>
  <cp:revision>21</cp:revision>
  <cp:lastPrinted>2011-02-21T10:06:00Z</cp:lastPrinted>
  <dcterms:created xsi:type="dcterms:W3CDTF">2011-02-15T14:10:00Z</dcterms:created>
  <dcterms:modified xsi:type="dcterms:W3CDTF">2011-02-28T13:11:00Z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