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889" w:type="dxa"/>
        <w:tblLayout w:type="fixed"/>
        <w:tblCellMar>
          <w:left w:w="10" w:type="dxa"/>
          <w:right w:w="10" w:type="dxa"/>
        </w:tblCellMar>
        <w:tblLook w:val="0000" w:firstRow="0" w:lastRow="0" w:firstColumn="0" w:lastColumn="0" w:noHBand="0" w:noVBand="0"/>
      </w:tblPr>
      <w:tblGrid>
        <w:gridCol w:w="6237"/>
        <w:gridCol w:w="3652"/>
      </w:tblGrid>
      <w:tr w:rsidR="006F02C5" w:rsidRPr="00D33B4E" w14:paraId="317172F4" w14:textId="77777777" w:rsidTr="00EC71B1">
        <w:trPr>
          <w:cantSplit/>
        </w:trPr>
        <w:tc>
          <w:tcPr>
            <w:tcW w:w="6237" w:type="dxa"/>
            <w:shd w:val="clear" w:color="auto" w:fill="auto"/>
            <w:tcMar>
              <w:top w:w="0" w:type="dxa"/>
              <w:left w:w="108" w:type="dxa"/>
              <w:bottom w:w="0" w:type="dxa"/>
              <w:right w:w="108" w:type="dxa"/>
            </w:tcMar>
            <w:vAlign w:val="center"/>
          </w:tcPr>
          <w:p w14:paraId="43E7422F" w14:textId="09FBED01" w:rsidR="006F02C5" w:rsidRPr="00D33B4E" w:rsidRDefault="00BD7E02" w:rsidP="00EC71B1">
            <w:pPr>
              <w:shd w:val="clear" w:color="auto" w:fill="FFFFFF"/>
              <w:tabs>
                <w:tab w:val="left" w:pos="794"/>
                <w:tab w:val="left" w:pos="1191"/>
                <w:tab w:val="left" w:pos="1588"/>
                <w:tab w:val="left" w:pos="1985"/>
              </w:tabs>
              <w:overflowPunct w:val="0"/>
            </w:pPr>
            <w:bookmarkStart w:id="0" w:name="dbreak"/>
            <w:bookmarkEnd w:id="0"/>
            <w:r w:rsidRPr="00D33B4E">
              <w:rPr>
                <w:rFonts w:cs="Times New Roman Bold"/>
                <w:b/>
                <w:sz w:val="26"/>
                <w:szCs w:val="26"/>
                <w:lang w:val="en-GB"/>
              </w:rPr>
              <w:t>无线电规则委员会</w:t>
            </w:r>
            <w:r w:rsidRPr="00D33B4E">
              <w:rPr>
                <w:rFonts w:cs="Times New Roman Bold"/>
                <w:b/>
                <w:sz w:val="26"/>
                <w:szCs w:val="26"/>
                <w:lang w:val="en-GB"/>
              </w:rPr>
              <w:br/>
            </w:r>
            <w:r w:rsidRPr="00D33B4E">
              <w:rPr>
                <w:rFonts w:ascii="Verdana" w:hAnsi="Verdana" w:cs="Arial"/>
                <w:b/>
                <w:bCs/>
                <w:sz w:val="20"/>
              </w:rPr>
              <w:t>2020</w:t>
            </w:r>
            <w:r w:rsidRPr="00D33B4E">
              <w:rPr>
                <w:rFonts w:ascii="Verdana" w:hAnsi="Verdana"/>
                <w:b/>
                <w:bCs/>
                <w:sz w:val="20"/>
              </w:rPr>
              <w:t>年</w:t>
            </w:r>
            <w:r w:rsidR="007265BD" w:rsidRPr="00D33B4E">
              <w:rPr>
                <w:rFonts w:ascii="Verdana" w:hAnsi="Verdana" w:hint="eastAsia"/>
                <w:b/>
                <w:bCs/>
                <w:sz w:val="20"/>
              </w:rPr>
              <w:t>7</w:t>
            </w:r>
            <w:r w:rsidRPr="00D33B4E">
              <w:rPr>
                <w:rFonts w:ascii="Verdana" w:hAnsi="Verdana"/>
                <w:b/>
                <w:bCs/>
                <w:sz w:val="20"/>
              </w:rPr>
              <w:t>月</w:t>
            </w:r>
            <w:r w:rsidR="007265BD" w:rsidRPr="00D33B4E">
              <w:rPr>
                <w:rFonts w:ascii="Verdana" w:hAnsi="Verdana" w:cs="Arial"/>
                <w:b/>
                <w:bCs/>
                <w:sz w:val="20"/>
              </w:rPr>
              <w:t>6-15</w:t>
            </w:r>
            <w:r w:rsidRPr="00D33B4E">
              <w:rPr>
                <w:rFonts w:ascii="Verdana" w:hAnsi="Verdana"/>
                <w:b/>
                <w:bCs/>
                <w:sz w:val="20"/>
              </w:rPr>
              <w:t>日，日内瓦</w:t>
            </w:r>
          </w:p>
        </w:tc>
        <w:tc>
          <w:tcPr>
            <w:tcW w:w="3652" w:type="dxa"/>
            <w:shd w:val="clear" w:color="auto" w:fill="auto"/>
            <w:tcMar>
              <w:top w:w="0" w:type="dxa"/>
              <w:left w:w="108" w:type="dxa"/>
              <w:bottom w:w="0" w:type="dxa"/>
              <w:right w:w="108" w:type="dxa"/>
            </w:tcMar>
          </w:tcPr>
          <w:p w14:paraId="19E2EB81" w14:textId="77777777" w:rsidR="006F02C5" w:rsidRPr="00D33B4E" w:rsidRDefault="00BD7E02" w:rsidP="00452575">
            <w:pPr>
              <w:shd w:val="clear" w:color="auto" w:fill="FFFFFF"/>
              <w:tabs>
                <w:tab w:val="left" w:pos="794"/>
                <w:tab w:val="left" w:pos="1191"/>
                <w:tab w:val="left" w:pos="1588"/>
                <w:tab w:val="left" w:pos="1985"/>
              </w:tabs>
              <w:overflowPunct w:val="0"/>
              <w:spacing w:before="0"/>
              <w:jc w:val="center"/>
            </w:pPr>
            <w:bookmarkStart w:id="1" w:name="ditulogo"/>
            <w:bookmarkEnd w:id="1"/>
            <w:r w:rsidRPr="00D33B4E">
              <w:rPr>
                <w:noProof/>
              </w:rPr>
              <w:drawing>
                <wp:inline distT="0" distB="0" distL="0" distR="0" wp14:anchorId="70C96188" wp14:editId="78AF9517">
                  <wp:extent cx="850236" cy="850236"/>
                  <wp:effectExtent l="0" t="0" r="7014" b="7014"/>
                  <wp:docPr id="1" name="Picture 4" descr="C:\Users\murphy\AppData\Local\Temp\Temp1_ITU logo Entire package.zip\jpg\ITU official logo_blue_RGB.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850236" cy="850236"/>
                          </a:xfrm>
                          <a:prstGeom prst="rect">
                            <a:avLst/>
                          </a:prstGeom>
                          <a:noFill/>
                          <a:ln>
                            <a:noFill/>
                            <a:prstDash/>
                          </a:ln>
                        </pic:spPr>
                      </pic:pic>
                    </a:graphicData>
                  </a:graphic>
                </wp:inline>
              </w:drawing>
            </w:r>
          </w:p>
        </w:tc>
      </w:tr>
      <w:tr w:rsidR="006F02C5" w:rsidRPr="00D33B4E" w14:paraId="2609C7BB" w14:textId="77777777" w:rsidTr="00EC71B1">
        <w:trPr>
          <w:cantSplit/>
        </w:trPr>
        <w:tc>
          <w:tcPr>
            <w:tcW w:w="6237" w:type="dxa"/>
            <w:tcBorders>
              <w:bottom w:val="single" w:sz="12" w:space="0" w:color="000000"/>
            </w:tcBorders>
            <w:shd w:val="clear" w:color="auto" w:fill="auto"/>
            <w:tcMar>
              <w:top w:w="0" w:type="dxa"/>
              <w:left w:w="108" w:type="dxa"/>
              <w:bottom w:w="0" w:type="dxa"/>
              <w:right w:w="108" w:type="dxa"/>
            </w:tcMar>
          </w:tcPr>
          <w:p w14:paraId="6853D23B" w14:textId="77777777" w:rsidR="006F02C5" w:rsidRPr="00D33B4E" w:rsidRDefault="006F02C5" w:rsidP="00EC71B1">
            <w:pPr>
              <w:shd w:val="clear" w:color="auto" w:fill="FFFFFF"/>
              <w:tabs>
                <w:tab w:val="left" w:pos="794"/>
                <w:tab w:val="left" w:pos="1191"/>
                <w:tab w:val="left" w:pos="1588"/>
                <w:tab w:val="left" w:pos="1985"/>
              </w:tabs>
              <w:overflowPunct w:val="0"/>
              <w:spacing w:after="48"/>
              <w:rPr>
                <w:b/>
                <w:sz w:val="20"/>
                <w:szCs w:val="20"/>
                <w:lang w:val="en-GB"/>
              </w:rPr>
            </w:pPr>
          </w:p>
        </w:tc>
        <w:tc>
          <w:tcPr>
            <w:tcW w:w="3652" w:type="dxa"/>
            <w:tcBorders>
              <w:bottom w:val="single" w:sz="12" w:space="0" w:color="000000"/>
            </w:tcBorders>
            <w:shd w:val="clear" w:color="auto" w:fill="auto"/>
            <w:tcMar>
              <w:top w:w="0" w:type="dxa"/>
              <w:left w:w="108" w:type="dxa"/>
              <w:bottom w:w="0" w:type="dxa"/>
              <w:right w:w="108" w:type="dxa"/>
            </w:tcMar>
          </w:tcPr>
          <w:p w14:paraId="72B5083C" w14:textId="77777777" w:rsidR="006F02C5" w:rsidRPr="00D33B4E" w:rsidRDefault="006F02C5" w:rsidP="00EC71B1">
            <w:pPr>
              <w:shd w:val="clear" w:color="auto" w:fill="FFFFFF"/>
              <w:tabs>
                <w:tab w:val="left" w:pos="794"/>
                <w:tab w:val="left" w:pos="1191"/>
                <w:tab w:val="left" w:pos="1588"/>
                <w:tab w:val="left" w:pos="1985"/>
              </w:tabs>
              <w:overflowPunct w:val="0"/>
              <w:spacing w:after="48"/>
              <w:rPr>
                <w:sz w:val="20"/>
                <w:szCs w:val="20"/>
                <w:lang w:eastAsia="en-US"/>
              </w:rPr>
            </w:pPr>
          </w:p>
        </w:tc>
      </w:tr>
      <w:tr w:rsidR="006F02C5" w:rsidRPr="00D33B4E" w14:paraId="1BE69193" w14:textId="77777777" w:rsidTr="00EC71B1">
        <w:trPr>
          <w:cantSplit/>
        </w:trPr>
        <w:tc>
          <w:tcPr>
            <w:tcW w:w="6237" w:type="dxa"/>
            <w:tcBorders>
              <w:top w:val="single" w:sz="12" w:space="0" w:color="000000"/>
            </w:tcBorders>
            <w:shd w:val="clear" w:color="auto" w:fill="auto"/>
            <w:tcMar>
              <w:top w:w="0" w:type="dxa"/>
              <w:left w:w="108" w:type="dxa"/>
              <w:bottom w:w="0" w:type="dxa"/>
              <w:right w:w="108" w:type="dxa"/>
            </w:tcMar>
          </w:tcPr>
          <w:p w14:paraId="604013FE" w14:textId="77777777" w:rsidR="006F02C5" w:rsidRPr="00D33B4E" w:rsidRDefault="006F02C5" w:rsidP="00EC71B1">
            <w:pPr>
              <w:shd w:val="clear" w:color="auto" w:fill="FFFFFF"/>
              <w:tabs>
                <w:tab w:val="left" w:pos="794"/>
                <w:tab w:val="left" w:pos="1191"/>
                <w:tab w:val="left" w:pos="1588"/>
                <w:tab w:val="left" w:pos="1985"/>
              </w:tabs>
              <w:overflowPunct w:val="0"/>
              <w:spacing w:after="48"/>
              <w:rPr>
                <w:bCs/>
                <w:sz w:val="20"/>
                <w:szCs w:val="20"/>
                <w:lang w:val="en-GB" w:eastAsia="en-US"/>
              </w:rPr>
            </w:pPr>
          </w:p>
        </w:tc>
        <w:tc>
          <w:tcPr>
            <w:tcW w:w="3652" w:type="dxa"/>
            <w:tcBorders>
              <w:top w:val="single" w:sz="12" w:space="0" w:color="000000"/>
            </w:tcBorders>
            <w:shd w:val="clear" w:color="auto" w:fill="auto"/>
            <w:tcMar>
              <w:top w:w="0" w:type="dxa"/>
              <w:left w:w="108" w:type="dxa"/>
              <w:bottom w:w="0" w:type="dxa"/>
              <w:right w:w="108" w:type="dxa"/>
            </w:tcMar>
          </w:tcPr>
          <w:p w14:paraId="154BE6EB" w14:textId="77777777" w:rsidR="006F02C5" w:rsidRPr="00D33B4E" w:rsidRDefault="006F02C5" w:rsidP="00EC71B1">
            <w:pPr>
              <w:shd w:val="clear" w:color="auto" w:fill="FFFFFF"/>
              <w:tabs>
                <w:tab w:val="left" w:pos="794"/>
                <w:tab w:val="left" w:pos="1191"/>
                <w:tab w:val="left" w:pos="1588"/>
                <w:tab w:val="left" w:pos="1985"/>
              </w:tabs>
              <w:overflowPunct w:val="0"/>
              <w:spacing w:before="0"/>
              <w:rPr>
                <w:b/>
                <w:sz w:val="20"/>
                <w:szCs w:val="20"/>
                <w:lang w:val="en-GB"/>
              </w:rPr>
            </w:pPr>
          </w:p>
        </w:tc>
      </w:tr>
      <w:tr w:rsidR="006F02C5" w:rsidRPr="00D33B4E" w14:paraId="775182D3" w14:textId="77777777" w:rsidTr="00EC71B1">
        <w:trPr>
          <w:cantSplit/>
        </w:trPr>
        <w:tc>
          <w:tcPr>
            <w:tcW w:w="6237" w:type="dxa"/>
            <w:vMerge w:val="restart"/>
            <w:shd w:val="clear" w:color="auto" w:fill="auto"/>
            <w:tcMar>
              <w:top w:w="0" w:type="dxa"/>
              <w:left w:w="108" w:type="dxa"/>
              <w:bottom w:w="0" w:type="dxa"/>
              <w:right w:w="108" w:type="dxa"/>
            </w:tcMar>
          </w:tcPr>
          <w:p w14:paraId="776B83D3" w14:textId="77777777" w:rsidR="006F02C5" w:rsidRPr="00D33B4E" w:rsidRDefault="006F02C5" w:rsidP="00EC71B1">
            <w:pPr>
              <w:shd w:val="clear" w:color="auto" w:fill="FFFFFF"/>
              <w:overflowPunct w:val="0"/>
              <w:spacing w:after="240"/>
              <w:ind w:left="1134" w:hanging="1134"/>
              <w:rPr>
                <w:sz w:val="20"/>
                <w:szCs w:val="20"/>
                <w:lang w:val="en-GB" w:eastAsia="en-US"/>
              </w:rPr>
            </w:pPr>
            <w:bookmarkStart w:id="2" w:name="recibido"/>
            <w:bookmarkEnd w:id="2"/>
          </w:p>
        </w:tc>
        <w:tc>
          <w:tcPr>
            <w:tcW w:w="3652" w:type="dxa"/>
            <w:shd w:val="clear" w:color="auto" w:fill="auto"/>
            <w:tcMar>
              <w:top w:w="0" w:type="dxa"/>
              <w:left w:w="108" w:type="dxa"/>
              <w:bottom w:w="0" w:type="dxa"/>
              <w:right w:w="108" w:type="dxa"/>
            </w:tcMar>
          </w:tcPr>
          <w:p w14:paraId="72AD242B" w14:textId="726A3578" w:rsidR="006F02C5" w:rsidRPr="00D33B4E" w:rsidRDefault="00BD7E02" w:rsidP="00EC71B1">
            <w:pPr>
              <w:shd w:val="clear" w:color="auto" w:fill="FFFFFF"/>
              <w:tabs>
                <w:tab w:val="left" w:pos="794"/>
                <w:tab w:val="left" w:pos="1191"/>
                <w:tab w:val="left" w:pos="1588"/>
                <w:tab w:val="left" w:pos="1985"/>
              </w:tabs>
              <w:overflowPunct w:val="0"/>
              <w:spacing w:before="0"/>
            </w:pPr>
            <w:r w:rsidRPr="00D33B4E">
              <w:rPr>
                <w:rFonts w:ascii="Verdana" w:hAnsi="Verdana"/>
                <w:b/>
                <w:sz w:val="20"/>
                <w:szCs w:val="20"/>
                <w:lang w:val="en-GB"/>
              </w:rPr>
              <w:t>文件</w:t>
            </w:r>
            <w:r w:rsidRPr="00D33B4E">
              <w:rPr>
                <w:rFonts w:ascii="Verdana" w:hAnsi="Verdana"/>
                <w:b/>
                <w:sz w:val="20"/>
                <w:szCs w:val="20"/>
                <w:lang w:val="en-GB"/>
              </w:rPr>
              <w:t xml:space="preserve"> </w:t>
            </w:r>
            <w:r w:rsidR="007265BD" w:rsidRPr="00D33B4E">
              <w:rPr>
                <w:rFonts w:ascii="Verdana" w:hAnsi="Verdana"/>
                <w:b/>
                <w:sz w:val="20"/>
              </w:rPr>
              <w:t>RRB20-2</w:t>
            </w:r>
            <w:r w:rsidRPr="00D33B4E">
              <w:rPr>
                <w:rFonts w:ascii="Verdana" w:hAnsi="Verdana"/>
                <w:b/>
                <w:sz w:val="20"/>
              </w:rPr>
              <w:t>/</w:t>
            </w:r>
            <w:r w:rsidR="00BB15A7" w:rsidRPr="00D33B4E">
              <w:rPr>
                <w:rFonts w:ascii="Verdana" w:hAnsi="Verdana" w:hint="eastAsia"/>
                <w:b/>
                <w:sz w:val="20"/>
              </w:rPr>
              <w:t>30</w:t>
            </w:r>
            <w:r w:rsidRPr="00D33B4E">
              <w:rPr>
                <w:rFonts w:ascii="Verdana" w:hAnsi="Verdana"/>
                <w:b/>
                <w:sz w:val="20"/>
              </w:rPr>
              <w:t>-C</w:t>
            </w:r>
          </w:p>
        </w:tc>
      </w:tr>
      <w:tr w:rsidR="006F02C5" w:rsidRPr="00D33B4E" w14:paraId="7697725E" w14:textId="77777777" w:rsidTr="00EC71B1">
        <w:trPr>
          <w:cantSplit/>
        </w:trPr>
        <w:tc>
          <w:tcPr>
            <w:tcW w:w="6237" w:type="dxa"/>
            <w:vMerge/>
            <w:shd w:val="clear" w:color="auto" w:fill="auto"/>
            <w:tcMar>
              <w:top w:w="0" w:type="dxa"/>
              <w:left w:w="108" w:type="dxa"/>
              <w:bottom w:w="0" w:type="dxa"/>
              <w:right w:w="108" w:type="dxa"/>
            </w:tcMar>
          </w:tcPr>
          <w:p w14:paraId="0D14C693" w14:textId="77777777" w:rsidR="006F02C5" w:rsidRPr="00D33B4E" w:rsidRDefault="006F02C5" w:rsidP="00EC71B1">
            <w:pPr>
              <w:tabs>
                <w:tab w:val="left" w:pos="794"/>
                <w:tab w:val="left" w:pos="1191"/>
                <w:tab w:val="left" w:pos="1588"/>
                <w:tab w:val="left" w:pos="1985"/>
              </w:tabs>
              <w:overflowPunct w:val="0"/>
              <w:spacing w:before="60"/>
              <w:jc w:val="center"/>
              <w:rPr>
                <w:b/>
                <w:smallCaps/>
                <w:sz w:val="32"/>
                <w:szCs w:val="20"/>
                <w:lang w:val="en-GB"/>
              </w:rPr>
            </w:pPr>
            <w:bookmarkStart w:id="3" w:name="ddate"/>
          </w:p>
        </w:tc>
        <w:tc>
          <w:tcPr>
            <w:tcW w:w="3652" w:type="dxa"/>
            <w:shd w:val="clear" w:color="auto" w:fill="auto"/>
            <w:tcMar>
              <w:top w:w="0" w:type="dxa"/>
              <w:left w:w="108" w:type="dxa"/>
              <w:bottom w:w="0" w:type="dxa"/>
              <w:right w:w="108" w:type="dxa"/>
            </w:tcMar>
          </w:tcPr>
          <w:p w14:paraId="7112BADC" w14:textId="6E9BE2E9" w:rsidR="006F02C5" w:rsidRPr="00D33B4E" w:rsidRDefault="00BD7E02" w:rsidP="00EC71B1">
            <w:pPr>
              <w:shd w:val="clear" w:color="auto" w:fill="FFFFFF"/>
              <w:tabs>
                <w:tab w:val="left" w:pos="794"/>
                <w:tab w:val="left" w:pos="1191"/>
                <w:tab w:val="left" w:pos="1588"/>
                <w:tab w:val="left" w:pos="1985"/>
              </w:tabs>
              <w:overflowPunct w:val="0"/>
              <w:spacing w:before="0"/>
            </w:pPr>
            <w:r w:rsidRPr="00D33B4E">
              <w:rPr>
                <w:rFonts w:ascii="Verdana" w:hAnsi="Verdana"/>
                <w:b/>
                <w:sz w:val="20"/>
                <w:szCs w:val="20"/>
                <w:lang w:val="en-GB"/>
              </w:rPr>
              <w:t>2020</w:t>
            </w:r>
            <w:r w:rsidRPr="00D33B4E">
              <w:rPr>
                <w:rFonts w:ascii="Verdana" w:hAnsi="Verdana"/>
                <w:b/>
                <w:sz w:val="20"/>
                <w:szCs w:val="20"/>
                <w:lang w:val="en-GB"/>
              </w:rPr>
              <w:t>年</w:t>
            </w:r>
            <w:r w:rsidR="007265BD" w:rsidRPr="00D33B4E">
              <w:rPr>
                <w:rFonts w:ascii="Verdana" w:hAnsi="Verdana"/>
                <w:b/>
                <w:sz w:val="20"/>
                <w:szCs w:val="20"/>
                <w:lang w:val="en-GB"/>
              </w:rPr>
              <w:t>7</w:t>
            </w:r>
            <w:r w:rsidRPr="00D33B4E">
              <w:rPr>
                <w:rFonts w:ascii="Verdana" w:hAnsi="Verdana"/>
                <w:b/>
                <w:sz w:val="20"/>
                <w:szCs w:val="20"/>
                <w:lang w:val="en-GB"/>
              </w:rPr>
              <w:t>月</w:t>
            </w:r>
            <w:r w:rsidR="007265BD" w:rsidRPr="00D33B4E">
              <w:rPr>
                <w:rFonts w:ascii="Verdana" w:hAnsi="Verdana"/>
                <w:b/>
                <w:sz w:val="20"/>
                <w:szCs w:val="20"/>
                <w:lang w:val="en-GB"/>
              </w:rPr>
              <w:t>1</w:t>
            </w:r>
            <w:r w:rsidR="007A2CAD" w:rsidRPr="00D33B4E">
              <w:rPr>
                <w:rFonts w:ascii="Verdana" w:hAnsi="Verdana"/>
                <w:b/>
                <w:sz w:val="20"/>
                <w:szCs w:val="20"/>
                <w:lang w:val="en-GB"/>
              </w:rPr>
              <w:t>5</w:t>
            </w:r>
            <w:r w:rsidRPr="00D33B4E">
              <w:rPr>
                <w:rFonts w:ascii="Verdana" w:hAnsi="Verdana"/>
                <w:b/>
                <w:sz w:val="20"/>
                <w:szCs w:val="20"/>
                <w:lang w:val="en-GB"/>
              </w:rPr>
              <w:t>日</w:t>
            </w:r>
          </w:p>
        </w:tc>
      </w:tr>
      <w:tr w:rsidR="006F02C5" w:rsidRPr="00D33B4E" w14:paraId="2A7C519A" w14:textId="77777777" w:rsidTr="00452575">
        <w:trPr>
          <w:cantSplit/>
          <w:trHeight w:val="259"/>
        </w:trPr>
        <w:tc>
          <w:tcPr>
            <w:tcW w:w="6237" w:type="dxa"/>
            <w:vMerge/>
            <w:shd w:val="clear" w:color="auto" w:fill="auto"/>
            <w:tcMar>
              <w:top w:w="0" w:type="dxa"/>
              <w:left w:w="108" w:type="dxa"/>
              <w:bottom w:w="0" w:type="dxa"/>
              <w:right w:w="108" w:type="dxa"/>
            </w:tcMar>
          </w:tcPr>
          <w:p w14:paraId="2B0B8872" w14:textId="77777777" w:rsidR="006F02C5" w:rsidRPr="00D33B4E" w:rsidRDefault="006F02C5" w:rsidP="00EC71B1">
            <w:pPr>
              <w:tabs>
                <w:tab w:val="left" w:pos="794"/>
                <w:tab w:val="left" w:pos="1191"/>
                <w:tab w:val="left" w:pos="1588"/>
                <w:tab w:val="left" w:pos="1985"/>
              </w:tabs>
              <w:overflowPunct w:val="0"/>
              <w:spacing w:before="60"/>
              <w:jc w:val="center"/>
              <w:rPr>
                <w:b/>
                <w:smallCaps/>
                <w:sz w:val="32"/>
                <w:szCs w:val="20"/>
                <w:lang w:val="en-GB"/>
              </w:rPr>
            </w:pPr>
            <w:bookmarkStart w:id="4" w:name="dorlang"/>
            <w:bookmarkEnd w:id="3"/>
          </w:p>
        </w:tc>
        <w:tc>
          <w:tcPr>
            <w:tcW w:w="3652" w:type="dxa"/>
            <w:shd w:val="clear" w:color="auto" w:fill="auto"/>
            <w:tcMar>
              <w:top w:w="0" w:type="dxa"/>
              <w:left w:w="108" w:type="dxa"/>
              <w:bottom w:w="0" w:type="dxa"/>
              <w:right w:w="108" w:type="dxa"/>
            </w:tcMar>
          </w:tcPr>
          <w:p w14:paraId="747E4079" w14:textId="77777777" w:rsidR="006F02C5" w:rsidRPr="00D33B4E" w:rsidRDefault="00BD7E02" w:rsidP="00EC71B1">
            <w:pPr>
              <w:shd w:val="clear" w:color="auto" w:fill="FFFFFF"/>
              <w:tabs>
                <w:tab w:val="left" w:pos="794"/>
                <w:tab w:val="left" w:pos="1191"/>
                <w:tab w:val="left" w:pos="1588"/>
                <w:tab w:val="left" w:pos="1985"/>
              </w:tabs>
              <w:overflowPunct w:val="0"/>
              <w:spacing w:before="0"/>
              <w:rPr>
                <w:b/>
                <w:sz w:val="20"/>
                <w:szCs w:val="20"/>
                <w:lang w:val="en-GB"/>
              </w:rPr>
            </w:pPr>
            <w:r w:rsidRPr="00D33B4E">
              <w:rPr>
                <w:b/>
                <w:sz w:val="20"/>
                <w:szCs w:val="20"/>
                <w:lang w:val="en-GB"/>
              </w:rPr>
              <w:t>原文：英文</w:t>
            </w:r>
          </w:p>
        </w:tc>
      </w:tr>
      <w:tr w:rsidR="006F02C5" w:rsidRPr="00D33B4E" w14:paraId="5CC939F8" w14:textId="77777777" w:rsidTr="00EC71B1">
        <w:trPr>
          <w:cantSplit/>
        </w:trPr>
        <w:tc>
          <w:tcPr>
            <w:tcW w:w="9889" w:type="dxa"/>
            <w:gridSpan w:val="2"/>
            <w:shd w:val="clear" w:color="auto" w:fill="auto"/>
            <w:tcMar>
              <w:top w:w="0" w:type="dxa"/>
              <w:left w:w="108" w:type="dxa"/>
              <w:bottom w:w="0" w:type="dxa"/>
              <w:right w:w="108" w:type="dxa"/>
            </w:tcMar>
          </w:tcPr>
          <w:p w14:paraId="7E534D4B" w14:textId="55F61064" w:rsidR="006F02C5" w:rsidRPr="00D33B4E" w:rsidRDefault="008840E4" w:rsidP="00452575">
            <w:pPr>
              <w:pStyle w:val="Title1"/>
              <w:rPr>
                <w:rFonts w:cs="Calibri"/>
                <w:b/>
                <w:bCs/>
                <w:lang w:eastAsia="zh-CN"/>
              </w:rPr>
            </w:pPr>
            <w:bookmarkStart w:id="5" w:name="dsource"/>
            <w:bookmarkEnd w:id="4"/>
            <w:r w:rsidRPr="00D33B4E">
              <w:rPr>
                <w:rFonts w:cs="Calibri" w:hint="eastAsia"/>
                <w:b/>
                <w:lang w:eastAsia="zh-CN"/>
              </w:rPr>
              <w:t>无线电规则委员会</w:t>
            </w:r>
            <w:r w:rsidR="00452575" w:rsidRPr="00D33B4E">
              <w:rPr>
                <w:rFonts w:cs="Calibri"/>
                <w:b/>
                <w:lang w:eastAsia="zh-CN"/>
              </w:rPr>
              <w:br/>
            </w:r>
            <w:r w:rsidR="00452575" w:rsidRPr="00D33B4E">
              <w:rPr>
                <w:rFonts w:cs="Calibri"/>
                <w:b/>
                <w:lang w:eastAsia="zh-CN"/>
              </w:rPr>
              <w:br/>
            </w:r>
            <w:r w:rsidRPr="00D33B4E">
              <w:rPr>
                <w:rFonts w:ascii="Calibri" w:hAnsi="Calibri" w:cs="Microsoft YaHei"/>
                <w:b/>
                <w:bCs/>
                <w:lang w:eastAsia="zh-CN"/>
              </w:rPr>
              <w:t>第</w:t>
            </w:r>
            <w:r w:rsidR="00A41F76" w:rsidRPr="00D33B4E">
              <w:rPr>
                <w:b/>
                <w:lang w:eastAsia="zh-CN"/>
              </w:rPr>
              <w:t>84</w:t>
            </w:r>
            <w:r w:rsidRPr="00D33B4E">
              <w:rPr>
                <w:rFonts w:ascii="SimSun" w:hAnsi="SimSun" w:cs="Microsoft YaHei" w:hint="eastAsia"/>
                <w:b/>
                <w:bCs/>
                <w:lang w:eastAsia="zh-CN"/>
              </w:rPr>
              <w:t>次会议</w:t>
            </w:r>
            <w:r w:rsidR="0066770B" w:rsidRPr="00D33B4E">
              <w:rPr>
                <w:rFonts w:ascii="SimSun" w:hAnsi="SimSun" w:cs="Microsoft YaHei" w:hint="eastAsia"/>
                <w:b/>
                <w:bCs/>
                <w:lang w:eastAsia="zh-CN"/>
              </w:rPr>
              <w:t>的会议记录</w:t>
            </w:r>
            <w:r w:rsidR="0066770B" w:rsidRPr="00D33B4E">
              <w:rPr>
                <w:rStyle w:val="FootnoteReference"/>
                <w:b/>
                <w:lang w:eastAsia="zh-CN"/>
              </w:rPr>
              <w:footnoteReference w:id="1"/>
            </w:r>
          </w:p>
        </w:tc>
      </w:tr>
      <w:tr w:rsidR="006F02C5" w:rsidRPr="00D33B4E" w14:paraId="5AC364C5" w14:textId="77777777" w:rsidTr="00EC71B1">
        <w:trPr>
          <w:cantSplit/>
          <w:trHeight w:val="351"/>
        </w:trPr>
        <w:tc>
          <w:tcPr>
            <w:tcW w:w="9889" w:type="dxa"/>
            <w:gridSpan w:val="2"/>
            <w:shd w:val="clear" w:color="auto" w:fill="auto"/>
            <w:tcMar>
              <w:top w:w="0" w:type="dxa"/>
              <w:left w:w="108" w:type="dxa"/>
              <w:bottom w:w="0" w:type="dxa"/>
              <w:right w:w="108" w:type="dxa"/>
            </w:tcMar>
          </w:tcPr>
          <w:p w14:paraId="2EC1C586" w14:textId="4DF5EE1D" w:rsidR="00A41F76" w:rsidRPr="00D33B4E" w:rsidRDefault="00922C5F" w:rsidP="00EC71B1">
            <w:pPr>
              <w:pStyle w:val="Title1"/>
              <w:spacing w:beforeLines="100"/>
              <w:rPr>
                <w:caps w:val="0"/>
                <w:szCs w:val="28"/>
                <w:lang w:eastAsia="zh-CN"/>
              </w:rPr>
            </w:pPr>
            <w:bookmarkStart w:id="6" w:name="lt_pId013"/>
            <w:bookmarkStart w:id="7" w:name="drec"/>
            <w:bookmarkStart w:id="8" w:name="dtitle1"/>
            <w:bookmarkEnd w:id="5"/>
            <w:r w:rsidRPr="00D33B4E">
              <w:rPr>
                <w:caps w:val="0"/>
                <w:szCs w:val="28"/>
              </w:rPr>
              <w:t>2020</w:t>
            </w:r>
            <w:r w:rsidR="002330BA" w:rsidRPr="00D33B4E">
              <w:rPr>
                <w:rFonts w:hint="eastAsia"/>
                <w:caps w:val="0"/>
                <w:szCs w:val="28"/>
                <w:lang w:eastAsia="zh-CN"/>
              </w:rPr>
              <w:t>年</w:t>
            </w:r>
            <w:r w:rsidR="003E69FD" w:rsidRPr="00D33B4E">
              <w:rPr>
                <w:caps w:val="0"/>
                <w:szCs w:val="28"/>
                <w:lang w:eastAsia="zh-CN"/>
              </w:rPr>
              <w:t>7</w:t>
            </w:r>
            <w:r w:rsidR="002330BA" w:rsidRPr="00D33B4E">
              <w:rPr>
                <w:rFonts w:hint="eastAsia"/>
                <w:caps w:val="0"/>
                <w:szCs w:val="28"/>
                <w:lang w:eastAsia="zh-CN"/>
              </w:rPr>
              <w:t>月</w:t>
            </w:r>
            <w:r w:rsidR="003E69FD" w:rsidRPr="00D33B4E">
              <w:rPr>
                <w:caps w:val="0"/>
                <w:szCs w:val="28"/>
                <w:lang w:eastAsia="zh-CN"/>
              </w:rPr>
              <w:t>6-15</w:t>
            </w:r>
            <w:r w:rsidR="002330BA" w:rsidRPr="00D33B4E">
              <w:rPr>
                <w:rFonts w:hint="eastAsia"/>
                <w:caps w:val="0"/>
                <w:szCs w:val="28"/>
                <w:lang w:eastAsia="zh-CN"/>
              </w:rPr>
              <w:t>日</w:t>
            </w:r>
            <w:r w:rsidRPr="00D33B4E">
              <w:rPr>
                <w:caps w:val="0"/>
                <w:szCs w:val="28"/>
              </w:rPr>
              <w:t xml:space="preserve"> </w:t>
            </w:r>
            <w:r w:rsidR="002330BA" w:rsidRPr="00D33B4E">
              <w:rPr>
                <w:caps w:val="0"/>
                <w:szCs w:val="28"/>
              </w:rPr>
              <w:t>–</w:t>
            </w:r>
            <w:r w:rsidRPr="00D33B4E">
              <w:rPr>
                <w:caps w:val="0"/>
                <w:szCs w:val="28"/>
              </w:rPr>
              <w:t xml:space="preserve"> </w:t>
            </w:r>
            <w:bookmarkEnd w:id="6"/>
            <w:r w:rsidR="00016620" w:rsidRPr="00D33B4E">
              <w:rPr>
                <w:rFonts w:hint="eastAsia"/>
                <w:caps w:val="0"/>
                <w:szCs w:val="28"/>
                <w:lang w:eastAsia="zh-CN"/>
              </w:rPr>
              <w:t>电子化</w:t>
            </w:r>
            <w:r w:rsidR="002330BA" w:rsidRPr="00D33B4E">
              <w:rPr>
                <w:rFonts w:hint="eastAsia"/>
                <w:caps w:val="0"/>
                <w:szCs w:val="28"/>
                <w:lang w:eastAsia="zh-CN"/>
              </w:rPr>
              <w:t>会议</w:t>
            </w:r>
          </w:p>
        </w:tc>
      </w:tr>
    </w:tbl>
    <w:bookmarkEnd w:id="7"/>
    <w:bookmarkEnd w:id="8"/>
    <w:p w14:paraId="377165A3" w14:textId="4A6BC009" w:rsidR="00922C5F" w:rsidRPr="00D33B4E" w:rsidRDefault="008840E4" w:rsidP="00452575">
      <w:pPr>
        <w:tabs>
          <w:tab w:val="left" w:pos="794"/>
          <w:tab w:val="left" w:pos="1191"/>
          <w:tab w:val="left" w:pos="1588"/>
          <w:tab w:val="left" w:pos="1985"/>
        </w:tabs>
        <w:suppressAutoHyphens w:val="0"/>
        <w:overflowPunct w:val="0"/>
        <w:adjustRightInd w:val="0"/>
        <w:spacing w:before="240"/>
        <w:ind w:left="1588" w:hanging="1588"/>
        <w:rPr>
          <w:szCs w:val="20"/>
          <w:u w:val="single"/>
          <w:lang w:val="en-GB"/>
        </w:rPr>
      </w:pPr>
      <w:r w:rsidRPr="00D33B4E">
        <w:rPr>
          <w:szCs w:val="20"/>
          <w:u w:val="single"/>
          <w:lang w:val="en-GB"/>
        </w:rPr>
        <w:t>出席会议的有</w:t>
      </w:r>
      <w:r w:rsidR="00DE706F" w:rsidRPr="00D33B4E">
        <w:rPr>
          <w:szCs w:val="20"/>
          <w:lang w:val="en-GB"/>
        </w:rPr>
        <w:t>：</w:t>
      </w:r>
      <w:r w:rsidRPr="00D33B4E">
        <w:rPr>
          <w:szCs w:val="20"/>
          <w:lang w:val="en-GB"/>
        </w:rPr>
        <w:tab/>
      </w:r>
      <w:r w:rsidRPr="00D33B4E">
        <w:rPr>
          <w:u w:val="single"/>
          <w:lang w:val="en-GB"/>
        </w:rPr>
        <w:t>无线电规则委员会委员</w:t>
      </w:r>
    </w:p>
    <w:p w14:paraId="1454E480" w14:textId="448A3D56" w:rsidR="00922C5F" w:rsidRPr="00D33B4E" w:rsidRDefault="00922C5F" w:rsidP="00452575">
      <w:pPr>
        <w:tabs>
          <w:tab w:val="left" w:pos="794"/>
          <w:tab w:val="left" w:pos="1191"/>
          <w:tab w:val="left" w:pos="1588"/>
          <w:tab w:val="left" w:pos="1985"/>
        </w:tabs>
        <w:suppressAutoHyphens w:val="0"/>
        <w:overflowPunct w:val="0"/>
        <w:adjustRightInd w:val="0"/>
        <w:spacing w:before="0"/>
        <w:ind w:left="1588" w:hanging="1588"/>
        <w:rPr>
          <w:szCs w:val="20"/>
          <w:lang w:val="en-GB" w:eastAsia="en-US"/>
        </w:rPr>
      </w:pPr>
      <w:r w:rsidRPr="00D33B4E">
        <w:rPr>
          <w:szCs w:val="20"/>
          <w:lang w:val="en-GB"/>
        </w:rPr>
        <w:tab/>
      </w:r>
      <w:r w:rsidRPr="00D33B4E">
        <w:rPr>
          <w:szCs w:val="20"/>
          <w:lang w:val="en-GB"/>
        </w:rPr>
        <w:tab/>
      </w:r>
      <w:r w:rsidRPr="00D33B4E">
        <w:rPr>
          <w:szCs w:val="20"/>
          <w:lang w:val="en-GB"/>
        </w:rPr>
        <w:tab/>
      </w:r>
      <w:bookmarkStart w:id="9" w:name="lt_pId016"/>
      <w:r w:rsidR="00567427" w:rsidRPr="00D33B4E">
        <w:rPr>
          <w:szCs w:val="20"/>
          <w:lang w:val="en-GB"/>
        </w:rPr>
        <w:tab/>
      </w:r>
      <w:r w:rsidR="002330BA" w:rsidRPr="00D33B4E">
        <w:rPr>
          <w:rFonts w:hint="eastAsia"/>
          <w:szCs w:val="20"/>
          <w:lang w:val="en-GB"/>
        </w:rPr>
        <w:t>主席</w:t>
      </w:r>
      <w:r w:rsidR="00DE706F" w:rsidRPr="00D33B4E">
        <w:rPr>
          <w:rFonts w:hint="eastAsia"/>
          <w:szCs w:val="20"/>
          <w:lang w:val="en-GB"/>
        </w:rPr>
        <w:t>：</w:t>
      </w:r>
      <w:bookmarkEnd w:id="9"/>
      <w:r w:rsidR="00BF405A" w:rsidRPr="00D33B4E">
        <w:t>C. BEAUMIER</w:t>
      </w:r>
      <w:r w:rsidR="002330BA" w:rsidRPr="00D33B4E">
        <w:rPr>
          <w:rFonts w:hint="eastAsia"/>
          <w:szCs w:val="20"/>
          <w:lang w:val="en-GB"/>
        </w:rPr>
        <w:t>女士</w:t>
      </w:r>
    </w:p>
    <w:p w14:paraId="17CEC484" w14:textId="07E22AB4" w:rsidR="00922C5F" w:rsidRPr="00D33B4E" w:rsidRDefault="00922C5F" w:rsidP="00452575">
      <w:pPr>
        <w:tabs>
          <w:tab w:val="left" w:pos="794"/>
          <w:tab w:val="left" w:pos="1191"/>
          <w:tab w:val="left" w:pos="1588"/>
          <w:tab w:val="left" w:pos="1985"/>
        </w:tabs>
        <w:suppressAutoHyphens w:val="0"/>
        <w:overflowPunct w:val="0"/>
        <w:adjustRightInd w:val="0"/>
        <w:spacing w:before="0"/>
        <w:ind w:left="1588" w:hanging="1588"/>
        <w:rPr>
          <w:szCs w:val="20"/>
          <w:lang w:val="en-GB"/>
        </w:rPr>
      </w:pPr>
      <w:r w:rsidRPr="00D33B4E">
        <w:rPr>
          <w:szCs w:val="20"/>
          <w:lang w:val="en-GB" w:eastAsia="en-US"/>
        </w:rPr>
        <w:tab/>
      </w:r>
      <w:r w:rsidRPr="00D33B4E">
        <w:rPr>
          <w:szCs w:val="20"/>
          <w:lang w:val="en-GB" w:eastAsia="en-US"/>
        </w:rPr>
        <w:tab/>
      </w:r>
      <w:r w:rsidRPr="00D33B4E">
        <w:rPr>
          <w:szCs w:val="20"/>
          <w:lang w:val="en-GB" w:eastAsia="en-US"/>
        </w:rPr>
        <w:tab/>
      </w:r>
      <w:bookmarkStart w:id="10" w:name="lt_pId017"/>
      <w:r w:rsidR="00567427" w:rsidRPr="00D33B4E">
        <w:rPr>
          <w:szCs w:val="20"/>
          <w:lang w:val="en-GB" w:eastAsia="en-US"/>
        </w:rPr>
        <w:tab/>
      </w:r>
      <w:r w:rsidR="002330BA" w:rsidRPr="00D33B4E">
        <w:rPr>
          <w:rFonts w:hint="eastAsia"/>
          <w:szCs w:val="20"/>
          <w:lang w:val="en-GB"/>
        </w:rPr>
        <w:t>副主席</w:t>
      </w:r>
      <w:r w:rsidR="00DE706F" w:rsidRPr="00D33B4E">
        <w:rPr>
          <w:rFonts w:hint="eastAsia"/>
          <w:szCs w:val="20"/>
          <w:lang w:val="en-GB"/>
        </w:rPr>
        <w:t>：</w:t>
      </w:r>
      <w:proofErr w:type="gramStart"/>
      <w:r w:rsidRPr="00D33B4E">
        <w:rPr>
          <w:szCs w:val="20"/>
          <w:lang w:val="en-GB" w:eastAsia="en-US"/>
        </w:rPr>
        <w:t>N.VARLAMOV</w:t>
      </w:r>
      <w:bookmarkEnd w:id="10"/>
      <w:proofErr w:type="gramEnd"/>
      <w:r w:rsidR="002330BA" w:rsidRPr="00D33B4E">
        <w:rPr>
          <w:rFonts w:hint="eastAsia"/>
          <w:szCs w:val="20"/>
          <w:lang w:val="en-GB"/>
        </w:rPr>
        <w:t>先生</w:t>
      </w:r>
    </w:p>
    <w:p w14:paraId="7255B066" w14:textId="730DE459" w:rsidR="00922C5F" w:rsidRPr="00D33B4E" w:rsidRDefault="00922C5F" w:rsidP="00452575">
      <w:pPr>
        <w:tabs>
          <w:tab w:val="left" w:pos="794"/>
          <w:tab w:val="left" w:pos="1191"/>
          <w:tab w:val="left" w:pos="1588"/>
          <w:tab w:val="left" w:pos="1985"/>
        </w:tabs>
        <w:suppressAutoHyphens w:val="0"/>
        <w:overflowPunct w:val="0"/>
        <w:adjustRightInd w:val="0"/>
        <w:spacing w:before="0"/>
        <w:ind w:left="1985" w:hanging="1985"/>
        <w:rPr>
          <w:szCs w:val="20"/>
          <w:lang w:val="en-GB"/>
        </w:rPr>
      </w:pPr>
      <w:r w:rsidRPr="00D33B4E">
        <w:rPr>
          <w:szCs w:val="20"/>
          <w:lang w:val="en-GB"/>
        </w:rPr>
        <w:tab/>
      </w:r>
      <w:r w:rsidRPr="00D33B4E">
        <w:rPr>
          <w:szCs w:val="20"/>
          <w:lang w:val="en-GB"/>
        </w:rPr>
        <w:tab/>
      </w:r>
      <w:r w:rsidRPr="00D33B4E">
        <w:rPr>
          <w:szCs w:val="20"/>
          <w:lang w:val="en-GB"/>
        </w:rPr>
        <w:tab/>
      </w:r>
      <w:bookmarkStart w:id="11" w:name="lt_pId018"/>
      <w:r w:rsidR="00567427" w:rsidRPr="00D33B4E">
        <w:rPr>
          <w:szCs w:val="20"/>
          <w:lang w:val="en-GB"/>
        </w:rPr>
        <w:tab/>
      </w:r>
      <w:r w:rsidR="006B7B70" w:rsidRPr="00D33B4E">
        <w:rPr>
          <w:szCs w:val="20"/>
          <w:lang w:val="en-GB"/>
        </w:rPr>
        <w:t>T.ALAMRI</w:t>
      </w:r>
      <w:r w:rsidR="006B7B70" w:rsidRPr="00D33B4E">
        <w:rPr>
          <w:rFonts w:hint="eastAsia"/>
          <w:szCs w:val="20"/>
          <w:lang w:val="en-GB"/>
        </w:rPr>
        <w:t>先生、</w:t>
      </w:r>
      <w:r w:rsidR="006B7B70" w:rsidRPr="00D33B4E">
        <w:rPr>
          <w:szCs w:val="20"/>
          <w:lang w:val="en-GB"/>
        </w:rPr>
        <w:t>E.AZZOUZ</w:t>
      </w:r>
      <w:r w:rsidR="006B7B70" w:rsidRPr="00D33B4E">
        <w:rPr>
          <w:rFonts w:hint="eastAsia"/>
          <w:szCs w:val="20"/>
          <w:lang w:val="en-GB"/>
        </w:rPr>
        <w:t>先生、</w:t>
      </w:r>
      <w:r w:rsidR="006B7B70" w:rsidRPr="00D33B4E">
        <w:rPr>
          <w:szCs w:val="20"/>
          <w:lang w:val="en-GB"/>
        </w:rPr>
        <w:t>L.F.BORJÓN FIGUEROA</w:t>
      </w:r>
      <w:r w:rsidR="006B7B70" w:rsidRPr="00D33B4E">
        <w:rPr>
          <w:rFonts w:hint="eastAsia"/>
          <w:szCs w:val="20"/>
          <w:lang w:val="en-GB"/>
        </w:rPr>
        <w:t>先生、</w:t>
      </w:r>
      <w:r w:rsidR="006B7B70" w:rsidRPr="00D33B4E">
        <w:rPr>
          <w:szCs w:val="20"/>
          <w:lang w:val="en-GB"/>
        </w:rPr>
        <w:t>S.HASANOVA</w:t>
      </w:r>
      <w:r w:rsidR="006B7B70" w:rsidRPr="00D33B4E">
        <w:rPr>
          <w:rFonts w:hint="eastAsia"/>
          <w:szCs w:val="20"/>
          <w:lang w:val="en-GB"/>
        </w:rPr>
        <w:t>女士、</w:t>
      </w:r>
      <w:r w:rsidR="006B7B70" w:rsidRPr="00D33B4E">
        <w:rPr>
          <w:szCs w:val="20"/>
          <w:lang w:val="en-GB"/>
        </w:rPr>
        <w:t>A.HASHIMOTO</w:t>
      </w:r>
      <w:r w:rsidR="006B7B70" w:rsidRPr="00D33B4E">
        <w:rPr>
          <w:rFonts w:hint="eastAsia"/>
          <w:szCs w:val="20"/>
          <w:lang w:val="en-GB"/>
        </w:rPr>
        <w:t>先生、</w:t>
      </w:r>
      <w:r w:rsidR="006B7B70" w:rsidRPr="00D33B4E">
        <w:rPr>
          <w:szCs w:val="20"/>
          <w:lang w:val="en-GB"/>
        </w:rPr>
        <w:t>Y.HENRI</w:t>
      </w:r>
      <w:r w:rsidR="006B7B70" w:rsidRPr="00D33B4E">
        <w:rPr>
          <w:rFonts w:hint="eastAsia"/>
          <w:szCs w:val="20"/>
          <w:lang w:val="en-GB"/>
        </w:rPr>
        <w:t>先生、</w:t>
      </w:r>
      <w:r w:rsidR="006B7B70" w:rsidRPr="00D33B4E">
        <w:rPr>
          <w:szCs w:val="20"/>
          <w:lang w:val="en-GB"/>
        </w:rPr>
        <w:t>D.Q.HOAN</w:t>
      </w:r>
      <w:r w:rsidR="006B7B70" w:rsidRPr="00D33B4E">
        <w:rPr>
          <w:rFonts w:hint="eastAsia"/>
          <w:szCs w:val="20"/>
          <w:lang w:val="en-GB"/>
        </w:rPr>
        <w:t>先生、</w:t>
      </w:r>
      <w:r w:rsidR="002330BA" w:rsidRPr="00D33B4E">
        <w:rPr>
          <w:szCs w:val="20"/>
          <w:lang w:val="en-GB"/>
        </w:rPr>
        <w:t>L.JEANTY</w:t>
      </w:r>
      <w:r w:rsidR="002330BA" w:rsidRPr="00D33B4E">
        <w:rPr>
          <w:rFonts w:hint="eastAsia"/>
          <w:szCs w:val="20"/>
          <w:lang w:val="en-GB"/>
        </w:rPr>
        <w:t>女士、</w:t>
      </w:r>
      <w:r w:rsidR="002330BA" w:rsidRPr="00D33B4E">
        <w:rPr>
          <w:szCs w:val="20"/>
          <w:lang w:val="en-GB"/>
        </w:rPr>
        <w:t>S.M.MCHUNU</w:t>
      </w:r>
      <w:r w:rsidR="006B7B70" w:rsidRPr="00D33B4E">
        <w:rPr>
          <w:rFonts w:hint="eastAsia"/>
          <w:szCs w:val="20"/>
          <w:lang w:val="en-GB"/>
        </w:rPr>
        <w:t>先生、</w:t>
      </w:r>
      <w:r w:rsidR="006B7B70" w:rsidRPr="00D33B4E">
        <w:rPr>
          <w:szCs w:val="20"/>
          <w:lang w:val="en-GB"/>
        </w:rPr>
        <w:t>H.TALIB</w:t>
      </w:r>
      <w:r w:rsidR="006B7B70" w:rsidRPr="00D33B4E">
        <w:rPr>
          <w:rFonts w:hint="eastAsia"/>
          <w:szCs w:val="20"/>
          <w:lang w:val="en-GB"/>
        </w:rPr>
        <w:t>先生</w:t>
      </w:r>
      <w:bookmarkEnd w:id="11"/>
    </w:p>
    <w:p w14:paraId="3BB3A34A" w14:textId="16D28049" w:rsidR="006B7B70" w:rsidRPr="00D33B4E" w:rsidRDefault="00922C5F" w:rsidP="00452575">
      <w:pPr>
        <w:tabs>
          <w:tab w:val="left" w:pos="794"/>
          <w:tab w:val="left" w:pos="1191"/>
          <w:tab w:val="left" w:pos="1588"/>
          <w:tab w:val="left" w:pos="1985"/>
        </w:tabs>
        <w:suppressAutoHyphens w:val="0"/>
        <w:overflowPunct w:val="0"/>
        <w:adjustRightInd w:val="0"/>
        <w:spacing w:before="80"/>
        <w:ind w:left="1985" w:hanging="1985"/>
        <w:rPr>
          <w:szCs w:val="20"/>
          <w:lang w:val="en-GB"/>
        </w:rPr>
      </w:pPr>
      <w:r w:rsidRPr="00D33B4E">
        <w:rPr>
          <w:szCs w:val="20"/>
          <w:lang w:val="en-GB"/>
        </w:rPr>
        <w:tab/>
      </w:r>
      <w:r w:rsidRPr="00D33B4E">
        <w:rPr>
          <w:szCs w:val="20"/>
          <w:lang w:val="en-GB"/>
        </w:rPr>
        <w:tab/>
      </w:r>
      <w:r w:rsidRPr="00D33B4E">
        <w:rPr>
          <w:szCs w:val="20"/>
          <w:lang w:val="en-GB"/>
        </w:rPr>
        <w:tab/>
      </w:r>
      <w:bookmarkStart w:id="12" w:name="lt_pId022"/>
      <w:r w:rsidR="00567427" w:rsidRPr="00D33B4E">
        <w:rPr>
          <w:szCs w:val="20"/>
          <w:lang w:val="en-GB"/>
        </w:rPr>
        <w:tab/>
      </w:r>
      <w:r w:rsidR="006B7B70" w:rsidRPr="00D33B4E">
        <w:rPr>
          <w:szCs w:val="20"/>
          <w:u w:val="single"/>
          <w:lang w:val="en-GB"/>
        </w:rPr>
        <w:t>无线电规则委员会执行秘书</w:t>
      </w:r>
      <w:r w:rsidR="006B7B70" w:rsidRPr="00D33B4E">
        <w:rPr>
          <w:szCs w:val="20"/>
          <w:u w:val="single"/>
          <w:lang w:val="en-GB"/>
        </w:rPr>
        <w:br/>
      </w:r>
      <w:r w:rsidR="006B7B70" w:rsidRPr="00D33B4E">
        <w:rPr>
          <w:rFonts w:hint="eastAsia"/>
          <w:szCs w:val="20"/>
          <w:lang w:val="en-GB"/>
        </w:rPr>
        <w:t>无线电</w:t>
      </w:r>
      <w:r w:rsidR="006B7B70" w:rsidRPr="00D33B4E">
        <w:rPr>
          <w:szCs w:val="20"/>
          <w:lang w:val="en-GB"/>
        </w:rPr>
        <w:t>通信局主任</w:t>
      </w:r>
      <w:r w:rsidR="006B7B70" w:rsidRPr="00D33B4E">
        <w:rPr>
          <w:rFonts w:hint="eastAsia"/>
          <w:szCs w:val="20"/>
          <w:lang w:val="en-GB"/>
        </w:rPr>
        <w:t>马里奥</w:t>
      </w:r>
      <w:r w:rsidR="00884FE9" w:rsidRPr="00D33B4E">
        <w:rPr>
          <w:szCs w:val="20"/>
          <w:lang w:val="en-GB"/>
        </w:rPr>
        <w:t>•</w:t>
      </w:r>
      <w:r w:rsidR="006B7B70" w:rsidRPr="00D33B4E">
        <w:rPr>
          <w:rFonts w:hint="eastAsia"/>
          <w:szCs w:val="20"/>
          <w:lang w:val="en-GB"/>
        </w:rPr>
        <w:t>马尼维奇先生</w:t>
      </w:r>
    </w:p>
    <w:bookmarkEnd w:id="12"/>
    <w:p w14:paraId="317467D0" w14:textId="249031DC" w:rsidR="006B7B70" w:rsidRPr="00D33B4E" w:rsidRDefault="006B7B70" w:rsidP="00452575">
      <w:pPr>
        <w:tabs>
          <w:tab w:val="left" w:pos="794"/>
          <w:tab w:val="left" w:pos="1191"/>
          <w:tab w:val="left" w:pos="1588"/>
          <w:tab w:val="left" w:pos="1985"/>
        </w:tabs>
        <w:suppressAutoHyphens w:val="0"/>
        <w:overflowPunct w:val="0"/>
        <w:adjustRightInd w:val="0"/>
        <w:spacing w:before="80"/>
        <w:ind w:left="1985" w:hanging="1985"/>
        <w:rPr>
          <w:rFonts w:eastAsia="Times New Roman"/>
          <w:szCs w:val="20"/>
          <w:lang w:val="en-GB"/>
        </w:rPr>
      </w:pPr>
      <w:r w:rsidRPr="00D33B4E">
        <w:rPr>
          <w:rFonts w:eastAsia="Times New Roman"/>
          <w:szCs w:val="20"/>
          <w:lang w:val="en-GB"/>
        </w:rPr>
        <w:tab/>
      </w:r>
      <w:r w:rsidRPr="00D33B4E">
        <w:rPr>
          <w:rFonts w:eastAsia="Times New Roman"/>
          <w:szCs w:val="20"/>
          <w:lang w:val="en-GB"/>
        </w:rPr>
        <w:tab/>
      </w:r>
      <w:r w:rsidRPr="00D33B4E">
        <w:rPr>
          <w:rFonts w:eastAsia="Times New Roman"/>
          <w:szCs w:val="20"/>
          <w:lang w:val="en-GB"/>
        </w:rPr>
        <w:tab/>
      </w:r>
      <w:r w:rsidR="00567427" w:rsidRPr="00D33B4E">
        <w:rPr>
          <w:rFonts w:eastAsia="Times New Roman"/>
          <w:szCs w:val="20"/>
          <w:lang w:val="en-GB"/>
        </w:rPr>
        <w:tab/>
      </w:r>
      <w:r w:rsidRPr="00D33B4E">
        <w:rPr>
          <w:rFonts w:cs="Calibri"/>
          <w:szCs w:val="20"/>
          <w:u w:val="single"/>
          <w:lang w:val="en-GB"/>
        </w:rPr>
        <w:t>逐字记录员</w:t>
      </w:r>
      <w:r w:rsidRPr="00D33B4E">
        <w:rPr>
          <w:rFonts w:cs="Calibri"/>
          <w:noProof/>
          <w:szCs w:val="20"/>
          <w:u w:val="single"/>
          <w:lang w:val="en-GB"/>
        </w:rPr>
        <w:br/>
      </w:r>
      <w:r w:rsidRPr="00D33B4E">
        <w:rPr>
          <w:rFonts w:cs="Calibri"/>
          <w:noProof/>
          <w:szCs w:val="20"/>
          <w:lang w:val="en-GB"/>
        </w:rPr>
        <w:t>T. ELDRIDGE</w:t>
      </w:r>
      <w:r w:rsidRPr="00D33B4E">
        <w:rPr>
          <w:rFonts w:cs="Calibri" w:hint="eastAsia"/>
          <w:noProof/>
          <w:szCs w:val="20"/>
          <w:lang w:val="en-GB"/>
        </w:rPr>
        <w:t>先生</w:t>
      </w:r>
      <w:r w:rsidR="00DA23B3" w:rsidRPr="00D33B4E">
        <w:rPr>
          <w:rFonts w:cs="Calibri" w:hint="eastAsia"/>
          <w:noProof/>
          <w:szCs w:val="20"/>
          <w:lang w:val="en-GB"/>
        </w:rPr>
        <w:t>、</w:t>
      </w:r>
      <w:r w:rsidR="00A41F76" w:rsidRPr="00D33B4E">
        <w:rPr>
          <w:rFonts w:cs="Calibri"/>
          <w:noProof/>
          <w:szCs w:val="20"/>
          <w:lang w:val="en-GB"/>
        </w:rPr>
        <w:t>C. RAMAGE</w:t>
      </w:r>
      <w:r w:rsidRPr="00D33B4E">
        <w:rPr>
          <w:rFonts w:cs="Calibri" w:hint="eastAsia"/>
          <w:noProof/>
          <w:szCs w:val="20"/>
          <w:lang w:val="en-GB"/>
        </w:rPr>
        <w:t>女士</w:t>
      </w:r>
    </w:p>
    <w:p w14:paraId="66BB4F2F" w14:textId="5292CF1F" w:rsidR="006B7B70" w:rsidRPr="00D33B4E" w:rsidRDefault="006B7B70" w:rsidP="006B7B70">
      <w:pPr>
        <w:tabs>
          <w:tab w:val="left" w:pos="794"/>
          <w:tab w:val="left" w:pos="1191"/>
          <w:tab w:val="left" w:pos="1588"/>
          <w:tab w:val="left" w:pos="1985"/>
        </w:tabs>
        <w:suppressAutoHyphens w:val="0"/>
        <w:overflowPunct w:val="0"/>
        <w:adjustRightInd w:val="0"/>
        <w:spacing w:before="240"/>
        <w:rPr>
          <w:rFonts w:eastAsia="Times New Roman" w:cs="Calibri"/>
          <w:b/>
          <w:szCs w:val="20"/>
          <w:lang w:val="en-GB"/>
        </w:rPr>
      </w:pPr>
      <w:bookmarkStart w:id="13" w:name="lt_pId026"/>
      <w:r w:rsidRPr="00D33B4E">
        <w:rPr>
          <w:rFonts w:ascii="SimSun" w:hAnsi="SimSun" w:cs="SimSun" w:hint="eastAsia"/>
          <w:szCs w:val="20"/>
          <w:u w:val="single"/>
          <w:lang w:val="en-GB"/>
        </w:rPr>
        <w:t>出席会议的还有</w:t>
      </w:r>
      <w:r w:rsidR="00DE706F" w:rsidRPr="00D33B4E">
        <w:rPr>
          <w:rFonts w:ascii="SimSun" w:hAnsi="SimSun" w:cs="SimSun" w:hint="eastAsia"/>
          <w:szCs w:val="20"/>
          <w:lang w:val="en-GB"/>
        </w:rPr>
        <w:t>：</w:t>
      </w:r>
      <w:r w:rsidRPr="00D33B4E">
        <w:rPr>
          <w:rFonts w:eastAsia="Times New Roman"/>
          <w:szCs w:val="20"/>
          <w:lang w:val="en-GB"/>
        </w:rPr>
        <w:tab/>
      </w:r>
      <w:r w:rsidRPr="00D33B4E">
        <w:rPr>
          <w:rFonts w:cs="Calibri"/>
          <w:noProof/>
          <w:szCs w:val="20"/>
          <w:lang w:val="en-GB"/>
        </w:rPr>
        <w:t>无线电通信局副主任兼</w:t>
      </w:r>
      <w:r w:rsidRPr="00D33B4E">
        <w:rPr>
          <w:rFonts w:eastAsia="Times New Roman" w:cs="Calibri"/>
          <w:noProof/>
          <w:szCs w:val="20"/>
          <w:lang w:val="en-GB"/>
        </w:rPr>
        <w:t>IAP</w:t>
      </w:r>
      <w:r w:rsidRPr="00D33B4E">
        <w:rPr>
          <w:rFonts w:cs="Calibri"/>
          <w:noProof/>
          <w:szCs w:val="20"/>
          <w:lang w:val="en-GB"/>
        </w:rPr>
        <w:t>处长</w:t>
      </w:r>
      <w:r w:rsidRPr="00D33B4E">
        <w:rPr>
          <w:rFonts w:eastAsia="Times New Roman" w:cs="Calibri"/>
          <w:szCs w:val="20"/>
          <w:lang w:val="en-GB"/>
        </w:rPr>
        <w:t>J.WILSON</w:t>
      </w:r>
      <w:r w:rsidRPr="00D33B4E">
        <w:rPr>
          <w:rFonts w:cs="Calibri"/>
          <w:szCs w:val="20"/>
          <w:lang w:val="en-GB"/>
        </w:rPr>
        <w:t>女士</w:t>
      </w:r>
    </w:p>
    <w:p w14:paraId="2B0C5C4E" w14:textId="0D82118F" w:rsidR="00A41F76" w:rsidRPr="00D33B4E" w:rsidRDefault="00A41F76" w:rsidP="00A41F76">
      <w:pPr>
        <w:tabs>
          <w:tab w:val="left" w:pos="794"/>
          <w:tab w:val="left" w:pos="1191"/>
          <w:tab w:val="left" w:pos="1588"/>
          <w:tab w:val="left" w:pos="1985"/>
        </w:tabs>
        <w:suppressAutoHyphens w:val="0"/>
        <w:overflowPunct w:val="0"/>
        <w:adjustRightInd w:val="0"/>
        <w:spacing w:before="0"/>
        <w:rPr>
          <w:bCs/>
        </w:rPr>
      </w:pPr>
      <w:r w:rsidRPr="00D33B4E">
        <w:rPr>
          <w:bCs/>
        </w:rPr>
        <w:tab/>
      </w:r>
      <w:r w:rsidRPr="00D33B4E">
        <w:rPr>
          <w:bCs/>
        </w:rPr>
        <w:tab/>
      </w:r>
      <w:r w:rsidRPr="00D33B4E">
        <w:rPr>
          <w:bCs/>
        </w:rPr>
        <w:tab/>
      </w:r>
      <w:r w:rsidRPr="00D33B4E">
        <w:rPr>
          <w:bCs/>
        </w:rPr>
        <w:tab/>
      </w:r>
      <w:r w:rsidR="00E87F45" w:rsidRPr="00D33B4E">
        <w:rPr>
          <w:rFonts w:hint="eastAsia"/>
          <w:bCs/>
        </w:rPr>
        <w:t>国际电联法律顾问</w:t>
      </w:r>
      <w:r w:rsidRPr="00D33B4E">
        <w:rPr>
          <w:bCs/>
        </w:rPr>
        <w:t>A.GUILLOT</w:t>
      </w:r>
      <w:r w:rsidR="00E87F45" w:rsidRPr="00D33B4E">
        <w:rPr>
          <w:rFonts w:hint="eastAsia"/>
          <w:bCs/>
        </w:rPr>
        <w:t>先生</w:t>
      </w:r>
    </w:p>
    <w:p w14:paraId="3AD99AC3" w14:textId="7F259E2C"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eastAsia="Times New Roman" w:cs="Calibri"/>
          <w:b/>
          <w:noProof/>
          <w:szCs w:val="20"/>
          <w:lang w:val="en-GB"/>
        </w:rPr>
      </w:pPr>
      <w:r w:rsidRPr="00D33B4E">
        <w:rPr>
          <w:rFonts w:eastAsia="Times New Roman" w:cs="Calibri"/>
          <w:noProof/>
          <w:szCs w:val="20"/>
          <w:lang w:val="en-GB"/>
        </w:rPr>
        <w:tab/>
      </w:r>
      <w:r w:rsidRPr="00D33B4E">
        <w:rPr>
          <w:rFonts w:eastAsia="Times New Roman" w:cs="Calibri"/>
          <w:noProof/>
          <w:szCs w:val="20"/>
          <w:lang w:val="en-GB"/>
        </w:rPr>
        <w:tab/>
      </w:r>
      <w:r w:rsidRPr="00D33B4E">
        <w:rPr>
          <w:rFonts w:eastAsia="Times New Roman" w:cs="Calibri"/>
          <w:noProof/>
          <w:szCs w:val="20"/>
          <w:lang w:val="en-GB"/>
        </w:rPr>
        <w:tab/>
      </w:r>
      <w:r w:rsidRPr="00D33B4E">
        <w:rPr>
          <w:rFonts w:eastAsia="Times New Roman" w:cs="Calibri"/>
          <w:noProof/>
          <w:szCs w:val="20"/>
          <w:lang w:val="en-GB"/>
        </w:rPr>
        <w:tab/>
      </w:r>
      <w:bookmarkStart w:id="14" w:name="_Hlk22576188"/>
      <w:r w:rsidR="000244CA" w:rsidRPr="00D33B4E">
        <w:rPr>
          <w:bCs/>
          <w:lang w:val="en-CA"/>
        </w:rPr>
        <w:t>空间业务部</w:t>
      </w:r>
      <w:r w:rsidR="00DE706F" w:rsidRPr="00D33B4E">
        <w:rPr>
          <w:rFonts w:hint="eastAsia"/>
          <w:bCs/>
          <w:lang w:val="en-CA"/>
        </w:rPr>
        <w:t>（</w:t>
      </w:r>
      <w:r w:rsidRPr="00D33B4E">
        <w:rPr>
          <w:rFonts w:eastAsia="Times New Roman" w:cs="Calibri"/>
          <w:noProof/>
          <w:szCs w:val="20"/>
          <w:lang w:val="en-GB"/>
        </w:rPr>
        <w:t>SSD</w:t>
      </w:r>
      <w:r w:rsidR="00DE706F" w:rsidRPr="00D33B4E">
        <w:rPr>
          <w:rFonts w:ascii="SimSun" w:hAnsi="SimSun" w:cs="SimSun" w:hint="eastAsia"/>
          <w:noProof/>
          <w:szCs w:val="20"/>
          <w:lang w:val="en-GB"/>
        </w:rPr>
        <w:t>）</w:t>
      </w:r>
      <w:r w:rsidRPr="00D33B4E">
        <w:rPr>
          <w:rFonts w:cs="Calibri"/>
          <w:noProof/>
          <w:szCs w:val="20"/>
          <w:lang w:val="en-GB"/>
        </w:rPr>
        <w:t>负责人</w:t>
      </w:r>
      <w:r w:rsidRPr="00D33B4E">
        <w:rPr>
          <w:rFonts w:eastAsia="Times New Roman" w:cs="Calibri"/>
          <w:noProof/>
          <w:szCs w:val="20"/>
          <w:lang w:val="en-GB"/>
        </w:rPr>
        <w:t>A.VALLET</w:t>
      </w:r>
      <w:r w:rsidRPr="00D33B4E">
        <w:rPr>
          <w:rFonts w:cs="Calibri"/>
          <w:noProof/>
          <w:szCs w:val="20"/>
          <w:lang w:val="en-GB"/>
        </w:rPr>
        <w:t>先生</w:t>
      </w:r>
      <w:bookmarkEnd w:id="14"/>
    </w:p>
    <w:p w14:paraId="4912F8C4" w14:textId="0ABEFF99"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rPr>
      </w:pP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eastAsia="en-US"/>
        </w:rPr>
        <w:t>SSD/SPR</w:t>
      </w:r>
      <w:r w:rsidRPr="00D33B4E">
        <w:rPr>
          <w:rFonts w:cs="Calibri"/>
          <w:noProof/>
          <w:szCs w:val="20"/>
          <w:lang w:val="en-GB"/>
        </w:rPr>
        <w:t>处长</w:t>
      </w:r>
      <w:r w:rsidRPr="00D33B4E">
        <w:rPr>
          <w:rFonts w:cs="Calibri"/>
          <w:noProof/>
          <w:szCs w:val="20"/>
          <w:lang w:val="en-GB" w:eastAsia="en-US"/>
        </w:rPr>
        <w:t>C.C.LOO</w:t>
      </w:r>
      <w:r w:rsidRPr="00D33B4E">
        <w:rPr>
          <w:rFonts w:cs="Calibri"/>
          <w:noProof/>
          <w:szCs w:val="20"/>
          <w:lang w:val="en-GB"/>
        </w:rPr>
        <w:t>先生</w:t>
      </w:r>
    </w:p>
    <w:p w14:paraId="77DE4D71" w14:textId="5C603A17"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eastAsia="en-US"/>
        </w:rPr>
      </w:pP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t>SSD/SSC</w:t>
      </w:r>
      <w:r w:rsidRPr="00D33B4E">
        <w:rPr>
          <w:rFonts w:cs="Calibri"/>
          <w:noProof/>
          <w:szCs w:val="20"/>
          <w:lang w:val="en-GB"/>
        </w:rPr>
        <w:t>处长</w:t>
      </w:r>
      <w:r w:rsidRPr="00D33B4E">
        <w:rPr>
          <w:rFonts w:eastAsia="Times New Roman" w:cs="Calibri"/>
          <w:szCs w:val="20"/>
          <w:lang w:val="en-GB" w:eastAsia="en-US"/>
        </w:rPr>
        <w:t>M.SAKAMOTO</w:t>
      </w:r>
      <w:proofErr w:type="spellStart"/>
      <w:r w:rsidRPr="00D33B4E">
        <w:rPr>
          <w:rFonts w:cs="Calibri"/>
          <w:szCs w:val="20"/>
          <w:lang w:val="en-GB" w:eastAsia="en-US"/>
        </w:rPr>
        <w:t>先生</w:t>
      </w:r>
      <w:proofErr w:type="spellEnd"/>
    </w:p>
    <w:p w14:paraId="264DEAE1" w14:textId="72A17652"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rPr>
      </w:pP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t>SSD/SNP</w:t>
      </w:r>
      <w:r w:rsidRPr="00D33B4E">
        <w:rPr>
          <w:rFonts w:cs="Calibri"/>
          <w:noProof/>
          <w:szCs w:val="20"/>
          <w:lang w:val="en-GB"/>
        </w:rPr>
        <w:t>处长王健先生</w:t>
      </w:r>
    </w:p>
    <w:p w14:paraId="163872E9" w14:textId="5D9BA1E4"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rPr>
      </w:pP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r>
      <w:r w:rsidR="000244CA" w:rsidRPr="00D33B4E">
        <w:rPr>
          <w:bCs/>
          <w:lang w:val="en-CA"/>
        </w:rPr>
        <w:t>地面业务部</w:t>
      </w:r>
      <w:r w:rsidR="00DE706F" w:rsidRPr="00D33B4E">
        <w:rPr>
          <w:rFonts w:cs="Calibri" w:hint="eastAsia"/>
          <w:noProof/>
          <w:szCs w:val="20"/>
          <w:lang w:val="en-GB"/>
        </w:rPr>
        <w:t>（</w:t>
      </w:r>
      <w:r w:rsidRPr="00D33B4E">
        <w:rPr>
          <w:rFonts w:cs="Calibri"/>
          <w:noProof/>
          <w:szCs w:val="20"/>
          <w:lang w:val="en-GB"/>
        </w:rPr>
        <w:t>TSD</w:t>
      </w:r>
      <w:r w:rsidR="00DE706F" w:rsidRPr="00D33B4E">
        <w:rPr>
          <w:rFonts w:cs="Calibri" w:hint="eastAsia"/>
          <w:noProof/>
          <w:szCs w:val="20"/>
          <w:lang w:val="en-GB"/>
        </w:rPr>
        <w:t>）</w:t>
      </w:r>
      <w:r w:rsidRPr="00D33B4E">
        <w:rPr>
          <w:rFonts w:cs="Calibri"/>
          <w:noProof/>
          <w:szCs w:val="20"/>
          <w:lang w:val="en-GB"/>
        </w:rPr>
        <w:t>负责人</w:t>
      </w:r>
      <w:r w:rsidRPr="00D33B4E">
        <w:rPr>
          <w:rFonts w:cs="Calibri"/>
          <w:noProof/>
          <w:szCs w:val="20"/>
          <w:lang w:val="en-GB"/>
        </w:rPr>
        <w:t>N.VASSILIEV</w:t>
      </w:r>
      <w:r w:rsidRPr="00D33B4E">
        <w:rPr>
          <w:rFonts w:cs="Calibri"/>
          <w:noProof/>
          <w:szCs w:val="20"/>
          <w:lang w:val="en-GB"/>
        </w:rPr>
        <w:t>先生</w:t>
      </w:r>
    </w:p>
    <w:p w14:paraId="0E9D1ED4" w14:textId="389CBD89"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rPr>
      </w:pP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t>TSD/FMD</w:t>
      </w:r>
      <w:r w:rsidRPr="00D33B4E">
        <w:rPr>
          <w:rFonts w:cs="Calibri"/>
          <w:noProof/>
          <w:szCs w:val="20"/>
          <w:lang w:val="en-GB"/>
        </w:rPr>
        <w:t>处长</w:t>
      </w:r>
      <w:r w:rsidRPr="00D33B4E">
        <w:rPr>
          <w:rFonts w:cs="Calibri"/>
          <w:noProof/>
          <w:szCs w:val="20"/>
          <w:lang w:val="en-GB"/>
        </w:rPr>
        <w:t>K.BOGENS</w:t>
      </w:r>
      <w:r w:rsidRPr="00D33B4E">
        <w:rPr>
          <w:rFonts w:cs="Calibri"/>
          <w:noProof/>
          <w:szCs w:val="20"/>
          <w:lang w:val="en-GB"/>
        </w:rPr>
        <w:t>先生</w:t>
      </w:r>
    </w:p>
    <w:p w14:paraId="3CB457C0" w14:textId="461E03DE"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eastAsia="en-US"/>
        </w:rPr>
      </w:pP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eastAsia="en-US"/>
        </w:rPr>
        <w:t>TSD/TPR</w:t>
      </w:r>
      <w:r w:rsidRPr="00D33B4E">
        <w:rPr>
          <w:rFonts w:cs="Calibri"/>
          <w:noProof/>
          <w:szCs w:val="20"/>
          <w:lang w:val="en-GB"/>
        </w:rPr>
        <w:t>处长</w:t>
      </w:r>
      <w:r w:rsidRPr="00D33B4E">
        <w:rPr>
          <w:rFonts w:cs="Calibri"/>
          <w:noProof/>
          <w:szCs w:val="20"/>
          <w:lang w:val="en-GB" w:eastAsia="en-US"/>
        </w:rPr>
        <w:t>B.BA</w:t>
      </w:r>
      <w:r w:rsidRPr="00D33B4E">
        <w:rPr>
          <w:rFonts w:cs="Calibri"/>
          <w:noProof/>
          <w:szCs w:val="20"/>
          <w:lang w:val="en-GB"/>
        </w:rPr>
        <w:t>先生</w:t>
      </w:r>
    </w:p>
    <w:p w14:paraId="6D972515" w14:textId="0887387D"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noProof/>
          <w:szCs w:val="20"/>
          <w:lang w:val="en-GB"/>
        </w:rPr>
      </w:pP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r>
      <w:r w:rsidRPr="00D33B4E">
        <w:rPr>
          <w:rFonts w:cs="Calibri"/>
          <w:noProof/>
          <w:szCs w:val="20"/>
          <w:lang w:val="en-GB" w:eastAsia="en-US"/>
        </w:rPr>
        <w:tab/>
        <w:t>TSD/BCD</w:t>
      </w:r>
      <w:r w:rsidRPr="00D33B4E">
        <w:rPr>
          <w:rFonts w:cs="Calibri"/>
          <w:noProof/>
          <w:szCs w:val="20"/>
          <w:lang w:val="en-GB"/>
        </w:rPr>
        <w:t>处长</w:t>
      </w:r>
      <w:r w:rsidRPr="00D33B4E">
        <w:rPr>
          <w:rFonts w:cs="Calibri"/>
          <w:noProof/>
          <w:szCs w:val="20"/>
          <w:lang w:val="en-GB" w:eastAsia="en-US"/>
        </w:rPr>
        <w:t>I.GHAZI</w:t>
      </w:r>
      <w:r w:rsidRPr="00D33B4E">
        <w:rPr>
          <w:rFonts w:cs="Calibri"/>
          <w:noProof/>
          <w:szCs w:val="20"/>
          <w:lang w:val="en-GB"/>
        </w:rPr>
        <w:t>女士</w:t>
      </w:r>
    </w:p>
    <w:p w14:paraId="108B51E4" w14:textId="7DDDC0E1"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szCs w:val="20"/>
          <w:lang w:val="en-GB"/>
        </w:rPr>
      </w:pPr>
      <w:r w:rsidRPr="00D33B4E">
        <w:rPr>
          <w:noProof/>
          <w:szCs w:val="20"/>
          <w:lang w:val="en-GB"/>
        </w:rPr>
        <w:tab/>
      </w:r>
      <w:r w:rsidRPr="00D33B4E">
        <w:rPr>
          <w:noProof/>
          <w:szCs w:val="20"/>
          <w:lang w:val="en-GB"/>
        </w:rPr>
        <w:tab/>
      </w:r>
      <w:r w:rsidRPr="00D33B4E">
        <w:rPr>
          <w:noProof/>
          <w:szCs w:val="20"/>
          <w:lang w:val="en-GB"/>
        </w:rPr>
        <w:tab/>
      </w:r>
      <w:r w:rsidRPr="00D33B4E">
        <w:rPr>
          <w:noProof/>
          <w:szCs w:val="20"/>
          <w:lang w:val="en-GB"/>
        </w:rPr>
        <w:tab/>
      </w:r>
      <w:r w:rsidRPr="00D33B4E">
        <w:rPr>
          <w:rFonts w:cs="Calibri"/>
          <w:szCs w:val="20"/>
          <w:lang w:val="en-GB"/>
        </w:rPr>
        <w:t>研究组部</w:t>
      </w:r>
      <w:r w:rsidR="00DE706F" w:rsidRPr="00D33B4E">
        <w:rPr>
          <w:rFonts w:cs="Calibri"/>
          <w:szCs w:val="20"/>
          <w:lang w:val="en-GB"/>
        </w:rPr>
        <w:t>（</w:t>
      </w:r>
      <w:r w:rsidRPr="00D33B4E">
        <w:rPr>
          <w:rFonts w:cs="Calibri"/>
          <w:szCs w:val="20"/>
          <w:lang w:val="en-GB"/>
        </w:rPr>
        <w:t>SGD</w:t>
      </w:r>
      <w:r w:rsidR="00DE706F" w:rsidRPr="00D33B4E">
        <w:rPr>
          <w:rFonts w:cs="Calibri"/>
          <w:szCs w:val="20"/>
          <w:lang w:val="en-GB"/>
        </w:rPr>
        <w:t>）</w:t>
      </w:r>
      <w:r w:rsidRPr="00D33B4E">
        <w:rPr>
          <w:rFonts w:cs="Calibri"/>
          <w:szCs w:val="20"/>
          <w:lang w:val="en-GB"/>
        </w:rPr>
        <w:t>D.BOTHA</w:t>
      </w:r>
      <w:r w:rsidRPr="00D33B4E">
        <w:rPr>
          <w:rFonts w:cs="Calibri"/>
          <w:szCs w:val="20"/>
          <w:lang w:val="en-GB"/>
        </w:rPr>
        <w:t>先生</w:t>
      </w:r>
    </w:p>
    <w:p w14:paraId="4BD14E3A" w14:textId="5EA479A0" w:rsidR="006B7B70" w:rsidRPr="00D33B4E" w:rsidRDefault="006B7B70" w:rsidP="006B7B70">
      <w:pPr>
        <w:tabs>
          <w:tab w:val="left" w:pos="794"/>
          <w:tab w:val="left" w:pos="1191"/>
          <w:tab w:val="left" w:pos="1588"/>
          <w:tab w:val="left" w:pos="1985"/>
        </w:tabs>
        <w:suppressAutoHyphens w:val="0"/>
        <w:overflowPunct w:val="0"/>
        <w:adjustRightInd w:val="0"/>
        <w:spacing w:before="0"/>
        <w:rPr>
          <w:rFonts w:cs="Calibri"/>
          <w:szCs w:val="20"/>
          <w:lang w:val="en-GB"/>
        </w:rPr>
      </w:pP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noProof/>
          <w:szCs w:val="20"/>
          <w:lang w:val="en-GB"/>
        </w:rPr>
        <w:tab/>
      </w:r>
      <w:r w:rsidRPr="00D33B4E">
        <w:rPr>
          <w:rFonts w:cs="Calibri"/>
          <w:szCs w:val="20"/>
          <w:lang w:val="en-GB"/>
        </w:rPr>
        <w:t>行政秘书</w:t>
      </w:r>
      <w:r w:rsidRPr="00D33B4E">
        <w:rPr>
          <w:rFonts w:cs="Calibri"/>
          <w:szCs w:val="20"/>
          <w:lang w:val="en-GB"/>
        </w:rPr>
        <w:t>K.GOZAL</w:t>
      </w:r>
      <w:r w:rsidRPr="00D33B4E">
        <w:rPr>
          <w:rFonts w:cs="Calibri"/>
          <w:szCs w:val="20"/>
          <w:lang w:val="en-GB"/>
        </w:rPr>
        <w:t>女士</w:t>
      </w:r>
    </w:p>
    <w:p w14:paraId="44099C61" w14:textId="58E8E1CA" w:rsidR="0074610C" w:rsidRPr="00D33B4E" w:rsidRDefault="0074610C" w:rsidP="00452575">
      <w:pPr>
        <w:tabs>
          <w:tab w:val="left" w:pos="794"/>
          <w:tab w:val="left" w:pos="1191"/>
          <w:tab w:val="left" w:pos="1588"/>
          <w:tab w:val="left" w:pos="1985"/>
        </w:tabs>
        <w:suppressAutoHyphens w:val="0"/>
        <w:overflowPunct w:val="0"/>
        <w:adjustRightInd w:val="0"/>
        <w:spacing w:before="0"/>
        <w:rPr>
          <w:rFonts w:cstheme="minorHAnsi"/>
        </w:rPr>
      </w:pPr>
      <w:r w:rsidRPr="00D33B4E">
        <w:rPr>
          <w:rFonts w:cstheme="minorHAnsi"/>
        </w:rPr>
        <w:tab/>
      </w:r>
      <w:r w:rsidRPr="00D33B4E">
        <w:rPr>
          <w:rFonts w:cstheme="minorHAnsi"/>
        </w:rPr>
        <w:tab/>
      </w:r>
      <w:r w:rsidRPr="00D33B4E">
        <w:rPr>
          <w:rFonts w:cstheme="minorHAnsi"/>
        </w:rPr>
        <w:tab/>
      </w:r>
      <w:r w:rsidRPr="00D33B4E">
        <w:rPr>
          <w:rFonts w:cstheme="minorHAnsi"/>
        </w:rPr>
        <w:tab/>
      </w:r>
      <w:r w:rsidR="006E373B" w:rsidRPr="00D33B4E">
        <w:rPr>
          <w:rFonts w:cstheme="minorHAnsi"/>
        </w:rPr>
        <w:t>BR/TAS</w:t>
      </w:r>
      <w:r w:rsidR="00362296" w:rsidRPr="00D33B4E">
        <w:rPr>
          <w:rFonts w:cstheme="minorHAnsi" w:hint="eastAsia"/>
        </w:rPr>
        <w:t>处长</w:t>
      </w:r>
      <w:r w:rsidRPr="00D33B4E">
        <w:rPr>
          <w:rFonts w:cstheme="minorHAnsi"/>
        </w:rPr>
        <w:t>Abou Chanab</w:t>
      </w:r>
      <w:r w:rsidR="006E373B" w:rsidRPr="00D33B4E">
        <w:rPr>
          <w:rFonts w:cstheme="minorHAnsi" w:hint="eastAsia"/>
        </w:rPr>
        <w:t>先生</w:t>
      </w:r>
      <w:r w:rsidRPr="00D33B4E">
        <w:rPr>
          <w:rFonts w:cs="Calibri"/>
          <w:noProof/>
          <w:szCs w:val="20"/>
          <w:lang w:eastAsia="en-US"/>
        </w:rPr>
        <w:br w:type="page"/>
      </w:r>
    </w:p>
    <w:tbl>
      <w:tblPr>
        <w:tblW w:w="10065" w:type="dxa"/>
        <w:tblLook w:val="04A0" w:firstRow="1" w:lastRow="0" w:firstColumn="1" w:lastColumn="0" w:noHBand="0" w:noVBand="1"/>
      </w:tblPr>
      <w:tblGrid>
        <w:gridCol w:w="460"/>
        <w:gridCol w:w="6878"/>
        <w:gridCol w:w="2727"/>
      </w:tblGrid>
      <w:tr w:rsidR="0074610C" w:rsidRPr="00D33B4E" w14:paraId="04B4E255" w14:textId="77777777" w:rsidTr="00BE3A05">
        <w:trPr>
          <w:cantSplit/>
        </w:trPr>
        <w:tc>
          <w:tcPr>
            <w:tcW w:w="460" w:type="dxa"/>
          </w:tcPr>
          <w:p w14:paraId="3FC11F0A" w14:textId="77777777" w:rsidR="0074610C" w:rsidRPr="00D33B4E" w:rsidRDefault="0074610C" w:rsidP="00BE3A05">
            <w:pPr>
              <w:rPr>
                <w:b/>
                <w:bCs/>
              </w:rPr>
            </w:pPr>
            <w:r w:rsidRPr="00D33B4E">
              <w:rPr>
                <w:b/>
                <w:bCs/>
              </w:rPr>
              <w:lastRenderedPageBreak/>
              <w:br w:type="page"/>
            </w:r>
          </w:p>
        </w:tc>
        <w:tc>
          <w:tcPr>
            <w:tcW w:w="6878" w:type="dxa"/>
            <w:hideMark/>
          </w:tcPr>
          <w:p w14:paraId="6ED08863" w14:textId="06149E94" w:rsidR="0074610C" w:rsidRPr="00D33B4E" w:rsidRDefault="00BE3A05" w:rsidP="00BE3A05">
            <w:bookmarkStart w:id="15" w:name="lt_pId037"/>
            <w:r w:rsidRPr="00D33B4E">
              <w:rPr>
                <w:b/>
                <w:bCs/>
              </w:rPr>
              <w:t>讨论</w:t>
            </w:r>
            <w:r w:rsidRPr="00D33B4E">
              <w:rPr>
                <w:rFonts w:hint="eastAsia"/>
                <w:b/>
                <w:bCs/>
              </w:rPr>
              <w:t>内容</w:t>
            </w:r>
            <w:bookmarkEnd w:id="15"/>
          </w:p>
        </w:tc>
        <w:tc>
          <w:tcPr>
            <w:tcW w:w="2727" w:type="dxa"/>
            <w:hideMark/>
          </w:tcPr>
          <w:p w14:paraId="510D424A" w14:textId="07044C9F" w:rsidR="0074610C" w:rsidRPr="00D33B4E" w:rsidRDefault="00BE3A05" w:rsidP="00BE3A05">
            <w:pPr>
              <w:jc w:val="center"/>
            </w:pPr>
            <w:bookmarkStart w:id="16" w:name="lt_pId038"/>
            <w:r w:rsidRPr="00D33B4E">
              <w:rPr>
                <w:b/>
                <w:bCs/>
              </w:rPr>
              <w:t>文件</w:t>
            </w:r>
            <w:bookmarkEnd w:id="16"/>
          </w:p>
        </w:tc>
      </w:tr>
      <w:tr w:rsidR="0074610C" w:rsidRPr="00D33B4E" w14:paraId="67BA2567" w14:textId="77777777" w:rsidTr="00BE3A05">
        <w:trPr>
          <w:cantSplit/>
        </w:trPr>
        <w:tc>
          <w:tcPr>
            <w:tcW w:w="460" w:type="dxa"/>
          </w:tcPr>
          <w:p w14:paraId="2A5B9B5D" w14:textId="77777777" w:rsidR="0074610C" w:rsidRPr="00D33B4E" w:rsidRDefault="0074610C" w:rsidP="00BE3A05">
            <w:pPr>
              <w:rPr>
                <w:b/>
                <w:bCs/>
              </w:rPr>
            </w:pPr>
            <w:r w:rsidRPr="00D33B4E">
              <w:rPr>
                <w:b/>
                <w:bCs/>
              </w:rPr>
              <w:t>1</w:t>
            </w:r>
          </w:p>
        </w:tc>
        <w:tc>
          <w:tcPr>
            <w:tcW w:w="6878" w:type="dxa"/>
          </w:tcPr>
          <w:p w14:paraId="17641960" w14:textId="0E52518F" w:rsidR="0074610C" w:rsidRPr="00D33B4E" w:rsidRDefault="00BE3A05" w:rsidP="00BE3A05">
            <w:bookmarkStart w:id="17" w:name="lt_pId040"/>
            <w:r w:rsidRPr="00D33B4E">
              <w:rPr>
                <w:rFonts w:hint="eastAsia"/>
              </w:rPr>
              <w:t>会议开幕</w:t>
            </w:r>
            <w:bookmarkEnd w:id="17"/>
          </w:p>
        </w:tc>
        <w:tc>
          <w:tcPr>
            <w:tcW w:w="2727" w:type="dxa"/>
          </w:tcPr>
          <w:p w14:paraId="762E4280" w14:textId="77777777" w:rsidR="0074610C" w:rsidRPr="00D33B4E" w:rsidRDefault="0074610C" w:rsidP="00BE3A05">
            <w:pPr>
              <w:jc w:val="center"/>
              <w:rPr>
                <w:b/>
                <w:bCs/>
              </w:rPr>
            </w:pPr>
            <w:r w:rsidRPr="00D33B4E">
              <w:t>–</w:t>
            </w:r>
          </w:p>
        </w:tc>
      </w:tr>
      <w:tr w:rsidR="005F7899" w:rsidRPr="00D33B4E" w14:paraId="65DD015B" w14:textId="77777777" w:rsidTr="00BE3A05">
        <w:trPr>
          <w:cantSplit/>
        </w:trPr>
        <w:tc>
          <w:tcPr>
            <w:tcW w:w="460" w:type="dxa"/>
          </w:tcPr>
          <w:p w14:paraId="6B39D8D3" w14:textId="77777777" w:rsidR="005F7899" w:rsidRPr="00D33B4E" w:rsidRDefault="005F7899" w:rsidP="005F7899">
            <w:pPr>
              <w:rPr>
                <w:b/>
                <w:bCs/>
              </w:rPr>
            </w:pPr>
            <w:r w:rsidRPr="00D33B4E">
              <w:rPr>
                <w:b/>
                <w:bCs/>
              </w:rPr>
              <w:t>2</w:t>
            </w:r>
          </w:p>
        </w:tc>
        <w:tc>
          <w:tcPr>
            <w:tcW w:w="6878" w:type="dxa"/>
          </w:tcPr>
          <w:p w14:paraId="254012E3" w14:textId="774C3A64" w:rsidR="005F7899" w:rsidRPr="00D33B4E" w:rsidRDefault="005F7899" w:rsidP="005F7899">
            <w:bookmarkStart w:id="18" w:name="_Hlk37166906"/>
            <w:bookmarkStart w:id="19" w:name="lt_pId043"/>
            <w:bookmarkStart w:id="20" w:name="_Hlk48203802"/>
            <w:r w:rsidRPr="00D33B4E">
              <w:rPr>
                <w:lang w:val="en-GB"/>
              </w:rPr>
              <w:t>通过议程</w:t>
            </w:r>
            <w:r w:rsidRPr="00D33B4E">
              <w:rPr>
                <w:rFonts w:hint="eastAsia"/>
                <w:lang w:val="en-GB"/>
              </w:rPr>
              <w:t>、审议提交的迟到资料</w:t>
            </w:r>
            <w:bookmarkEnd w:id="18"/>
            <w:bookmarkEnd w:id="19"/>
            <w:bookmarkEnd w:id="20"/>
          </w:p>
        </w:tc>
        <w:tc>
          <w:tcPr>
            <w:tcW w:w="2727" w:type="dxa"/>
          </w:tcPr>
          <w:p w14:paraId="2621483D" w14:textId="7604E188" w:rsidR="005F7899" w:rsidRPr="00D33B4E" w:rsidRDefault="005F7899" w:rsidP="005F7899">
            <w:pPr>
              <w:jc w:val="center"/>
              <w:rPr>
                <w:b/>
                <w:bCs/>
              </w:rPr>
            </w:pPr>
            <w:bookmarkStart w:id="21" w:name="lt_pId044"/>
            <w:r w:rsidRPr="00D33B4E">
              <w:t>RRB20-2/OJ/1(Rev.2)</w:t>
            </w:r>
            <w:bookmarkEnd w:id="21"/>
          </w:p>
        </w:tc>
      </w:tr>
      <w:tr w:rsidR="005F7899" w:rsidRPr="00D33B4E" w14:paraId="5AEEF142" w14:textId="77777777" w:rsidTr="00BE3A05">
        <w:trPr>
          <w:cantSplit/>
        </w:trPr>
        <w:tc>
          <w:tcPr>
            <w:tcW w:w="460" w:type="dxa"/>
          </w:tcPr>
          <w:p w14:paraId="6A89FEE9" w14:textId="77777777" w:rsidR="005F7899" w:rsidRPr="00D33B4E" w:rsidRDefault="005F7899" w:rsidP="005F7899">
            <w:pPr>
              <w:rPr>
                <w:b/>
                <w:bCs/>
              </w:rPr>
            </w:pPr>
            <w:r w:rsidRPr="00D33B4E">
              <w:rPr>
                <w:b/>
                <w:bCs/>
              </w:rPr>
              <w:t>3</w:t>
            </w:r>
          </w:p>
        </w:tc>
        <w:tc>
          <w:tcPr>
            <w:tcW w:w="6878" w:type="dxa"/>
          </w:tcPr>
          <w:p w14:paraId="4B051E57" w14:textId="2854A779" w:rsidR="005F7899" w:rsidRPr="00D33B4E" w:rsidRDefault="005F7899" w:rsidP="005F7899">
            <w:bookmarkStart w:id="22" w:name="lt_pId046"/>
            <w:r w:rsidRPr="00D33B4E">
              <w:rPr>
                <w:rFonts w:hint="eastAsia"/>
              </w:rPr>
              <w:t>无线电通信局主任的报告</w:t>
            </w:r>
            <w:bookmarkEnd w:id="22"/>
          </w:p>
        </w:tc>
        <w:tc>
          <w:tcPr>
            <w:tcW w:w="2727" w:type="dxa"/>
          </w:tcPr>
          <w:p w14:paraId="1E69C673" w14:textId="0EF508E7" w:rsidR="005F7899" w:rsidRPr="00D33B4E" w:rsidRDefault="005F7899" w:rsidP="005F7899">
            <w:pPr>
              <w:jc w:val="center"/>
              <w:rPr>
                <w:b/>
                <w:bCs/>
              </w:rPr>
            </w:pPr>
            <w:bookmarkStart w:id="23" w:name="lt_pId047"/>
            <w:r w:rsidRPr="00D33B4E">
              <w:t>RRB20-2/6 + Add.1, 3-6 + 8)</w:t>
            </w:r>
            <w:bookmarkEnd w:id="23"/>
          </w:p>
        </w:tc>
      </w:tr>
      <w:tr w:rsidR="005F7899" w:rsidRPr="00D33B4E" w14:paraId="42BCB75C" w14:textId="77777777" w:rsidTr="00BE3A05">
        <w:trPr>
          <w:cantSplit/>
        </w:trPr>
        <w:tc>
          <w:tcPr>
            <w:tcW w:w="460" w:type="dxa"/>
          </w:tcPr>
          <w:p w14:paraId="1BAA55C2" w14:textId="77777777" w:rsidR="005F7899" w:rsidRPr="00D33B4E" w:rsidRDefault="005F7899" w:rsidP="005F7899">
            <w:pPr>
              <w:rPr>
                <w:b/>
                <w:bCs/>
              </w:rPr>
            </w:pPr>
            <w:r w:rsidRPr="00D33B4E">
              <w:rPr>
                <w:b/>
                <w:bCs/>
              </w:rPr>
              <w:t>4</w:t>
            </w:r>
          </w:p>
        </w:tc>
        <w:tc>
          <w:tcPr>
            <w:tcW w:w="6878" w:type="dxa"/>
          </w:tcPr>
          <w:p w14:paraId="70A8B2B7" w14:textId="07C0F2F1" w:rsidR="005F7899" w:rsidRPr="00D33B4E" w:rsidRDefault="005F7899" w:rsidP="005F7899">
            <w:bookmarkStart w:id="24" w:name="lt_pId049"/>
            <w:r w:rsidRPr="00D33B4E">
              <w:t>《程序规则》</w:t>
            </w:r>
            <w:bookmarkEnd w:id="24"/>
          </w:p>
        </w:tc>
        <w:tc>
          <w:tcPr>
            <w:tcW w:w="2727" w:type="dxa"/>
          </w:tcPr>
          <w:p w14:paraId="12DCFC03" w14:textId="2B96A401" w:rsidR="005F7899" w:rsidRPr="00D33B4E" w:rsidRDefault="005F7899" w:rsidP="005F7899">
            <w:pPr>
              <w:jc w:val="center"/>
              <w:rPr>
                <w:b/>
                <w:bCs/>
                <w:lang w:val="fr-CH"/>
              </w:rPr>
            </w:pPr>
            <w:bookmarkStart w:id="25" w:name="lt_pId050"/>
            <w:r w:rsidRPr="00D33B4E">
              <w:rPr>
                <w:lang w:val="fr-CH"/>
              </w:rPr>
              <w:t>RRB20-2/1,</w:t>
            </w:r>
            <w:bookmarkEnd w:id="25"/>
            <w:r w:rsidRPr="00D33B4E">
              <w:rPr>
                <w:lang w:val="fr-CH"/>
              </w:rPr>
              <w:t xml:space="preserve"> </w:t>
            </w:r>
            <w:r w:rsidRPr="00D33B4E">
              <w:rPr>
                <w:lang w:val="fr-CH"/>
              </w:rPr>
              <w:br/>
            </w:r>
            <w:bookmarkStart w:id="26" w:name="lt_pId051"/>
            <w:r w:rsidRPr="00D33B4E">
              <w:rPr>
                <w:lang w:val="fr-CH"/>
              </w:rPr>
              <w:t>RRB20-2/7,</w:t>
            </w:r>
            <w:bookmarkEnd w:id="26"/>
            <w:r w:rsidRPr="00D33B4E">
              <w:rPr>
                <w:lang w:val="fr-CH"/>
              </w:rPr>
              <w:t xml:space="preserve"> </w:t>
            </w:r>
            <w:r w:rsidRPr="00D33B4E">
              <w:rPr>
                <w:lang w:val="fr-CH"/>
              </w:rPr>
              <w:br/>
            </w:r>
            <w:bookmarkStart w:id="27" w:name="lt_pId052"/>
            <w:r w:rsidRPr="00D33B4E">
              <w:rPr>
                <w:lang w:val="fr-CH"/>
              </w:rPr>
              <w:t>RRB20-2/</w:t>
            </w:r>
            <w:proofErr w:type="gramStart"/>
            <w:r w:rsidRPr="00D33B4E">
              <w:rPr>
                <w:lang w:val="fr-CH"/>
              </w:rPr>
              <w:t>17;</w:t>
            </w:r>
            <w:bookmarkEnd w:id="27"/>
            <w:proofErr w:type="gramEnd"/>
            <w:r w:rsidRPr="00D33B4E">
              <w:rPr>
                <w:lang w:val="fr-CH"/>
              </w:rPr>
              <w:br/>
            </w:r>
            <w:bookmarkStart w:id="28" w:name="lt_pId053"/>
            <w:r w:rsidRPr="00D33B4E">
              <w:rPr>
                <w:lang w:val="fr-CH"/>
              </w:rPr>
              <w:t>CCRR/64, CCRR/65</w:t>
            </w:r>
            <w:bookmarkEnd w:id="28"/>
          </w:p>
        </w:tc>
      </w:tr>
      <w:tr w:rsidR="005F7899" w:rsidRPr="00D33B4E" w14:paraId="631045B1" w14:textId="77777777" w:rsidTr="00BE3A05">
        <w:trPr>
          <w:cantSplit/>
        </w:trPr>
        <w:tc>
          <w:tcPr>
            <w:tcW w:w="460" w:type="dxa"/>
          </w:tcPr>
          <w:p w14:paraId="5CD32E12" w14:textId="77777777" w:rsidR="005F7899" w:rsidRPr="00D33B4E" w:rsidRDefault="005F7899" w:rsidP="005F7899">
            <w:pPr>
              <w:rPr>
                <w:b/>
                <w:bCs/>
              </w:rPr>
            </w:pPr>
            <w:r w:rsidRPr="00D33B4E">
              <w:rPr>
                <w:b/>
                <w:bCs/>
              </w:rPr>
              <w:t>5</w:t>
            </w:r>
          </w:p>
        </w:tc>
        <w:tc>
          <w:tcPr>
            <w:tcW w:w="6878" w:type="dxa"/>
          </w:tcPr>
          <w:p w14:paraId="2C9B46BA" w14:textId="32698F09" w:rsidR="005F7899" w:rsidRPr="00D33B4E" w:rsidRDefault="00F412B0" w:rsidP="005F7899">
            <w:r w:rsidRPr="00D33B4E">
              <w:rPr>
                <w:rFonts w:hint="eastAsia"/>
                <w:bCs/>
                <w:lang w:val="en-GB"/>
              </w:rPr>
              <w:t>与删除卫星网络的频率指</w:t>
            </w:r>
            <w:proofErr w:type="gramStart"/>
            <w:r w:rsidRPr="00D33B4E">
              <w:rPr>
                <w:rFonts w:hint="eastAsia"/>
                <w:bCs/>
                <w:lang w:val="en-GB"/>
              </w:rPr>
              <w:t>配相关</w:t>
            </w:r>
            <w:proofErr w:type="gramEnd"/>
            <w:r w:rsidRPr="00D33B4E">
              <w:rPr>
                <w:rFonts w:hint="eastAsia"/>
                <w:bCs/>
                <w:lang w:val="en-GB"/>
              </w:rPr>
              <w:t>的请求</w:t>
            </w:r>
          </w:p>
        </w:tc>
        <w:tc>
          <w:tcPr>
            <w:tcW w:w="2727" w:type="dxa"/>
          </w:tcPr>
          <w:p w14:paraId="5BF50D68" w14:textId="25684BC2" w:rsidR="005F7899" w:rsidRPr="00D33B4E" w:rsidRDefault="005F7899" w:rsidP="005F7899">
            <w:pPr>
              <w:jc w:val="center"/>
              <w:rPr>
                <w:b/>
                <w:bCs/>
              </w:rPr>
            </w:pPr>
            <w:bookmarkStart w:id="29" w:name="lt_pId056"/>
            <w:r w:rsidRPr="00D33B4E">
              <w:t>RRB20-2/2,</w:t>
            </w:r>
            <w:bookmarkEnd w:id="29"/>
            <w:r w:rsidRPr="00D33B4E">
              <w:t xml:space="preserve"> </w:t>
            </w:r>
            <w:r w:rsidRPr="00D33B4E">
              <w:br/>
            </w:r>
            <w:bookmarkStart w:id="30" w:name="lt_pId057"/>
            <w:r w:rsidRPr="00D33B4E">
              <w:t>RRB20-2/4,</w:t>
            </w:r>
            <w:bookmarkEnd w:id="30"/>
            <w:r w:rsidRPr="00D33B4E">
              <w:t xml:space="preserve"> </w:t>
            </w:r>
            <w:r w:rsidRPr="00D33B4E">
              <w:br/>
            </w:r>
            <w:bookmarkStart w:id="31" w:name="lt_pId058"/>
            <w:r w:rsidRPr="00D33B4E">
              <w:t>RRB20-2/5,</w:t>
            </w:r>
            <w:bookmarkEnd w:id="31"/>
            <w:r w:rsidRPr="00D33B4E">
              <w:t xml:space="preserve"> </w:t>
            </w:r>
            <w:r w:rsidRPr="00D33B4E">
              <w:br/>
            </w:r>
            <w:bookmarkStart w:id="32" w:name="lt_pId059"/>
            <w:r w:rsidRPr="00D33B4E">
              <w:t>RRB20-2/15,</w:t>
            </w:r>
            <w:bookmarkEnd w:id="32"/>
            <w:r w:rsidRPr="00D33B4E">
              <w:br/>
            </w:r>
            <w:bookmarkStart w:id="33" w:name="lt_pId060"/>
            <w:r w:rsidRPr="00D33B4E">
              <w:t>RRB20-2/16</w:t>
            </w:r>
            <w:bookmarkEnd w:id="33"/>
          </w:p>
        </w:tc>
      </w:tr>
      <w:tr w:rsidR="005F7899" w:rsidRPr="00D33B4E" w14:paraId="5803F3AE" w14:textId="77777777" w:rsidTr="00BE3A05">
        <w:trPr>
          <w:cantSplit/>
        </w:trPr>
        <w:tc>
          <w:tcPr>
            <w:tcW w:w="460" w:type="dxa"/>
          </w:tcPr>
          <w:p w14:paraId="024E7B42" w14:textId="77777777" w:rsidR="005F7899" w:rsidRPr="00D33B4E" w:rsidRDefault="005F7899" w:rsidP="005F7899">
            <w:pPr>
              <w:rPr>
                <w:b/>
                <w:bCs/>
              </w:rPr>
            </w:pPr>
            <w:r w:rsidRPr="00D33B4E">
              <w:rPr>
                <w:b/>
                <w:bCs/>
              </w:rPr>
              <w:t>6</w:t>
            </w:r>
          </w:p>
        </w:tc>
        <w:tc>
          <w:tcPr>
            <w:tcW w:w="6878" w:type="dxa"/>
          </w:tcPr>
          <w:p w14:paraId="17DB524B" w14:textId="29B484A4" w:rsidR="005F7899" w:rsidRPr="00D33B4E" w:rsidRDefault="00F412B0" w:rsidP="005F7899">
            <w:r w:rsidRPr="00D33B4E">
              <w:rPr>
                <w:bCs/>
                <w:lang w:val="en-GB"/>
              </w:rPr>
              <w:t>与落实第</w:t>
            </w:r>
            <w:r w:rsidRPr="00D33B4E">
              <w:rPr>
                <w:bCs/>
                <w:lang w:val="en-GB"/>
              </w:rPr>
              <w:t>559 [COM 5/3]</w:t>
            </w:r>
            <w:r w:rsidRPr="00D33B4E">
              <w:rPr>
                <w:bCs/>
                <w:lang w:val="en-GB"/>
              </w:rPr>
              <w:t>号决议（</w:t>
            </w:r>
            <w:r w:rsidRPr="00D33B4E">
              <w:rPr>
                <w:bCs/>
                <w:lang w:val="en-GB"/>
              </w:rPr>
              <w:t>WRC-19</w:t>
            </w:r>
            <w:r w:rsidRPr="00D33B4E">
              <w:rPr>
                <w:bCs/>
                <w:lang w:val="en-GB"/>
              </w:rPr>
              <w:t>）相关的问题</w:t>
            </w:r>
          </w:p>
        </w:tc>
        <w:tc>
          <w:tcPr>
            <w:tcW w:w="2727" w:type="dxa"/>
          </w:tcPr>
          <w:p w14:paraId="53F0CD61" w14:textId="04DA1CE5" w:rsidR="005F7899" w:rsidRPr="00D33B4E" w:rsidRDefault="005F7899" w:rsidP="005F7899">
            <w:pPr>
              <w:jc w:val="center"/>
              <w:rPr>
                <w:b/>
                <w:bCs/>
              </w:rPr>
            </w:pPr>
            <w:bookmarkStart w:id="34" w:name="lt_pId063"/>
            <w:r w:rsidRPr="00D33B4E">
              <w:t>RRB20-2/6 + Add.2, 7, 9,</w:t>
            </w:r>
            <w:bookmarkEnd w:id="34"/>
            <w:r w:rsidRPr="00D33B4E">
              <w:t xml:space="preserve"> </w:t>
            </w:r>
            <w:r w:rsidRPr="00D33B4E">
              <w:br/>
            </w:r>
            <w:bookmarkStart w:id="35" w:name="lt_pId064"/>
            <w:r w:rsidRPr="00D33B4E">
              <w:t>RRB20-2/13,</w:t>
            </w:r>
            <w:bookmarkEnd w:id="35"/>
            <w:r w:rsidRPr="00D33B4E">
              <w:t xml:space="preserve"> </w:t>
            </w:r>
            <w:r w:rsidRPr="00D33B4E">
              <w:br/>
            </w:r>
            <w:bookmarkStart w:id="36" w:name="lt_pId065"/>
            <w:r w:rsidRPr="00D33B4E">
              <w:t>RRB20-2/19,</w:t>
            </w:r>
            <w:bookmarkEnd w:id="36"/>
            <w:r w:rsidRPr="00D33B4E">
              <w:t xml:space="preserve"> </w:t>
            </w:r>
            <w:r w:rsidRPr="00D33B4E">
              <w:br/>
            </w:r>
            <w:bookmarkStart w:id="37" w:name="lt_pId066"/>
            <w:r w:rsidRPr="00D33B4E">
              <w:t>RRB20-2/24,</w:t>
            </w:r>
            <w:bookmarkEnd w:id="37"/>
            <w:r w:rsidRPr="00D33B4E">
              <w:t xml:space="preserve"> </w:t>
            </w:r>
            <w:r w:rsidRPr="00D33B4E">
              <w:br/>
            </w:r>
            <w:bookmarkStart w:id="38" w:name="lt_pId067"/>
            <w:r w:rsidRPr="00D33B4E">
              <w:t>RRB20-2/25,</w:t>
            </w:r>
            <w:bookmarkEnd w:id="38"/>
            <w:r w:rsidRPr="00D33B4E">
              <w:t xml:space="preserve"> </w:t>
            </w:r>
            <w:r w:rsidRPr="00D33B4E">
              <w:br/>
            </w:r>
            <w:bookmarkStart w:id="39" w:name="lt_pId068"/>
            <w:r w:rsidRPr="00D33B4E">
              <w:t>RRB20-2/26,</w:t>
            </w:r>
            <w:bookmarkEnd w:id="39"/>
            <w:r w:rsidRPr="00D33B4E">
              <w:t xml:space="preserve"> </w:t>
            </w:r>
            <w:r w:rsidRPr="00D33B4E">
              <w:br/>
            </w:r>
            <w:bookmarkStart w:id="40" w:name="lt_pId069"/>
            <w:r w:rsidRPr="00D33B4E">
              <w:t>RRB20-2/28,</w:t>
            </w:r>
            <w:bookmarkEnd w:id="40"/>
            <w:r w:rsidRPr="00D33B4E">
              <w:t xml:space="preserve"> </w:t>
            </w:r>
            <w:r w:rsidRPr="00D33B4E">
              <w:br/>
            </w:r>
            <w:bookmarkStart w:id="41" w:name="lt_pId070"/>
            <w:r w:rsidRPr="00D33B4E">
              <w:t>RRB20-2/DELAYED/1, RRB20-2/DELAYED/3</w:t>
            </w:r>
            <w:bookmarkEnd w:id="41"/>
          </w:p>
        </w:tc>
      </w:tr>
      <w:tr w:rsidR="005F7899" w:rsidRPr="00D33B4E" w14:paraId="1D700843" w14:textId="77777777" w:rsidTr="00BE3A05">
        <w:trPr>
          <w:cantSplit/>
        </w:trPr>
        <w:tc>
          <w:tcPr>
            <w:tcW w:w="460" w:type="dxa"/>
          </w:tcPr>
          <w:p w14:paraId="2AA83434" w14:textId="77777777" w:rsidR="005F7899" w:rsidRPr="00D33B4E" w:rsidRDefault="005F7899" w:rsidP="005F7899">
            <w:pPr>
              <w:rPr>
                <w:b/>
                <w:bCs/>
              </w:rPr>
            </w:pPr>
            <w:r w:rsidRPr="00D33B4E">
              <w:rPr>
                <w:b/>
                <w:bCs/>
              </w:rPr>
              <w:t>7</w:t>
            </w:r>
          </w:p>
        </w:tc>
        <w:tc>
          <w:tcPr>
            <w:tcW w:w="6878" w:type="dxa"/>
          </w:tcPr>
          <w:p w14:paraId="11E76824" w14:textId="5A25C6C3" w:rsidR="005F7899" w:rsidRPr="00D33B4E" w:rsidRDefault="00C458C8" w:rsidP="005F7899">
            <w:r w:rsidRPr="00D33B4E">
              <w:rPr>
                <w:rFonts w:hint="eastAsia"/>
                <w:bCs/>
              </w:rPr>
              <w:t>与延长卫星网络频率指</w:t>
            </w:r>
            <w:proofErr w:type="gramStart"/>
            <w:r w:rsidRPr="00D33B4E">
              <w:rPr>
                <w:rFonts w:hint="eastAsia"/>
                <w:bCs/>
              </w:rPr>
              <w:t>配投入</w:t>
            </w:r>
            <w:proofErr w:type="gramEnd"/>
            <w:r w:rsidRPr="00D33B4E">
              <w:rPr>
                <w:rFonts w:hint="eastAsia"/>
                <w:bCs/>
              </w:rPr>
              <w:t>使用或重新投入使用的规则时限相关的问题和要求</w:t>
            </w:r>
          </w:p>
        </w:tc>
        <w:tc>
          <w:tcPr>
            <w:tcW w:w="2727" w:type="dxa"/>
          </w:tcPr>
          <w:p w14:paraId="7592D7DC" w14:textId="316E0E65" w:rsidR="005F7899" w:rsidRPr="00D33B4E" w:rsidRDefault="005F7899" w:rsidP="005F7899">
            <w:pPr>
              <w:jc w:val="center"/>
              <w:rPr>
                <w:b/>
                <w:bCs/>
              </w:rPr>
            </w:pPr>
            <w:bookmarkStart w:id="42" w:name="lt_pId073"/>
            <w:r w:rsidRPr="00D33B4E">
              <w:t>RRB20-2/18,</w:t>
            </w:r>
            <w:bookmarkEnd w:id="42"/>
            <w:r w:rsidRPr="00D33B4E">
              <w:t xml:space="preserve"> </w:t>
            </w:r>
            <w:r w:rsidRPr="00D33B4E">
              <w:br/>
            </w:r>
            <w:bookmarkStart w:id="43" w:name="lt_pId074"/>
            <w:r w:rsidRPr="00D33B4E">
              <w:t>RRB20-2/20,</w:t>
            </w:r>
            <w:bookmarkEnd w:id="43"/>
            <w:r w:rsidRPr="00D33B4E">
              <w:t xml:space="preserve"> </w:t>
            </w:r>
            <w:r w:rsidRPr="00D33B4E">
              <w:br/>
            </w:r>
            <w:bookmarkStart w:id="44" w:name="lt_pId075"/>
            <w:r w:rsidRPr="00D33B4E">
              <w:t>RRB20-2/21,</w:t>
            </w:r>
            <w:bookmarkEnd w:id="44"/>
            <w:r w:rsidRPr="00D33B4E">
              <w:t xml:space="preserve"> </w:t>
            </w:r>
            <w:r w:rsidRPr="00D33B4E">
              <w:br/>
            </w:r>
            <w:bookmarkStart w:id="45" w:name="lt_pId076"/>
            <w:r w:rsidRPr="00D33B4E">
              <w:t>RRB20-2/22,</w:t>
            </w:r>
            <w:bookmarkEnd w:id="45"/>
            <w:r w:rsidRPr="00D33B4E">
              <w:t xml:space="preserve"> </w:t>
            </w:r>
            <w:r w:rsidRPr="00D33B4E">
              <w:br/>
            </w:r>
            <w:bookmarkStart w:id="46" w:name="lt_pId077"/>
            <w:r w:rsidRPr="00D33B4E">
              <w:t>RRB20-2/27,</w:t>
            </w:r>
            <w:bookmarkEnd w:id="46"/>
            <w:r w:rsidRPr="00D33B4E">
              <w:br/>
            </w:r>
            <w:bookmarkStart w:id="47" w:name="lt_pId078"/>
            <w:r w:rsidRPr="00D33B4E">
              <w:t>RRB20-2/DELAYED/2</w:t>
            </w:r>
            <w:bookmarkEnd w:id="47"/>
          </w:p>
        </w:tc>
      </w:tr>
      <w:tr w:rsidR="005F7899" w:rsidRPr="00D33B4E" w14:paraId="7A0A2F76" w14:textId="77777777" w:rsidTr="00BE3A05">
        <w:trPr>
          <w:cantSplit/>
        </w:trPr>
        <w:tc>
          <w:tcPr>
            <w:tcW w:w="460" w:type="dxa"/>
          </w:tcPr>
          <w:p w14:paraId="6DF9B732" w14:textId="77777777" w:rsidR="005F7899" w:rsidRPr="00D33B4E" w:rsidRDefault="005F7899" w:rsidP="005F7899">
            <w:pPr>
              <w:rPr>
                <w:b/>
                <w:bCs/>
              </w:rPr>
            </w:pPr>
            <w:r w:rsidRPr="00D33B4E">
              <w:rPr>
                <w:b/>
                <w:bCs/>
              </w:rPr>
              <w:t>8</w:t>
            </w:r>
          </w:p>
        </w:tc>
        <w:tc>
          <w:tcPr>
            <w:tcW w:w="6878" w:type="dxa"/>
          </w:tcPr>
          <w:p w14:paraId="1FF5F699" w14:textId="0B272166" w:rsidR="005F7899" w:rsidRPr="00D33B4E" w:rsidRDefault="00CE6497" w:rsidP="005F7899">
            <w:r w:rsidRPr="00D33B4E">
              <w:t>USASAT-NGSO-4</w:t>
            </w:r>
            <w:r w:rsidRPr="00D33B4E">
              <w:t>和</w:t>
            </w:r>
            <w:r w:rsidRPr="00D33B4E">
              <w:t>USABSS-36</w:t>
            </w:r>
            <w:r w:rsidRPr="00D33B4E">
              <w:t>卫星网络</w:t>
            </w:r>
            <w:r w:rsidRPr="00D33B4E">
              <w:rPr>
                <w:rFonts w:hint="eastAsia"/>
              </w:rPr>
              <w:t>的</w:t>
            </w:r>
            <w:r w:rsidRPr="00D33B4E">
              <w:t>现状（</w:t>
            </w:r>
            <w:r w:rsidRPr="00D33B4E">
              <w:t>RRB20-2/6</w:t>
            </w:r>
            <w:r w:rsidRPr="00D33B4E">
              <w:rPr>
                <w:rFonts w:hint="eastAsia"/>
              </w:rPr>
              <w:t>号文件及补遗</w:t>
            </w:r>
            <w:r w:rsidRPr="00D33B4E">
              <w:rPr>
                <w:rFonts w:hint="eastAsia"/>
              </w:rPr>
              <w:t>1</w:t>
            </w:r>
            <w:r w:rsidRPr="00D33B4E">
              <w:rPr>
                <w:rFonts w:hint="eastAsia"/>
              </w:rPr>
              <w:t>、</w:t>
            </w:r>
            <w:r w:rsidRPr="00D33B4E">
              <w:t>RRB20-2/8</w:t>
            </w:r>
            <w:r w:rsidRPr="00D33B4E">
              <w:t>和</w:t>
            </w:r>
            <w:r w:rsidRPr="00D33B4E">
              <w:t>RRB20-2/9</w:t>
            </w:r>
            <w:r w:rsidRPr="00D33B4E">
              <w:t>号文件）</w:t>
            </w:r>
            <w:r w:rsidR="005F7899" w:rsidRPr="00D33B4E">
              <w:t xml:space="preserve"> </w:t>
            </w:r>
          </w:p>
        </w:tc>
        <w:tc>
          <w:tcPr>
            <w:tcW w:w="2727" w:type="dxa"/>
          </w:tcPr>
          <w:p w14:paraId="3A0201C2" w14:textId="1CBAC55C" w:rsidR="005F7899" w:rsidRPr="00D33B4E" w:rsidRDefault="005F7899" w:rsidP="005F7899">
            <w:pPr>
              <w:jc w:val="center"/>
              <w:rPr>
                <w:b/>
                <w:bCs/>
              </w:rPr>
            </w:pPr>
            <w:bookmarkStart w:id="48" w:name="lt_pId081"/>
            <w:r w:rsidRPr="00D33B4E">
              <w:t>RRB20-2/6 + Add.1, RRB20-2/8, RRB20-2/9</w:t>
            </w:r>
            <w:bookmarkEnd w:id="48"/>
          </w:p>
        </w:tc>
      </w:tr>
      <w:tr w:rsidR="005F7899" w:rsidRPr="00D33B4E" w14:paraId="5060CC5C" w14:textId="77777777" w:rsidTr="00BE3A05">
        <w:trPr>
          <w:cantSplit/>
        </w:trPr>
        <w:tc>
          <w:tcPr>
            <w:tcW w:w="460" w:type="dxa"/>
          </w:tcPr>
          <w:p w14:paraId="73CBC6B6" w14:textId="77777777" w:rsidR="005F7899" w:rsidRPr="00D33B4E" w:rsidRDefault="005F7899" w:rsidP="005F7899">
            <w:pPr>
              <w:rPr>
                <w:b/>
                <w:bCs/>
              </w:rPr>
            </w:pPr>
            <w:r w:rsidRPr="00D33B4E">
              <w:rPr>
                <w:b/>
                <w:bCs/>
              </w:rPr>
              <w:t>9</w:t>
            </w:r>
          </w:p>
        </w:tc>
        <w:tc>
          <w:tcPr>
            <w:tcW w:w="6878" w:type="dxa"/>
          </w:tcPr>
          <w:p w14:paraId="6B933644" w14:textId="665E19A4" w:rsidR="005F7899" w:rsidRPr="00D33B4E" w:rsidRDefault="00CE6497" w:rsidP="005F7899">
            <w:r w:rsidRPr="00D33B4E">
              <w:t>玻利维亚主管部门</w:t>
            </w:r>
            <w:r w:rsidRPr="00D33B4E">
              <w:rPr>
                <w:szCs w:val="28"/>
              </w:rPr>
              <w:t>提交的</w:t>
            </w:r>
            <w:r w:rsidRPr="00D33B4E">
              <w:t>关于将</w:t>
            </w:r>
            <w:r w:rsidRPr="00D33B4E">
              <w:t>BOLSAT BSS</w:t>
            </w:r>
            <w:r w:rsidRPr="00D33B4E">
              <w:t>卫星网络登入国际频率登记总表（</w:t>
            </w:r>
            <w:r w:rsidRPr="00D33B4E">
              <w:rPr>
                <w:szCs w:val="28"/>
              </w:rPr>
              <w:t>MIFR</w:t>
            </w:r>
            <w:r w:rsidRPr="00D33B4E">
              <w:rPr>
                <w:szCs w:val="28"/>
              </w:rPr>
              <w:t>）的资料</w:t>
            </w:r>
            <w:r w:rsidRPr="00D33B4E">
              <w:t>（</w:t>
            </w:r>
            <w:r w:rsidRPr="00D33B4E">
              <w:t>RRB20-2/10</w:t>
            </w:r>
            <w:r w:rsidRPr="00D33B4E">
              <w:t>号文件）</w:t>
            </w:r>
          </w:p>
        </w:tc>
        <w:tc>
          <w:tcPr>
            <w:tcW w:w="2727" w:type="dxa"/>
          </w:tcPr>
          <w:p w14:paraId="0995BC2D" w14:textId="4E82CB47" w:rsidR="005F7899" w:rsidRPr="00D33B4E" w:rsidRDefault="005F7899" w:rsidP="005F7899">
            <w:pPr>
              <w:jc w:val="center"/>
              <w:rPr>
                <w:b/>
                <w:bCs/>
              </w:rPr>
            </w:pPr>
            <w:bookmarkStart w:id="49" w:name="lt_pId084"/>
            <w:r w:rsidRPr="00D33B4E">
              <w:t>RRB20-2/10</w:t>
            </w:r>
            <w:bookmarkEnd w:id="49"/>
          </w:p>
        </w:tc>
      </w:tr>
      <w:tr w:rsidR="005F7899" w:rsidRPr="00D33B4E" w14:paraId="1D72628C" w14:textId="77777777" w:rsidTr="00BE3A05">
        <w:trPr>
          <w:cantSplit/>
        </w:trPr>
        <w:tc>
          <w:tcPr>
            <w:tcW w:w="460" w:type="dxa"/>
          </w:tcPr>
          <w:p w14:paraId="2C8CC03D" w14:textId="77777777" w:rsidR="005F7899" w:rsidRPr="00D33B4E" w:rsidRDefault="005F7899" w:rsidP="005F7899">
            <w:pPr>
              <w:rPr>
                <w:b/>
                <w:bCs/>
              </w:rPr>
            </w:pPr>
            <w:r w:rsidRPr="00D33B4E">
              <w:rPr>
                <w:b/>
                <w:bCs/>
              </w:rPr>
              <w:t>10</w:t>
            </w:r>
          </w:p>
        </w:tc>
        <w:tc>
          <w:tcPr>
            <w:tcW w:w="6878" w:type="dxa"/>
          </w:tcPr>
          <w:p w14:paraId="2EB79D55" w14:textId="39CF255E" w:rsidR="005F7899" w:rsidRPr="00D33B4E" w:rsidRDefault="00CE6497" w:rsidP="005F7899">
            <w:r w:rsidRPr="00D33B4E">
              <w:rPr>
                <w:rFonts w:hint="eastAsia"/>
              </w:rPr>
              <w:t>俄罗斯联邦主管部门提交的请求在国际频率登记总表中恢复</w:t>
            </w:r>
            <w:r w:rsidRPr="00D33B4E">
              <w:rPr>
                <w:rFonts w:hint="eastAsia"/>
              </w:rPr>
              <w:t>ENSAT-23E</w:t>
            </w:r>
            <w:r w:rsidRPr="00D33B4E">
              <w:rPr>
                <w:rFonts w:hint="eastAsia"/>
              </w:rPr>
              <w:t>（东经</w:t>
            </w:r>
            <w:r w:rsidRPr="00D33B4E">
              <w:rPr>
                <w:rFonts w:hint="eastAsia"/>
              </w:rPr>
              <w:t>23</w:t>
            </w:r>
            <w:r w:rsidRPr="00D33B4E">
              <w:t>°</w:t>
            </w:r>
            <w:r w:rsidRPr="00D33B4E">
              <w:rPr>
                <w:rFonts w:hint="eastAsia"/>
              </w:rPr>
              <w:t>）卫星网络频率指配的资料</w:t>
            </w:r>
            <w:r w:rsidRPr="00D33B4E">
              <w:t>（</w:t>
            </w:r>
            <w:r w:rsidRPr="00D33B4E">
              <w:t>RRB20-2/23</w:t>
            </w:r>
            <w:r w:rsidRPr="00D33B4E">
              <w:rPr>
                <w:rFonts w:hint="eastAsia"/>
              </w:rPr>
              <w:t>号文件</w:t>
            </w:r>
            <w:r w:rsidRPr="00D33B4E">
              <w:t>）</w:t>
            </w:r>
          </w:p>
        </w:tc>
        <w:tc>
          <w:tcPr>
            <w:tcW w:w="2727" w:type="dxa"/>
          </w:tcPr>
          <w:p w14:paraId="551B900F" w14:textId="1BB742E7" w:rsidR="005F7899" w:rsidRPr="00D33B4E" w:rsidRDefault="005F7899" w:rsidP="005F7899">
            <w:pPr>
              <w:jc w:val="center"/>
              <w:rPr>
                <w:b/>
                <w:bCs/>
              </w:rPr>
            </w:pPr>
            <w:bookmarkStart w:id="50" w:name="lt_pId087"/>
            <w:r w:rsidRPr="00D33B4E">
              <w:t>RRB20-2/23</w:t>
            </w:r>
            <w:bookmarkEnd w:id="50"/>
          </w:p>
        </w:tc>
      </w:tr>
      <w:tr w:rsidR="005F7899" w:rsidRPr="00D33B4E" w14:paraId="1CCD52E8" w14:textId="77777777" w:rsidTr="00BE3A05">
        <w:trPr>
          <w:cantSplit/>
        </w:trPr>
        <w:tc>
          <w:tcPr>
            <w:tcW w:w="460" w:type="dxa"/>
          </w:tcPr>
          <w:p w14:paraId="483B5932" w14:textId="77777777" w:rsidR="005F7899" w:rsidRPr="00D33B4E" w:rsidRDefault="005F7899" w:rsidP="005F7899">
            <w:pPr>
              <w:rPr>
                <w:b/>
                <w:bCs/>
              </w:rPr>
            </w:pPr>
            <w:r w:rsidRPr="00D33B4E">
              <w:rPr>
                <w:b/>
                <w:bCs/>
              </w:rPr>
              <w:t>11</w:t>
            </w:r>
          </w:p>
        </w:tc>
        <w:tc>
          <w:tcPr>
            <w:tcW w:w="6878" w:type="dxa"/>
          </w:tcPr>
          <w:p w14:paraId="27D99FD1" w14:textId="2642CF08" w:rsidR="005F7899" w:rsidRPr="00D33B4E" w:rsidRDefault="00CE6497" w:rsidP="005F7899">
            <w:pPr>
              <w:rPr>
                <w:rFonts w:cs="Calibri"/>
                <w:b/>
                <w:color w:val="800000"/>
                <w:sz w:val="22"/>
              </w:rPr>
            </w:pPr>
            <w:r w:rsidRPr="00D33B4E">
              <w:rPr>
                <w:rFonts w:hint="eastAsia"/>
              </w:rPr>
              <w:t>朝鲜民主主义人民共和国主管部门关于模拟电视广播电台受到有害干扰的提交资料（</w:t>
            </w:r>
            <w:r w:rsidRPr="00D33B4E">
              <w:t>RRB20-2/11</w:t>
            </w:r>
            <w:r w:rsidRPr="00D33B4E">
              <w:rPr>
                <w:rFonts w:hint="eastAsia"/>
              </w:rPr>
              <w:t>号文件）</w:t>
            </w:r>
          </w:p>
        </w:tc>
        <w:tc>
          <w:tcPr>
            <w:tcW w:w="2727" w:type="dxa"/>
          </w:tcPr>
          <w:p w14:paraId="62D4E7CB" w14:textId="4E456F7C" w:rsidR="005F7899" w:rsidRPr="00D33B4E" w:rsidRDefault="005F7899" w:rsidP="005F7899">
            <w:pPr>
              <w:jc w:val="center"/>
              <w:rPr>
                <w:b/>
                <w:bCs/>
              </w:rPr>
            </w:pPr>
            <w:bookmarkStart w:id="51" w:name="lt_pId090"/>
            <w:r w:rsidRPr="00D33B4E">
              <w:t>RRB20-2/11</w:t>
            </w:r>
            <w:bookmarkEnd w:id="51"/>
          </w:p>
        </w:tc>
      </w:tr>
      <w:tr w:rsidR="005F7899" w:rsidRPr="00D33B4E" w14:paraId="7BE6A228" w14:textId="77777777" w:rsidTr="00BE3A05">
        <w:trPr>
          <w:cantSplit/>
        </w:trPr>
        <w:tc>
          <w:tcPr>
            <w:tcW w:w="460" w:type="dxa"/>
          </w:tcPr>
          <w:p w14:paraId="0BF240F0" w14:textId="77777777" w:rsidR="005F7899" w:rsidRPr="00D33B4E" w:rsidRDefault="005F7899" w:rsidP="005F7899">
            <w:pPr>
              <w:rPr>
                <w:b/>
                <w:bCs/>
              </w:rPr>
            </w:pPr>
            <w:r w:rsidRPr="00D33B4E">
              <w:rPr>
                <w:b/>
                <w:bCs/>
              </w:rPr>
              <w:t>12</w:t>
            </w:r>
          </w:p>
        </w:tc>
        <w:tc>
          <w:tcPr>
            <w:tcW w:w="6878" w:type="dxa"/>
          </w:tcPr>
          <w:p w14:paraId="67B1E292" w14:textId="482E9271" w:rsidR="005F7899" w:rsidRPr="00D33B4E" w:rsidRDefault="00CE6497" w:rsidP="005F7899">
            <w:r w:rsidRPr="00D33B4E">
              <w:rPr>
                <w:rFonts w:hint="eastAsia"/>
                <w:bCs/>
              </w:rPr>
              <w:t>与</w:t>
            </w:r>
            <w:r w:rsidRPr="00D33B4E">
              <w:rPr>
                <w:rFonts w:hint="eastAsia"/>
                <w:bCs/>
              </w:rPr>
              <w:t>GE84</w:t>
            </w:r>
            <w:r w:rsidRPr="00D33B4E">
              <w:rPr>
                <w:rFonts w:hint="eastAsia"/>
                <w:bCs/>
              </w:rPr>
              <w:t>区域性协议有关的问题</w:t>
            </w:r>
            <w:r w:rsidRPr="00D33B4E">
              <w:rPr>
                <w:rFonts w:hint="eastAsia"/>
              </w:rPr>
              <w:t>：巴林主管部门提交的关于适用有关</w:t>
            </w:r>
            <w:r w:rsidRPr="00D33B4E">
              <w:rPr>
                <w:rFonts w:hint="eastAsia"/>
              </w:rPr>
              <w:t>G</w:t>
            </w:r>
            <w:r w:rsidRPr="00D33B4E">
              <w:t>E84</w:t>
            </w:r>
            <w:r w:rsidRPr="00D33B4E">
              <w:rPr>
                <w:rFonts w:hint="eastAsia"/>
              </w:rPr>
              <w:t>地面广播协议中待处理指配的程序规则问题的资料和伊朗伊斯兰共和国主管部门关于巴林主管部门根据</w:t>
            </w:r>
            <w:r w:rsidRPr="00D33B4E">
              <w:rPr>
                <w:rFonts w:hint="eastAsia"/>
              </w:rPr>
              <w:t>G</w:t>
            </w:r>
            <w:r w:rsidRPr="00D33B4E">
              <w:t>E84</w:t>
            </w:r>
            <w:r w:rsidRPr="00D33B4E">
              <w:rPr>
                <w:rFonts w:hint="eastAsia"/>
              </w:rPr>
              <w:t>区域性协议的条款提交通知单而提交的资料（</w:t>
            </w:r>
            <w:r w:rsidRPr="00D33B4E">
              <w:t>RRB20-2/12</w:t>
            </w:r>
            <w:r w:rsidRPr="00D33B4E">
              <w:rPr>
                <w:rFonts w:hint="eastAsia"/>
              </w:rPr>
              <w:t>和</w:t>
            </w:r>
            <w:r w:rsidRPr="00D33B4E">
              <w:t>RRB20-2/14</w:t>
            </w:r>
            <w:r w:rsidRPr="00D33B4E">
              <w:rPr>
                <w:rFonts w:hint="eastAsia"/>
              </w:rPr>
              <w:t>号文件）</w:t>
            </w:r>
          </w:p>
        </w:tc>
        <w:tc>
          <w:tcPr>
            <w:tcW w:w="2727" w:type="dxa"/>
          </w:tcPr>
          <w:p w14:paraId="2E4DDB66" w14:textId="269B63E3" w:rsidR="005F7899" w:rsidRPr="00D33B4E" w:rsidRDefault="005F7899" w:rsidP="005F7899">
            <w:pPr>
              <w:jc w:val="center"/>
              <w:rPr>
                <w:b/>
                <w:bCs/>
              </w:rPr>
            </w:pPr>
            <w:bookmarkStart w:id="52" w:name="lt_pId094"/>
            <w:r w:rsidRPr="00D33B4E">
              <w:t>RRB20-2/12,</w:t>
            </w:r>
            <w:bookmarkEnd w:id="52"/>
            <w:r w:rsidRPr="00D33B4E">
              <w:br/>
            </w:r>
            <w:bookmarkStart w:id="53" w:name="lt_pId095"/>
            <w:r w:rsidRPr="00D33B4E">
              <w:t>RRB20-2/14</w:t>
            </w:r>
            <w:bookmarkEnd w:id="53"/>
          </w:p>
        </w:tc>
      </w:tr>
      <w:tr w:rsidR="005F7899" w:rsidRPr="00D33B4E" w14:paraId="506E022A" w14:textId="77777777" w:rsidTr="00BE3A05">
        <w:trPr>
          <w:cantSplit/>
        </w:trPr>
        <w:tc>
          <w:tcPr>
            <w:tcW w:w="460" w:type="dxa"/>
          </w:tcPr>
          <w:p w14:paraId="59E7CB05" w14:textId="77777777" w:rsidR="005F7899" w:rsidRPr="00D33B4E" w:rsidRDefault="005F7899" w:rsidP="005F7899">
            <w:pPr>
              <w:rPr>
                <w:b/>
                <w:bCs/>
              </w:rPr>
            </w:pPr>
            <w:r w:rsidRPr="00D33B4E">
              <w:rPr>
                <w:b/>
                <w:bCs/>
              </w:rPr>
              <w:lastRenderedPageBreak/>
              <w:t>13</w:t>
            </w:r>
          </w:p>
        </w:tc>
        <w:tc>
          <w:tcPr>
            <w:tcW w:w="6878" w:type="dxa"/>
          </w:tcPr>
          <w:p w14:paraId="2C646DA3" w14:textId="6384B70F" w:rsidR="005F7899" w:rsidRPr="00D33B4E" w:rsidRDefault="00362296" w:rsidP="005F7899">
            <w:pPr>
              <w:rPr>
                <w:rFonts w:cs="Calibri"/>
                <w:b/>
                <w:color w:val="800000"/>
                <w:sz w:val="22"/>
              </w:rPr>
            </w:pPr>
            <w:r w:rsidRPr="00D33B4E">
              <w:rPr>
                <w:rFonts w:hint="eastAsia"/>
              </w:rPr>
              <w:t>确认下次会议的日期及未来会议的暂定日期</w:t>
            </w:r>
          </w:p>
        </w:tc>
        <w:tc>
          <w:tcPr>
            <w:tcW w:w="2727" w:type="dxa"/>
          </w:tcPr>
          <w:p w14:paraId="23CED27E" w14:textId="4F8DA3AC" w:rsidR="005F7899" w:rsidRPr="00D33B4E" w:rsidRDefault="005F7899" w:rsidP="005F7899">
            <w:pPr>
              <w:jc w:val="center"/>
            </w:pPr>
            <w:r w:rsidRPr="00D33B4E">
              <w:t>–</w:t>
            </w:r>
          </w:p>
        </w:tc>
      </w:tr>
      <w:tr w:rsidR="005F7899" w:rsidRPr="00D33B4E" w14:paraId="17A25BE7" w14:textId="77777777" w:rsidTr="00BE3A05">
        <w:trPr>
          <w:cantSplit/>
        </w:trPr>
        <w:tc>
          <w:tcPr>
            <w:tcW w:w="460" w:type="dxa"/>
          </w:tcPr>
          <w:p w14:paraId="2755EFA8" w14:textId="77777777" w:rsidR="005F7899" w:rsidRPr="00D33B4E" w:rsidRDefault="005F7899" w:rsidP="005F7899">
            <w:pPr>
              <w:rPr>
                <w:b/>
                <w:bCs/>
              </w:rPr>
            </w:pPr>
            <w:r w:rsidRPr="00D33B4E">
              <w:rPr>
                <w:b/>
                <w:bCs/>
              </w:rPr>
              <w:t>14</w:t>
            </w:r>
          </w:p>
        </w:tc>
        <w:tc>
          <w:tcPr>
            <w:tcW w:w="6878" w:type="dxa"/>
          </w:tcPr>
          <w:p w14:paraId="26D7D72D" w14:textId="47D06CCF" w:rsidR="005F7899" w:rsidRPr="00D33B4E" w:rsidRDefault="00362296" w:rsidP="005F7899">
            <w:r w:rsidRPr="00D33B4E">
              <w:rPr>
                <w:rFonts w:hint="eastAsia"/>
              </w:rPr>
              <w:t>介绍无线电通信局的软件</w:t>
            </w:r>
          </w:p>
        </w:tc>
        <w:tc>
          <w:tcPr>
            <w:tcW w:w="2727" w:type="dxa"/>
          </w:tcPr>
          <w:p w14:paraId="41669657" w14:textId="56B2B0BD" w:rsidR="005F7899" w:rsidRPr="00D33B4E" w:rsidRDefault="005F7899" w:rsidP="005F7899">
            <w:pPr>
              <w:jc w:val="center"/>
            </w:pPr>
            <w:r w:rsidRPr="00D33B4E">
              <w:t>–</w:t>
            </w:r>
          </w:p>
        </w:tc>
      </w:tr>
      <w:tr w:rsidR="005F7899" w:rsidRPr="00D33B4E" w14:paraId="6DDC7976" w14:textId="77777777" w:rsidTr="00BE3A05">
        <w:trPr>
          <w:cantSplit/>
        </w:trPr>
        <w:tc>
          <w:tcPr>
            <w:tcW w:w="460" w:type="dxa"/>
          </w:tcPr>
          <w:p w14:paraId="4AAC6DA8" w14:textId="77777777" w:rsidR="005F7899" w:rsidRPr="00D33B4E" w:rsidRDefault="005F7899" w:rsidP="005F7899">
            <w:pPr>
              <w:rPr>
                <w:b/>
                <w:bCs/>
              </w:rPr>
            </w:pPr>
            <w:r w:rsidRPr="00D33B4E">
              <w:rPr>
                <w:b/>
                <w:bCs/>
              </w:rPr>
              <w:t>15</w:t>
            </w:r>
          </w:p>
        </w:tc>
        <w:tc>
          <w:tcPr>
            <w:tcW w:w="6878" w:type="dxa"/>
          </w:tcPr>
          <w:p w14:paraId="53F79D79" w14:textId="2B9D6ED8" w:rsidR="005F7899" w:rsidRPr="00D33B4E" w:rsidRDefault="00362296" w:rsidP="005F7899">
            <w:r w:rsidRPr="00D33B4E">
              <w:rPr>
                <w:rFonts w:hint="eastAsia"/>
              </w:rPr>
              <w:t>批准《决定摘要》（</w:t>
            </w:r>
            <w:r w:rsidRPr="00D33B4E">
              <w:t>RRB20-2/29</w:t>
            </w:r>
            <w:r w:rsidRPr="00D33B4E">
              <w:rPr>
                <w:rFonts w:hint="eastAsia"/>
              </w:rPr>
              <w:t>号文件和勘误</w:t>
            </w:r>
            <w:r w:rsidRPr="00D33B4E">
              <w:rPr>
                <w:rFonts w:hint="eastAsia"/>
              </w:rPr>
              <w:t>1</w:t>
            </w:r>
            <w:r w:rsidRPr="00D33B4E">
              <w:rPr>
                <w:rFonts w:hint="eastAsia"/>
              </w:rPr>
              <w:t>（仅有英文版））</w:t>
            </w:r>
          </w:p>
        </w:tc>
        <w:tc>
          <w:tcPr>
            <w:tcW w:w="2727" w:type="dxa"/>
          </w:tcPr>
          <w:p w14:paraId="5D6103D2" w14:textId="66E708FE" w:rsidR="005F7899" w:rsidRPr="00D33B4E" w:rsidRDefault="005F7899" w:rsidP="005F7899">
            <w:pPr>
              <w:jc w:val="center"/>
              <w:rPr>
                <w:b/>
                <w:bCs/>
              </w:rPr>
            </w:pPr>
            <w:bookmarkStart w:id="54" w:name="lt_pId104"/>
            <w:r w:rsidRPr="00D33B4E">
              <w:t>RRB20-2/29 + Corr.1 (English only)</w:t>
            </w:r>
            <w:bookmarkEnd w:id="54"/>
          </w:p>
        </w:tc>
      </w:tr>
      <w:tr w:rsidR="005F7899" w:rsidRPr="00D33B4E" w14:paraId="7129D014" w14:textId="77777777" w:rsidTr="00BE3A05">
        <w:trPr>
          <w:cantSplit/>
        </w:trPr>
        <w:tc>
          <w:tcPr>
            <w:tcW w:w="460" w:type="dxa"/>
          </w:tcPr>
          <w:p w14:paraId="3E2C8C78" w14:textId="77777777" w:rsidR="005F7899" w:rsidRPr="00D33B4E" w:rsidRDefault="005F7899" w:rsidP="005F7899">
            <w:pPr>
              <w:rPr>
                <w:b/>
                <w:bCs/>
              </w:rPr>
            </w:pPr>
            <w:r w:rsidRPr="00D33B4E">
              <w:rPr>
                <w:b/>
                <w:bCs/>
              </w:rPr>
              <w:t>16</w:t>
            </w:r>
          </w:p>
        </w:tc>
        <w:tc>
          <w:tcPr>
            <w:tcW w:w="6878" w:type="dxa"/>
          </w:tcPr>
          <w:p w14:paraId="4E15A0F3" w14:textId="51B20C97" w:rsidR="005F7899" w:rsidRPr="00D33B4E" w:rsidRDefault="005F7899" w:rsidP="005F7899">
            <w:bookmarkStart w:id="55" w:name="lt_pId106"/>
            <w:r w:rsidRPr="00D33B4E">
              <w:rPr>
                <w:rFonts w:hint="eastAsia"/>
                <w:lang w:val="en-GB"/>
              </w:rPr>
              <w:t>会议闭幕</w:t>
            </w:r>
            <w:bookmarkEnd w:id="55"/>
            <w:r w:rsidRPr="00D33B4E">
              <w:t xml:space="preserve"> </w:t>
            </w:r>
          </w:p>
        </w:tc>
        <w:tc>
          <w:tcPr>
            <w:tcW w:w="2727" w:type="dxa"/>
          </w:tcPr>
          <w:p w14:paraId="2ECC5D73" w14:textId="64060140" w:rsidR="005F7899" w:rsidRPr="00D33B4E" w:rsidRDefault="005F7899" w:rsidP="005F7899">
            <w:pPr>
              <w:jc w:val="center"/>
            </w:pPr>
            <w:r w:rsidRPr="00D33B4E">
              <w:t>–</w:t>
            </w:r>
          </w:p>
        </w:tc>
      </w:tr>
    </w:tbl>
    <w:p w14:paraId="6C207E28" w14:textId="77777777" w:rsidR="0074610C" w:rsidRPr="00D33B4E" w:rsidRDefault="0074610C" w:rsidP="0074610C">
      <w:r w:rsidRPr="00D33B4E">
        <w:br w:type="page"/>
      </w:r>
    </w:p>
    <w:p w14:paraId="3594BE24" w14:textId="443FCC28" w:rsidR="0074610C" w:rsidRPr="00D33B4E" w:rsidRDefault="0074610C" w:rsidP="00452575">
      <w:pPr>
        <w:pStyle w:val="Heading1"/>
        <w:rPr>
          <w:rFonts w:hint="eastAsia"/>
          <w:szCs w:val="24"/>
        </w:rPr>
      </w:pPr>
      <w:r w:rsidRPr="00D33B4E">
        <w:rPr>
          <w:szCs w:val="24"/>
        </w:rPr>
        <w:lastRenderedPageBreak/>
        <w:t>1</w:t>
      </w:r>
      <w:r w:rsidRPr="00D33B4E">
        <w:rPr>
          <w:szCs w:val="24"/>
        </w:rPr>
        <w:tab/>
      </w:r>
      <w:proofErr w:type="spellStart"/>
      <w:r w:rsidR="006E373B" w:rsidRPr="00D33B4E">
        <w:rPr>
          <w:rFonts w:hint="eastAsia"/>
          <w:szCs w:val="24"/>
        </w:rPr>
        <w:t>会议开幕</w:t>
      </w:r>
      <w:proofErr w:type="spellEnd"/>
    </w:p>
    <w:p w14:paraId="264F3D6D" w14:textId="07E524A0" w:rsidR="0074610C" w:rsidRPr="00D33B4E" w:rsidRDefault="0074610C" w:rsidP="0074610C">
      <w:pPr>
        <w:jc w:val="both"/>
        <w:rPr>
          <w:rFonts w:cs="Calibri"/>
          <w:b/>
          <w:color w:val="800000"/>
        </w:rPr>
      </w:pPr>
      <w:r w:rsidRPr="00D33B4E">
        <w:t>1.1</w:t>
      </w:r>
      <w:r w:rsidRPr="00D33B4E">
        <w:tab/>
      </w:r>
      <w:r w:rsidR="00BE3A05" w:rsidRPr="00D33B4E">
        <w:rPr>
          <w:b/>
          <w:lang w:val="en-GB"/>
        </w:rPr>
        <w:t>主席</w:t>
      </w:r>
      <w:r w:rsidR="006E373B" w:rsidRPr="00D33B4E">
        <w:rPr>
          <w:rFonts w:hint="eastAsia"/>
          <w:lang w:val="en-GB"/>
        </w:rPr>
        <w:t>于</w:t>
      </w:r>
      <w:r w:rsidR="006E373B" w:rsidRPr="00D33B4E">
        <w:rPr>
          <w:rFonts w:hint="eastAsia"/>
          <w:lang w:val="en-GB"/>
        </w:rPr>
        <w:t>2020</w:t>
      </w:r>
      <w:r w:rsidR="006E373B" w:rsidRPr="00D33B4E">
        <w:rPr>
          <w:rFonts w:hint="eastAsia"/>
          <w:lang w:val="en-GB"/>
        </w:rPr>
        <w:t>年</w:t>
      </w:r>
      <w:r w:rsidR="006E373B" w:rsidRPr="00D33B4E">
        <w:rPr>
          <w:rFonts w:hint="eastAsia"/>
          <w:lang w:val="en-GB"/>
        </w:rPr>
        <w:t>7</w:t>
      </w:r>
      <w:r w:rsidR="006E373B" w:rsidRPr="00D33B4E">
        <w:rPr>
          <w:rFonts w:hint="eastAsia"/>
          <w:lang w:val="en-GB"/>
        </w:rPr>
        <w:t>月</w:t>
      </w:r>
      <w:r w:rsidR="006E373B" w:rsidRPr="00D33B4E">
        <w:rPr>
          <w:rFonts w:hint="eastAsia"/>
          <w:lang w:val="en-GB"/>
        </w:rPr>
        <w:t>6</w:t>
      </w:r>
      <w:r w:rsidR="006E373B" w:rsidRPr="00D33B4E">
        <w:rPr>
          <w:rFonts w:hint="eastAsia"/>
          <w:lang w:val="en-GB"/>
        </w:rPr>
        <w:t>日</w:t>
      </w:r>
      <w:r w:rsidR="006E373B" w:rsidRPr="00D33B4E">
        <w:rPr>
          <w:rFonts w:hint="eastAsia"/>
          <w:lang w:val="en-GB"/>
        </w:rPr>
        <w:t>13</w:t>
      </w:r>
      <w:r w:rsidR="006E373B" w:rsidRPr="00D33B4E">
        <w:rPr>
          <w:rFonts w:hint="eastAsia"/>
          <w:lang w:val="en-GB"/>
        </w:rPr>
        <w:t>时宣布会议开始并</w:t>
      </w:r>
      <w:r w:rsidR="00BE3A05" w:rsidRPr="00D33B4E">
        <w:rPr>
          <w:lang w:val="en-GB"/>
        </w:rPr>
        <w:t>欢迎</w:t>
      </w:r>
      <w:r w:rsidR="00BE3A05" w:rsidRPr="00D33B4E">
        <w:rPr>
          <w:rFonts w:hint="eastAsia"/>
          <w:lang w:val="en-GB"/>
        </w:rPr>
        <w:t>委员会委员</w:t>
      </w:r>
      <w:r w:rsidR="00BE3A05" w:rsidRPr="00D33B4E">
        <w:rPr>
          <w:lang w:val="en-GB"/>
        </w:rPr>
        <w:t>出席</w:t>
      </w:r>
      <w:r w:rsidR="00BE3A05" w:rsidRPr="00D33B4E">
        <w:rPr>
          <w:rFonts w:hint="eastAsia"/>
          <w:lang w:val="en-GB"/>
        </w:rPr>
        <w:t>以虚拟形式召开的</w:t>
      </w:r>
      <w:r w:rsidR="00BE3A05" w:rsidRPr="00D33B4E">
        <w:rPr>
          <w:lang w:val="en-GB"/>
        </w:rPr>
        <w:t>第</w:t>
      </w:r>
      <w:r w:rsidR="00BE3A05" w:rsidRPr="00D33B4E">
        <w:rPr>
          <w:lang w:val="en-GB"/>
        </w:rPr>
        <w:t>84</w:t>
      </w:r>
      <w:r w:rsidR="00BE3A05" w:rsidRPr="00D33B4E">
        <w:rPr>
          <w:lang w:val="en-GB"/>
        </w:rPr>
        <w:t>次会议</w:t>
      </w:r>
      <w:r w:rsidR="00DE706F" w:rsidRPr="00D33B4E">
        <w:rPr>
          <w:lang w:val="en-GB"/>
        </w:rPr>
        <w:t>，</w:t>
      </w:r>
      <w:r w:rsidR="00BE3A05" w:rsidRPr="00D33B4E">
        <w:rPr>
          <w:lang w:val="en-GB"/>
        </w:rPr>
        <w:t>并</w:t>
      </w:r>
      <w:r w:rsidR="00BE3A05" w:rsidRPr="00D33B4E">
        <w:rPr>
          <w:rFonts w:hint="eastAsia"/>
          <w:lang w:val="en-GB"/>
        </w:rPr>
        <w:t>预祝虚拟会议取得丰硕成果</w:t>
      </w:r>
      <w:r w:rsidR="00DE706F" w:rsidRPr="00D33B4E">
        <w:rPr>
          <w:rFonts w:hint="eastAsia"/>
          <w:lang w:val="en-GB"/>
        </w:rPr>
        <w:t>，</w:t>
      </w:r>
      <w:r w:rsidR="00BE3A05" w:rsidRPr="00D33B4E">
        <w:rPr>
          <w:rFonts w:hint="eastAsia"/>
          <w:lang w:val="en-GB"/>
        </w:rPr>
        <w:t>同时指出议程很满</w:t>
      </w:r>
      <w:r w:rsidR="00DE706F" w:rsidRPr="00D33B4E">
        <w:rPr>
          <w:rFonts w:hint="eastAsia"/>
          <w:lang w:val="en-GB"/>
        </w:rPr>
        <w:t>，</w:t>
      </w:r>
      <w:r w:rsidR="00BE3A05" w:rsidRPr="00D33B4E">
        <w:rPr>
          <w:rFonts w:hint="eastAsia"/>
          <w:lang w:val="en-GB"/>
        </w:rPr>
        <w:t>可供审议的时间却有限</w:t>
      </w:r>
      <w:r w:rsidR="00BE3A05" w:rsidRPr="00D33B4E">
        <w:rPr>
          <w:lang w:val="en-GB"/>
        </w:rPr>
        <w:t>。</w:t>
      </w:r>
    </w:p>
    <w:p w14:paraId="5F2C5A9B" w14:textId="535FD907" w:rsidR="00BE3A05" w:rsidRPr="00D33B4E" w:rsidRDefault="00BE3A05" w:rsidP="00BE3A05">
      <w:r w:rsidRPr="00D33B4E">
        <w:t>1.2</w:t>
      </w:r>
      <w:r w:rsidRPr="00D33B4E">
        <w:tab/>
      </w:r>
      <w:r w:rsidRPr="00D33B4E">
        <w:rPr>
          <w:rFonts w:hint="eastAsia"/>
          <w:b/>
        </w:rPr>
        <w:t>主任</w:t>
      </w:r>
      <w:r w:rsidRPr="00D33B4E">
        <w:rPr>
          <w:rFonts w:hint="eastAsia"/>
        </w:rPr>
        <w:t>亦</w:t>
      </w:r>
      <w:r w:rsidRPr="00D33B4E">
        <w:t>代表秘书长也对</w:t>
      </w:r>
      <w:r w:rsidRPr="00D33B4E">
        <w:rPr>
          <w:rFonts w:hint="eastAsia"/>
        </w:rPr>
        <w:t>委员会委员</w:t>
      </w:r>
      <w:r w:rsidRPr="00D33B4E">
        <w:t>表示欢迎</w:t>
      </w:r>
      <w:r w:rsidR="00DE706F" w:rsidRPr="00D33B4E">
        <w:t>，</w:t>
      </w:r>
      <w:r w:rsidRPr="00D33B4E">
        <w:t>祝</w:t>
      </w:r>
      <w:r w:rsidRPr="00D33B4E">
        <w:rPr>
          <w:rFonts w:hint="eastAsia"/>
        </w:rPr>
        <w:t>委员会</w:t>
      </w:r>
      <w:r w:rsidRPr="00D33B4E">
        <w:t>会议成功</w:t>
      </w:r>
      <w:r w:rsidR="00DE706F" w:rsidRPr="00D33B4E">
        <w:t>，</w:t>
      </w:r>
      <w:r w:rsidRPr="00D33B4E">
        <w:t>并对</w:t>
      </w:r>
      <w:r w:rsidRPr="00D33B4E">
        <w:rPr>
          <w:rFonts w:hint="eastAsia"/>
        </w:rPr>
        <w:t>委员会委员</w:t>
      </w:r>
      <w:r w:rsidRPr="00D33B4E">
        <w:t>在这种</w:t>
      </w:r>
      <w:r w:rsidRPr="00D33B4E">
        <w:rPr>
          <w:rFonts w:hint="eastAsia"/>
        </w:rPr>
        <w:t>特殊</w:t>
      </w:r>
      <w:r w:rsidRPr="00D33B4E">
        <w:t>情况下的参与表示感谢</w:t>
      </w:r>
      <w:r w:rsidRPr="00D33B4E">
        <w:rPr>
          <w:rFonts w:hint="eastAsia"/>
        </w:rPr>
        <w:t>。</w:t>
      </w:r>
    </w:p>
    <w:p w14:paraId="5EC6CB51" w14:textId="06E1424A" w:rsidR="0074610C" w:rsidRPr="00D33B4E" w:rsidRDefault="0074610C" w:rsidP="0074610C">
      <w:pPr>
        <w:pStyle w:val="Heading1"/>
        <w:jc w:val="both"/>
        <w:rPr>
          <w:rFonts w:ascii="SimSun" w:hAnsi="SimSun" w:cs="SimSun"/>
          <w:szCs w:val="24"/>
          <w:lang w:eastAsia="zh-CN"/>
        </w:rPr>
      </w:pPr>
      <w:r w:rsidRPr="00D33B4E">
        <w:rPr>
          <w:szCs w:val="24"/>
          <w:lang w:eastAsia="zh-CN"/>
        </w:rPr>
        <w:t>2</w:t>
      </w:r>
      <w:r w:rsidRPr="00D33B4E">
        <w:rPr>
          <w:szCs w:val="24"/>
          <w:lang w:eastAsia="zh-CN"/>
        </w:rPr>
        <w:tab/>
      </w:r>
      <w:bookmarkStart w:id="56" w:name="lt_pId116"/>
      <w:r w:rsidR="006E373B" w:rsidRPr="00D33B4E">
        <w:rPr>
          <w:rFonts w:ascii="SimSun" w:hAnsi="SimSun" w:cs="SimSun"/>
          <w:szCs w:val="24"/>
          <w:lang w:eastAsia="zh-CN"/>
        </w:rPr>
        <w:t>通过议程</w:t>
      </w:r>
      <w:r w:rsidR="006E373B" w:rsidRPr="00D33B4E">
        <w:rPr>
          <w:rFonts w:ascii="SimSun" w:hAnsi="SimSun" w:cs="SimSun" w:hint="eastAsia"/>
          <w:szCs w:val="24"/>
          <w:lang w:eastAsia="zh-CN"/>
        </w:rPr>
        <w:t>、审议提交的迟到资料</w:t>
      </w:r>
      <w:r w:rsidR="00DE706F" w:rsidRPr="00D33B4E">
        <w:rPr>
          <w:szCs w:val="24"/>
          <w:lang w:eastAsia="zh-CN"/>
        </w:rPr>
        <w:t>（</w:t>
      </w:r>
      <w:r w:rsidR="005F7899" w:rsidRPr="00D33B4E">
        <w:rPr>
          <w:szCs w:val="24"/>
          <w:lang w:val="en-US" w:eastAsia="zh-CN"/>
        </w:rPr>
        <w:t>RRB20</w:t>
      </w:r>
      <w:r w:rsidR="005F7899" w:rsidRPr="00D33B4E">
        <w:rPr>
          <w:szCs w:val="24"/>
          <w:lang w:val="en-US" w:eastAsia="zh-CN"/>
        </w:rPr>
        <w:noBreakHyphen/>
        <w:t>2/OJ/1(Rev.</w:t>
      </w:r>
      <w:proofErr w:type="gramStart"/>
      <w:r w:rsidR="005F7899" w:rsidRPr="00D33B4E">
        <w:rPr>
          <w:szCs w:val="24"/>
          <w:lang w:val="en-US" w:eastAsia="zh-CN"/>
        </w:rPr>
        <w:t>2)</w:t>
      </w:r>
      <w:r w:rsidR="007A4A90" w:rsidRPr="00D33B4E">
        <w:rPr>
          <w:rFonts w:hint="eastAsia"/>
          <w:szCs w:val="24"/>
          <w:lang w:eastAsia="zh-CN"/>
        </w:rPr>
        <w:t>号文件</w:t>
      </w:r>
      <w:proofErr w:type="gramEnd"/>
      <w:r w:rsidR="00DE706F" w:rsidRPr="00D33B4E">
        <w:rPr>
          <w:szCs w:val="24"/>
          <w:lang w:eastAsia="zh-CN"/>
        </w:rPr>
        <w:t>）</w:t>
      </w:r>
      <w:bookmarkEnd w:id="56"/>
    </w:p>
    <w:p w14:paraId="0B72D7EB" w14:textId="1EE23A5D" w:rsidR="0074610C" w:rsidRPr="00D33B4E" w:rsidRDefault="0074610C" w:rsidP="0074610C">
      <w:pPr>
        <w:jc w:val="both"/>
        <w:rPr>
          <w:rFonts w:cs="Calibri"/>
          <w:b/>
          <w:color w:val="800000"/>
        </w:rPr>
      </w:pPr>
      <w:r w:rsidRPr="00D33B4E">
        <w:t>2.1</w:t>
      </w:r>
      <w:r w:rsidRPr="00D33B4E">
        <w:tab/>
      </w:r>
      <w:r w:rsidR="00BE3A05" w:rsidRPr="00D33B4E">
        <w:rPr>
          <w:rFonts w:hint="eastAsia"/>
          <w:lang w:val="en-GB"/>
        </w:rPr>
        <w:t>根据</w:t>
      </w:r>
      <w:r w:rsidR="00BE3A05" w:rsidRPr="00D33B4E">
        <w:rPr>
          <w:rFonts w:hint="eastAsia"/>
          <w:b/>
          <w:bCs/>
          <w:lang w:val="en-GB"/>
        </w:rPr>
        <w:t>主席</w:t>
      </w:r>
      <w:r w:rsidR="00BE3A05" w:rsidRPr="00D33B4E">
        <w:rPr>
          <w:rFonts w:hint="eastAsia"/>
          <w:lang w:val="en-GB"/>
        </w:rPr>
        <w:t>的提议</w:t>
      </w:r>
      <w:r w:rsidR="00DE706F" w:rsidRPr="00D33B4E">
        <w:rPr>
          <w:rFonts w:hint="eastAsia"/>
          <w:lang w:val="en-GB"/>
        </w:rPr>
        <w:t>，</w:t>
      </w:r>
      <w:r w:rsidR="00BE3A05" w:rsidRPr="00D33B4E">
        <w:rPr>
          <w:rFonts w:hint="eastAsia"/>
          <w:lang w:val="en-GB"/>
        </w:rPr>
        <w:t>委员会就该议项</w:t>
      </w:r>
      <w:r w:rsidR="00BE3A05" w:rsidRPr="00D33B4E">
        <w:rPr>
          <w:rFonts w:hint="eastAsia"/>
          <w:b/>
          <w:bCs/>
          <w:lang w:val="en-GB"/>
        </w:rPr>
        <w:t>商定</w:t>
      </w:r>
      <w:r w:rsidR="00BE3A05" w:rsidRPr="00D33B4E">
        <w:rPr>
          <w:rFonts w:hint="eastAsia"/>
          <w:lang w:val="en-GB"/>
        </w:rPr>
        <w:t>如下</w:t>
      </w:r>
      <w:r w:rsidR="00DE706F" w:rsidRPr="00D33B4E">
        <w:rPr>
          <w:rFonts w:hint="eastAsia"/>
          <w:lang w:val="en-GB"/>
        </w:rPr>
        <w:t>：</w:t>
      </w:r>
    </w:p>
    <w:p w14:paraId="4FD1FEA7" w14:textId="4849B66D" w:rsidR="0074610C" w:rsidRPr="00D33B4E" w:rsidRDefault="005F7899" w:rsidP="00452575">
      <w:pPr>
        <w:ind w:firstLineChars="200" w:firstLine="480"/>
      </w:pPr>
      <w:r w:rsidRPr="00D33B4E">
        <w:rPr>
          <w:lang w:val="en-GB"/>
        </w:rPr>
        <w:t>RRB20-2/OJ/1(Rev.</w:t>
      </w:r>
      <w:proofErr w:type="gramStart"/>
      <w:r w:rsidRPr="00D33B4E">
        <w:rPr>
          <w:lang w:val="en-GB"/>
        </w:rPr>
        <w:t>2)</w:t>
      </w:r>
      <w:r w:rsidR="00BE3A05" w:rsidRPr="00D33B4E">
        <w:rPr>
          <w:rFonts w:hint="eastAsia"/>
          <w:lang w:val="en-GB"/>
        </w:rPr>
        <w:t>号</w:t>
      </w:r>
      <w:r w:rsidR="00BE3A05" w:rsidRPr="00D33B4E">
        <w:rPr>
          <w:lang w:val="en-GB"/>
        </w:rPr>
        <w:t>文件</w:t>
      </w:r>
      <w:r w:rsidR="00BE3A05" w:rsidRPr="00D33B4E">
        <w:rPr>
          <w:rFonts w:hint="eastAsia"/>
          <w:lang w:val="en-GB"/>
        </w:rPr>
        <w:t>所载的</w:t>
      </w:r>
      <w:r w:rsidR="00BE3A05" w:rsidRPr="00D33B4E">
        <w:rPr>
          <w:lang w:val="en-GB"/>
        </w:rPr>
        <w:t>议程草案经修改后获得通过</w:t>
      </w:r>
      <w:proofErr w:type="gramEnd"/>
      <w:r w:rsidR="00BE3A05" w:rsidRPr="00D33B4E">
        <w:rPr>
          <w:lang w:val="en-GB"/>
        </w:rPr>
        <w:t>。</w:t>
      </w:r>
      <w:r w:rsidR="00BE3A05" w:rsidRPr="00D33B4E">
        <w:rPr>
          <w:rFonts w:hint="eastAsia"/>
          <w:lang w:val="en-GB"/>
        </w:rPr>
        <w:t>委员</w:t>
      </w:r>
      <w:r w:rsidR="00BE3A05" w:rsidRPr="00D33B4E">
        <w:rPr>
          <w:lang w:val="en-GB"/>
        </w:rPr>
        <w:t>会决定将</w:t>
      </w:r>
      <w:r w:rsidR="00BE3A05" w:rsidRPr="00D33B4E">
        <w:rPr>
          <w:lang w:val="en-GB"/>
        </w:rPr>
        <w:t>RRB20</w:t>
      </w:r>
      <w:r w:rsidR="00BE3A05" w:rsidRPr="00D33B4E">
        <w:rPr>
          <w:lang w:val="en-GB"/>
        </w:rPr>
        <w:noBreakHyphen/>
        <w:t>2/DELAYED/1</w:t>
      </w:r>
      <w:r w:rsidR="00BE3A05" w:rsidRPr="00D33B4E">
        <w:rPr>
          <w:rFonts w:hint="eastAsia"/>
          <w:lang w:val="en-GB"/>
        </w:rPr>
        <w:t>和</w:t>
      </w:r>
      <w:r w:rsidR="00BE3A05" w:rsidRPr="00D33B4E">
        <w:rPr>
          <w:lang w:val="en-GB"/>
        </w:rPr>
        <w:t>3</w:t>
      </w:r>
      <w:r w:rsidR="00BE3A05" w:rsidRPr="00D33B4E">
        <w:rPr>
          <w:lang w:val="en-GB"/>
        </w:rPr>
        <w:t>号文件列入议项</w:t>
      </w:r>
      <w:r w:rsidR="00BE3A05" w:rsidRPr="00D33B4E">
        <w:rPr>
          <w:lang w:val="en-GB"/>
        </w:rPr>
        <w:t>6</w:t>
      </w:r>
      <w:r w:rsidR="00DE706F" w:rsidRPr="00D33B4E">
        <w:rPr>
          <w:lang w:val="en-GB"/>
        </w:rPr>
        <w:t>，</w:t>
      </w:r>
      <w:r w:rsidR="00BE3A05" w:rsidRPr="00D33B4E">
        <w:rPr>
          <w:lang w:val="en-GB"/>
        </w:rPr>
        <w:t>RRB20</w:t>
      </w:r>
      <w:r w:rsidR="00BE3A05" w:rsidRPr="00D33B4E">
        <w:rPr>
          <w:lang w:val="en-GB"/>
        </w:rPr>
        <w:noBreakHyphen/>
        <w:t>2/DELAYED/2</w:t>
      </w:r>
      <w:r w:rsidR="00BE3A05" w:rsidRPr="00D33B4E">
        <w:rPr>
          <w:rFonts w:hint="eastAsia"/>
          <w:lang w:val="en-GB"/>
        </w:rPr>
        <w:t>号文件列入议项</w:t>
      </w:r>
      <w:r w:rsidR="00BE3A05" w:rsidRPr="00D33B4E">
        <w:rPr>
          <w:rFonts w:hint="eastAsia"/>
          <w:lang w:val="en-GB"/>
        </w:rPr>
        <w:t>7</w:t>
      </w:r>
      <w:r w:rsidR="00BE3A05" w:rsidRPr="00D33B4E">
        <w:rPr>
          <w:lang w:val="en-GB"/>
        </w:rPr>
        <w:t>.4</w:t>
      </w:r>
      <w:r w:rsidR="00DE706F" w:rsidRPr="00D33B4E">
        <w:rPr>
          <w:rFonts w:hint="eastAsia"/>
          <w:lang w:val="en-GB"/>
        </w:rPr>
        <w:t>，</w:t>
      </w:r>
      <w:r w:rsidR="00BE3A05" w:rsidRPr="00D33B4E">
        <w:rPr>
          <w:rFonts w:hint="eastAsia"/>
          <w:lang w:val="en-GB"/>
        </w:rPr>
        <w:t>用于情况通报</w:t>
      </w:r>
      <w:r w:rsidR="00BE3A05" w:rsidRPr="00D33B4E">
        <w:rPr>
          <w:lang w:val="en-GB"/>
        </w:rPr>
        <w:t>。</w:t>
      </w:r>
      <w:r w:rsidR="00BE3A05" w:rsidRPr="00D33B4E">
        <w:rPr>
          <w:rFonts w:hint="eastAsia"/>
          <w:lang w:val="en-GB"/>
        </w:rPr>
        <w:t>委员会进一步决定</w:t>
      </w:r>
      <w:r w:rsidR="00DE706F" w:rsidRPr="00D33B4E">
        <w:rPr>
          <w:rFonts w:hint="eastAsia"/>
          <w:lang w:val="en-GB"/>
        </w:rPr>
        <w:t>，</w:t>
      </w:r>
      <w:r w:rsidR="00BE3A05" w:rsidRPr="00D33B4E">
        <w:rPr>
          <w:rFonts w:hint="eastAsia"/>
          <w:lang w:val="en-GB"/>
        </w:rPr>
        <w:t>在相关具体议项下审议</w:t>
      </w:r>
      <w:r w:rsidR="00BE3A05" w:rsidRPr="00D33B4E">
        <w:rPr>
          <w:lang w:val="en-GB"/>
        </w:rPr>
        <w:t>RRB20-2/6</w:t>
      </w:r>
      <w:r w:rsidR="00BE3A05" w:rsidRPr="00D33B4E">
        <w:rPr>
          <w:rFonts w:hint="eastAsia"/>
          <w:lang w:val="en-GB"/>
        </w:rPr>
        <w:t>号文件无线电通信局主任报告的特定补遗。</w:t>
      </w:r>
    </w:p>
    <w:p w14:paraId="462333EB" w14:textId="30368894" w:rsidR="0074610C" w:rsidRPr="00D33B4E" w:rsidRDefault="0074610C" w:rsidP="004D64C2">
      <w:pPr>
        <w:pStyle w:val="Heading1"/>
        <w:rPr>
          <w:rFonts w:hint="eastAsia"/>
          <w:szCs w:val="24"/>
          <w:lang w:eastAsia="zh-CN"/>
        </w:rPr>
      </w:pPr>
      <w:r w:rsidRPr="00D33B4E">
        <w:rPr>
          <w:szCs w:val="24"/>
          <w:lang w:eastAsia="zh-CN"/>
        </w:rPr>
        <w:t>3</w:t>
      </w:r>
      <w:r w:rsidRPr="00D33B4E">
        <w:rPr>
          <w:szCs w:val="24"/>
          <w:lang w:eastAsia="zh-CN"/>
        </w:rPr>
        <w:tab/>
      </w:r>
      <w:bookmarkStart w:id="57" w:name="lt_pId123"/>
      <w:r w:rsidR="007A4A90" w:rsidRPr="00D33B4E">
        <w:rPr>
          <w:rFonts w:hint="eastAsia"/>
          <w:szCs w:val="24"/>
          <w:lang w:eastAsia="zh-CN"/>
        </w:rPr>
        <w:t>无线电通信局主任的报告</w:t>
      </w:r>
      <w:r w:rsidR="00DE706F" w:rsidRPr="00D33B4E">
        <w:rPr>
          <w:szCs w:val="24"/>
          <w:lang w:eastAsia="zh-CN"/>
        </w:rPr>
        <w:t>（</w:t>
      </w:r>
      <w:r w:rsidRPr="00D33B4E">
        <w:rPr>
          <w:szCs w:val="24"/>
          <w:lang w:eastAsia="zh-CN"/>
        </w:rPr>
        <w:t>RRB20-2/6</w:t>
      </w:r>
      <w:r w:rsidR="007A4A90" w:rsidRPr="00D33B4E">
        <w:rPr>
          <w:rFonts w:hint="eastAsia"/>
          <w:szCs w:val="24"/>
          <w:lang w:eastAsia="zh-CN"/>
        </w:rPr>
        <w:t>号文件及补遗</w:t>
      </w:r>
      <w:r w:rsidRPr="00D33B4E">
        <w:rPr>
          <w:szCs w:val="24"/>
          <w:lang w:eastAsia="zh-CN"/>
        </w:rPr>
        <w:t>1</w:t>
      </w:r>
      <w:r w:rsidR="007A4A90" w:rsidRPr="00D33B4E">
        <w:rPr>
          <w:rFonts w:hint="eastAsia"/>
          <w:szCs w:val="24"/>
          <w:lang w:eastAsia="zh-CN"/>
        </w:rPr>
        <w:t>、</w:t>
      </w:r>
      <w:r w:rsidRPr="00D33B4E">
        <w:rPr>
          <w:szCs w:val="24"/>
          <w:lang w:eastAsia="zh-CN"/>
        </w:rPr>
        <w:t>3-6</w:t>
      </w:r>
      <w:r w:rsidR="007A4A90" w:rsidRPr="00D33B4E">
        <w:rPr>
          <w:rFonts w:hint="eastAsia"/>
          <w:szCs w:val="24"/>
          <w:lang w:eastAsia="zh-CN"/>
        </w:rPr>
        <w:t>和</w:t>
      </w:r>
      <w:r w:rsidRPr="00D33B4E">
        <w:rPr>
          <w:szCs w:val="24"/>
          <w:lang w:eastAsia="zh-CN"/>
        </w:rPr>
        <w:t>8</w:t>
      </w:r>
      <w:r w:rsidR="00DE706F" w:rsidRPr="00D33B4E">
        <w:rPr>
          <w:szCs w:val="24"/>
          <w:lang w:eastAsia="zh-CN"/>
        </w:rPr>
        <w:t>）</w:t>
      </w:r>
      <w:bookmarkEnd w:id="57"/>
    </w:p>
    <w:p w14:paraId="4F8BA3C0" w14:textId="1B81B321" w:rsidR="0074610C" w:rsidRPr="00D33B4E" w:rsidRDefault="0074610C" w:rsidP="0074610C">
      <w:pPr>
        <w:jc w:val="both"/>
        <w:rPr>
          <w:lang w:val="en-GB"/>
        </w:rPr>
      </w:pPr>
      <w:r w:rsidRPr="00D33B4E">
        <w:t>3.1</w:t>
      </w:r>
      <w:r w:rsidRPr="00D33B4E">
        <w:tab/>
      </w:r>
      <w:bookmarkStart w:id="58" w:name="lt_pId126"/>
      <w:r w:rsidR="00BE3A05" w:rsidRPr="00D33B4E">
        <w:rPr>
          <w:b/>
          <w:bCs/>
        </w:rPr>
        <w:t>主任</w:t>
      </w:r>
      <w:r w:rsidR="00BE3A05" w:rsidRPr="00D33B4E">
        <w:t>介绍了</w:t>
      </w:r>
      <w:r w:rsidR="00BE3A05" w:rsidRPr="00D33B4E">
        <w:rPr>
          <w:rFonts w:hint="eastAsia"/>
        </w:rPr>
        <w:t>他在</w:t>
      </w:r>
      <w:r w:rsidR="00BE3A05" w:rsidRPr="00D33B4E">
        <w:t>RRB19-2/6</w:t>
      </w:r>
      <w:r w:rsidR="00BE3A05" w:rsidRPr="00D33B4E">
        <w:t>号文件中的</w:t>
      </w:r>
      <w:r w:rsidR="00BE3A05" w:rsidRPr="00D33B4E">
        <w:rPr>
          <w:rFonts w:hint="eastAsia"/>
        </w:rPr>
        <w:t>例行</w:t>
      </w:r>
      <w:r w:rsidR="00BE3A05" w:rsidRPr="00D33B4E">
        <w:t>报告。</w:t>
      </w:r>
      <w:bookmarkEnd w:id="58"/>
      <w:r w:rsidR="007A4A90" w:rsidRPr="00D33B4E">
        <w:rPr>
          <w:lang w:val="en-GB"/>
        </w:rPr>
        <w:t>关于第</w:t>
      </w:r>
      <w:r w:rsidR="007A4A90" w:rsidRPr="00D33B4E">
        <w:rPr>
          <w:lang w:val="en-GB"/>
        </w:rPr>
        <w:t>2</w:t>
      </w:r>
      <w:r w:rsidR="007A4A90" w:rsidRPr="00D33B4E">
        <w:rPr>
          <w:rFonts w:hint="eastAsia"/>
          <w:lang w:val="en-GB"/>
        </w:rPr>
        <w:t>段</w:t>
      </w:r>
      <w:r w:rsidR="00DE706F" w:rsidRPr="00D33B4E">
        <w:rPr>
          <w:lang w:val="en-GB"/>
        </w:rPr>
        <w:t>，</w:t>
      </w:r>
      <w:r w:rsidR="007A4A90" w:rsidRPr="00D33B4E">
        <w:rPr>
          <w:lang w:val="en-GB"/>
        </w:rPr>
        <w:t>他说</w:t>
      </w:r>
      <w:r w:rsidR="00DE706F" w:rsidRPr="00D33B4E">
        <w:rPr>
          <w:lang w:val="en-GB"/>
        </w:rPr>
        <w:t>，</w:t>
      </w:r>
      <w:r w:rsidR="007A4A90" w:rsidRPr="00D33B4E">
        <w:rPr>
          <w:lang w:val="en-GB"/>
        </w:rPr>
        <w:t>由于开发了</w:t>
      </w:r>
      <w:r w:rsidR="007A4A90" w:rsidRPr="00D33B4E">
        <w:rPr>
          <w:rFonts w:hint="eastAsia"/>
          <w:lang w:val="en-GB"/>
        </w:rPr>
        <w:t>实施</w:t>
      </w:r>
      <w:r w:rsidR="007A4A90" w:rsidRPr="00D33B4E">
        <w:rPr>
          <w:lang w:val="en-GB"/>
        </w:rPr>
        <w:t>WRC-19</w:t>
      </w:r>
      <w:r w:rsidR="007A4A90" w:rsidRPr="00D33B4E">
        <w:rPr>
          <w:lang w:val="en-GB"/>
        </w:rPr>
        <w:t>决定所需的新软件</w:t>
      </w:r>
      <w:r w:rsidR="00DE706F" w:rsidRPr="00D33B4E">
        <w:rPr>
          <w:lang w:val="en-GB"/>
        </w:rPr>
        <w:t>，</w:t>
      </w:r>
      <w:r w:rsidR="007A4A90" w:rsidRPr="00D33B4E">
        <w:rPr>
          <w:lang w:val="en-GB"/>
        </w:rPr>
        <w:t>地面和空间系统的</w:t>
      </w:r>
      <w:r w:rsidR="007A4A90" w:rsidRPr="00D33B4E">
        <w:rPr>
          <w:rFonts w:hint="eastAsia"/>
          <w:lang w:val="en-GB"/>
        </w:rPr>
        <w:t>申报</w:t>
      </w:r>
      <w:r w:rsidR="007A4A90" w:rsidRPr="00D33B4E">
        <w:rPr>
          <w:lang w:val="en-GB"/>
        </w:rPr>
        <w:t>处理略有延迟。软件现在可以使用</w:t>
      </w:r>
      <w:r w:rsidR="007A4A90" w:rsidRPr="00D33B4E">
        <w:rPr>
          <w:rFonts w:hint="eastAsia"/>
          <w:lang w:val="en-GB"/>
        </w:rPr>
        <w:t>了</w:t>
      </w:r>
      <w:r w:rsidR="00DE706F" w:rsidRPr="00D33B4E">
        <w:rPr>
          <w:lang w:val="en-GB"/>
        </w:rPr>
        <w:t>，</w:t>
      </w:r>
      <w:r w:rsidR="007A4A90" w:rsidRPr="00D33B4E">
        <w:rPr>
          <w:rFonts w:hint="eastAsia"/>
          <w:lang w:val="en-GB"/>
        </w:rPr>
        <w:t>拖延的时间</w:t>
      </w:r>
      <w:r w:rsidR="007A4A90" w:rsidRPr="00D33B4E">
        <w:rPr>
          <w:lang w:val="en-GB"/>
        </w:rPr>
        <w:t>将</w:t>
      </w:r>
      <w:r w:rsidR="007A4A90" w:rsidRPr="00D33B4E">
        <w:rPr>
          <w:rFonts w:hint="eastAsia"/>
          <w:lang w:val="en-GB"/>
        </w:rPr>
        <w:t>追赶回来</w:t>
      </w:r>
      <w:r w:rsidR="007A4A90" w:rsidRPr="00D33B4E">
        <w:rPr>
          <w:lang w:val="en-GB"/>
        </w:rPr>
        <w:t>。关于第</w:t>
      </w:r>
      <w:r w:rsidR="007A4A90" w:rsidRPr="00D33B4E">
        <w:rPr>
          <w:lang w:val="en-GB"/>
        </w:rPr>
        <w:t>4</w:t>
      </w:r>
      <w:r w:rsidR="007A4A90" w:rsidRPr="00D33B4E">
        <w:rPr>
          <w:rFonts w:hint="eastAsia"/>
          <w:lang w:val="en-GB"/>
        </w:rPr>
        <w:t>段</w:t>
      </w:r>
      <w:r w:rsidR="00DE706F" w:rsidRPr="00D33B4E">
        <w:rPr>
          <w:lang w:val="en-GB"/>
        </w:rPr>
        <w:t>，</w:t>
      </w:r>
      <w:r w:rsidR="007A4A90" w:rsidRPr="00D33B4E">
        <w:rPr>
          <w:rFonts w:hint="eastAsia"/>
          <w:lang w:val="en-GB"/>
        </w:rPr>
        <w:t>无线电通信局</w:t>
      </w:r>
      <w:r w:rsidR="007A4A90" w:rsidRPr="00D33B4E">
        <w:rPr>
          <w:lang w:val="en-GB"/>
        </w:rPr>
        <w:t>将设法组织一次法国和伊拉克之间的双边会议</w:t>
      </w:r>
      <w:r w:rsidR="00DE706F" w:rsidRPr="00D33B4E">
        <w:rPr>
          <w:lang w:val="en-GB"/>
        </w:rPr>
        <w:t>，</w:t>
      </w:r>
      <w:r w:rsidR="007A4A90" w:rsidRPr="00D33B4E">
        <w:rPr>
          <w:lang w:val="en-GB"/>
        </w:rPr>
        <w:t>讨论法国通报的有害干扰</w:t>
      </w:r>
      <w:r w:rsidR="007A4A90" w:rsidRPr="00D33B4E">
        <w:rPr>
          <w:rFonts w:hint="eastAsia"/>
          <w:lang w:val="en-GB"/>
        </w:rPr>
        <w:t>情况</w:t>
      </w:r>
      <w:r w:rsidR="007A4A90" w:rsidRPr="00D33B4E">
        <w:rPr>
          <w:lang w:val="en-GB"/>
        </w:rPr>
        <w:t>。关于第</w:t>
      </w:r>
      <w:r w:rsidR="007A4A90" w:rsidRPr="00D33B4E">
        <w:rPr>
          <w:lang w:val="en-GB"/>
        </w:rPr>
        <w:t>6</w:t>
      </w:r>
      <w:r w:rsidR="007A4A90" w:rsidRPr="00D33B4E">
        <w:rPr>
          <w:rFonts w:hint="eastAsia"/>
          <w:lang w:val="en-GB"/>
        </w:rPr>
        <w:t>段</w:t>
      </w:r>
      <w:r w:rsidR="00DE706F" w:rsidRPr="00D33B4E">
        <w:rPr>
          <w:lang w:val="en-GB"/>
        </w:rPr>
        <w:t>，</w:t>
      </w:r>
      <w:r w:rsidR="007A4A90" w:rsidRPr="00D33B4E">
        <w:rPr>
          <w:lang w:val="en-GB"/>
        </w:rPr>
        <w:t>该案文不是最新的</w:t>
      </w:r>
      <w:r w:rsidR="00DE706F" w:rsidRPr="00D33B4E">
        <w:rPr>
          <w:lang w:val="en-GB"/>
        </w:rPr>
        <w:t>，</w:t>
      </w:r>
      <w:r w:rsidR="007A4A90" w:rsidRPr="00D33B4E">
        <w:rPr>
          <w:lang w:val="en-GB"/>
        </w:rPr>
        <w:t>因为在最近的</w:t>
      </w:r>
      <w:r w:rsidR="007A4A90" w:rsidRPr="00D33B4E">
        <w:rPr>
          <w:rFonts w:hint="eastAsia"/>
          <w:lang w:val="en-GB"/>
        </w:rPr>
        <w:t>理事磋商</w:t>
      </w:r>
      <w:r w:rsidR="007A4A90" w:rsidRPr="00D33B4E">
        <w:rPr>
          <w:lang w:val="en-GB"/>
        </w:rPr>
        <w:t>虚拟会议上已经</w:t>
      </w:r>
      <w:r w:rsidR="007A4A90" w:rsidRPr="00D33B4E">
        <w:rPr>
          <w:rFonts w:hint="eastAsia"/>
          <w:lang w:val="en-GB"/>
        </w:rPr>
        <w:t>就</w:t>
      </w:r>
      <w:r w:rsidR="007A4A90" w:rsidRPr="00D33B4E">
        <w:rPr>
          <w:lang w:val="en-GB"/>
        </w:rPr>
        <w:t>理事会第</w:t>
      </w:r>
      <w:r w:rsidR="007A4A90" w:rsidRPr="00D33B4E">
        <w:rPr>
          <w:lang w:val="en-GB"/>
        </w:rPr>
        <w:t>482</w:t>
      </w:r>
      <w:r w:rsidR="007A4A90" w:rsidRPr="00D33B4E">
        <w:rPr>
          <w:lang w:val="en-GB"/>
        </w:rPr>
        <w:t>号决定的修改</w:t>
      </w:r>
      <w:r w:rsidR="007A4A90" w:rsidRPr="00D33B4E">
        <w:rPr>
          <w:rFonts w:hint="eastAsia"/>
          <w:lang w:val="en-GB"/>
        </w:rPr>
        <w:t>达成一致</w:t>
      </w:r>
      <w:r w:rsidR="00DE706F" w:rsidRPr="00D33B4E">
        <w:rPr>
          <w:lang w:val="en-GB"/>
        </w:rPr>
        <w:t>，</w:t>
      </w:r>
      <w:r w:rsidR="007A4A90" w:rsidRPr="00D33B4E">
        <w:rPr>
          <w:lang w:val="en-GB"/>
        </w:rPr>
        <w:t>并正在通过信函分发</w:t>
      </w:r>
      <w:r w:rsidR="00E75A27" w:rsidRPr="00D33B4E">
        <w:rPr>
          <w:rFonts w:hint="eastAsia"/>
          <w:lang w:val="en-GB"/>
        </w:rPr>
        <w:t>以便予以</w:t>
      </w:r>
      <w:r w:rsidR="007A4A90" w:rsidRPr="00D33B4E">
        <w:rPr>
          <w:lang w:val="en-GB"/>
        </w:rPr>
        <w:t>批准。</w:t>
      </w:r>
    </w:p>
    <w:p w14:paraId="3B15CD60" w14:textId="356BA78D" w:rsidR="0074610C" w:rsidRPr="00D33B4E" w:rsidRDefault="00BE3A05" w:rsidP="00A204AC">
      <w:pPr>
        <w:pStyle w:val="Headingb"/>
        <w:rPr>
          <w:rFonts w:hint="eastAsia"/>
          <w:szCs w:val="24"/>
          <w:lang w:eastAsia="zh-CN"/>
        </w:rPr>
      </w:pPr>
      <w:r w:rsidRPr="00D33B4E">
        <w:rPr>
          <w:rFonts w:hint="eastAsia"/>
          <w:szCs w:val="24"/>
          <w:lang w:val="en-CA" w:eastAsia="zh-CN"/>
        </w:rPr>
        <w:t>上次</w:t>
      </w:r>
      <w:r w:rsidRPr="00D33B4E">
        <w:rPr>
          <w:rFonts w:hint="eastAsia"/>
          <w:szCs w:val="24"/>
          <w:lang w:eastAsia="zh-CN"/>
        </w:rPr>
        <w:t>RRB</w:t>
      </w:r>
      <w:r w:rsidRPr="00D33B4E">
        <w:rPr>
          <w:rFonts w:hint="eastAsia"/>
          <w:szCs w:val="24"/>
          <w:lang w:val="en-CA" w:eastAsia="zh-CN"/>
        </w:rPr>
        <w:t>会议所引发的行动</w:t>
      </w:r>
      <w:r w:rsidR="00DE706F" w:rsidRPr="00D33B4E">
        <w:rPr>
          <w:rFonts w:hint="eastAsia"/>
          <w:szCs w:val="24"/>
          <w:lang w:val="en-CA" w:eastAsia="zh-CN"/>
        </w:rPr>
        <w:t>（</w:t>
      </w:r>
      <w:r w:rsidRPr="00D33B4E">
        <w:rPr>
          <w:szCs w:val="24"/>
          <w:lang w:eastAsia="zh-CN"/>
        </w:rPr>
        <w:t>RRB19-2/6</w:t>
      </w:r>
      <w:r w:rsidRPr="00D33B4E">
        <w:rPr>
          <w:rFonts w:hint="eastAsia"/>
          <w:szCs w:val="24"/>
          <w:lang w:eastAsia="zh-CN"/>
        </w:rPr>
        <w:t>号文件第</w:t>
      </w:r>
      <w:r w:rsidRPr="00D33B4E">
        <w:rPr>
          <w:rFonts w:hint="eastAsia"/>
          <w:szCs w:val="24"/>
          <w:lang w:eastAsia="zh-CN"/>
        </w:rPr>
        <w:t>1</w:t>
      </w:r>
      <w:r w:rsidRPr="00D33B4E">
        <w:rPr>
          <w:rFonts w:hint="eastAsia"/>
          <w:szCs w:val="24"/>
          <w:lang w:eastAsia="zh-CN"/>
        </w:rPr>
        <w:t>段和附件</w:t>
      </w:r>
      <w:r w:rsidRPr="00D33B4E">
        <w:rPr>
          <w:rFonts w:hint="eastAsia"/>
          <w:szCs w:val="24"/>
          <w:lang w:eastAsia="zh-CN"/>
        </w:rPr>
        <w:t>1</w:t>
      </w:r>
      <w:r w:rsidR="00DE706F" w:rsidRPr="00D33B4E">
        <w:rPr>
          <w:rFonts w:hint="eastAsia"/>
          <w:szCs w:val="24"/>
          <w:lang w:eastAsia="zh-CN"/>
        </w:rPr>
        <w:t>）</w:t>
      </w:r>
    </w:p>
    <w:p w14:paraId="4E74A06F" w14:textId="624C3D62" w:rsidR="0074610C" w:rsidRPr="00D33B4E" w:rsidRDefault="0074610C" w:rsidP="0074610C">
      <w:pPr>
        <w:jc w:val="both"/>
      </w:pPr>
      <w:r w:rsidRPr="00D33B4E">
        <w:t>3.2</w:t>
      </w:r>
      <w:r w:rsidRPr="00D33B4E">
        <w:tab/>
      </w:r>
      <w:r w:rsidR="00E75A27" w:rsidRPr="00D33B4E">
        <w:rPr>
          <w:lang w:val="en-GB"/>
        </w:rPr>
        <w:t>在回答</w:t>
      </w:r>
      <w:r w:rsidR="00E75A27" w:rsidRPr="00D33B4E">
        <w:rPr>
          <w:b/>
        </w:rPr>
        <w:t>Hoan</w:t>
      </w:r>
      <w:r w:rsidR="00E75A27" w:rsidRPr="00D33B4E">
        <w:rPr>
          <w:b/>
          <w:lang w:val="en-GB"/>
        </w:rPr>
        <w:t>先生</w:t>
      </w:r>
      <w:r w:rsidR="00E75A27" w:rsidRPr="00D33B4E">
        <w:rPr>
          <w:lang w:val="en-GB"/>
        </w:rPr>
        <w:t>的问题时</w:t>
      </w:r>
      <w:r w:rsidR="00DE706F" w:rsidRPr="00D33B4E">
        <w:rPr>
          <w:lang w:val="en-GB"/>
        </w:rPr>
        <w:t>，</w:t>
      </w:r>
      <w:r w:rsidR="00E75A27" w:rsidRPr="00D33B4E">
        <w:rPr>
          <w:b/>
        </w:rPr>
        <w:t>Vallet</w:t>
      </w:r>
      <w:r w:rsidR="00E75A27" w:rsidRPr="00D33B4E">
        <w:rPr>
          <w:b/>
          <w:lang w:val="en-GB"/>
        </w:rPr>
        <w:t>先生</w:t>
      </w:r>
      <w:r w:rsidR="00DE706F" w:rsidRPr="00D33B4E">
        <w:rPr>
          <w:rFonts w:hint="eastAsia"/>
          <w:b/>
          <w:lang w:val="en-GB"/>
        </w:rPr>
        <w:t>（</w:t>
      </w:r>
      <w:r w:rsidR="00E75A27" w:rsidRPr="00D33B4E">
        <w:rPr>
          <w:b/>
        </w:rPr>
        <w:t>SSD</w:t>
      </w:r>
      <w:r w:rsidR="002F2EB9" w:rsidRPr="00D33B4E">
        <w:rPr>
          <w:rFonts w:hint="eastAsia"/>
          <w:b/>
          <w:lang w:val="en-GB"/>
        </w:rPr>
        <w:t>负责人</w:t>
      </w:r>
      <w:r w:rsidR="00DE706F" w:rsidRPr="00D33B4E">
        <w:rPr>
          <w:rFonts w:hint="eastAsia"/>
          <w:b/>
          <w:lang w:val="en-GB"/>
        </w:rPr>
        <w:t>）</w:t>
      </w:r>
      <w:r w:rsidR="00E75A27" w:rsidRPr="00D33B4E">
        <w:rPr>
          <w:lang w:val="en-GB"/>
        </w:rPr>
        <w:t>确认</w:t>
      </w:r>
      <w:r w:rsidR="00DE706F" w:rsidRPr="00D33B4E">
        <w:rPr>
          <w:lang w:val="en-GB"/>
        </w:rPr>
        <w:t>，</w:t>
      </w:r>
      <w:r w:rsidR="00E75A27" w:rsidRPr="00D33B4E">
        <w:rPr>
          <w:rFonts w:hint="eastAsia"/>
          <w:lang w:val="en-GB"/>
        </w:rPr>
        <w:t>无线电通信局</w:t>
      </w:r>
      <w:r w:rsidR="00E75A27" w:rsidRPr="00D33B4E">
        <w:rPr>
          <w:lang w:val="en-GB"/>
        </w:rPr>
        <w:t>已为</w:t>
      </w:r>
      <w:r w:rsidR="00DA2CED" w:rsidRPr="00D33B4E">
        <w:rPr>
          <w:rFonts w:hint="eastAsia"/>
          <w:lang w:val="en-GB"/>
        </w:rPr>
        <w:t>之前的多</w:t>
      </w:r>
      <w:r w:rsidR="00E75A27" w:rsidRPr="00D33B4E">
        <w:rPr>
          <w:lang w:val="en-GB"/>
        </w:rPr>
        <w:t>次会议编写了一份文件</w:t>
      </w:r>
      <w:r w:rsidR="00DE706F" w:rsidRPr="00D33B4E">
        <w:rPr>
          <w:lang w:val="en-GB"/>
        </w:rPr>
        <w:t>，</w:t>
      </w:r>
      <w:r w:rsidR="00E75A27" w:rsidRPr="00D33B4E">
        <w:rPr>
          <w:lang w:val="en-GB"/>
        </w:rPr>
        <w:t>内容涉及为</w:t>
      </w:r>
      <w:r w:rsidR="00E75A27" w:rsidRPr="00D33B4E">
        <w:rPr>
          <w:rFonts w:hint="eastAsia"/>
          <w:lang w:val="en-GB"/>
        </w:rPr>
        <w:t>将</w:t>
      </w:r>
      <w:r w:rsidR="00E75A27" w:rsidRPr="00D33B4E">
        <w:rPr>
          <w:lang w:val="en-GB"/>
        </w:rPr>
        <w:t>位于有争议领土的已通知</w:t>
      </w:r>
      <w:r w:rsidR="00E75A27" w:rsidRPr="00D33B4E">
        <w:rPr>
          <w:rFonts w:hint="eastAsia"/>
          <w:lang w:val="en-GB"/>
        </w:rPr>
        <w:t>指配登入</w:t>
      </w:r>
      <w:r w:rsidR="00E75A27" w:rsidRPr="00D33B4E">
        <w:rPr>
          <w:lang w:val="en-GB"/>
        </w:rPr>
        <w:t>MIFR</w:t>
      </w:r>
      <w:r w:rsidR="00E75A27" w:rsidRPr="00D33B4E">
        <w:rPr>
          <w:lang w:val="en-GB"/>
        </w:rPr>
        <w:t>寻找解决</w:t>
      </w:r>
      <w:r w:rsidR="00E75A27" w:rsidRPr="00D33B4E">
        <w:rPr>
          <w:rFonts w:hint="eastAsia"/>
          <w:lang w:val="en-GB"/>
        </w:rPr>
        <w:t>方案</w:t>
      </w:r>
      <w:r w:rsidR="00E75A27" w:rsidRPr="00D33B4E">
        <w:rPr>
          <w:lang w:val="en-GB"/>
        </w:rPr>
        <w:t>的进展情况。由于上一次和本次会议的工作方法和繁重的议程</w:t>
      </w:r>
      <w:r w:rsidR="00DE706F" w:rsidRPr="00D33B4E">
        <w:rPr>
          <w:lang w:val="en-GB"/>
        </w:rPr>
        <w:t>，</w:t>
      </w:r>
      <w:r w:rsidR="00E75A27" w:rsidRPr="00D33B4E">
        <w:rPr>
          <w:lang w:val="en-GB"/>
        </w:rPr>
        <w:t>这份可能引起大量讨论的文件没有提交本次会议。该报告将提交</w:t>
      </w:r>
      <w:r w:rsidR="00E75A27" w:rsidRPr="00D33B4E">
        <w:rPr>
          <w:rFonts w:hint="eastAsia"/>
          <w:lang w:val="en-GB"/>
        </w:rPr>
        <w:t>委员会</w:t>
      </w:r>
      <w:r w:rsidR="00E75A27" w:rsidRPr="00D33B4E">
        <w:rPr>
          <w:lang w:val="en-GB"/>
        </w:rPr>
        <w:t>下一次会议。</w:t>
      </w:r>
    </w:p>
    <w:p w14:paraId="6B3BA3E1" w14:textId="57653D24" w:rsidR="0074610C" w:rsidRPr="00D33B4E" w:rsidRDefault="0074610C" w:rsidP="0074610C">
      <w:pPr>
        <w:jc w:val="both"/>
      </w:pPr>
      <w:r w:rsidRPr="00D33B4E">
        <w:t>3.3</w:t>
      </w:r>
      <w:r w:rsidRPr="00D33B4E">
        <w:tab/>
      </w:r>
      <w:r w:rsidR="00E75A27" w:rsidRPr="00D33B4E">
        <w:rPr>
          <w:b/>
          <w:bCs/>
          <w:lang w:val="en-GB"/>
        </w:rPr>
        <w:t>主席</w:t>
      </w:r>
      <w:r w:rsidR="00E75A27" w:rsidRPr="00D33B4E">
        <w:rPr>
          <w:lang w:val="en-GB"/>
        </w:rPr>
        <w:t>建议</w:t>
      </w:r>
      <w:r w:rsidR="00E75A27" w:rsidRPr="00D33B4E">
        <w:rPr>
          <w:rFonts w:hint="eastAsia"/>
          <w:lang w:val="en-GB"/>
        </w:rPr>
        <w:t>委员会</w:t>
      </w:r>
      <w:r w:rsidR="00E75A27" w:rsidRPr="00D33B4E">
        <w:rPr>
          <w:lang w:val="en-GB"/>
        </w:rPr>
        <w:t>对</w:t>
      </w:r>
      <w:r w:rsidR="00E75A27" w:rsidRPr="00D33B4E">
        <w:rPr>
          <w:lang w:val="en-GB"/>
        </w:rPr>
        <w:t>RRB20-2/6</w:t>
      </w:r>
      <w:r w:rsidR="00E75A27" w:rsidRPr="00D33B4E">
        <w:rPr>
          <w:lang w:val="en-GB"/>
        </w:rPr>
        <w:t>号文件的</w:t>
      </w:r>
      <w:r w:rsidR="00E75A27" w:rsidRPr="00D33B4E">
        <w:rPr>
          <w:rFonts w:hint="eastAsia"/>
          <w:lang w:val="en-GB"/>
        </w:rPr>
        <w:t>第</w:t>
      </w:r>
      <w:r w:rsidR="00E75A27" w:rsidRPr="00D33B4E">
        <w:rPr>
          <w:lang w:val="en-GB"/>
        </w:rPr>
        <w:t>1</w:t>
      </w:r>
      <w:r w:rsidR="00E75A27" w:rsidRPr="00D33B4E">
        <w:rPr>
          <w:rFonts w:hint="eastAsia"/>
          <w:lang w:val="en-GB"/>
        </w:rPr>
        <w:t>段</w:t>
      </w:r>
      <w:r w:rsidR="00E75A27" w:rsidRPr="00D33B4E">
        <w:rPr>
          <w:lang w:val="en-GB"/>
        </w:rPr>
        <w:t>和附件</w:t>
      </w:r>
      <w:r w:rsidR="00E75A27" w:rsidRPr="00D33B4E">
        <w:rPr>
          <w:lang w:val="en-GB"/>
        </w:rPr>
        <w:t>1</w:t>
      </w:r>
      <w:r w:rsidR="00E75A27" w:rsidRPr="00D33B4E">
        <w:rPr>
          <w:lang w:val="en-GB"/>
        </w:rPr>
        <w:t>做出如下结论</w:t>
      </w:r>
      <w:r w:rsidR="00DE706F" w:rsidRPr="00D33B4E">
        <w:rPr>
          <w:lang w:val="en-GB"/>
        </w:rPr>
        <w:t>：</w:t>
      </w:r>
    </w:p>
    <w:p w14:paraId="6A0ADB9B" w14:textId="64542DFB" w:rsidR="0074610C" w:rsidRPr="00D33B4E" w:rsidRDefault="00FB601F" w:rsidP="00A204AC">
      <w:pPr>
        <w:ind w:firstLineChars="200" w:firstLine="480"/>
        <w:jc w:val="both"/>
      </w:pPr>
      <w:r w:rsidRPr="00D33B4E">
        <w:rPr>
          <w:rFonts w:hint="eastAsia"/>
        </w:rPr>
        <w:t>委员会</w:t>
      </w:r>
      <w:r w:rsidRPr="00D33B4E">
        <w:rPr>
          <w:rFonts w:hint="eastAsia"/>
          <w:lang w:val="en-GB"/>
        </w:rPr>
        <w:t>赞赏地注意到附件</w:t>
      </w:r>
      <w:r w:rsidRPr="00D33B4E">
        <w:rPr>
          <w:rFonts w:hint="eastAsia"/>
          <w:lang w:val="en-GB"/>
        </w:rPr>
        <w:t>1</w:t>
      </w:r>
      <w:r w:rsidRPr="00D33B4E">
        <w:rPr>
          <w:rFonts w:hint="eastAsia"/>
          <w:lang w:val="en-GB"/>
        </w:rPr>
        <w:t>和委员会上次会议引发的行动。指出自委员会第</w:t>
      </w:r>
      <w:r w:rsidRPr="00D33B4E">
        <w:rPr>
          <w:rFonts w:hint="eastAsia"/>
          <w:lang w:val="en-GB"/>
        </w:rPr>
        <w:t>8</w:t>
      </w:r>
      <w:r w:rsidRPr="00D33B4E">
        <w:rPr>
          <w:lang w:val="en-GB"/>
        </w:rPr>
        <w:t>2</w:t>
      </w:r>
      <w:r w:rsidRPr="00D33B4E">
        <w:rPr>
          <w:rFonts w:hint="eastAsia"/>
          <w:lang w:val="en-GB"/>
        </w:rPr>
        <w:t>次会议以来</w:t>
      </w:r>
      <w:r w:rsidR="00DE706F" w:rsidRPr="00D33B4E">
        <w:rPr>
          <w:rFonts w:hint="eastAsia"/>
          <w:lang w:val="en-GB"/>
        </w:rPr>
        <w:t>，</w:t>
      </w:r>
      <w:r w:rsidRPr="00D33B4E">
        <w:rPr>
          <w:rFonts w:hint="eastAsia"/>
          <w:lang w:val="en-GB"/>
        </w:rPr>
        <w:t>无线电通信局关于争议领土活动的进展报告便未再提供</w:t>
      </w:r>
      <w:r w:rsidR="00DE706F" w:rsidRPr="00D33B4E">
        <w:rPr>
          <w:rFonts w:hint="eastAsia"/>
          <w:lang w:val="en-GB"/>
        </w:rPr>
        <w:t>，</w:t>
      </w:r>
      <w:r w:rsidRPr="00D33B4E">
        <w:rPr>
          <w:rFonts w:hint="eastAsia"/>
          <w:lang w:val="en-GB"/>
        </w:rPr>
        <w:t>委员会责成无线电通信局向委员会第</w:t>
      </w:r>
      <w:r w:rsidRPr="00D33B4E">
        <w:rPr>
          <w:rFonts w:hint="eastAsia"/>
          <w:lang w:val="en-GB"/>
        </w:rPr>
        <w:t>8</w:t>
      </w:r>
      <w:r w:rsidRPr="00D33B4E">
        <w:rPr>
          <w:lang w:val="en-GB"/>
        </w:rPr>
        <w:t>5</w:t>
      </w:r>
      <w:r w:rsidRPr="00D33B4E">
        <w:rPr>
          <w:rFonts w:hint="eastAsia"/>
          <w:lang w:val="en-GB"/>
        </w:rPr>
        <w:t>次会议报告为在《国际频率登记总表》上登记位于争议领土的通知指</w:t>
      </w:r>
      <w:proofErr w:type="gramStart"/>
      <w:r w:rsidRPr="00D33B4E">
        <w:rPr>
          <w:rFonts w:hint="eastAsia"/>
          <w:lang w:val="en-GB"/>
        </w:rPr>
        <w:t>配寻找</w:t>
      </w:r>
      <w:proofErr w:type="gramEnd"/>
      <w:r w:rsidRPr="00D33B4E">
        <w:rPr>
          <w:rFonts w:hint="eastAsia"/>
          <w:lang w:val="en-GB"/>
        </w:rPr>
        <w:t>解决方案的工作进展。</w:t>
      </w:r>
    </w:p>
    <w:p w14:paraId="3D97C6AA" w14:textId="0DE8425A" w:rsidR="0074610C" w:rsidRPr="00D33B4E" w:rsidRDefault="0074610C" w:rsidP="0074610C">
      <w:pPr>
        <w:jc w:val="both"/>
      </w:pPr>
      <w:r w:rsidRPr="00D33B4E">
        <w:t>3.4</w:t>
      </w:r>
      <w:r w:rsidRPr="00D33B4E">
        <w:tab/>
      </w:r>
      <w:bookmarkStart w:id="59" w:name="lt_pId140"/>
      <w:r w:rsidR="00070C8F" w:rsidRPr="00D33B4E">
        <w:rPr>
          <w:rFonts w:hint="eastAsia"/>
        </w:rPr>
        <w:t>会议就此</w:t>
      </w:r>
      <w:r w:rsidR="00070C8F" w:rsidRPr="00D33B4E">
        <w:rPr>
          <w:rFonts w:hint="eastAsia"/>
          <w:b/>
          <w:bCs/>
        </w:rPr>
        <w:t>达成一致</w:t>
      </w:r>
      <w:r w:rsidR="00070C8F" w:rsidRPr="00D33B4E">
        <w:rPr>
          <w:rFonts w:hint="eastAsia"/>
        </w:rPr>
        <w:t>。</w:t>
      </w:r>
      <w:bookmarkEnd w:id="59"/>
    </w:p>
    <w:p w14:paraId="02AD3D2E" w14:textId="2B2885D2" w:rsidR="0074610C" w:rsidRPr="00D33B4E" w:rsidRDefault="00070C8F" w:rsidP="0074610C">
      <w:pPr>
        <w:pStyle w:val="Headingb"/>
        <w:jc w:val="both"/>
        <w:rPr>
          <w:rFonts w:hint="eastAsia"/>
          <w:szCs w:val="24"/>
          <w:lang w:eastAsia="zh-CN"/>
        </w:rPr>
      </w:pPr>
      <w:bookmarkStart w:id="60" w:name="lt_pId141"/>
      <w:r w:rsidRPr="00D33B4E">
        <w:rPr>
          <w:rFonts w:ascii="SimSun" w:hAnsi="SimSun" w:cs="SimSun" w:hint="eastAsia"/>
          <w:szCs w:val="24"/>
          <w:lang w:eastAsia="zh-CN"/>
        </w:rPr>
        <w:t>地面和空间系统申报的处理</w:t>
      </w:r>
      <w:r w:rsidR="00DE706F" w:rsidRPr="00D33B4E">
        <w:rPr>
          <w:rFonts w:ascii="SimSun" w:hAnsi="SimSun" w:cs="SimSun" w:hint="eastAsia"/>
          <w:szCs w:val="24"/>
          <w:lang w:eastAsia="zh-CN"/>
        </w:rPr>
        <w:t>（</w:t>
      </w:r>
      <w:r w:rsidR="0074610C" w:rsidRPr="00D33B4E">
        <w:rPr>
          <w:szCs w:val="24"/>
          <w:lang w:eastAsia="zh-CN"/>
        </w:rPr>
        <w:t>RRB20-2/6</w:t>
      </w:r>
      <w:r w:rsidRPr="00D33B4E">
        <w:rPr>
          <w:rFonts w:hint="eastAsia"/>
          <w:szCs w:val="24"/>
          <w:lang w:eastAsia="zh-CN"/>
        </w:rPr>
        <w:t>号文件第</w:t>
      </w:r>
      <w:r w:rsidRPr="00D33B4E">
        <w:rPr>
          <w:rFonts w:hint="eastAsia"/>
          <w:szCs w:val="24"/>
          <w:lang w:eastAsia="zh-CN"/>
        </w:rPr>
        <w:t>2</w:t>
      </w:r>
      <w:r w:rsidRPr="00D33B4E">
        <w:rPr>
          <w:rFonts w:hint="eastAsia"/>
          <w:szCs w:val="24"/>
          <w:lang w:eastAsia="zh-CN"/>
        </w:rPr>
        <w:t>段以及附件</w:t>
      </w:r>
      <w:r w:rsidRPr="00D33B4E">
        <w:rPr>
          <w:rFonts w:hint="eastAsia"/>
          <w:szCs w:val="24"/>
          <w:lang w:eastAsia="zh-CN"/>
        </w:rPr>
        <w:t>2</w:t>
      </w:r>
      <w:r w:rsidRPr="00D33B4E">
        <w:rPr>
          <w:rFonts w:hint="eastAsia"/>
          <w:szCs w:val="24"/>
          <w:lang w:eastAsia="zh-CN"/>
        </w:rPr>
        <w:t>和</w:t>
      </w:r>
      <w:r w:rsidRPr="00D33B4E">
        <w:rPr>
          <w:rFonts w:hint="eastAsia"/>
          <w:szCs w:val="24"/>
          <w:lang w:eastAsia="zh-CN"/>
        </w:rPr>
        <w:t>3</w:t>
      </w:r>
      <w:bookmarkEnd w:id="60"/>
      <w:r w:rsidR="00DE706F" w:rsidRPr="00D33B4E">
        <w:rPr>
          <w:rFonts w:hint="eastAsia"/>
          <w:szCs w:val="24"/>
          <w:lang w:eastAsia="zh-CN"/>
        </w:rPr>
        <w:t>）</w:t>
      </w:r>
    </w:p>
    <w:p w14:paraId="4B10C3E2" w14:textId="7B00C975" w:rsidR="0074610C" w:rsidRPr="00D33B4E" w:rsidRDefault="0074610C" w:rsidP="0074610C">
      <w:pPr>
        <w:jc w:val="both"/>
      </w:pPr>
      <w:r w:rsidRPr="00D33B4E">
        <w:rPr>
          <w:bCs/>
        </w:rPr>
        <w:t>3.5</w:t>
      </w:r>
      <w:r w:rsidRPr="00D33B4E">
        <w:rPr>
          <w:bCs/>
        </w:rPr>
        <w:tab/>
      </w:r>
      <w:bookmarkStart w:id="61" w:name="lt_pId143"/>
      <w:r w:rsidR="00FB601F" w:rsidRPr="00D33B4E">
        <w:rPr>
          <w:b/>
          <w:bCs/>
        </w:rPr>
        <w:t>Vassiliev</w:t>
      </w:r>
      <w:r w:rsidR="00FB601F" w:rsidRPr="00D33B4E">
        <w:rPr>
          <w:b/>
          <w:bCs/>
        </w:rPr>
        <w:t>先生</w:t>
      </w:r>
      <w:r w:rsidR="00DE706F" w:rsidRPr="00D33B4E">
        <w:rPr>
          <w:b/>
          <w:bCs/>
        </w:rPr>
        <w:t>（</w:t>
      </w:r>
      <w:r w:rsidR="00FB601F" w:rsidRPr="00D33B4E">
        <w:rPr>
          <w:b/>
          <w:bCs/>
        </w:rPr>
        <w:t>TSD</w:t>
      </w:r>
      <w:r w:rsidR="002F2EB9" w:rsidRPr="00D33B4E">
        <w:rPr>
          <w:rFonts w:hint="eastAsia"/>
          <w:b/>
        </w:rPr>
        <w:t>负责人</w:t>
      </w:r>
      <w:r w:rsidR="00DE706F" w:rsidRPr="00D33B4E">
        <w:rPr>
          <w:b/>
          <w:bCs/>
        </w:rPr>
        <w:t>）</w:t>
      </w:r>
      <w:r w:rsidR="00730BF1" w:rsidRPr="00D33B4E">
        <w:rPr>
          <w:rFonts w:hint="eastAsia"/>
        </w:rPr>
        <w:t>针对</w:t>
      </w:r>
      <w:r w:rsidR="00070C8F" w:rsidRPr="00D33B4E">
        <w:t>RRB20-2/6</w:t>
      </w:r>
      <w:r w:rsidR="00FB601F" w:rsidRPr="00D33B4E">
        <w:t>号文件附件</w:t>
      </w:r>
      <w:r w:rsidR="00FB601F" w:rsidRPr="00D33B4E">
        <w:t>2</w:t>
      </w:r>
      <w:r w:rsidR="00FB601F" w:rsidRPr="00D33B4E">
        <w:t>关于地面业务通知</w:t>
      </w:r>
      <w:r w:rsidR="00070C8F" w:rsidRPr="00D33B4E">
        <w:rPr>
          <w:rFonts w:hint="eastAsia"/>
        </w:rPr>
        <w:t>单</w:t>
      </w:r>
      <w:r w:rsidR="00FB601F" w:rsidRPr="00D33B4E">
        <w:t>的处理</w:t>
      </w:r>
      <w:r w:rsidR="00DE706F" w:rsidRPr="00D33B4E">
        <w:rPr>
          <w:rFonts w:hint="eastAsia"/>
        </w:rPr>
        <w:t>，</w:t>
      </w:r>
      <w:r w:rsidR="00070C8F" w:rsidRPr="00D33B4E">
        <w:t>提请注意</w:t>
      </w:r>
      <w:r w:rsidR="00070C8F" w:rsidRPr="00D33B4E">
        <w:rPr>
          <w:rFonts w:hint="eastAsia"/>
        </w:rPr>
        <w:t>其中的四个表格</w:t>
      </w:r>
      <w:r w:rsidR="00730BF1" w:rsidRPr="00D33B4E">
        <w:rPr>
          <w:rFonts w:hint="eastAsia"/>
        </w:rPr>
        <w:t>并对登入《总表》的地面指配的审查结果予以审议。</w:t>
      </w:r>
      <w:bookmarkEnd w:id="61"/>
    </w:p>
    <w:p w14:paraId="5D379B74" w14:textId="69794B37" w:rsidR="0074610C" w:rsidRPr="00D33B4E" w:rsidRDefault="0074610C" w:rsidP="0074610C">
      <w:pPr>
        <w:jc w:val="both"/>
        <w:rPr>
          <w:rFonts w:cs="Calibri"/>
          <w:b/>
          <w:color w:val="800000"/>
        </w:rPr>
      </w:pPr>
      <w:r w:rsidRPr="00D33B4E">
        <w:rPr>
          <w:bCs/>
        </w:rPr>
        <w:t>3.6</w:t>
      </w:r>
      <w:r w:rsidRPr="00D33B4E">
        <w:rPr>
          <w:bCs/>
        </w:rPr>
        <w:tab/>
      </w:r>
      <w:bookmarkStart w:id="62" w:name="lt_pId145"/>
      <w:r w:rsidRPr="00D33B4E">
        <w:rPr>
          <w:b/>
        </w:rPr>
        <w:t>Vallet</w:t>
      </w:r>
      <w:r w:rsidR="00730BF1" w:rsidRPr="00D33B4E">
        <w:rPr>
          <w:rFonts w:hint="eastAsia"/>
          <w:b/>
        </w:rPr>
        <w:t>先生</w:t>
      </w:r>
      <w:r w:rsidR="00DE706F" w:rsidRPr="00D33B4E">
        <w:rPr>
          <w:rFonts w:hint="eastAsia"/>
          <w:b/>
        </w:rPr>
        <w:t>（</w:t>
      </w:r>
      <w:r w:rsidRPr="00D33B4E">
        <w:rPr>
          <w:b/>
        </w:rPr>
        <w:t>SSD</w:t>
      </w:r>
      <w:r w:rsidR="002F2EB9" w:rsidRPr="00D33B4E">
        <w:rPr>
          <w:rFonts w:hint="eastAsia"/>
          <w:b/>
          <w:bCs/>
        </w:rPr>
        <w:t>负责人</w:t>
      </w:r>
      <w:r w:rsidR="00DE706F" w:rsidRPr="00D33B4E">
        <w:rPr>
          <w:rFonts w:hint="eastAsia"/>
          <w:b/>
        </w:rPr>
        <w:t>）</w:t>
      </w:r>
      <w:bookmarkStart w:id="63" w:name="lt_pId147"/>
      <w:bookmarkEnd w:id="62"/>
      <w:r w:rsidR="00730BF1" w:rsidRPr="00D33B4E">
        <w:rPr>
          <w:rFonts w:hint="eastAsia"/>
          <w:lang w:val="en-GB"/>
        </w:rPr>
        <w:t>针对</w:t>
      </w:r>
      <w:r w:rsidR="00730BF1" w:rsidRPr="00D33B4E">
        <w:rPr>
          <w:lang w:val="en-GB"/>
        </w:rPr>
        <w:t>附件</w:t>
      </w:r>
      <w:r w:rsidR="00730BF1" w:rsidRPr="00D33B4E">
        <w:rPr>
          <w:lang w:val="en-GB"/>
        </w:rPr>
        <w:t>3</w:t>
      </w:r>
      <w:r w:rsidR="00730BF1" w:rsidRPr="00D33B4E">
        <w:rPr>
          <w:rFonts w:hint="eastAsia"/>
          <w:lang w:val="en-GB"/>
        </w:rPr>
        <w:t>指出</w:t>
      </w:r>
      <w:r w:rsidR="00DE706F" w:rsidRPr="00D33B4E">
        <w:rPr>
          <w:lang w:val="en-GB"/>
        </w:rPr>
        <w:t>，</w:t>
      </w:r>
      <w:r w:rsidR="00730BF1" w:rsidRPr="00D33B4E">
        <w:rPr>
          <w:rFonts w:hint="eastAsia"/>
          <w:lang w:val="en-GB"/>
        </w:rPr>
        <w:t>无线电通信局</w:t>
      </w:r>
      <w:r w:rsidR="00730BF1" w:rsidRPr="00D33B4E">
        <w:rPr>
          <w:lang w:val="en-GB"/>
        </w:rPr>
        <w:t>已</w:t>
      </w:r>
      <w:r w:rsidR="00730BF1" w:rsidRPr="00D33B4E">
        <w:rPr>
          <w:rFonts w:hint="eastAsia"/>
          <w:lang w:val="en-GB"/>
        </w:rPr>
        <w:t>在</w:t>
      </w:r>
      <w:r w:rsidR="00730BF1" w:rsidRPr="00D33B4E">
        <w:rPr>
          <w:lang w:val="en-GB"/>
        </w:rPr>
        <w:t>WRC-19</w:t>
      </w:r>
      <w:r w:rsidR="00730BF1" w:rsidRPr="00D33B4E">
        <w:rPr>
          <w:lang w:val="en-GB"/>
        </w:rPr>
        <w:t>通知成员</w:t>
      </w:r>
      <w:r w:rsidR="00DE706F" w:rsidRPr="00D33B4E">
        <w:rPr>
          <w:lang w:val="en-GB"/>
        </w:rPr>
        <w:t>，</w:t>
      </w:r>
      <w:r w:rsidR="00730BF1" w:rsidRPr="00D33B4E">
        <w:rPr>
          <w:lang w:val="en-GB"/>
        </w:rPr>
        <w:t>鉴于需要开发新的软件</w:t>
      </w:r>
      <w:r w:rsidR="00DE706F" w:rsidRPr="00D33B4E">
        <w:rPr>
          <w:lang w:val="en-GB"/>
        </w:rPr>
        <w:t>，</w:t>
      </w:r>
      <w:r w:rsidR="00730BF1" w:rsidRPr="00D33B4E">
        <w:rPr>
          <w:lang w:val="en-GB"/>
        </w:rPr>
        <w:t>关于卫星网络的协调请求和通知的处理时间将会稍有延迟。他告知委员会</w:t>
      </w:r>
      <w:r w:rsidR="00DE706F" w:rsidRPr="00D33B4E">
        <w:rPr>
          <w:lang w:val="en-GB"/>
        </w:rPr>
        <w:t>，</w:t>
      </w:r>
      <w:r w:rsidR="00730BF1" w:rsidRPr="00D33B4E">
        <w:rPr>
          <w:lang w:val="en-GB"/>
        </w:rPr>
        <w:t>附件</w:t>
      </w:r>
      <w:r w:rsidR="00730BF1" w:rsidRPr="00D33B4E">
        <w:rPr>
          <w:lang w:val="en-GB"/>
        </w:rPr>
        <w:t>3</w:t>
      </w:r>
      <w:r w:rsidR="00730BF1" w:rsidRPr="00D33B4E">
        <w:rPr>
          <w:lang w:val="en-GB"/>
        </w:rPr>
        <w:t>中的表</w:t>
      </w:r>
      <w:r w:rsidR="00730BF1" w:rsidRPr="00D33B4E">
        <w:rPr>
          <w:lang w:val="en-GB"/>
        </w:rPr>
        <w:t>3</w:t>
      </w:r>
      <w:r w:rsidR="00730BF1" w:rsidRPr="00D33B4E">
        <w:rPr>
          <w:lang w:val="en-GB"/>
        </w:rPr>
        <w:t>包括根据第</w:t>
      </w:r>
      <w:r w:rsidR="00730BF1" w:rsidRPr="00D33B4E">
        <w:rPr>
          <w:lang w:val="en-GB"/>
        </w:rPr>
        <w:t>559</w:t>
      </w:r>
      <w:r w:rsidR="00730BF1" w:rsidRPr="00D33B4E">
        <w:rPr>
          <w:lang w:val="en-GB"/>
        </w:rPr>
        <w:t>号决议</w:t>
      </w:r>
      <w:r w:rsidR="00DE706F" w:rsidRPr="00D33B4E">
        <w:rPr>
          <w:lang w:val="en-GB"/>
        </w:rPr>
        <w:t>（</w:t>
      </w:r>
      <w:r w:rsidR="00730BF1" w:rsidRPr="00D33B4E">
        <w:rPr>
          <w:lang w:val="en-GB"/>
        </w:rPr>
        <w:t>WRC-19</w:t>
      </w:r>
      <w:r w:rsidR="00DE706F" w:rsidRPr="00D33B4E">
        <w:rPr>
          <w:lang w:val="en-GB"/>
        </w:rPr>
        <w:t>）</w:t>
      </w:r>
      <w:r w:rsidR="00730BF1" w:rsidRPr="00D33B4E">
        <w:rPr>
          <w:lang w:val="en-GB"/>
        </w:rPr>
        <w:t>提交的大量</w:t>
      </w:r>
      <w:r w:rsidR="00730BF1" w:rsidRPr="00D33B4E">
        <w:rPr>
          <w:rFonts w:hint="eastAsia"/>
          <w:lang w:val="en-GB"/>
        </w:rPr>
        <w:t>资料</w:t>
      </w:r>
      <w:r w:rsidR="00730BF1" w:rsidRPr="00D33B4E">
        <w:rPr>
          <w:lang w:val="en-GB"/>
        </w:rPr>
        <w:t>。关于表</w:t>
      </w:r>
      <w:r w:rsidR="00730BF1" w:rsidRPr="00D33B4E">
        <w:rPr>
          <w:lang w:val="en-GB"/>
        </w:rPr>
        <w:t>4</w:t>
      </w:r>
      <w:r w:rsidR="00DE706F" w:rsidRPr="00D33B4E">
        <w:rPr>
          <w:lang w:val="en-GB"/>
        </w:rPr>
        <w:t>，</w:t>
      </w:r>
      <w:r w:rsidR="00730BF1" w:rsidRPr="00D33B4E">
        <w:rPr>
          <w:lang w:val="en-GB"/>
        </w:rPr>
        <w:t>他说</w:t>
      </w:r>
      <w:r w:rsidR="00DE706F" w:rsidRPr="00D33B4E">
        <w:rPr>
          <w:lang w:val="en-GB"/>
        </w:rPr>
        <w:t>，</w:t>
      </w:r>
      <w:r w:rsidR="00730BF1" w:rsidRPr="00D33B4E">
        <w:rPr>
          <w:lang w:val="en-GB"/>
        </w:rPr>
        <w:t>根据附录</w:t>
      </w:r>
      <w:r w:rsidR="00730BF1" w:rsidRPr="00D33B4E">
        <w:rPr>
          <w:lang w:val="en-GB"/>
        </w:rPr>
        <w:t>30B</w:t>
      </w:r>
      <w:r w:rsidR="00730BF1" w:rsidRPr="00D33B4E">
        <w:rPr>
          <w:lang w:val="en-GB"/>
        </w:rPr>
        <w:t>第</w:t>
      </w:r>
      <w:r w:rsidR="00730BF1" w:rsidRPr="00D33B4E">
        <w:rPr>
          <w:lang w:val="en-GB"/>
        </w:rPr>
        <w:t>7</w:t>
      </w:r>
      <w:r w:rsidR="00730BF1" w:rsidRPr="00D33B4E">
        <w:rPr>
          <w:lang w:val="en-GB"/>
        </w:rPr>
        <w:t>条提交的大量</w:t>
      </w:r>
      <w:r w:rsidR="00730BF1" w:rsidRPr="00D33B4E">
        <w:rPr>
          <w:rFonts w:hint="eastAsia"/>
          <w:lang w:val="en-GB"/>
        </w:rPr>
        <w:t>资料</w:t>
      </w:r>
      <w:r w:rsidR="00730BF1" w:rsidRPr="00D33B4E">
        <w:rPr>
          <w:lang w:val="en-GB"/>
        </w:rPr>
        <w:t>将被视为优先事项</w:t>
      </w:r>
      <w:r w:rsidR="00DE706F" w:rsidRPr="00D33B4E">
        <w:rPr>
          <w:lang w:val="en-GB"/>
        </w:rPr>
        <w:t>，</w:t>
      </w:r>
      <w:r w:rsidR="00730BF1" w:rsidRPr="00D33B4E">
        <w:rPr>
          <w:rFonts w:hint="eastAsia"/>
          <w:lang w:val="en-GB"/>
        </w:rPr>
        <w:t>这</w:t>
      </w:r>
      <w:r w:rsidR="00730BF1" w:rsidRPr="00D33B4E">
        <w:rPr>
          <w:lang w:val="en-GB"/>
        </w:rPr>
        <w:t>将对其他</w:t>
      </w:r>
      <w:r w:rsidR="00730BF1" w:rsidRPr="00D33B4E">
        <w:rPr>
          <w:rFonts w:hint="eastAsia"/>
          <w:lang w:val="en-GB"/>
        </w:rPr>
        <w:t>提交资料</w:t>
      </w:r>
      <w:r w:rsidR="00730BF1" w:rsidRPr="00D33B4E">
        <w:rPr>
          <w:lang w:val="en-GB"/>
        </w:rPr>
        <w:t>的处理产生轻微影响。</w:t>
      </w:r>
      <w:bookmarkEnd w:id="63"/>
    </w:p>
    <w:p w14:paraId="3953A6A1" w14:textId="1E0262F5" w:rsidR="0074610C" w:rsidRPr="00D33B4E" w:rsidRDefault="0074610C" w:rsidP="0074610C">
      <w:pPr>
        <w:jc w:val="both"/>
      </w:pPr>
      <w:r w:rsidRPr="00D33B4E">
        <w:lastRenderedPageBreak/>
        <w:t>3.7</w:t>
      </w:r>
      <w:r w:rsidRPr="00D33B4E">
        <w:tab/>
      </w:r>
      <w:bookmarkStart w:id="64" w:name="lt_pId149"/>
      <w:r w:rsidR="00730BF1" w:rsidRPr="00D33B4E">
        <w:rPr>
          <w:lang w:val="en-GB"/>
        </w:rPr>
        <w:t>在回答</w:t>
      </w:r>
      <w:r w:rsidR="00730BF1" w:rsidRPr="00D33B4E">
        <w:rPr>
          <w:b/>
          <w:bCs/>
          <w:lang w:val="en-GB"/>
        </w:rPr>
        <w:t>主席</w:t>
      </w:r>
      <w:r w:rsidR="00730BF1" w:rsidRPr="00D33B4E">
        <w:rPr>
          <w:lang w:val="en-GB"/>
        </w:rPr>
        <w:t>的问题时</w:t>
      </w:r>
      <w:r w:rsidR="00DE706F" w:rsidRPr="00D33B4E">
        <w:rPr>
          <w:lang w:val="en-GB"/>
        </w:rPr>
        <w:t>，</w:t>
      </w:r>
      <w:r w:rsidR="00730BF1" w:rsidRPr="00D33B4E">
        <w:rPr>
          <w:lang w:val="en-GB"/>
        </w:rPr>
        <w:t>他说在开发软件方面取得了良好的进展</w:t>
      </w:r>
      <w:r w:rsidR="00DE706F" w:rsidRPr="00D33B4E">
        <w:rPr>
          <w:lang w:val="en-GB"/>
        </w:rPr>
        <w:t>，</w:t>
      </w:r>
      <w:r w:rsidR="00730BF1" w:rsidRPr="00D33B4E">
        <w:rPr>
          <w:lang w:val="en-GB"/>
        </w:rPr>
        <w:t>最新版本正在测试中。一旦</w:t>
      </w:r>
      <w:r w:rsidR="00730BF1" w:rsidRPr="00D33B4E">
        <w:rPr>
          <w:rFonts w:hint="eastAsia"/>
          <w:lang w:val="en-GB"/>
        </w:rPr>
        <w:t>确定了</w:t>
      </w:r>
      <w:r w:rsidR="00730BF1" w:rsidRPr="00D33B4E">
        <w:rPr>
          <w:lang w:val="en-GB"/>
        </w:rPr>
        <w:t>第</w:t>
      </w:r>
      <w:r w:rsidR="00730BF1" w:rsidRPr="00D33B4E">
        <w:rPr>
          <w:lang w:val="en-GB"/>
        </w:rPr>
        <w:t>770</w:t>
      </w:r>
      <w:r w:rsidR="00730BF1" w:rsidRPr="00D33B4E">
        <w:rPr>
          <w:lang w:val="en-GB"/>
        </w:rPr>
        <w:t>号决议</w:t>
      </w:r>
      <w:r w:rsidR="00DE706F" w:rsidRPr="00D33B4E">
        <w:rPr>
          <w:rFonts w:hint="eastAsia"/>
          <w:lang w:val="en-GB"/>
        </w:rPr>
        <w:t>（</w:t>
      </w:r>
      <w:r w:rsidR="00730BF1" w:rsidRPr="00D33B4E">
        <w:rPr>
          <w:lang w:val="en-GB"/>
        </w:rPr>
        <w:t>WRC-19</w:t>
      </w:r>
      <w:r w:rsidR="00DE706F" w:rsidRPr="00D33B4E">
        <w:rPr>
          <w:rFonts w:hint="eastAsia"/>
          <w:lang w:val="en-GB"/>
        </w:rPr>
        <w:t>）</w:t>
      </w:r>
      <w:r w:rsidR="00730BF1" w:rsidRPr="00D33B4E">
        <w:rPr>
          <w:rFonts w:hint="eastAsia"/>
          <w:lang w:val="en-GB"/>
        </w:rPr>
        <w:t>要求</w:t>
      </w:r>
      <w:r w:rsidR="00730BF1" w:rsidRPr="00D33B4E">
        <w:rPr>
          <w:lang w:val="en-GB"/>
        </w:rPr>
        <w:t>提供的信息</w:t>
      </w:r>
      <w:r w:rsidR="00DE706F" w:rsidRPr="00D33B4E">
        <w:rPr>
          <w:lang w:val="en-GB"/>
        </w:rPr>
        <w:t>，</w:t>
      </w:r>
      <w:r w:rsidR="00730BF1" w:rsidRPr="00D33B4E">
        <w:rPr>
          <w:lang w:val="en-GB"/>
        </w:rPr>
        <w:t>并且实施在</w:t>
      </w:r>
      <w:r w:rsidR="00730BF1" w:rsidRPr="00D33B4E">
        <w:rPr>
          <w:lang w:val="en-GB"/>
        </w:rPr>
        <w:t>WRC-19</w:t>
      </w:r>
      <w:r w:rsidR="00730BF1" w:rsidRPr="00D33B4E">
        <w:rPr>
          <w:lang w:val="en-GB"/>
        </w:rPr>
        <w:t>结束时生效的附录</w:t>
      </w:r>
      <w:r w:rsidR="00730BF1" w:rsidRPr="00D33B4E">
        <w:rPr>
          <w:lang w:val="en-GB"/>
        </w:rPr>
        <w:t>4</w:t>
      </w:r>
      <w:r w:rsidR="00730BF1" w:rsidRPr="00D33B4E">
        <w:rPr>
          <w:lang w:val="en-GB"/>
        </w:rPr>
        <w:t>修改的所有软件都已最后确定</w:t>
      </w:r>
      <w:r w:rsidR="00DE706F" w:rsidRPr="00D33B4E">
        <w:rPr>
          <w:lang w:val="en-GB"/>
        </w:rPr>
        <w:t>，</w:t>
      </w:r>
      <w:r w:rsidR="00730BF1" w:rsidRPr="00D33B4E">
        <w:rPr>
          <w:lang w:val="en-GB"/>
        </w:rPr>
        <w:t>就有可能实现正常的处理时限。</w:t>
      </w:r>
      <w:bookmarkEnd w:id="64"/>
    </w:p>
    <w:p w14:paraId="592C4122" w14:textId="6E5D2BF7" w:rsidR="0074610C" w:rsidRPr="00D33B4E" w:rsidRDefault="0074610C" w:rsidP="0074610C">
      <w:pPr>
        <w:jc w:val="both"/>
      </w:pPr>
      <w:r w:rsidRPr="00D33B4E">
        <w:rPr>
          <w:bCs/>
        </w:rPr>
        <w:t>3.8</w:t>
      </w:r>
      <w:r w:rsidRPr="00D33B4E">
        <w:rPr>
          <w:bCs/>
        </w:rPr>
        <w:tab/>
      </w:r>
      <w:bookmarkStart w:id="65" w:name="lt_pId152"/>
      <w:r w:rsidRPr="00D33B4E">
        <w:rPr>
          <w:b/>
        </w:rPr>
        <w:t>Hoan</w:t>
      </w:r>
      <w:r w:rsidR="002F2EB9" w:rsidRPr="00D33B4E">
        <w:rPr>
          <w:rFonts w:hint="eastAsia"/>
          <w:b/>
        </w:rPr>
        <w:t>先生</w:t>
      </w:r>
      <w:r w:rsidR="002F2EB9" w:rsidRPr="00D33B4E">
        <w:rPr>
          <w:rFonts w:hint="eastAsia"/>
          <w:bCs/>
        </w:rPr>
        <w:t>对</w:t>
      </w:r>
      <w:r w:rsidR="002F2EB9" w:rsidRPr="00D33B4E">
        <w:rPr>
          <w:rFonts w:hint="eastAsia"/>
          <w:lang w:val="en-GB"/>
        </w:rPr>
        <w:t>无线电通信</w:t>
      </w:r>
      <w:r w:rsidR="002F2EB9" w:rsidRPr="00D33B4E">
        <w:rPr>
          <w:lang w:val="en-GB"/>
        </w:rPr>
        <w:t>局为</w:t>
      </w:r>
      <w:r w:rsidR="002F2EB9" w:rsidRPr="00D33B4E">
        <w:rPr>
          <w:rFonts w:hint="eastAsia"/>
          <w:lang w:val="en-GB"/>
        </w:rPr>
        <w:t>满足规则</w:t>
      </w:r>
      <w:r w:rsidR="002F2EB9" w:rsidRPr="00D33B4E">
        <w:rPr>
          <w:lang w:val="en-GB"/>
        </w:rPr>
        <w:t>时限所做的努力表示赞赏</w:t>
      </w:r>
      <w:r w:rsidR="00DE706F" w:rsidRPr="00D33B4E">
        <w:rPr>
          <w:lang w:val="en-GB"/>
        </w:rPr>
        <w:t>，</w:t>
      </w:r>
      <w:r w:rsidR="002F2EB9" w:rsidRPr="00D33B4E">
        <w:rPr>
          <w:lang w:val="en-GB"/>
        </w:rPr>
        <w:t>并希望在</w:t>
      </w:r>
      <w:r w:rsidR="002F2EB9" w:rsidRPr="00D33B4E">
        <w:rPr>
          <w:lang w:val="en-GB"/>
        </w:rPr>
        <w:t>2020</w:t>
      </w:r>
      <w:r w:rsidR="002F2EB9" w:rsidRPr="00D33B4E">
        <w:rPr>
          <w:lang w:val="en-GB"/>
        </w:rPr>
        <w:t>年</w:t>
      </w:r>
      <w:r w:rsidR="002F2EB9" w:rsidRPr="00D33B4E">
        <w:rPr>
          <w:lang w:val="en-GB"/>
        </w:rPr>
        <w:t>3</w:t>
      </w:r>
      <w:r w:rsidR="002F2EB9" w:rsidRPr="00D33B4E">
        <w:rPr>
          <w:lang w:val="en-GB"/>
        </w:rPr>
        <w:t>月和</w:t>
      </w:r>
      <w:r w:rsidR="002F2EB9" w:rsidRPr="00D33B4E">
        <w:rPr>
          <w:lang w:val="en-GB"/>
        </w:rPr>
        <w:t>4</w:t>
      </w:r>
      <w:r w:rsidR="002F2EB9" w:rsidRPr="00D33B4E">
        <w:rPr>
          <w:lang w:val="en-GB"/>
        </w:rPr>
        <w:t>月可能由于</w:t>
      </w:r>
      <w:r w:rsidR="002F2EB9" w:rsidRPr="00D33B4E">
        <w:rPr>
          <w:lang w:val="en-GB"/>
        </w:rPr>
        <w:t>COVID-19</w:t>
      </w:r>
      <w:r w:rsidR="002F2EB9" w:rsidRPr="00D33B4E">
        <w:rPr>
          <w:lang w:val="en-GB"/>
        </w:rPr>
        <w:t>大流行而增加的</w:t>
      </w:r>
      <w:r w:rsidR="002F2EB9" w:rsidRPr="00D33B4E">
        <w:t>CR/C</w:t>
      </w:r>
      <w:r w:rsidR="002F2EB9" w:rsidRPr="00D33B4E">
        <w:rPr>
          <w:rFonts w:hint="eastAsia"/>
        </w:rPr>
        <w:t>处理</w:t>
      </w:r>
      <w:r w:rsidR="002F2EB9" w:rsidRPr="00D33B4E">
        <w:rPr>
          <w:lang w:val="en-GB"/>
        </w:rPr>
        <w:t>时间将随着情况的改善而减少。</w:t>
      </w:r>
      <w:bookmarkEnd w:id="65"/>
    </w:p>
    <w:p w14:paraId="11CB9C9B" w14:textId="05AA12A0" w:rsidR="0074610C" w:rsidRPr="00D33B4E" w:rsidRDefault="0074610C" w:rsidP="0074610C">
      <w:pPr>
        <w:jc w:val="both"/>
      </w:pPr>
      <w:r w:rsidRPr="00D33B4E">
        <w:t>3.9</w:t>
      </w:r>
      <w:r w:rsidRPr="00D33B4E">
        <w:tab/>
      </w:r>
      <w:r w:rsidR="002F2EB9" w:rsidRPr="00D33B4E">
        <w:rPr>
          <w:b/>
          <w:bCs/>
          <w:lang w:val="en-GB"/>
        </w:rPr>
        <w:t>主席</w:t>
      </w:r>
      <w:r w:rsidR="002F2EB9" w:rsidRPr="00D33B4E">
        <w:rPr>
          <w:lang w:val="en-GB"/>
        </w:rPr>
        <w:t>建议</w:t>
      </w:r>
      <w:r w:rsidR="002F2EB9" w:rsidRPr="00D33B4E">
        <w:rPr>
          <w:rFonts w:hint="eastAsia"/>
          <w:lang w:val="en-GB"/>
        </w:rPr>
        <w:t>委员会</w:t>
      </w:r>
      <w:r w:rsidR="002F2EB9" w:rsidRPr="00D33B4E">
        <w:rPr>
          <w:lang w:val="en-GB"/>
        </w:rPr>
        <w:t>就</w:t>
      </w:r>
      <w:r w:rsidR="002F2EB9" w:rsidRPr="00D33B4E">
        <w:rPr>
          <w:lang w:val="en-GB"/>
        </w:rPr>
        <w:t>RRB20-2/6</w:t>
      </w:r>
      <w:r w:rsidR="002F2EB9" w:rsidRPr="00D33B4E">
        <w:rPr>
          <w:lang w:val="en-GB"/>
        </w:rPr>
        <w:t>号文件的</w:t>
      </w:r>
      <w:r w:rsidR="002F2EB9" w:rsidRPr="00D33B4E">
        <w:rPr>
          <w:rFonts w:hint="eastAsia"/>
          <w:lang w:val="en-GB"/>
        </w:rPr>
        <w:t>第</w:t>
      </w:r>
      <w:r w:rsidR="002F2EB9" w:rsidRPr="00D33B4E">
        <w:rPr>
          <w:lang w:val="en-GB"/>
        </w:rPr>
        <w:t>2</w:t>
      </w:r>
      <w:r w:rsidR="002F2EB9" w:rsidRPr="00D33B4E">
        <w:rPr>
          <w:rFonts w:hint="eastAsia"/>
          <w:lang w:val="en-GB"/>
        </w:rPr>
        <w:t>段及</w:t>
      </w:r>
      <w:r w:rsidR="002F2EB9" w:rsidRPr="00D33B4E">
        <w:rPr>
          <w:lang w:val="en-GB"/>
        </w:rPr>
        <w:t>附件</w:t>
      </w:r>
      <w:r w:rsidR="002F2EB9" w:rsidRPr="00D33B4E">
        <w:rPr>
          <w:lang w:val="en-GB"/>
        </w:rPr>
        <w:t>2</w:t>
      </w:r>
      <w:r w:rsidR="002F2EB9" w:rsidRPr="00D33B4E">
        <w:rPr>
          <w:rFonts w:hint="eastAsia"/>
          <w:lang w:val="en-GB"/>
        </w:rPr>
        <w:t>和</w:t>
      </w:r>
      <w:r w:rsidR="002F2EB9" w:rsidRPr="00D33B4E">
        <w:rPr>
          <w:lang w:val="en-GB"/>
        </w:rPr>
        <w:t>3</w:t>
      </w:r>
      <w:r w:rsidR="002F2EB9" w:rsidRPr="00D33B4E">
        <w:rPr>
          <w:rFonts w:hint="eastAsia"/>
          <w:lang w:val="en-GB"/>
        </w:rPr>
        <w:t>得出</w:t>
      </w:r>
      <w:r w:rsidR="002F2EB9" w:rsidRPr="00D33B4E">
        <w:rPr>
          <w:lang w:val="en-GB"/>
        </w:rPr>
        <w:t>如下结论</w:t>
      </w:r>
      <w:r w:rsidR="00DE706F" w:rsidRPr="00D33B4E">
        <w:rPr>
          <w:lang w:val="en-GB"/>
        </w:rPr>
        <w:t>：</w:t>
      </w:r>
    </w:p>
    <w:p w14:paraId="4B43A553" w14:textId="5D20B8B1" w:rsidR="0074610C" w:rsidRPr="00D33B4E" w:rsidRDefault="00DE706F" w:rsidP="00A204AC">
      <w:pPr>
        <w:ind w:firstLineChars="200" w:firstLine="480"/>
      </w:pPr>
      <w:r w:rsidRPr="00D33B4E">
        <w:rPr>
          <w:rFonts w:ascii="SimSun" w:hAnsi="SimSun" w:hint="eastAsia"/>
        </w:rPr>
        <w:t>“</w:t>
      </w:r>
      <w:r w:rsidR="00FB601F" w:rsidRPr="00D33B4E">
        <w:rPr>
          <w:lang w:val="en-GB"/>
        </w:rPr>
        <w:t>委员会</w:t>
      </w:r>
      <w:r w:rsidR="00FB601F" w:rsidRPr="00D33B4E">
        <w:rPr>
          <w:rFonts w:hint="eastAsia"/>
          <w:lang w:val="en-GB"/>
        </w:rPr>
        <w:t>赞赏</w:t>
      </w:r>
      <w:r w:rsidR="00FB601F" w:rsidRPr="00D33B4E">
        <w:rPr>
          <w:lang w:val="en-GB"/>
        </w:rPr>
        <w:t>地注意到主任报告第</w:t>
      </w:r>
      <w:r w:rsidR="00FB601F" w:rsidRPr="00D33B4E">
        <w:rPr>
          <w:lang w:val="en-GB"/>
        </w:rPr>
        <w:t>2</w:t>
      </w:r>
      <w:r w:rsidR="00FB601F" w:rsidRPr="00D33B4E">
        <w:rPr>
          <w:lang w:val="en-GB"/>
        </w:rPr>
        <w:t>段提供的</w:t>
      </w:r>
      <w:r w:rsidR="00FB601F" w:rsidRPr="00D33B4E">
        <w:rPr>
          <w:rFonts w:hint="eastAsia"/>
          <w:lang w:val="en-GB"/>
        </w:rPr>
        <w:t>关于</w:t>
      </w:r>
      <w:r w:rsidR="00FB601F" w:rsidRPr="00D33B4E">
        <w:rPr>
          <w:lang w:val="en-GB"/>
        </w:rPr>
        <w:t>通知</w:t>
      </w:r>
      <w:r w:rsidR="002F2EB9" w:rsidRPr="00D33B4E">
        <w:rPr>
          <w:rFonts w:hint="eastAsia"/>
          <w:lang w:val="en-GB"/>
        </w:rPr>
        <w:t>单</w:t>
      </w:r>
      <w:r w:rsidR="00FB601F" w:rsidRPr="00D33B4E">
        <w:rPr>
          <w:lang w:val="en-GB"/>
        </w:rPr>
        <w:t>处理</w:t>
      </w:r>
      <w:r w:rsidR="00FB601F" w:rsidRPr="00D33B4E">
        <w:rPr>
          <w:rFonts w:hint="eastAsia"/>
          <w:lang w:val="en-GB"/>
        </w:rPr>
        <w:t>的</w:t>
      </w:r>
      <w:r w:rsidR="00FB601F" w:rsidRPr="00D33B4E">
        <w:rPr>
          <w:lang w:val="en-GB"/>
        </w:rPr>
        <w:t>信息。委员会</w:t>
      </w:r>
      <w:r w:rsidR="002F2EB9" w:rsidRPr="00D33B4E">
        <w:rPr>
          <w:rFonts w:hint="eastAsia"/>
          <w:lang w:val="en-GB"/>
        </w:rPr>
        <w:t>对</w:t>
      </w:r>
      <w:r w:rsidR="00FB601F" w:rsidRPr="00D33B4E">
        <w:rPr>
          <w:lang w:val="en-GB"/>
        </w:rPr>
        <w:t>无线电通信局付出的努力</w:t>
      </w:r>
      <w:r w:rsidR="00FB601F" w:rsidRPr="00D33B4E">
        <w:rPr>
          <w:rFonts w:hint="eastAsia"/>
          <w:lang w:val="en-GB"/>
        </w:rPr>
        <w:t>以及</w:t>
      </w:r>
      <w:r w:rsidR="00FB601F" w:rsidRPr="00D33B4E">
        <w:rPr>
          <w:lang w:val="en-GB"/>
        </w:rPr>
        <w:t>在处理通知单过程中尽力遵守规则时限和</w:t>
      </w:r>
      <w:r w:rsidR="00FB601F" w:rsidRPr="00D33B4E">
        <w:rPr>
          <w:rFonts w:hint="eastAsia"/>
          <w:lang w:val="en-GB"/>
        </w:rPr>
        <w:t>绩效</w:t>
      </w:r>
      <w:r w:rsidR="00FB601F" w:rsidRPr="00D33B4E">
        <w:rPr>
          <w:lang w:val="en-GB"/>
        </w:rPr>
        <w:t>指标的做法</w:t>
      </w:r>
      <w:r w:rsidR="002F2EB9" w:rsidRPr="00D33B4E">
        <w:rPr>
          <w:lang w:val="en-GB"/>
        </w:rPr>
        <w:t>进一步</w:t>
      </w:r>
      <w:r w:rsidR="002F2EB9" w:rsidRPr="00D33B4E">
        <w:rPr>
          <w:rFonts w:hint="eastAsia"/>
          <w:lang w:val="en-GB"/>
        </w:rPr>
        <w:t>表示赞赏</w:t>
      </w:r>
      <w:r w:rsidR="00FB601F" w:rsidRPr="00D33B4E">
        <w:rPr>
          <w:lang w:val="en-GB"/>
        </w:rPr>
        <w:t>。</w:t>
      </w:r>
      <w:r w:rsidR="00FB601F" w:rsidRPr="00D33B4E">
        <w:rPr>
          <w:rFonts w:hint="eastAsia"/>
          <w:lang w:val="en-GB"/>
        </w:rPr>
        <w:t>注意到落实</w:t>
      </w:r>
      <w:r w:rsidR="00FB601F" w:rsidRPr="00D33B4E">
        <w:rPr>
          <w:rFonts w:hint="eastAsia"/>
          <w:lang w:val="en-GB"/>
        </w:rPr>
        <w:t>WRC-19</w:t>
      </w:r>
      <w:r w:rsidR="00FB601F" w:rsidRPr="00D33B4E">
        <w:rPr>
          <w:rFonts w:hint="eastAsia"/>
          <w:lang w:val="en-GB"/>
        </w:rPr>
        <w:t>决定所要求的软件开发活动导致对协调请求的处理超出规则时限</w:t>
      </w:r>
      <w:r w:rsidRPr="00D33B4E">
        <w:rPr>
          <w:rFonts w:hint="eastAsia"/>
          <w:lang w:val="en-GB"/>
        </w:rPr>
        <w:t>，</w:t>
      </w:r>
      <w:r w:rsidR="00FB601F" w:rsidRPr="00D33B4E">
        <w:rPr>
          <w:lang w:val="en-GB"/>
        </w:rPr>
        <w:t>委员会责成无线电通信局在</w:t>
      </w:r>
      <w:r w:rsidR="00FB601F" w:rsidRPr="00D33B4E">
        <w:rPr>
          <w:rFonts w:hint="eastAsia"/>
          <w:lang w:val="en-GB"/>
        </w:rPr>
        <w:t>处理</w:t>
      </w:r>
      <w:r w:rsidR="00FB601F" w:rsidRPr="00D33B4E">
        <w:rPr>
          <w:lang w:val="en-GB"/>
        </w:rPr>
        <w:t>通知单</w:t>
      </w:r>
      <w:r w:rsidR="00FB601F" w:rsidRPr="00D33B4E">
        <w:rPr>
          <w:rFonts w:hint="eastAsia"/>
          <w:lang w:val="en-GB"/>
        </w:rPr>
        <w:t>时继续</w:t>
      </w:r>
      <w:r w:rsidR="00FB601F" w:rsidRPr="00D33B4E">
        <w:rPr>
          <w:lang w:val="en-GB"/>
        </w:rPr>
        <w:t>遵守这些规则时限和</w:t>
      </w:r>
      <w:r w:rsidR="00FB601F" w:rsidRPr="00D33B4E">
        <w:rPr>
          <w:rFonts w:hint="eastAsia"/>
          <w:lang w:val="en-GB"/>
        </w:rPr>
        <w:t>绩效</w:t>
      </w:r>
      <w:r w:rsidR="00FB601F" w:rsidRPr="00D33B4E">
        <w:rPr>
          <w:lang w:val="en-GB"/>
        </w:rPr>
        <w:t>指标</w:t>
      </w:r>
      <w:r w:rsidRPr="00D33B4E">
        <w:rPr>
          <w:rFonts w:hint="eastAsia"/>
          <w:lang w:val="en-GB"/>
        </w:rPr>
        <w:t>，</w:t>
      </w:r>
      <w:r w:rsidR="00FB601F" w:rsidRPr="00D33B4E">
        <w:rPr>
          <w:lang w:val="en-GB"/>
        </w:rPr>
        <w:t>并采取必要措施</w:t>
      </w:r>
      <w:r w:rsidR="00FB601F" w:rsidRPr="00D33B4E">
        <w:rPr>
          <w:rFonts w:hint="eastAsia"/>
          <w:lang w:val="en-GB"/>
        </w:rPr>
        <w:t>完成所要求的软件开发</w:t>
      </w:r>
      <w:r w:rsidRPr="00D33B4E">
        <w:rPr>
          <w:rFonts w:hint="eastAsia"/>
          <w:lang w:val="en-GB"/>
        </w:rPr>
        <w:t>，</w:t>
      </w:r>
      <w:r w:rsidR="00FB601F" w:rsidRPr="00D33B4E">
        <w:rPr>
          <w:lang w:val="en-GB"/>
        </w:rPr>
        <w:t>消除</w:t>
      </w:r>
      <w:r w:rsidR="00FB601F" w:rsidRPr="00D33B4E">
        <w:rPr>
          <w:rFonts w:hint="eastAsia"/>
          <w:lang w:val="en-GB"/>
        </w:rPr>
        <w:t>处理协调请求的</w:t>
      </w:r>
      <w:r w:rsidR="00FB601F" w:rsidRPr="00D33B4E">
        <w:rPr>
          <w:lang w:val="en-GB"/>
        </w:rPr>
        <w:t>延误。</w:t>
      </w:r>
      <w:r w:rsidRPr="00D33B4E">
        <w:rPr>
          <w:rFonts w:ascii="SimSun" w:hAnsi="SimSun" w:hint="eastAsia"/>
          <w:lang w:val="en-GB"/>
        </w:rPr>
        <w:t>”</w:t>
      </w:r>
    </w:p>
    <w:p w14:paraId="7D2A31C6" w14:textId="7020288D" w:rsidR="0074610C" w:rsidRPr="00D33B4E" w:rsidRDefault="0074610C" w:rsidP="0074610C">
      <w:pPr>
        <w:jc w:val="both"/>
      </w:pPr>
      <w:r w:rsidRPr="00D33B4E">
        <w:t>3.10</w:t>
      </w:r>
      <w:r w:rsidRPr="00D33B4E">
        <w:tab/>
      </w:r>
      <w:r w:rsidR="002F2EB9" w:rsidRPr="00D33B4E">
        <w:rPr>
          <w:rFonts w:hint="eastAsia"/>
        </w:rPr>
        <w:t>会议就此</w:t>
      </w:r>
      <w:r w:rsidR="002F2EB9" w:rsidRPr="00D33B4E">
        <w:rPr>
          <w:rFonts w:hint="eastAsia"/>
          <w:b/>
          <w:bCs/>
        </w:rPr>
        <w:t>达成一致</w:t>
      </w:r>
      <w:r w:rsidR="002F2EB9" w:rsidRPr="00D33B4E">
        <w:rPr>
          <w:rFonts w:hint="eastAsia"/>
        </w:rPr>
        <w:t>。</w:t>
      </w:r>
    </w:p>
    <w:p w14:paraId="56C463DA" w14:textId="7DB1F74E" w:rsidR="0074610C" w:rsidRPr="00D33B4E" w:rsidRDefault="00FB601F" w:rsidP="0074610C">
      <w:pPr>
        <w:pStyle w:val="Headingb"/>
        <w:jc w:val="both"/>
        <w:rPr>
          <w:rFonts w:ascii="Calibri" w:hAnsi="Calibri" w:cs="Calibri"/>
          <w:color w:val="800000"/>
          <w:szCs w:val="24"/>
          <w:lang w:eastAsia="zh-CN"/>
        </w:rPr>
      </w:pPr>
      <w:bookmarkStart w:id="66" w:name="lt_pId160"/>
      <w:r w:rsidRPr="00D33B4E">
        <w:rPr>
          <w:rFonts w:ascii="SimSun" w:hAnsi="SimSun" w:cs="SimSun" w:hint="eastAsia"/>
          <w:szCs w:val="24"/>
          <w:lang w:eastAsia="zh-CN"/>
        </w:rPr>
        <w:t>对卫星网络申报</w:t>
      </w:r>
      <w:r w:rsidR="00DE706F" w:rsidRPr="00D33B4E">
        <w:rPr>
          <w:rFonts w:ascii="SimSun" w:hAnsi="SimSun" w:cs="SimSun" w:hint="eastAsia"/>
          <w:szCs w:val="24"/>
          <w:lang w:eastAsia="zh-CN"/>
        </w:rPr>
        <w:t>（</w:t>
      </w:r>
      <w:r w:rsidRPr="00D33B4E">
        <w:rPr>
          <w:rFonts w:ascii="SimSun" w:hAnsi="SimSun" w:cs="SimSun" w:hint="eastAsia"/>
          <w:szCs w:val="24"/>
          <w:lang w:eastAsia="zh-CN"/>
        </w:rPr>
        <w:t>延迟支付</w:t>
      </w:r>
      <w:r w:rsidR="00DE706F" w:rsidRPr="00D33B4E">
        <w:rPr>
          <w:rFonts w:ascii="SimSun" w:hAnsi="SimSun" w:cs="SimSun" w:hint="eastAsia"/>
          <w:szCs w:val="24"/>
          <w:lang w:eastAsia="zh-CN"/>
        </w:rPr>
        <w:t>）</w:t>
      </w:r>
      <w:r w:rsidRPr="00D33B4E">
        <w:rPr>
          <w:rFonts w:ascii="SimSun" w:hAnsi="SimSun" w:cs="SimSun" w:hint="eastAsia"/>
          <w:szCs w:val="24"/>
          <w:lang w:eastAsia="zh-CN"/>
        </w:rPr>
        <w:t>实行成本回收</w:t>
      </w:r>
      <w:r w:rsidR="00DE706F" w:rsidRPr="00D33B4E">
        <w:rPr>
          <w:rFonts w:ascii="SimSun" w:hAnsi="SimSun" w:cs="SimSun" w:hint="eastAsia"/>
          <w:szCs w:val="24"/>
          <w:lang w:eastAsia="zh-CN"/>
        </w:rPr>
        <w:t>（</w:t>
      </w:r>
      <w:r w:rsidR="0074610C" w:rsidRPr="00D33B4E">
        <w:rPr>
          <w:szCs w:val="24"/>
          <w:lang w:eastAsia="zh-CN"/>
        </w:rPr>
        <w:t>RRB20-2/6</w:t>
      </w:r>
      <w:r w:rsidR="002F2EB9" w:rsidRPr="00D33B4E">
        <w:rPr>
          <w:rFonts w:hint="eastAsia"/>
          <w:szCs w:val="24"/>
          <w:lang w:eastAsia="zh-CN"/>
        </w:rPr>
        <w:t>号文件第</w:t>
      </w:r>
      <w:r w:rsidR="002F2EB9" w:rsidRPr="00D33B4E">
        <w:rPr>
          <w:rFonts w:hint="eastAsia"/>
          <w:szCs w:val="24"/>
          <w:lang w:eastAsia="zh-CN"/>
        </w:rPr>
        <w:t>3</w:t>
      </w:r>
      <w:r w:rsidR="002F2EB9" w:rsidRPr="00D33B4E">
        <w:rPr>
          <w:rFonts w:hint="eastAsia"/>
          <w:szCs w:val="24"/>
          <w:lang w:eastAsia="zh-CN"/>
        </w:rPr>
        <w:t>段</w:t>
      </w:r>
      <w:bookmarkEnd w:id="66"/>
      <w:r w:rsidR="00DE706F" w:rsidRPr="00D33B4E">
        <w:rPr>
          <w:rFonts w:ascii="SimSun" w:hAnsi="SimSun" w:cs="SimSun" w:hint="eastAsia"/>
          <w:szCs w:val="24"/>
          <w:lang w:eastAsia="zh-CN"/>
        </w:rPr>
        <w:t>）</w:t>
      </w:r>
    </w:p>
    <w:p w14:paraId="473783D4" w14:textId="19358CF6" w:rsidR="0074610C" w:rsidRPr="00D33B4E" w:rsidRDefault="0074610C" w:rsidP="0074610C">
      <w:pPr>
        <w:jc w:val="both"/>
        <w:rPr>
          <w:lang w:val="en-GB"/>
        </w:rPr>
      </w:pPr>
      <w:r w:rsidRPr="00D33B4E">
        <w:rPr>
          <w:bCs/>
        </w:rPr>
        <w:t>3.11</w:t>
      </w:r>
      <w:r w:rsidRPr="00D33B4E">
        <w:rPr>
          <w:bCs/>
        </w:rPr>
        <w:tab/>
      </w:r>
      <w:bookmarkStart w:id="67" w:name="lt_pId162"/>
      <w:r w:rsidRPr="00D33B4E">
        <w:rPr>
          <w:b/>
        </w:rPr>
        <w:t>Vallet</w:t>
      </w:r>
      <w:r w:rsidR="002F2EB9" w:rsidRPr="00D33B4E">
        <w:rPr>
          <w:rFonts w:hint="eastAsia"/>
          <w:b/>
        </w:rPr>
        <w:t>先生</w:t>
      </w:r>
      <w:r w:rsidR="00DE706F" w:rsidRPr="00D33B4E">
        <w:rPr>
          <w:rFonts w:hint="eastAsia"/>
          <w:b/>
        </w:rPr>
        <w:t>（</w:t>
      </w:r>
      <w:r w:rsidRPr="00D33B4E">
        <w:rPr>
          <w:b/>
        </w:rPr>
        <w:t>SSD</w:t>
      </w:r>
      <w:r w:rsidR="002F2EB9" w:rsidRPr="00D33B4E">
        <w:rPr>
          <w:rFonts w:hint="eastAsia"/>
          <w:b/>
          <w:bCs/>
        </w:rPr>
        <w:t>负责人</w:t>
      </w:r>
      <w:r w:rsidR="00DE706F" w:rsidRPr="00D33B4E">
        <w:rPr>
          <w:rFonts w:hint="eastAsia"/>
          <w:b/>
        </w:rPr>
        <w:t>）</w:t>
      </w:r>
      <w:bookmarkEnd w:id="67"/>
      <w:r w:rsidR="002F2EB9" w:rsidRPr="00D33B4E">
        <w:rPr>
          <w:lang w:val="en-GB"/>
        </w:rPr>
        <w:t>提请注意</w:t>
      </w:r>
      <w:r w:rsidR="002F2EB9" w:rsidRPr="00D33B4E">
        <w:rPr>
          <w:lang w:val="en-GB"/>
        </w:rPr>
        <w:t>RRB20-2/6</w:t>
      </w:r>
      <w:r w:rsidR="002F2EB9" w:rsidRPr="00D33B4E">
        <w:rPr>
          <w:lang w:val="en-GB"/>
        </w:rPr>
        <w:t>号文件的附件</w:t>
      </w:r>
      <w:r w:rsidR="002F2EB9" w:rsidRPr="00D33B4E">
        <w:rPr>
          <w:lang w:val="en-GB"/>
        </w:rPr>
        <w:t>4</w:t>
      </w:r>
      <w:r w:rsidR="00DE706F" w:rsidRPr="00D33B4E">
        <w:rPr>
          <w:lang w:val="en-GB"/>
        </w:rPr>
        <w:t>，</w:t>
      </w:r>
      <w:r w:rsidR="002F2EB9" w:rsidRPr="00D33B4E">
        <w:rPr>
          <w:lang w:val="en-GB"/>
        </w:rPr>
        <w:t>并指出由于未支付相应的发票</w:t>
      </w:r>
      <w:r w:rsidR="00DE706F" w:rsidRPr="00D33B4E">
        <w:rPr>
          <w:lang w:val="en-GB"/>
        </w:rPr>
        <w:t>，</w:t>
      </w:r>
      <w:r w:rsidR="002F2EB9" w:rsidRPr="00D33B4E">
        <w:rPr>
          <w:lang w:val="en-GB"/>
        </w:rPr>
        <w:t>三个网络已被取消。在第</w:t>
      </w:r>
      <w:r w:rsidR="002F2EB9" w:rsidRPr="00D33B4E">
        <w:rPr>
          <w:lang w:val="en-GB"/>
        </w:rPr>
        <w:t>83</w:t>
      </w:r>
      <w:r w:rsidR="002F2EB9" w:rsidRPr="00D33B4E">
        <w:rPr>
          <w:lang w:val="en-GB"/>
        </w:rPr>
        <w:t>次会议上</w:t>
      </w:r>
      <w:r w:rsidR="00DE706F" w:rsidRPr="00D33B4E">
        <w:rPr>
          <w:lang w:val="en-GB"/>
        </w:rPr>
        <w:t>，</w:t>
      </w:r>
      <w:r w:rsidR="002F2EB9" w:rsidRPr="00D33B4E">
        <w:rPr>
          <w:lang w:val="en-GB"/>
        </w:rPr>
        <w:t>第四个网络</w:t>
      </w:r>
      <w:r w:rsidR="00DE706F" w:rsidRPr="00D33B4E">
        <w:rPr>
          <w:rFonts w:hint="eastAsia"/>
          <w:lang w:val="en-GB"/>
        </w:rPr>
        <w:t>（</w:t>
      </w:r>
      <w:r w:rsidR="00E91D3C" w:rsidRPr="00D33B4E">
        <w:t>BDSAT-119E-FSS</w:t>
      </w:r>
      <w:r w:rsidR="002F2EB9" w:rsidRPr="00D33B4E">
        <w:rPr>
          <w:lang w:val="en-GB"/>
        </w:rPr>
        <w:t>网络附录</w:t>
      </w:r>
      <w:r w:rsidR="002F2EB9" w:rsidRPr="00D33B4E">
        <w:rPr>
          <w:lang w:val="en-GB"/>
        </w:rPr>
        <w:t>30B</w:t>
      </w:r>
      <w:r w:rsidR="002F2EB9" w:rsidRPr="00D33B4E">
        <w:rPr>
          <w:lang w:val="en-GB"/>
        </w:rPr>
        <w:t>部分</w:t>
      </w:r>
      <w:r w:rsidR="00DE706F" w:rsidRPr="00D33B4E">
        <w:rPr>
          <w:rFonts w:hint="eastAsia"/>
          <w:lang w:val="en-GB"/>
        </w:rPr>
        <w:t>）</w:t>
      </w:r>
      <w:r w:rsidR="002F2EB9" w:rsidRPr="00D33B4E">
        <w:rPr>
          <w:lang w:val="en-GB"/>
        </w:rPr>
        <w:t>也被报告取消。然而</w:t>
      </w:r>
      <w:r w:rsidR="00DE706F" w:rsidRPr="00D33B4E">
        <w:rPr>
          <w:lang w:val="en-GB"/>
        </w:rPr>
        <w:t>，</w:t>
      </w:r>
      <w:r w:rsidR="002F2EB9" w:rsidRPr="00D33B4E">
        <w:rPr>
          <w:lang w:val="en-GB"/>
        </w:rPr>
        <w:t>更仔细的调查显示</w:t>
      </w:r>
      <w:r w:rsidR="00DE706F" w:rsidRPr="00D33B4E">
        <w:rPr>
          <w:lang w:val="en-GB"/>
        </w:rPr>
        <w:t>，</w:t>
      </w:r>
      <w:r w:rsidR="002F2EB9" w:rsidRPr="00D33B4E">
        <w:rPr>
          <w:lang w:val="en-GB"/>
        </w:rPr>
        <w:t>孟加拉</w:t>
      </w:r>
      <w:r w:rsidR="00E91D3C" w:rsidRPr="00D33B4E">
        <w:rPr>
          <w:rFonts w:hint="eastAsia"/>
          <w:lang w:val="en-GB"/>
        </w:rPr>
        <w:t>主管部门</w:t>
      </w:r>
      <w:r w:rsidR="002F2EB9" w:rsidRPr="00D33B4E">
        <w:rPr>
          <w:lang w:val="en-GB"/>
        </w:rPr>
        <w:t>已根据理事会第</w:t>
      </w:r>
      <w:r w:rsidR="002F2EB9" w:rsidRPr="00D33B4E">
        <w:rPr>
          <w:lang w:val="en-GB"/>
        </w:rPr>
        <w:t>482</w:t>
      </w:r>
      <w:r w:rsidR="002F2EB9" w:rsidRPr="00D33B4E">
        <w:rPr>
          <w:lang w:val="en-GB"/>
        </w:rPr>
        <w:t>号决定将其年度免费权利适用于</w:t>
      </w:r>
      <w:r w:rsidR="002F2EB9" w:rsidRPr="00D33B4E">
        <w:rPr>
          <w:lang w:val="en-GB"/>
        </w:rPr>
        <w:t>2017</w:t>
      </w:r>
      <w:r w:rsidR="002F2EB9" w:rsidRPr="00D33B4E">
        <w:rPr>
          <w:lang w:val="en-GB"/>
        </w:rPr>
        <w:t>年的网络</w:t>
      </w:r>
      <w:r w:rsidR="00DE706F" w:rsidRPr="00D33B4E">
        <w:rPr>
          <w:lang w:val="en-GB"/>
        </w:rPr>
        <w:t>，</w:t>
      </w:r>
      <w:r w:rsidR="002F2EB9" w:rsidRPr="00D33B4E">
        <w:rPr>
          <w:lang w:val="en-GB"/>
        </w:rPr>
        <w:t>因此</w:t>
      </w:r>
      <w:r w:rsidR="00DE706F" w:rsidRPr="00D33B4E">
        <w:rPr>
          <w:lang w:val="en-GB"/>
        </w:rPr>
        <w:t>，</w:t>
      </w:r>
      <w:r w:rsidR="00E91D3C" w:rsidRPr="00D33B4E">
        <w:rPr>
          <w:rFonts w:hint="eastAsia"/>
          <w:lang w:val="en-GB"/>
        </w:rPr>
        <w:t>无线电通信局</w:t>
      </w:r>
      <w:r w:rsidR="002F2EB9" w:rsidRPr="00D33B4E">
        <w:rPr>
          <w:lang w:val="en-GB"/>
        </w:rPr>
        <w:t>决定不取消该</w:t>
      </w:r>
      <w:r w:rsidR="00E91D3C" w:rsidRPr="00D33B4E">
        <w:rPr>
          <w:rFonts w:hint="eastAsia"/>
          <w:lang w:val="en-GB"/>
        </w:rPr>
        <w:t>申报</w:t>
      </w:r>
      <w:r w:rsidR="002F2EB9" w:rsidRPr="00D33B4E">
        <w:rPr>
          <w:lang w:val="en-GB"/>
        </w:rPr>
        <w:t>。它</w:t>
      </w:r>
      <w:r w:rsidR="00E91D3C" w:rsidRPr="00D33B4E">
        <w:rPr>
          <w:rFonts w:hint="eastAsia"/>
          <w:lang w:val="en-GB"/>
        </w:rPr>
        <w:t>责成委员会</w:t>
      </w:r>
      <w:r w:rsidR="002F2EB9" w:rsidRPr="00D33B4E">
        <w:rPr>
          <w:lang w:val="en-GB"/>
        </w:rPr>
        <w:t>核</w:t>
      </w:r>
      <w:r w:rsidR="00E91D3C" w:rsidRPr="00D33B4E">
        <w:rPr>
          <w:rFonts w:hint="eastAsia"/>
          <w:lang w:val="en-GB"/>
        </w:rPr>
        <w:t>准</w:t>
      </w:r>
      <w:r w:rsidR="002F2EB9" w:rsidRPr="00D33B4E">
        <w:rPr>
          <w:lang w:val="en-GB"/>
        </w:rPr>
        <w:t>其提议</w:t>
      </w:r>
      <w:r w:rsidR="00DE706F" w:rsidRPr="00D33B4E">
        <w:rPr>
          <w:lang w:val="en-GB"/>
        </w:rPr>
        <w:t>，</w:t>
      </w:r>
      <w:r w:rsidR="002F2EB9" w:rsidRPr="00D33B4E">
        <w:rPr>
          <w:lang w:val="en-GB"/>
        </w:rPr>
        <w:t>对在</w:t>
      </w:r>
      <w:r w:rsidR="002F2EB9" w:rsidRPr="00D33B4E">
        <w:rPr>
          <w:lang w:val="en-GB"/>
        </w:rPr>
        <w:t>30</w:t>
      </w:r>
      <w:r w:rsidR="002F2EB9" w:rsidRPr="00D33B4E">
        <w:rPr>
          <w:lang w:val="en-GB"/>
        </w:rPr>
        <w:t>天期限内没有对</w:t>
      </w:r>
      <w:r w:rsidR="00E91D3C" w:rsidRPr="00D33B4E">
        <w:t>BDSAT-119E-FSS</w:t>
      </w:r>
      <w:r w:rsidR="002F2EB9" w:rsidRPr="00D33B4E">
        <w:rPr>
          <w:lang w:val="en-GB"/>
        </w:rPr>
        <w:t>网络发表意见的三个</w:t>
      </w:r>
      <w:r w:rsidR="00E91D3C" w:rsidRPr="00D33B4E">
        <w:rPr>
          <w:rFonts w:hint="eastAsia"/>
          <w:lang w:val="en-GB"/>
        </w:rPr>
        <w:t>主管部门</w:t>
      </w:r>
      <w:r w:rsidR="002F2EB9" w:rsidRPr="00D33B4E">
        <w:rPr>
          <w:lang w:val="en-GB"/>
        </w:rPr>
        <w:t>重新启动援助程序。</w:t>
      </w:r>
      <w:r w:rsidR="00E91D3C" w:rsidRPr="00D33B4E">
        <w:rPr>
          <w:rFonts w:hint="eastAsia"/>
          <w:lang w:val="en-GB"/>
        </w:rPr>
        <w:t>无线电通信局</w:t>
      </w:r>
      <w:r w:rsidR="002F2EB9" w:rsidRPr="00D33B4E">
        <w:rPr>
          <w:lang w:val="en-GB"/>
        </w:rPr>
        <w:t>还寻求</w:t>
      </w:r>
      <w:r w:rsidR="00E91D3C" w:rsidRPr="00D33B4E">
        <w:rPr>
          <w:rFonts w:hint="eastAsia"/>
          <w:lang w:val="en-GB"/>
        </w:rPr>
        <w:t>委员会对</w:t>
      </w:r>
      <w:r w:rsidR="002F2EB9" w:rsidRPr="00D33B4E">
        <w:rPr>
          <w:lang w:val="en-GB"/>
        </w:rPr>
        <w:t>不公布取消对</w:t>
      </w:r>
      <w:r w:rsidR="00E91D3C" w:rsidRPr="00D33B4E">
        <w:t>UKDRS-A11</w:t>
      </w:r>
      <w:r w:rsidR="002F2EB9" w:rsidRPr="00D33B4E">
        <w:rPr>
          <w:lang w:val="en-GB"/>
        </w:rPr>
        <w:t>卫星网络的协调请求的行动</w:t>
      </w:r>
      <w:r w:rsidR="00E91D3C" w:rsidRPr="00D33B4E">
        <w:rPr>
          <w:rFonts w:hint="eastAsia"/>
          <w:lang w:val="en-GB"/>
        </w:rPr>
        <w:t>表示同意</w:t>
      </w:r>
      <w:r w:rsidR="00DE706F" w:rsidRPr="00D33B4E">
        <w:rPr>
          <w:lang w:val="en-GB"/>
        </w:rPr>
        <w:t>，</w:t>
      </w:r>
      <w:r w:rsidR="002F2EB9" w:rsidRPr="00D33B4E">
        <w:rPr>
          <w:lang w:val="en-GB"/>
        </w:rPr>
        <w:t>因为在考虑取消该请求的每周会议后一天</w:t>
      </w:r>
      <w:r w:rsidR="00E91D3C" w:rsidRPr="00D33B4E">
        <w:rPr>
          <w:lang w:val="en-GB"/>
        </w:rPr>
        <w:t>已经</w:t>
      </w:r>
      <w:r w:rsidR="002F2EB9" w:rsidRPr="00D33B4E">
        <w:rPr>
          <w:lang w:val="en-GB"/>
        </w:rPr>
        <w:t>付款。</w:t>
      </w:r>
    </w:p>
    <w:p w14:paraId="37C9297E" w14:textId="28181A3C" w:rsidR="0074610C" w:rsidRPr="00D33B4E" w:rsidRDefault="0074610C" w:rsidP="0074610C">
      <w:pPr>
        <w:jc w:val="both"/>
      </w:pPr>
      <w:r w:rsidRPr="00D33B4E">
        <w:t>3.12</w:t>
      </w:r>
      <w:r w:rsidRPr="00D33B4E">
        <w:tab/>
      </w:r>
      <w:bookmarkStart w:id="68" w:name="lt_pId169"/>
      <w:r w:rsidR="003D2C93" w:rsidRPr="00D33B4E">
        <w:rPr>
          <w:b/>
          <w:lang w:val="en-GB"/>
        </w:rPr>
        <w:t>主席</w:t>
      </w:r>
      <w:r w:rsidR="003D2C93" w:rsidRPr="00D33B4E">
        <w:rPr>
          <w:lang w:val="en-GB"/>
        </w:rPr>
        <w:t>在回答</w:t>
      </w:r>
      <w:r w:rsidR="003D2C93" w:rsidRPr="00D33B4E">
        <w:rPr>
          <w:b/>
        </w:rPr>
        <w:t>Talib</w:t>
      </w:r>
      <w:r w:rsidR="003D2C93" w:rsidRPr="00D33B4E">
        <w:rPr>
          <w:b/>
          <w:bCs/>
          <w:lang w:val="en-GB"/>
        </w:rPr>
        <w:t>先生</w:t>
      </w:r>
      <w:r w:rsidR="003D2C93" w:rsidRPr="00D33B4E">
        <w:rPr>
          <w:lang w:val="en-GB"/>
        </w:rPr>
        <w:t>的问题时说</w:t>
      </w:r>
      <w:r w:rsidR="00DE706F" w:rsidRPr="00D33B4E">
        <w:rPr>
          <w:lang w:val="en-GB"/>
        </w:rPr>
        <w:t>，</w:t>
      </w:r>
      <w:r w:rsidR="003D2C93" w:rsidRPr="00D33B4E">
        <w:rPr>
          <w:rFonts w:hint="eastAsia"/>
          <w:lang w:val="en-GB"/>
        </w:rPr>
        <w:t>理事会</w:t>
      </w:r>
      <w:r w:rsidR="003D2C93" w:rsidRPr="00D33B4E">
        <w:rPr>
          <w:lang w:val="en-GB"/>
        </w:rPr>
        <w:t>最近就第</w:t>
      </w:r>
      <w:r w:rsidR="003D2C93" w:rsidRPr="00D33B4E">
        <w:rPr>
          <w:lang w:val="en-GB"/>
        </w:rPr>
        <w:t>482</w:t>
      </w:r>
      <w:r w:rsidR="003D2C93" w:rsidRPr="00D33B4E">
        <w:rPr>
          <w:lang w:val="en-GB"/>
        </w:rPr>
        <w:t>号决定采取的行动不会给这两起案件带来未来的困难。此外</w:t>
      </w:r>
      <w:r w:rsidR="00DE706F" w:rsidRPr="00D33B4E">
        <w:rPr>
          <w:lang w:val="en-GB"/>
        </w:rPr>
        <w:t>，</w:t>
      </w:r>
      <w:r w:rsidR="003D2C93" w:rsidRPr="00D33B4E">
        <w:rPr>
          <w:lang w:val="en-GB"/>
        </w:rPr>
        <w:t>主任报告中关于理事会</w:t>
      </w:r>
      <w:r w:rsidR="003D2C93" w:rsidRPr="00D33B4E">
        <w:rPr>
          <w:rFonts w:hint="eastAsia"/>
          <w:lang w:val="en-GB"/>
        </w:rPr>
        <w:t>就</w:t>
      </w:r>
      <w:r w:rsidR="003D2C93" w:rsidRPr="00D33B4E">
        <w:rPr>
          <w:lang w:val="en-GB"/>
        </w:rPr>
        <w:t>卫星</w:t>
      </w:r>
      <w:r w:rsidR="003D2C93" w:rsidRPr="00D33B4E">
        <w:rPr>
          <w:rFonts w:hint="eastAsia"/>
          <w:lang w:val="en-GB"/>
        </w:rPr>
        <w:t>申报成本</w:t>
      </w:r>
      <w:r w:rsidR="003D2C93" w:rsidRPr="00D33B4E">
        <w:rPr>
          <w:lang w:val="en-GB"/>
        </w:rPr>
        <w:t>回收</w:t>
      </w:r>
      <w:r w:rsidR="003D2C93" w:rsidRPr="00D33B4E">
        <w:rPr>
          <w:rFonts w:hint="eastAsia"/>
          <w:lang w:val="en-GB"/>
        </w:rPr>
        <w:t>开展的</w:t>
      </w:r>
      <w:r w:rsidR="003D2C93" w:rsidRPr="00D33B4E">
        <w:rPr>
          <w:lang w:val="en-GB"/>
        </w:rPr>
        <w:t>工作的第</w:t>
      </w:r>
      <w:r w:rsidR="003D2C93" w:rsidRPr="00D33B4E">
        <w:rPr>
          <w:lang w:val="en-GB"/>
        </w:rPr>
        <w:t>6</w:t>
      </w:r>
      <w:r w:rsidR="003D2C93" w:rsidRPr="00D33B4E">
        <w:rPr>
          <w:lang w:val="en-GB"/>
        </w:rPr>
        <w:t>段不会对这两起案件产生影响。</w:t>
      </w:r>
      <w:bookmarkEnd w:id="68"/>
    </w:p>
    <w:p w14:paraId="3B499992" w14:textId="26AE7060" w:rsidR="0074610C" w:rsidRPr="00D33B4E" w:rsidRDefault="0074610C" w:rsidP="0074610C">
      <w:pPr>
        <w:jc w:val="both"/>
      </w:pPr>
      <w:r w:rsidRPr="00D33B4E">
        <w:rPr>
          <w:bCs/>
        </w:rPr>
        <w:t>3.13</w:t>
      </w:r>
      <w:r w:rsidRPr="00D33B4E">
        <w:rPr>
          <w:bCs/>
        </w:rPr>
        <w:tab/>
      </w:r>
      <w:bookmarkStart w:id="69" w:name="lt_pId171"/>
      <w:r w:rsidR="003D2C93" w:rsidRPr="00D33B4E">
        <w:rPr>
          <w:b/>
        </w:rPr>
        <w:t>Talib</w:t>
      </w:r>
      <w:r w:rsidR="003D2C93" w:rsidRPr="00D33B4E">
        <w:rPr>
          <w:b/>
          <w:bCs/>
          <w:lang w:val="en-GB"/>
        </w:rPr>
        <w:t>先生</w:t>
      </w:r>
      <w:r w:rsidR="003D2C93" w:rsidRPr="00D33B4E">
        <w:rPr>
          <w:lang w:val="en-GB"/>
        </w:rPr>
        <w:t>感谢</w:t>
      </w:r>
      <w:r w:rsidR="003D2C93" w:rsidRPr="00D33B4E">
        <w:rPr>
          <w:rFonts w:hint="eastAsia"/>
          <w:lang w:val="en-GB"/>
        </w:rPr>
        <w:t>无线电通信局</w:t>
      </w:r>
      <w:r w:rsidR="003D2C93" w:rsidRPr="00D33B4E">
        <w:rPr>
          <w:lang w:val="en-GB"/>
        </w:rPr>
        <w:t>在实施卫星网络</w:t>
      </w:r>
      <w:r w:rsidR="003D2C93" w:rsidRPr="00D33B4E">
        <w:rPr>
          <w:rFonts w:hint="eastAsia"/>
          <w:lang w:val="en-GB"/>
        </w:rPr>
        <w:t>申报</w:t>
      </w:r>
      <w:r w:rsidR="003D2C93" w:rsidRPr="00D33B4E">
        <w:rPr>
          <w:lang w:val="en-GB"/>
        </w:rPr>
        <w:t>成本回收方面所做的努力。他毫无</w:t>
      </w:r>
      <w:r w:rsidR="003D2C93" w:rsidRPr="00D33B4E">
        <w:rPr>
          <w:rFonts w:hint="eastAsia"/>
          <w:lang w:val="en-GB"/>
        </w:rPr>
        <w:t>异议</w:t>
      </w:r>
      <w:r w:rsidR="003D2C93" w:rsidRPr="00D33B4E">
        <w:rPr>
          <w:lang w:val="en-GB"/>
        </w:rPr>
        <w:t>地赞同</w:t>
      </w:r>
      <w:r w:rsidR="003D2C93" w:rsidRPr="00D33B4E">
        <w:rPr>
          <w:rFonts w:hint="eastAsia"/>
          <w:lang w:val="en-GB"/>
        </w:rPr>
        <w:t>无线电通信局</w:t>
      </w:r>
      <w:r w:rsidR="003D2C93" w:rsidRPr="00D33B4E">
        <w:rPr>
          <w:lang w:val="en-GB"/>
        </w:rPr>
        <w:t>的行动。</w:t>
      </w:r>
      <w:bookmarkEnd w:id="69"/>
    </w:p>
    <w:p w14:paraId="119544DE" w14:textId="1D8927FD" w:rsidR="0074610C" w:rsidRPr="00D33B4E" w:rsidRDefault="0074610C" w:rsidP="0074610C">
      <w:pPr>
        <w:jc w:val="both"/>
      </w:pPr>
      <w:r w:rsidRPr="00D33B4E">
        <w:rPr>
          <w:bCs/>
        </w:rPr>
        <w:t>3.14</w:t>
      </w:r>
      <w:r w:rsidRPr="00D33B4E">
        <w:rPr>
          <w:bCs/>
        </w:rPr>
        <w:tab/>
      </w:r>
      <w:bookmarkStart w:id="70" w:name="lt_pId174"/>
      <w:r w:rsidRPr="00D33B4E">
        <w:rPr>
          <w:b/>
        </w:rPr>
        <w:t>Hoan</w:t>
      </w:r>
      <w:r w:rsidR="003D2C93" w:rsidRPr="00D33B4E">
        <w:rPr>
          <w:rFonts w:hint="eastAsia"/>
          <w:b/>
        </w:rPr>
        <w:t>先生</w:t>
      </w:r>
      <w:r w:rsidR="003D2C93" w:rsidRPr="00D33B4E">
        <w:rPr>
          <w:rFonts w:hint="eastAsia"/>
        </w:rPr>
        <w:t>说</w:t>
      </w:r>
      <w:bookmarkEnd w:id="70"/>
      <w:r w:rsidR="00DE706F" w:rsidRPr="00D33B4E">
        <w:rPr>
          <w:rFonts w:hint="eastAsia"/>
        </w:rPr>
        <w:t>，</w:t>
      </w:r>
      <w:r w:rsidR="003D2C93" w:rsidRPr="00D33B4E">
        <w:rPr>
          <w:lang w:val="en-GB"/>
        </w:rPr>
        <w:t>他支持重新启动</w:t>
      </w:r>
      <w:r w:rsidR="003D2C93" w:rsidRPr="00D33B4E">
        <w:rPr>
          <w:rFonts w:hint="eastAsia"/>
          <w:lang w:val="en-GB"/>
        </w:rPr>
        <w:t>对</w:t>
      </w:r>
      <w:r w:rsidR="003D2C93" w:rsidRPr="00D33B4E">
        <w:rPr>
          <w:lang w:val="en-GB"/>
        </w:rPr>
        <w:t>三个</w:t>
      </w:r>
      <w:r w:rsidR="003D2C93" w:rsidRPr="00D33B4E">
        <w:rPr>
          <w:rFonts w:hint="eastAsia"/>
          <w:lang w:val="en-GB"/>
        </w:rPr>
        <w:t>主管部门的</w:t>
      </w:r>
      <w:r w:rsidR="003D2C93" w:rsidRPr="00D33B4E">
        <w:rPr>
          <w:lang w:val="en-GB"/>
        </w:rPr>
        <w:t>援助程序</w:t>
      </w:r>
      <w:r w:rsidR="00DE706F" w:rsidRPr="00D33B4E">
        <w:rPr>
          <w:lang w:val="en-GB"/>
        </w:rPr>
        <w:t>，</w:t>
      </w:r>
      <w:r w:rsidR="003D2C93" w:rsidRPr="00D33B4E">
        <w:rPr>
          <w:lang w:val="en-GB"/>
        </w:rPr>
        <w:t>指出它们未能作出回应可能与</w:t>
      </w:r>
      <w:r w:rsidR="003D2C93" w:rsidRPr="00D33B4E">
        <w:rPr>
          <w:rFonts w:hint="eastAsia"/>
          <w:lang w:val="en-GB"/>
        </w:rPr>
        <w:t>将</w:t>
      </w:r>
      <w:r w:rsidR="003D2C93" w:rsidRPr="00D33B4E">
        <w:rPr>
          <w:lang w:val="en-GB"/>
        </w:rPr>
        <w:t>取消</w:t>
      </w:r>
      <w:r w:rsidR="003D2C93" w:rsidRPr="00D33B4E">
        <w:rPr>
          <w:lang w:val="en-GB"/>
        </w:rPr>
        <w:t>BDSAT-119E-FSS</w:t>
      </w:r>
      <w:r w:rsidR="003D2C93" w:rsidRPr="00D33B4E">
        <w:rPr>
          <w:lang w:val="en-GB"/>
        </w:rPr>
        <w:t>卫星网络的</w:t>
      </w:r>
      <w:r w:rsidR="003D2C93" w:rsidRPr="00D33B4E">
        <w:rPr>
          <w:rFonts w:hint="eastAsia"/>
          <w:lang w:val="en-GB"/>
        </w:rPr>
        <w:t>情况报告给委员会</w:t>
      </w:r>
      <w:r w:rsidR="003D2C93" w:rsidRPr="00D33B4E">
        <w:rPr>
          <w:lang w:val="en-GB"/>
        </w:rPr>
        <w:t>上一次会议</w:t>
      </w:r>
      <w:r w:rsidR="003D2C93" w:rsidRPr="00D33B4E">
        <w:rPr>
          <w:rFonts w:hint="eastAsia"/>
          <w:lang w:val="en-GB"/>
        </w:rPr>
        <w:t>有关</w:t>
      </w:r>
      <w:r w:rsidR="003D2C93" w:rsidRPr="00D33B4E">
        <w:rPr>
          <w:lang w:val="en-GB"/>
        </w:rPr>
        <w:t>。他还赞同理事会就</w:t>
      </w:r>
      <w:r w:rsidR="003D2C93" w:rsidRPr="00D33B4E">
        <w:t>UKDRS-A11</w:t>
      </w:r>
      <w:r w:rsidR="003D2C93" w:rsidRPr="00D33B4E">
        <w:rPr>
          <w:lang w:val="en-GB"/>
        </w:rPr>
        <w:t>卫星网络的协调请求采取的行动</w:t>
      </w:r>
      <w:r w:rsidR="00DE706F" w:rsidRPr="00D33B4E">
        <w:rPr>
          <w:lang w:val="en-GB"/>
        </w:rPr>
        <w:t>，</w:t>
      </w:r>
      <w:r w:rsidR="003D2C93" w:rsidRPr="00D33B4E">
        <w:rPr>
          <w:lang w:val="en-GB"/>
        </w:rPr>
        <w:t>特别是因为取消该请求可能会给</w:t>
      </w:r>
      <w:r w:rsidR="003D2C93" w:rsidRPr="00D33B4E">
        <w:rPr>
          <w:rFonts w:hint="eastAsia"/>
          <w:lang w:val="en-GB"/>
        </w:rPr>
        <w:t>无线电通信局</w:t>
      </w:r>
      <w:r w:rsidR="003D2C93" w:rsidRPr="00D33B4E">
        <w:rPr>
          <w:lang w:val="en-GB"/>
        </w:rPr>
        <w:t>和通知</w:t>
      </w:r>
      <w:r w:rsidR="003D2C93" w:rsidRPr="00D33B4E">
        <w:rPr>
          <w:rFonts w:hint="eastAsia"/>
          <w:lang w:val="en-GB"/>
        </w:rPr>
        <w:t>主管部门</w:t>
      </w:r>
      <w:r w:rsidR="003D2C93" w:rsidRPr="00D33B4E">
        <w:rPr>
          <w:lang w:val="en-GB"/>
        </w:rPr>
        <w:t>带来额外的行政负担。</w:t>
      </w:r>
      <w:r w:rsidR="003D2C93" w:rsidRPr="00D33B4E">
        <w:rPr>
          <w:b/>
        </w:rPr>
        <w:t>Alamri</w:t>
      </w:r>
      <w:r w:rsidR="003D2C93" w:rsidRPr="00D33B4E">
        <w:rPr>
          <w:rFonts w:hint="eastAsia"/>
          <w:b/>
        </w:rPr>
        <w:t>先生</w:t>
      </w:r>
      <w:r w:rsidR="003D2C93" w:rsidRPr="00D33B4E">
        <w:rPr>
          <w:lang w:val="en-GB"/>
        </w:rPr>
        <w:t>支持这些观点。</w:t>
      </w:r>
    </w:p>
    <w:p w14:paraId="267FAF6C" w14:textId="4B26C35F" w:rsidR="0074610C" w:rsidRPr="00D33B4E" w:rsidRDefault="0074610C" w:rsidP="0074610C">
      <w:pPr>
        <w:jc w:val="both"/>
      </w:pPr>
      <w:r w:rsidRPr="00D33B4E">
        <w:rPr>
          <w:bCs/>
        </w:rPr>
        <w:t>3.15</w:t>
      </w:r>
      <w:r w:rsidRPr="00D33B4E">
        <w:rPr>
          <w:bCs/>
        </w:rPr>
        <w:tab/>
      </w:r>
      <w:bookmarkStart w:id="71" w:name="lt_pId178"/>
      <w:r w:rsidRPr="00D33B4E">
        <w:rPr>
          <w:b/>
        </w:rPr>
        <w:t>Henri</w:t>
      </w:r>
      <w:r w:rsidR="006928C5" w:rsidRPr="00D33B4E">
        <w:rPr>
          <w:rFonts w:hint="eastAsia"/>
          <w:b/>
        </w:rPr>
        <w:t>先生</w:t>
      </w:r>
      <w:bookmarkEnd w:id="71"/>
      <w:r w:rsidR="006928C5" w:rsidRPr="00D33B4E">
        <w:rPr>
          <w:lang w:val="en-GB"/>
        </w:rPr>
        <w:t>支持</w:t>
      </w:r>
      <w:r w:rsidR="00C643BB" w:rsidRPr="00D33B4E">
        <w:rPr>
          <w:rFonts w:hint="eastAsia"/>
          <w:lang w:val="en-GB"/>
        </w:rPr>
        <w:t>无线电通信</w:t>
      </w:r>
      <w:r w:rsidR="006928C5" w:rsidRPr="00D33B4E">
        <w:rPr>
          <w:lang w:val="en-GB"/>
        </w:rPr>
        <w:t>局的行动</w:t>
      </w:r>
      <w:r w:rsidR="00DE706F" w:rsidRPr="00D33B4E">
        <w:rPr>
          <w:lang w:val="en-GB"/>
        </w:rPr>
        <w:t>，</w:t>
      </w:r>
      <w:r w:rsidR="006928C5" w:rsidRPr="00D33B4E">
        <w:rPr>
          <w:lang w:val="en-GB"/>
        </w:rPr>
        <w:t>他指出</w:t>
      </w:r>
      <w:r w:rsidR="00DE706F" w:rsidRPr="00D33B4E">
        <w:rPr>
          <w:lang w:val="en-GB"/>
        </w:rPr>
        <w:t>，</w:t>
      </w:r>
      <w:r w:rsidR="006928C5" w:rsidRPr="00D33B4E">
        <w:t>UKDRS-A11</w:t>
      </w:r>
      <w:r w:rsidR="006928C5" w:rsidRPr="00D33B4E">
        <w:rPr>
          <w:lang w:val="en-GB"/>
        </w:rPr>
        <w:t>卫星网络的延迟付款是在</w:t>
      </w:r>
      <w:r w:rsidR="00C643BB" w:rsidRPr="00D33B4E">
        <w:rPr>
          <w:rFonts w:hint="eastAsia"/>
          <w:lang w:val="en-GB"/>
        </w:rPr>
        <w:t>到期日之后两个月内做出的，这是在未付费情况下将一份申报资料提交无线电通信局每周例行会议予以删除的</w:t>
      </w:r>
      <w:r w:rsidR="006928C5" w:rsidRPr="00D33B4E">
        <w:rPr>
          <w:lang w:val="en-GB"/>
        </w:rPr>
        <w:t>平均时限。</w:t>
      </w:r>
    </w:p>
    <w:p w14:paraId="639FD262" w14:textId="73A683FF" w:rsidR="006928C5" w:rsidRPr="00D33B4E" w:rsidRDefault="0074610C" w:rsidP="006928C5">
      <w:pPr>
        <w:jc w:val="both"/>
        <w:rPr>
          <w:lang w:val="en-GB"/>
        </w:rPr>
      </w:pPr>
      <w:r w:rsidRPr="00D33B4E">
        <w:rPr>
          <w:bCs/>
        </w:rPr>
        <w:t>3.16</w:t>
      </w:r>
      <w:r w:rsidRPr="00D33B4E">
        <w:rPr>
          <w:bCs/>
        </w:rPr>
        <w:tab/>
      </w:r>
      <w:bookmarkStart w:id="72" w:name="lt_pId180"/>
      <w:r w:rsidRPr="00D33B4E">
        <w:rPr>
          <w:b/>
        </w:rPr>
        <w:t>Hashimoto</w:t>
      </w:r>
      <w:r w:rsidR="006928C5" w:rsidRPr="00D33B4E">
        <w:rPr>
          <w:rFonts w:hint="eastAsia"/>
          <w:b/>
        </w:rPr>
        <w:t>先生、</w:t>
      </w:r>
      <w:r w:rsidRPr="00D33B4E">
        <w:rPr>
          <w:b/>
        </w:rPr>
        <w:t>Jeanty</w:t>
      </w:r>
      <w:r w:rsidR="006928C5" w:rsidRPr="00D33B4E">
        <w:rPr>
          <w:rFonts w:hint="eastAsia"/>
          <w:b/>
        </w:rPr>
        <w:t>女生、</w:t>
      </w:r>
      <w:r w:rsidRPr="00D33B4E">
        <w:rPr>
          <w:b/>
        </w:rPr>
        <w:t>Mchunu</w:t>
      </w:r>
      <w:r w:rsidR="006928C5" w:rsidRPr="00D33B4E">
        <w:rPr>
          <w:rFonts w:hint="eastAsia"/>
          <w:b/>
        </w:rPr>
        <w:t>先生</w:t>
      </w:r>
      <w:r w:rsidR="006928C5" w:rsidRPr="00D33B4E">
        <w:rPr>
          <w:rFonts w:hint="eastAsia"/>
        </w:rPr>
        <w:t>和</w:t>
      </w:r>
      <w:r w:rsidRPr="00D33B4E">
        <w:rPr>
          <w:b/>
        </w:rPr>
        <w:t>Hasanova</w:t>
      </w:r>
      <w:r w:rsidR="006928C5" w:rsidRPr="00D33B4E">
        <w:rPr>
          <w:rFonts w:hint="eastAsia"/>
          <w:b/>
        </w:rPr>
        <w:t>先生</w:t>
      </w:r>
      <w:bookmarkEnd w:id="72"/>
      <w:r w:rsidR="006928C5" w:rsidRPr="00D33B4E">
        <w:rPr>
          <w:lang w:val="en-GB"/>
        </w:rPr>
        <w:t>支持</w:t>
      </w:r>
      <w:r w:rsidR="00285AFC" w:rsidRPr="00D33B4E">
        <w:rPr>
          <w:rFonts w:hint="eastAsia"/>
          <w:lang w:val="en-GB"/>
        </w:rPr>
        <w:t>无线电通信局</w:t>
      </w:r>
      <w:r w:rsidR="006928C5" w:rsidRPr="00D33B4E">
        <w:rPr>
          <w:lang w:val="en-GB"/>
        </w:rPr>
        <w:t>的行动</w:t>
      </w:r>
      <w:r w:rsidR="00DE706F" w:rsidRPr="00D33B4E">
        <w:rPr>
          <w:lang w:val="en-GB"/>
        </w:rPr>
        <w:t>，</w:t>
      </w:r>
      <w:r w:rsidR="00285AFC" w:rsidRPr="00D33B4E">
        <w:rPr>
          <w:b/>
          <w:bCs/>
        </w:rPr>
        <w:t>Borjón</w:t>
      </w:r>
      <w:r w:rsidR="006928C5" w:rsidRPr="00D33B4E">
        <w:rPr>
          <w:lang w:val="en-GB"/>
        </w:rPr>
        <w:t>先生也</w:t>
      </w:r>
      <w:r w:rsidR="00285AFC" w:rsidRPr="00D33B4E">
        <w:rPr>
          <w:rFonts w:hint="eastAsia"/>
          <w:lang w:val="en-GB"/>
        </w:rPr>
        <w:t>表示</w:t>
      </w:r>
      <w:r w:rsidR="006928C5" w:rsidRPr="00D33B4E">
        <w:rPr>
          <w:lang w:val="en-GB"/>
        </w:rPr>
        <w:t>支持</w:t>
      </w:r>
      <w:r w:rsidR="00DE706F" w:rsidRPr="00D33B4E">
        <w:rPr>
          <w:lang w:val="en-GB"/>
        </w:rPr>
        <w:t>，</w:t>
      </w:r>
      <w:r w:rsidR="006928C5" w:rsidRPr="00D33B4E">
        <w:rPr>
          <w:lang w:val="en-GB"/>
        </w:rPr>
        <w:t>他认为</w:t>
      </w:r>
      <w:r w:rsidR="00285AFC" w:rsidRPr="00D33B4E">
        <w:rPr>
          <w:rFonts w:hint="eastAsia"/>
          <w:lang w:val="en-GB"/>
        </w:rPr>
        <w:t>无线电通信局</w:t>
      </w:r>
      <w:r w:rsidR="006928C5" w:rsidRPr="00D33B4E">
        <w:rPr>
          <w:lang w:val="en-GB"/>
        </w:rPr>
        <w:t>的行动明智而有效。</w:t>
      </w:r>
    </w:p>
    <w:p w14:paraId="52208530" w14:textId="57DA4D6B" w:rsidR="0074610C" w:rsidRPr="00D33B4E" w:rsidRDefault="0074610C" w:rsidP="0074610C">
      <w:pPr>
        <w:jc w:val="both"/>
        <w:rPr>
          <w:rFonts w:cs="Calibri"/>
          <w:b/>
          <w:color w:val="800000"/>
        </w:rPr>
      </w:pPr>
      <w:r w:rsidRPr="00D33B4E">
        <w:t>3.17</w:t>
      </w:r>
      <w:r w:rsidRPr="00D33B4E">
        <w:tab/>
      </w:r>
      <w:bookmarkStart w:id="73" w:name="lt_pId182"/>
      <w:r w:rsidR="00285AFC" w:rsidRPr="00D33B4E">
        <w:rPr>
          <w:b/>
          <w:bCs/>
          <w:lang w:val="en-GB"/>
        </w:rPr>
        <w:t>主席</w:t>
      </w:r>
      <w:r w:rsidR="00285AFC" w:rsidRPr="00D33B4E">
        <w:rPr>
          <w:lang w:val="en-GB"/>
        </w:rPr>
        <w:t>提议</w:t>
      </w:r>
      <w:r w:rsidR="00285AFC" w:rsidRPr="00D33B4E">
        <w:rPr>
          <w:rFonts w:hint="eastAsia"/>
          <w:lang w:val="en-GB"/>
        </w:rPr>
        <w:t>委员会</w:t>
      </w:r>
      <w:r w:rsidR="00285AFC" w:rsidRPr="00D33B4E">
        <w:rPr>
          <w:lang w:val="en-GB"/>
        </w:rPr>
        <w:t>就</w:t>
      </w:r>
      <w:r w:rsidR="00285AFC" w:rsidRPr="00D33B4E">
        <w:rPr>
          <w:lang w:val="en-GB"/>
        </w:rPr>
        <w:t>RRB20-2/6</w:t>
      </w:r>
      <w:r w:rsidR="00285AFC" w:rsidRPr="00D33B4E">
        <w:rPr>
          <w:lang w:val="en-GB"/>
        </w:rPr>
        <w:t>号文件第</w:t>
      </w:r>
      <w:r w:rsidR="00285AFC" w:rsidRPr="00D33B4E">
        <w:rPr>
          <w:lang w:val="en-GB"/>
        </w:rPr>
        <w:t>3</w:t>
      </w:r>
      <w:r w:rsidR="00285AFC" w:rsidRPr="00D33B4E">
        <w:rPr>
          <w:lang w:val="en-GB"/>
        </w:rPr>
        <w:t>段</w:t>
      </w:r>
      <w:r w:rsidR="00285AFC" w:rsidRPr="00D33B4E">
        <w:rPr>
          <w:rFonts w:hint="eastAsia"/>
          <w:lang w:val="en-GB"/>
        </w:rPr>
        <w:t>得出</w:t>
      </w:r>
      <w:r w:rsidR="00285AFC" w:rsidRPr="00D33B4E">
        <w:rPr>
          <w:lang w:val="en-GB"/>
        </w:rPr>
        <w:t>如下结</w:t>
      </w:r>
      <w:r w:rsidR="00285AFC" w:rsidRPr="00D33B4E">
        <w:rPr>
          <w:rFonts w:hint="eastAsia"/>
          <w:lang w:val="en-GB"/>
        </w:rPr>
        <w:t>论</w:t>
      </w:r>
      <w:r w:rsidR="00DE706F" w:rsidRPr="00D33B4E">
        <w:t>：</w:t>
      </w:r>
      <w:bookmarkEnd w:id="73"/>
    </w:p>
    <w:p w14:paraId="44A26126" w14:textId="3C7F685E" w:rsidR="0074610C" w:rsidRPr="00D33B4E" w:rsidRDefault="00DE706F" w:rsidP="00A204AC">
      <w:pPr>
        <w:ind w:firstLineChars="200" w:firstLine="480"/>
      </w:pPr>
      <w:r w:rsidRPr="00D33B4E">
        <w:rPr>
          <w:rFonts w:ascii="SimSun" w:hAnsi="SimSun" w:hint="eastAsia"/>
        </w:rPr>
        <w:t>“</w:t>
      </w:r>
      <w:r w:rsidR="00FB601F" w:rsidRPr="00D33B4E">
        <w:rPr>
          <w:rFonts w:hint="eastAsia"/>
        </w:rPr>
        <w:t>委员会</w:t>
      </w:r>
      <w:r w:rsidR="00FB601F" w:rsidRPr="00D33B4E">
        <w:rPr>
          <w:rFonts w:hint="eastAsia"/>
          <w:lang w:val="en-GB"/>
        </w:rPr>
        <w:t>注意到涉及对卫星网络申报</w:t>
      </w:r>
      <w:r w:rsidRPr="00D33B4E">
        <w:rPr>
          <w:rFonts w:hint="eastAsia"/>
          <w:lang w:val="en-GB"/>
        </w:rPr>
        <w:t>（</w:t>
      </w:r>
      <w:r w:rsidR="00FB601F" w:rsidRPr="00D33B4E">
        <w:rPr>
          <w:rFonts w:hint="eastAsia"/>
          <w:lang w:val="en-GB"/>
        </w:rPr>
        <w:t>延迟支付</w:t>
      </w:r>
      <w:r w:rsidRPr="00D33B4E">
        <w:rPr>
          <w:rFonts w:hint="eastAsia"/>
          <w:lang w:val="en-GB"/>
        </w:rPr>
        <w:t>）</w:t>
      </w:r>
      <w:r w:rsidR="00FB601F" w:rsidRPr="00D33B4E">
        <w:rPr>
          <w:rFonts w:hint="eastAsia"/>
          <w:lang w:val="en-GB"/>
        </w:rPr>
        <w:t>实行成本回收的</w:t>
      </w:r>
      <w:r w:rsidR="00FB601F" w:rsidRPr="00D33B4E">
        <w:rPr>
          <w:lang w:val="en-GB"/>
        </w:rPr>
        <w:t>主任报告</w:t>
      </w:r>
      <w:r w:rsidR="00FB601F" w:rsidRPr="00D33B4E">
        <w:rPr>
          <w:rFonts w:hint="eastAsia"/>
          <w:lang w:val="en-GB"/>
        </w:rPr>
        <w:t>第</w:t>
      </w:r>
      <w:r w:rsidR="00FB601F" w:rsidRPr="00D33B4E">
        <w:rPr>
          <w:rFonts w:hint="eastAsia"/>
          <w:lang w:val="en-GB"/>
        </w:rPr>
        <w:t>3</w:t>
      </w:r>
      <w:r w:rsidR="00FB601F" w:rsidRPr="00D33B4E">
        <w:rPr>
          <w:rFonts w:hint="eastAsia"/>
          <w:lang w:val="en-GB"/>
        </w:rPr>
        <w:t>段</w:t>
      </w:r>
      <w:r w:rsidRPr="00D33B4E">
        <w:rPr>
          <w:rFonts w:hint="eastAsia"/>
          <w:lang w:val="en-GB"/>
        </w:rPr>
        <w:t>，</w:t>
      </w:r>
      <w:r w:rsidR="00FB601F" w:rsidRPr="00D33B4E">
        <w:rPr>
          <w:rFonts w:hint="eastAsia"/>
          <w:lang w:val="en-GB"/>
        </w:rPr>
        <w:t>并基于报告中提供的理由</w:t>
      </w:r>
      <w:r w:rsidRPr="00D33B4E">
        <w:rPr>
          <w:rFonts w:hint="eastAsia"/>
          <w:lang w:val="en-GB"/>
        </w:rPr>
        <w:t>，</w:t>
      </w:r>
      <w:r w:rsidR="00FB601F" w:rsidRPr="00D33B4E">
        <w:rPr>
          <w:rFonts w:hint="eastAsia"/>
          <w:lang w:val="en-GB"/>
        </w:rPr>
        <w:t>同意无线电通信局的行动。</w:t>
      </w:r>
      <w:r w:rsidRPr="00D33B4E">
        <w:rPr>
          <w:rFonts w:ascii="SimSun" w:hAnsi="SimSun"/>
          <w:lang w:val="en-GB"/>
        </w:rPr>
        <w:t>”</w:t>
      </w:r>
    </w:p>
    <w:p w14:paraId="2475B910" w14:textId="11FD1589" w:rsidR="0074610C" w:rsidRPr="00D33B4E" w:rsidRDefault="0074610C" w:rsidP="0074610C">
      <w:pPr>
        <w:jc w:val="both"/>
      </w:pPr>
      <w:r w:rsidRPr="00D33B4E">
        <w:t>3.18</w:t>
      </w:r>
      <w:r w:rsidRPr="00D33B4E">
        <w:tab/>
      </w:r>
      <w:bookmarkStart w:id="74" w:name="lt_pId185"/>
      <w:r w:rsidR="00B90171" w:rsidRPr="00D33B4E">
        <w:rPr>
          <w:rFonts w:hint="eastAsia"/>
        </w:rPr>
        <w:t>会议就此</w:t>
      </w:r>
      <w:r w:rsidR="00B90171" w:rsidRPr="00D33B4E">
        <w:rPr>
          <w:rFonts w:hint="eastAsia"/>
          <w:b/>
          <w:bCs/>
        </w:rPr>
        <w:t>达成一致</w:t>
      </w:r>
      <w:bookmarkEnd w:id="74"/>
      <w:r w:rsidR="00B90171" w:rsidRPr="00D33B4E">
        <w:rPr>
          <w:rFonts w:hint="eastAsia"/>
          <w:lang w:val="en-GB"/>
        </w:rPr>
        <w:t>。</w:t>
      </w:r>
    </w:p>
    <w:p w14:paraId="53494E83" w14:textId="18C3675B" w:rsidR="0074610C" w:rsidRPr="00D33B4E" w:rsidRDefault="00FB601F" w:rsidP="0074610C">
      <w:pPr>
        <w:pStyle w:val="Headingb"/>
        <w:jc w:val="both"/>
        <w:rPr>
          <w:rFonts w:hint="eastAsia"/>
          <w:szCs w:val="24"/>
          <w:lang w:val="en-US" w:eastAsia="zh-CN"/>
        </w:rPr>
      </w:pPr>
      <w:bookmarkStart w:id="75" w:name="lt_pId186"/>
      <w:r w:rsidRPr="00D33B4E">
        <w:rPr>
          <w:rFonts w:ascii="SimSun" w:hAnsi="SimSun" w:cs="SimSun" w:hint="eastAsia"/>
          <w:szCs w:val="24"/>
          <w:lang w:val="en-US" w:eastAsia="zh-CN"/>
        </w:rPr>
        <w:lastRenderedPageBreak/>
        <w:t>关于有害干扰和</w:t>
      </w:r>
      <w:r w:rsidRPr="00D33B4E">
        <w:rPr>
          <w:rFonts w:hint="eastAsia"/>
          <w:szCs w:val="24"/>
          <w:lang w:val="en-US" w:eastAsia="zh-CN"/>
        </w:rPr>
        <w:t>/</w:t>
      </w:r>
      <w:r w:rsidRPr="00D33B4E">
        <w:rPr>
          <w:rFonts w:ascii="SimSun" w:hAnsi="SimSun" w:cs="SimSun" w:hint="eastAsia"/>
          <w:szCs w:val="24"/>
          <w:lang w:val="en-US" w:eastAsia="zh-CN"/>
        </w:rPr>
        <w:t>或违反《无线电规则》</w:t>
      </w:r>
      <w:r w:rsidR="00DE706F" w:rsidRPr="00D33B4E">
        <w:rPr>
          <w:rFonts w:ascii="SimSun" w:hAnsi="SimSun" w:cs="SimSun" w:hint="eastAsia"/>
          <w:szCs w:val="24"/>
          <w:lang w:val="en-US" w:eastAsia="zh-CN"/>
        </w:rPr>
        <w:t>（</w:t>
      </w:r>
      <w:r w:rsidRPr="00D33B4E">
        <w:rPr>
          <w:rFonts w:ascii="SimSun" w:hAnsi="SimSun" w:cs="SimSun" w:hint="eastAsia"/>
          <w:szCs w:val="24"/>
          <w:lang w:val="en-US" w:eastAsia="zh-CN"/>
        </w:rPr>
        <w:t>《无线电规则》第</w:t>
      </w:r>
      <w:r w:rsidRPr="00D33B4E">
        <w:rPr>
          <w:rFonts w:hint="eastAsia"/>
          <w:szCs w:val="24"/>
          <w:lang w:val="en-US" w:eastAsia="zh-CN"/>
        </w:rPr>
        <w:t>15</w:t>
      </w:r>
      <w:r w:rsidRPr="00D33B4E">
        <w:rPr>
          <w:rFonts w:ascii="SimSun" w:hAnsi="SimSun" w:cs="SimSun" w:hint="eastAsia"/>
          <w:szCs w:val="24"/>
          <w:lang w:val="en-US" w:eastAsia="zh-CN"/>
        </w:rPr>
        <w:t>条</w:t>
      </w:r>
      <w:r w:rsidR="00DE706F" w:rsidRPr="00D33B4E">
        <w:rPr>
          <w:rFonts w:ascii="SimSun" w:hAnsi="SimSun" w:cs="SimSun" w:hint="eastAsia"/>
          <w:szCs w:val="24"/>
          <w:lang w:val="en-US" w:eastAsia="zh-CN"/>
        </w:rPr>
        <w:t>）</w:t>
      </w:r>
      <w:r w:rsidRPr="00D33B4E">
        <w:rPr>
          <w:rFonts w:ascii="SimSun" w:hAnsi="SimSun" w:cs="SimSun" w:hint="eastAsia"/>
          <w:szCs w:val="24"/>
          <w:lang w:val="en-US" w:eastAsia="zh-CN"/>
        </w:rPr>
        <w:t>行为的报告</w:t>
      </w:r>
      <w:r w:rsidR="00DE706F" w:rsidRPr="00D33B4E">
        <w:rPr>
          <w:rFonts w:hint="eastAsia"/>
          <w:szCs w:val="24"/>
          <w:lang w:eastAsia="zh-CN"/>
        </w:rPr>
        <w:t>（</w:t>
      </w:r>
      <w:r w:rsidR="0074610C" w:rsidRPr="00D33B4E">
        <w:rPr>
          <w:szCs w:val="24"/>
          <w:lang w:val="en-US" w:eastAsia="zh-CN"/>
        </w:rPr>
        <w:t>RRB20-2/6</w:t>
      </w:r>
      <w:r w:rsidR="00B90171" w:rsidRPr="00D33B4E">
        <w:rPr>
          <w:rFonts w:ascii="SimSun" w:hAnsi="SimSun" w:cs="SimSun" w:hint="eastAsia"/>
          <w:szCs w:val="24"/>
          <w:lang w:val="en-US" w:eastAsia="zh-CN"/>
        </w:rPr>
        <w:t>号文件第</w:t>
      </w:r>
      <w:r w:rsidR="00B90171" w:rsidRPr="00D33B4E">
        <w:rPr>
          <w:szCs w:val="24"/>
          <w:lang w:val="en-US" w:eastAsia="zh-CN"/>
        </w:rPr>
        <w:t>4.1</w:t>
      </w:r>
      <w:r w:rsidR="00B90171" w:rsidRPr="00D33B4E">
        <w:rPr>
          <w:rFonts w:ascii="SimSun" w:hAnsi="SimSun" w:cs="SimSun" w:hint="eastAsia"/>
          <w:szCs w:val="24"/>
          <w:lang w:val="en-US" w:eastAsia="zh-CN"/>
        </w:rPr>
        <w:t>段</w:t>
      </w:r>
      <w:bookmarkEnd w:id="75"/>
      <w:r w:rsidR="00DE706F" w:rsidRPr="00D33B4E">
        <w:rPr>
          <w:rFonts w:ascii="SimSun" w:hAnsi="SimSun" w:cs="SimSun" w:hint="eastAsia"/>
          <w:szCs w:val="24"/>
          <w:lang w:val="en-US" w:eastAsia="zh-CN"/>
        </w:rPr>
        <w:t>）</w:t>
      </w:r>
    </w:p>
    <w:p w14:paraId="3E55DE2B" w14:textId="1BB371AC" w:rsidR="0074610C" w:rsidRPr="00D33B4E" w:rsidRDefault="0074610C" w:rsidP="0074610C">
      <w:pPr>
        <w:jc w:val="both"/>
        <w:rPr>
          <w:rFonts w:cs="Calibri"/>
          <w:b/>
          <w:color w:val="800000"/>
        </w:rPr>
      </w:pPr>
      <w:r w:rsidRPr="00D33B4E">
        <w:t>3.19</w:t>
      </w:r>
      <w:r w:rsidRPr="00D33B4E">
        <w:tab/>
      </w:r>
      <w:r w:rsidR="00FB601F" w:rsidRPr="00D33B4E">
        <w:rPr>
          <w:b/>
          <w:bCs/>
        </w:rPr>
        <w:t>Vassiliev</w:t>
      </w:r>
      <w:r w:rsidR="00FB601F" w:rsidRPr="00D33B4E">
        <w:rPr>
          <w:b/>
          <w:bCs/>
        </w:rPr>
        <w:t>先生</w:t>
      </w:r>
      <w:r w:rsidR="00DE706F" w:rsidRPr="00D33B4E">
        <w:rPr>
          <w:b/>
          <w:bCs/>
        </w:rPr>
        <w:t>（</w:t>
      </w:r>
      <w:r w:rsidR="00B90171" w:rsidRPr="00D33B4E">
        <w:rPr>
          <w:rFonts w:hint="eastAsia"/>
          <w:b/>
          <w:bCs/>
        </w:rPr>
        <w:t>TSD</w:t>
      </w:r>
      <w:r w:rsidR="00FB601F" w:rsidRPr="00D33B4E">
        <w:rPr>
          <w:b/>
          <w:bCs/>
        </w:rPr>
        <w:t>负责人</w:t>
      </w:r>
      <w:r w:rsidR="00DE706F" w:rsidRPr="00D33B4E">
        <w:rPr>
          <w:b/>
          <w:bCs/>
        </w:rPr>
        <w:t>）</w:t>
      </w:r>
      <w:r w:rsidR="00B90171" w:rsidRPr="00D33B4E">
        <w:rPr>
          <w:rFonts w:hint="eastAsia"/>
        </w:rPr>
        <w:t>提请</w:t>
      </w:r>
      <w:r w:rsidR="00FB601F" w:rsidRPr="00D33B4E">
        <w:rPr>
          <w:rFonts w:hint="eastAsia"/>
        </w:rPr>
        <w:t>注意主任报告的表</w:t>
      </w:r>
      <w:r w:rsidR="00FB601F" w:rsidRPr="00D33B4E">
        <w:rPr>
          <w:rFonts w:hint="eastAsia"/>
        </w:rPr>
        <w:t>1</w:t>
      </w:r>
      <w:r w:rsidR="00FB601F" w:rsidRPr="00D33B4E">
        <w:rPr>
          <w:rFonts w:hint="eastAsia"/>
        </w:rPr>
        <w:t>至表</w:t>
      </w:r>
      <w:r w:rsidR="00FB601F" w:rsidRPr="00D33B4E">
        <w:t>4</w:t>
      </w:r>
      <w:r w:rsidR="00DE706F" w:rsidRPr="00D33B4E">
        <w:rPr>
          <w:rFonts w:hint="eastAsia"/>
        </w:rPr>
        <w:t>，</w:t>
      </w:r>
      <w:r w:rsidR="00FB601F" w:rsidRPr="00D33B4E">
        <w:rPr>
          <w:rFonts w:hint="eastAsia"/>
        </w:rPr>
        <w:t>并指出</w:t>
      </w:r>
      <w:r w:rsidR="00FB601F" w:rsidRPr="00D33B4E">
        <w:rPr>
          <w:rFonts w:hint="eastAsia"/>
        </w:rPr>
        <w:t>201</w:t>
      </w:r>
      <w:r w:rsidR="00B90171" w:rsidRPr="00D33B4E">
        <w:rPr>
          <w:rFonts w:hint="eastAsia"/>
        </w:rPr>
        <w:t>9</w:t>
      </w:r>
      <w:r w:rsidR="00FB601F" w:rsidRPr="00D33B4E">
        <w:rPr>
          <w:rFonts w:hint="eastAsia"/>
        </w:rPr>
        <w:t>年</w:t>
      </w:r>
      <w:r w:rsidR="00B90171" w:rsidRPr="00D33B4E">
        <w:rPr>
          <w:rFonts w:hint="eastAsia"/>
        </w:rPr>
        <w:t>4</w:t>
      </w:r>
      <w:r w:rsidR="00FB601F" w:rsidRPr="00D33B4E">
        <w:rPr>
          <w:rFonts w:hint="eastAsia"/>
        </w:rPr>
        <w:t>月</w:t>
      </w:r>
      <w:r w:rsidR="00FB601F" w:rsidRPr="00D33B4E">
        <w:rPr>
          <w:rFonts w:hint="eastAsia"/>
        </w:rPr>
        <w:t>1</w:t>
      </w:r>
      <w:r w:rsidR="00FB601F" w:rsidRPr="00D33B4E">
        <w:rPr>
          <w:rFonts w:hint="eastAsia"/>
        </w:rPr>
        <w:t>日至</w:t>
      </w:r>
      <w:r w:rsidR="00FB601F" w:rsidRPr="00D33B4E">
        <w:rPr>
          <w:rFonts w:hint="eastAsia"/>
        </w:rPr>
        <w:t>20</w:t>
      </w:r>
      <w:r w:rsidR="00B90171" w:rsidRPr="00D33B4E">
        <w:rPr>
          <w:rFonts w:hint="eastAsia"/>
        </w:rPr>
        <w:t>20</w:t>
      </w:r>
      <w:r w:rsidR="00FB601F" w:rsidRPr="00D33B4E">
        <w:rPr>
          <w:rFonts w:hint="eastAsia"/>
        </w:rPr>
        <w:t>年</w:t>
      </w:r>
      <w:r w:rsidR="00B90171" w:rsidRPr="00D33B4E">
        <w:rPr>
          <w:rFonts w:hint="eastAsia"/>
        </w:rPr>
        <w:t>4</w:t>
      </w:r>
      <w:r w:rsidR="00FB601F" w:rsidRPr="00D33B4E">
        <w:rPr>
          <w:rFonts w:hint="eastAsia"/>
        </w:rPr>
        <w:t>月</w:t>
      </w:r>
      <w:r w:rsidR="00FB601F" w:rsidRPr="00D33B4E">
        <w:rPr>
          <w:rFonts w:hint="eastAsia"/>
        </w:rPr>
        <w:t>3</w:t>
      </w:r>
      <w:r w:rsidR="00B90171" w:rsidRPr="00D33B4E">
        <w:rPr>
          <w:rFonts w:hint="eastAsia"/>
        </w:rPr>
        <w:t>0</w:t>
      </w:r>
      <w:r w:rsidR="00FB601F" w:rsidRPr="00D33B4E">
        <w:rPr>
          <w:rFonts w:hint="eastAsia"/>
        </w:rPr>
        <w:t>日期间</w:t>
      </w:r>
      <w:r w:rsidR="00FB601F" w:rsidRPr="00D33B4E">
        <w:t>无线电通信局</w:t>
      </w:r>
      <w:r w:rsidR="00FB601F" w:rsidRPr="00D33B4E">
        <w:rPr>
          <w:rFonts w:hint="eastAsia"/>
        </w:rPr>
        <w:t>收到了</w:t>
      </w:r>
      <w:r w:rsidR="00B90171" w:rsidRPr="00D33B4E">
        <w:rPr>
          <w:rFonts w:hint="eastAsia"/>
        </w:rPr>
        <w:t>523</w:t>
      </w:r>
      <w:r w:rsidR="00FB601F" w:rsidRPr="00D33B4E">
        <w:rPr>
          <w:rFonts w:hint="eastAsia"/>
        </w:rPr>
        <w:t>份</w:t>
      </w:r>
      <w:r w:rsidR="00FB601F" w:rsidRPr="00D33B4E">
        <w:rPr>
          <w:rFonts w:hint="eastAsia"/>
          <w:bCs/>
        </w:rPr>
        <w:t>关于有害干扰</w:t>
      </w:r>
      <w:r w:rsidR="00FB601F" w:rsidRPr="00D33B4E">
        <w:rPr>
          <w:bCs/>
        </w:rPr>
        <w:t>/</w:t>
      </w:r>
      <w:r w:rsidR="00FB601F" w:rsidRPr="00D33B4E">
        <w:rPr>
          <w:rFonts w:hint="eastAsia"/>
          <w:bCs/>
        </w:rPr>
        <w:t>违反《无线电规则》</w:t>
      </w:r>
      <w:r w:rsidR="00B90171" w:rsidRPr="00D33B4E">
        <w:rPr>
          <w:rFonts w:hint="eastAsia"/>
          <w:bCs/>
        </w:rPr>
        <w:t>行为</w:t>
      </w:r>
      <w:r w:rsidR="00FB601F" w:rsidRPr="00D33B4E">
        <w:rPr>
          <w:rFonts w:hint="eastAsia"/>
          <w:bCs/>
        </w:rPr>
        <w:t>的报告。</w:t>
      </w:r>
    </w:p>
    <w:p w14:paraId="7F38E4A5" w14:textId="39FFD209" w:rsidR="0074610C" w:rsidRPr="00D33B4E" w:rsidRDefault="0074610C" w:rsidP="0074610C">
      <w:pPr>
        <w:jc w:val="both"/>
      </w:pPr>
      <w:r w:rsidRPr="00D33B4E">
        <w:t>3.20</w:t>
      </w:r>
      <w:r w:rsidRPr="00D33B4E">
        <w:tab/>
      </w:r>
      <w:r w:rsidR="00FB601F" w:rsidRPr="00D33B4E">
        <w:t>委员会</w:t>
      </w:r>
      <w:r w:rsidR="00FB601F" w:rsidRPr="00D33B4E">
        <w:rPr>
          <w:b/>
          <w:bCs/>
        </w:rPr>
        <w:t>注意到</w:t>
      </w:r>
      <w:r w:rsidR="00FB601F" w:rsidRPr="00D33B4E">
        <w:t>RRB19-2/6</w:t>
      </w:r>
      <w:r w:rsidR="00FB601F" w:rsidRPr="00D33B4E">
        <w:t>号文件</w:t>
      </w:r>
      <w:r w:rsidR="00FB601F" w:rsidRPr="00D33B4E">
        <w:rPr>
          <w:rFonts w:hint="eastAsia"/>
        </w:rPr>
        <w:t>第</w:t>
      </w:r>
      <w:r w:rsidR="00FB601F" w:rsidRPr="00D33B4E">
        <w:t>4.1</w:t>
      </w:r>
      <w:r w:rsidR="00FB601F" w:rsidRPr="00D33B4E">
        <w:rPr>
          <w:rFonts w:hint="eastAsia"/>
        </w:rPr>
        <w:t>段</w:t>
      </w:r>
      <w:r w:rsidR="00FB601F" w:rsidRPr="00D33B4E">
        <w:t>提供的信息。</w:t>
      </w:r>
    </w:p>
    <w:p w14:paraId="44A883A7" w14:textId="6673E974" w:rsidR="0074610C" w:rsidRPr="00D33B4E" w:rsidRDefault="00AC0028" w:rsidP="00A204AC">
      <w:pPr>
        <w:pStyle w:val="Headingb"/>
        <w:rPr>
          <w:rFonts w:hint="eastAsia"/>
          <w:szCs w:val="24"/>
          <w:lang w:eastAsia="zh-CN"/>
        </w:rPr>
      </w:pPr>
      <w:bookmarkStart w:id="76" w:name="lt_pId191"/>
      <w:r w:rsidRPr="00D33B4E">
        <w:rPr>
          <w:rFonts w:ascii="SimSun" w:hAnsi="SimSun" w:cs="SimSun" w:hint="eastAsia"/>
          <w:szCs w:val="24"/>
          <w:lang w:eastAsia="zh-CN"/>
        </w:rPr>
        <w:t>意大利对其邻国</w:t>
      </w:r>
      <w:r w:rsidRPr="00D33B4E">
        <w:rPr>
          <w:rFonts w:hint="eastAsia"/>
          <w:szCs w:val="24"/>
          <w:lang w:eastAsia="zh-CN"/>
        </w:rPr>
        <w:t>VHF/UHF</w:t>
      </w:r>
      <w:r w:rsidRPr="00D33B4E">
        <w:rPr>
          <w:rFonts w:ascii="SimSun" w:hAnsi="SimSun" w:cs="SimSun" w:hint="eastAsia"/>
          <w:szCs w:val="24"/>
          <w:lang w:eastAsia="zh-CN"/>
        </w:rPr>
        <w:t>频段广播电台的有害干扰</w:t>
      </w:r>
      <w:r w:rsidR="00DE706F" w:rsidRPr="00D33B4E">
        <w:rPr>
          <w:rFonts w:ascii="SimSun" w:hAnsi="SimSun" w:cs="SimSun" w:hint="eastAsia"/>
          <w:szCs w:val="24"/>
          <w:lang w:eastAsia="zh-CN"/>
        </w:rPr>
        <w:t>（</w:t>
      </w:r>
      <w:r w:rsidR="0074610C" w:rsidRPr="00D33B4E">
        <w:rPr>
          <w:szCs w:val="24"/>
          <w:lang w:eastAsia="zh-CN"/>
        </w:rPr>
        <w:t>RRB20-2/6</w:t>
      </w:r>
      <w:r w:rsidR="00B90171" w:rsidRPr="00D33B4E">
        <w:rPr>
          <w:rFonts w:ascii="SimSun" w:hAnsi="SimSun" w:cs="SimSun" w:hint="eastAsia"/>
          <w:szCs w:val="24"/>
          <w:lang w:eastAsia="zh-CN"/>
        </w:rPr>
        <w:t>号文件第</w:t>
      </w:r>
      <w:r w:rsidR="00B90171" w:rsidRPr="00D33B4E">
        <w:rPr>
          <w:szCs w:val="24"/>
          <w:lang w:eastAsia="zh-CN"/>
        </w:rPr>
        <w:t>4.2</w:t>
      </w:r>
      <w:r w:rsidR="00B90171" w:rsidRPr="00D33B4E">
        <w:rPr>
          <w:rFonts w:ascii="SimSun" w:hAnsi="SimSun" w:cs="SimSun" w:hint="eastAsia"/>
          <w:szCs w:val="24"/>
          <w:lang w:eastAsia="zh-CN"/>
        </w:rPr>
        <w:t>段及其补遗</w:t>
      </w:r>
      <w:r w:rsidR="0074610C" w:rsidRPr="00D33B4E">
        <w:rPr>
          <w:szCs w:val="24"/>
          <w:lang w:eastAsia="zh-CN"/>
        </w:rPr>
        <w:t>4</w:t>
      </w:r>
      <w:r w:rsidR="00A204AC" w:rsidRPr="00D33B4E">
        <w:rPr>
          <w:rFonts w:ascii="SimSun" w:hAnsi="SimSun" w:cs="SimSun" w:hint="eastAsia"/>
          <w:szCs w:val="24"/>
          <w:lang w:eastAsia="zh-CN"/>
        </w:rPr>
        <w:t>、</w:t>
      </w:r>
      <w:r w:rsidR="0074610C" w:rsidRPr="00D33B4E">
        <w:rPr>
          <w:szCs w:val="24"/>
          <w:lang w:eastAsia="zh-CN"/>
        </w:rPr>
        <w:t>5</w:t>
      </w:r>
      <w:r w:rsidR="00B90171" w:rsidRPr="00D33B4E">
        <w:rPr>
          <w:rFonts w:ascii="SimSun" w:hAnsi="SimSun" w:cs="SimSun" w:hint="eastAsia"/>
          <w:szCs w:val="24"/>
          <w:lang w:eastAsia="zh-CN"/>
        </w:rPr>
        <w:t>和</w:t>
      </w:r>
      <w:r w:rsidR="0074610C" w:rsidRPr="00D33B4E">
        <w:rPr>
          <w:szCs w:val="24"/>
          <w:lang w:eastAsia="zh-CN"/>
        </w:rPr>
        <w:t>6</w:t>
      </w:r>
      <w:bookmarkEnd w:id="76"/>
      <w:r w:rsidR="00DE706F" w:rsidRPr="00D33B4E">
        <w:rPr>
          <w:rFonts w:ascii="SimSun" w:hAnsi="SimSun" w:cs="SimSun" w:hint="eastAsia"/>
          <w:szCs w:val="24"/>
          <w:lang w:eastAsia="zh-CN"/>
        </w:rPr>
        <w:t>）</w:t>
      </w:r>
    </w:p>
    <w:p w14:paraId="0FCF854C" w14:textId="3EFDC9EF" w:rsidR="0074610C" w:rsidRPr="00D33B4E" w:rsidRDefault="0074610C" w:rsidP="0074610C">
      <w:pPr>
        <w:jc w:val="both"/>
      </w:pPr>
      <w:r w:rsidRPr="00D33B4E">
        <w:t>3.21</w:t>
      </w:r>
      <w:r w:rsidRPr="00D33B4E">
        <w:tab/>
      </w:r>
      <w:bookmarkStart w:id="77" w:name="lt_pId193"/>
      <w:r w:rsidRPr="00D33B4E">
        <w:rPr>
          <w:b/>
          <w:bCs/>
        </w:rPr>
        <w:t>Vassiliev</w:t>
      </w:r>
      <w:r w:rsidR="00520584" w:rsidRPr="00D33B4E">
        <w:rPr>
          <w:rFonts w:hint="eastAsia"/>
          <w:b/>
          <w:bCs/>
        </w:rPr>
        <w:t>先生</w:t>
      </w:r>
      <w:r w:rsidR="00DE706F" w:rsidRPr="00D33B4E">
        <w:rPr>
          <w:b/>
          <w:bCs/>
        </w:rPr>
        <w:t>（</w:t>
      </w:r>
      <w:r w:rsidRPr="00D33B4E">
        <w:rPr>
          <w:b/>
          <w:bCs/>
        </w:rPr>
        <w:t>TSD</w:t>
      </w:r>
      <w:r w:rsidR="00520584" w:rsidRPr="00D33B4E">
        <w:rPr>
          <w:rFonts w:hint="eastAsia"/>
          <w:b/>
          <w:bCs/>
        </w:rPr>
        <w:t>负责人</w:t>
      </w:r>
      <w:r w:rsidR="00DE706F" w:rsidRPr="00D33B4E">
        <w:rPr>
          <w:b/>
          <w:bCs/>
        </w:rPr>
        <w:t>）</w:t>
      </w:r>
      <w:bookmarkEnd w:id="77"/>
      <w:r w:rsidR="00520584" w:rsidRPr="00D33B4E">
        <w:t>注意到</w:t>
      </w:r>
      <w:r w:rsidR="00520584" w:rsidRPr="00D33B4E">
        <w:rPr>
          <w:rFonts w:hint="eastAsia"/>
        </w:rPr>
        <w:t>委员会</w:t>
      </w:r>
      <w:r w:rsidR="00520584" w:rsidRPr="00D33B4E">
        <w:t>第</w:t>
      </w:r>
      <w:r w:rsidR="00520584" w:rsidRPr="00D33B4E">
        <w:t>83</w:t>
      </w:r>
      <w:r w:rsidR="00520584" w:rsidRPr="00D33B4E">
        <w:t>次会议推迟了对该议题的讨论</w:t>
      </w:r>
      <w:r w:rsidR="00DE706F" w:rsidRPr="00D33B4E">
        <w:t>，</w:t>
      </w:r>
      <w:r w:rsidR="00520584" w:rsidRPr="00D33B4E">
        <w:t>提请注意</w:t>
      </w:r>
      <w:r w:rsidR="00520584" w:rsidRPr="00D33B4E">
        <w:t>RRB20-2/6</w:t>
      </w:r>
      <w:r w:rsidR="00520584" w:rsidRPr="00D33B4E">
        <w:t>号文件第</w:t>
      </w:r>
      <w:r w:rsidR="00520584" w:rsidRPr="00D33B4E">
        <w:t>4.2</w:t>
      </w:r>
      <w:r w:rsidR="00520584" w:rsidRPr="00D33B4E">
        <w:t>段</w:t>
      </w:r>
      <w:r w:rsidR="00DE706F" w:rsidRPr="00D33B4E">
        <w:t>，</w:t>
      </w:r>
      <w:r w:rsidR="00520584" w:rsidRPr="00D33B4E">
        <w:t>其中报告了自</w:t>
      </w:r>
      <w:r w:rsidR="00520584" w:rsidRPr="00D33B4E">
        <w:t>2019</w:t>
      </w:r>
      <w:r w:rsidR="00520584" w:rsidRPr="00D33B4E">
        <w:t>年</w:t>
      </w:r>
      <w:r w:rsidR="00520584" w:rsidRPr="00D33B4E">
        <w:t>10</w:t>
      </w:r>
      <w:r w:rsidR="00520584" w:rsidRPr="00D33B4E">
        <w:t>月以来意大利台站对邻国造成干扰的情况。</w:t>
      </w:r>
      <w:r w:rsidR="00520584" w:rsidRPr="00D33B4E">
        <w:t>RRB20-2/6</w:t>
      </w:r>
      <w:r w:rsidR="00520584" w:rsidRPr="00D33B4E">
        <w:t>号文件的</w:t>
      </w:r>
      <w:r w:rsidR="003D28F2" w:rsidRPr="00D33B4E">
        <w:rPr>
          <w:rFonts w:hint="eastAsia"/>
        </w:rPr>
        <w:t>补遗</w:t>
      </w:r>
      <w:r w:rsidR="00520584" w:rsidRPr="00D33B4E">
        <w:t>4</w:t>
      </w:r>
      <w:r w:rsidR="00520584" w:rsidRPr="00D33B4E">
        <w:t>、</w:t>
      </w:r>
      <w:r w:rsidR="00520584" w:rsidRPr="00D33B4E">
        <w:t>5</w:t>
      </w:r>
      <w:r w:rsidR="00520584" w:rsidRPr="00D33B4E">
        <w:t>和</w:t>
      </w:r>
      <w:r w:rsidR="00520584" w:rsidRPr="00D33B4E">
        <w:t>6</w:t>
      </w:r>
      <w:r w:rsidR="00520584" w:rsidRPr="00D33B4E">
        <w:t>载有斯洛文尼亚、意大利和克罗地亚为</w:t>
      </w:r>
      <w:r w:rsidR="003D28F2" w:rsidRPr="00D33B4E">
        <w:rPr>
          <w:rFonts w:hint="eastAsia"/>
        </w:rPr>
        <w:t>委员会</w:t>
      </w:r>
      <w:r w:rsidR="00520584" w:rsidRPr="00D33B4E">
        <w:t>第</w:t>
      </w:r>
      <w:r w:rsidR="00520584" w:rsidRPr="00D33B4E">
        <w:t>83</w:t>
      </w:r>
      <w:r w:rsidR="00520584" w:rsidRPr="00D33B4E">
        <w:t>次会议提供的资料。据斯洛文尼亚</w:t>
      </w:r>
      <w:r w:rsidR="003D28F2" w:rsidRPr="00D33B4E">
        <w:rPr>
          <w:rFonts w:hint="eastAsia"/>
        </w:rPr>
        <w:t>主管部门表示</w:t>
      </w:r>
      <w:r w:rsidR="00DE706F" w:rsidRPr="00D33B4E">
        <w:t>，</w:t>
      </w:r>
      <w:r w:rsidR="00520584" w:rsidRPr="00D33B4E">
        <w:t>许多</w:t>
      </w:r>
      <w:r w:rsidR="003D28F2" w:rsidRPr="00D33B4E">
        <w:rPr>
          <w:rFonts w:hint="eastAsia"/>
        </w:rPr>
        <w:t>干扰情况</w:t>
      </w:r>
      <w:r w:rsidR="00520584" w:rsidRPr="00D33B4E">
        <w:t>保持不变</w:t>
      </w:r>
      <w:r w:rsidR="00DE706F" w:rsidRPr="00D33B4E">
        <w:rPr>
          <w:rFonts w:hint="eastAsia"/>
        </w:rPr>
        <w:t>（</w:t>
      </w:r>
      <w:r w:rsidR="003D28F2" w:rsidRPr="00D33B4E">
        <w:rPr>
          <w:rFonts w:hint="eastAsia"/>
        </w:rPr>
        <w:t>补遗</w:t>
      </w:r>
      <w:r w:rsidR="00520584" w:rsidRPr="00D33B4E">
        <w:t>4</w:t>
      </w:r>
      <w:r w:rsidR="00DE706F" w:rsidRPr="00D33B4E">
        <w:rPr>
          <w:rFonts w:hint="eastAsia"/>
        </w:rPr>
        <w:t>）</w:t>
      </w:r>
      <w:r w:rsidR="00520584" w:rsidRPr="00D33B4E">
        <w:t>。克罗地亚</w:t>
      </w:r>
      <w:r w:rsidR="003D28F2" w:rsidRPr="00D33B4E">
        <w:rPr>
          <w:rFonts w:hint="eastAsia"/>
        </w:rPr>
        <w:t>主管部门</w:t>
      </w:r>
      <w:r w:rsidR="00520584" w:rsidRPr="00D33B4E">
        <w:t>报告说</w:t>
      </w:r>
      <w:r w:rsidR="00DE706F" w:rsidRPr="00D33B4E">
        <w:t>，</w:t>
      </w:r>
      <w:r w:rsidR="00520584" w:rsidRPr="00D33B4E">
        <w:t>根据</w:t>
      </w:r>
      <w:r w:rsidR="00520584" w:rsidRPr="00D33B4E">
        <w:t>GE06</w:t>
      </w:r>
      <w:r w:rsidR="00520584" w:rsidRPr="00D33B4E">
        <w:t>协议</w:t>
      </w:r>
      <w:r w:rsidR="00DE706F" w:rsidRPr="00D33B4E">
        <w:t>，</w:t>
      </w:r>
      <w:r w:rsidR="00520584" w:rsidRPr="00D33B4E">
        <w:t>意大利继续使用克罗地亚频率使用权的</w:t>
      </w:r>
      <w:r w:rsidR="003D28F2" w:rsidRPr="00D33B4E">
        <w:rPr>
          <w:rFonts w:hint="eastAsia"/>
        </w:rPr>
        <w:t>操作</w:t>
      </w:r>
      <w:r w:rsidR="00520584" w:rsidRPr="00D33B4E">
        <w:t>电视</w:t>
      </w:r>
      <w:r w:rsidR="003D28F2" w:rsidRPr="00D33B4E">
        <w:rPr>
          <w:rFonts w:hint="eastAsia"/>
        </w:rPr>
        <w:t>台站</w:t>
      </w:r>
      <w:r w:rsidR="00520584" w:rsidRPr="00D33B4E">
        <w:t>；对克罗地亚声音广播电台的有害干扰情况没有改善；以及对意大利打算</w:t>
      </w:r>
      <w:r w:rsidR="00C643BB" w:rsidRPr="00D33B4E">
        <w:t>在</w:t>
      </w:r>
      <w:r w:rsidR="00C643BB" w:rsidRPr="00D33B4E">
        <w:t>2022</w:t>
      </w:r>
      <w:r w:rsidR="00C643BB" w:rsidRPr="00D33B4E">
        <w:t>年之前</w:t>
      </w:r>
      <w:r w:rsidR="003D28F2" w:rsidRPr="00D33B4E">
        <w:t>使用根据</w:t>
      </w:r>
      <w:r w:rsidR="003D28F2" w:rsidRPr="00D33B4E">
        <w:t>GE06</w:t>
      </w:r>
      <w:r w:rsidR="003D28F2" w:rsidRPr="00D33B4E">
        <w:t>协议</w:t>
      </w:r>
      <w:r w:rsidR="003D28F2" w:rsidRPr="00D33B4E">
        <w:rPr>
          <w:rFonts w:hint="eastAsia"/>
        </w:rPr>
        <w:t>划分</w:t>
      </w:r>
      <w:r w:rsidR="00520584" w:rsidRPr="00D33B4E">
        <w:t>给克罗地亚的</w:t>
      </w:r>
      <w:r w:rsidR="003D28F2" w:rsidRPr="00D33B4E">
        <w:t>T-DAB</w:t>
      </w:r>
      <w:r w:rsidR="00520584" w:rsidRPr="00D33B4E">
        <w:t>频段的担忧</w:t>
      </w:r>
      <w:r w:rsidR="00DE706F" w:rsidRPr="00D33B4E">
        <w:rPr>
          <w:rFonts w:hint="eastAsia"/>
        </w:rPr>
        <w:t>（</w:t>
      </w:r>
      <w:r w:rsidR="003D28F2" w:rsidRPr="00D33B4E">
        <w:rPr>
          <w:rFonts w:hint="eastAsia"/>
        </w:rPr>
        <w:t>补遗</w:t>
      </w:r>
      <w:r w:rsidR="00520584" w:rsidRPr="00D33B4E">
        <w:t>6</w:t>
      </w:r>
      <w:r w:rsidR="00DE706F" w:rsidRPr="00D33B4E">
        <w:rPr>
          <w:rFonts w:hint="eastAsia"/>
        </w:rPr>
        <w:t>）</w:t>
      </w:r>
      <w:r w:rsidR="00520584" w:rsidRPr="00D33B4E">
        <w:t>。意大利</w:t>
      </w:r>
      <w:r w:rsidR="003D28F2" w:rsidRPr="00D33B4E">
        <w:rPr>
          <w:rFonts w:hint="eastAsia"/>
        </w:rPr>
        <w:t>主管部门</w:t>
      </w:r>
      <w:r w:rsidR="00520584" w:rsidRPr="00D33B4E">
        <w:t>提供了一份解决</w:t>
      </w:r>
      <w:r w:rsidR="003D28F2" w:rsidRPr="00D33B4E">
        <w:rPr>
          <w:rFonts w:hint="eastAsia"/>
        </w:rPr>
        <w:t>对邻国</w:t>
      </w:r>
      <w:r w:rsidR="00520584" w:rsidRPr="00D33B4E">
        <w:t>电视和</w:t>
      </w:r>
      <w:r w:rsidR="003D28F2" w:rsidRPr="00D33B4E">
        <w:t>VHF</w:t>
      </w:r>
      <w:r w:rsidR="00520584" w:rsidRPr="00D33B4E">
        <w:t>声音广播电台</w:t>
      </w:r>
      <w:r w:rsidR="003D28F2" w:rsidRPr="00D33B4E">
        <w:rPr>
          <w:rFonts w:hint="eastAsia"/>
        </w:rPr>
        <w:t>造成的</w:t>
      </w:r>
      <w:r w:rsidR="00520584" w:rsidRPr="00D33B4E">
        <w:t>有害干扰的最新路线图</w:t>
      </w:r>
      <w:r w:rsidR="00DE706F" w:rsidRPr="00D33B4E">
        <w:rPr>
          <w:rFonts w:hint="eastAsia"/>
        </w:rPr>
        <w:t>（</w:t>
      </w:r>
      <w:r w:rsidR="003D28F2" w:rsidRPr="00D33B4E">
        <w:rPr>
          <w:rFonts w:hint="eastAsia"/>
        </w:rPr>
        <w:t>补遗</w:t>
      </w:r>
      <w:r w:rsidR="00520584" w:rsidRPr="00D33B4E">
        <w:t>5</w:t>
      </w:r>
      <w:r w:rsidR="00DE706F" w:rsidRPr="00D33B4E">
        <w:rPr>
          <w:rFonts w:hint="eastAsia"/>
        </w:rPr>
        <w:t>）</w:t>
      </w:r>
      <w:r w:rsidR="00520584" w:rsidRPr="00D33B4E">
        <w:t>。瑞士</w:t>
      </w:r>
      <w:r w:rsidR="003D28F2" w:rsidRPr="00D33B4E">
        <w:rPr>
          <w:rFonts w:hint="eastAsia"/>
        </w:rPr>
        <w:t>主管部门</w:t>
      </w:r>
      <w:r w:rsidR="00520584" w:rsidRPr="00D33B4E">
        <w:t>报告了三起</w:t>
      </w:r>
      <w:r w:rsidR="00DA2CED" w:rsidRPr="00D33B4E">
        <w:rPr>
          <w:rFonts w:hint="eastAsia"/>
        </w:rPr>
        <w:t>声音广播</w:t>
      </w:r>
      <w:r w:rsidR="00520584" w:rsidRPr="00D33B4E">
        <w:t>有害干扰案件的解决。自</w:t>
      </w:r>
      <w:r w:rsidR="003D28F2" w:rsidRPr="00D33B4E">
        <w:rPr>
          <w:rFonts w:hint="eastAsia"/>
        </w:rPr>
        <w:t>委员会</w:t>
      </w:r>
      <w:r w:rsidR="00520584" w:rsidRPr="00D33B4E">
        <w:t>第</w:t>
      </w:r>
      <w:r w:rsidR="00520584" w:rsidRPr="00D33B4E">
        <w:t>83</w:t>
      </w:r>
      <w:r w:rsidR="00520584" w:rsidRPr="00D33B4E">
        <w:t>次会议以来</w:t>
      </w:r>
      <w:r w:rsidR="00DE706F" w:rsidRPr="00D33B4E">
        <w:t>，</w:t>
      </w:r>
      <w:r w:rsidR="003D28F2" w:rsidRPr="00D33B4E">
        <w:rPr>
          <w:rFonts w:hint="eastAsia"/>
        </w:rPr>
        <w:t>无线电通信局</w:t>
      </w:r>
      <w:r w:rsidR="00520584" w:rsidRPr="00D33B4E">
        <w:t>收到了斯洛文尼亚和意大利关于使用</w:t>
      </w:r>
      <w:r w:rsidR="003D28F2" w:rsidRPr="00D33B4E">
        <w:t>T-DAB</w:t>
      </w:r>
      <w:r w:rsidR="00520584" w:rsidRPr="00D33B4E">
        <w:t>频率块</w:t>
      </w:r>
      <w:r w:rsidR="00520584" w:rsidRPr="00D33B4E">
        <w:t>12C</w:t>
      </w:r>
      <w:r w:rsidR="00520584" w:rsidRPr="00D33B4E">
        <w:t>的来文。自</w:t>
      </w:r>
      <w:r w:rsidR="00520584" w:rsidRPr="00D33B4E">
        <w:t>2020</w:t>
      </w:r>
      <w:r w:rsidR="00520584" w:rsidRPr="00D33B4E">
        <w:t>年</w:t>
      </w:r>
      <w:r w:rsidR="00520584" w:rsidRPr="00D33B4E">
        <w:t>4</w:t>
      </w:r>
      <w:r w:rsidR="00520584" w:rsidRPr="00D33B4E">
        <w:t>月以来</w:t>
      </w:r>
      <w:r w:rsidR="00DE706F" w:rsidRPr="00D33B4E">
        <w:t>，</w:t>
      </w:r>
      <w:r w:rsidR="00520584" w:rsidRPr="00D33B4E">
        <w:t>由于</w:t>
      </w:r>
      <w:r w:rsidR="00520584" w:rsidRPr="00D33B4E">
        <w:t>COVID-19</w:t>
      </w:r>
      <w:r w:rsidR="00520584" w:rsidRPr="00D33B4E">
        <w:t>大流行</w:t>
      </w:r>
      <w:r w:rsidR="00DE706F" w:rsidRPr="00D33B4E">
        <w:t>，</w:t>
      </w:r>
      <w:r w:rsidR="00520584" w:rsidRPr="00D33B4E">
        <w:t>干扰情况没有重大</w:t>
      </w:r>
      <w:r w:rsidR="003D28F2" w:rsidRPr="00D33B4E">
        <w:rPr>
          <w:rFonts w:hint="eastAsia"/>
        </w:rPr>
        <w:t>进展</w:t>
      </w:r>
      <w:r w:rsidR="00520584" w:rsidRPr="00D33B4E">
        <w:t>。</w:t>
      </w:r>
    </w:p>
    <w:p w14:paraId="2739701B" w14:textId="276A5056" w:rsidR="0074610C" w:rsidRPr="00D33B4E" w:rsidRDefault="0074610C" w:rsidP="0074610C">
      <w:pPr>
        <w:jc w:val="both"/>
      </w:pPr>
      <w:r w:rsidRPr="00D33B4E">
        <w:t>3.22</w:t>
      </w:r>
      <w:r w:rsidRPr="00D33B4E">
        <w:tab/>
      </w:r>
      <w:bookmarkStart w:id="78" w:name="lt_pId205"/>
      <w:r w:rsidR="003D28F2" w:rsidRPr="00D33B4E">
        <w:rPr>
          <w:b/>
          <w:bCs/>
        </w:rPr>
        <w:t>主席</w:t>
      </w:r>
      <w:r w:rsidR="003D28F2" w:rsidRPr="00D33B4E">
        <w:t>指出</w:t>
      </w:r>
      <w:r w:rsidR="00DE706F" w:rsidRPr="00D33B4E">
        <w:t>，</w:t>
      </w:r>
      <w:r w:rsidR="003D28F2" w:rsidRPr="00D33B4E">
        <w:t>进展</w:t>
      </w:r>
      <w:r w:rsidR="003D28F2" w:rsidRPr="00D33B4E">
        <w:rPr>
          <w:rFonts w:hint="eastAsia"/>
        </w:rPr>
        <w:t>微不足道</w:t>
      </w:r>
      <w:r w:rsidR="003D28F2" w:rsidRPr="00D33B4E">
        <w:t>；未来计划使用</w:t>
      </w:r>
      <w:r w:rsidR="003D28F2" w:rsidRPr="00D33B4E">
        <w:rPr>
          <w:rFonts w:hint="eastAsia"/>
        </w:rPr>
        <w:t>可能带来</w:t>
      </w:r>
      <w:r w:rsidR="003D28F2" w:rsidRPr="00D33B4E">
        <w:t>的干扰是一个新的因素。</w:t>
      </w:r>
      <w:bookmarkEnd w:id="78"/>
    </w:p>
    <w:p w14:paraId="618E77D3" w14:textId="26FAC977" w:rsidR="0074610C" w:rsidRPr="00D33B4E" w:rsidRDefault="0074610C" w:rsidP="0074610C">
      <w:pPr>
        <w:jc w:val="both"/>
      </w:pPr>
      <w:r w:rsidRPr="00D33B4E">
        <w:rPr>
          <w:bCs/>
        </w:rPr>
        <w:t>3.23</w:t>
      </w:r>
      <w:r w:rsidRPr="00D33B4E">
        <w:rPr>
          <w:bCs/>
        </w:rPr>
        <w:tab/>
      </w:r>
      <w:bookmarkStart w:id="79" w:name="lt_pId207"/>
      <w:r w:rsidRPr="00D33B4E">
        <w:rPr>
          <w:b/>
        </w:rPr>
        <w:t>Jeanty</w:t>
      </w:r>
      <w:r w:rsidR="00B27D63" w:rsidRPr="00D33B4E">
        <w:rPr>
          <w:rFonts w:hint="eastAsia"/>
          <w:b/>
        </w:rPr>
        <w:t>女士</w:t>
      </w:r>
      <w:bookmarkEnd w:id="79"/>
      <w:r w:rsidR="00B27D63" w:rsidRPr="00D33B4E">
        <w:rPr>
          <w:rFonts w:hint="eastAsia"/>
        </w:rPr>
        <w:t>指出</w:t>
      </w:r>
      <w:r w:rsidR="00DE706F" w:rsidRPr="00D33B4E">
        <w:rPr>
          <w:rFonts w:hint="eastAsia"/>
        </w:rPr>
        <w:t>，</w:t>
      </w:r>
      <w:r w:rsidR="003D28F2" w:rsidRPr="00D33B4E">
        <w:t>缺乏进展可能是由于当前的全球形势和无法举行面对面的会议。</w:t>
      </w:r>
      <w:r w:rsidR="00B27D63" w:rsidRPr="00D33B4E">
        <w:rPr>
          <w:rFonts w:hint="eastAsia"/>
        </w:rPr>
        <w:t>委员会</w:t>
      </w:r>
      <w:r w:rsidR="003D28F2" w:rsidRPr="00D33B4E">
        <w:t>应鼓励有关各方在当前情况下尽其所能。</w:t>
      </w:r>
      <w:r w:rsidR="00B27D63" w:rsidRPr="00D33B4E">
        <w:rPr>
          <w:b/>
        </w:rPr>
        <w:t>Hasanova</w:t>
      </w:r>
      <w:r w:rsidR="003D28F2" w:rsidRPr="00D33B4E">
        <w:rPr>
          <w:b/>
          <w:bCs/>
        </w:rPr>
        <w:t>女士</w:t>
      </w:r>
      <w:r w:rsidR="003D28F2" w:rsidRPr="00D33B4E">
        <w:t>表示</w:t>
      </w:r>
      <w:r w:rsidR="00DE706F" w:rsidRPr="00D33B4E">
        <w:t>，</w:t>
      </w:r>
      <w:r w:rsidR="003D28F2" w:rsidRPr="00D33B4E">
        <w:t>她同意并感谢</w:t>
      </w:r>
      <w:r w:rsidR="00B27D63" w:rsidRPr="00D33B4E">
        <w:rPr>
          <w:rFonts w:hint="eastAsia"/>
        </w:rPr>
        <w:t>无线电通信局</w:t>
      </w:r>
      <w:r w:rsidR="003D28F2" w:rsidRPr="00D33B4E">
        <w:t>对有关</w:t>
      </w:r>
      <w:r w:rsidR="00B27D63" w:rsidRPr="00D33B4E">
        <w:rPr>
          <w:rFonts w:hint="eastAsia"/>
        </w:rPr>
        <w:t>主管部门</w:t>
      </w:r>
      <w:r w:rsidR="003D28F2" w:rsidRPr="00D33B4E">
        <w:t>的支持。</w:t>
      </w:r>
    </w:p>
    <w:p w14:paraId="3197C673" w14:textId="111E46AE" w:rsidR="0074610C" w:rsidRPr="00D33B4E" w:rsidRDefault="0074610C" w:rsidP="0074610C">
      <w:pPr>
        <w:jc w:val="both"/>
        <w:rPr>
          <w:bCs/>
        </w:rPr>
      </w:pPr>
      <w:r w:rsidRPr="00D33B4E">
        <w:rPr>
          <w:bCs/>
        </w:rPr>
        <w:t>3.24</w:t>
      </w:r>
      <w:r w:rsidRPr="00D33B4E">
        <w:rPr>
          <w:bCs/>
        </w:rPr>
        <w:tab/>
      </w:r>
      <w:bookmarkStart w:id="80" w:name="lt_pId211"/>
      <w:r w:rsidRPr="00D33B4E">
        <w:rPr>
          <w:b/>
        </w:rPr>
        <w:t>Hashimoto</w:t>
      </w:r>
      <w:r w:rsidR="00B27D63" w:rsidRPr="00D33B4E">
        <w:rPr>
          <w:rFonts w:hint="eastAsia"/>
          <w:b/>
        </w:rPr>
        <w:t>先生</w:t>
      </w:r>
      <w:r w:rsidR="00B27D63" w:rsidRPr="00D33B4E">
        <w:t>感谢</w:t>
      </w:r>
      <w:r w:rsidR="00B27D63" w:rsidRPr="00D33B4E">
        <w:rPr>
          <w:rFonts w:hint="eastAsia"/>
        </w:rPr>
        <w:t>无线电通信局</w:t>
      </w:r>
      <w:r w:rsidR="00B27D63" w:rsidRPr="00D33B4E">
        <w:t>提供了关于</w:t>
      </w:r>
      <w:r w:rsidR="00B27D63" w:rsidRPr="00D33B4E">
        <w:t>RRB20-2/6</w:t>
      </w:r>
      <w:r w:rsidR="00B27D63" w:rsidRPr="00D33B4E">
        <w:t>号文件第</w:t>
      </w:r>
      <w:r w:rsidR="00B27D63" w:rsidRPr="00D33B4E">
        <w:t>4.2</w:t>
      </w:r>
      <w:r w:rsidR="00B27D63" w:rsidRPr="00D33B4E">
        <w:t>段的详细信息。</w:t>
      </w:r>
      <w:bookmarkEnd w:id="80"/>
    </w:p>
    <w:p w14:paraId="26A4F9BA" w14:textId="5A069D88" w:rsidR="0074610C" w:rsidRPr="00D33B4E" w:rsidRDefault="0074610C" w:rsidP="00BA535F">
      <w:r w:rsidRPr="00D33B4E">
        <w:t>3.25</w:t>
      </w:r>
      <w:r w:rsidRPr="00D33B4E">
        <w:tab/>
      </w:r>
      <w:bookmarkStart w:id="81" w:name="lt_pId213"/>
      <w:r w:rsidR="00B27D63" w:rsidRPr="00D33B4E">
        <w:rPr>
          <w:b/>
          <w:bCs/>
        </w:rPr>
        <w:t>主席</w:t>
      </w:r>
      <w:r w:rsidR="00B27D63" w:rsidRPr="00D33B4E">
        <w:t>建议</w:t>
      </w:r>
      <w:r w:rsidR="00B27D63" w:rsidRPr="00D33B4E">
        <w:rPr>
          <w:rFonts w:hint="eastAsia"/>
        </w:rPr>
        <w:t>委员会</w:t>
      </w:r>
      <w:r w:rsidR="00B27D63" w:rsidRPr="00D33B4E">
        <w:t>对</w:t>
      </w:r>
      <w:r w:rsidR="00B27D63" w:rsidRPr="00D33B4E">
        <w:t>RRB20-2/6</w:t>
      </w:r>
      <w:r w:rsidR="00B27D63" w:rsidRPr="00D33B4E">
        <w:t>文件的</w:t>
      </w:r>
      <w:r w:rsidR="00B27D63" w:rsidRPr="00D33B4E">
        <w:t>4.2</w:t>
      </w:r>
      <w:r w:rsidR="00B27D63" w:rsidRPr="00D33B4E">
        <w:rPr>
          <w:rFonts w:hint="eastAsia"/>
        </w:rPr>
        <w:t>得出</w:t>
      </w:r>
      <w:r w:rsidR="00B27D63" w:rsidRPr="00D33B4E">
        <w:t>如下结</w:t>
      </w:r>
      <w:r w:rsidR="00B27D63" w:rsidRPr="00D33B4E">
        <w:rPr>
          <w:rFonts w:hint="eastAsia"/>
        </w:rPr>
        <w:t>论</w:t>
      </w:r>
      <w:r w:rsidR="00DE706F" w:rsidRPr="00D33B4E">
        <w:t>：</w:t>
      </w:r>
      <w:bookmarkEnd w:id="81"/>
    </w:p>
    <w:p w14:paraId="220D2725" w14:textId="5E1BFC86" w:rsidR="0074610C" w:rsidRPr="00D33B4E" w:rsidRDefault="00DE706F" w:rsidP="00BA535F">
      <w:pPr>
        <w:ind w:firstLineChars="200" w:firstLine="480"/>
      </w:pPr>
      <w:r w:rsidRPr="00D33B4E">
        <w:rPr>
          <w:rFonts w:ascii="SimSun" w:hAnsi="SimSun" w:hint="eastAsia"/>
        </w:rPr>
        <w:t>“</w:t>
      </w:r>
      <w:r w:rsidR="00AC0028" w:rsidRPr="00D33B4E">
        <w:rPr>
          <w:rFonts w:hint="eastAsia"/>
          <w:lang w:val="en-GB"/>
        </w:rPr>
        <w:t>针对</w:t>
      </w:r>
      <w:r w:rsidR="00AC0028" w:rsidRPr="00D33B4E">
        <w:rPr>
          <w:lang w:val="en-GB"/>
        </w:rPr>
        <w:t>有关意大利广播</w:t>
      </w:r>
      <w:r w:rsidR="00AC0028" w:rsidRPr="00D33B4E">
        <w:rPr>
          <w:rFonts w:hint="eastAsia"/>
          <w:lang w:val="en-GB"/>
        </w:rPr>
        <w:t>业务</w:t>
      </w:r>
      <w:r w:rsidR="00AC0028" w:rsidRPr="00D33B4E">
        <w:rPr>
          <w:lang w:val="en-GB"/>
        </w:rPr>
        <w:t>发射机对其邻国造成有害干扰的主任报告第</w:t>
      </w:r>
      <w:r w:rsidR="00AC0028" w:rsidRPr="00D33B4E">
        <w:rPr>
          <w:lang w:val="en-GB"/>
        </w:rPr>
        <w:t>4.2</w:t>
      </w:r>
      <w:r w:rsidR="00AC0028" w:rsidRPr="00D33B4E">
        <w:rPr>
          <w:lang w:val="en-GB"/>
        </w:rPr>
        <w:t>段及补遗</w:t>
      </w:r>
      <w:r w:rsidR="00AC0028" w:rsidRPr="00D33B4E">
        <w:rPr>
          <w:lang w:val="en-GB"/>
        </w:rPr>
        <w:t>4</w:t>
      </w:r>
      <w:r w:rsidR="00AC0028" w:rsidRPr="00D33B4E">
        <w:rPr>
          <w:lang w:val="en-GB"/>
        </w:rPr>
        <w:t>、</w:t>
      </w:r>
      <w:r w:rsidR="00AC0028" w:rsidRPr="00D33B4E">
        <w:rPr>
          <w:lang w:val="en-GB"/>
        </w:rPr>
        <w:t>5</w:t>
      </w:r>
      <w:r w:rsidR="00AC0028" w:rsidRPr="00D33B4E">
        <w:rPr>
          <w:lang w:val="en-GB"/>
        </w:rPr>
        <w:t>和</w:t>
      </w:r>
      <w:r w:rsidR="00AC0028" w:rsidRPr="00D33B4E">
        <w:rPr>
          <w:lang w:val="en-GB"/>
        </w:rPr>
        <w:t>6</w:t>
      </w:r>
      <w:r w:rsidRPr="00D33B4E">
        <w:rPr>
          <w:lang w:val="en-GB"/>
        </w:rPr>
        <w:t>，</w:t>
      </w:r>
      <w:r w:rsidR="00AC0028" w:rsidRPr="00D33B4E">
        <w:rPr>
          <w:lang w:val="en-GB"/>
        </w:rPr>
        <w:t>委员会</w:t>
      </w:r>
      <w:r w:rsidR="00AC0028" w:rsidRPr="00D33B4E">
        <w:rPr>
          <w:rFonts w:hint="eastAsia"/>
          <w:lang w:val="en-GB"/>
        </w:rPr>
        <w:t>赞赏</w:t>
      </w:r>
      <w:r w:rsidR="00AC0028" w:rsidRPr="00D33B4E">
        <w:rPr>
          <w:lang w:val="en-GB"/>
        </w:rPr>
        <w:t>地注意到相关主管部门在双边协调</w:t>
      </w:r>
      <w:r w:rsidR="00AC0028" w:rsidRPr="00D33B4E">
        <w:rPr>
          <w:rFonts w:hint="eastAsia"/>
          <w:lang w:val="en-GB"/>
        </w:rPr>
        <w:t>讨论</w:t>
      </w:r>
      <w:r w:rsidR="00AC0028" w:rsidRPr="00D33B4E">
        <w:rPr>
          <w:lang w:val="en-GB"/>
        </w:rPr>
        <w:t>中</w:t>
      </w:r>
      <w:r w:rsidR="00AC0028" w:rsidRPr="00D33B4E">
        <w:rPr>
          <w:rFonts w:hint="eastAsia"/>
          <w:lang w:val="en-GB"/>
        </w:rPr>
        <w:t>所做</w:t>
      </w:r>
      <w:r w:rsidR="00AC0028" w:rsidRPr="00D33B4E">
        <w:rPr>
          <w:lang w:val="en-GB"/>
        </w:rPr>
        <w:t>的努力。</w:t>
      </w:r>
      <w:r w:rsidR="00AC0028" w:rsidRPr="00D33B4E">
        <w:rPr>
          <w:rFonts w:hint="eastAsia"/>
          <w:lang w:val="en-GB"/>
        </w:rPr>
        <w:t>但是</w:t>
      </w:r>
      <w:r w:rsidRPr="00D33B4E">
        <w:rPr>
          <w:lang w:val="en-GB"/>
        </w:rPr>
        <w:t>，</w:t>
      </w:r>
      <w:r w:rsidR="00AC0028" w:rsidRPr="00D33B4E">
        <w:rPr>
          <w:lang w:val="en-GB"/>
        </w:rPr>
        <w:t>委员会</w:t>
      </w:r>
      <w:r w:rsidR="00AC0028" w:rsidRPr="00D33B4E">
        <w:rPr>
          <w:rFonts w:hint="eastAsia"/>
          <w:lang w:val="en-GB"/>
        </w:rPr>
        <w:t>还</w:t>
      </w:r>
      <w:r w:rsidR="00AC0028" w:rsidRPr="00D33B4E">
        <w:rPr>
          <w:lang w:val="en-GB"/>
        </w:rPr>
        <w:t>注意到</w:t>
      </w:r>
      <w:r w:rsidRPr="00D33B4E">
        <w:rPr>
          <w:lang w:val="en-GB"/>
        </w:rPr>
        <w:t>，</w:t>
      </w:r>
      <w:r w:rsidR="00AC0028" w:rsidRPr="00D33B4E">
        <w:rPr>
          <w:lang w:val="en-GB"/>
        </w:rPr>
        <w:t>解决意大利声音广播电台对其邻国有害干扰</w:t>
      </w:r>
      <w:r w:rsidR="00AC0028" w:rsidRPr="00D33B4E">
        <w:rPr>
          <w:rFonts w:hint="eastAsia"/>
          <w:lang w:val="en-GB"/>
        </w:rPr>
        <w:t>情况</w:t>
      </w:r>
      <w:r w:rsidR="00AC0028" w:rsidRPr="00D33B4E">
        <w:rPr>
          <w:lang w:val="en-GB"/>
        </w:rPr>
        <w:t>的进展缓慢。委员会鼓励</w:t>
      </w:r>
      <w:r w:rsidR="00AC0028" w:rsidRPr="00D33B4E">
        <w:rPr>
          <w:rFonts w:hint="eastAsia"/>
          <w:lang w:val="en-GB"/>
        </w:rPr>
        <w:t>所涉</w:t>
      </w:r>
      <w:r w:rsidR="00AC0028" w:rsidRPr="00D33B4E">
        <w:rPr>
          <w:lang w:val="en-GB"/>
        </w:rPr>
        <w:t>主管部门</w:t>
      </w:r>
      <w:r w:rsidR="00AC0028" w:rsidRPr="00D33B4E">
        <w:rPr>
          <w:rFonts w:hint="eastAsia"/>
          <w:lang w:val="en-GB"/>
        </w:rPr>
        <w:t>继续</w:t>
      </w:r>
      <w:r w:rsidR="00AC0028" w:rsidRPr="00D33B4E">
        <w:rPr>
          <w:lang w:val="en-GB"/>
        </w:rPr>
        <w:t>竭尽全力解决有害干扰</w:t>
      </w:r>
      <w:r w:rsidR="00AC0028" w:rsidRPr="00D33B4E">
        <w:rPr>
          <w:rFonts w:hint="eastAsia"/>
          <w:lang w:val="en-GB"/>
        </w:rPr>
        <w:t>的情况</w:t>
      </w:r>
      <w:r w:rsidRPr="00D33B4E">
        <w:rPr>
          <w:lang w:val="en-GB"/>
        </w:rPr>
        <w:t>，</w:t>
      </w:r>
      <w:r w:rsidR="00AC0028" w:rsidRPr="00D33B4E">
        <w:rPr>
          <w:rFonts w:hint="eastAsia"/>
          <w:lang w:val="en-GB"/>
        </w:rPr>
        <w:t>包括阻止主管部门利用自己的规划指配使用新电台。委员会</w:t>
      </w:r>
      <w:r w:rsidR="00AC0028" w:rsidRPr="00D33B4E">
        <w:rPr>
          <w:lang w:val="en-GB"/>
        </w:rPr>
        <w:t>责成无线电通信局继续帮助</w:t>
      </w:r>
      <w:r w:rsidR="00AC0028" w:rsidRPr="00D33B4E">
        <w:rPr>
          <w:rFonts w:hint="eastAsia"/>
          <w:lang w:val="en-GB"/>
        </w:rPr>
        <w:t>所涉</w:t>
      </w:r>
      <w:r w:rsidR="00AC0028" w:rsidRPr="00D33B4E">
        <w:rPr>
          <w:lang w:val="en-GB"/>
        </w:rPr>
        <w:t>主管部门开展协调工作</w:t>
      </w:r>
      <w:r w:rsidRPr="00D33B4E">
        <w:rPr>
          <w:lang w:val="en-GB"/>
        </w:rPr>
        <w:t>，</w:t>
      </w:r>
      <w:r w:rsidR="00AC0028" w:rsidRPr="00D33B4E">
        <w:rPr>
          <w:rFonts w:hint="eastAsia"/>
          <w:lang w:val="en-GB"/>
        </w:rPr>
        <w:t>并</w:t>
      </w:r>
      <w:r w:rsidR="00AC0028" w:rsidRPr="00D33B4E">
        <w:rPr>
          <w:lang w:val="en-GB"/>
        </w:rPr>
        <w:t>向委员会未来会议报告进展情况</w:t>
      </w:r>
      <w:r w:rsidR="00B27D63" w:rsidRPr="00D33B4E">
        <w:rPr>
          <w:rFonts w:hint="eastAsia"/>
          <w:lang w:val="en-GB"/>
        </w:rPr>
        <w:t>。</w:t>
      </w:r>
      <w:r w:rsidRPr="00D33B4E">
        <w:rPr>
          <w:rFonts w:ascii="SimSun" w:hAnsi="SimSun" w:hint="eastAsia"/>
          <w:lang w:val="en-GB"/>
        </w:rPr>
        <w:t>”</w:t>
      </w:r>
    </w:p>
    <w:p w14:paraId="6DA3705C" w14:textId="7D08CD6F" w:rsidR="0074610C" w:rsidRPr="00D33B4E" w:rsidRDefault="0074610C" w:rsidP="0074610C">
      <w:pPr>
        <w:jc w:val="both"/>
      </w:pPr>
      <w:r w:rsidRPr="00D33B4E">
        <w:t>3.26</w:t>
      </w:r>
      <w:r w:rsidRPr="00D33B4E">
        <w:tab/>
      </w:r>
      <w:bookmarkStart w:id="82" w:name="lt_pId219"/>
      <w:r w:rsidR="00B27D63" w:rsidRPr="00D33B4E">
        <w:rPr>
          <w:rFonts w:hint="eastAsia"/>
        </w:rPr>
        <w:t>会议就此</w:t>
      </w:r>
      <w:r w:rsidR="00B27D63" w:rsidRPr="00D33B4E">
        <w:rPr>
          <w:rFonts w:hint="eastAsia"/>
          <w:b/>
          <w:bCs/>
        </w:rPr>
        <w:t>达成一致</w:t>
      </w:r>
      <w:r w:rsidR="00B27D63" w:rsidRPr="00D33B4E">
        <w:rPr>
          <w:rFonts w:hint="eastAsia"/>
          <w:lang w:val="en-GB"/>
        </w:rPr>
        <w:t>。</w:t>
      </w:r>
      <w:bookmarkEnd w:id="82"/>
    </w:p>
    <w:p w14:paraId="321A62EC" w14:textId="6E2B8836" w:rsidR="0074610C" w:rsidRPr="00D33B4E" w:rsidRDefault="00AC0028" w:rsidP="0074610C">
      <w:pPr>
        <w:pStyle w:val="Headingb"/>
        <w:jc w:val="both"/>
        <w:rPr>
          <w:rFonts w:hint="eastAsia"/>
          <w:szCs w:val="24"/>
          <w:lang w:eastAsia="zh-CN"/>
        </w:rPr>
      </w:pPr>
      <w:bookmarkStart w:id="83" w:name="lt_pId221"/>
      <w:r w:rsidRPr="00D33B4E">
        <w:rPr>
          <w:rFonts w:ascii="SimSun" w:hAnsi="SimSun" w:cs="SimSun" w:hint="eastAsia"/>
          <w:szCs w:val="24"/>
          <w:lang w:eastAsia="zh-CN"/>
        </w:rPr>
        <w:t>《无线电规则》第</w:t>
      </w:r>
      <w:r w:rsidRPr="00D33B4E">
        <w:rPr>
          <w:rFonts w:hint="eastAsia"/>
          <w:szCs w:val="24"/>
          <w:lang w:eastAsia="zh-CN"/>
        </w:rPr>
        <w:t>11.44.1</w:t>
      </w:r>
      <w:r w:rsidRPr="00D33B4E">
        <w:rPr>
          <w:rFonts w:ascii="SimSun" w:hAnsi="SimSun" w:cs="SimSun" w:hint="eastAsia"/>
          <w:szCs w:val="24"/>
          <w:lang w:eastAsia="zh-CN"/>
        </w:rPr>
        <w:t>、</w:t>
      </w:r>
      <w:r w:rsidRPr="00D33B4E">
        <w:rPr>
          <w:rFonts w:hint="eastAsia"/>
          <w:szCs w:val="24"/>
          <w:lang w:eastAsia="zh-CN"/>
        </w:rPr>
        <w:t>11.47</w:t>
      </w:r>
      <w:r w:rsidRPr="00D33B4E">
        <w:rPr>
          <w:rFonts w:ascii="SimSun" w:hAnsi="SimSun" w:cs="SimSun" w:hint="eastAsia"/>
          <w:szCs w:val="24"/>
          <w:lang w:eastAsia="zh-CN"/>
        </w:rPr>
        <w:t>、</w:t>
      </w:r>
      <w:r w:rsidRPr="00D33B4E">
        <w:rPr>
          <w:rFonts w:hint="eastAsia"/>
          <w:szCs w:val="24"/>
          <w:lang w:eastAsia="zh-CN"/>
        </w:rPr>
        <w:t>11.48</w:t>
      </w:r>
      <w:r w:rsidRPr="00D33B4E">
        <w:rPr>
          <w:rFonts w:ascii="SimSun" w:hAnsi="SimSun" w:cs="SimSun" w:hint="eastAsia"/>
          <w:szCs w:val="24"/>
          <w:lang w:eastAsia="zh-CN"/>
        </w:rPr>
        <w:t>、</w:t>
      </w:r>
      <w:r w:rsidRPr="00D33B4E">
        <w:rPr>
          <w:rFonts w:hint="eastAsia"/>
          <w:szCs w:val="24"/>
          <w:lang w:eastAsia="zh-CN"/>
        </w:rPr>
        <w:t>11.49</w:t>
      </w:r>
      <w:r w:rsidRPr="00D33B4E">
        <w:rPr>
          <w:rFonts w:ascii="SimSun" w:hAnsi="SimSun" w:cs="SimSun" w:hint="eastAsia"/>
          <w:szCs w:val="24"/>
          <w:lang w:eastAsia="zh-CN"/>
        </w:rPr>
        <w:t>、</w:t>
      </w:r>
      <w:r w:rsidRPr="00D33B4E">
        <w:rPr>
          <w:rFonts w:hint="eastAsia"/>
          <w:szCs w:val="24"/>
          <w:lang w:eastAsia="zh-CN"/>
        </w:rPr>
        <w:t>9.38.1</w:t>
      </w:r>
      <w:r w:rsidRPr="00D33B4E">
        <w:rPr>
          <w:rFonts w:ascii="SimSun" w:hAnsi="SimSun" w:cs="SimSun" w:hint="eastAsia"/>
          <w:szCs w:val="24"/>
          <w:lang w:eastAsia="zh-CN"/>
        </w:rPr>
        <w:t>款、第</w:t>
      </w:r>
      <w:r w:rsidRPr="00D33B4E">
        <w:rPr>
          <w:rFonts w:hint="eastAsia"/>
          <w:szCs w:val="24"/>
          <w:lang w:eastAsia="zh-CN"/>
        </w:rPr>
        <w:t>49</w:t>
      </w:r>
      <w:r w:rsidRPr="00D33B4E">
        <w:rPr>
          <w:rFonts w:ascii="SimSun" w:hAnsi="SimSun" w:cs="SimSun" w:hint="eastAsia"/>
          <w:szCs w:val="24"/>
          <w:lang w:eastAsia="zh-CN"/>
        </w:rPr>
        <w:t>号决议和第</w:t>
      </w:r>
      <w:r w:rsidRPr="00D33B4E">
        <w:rPr>
          <w:rFonts w:hint="eastAsia"/>
          <w:szCs w:val="24"/>
          <w:lang w:eastAsia="zh-CN"/>
        </w:rPr>
        <w:t>13.6</w:t>
      </w:r>
      <w:r w:rsidRPr="00D33B4E">
        <w:rPr>
          <w:rFonts w:ascii="SimSun" w:hAnsi="SimSun" w:cs="SimSun" w:hint="eastAsia"/>
          <w:szCs w:val="24"/>
          <w:lang w:eastAsia="zh-CN"/>
        </w:rPr>
        <w:t>款的实施</w:t>
      </w:r>
      <w:r w:rsidR="00DE706F" w:rsidRPr="00D33B4E">
        <w:rPr>
          <w:rFonts w:ascii="SimSun" w:hAnsi="SimSun" w:cs="SimSun" w:hint="eastAsia"/>
          <w:color w:val="800000"/>
          <w:szCs w:val="24"/>
          <w:lang w:eastAsia="zh-CN"/>
        </w:rPr>
        <w:t>（</w:t>
      </w:r>
      <w:r w:rsidR="0074610C" w:rsidRPr="00D33B4E">
        <w:rPr>
          <w:szCs w:val="24"/>
          <w:lang w:eastAsia="zh-CN"/>
        </w:rPr>
        <w:t>RRB20-2/6</w:t>
      </w:r>
      <w:r w:rsidR="00B27D63" w:rsidRPr="00D33B4E">
        <w:rPr>
          <w:rFonts w:hint="eastAsia"/>
          <w:szCs w:val="24"/>
          <w:lang w:eastAsia="zh-CN"/>
        </w:rPr>
        <w:t>号文件第</w:t>
      </w:r>
      <w:r w:rsidR="00B27D63" w:rsidRPr="00D33B4E">
        <w:rPr>
          <w:rFonts w:hint="eastAsia"/>
          <w:szCs w:val="24"/>
          <w:lang w:eastAsia="zh-CN"/>
        </w:rPr>
        <w:t>5</w:t>
      </w:r>
      <w:r w:rsidR="00B27D63" w:rsidRPr="00D33B4E">
        <w:rPr>
          <w:rFonts w:hint="eastAsia"/>
          <w:szCs w:val="24"/>
          <w:lang w:eastAsia="zh-CN"/>
        </w:rPr>
        <w:t>段</w:t>
      </w:r>
      <w:r w:rsidR="00DE706F" w:rsidRPr="00D33B4E">
        <w:rPr>
          <w:rFonts w:ascii="SimSun" w:hAnsi="SimSun" w:cs="SimSun" w:hint="eastAsia"/>
          <w:szCs w:val="24"/>
          <w:lang w:eastAsia="zh-CN"/>
        </w:rPr>
        <w:t>）</w:t>
      </w:r>
      <w:bookmarkEnd w:id="83"/>
    </w:p>
    <w:p w14:paraId="3951C7FC" w14:textId="3F6EA944" w:rsidR="0074610C" w:rsidRPr="00D33B4E" w:rsidRDefault="0074610C" w:rsidP="00BA535F">
      <w:r w:rsidRPr="00D33B4E">
        <w:t>3.27</w:t>
      </w:r>
      <w:r w:rsidRPr="00D33B4E">
        <w:tab/>
      </w:r>
      <w:bookmarkStart w:id="84" w:name="lt_pId224"/>
      <w:r w:rsidR="00AC0028" w:rsidRPr="00D33B4E">
        <w:rPr>
          <w:b/>
          <w:bCs/>
        </w:rPr>
        <w:t>Vallet</w:t>
      </w:r>
      <w:r w:rsidR="00AC0028" w:rsidRPr="00D33B4E">
        <w:rPr>
          <w:b/>
          <w:bCs/>
        </w:rPr>
        <w:t>先生</w:t>
      </w:r>
      <w:r w:rsidR="00DE706F" w:rsidRPr="00D33B4E">
        <w:rPr>
          <w:b/>
          <w:bCs/>
        </w:rPr>
        <w:t>（</w:t>
      </w:r>
      <w:r w:rsidR="00AC0028" w:rsidRPr="00D33B4E">
        <w:rPr>
          <w:b/>
          <w:bCs/>
        </w:rPr>
        <w:t>SSD</w:t>
      </w:r>
      <w:r w:rsidR="00B27D63" w:rsidRPr="00D33B4E">
        <w:rPr>
          <w:rFonts w:hint="eastAsia"/>
          <w:b/>
          <w:bCs/>
        </w:rPr>
        <w:t>负责人</w:t>
      </w:r>
      <w:r w:rsidR="00DE706F" w:rsidRPr="00D33B4E">
        <w:rPr>
          <w:b/>
          <w:bCs/>
        </w:rPr>
        <w:t>）</w:t>
      </w:r>
      <w:r w:rsidR="00AC0028" w:rsidRPr="00D33B4E">
        <w:t>说</w:t>
      </w:r>
      <w:r w:rsidR="00DE706F" w:rsidRPr="00D33B4E">
        <w:t>，</w:t>
      </w:r>
      <w:r w:rsidR="00AC0028" w:rsidRPr="00D33B4E">
        <w:t>没有任何有关</w:t>
      </w:r>
      <w:r w:rsidR="00AC0028" w:rsidRPr="00D33B4E">
        <w:t>RRB19-3/2</w:t>
      </w:r>
      <w:r w:rsidR="00AC0028" w:rsidRPr="00D33B4E">
        <w:t>号文件第</w:t>
      </w:r>
      <w:r w:rsidR="00AC0028" w:rsidRPr="00D33B4E">
        <w:t>5</w:t>
      </w:r>
      <w:r w:rsidR="00AC0028" w:rsidRPr="00D33B4E">
        <w:t>段的</w:t>
      </w:r>
      <w:r w:rsidR="00B27D63" w:rsidRPr="00D33B4E">
        <w:rPr>
          <w:rFonts w:hint="eastAsia"/>
        </w:rPr>
        <w:t>重要</w:t>
      </w:r>
      <w:r w:rsidR="00AC0028" w:rsidRPr="00D33B4E">
        <w:t>事宜需进行报告。</w:t>
      </w:r>
      <w:bookmarkEnd w:id="84"/>
      <w:r w:rsidR="00B27D63" w:rsidRPr="00D33B4E">
        <w:t>在回答</w:t>
      </w:r>
      <w:r w:rsidR="00B27D63" w:rsidRPr="00D33B4E">
        <w:rPr>
          <w:b/>
        </w:rPr>
        <w:t>Hashimoto</w:t>
      </w:r>
      <w:r w:rsidR="00B27D63" w:rsidRPr="00D33B4E">
        <w:rPr>
          <w:b/>
          <w:bCs/>
        </w:rPr>
        <w:t>先生</w:t>
      </w:r>
      <w:r w:rsidR="00B27D63" w:rsidRPr="00D33B4E">
        <w:t>关于表</w:t>
      </w:r>
      <w:r w:rsidR="00B27D63" w:rsidRPr="00D33B4E">
        <w:t>5</w:t>
      </w:r>
      <w:r w:rsidR="00B27D63" w:rsidRPr="00D33B4E">
        <w:t>的问题时</w:t>
      </w:r>
      <w:r w:rsidR="00DE706F" w:rsidRPr="00D33B4E">
        <w:t>，</w:t>
      </w:r>
      <w:r w:rsidR="00B27D63" w:rsidRPr="00D33B4E">
        <w:t>他说</w:t>
      </w:r>
      <w:r w:rsidR="00DE706F" w:rsidRPr="00D33B4E">
        <w:t>，</w:t>
      </w:r>
      <w:r w:rsidR="00B27D63" w:rsidRPr="00D33B4E">
        <w:t>与实施第</w:t>
      </w:r>
      <w:r w:rsidR="00B27D63" w:rsidRPr="00D33B4E">
        <w:t>4</w:t>
      </w:r>
      <w:r w:rsidR="00B27D63" w:rsidRPr="00D33B4E">
        <w:t>号决议</w:t>
      </w:r>
      <w:r w:rsidR="00DE706F" w:rsidRPr="00D33B4E">
        <w:t>（</w:t>
      </w:r>
      <w:r w:rsidR="00B27D63" w:rsidRPr="00D33B4E">
        <w:t>WRC-03</w:t>
      </w:r>
      <w:r w:rsidR="00DE706F" w:rsidRPr="00D33B4E">
        <w:rPr>
          <w:rFonts w:hint="eastAsia"/>
        </w:rPr>
        <w:t>，</w:t>
      </w:r>
      <w:r w:rsidR="00B27D63" w:rsidRPr="00D33B4E">
        <w:t>修订版</w:t>
      </w:r>
      <w:r w:rsidR="00DE706F" w:rsidRPr="00D33B4E">
        <w:t>）</w:t>
      </w:r>
      <w:proofErr w:type="gramStart"/>
      <w:r w:rsidR="00B27D63" w:rsidRPr="00D33B4E">
        <w:t>有关的</w:t>
      </w:r>
      <w:r w:rsidR="00B27D63" w:rsidRPr="00D33B4E">
        <w:rPr>
          <w:rFonts w:hint="eastAsia"/>
        </w:rPr>
        <w:t>删除</w:t>
      </w:r>
      <w:r w:rsidR="00B27D63" w:rsidRPr="00D33B4E">
        <w:t>反映在标题为</w:t>
      </w:r>
      <w:r w:rsidR="00DE706F" w:rsidRPr="00D33B4E">
        <w:rPr>
          <w:rFonts w:ascii="SimSun" w:hAnsi="SimSun"/>
        </w:rPr>
        <w:t>“</w:t>
      </w:r>
      <w:proofErr w:type="gramEnd"/>
      <w:r w:rsidR="00B27D63" w:rsidRPr="00D33B4E">
        <w:t>13.6</w:t>
      </w:r>
      <w:r w:rsidR="00DE706F" w:rsidRPr="00D33B4E">
        <w:rPr>
          <w:rFonts w:ascii="SimSun" w:hAnsi="SimSun"/>
        </w:rPr>
        <w:t>”</w:t>
      </w:r>
      <w:r w:rsidR="00B27D63" w:rsidRPr="00D33B4E">
        <w:t>的一栏中。一旦第</w:t>
      </w:r>
      <w:r w:rsidR="00B27D63" w:rsidRPr="00D33B4E">
        <w:t>4</w:t>
      </w:r>
      <w:r w:rsidR="00B27D63" w:rsidRPr="00D33B4E">
        <w:t>号决议规定的有效期到期</w:t>
      </w:r>
      <w:r w:rsidR="00DE706F" w:rsidRPr="00D33B4E">
        <w:t>，</w:t>
      </w:r>
      <w:r w:rsidR="00B27D63" w:rsidRPr="00D33B4E">
        <w:rPr>
          <w:rFonts w:hint="eastAsia"/>
        </w:rPr>
        <w:t>无线电通信局</w:t>
      </w:r>
      <w:r w:rsidR="00B27D63" w:rsidRPr="00D33B4E">
        <w:t>即根据</w:t>
      </w:r>
      <w:r w:rsidR="00B27D63" w:rsidRPr="00D33B4E">
        <w:rPr>
          <w:rFonts w:hint="eastAsia"/>
        </w:rPr>
        <w:t>《无线电规则》</w:t>
      </w:r>
      <w:r w:rsidR="00B27D63" w:rsidRPr="00D33B4E">
        <w:t>第</w:t>
      </w:r>
      <w:r w:rsidR="00B27D63" w:rsidRPr="00D33B4E">
        <w:t>13.6</w:t>
      </w:r>
      <w:r w:rsidR="00B27D63" w:rsidRPr="00D33B4E">
        <w:rPr>
          <w:rFonts w:hint="eastAsia"/>
        </w:rPr>
        <w:t>款</w:t>
      </w:r>
      <w:r w:rsidR="00B27D63" w:rsidRPr="00D33B4E">
        <w:t>展开调查；</w:t>
      </w:r>
      <w:r w:rsidR="00B27D63" w:rsidRPr="00D33B4E">
        <w:rPr>
          <w:rFonts w:hint="eastAsia"/>
        </w:rPr>
        <w:t>删除</w:t>
      </w:r>
      <w:r w:rsidR="00B27D63" w:rsidRPr="00D33B4E">
        <w:t>的决定是根据</w:t>
      </w:r>
      <w:r w:rsidR="00B27D63" w:rsidRPr="00D33B4E">
        <w:rPr>
          <w:rFonts w:hint="eastAsia"/>
        </w:rPr>
        <w:t>主管部门</w:t>
      </w:r>
      <w:r w:rsidR="00B27D63" w:rsidRPr="00D33B4E">
        <w:t>提供的答复</w:t>
      </w:r>
      <w:r w:rsidR="00B27D63" w:rsidRPr="00D33B4E">
        <w:rPr>
          <w:rFonts w:hint="eastAsia"/>
        </w:rPr>
        <w:t>做</w:t>
      </w:r>
      <w:r w:rsidR="00B27D63" w:rsidRPr="00D33B4E">
        <w:t>出的。</w:t>
      </w:r>
    </w:p>
    <w:p w14:paraId="1171D6A2" w14:textId="1D2C86B6" w:rsidR="0074610C" w:rsidRPr="00D33B4E" w:rsidRDefault="0074610C" w:rsidP="0074610C">
      <w:pPr>
        <w:jc w:val="both"/>
      </w:pPr>
      <w:r w:rsidRPr="00D33B4E">
        <w:t>3.28</w:t>
      </w:r>
      <w:r w:rsidRPr="00D33B4E">
        <w:tab/>
      </w:r>
      <w:bookmarkStart w:id="85" w:name="lt_pId227"/>
      <w:r w:rsidR="00B27D63" w:rsidRPr="00D33B4E">
        <w:rPr>
          <w:b/>
          <w:bCs/>
        </w:rPr>
        <w:t>主席</w:t>
      </w:r>
      <w:r w:rsidR="00B27D63" w:rsidRPr="00D33B4E">
        <w:t>提议</w:t>
      </w:r>
      <w:r w:rsidR="00B27D63" w:rsidRPr="00D33B4E">
        <w:rPr>
          <w:rFonts w:hint="eastAsia"/>
        </w:rPr>
        <w:t>委员会</w:t>
      </w:r>
      <w:r w:rsidR="00B27D63" w:rsidRPr="00D33B4E">
        <w:t>就</w:t>
      </w:r>
      <w:r w:rsidR="00B27D63" w:rsidRPr="00D33B4E">
        <w:t>RRB20-2/6</w:t>
      </w:r>
      <w:r w:rsidR="00B27D63" w:rsidRPr="00D33B4E">
        <w:t>号文件第</w:t>
      </w:r>
      <w:r w:rsidR="00B27D63" w:rsidRPr="00D33B4E">
        <w:t>5</w:t>
      </w:r>
      <w:r w:rsidR="00B27D63" w:rsidRPr="00D33B4E">
        <w:t>段</w:t>
      </w:r>
      <w:r w:rsidR="00B27D63" w:rsidRPr="00D33B4E">
        <w:rPr>
          <w:rFonts w:hint="eastAsia"/>
        </w:rPr>
        <w:t>得出</w:t>
      </w:r>
      <w:r w:rsidR="00B27D63" w:rsidRPr="00D33B4E">
        <w:t>如下结</w:t>
      </w:r>
      <w:r w:rsidR="00B27D63" w:rsidRPr="00D33B4E">
        <w:rPr>
          <w:rFonts w:hint="eastAsia"/>
        </w:rPr>
        <w:t>论</w:t>
      </w:r>
      <w:r w:rsidR="00DE706F" w:rsidRPr="00D33B4E">
        <w:t>：</w:t>
      </w:r>
      <w:bookmarkEnd w:id="85"/>
    </w:p>
    <w:p w14:paraId="5743AE49" w14:textId="3A768CBF" w:rsidR="0074610C" w:rsidRPr="00D33B4E" w:rsidRDefault="00DE706F" w:rsidP="00BA535F">
      <w:pPr>
        <w:ind w:firstLineChars="200" w:firstLine="480"/>
        <w:jc w:val="both"/>
      </w:pPr>
      <w:r w:rsidRPr="00D33B4E">
        <w:rPr>
          <w:rFonts w:ascii="SimSun" w:hAnsi="SimSun" w:hint="eastAsia"/>
        </w:rPr>
        <w:lastRenderedPageBreak/>
        <w:t>“</w:t>
      </w:r>
      <w:r w:rsidR="00AC0028" w:rsidRPr="00D33B4E">
        <w:rPr>
          <w:lang w:val="en-GB"/>
        </w:rPr>
        <w:t>委员会注意到</w:t>
      </w:r>
      <w:r w:rsidR="00AC0028" w:rsidRPr="00D33B4E">
        <w:rPr>
          <w:rFonts w:hint="eastAsia"/>
          <w:lang w:val="en-GB"/>
        </w:rPr>
        <w:t>关</w:t>
      </w:r>
      <w:r w:rsidR="00AC0028" w:rsidRPr="00D33B4E">
        <w:rPr>
          <w:lang w:val="en-GB"/>
        </w:rPr>
        <w:t>于《无线电规则》</w:t>
      </w:r>
      <w:r w:rsidR="00AC0028" w:rsidRPr="00D33B4E">
        <w:rPr>
          <w:bCs/>
          <w:lang w:val="en-GB"/>
        </w:rPr>
        <w:t>第</w:t>
      </w:r>
      <w:r w:rsidR="00AC0028" w:rsidRPr="00D33B4E">
        <w:rPr>
          <w:bCs/>
          <w:lang w:val="en-GB"/>
        </w:rPr>
        <w:t>11.44.1</w:t>
      </w:r>
      <w:r w:rsidR="00AC0028" w:rsidRPr="00D33B4E">
        <w:rPr>
          <w:lang w:val="en-GB"/>
        </w:rPr>
        <w:t>、</w:t>
      </w:r>
      <w:r w:rsidR="00AC0028" w:rsidRPr="00D33B4E">
        <w:rPr>
          <w:bCs/>
          <w:lang w:val="en-GB"/>
        </w:rPr>
        <w:t>11.47</w:t>
      </w:r>
      <w:r w:rsidR="00AC0028" w:rsidRPr="00D33B4E">
        <w:rPr>
          <w:lang w:val="en-GB"/>
        </w:rPr>
        <w:t>、</w:t>
      </w:r>
      <w:r w:rsidR="00AC0028" w:rsidRPr="00D33B4E">
        <w:rPr>
          <w:bCs/>
          <w:lang w:val="en-GB"/>
        </w:rPr>
        <w:t>11.48</w:t>
      </w:r>
      <w:r w:rsidR="00AC0028" w:rsidRPr="00D33B4E">
        <w:rPr>
          <w:bCs/>
          <w:lang w:val="en-GB"/>
        </w:rPr>
        <w:t>、</w:t>
      </w:r>
      <w:r w:rsidR="00AC0028" w:rsidRPr="00D33B4E">
        <w:rPr>
          <w:bCs/>
          <w:lang w:val="en-GB"/>
        </w:rPr>
        <w:t>11.49</w:t>
      </w:r>
      <w:r w:rsidR="00AC0028" w:rsidRPr="00D33B4E">
        <w:rPr>
          <w:lang w:val="en-GB"/>
        </w:rPr>
        <w:t>、</w:t>
      </w:r>
      <w:r w:rsidR="00AC0028" w:rsidRPr="00D33B4E">
        <w:rPr>
          <w:bCs/>
          <w:lang w:val="en-GB"/>
        </w:rPr>
        <w:t>9.38.1</w:t>
      </w:r>
      <w:r w:rsidR="00AC0028" w:rsidRPr="00D33B4E">
        <w:rPr>
          <w:rFonts w:hint="eastAsia"/>
          <w:lang w:val="en-GB"/>
        </w:rPr>
        <w:t>款、</w:t>
      </w:r>
      <w:r w:rsidR="00AC0028" w:rsidRPr="00D33B4E">
        <w:rPr>
          <w:lang w:val="en-GB"/>
        </w:rPr>
        <w:t>第</w:t>
      </w:r>
      <w:r w:rsidR="00AC0028" w:rsidRPr="00D33B4E">
        <w:rPr>
          <w:bCs/>
          <w:lang w:val="en-GB"/>
        </w:rPr>
        <w:t>49</w:t>
      </w:r>
      <w:r w:rsidR="00AC0028" w:rsidRPr="00D33B4E">
        <w:rPr>
          <w:lang w:val="en-GB"/>
        </w:rPr>
        <w:t>号决议</w:t>
      </w:r>
      <w:r w:rsidRPr="00D33B4E">
        <w:rPr>
          <w:rFonts w:hint="eastAsia"/>
          <w:bCs/>
          <w:lang w:val="en-GB"/>
        </w:rPr>
        <w:t>（</w:t>
      </w:r>
      <w:r w:rsidR="00AC0028" w:rsidRPr="00D33B4E">
        <w:rPr>
          <w:rFonts w:hint="eastAsia"/>
          <w:bCs/>
          <w:lang w:val="en-GB"/>
        </w:rPr>
        <w:t>WRC</w:t>
      </w:r>
      <w:r w:rsidR="00AC0028" w:rsidRPr="00D33B4E">
        <w:rPr>
          <w:bCs/>
          <w:lang w:val="en-GB"/>
        </w:rPr>
        <w:t>-19</w:t>
      </w:r>
      <w:r w:rsidRPr="00D33B4E">
        <w:rPr>
          <w:rFonts w:hint="eastAsia"/>
          <w:bCs/>
          <w:lang w:val="en-GB"/>
        </w:rPr>
        <w:t>，</w:t>
      </w:r>
      <w:r w:rsidR="00AC0028" w:rsidRPr="00D33B4E">
        <w:rPr>
          <w:rFonts w:hint="eastAsia"/>
          <w:bCs/>
          <w:lang w:val="en-GB"/>
        </w:rPr>
        <w:t>修订版</w:t>
      </w:r>
      <w:r w:rsidRPr="00D33B4E">
        <w:rPr>
          <w:rFonts w:hint="eastAsia"/>
          <w:bCs/>
          <w:lang w:val="en-GB"/>
        </w:rPr>
        <w:t>）</w:t>
      </w:r>
      <w:r w:rsidR="00AC0028" w:rsidRPr="00D33B4E">
        <w:rPr>
          <w:rFonts w:hint="eastAsia"/>
          <w:lang w:val="en-GB"/>
        </w:rPr>
        <w:t>和第</w:t>
      </w:r>
      <w:r w:rsidR="00AC0028" w:rsidRPr="00D33B4E">
        <w:rPr>
          <w:rFonts w:hint="eastAsia"/>
          <w:bCs/>
          <w:lang w:val="en-GB"/>
        </w:rPr>
        <w:t>1</w:t>
      </w:r>
      <w:r w:rsidR="00AC0028" w:rsidRPr="00D33B4E">
        <w:rPr>
          <w:bCs/>
          <w:lang w:val="en-GB"/>
        </w:rPr>
        <w:t>3.6</w:t>
      </w:r>
      <w:r w:rsidR="00AC0028" w:rsidRPr="00D33B4E">
        <w:rPr>
          <w:rFonts w:hint="eastAsia"/>
          <w:lang w:val="en-GB"/>
        </w:rPr>
        <w:t>款实施</w:t>
      </w:r>
      <w:r w:rsidR="00AC0028" w:rsidRPr="00D33B4E">
        <w:rPr>
          <w:lang w:val="en-GB"/>
        </w:rPr>
        <w:t>情况</w:t>
      </w:r>
      <w:r w:rsidR="00AC0028" w:rsidRPr="00D33B4E">
        <w:rPr>
          <w:rFonts w:hint="eastAsia"/>
          <w:lang w:val="en-GB"/>
        </w:rPr>
        <w:t>的</w:t>
      </w:r>
      <w:r w:rsidR="00AC0028" w:rsidRPr="00D33B4E">
        <w:rPr>
          <w:lang w:val="en-GB"/>
        </w:rPr>
        <w:t>主任</w:t>
      </w:r>
      <w:r w:rsidR="00AC0028" w:rsidRPr="00D33B4E">
        <w:rPr>
          <w:rFonts w:hint="eastAsia"/>
          <w:lang w:val="en-GB"/>
        </w:rPr>
        <w:t>报告第</w:t>
      </w:r>
      <w:r w:rsidR="00AC0028" w:rsidRPr="00D33B4E">
        <w:rPr>
          <w:rFonts w:hint="eastAsia"/>
          <w:lang w:val="en-GB"/>
        </w:rPr>
        <w:t>5</w:t>
      </w:r>
      <w:r w:rsidR="00AC0028" w:rsidRPr="00D33B4E">
        <w:rPr>
          <w:rFonts w:hint="eastAsia"/>
          <w:lang w:val="en-GB"/>
        </w:rPr>
        <w:t>段</w:t>
      </w:r>
      <w:r w:rsidRPr="00D33B4E">
        <w:rPr>
          <w:lang w:val="en-GB"/>
        </w:rPr>
        <w:t>，</w:t>
      </w:r>
      <w:r w:rsidR="00AC0028" w:rsidRPr="00D33B4E">
        <w:rPr>
          <w:lang w:val="en-GB"/>
        </w:rPr>
        <w:t>并对提供的信息表示赞赏。</w:t>
      </w:r>
      <w:r w:rsidRPr="00D33B4E">
        <w:rPr>
          <w:rFonts w:ascii="SimSun" w:hAnsi="SimSun" w:hint="eastAsia"/>
          <w:lang w:val="en-GB"/>
        </w:rPr>
        <w:t>”</w:t>
      </w:r>
    </w:p>
    <w:p w14:paraId="5A821184" w14:textId="1EF1B776" w:rsidR="0074610C" w:rsidRPr="00D33B4E" w:rsidRDefault="0074610C" w:rsidP="0074610C">
      <w:pPr>
        <w:jc w:val="both"/>
      </w:pPr>
      <w:r w:rsidRPr="00D33B4E">
        <w:t>3.29</w:t>
      </w:r>
      <w:r w:rsidRPr="00D33B4E">
        <w:tab/>
      </w:r>
      <w:bookmarkStart w:id="86" w:name="lt_pId230"/>
      <w:r w:rsidR="000D3707" w:rsidRPr="00D33B4E">
        <w:rPr>
          <w:rFonts w:hint="eastAsia"/>
        </w:rPr>
        <w:t>会议就此</w:t>
      </w:r>
      <w:r w:rsidR="000D3707" w:rsidRPr="00D33B4E">
        <w:rPr>
          <w:rFonts w:hint="eastAsia"/>
          <w:b/>
          <w:bCs/>
        </w:rPr>
        <w:t>达成一致</w:t>
      </w:r>
      <w:r w:rsidR="000D3707" w:rsidRPr="00D33B4E">
        <w:rPr>
          <w:rFonts w:hint="eastAsia"/>
          <w:lang w:val="en-GB"/>
        </w:rPr>
        <w:t>。</w:t>
      </w:r>
      <w:bookmarkEnd w:id="86"/>
    </w:p>
    <w:p w14:paraId="4AE6DD7A" w14:textId="5F08DF15" w:rsidR="0074610C" w:rsidRPr="00D33B4E" w:rsidRDefault="00AC0028" w:rsidP="0074610C">
      <w:pPr>
        <w:pStyle w:val="Headingb"/>
        <w:jc w:val="both"/>
        <w:rPr>
          <w:rFonts w:hint="eastAsia"/>
          <w:szCs w:val="24"/>
          <w:lang w:val="en-US" w:eastAsia="zh-CN"/>
        </w:rPr>
      </w:pPr>
      <w:bookmarkStart w:id="87" w:name="lt_pId231"/>
      <w:r w:rsidRPr="00D33B4E">
        <w:rPr>
          <w:rFonts w:ascii="SimSun" w:hAnsi="SimSun" w:cs="SimSun" w:hint="eastAsia"/>
          <w:szCs w:val="24"/>
          <w:lang w:val="en-US" w:eastAsia="zh-CN"/>
        </w:rPr>
        <w:t>理事会开展的卫星申报资料成本回收工作</w:t>
      </w:r>
      <w:r w:rsidR="00DE706F" w:rsidRPr="00D33B4E">
        <w:rPr>
          <w:rFonts w:ascii="SimSun" w:hAnsi="SimSun" w:cs="SimSun" w:hint="eastAsia"/>
          <w:szCs w:val="24"/>
          <w:lang w:eastAsia="zh-CN"/>
        </w:rPr>
        <w:t>（</w:t>
      </w:r>
      <w:r w:rsidR="0074610C" w:rsidRPr="00D33B4E">
        <w:rPr>
          <w:szCs w:val="24"/>
          <w:lang w:eastAsia="zh-CN"/>
        </w:rPr>
        <w:t>RRB20-2/6</w:t>
      </w:r>
      <w:r w:rsidR="00911A9A" w:rsidRPr="00D33B4E">
        <w:rPr>
          <w:rFonts w:hint="eastAsia"/>
          <w:szCs w:val="24"/>
          <w:lang w:eastAsia="zh-CN"/>
        </w:rPr>
        <w:t>号文件第</w:t>
      </w:r>
      <w:r w:rsidR="00911A9A" w:rsidRPr="00D33B4E">
        <w:rPr>
          <w:rFonts w:hint="eastAsia"/>
          <w:szCs w:val="24"/>
          <w:lang w:eastAsia="zh-CN"/>
        </w:rPr>
        <w:t>6</w:t>
      </w:r>
      <w:r w:rsidR="00911A9A" w:rsidRPr="00D33B4E">
        <w:rPr>
          <w:rFonts w:hint="eastAsia"/>
          <w:szCs w:val="24"/>
          <w:lang w:eastAsia="zh-CN"/>
        </w:rPr>
        <w:t>段</w:t>
      </w:r>
      <w:bookmarkEnd w:id="87"/>
      <w:r w:rsidR="00DE706F" w:rsidRPr="00D33B4E">
        <w:rPr>
          <w:rFonts w:ascii="SimSun" w:hAnsi="SimSun" w:cs="SimSun" w:hint="eastAsia"/>
          <w:szCs w:val="24"/>
          <w:lang w:eastAsia="zh-CN"/>
        </w:rPr>
        <w:t>）</w:t>
      </w:r>
    </w:p>
    <w:p w14:paraId="15CB7A13" w14:textId="163B5D49" w:rsidR="0074610C" w:rsidRPr="00D33B4E" w:rsidRDefault="0074610C" w:rsidP="0074610C">
      <w:pPr>
        <w:jc w:val="both"/>
        <w:rPr>
          <w:lang w:val="en-GB"/>
        </w:rPr>
      </w:pPr>
      <w:r w:rsidRPr="00D33B4E">
        <w:t>3.30</w:t>
      </w:r>
      <w:r w:rsidRPr="00D33B4E">
        <w:tab/>
      </w:r>
      <w:bookmarkStart w:id="88" w:name="lt_pId233"/>
      <w:r w:rsidRPr="00D33B4E">
        <w:rPr>
          <w:b/>
          <w:bCs/>
        </w:rPr>
        <w:t>Vallet</w:t>
      </w:r>
      <w:r w:rsidR="00911A9A" w:rsidRPr="00D33B4E">
        <w:rPr>
          <w:rFonts w:hint="eastAsia"/>
          <w:b/>
          <w:bCs/>
        </w:rPr>
        <w:t>先生</w:t>
      </w:r>
      <w:r w:rsidR="00DE706F" w:rsidRPr="00D33B4E">
        <w:rPr>
          <w:b/>
          <w:bCs/>
        </w:rPr>
        <w:t>（</w:t>
      </w:r>
      <w:r w:rsidRPr="00D33B4E">
        <w:rPr>
          <w:b/>
          <w:bCs/>
        </w:rPr>
        <w:t>SSD</w:t>
      </w:r>
      <w:r w:rsidR="00911A9A" w:rsidRPr="00D33B4E">
        <w:rPr>
          <w:rFonts w:hint="eastAsia"/>
          <w:b/>
          <w:bCs/>
        </w:rPr>
        <w:t>负责人</w:t>
      </w:r>
      <w:r w:rsidR="00DE706F" w:rsidRPr="00D33B4E">
        <w:rPr>
          <w:b/>
          <w:bCs/>
        </w:rPr>
        <w:t>）</w:t>
      </w:r>
      <w:bookmarkEnd w:id="88"/>
      <w:r w:rsidR="00911A9A" w:rsidRPr="00D33B4E">
        <w:rPr>
          <w:rFonts w:hint="eastAsia"/>
          <w:lang w:val="en-GB"/>
        </w:rPr>
        <w:t>表示</w:t>
      </w:r>
      <w:r w:rsidR="00DE706F" w:rsidRPr="00D33B4E">
        <w:rPr>
          <w:rFonts w:hint="eastAsia"/>
          <w:lang w:val="en-GB"/>
        </w:rPr>
        <w:t>，</w:t>
      </w:r>
      <w:r w:rsidR="00911A9A" w:rsidRPr="00D33B4E">
        <w:rPr>
          <w:rFonts w:hint="eastAsia"/>
          <w:lang w:val="en-GB"/>
        </w:rPr>
        <w:t>无线电通信局</w:t>
      </w:r>
      <w:r w:rsidR="00911A9A" w:rsidRPr="00D33B4E">
        <w:rPr>
          <w:lang w:val="en-GB"/>
        </w:rPr>
        <w:t>已通知最近的</w:t>
      </w:r>
      <w:r w:rsidR="00911A9A" w:rsidRPr="00D33B4E">
        <w:rPr>
          <w:rFonts w:hint="eastAsia"/>
          <w:lang w:val="en-GB"/>
        </w:rPr>
        <w:t>理事磋商</w:t>
      </w:r>
      <w:r w:rsidR="00911A9A" w:rsidRPr="00D33B4E">
        <w:rPr>
          <w:lang w:val="en-GB"/>
        </w:rPr>
        <w:t>虚拟</w:t>
      </w:r>
      <w:r w:rsidR="00911A9A" w:rsidRPr="00D33B4E">
        <w:rPr>
          <w:rFonts w:hint="eastAsia"/>
          <w:lang w:val="en-GB"/>
        </w:rPr>
        <w:t>会议</w:t>
      </w:r>
      <w:r w:rsidR="00DE706F" w:rsidRPr="00D33B4E">
        <w:rPr>
          <w:lang w:val="en-GB"/>
        </w:rPr>
        <w:t>，</w:t>
      </w:r>
      <w:r w:rsidR="00911A9A" w:rsidRPr="00D33B4E">
        <w:rPr>
          <w:lang w:val="en-GB"/>
        </w:rPr>
        <w:t>有必要更新理事会第</w:t>
      </w:r>
      <w:r w:rsidR="00911A9A" w:rsidRPr="00D33B4E">
        <w:rPr>
          <w:lang w:val="en-GB"/>
        </w:rPr>
        <w:t>482</w:t>
      </w:r>
      <w:r w:rsidR="00911A9A" w:rsidRPr="00D33B4E">
        <w:rPr>
          <w:lang w:val="en-GB"/>
        </w:rPr>
        <w:t>号决定。由于没有人反对</w:t>
      </w:r>
      <w:r w:rsidR="00DE706F" w:rsidRPr="00D33B4E">
        <w:rPr>
          <w:lang w:val="en-GB"/>
        </w:rPr>
        <w:t>，</w:t>
      </w:r>
      <w:r w:rsidR="00911A9A" w:rsidRPr="00D33B4E">
        <w:rPr>
          <w:rFonts w:hint="eastAsia"/>
          <w:lang w:val="en-GB"/>
        </w:rPr>
        <w:t>理事</w:t>
      </w:r>
      <w:r w:rsidR="00911A9A" w:rsidRPr="00D33B4E">
        <w:rPr>
          <w:lang w:val="en-GB"/>
        </w:rPr>
        <w:t>国的磋商目前正在进行</w:t>
      </w:r>
      <w:r w:rsidR="00DE706F" w:rsidRPr="00D33B4E">
        <w:rPr>
          <w:lang w:val="en-GB"/>
        </w:rPr>
        <w:t>，</w:t>
      </w:r>
      <w:r w:rsidR="00911A9A" w:rsidRPr="00D33B4E">
        <w:rPr>
          <w:lang w:val="en-GB"/>
        </w:rPr>
        <w:t>新版本的决定预计将于</w:t>
      </w:r>
      <w:r w:rsidR="00911A9A" w:rsidRPr="00D33B4E">
        <w:rPr>
          <w:lang w:val="en-GB"/>
        </w:rPr>
        <w:t>2020</w:t>
      </w:r>
      <w:r w:rsidR="00911A9A" w:rsidRPr="00D33B4E">
        <w:rPr>
          <w:lang w:val="en-GB"/>
        </w:rPr>
        <w:t>年</w:t>
      </w:r>
      <w:r w:rsidR="00911A9A" w:rsidRPr="00D33B4E">
        <w:rPr>
          <w:lang w:val="en-GB"/>
        </w:rPr>
        <w:t>9</w:t>
      </w:r>
      <w:r w:rsidR="00911A9A" w:rsidRPr="00D33B4E">
        <w:rPr>
          <w:lang w:val="en-GB"/>
        </w:rPr>
        <w:t>月</w:t>
      </w:r>
      <w:r w:rsidR="00911A9A" w:rsidRPr="00D33B4E">
        <w:rPr>
          <w:lang w:val="en-GB"/>
        </w:rPr>
        <w:t>1</w:t>
      </w:r>
      <w:r w:rsidR="00911A9A" w:rsidRPr="00D33B4E">
        <w:rPr>
          <w:lang w:val="en-GB"/>
        </w:rPr>
        <w:t>日生效。</w:t>
      </w:r>
    </w:p>
    <w:p w14:paraId="3A16DBD5" w14:textId="1255629A" w:rsidR="0074610C" w:rsidRPr="00D33B4E" w:rsidRDefault="0074610C" w:rsidP="0074610C">
      <w:pPr>
        <w:jc w:val="both"/>
      </w:pPr>
      <w:r w:rsidRPr="00D33B4E">
        <w:t>3.31</w:t>
      </w:r>
      <w:r w:rsidRPr="00D33B4E">
        <w:tab/>
      </w:r>
      <w:r w:rsidR="00911A9A" w:rsidRPr="00D33B4E">
        <w:rPr>
          <w:lang w:val="en-GB"/>
        </w:rPr>
        <w:t>委员会</w:t>
      </w:r>
      <w:r w:rsidR="00911A9A" w:rsidRPr="00D33B4E">
        <w:rPr>
          <w:rFonts w:hint="eastAsia"/>
          <w:lang w:val="en-GB"/>
        </w:rPr>
        <w:t>将</w:t>
      </w:r>
      <w:r w:rsidR="00911A9A" w:rsidRPr="00D33B4E">
        <w:rPr>
          <w:lang w:val="en-GB"/>
        </w:rPr>
        <w:t>文件</w:t>
      </w:r>
      <w:r w:rsidR="00911A9A" w:rsidRPr="00D33B4E">
        <w:rPr>
          <w:lang w:val="en-GB"/>
        </w:rPr>
        <w:t>RRB20-2/6</w:t>
      </w:r>
      <w:r w:rsidR="00911A9A" w:rsidRPr="00D33B4E">
        <w:rPr>
          <w:rFonts w:hint="eastAsia"/>
          <w:lang w:val="en-GB"/>
        </w:rPr>
        <w:t>号文件</w:t>
      </w:r>
      <w:r w:rsidR="00911A9A" w:rsidRPr="00D33B4E">
        <w:rPr>
          <w:lang w:val="en-GB"/>
        </w:rPr>
        <w:t>的第</w:t>
      </w:r>
      <w:r w:rsidR="00911A9A" w:rsidRPr="00D33B4E">
        <w:rPr>
          <w:lang w:val="en-GB"/>
        </w:rPr>
        <w:t>6</w:t>
      </w:r>
      <w:r w:rsidR="00911A9A" w:rsidRPr="00D33B4E">
        <w:rPr>
          <w:rFonts w:hint="eastAsia"/>
          <w:lang w:val="en-GB"/>
        </w:rPr>
        <w:t>段</w:t>
      </w:r>
      <w:r w:rsidR="00911A9A" w:rsidRPr="00D33B4E">
        <w:rPr>
          <w:rFonts w:hint="eastAsia"/>
          <w:b/>
          <w:bCs/>
          <w:lang w:val="en-GB"/>
        </w:rPr>
        <w:t>记录在案</w:t>
      </w:r>
      <w:r w:rsidR="00911A9A" w:rsidRPr="00D33B4E">
        <w:rPr>
          <w:lang w:val="en-GB"/>
        </w:rPr>
        <w:t>。</w:t>
      </w:r>
    </w:p>
    <w:p w14:paraId="19FC454F" w14:textId="624F8F97" w:rsidR="0074610C" w:rsidRPr="00D33B4E" w:rsidRDefault="00AC0028" w:rsidP="0074610C">
      <w:pPr>
        <w:pStyle w:val="Headingb"/>
        <w:jc w:val="both"/>
        <w:rPr>
          <w:rFonts w:hint="eastAsia"/>
          <w:szCs w:val="24"/>
          <w:lang w:eastAsia="zh-CN"/>
        </w:rPr>
      </w:pPr>
      <w:bookmarkStart w:id="89" w:name="lt_pId237"/>
      <w:r w:rsidRPr="00D33B4E">
        <w:rPr>
          <w:rFonts w:ascii="SimSun" w:hAnsi="SimSun" w:cs="SimSun" w:hint="eastAsia"/>
          <w:szCs w:val="24"/>
          <w:lang w:eastAsia="zh-CN"/>
        </w:rPr>
        <w:t>根据第</w:t>
      </w:r>
      <w:r w:rsidRPr="00D33B4E">
        <w:rPr>
          <w:rFonts w:hint="eastAsia"/>
          <w:szCs w:val="24"/>
          <w:lang w:eastAsia="zh-CN"/>
        </w:rPr>
        <w:t>85</w:t>
      </w:r>
      <w:r w:rsidRPr="00D33B4E">
        <w:rPr>
          <w:rFonts w:ascii="SimSun" w:hAnsi="SimSun" w:cs="SimSun" w:hint="eastAsia"/>
          <w:szCs w:val="24"/>
          <w:lang w:eastAsia="zh-CN"/>
        </w:rPr>
        <w:t>号决议</w:t>
      </w:r>
      <w:r w:rsidR="00DE706F" w:rsidRPr="00D33B4E">
        <w:rPr>
          <w:rFonts w:ascii="SimSun" w:hAnsi="SimSun" w:cs="SimSun" w:hint="eastAsia"/>
          <w:szCs w:val="24"/>
          <w:lang w:eastAsia="zh-CN"/>
        </w:rPr>
        <w:t>（</w:t>
      </w:r>
      <w:r w:rsidRPr="00D33B4E">
        <w:rPr>
          <w:rFonts w:hint="eastAsia"/>
          <w:szCs w:val="24"/>
          <w:lang w:eastAsia="zh-CN"/>
        </w:rPr>
        <w:t>WRC-03</w:t>
      </w:r>
      <w:r w:rsidR="00DE706F" w:rsidRPr="00D33B4E">
        <w:rPr>
          <w:rFonts w:ascii="SimSun" w:hAnsi="SimSun" w:cs="SimSun" w:hint="eastAsia"/>
          <w:szCs w:val="24"/>
          <w:lang w:eastAsia="zh-CN"/>
        </w:rPr>
        <w:t>）</w:t>
      </w:r>
      <w:r w:rsidR="00911A9A" w:rsidRPr="00D33B4E">
        <w:rPr>
          <w:rFonts w:ascii="SimSun" w:hAnsi="SimSun" w:cs="SimSun" w:hint="eastAsia"/>
          <w:szCs w:val="24"/>
          <w:lang w:eastAsia="zh-CN"/>
        </w:rPr>
        <w:t>审议</w:t>
      </w:r>
      <w:r w:rsidR="00911A9A" w:rsidRPr="00D33B4E">
        <w:rPr>
          <w:szCs w:val="24"/>
          <w:lang w:eastAsia="zh-CN"/>
        </w:rPr>
        <w:t xml:space="preserve">non-GSO </w:t>
      </w:r>
      <w:r w:rsidRPr="00D33B4E">
        <w:rPr>
          <w:rFonts w:hint="eastAsia"/>
          <w:szCs w:val="24"/>
          <w:lang w:eastAsia="zh-CN"/>
        </w:rPr>
        <w:t>FSS</w:t>
      </w:r>
      <w:r w:rsidRPr="00D33B4E">
        <w:rPr>
          <w:rFonts w:ascii="SimSun" w:hAnsi="SimSun" w:cs="SimSun" w:hint="eastAsia"/>
          <w:szCs w:val="24"/>
          <w:lang w:eastAsia="zh-CN"/>
        </w:rPr>
        <w:t>卫星系统频率指配的审查结论</w:t>
      </w:r>
      <w:r w:rsidR="00DE706F" w:rsidRPr="00D33B4E">
        <w:rPr>
          <w:rFonts w:ascii="SimSun" w:hAnsi="SimSun" w:cs="SimSun" w:hint="eastAsia"/>
          <w:szCs w:val="24"/>
          <w:lang w:eastAsia="zh-CN"/>
        </w:rPr>
        <w:t>（</w:t>
      </w:r>
      <w:r w:rsidR="0074610C" w:rsidRPr="00D33B4E">
        <w:rPr>
          <w:szCs w:val="24"/>
          <w:lang w:eastAsia="zh-CN"/>
        </w:rPr>
        <w:t>RRB20-2/6</w:t>
      </w:r>
      <w:r w:rsidR="00911A9A" w:rsidRPr="00D33B4E">
        <w:rPr>
          <w:rFonts w:ascii="SimSun" w:hAnsi="SimSun" w:cs="SimSun" w:hint="eastAsia"/>
          <w:szCs w:val="24"/>
          <w:lang w:eastAsia="zh-CN"/>
        </w:rPr>
        <w:t>号文件第7段</w:t>
      </w:r>
      <w:r w:rsidR="00DE706F" w:rsidRPr="00D33B4E">
        <w:rPr>
          <w:rFonts w:ascii="SimSun" w:hAnsi="SimSun" w:cs="SimSun" w:hint="eastAsia"/>
          <w:szCs w:val="24"/>
          <w:lang w:eastAsia="zh-CN"/>
        </w:rPr>
        <w:t>）</w:t>
      </w:r>
      <w:bookmarkEnd w:id="89"/>
    </w:p>
    <w:p w14:paraId="7DFBB3BF" w14:textId="21E38B9E" w:rsidR="0074610C" w:rsidRPr="00D33B4E" w:rsidRDefault="0074610C" w:rsidP="0074610C">
      <w:pPr>
        <w:jc w:val="both"/>
      </w:pPr>
      <w:r w:rsidRPr="00D33B4E">
        <w:t>3.32</w:t>
      </w:r>
      <w:r w:rsidRPr="00D33B4E">
        <w:tab/>
      </w:r>
      <w:bookmarkStart w:id="90" w:name="_Hlk48226876"/>
      <w:bookmarkStart w:id="91" w:name="lt_pId239"/>
      <w:r w:rsidRPr="00D33B4E">
        <w:rPr>
          <w:b/>
          <w:bCs/>
        </w:rPr>
        <w:t>Vallet</w:t>
      </w:r>
      <w:r w:rsidR="007B3149" w:rsidRPr="00D33B4E">
        <w:rPr>
          <w:rFonts w:hint="eastAsia"/>
          <w:b/>
          <w:bCs/>
        </w:rPr>
        <w:t>先生</w:t>
      </w:r>
      <w:r w:rsidR="00DE706F" w:rsidRPr="00D33B4E">
        <w:rPr>
          <w:b/>
          <w:bCs/>
        </w:rPr>
        <w:t>（</w:t>
      </w:r>
      <w:r w:rsidRPr="00D33B4E">
        <w:rPr>
          <w:b/>
          <w:bCs/>
        </w:rPr>
        <w:t>SSD</w:t>
      </w:r>
      <w:r w:rsidR="007B3149" w:rsidRPr="00D33B4E">
        <w:rPr>
          <w:rFonts w:hint="eastAsia"/>
          <w:b/>
          <w:bCs/>
        </w:rPr>
        <w:t>负责人</w:t>
      </w:r>
      <w:r w:rsidR="00DE706F" w:rsidRPr="00D33B4E">
        <w:rPr>
          <w:b/>
          <w:bCs/>
        </w:rPr>
        <w:t>）</w:t>
      </w:r>
      <w:bookmarkEnd w:id="90"/>
      <w:r w:rsidR="007B3149" w:rsidRPr="00D33B4E">
        <w:rPr>
          <w:lang w:val="en-GB"/>
        </w:rPr>
        <w:t>说</w:t>
      </w:r>
      <w:r w:rsidR="00DE706F" w:rsidRPr="00D33B4E">
        <w:rPr>
          <w:lang w:val="en-GB"/>
        </w:rPr>
        <w:t>，</w:t>
      </w:r>
      <w:r w:rsidR="007B3149" w:rsidRPr="00D33B4E">
        <w:rPr>
          <w:lang w:val="en-GB"/>
        </w:rPr>
        <w:t>RRB20-2/6</w:t>
      </w:r>
      <w:r w:rsidR="007B3149" w:rsidRPr="00D33B4E">
        <w:rPr>
          <w:lang w:val="en-GB"/>
        </w:rPr>
        <w:t>号文件第</w:t>
      </w:r>
      <w:r w:rsidR="007B3149" w:rsidRPr="00D33B4E">
        <w:rPr>
          <w:lang w:val="en-GB"/>
        </w:rPr>
        <w:t>7</w:t>
      </w:r>
      <w:r w:rsidR="007B3149" w:rsidRPr="00D33B4E">
        <w:rPr>
          <w:lang w:val="en-GB"/>
        </w:rPr>
        <w:t>段载有</w:t>
      </w:r>
      <w:r w:rsidR="007B3149" w:rsidRPr="00D33B4E">
        <w:rPr>
          <w:rFonts w:hint="eastAsia"/>
          <w:lang w:val="en-GB"/>
        </w:rPr>
        <w:t>无线电通信局</w:t>
      </w:r>
      <w:r w:rsidR="007B3149" w:rsidRPr="00D33B4E">
        <w:rPr>
          <w:lang w:val="en-GB"/>
        </w:rPr>
        <w:t>关于</w:t>
      </w:r>
      <w:r w:rsidR="007B3149" w:rsidRPr="00D33B4E">
        <w:rPr>
          <w:rFonts w:hint="eastAsia"/>
          <w:lang w:val="en-GB"/>
        </w:rPr>
        <w:t>上述甚于</w:t>
      </w:r>
      <w:proofErr w:type="spellStart"/>
      <w:r w:rsidR="007B3149" w:rsidRPr="00D33B4E">
        <w:rPr>
          <w:rFonts w:hint="eastAsia"/>
          <w:lang w:val="en-GB"/>
        </w:rPr>
        <w:t>i</w:t>
      </w:r>
      <w:proofErr w:type="spellEnd"/>
      <w:r w:rsidR="007B3149" w:rsidRPr="00D33B4E">
        <w:rPr>
          <w:lang w:val="en-GB"/>
        </w:rPr>
        <w:t>的报告。报告介绍了自</w:t>
      </w:r>
      <w:r w:rsidR="007B3149" w:rsidRPr="00D33B4E">
        <w:rPr>
          <w:rFonts w:hint="eastAsia"/>
          <w:lang w:val="en-GB"/>
        </w:rPr>
        <w:t>委员会</w:t>
      </w:r>
      <w:r w:rsidR="007B3149" w:rsidRPr="00D33B4E">
        <w:rPr>
          <w:lang w:val="en-GB"/>
        </w:rPr>
        <w:t>第</w:t>
      </w:r>
      <w:r w:rsidR="007B3149" w:rsidRPr="00D33B4E">
        <w:rPr>
          <w:lang w:val="en-GB"/>
        </w:rPr>
        <w:t>82</w:t>
      </w:r>
      <w:r w:rsidR="007B3149" w:rsidRPr="00D33B4E">
        <w:rPr>
          <w:lang w:val="en-GB"/>
        </w:rPr>
        <w:t>次会议以来开展的工作</w:t>
      </w:r>
      <w:r w:rsidR="00DE706F" w:rsidRPr="00D33B4E">
        <w:rPr>
          <w:lang w:val="en-GB"/>
        </w:rPr>
        <w:t>，</w:t>
      </w:r>
      <w:r w:rsidR="007B3149" w:rsidRPr="00D33B4E">
        <w:rPr>
          <w:lang w:val="en-GB"/>
        </w:rPr>
        <w:t>因为</w:t>
      </w:r>
      <w:r w:rsidR="007B3149" w:rsidRPr="00D33B4E">
        <w:rPr>
          <w:rFonts w:hint="eastAsia"/>
          <w:lang w:val="en-GB"/>
        </w:rPr>
        <w:t>委员会</w:t>
      </w:r>
      <w:r w:rsidR="007B3149" w:rsidRPr="00D33B4E">
        <w:rPr>
          <w:lang w:val="en-GB"/>
        </w:rPr>
        <w:t>第</w:t>
      </w:r>
      <w:r w:rsidR="007B3149" w:rsidRPr="00D33B4E">
        <w:rPr>
          <w:lang w:val="en-GB"/>
        </w:rPr>
        <w:t>83</w:t>
      </w:r>
      <w:r w:rsidR="007B3149" w:rsidRPr="00D33B4E">
        <w:rPr>
          <w:lang w:val="en-GB"/>
        </w:rPr>
        <w:t>次会议没有审议这一事项。</w:t>
      </w:r>
      <w:r w:rsidR="007B3149" w:rsidRPr="00D33B4E">
        <w:rPr>
          <w:rFonts w:hint="eastAsia"/>
          <w:lang w:val="en-GB"/>
        </w:rPr>
        <w:t>无线电通信局</w:t>
      </w:r>
      <w:r w:rsidR="007B3149" w:rsidRPr="00D33B4E">
        <w:rPr>
          <w:lang w:val="en-GB"/>
        </w:rPr>
        <w:t>根据该决议开展的工作照常进行</w:t>
      </w:r>
      <w:r w:rsidR="00DE706F" w:rsidRPr="00D33B4E">
        <w:rPr>
          <w:lang w:val="en-GB"/>
        </w:rPr>
        <w:t>，</w:t>
      </w:r>
      <w:r w:rsidR="007B3149" w:rsidRPr="00D33B4E">
        <w:rPr>
          <w:lang w:val="en-GB"/>
        </w:rPr>
        <w:t>没有什么特别值得报告的</w:t>
      </w:r>
      <w:r w:rsidR="007B3149" w:rsidRPr="00D33B4E">
        <w:rPr>
          <w:rFonts w:hint="eastAsia"/>
          <w:lang w:val="en-GB"/>
        </w:rPr>
        <w:t>内容</w:t>
      </w:r>
      <w:r w:rsidR="007B3149" w:rsidRPr="00D33B4E">
        <w:rPr>
          <w:lang w:val="en-GB"/>
        </w:rPr>
        <w:t>。</w:t>
      </w:r>
      <w:bookmarkEnd w:id="91"/>
    </w:p>
    <w:p w14:paraId="3C2BB49A" w14:textId="1B015477" w:rsidR="0074610C" w:rsidRPr="00D33B4E" w:rsidRDefault="0074610C" w:rsidP="0074610C">
      <w:pPr>
        <w:jc w:val="both"/>
      </w:pPr>
      <w:r w:rsidRPr="00D33B4E">
        <w:t>3.33</w:t>
      </w:r>
      <w:r w:rsidRPr="00D33B4E">
        <w:tab/>
      </w:r>
      <w:r w:rsidR="007B3149" w:rsidRPr="00D33B4E">
        <w:rPr>
          <w:lang w:val="en-GB"/>
        </w:rPr>
        <w:t>在回答</w:t>
      </w:r>
      <w:r w:rsidR="007B3149" w:rsidRPr="00D33B4E">
        <w:rPr>
          <w:b/>
          <w:bCs/>
        </w:rPr>
        <w:t>Henri</w:t>
      </w:r>
      <w:r w:rsidR="007B3149" w:rsidRPr="00D33B4E">
        <w:rPr>
          <w:b/>
          <w:bCs/>
          <w:lang w:val="en-GB"/>
        </w:rPr>
        <w:t>先生</w:t>
      </w:r>
      <w:r w:rsidR="007B3149" w:rsidRPr="00D33B4E">
        <w:rPr>
          <w:lang w:val="en-GB"/>
        </w:rPr>
        <w:t>关于第</w:t>
      </w:r>
      <w:r w:rsidR="007B3149" w:rsidRPr="00D33B4E">
        <w:rPr>
          <w:lang w:val="en-GB"/>
        </w:rPr>
        <w:t>7</w:t>
      </w:r>
      <w:r w:rsidR="007B3149" w:rsidRPr="00D33B4E">
        <w:rPr>
          <w:lang w:val="en-GB"/>
        </w:rPr>
        <w:t>段第</w:t>
      </w:r>
      <w:r w:rsidR="007B3149" w:rsidRPr="00D33B4E">
        <w:rPr>
          <w:lang w:val="en-GB"/>
        </w:rPr>
        <w:t>5</w:t>
      </w:r>
      <w:r w:rsidR="007B3149" w:rsidRPr="00D33B4E">
        <w:rPr>
          <w:rFonts w:hint="eastAsia"/>
          <w:lang w:val="en-GB"/>
        </w:rPr>
        <w:t>小</w:t>
      </w:r>
      <w:r w:rsidR="007B3149" w:rsidRPr="00D33B4E">
        <w:rPr>
          <w:lang w:val="en-GB"/>
        </w:rPr>
        <w:t>段中两个要点的问题时</w:t>
      </w:r>
      <w:r w:rsidR="00DE706F" w:rsidRPr="00D33B4E">
        <w:rPr>
          <w:lang w:val="en-GB"/>
        </w:rPr>
        <w:t>，</w:t>
      </w:r>
      <w:r w:rsidR="007B3149" w:rsidRPr="00D33B4E">
        <w:rPr>
          <w:lang w:val="en-GB"/>
        </w:rPr>
        <w:t>他详细介绍了</w:t>
      </w:r>
      <w:r w:rsidR="007B3149" w:rsidRPr="00D33B4E">
        <w:t>MCSAT-2 HEO</w:t>
      </w:r>
      <w:r w:rsidR="007B3149" w:rsidRPr="00D33B4E">
        <w:rPr>
          <w:rFonts w:hint="eastAsia"/>
        </w:rPr>
        <w:t>、</w:t>
      </w:r>
      <w:r w:rsidR="007B3149" w:rsidRPr="00D33B4E">
        <w:t>MCSAT-2 LEO-2</w:t>
      </w:r>
      <w:r w:rsidR="007B3149" w:rsidRPr="00D33B4E">
        <w:rPr>
          <w:rFonts w:hint="eastAsia"/>
        </w:rPr>
        <w:t>、</w:t>
      </w:r>
      <w:r w:rsidR="007B3149" w:rsidRPr="00D33B4E">
        <w:t>STEAM-2B</w:t>
      </w:r>
      <w:r w:rsidR="007B3149" w:rsidRPr="00D33B4E">
        <w:rPr>
          <w:rFonts w:hint="eastAsia"/>
        </w:rPr>
        <w:t>、</w:t>
      </w:r>
      <w:r w:rsidR="007B3149" w:rsidRPr="00D33B4E">
        <w:t>SASAT-NGSO-3A-R</w:t>
      </w:r>
      <w:r w:rsidR="007B3149" w:rsidRPr="00D33B4E">
        <w:rPr>
          <w:rFonts w:hint="eastAsia"/>
        </w:rPr>
        <w:t>和</w:t>
      </w:r>
      <w:r w:rsidR="007B3149" w:rsidRPr="00D33B4E">
        <w:t>USASAT-NGSO-3B-R</w:t>
      </w:r>
      <w:r w:rsidR="007B3149" w:rsidRPr="00D33B4E">
        <w:rPr>
          <w:rFonts w:hint="eastAsia"/>
          <w:lang w:val="en-GB"/>
        </w:rPr>
        <w:t xml:space="preserve"> MOD</w:t>
      </w:r>
      <w:r w:rsidR="007B3149" w:rsidRPr="00D33B4E">
        <w:rPr>
          <w:rFonts w:hint="eastAsia"/>
          <w:lang w:val="en-GB"/>
        </w:rPr>
        <w:t>请求的情况</w:t>
      </w:r>
      <w:r w:rsidR="007B3149" w:rsidRPr="00D33B4E">
        <w:rPr>
          <w:lang w:val="en-GB"/>
        </w:rPr>
        <w:t>。系统</w:t>
      </w:r>
      <w:r w:rsidR="007B3149" w:rsidRPr="00D33B4E">
        <w:rPr>
          <w:lang w:val="en-GB"/>
        </w:rPr>
        <w:t>3ECOM-1</w:t>
      </w:r>
      <w:r w:rsidR="007B3149" w:rsidRPr="00D33B4E">
        <w:rPr>
          <w:lang w:val="en-GB"/>
        </w:rPr>
        <w:t>已</w:t>
      </w:r>
      <w:r w:rsidR="007B3149" w:rsidRPr="00D33B4E">
        <w:rPr>
          <w:rFonts w:hint="eastAsia"/>
          <w:lang w:val="en-GB"/>
        </w:rPr>
        <w:t>公布在第</w:t>
      </w:r>
      <w:r w:rsidR="007B3149" w:rsidRPr="00D33B4E">
        <w:rPr>
          <w:lang w:val="en-GB"/>
        </w:rPr>
        <w:t>2907</w:t>
      </w:r>
      <w:r w:rsidR="007B3149" w:rsidRPr="00D33B4E">
        <w:rPr>
          <w:rFonts w:hint="eastAsia"/>
          <w:lang w:val="en-GB"/>
        </w:rPr>
        <w:t>期《国际频率信息通报》</w:t>
      </w:r>
      <w:r w:rsidR="00DE706F" w:rsidRPr="00D33B4E">
        <w:rPr>
          <w:lang w:val="en-GB"/>
        </w:rPr>
        <w:t>，</w:t>
      </w:r>
      <w:r w:rsidR="007B3149" w:rsidRPr="00D33B4E">
        <w:rPr>
          <w:lang w:val="en-GB"/>
        </w:rPr>
        <w:t>这已在主任提交</w:t>
      </w:r>
      <w:r w:rsidR="007B3149" w:rsidRPr="00D33B4E">
        <w:rPr>
          <w:lang w:val="en-GB"/>
        </w:rPr>
        <w:t>RRB</w:t>
      </w:r>
      <w:r w:rsidR="007B3149" w:rsidRPr="00D33B4E">
        <w:rPr>
          <w:lang w:val="en-GB"/>
        </w:rPr>
        <w:t>第</w:t>
      </w:r>
      <w:r w:rsidR="007B3149" w:rsidRPr="00D33B4E">
        <w:rPr>
          <w:lang w:val="en-GB"/>
        </w:rPr>
        <w:t>83</w:t>
      </w:r>
      <w:r w:rsidR="007B3149" w:rsidRPr="00D33B4E">
        <w:rPr>
          <w:lang w:val="en-GB"/>
        </w:rPr>
        <w:t>次会议的报告中</w:t>
      </w:r>
      <w:r w:rsidR="007B3149" w:rsidRPr="00D33B4E">
        <w:rPr>
          <w:rFonts w:hint="eastAsia"/>
          <w:lang w:val="en-GB"/>
        </w:rPr>
        <w:t>有所阐述</w:t>
      </w:r>
      <w:r w:rsidR="00DE706F" w:rsidRPr="00D33B4E">
        <w:rPr>
          <w:lang w:val="en-GB"/>
        </w:rPr>
        <w:t>，</w:t>
      </w:r>
      <w:r w:rsidR="007B3149" w:rsidRPr="00D33B4E">
        <w:rPr>
          <w:lang w:val="en-GB"/>
        </w:rPr>
        <w:t>并反映在表</w:t>
      </w:r>
      <w:r w:rsidR="007B3149" w:rsidRPr="00D33B4E">
        <w:rPr>
          <w:lang w:val="en-GB"/>
        </w:rPr>
        <w:t>8</w:t>
      </w:r>
      <w:r w:rsidR="007B3149" w:rsidRPr="00D33B4E">
        <w:rPr>
          <w:lang w:val="en-GB"/>
        </w:rPr>
        <w:t>中。</w:t>
      </w:r>
    </w:p>
    <w:p w14:paraId="73BC487E" w14:textId="26DC265D" w:rsidR="0074610C" w:rsidRPr="00D33B4E" w:rsidRDefault="0074610C" w:rsidP="0074610C">
      <w:pPr>
        <w:jc w:val="both"/>
      </w:pPr>
      <w:r w:rsidRPr="00D33B4E">
        <w:t>3.34</w:t>
      </w:r>
      <w:r w:rsidRPr="00D33B4E">
        <w:tab/>
      </w:r>
      <w:r w:rsidR="007B3149" w:rsidRPr="00D33B4E">
        <w:rPr>
          <w:rFonts w:hint="eastAsia"/>
        </w:rPr>
        <w:t>有关</w:t>
      </w:r>
      <w:r w:rsidR="007B3149" w:rsidRPr="00D33B4E">
        <w:rPr>
          <w:lang w:val="en-GB"/>
        </w:rPr>
        <w:t>第</w:t>
      </w:r>
      <w:r w:rsidR="007B3149" w:rsidRPr="00D33B4E">
        <w:rPr>
          <w:lang w:val="en-GB"/>
        </w:rPr>
        <w:t>7</w:t>
      </w:r>
      <w:r w:rsidR="007B3149" w:rsidRPr="00D33B4E">
        <w:rPr>
          <w:lang w:val="en-GB"/>
        </w:rPr>
        <w:t>条第</w:t>
      </w:r>
      <w:r w:rsidR="007B3149" w:rsidRPr="00D33B4E">
        <w:rPr>
          <w:lang w:val="en-GB"/>
        </w:rPr>
        <w:t>6</w:t>
      </w:r>
      <w:r w:rsidR="007B3149" w:rsidRPr="00D33B4E">
        <w:rPr>
          <w:rFonts w:hint="eastAsia"/>
          <w:lang w:val="en-GB"/>
        </w:rPr>
        <w:t>小段</w:t>
      </w:r>
      <w:r w:rsidR="007B3149" w:rsidRPr="00D33B4E">
        <w:rPr>
          <w:lang w:val="en-GB"/>
        </w:rPr>
        <w:t>第一句中的陈述</w:t>
      </w:r>
      <w:proofErr w:type="gramStart"/>
      <w:r w:rsidR="00DE706F" w:rsidRPr="00D33B4E">
        <w:rPr>
          <w:lang w:val="en-GB"/>
        </w:rPr>
        <w:t>（</w:t>
      </w:r>
      <w:r w:rsidR="00DE706F" w:rsidRPr="00D33B4E">
        <w:rPr>
          <w:rFonts w:ascii="SimSun" w:hAnsi="SimSun"/>
          <w:lang w:val="en-GB"/>
        </w:rPr>
        <w:t>“</w:t>
      </w:r>
      <w:proofErr w:type="gramEnd"/>
      <w:r w:rsidR="007B3149" w:rsidRPr="00D33B4E">
        <w:rPr>
          <w:lang w:val="en-GB"/>
        </w:rPr>
        <w:t>所有这些协调请求修改的审查都先于现有的第</w:t>
      </w:r>
      <w:r w:rsidR="007B3149" w:rsidRPr="00D33B4E">
        <w:rPr>
          <w:lang w:val="en-GB"/>
        </w:rPr>
        <w:t>22</w:t>
      </w:r>
      <w:r w:rsidR="007B3149" w:rsidRPr="00D33B4E">
        <w:rPr>
          <w:lang w:val="en-GB"/>
        </w:rPr>
        <w:t>条队列得到处理</w:t>
      </w:r>
      <w:r w:rsidR="007B3149" w:rsidRPr="00D33B4E">
        <w:rPr>
          <w:lang w:val="en-GB"/>
        </w:rPr>
        <w:t>……</w:t>
      </w:r>
      <w:r w:rsidR="00DE706F" w:rsidRPr="00D33B4E">
        <w:rPr>
          <w:rFonts w:hint="eastAsia"/>
          <w:lang w:val="en-GB"/>
        </w:rPr>
        <w:t>），</w:t>
      </w:r>
      <w:r w:rsidR="007B3149" w:rsidRPr="00D33B4E">
        <w:rPr>
          <w:lang w:val="en-GB"/>
        </w:rPr>
        <w:t>他说</w:t>
      </w:r>
      <w:r w:rsidR="00DE706F" w:rsidRPr="00D33B4E">
        <w:rPr>
          <w:lang w:val="en-GB"/>
        </w:rPr>
        <w:t>，</w:t>
      </w:r>
      <w:r w:rsidR="007B3149" w:rsidRPr="00D33B4E">
        <w:rPr>
          <w:lang w:val="en-GB"/>
        </w:rPr>
        <w:t>第</w:t>
      </w:r>
      <w:r w:rsidR="007B3149" w:rsidRPr="00D33B4E">
        <w:rPr>
          <w:lang w:val="en-GB"/>
        </w:rPr>
        <w:t>7</w:t>
      </w:r>
      <w:r w:rsidR="007B3149" w:rsidRPr="00D33B4E">
        <w:rPr>
          <w:lang w:val="en-GB"/>
        </w:rPr>
        <w:t>条仅涉及根据第</w:t>
      </w:r>
      <w:r w:rsidR="007B3149" w:rsidRPr="00D33B4E">
        <w:rPr>
          <w:lang w:val="en-GB"/>
        </w:rPr>
        <w:t>85</w:t>
      </w:r>
      <w:r w:rsidR="007B3149" w:rsidRPr="00D33B4E">
        <w:rPr>
          <w:lang w:val="en-GB"/>
        </w:rPr>
        <w:t>号决议</w:t>
      </w:r>
      <w:r w:rsidR="007B3149" w:rsidRPr="00D33B4E">
        <w:rPr>
          <w:rFonts w:hint="eastAsia"/>
          <w:lang w:val="en-GB"/>
        </w:rPr>
        <w:t>的</w:t>
      </w:r>
      <w:r w:rsidR="007B3149" w:rsidRPr="00D33B4E">
        <w:rPr>
          <w:lang w:val="en-GB"/>
        </w:rPr>
        <w:t>合格</w:t>
      </w:r>
      <w:r w:rsidR="007B3149" w:rsidRPr="00D33B4E">
        <w:rPr>
          <w:rFonts w:hint="eastAsia"/>
          <w:lang w:val="en-GB"/>
        </w:rPr>
        <w:t>审查</w:t>
      </w:r>
      <w:r w:rsidR="007B3149" w:rsidRPr="00D33B4E">
        <w:rPr>
          <w:lang w:val="en-GB"/>
        </w:rPr>
        <w:t>结果的</w:t>
      </w:r>
      <w:r w:rsidR="007B3149" w:rsidRPr="00D33B4E">
        <w:rPr>
          <w:rFonts w:hint="eastAsia"/>
          <w:lang w:val="en-GB"/>
        </w:rPr>
        <w:t>审议</w:t>
      </w:r>
      <w:r w:rsidR="007B3149" w:rsidRPr="00D33B4E">
        <w:rPr>
          <w:lang w:val="en-GB"/>
        </w:rPr>
        <w:t>。所有修改请求都按照收到日期的顺序进行了审查；只有</w:t>
      </w:r>
      <w:proofErr w:type="spellStart"/>
      <w:r w:rsidR="007B3149" w:rsidRPr="00D33B4E">
        <w:rPr>
          <w:lang w:val="en-GB"/>
        </w:rPr>
        <w:t>epfd</w:t>
      </w:r>
      <w:proofErr w:type="spellEnd"/>
      <w:r w:rsidR="007B3149" w:rsidRPr="00D33B4E">
        <w:rPr>
          <w:rFonts w:hint="eastAsia"/>
          <w:lang w:val="en-GB"/>
        </w:rPr>
        <w:t>审查是</w:t>
      </w:r>
      <w:r w:rsidR="007B3149" w:rsidRPr="00D33B4E">
        <w:rPr>
          <w:lang w:val="en-GB"/>
        </w:rPr>
        <w:t>在其他</w:t>
      </w:r>
      <w:r w:rsidR="007B3149" w:rsidRPr="00D33B4E">
        <w:rPr>
          <w:lang w:val="en-GB"/>
        </w:rPr>
        <w:t>85</w:t>
      </w:r>
      <w:r w:rsidR="007B3149" w:rsidRPr="00D33B4E">
        <w:rPr>
          <w:lang w:val="en-GB"/>
        </w:rPr>
        <w:t>号决议审查之前进行</w:t>
      </w:r>
      <w:r w:rsidR="007B3149" w:rsidRPr="00D33B4E">
        <w:rPr>
          <w:rFonts w:hint="eastAsia"/>
          <w:lang w:val="en-GB"/>
        </w:rPr>
        <w:t>的</w:t>
      </w:r>
      <w:r w:rsidR="007B3149" w:rsidRPr="00D33B4E">
        <w:rPr>
          <w:lang w:val="en-GB"/>
        </w:rPr>
        <w:t>。</w:t>
      </w:r>
    </w:p>
    <w:p w14:paraId="1935EDBB" w14:textId="02900587" w:rsidR="0074610C" w:rsidRPr="00D33B4E" w:rsidRDefault="0074610C" w:rsidP="0074610C">
      <w:pPr>
        <w:jc w:val="both"/>
      </w:pPr>
      <w:r w:rsidRPr="00D33B4E">
        <w:t>3.35</w:t>
      </w:r>
      <w:r w:rsidRPr="00D33B4E">
        <w:tab/>
      </w:r>
      <w:r w:rsidR="007B3149" w:rsidRPr="00D33B4E">
        <w:rPr>
          <w:lang w:val="en-GB"/>
        </w:rPr>
        <w:t>关于</w:t>
      </w:r>
      <w:r w:rsidR="007B3149" w:rsidRPr="00D33B4E">
        <w:rPr>
          <w:rFonts w:hint="eastAsia"/>
          <w:lang w:val="en-GB"/>
        </w:rPr>
        <w:t>实施委员会</w:t>
      </w:r>
      <w:r w:rsidR="007B3149" w:rsidRPr="00D33B4E">
        <w:rPr>
          <w:lang w:val="en-GB"/>
        </w:rPr>
        <w:t>第</w:t>
      </w:r>
      <w:r w:rsidR="007B3149" w:rsidRPr="00D33B4E">
        <w:rPr>
          <w:lang w:val="en-GB"/>
        </w:rPr>
        <w:t>82</w:t>
      </w:r>
      <w:r w:rsidR="007B3149" w:rsidRPr="00D33B4E">
        <w:rPr>
          <w:lang w:val="en-GB"/>
        </w:rPr>
        <w:t>次会议</w:t>
      </w:r>
      <w:r w:rsidR="007B3149" w:rsidRPr="00D33B4E">
        <w:rPr>
          <w:rFonts w:hint="eastAsia"/>
          <w:lang w:val="en-GB"/>
        </w:rPr>
        <w:t>有关</w:t>
      </w:r>
      <w:r w:rsidR="007B3149" w:rsidRPr="00D33B4E">
        <w:rPr>
          <w:lang w:val="en-GB"/>
        </w:rPr>
        <w:t>根据第</w:t>
      </w:r>
      <w:r w:rsidR="007B3149" w:rsidRPr="00D33B4E">
        <w:rPr>
          <w:lang w:val="en-GB"/>
        </w:rPr>
        <w:t>85</w:t>
      </w:r>
      <w:r w:rsidR="007B3149" w:rsidRPr="00D33B4E">
        <w:rPr>
          <w:lang w:val="en-GB"/>
        </w:rPr>
        <w:t>号决议进行</w:t>
      </w:r>
      <w:r w:rsidR="007B3149" w:rsidRPr="00D33B4E">
        <w:rPr>
          <w:rFonts w:hint="eastAsia"/>
          <w:lang w:val="en-GB"/>
        </w:rPr>
        <w:t>的</w:t>
      </w:r>
      <w:r w:rsidR="007B3149" w:rsidRPr="00D33B4E">
        <w:rPr>
          <w:lang w:val="en-GB"/>
        </w:rPr>
        <w:t>审查的决定方面取得的进展</w:t>
      </w:r>
      <w:r w:rsidR="00DE706F" w:rsidRPr="00D33B4E">
        <w:rPr>
          <w:lang w:val="en-GB"/>
        </w:rPr>
        <w:t>，</w:t>
      </w:r>
      <w:r w:rsidR="007B3149" w:rsidRPr="00D33B4E">
        <w:rPr>
          <w:lang w:val="en-GB"/>
        </w:rPr>
        <w:t>以及</w:t>
      </w:r>
      <w:r w:rsidR="007B3149" w:rsidRPr="00D33B4E">
        <w:rPr>
          <w:rFonts w:hint="eastAsia"/>
          <w:lang w:val="en-GB"/>
        </w:rPr>
        <w:t>无线电通信局</w:t>
      </w:r>
      <w:r w:rsidR="007B3149" w:rsidRPr="00D33B4E">
        <w:rPr>
          <w:lang w:val="en-GB"/>
        </w:rPr>
        <w:t>为减少工作延误所做的努力</w:t>
      </w:r>
      <w:r w:rsidR="00DE706F" w:rsidRPr="00D33B4E">
        <w:rPr>
          <w:lang w:val="en-GB"/>
        </w:rPr>
        <w:t>，</w:t>
      </w:r>
      <w:r w:rsidR="007B3149" w:rsidRPr="00D33B4E">
        <w:rPr>
          <w:lang w:val="en-GB"/>
        </w:rPr>
        <w:t>已经为</w:t>
      </w:r>
      <w:r w:rsidR="007B3149" w:rsidRPr="00D33B4E">
        <w:rPr>
          <w:rFonts w:hint="eastAsia"/>
          <w:lang w:val="en-GB"/>
        </w:rPr>
        <w:t>审查</w:t>
      </w:r>
      <w:r w:rsidR="007B3149" w:rsidRPr="00D33B4E">
        <w:rPr>
          <w:lang w:val="en-GB"/>
        </w:rPr>
        <w:t>提供了更多的工程师</w:t>
      </w:r>
      <w:r w:rsidR="00DE706F" w:rsidRPr="00D33B4E">
        <w:rPr>
          <w:lang w:val="en-GB"/>
        </w:rPr>
        <w:t>，</w:t>
      </w:r>
      <w:r w:rsidR="007B3149" w:rsidRPr="00D33B4E">
        <w:rPr>
          <w:lang w:val="en-GB"/>
        </w:rPr>
        <w:t>但他们</w:t>
      </w:r>
      <w:r w:rsidR="007B3149" w:rsidRPr="00D33B4E">
        <w:rPr>
          <w:rFonts w:hint="eastAsia"/>
          <w:lang w:val="en-GB"/>
        </w:rPr>
        <w:t>完成</w:t>
      </w:r>
      <w:r w:rsidR="007B3149" w:rsidRPr="00D33B4E">
        <w:rPr>
          <w:lang w:val="en-GB"/>
        </w:rPr>
        <w:t>这项工作需要广泛的培训和经验。</w:t>
      </w:r>
      <w:r w:rsidR="007B3149" w:rsidRPr="00D33B4E">
        <w:rPr>
          <w:lang w:val="en-GB"/>
        </w:rPr>
        <w:t>WRC-19</w:t>
      </w:r>
      <w:r w:rsidR="007B3149" w:rsidRPr="00D33B4E">
        <w:rPr>
          <w:lang w:val="en-GB"/>
        </w:rPr>
        <w:t>做出的关于共同输入参数的决定将被纳入计划于</w:t>
      </w:r>
      <w:r w:rsidR="007B3149" w:rsidRPr="00D33B4E">
        <w:rPr>
          <w:lang w:val="en-GB"/>
        </w:rPr>
        <w:t>2020</w:t>
      </w:r>
      <w:r w:rsidR="007B3149" w:rsidRPr="00D33B4E">
        <w:rPr>
          <w:lang w:val="en-GB"/>
        </w:rPr>
        <w:t>年</w:t>
      </w:r>
      <w:r w:rsidR="007B3149" w:rsidRPr="00D33B4E">
        <w:rPr>
          <w:lang w:val="en-GB"/>
        </w:rPr>
        <w:t>11</w:t>
      </w:r>
      <w:r w:rsidR="007B3149" w:rsidRPr="00D33B4E">
        <w:rPr>
          <w:lang w:val="en-GB"/>
        </w:rPr>
        <w:t>月发布的新版</w:t>
      </w:r>
      <w:r w:rsidR="00D407E7" w:rsidRPr="00D33B4E">
        <w:t>SRS</w:t>
      </w:r>
      <w:r w:rsidR="007B3149" w:rsidRPr="00D33B4E">
        <w:rPr>
          <w:lang w:val="en-GB"/>
        </w:rPr>
        <w:t>数据库</w:t>
      </w:r>
      <w:r w:rsidR="007B3149" w:rsidRPr="00D33B4E">
        <w:rPr>
          <w:lang w:val="en-GB"/>
        </w:rPr>
        <w:t>V9.1</w:t>
      </w:r>
      <w:r w:rsidR="007B3149" w:rsidRPr="00D33B4E">
        <w:rPr>
          <w:lang w:val="en-GB"/>
        </w:rPr>
        <w:t>。</w:t>
      </w:r>
      <w:r w:rsidR="00D407E7" w:rsidRPr="00D33B4E">
        <w:rPr>
          <w:rFonts w:hint="eastAsia"/>
          <w:lang w:val="en-GB"/>
        </w:rPr>
        <w:t>无线电通信局</w:t>
      </w:r>
      <w:r w:rsidR="007B3149" w:rsidRPr="00D33B4E">
        <w:rPr>
          <w:lang w:val="en-GB"/>
        </w:rPr>
        <w:t>还采购了更多功能更强的服务器</w:t>
      </w:r>
      <w:r w:rsidR="00DE706F" w:rsidRPr="00D33B4E">
        <w:rPr>
          <w:lang w:val="en-GB"/>
        </w:rPr>
        <w:t>，</w:t>
      </w:r>
      <w:r w:rsidR="007B3149" w:rsidRPr="00D33B4E">
        <w:rPr>
          <w:lang w:val="en-GB"/>
        </w:rPr>
        <w:t>以减少</w:t>
      </w:r>
      <w:proofErr w:type="spellStart"/>
      <w:r w:rsidR="007B3149" w:rsidRPr="00D33B4E">
        <w:rPr>
          <w:lang w:val="en-GB"/>
        </w:rPr>
        <w:t>epfd</w:t>
      </w:r>
      <w:proofErr w:type="spellEnd"/>
      <w:r w:rsidR="00D407E7" w:rsidRPr="00D33B4E">
        <w:rPr>
          <w:rFonts w:hint="eastAsia"/>
          <w:lang w:val="en-GB"/>
        </w:rPr>
        <w:t>审查</w:t>
      </w:r>
      <w:r w:rsidR="007B3149" w:rsidRPr="00D33B4E">
        <w:rPr>
          <w:lang w:val="en-GB"/>
        </w:rPr>
        <w:t>计算所需的时间</w:t>
      </w:r>
      <w:r w:rsidR="00D407E7" w:rsidRPr="00D33B4E">
        <w:rPr>
          <w:lang w:val="en-GB"/>
        </w:rPr>
        <w:t>总</w:t>
      </w:r>
      <w:r w:rsidR="00D407E7" w:rsidRPr="00D33B4E">
        <w:rPr>
          <w:rFonts w:hint="eastAsia"/>
          <w:lang w:val="en-GB"/>
        </w:rPr>
        <w:t>量</w:t>
      </w:r>
      <w:r w:rsidR="007B3149" w:rsidRPr="00D33B4E">
        <w:rPr>
          <w:lang w:val="en-GB"/>
        </w:rPr>
        <w:t>。</w:t>
      </w:r>
    </w:p>
    <w:p w14:paraId="44EDDE66" w14:textId="6A6F8BA7" w:rsidR="0074610C" w:rsidRPr="00D33B4E" w:rsidRDefault="0074610C" w:rsidP="0074610C">
      <w:pPr>
        <w:jc w:val="both"/>
      </w:pPr>
      <w:r w:rsidRPr="00D33B4E">
        <w:t>3.36</w:t>
      </w:r>
      <w:r w:rsidRPr="00D33B4E">
        <w:tab/>
      </w:r>
      <w:bookmarkStart w:id="92" w:name="lt_pId254"/>
      <w:r w:rsidRPr="00D33B4E">
        <w:rPr>
          <w:b/>
          <w:bCs/>
        </w:rPr>
        <w:t>Henri</w:t>
      </w:r>
      <w:r w:rsidR="00D407E7" w:rsidRPr="00D33B4E">
        <w:rPr>
          <w:rFonts w:hint="eastAsia"/>
          <w:b/>
          <w:bCs/>
        </w:rPr>
        <w:t>先生</w:t>
      </w:r>
      <w:bookmarkEnd w:id="92"/>
      <w:r w:rsidR="00D407E7" w:rsidRPr="00D33B4E">
        <w:rPr>
          <w:lang w:val="en-GB"/>
        </w:rPr>
        <w:t>感谢</w:t>
      </w:r>
      <w:r w:rsidR="00D407E7" w:rsidRPr="00D33B4E">
        <w:t>Vallet</w:t>
      </w:r>
      <w:r w:rsidR="00D407E7" w:rsidRPr="00D33B4E">
        <w:rPr>
          <w:lang w:val="en-GB"/>
        </w:rPr>
        <w:t>先生</w:t>
      </w:r>
      <w:r w:rsidR="00DE706F" w:rsidRPr="00D33B4E">
        <w:rPr>
          <w:lang w:val="en-GB"/>
        </w:rPr>
        <w:t>（</w:t>
      </w:r>
      <w:r w:rsidR="00D407E7" w:rsidRPr="00D33B4E">
        <w:rPr>
          <w:rFonts w:hint="eastAsia"/>
          <w:lang w:val="en-GB"/>
        </w:rPr>
        <w:t>SSD</w:t>
      </w:r>
      <w:r w:rsidR="00D407E7" w:rsidRPr="00D33B4E">
        <w:rPr>
          <w:rFonts w:hint="eastAsia"/>
          <w:lang w:val="en-GB"/>
        </w:rPr>
        <w:t>负责人</w:t>
      </w:r>
      <w:r w:rsidR="00DE706F" w:rsidRPr="00D33B4E">
        <w:rPr>
          <w:lang w:val="en-GB"/>
        </w:rPr>
        <w:t>）</w:t>
      </w:r>
      <w:r w:rsidR="00D407E7" w:rsidRPr="00D33B4E">
        <w:rPr>
          <w:lang w:val="en-GB"/>
        </w:rPr>
        <w:t>的所有解释</w:t>
      </w:r>
      <w:r w:rsidR="00DE706F" w:rsidRPr="00D33B4E">
        <w:rPr>
          <w:lang w:val="en-GB"/>
        </w:rPr>
        <w:t>，</w:t>
      </w:r>
      <w:r w:rsidR="00D407E7" w:rsidRPr="00D33B4E">
        <w:rPr>
          <w:lang w:val="en-GB"/>
        </w:rPr>
        <w:t>这些解释为</w:t>
      </w:r>
      <w:r w:rsidR="00D407E7" w:rsidRPr="00D33B4E">
        <w:rPr>
          <w:rFonts w:hint="eastAsia"/>
          <w:lang w:val="en-GB"/>
        </w:rPr>
        <w:t>审议</w:t>
      </w:r>
      <w:r w:rsidR="00D407E7" w:rsidRPr="00D33B4E">
        <w:rPr>
          <w:lang w:val="en-GB"/>
        </w:rPr>
        <w:t>背后的工作提供了有用的细节。他很高兴看到</w:t>
      </w:r>
      <w:proofErr w:type="spellStart"/>
      <w:r w:rsidR="00D407E7" w:rsidRPr="00D33B4E">
        <w:rPr>
          <w:lang w:val="en-GB"/>
        </w:rPr>
        <w:t>epfd</w:t>
      </w:r>
      <w:proofErr w:type="spellEnd"/>
      <w:r w:rsidR="00D407E7" w:rsidRPr="00D33B4E">
        <w:rPr>
          <w:lang w:val="en-GB"/>
        </w:rPr>
        <w:t>成为</w:t>
      </w:r>
      <w:r w:rsidR="00D407E7" w:rsidRPr="00D33B4E">
        <w:rPr>
          <w:rFonts w:hint="eastAsia"/>
          <w:lang w:val="en-GB"/>
        </w:rPr>
        <w:t>审查</w:t>
      </w:r>
      <w:r w:rsidR="00D407E7" w:rsidRPr="00D33B4E">
        <w:rPr>
          <w:lang w:val="en-GB"/>
        </w:rPr>
        <w:t>的</w:t>
      </w:r>
      <w:r w:rsidR="00D407E7" w:rsidRPr="00D33B4E">
        <w:rPr>
          <w:rFonts w:hint="eastAsia"/>
          <w:lang w:val="en-GB"/>
        </w:rPr>
        <w:t>正常组成</w:t>
      </w:r>
      <w:r w:rsidR="00D407E7" w:rsidRPr="00D33B4E">
        <w:rPr>
          <w:lang w:val="en-GB"/>
        </w:rPr>
        <w:t>部分。</w:t>
      </w:r>
    </w:p>
    <w:p w14:paraId="7479C31F" w14:textId="29E6B3DB" w:rsidR="0074610C" w:rsidRPr="00D33B4E" w:rsidRDefault="0074610C" w:rsidP="0074610C">
      <w:pPr>
        <w:jc w:val="both"/>
      </w:pPr>
      <w:r w:rsidRPr="00D33B4E">
        <w:t>3.37</w:t>
      </w:r>
      <w:r w:rsidRPr="00D33B4E">
        <w:tab/>
      </w:r>
      <w:bookmarkStart w:id="93" w:name="lt_pId257"/>
      <w:r w:rsidR="00D407E7" w:rsidRPr="00D33B4E">
        <w:rPr>
          <w:b/>
          <w:bCs/>
          <w:lang w:val="en-GB"/>
        </w:rPr>
        <w:t>主席</w:t>
      </w:r>
      <w:r w:rsidR="00D407E7" w:rsidRPr="00D33B4E">
        <w:rPr>
          <w:lang w:val="en-GB"/>
        </w:rPr>
        <w:t>提议</w:t>
      </w:r>
      <w:r w:rsidR="00D407E7" w:rsidRPr="00D33B4E">
        <w:rPr>
          <w:rFonts w:hint="eastAsia"/>
          <w:lang w:val="en-GB"/>
        </w:rPr>
        <w:t>委员会</w:t>
      </w:r>
      <w:r w:rsidR="00D407E7" w:rsidRPr="00D33B4E">
        <w:rPr>
          <w:lang w:val="en-GB"/>
        </w:rPr>
        <w:t>就</w:t>
      </w:r>
      <w:r w:rsidR="00D407E7" w:rsidRPr="00D33B4E">
        <w:rPr>
          <w:lang w:val="en-GB"/>
        </w:rPr>
        <w:t>RRB20-2/6</w:t>
      </w:r>
      <w:r w:rsidR="00D407E7" w:rsidRPr="00D33B4E">
        <w:rPr>
          <w:lang w:val="en-GB"/>
        </w:rPr>
        <w:t>号文件第</w:t>
      </w:r>
      <w:r w:rsidR="00D407E7" w:rsidRPr="00D33B4E">
        <w:rPr>
          <w:lang w:val="en-GB"/>
        </w:rPr>
        <w:t>7</w:t>
      </w:r>
      <w:r w:rsidR="00D407E7" w:rsidRPr="00D33B4E">
        <w:rPr>
          <w:lang w:val="en-GB"/>
        </w:rPr>
        <w:t>段</w:t>
      </w:r>
      <w:r w:rsidR="00D407E7" w:rsidRPr="00D33B4E">
        <w:rPr>
          <w:rFonts w:hint="eastAsia"/>
          <w:lang w:val="en-GB"/>
        </w:rPr>
        <w:t>得</w:t>
      </w:r>
      <w:r w:rsidR="00D407E7" w:rsidRPr="00D33B4E">
        <w:rPr>
          <w:lang w:val="en-GB"/>
        </w:rPr>
        <w:t>出如下结</w:t>
      </w:r>
      <w:r w:rsidR="00D407E7" w:rsidRPr="00D33B4E">
        <w:rPr>
          <w:rFonts w:hint="eastAsia"/>
          <w:lang w:val="en-GB"/>
        </w:rPr>
        <w:t>论</w:t>
      </w:r>
      <w:r w:rsidR="00DE706F" w:rsidRPr="00D33B4E">
        <w:t>：</w:t>
      </w:r>
      <w:bookmarkEnd w:id="93"/>
    </w:p>
    <w:p w14:paraId="5527B310" w14:textId="6C499AA6" w:rsidR="00AC0028" w:rsidRPr="00D33B4E" w:rsidRDefault="00DE706F" w:rsidP="00BA535F">
      <w:pPr>
        <w:ind w:firstLineChars="200" w:firstLine="480"/>
      </w:pPr>
      <w:r w:rsidRPr="00D33B4E">
        <w:rPr>
          <w:rFonts w:ascii="SimSun" w:hAnsi="SimSun"/>
        </w:rPr>
        <w:t>“</w:t>
      </w:r>
      <w:r w:rsidR="00AC0028" w:rsidRPr="00D33B4E">
        <w:rPr>
          <w:rFonts w:hint="eastAsia"/>
        </w:rPr>
        <w:t>委员会注意到关于根据第</w:t>
      </w:r>
      <w:r w:rsidR="00AC0028" w:rsidRPr="00D33B4E">
        <w:rPr>
          <w:rFonts w:hint="eastAsia"/>
          <w:bCs/>
        </w:rPr>
        <w:t>85</w:t>
      </w:r>
      <w:r w:rsidR="00AC0028" w:rsidRPr="00D33B4E">
        <w:rPr>
          <w:rFonts w:hint="eastAsia"/>
        </w:rPr>
        <w:t>号决议</w:t>
      </w:r>
      <w:r w:rsidRPr="00D33B4E">
        <w:rPr>
          <w:rFonts w:hint="eastAsia"/>
          <w:bCs/>
        </w:rPr>
        <w:t>（</w:t>
      </w:r>
      <w:r w:rsidR="00AC0028" w:rsidRPr="00D33B4E">
        <w:rPr>
          <w:rFonts w:hint="eastAsia"/>
          <w:bCs/>
        </w:rPr>
        <w:t>WRC-03</w:t>
      </w:r>
      <w:r w:rsidRPr="00D33B4E">
        <w:rPr>
          <w:rFonts w:hint="eastAsia"/>
          <w:bCs/>
        </w:rPr>
        <w:t>）</w:t>
      </w:r>
      <w:r w:rsidR="00CA65B3" w:rsidRPr="00D33B4E">
        <w:rPr>
          <w:rFonts w:hint="eastAsia"/>
        </w:rPr>
        <w:t>审议</w:t>
      </w:r>
      <w:r w:rsidR="00CA65B3" w:rsidRPr="00D33B4E">
        <w:t xml:space="preserve">non-GSO </w:t>
      </w:r>
      <w:r w:rsidR="00AC0028" w:rsidRPr="00D33B4E">
        <w:rPr>
          <w:rFonts w:hint="eastAsia"/>
        </w:rPr>
        <w:t>FSS</w:t>
      </w:r>
      <w:r w:rsidR="00AC0028" w:rsidRPr="00D33B4E">
        <w:rPr>
          <w:rFonts w:hint="eastAsia"/>
        </w:rPr>
        <w:t>卫星系统频率指配的审查结论的主任报告第</w:t>
      </w:r>
      <w:r w:rsidR="00AC0028" w:rsidRPr="00D33B4E">
        <w:rPr>
          <w:rFonts w:hint="eastAsia"/>
        </w:rPr>
        <w:t>7</w:t>
      </w:r>
      <w:r w:rsidR="00AC0028" w:rsidRPr="00D33B4E">
        <w:rPr>
          <w:rFonts w:hint="eastAsia"/>
        </w:rPr>
        <w:t>段</w:t>
      </w:r>
      <w:r w:rsidRPr="00D33B4E">
        <w:rPr>
          <w:rFonts w:hint="eastAsia"/>
        </w:rPr>
        <w:t>，</w:t>
      </w:r>
      <w:r w:rsidR="00AC0028" w:rsidRPr="00D33B4E">
        <w:rPr>
          <w:rFonts w:hint="eastAsia"/>
        </w:rPr>
        <w:t>并感谢无线电通信局提供的补充信息。委员会满意地注意到无线电通信局为减少频率指配</w:t>
      </w:r>
      <w:r w:rsidR="00CA65B3" w:rsidRPr="00D33B4E">
        <w:rPr>
          <w:rFonts w:hint="eastAsia"/>
        </w:rPr>
        <w:t>审议</w:t>
      </w:r>
      <w:r w:rsidR="00AC0028" w:rsidRPr="00D33B4E">
        <w:rPr>
          <w:rFonts w:hint="eastAsia"/>
        </w:rPr>
        <w:t>中的延误所做的努力</w:t>
      </w:r>
      <w:r w:rsidRPr="00D33B4E">
        <w:rPr>
          <w:rFonts w:hint="eastAsia"/>
        </w:rPr>
        <w:t>，</w:t>
      </w:r>
      <w:r w:rsidR="00AC0028" w:rsidRPr="00D33B4E">
        <w:rPr>
          <w:rFonts w:hint="eastAsia"/>
        </w:rPr>
        <w:t>但注意到在处理某些情况时一些延误仍然存在。委员会责成无线电通信局</w:t>
      </w:r>
      <w:r w:rsidRPr="00D33B4E">
        <w:rPr>
          <w:rFonts w:hint="eastAsia"/>
        </w:rPr>
        <w:t>：</w:t>
      </w:r>
    </w:p>
    <w:p w14:paraId="6F0D50B0" w14:textId="3F3104F0" w:rsidR="00AC0028" w:rsidRPr="00D33B4E" w:rsidRDefault="00AC0028" w:rsidP="00AC0028">
      <w:pPr>
        <w:pStyle w:val="enumlev1"/>
        <w:rPr>
          <w:lang w:eastAsia="zh-CN"/>
        </w:rPr>
      </w:pPr>
      <w:r w:rsidRPr="00D33B4E">
        <w:rPr>
          <w:lang w:eastAsia="zh-CN"/>
        </w:rPr>
        <w:t>–</w:t>
      </w:r>
      <w:r w:rsidRPr="00D33B4E">
        <w:rPr>
          <w:lang w:eastAsia="zh-CN"/>
        </w:rPr>
        <w:tab/>
      </w:r>
      <w:r w:rsidRPr="00D33B4E">
        <w:rPr>
          <w:rFonts w:hint="eastAsia"/>
          <w:lang w:eastAsia="zh-CN"/>
        </w:rPr>
        <w:t>继续努力及时处理申报资料；</w:t>
      </w:r>
    </w:p>
    <w:p w14:paraId="6CDD7502" w14:textId="5811E8D2" w:rsidR="00AC0028" w:rsidRPr="00D33B4E" w:rsidRDefault="00AC0028" w:rsidP="00AC0028">
      <w:pPr>
        <w:pStyle w:val="enumlev1"/>
        <w:rPr>
          <w:lang w:eastAsia="zh-CN"/>
        </w:rPr>
      </w:pPr>
      <w:r w:rsidRPr="00D33B4E">
        <w:rPr>
          <w:lang w:eastAsia="zh-CN"/>
        </w:rPr>
        <w:t>–</w:t>
      </w:r>
      <w:r w:rsidRPr="00D33B4E">
        <w:rPr>
          <w:lang w:eastAsia="zh-CN"/>
        </w:rPr>
        <w:tab/>
      </w:r>
      <w:r w:rsidRPr="00D33B4E">
        <w:rPr>
          <w:rFonts w:hint="eastAsia"/>
          <w:lang w:eastAsia="zh-CN"/>
        </w:rPr>
        <w:t>完成对所需的软件实施必要改动</w:t>
      </w:r>
      <w:r w:rsidR="00DE706F" w:rsidRPr="00D33B4E">
        <w:rPr>
          <w:rFonts w:hint="eastAsia"/>
          <w:lang w:eastAsia="zh-CN"/>
        </w:rPr>
        <w:t>，</w:t>
      </w:r>
      <w:r w:rsidRPr="00D33B4E">
        <w:rPr>
          <w:rFonts w:hint="eastAsia"/>
          <w:lang w:eastAsia="zh-CN"/>
        </w:rPr>
        <w:t>以及；</w:t>
      </w:r>
    </w:p>
    <w:p w14:paraId="1D416AD4" w14:textId="5D40967C" w:rsidR="00AC0028" w:rsidRPr="00D33B4E" w:rsidRDefault="00AC0028" w:rsidP="00AC0028">
      <w:pPr>
        <w:pStyle w:val="enumlev1"/>
        <w:rPr>
          <w:lang w:val="en-US" w:eastAsia="zh-CN"/>
        </w:rPr>
      </w:pPr>
      <w:r w:rsidRPr="00D33B4E">
        <w:rPr>
          <w:lang w:eastAsia="zh-CN"/>
        </w:rPr>
        <w:t>–</w:t>
      </w:r>
      <w:r w:rsidRPr="00D33B4E">
        <w:rPr>
          <w:lang w:eastAsia="zh-CN"/>
        </w:rPr>
        <w:tab/>
      </w:r>
      <w:r w:rsidRPr="00D33B4E">
        <w:rPr>
          <w:rFonts w:hint="eastAsia"/>
          <w:lang w:val="en-US" w:eastAsia="zh-CN"/>
        </w:rPr>
        <w:t>向委员会第</w:t>
      </w:r>
      <w:r w:rsidRPr="00D33B4E">
        <w:rPr>
          <w:rFonts w:hint="eastAsia"/>
          <w:lang w:val="en-US" w:eastAsia="zh-CN"/>
        </w:rPr>
        <w:t>8</w:t>
      </w:r>
      <w:r w:rsidRPr="00D33B4E">
        <w:rPr>
          <w:lang w:val="en-US" w:eastAsia="zh-CN"/>
        </w:rPr>
        <w:t>5</w:t>
      </w:r>
      <w:r w:rsidRPr="00D33B4E">
        <w:rPr>
          <w:rFonts w:hint="eastAsia"/>
          <w:lang w:val="en-US" w:eastAsia="zh-CN"/>
        </w:rPr>
        <w:t>次会议报告进展情况。</w:t>
      </w:r>
      <w:r w:rsidR="00DE706F" w:rsidRPr="00D33B4E">
        <w:rPr>
          <w:rFonts w:ascii="SimSun" w:hAnsi="SimSun"/>
          <w:lang w:val="en-US" w:eastAsia="zh-CN"/>
        </w:rPr>
        <w:t>”</w:t>
      </w:r>
    </w:p>
    <w:p w14:paraId="7D19B74D" w14:textId="4436A0BD" w:rsidR="0074610C" w:rsidRPr="00D33B4E" w:rsidRDefault="0074610C" w:rsidP="0074610C">
      <w:pPr>
        <w:jc w:val="both"/>
      </w:pPr>
      <w:r w:rsidRPr="00D33B4E">
        <w:t>3.38</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5E9A1249" w14:textId="4C7915A3" w:rsidR="0074610C" w:rsidRPr="00D33B4E" w:rsidRDefault="00AC0028" w:rsidP="00BA535F">
      <w:pPr>
        <w:pStyle w:val="Headingb"/>
        <w:rPr>
          <w:rFonts w:cs="Calibri" w:hint="eastAsia"/>
          <w:color w:val="800000"/>
          <w:szCs w:val="24"/>
          <w:lang w:eastAsia="zh-CN"/>
        </w:rPr>
      </w:pPr>
      <w:bookmarkStart w:id="94" w:name="lt_pId269"/>
      <w:r w:rsidRPr="00D33B4E">
        <w:rPr>
          <w:rFonts w:ascii="SimSun" w:hAnsi="SimSun" w:cs="SimSun" w:hint="eastAsia"/>
          <w:szCs w:val="24"/>
          <w:lang w:eastAsia="zh-CN"/>
        </w:rPr>
        <w:lastRenderedPageBreak/>
        <w:t>如《无线电规则》第</w:t>
      </w:r>
      <w:r w:rsidRPr="00D33B4E">
        <w:rPr>
          <w:rFonts w:hint="eastAsia"/>
          <w:szCs w:val="24"/>
          <w:lang w:eastAsia="zh-CN"/>
        </w:rPr>
        <w:t>5.3</w:t>
      </w:r>
      <w:r w:rsidR="00DA2CED" w:rsidRPr="00D33B4E">
        <w:rPr>
          <w:rFonts w:hint="eastAsia"/>
          <w:szCs w:val="24"/>
          <w:lang w:eastAsia="zh-CN"/>
        </w:rPr>
        <w:t>28</w:t>
      </w:r>
      <w:r w:rsidRPr="00D33B4E">
        <w:rPr>
          <w:rFonts w:hint="eastAsia"/>
          <w:szCs w:val="24"/>
          <w:lang w:eastAsia="zh-CN"/>
        </w:rPr>
        <w:t>B</w:t>
      </w:r>
      <w:r w:rsidRPr="00D33B4E">
        <w:rPr>
          <w:rFonts w:ascii="SimSun" w:hAnsi="SimSun" w:cs="SimSun" w:hint="eastAsia"/>
          <w:szCs w:val="24"/>
          <w:lang w:eastAsia="zh-CN"/>
        </w:rPr>
        <w:t>款所述</w:t>
      </w:r>
      <w:r w:rsidR="00DE706F" w:rsidRPr="00D33B4E">
        <w:rPr>
          <w:rFonts w:ascii="SimSun" w:hAnsi="SimSun" w:cs="SimSun" w:hint="eastAsia"/>
          <w:szCs w:val="24"/>
          <w:lang w:eastAsia="zh-CN"/>
        </w:rPr>
        <w:t>，</w:t>
      </w:r>
      <w:r w:rsidRPr="00D33B4E">
        <w:rPr>
          <w:rFonts w:ascii="SimSun" w:hAnsi="SimSun" w:cs="SimSun" w:hint="eastAsia"/>
          <w:szCs w:val="24"/>
          <w:lang w:eastAsia="zh-CN"/>
        </w:rPr>
        <w:t>按照《无线电规则》第</w:t>
      </w:r>
      <w:r w:rsidRPr="00D33B4E">
        <w:rPr>
          <w:rFonts w:hint="eastAsia"/>
          <w:szCs w:val="24"/>
          <w:lang w:eastAsia="zh-CN"/>
        </w:rPr>
        <w:t>9.7</w:t>
      </w:r>
      <w:r w:rsidRPr="00D33B4E">
        <w:rPr>
          <w:rFonts w:ascii="SimSun" w:hAnsi="SimSun" w:cs="SimSun" w:hint="eastAsia"/>
          <w:szCs w:val="24"/>
          <w:lang w:eastAsia="zh-CN"/>
        </w:rPr>
        <w:t>款的规定</w:t>
      </w:r>
      <w:r w:rsidR="00DE706F" w:rsidRPr="00D33B4E">
        <w:rPr>
          <w:rFonts w:ascii="SimSun" w:hAnsi="SimSun" w:cs="SimSun" w:hint="eastAsia"/>
          <w:szCs w:val="24"/>
          <w:lang w:eastAsia="zh-CN"/>
        </w:rPr>
        <w:t>，</w:t>
      </w:r>
      <w:r w:rsidRPr="00D33B4E">
        <w:rPr>
          <w:rFonts w:ascii="SimSun" w:hAnsi="SimSun" w:cs="SimSun" w:hint="eastAsia"/>
          <w:szCs w:val="24"/>
          <w:lang w:eastAsia="zh-CN"/>
        </w:rPr>
        <w:t>与非对地静止空间台站通信的对地静止空间台站星间链路的协调要求</w:t>
      </w:r>
      <w:r w:rsidR="00DE706F" w:rsidRPr="00D33B4E">
        <w:rPr>
          <w:rFonts w:ascii="SimSun" w:hAnsi="SimSun" w:cs="SimSun" w:hint="eastAsia"/>
          <w:szCs w:val="24"/>
          <w:lang w:eastAsia="zh-CN"/>
        </w:rPr>
        <w:t>（</w:t>
      </w:r>
      <w:r w:rsidR="0074610C" w:rsidRPr="00D33B4E">
        <w:rPr>
          <w:szCs w:val="24"/>
          <w:lang w:eastAsia="zh-CN"/>
        </w:rPr>
        <w:t>RRB20-2/6</w:t>
      </w:r>
      <w:bookmarkEnd w:id="94"/>
      <w:r w:rsidR="00CA65B3" w:rsidRPr="00D33B4E">
        <w:rPr>
          <w:rFonts w:ascii="SimSun" w:hAnsi="SimSun" w:cs="SimSun" w:hint="eastAsia"/>
          <w:szCs w:val="24"/>
          <w:lang w:eastAsia="zh-CN"/>
        </w:rPr>
        <w:t>号文件第</w:t>
      </w:r>
      <w:r w:rsidR="00CA65B3" w:rsidRPr="00D33B4E">
        <w:rPr>
          <w:rFonts w:hint="eastAsia"/>
          <w:szCs w:val="24"/>
          <w:lang w:eastAsia="zh-CN"/>
        </w:rPr>
        <w:t>8</w:t>
      </w:r>
      <w:r w:rsidR="00CA65B3" w:rsidRPr="00D33B4E">
        <w:rPr>
          <w:rFonts w:ascii="SimSun" w:hAnsi="SimSun" w:cs="SimSun" w:hint="eastAsia"/>
          <w:szCs w:val="24"/>
          <w:lang w:eastAsia="zh-CN"/>
        </w:rPr>
        <w:t>段</w:t>
      </w:r>
      <w:r w:rsidR="00DE706F" w:rsidRPr="00D33B4E">
        <w:rPr>
          <w:rFonts w:ascii="SimSun" w:hAnsi="SimSun" w:cs="SimSun" w:hint="eastAsia"/>
          <w:szCs w:val="24"/>
          <w:lang w:eastAsia="zh-CN"/>
        </w:rPr>
        <w:t>）</w:t>
      </w:r>
    </w:p>
    <w:p w14:paraId="57BC6A89" w14:textId="1E519D80" w:rsidR="0074610C" w:rsidRPr="00D33B4E" w:rsidRDefault="0074610C" w:rsidP="00BA535F">
      <w:r w:rsidRPr="00D33B4E">
        <w:t>3.39</w:t>
      </w:r>
      <w:r w:rsidRPr="00D33B4E">
        <w:tab/>
      </w:r>
      <w:bookmarkStart w:id="95" w:name="lt_pId271"/>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r w:rsidR="007A59F9" w:rsidRPr="00D33B4E">
        <w:t>说</w:t>
      </w:r>
      <w:r w:rsidR="00DE706F" w:rsidRPr="00D33B4E">
        <w:t>，</w:t>
      </w:r>
      <w:r w:rsidR="007A59F9" w:rsidRPr="00D33B4E">
        <w:t>RRB20-2/6</w:t>
      </w:r>
      <w:r w:rsidR="007A59F9" w:rsidRPr="00D33B4E">
        <w:t>号文件第</w:t>
      </w:r>
      <w:r w:rsidR="007A59F9" w:rsidRPr="00D33B4E">
        <w:t>8</w:t>
      </w:r>
      <w:r w:rsidR="007A59F9" w:rsidRPr="00D33B4E">
        <w:t>段报告了</w:t>
      </w:r>
      <w:r w:rsidR="00DA2CED" w:rsidRPr="00D33B4E">
        <w:rPr>
          <w:rFonts w:hint="eastAsia"/>
        </w:rPr>
        <w:t>有关</w:t>
      </w:r>
      <w:r w:rsidR="007A59F9" w:rsidRPr="00D33B4E">
        <w:t>WRC-19</w:t>
      </w:r>
      <w:r w:rsidR="007A59F9" w:rsidRPr="00D33B4E">
        <w:rPr>
          <w:rFonts w:hint="eastAsia"/>
        </w:rPr>
        <w:t>决定的情况。该决定</w:t>
      </w:r>
      <w:r w:rsidR="007A59F9" w:rsidRPr="00D33B4E">
        <w:rPr>
          <w:rFonts w:hint="eastAsia"/>
          <w:bCs/>
        </w:rPr>
        <w:t>如《无线电规则》第</w:t>
      </w:r>
      <w:r w:rsidR="007A59F9" w:rsidRPr="00D33B4E">
        <w:rPr>
          <w:rFonts w:hint="eastAsia"/>
          <w:bCs/>
        </w:rPr>
        <w:t>5.3</w:t>
      </w:r>
      <w:r w:rsidR="00DA2CED" w:rsidRPr="00D33B4E">
        <w:rPr>
          <w:rFonts w:hint="eastAsia"/>
          <w:bCs/>
        </w:rPr>
        <w:t>28</w:t>
      </w:r>
      <w:r w:rsidR="007A59F9" w:rsidRPr="00D33B4E">
        <w:rPr>
          <w:rFonts w:hint="eastAsia"/>
          <w:bCs/>
        </w:rPr>
        <w:t>B</w:t>
      </w:r>
      <w:r w:rsidR="007A59F9" w:rsidRPr="00D33B4E">
        <w:rPr>
          <w:rFonts w:hint="eastAsia"/>
          <w:bCs/>
        </w:rPr>
        <w:t>款所述</w:t>
      </w:r>
      <w:r w:rsidR="00DE706F" w:rsidRPr="00D33B4E">
        <w:rPr>
          <w:rFonts w:hint="eastAsia"/>
          <w:bCs/>
        </w:rPr>
        <w:t>，</w:t>
      </w:r>
      <w:r w:rsidR="007A59F9" w:rsidRPr="00D33B4E">
        <w:rPr>
          <w:rFonts w:hint="eastAsia"/>
          <w:bCs/>
        </w:rPr>
        <w:t>按照《无线电规则》第</w:t>
      </w:r>
      <w:r w:rsidR="007A59F9" w:rsidRPr="00D33B4E">
        <w:rPr>
          <w:rFonts w:hint="eastAsia"/>
          <w:bCs/>
        </w:rPr>
        <w:t>9.7</w:t>
      </w:r>
      <w:r w:rsidR="007A59F9" w:rsidRPr="00D33B4E">
        <w:rPr>
          <w:rFonts w:hint="eastAsia"/>
          <w:bCs/>
        </w:rPr>
        <w:t>款的规定</w:t>
      </w:r>
      <w:r w:rsidR="00DE706F" w:rsidRPr="00D33B4E">
        <w:rPr>
          <w:rFonts w:hint="eastAsia"/>
          <w:bCs/>
        </w:rPr>
        <w:t>，</w:t>
      </w:r>
      <w:r w:rsidR="007A59F9" w:rsidRPr="00D33B4E">
        <w:rPr>
          <w:rFonts w:hint="eastAsia"/>
          <w:bCs/>
        </w:rPr>
        <w:t>与非对地静止空间台站通信的对地静止空间台站星间链路的协调要求</w:t>
      </w:r>
      <w:r w:rsidR="007A59F9" w:rsidRPr="00D33B4E">
        <w:rPr>
          <w:rFonts w:hint="eastAsia"/>
        </w:rPr>
        <w:t>所</w:t>
      </w:r>
      <w:r w:rsidR="007A59F9" w:rsidRPr="00D33B4E">
        <w:t>应采用的标准或方法</w:t>
      </w:r>
      <w:r w:rsidR="00C643BB" w:rsidRPr="00D33B4E">
        <w:rPr>
          <w:rFonts w:hint="eastAsia"/>
        </w:rPr>
        <w:t>，以及无线电通信局如何处理与在</w:t>
      </w:r>
      <w:r w:rsidR="00C643BB" w:rsidRPr="00D33B4E">
        <w:rPr>
          <w:rFonts w:hint="eastAsia"/>
        </w:rPr>
        <w:t>W</w:t>
      </w:r>
      <w:r w:rsidR="00C643BB" w:rsidRPr="00D33B4E">
        <w:t>RC-19</w:t>
      </w:r>
      <w:r w:rsidR="00C643BB" w:rsidRPr="00D33B4E">
        <w:rPr>
          <w:rFonts w:hint="eastAsia"/>
        </w:rPr>
        <w:t>之前收到的协调资料相关联的通知资料</w:t>
      </w:r>
      <w:r w:rsidR="007A59F9" w:rsidRPr="00D33B4E">
        <w:t>。</w:t>
      </w:r>
      <w:r w:rsidR="00DA2CED" w:rsidRPr="00D33B4E">
        <w:rPr>
          <w:rFonts w:hint="eastAsia"/>
        </w:rPr>
        <w:t>文件还报告了无线电通信局对</w:t>
      </w:r>
      <w:r w:rsidR="00DA2CED" w:rsidRPr="00D33B4E">
        <w:rPr>
          <w:rFonts w:hint="eastAsia"/>
        </w:rPr>
        <w:t>WRC-</w:t>
      </w:r>
      <w:r w:rsidR="00381754" w:rsidRPr="00D33B4E">
        <w:t>1</w:t>
      </w:r>
      <w:r w:rsidR="00DA2CED" w:rsidRPr="00D33B4E">
        <w:rPr>
          <w:rFonts w:hint="eastAsia"/>
        </w:rPr>
        <w:t>9</w:t>
      </w:r>
      <w:r w:rsidR="00DA2CED" w:rsidRPr="00D33B4E">
        <w:rPr>
          <w:rFonts w:hint="eastAsia"/>
        </w:rPr>
        <w:t>召开前收到的协调请求有关的通知情况。</w:t>
      </w:r>
      <w:r w:rsidR="007A59F9" w:rsidRPr="00D33B4E">
        <w:rPr>
          <w:rFonts w:hint="eastAsia"/>
        </w:rPr>
        <w:t>无线电通信局应用</w:t>
      </w:r>
      <w:r w:rsidR="007A59F9" w:rsidRPr="00D33B4E">
        <w:t>了</w:t>
      </w:r>
      <w:r w:rsidR="007A59F9" w:rsidRPr="00D33B4E">
        <w:rPr>
          <w:rFonts w:hint="eastAsia"/>
        </w:rPr>
        <w:t>《无线电规则》</w:t>
      </w:r>
      <w:r w:rsidR="007A59F9" w:rsidRPr="00D33B4E">
        <w:t>第</w:t>
      </w:r>
      <w:r w:rsidR="007A59F9" w:rsidRPr="00D33B4E">
        <w:t>7.4A</w:t>
      </w:r>
      <w:r w:rsidR="007A59F9" w:rsidRPr="00D33B4E">
        <w:rPr>
          <w:rFonts w:hint="eastAsia"/>
        </w:rPr>
        <w:t>款</w:t>
      </w:r>
      <w:r w:rsidR="007A59F9" w:rsidRPr="00D33B4E">
        <w:t>的第三</w:t>
      </w:r>
      <w:r w:rsidR="007A59F9" w:rsidRPr="00D33B4E">
        <w:rPr>
          <w:rFonts w:hint="eastAsia"/>
        </w:rPr>
        <w:t>小段</w:t>
      </w:r>
      <w:r w:rsidR="00DE706F" w:rsidRPr="00D33B4E">
        <w:t>（</w:t>
      </w:r>
      <w:r w:rsidR="007A59F9" w:rsidRPr="00D33B4E">
        <w:t>而不是第</w:t>
      </w:r>
      <w:r w:rsidR="007A59F9" w:rsidRPr="00D33B4E">
        <w:t>8</w:t>
      </w:r>
      <w:r w:rsidR="007A59F9" w:rsidRPr="00D33B4E">
        <w:t>条错误</w:t>
      </w:r>
      <w:r w:rsidR="007A59F9" w:rsidRPr="00D33B4E">
        <w:rPr>
          <w:rFonts w:hint="eastAsia"/>
        </w:rPr>
        <w:t>陈述的</w:t>
      </w:r>
      <w:r w:rsidR="007A59F9" w:rsidRPr="00D33B4E">
        <w:t>第二</w:t>
      </w:r>
      <w:r w:rsidR="007A59F9" w:rsidRPr="00D33B4E">
        <w:rPr>
          <w:rFonts w:hint="eastAsia"/>
        </w:rPr>
        <w:t>小段</w:t>
      </w:r>
      <w:r w:rsidR="00DE706F" w:rsidRPr="00D33B4E">
        <w:t>）</w:t>
      </w:r>
      <w:r w:rsidR="007A59F9" w:rsidRPr="00D33B4E">
        <w:t>。应</w:t>
      </w:r>
      <w:r w:rsidR="007A59F9" w:rsidRPr="00D33B4E">
        <w:rPr>
          <w:b/>
          <w:bCs/>
        </w:rPr>
        <w:t>Henri</w:t>
      </w:r>
      <w:r w:rsidR="007A59F9" w:rsidRPr="00D33B4E">
        <w:rPr>
          <w:b/>
          <w:bCs/>
        </w:rPr>
        <w:t>先生</w:t>
      </w:r>
      <w:r w:rsidR="007A59F9" w:rsidRPr="00D33B4E">
        <w:t>的请求</w:t>
      </w:r>
      <w:r w:rsidR="00DE706F" w:rsidRPr="00D33B4E">
        <w:t>，</w:t>
      </w:r>
      <w:r w:rsidR="007A59F9" w:rsidRPr="00D33B4E">
        <w:t>他随后在</w:t>
      </w:r>
      <w:r w:rsidR="007A59F9" w:rsidRPr="00D33B4E">
        <w:rPr>
          <w:rFonts w:hint="eastAsia"/>
        </w:rPr>
        <w:t>委员会</w:t>
      </w:r>
      <w:r w:rsidR="007A59F9" w:rsidRPr="00D33B4E">
        <w:t>的</w:t>
      </w:r>
      <w:r w:rsidR="007A59F9" w:rsidRPr="00D33B4E">
        <w:t>SharePoint</w:t>
      </w:r>
      <w:r w:rsidR="007A59F9" w:rsidRPr="00D33B4E">
        <w:t>网站上提供了一份适用该方法的网络清单。</w:t>
      </w:r>
      <w:bookmarkEnd w:id="95"/>
    </w:p>
    <w:p w14:paraId="724FF8CF" w14:textId="38B81CDA" w:rsidR="0074610C" w:rsidRPr="00D33B4E" w:rsidRDefault="0074610C" w:rsidP="0074610C">
      <w:pPr>
        <w:jc w:val="both"/>
      </w:pPr>
      <w:r w:rsidRPr="00D33B4E">
        <w:t>3.40</w:t>
      </w:r>
      <w:r w:rsidRPr="00D33B4E">
        <w:tab/>
      </w:r>
      <w:r w:rsidR="007A59F9" w:rsidRPr="00D33B4E">
        <w:rPr>
          <w:b/>
          <w:bCs/>
        </w:rPr>
        <w:t>Henri</w:t>
      </w:r>
      <w:r w:rsidR="007A59F9" w:rsidRPr="00D33B4E">
        <w:rPr>
          <w:rFonts w:hint="eastAsia"/>
          <w:b/>
          <w:bCs/>
        </w:rPr>
        <w:t>先生</w:t>
      </w:r>
      <w:r w:rsidR="007A59F9" w:rsidRPr="00D33B4E">
        <w:t>评论说</w:t>
      </w:r>
      <w:r w:rsidR="00DE706F" w:rsidRPr="00D33B4E">
        <w:t>，</w:t>
      </w:r>
      <w:r w:rsidR="007A59F9" w:rsidRPr="00D33B4E">
        <w:t>涉及的网络相对较少</w:t>
      </w:r>
      <w:r w:rsidR="00DE706F" w:rsidRPr="00D33B4E">
        <w:t>，</w:t>
      </w:r>
      <w:r w:rsidR="007A59F9" w:rsidRPr="00D33B4E">
        <w:t>他可以欣然赞同</w:t>
      </w:r>
      <w:r w:rsidR="007A59F9" w:rsidRPr="00D33B4E">
        <w:rPr>
          <w:rFonts w:hint="eastAsia"/>
        </w:rPr>
        <w:t>无线电通信局</w:t>
      </w:r>
      <w:r w:rsidR="007A59F9" w:rsidRPr="00D33B4E">
        <w:t>的做法。</w:t>
      </w:r>
    </w:p>
    <w:p w14:paraId="010924C0" w14:textId="12819B1F" w:rsidR="0074610C" w:rsidRPr="00D33B4E" w:rsidRDefault="0074610C" w:rsidP="0074610C">
      <w:pPr>
        <w:jc w:val="both"/>
      </w:pPr>
      <w:r w:rsidRPr="00D33B4E">
        <w:t>3.41</w:t>
      </w:r>
      <w:r w:rsidRPr="00D33B4E">
        <w:tab/>
      </w:r>
      <w:bookmarkStart w:id="96" w:name="lt_pId278"/>
      <w:r w:rsidR="007A59F9" w:rsidRPr="00D33B4E">
        <w:rPr>
          <w:b/>
          <w:bCs/>
        </w:rPr>
        <w:t>主席</w:t>
      </w:r>
      <w:r w:rsidR="007A59F9" w:rsidRPr="00D33B4E">
        <w:t>指出</w:t>
      </w:r>
      <w:r w:rsidR="00DE706F" w:rsidRPr="00D33B4E">
        <w:t>，</w:t>
      </w:r>
      <w:r w:rsidR="007A59F9" w:rsidRPr="00D33B4E">
        <w:t>要求</w:t>
      </w:r>
      <w:r w:rsidR="007A59F9" w:rsidRPr="00D33B4E">
        <w:rPr>
          <w:rFonts w:hint="eastAsia"/>
        </w:rPr>
        <w:t>委员会</w:t>
      </w:r>
      <w:r w:rsidR="007A59F9" w:rsidRPr="00D33B4E">
        <w:t>只是注意</w:t>
      </w:r>
      <w:r w:rsidR="007A59F9" w:rsidRPr="00D33B4E">
        <w:rPr>
          <w:rFonts w:hint="eastAsia"/>
        </w:rPr>
        <w:t>到无线电通信局</w:t>
      </w:r>
      <w:r w:rsidR="007A59F9" w:rsidRPr="00D33B4E">
        <w:t>的做法；她建议理事会就</w:t>
      </w:r>
      <w:r w:rsidR="007A59F9" w:rsidRPr="00D33B4E">
        <w:t>RRB20-2/6</w:t>
      </w:r>
      <w:r w:rsidR="007A59F9" w:rsidRPr="00D33B4E">
        <w:t>号文件第</w:t>
      </w:r>
      <w:r w:rsidR="007A59F9" w:rsidRPr="00D33B4E">
        <w:t>8</w:t>
      </w:r>
      <w:r w:rsidR="007A59F9" w:rsidRPr="00D33B4E">
        <w:t>段</w:t>
      </w:r>
      <w:r w:rsidR="007A59F9" w:rsidRPr="00D33B4E">
        <w:rPr>
          <w:rFonts w:hint="eastAsia"/>
        </w:rPr>
        <w:t>得</w:t>
      </w:r>
      <w:r w:rsidR="007A59F9" w:rsidRPr="00D33B4E">
        <w:t>出如下结</w:t>
      </w:r>
      <w:r w:rsidR="007A59F9" w:rsidRPr="00D33B4E">
        <w:rPr>
          <w:rFonts w:hint="eastAsia"/>
        </w:rPr>
        <w:t>论</w:t>
      </w:r>
      <w:r w:rsidR="00DE706F" w:rsidRPr="00D33B4E">
        <w:t>：</w:t>
      </w:r>
      <w:bookmarkEnd w:id="96"/>
    </w:p>
    <w:p w14:paraId="56D37D7D" w14:textId="577A744C" w:rsidR="0074610C" w:rsidRPr="00D33B4E" w:rsidRDefault="00DE706F" w:rsidP="00BA535F">
      <w:pPr>
        <w:ind w:firstLineChars="200" w:firstLine="480"/>
      </w:pPr>
      <w:r w:rsidRPr="00D33B4E">
        <w:rPr>
          <w:rFonts w:ascii="SimSun" w:hAnsi="SimSun" w:hint="eastAsia"/>
          <w:lang w:val="en-GB"/>
        </w:rPr>
        <w:t>“</w:t>
      </w:r>
      <w:r w:rsidR="00200F52" w:rsidRPr="00D33B4E">
        <w:rPr>
          <w:rFonts w:hint="eastAsia"/>
          <w:lang w:val="en-GB"/>
        </w:rPr>
        <w:t>委员会注意到主任报告</w:t>
      </w:r>
      <w:r w:rsidR="007A59F9" w:rsidRPr="00D33B4E">
        <w:rPr>
          <w:rFonts w:hint="eastAsia"/>
          <w:lang w:val="en-GB"/>
        </w:rPr>
        <w:t>的第</w:t>
      </w:r>
      <w:r w:rsidR="00200F52" w:rsidRPr="00D33B4E">
        <w:rPr>
          <w:rFonts w:hint="eastAsia"/>
          <w:lang w:val="en-GB"/>
        </w:rPr>
        <w:t>8</w:t>
      </w:r>
      <w:r w:rsidR="00200F52" w:rsidRPr="00D33B4E">
        <w:rPr>
          <w:rFonts w:hint="eastAsia"/>
          <w:lang w:val="en-GB"/>
        </w:rPr>
        <w:t>段</w:t>
      </w:r>
      <w:r w:rsidRPr="00D33B4E">
        <w:rPr>
          <w:rFonts w:hint="eastAsia"/>
          <w:lang w:val="en-GB"/>
        </w:rPr>
        <w:t>，</w:t>
      </w:r>
      <w:r w:rsidR="00200F52" w:rsidRPr="00D33B4E">
        <w:rPr>
          <w:rFonts w:hint="eastAsia"/>
          <w:lang w:val="en-GB"/>
        </w:rPr>
        <w:t>如《无线电规则》第</w:t>
      </w:r>
      <w:r w:rsidR="00200F52" w:rsidRPr="00D33B4E">
        <w:rPr>
          <w:rFonts w:hint="eastAsia"/>
          <w:bCs/>
          <w:lang w:val="en-GB"/>
        </w:rPr>
        <w:t>5.3</w:t>
      </w:r>
      <w:r w:rsidR="00200F52" w:rsidRPr="00D33B4E">
        <w:rPr>
          <w:bCs/>
          <w:lang w:val="en-GB"/>
        </w:rPr>
        <w:t>28</w:t>
      </w:r>
      <w:r w:rsidR="00200F52" w:rsidRPr="00D33B4E">
        <w:rPr>
          <w:rFonts w:hint="eastAsia"/>
          <w:bCs/>
          <w:lang w:val="en-GB"/>
        </w:rPr>
        <w:t>B</w:t>
      </w:r>
      <w:r w:rsidR="00200F52" w:rsidRPr="00D33B4E">
        <w:rPr>
          <w:rFonts w:hint="eastAsia"/>
          <w:lang w:val="en-GB"/>
        </w:rPr>
        <w:t>款所述</w:t>
      </w:r>
      <w:r w:rsidRPr="00D33B4E">
        <w:rPr>
          <w:rFonts w:hint="eastAsia"/>
          <w:lang w:val="en-GB"/>
        </w:rPr>
        <w:t>，</w:t>
      </w:r>
      <w:r w:rsidR="00F574F6" w:rsidRPr="00D33B4E">
        <w:rPr>
          <w:rFonts w:hint="eastAsia"/>
          <w:lang w:val="en-GB"/>
        </w:rPr>
        <w:t>该段涉及</w:t>
      </w:r>
      <w:r w:rsidR="00200F52" w:rsidRPr="00D33B4E">
        <w:rPr>
          <w:rFonts w:hint="eastAsia"/>
          <w:lang w:val="en-GB"/>
        </w:rPr>
        <w:t>按照《无线电规则》第</w:t>
      </w:r>
      <w:r w:rsidR="00200F52" w:rsidRPr="00D33B4E">
        <w:rPr>
          <w:rFonts w:hint="eastAsia"/>
          <w:bCs/>
          <w:lang w:val="en-GB"/>
        </w:rPr>
        <w:t>9.7</w:t>
      </w:r>
      <w:r w:rsidR="00200F52" w:rsidRPr="00D33B4E">
        <w:rPr>
          <w:rFonts w:hint="eastAsia"/>
          <w:lang w:val="en-GB"/>
        </w:rPr>
        <w:t>款的规定</w:t>
      </w:r>
      <w:r w:rsidRPr="00D33B4E">
        <w:rPr>
          <w:rFonts w:hint="eastAsia"/>
          <w:lang w:val="en-GB"/>
        </w:rPr>
        <w:t>，</w:t>
      </w:r>
      <w:r w:rsidR="00200F52" w:rsidRPr="00D33B4E">
        <w:rPr>
          <w:rFonts w:hint="eastAsia"/>
          <w:lang w:val="en-GB"/>
        </w:rPr>
        <w:t>对与非对地静止空间台站通信的对地静止空间台站星间链路的协调要求</w:t>
      </w:r>
      <w:r w:rsidRPr="00D33B4E">
        <w:rPr>
          <w:rFonts w:hint="eastAsia"/>
          <w:lang w:val="en-GB"/>
        </w:rPr>
        <w:t>，</w:t>
      </w:r>
      <w:r w:rsidR="00200F52" w:rsidRPr="00D33B4E">
        <w:rPr>
          <w:rFonts w:hint="eastAsia"/>
          <w:lang w:val="en-GB"/>
        </w:rPr>
        <w:t>并感谢无线电通信局提供的信息。</w:t>
      </w:r>
      <w:r w:rsidRPr="00D33B4E">
        <w:rPr>
          <w:rFonts w:ascii="SimSun" w:hAnsi="SimSun" w:hint="eastAsia"/>
          <w:lang w:val="en-GB"/>
        </w:rPr>
        <w:t>”</w:t>
      </w:r>
    </w:p>
    <w:p w14:paraId="0A8216E8" w14:textId="59AED004" w:rsidR="0074610C" w:rsidRPr="00D33B4E" w:rsidRDefault="0074610C" w:rsidP="0074610C">
      <w:pPr>
        <w:jc w:val="both"/>
      </w:pPr>
      <w:r w:rsidRPr="00D33B4E">
        <w:t>3.42</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3BB56FD7" w14:textId="603BA63C" w:rsidR="0074610C" w:rsidRPr="00D33B4E" w:rsidRDefault="00200F52" w:rsidP="00BA535F">
      <w:pPr>
        <w:pStyle w:val="Headingb"/>
        <w:rPr>
          <w:rFonts w:hint="eastAsia"/>
          <w:szCs w:val="24"/>
          <w:lang w:eastAsia="zh-CN"/>
        </w:rPr>
      </w:pPr>
      <w:bookmarkStart w:id="97" w:name="lt_pId282"/>
      <w:r w:rsidRPr="00D33B4E">
        <w:rPr>
          <w:rFonts w:ascii="SimSun" w:hAnsi="SimSun" w:cs="SimSun" w:hint="eastAsia"/>
          <w:szCs w:val="24"/>
          <w:lang w:eastAsia="zh-CN"/>
        </w:rPr>
        <w:t>暂停使用</w:t>
      </w:r>
      <w:r w:rsidR="00F574F6" w:rsidRPr="00D33B4E">
        <w:rPr>
          <w:szCs w:val="24"/>
          <w:lang w:eastAsia="zh-CN"/>
        </w:rPr>
        <w:t>137ºW</w:t>
      </w:r>
      <w:r w:rsidRPr="00D33B4E">
        <w:rPr>
          <w:rFonts w:ascii="SimSun" w:hAnsi="SimSun" w:cs="SimSun" w:hint="eastAsia"/>
          <w:szCs w:val="24"/>
          <w:lang w:eastAsia="zh-CN"/>
        </w:rPr>
        <w:t>的</w:t>
      </w:r>
      <w:r w:rsidRPr="00D33B4E">
        <w:rPr>
          <w:rFonts w:hint="eastAsia"/>
          <w:szCs w:val="24"/>
          <w:lang w:eastAsia="zh-CN"/>
        </w:rPr>
        <w:t>USASAT-22G</w:t>
      </w:r>
      <w:r w:rsidRPr="00D33B4E">
        <w:rPr>
          <w:rFonts w:ascii="SimSun" w:hAnsi="SimSun" w:cs="SimSun" w:hint="eastAsia"/>
          <w:szCs w:val="24"/>
          <w:lang w:eastAsia="zh-CN"/>
        </w:rPr>
        <w:t>和</w:t>
      </w:r>
      <w:r w:rsidRPr="00D33B4E">
        <w:rPr>
          <w:rFonts w:hint="eastAsia"/>
          <w:szCs w:val="24"/>
          <w:lang w:eastAsia="zh-CN"/>
        </w:rPr>
        <w:t>USASAT-22J</w:t>
      </w:r>
      <w:r w:rsidRPr="00D33B4E">
        <w:rPr>
          <w:rFonts w:ascii="SimSun" w:hAnsi="SimSun" w:cs="SimSun" w:hint="eastAsia"/>
          <w:szCs w:val="24"/>
          <w:lang w:eastAsia="zh-CN"/>
        </w:rPr>
        <w:t>卫星网络</w:t>
      </w:r>
      <w:r w:rsidR="00DE706F" w:rsidRPr="00D33B4E">
        <w:rPr>
          <w:rFonts w:ascii="SimSun" w:hAnsi="SimSun" w:cs="SimSun" w:hint="eastAsia"/>
          <w:szCs w:val="24"/>
          <w:lang w:eastAsia="zh-CN"/>
        </w:rPr>
        <w:t>（</w:t>
      </w:r>
      <w:r w:rsidR="0074610C" w:rsidRPr="00D33B4E">
        <w:rPr>
          <w:szCs w:val="24"/>
          <w:lang w:eastAsia="zh-CN"/>
        </w:rPr>
        <w:t>RRB20-2/6</w:t>
      </w:r>
      <w:r w:rsidR="00F574F6" w:rsidRPr="00D33B4E">
        <w:rPr>
          <w:rFonts w:ascii="SimSun" w:hAnsi="SimSun" w:cs="SimSun" w:hint="eastAsia"/>
          <w:szCs w:val="24"/>
          <w:lang w:eastAsia="zh-CN"/>
        </w:rPr>
        <w:t>号文件</w:t>
      </w:r>
      <w:r w:rsidR="00F574F6" w:rsidRPr="00D33B4E">
        <w:rPr>
          <w:rFonts w:hint="eastAsia"/>
          <w:szCs w:val="24"/>
          <w:lang w:eastAsia="zh-CN"/>
        </w:rPr>
        <w:t>第</w:t>
      </w:r>
      <w:r w:rsidR="00F574F6" w:rsidRPr="00D33B4E">
        <w:rPr>
          <w:rFonts w:hint="eastAsia"/>
          <w:szCs w:val="24"/>
          <w:lang w:eastAsia="zh-CN"/>
        </w:rPr>
        <w:t>9</w:t>
      </w:r>
      <w:r w:rsidR="00F574F6" w:rsidRPr="00D33B4E">
        <w:rPr>
          <w:rFonts w:ascii="SimSun" w:hAnsi="SimSun" w:cs="SimSun" w:hint="eastAsia"/>
          <w:szCs w:val="24"/>
          <w:lang w:eastAsia="zh-CN"/>
        </w:rPr>
        <w:t>段</w:t>
      </w:r>
      <w:r w:rsidR="00DE706F" w:rsidRPr="00D33B4E">
        <w:rPr>
          <w:rFonts w:ascii="SimSun" w:hAnsi="SimSun" w:cs="SimSun" w:hint="eastAsia"/>
          <w:szCs w:val="24"/>
          <w:lang w:eastAsia="zh-CN"/>
        </w:rPr>
        <w:t>）</w:t>
      </w:r>
      <w:bookmarkEnd w:id="97"/>
    </w:p>
    <w:p w14:paraId="3A904F5E" w14:textId="14A1FC44" w:rsidR="0074610C" w:rsidRPr="00D33B4E" w:rsidRDefault="0074610C" w:rsidP="0074610C">
      <w:pPr>
        <w:jc w:val="both"/>
      </w:pPr>
      <w:r w:rsidRPr="00D33B4E">
        <w:rPr>
          <w:bCs/>
        </w:rPr>
        <w:t>3.43</w:t>
      </w:r>
      <w:r w:rsidRPr="00D33B4E">
        <w:rPr>
          <w:bCs/>
        </w:rPr>
        <w:tab/>
      </w:r>
      <w:bookmarkStart w:id="98" w:name="lt_pId284"/>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r w:rsidR="00F574F6" w:rsidRPr="00D33B4E">
        <w:rPr>
          <w:rFonts w:hint="eastAsia"/>
        </w:rPr>
        <w:t>为按照《无线电规则》第</w:t>
      </w:r>
      <w:r w:rsidRPr="00D33B4E">
        <w:t>13.6</w:t>
      </w:r>
      <w:r w:rsidR="00F574F6" w:rsidRPr="00D33B4E">
        <w:rPr>
          <w:rFonts w:hint="eastAsia"/>
        </w:rPr>
        <w:t>款满足澄清要求指出</w:t>
      </w:r>
      <w:r w:rsidR="00DE706F" w:rsidRPr="00D33B4E">
        <w:rPr>
          <w:rFonts w:hint="eastAsia"/>
        </w:rPr>
        <w:t>，</w:t>
      </w:r>
      <w:bookmarkEnd w:id="98"/>
      <w:r w:rsidR="00200F52" w:rsidRPr="00D33B4E">
        <w:rPr>
          <w:rFonts w:hint="eastAsia"/>
        </w:rPr>
        <w:t>2019</w:t>
      </w:r>
      <w:r w:rsidR="00200F52" w:rsidRPr="00D33B4E">
        <w:rPr>
          <w:rFonts w:hint="eastAsia"/>
        </w:rPr>
        <w:t>年</w:t>
      </w:r>
      <w:r w:rsidR="00200F52" w:rsidRPr="00D33B4E">
        <w:rPr>
          <w:rFonts w:hint="eastAsia"/>
        </w:rPr>
        <w:t>11</w:t>
      </w:r>
      <w:r w:rsidR="00200F52" w:rsidRPr="00D33B4E">
        <w:rPr>
          <w:rFonts w:hint="eastAsia"/>
        </w:rPr>
        <w:t>月</w:t>
      </w:r>
      <w:r w:rsidR="00200F52" w:rsidRPr="00D33B4E">
        <w:rPr>
          <w:rFonts w:hint="eastAsia"/>
        </w:rPr>
        <w:t>6</w:t>
      </w:r>
      <w:r w:rsidR="00200F52" w:rsidRPr="00D33B4E">
        <w:rPr>
          <w:rFonts w:hint="eastAsia"/>
        </w:rPr>
        <w:t>日</w:t>
      </w:r>
      <w:r w:rsidR="00DE706F" w:rsidRPr="00D33B4E">
        <w:rPr>
          <w:rFonts w:hint="eastAsia"/>
        </w:rPr>
        <w:t>，</w:t>
      </w:r>
      <w:r w:rsidR="00200F52" w:rsidRPr="00D33B4E">
        <w:rPr>
          <w:rFonts w:hint="eastAsia"/>
        </w:rPr>
        <w:t>美国主管部门通知无线电通信局</w:t>
      </w:r>
      <w:r w:rsidR="00DE706F" w:rsidRPr="00D33B4E">
        <w:rPr>
          <w:rFonts w:hint="eastAsia"/>
        </w:rPr>
        <w:t>，</w:t>
      </w:r>
      <w:r w:rsidR="00200F52" w:rsidRPr="00D33B4E">
        <w:rPr>
          <w:rFonts w:hint="eastAsia"/>
        </w:rPr>
        <w:t>AMC-7</w:t>
      </w:r>
      <w:r w:rsidR="00DE706F" w:rsidRPr="00D33B4E">
        <w:rPr>
          <w:rFonts w:hint="eastAsia"/>
        </w:rPr>
        <w:t>（</w:t>
      </w:r>
      <w:r w:rsidR="00200F52" w:rsidRPr="00D33B4E">
        <w:rPr>
          <w:rFonts w:hint="eastAsia"/>
        </w:rPr>
        <w:t>GE-7</w:t>
      </w:r>
      <w:r w:rsidR="00DE706F" w:rsidRPr="00D33B4E">
        <w:rPr>
          <w:rFonts w:hint="eastAsia"/>
        </w:rPr>
        <w:t>）</w:t>
      </w:r>
      <w:r w:rsidR="00200F52" w:rsidRPr="00D33B4E">
        <w:rPr>
          <w:rFonts w:hint="eastAsia"/>
        </w:rPr>
        <w:t>卫星部署于西经</w:t>
      </w:r>
      <w:r w:rsidR="00200F52" w:rsidRPr="00D33B4E">
        <w:rPr>
          <w:rFonts w:hint="eastAsia"/>
        </w:rPr>
        <w:t>137</w:t>
      </w:r>
      <w:r w:rsidR="00200F52" w:rsidRPr="00D33B4E">
        <w:rPr>
          <w:rFonts w:hint="eastAsia"/>
        </w:rPr>
        <w:t>°</w:t>
      </w:r>
      <w:r w:rsidR="00DE706F" w:rsidRPr="00D33B4E">
        <w:rPr>
          <w:rFonts w:hint="eastAsia"/>
        </w:rPr>
        <w:t>，</w:t>
      </w:r>
      <w:r w:rsidR="00200F52" w:rsidRPr="00D33B4E">
        <w:rPr>
          <w:rFonts w:hint="eastAsia"/>
        </w:rPr>
        <w:t>从</w:t>
      </w:r>
      <w:r w:rsidR="00200F52" w:rsidRPr="00D33B4E">
        <w:rPr>
          <w:rFonts w:hint="eastAsia"/>
        </w:rPr>
        <w:t>2000</w:t>
      </w:r>
      <w:r w:rsidR="00200F52" w:rsidRPr="00D33B4E">
        <w:rPr>
          <w:rFonts w:hint="eastAsia"/>
        </w:rPr>
        <w:t>年</w:t>
      </w:r>
      <w:r w:rsidR="00200F52" w:rsidRPr="00D33B4E">
        <w:rPr>
          <w:rFonts w:hint="eastAsia"/>
        </w:rPr>
        <w:t>10</w:t>
      </w:r>
      <w:r w:rsidR="00200F52" w:rsidRPr="00D33B4E">
        <w:rPr>
          <w:rFonts w:hint="eastAsia"/>
        </w:rPr>
        <w:t>月至</w:t>
      </w:r>
      <w:r w:rsidR="00200F52" w:rsidRPr="00D33B4E">
        <w:rPr>
          <w:rFonts w:hint="eastAsia"/>
        </w:rPr>
        <w:t>2015</w:t>
      </w:r>
      <w:r w:rsidR="00200F52" w:rsidRPr="00D33B4E">
        <w:rPr>
          <w:rFonts w:hint="eastAsia"/>
        </w:rPr>
        <w:t>年</w:t>
      </w:r>
      <w:r w:rsidR="00200F52" w:rsidRPr="00D33B4E">
        <w:rPr>
          <w:rFonts w:hint="eastAsia"/>
        </w:rPr>
        <w:t>6</w:t>
      </w:r>
      <w:r w:rsidR="00200F52" w:rsidRPr="00D33B4E">
        <w:rPr>
          <w:rFonts w:hint="eastAsia"/>
        </w:rPr>
        <w:t>月</w:t>
      </w:r>
      <w:r w:rsidR="00200F52" w:rsidRPr="00D33B4E">
        <w:rPr>
          <w:rFonts w:hint="eastAsia"/>
        </w:rPr>
        <w:t>4</w:t>
      </w:r>
      <w:r w:rsidR="00200F52" w:rsidRPr="00D33B4E">
        <w:rPr>
          <w:rFonts w:hint="eastAsia"/>
        </w:rPr>
        <w:t>日使用</w:t>
      </w:r>
      <w:r w:rsidR="00200F52" w:rsidRPr="00D33B4E">
        <w:rPr>
          <w:rFonts w:hint="eastAsia"/>
        </w:rPr>
        <w:t>USASAT-22G</w:t>
      </w:r>
      <w:r w:rsidR="00200F52" w:rsidRPr="00D33B4E">
        <w:rPr>
          <w:rFonts w:hint="eastAsia"/>
        </w:rPr>
        <w:t>和</w:t>
      </w:r>
      <w:r w:rsidR="00200F52" w:rsidRPr="00D33B4E">
        <w:rPr>
          <w:rFonts w:hint="eastAsia"/>
        </w:rPr>
        <w:t>USASAT-22J</w:t>
      </w:r>
      <w:r w:rsidR="00200F52" w:rsidRPr="00D33B4E">
        <w:rPr>
          <w:rFonts w:hint="eastAsia"/>
        </w:rPr>
        <w:t>卫星网络的频率指配</w:t>
      </w:r>
      <w:r w:rsidR="00DE706F" w:rsidRPr="00D33B4E">
        <w:rPr>
          <w:rFonts w:hint="eastAsia"/>
        </w:rPr>
        <w:t>，</w:t>
      </w:r>
      <w:r w:rsidR="00200F52" w:rsidRPr="00D33B4E">
        <w:rPr>
          <w:rFonts w:hint="eastAsia"/>
        </w:rPr>
        <w:t>IS-5</w:t>
      </w:r>
      <w:r w:rsidR="00200F52" w:rsidRPr="00D33B4E">
        <w:rPr>
          <w:rFonts w:hint="eastAsia"/>
        </w:rPr>
        <w:t>卫星于</w:t>
      </w:r>
      <w:r w:rsidR="00200F52" w:rsidRPr="00D33B4E">
        <w:rPr>
          <w:rFonts w:hint="eastAsia"/>
        </w:rPr>
        <w:t>2018</w:t>
      </w:r>
      <w:r w:rsidR="00200F52" w:rsidRPr="00D33B4E">
        <w:rPr>
          <w:rFonts w:hint="eastAsia"/>
        </w:rPr>
        <w:t>年</w:t>
      </w:r>
      <w:r w:rsidR="00200F52" w:rsidRPr="00D33B4E">
        <w:rPr>
          <w:rFonts w:hint="eastAsia"/>
        </w:rPr>
        <w:t>5</w:t>
      </w:r>
      <w:r w:rsidR="00200F52" w:rsidRPr="00D33B4E">
        <w:rPr>
          <w:rFonts w:hint="eastAsia"/>
        </w:rPr>
        <w:t>月</w:t>
      </w:r>
      <w:r w:rsidR="00200F52" w:rsidRPr="00D33B4E">
        <w:rPr>
          <w:rFonts w:hint="eastAsia"/>
        </w:rPr>
        <w:t>31</w:t>
      </w:r>
      <w:r w:rsidR="00200F52" w:rsidRPr="00D33B4E">
        <w:rPr>
          <w:rFonts w:hint="eastAsia"/>
        </w:rPr>
        <w:t>日开始运行</w:t>
      </w:r>
      <w:r w:rsidR="00DE706F" w:rsidRPr="00D33B4E">
        <w:rPr>
          <w:rFonts w:hint="eastAsia"/>
        </w:rPr>
        <w:t>，</w:t>
      </w:r>
      <w:r w:rsidR="00200F52" w:rsidRPr="00D33B4E">
        <w:rPr>
          <w:rFonts w:hint="eastAsia"/>
        </w:rPr>
        <w:t>在《无线电规则》第</w:t>
      </w:r>
      <w:r w:rsidR="00200F52" w:rsidRPr="00D33B4E">
        <w:rPr>
          <w:rFonts w:hint="eastAsia"/>
          <w:bCs/>
        </w:rPr>
        <w:t>11.</w:t>
      </w:r>
      <w:r w:rsidR="00200F52" w:rsidRPr="00D33B4E">
        <w:rPr>
          <w:bCs/>
        </w:rPr>
        <w:t>49</w:t>
      </w:r>
      <w:r w:rsidR="00200F52" w:rsidRPr="00D33B4E">
        <w:rPr>
          <w:rFonts w:hint="eastAsia"/>
        </w:rPr>
        <w:t>款规定的三年期内重新启用频率指配。</w:t>
      </w:r>
      <w:r w:rsidR="00F574F6" w:rsidRPr="00D33B4E">
        <w:rPr>
          <w:rFonts w:hint="eastAsia"/>
        </w:rPr>
        <w:t>然而</w:t>
      </w:r>
      <w:r w:rsidR="00DE706F" w:rsidRPr="00D33B4E">
        <w:rPr>
          <w:rFonts w:hint="eastAsia"/>
        </w:rPr>
        <w:t>，</w:t>
      </w:r>
      <w:r w:rsidR="00F574F6" w:rsidRPr="00D33B4E">
        <w:rPr>
          <w:rFonts w:hint="eastAsia"/>
        </w:rPr>
        <w:t>无线电通信局未得到暂停通知。</w:t>
      </w:r>
      <w:r w:rsidR="00200F52" w:rsidRPr="00D33B4E">
        <w:rPr>
          <w:rFonts w:hint="eastAsia"/>
        </w:rPr>
        <w:t>美国主管部门</w:t>
      </w:r>
      <w:r w:rsidR="00F574F6" w:rsidRPr="00D33B4E">
        <w:rPr>
          <w:rFonts w:hint="eastAsia"/>
        </w:rPr>
        <w:t>的</w:t>
      </w:r>
      <w:r w:rsidR="00200F52" w:rsidRPr="00D33B4E">
        <w:rPr>
          <w:rFonts w:hint="eastAsia"/>
        </w:rPr>
        <w:t>理解</w:t>
      </w:r>
      <w:r w:rsidR="00F574F6" w:rsidRPr="00D33B4E">
        <w:rPr>
          <w:rFonts w:hint="eastAsia"/>
        </w:rPr>
        <w:t>是</w:t>
      </w:r>
      <w:r w:rsidR="00DE706F" w:rsidRPr="00D33B4E">
        <w:rPr>
          <w:rFonts w:hint="eastAsia"/>
        </w:rPr>
        <w:t>，</w:t>
      </w:r>
      <w:r w:rsidR="00200F52" w:rsidRPr="00D33B4E">
        <w:rPr>
          <w:rFonts w:hint="eastAsia"/>
        </w:rPr>
        <w:t>WRC-15</w:t>
      </w:r>
      <w:r w:rsidR="00200F52" w:rsidRPr="00D33B4E">
        <w:rPr>
          <w:rFonts w:hint="eastAsia"/>
        </w:rPr>
        <w:t>决定的在迟交暂停通知情况下缩短三年暂停期的规定不适用于</w:t>
      </w:r>
      <w:r w:rsidR="00F574F6" w:rsidRPr="00D33B4E">
        <w:rPr>
          <w:rFonts w:hint="eastAsia"/>
        </w:rPr>
        <w:t>发生在</w:t>
      </w:r>
      <w:r w:rsidR="00F574F6" w:rsidRPr="00D33B4E">
        <w:rPr>
          <w:rFonts w:hint="eastAsia"/>
        </w:rPr>
        <w:t>WRC-5</w:t>
      </w:r>
      <w:r w:rsidR="00F574F6" w:rsidRPr="00D33B4E">
        <w:rPr>
          <w:rFonts w:hint="eastAsia"/>
        </w:rPr>
        <w:t>决定生效前的暂停情况。</w:t>
      </w:r>
      <w:bookmarkStart w:id="99" w:name="lt_pId288"/>
      <w:r w:rsidR="00F574F6" w:rsidRPr="00D33B4E">
        <w:t>由于</w:t>
      </w:r>
      <w:r w:rsidR="00F574F6" w:rsidRPr="00D33B4E">
        <w:rPr>
          <w:rFonts w:hint="eastAsia"/>
        </w:rPr>
        <w:t>履行了《无线电规则》</w:t>
      </w:r>
      <w:r w:rsidR="00F574F6" w:rsidRPr="00D33B4E">
        <w:t>的精神</w:t>
      </w:r>
      <w:r w:rsidR="00DE706F" w:rsidRPr="00D33B4E">
        <w:t>，</w:t>
      </w:r>
      <w:r w:rsidR="00F574F6" w:rsidRPr="00D33B4E">
        <w:t>三年暂停期与</w:t>
      </w:r>
      <w:r w:rsidR="00F574F6" w:rsidRPr="00D33B4E">
        <w:t>WRC-15</w:t>
      </w:r>
      <w:r w:rsidR="00F574F6" w:rsidRPr="00D33B4E">
        <w:t>决定重叠</w:t>
      </w:r>
      <w:r w:rsidR="00DE706F" w:rsidRPr="00D33B4E">
        <w:t>，</w:t>
      </w:r>
      <w:r w:rsidR="00F574F6" w:rsidRPr="00D33B4E">
        <w:t>频率</w:t>
      </w:r>
      <w:r w:rsidR="00F574F6" w:rsidRPr="00D33B4E">
        <w:rPr>
          <w:rFonts w:hint="eastAsia"/>
        </w:rPr>
        <w:t>指配</w:t>
      </w:r>
      <w:r w:rsidR="00F574F6" w:rsidRPr="00D33B4E">
        <w:t>得到适当使用</w:t>
      </w:r>
      <w:r w:rsidR="00DE706F" w:rsidRPr="00D33B4E">
        <w:t>，</w:t>
      </w:r>
      <w:r w:rsidR="00F574F6" w:rsidRPr="00D33B4E">
        <w:t>一颗卫星继续在该地点运行</w:t>
      </w:r>
      <w:r w:rsidR="00DE706F" w:rsidRPr="00D33B4E">
        <w:t>，</w:t>
      </w:r>
      <w:r w:rsidR="00F574F6" w:rsidRPr="00D33B4E">
        <w:t>因此要求委员会确认</w:t>
      </w:r>
      <w:r w:rsidR="00F574F6" w:rsidRPr="00D33B4E">
        <w:rPr>
          <w:rFonts w:hint="eastAsia"/>
        </w:rPr>
        <w:t>无线电通信局</w:t>
      </w:r>
      <w:r w:rsidR="00F574F6" w:rsidRPr="00D33B4E">
        <w:t>可以根据第</w:t>
      </w:r>
      <w:r w:rsidR="00F574F6" w:rsidRPr="00D33B4E">
        <w:t>13.6</w:t>
      </w:r>
      <w:r w:rsidR="00F574F6" w:rsidRPr="00D33B4E">
        <w:rPr>
          <w:rFonts w:hint="eastAsia"/>
        </w:rPr>
        <w:t>款</w:t>
      </w:r>
      <w:r w:rsidR="00F574F6" w:rsidRPr="00D33B4E">
        <w:t>结束调查。在回答</w:t>
      </w:r>
      <w:r w:rsidR="00F574F6" w:rsidRPr="00D33B4E">
        <w:rPr>
          <w:b/>
        </w:rPr>
        <w:t>Jeanty</w:t>
      </w:r>
      <w:r w:rsidR="00F574F6" w:rsidRPr="00D33B4E">
        <w:rPr>
          <w:b/>
          <w:bCs/>
        </w:rPr>
        <w:t>女士</w:t>
      </w:r>
      <w:r w:rsidR="00F574F6" w:rsidRPr="00D33B4E">
        <w:t>的评论时</w:t>
      </w:r>
      <w:r w:rsidR="00DE706F" w:rsidRPr="00D33B4E">
        <w:t>，</w:t>
      </w:r>
      <w:r w:rsidR="00F574F6" w:rsidRPr="00D33B4E">
        <w:t>他说</w:t>
      </w:r>
      <w:r w:rsidR="00DE706F" w:rsidRPr="00D33B4E">
        <w:t>，</w:t>
      </w:r>
      <w:r w:rsidR="00F574F6" w:rsidRPr="00D33B4E">
        <w:t>IS-5</w:t>
      </w:r>
      <w:r w:rsidR="00F574F6" w:rsidRPr="00D33B4E">
        <w:t>卫星也被称为</w:t>
      </w:r>
      <w:r w:rsidR="00F574F6" w:rsidRPr="00D33B4E">
        <w:t>Intelsat-5</w:t>
      </w:r>
      <w:r w:rsidR="00DE706F" w:rsidRPr="00D33B4E">
        <w:t>，</w:t>
      </w:r>
      <w:r w:rsidR="00F574F6" w:rsidRPr="00D33B4E">
        <w:t>在</w:t>
      </w:r>
      <w:r w:rsidR="00F574F6" w:rsidRPr="00D33B4E">
        <w:t>2020</w:t>
      </w:r>
      <w:r w:rsidR="00F574F6" w:rsidRPr="00D33B4E">
        <w:t>年</w:t>
      </w:r>
      <w:r w:rsidR="00F574F6" w:rsidRPr="00D33B4E">
        <w:t>6</w:t>
      </w:r>
      <w:r w:rsidR="00F574F6" w:rsidRPr="00D33B4E">
        <w:t>月底</w:t>
      </w:r>
      <w:r w:rsidR="00DE706F" w:rsidRPr="00D33B4E">
        <w:t>，</w:t>
      </w:r>
      <w:r w:rsidR="00F574F6" w:rsidRPr="00D33B4E">
        <w:t>它位于西经</w:t>
      </w:r>
      <w:r w:rsidR="00F574F6" w:rsidRPr="00D33B4E">
        <w:t>137.1</w:t>
      </w:r>
      <w:r w:rsidR="00F574F6" w:rsidRPr="00D33B4E">
        <w:t>度</w:t>
      </w:r>
      <w:r w:rsidR="00BF0157" w:rsidRPr="00D33B4E">
        <w:rPr>
          <w:rFonts w:hint="eastAsia"/>
        </w:rPr>
        <w:t>的倾斜轨道上</w:t>
      </w:r>
      <w:bookmarkEnd w:id="99"/>
      <w:r w:rsidR="00663205" w:rsidRPr="00D33B4E">
        <w:rPr>
          <w:rFonts w:hint="eastAsia"/>
        </w:rPr>
        <w:t>。</w:t>
      </w:r>
    </w:p>
    <w:p w14:paraId="4D418ED5" w14:textId="3F1849C5" w:rsidR="0074610C" w:rsidRPr="00D33B4E" w:rsidRDefault="0074610C" w:rsidP="0074610C">
      <w:pPr>
        <w:jc w:val="both"/>
      </w:pPr>
      <w:r w:rsidRPr="00D33B4E">
        <w:t>3.44</w:t>
      </w:r>
      <w:r w:rsidRPr="00D33B4E">
        <w:tab/>
      </w:r>
      <w:bookmarkStart w:id="100" w:name="lt_pId291"/>
      <w:r w:rsidR="00663205" w:rsidRPr="00D33B4E">
        <w:rPr>
          <w:b/>
          <w:bCs/>
        </w:rPr>
        <w:t>主席</w:t>
      </w:r>
      <w:r w:rsidR="00663205" w:rsidRPr="00D33B4E">
        <w:t>说</w:t>
      </w:r>
      <w:r w:rsidR="00DE706F" w:rsidRPr="00D33B4E">
        <w:t>，</w:t>
      </w:r>
      <w:r w:rsidR="00663205" w:rsidRPr="00D33B4E">
        <w:t>她认为</w:t>
      </w:r>
      <w:r w:rsidR="00663205" w:rsidRPr="00D33B4E">
        <w:rPr>
          <w:rFonts w:hint="eastAsia"/>
        </w:rPr>
        <w:t>委员会</w:t>
      </w:r>
      <w:r w:rsidR="00663205" w:rsidRPr="00D33B4E">
        <w:t>可以同意</w:t>
      </w:r>
      <w:r w:rsidR="00663205" w:rsidRPr="00D33B4E">
        <w:rPr>
          <w:rFonts w:hint="eastAsia"/>
        </w:rPr>
        <w:t>无线电通信局保留指配</w:t>
      </w:r>
      <w:r w:rsidR="00663205" w:rsidRPr="00D33B4E">
        <w:t>的做法是正确的</w:t>
      </w:r>
      <w:r w:rsidR="00DE706F" w:rsidRPr="00D33B4E">
        <w:t>，</w:t>
      </w:r>
      <w:r w:rsidR="00663205" w:rsidRPr="00D33B4E">
        <w:t>并指示</w:t>
      </w:r>
      <w:r w:rsidR="00663205" w:rsidRPr="00D33B4E">
        <w:rPr>
          <w:rFonts w:hint="eastAsia"/>
        </w:rPr>
        <w:t>无线电通信局</w:t>
      </w:r>
      <w:r w:rsidR="00663205" w:rsidRPr="00D33B4E">
        <w:t>结束调查。</w:t>
      </w:r>
      <w:bookmarkEnd w:id="100"/>
    </w:p>
    <w:p w14:paraId="6711585E" w14:textId="563D014B" w:rsidR="0074610C" w:rsidRPr="00D33B4E" w:rsidRDefault="0074610C" w:rsidP="0074610C">
      <w:pPr>
        <w:jc w:val="both"/>
      </w:pPr>
      <w:r w:rsidRPr="00D33B4E">
        <w:rPr>
          <w:bCs/>
        </w:rPr>
        <w:t>3.45</w:t>
      </w:r>
      <w:r w:rsidRPr="00D33B4E">
        <w:rPr>
          <w:bCs/>
        </w:rPr>
        <w:tab/>
      </w:r>
      <w:bookmarkStart w:id="101" w:name="lt_pId293"/>
      <w:r w:rsidRPr="00D33B4E">
        <w:rPr>
          <w:b/>
        </w:rPr>
        <w:t>Jeanty</w:t>
      </w:r>
      <w:r w:rsidR="00663205" w:rsidRPr="00D33B4E">
        <w:rPr>
          <w:rFonts w:hint="eastAsia"/>
          <w:b/>
        </w:rPr>
        <w:t>女士</w:t>
      </w:r>
      <w:r w:rsidR="00663205" w:rsidRPr="00D33B4E">
        <w:t>说</w:t>
      </w:r>
      <w:r w:rsidR="00DE706F" w:rsidRPr="00D33B4E">
        <w:t>，</w:t>
      </w:r>
      <w:r w:rsidR="00663205" w:rsidRPr="00D33B4E">
        <w:t>虽然她可以同意</w:t>
      </w:r>
      <w:r w:rsidR="00663205" w:rsidRPr="00D33B4E">
        <w:rPr>
          <w:rFonts w:hint="eastAsia"/>
        </w:rPr>
        <w:t>无线电通信局</w:t>
      </w:r>
      <w:r w:rsidR="00663205" w:rsidRPr="00D33B4E">
        <w:t>的行动</w:t>
      </w:r>
      <w:r w:rsidR="00DE706F" w:rsidRPr="00D33B4E">
        <w:t>，</w:t>
      </w:r>
      <w:r w:rsidR="00663205" w:rsidRPr="00D33B4E">
        <w:t>但美国</w:t>
      </w:r>
      <w:r w:rsidR="00663205" w:rsidRPr="00D33B4E">
        <w:rPr>
          <w:rFonts w:hint="eastAsia"/>
        </w:rPr>
        <w:t>主管部门</w:t>
      </w:r>
      <w:r w:rsidR="00663205" w:rsidRPr="00D33B4E">
        <w:t>本应根据《无线电</w:t>
      </w:r>
      <w:r w:rsidR="00663205" w:rsidRPr="00D33B4E">
        <w:rPr>
          <w:rFonts w:hint="eastAsia"/>
        </w:rPr>
        <w:t>规则</w:t>
      </w:r>
      <w:r w:rsidR="00663205" w:rsidRPr="00D33B4E">
        <w:t>》采取行动</w:t>
      </w:r>
      <w:r w:rsidR="00DE706F" w:rsidRPr="00D33B4E">
        <w:t>，</w:t>
      </w:r>
      <w:r w:rsidR="00663205" w:rsidRPr="00D33B4E">
        <w:t>并向</w:t>
      </w:r>
      <w:r w:rsidR="00663205" w:rsidRPr="00D33B4E">
        <w:rPr>
          <w:rFonts w:hint="eastAsia"/>
        </w:rPr>
        <w:t>无线电通信局</w:t>
      </w:r>
      <w:r w:rsidR="00663205" w:rsidRPr="00D33B4E">
        <w:t>报告暂停情况。</w:t>
      </w:r>
      <w:bookmarkEnd w:id="101"/>
    </w:p>
    <w:p w14:paraId="1F7809EF" w14:textId="639D8ABF" w:rsidR="0074610C" w:rsidRPr="00D33B4E" w:rsidRDefault="0074610C" w:rsidP="0074610C">
      <w:pPr>
        <w:jc w:val="both"/>
      </w:pPr>
      <w:r w:rsidRPr="00D33B4E">
        <w:rPr>
          <w:bCs/>
        </w:rPr>
        <w:t>3.46</w:t>
      </w:r>
      <w:r w:rsidRPr="00D33B4E">
        <w:rPr>
          <w:bCs/>
        </w:rPr>
        <w:tab/>
      </w:r>
      <w:bookmarkStart w:id="102" w:name="lt_pId295"/>
      <w:r w:rsidRPr="00D33B4E">
        <w:rPr>
          <w:b/>
        </w:rPr>
        <w:t>Hoan</w:t>
      </w:r>
      <w:bookmarkEnd w:id="102"/>
      <w:r w:rsidR="00663205" w:rsidRPr="00D33B4E">
        <w:rPr>
          <w:b/>
          <w:bCs/>
        </w:rPr>
        <w:t>先生</w:t>
      </w:r>
      <w:r w:rsidR="00663205" w:rsidRPr="00D33B4E">
        <w:t>说</w:t>
      </w:r>
      <w:r w:rsidR="00DE706F" w:rsidRPr="00D33B4E">
        <w:t>，</w:t>
      </w:r>
      <w:r w:rsidR="00663205" w:rsidRPr="00D33B4E">
        <w:t>他感到关切的是</w:t>
      </w:r>
      <w:r w:rsidR="00DE706F" w:rsidRPr="00D33B4E">
        <w:t>，</w:t>
      </w:r>
      <w:r w:rsidR="00663205" w:rsidRPr="00D33B4E">
        <w:t>美国没有根据暂停时</w:t>
      </w:r>
      <w:r w:rsidR="00663205" w:rsidRPr="00D33B4E">
        <w:rPr>
          <w:rFonts w:hint="eastAsia"/>
        </w:rPr>
        <w:t>有效</w:t>
      </w:r>
      <w:r w:rsidR="00663205" w:rsidRPr="00D33B4E">
        <w:t>的第</w:t>
      </w:r>
      <w:r w:rsidR="00663205" w:rsidRPr="00D33B4E">
        <w:t>11.49</w:t>
      </w:r>
      <w:r w:rsidR="00663205" w:rsidRPr="00D33B4E">
        <w:rPr>
          <w:rFonts w:hint="eastAsia"/>
        </w:rPr>
        <w:t>款向无线电通信局</w:t>
      </w:r>
      <w:r w:rsidR="00663205" w:rsidRPr="00D33B4E">
        <w:t>通知暂停。</w:t>
      </w:r>
    </w:p>
    <w:p w14:paraId="5B21CBFF" w14:textId="384B4CBB" w:rsidR="0074610C" w:rsidRPr="00D33B4E" w:rsidRDefault="0074610C" w:rsidP="0074610C">
      <w:pPr>
        <w:jc w:val="both"/>
      </w:pPr>
      <w:r w:rsidRPr="00D33B4E">
        <w:rPr>
          <w:bCs/>
        </w:rPr>
        <w:t>3.47</w:t>
      </w:r>
      <w:r w:rsidRPr="00D33B4E">
        <w:rPr>
          <w:bCs/>
        </w:rPr>
        <w:tab/>
      </w:r>
      <w:bookmarkStart w:id="103" w:name="lt_pId297"/>
      <w:r w:rsidRPr="00D33B4E">
        <w:rPr>
          <w:b/>
        </w:rPr>
        <w:t>Varlamov</w:t>
      </w:r>
      <w:r w:rsidR="00663205" w:rsidRPr="00D33B4E">
        <w:rPr>
          <w:rFonts w:hint="eastAsia"/>
          <w:b/>
        </w:rPr>
        <w:t>先生</w:t>
      </w:r>
      <w:bookmarkEnd w:id="103"/>
      <w:r w:rsidR="00663205" w:rsidRPr="00D33B4E">
        <w:t>说</w:t>
      </w:r>
      <w:r w:rsidR="00DE706F" w:rsidRPr="00D33B4E">
        <w:t>，</w:t>
      </w:r>
      <w:r w:rsidR="00663205" w:rsidRPr="00D33B4E">
        <w:t>取消</w:t>
      </w:r>
      <w:r w:rsidR="00663205" w:rsidRPr="00D33B4E">
        <w:rPr>
          <w:rFonts w:hint="eastAsia"/>
        </w:rPr>
        <w:t>删除一个条目的</w:t>
      </w:r>
      <w:r w:rsidR="00663205" w:rsidRPr="00D33B4E">
        <w:t>决定很重要</w:t>
      </w:r>
      <w:r w:rsidR="00DE706F" w:rsidRPr="00D33B4E">
        <w:t>，</w:t>
      </w:r>
      <w:r w:rsidR="00663205" w:rsidRPr="00D33B4E">
        <w:t>尤其是在卫星运行的时候。尽管在适用</w:t>
      </w:r>
      <w:r w:rsidR="00663205" w:rsidRPr="00D33B4E">
        <w:t>WRC-15</w:t>
      </w:r>
      <w:r w:rsidR="00663205" w:rsidRPr="00D33B4E">
        <w:t>决定方面存在一些模糊之处</w:t>
      </w:r>
      <w:r w:rsidR="00DE706F" w:rsidRPr="00D33B4E">
        <w:t>，</w:t>
      </w:r>
      <w:r w:rsidR="00663205" w:rsidRPr="00D33B4E">
        <w:t>但</w:t>
      </w:r>
      <w:r w:rsidR="00663205" w:rsidRPr="00D33B4E">
        <w:rPr>
          <w:rFonts w:hint="eastAsia"/>
        </w:rPr>
        <w:t>无线电通信局</w:t>
      </w:r>
      <w:r w:rsidR="00663205" w:rsidRPr="00D33B4E">
        <w:t>已确认</w:t>
      </w:r>
      <w:r w:rsidR="00DE706F" w:rsidRPr="00D33B4E">
        <w:t>，</w:t>
      </w:r>
      <w:r w:rsidR="00663205" w:rsidRPr="00D33B4E">
        <w:t>频率</w:t>
      </w:r>
      <w:r w:rsidR="00663205" w:rsidRPr="00D33B4E">
        <w:rPr>
          <w:rFonts w:hint="eastAsia"/>
        </w:rPr>
        <w:t>指配</w:t>
      </w:r>
      <w:r w:rsidR="00663205" w:rsidRPr="00D33B4E">
        <w:t>目前正</w:t>
      </w:r>
      <w:r w:rsidR="00663205" w:rsidRPr="00D33B4E">
        <w:rPr>
          <w:rFonts w:hint="eastAsia"/>
        </w:rPr>
        <w:t>用于</w:t>
      </w:r>
      <w:r w:rsidR="00663205" w:rsidRPr="00D33B4E">
        <w:t>一颗运行在西经</w:t>
      </w:r>
      <w:r w:rsidR="00663205" w:rsidRPr="00D33B4E">
        <w:t>137</w:t>
      </w:r>
      <w:r w:rsidR="00663205" w:rsidRPr="00D33B4E">
        <w:t>度的卫星。因此</w:t>
      </w:r>
      <w:r w:rsidR="00DE706F" w:rsidRPr="00D33B4E">
        <w:t>，</w:t>
      </w:r>
      <w:r w:rsidR="00663205" w:rsidRPr="00D33B4E">
        <w:rPr>
          <w:rFonts w:hint="eastAsia"/>
        </w:rPr>
        <w:t>委员会</w:t>
      </w:r>
      <w:r w:rsidR="00663205" w:rsidRPr="00D33B4E">
        <w:t>应</w:t>
      </w:r>
      <w:r w:rsidR="00663205" w:rsidRPr="00D33B4E">
        <w:rPr>
          <w:rFonts w:hint="eastAsia"/>
        </w:rPr>
        <w:t>责成无线电通信局</w:t>
      </w:r>
      <w:r w:rsidR="00663205" w:rsidRPr="00D33B4E">
        <w:t>根据第</w:t>
      </w:r>
      <w:r w:rsidR="00663205" w:rsidRPr="00D33B4E">
        <w:t>13.6</w:t>
      </w:r>
      <w:r w:rsidR="00663205" w:rsidRPr="00D33B4E">
        <w:rPr>
          <w:rFonts w:hint="eastAsia"/>
        </w:rPr>
        <w:t>款</w:t>
      </w:r>
      <w:r w:rsidR="00663205" w:rsidRPr="00D33B4E">
        <w:t>结束调查。</w:t>
      </w:r>
    </w:p>
    <w:p w14:paraId="3A9BDBFD" w14:textId="18DA2FB5" w:rsidR="0074610C" w:rsidRPr="00D33B4E" w:rsidRDefault="0074610C" w:rsidP="00BA535F">
      <w:r w:rsidRPr="00D33B4E">
        <w:t>3.48</w:t>
      </w:r>
      <w:r w:rsidRPr="00D33B4E">
        <w:tab/>
      </w:r>
      <w:bookmarkStart w:id="104" w:name="lt_pId301"/>
      <w:r w:rsidRPr="00D33B4E">
        <w:rPr>
          <w:b/>
        </w:rPr>
        <w:t>Hashimoto</w:t>
      </w:r>
      <w:r w:rsidR="00663205" w:rsidRPr="00D33B4E">
        <w:rPr>
          <w:rFonts w:hint="eastAsia"/>
          <w:b/>
        </w:rPr>
        <w:t>先生、</w:t>
      </w:r>
      <w:proofErr w:type="spellStart"/>
      <w:r w:rsidRPr="00D33B4E">
        <w:rPr>
          <w:b/>
        </w:rPr>
        <w:t>Azzouz</w:t>
      </w:r>
      <w:proofErr w:type="spellEnd"/>
      <w:r w:rsidR="00663205" w:rsidRPr="00D33B4E">
        <w:rPr>
          <w:rFonts w:hint="eastAsia"/>
          <w:b/>
        </w:rPr>
        <w:t>先生、</w:t>
      </w:r>
      <w:r w:rsidRPr="00D33B4E">
        <w:rPr>
          <w:b/>
        </w:rPr>
        <w:t>Alamri</w:t>
      </w:r>
      <w:r w:rsidR="00663205" w:rsidRPr="00D33B4E">
        <w:rPr>
          <w:rFonts w:hint="eastAsia"/>
          <w:b/>
        </w:rPr>
        <w:t>先生、</w:t>
      </w:r>
      <w:r w:rsidRPr="00D33B4E">
        <w:rPr>
          <w:b/>
        </w:rPr>
        <w:t>Henri</w:t>
      </w:r>
      <w:r w:rsidR="00663205" w:rsidRPr="00D33B4E">
        <w:rPr>
          <w:rFonts w:hint="eastAsia"/>
          <w:b/>
        </w:rPr>
        <w:t>先生、</w:t>
      </w:r>
      <w:r w:rsidRPr="00D33B4E">
        <w:rPr>
          <w:b/>
        </w:rPr>
        <w:t>Borjón</w:t>
      </w:r>
      <w:r w:rsidR="00663205" w:rsidRPr="00D33B4E">
        <w:rPr>
          <w:rFonts w:hint="eastAsia"/>
          <w:b/>
        </w:rPr>
        <w:t>先生、</w:t>
      </w:r>
      <w:r w:rsidRPr="00D33B4E">
        <w:rPr>
          <w:b/>
        </w:rPr>
        <w:t>Mchunu</w:t>
      </w:r>
      <w:r w:rsidR="00663205" w:rsidRPr="00D33B4E">
        <w:rPr>
          <w:rFonts w:hint="eastAsia"/>
          <w:b/>
        </w:rPr>
        <w:t>先生、</w:t>
      </w:r>
      <w:r w:rsidRPr="00D33B4E">
        <w:rPr>
          <w:b/>
        </w:rPr>
        <w:t>Hasanova</w:t>
      </w:r>
      <w:r w:rsidR="00663205" w:rsidRPr="00D33B4E">
        <w:rPr>
          <w:rFonts w:hint="eastAsia"/>
          <w:b/>
        </w:rPr>
        <w:t>女士</w:t>
      </w:r>
      <w:r w:rsidR="00663205" w:rsidRPr="00D33B4E">
        <w:rPr>
          <w:rFonts w:hint="eastAsia"/>
        </w:rPr>
        <w:t>和</w:t>
      </w:r>
      <w:r w:rsidRPr="00D33B4E">
        <w:rPr>
          <w:b/>
        </w:rPr>
        <w:t>Talib</w:t>
      </w:r>
      <w:r w:rsidR="00663205" w:rsidRPr="00D33B4E">
        <w:rPr>
          <w:rFonts w:hint="eastAsia"/>
          <w:b/>
        </w:rPr>
        <w:t>先生</w:t>
      </w:r>
      <w:bookmarkEnd w:id="104"/>
      <w:r w:rsidR="00663205" w:rsidRPr="00D33B4E">
        <w:t>同意应</w:t>
      </w:r>
      <w:r w:rsidR="00663205" w:rsidRPr="00D33B4E">
        <w:rPr>
          <w:rFonts w:hint="eastAsia"/>
        </w:rPr>
        <w:t>责成无线电通信局</w:t>
      </w:r>
      <w:r w:rsidR="00663205" w:rsidRPr="00D33B4E">
        <w:t>结束根据第</w:t>
      </w:r>
      <w:r w:rsidR="00663205" w:rsidRPr="00D33B4E">
        <w:t>13.6</w:t>
      </w:r>
      <w:r w:rsidR="00663205" w:rsidRPr="00D33B4E">
        <w:rPr>
          <w:rFonts w:hint="eastAsia"/>
        </w:rPr>
        <w:t>款</w:t>
      </w:r>
      <w:r w:rsidR="00663205" w:rsidRPr="00D33B4E">
        <w:t>进行的调查</w:t>
      </w:r>
      <w:r w:rsidR="00663205" w:rsidRPr="00D33B4E">
        <w:rPr>
          <w:rFonts w:hint="eastAsia"/>
        </w:rPr>
        <w:t>。</w:t>
      </w:r>
    </w:p>
    <w:p w14:paraId="08535766" w14:textId="69E59756" w:rsidR="0074610C" w:rsidRPr="00D33B4E" w:rsidRDefault="0074610C" w:rsidP="0074610C">
      <w:pPr>
        <w:keepNext/>
        <w:jc w:val="both"/>
      </w:pPr>
      <w:r w:rsidRPr="00D33B4E">
        <w:lastRenderedPageBreak/>
        <w:t>3.49</w:t>
      </w:r>
      <w:r w:rsidRPr="00D33B4E">
        <w:tab/>
      </w:r>
      <w:bookmarkStart w:id="105" w:name="lt_pId303"/>
      <w:r w:rsidR="00663205" w:rsidRPr="00D33B4E">
        <w:rPr>
          <w:b/>
          <w:bCs/>
        </w:rPr>
        <w:t>主席</w:t>
      </w:r>
      <w:r w:rsidR="00663205" w:rsidRPr="00D33B4E">
        <w:t>提议</w:t>
      </w:r>
      <w:r w:rsidR="00663205" w:rsidRPr="00D33B4E">
        <w:rPr>
          <w:rFonts w:hint="eastAsia"/>
        </w:rPr>
        <w:t>委员会</w:t>
      </w:r>
      <w:r w:rsidR="00663205" w:rsidRPr="00D33B4E">
        <w:t>就</w:t>
      </w:r>
      <w:r w:rsidR="00663205" w:rsidRPr="00D33B4E">
        <w:t>RRB20-2/6</w:t>
      </w:r>
      <w:r w:rsidR="00663205" w:rsidRPr="00D33B4E">
        <w:t>号文件第</w:t>
      </w:r>
      <w:r w:rsidR="00663205" w:rsidRPr="00D33B4E">
        <w:t>9</w:t>
      </w:r>
      <w:r w:rsidR="00663205" w:rsidRPr="00D33B4E">
        <w:t>段</w:t>
      </w:r>
      <w:r w:rsidR="00663205" w:rsidRPr="00D33B4E">
        <w:rPr>
          <w:rFonts w:hint="eastAsia"/>
        </w:rPr>
        <w:t>得出</w:t>
      </w:r>
      <w:r w:rsidR="00663205" w:rsidRPr="00D33B4E">
        <w:t>如下结</w:t>
      </w:r>
      <w:r w:rsidR="00663205" w:rsidRPr="00D33B4E">
        <w:rPr>
          <w:rFonts w:hint="eastAsia"/>
        </w:rPr>
        <w:t>论</w:t>
      </w:r>
      <w:r w:rsidR="00DE706F" w:rsidRPr="00D33B4E">
        <w:t>：</w:t>
      </w:r>
      <w:bookmarkEnd w:id="105"/>
    </w:p>
    <w:p w14:paraId="754C1C1C" w14:textId="1549BE7C" w:rsidR="00200F52" w:rsidRPr="00D33B4E" w:rsidRDefault="00DE706F" w:rsidP="00BA535F">
      <w:pPr>
        <w:ind w:firstLineChars="200" w:firstLine="480"/>
      </w:pPr>
      <w:r w:rsidRPr="00D33B4E">
        <w:rPr>
          <w:rFonts w:ascii="SimSun" w:hAnsi="SimSun" w:hint="eastAsia"/>
        </w:rPr>
        <w:t>“</w:t>
      </w:r>
      <w:r w:rsidR="00200F52" w:rsidRPr="00D33B4E">
        <w:rPr>
          <w:rFonts w:hint="eastAsia"/>
        </w:rPr>
        <w:t>委员会审议了关于</w:t>
      </w:r>
      <w:r w:rsidR="00200F52" w:rsidRPr="00D33B4E">
        <w:rPr>
          <w:rFonts w:hint="eastAsia"/>
          <w:lang w:val="en-GB"/>
        </w:rPr>
        <w:t>暂停使用西经</w:t>
      </w:r>
      <w:r w:rsidR="00200F52" w:rsidRPr="00D33B4E">
        <w:rPr>
          <w:rFonts w:hint="eastAsia"/>
          <w:lang w:val="en-GB"/>
        </w:rPr>
        <w:t>137</w:t>
      </w:r>
      <w:r w:rsidR="00200F52" w:rsidRPr="00D33B4E">
        <w:rPr>
          <w:rFonts w:hint="eastAsia"/>
          <w:lang w:val="en-GB"/>
        </w:rPr>
        <w:t>°的</w:t>
      </w:r>
      <w:r w:rsidR="00200F52" w:rsidRPr="00D33B4E">
        <w:rPr>
          <w:rFonts w:hint="eastAsia"/>
          <w:lang w:val="en-GB"/>
        </w:rPr>
        <w:t>USASAT-22G</w:t>
      </w:r>
      <w:r w:rsidR="00200F52" w:rsidRPr="00D33B4E">
        <w:rPr>
          <w:rFonts w:hint="eastAsia"/>
          <w:lang w:val="en-GB"/>
        </w:rPr>
        <w:t>和</w:t>
      </w:r>
      <w:r w:rsidR="00200F52" w:rsidRPr="00D33B4E">
        <w:rPr>
          <w:rFonts w:hint="eastAsia"/>
          <w:lang w:val="en-GB"/>
        </w:rPr>
        <w:t>USASAT-22J</w:t>
      </w:r>
      <w:r w:rsidR="00200F52" w:rsidRPr="00D33B4E">
        <w:rPr>
          <w:rFonts w:hint="eastAsia"/>
          <w:lang w:val="en-GB"/>
        </w:rPr>
        <w:t>卫星网络的主任报告第</w:t>
      </w:r>
      <w:r w:rsidR="00200F52" w:rsidRPr="00D33B4E">
        <w:rPr>
          <w:rFonts w:hint="eastAsia"/>
          <w:lang w:val="en-GB"/>
        </w:rPr>
        <w:t>9</w:t>
      </w:r>
      <w:r w:rsidR="00200F52" w:rsidRPr="00D33B4E">
        <w:rPr>
          <w:rFonts w:hint="eastAsia"/>
          <w:lang w:val="en-GB"/>
        </w:rPr>
        <w:t>段。委员会注意到</w:t>
      </w:r>
      <w:r w:rsidRPr="00D33B4E">
        <w:rPr>
          <w:rFonts w:hint="eastAsia"/>
          <w:lang w:val="en-GB"/>
        </w:rPr>
        <w:t>：</w:t>
      </w:r>
    </w:p>
    <w:p w14:paraId="03DF4787" w14:textId="053070F2" w:rsidR="00200F52" w:rsidRPr="00D33B4E" w:rsidRDefault="00200F52" w:rsidP="00200F52">
      <w:pPr>
        <w:pStyle w:val="enumlev1"/>
        <w:rPr>
          <w:lang w:eastAsia="zh-CN"/>
        </w:rPr>
      </w:pPr>
      <w:r w:rsidRPr="00D33B4E">
        <w:rPr>
          <w:lang w:eastAsia="zh-CN"/>
        </w:rPr>
        <w:t>–</w:t>
      </w:r>
      <w:r w:rsidRPr="00D33B4E">
        <w:rPr>
          <w:lang w:eastAsia="zh-CN"/>
        </w:rPr>
        <w:tab/>
      </w:r>
      <w:r w:rsidRPr="00D33B4E">
        <w:rPr>
          <w:rFonts w:hint="eastAsia"/>
          <w:lang w:eastAsia="zh-CN"/>
        </w:rPr>
        <w:t>美国主管部门未遵守《无线电规则》第</w:t>
      </w:r>
      <w:r w:rsidRPr="00D33B4E">
        <w:rPr>
          <w:rFonts w:hint="eastAsia"/>
          <w:bCs/>
          <w:lang w:eastAsia="zh-CN"/>
        </w:rPr>
        <w:t>11.49</w:t>
      </w:r>
      <w:r w:rsidRPr="00D33B4E">
        <w:rPr>
          <w:rFonts w:hint="eastAsia"/>
          <w:lang w:eastAsia="zh-CN"/>
        </w:rPr>
        <w:t>款的要求</w:t>
      </w:r>
      <w:r w:rsidR="00DE706F" w:rsidRPr="00D33B4E">
        <w:rPr>
          <w:rFonts w:hint="eastAsia"/>
          <w:lang w:eastAsia="zh-CN"/>
        </w:rPr>
        <w:t>，</w:t>
      </w:r>
      <w:r w:rsidRPr="00D33B4E">
        <w:rPr>
          <w:rFonts w:hint="eastAsia"/>
          <w:lang w:eastAsia="zh-CN"/>
        </w:rPr>
        <w:t>没有向无线电通信局报告其在</w:t>
      </w:r>
      <w:r w:rsidRPr="00D33B4E">
        <w:rPr>
          <w:rFonts w:hint="eastAsia"/>
          <w:lang w:eastAsia="zh-CN"/>
        </w:rPr>
        <w:t>WRC-15</w:t>
      </w:r>
      <w:r w:rsidRPr="00D33B4E">
        <w:rPr>
          <w:rFonts w:hint="eastAsia"/>
          <w:lang w:eastAsia="zh-CN"/>
        </w:rPr>
        <w:t>决定对延迟报告暂停使用施加后果之前执行的频率指配暂停使用和重新启用；</w:t>
      </w:r>
    </w:p>
    <w:p w14:paraId="27C7B061" w14:textId="27474D7E" w:rsidR="00200F52" w:rsidRPr="00D33B4E" w:rsidRDefault="00200F52" w:rsidP="00200F52">
      <w:pPr>
        <w:pStyle w:val="enumlev1"/>
        <w:rPr>
          <w:lang w:eastAsia="zh-CN"/>
        </w:rPr>
      </w:pPr>
      <w:r w:rsidRPr="00D33B4E">
        <w:rPr>
          <w:lang w:eastAsia="zh-CN"/>
        </w:rPr>
        <w:t>–</w:t>
      </w:r>
      <w:r w:rsidRPr="00D33B4E">
        <w:rPr>
          <w:lang w:eastAsia="zh-CN"/>
        </w:rPr>
        <w:tab/>
        <w:t>USASAT-22G</w:t>
      </w:r>
      <w:r w:rsidRPr="00D33B4E">
        <w:rPr>
          <w:rFonts w:hint="eastAsia"/>
          <w:lang w:eastAsia="zh-CN"/>
        </w:rPr>
        <w:t>和</w:t>
      </w:r>
      <w:r w:rsidRPr="00D33B4E">
        <w:rPr>
          <w:lang w:eastAsia="zh-CN"/>
        </w:rPr>
        <w:t>USASAT-22J</w:t>
      </w:r>
      <w:r w:rsidRPr="00D33B4E">
        <w:rPr>
          <w:rFonts w:hint="eastAsia"/>
          <w:lang w:eastAsia="zh-CN"/>
        </w:rPr>
        <w:t>卫星网络的所有频率指配均已在三年内重新启用</w:t>
      </w:r>
      <w:r w:rsidR="00DE706F" w:rsidRPr="00D33B4E">
        <w:rPr>
          <w:rFonts w:hint="eastAsia"/>
          <w:lang w:eastAsia="zh-CN"/>
        </w:rPr>
        <w:t>，</w:t>
      </w:r>
      <w:r w:rsidRPr="00D33B4E">
        <w:rPr>
          <w:rFonts w:hint="eastAsia"/>
          <w:lang w:eastAsia="zh-CN"/>
        </w:rPr>
        <w:t>一颗卫星继续在西经</w:t>
      </w:r>
      <w:r w:rsidRPr="00D33B4E">
        <w:rPr>
          <w:rFonts w:hint="eastAsia"/>
          <w:lang w:eastAsia="zh-CN"/>
        </w:rPr>
        <w:t>137</w:t>
      </w:r>
      <w:r w:rsidRPr="00D33B4E">
        <w:rPr>
          <w:rFonts w:hint="eastAsia"/>
          <w:lang w:eastAsia="zh-CN"/>
        </w:rPr>
        <w:t>°操作；</w:t>
      </w:r>
    </w:p>
    <w:p w14:paraId="32C644C4" w14:textId="2F5917AD" w:rsidR="00200F52" w:rsidRPr="00D33B4E" w:rsidRDefault="00200F52" w:rsidP="00200F52">
      <w:pPr>
        <w:pStyle w:val="enumlev1"/>
        <w:rPr>
          <w:lang w:eastAsia="zh-CN"/>
        </w:rPr>
      </w:pPr>
      <w:r w:rsidRPr="00D33B4E">
        <w:rPr>
          <w:lang w:eastAsia="zh-CN"/>
        </w:rPr>
        <w:t>–</w:t>
      </w:r>
      <w:r w:rsidRPr="00D33B4E">
        <w:rPr>
          <w:lang w:eastAsia="zh-CN"/>
        </w:rPr>
        <w:tab/>
      </w:r>
      <w:r w:rsidRPr="00D33B4E">
        <w:rPr>
          <w:rFonts w:hint="eastAsia"/>
          <w:lang w:eastAsia="zh-CN"/>
        </w:rPr>
        <w:t>无线电通信局已按照《无线电规则》第</w:t>
      </w:r>
      <w:r w:rsidRPr="00D33B4E">
        <w:rPr>
          <w:rFonts w:hint="eastAsia"/>
          <w:bCs/>
          <w:lang w:eastAsia="zh-CN"/>
        </w:rPr>
        <w:t>13.6</w:t>
      </w:r>
      <w:r w:rsidRPr="00D33B4E">
        <w:rPr>
          <w:rFonts w:hint="eastAsia"/>
          <w:lang w:eastAsia="zh-CN"/>
        </w:rPr>
        <w:t>款和《无线电规则》其它相关条款采取行动。</w:t>
      </w:r>
    </w:p>
    <w:p w14:paraId="091092DD" w14:textId="69B8BC4B" w:rsidR="00200F52" w:rsidRPr="00D33B4E" w:rsidRDefault="00200F52" w:rsidP="00BA535F">
      <w:pPr>
        <w:ind w:firstLineChars="200" w:firstLine="480"/>
      </w:pPr>
      <w:r w:rsidRPr="00D33B4E">
        <w:rPr>
          <w:rFonts w:hint="eastAsia"/>
          <w:lang w:val="en-GB"/>
        </w:rPr>
        <w:t>委员会责成无线电通信局结束根据《无线电规则》第</w:t>
      </w:r>
      <w:r w:rsidRPr="00D33B4E">
        <w:rPr>
          <w:rFonts w:hint="eastAsia"/>
          <w:bCs/>
          <w:lang w:val="en-GB"/>
        </w:rPr>
        <w:t>13.6</w:t>
      </w:r>
      <w:r w:rsidRPr="00D33B4E">
        <w:rPr>
          <w:rFonts w:hint="eastAsia"/>
          <w:lang w:val="en-GB"/>
        </w:rPr>
        <w:t>款对这一情况的调查。</w:t>
      </w:r>
      <w:r w:rsidR="00DE706F" w:rsidRPr="00D33B4E">
        <w:rPr>
          <w:rFonts w:ascii="SimSun" w:hAnsi="SimSun" w:hint="eastAsia"/>
          <w:lang w:val="en-GB"/>
        </w:rPr>
        <w:t>”</w:t>
      </w:r>
    </w:p>
    <w:p w14:paraId="15367721" w14:textId="2F493D8C" w:rsidR="0074610C" w:rsidRPr="00D33B4E" w:rsidRDefault="0074610C" w:rsidP="0074610C">
      <w:pPr>
        <w:jc w:val="both"/>
      </w:pPr>
      <w:r w:rsidRPr="00D33B4E">
        <w:t>3.50</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6584E33C" w14:textId="63B152BD" w:rsidR="0074610C" w:rsidRPr="00D33B4E" w:rsidRDefault="00200F52" w:rsidP="00BA535F">
      <w:pPr>
        <w:pStyle w:val="Headingb"/>
        <w:rPr>
          <w:rFonts w:hint="eastAsia"/>
          <w:szCs w:val="24"/>
          <w:lang w:eastAsia="zh-CN"/>
        </w:rPr>
      </w:pPr>
      <w:bookmarkStart w:id="106" w:name="lt_pId315"/>
      <w:r w:rsidRPr="00D33B4E">
        <w:rPr>
          <w:rFonts w:hint="eastAsia"/>
          <w:szCs w:val="24"/>
          <w:lang w:val="en-US" w:eastAsia="zh-CN"/>
        </w:rPr>
        <w:t>卫星广播业务中特定地球站的通知</w:t>
      </w:r>
      <w:r w:rsidR="00DE706F" w:rsidRPr="00D33B4E">
        <w:rPr>
          <w:rFonts w:hint="eastAsia"/>
          <w:szCs w:val="24"/>
          <w:lang w:eastAsia="zh-CN"/>
        </w:rPr>
        <w:t>（</w:t>
      </w:r>
      <w:r w:rsidR="0074610C" w:rsidRPr="00D33B4E">
        <w:rPr>
          <w:szCs w:val="24"/>
          <w:lang w:eastAsia="zh-CN"/>
        </w:rPr>
        <w:t>RRB20-2/6</w:t>
      </w:r>
      <w:r w:rsidR="00DD4472" w:rsidRPr="00D33B4E">
        <w:rPr>
          <w:rFonts w:hint="eastAsia"/>
          <w:szCs w:val="24"/>
          <w:lang w:eastAsia="zh-CN"/>
        </w:rPr>
        <w:t>号文件第</w:t>
      </w:r>
      <w:r w:rsidR="00DD4472" w:rsidRPr="00D33B4E">
        <w:rPr>
          <w:rFonts w:hint="eastAsia"/>
          <w:szCs w:val="24"/>
          <w:lang w:eastAsia="zh-CN"/>
        </w:rPr>
        <w:t>10</w:t>
      </w:r>
      <w:r w:rsidR="00DD4472" w:rsidRPr="00D33B4E">
        <w:rPr>
          <w:rFonts w:hint="eastAsia"/>
          <w:szCs w:val="24"/>
          <w:lang w:eastAsia="zh-CN"/>
        </w:rPr>
        <w:t>段</w:t>
      </w:r>
      <w:r w:rsidR="00DE706F" w:rsidRPr="00D33B4E">
        <w:rPr>
          <w:rFonts w:hint="eastAsia"/>
          <w:szCs w:val="24"/>
          <w:lang w:eastAsia="zh-CN"/>
        </w:rPr>
        <w:t>）</w:t>
      </w:r>
      <w:bookmarkEnd w:id="106"/>
    </w:p>
    <w:p w14:paraId="360E621E" w14:textId="65B1C55E" w:rsidR="0074610C" w:rsidRPr="00D33B4E" w:rsidRDefault="0074610C" w:rsidP="00BA535F">
      <w:r w:rsidRPr="00D33B4E">
        <w:rPr>
          <w:bCs/>
        </w:rPr>
        <w:t>3.51</w:t>
      </w:r>
      <w:r w:rsidRPr="00D33B4E">
        <w:rPr>
          <w:bCs/>
        </w:rPr>
        <w:tab/>
      </w:r>
      <w:bookmarkStart w:id="107" w:name="lt_pId317"/>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07"/>
      <w:r w:rsidR="00DD4472" w:rsidRPr="00D33B4E">
        <w:rPr>
          <w:rFonts w:hint="eastAsia"/>
        </w:rPr>
        <w:t>表示</w:t>
      </w:r>
      <w:r w:rsidR="00DE706F" w:rsidRPr="00D33B4E">
        <w:rPr>
          <w:rFonts w:hint="eastAsia"/>
        </w:rPr>
        <w:t>，</w:t>
      </w:r>
      <w:r w:rsidR="00200F52" w:rsidRPr="00D33B4E">
        <w:rPr>
          <w:rFonts w:hint="eastAsia"/>
        </w:rPr>
        <w:t>无线电通信局</w:t>
      </w:r>
      <w:r w:rsidR="00DD4472" w:rsidRPr="00D33B4E">
        <w:rPr>
          <w:rFonts w:hint="eastAsia"/>
        </w:rPr>
        <w:t>希望通报委员会它</w:t>
      </w:r>
      <w:r w:rsidR="00200F52" w:rsidRPr="00D33B4E">
        <w:rPr>
          <w:rFonts w:hint="eastAsia"/>
        </w:rPr>
        <w:t>曾遇到这样的情况</w:t>
      </w:r>
      <w:r w:rsidR="00DE706F" w:rsidRPr="00D33B4E">
        <w:rPr>
          <w:rFonts w:hint="eastAsia"/>
        </w:rPr>
        <w:t>，</w:t>
      </w:r>
      <w:r w:rsidR="00200F52" w:rsidRPr="00D33B4E">
        <w:rPr>
          <w:rFonts w:hint="eastAsia"/>
        </w:rPr>
        <w:t>即主管部门希望将</w:t>
      </w:r>
      <w:r w:rsidR="00200F52" w:rsidRPr="00D33B4E">
        <w:t>BSS</w:t>
      </w:r>
      <w:r w:rsidR="00200F52" w:rsidRPr="00D33B4E">
        <w:rPr>
          <w:rFonts w:hint="eastAsia"/>
        </w:rPr>
        <w:t>地球站作为特定地球站通知</w:t>
      </w:r>
      <w:r w:rsidR="00DE706F" w:rsidRPr="00D33B4E">
        <w:rPr>
          <w:rFonts w:hint="eastAsia"/>
        </w:rPr>
        <w:t>，</w:t>
      </w:r>
      <w:r w:rsidR="00200F52" w:rsidRPr="00D33B4E">
        <w:rPr>
          <w:rFonts w:hint="eastAsia"/>
        </w:rPr>
        <w:t>并将其频率指配登记在国际频率登记总表</w:t>
      </w:r>
      <w:r w:rsidR="00DE706F" w:rsidRPr="00D33B4E">
        <w:rPr>
          <w:rFonts w:hint="eastAsia"/>
        </w:rPr>
        <w:t>（</w:t>
      </w:r>
      <w:r w:rsidR="00200F52" w:rsidRPr="00D33B4E">
        <w:rPr>
          <w:rFonts w:hint="eastAsia"/>
        </w:rPr>
        <w:t>MIFR</w:t>
      </w:r>
      <w:r w:rsidR="00DE706F" w:rsidRPr="00D33B4E">
        <w:rPr>
          <w:rFonts w:hint="eastAsia"/>
        </w:rPr>
        <w:t>）</w:t>
      </w:r>
      <w:r w:rsidR="00200F52" w:rsidRPr="00D33B4E">
        <w:rPr>
          <w:rFonts w:hint="eastAsia"/>
        </w:rPr>
        <w:t>内。</w:t>
      </w:r>
      <w:r w:rsidR="00DD4472" w:rsidRPr="00D33B4E">
        <w:rPr>
          <w:lang w:val="en-GB"/>
        </w:rPr>
        <w:t>为了反映这种通知是如何审查的</w:t>
      </w:r>
      <w:r w:rsidR="00DE706F" w:rsidRPr="00D33B4E">
        <w:rPr>
          <w:lang w:val="en-GB"/>
        </w:rPr>
        <w:t>，</w:t>
      </w:r>
      <w:r w:rsidR="00DD4472" w:rsidRPr="00D33B4E">
        <w:rPr>
          <w:lang w:val="en-GB"/>
        </w:rPr>
        <w:t>以及不会审查其是否符合第</w:t>
      </w:r>
      <w:r w:rsidR="00DD4472" w:rsidRPr="00D33B4E">
        <w:rPr>
          <w:lang w:val="en-GB"/>
        </w:rPr>
        <w:t>9.17/9.17</w:t>
      </w:r>
      <w:r w:rsidR="00DD4472" w:rsidRPr="00D33B4E">
        <w:rPr>
          <w:rFonts w:hint="eastAsia"/>
          <w:lang w:val="en-GB"/>
        </w:rPr>
        <w:t>A</w:t>
      </w:r>
      <w:r w:rsidR="00DD4472" w:rsidRPr="00D33B4E">
        <w:rPr>
          <w:rFonts w:hint="eastAsia"/>
          <w:lang w:val="en-GB"/>
        </w:rPr>
        <w:t>款</w:t>
      </w:r>
      <w:r w:rsidR="00DD4472" w:rsidRPr="00D33B4E">
        <w:rPr>
          <w:lang w:val="en-GB"/>
        </w:rPr>
        <w:t>的事实</w:t>
      </w:r>
      <w:r w:rsidR="00DE706F" w:rsidRPr="00D33B4E">
        <w:rPr>
          <w:lang w:val="en-GB"/>
        </w:rPr>
        <w:t>，</w:t>
      </w:r>
      <w:r w:rsidR="00DD4472" w:rsidRPr="00D33B4E">
        <w:rPr>
          <w:rFonts w:hint="eastAsia"/>
          <w:lang w:val="en-GB"/>
        </w:rPr>
        <w:t>无线电通信局</w:t>
      </w:r>
      <w:r w:rsidR="00DD4472" w:rsidRPr="00D33B4E">
        <w:rPr>
          <w:lang w:val="en-GB"/>
        </w:rPr>
        <w:t>将在</w:t>
      </w:r>
      <w:r w:rsidR="00DD4472" w:rsidRPr="00D33B4E">
        <w:rPr>
          <w:rFonts w:hint="eastAsia"/>
          <w:lang w:val="en-GB"/>
        </w:rPr>
        <w:t>审查</w:t>
      </w:r>
      <w:r w:rsidR="00DD4472" w:rsidRPr="00D33B4E">
        <w:rPr>
          <w:lang w:val="en-GB"/>
        </w:rPr>
        <w:t>结果第</w:t>
      </w:r>
      <w:r w:rsidR="00DD4472" w:rsidRPr="00D33B4E">
        <w:rPr>
          <w:lang w:val="en-GB"/>
        </w:rPr>
        <w:t>13B1</w:t>
      </w:r>
      <w:proofErr w:type="gramStart"/>
      <w:r w:rsidR="00DD4472" w:rsidRPr="00D33B4E">
        <w:rPr>
          <w:lang w:val="en-GB"/>
        </w:rPr>
        <w:t>栏中插入</w:t>
      </w:r>
      <w:r w:rsidR="00DE706F" w:rsidRPr="00D33B4E">
        <w:rPr>
          <w:rFonts w:ascii="SimSun" w:hAnsi="SimSun"/>
          <w:lang w:val="en-GB"/>
        </w:rPr>
        <w:t>“</w:t>
      </w:r>
      <w:proofErr w:type="gramEnd"/>
      <w:r w:rsidR="00DD4472" w:rsidRPr="00D33B4E">
        <w:rPr>
          <w:lang w:val="en-GB"/>
        </w:rPr>
        <w:t>9.19_BSS_ES</w:t>
      </w:r>
      <w:r w:rsidR="00DE706F" w:rsidRPr="00D33B4E">
        <w:rPr>
          <w:rFonts w:ascii="SimSun" w:hAnsi="SimSun"/>
          <w:lang w:val="en-GB"/>
        </w:rPr>
        <w:t>”</w:t>
      </w:r>
      <w:r w:rsidR="00DD4472" w:rsidRPr="00D33B4E">
        <w:rPr>
          <w:lang w:val="en-GB"/>
        </w:rPr>
        <w:t>符号</w:t>
      </w:r>
      <w:r w:rsidR="00DE706F" w:rsidRPr="00D33B4E">
        <w:rPr>
          <w:lang w:val="en-GB"/>
        </w:rPr>
        <w:t>，</w:t>
      </w:r>
      <w:r w:rsidR="00DD4472" w:rsidRPr="00D33B4E">
        <w:rPr>
          <w:lang w:val="en-GB"/>
        </w:rPr>
        <w:t>并在</w:t>
      </w:r>
      <w:r w:rsidR="00DD4472" w:rsidRPr="00D33B4E">
        <w:rPr>
          <w:rFonts w:hint="eastAsia"/>
          <w:lang w:val="en-GB"/>
        </w:rPr>
        <w:t>无线电通信局《国际频率信息通报》</w:t>
      </w:r>
      <w:r w:rsidR="00DD4472" w:rsidRPr="00D33B4E">
        <w:rPr>
          <w:lang w:val="en-GB"/>
        </w:rPr>
        <w:t>序言中作出解释。</w:t>
      </w:r>
    </w:p>
    <w:p w14:paraId="60D6F343" w14:textId="5AD4D915" w:rsidR="0074610C" w:rsidRPr="00D33B4E" w:rsidRDefault="0074610C" w:rsidP="0074610C">
      <w:pPr>
        <w:jc w:val="both"/>
      </w:pPr>
      <w:r w:rsidRPr="00D33B4E">
        <w:t>3.52</w:t>
      </w:r>
      <w:r w:rsidRPr="00D33B4E">
        <w:tab/>
      </w:r>
      <w:r w:rsidR="00DD4472" w:rsidRPr="00D33B4E">
        <w:rPr>
          <w:lang w:val="en-GB"/>
        </w:rPr>
        <w:t>在回答</w:t>
      </w:r>
      <w:r w:rsidR="00DD4472" w:rsidRPr="00D33B4E">
        <w:rPr>
          <w:b/>
        </w:rPr>
        <w:t>Henri</w:t>
      </w:r>
      <w:r w:rsidR="00DD4472" w:rsidRPr="00D33B4E">
        <w:rPr>
          <w:b/>
          <w:bCs/>
          <w:lang w:val="en-GB"/>
        </w:rPr>
        <w:t>先生</w:t>
      </w:r>
      <w:r w:rsidR="00DD4472" w:rsidRPr="00D33B4E">
        <w:rPr>
          <w:lang w:val="en-GB"/>
        </w:rPr>
        <w:t>和</w:t>
      </w:r>
      <w:r w:rsidR="00DD4472" w:rsidRPr="00D33B4E">
        <w:rPr>
          <w:b/>
          <w:bCs/>
          <w:lang w:val="en-GB"/>
        </w:rPr>
        <w:t>主席</w:t>
      </w:r>
      <w:r w:rsidR="00DD4472" w:rsidRPr="00D33B4E">
        <w:rPr>
          <w:lang w:val="en-GB"/>
        </w:rPr>
        <w:t>的问题时</w:t>
      </w:r>
      <w:r w:rsidR="00DE706F" w:rsidRPr="00D33B4E">
        <w:rPr>
          <w:lang w:val="en-GB"/>
        </w:rPr>
        <w:t>，</w:t>
      </w:r>
      <w:r w:rsidR="00DD4472" w:rsidRPr="00D33B4E">
        <w:rPr>
          <w:lang w:val="en-GB"/>
        </w:rPr>
        <w:t>他说</w:t>
      </w:r>
      <w:r w:rsidR="00DE706F" w:rsidRPr="00D33B4E">
        <w:rPr>
          <w:lang w:val="en-GB"/>
        </w:rPr>
        <w:t>，</w:t>
      </w:r>
      <w:r w:rsidR="00DD4472" w:rsidRPr="00D33B4E">
        <w:rPr>
          <w:lang w:val="en-GB"/>
        </w:rPr>
        <w:t>由于通知相对较少而且不太复杂</w:t>
      </w:r>
      <w:r w:rsidR="00DE706F" w:rsidRPr="00D33B4E">
        <w:rPr>
          <w:lang w:val="en-GB"/>
        </w:rPr>
        <w:t>，</w:t>
      </w:r>
      <w:r w:rsidR="00DD4472" w:rsidRPr="00D33B4E">
        <w:rPr>
          <w:lang w:val="en-GB"/>
        </w:rPr>
        <w:t>因此不会给</w:t>
      </w:r>
      <w:r w:rsidR="00DD4472" w:rsidRPr="00D33B4E">
        <w:rPr>
          <w:rFonts w:hint="eastAsia"/>
          <w:lang w:val="en-GB"/>
        </w:rPr>
        <w:t>无线电通信局</w:t>
      </w:r>
      <w:r w:rsidR="00DD4472" w:rsidRPr="00D33B4E">
        <w:rPr>
          <w:lang w:val="en-GB"/>
        </w:rPr>
        <w:t>带来大量额外工作。虽然应由每个</w:t>
      </w:r>
      <w:r w:rsidR="00DD4472" w:rsidRPr="00D33B4E">
        <w:rPr>
          <w:rFonts w:hint="eastAsia"/>
          <w:lang w:val="en-GB"/>
        </w:rPr>
        <w:t>主管部门</w:t>
      </w:r>
      <w:r w:rsidR="00DD4472" w:rsidRPr="00D33B4E">
        <w:rPr>
          <w:lang w:val="en-GB"/>
        </w:rPr>
        <w:t>考虑这种通知是否意味着更高的地位</w:t>
      </w:r>
      <w:r w:rsidR="00DE706F" w:rsidRPr="00D33B4E">
        <w:rPr>
          <w:lang w:val="en-GB"/>
        </w:rPr>
        <w:t>，</w:t>
      </w:r>
      <w:r w:rsidR="00DD4472" w:rsidRPr="00D33B4E">
        <w:rPr>
          <w:lang w:val="en-GB"/>
        </w:rPr>
        <w:t>但在保护服务区内的</w:t>
      </w:r>
      <w:r w:rsidR="00DD4472" w:rsidRPr="00D33B4E">
        <w:rPr>
          <w:rFonts w:hint="eastAsia"/>
          <w:lang w:val="en-GB"/>
        </w:rPr>
        <w:t>地球站</w:t>
      </w:r>
      <w:r w:rsidR="00DD4472" w:rsidRPr="00D33B4E">
        <w:rPr>
          <w:lang w:val="en-GB"/>
        </w:rPr>
        <w:t>方面</w:t>
      </w:r>
      <w:r w:rsidR="00DE706F" w:rsidRPr="00D33B4E">
        <w:rPr>
          <w:lang w:val="en-GB"/>
        </w:rPr>
        <w:t>，</w:t>
      </w:r>
      <w:r w:rsidR="00DD4472" w:rsidRPr="00D33B4E">
        <w:rPr>
          <w:lang w:val="en-GB"/>
        </w:rPr>
        <w:t>实际上并没有授予更高的地位</w:t>
      </w:r>
      <w:r w:rsidR="00DE706F" w:rsidRPr="00D33B4E">
        <w:rPr>
          <w:lang w:val="en-GB"/>
        </w:rPr>
        <w:t>，</w:t>
      </w:r>
      <w:r w:rsidR="00DD4472" w:rsidRPr="00D33B4E">
        <w:rPr>
          <w:lang w:val="en-GB"/>
        </w:rPr>
        <w:t>这是</w:t>
      </w:r>
      <w:r w:rsidR="00DD4472" w:rsidRPr="00D33B4E">
        <w:rPr>
          <w:rFonts w:hint="eastAsia"/>
          <w:lang w:val="en-GB"/>
        </w:rPr>
        <w:t>《无线电规则》</w:t>
      </w:r>
      <w:r w:rsidR="00DD4472" w:rsidRPr="00D33B4E">
        <w:rPr>
          <w:lang w:val="en-GB"/>
        </w:rPr>
        <w:t>第</w:t>
      </w:r>
      <w:proofErr w:type="gramStart"/>
      <w:r w:rsidR="00DD4472" w:rsidRPr="00D33B4E">
        <w:rPr>
          <w:lang w:val="en-GB"/>
        </w:rPr>
        <w:t>9.19</w:t>
      </w:r>
      <w:r w:rsidR="00DD4472" w:rsidRPr="00D33B4E">
        <w:rPr>
          <w:rFonts w:hint="eastAsia"/>
          <w:lang w:val="en-GB"/>
        </w:rPr>
        <w:t>款</w:t>
      </w:r>
      <w:r w:rsidR="00DD4472" w:rsidRPr="00D33B4E">
        <w:rPr>
          <w:lang w:val="en-GB"/>
        </w:rPr>
        <w:t>所涵盖的。伊朗伊斯兰共和国</w:t>
      </w:r>
      <w:r w:rsidR="00DD4472" w:rsidRPr="00D33B4E">
        <w:rPr>
          <w:rFonts w:hint="eastAsia"/>
          <w:lang w:val="en-GB"/>
        </w:rPr>
        <w:t>主管部门</w:t>
      </w:r>
      <w:r w:rsidR="00DD4472" w:rsidRPr="00D33B4E">
        <w:rPr>
          <w:lang w:val="en-GB"/>
        </w:rPr>
        <w:t>通知了</w:t>
      </w:r>
      <w:proofErr w:type="gramEnd"/>
      <w:r w:rsidR="00DD4472" w:rsidRPr="00D33B4E">
        <w:rPr>
          <w:lang w:val="en-GB"/>
        </w:rPr>
        <w:t>10</w:t>
      </w:r>
      <w:r w:rsidR="00DD4472" w:rsidRPr="00D33B4E">
        <w:rPr>
          <w:lang w:val="en-GB"/>
        </w:rPr>
        <w:t>个</w:t>
      </w:r>
      <w:r w:rsidR="00DD4472" w:rsidRPr="00D33B4E">
        <w:rPr>
          <w:rFonts w:hint="eastAsia"/>
          <w:lang w:val="en-GB"/>
        </w:rPr>
        <w:t>BSS</w:t>
      </w:r>
      <w:r w:rsidR="00DD4472" w:rsidRPr="00D33B4E">
        <w:rPr>
          <w:rFonts w:hint="eastAsia"/>
          <w:lang w:val="en-GB"/>
        </w:rPr>
        <w:t>台</w:t>
      </w:r>
      <w:r w:rsidR="00DD4472" w:rsidRPr="00D33B4E">
        <w:rPr>
          <w:lang w:val="en-GB"/>
        </w:rPr>
        <w:t>站</w:t>
      </w:r>
      <w:r w:rsidR="00DE706F" w:rsidRPr="00D33B4E">
        <w:rPr>
          <w:lang w:val="en-GB"/>
        </w:rPr>
        <w:t>，</w:t>
      </w:r>
      <w:r w:rsidR="00DD4472" w:rsidRPr="00D33B4E">
        <w:rPr>
          <w:lang w:val="en-GB"/>
        </w:rPr>
        <w:t>每个</w:t>
      </w:r>
      <w:r w:rsidR="00DD4472" w:rsidRPr="00D33B4E">
        <w:rPr>
          <w:rFonts w:hint="eastAsia"/>
          <w:lang w:val="en-GB"/>
        </w:rPr>
        <w:t>台站</w:t>
      </w:r>
      <w:r w:rsidR="00DD4472" w:rsidRPr="00D33B4E">
        <w:rPr>
          <w:lang w:val="en-GB"/>
        </w:rPr>
        <w:t>的天线尺寸约为</w:t>
      </w:r>
      <w:r w:rsidR="00DD4472" w:rsidRPr="00D33B4E">
        <w:rPr>
          <w:lang w:val="en-GB"/>
        </w:rPr>
        <w:t>0.6</w:t>
      </w:r>
      <w:r w:rsidR="00DD4472" w:rsidRPr="00D33B4E">
        <w:rPr>
          <w:lang w:val="en-GB"/>
        </w:rPr>
        <w:t>米</w:t>
      </w:r>
      <w:r w:rsidR="00DE706F" w:rsidRPr="00D33B4E">
        <w:rPr>
          <w:lang w:val="en-GB"/>
        </w:rPr>
        <w:t>，</w:t>
      </w:r>
      <w:r w:rsidR="00DD4472" w:rsidRPr="00D33B4E">
        <w:rPr>
          <w:lang w:val="en-GB"/>
        </w:rPr>
        <w:t>挪威</w:t>
      </w:r>
      <w:r w:rsidR="00DD4472" w:rsidRPr="00D33B4E">
        <w:rPr>
          <w:rFonts w:hint="eastAsia"/>
          <w:lang w:val="en-GB"/>
        </w:rPr>
        <w:t>主管部门</w:t>
      </w:r>
      <w:r w:rsidR="00DD4472" w:rsidRPr="00D33B4E">
        <w:rPr>
          <w:lang w:val="en-GB"/>
        </w:rPr>
        <w:t>通知了一个天线尺寸为</w:t>
      </w:r>
      <w:r w:rsidR="00DD4472" w:rsidRPr="00D33B4E">
        <w:rPr>
          <w:lang w:val="en-GB"/>
        </w:rPr>
        <w:t>5.5</w:t>
      </w:r>
      <w:r w:rsidR="00DD4472" w:rsidRPr="00D33B4E">
        <w:rPr>
          <w:lang w:val="en-GB"/>
        </w:rPr>
        <w:t>米的特定地球站。伊朗</w:t>
      </w:r>
      <w:r w:rsidR="00DD4472" w:rsidRPr="00D33B4E">
        <w:rPr>
          <w:rFonts w:hint="eastAsia"/>
          <w:lang w:val="en-GB"/>
        </w:rPr>
        <w:t>主管部门</w:t>
      </w:r>
      <w:r w:rsidR="00DD4472" w:rsidRPr="00D33B4E">
        <w:rPr>
          <w:lang w:val="en-GB"/>
        </w:rPr>
        <w:t>还提交了</w:t>
      </w:r>
      <w:r w:rsidR="00DD4472" w:rsidRPr="00D33B4E">
        <w:rPr>
          <w:lang w:val="en-GB"/>
        </w:rPr>
        <w:t>40</w:t>
      </w:r>
      <w:r w:rsidR="00DD4472" w:rsidRPr="00D33B4E">
        <w:rPr>
          <w:lang w:val="en-GB"/>
        </w:rPr>
        <w:t>个特定的</w:t>
      </w:r>
      <w:r w:rsidR="00DD4472" w:rsidRPr="00D33B4E">
        <w:rPr>
          <w:rFonts w:hint="eastAsia"/>
          <w:lang w:val="en-GB"/>
        </w:rPr>
        <w:t>BSS</w:t>
      </w:r>
      <w:r w:rsidR="00DD4472" w:rsidRPr="00D33B4E">
        <w:rPr>
          <w:rFonts w:hint="eastAsia"/>
          <w:lang w:val="en-GB"/>
        </w:rPr>
        <w:t>地球</w:t>
      </w:r>
      <w:r w:rsidR="00DD4472" w:rsidRPr="00D33B4E">
        <w:rPr>
          <w:lang w:val="en-GB"/>
        </w:rPr>
        <w:t>站</w:t>
      </w:r>
      <w:r w:rsidR="00DE706F" w:rsidRPr="00D33B4E">
        <w:rPr>
          <w:lang w:val="en-GB"/>
        </w:rPr>
        <w:t>，</w:t>
      </w:r>
      <w:r w:rsidR="00DD4472" w:rsidRPr="00D33B4E">
        <w:rPr>
          <w:lang w:val="en-GB"/>
        </w:rPr>
        <w:t>由于它们不在相关空间</w:t>
      </w:r>
      <w:r w:rsidR="005255B9" w:rsidRPr="00D33B4E">
        <w:rPr>
          <w:rFonts w:hint="eastAsia"/>
          <w:lang w:val="en-GB"/>
        </w:rPr>
        <w:t>台</w:t>
      </w:r>
      <w:r w:rsidR="00DD4472" w:rsidRPr="00D33B4E">
        <w:rPr>
          <w:lang w:val="en-GB"/>
        </w:rPr>
        <w:t>站的服务区内</w:t>
      </w:r>
      <w:r w:rsidR="00DE706F" w:rsidRPr="00D33B4E">
        <w:rPr>
          <w:lang w:val="en-GB"/>
        </w:rPr>
        <w:t>，</w:t>
      </w:r>
      <w:r w:rsidR="00DD4472" w:rsidRPr="00D33B4E">
        <w:rPr>
          <w:lang w:val="en-GB"/>
        </w:rPr>
        <w:t>根据</w:t>
      </w:r>
      <w:r w:rsidR="005255B9" w:rsidRPr="00D33B4E">
        <w:rPr>
          <w:rFonts w:hint="eastAsia"/>
          <w:lang w:val="en-GB"/>
        </w:rPr>
        <w:t>《无线电规则》</w:t>
      </w:r>
      <w:r w:rsidR="00DD4472" w:rsidRPr="00D33B4E">
        <w:rPr>
          <w:lang w:val="en-GB"/>
        </w:rPr>
        <w:t>第</w:t>
      </w:r>
      <w:r w:rsidR="00DD4472" w:rsidRPr="00D33B4E">
        <w:rPr>
          <w:lang w:val="en-GB"/>
        </w:rPr>
        <w:t>11.32</w:t>
      </w:r>
      <w:r w:rsidR="005255B9" w:rsidRPr="00D33B4E">
        <w:rPr>
          <w:rFonts w:hint="eastAsia"/>
          <w:lang w:val="en-GB"/>
        </w:rPr>
        <w:t>款</w:t>
      </w:r>
      <w:r w:rsidR="00DE706F" w:rsidRPr="00D33B4E">
        <w:rPr>
          <w:lang w:val="en-GB"/>
        </w:rPr>
        <w:t>，</w:t>
      </w:r>
      <w:r w:rsidR="00DD4472" w:rsidRPr="00D33B4E">
        <w:rPr>
          <w:lang w:val="en-GB"/>
        </w:rPr>
        <w:t>这些</w:t>
      </w:r>
      <w:r w:rsidR="005255B9" w:rsidRPr="00D33B4E">
        <w:rPr>
          <w:rFonts w:hint="eastAsia"/>
          <w:lang w:val="en-GB"/>
        </w:rPr>
        <w:t>地球站</w:t>
      </w:r>
      <w:r w:rsidR="00DD4472" w:rsidRPr="00D33B4E">
        <w:rPr>
          <w:lang w:val="en-GB"/>
        </w:rPr>
        <w:t>得到</w:t>
      </w:r>
      <w:r w:rsidR="005255B9" w:rsidRPr="00D33B4E">
        <w:rPr>
          <w:rFonts w:hint="eastAsia"/>
          <w:lang w:val="en-GB"/>
        </w:rPr>
        <w:t>了不合格的审查</w:t>
      </w:r>
      <w:r w:rsidR="00DD4472" w:rsidRPr="00D33B4E">
        <w:rPr>
          <w:lang w:val="en-GB"/>
        </w:rPr>
        <w:t>的结果。</w:t>
      </w:r>
    </w:p>
    <w:p w14:paraId="313F2D6E" w14:textId="202D2F55" w:rsidR="0074610C" w:rsidRPr="00D33B4E" w:rsidRDefault="0074610C" w:rsidP="0074610C">
      <w:pPr>
        <w:jc w:val="both"/>
      </w:pPr>
      <w:r w:rsidRPr="00D33B4E">
        <w:rPr>
          <w:bCs/>
        </w:rPr>
        <w:t>3.53</w:t>
      </w:r>
      <w:r w:rsidRPr="00D33B4E">
        <w:rPr>
          <w:bCs/>
        </w:rPr>
        <w:tab/>
      </w:r>
      <w:bookmarkStart w:id="108" w:name="lt_pId325"/>
      <w:r w:rsidR="005255B9" w:rsidRPr="00D33B4E">
        <w:rPr>
          <w:b/>
        </w:rPr>
        <w:t>Henri</w:t>
      </w:r>
      <w:r w:rsidR="005255B9" w:rsidRPr="00D33B4E">
        <w:rPr>
          <w:rFonts w:hint="eastAsia"/>
          <w:b/>
        </w:rPr>
        <w:t>先生</w:t>
      </w:r>
      <w:r w:rsidR="005255B9" w:rsidRPr="00D33B4E">
        <w:rPr>
          <w:lang w:val="en-GB"/>
        </w:rPr>
        <w:t>感谢</w:t>
      </w:r>
      <w:r w:rsidR="005255B9" w:rsidRPr="00D33B4E">
        <w:t>Vallet</w:t>
      </w:r>
      <w:r w:rsidR="005255B9" w:rsidRPr="00D33B4E">
        <w:rPr>
          <w:lang w:val="en-GB"/>
        </w:rPr>
        <w:t>先生</w:t>
      </w:r>
      <w:r w:rsidR="00DE706F" w:rsidRPr="00D33B4E">
        <w:rPr>
          <w:rFonts w:hint="eastAsia"/>
          <w:lang w:val="en-GB"/>
        </w:rPr>
        <w:t>（</w:t>
      </w:r>
      <w:r w:rsidR="005255B9" w:rsidRPr="00D33B4E">
        <w:rPr>
          <w:rFonts w:hint="eastAsia"/>
          <w:lang w:val="en-GB"/>
        </w:rPr>
        <w:t>SSD</w:t>
      </w:r>
      <w:r w:rsidR="005255B9" w:rsidRPr="00D33B4E">
        <w:rPr>
          <w:rFonts w:hint="eastAsia"/>
          <w:lang w:val="en-GB"/>
        </w:rPr>
        <w:t>负责人</w:t>
      </w:r>
      <w:r w:rsidR="00DE706F" w:rsidRPr="00D33B4E">
        <w:rPr>
          <w:rFonts w:hint="eastAsia"/>
          <w:lang w:val="en-GB"/>
        </w:rPr>
        <w:t>）</w:t>
      </w:r>
      <w:r w:rsidR="005255B9" w:rsidRPr="00D33B4E">
        <w:rPr>
          <w:lang w:val="en-GB"/>
        </w:rPr>
        <w:t>的解释</w:t>
      </w:r>
      <w:r w:rsidR="00DE706F" w:rsidRPr="00D33B4E">
        <w:rPr>
          <w:lang w:val="en-GB"/>
        </w:rPr>
        <w:t>，</w:t>
      </w:r>
      <w:r w:rsidR="005255B9" w:rsidRPr="00D33B4E">
        <w:rPr>
          <w:lang w:val="en-GB"/>
        </w:rPr>
        <w:t>他说</w:t>
      </w:r>
      <w:r w:rsidR="00DE706F" w:rsidRPr="00D33B4E">
        <w:rPr>
          <w:lang w:val="en-GB"/>
        </w:rPr>
        <w:t>，</w:t>
      </w:r>
      <w:r w:rsidR="005255B9" w:rsidRPr="00D33B4E">
        <w:rPr>
          <w:lang w:val="en-GB"/>
        </w:rPr>
        <w:t>在没有协调表的情况下</w:t>
      </w:r>
      <w:r w:rsidR="00DE706F" w:rsidRPr="00D33B4E">
        <w:rPr>
          <w:lang w:val="en-GB"/>
        </w:rPr>
        <w:t>，</w:t>
      </w:r>
      <w:r w:rsidR="005255B9" w:rsidRPr="00D33B4E">
        <w:rPr>
          <w:lang w:val="en-GB"/>
        </w:rPr>
        <w:t>他对</w:t>
      </w:r>
      <w:r w:rsidR="005255B9" w:rsidRPr="00D33B4E">
        <w:rPr>
          <w:rFonts w:hint="eastAsia"/>
          <w:lang w:val="en-GB"/>
        </w:rPr>
        <w:t>在序言中引证《无线电规则》</w:t>
      </w:r>
      <w:r w:rsidR="005255B9" w:rsidRPr="00D33B4E">
        <w:rPr>
          <w:lang w:val="en-GB"/>
        </w:rPr>
        <w:t>第</w:t>
      </w:r>
      <w:r w:rsidR="005255B9" w:rsidRPr="00D33B4E">
        <w:rPr>
          <w:lang w:val="en-GB"/>
        </w:rPr>
        <w:t>11.32</w:t>
      </w:r>
      <w:r w:rsidR="005255B9" w:rsidRPr="00D33B4E">
        <w:rPr>
          <w:rFonts w:hint="eastAsia"/>
          <w:lang w:val="en-GB"/>
        </w:rPr>
        <w:t>款</w:t>
      </w:r>
      <w:bookmarkEnd w:id="108"/>
      <w:r w:rsidR="005255B9" w:rsidRPr="00D33B4E">
        <w:rPr>
          <w:rFonts w:hint="eastAsia"/>
          <w:lang w:val="en-GB"/>
        </w:rPr>
        <w:t>存有一些异议。</w:t>
      </w:r>
    </w:p>
    <w:p w14:paraId="5FBE9180" w14:textId="76A0AB94" w:rsidR="0074610C" w:rsidRPr="00D33B4E" w:rsidRDefault="0074610C" w:rsidP="0074610C">
      <w:pPr>
        <w:jc w:val="both"/>
      </w:pPr>
      <w:r w:rsidRPr="00D33B4E">
        <w:rPr>
          <w:bCs/>
        </w:rPr>
        <w:t>3.54</w:t>
      </w:r>
      <w:r w:rsidRPr="00D33B4E">
        <w:rPr>
          <w:bCs/>
        </w:rPr>
        <w:tab/>
      </w:r>
      <w:bookmarkStart w:id="109" w:name="lt_pId327"/>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09"/>
      <w:r w:rsidR="005255B9" w:rsidRPr="00D33B4E">
        <w:rPr>
          <w:lang w:val="en-GB"/>
        </w:rPr>
        <w:t>说</w:t>
      </w:r>
      <w:r w:rsidR="00DE706F" w:rsidRPr="00D33B4E">
        <w:rPr>
          <w:lang w:val="en-GB"/>
        </w:rPr>
        <w:t>，</w:t>
      </w:r>
      <w:r w:rsidR="005255B9" w:rsidRPr="00D33B4E">
        <w:rPr>
          <w:rFonts w:hint="eastAsia"/>
          <w:lang w:val="en-GB"/>
        </w:rPr>
        <w:t>《无线电规则》第</w:t>
      </w:r>
      <w:r w:rsidR="005255B9" w:rsidRPr="00D33B4E">
        <w:rPr>
          <w:lang w:val="en-GB"/>
        </w:rPr>
        <w:t>11.32</w:t>
      </w:r>
      <w:r w:rsidR="005255B9" w:rsidRPr="00D33B4E">
        <w:rPr>
          <w:rFonts w:hint="eastAsia"/>
          <w:lang w:val="en-GB"/>
        </w:rPr>
        <w:t>款的审查</w:t>
      </w:r>
      <w:r w:rsidR="005255B9" w:rsidRPr="00D33B4E">
        <w:rPr>
          <w:lang w:val="en-GB"/>
        </w:rPr>
        <w:t>结果与协调程序本身无关</w:t>
      </w:r>
      <w:r w:rsidR="00DE706F" w:rsidRPr="00D33B4E">
        <w:rPr>
          <w:lang w:val="en-GB"/>
        </w:rPr>
        <w:t>，</w:t>
      </w:r>
      <w:r w:rsidR="005255B9" w:rsidRPr="00D33B4E">
        <w:rPr>
          <w:lang w:val="en-GB"/>
        </w:rPr>
        <w:t>而是与地球站是否在空间</w:t>
      </w:r>
      <w:r w:rsidR="005255B9" w:rsidRPr="00D33B4E">
        <w:rPr>
          <w:rFonts w:hint="eastAsia"/>
          <w:lang w:val="en-GB"/>
        </w:rPr>
        <w:t>台站</w:t>
      </w:r>
      <w:r w:rsidR="005255B9" w:rsidRPr="00D33B4E">
        <w:rPr>
          <w:lang w:val="en-GB"/>
        </w:rPr>
        <w:t>的服务区内有关。</w:t>
      </w:r>
    </w:p>
    <w:p w14:paraId="2CE0D2B6" w14:textId="075194BE" w:rsidR="0074610C" w:rsidRPr="00D33B4E" w:rsidRDefault="0074610C" w:rsidP="0074610C">
      <w:pPr>
        <w:jc w:val="both"/>
      </w:pPr>
      <w:r w:rsidRPr="00D33B4E">
        <w:t>3.55</w:t>
      </w:r>
      <w:r w:rsidRPr="00D33B4E">
        <w:tab/>
      </w:r>
      <w:r w:rsidR="005255B9" w:rsidRPr="00D33B4E">
        <w:rPr>
          <w:b/>
          <w:bCs/>
          <w:lang w:val="en-GB"/>
        </w:rPr>
        <w:t>主席</w:t>
      </w:r>
      <w:r w:rsidR="005255B9" w:rsidRPr="00D33B4E">
        <w:rPr>
          <w:lang w:val="en-GB"/>
        </w:rPr>
        <w:t>补充说</w:t>
      </w:r>
      <w:r w:rsidR="00DE706F" w:rsidRPr="00D33B4E">
        <w:rPr>
          <w:lang w:val="en-GB"/>
        </w:rPr>
        <w:t>，</w:t>
      </w:r>
      <w:r w:rsidR="005255B9" w:rsidRPr="00D33B4E">
        <w:rPr>
          <w:lang w:val="en-GB"/>
        </w:rPr>
        <w:t>涉及协调要求的</w:t>
      </w:r>
      <w:r w:rsidR="005255B9" w:rsidRPr="00D33B4E">
        <w:rPr>
          <w:rFonts w:hint="eastAsia"/>
          <w:lang w:val="en-GB"/>
        </w:rPr>
        <w:t>《无线电规则》</w:t>
      </w:r>
      <w:r w:rsidR="005255B9" w:rsidRPr="00D33B4E">
        <w:rPr>
          <w:lang w:val="en-GB"/>
        </w:rPr>
        <w:t>第</w:t>
      </w:r>
      <w:r w:rsidR="005255B9" w:rsidRPr="00D33B4E">
        <w:rPr>
          <w:lang w:val="en-GB"/>
        </w:rPr>
        <w:t>9.17/9.17</w:t>
      </w:r>
      <w:r w:rsidR="005255B9" w:rsidRPr="00D33B4E">
        <w:rPr>
          <w:rFonts w:hint="eastAsia"/>
          <w:lang w:val="en-GB"/>
        </w:rPr>
        <w:t>A</w:t>
      </w:r>
      <w:r w:rsidR="005255B9" w:rsidRPr="00D33B4E">
        <w:rPr>
          <w:rFonts w:hint="eastAsia"/>
          <w:lang w:val="en-GB"/>
        </w:rPr>
        <w:t>款</w:t>
      </w:r>
      <w:r w:rsidR="005255B9" w:rsidRPr="00D33B4E">
        <w:rPr>
          <w:lang w:val="en-GB"/>
        </w:rPr>
        <w:t>没有</w:t>
      </w:r>
      <w:r w:rsidR="005255B9" w:rsidRPr="00D33B4E">
        <w:rPr>
          <w:rFonts w:hint="eastAsia"/>
          <w:lang w:val="en-GB"/>
        </w:rPr>
        <w:t>规定</w:t>
      </w:r>
      <w:r w:rsidR="005255B9" w:rsidRPr="00D33B4E">
        <w:rPr>
          <w:lang w:val="en-GB"/>
        </w:rPr>
        <w:t>进行审查。</w:t>
      </w:r>
    </w:p>
    <w:p w14:paraId="48006995" w14:textId="45E2FC0F" w:rsidR="0074610C" w:rsidRPr="00D33B4E" w:rsidRDefault="0074610C" w:rsidP="0074610C">
      <w:pPr>
        <w:jc w:val="both"/>
      </w:pPr>
      <w:r w:rsidRPr="00D33B4E">
        <w:rPr>
          <w:bCs/>
        </w:rPr>
        <w:t>3.56</w:t>
      </w:r>
      <w:r w:rsidRPr="00D33B4E">
        <w:rPr>
          <w:bCs/>
        </w:rPr>
        <w:tab/>
      </w:r>
      <w:bookmarkStart w:id="110" w:name="lt_pId331"/>
      <w:r w:rsidRPr="00D33B4E">
        <w:rPr>
          <w:b/>
        </w:rPr>
        <w:t>Henri</w:t>
      </w:r>
      <w:r w:rsidR="005255B9" w:rsidRPr="00D33B4E">
        <w:rPr>
          <w:rFonts w:hint="eastAsia"/>
          <w:b/>
          <w:bCs/>
        </w:rPr>
        <w:t>先生</w:t>
      </w:r>
      <w:bookmarkEnd w:id="110"/>
      <w:r w:rsidR="005255B9" w:rsidRPr="00D33B4E">
        <w:rPr>
          <w:rFonts w:hint="eastAsia"/>
          <w:lang w:val="en-GB"/>
        </w:rPr>
        <w:t>说</w:t>
      </w:r>
      <w:r w:rsidR="00DE706F" w:rsidRPr="00D33B4E">
        <w:rPr>
          <w:rFonts w:hint="eastAsia"/>
          <w:lang w:val="en-GB"/>
        </w:rPr>
        <w:t>，</w:t>
      </w:r>
      <w:r w:rsidR="005255B9" w:rsidRPr="00D33B4E">
        <w:rPr>
          <w:lang w:val="en-GB"/>
        </w:rPr>
        <w:t>他对</w:t>
      </w:r>
      <w:r w:rsidR="005255B9" w:rsidRPr="00D33B4E">
        <w:rPr>
          <w:rFonts w:hint="eastAsia"/>
          <w:lang w:val="en-GB"/>
        </w:rPr>
        <w:t>无线电通信局</w:t>
      </w:r>
      <w:r w:rsidR="005255B9" w:rsidRPr="00D33B4E">
        <w:rPr>
          <w:lang w:val="en-GB"/>
        </w:rPr>
        <w:t>的做法没有异议</w:t>
      </w:r>
      <w:r w:rsidR="00DE706F" w:rsidRPr="00D33B4E">
        <w:rPr>
          <w:lang w:val="en-GB"/>
        </w:rPr>
        <w:t>，</w:t>
      </w:r>
      <w:r w:rsidR="005255B9" w:rsidRPr="00D33B4E">
        <w:rPr>
          <w:lang w:val="en-GB"/>
        </w:rPr>
        <w:t>但建议如果更多的</w:t>
      </w:r>
      <w:r w:rsidR="005255B9" w:rsidRPr="00D33B4E">
        <w:rPr>
          <w:rFonts w:hint="eastAsia"/>
          <w:lang w:val="en-GB"/>
        </w:rPr>
        <w:t>主管部门</w:t>
      </w:r>
      <w:r w:rsidR="005255B9" w:rsidRPr="00D33B4E">
        <w:rPr>
          <w:lang w:val="en-GB"/>
        </w:rPr>
        <w:t>希望将</w:t>
      </w:r>
      <w:r w:rsidR="005255B9" w:rsidRPr="00D33B4E">
        <w:rPr>
          <w:rFonts w:hint="eastAsia"/>
          <w:lang w:val="en-GB"/>
        </w:rPr>
        <w:t>BSS</w:t>
      </w:r>
      <w:r w:rsidR="005255B9" w:rsidRPr="00D33B4E">
        <w:rPr>
          <w:rFonts w:hint="eastAsia"/>
          <w:lang w:val="en-GB"/>
        </w:rPr>
        <w:t>地球站</w:t>
      </w:r>
      <w:r w:rsidR="005255B9" w:rsidRPr="00D33B4E">
        <w:rPr>
          <w:lang w:val="en-GB"/>
        </w:rPr>
        <w:t>作为</w:t>
      </w:r>
      <w:r w:rsidR="005255B9" w:rsidRPr="00D33B4E">
        <w:rPr>
          <w:rFonts w:hint="eastAsia"/>
          <w:lang w:val="en-GB"/>
        </w:rPr>
        <w:t>特定地球站</w:t>
      </w:r>
      <w:r w:rsidR="005255B9" w:rsidRPr="00D33B4E">
        <w:rPr>
          <w:lang w:val="en-GB"/>
        </w:rPr>
        <w:t>通知</w:t>
      </w:r>
      <w:r w:rsidR="00DE706F" w:rsidRPr="00D33B4E">
        <w:rPr>
          <w:lang w:val="en-GB"/>
        </w:rPr>
        <w:t>，</w:t>
      </w:r>
      <w:r w:rsidR="005255B9" w:rsidRPr="00D33B4E">
        <w:rPr>
          <w:rFonts w:hint="eastAsia"/>
          <w:lang w:val="en-GB"/>
        </w:rPr>
        <w:t>委员会</w:t>
      </w:r>
      <w:r w:rsidR="005255B9" w:rsidRPr="00D33B4E">
        <w:rPr>
          <w:lang w:val="en-GB"/>
        </w:rPr>
        <w:t>可以重新讨论这个问题。</w:t>
      </w:r>
    </w:p>
    <w:p w14:paraId="4CD5B5CC" w14:textId="77777777" w:rsidR="005255B9" w:rsidRPr="00D33B4E" w:rsidRDefault="0074610C" w:rsidP="005255B9">
      <w:pPr>
        <w:jc w:val="both"/>
      </w:pPr>
      <w:r w:rsidRPr="00D33B4E">
        <w:t>3.57</w:t>
      </w:r>
      <w:r w:rsidRPr="00D33B4E">
        <w:tab/>
      </w:r>
      <w:r w:rsidR="005255B9" w:rsidRPr="00D33B4E">
        <w:rPr>
          <w:lang w:val="en-GB"/>
        </w:rPr>
        <w:t>委员会</w:t>
      </w:r>
      <w:r w:rsidR="005255B9" w:rsidRPr="00D33B4E">
        <w:rPr>
          <w:rFonts w:hint="eastAsia"/>
          <w:lang w:val="en-GB"/>
        </w:rPr>
        <w:t>将</w:t>
      </w:r>
      <w:r w:rsidR="005255B9" w:rsidRPr="00D33B4E">
        <w:rPr>
          <w:lang w:val="en-GB"/>
        </w:rPr>
        <w:t>RRB20-2/6</w:t>
      </w:r>
      <w:r w:rsidR="005255B9" w:rsidRPr="00D33B4E">
        <w:rPr>
          <w:lang w:val="en-GB"/>
        </w:rPr>
        <w:t>号文件第</w:t>
      </w:r>
      <w:r w:rsidR="005255B9" w:rsidRPr="00D33B4E">
        <w:rPr>
          <w:lang w:val="en-GB"/>
        </w:rPr>
        <w:t>10</w:t>
      </w:r>
      <w:r w:rsidR="005255B9" w:rsidRPr="00D33B4E">
        <w:rPr>
          <w:rFonts w:hint="eastAsia"/>
          <w:lang w:val="en-GB"/>
        </w:rPr>
        <w:t>段</w:t>
      </w:r>
      <w:r w:rsidR="005255B9" w:rsidRPr="00D33B4E">
        <w:rPr>
          <w:rFonts w:hint="eastAsia"/>
          <w:b/>
          <w:bCs/>
          <w:lang w:val="en-GB"/>
        </w:rPr>
        <w:t>记录在案</w:t>
      </w:r>
      <w:r w:rsidR="005255B9" w:rsidRPr="00D33B4E">
        <w:rPr>
          <w:rFonts w:hint="eastAsia"/>
          <w:lang w:val="en-GB"/>
        </w:rPr>
        <w:t>。</w:t>
      </w:r>
    </w:p>
    <w:p w14:paraId="5BCC8DC8" w14:textId="7D365C37" w:rsidR="0074610C" w:rsidRPr="00D33B4E" w:rsidRDefault="00200F52" w:rsidP="00BA535F">
      <w:pPr>
        <w:pStyle w:val="Headingb"/>
        <w:rPr>
          <w:rFonts w:hint="eastAsia"/>
          <w:szCs w:val="24"/>
          <w:lang w:val="en-US" w:eastAsia="zh-CN"/>
        </w:rPr>
      </w:pPr>
      <w:bookmarkStart w:id="111" w:name="lt_pId334"/>
      <w:r w:rsidRPr="00D33B4E">
        <w:rPr>
          <w:rFonts w:ascii="SimSun" w:hAnsi="SimSun" w:cs="SimSun" w:hint="eastAsia"/>
          <w:szCs w:val="24"/>
          <w:lang w:eastAsia="zh-CN"/>
        </w:rPr>
        <w:t>落实第</w:t>
      </w:r>
      <w:r w:rsidRPr="00D33B4E">
        <w:rPr>
          <w:rFonts w:hint="eastAsia"/>
          <w:szCs w:val="24"/>
          <w:lang w:eastAsia="zh-CN"/>
        </w:rPr>
        <w:t>559</w:t>
      </w:r>
      <w:r w:rsidRPr="00D33B4E">
        <w:rPr>
          <w:rFonts w:ascii="SimSun" w:hAnsi="SimSun" w:cs="SimSun" w:hint="eastAsia"/>
          <w:szCs w:val="24"/>
          <w:lang w:eastAsia="zh-CN"/>
        </w:rPr>
        <w:t>号决议</w:t>
      </w:r>
      <w:bookmarkStart w:id="112" w:name="_Hlk48287881"/>
      <w:r w:rsidR="00DE706F" w:rsidRPr="00D33B4E">
        <w:rPr>
          <w:rFonts w:ascii="SimSun" w:hAnsi="SimSun" w:cs="SimSun" w:hint="eastAsia"/>
          <w:szCs w:val="24"/>
          <w:lang w:eastAsia="zh-CN"/>
        </w:rPr>
        <w:t>（</w:t>
      </w:r>
      <w:r w:rsidRPr="00D33B4E">
        <w:rPr>
          <w:rFonts w:hint="eastAsia"/>
          <w:szCs w:val="24"/>
          <w:lang w:eastAsia="zh-CN"/>
        </w:rPr>
        <w:t>WRC-19</w:t>
      </w:r>
      <w:r w:rsidR="00DE706F" w:rsidRPr="00D33B4E">
        <w:rPr>
          <w:rFonts w:ascii="SimSun" w:hAnsi="SimSun" w:cs="SimSun" w:hint="eastAsia"/>
          <w:szCs w:val="24"/>
          <w:lang w:eastAsia="zh-CN"/>
        </w:rPr>
        <w:t>）</w:t>
      </w:r>
      <w:bookmarkStart w:id="113" w:name="_Hlk48288019"/>
      <w:bookmarkEnd w:id="112"/>
      <w:r w:rsidR="00DE706F" w:rsidRPr="00D33B4E">
        <w:rPr>
          <w:rFonts w:ascii="SimSun" w:hAnsi="SimSun" w:cs="SimSun" w:hint="eastAsia"/>
          <w:szCs w:val="24"/>
          <w:lang w:eastAsia="zh-CN"/>
        </w:rPr>
        <w:t>（</w:t>
      </w:r>
      <w:r w:rsidR="0074610C" w:rsidRPr="00D33B4E">
        <w:rPr>
          <w:szCs w:val="24"/>
          <w:lang w:eastAsia="zh-CN"/>
        </w:rPr>
        <w:t>RRB20-2/6</w:t>
      </w:r>
      <w:r w:rsidR="000244CA" w:rsidRPr="00D33B4E">
        <w:rPr>
          <w:rFonts w:hint="eastAsia"/>
          <w:szCs w:val="24"/>
          <w:lang w:eastAsia="zh-CN"/>
        </w:rPr>
        <w:t>号文件第</w:t>
      </w:r>
      <w:r w:rsidR="000244CA" w:rsidRPr="00D33B4E">
        <w:rPr>
          <w:rFonts w:hint="eastAsia"/>
          <w:szCs w:val="24"/>
          <w:lang w:eastAsia="zh-CN"/>
        </w:rPr>
        <w:t>11</w:t>
      </w:r>
      <w:r w:rsidR="000244CA" w:rsidRPr="00D33B4E">
        <w:rPr>
          <w:rFonts w:hint="eastAsia"/>
          <w:szCs w:val="24"/>
          <w:lang w:eastAsia="zh-CN"/>
        </w:rPr>
        <w:t>段</w:t>
      </w:r>
      <w:bookmarkEnd w:id="111"/>
      <w:r w:rsidR="00DE706F" w:rsidRPr="00D33B4E">
        <w:rPr>
          <w:rFonts w:ascii="SimSun" w:hAnsi="SimSun" w:cs="SimSun" w:hint="eastAsia"/>
          <w:szCs w:val="24"/>
          <w:lang w:eastAsia="zh-CN"/>
        </w:rPr>
        <w:t>）</w:t>
      </w:r>
      <w:bookmarkEnd w:id="113"/>
    </w:p>
    <w:p w14:paraId="5168245F" w14:textId="246E3AFB" w:rsidR="0074610C" w:rsidRPr="00D33B4E" w:rsidRDefault="0074610C" w:rsidP="0074610C">
      <w:pPr>
        <w:jc w:val="both"/>
      </w:pPr>
      <w:r w:rsidRPr="00D33B4E">
        <w:t>3.58</w:t>
      </w:r>
      <w:r w:rsidRPr="00D33B4E">
        <w:tab/>
      </w:r>
      <w:bookmarkStart w:id="114" w:name="lt_pId336"/>
      <w:r w:rsidR="000244CA" w:rsidRPr="00D33B4E">
        <w:rPr>
          <w:rFonts w:hint="eastAsia"/>
          <w:b/>
        </w:rPr>
        <w:t>主席</w:t>
      </w:r>
      <w:r w:rsidR="000244CA" w:rsidRPr="00D33B4E">
        <w:rPr>
          <w:rFonts w:hint="eastAsia"/>
        </w:rPr>
        <w:t>注意到</w:t>
      </w:r>
      <w:r w:rsidR="00DE706F" w:rsidRPr="00D33B4E">
        <w:rPr>
          <w:rFonts w:hint="eastAsia"/>
        </w:rPr>
        <w:t>，</w:t>
      </w:r>
      <w:r w:rsidR="000244CA" w:rsidRPr="00D33B4E">
        <w:rPr>
          <w:rFonts w:hint="eastAsia"/>
        </w:rPr>
        <w:t>委员会将在单独的议项向处理第</w:t>
      </w:r>
      <w:r w:rsidR="000244CA" w:rsidRPr="00D33B4E">
        <w:rPr>
          <w:rFonts w:hint="eastAsia"/>
        </w:rPr>
        <w:t>559</w:t>
      </w:r>
      <w:r w:rsidR="000244CA" w:rsidRPr="00D33B4E">
        <w:rPr>
          <w:rFonts w:hint="eastAsia"/>
        </w:rPr>
        <w:t>号决议</w:t>
      </w:r>
      <w:r w:rsidR="00DE706F" w:rsidRPr="00D33B4E">
        <w:rPr>
          <w:rFonts w:ascii="SimSun" w:hAnsi="SimSun" w:cs="SimSun" w:hint="eastAsia"/>
        </w:rPr>
        <w:t>（</w:t>
      </w:r>
      <w:r w:rsidR="000244CA" w:rsidRPr="00D33B4E">
        <w:rPr>
          <w:rFonts w:hint="eastAsia"/>
        </w:rPr>
        <w:t>WRC-19</w:t>
      </w:r>
      <w:r w:rsidR="00DE706F" w:rsidRPr="00D33B4E">
        <w:rPr>
          <w:rFonts w:ascii="SimSun" w:hAnsi="SimSun" w:cs="SimSun" w:hint="eastAsia"/>
        </w:rPr>
        <w:t>）</w:t>
      </w:r>
      <w:r w:rsidR="000244CA" w:rsidRPr="00D33B4E">
        <w:rPr>
          <w:rFonts w:ascii="SimSun" w:hAnsi="SimSun" w:cs="SimSun" w:hint="eastAsia"/>
        </w:rPr>
        <w:t>相关事宜。</w:t>
      </w:r>
      <w:bookmarkEnd w:id="114"/>
    </w:p>
    <w:p w14:paraId="23482DE0" w14:textId="14B20432" w:rsidR="0074610C" w:rsidRPr="00D33B4E" w:rsidRDefault="00200F52" w:rsidP="0074610C">
      <w:pPr>
        <w:pStyle w:val="Headingb"/>
        <w:jc w:val="both"/>
        <w:rPr>
          <w:rFonts w:hint="eastAsia"/>
          <w:szCs w:val="24"/>
          <w:lang w:eastAsia="zh-CN"/>
        </w:rPr>
      </w:pPr>
      <w:bookmarkStart w:id="115" w:name="lt_pId337"/>
      <w:r w:rsidRPr="00D33B4E">
        <w:rPr>
          <w:rFonts w:ascii="SimSun" w:hAnsi="SimSun" w:cs="SimSun" w:hint="eastAsia"/>
          <w:szCs w:val="24"/>
          <w:lang w:val="en-US" w:eastAsia="zh-CN"/>
        </w:rPr>
        <w:lastRenderedPageBreak/>
        <w:t>落实第</w:t>
      </w:r>
      <w:r w:rsidRPr="00D33B4E">
        <w:rPr>
          <w:rFonts w:hint="eastAsia"/>
          <w:szCs w:val="24"/>
          <w:lang w:val="en-US" w:eastAsia="zh-CN"/>
        </w:rPr>
        <w:t>761</w:t>
      </w:r>
      <w:r w:rsidRPr="00D33B4E">
        <w:rPr>
          <w:rFonts w:ascii="SimSun" w:hAnsi="SimSun" w:cs="SimSun" w:hint="eastAsia"/>
          <w:szCs w:val="24"/>
          <w:lang w:val="en-US" w:eastAsia="zh-CN"/>
        </w:rPr>
        <w:t>号决议</w:t>
      </w:r>
      <w:r w:rsidR="00DE706F" w:rsidRPr="00D33B4E">
        <w:rPr>
          <w:rFonts w:ascii="SimSun" w:hAnsi="SimSun" w:cs="SimSun" w:hint="eastAsia"/>
          <w:szCs w:val="24"/>
          <w:lang w:val="en-US" w:eastAsia="zh-CN"/>
        </w:rPr>
        <w:t>（</w:t>
      </w:r>
      <w:r w:rsidRPr="00D33B4E">
        <w:rPr>
          <w:rFonts w:hint="eastAsia"/>
          <w:szCs w:val="24"/>
          <w:lang w:val="en-US" w:eastAsia="zh-CN"/>
        </w:rPr>
        <w:t>WRC-19</w:t>
      </w:r>
      <w:r w:rsidR="00DE706F" w:rsidRPr="00D33B4E">
        <w:rPr>
          <w:rFonts w:ascii="SimSun" w:hAnsi="SimSun" w:cs="SimSun" w:hint="eastAsia"/>
          <w:szCs w:val="24"/>
          <w:lang w:val="en-US" w:eastAsia="zh-CN"/>
        </w:rPr>
        <w:t>，</w:t>
      </w:r>
      <w:r w:rsidRPr="00D33B4E">
        <w:rPr>
          <w:rFonts w:ascii="SimSun" w:hAnsi="SimSun" w:cs="SimSun" w:hint="eastAsia"/>
          <w:szCs w:val="24"/>
          <w:lang w:val="en-US" w:eastAsia="zh-CN"/>
        </w:rPr>
        <w:t>修订版</w:t>
      </w:r>
      <w:r w:rsidR="00DE706F" w:rsidRPr="00D33B4E">
        <w:rPr>
          <w:rFonts w:ascii="SimSun" w:hAnsi="SimSun" w:cs="SimSun" w:hint="eastAsia"/>
          <w:szCs w:val="24"/>
          <w:lang w:val="en-US" w:eastAsia="zh-CN"/>
        </w:rPr>
        <w:t>）</w:t>
      </w:r>
      <w:bookmarkEnd w:id="115"/>
      <w:r w:rsidR="00DE706F" w:rsidRPr="00D33B4E">
        <w:rPr>
          <w:rFonts w:ascii="SimSun" w:hAnsi="SimSun" w:cs="SimSun" w:hint="eastAsia"/>
          <w:szCs w:val="24"/>
          <w:lang w:eastAsia="zh-CN"/>
        </w:rPr>
        <w:t>（</w:t>
      </w:r>
      <w:r w:rsidR="000244CA" w:rsidRPr="00D33B4E">
        <w:rPr>
          <w:szCs w:val="24"/>
          <w:lang w:eastAsia="zh-CN"/>
        </w:rPr>
        <w:t>RRB20-2/6</w:t>
      </w:r>
      <w:r w:rsidR="000244CA" w:rsidRPr="00D33B4E">
        <w:rPr>
          <w:rFonts w:hint="eastAsia"/>
          <w:szCs w:val="24"/>
          <w:lang w:eastAsia="zh-CN"/>
        </w:rPr>
        <w:t>号文件第</w:t>
      </w:r>
      <w:r w:rsidR="000244CA" w:rsidRPr="00D33B4E">
        <w:rPr>
          <w:rFonts w:hint="eastAsia"/>
          <w:szCs w:val="24"/>
          <w:lang w:eastAsia="zh-CN"/>
        </w:rPr>
        <w:t>12</w:t>
      </w:r>
      <w:r w:rsidR="000244CA" w:rsidRPr="00D33B4E">
        <w:rPr>
          <w:rFonts w:hint="eastAsia"/>
          <w:szCs w:val="24"/>
          <w:lang w:eastAsia="zh-CN"/>
        </w:rPr>
        <w:t>段</w:t>
      </w:r>
      <w:r w:rsidR="00DE706F" w:rsidRPr="00D33B4E">
        <w:rPr>
          <w:rFonts w:ascii="SimSun" w:hAnsi="SimSun" w:cs="SimSun" w:hint="eastAsia"/>
          <w:szCs w:val="24"/>
          <w:lang w:eastAsia="zh-CN"/>
        </w:rPr>
        <w:t>）</w:t>
      </w:r>
    </w:p>
    <w:p w14:paraId="2314AA4A" w14:textId="53EC204D" w:rsidR="0074610C" w:rsidRPr="00D33B4E" w:rsidRDefault="0074610C" w:rsidP="00BA535F">
      <w:r w:rsidRPr="00D33B4E">
        <w:t>3.59</w:t>
      </w:r>
      <w:r w:rsidRPr="00D33B4E">
        <w:tab/>
      </w:r>
      <w:bookmarkStart w:id="116" w:name="lt_pId339"/>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r w:rsidR="000244CA" w:rsidRPr="00D33B4E">
        <w:rPr>
          <w:rFonts w:hint="eastAsia"/>
        </w:rPr>
        <w:t>说</w:t>
      </w:r>
      <w:r w:rsidR="00DE706F" w:rsidRPr="00D33B4E">
        <w:rPr>
          <w:rFonts w:hint="eastAsia"/>
        </w:rPr>
        <w:t>，</w:t>
      </w:r>
      <w:r w:rsidR="000244CA" w:rsidRPr="00D33B4E">
        <w:t>RRB20-2/6</w:t>
      </w:r>
      <w:r w:rsidR="000244CA" w:rsidRPr="00D33B4E">
        <w:rPr>
          <w:rFonts w:ascii="SimSun" w:hAnsi="SimSun" w:cs="SimSun" w:hint="eastAsia"/>
        </w:rPr>
        <w:t>号文件第12段概括了无线电通信局就</w:t>
      </w:r>
      <w:bookmarkStart w:id="117" w:name="_Toc36108165"/>
      <w:bookmarkEnd w:id="116"/>
      <w:r w:rsidR="00200F52" w:rsidRPr="00D33B4E">
        <w:t>1</w:t>
      </w:r>
      <w:r w:rsidR="00200F52" w:rsidRPr="00D33B4E">
        <w:rPr>
          <w:rFonts w:hint="eastAsia"/>
        </w:rPr>
        <w:t>区和</w:t>
      </w:r>
      <w:r w:rsidR="00200F52" w:rsidRPr="00D33B4E">
        <w:t>3</w:t>
      </w:r>
      <w:r w:rsidR="00200F52" w:rsidRPr="00D33B4E">
        <w:rPr>
          <w:rFonts w:hint="eastAsia"/>
        </w:rPr>
        <w:t>区</w:t>
      </w:r>
      <w:r w:rsidR="00200F52" w:rsidRPr="00D33B4E">
        <w:t>1 452-1 492 MHz</w:t>
      </w:r>
      <w:r w:rsidR="00200F52" w:rsidRPr="00D33B4E">
        <w:rPr>
          <w:rFonts w:hint="eastAsia"/>
        </w:rPr>
        <w:t>频段内</w:t>
      </w:r>
      <w:r w:rsidR="000244CA" w:rsidRPr="00D33B4E">
        <w:rPr>
          <w:rFonts w:hint="eastAsia"/>
        </w:rPr>
        <w:t>I</w:t>
      </w:r>
      <w:r w:rsidR="000244CA" w:rsidRPr="00D33B4E">
        <w:t>MT</w:t>
      </w:r>
      <w:r w:rsidR="00200F52" w:rsidRPr="00D33B4E">
        <w:rPr>
          <w:rFonts w:hint="eastAsia"/>
        </w:rPr>
        <w:t>和卫星广播业务</w:t>
      </w:r>
      <w:r w:rsidR="00DE706F" w:rsidRPr="00D33B4E">
        <w:rPr>
          <w:rFonts w:hint="eastAsia"/>
        </w:rPr>
        <w:t>（</w:t>
      </w:r>
      <w:r w:rsidR="00200F52" w:rsidRPr="00D33B4E">
        <w:rPr>
          <w:rFonts w:hint="eastAsia"/>
        </w:rPr>
        <w:t>B</w:t>
      </w:r>
      <w:r w:rsidR="00200F52" w:rsidRPr="00D33B4E">
        <w:t>SS</w:t>
      </w:r>
      <w:r w:rsidR="00DE706F" w:rsidRPr="00D33B4E">
        <w:rPr>
          <w:rFonts w:hint="eastAsia"/>
        </w:rPr>
        <w:t>）（</w:t>
      </w:r>
      <w:r w:rsidR="00200F52" w:rsidRPr="00D33B4E">
        <w:rPr>
          <w:rFonts w:hint="eastAsia"/>
        </w:rPr>
        <w:t>声音</w:t>
      </w:r>
      <w:r w:rsidR="00DE706F" w:rsidRPr="00D33B4E">
        <w:rPr>
          <w:rFonts w:hint="eastAsia"/>
        </w:rPr>
        <w:t>）</w:t>
      </w:r>
      <w:proofErr w:type="gramStart"/>
      <w:r w:rsidR="00200F52" w:rsidRPr="00D33B4E">
        <w:rPr>
          <w:rFonts w:hint="eastAsia"/>
        </w:rPr>
        <w:t>的共存</w:t>
      </w:r>
      <w:bookmarkEnd w:id="117"/>
      <w:r w:rsidR="00DE706F" w:rsidRPr="00D33B4E">
        <w:rPr>
          <w:rFonts w:ascii="SimSun" w:hAnsi="SimSun" w:hint="eastAsia"/>
        </w:rPr>
        <w:t>”</w:t>
      </w:r>
      <w:r w:rsidR="00200F52" w:rsidRPr="00D33B4E">
        <w:rPr>
          <w:rFonts w:hint="eastAsia"/>
        </w:rPr>
        <w:t>的第</w:t>
      </w:r>
      <w:proofErr w:type="gramEnd"/>
      <w:r w:rsidR="00200F52" w:rsidRPr="00D33B4E">
        <w:rPr>
          <w:b/>
          <w:bCs/>
        </w:rPr>
        <w:t>761</w:t>
      </w:r>
      <w:r w:rsidR="00200F52" w:rsidRPr="00D33B4E">
        <w:rPr>
          <w:rFonts w:hint="eastAsia"/>
        </w:rPr>
        <w:t>号决议</w:t>
      </w:r>
      <w:r w:rsidR="000255A1" w:rsidRPr="00D33B4E">
        <w:rPr>
          <w:rFonts w:hint="eastAsia"/>
        </w:rPr>
        <w:t>的实施情况</w:t>
      </w:r>
      <w:r w:rsidR="00200F52" w:rsidRPr="00D33B4E">
        <w:rPr>
          <w:rFonts w:hint="eastAsia"/>
        </w:rPr>
        <w:t>。</w:t>
      </w:r>
    </w:p>
    <w:p w14:paraId="6AD5B066" w14:textId="39F380E4" w:rsidR="0074610C" w:rsidRPr="00D33B4E" w:rsidRDefault="0074610C" w:rsidP="0074610C">
      <w:pPr>
        <w:jc w:val="both"/>
      </w:pPr>
      <w:r w:rsidRPr="00D33B4E">
        <w:t>3.60</w:t>
      </w:r>
      <w:r w:rsidRPr="00D33B4E">
        <w:tab/>
      </w:r>
      <w:bookmarkStart w:id="118" w:name="lt_pId341"/>
      <w:r w:rsidRPr="00D33B4E">
        <w:rPr>
          <w:b/>
          <w:bCs/>
        </w:rPr>
        <w:t>Hashimoto</w:t>
      </w:r>
      <w:r w:rsidR="000255A1" w:rsidRPr="00D33B4E">
        <w:rPr>
          <w:rFonts w:hint="eastAsia"/>
          <w:b/>
          <w:bCs/>
        </w:rPr>
        <w:t>先生</w:t>
      </w:r>
      <w:r w:rsidR="009829D1" w:rsidRPr="00D33B4E">
        <w:rPr>
          <w:rFonts w:hint="eastAsia"/>
        </w:rPr>
        <w:t>赞同无线电通信局处理该问题的方式。</w:t>
      </w:r>
      <w:bookmarkEnd w:id="118"/>
    </w:p>
    <w:p w14:paraId="22DD18E4" w14:textId="0ACAEAB9" w:rsidR="0074610C" w:rsidRPr="00D33B4E" w:rsidRDefault="0074610C" w:rsidP="0074610C">
      <w:pPr>
        <w:jc w:val="both"/>
      </w:pPr>
      <w:r w:rsidRPr="00D33B4E">
        <w:t>3.61</w:t>
      </w:r>
      <w:r w:rsidRPr="00D33B4E">
        <w:tab/>
      </w:r>
      <w:bookmarkStart w:id="119" w:name="lt_pId343"/>
      <w:r w:rsidR="009829D1" w:rsidRPr="00D33B4E">
        <w:rPr>
          <w:rFonts w:hint="eastAsia"/>
          <w:b/>
          <w:bCs/>
        </w:rPr>
        <w:t>主席</w:t>
      </w:r>
      <w:r w:rsidR="009829D1" w:rsidRPr="00D33B4E">
        <w:rPr>
          <w:rFonts w:hint="eastAsia"/>
        </w:rPr>
        <w:t>在</w:t>
      </w:r>
      <w:r w:rsidRPr="00D33B4E">
        <w:rPr>
          <w:b/>
          <w:bCs/>
        </w:rPr>
        <w:t>Talib</w:t>
      </w:r>
      <w:r w:rsidR="009829D1" w:rsidRPr="00D33B4E">
        <w:rPr>
          <w:rFonts w:hint="eastAsia"/>
          <w:b/>
          <w:bCs/>
        </w:rPr>
        <w:t>先生、</w:t>
      </w:r>
      <w:r w:rsidRPr="00D33B4E">
        <w:rPr>
          <w:b/>
          <w:bCs/>
        </w:rPr>
        <w:t>Hasanova</w:t>
      </w:r>
      <w:r w:rsidR="009829D1" w:rsidRPr="00D33B4E">
        <w:rPr>
          <w:rFonts w:hint="eastAsia"/>
          <w:b/>
          <w:bCs/>
        </w:rPr>
        <w:t>女士、</w:t>
      </w:r>
      <w:r w:rsidRPr="00D33B4E">
        <w:rPr>
          <w:b/>
          <w:bCs/>
        </w:rPr>
        <w:t>Alamri</w:t>
      </w:r>
      <w:r w:rsidR="009829D1" w:rsidRPr="00D33B4E">
        <w:rPr>
          <w:rFonts w:hint="eastAsia"/>
          <w:b/>
          <w:bCs/>
        </w:rPr>
        <w:t>先生、</w:t>
      </w:r>
      <w:r w:rsidRPr="00D33B4E">
        <w:rPr>
          <w:b/>
          <w:bCs/>
        </w:rPr>
        <w:t>Henri</w:t>
      </w:r>
      <w:r w:rsidR="009829D1" w:rsidRPr="00D33B4E">
        <w:rPr>
          <w:rFonts w:hint="eastAsia"/>
          <w:b/>
          <w:bCs/>
        </w:rPr>
        <w:t>先生</w:t>
      </w:r>
      <w:r w:rsidR="009829D1" w:rsidRPr="00D33B4E">
        <w:rPr>
          <w:rFonts w:hint="eastAsia"/>
        </w:rPr>
        <w:t>和</w:t>
      </w:r>
      <w:proofErr w:type="spellStart"/>
      <w:r w:rsidRPr="00D33B4E">
        <w:rPr>
          <w:b/>
          <w:bCs/>
        </w:rPr>
        <w:t>Azzouz</w:t>
      </w:r>
      <w:proofErr w:type="spellEnd"/>
      <w:r w:rsidR="009829D1" w:rsidRPr="00D33B4E">
        <w:rPr>
          <w:rFonts w:hint="eastAsia"/>
          <w:b/>
          <w:bCs/>
        </w:rPr>
        <w:t>先生</w:t>
      </w:r>
      <w:r w:rsidR="009829D1" w:rsidRPr="00D33B4E">
        <w:rPr>
          <w:rFonts w:hint="eastAsia"/>
        </w:rPr>
        <w:t>的支持下认为</w:t>
      </w:r>
      <w:r w:rsidR="00DE706F" w:rsidRPr="00D33B4E">
        <w:rPr>
          <w:rFonts w:hint="eastAsia"/>
        </w:rPr>
        <w:t>，</w:t>
      </w:r>
      <w:r w:rsidR="009829D1" w:rsidRPr="00D33B4E">
        <w:rPr>
          <w:rFonts w:hint="eastAsia"/>
        </w:rPr>
        <w:t>委员会同意无线电通信局应用第</w:t>
      </w:r>
      <w:r w:rsidRPr="00D33B4E">
        <w:t>761</w:t>
      </w:r>
      <w:r w:rsidR="009829D1" w:rsidRPr="00D33B4E">
        <w:rPr>
          <w:rFonts w:hint="eastAsia"/>
        </w:rPr>
        <w:t>号决议的方式并</w:t>
      </w:r>
      <w:r w:rsidR="009829D1" w:rsidRPr="00D33B4E">
        <w:t>提议就</w:t>
      </w:r>
      <w:r w:rsidR="009829D1" w:rsidRPr="00D33B4E">
        <w:t>RRB20-2/6</w:t>
      </w:r>
      <w:r w:rsidR="009829D1" w:rsidRPr="00D33B4E">
        <w:t>号文件第</w:t>
      </w:r>
      <w:r w:rsidR="009829D1" w:rsidRPr="00D33B4E">
        <w:rPr>
          <w:rFonts w:hint="eastAsia"/>
        </w:rPr>
        <w:t>12</w:t>
      </w:r>
      <w:r w:rsidR="009829D1" w:rsidRPr="00D33B4E">
        <w:t>段</w:t>
      </w:r>
      <w:r w:rsidR="009829D1" w:rsidRPr="00D33B4E">
        <w:rPr>
          <w:rFonts w:hint="eastAsia"/>
        </w:rPr>
        <w:t>得出</w:t>
      </w:r>
      <w:r w:rsidR="009829D1" w:rsidRPr="00D33B4E">
        <w:t>如下结</w:t>
      </w:r>
      <w:r w:rsidR="009829D1" w:rsidRPr="00D33B4E">
        <w:rPr>
          <w:rFonts w:hint="eastAsia"/>
        </w:rPr>
        <w:t>论</w:t>
      </w:r>
      <w:r w:rsidR="00DE706F" w:rsidRPr="00D33B4E">
        <w:t>：</w:t>
      </w:r>
      <w:bookmarkEnd w:id="119"/>
    </w:p>
    <w:p w14:paraId="1710A298" w14:textId="615ED35E" w:rsidR="0074610C" w:rsidRPr="00D33B4E" w:rsidRDefault="00DE706F" w:rsidP="00CE6763">
      <w:pPr>
        <w:ind w:firstLineChars="200" w:firstLine="480"/>
      </w:pPr>
      <w:r w:rsidRPr="00D33B4E">
        <w:rPr>
          <w:rFonts w:ascii="SimSun" w:hAnsi="SimSun" w:hint="eastAsia"/>
        </w:rPr>
        <w:t>“</w:t>
      </w:r>
      <w:r w:rsidR="00200F52" w:rsidRPr="00D33B4E">
        <w:rPr>
          <w:rFonts w:hint="eastAsia"/>
        </w:rPr>
        <w:t>委员会注意到主任报告第</w:t>
      </w:r>
      <w:r w:rsidR="00200F52" w:rsidRPr="00D33B4E">
        <w:rPr>
          <w:rFonts w:hint="eastAsia"/>
        </w:rPr>
        <w:t>1</w:t>
      </w:r>
      <w:r w:rsidR="00200F52" w:rsidRPr="00D33B4E">
        <w:t>2</w:t>
      </w:r>
      <w:r w:rsidR="00200F52" w:rsidRPr="00D33B4E">
        <w:rPr>
          <w:rFonts w:hint="eastAsia"/>
        </w:rPr>
        <w:t>段中报告的无线电通信局为</w:t>
      </w:r>
      <w:r w:rsidR="00200F52" w:rsidRPr="00D33B4E">
        <w:rPr>
          <w:rFonts w:hint="eastAsia"/>
          <w:lang w:val="en-GB"/>
        </w:rPr>
        <w:t>落实第</w:t>
      </w:r>
      <w:r w:rsidR="00200F52" w:rsidRPr="00D33B4E">
        <w:rPr>
          <w:rFonts w:hint="eastAsia"/>
          <w:bCs/>
          <w:lang w:val="en-GB"/>
        </w:rPr>
        <w:t>761</w:t>
      </w:r>
      <w:r w:rsidR="00200F52" w:rsidRPr="00D33B4E">
        <w:rPr>
          <w:rFonts w:hint="eastAsia"/>
          <w:lang w:val="en-GB"/>
        </w:rPr>
        <w:t>号决议</w:t>
      </w:r>
      <w:r w:rsidRPr="00D33B4E">
        <w:rPr>
          <w:rFonts w:hint="eastAsia"/>
          <w:bCs/>
          <w:lang w:val="en-GB"/>
        </w:rPr>
        <w:t>（</w:t>
      </w:r>
      <w:r w:rsidR="00200F52" w:rsidRPr="00D33B4E">
        <w:rPr>
          <w:rFonts w:hint="eastAsia"/>
          <w:bCs/>
          <w:lang w:val="en-GB"/>
        </w:rPr>
        <w:t>WRC-19</w:t>
      </w:r>
      <w:r w:rsidRPr="00D33B4E">
        <w:rPr>
          <w:rFonts w:hint="eastAsia"/>
          <w:bCs/>
          <w:lang w:val="en-GB"/>
        </w:rPr>
        <w:t>，</w:t>
      </w:r>
      <w:r w:rsidR="00200F52" w:rsidRPr="00D33B4E">
        <w:rPr>
          <w:rFonts w:hint="eastAsia"/>
          <w:bCs/>
          <w:lang w:val="en-GB"/>
        </w:rPr>
        <w:t>修订版</w:t>
      </w:r>
      <w:r w:rsidRPr="00D33B4E">
        <w:rPr>
          <w:rFonts w:hint="eastAsia"/>
          <w:bCs/>
          <w:lang w:val="en-GB"/>
        </w:rPr>
        <w:t>）</w:t>
      </w:r>
      <w:r w:rsidR="00200F52" w:rsidRPr="00D33B4E">
        <w:rPr>
          <w:rFonts w:hint="eastAsia"/>
          <w:lang w:val="en-GB"/>
        </w:rPr>
        <w:t>采取的行动。</w:t>
      </w:r>
      <w:r w:rsidRPr="00D33B4E">
        <w:rPr>
          <w:rFonts w:ascii="SimSun" w:hAnsi="SimSun" w:hint="eastAsia"/>
        </w:rPr>
        <w:t>”</w:t>
      </w:r>
    </w:p>
    <w:p w14:paraId="743A6ACC" w14:textId="3F0A58B6" w:rsidR="0074610C" w:rsidRPr="00D33B4E" w:rsidRDefault="0074610C" w:rsidP="0074610C">
      <w:pPr>
        <w:jc w:val="both"/>
      </w:pPr>
      <w:r w:rsidRPr="00D33B4E">
        <w:t>3.62</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001FFC30" w14:textId="689214DA" w:rsidR="0074610C" w:rsidRPr="00D33B4E" w:rsidRDefault="00200F52" w:rsidP="0074610C">
      <w:pPr>
        <w:pStyle w:val="Headingb"/>
        <w:jc w:val="both"/>
        <w:rPr>
          <w:rFonts w:hint="eastAsia"/>
          <w:szCs w:val="24"/>
          <w:lang w:val="en-US" w:eastAsia="zh-CN"/>
        </w:rPr>
      </w:pPr>
      <w:bookmarkStart w:id="120" w:name="lt_pId347"/>
      <w:r w:rsidRPr="00D33B4E">
        <w:rPr>
          <w:rFonts w:ascii="SimSun" w:hAnsi="SimSun" w:cs="SimSun" w:hint="eastAsia"/>
          <w:szCs w:val="24"/>
          <w:lang w:val="en-US" w:eastAsia="zh-CN"/>
        </w:rPr>
        <w:t>附录</w:t>
      </w:r>
      <w:r w:rsidRPr="00D33B4E">
        <w:rPr>
          <w:rFonts w:hint="eastAsia"/>
          <w:szCs w:val="24"/>
          <w:lang w:val="en-US" w:eastAsia="zh-CN"/>
        </w:rPr>
        <w:t>30B</w:t>
      </w:r>
      <w:r w:rsidRPr="00D33B4E">
        <w:rPr>
          <w:rFonts w:ascii="SimSun" w:hAnsi="SimSun" w:cs="SimSun" w:hint="eastAsia"/>
          <w:szCs w:val="24"/>
          <w:lang w:val="en-US" w:eastAsia="zh-CN"/>
        </w:rPr>
        <w:t>附件</w:t>
      </w:r>
      <w:r w:rsidRPr="00D33B4E">
        <w:rPr>
          <w:rFonts w:hint="eastAsia"/>
          <w:szCs w:val="24"/>
          <w:lang w:val="en-US" w:eastAsia="zh-CN"/>
        </w:rPr>
        <w:t>4</w:t>
      </w:r>
      <w:r w:rsidRPr="00D33B4E">
        <w:rPr>
          <w:rFonts w:ascii="SimSun" w:hAnsi="SimSun" w:cs="SimSun" w:hint="eastAsia"/>
          <w:szCs w:val="24"/>
          <w:lang w:val="en-US" w:eastAsia="zh-CN"/>
        </w:rPr>
        <w:t>附录</w:t>
      </w:r>
      <w:r w:rsidRPr="00D33B4E">
        <w:rPr>
          <w:rFonts w:hint="eastAsia"/>
          <w:szCs w:val="24"/>
          <w:lang w:val="en-US" w:eastAsia="zh-CN"/>
        </w:rPr>
        <w:t>1</w:t>
      </w:r>
      <w:r w:rsidRPr="00D33B4E">
        <w:rPr>
          <w:rFonts w:ascii="SimSun" w:hAnsi="SimSun" w:cs="SimSun" w:hint="eastAsia"/>
          <w:szCs w:val="24"/>
          <w:lang w:val="en-US" w:eastAsia="zh-CN"/>
        </w:rPr>
        <w:t>可能的程序规则</w:t>
      </w:r>
      <w:bookmarkEnd w:id="120"/>
      <w:r w:rsidR="00DE706F" w:rsidRPr="00D33B4E">
        <w:rPr>
          <w:rFonts w:ascii="SimSun" w:hAnsi="SimSun" w:cs="SimSun" w:hint="eastAsia"/>
          <w:szCs w:val="24"/>
          <w:lang w:eastAsia="zh-CN"/>
        </w:rPr>
        <w:t>（</w:t>
      </w:r>
      <w:r w:rsidR="009829D1" w:rsidRPr="00D33B4E">
        <w:rPr>
          <w:szCs w:val="24"/>
          <w:lang w:eastAsia="zh-CN"/>
        </w:rPr>
        <w:t>RRB20-2/6</w:t>
      </w:r>
      <w:r w:rsidR="009829D1" w:rsidRPr="00D33B4E">
        <w:rPr>
          <w:rFonts w:hint="eastAsia"/>
          <w:szCs w:val="24"/>
          <w:lang w:eastAsia="zh-CN"/>
        </w:rPr>
        <w:t>号文件第</w:t>
      </w:r>
      <w:r w:rsidR="009829D1" w:rsidRPr="00D33B4E">
        <w:rPr>
          <w:rFonts w:hint="eastAsia"/>
          <w:szCs w:val="24"/>
          <w:lang w:eastAsia="zh-CN"/>
        </w:rPr>
        <w:t>13</w:t>
      </w:r>
      <w:r w:rsidR="009829D1" w:rsidRPr="00D33B4E">
        <w:rPr>
          <w:rFonts w:hint="eastAsia"/>
          <w:szCs w:val="24"/>
          <w:lang w:eastAsia="zh-CN"/>
        </w:rPr>
        <w:t>段</w:t>
      </w:r>
      <w:r w:rsidR="00DE706F" w:rsidRPr="00D33B4E">
        <w:rPr>
          <w:rFonts w:ascii="SimSun" w:hAnsi="SimSun" w:cs="SimSun" w:hint="eastAsia"/>
          <w:szCs w:val="24"/>
          <w:lang w:eastAsia="zh-CN"/>
        </w:rPr>
        <w:t>）</w:t>
      </w:r>
    </w:p>
    <w:p w14:paraId="661A7C73" w14:textId="58341C9D" w:rsidR="0074610C" w:rsidRPr="00D33B4E" w:rsidRDefault="0074610C" w:rsidP="0074610C">
      <w:pPr>
        <w:jc w:val="both"/>
      </w:pPr>
      <w:r w:rsidRPr="00D33B4E">
        <w:t>3.63</w:t>
      </w:r>
      <w:r w:rsidRPr="00D33B4E">
        <w:tab/>
      </w:r>
      <w:bookmarkStart w:id="121" w:name="lt_pId349"/>
      <w:r w:rsidR="009829D1" w:rsidRPr="00D33B4E">
        <w:rPr>
          <w:rFonts w:hint="eastAsia"/>
          <w:b/>
          <w:bCs/>
        </w:rPr>
        <w:t>主席</w:t>
      </w:r>
      <w:r w:rsidR="009829D1" w:rsidRPr="00D33B4E">
        <w:rPr>
          <w:rFonts w:hint="eastAsia"/>
        </w:rPr>
        <w:t>说</w:t>
      </w:r>
      <w:r w:rsidR="00DE706F" w:rsidRPr="00D33B4E">
        <w:rPr>
          <w:rFonts w:hint="eastAsia"/>
        </w:rPr>
        <w:t>，</w:t>
      </w:r>
      <w:r w:rsidR="009829D1" w:rsidRPr="00D33B4E">
        <w:rPr>
          <w:rFonts w:hint="eastAsia"/>
        </w:rPr>
        <w:t>程序规则工作组将研究</w:t>
      </w:r>
      <w:r w:rsidR="009829D1" w:rsidRPr="00D33B4E">
        <w:rPr>
          <w:rFonts w:ascii="SimSun" w:hAnsi="SimSun" w:cs="SimSun" w:hint="eastAsia"/>
        </w:rPr>
        <w:t>附录</w:t>
      </w:r>
      <w:r w:rsidR="009829D1" w:rsidRPr="00D33B4E">
        <w:rPr>
          <w:rFonts w:hint="eastAsia"/>
        </w:rPr>
        <w:t>30B</w:t>
      </w:r>
      <w:r w:rsidR="009829D1" w:rsidRPr="00D33B4E">
        <w:rPr>
          <w:rFonts w:ascii="SimSun" w:hAnsi="SimSun" w:cs="SimSun" w:hint="eastAsia"/>
        </w:rPr>
        <w:t>附件</w:t>
      </w:r>
      <w:r w:rsidR="009829D1" w:rsidRPr="00D33B4E">
        <w:rPr>
          <w:rFonts w:hint="eastAsia"/>
        </w:rPr>
        <w:t>4</w:t>
      </w:r>
      <w:r w:rsidR="009829D1" w:rsidRPr="00D33B4E">
        <w:rPr>
          <w:rFonts w:ascii="SimSun" w:hAnsi="SimSun" w:cs="SimSun" w:hint="eastAsia"/>
        </w:rPr>
        <w:t>附录</w:t>
      </w:r>
      <w:r w:rsidR="009829D1" w:rsidRPr="00D33B4E">
        <w:rPr>
          <w:rFonts w:hint="eastAsia"/>
        </w:rPr>
        <w:t>1</w:t>
      </w:r>
      <w:r w:rsidR="009829D1" w:rsidRPr="00D33B4E">
        <w:rPr>
          <w:rFonts w:ascii="SimSun" w:hAnsi="SimSun" w:cs="SimSun" w:hint="eastAsia"/>
        </w:rPr>
        <w:t>可能的程序规则。</w:t>
      </w:r>
      <w:bookmarkEnd w:id="121"/>
    </w:p>
    <w:p w14:paraId="33632DC4" w14:textId="1D469EDF" w:rsidR="009829D1" w:rsidRPr="00D33B4E" w:rsidRDefault="00200F52" w:rsidP="009829D1">
      <w:pPr>
        <w:pStyle w:val="Headingb"/>
        <w:jc w:val="both"/>
        <w:rPr>
          <w:rFonts w:ascii="SimSun" w:hAnsi="SimSun" w:cs="SimSun"/>
          <w:szCs w:val="24"/>
          <w:lang w:eastAsia="zh-CN"/>
        </w:rPr>
      </w:pPr>
      <w:bookmarkStart w:id="122" w:name="lt_pId350"/>
      <w:r w:rsidRPr="00D33B4E">
        <w:rPr>
          <w:rFonts w:ascii="SimSun" w:hAnsi="SimSun" w:cs="SimSun" w:hint="eastAsia"/>
          <w:szCs w:val="24"/>
          <w:lang w:val="en-US" w:eastAsia="zh-CN"/>
        </w:rPr>
        <w:t>无线电通信</w:t>
      </w:r>
      <w:r w:rsidRPr="00D33B4E">
        <w:rPr>
          <w:rFonts w:hint="eastAsia"/>
          <w:szCs w:val="24"/>
          <w:lang w:eastAsia="zh-CN"/>
        </w:rPr>
        <w:t>局延迟回复关于对卫星系统应用规则程序的信函</w:t>
      </w:r>
      <w:bookmarkEnd w:id="122"/>
      <w:r w:rsidR="00DE706F" w:rsidRPr="00D33B4E">
        <w:rPr>
          <w:rFonts w:hint="eastAsia"/>
          <w:szCs w:val="24"/>
          <w:lang w:eastAsia="zh-CN"/>
        </w:rPr>
        <w:t>（</w:t>
      </w:r>
      <w:r w:rsidR="009829D1" w:rsidRPr="00D33B4E">
        <w:rPr>
          <w:szCs w:val="24"/>
          <w:lang w:eastAsia="zh-CN"/>
        </w:rPr>
        <w:t>RRB20-2/6</w:t>
      </w:r>
      <w:r w:rsidR="009829D1" w:rsidRPr="00D33B4E">
        <w:rPr>
          <w:rFonts w:hint="eastAsia"/>
          <w:szCs w:val="24"/>
          <w:lang w:eastAsia="zh-CN"/>
        </w:rPr>
        <w:t>号文件第</w:t>
      </w:r>
      <w:r w:rsidR="009829D1" w:rsidRPr="00D33B4E">
        <w:rPr>
          <w:rFonts w:hint="eastAsia"/>
          <w:szCs w:val="24"/>
          <w:lang w:eastAsia="zh-CN"/>
        </w:rPr>
        <w:t>14</w:t>
      </w:r>
      <w:r w:rsidR="009829D1" w:rsidRPr="00D33B4E">
        <w:rPr>
          <w:rFonts w:hint="eastAsia"/>
          <w:szCs w:val="24"/>
          <w:lang w:eastAsia="zh-CN"/>
        </w:rPr>
        <w:t>段及补遗</w:t>
      </w:r>
      <w:r w:rsidR="009829D1" w:rsidRPr="00D33B4E">
        <w:rPr>
          <w:rFonts w:hint="eastAsia"/>
          <w:szCs w:val="24"/>
          <w:lang w:eastAsia="zh-CN"/>
        </w:rPr>
        <w:t>1</w:t>
      </w:r>
      <w:r w:rsidR="00DE706F" w:rsidRPr="00D33B4E">
        <w:rPr>
          <w:rFonts w:ascii="SimSun" w:hAnsi="SimSun" w:cs="SimSun" w:hint="eastAsia"/>
          <w:szCs w:val="24"/>
          <w:lang w:eastAsia="zh-CN"/>
        </w:rPr>
        <w:t>）</w:t>
      </w:r>
    </w:p>
    <w:p w14:paraId="2CE5B826" w14:textId="29BAD458" w:rsidR="0074610C" w:rsidRPr="00D33B4E" w:rsidRDefault="0074610C" w:rsidP="00CE6763">
      <w:r w:rsidRPr="00D33B4E">
        <w:t>3.64</w:t>
      </w:r>
      <w:r w:rsidRPr="00D33B4E">
        <w:tab/>
      </w:r>
      <w:bookmarkStart w:id="123" w:name="lt_pId352"/>
      <w:r w:rsidR="00CA65B3" w:rsidRPr="00D33B4E">
        <w:rPr>
          <w:b/>
        </w:rPr>
        <w:t>Vallet</w:t>
      </w:r>
      <w:r w:rsidR="00CA65B3" w:rsidRPr="00D33B4E">
        <w:rPr>
          <w:rFonts w:hint="eastAsia"/>
          <w:b/>
        </w:rPr>
        <w:t>先生</w:t>
      </w:r>
      <w:r w:rsidR="00DE706F" w:rsidRPr="00D33B4E">
        <w:rPr>
          <w:rFonts w:hint="eastAsia"/>
          <w:b/>
        </w:rPr>
        <w:t>（</w:t>
      </w:r>
      <w:r w:rsidR="00CA65B3" w:rsidRPr="00D33B4E">
        <w:rPr>
          <w:b/>
        </w:rPr>
        <w:t>SSD</w:t>
      </w:r>
      <w:r w:rsidR="00CA65B3" w:rsidRPr="00D33B4E">
        <w:rPr>
          <w:rFonts w:hint="eastAsia"/>
          <w:b/>
        </w:rPr>
        <w:t>负责人</w:t>
      </w:r>
      <w:r w:rsidR="00DE706F" w:rsidRPr="00D33B4E">
        <w:rPr>
          <w:rFonts w:hint="eastAsia"/>
          <w:b/>
        </w:rPr>
        <w:t>）</w:t>
      </w:r>
      <w:bookmarkStart w:id="124" w:name="lt_pId353"/>
      <w:bookmarkEnd w:id="123"/>
      <w:r w:rsidR="00200F52" w:rsidRPr="00D33B4E">
        <w:rPr>
          <w:rFonts w:hint="eastAsia"/>
        </w:rPr>
        <w:t>提请注意</w:t>
      </w:r>
      <w:r w:rsidR="00200F52" w:rsidRPr="00D33B4E">
        <w:t>RRB19-2/6</w:t>
      </w:r>
      <w:r w:rsidR="00200F52" w:rsidRPr="00D33B4E">
        <w:rPr>
          <w:rFonts w:hint="eastAsia"/>
        </w:rPr>
        <w:t>号文件补遗</w:t>
      </w:r>
      <w:r w:rsidR="009829D1" w:rsidRPr="00D33B4E">
        <w:rPr>
          <w:rFonts w:asciiTheme="minorEastAsia" w:eastAsiaTheme="minorEastAsia" w:hAnsiTheme="minorEastAsia" w:hint="eastAsia"/>
        </w:rPr>
        <w:t>1</w:t>
      </w:r>
      <w:r w:rsidR="00DE706F" w:rsidRPr="00D33B4E">
        <w:rPr>
          <w:rFonts w:hint="eastAsia"/>
        </w:rPr>
        <w:t>，</w:t>
      </w:r>
      <w:r w:rsidR="00200F52" w:rsidRPr="00D33B4E">
        <w:rPr>
          <w:rFonts w:hint="eastAsia"/>
        </w:rPr>
        <w:t>其中介绍了</w:t>
      </w:r>
      <w:r w:rsidR="009829D1" w:rsidRPr="00D33B4E">
        <w:rPr>
          <w:rFonts w:hint="eastAsia"/>
        </w:rPr>
        <w:t>延迟回复的不同类别</w:t>
      </w:r>
      <w:r w:rsidR="00200F52" w:rsidRPr="00D33B4E">
        <w:rPr>
          <w:rFonts w:hint="eastAsia"/>
        </w:rPr>
        <w:t>。</w:t>
      </w:r>
      <w:bookmarkStart w:id="125" w:name="lt_pId354"/>
      <w:bookmarkEnd w:id="124"/>
      <w:r w:rsidR="00200F52" w:rsidRPr="00D33B4E">
        <w:rPr>
          <w:rFonts w:hint="eastAsia"/>
        </w:rPr>
        <w:t>由于与</w:t>
      </w:r>
      <w:r w:rsidR="00200F52" w:rsidRPr="00D33B4E">
        <w:t>COVID-19</w:t>
      </w:r>
      <w:r w:rsidR="00200F52" w:rsidRPr="00D33B4E">
        <w:rPr>
          <w:rFonts w:hint="eastAsia"/>
        </w:rPr>
        <w:t>疫情有关的情况</w:t>
      </w:r>
      <w:r w:rsidR="00DE706F" w:rsidRPr="00D33B4E">
        <w:rPr>
          <w:rFonts w:hint="eastAsia"/>
        </w:rPr>
        <w:t>，</w:t>
      </w:r>
      <w:r w:rsidR="00805FF5" w:rsidRPr="00D33B4E">
        <w:rPr>
          <w:rFonts w:hint="eastAsia"/>
        </w:rPr>
        <w:t>补遗</w:t>
      </w:r>
      <w:r w:rsidR="00805FF5" w:rsidRPr="00D33B4E">
        <w:rPr>
          <w:rFonts w:hint="eastAsia"/>
        </w:rPr>
        <w:t>1</w:t>
      </w:r>
      <w:r w:rsidR="00805FF5" w:rsidRPr="00D33B4E">
        <w:rPr>
          <w:rFonts w:hint="eastAsia"/>
        </w:rPr>
        <w:t>第</w:t>
      </w:r>
      <w:r w:rsidR="00805FF5" w:rsidRPr="00D33B4E">
        <w:rPr>
          <w:rFonts w:hint="eastAsia"/>
        </w:rPr>
        <w:t>1</w:t>
      </w:r>
      <w:r w:rsidR="00805FF5" w:rsidRPr="00D33B4E">
        <w:rPr>
          <w:rFonts w:hint="eastAsia"/>
        </w:rPr>
        <w:t>节涉及在一定时限内</w:t>
      </w:r>
      <w:r w:rsidR="00200F52" w:rsidRPr="00D33B4E">
        <w:rPr>
          <w:rFonts w:hint="eastAsia"/>
        </w:rPr>
        <w:t>请求给予更多时间答复无线电通信局的函电</w:t>
      </w:r>
      <w:r w:rsidR="00805FF5" w:rsidRPr="00D33B4E">
        <w:rPr>
          <w:rFonts w:hint="eastAsia"/>
        </w:rPr>
        <w:t>。</w:t>
      </w:r>
      <w:r w:rsidR="00EB55B3" w:rsidRPr="00D33B4E">
        <w:rPr>
          <w:rFonts w:hint="eastAsia"/>
        </w:rPr>
        <w:t>无线电</w:t>
      </w:r>
      <w:r w:rsidR="00805FF5" w:rsidRPr="00D33B4E">
        <w:rPr>
          <w:rFonts w:hint="eastAsia"/>
        </w:rPr>
        <w:t>通信局同意该请求并指出不得影响其他主管部门的权利。在此方面</w:t>
      </w:r>
      <w:r w:rsidR="00DE706F" w:rsidRPr="00D33B4E">
        <w:rPr>
          <w:rFonts w:hint="eastAsia"/>
        </w:rPr>
        <w:t>，</w:t>
      </w:r>
      <w:r w:rsidR="00805FF5" w:rsidRPr="00D33B4E">
        <w:rPr>
          <w:rFonts w:hint="eastAsia"/>
        </w:rPr>
        <w:t>未要求</w:t>
      </w:r>
      <w:r w:rsidR="00DA2CED" w:rsidRPr="00D33B4E">
        <w:rPr>
          <w:rFonts w:hint="eastAsia"/>
        </w:rPr>
        <w:t>委员会</w:t>
      </w:r>
      <w:r w:rsidR="00805FF5" w:rsidRPr="00D33B4E">
        <w:rPr>
          <w:rFonts w:hint="eastAsia"/>
        </w:rPr>
        <w:t>采取任何行动或做出决定。</w:t>
      </w:r>
      <w:bookmarkEnd w:id="125"/>
    </w:p>
    <w:p w14:paraId="03D66692" w14:textId="736F90E6" w:rsidR="0074610C" w:rsidRPr="00D33B4E" w:rsidRDefault="0074610C" w:rsidP="00CE6763">
      <w:r w:rsidRPr="00D33B4E">
        <w:t>3.65</w:t>
      </w:r>
      <w:r w:rsidRPr="00D33B4E">
        <w:tab/>
      </w:r>
      <w:r w:rsidR="00805FF5" w:rsidRPr="00D33B4E">
        <w:rPr>
          <w:rFonts w:hint="eastAsia"/>
          <w:b/>
          <w:bCs/>
          <w:lang w:val="en-GB"/>
        </w:rPr>
        <w:t>主任</w:t>
      </w:r>
      <w:r w:rsidR="00805FF5" w:rsidRPr="00D33B4E">
        <w:rPr>
          <w:rFonts w:hint="eastAsia"/>
          <w:lang w:val="en-GB"/>
        </w:rPr>
        <w:t>向委员会通报了</w:t>
      </w:r>
      <w:r w:rsidR="00200F52" w:rsidRPr="00D33B4E">
        <w:rPr>
          <w:rFonts w:hint="eastAsia"/>
          <w:lang w:val="en-GB"/>
        </w:rPr>
        <w:t>无线电通信局</w:t>
      </w:r>
      <w:r w:rsidR="00805FF5" w:rsidRPr="00D33B4E">
        <w:rPr>
          <w:rFonts w:hint="eastAsia"/>
          <w:lang w:val="en-GB"/>
        </w:rPr>
        <w:t>未</w:t>
      </w:r>
      <w:r w:rsidR="00200F52" w:rsidRPr="00D33B4E">
        <w:rPr>
          <w:rFonts w:hint="eastAsia"/>
          <w:lang w:val="en-GB"/>
        </w:rPr>
        <w:t>暂停交付</w:t>
      </w:r>
      <w:r w:rsidR="00200F52" w:rsidRPr="00D33B4E">
        <w:rPr>
          <w:rFonts w:hint="eastAsia"/>
          <w:lang w:val="en-GB"/>
        </w:rPr>
        <w:t>DVD</w:t>
      </w:r>
      <w:r w:rsidR="00200F52" w:rsidRPr="00D33B4E">
        <w:rPr>
          <w:rFonts w:hint="eastAsia"/>
          <w:lang w:val="en-GB"/>
        </w:rPr>
        <w:t>光盘上的无线电通信局《国际频率信息通报》</w:t>
      </w:r>
      <w:r w:rsidR="00DE706F" w:rsidRPr="00D33B4E">
        <w:rPr>
          <w:rFonts w:hint="eastAsia"/>
          <w:lang w:val="en-GB"/>
        </w:rPr>
        <w:t>（</w:t>
      </w:r>
      <w:r w:rsidR="00200F52" w:rsidRPr="00D33B4E">
        <w:rPr>
          <w:rFonts w:hint="eastAsia"/>
          <w:lang w:val="en-GB"/>
        </w:rPr>
        <w:t>BR</w:t>
      </w:r>
      <w:r w:rsidR="00200F52" w:rsidRPr="00D33B4E">
        <w:rPr>
          <w:lang w:val="en-GB"/>
        </w:rPr>
        <w:t xml:space="preserve"> </w:t>
      </w:r>
      <w:r w:rsidR="00200F52" w:rsidRPr="00D33B4E">
        <w:rPr>
          <w:rFonts w:hint="eastAsia"/>
          <w:lang w:val="en-GB"/>
        </w:rPr>
        <w:t>IFIC</w:t>
      </w:r>
      <w:r w:rsidR="00DE706F" w:rsidRPr="00D33B4E">
        <w:rPr>
          <w:rFonts w:hint="eastAsia"/>
          <w:lang w:val="en-GB"/>
        </w:rPr>
        <w:t>）</w:t>
      </w:r>
      <w:r w:rsidR="00200F52" w:rsidRPr="00D33B4E">
        <w:rPr>
          <w:rFonts w:hint="eastAsia"/>
          <w:lang w:val="en-GB"/>
        </w:rPr>
        <w:t>和传真服务</w:t>
      </w:r>
      <w:r w:rsidR="00805FF5" w:rsidRPr="00D33B4E">
        <w:rPr>
          <w:rFonts w:hint="eastAsia"/>
          <w:lang w:val="en-GB"/>
        </w:rPr>
        <w:t>而采取的措施</w:t>
      </w:r>
      <w:r w:rsidR="00DE706F" w:rsidRPr="00D33B4E">
        <w:rPr>
          <w:rFonts w:hint="eastAsia"/>
          <w:lang w:val="en-GB"/>
        </w:rPr>
        <w:t>，</w:t>
      </w:r>
      <w:r w:rsidR="00200F52" w:rsidRPr="00D33B4E">
        <w:rPr>
          <w:rFonts w:hint="eastAsia"/>
          <w:lang w:val="en-GB"/>
        </w:rPr>
        <w:t>以及因</w:t>
      </w:r>
      <w:r w:rsidR="00200F52" w:rsidRPr="00D33B4E">
        <w:rPr>
          <w:lang w:val="en-GB"/>
        </w:rPr>
        <w:t>COVID-19</w:t>
      </w:r>
      <w:r w:rsidR="00200F52" w:rsidRPr="00D33B4E">
        <w:rPr>
          <w:rFonts w:hint="eastAsia"/>
          <w:lang w:val="en-GB"/>
        </w:rPr>
        <w:t>产生的情况</w:t>
      </w:r>
      <w:r w:rsidR="00DE706F" w:rsidRPr="00D33B4E">
        <w:rPr>
          <w:rFonts w:hint="eastAsia"/>
          <w:lang w:val="en-GB"/>
        </w:rPr>
        <w:t>，</w:t>
      </w:r>
      <w:r w:rsidR="00200F52" w:rsidRPr="00D33B4E">
        <w:rPr>
          <w:rFonts w:hint="eastAsia"/>
          <w:lang w:val="en-GB"/>
        </w:rPr>
        <w:t>接受迟交意见的期限截至</w:t>
      </w:r>
      <w:r w:rsidR="00200F52" w:rsidRPr="00D33B4E">
        <w:rPr>
          <w:rFonts w:hint="eastAsia"/>
          <w:lang w:val="en-GB"/>
        </w:rPr>
        <w:t>2020</w:t>
      </w:r>
      <w:r w:rsidR="00200F52" w:rsidRPr="00D33B4E">
        <w:rPr>
          <w:rFonts w:hint="eastAsia"/>
          <w:lang w:val="en-GB"/>
        </w:rPr>
        <w:t>年</w:t>
      </w:r>
      <w:r w:rsidR="00200F52" w:rsidRPr="00D33B4E">
        <w:rPr>
          <w:rFonts w:hint="eastAsia"/>
          <w:lang w:val="en-GB"/>
        </w:rPr>
        <w:t>7</w:t>
      </w:r>
      <w:r w:rsidR="00200F52" w:rsidRPr="00D33B4E">
        <w:rPr>
          <w:rFonts w:hint="eastAsia"/>
          <w:lang w:val="en-GB"/>
        </w:rPr>
        <w:t>月</w:t>
      </w:r>
      <w:r w:rsidR="00200F52" w:rsidRPr="00D33B4E">
        <w:rPr>
          <w:rFonts w:hint="eastAsia"/>
          <w:lang w:val="en-GB"/>
        </w:rPr>
        <w:t>31</w:t>
      </w:r>
      <w:r w:rsidR="00200F52" w:rsidRPr="00D33B4E">
        <w:rPr>
          <w:rFonts w:hint="eastAsia"/>
          <w:lang w:val="en-GB"/>
        </w:rPr>
        <w:t>日。</w:t>
      </w:r>
      <w:bookmarkStart w:id="126" w:name="lt_pId358"/>
      <w:r w:rsidR="00805FF5" w:rsidRPr="00D33B4E">
        <w:rPr>
          <w:rFonts w:hint="eastAsia"/>
        </w:rPr>
        <w:t>他还向委员会通报指出</w:t>
      </w:r>
      <w:r w:rsidR="00DE706F" w:rsidRPr="00D33B4E">
        <w:rPr>
          <w:rFonts w:hint="eastAsia"/>
        </w:rPr>
        <w:t>，</w:t>
      </w:r>
      <w:r w:rsidR="00805FF5" w:rsidRPr="00D33B4E">
        <w:rPr>
          <w:rFonts w:hint="eastAsia"/>
          <w:lang w:val="en-GB"/>
        </w:rPr>
        <w:t>BR IFIC</w:t>
      </w:r>
      <w:r w:rsidR="00805FF5" w:rsidRPr="00D33B4E">
        <w:rPr>
          <w:rFonts w:hint="eastAsia"/>
          <w:lang w:val="en-GB"/>
        </w:rPr>
        <w:t>使用</w:t>
      </w:r>
      <w:r w:rsidR="00805FF5" w:rsidRPr="00D33B4E">
        <w:rPr>
          <w:rFonts w:hint="eastAsia"/>
          <w:lang w:val="en-GB"/>
        </w:rPr>
        <w:t>ISO</w:t>
      </w:r>
      <w:r w:rsidR="00805FF5" w:rsidRPr="00D33B4E">
        <w:rPr>
          <w:rFonts w:hint="eastAsia"/>
          <w:lang w:val="en-GB"/>
        </w:rPr>
        <w:t>图像代替</w:t>
      </w:r>
      <w:r w:rsidR="00805FF5" w:rsidRPr="00D33B4E">
        <w:rPr>
          <w:rFonts w:hint="eastAsia"/>
          <w:lang w:val="en-GB"/>
        </w:rPr>
        <w:t>DVD</w:t>
      </w:r>
      <w:r w:rsidR="00805FF5" w:rsidRPr="00D33B4E">
        <w:rPr>
          <w:rFonts w:hint="eastAsia"/>
          <w:lang w:val="en-GB"/>
        </w:rPr>
        <w:t>光盘已在</w:t>
      </w:r>
      <w:r w:rsidR="00805FF5" w:rsidRPr="00D33B4E">
        <w:rPr>
          <w:rFonts w:hint="eastAsia"/>
          <w:lang w:val="en-GB"/>
        </w:rPr>
        <w:t>2020</w:t>
      </w:r>
      <w:r w:rsidR="00805FF5" w:rsidRPr="00D33B4E">
        <w:rPr>
          <w:rFonts w:hint="eastAsia"/>
          <w:lang w:val="en-GB"/>
        </w:rPr>
        <w:t>年</w:t>
      </w:r>
      <w:r w:rsidR="00805FF5" w:rsidRPr="00D33B4E">
        <w:rPr>
          <w:rFonts w:hint="eastAsia"/>
          <w:lang w:val="en-GB"/>
        </w:rPr>
        <w:t>3</w:t>
      </w:r>
      <w:r w:rsidR="00805FF5" w:rsidRPr="00D33B4E">
        <w:rPr>
          <w:rFonts w:hint="eastAsia"/>
          <w:lang w:val="en-GB"/>
        </w:rPr>
        <w:t>月</w:t>
      </w:r>
      <w:r w:rsidR="00805FF5" w:rsidRPr="00D33B4E">
        <w:rPr>
          <w:rFonts w:hint="eastAsia"/>
          <w:lang w:val="en-GB"/>
        </w:rPr>
        <w:t>27</w:t>
      </w:r>
      <w:r w:rsidR="00805FF5" w:rsidRPr="00D33B4E">
        <w:rPr>
          <w:rFonts w:hint="eastAsia"/>
          <w:lang w:val="en-GB"/>
        </w:rPr>
        <w:t>日的</w:t>
      </w:r>
      <w:r w:rsidR="00805FF5" w:rsidRPr="00D33B4E">
        <w:rPr>
          <w:lang w:val="en-GB"/>
        </w:rPr>
        <w:t>CR/457</w:t>
      </w:r>
      <w:r w:rsidR="00805FF5" w:rsidRPr="00D33B4E">
        <w:rPr>
          <w:rFonts w:hint="eastAsia"/>
          <w:lang w:val="en-GB"/>
        </w:rPr>
        <w:t>号通函中向各主管部门通报</w:t>
      </w:r>
      <w:bookmarkEnd w:id="126"/>
      <w:r w:rsidR="00DE706F" w:rsidRPr="00D33B4E">
        <w:rPr>
          <w:rFonts w:hint="eastAsia"/>
          <w:lang w:val="en-GB"/>
        </w:rPr>
        <w:t>，</w:t>
      </w:r>
      <w:r w:rsidR="00200F52" w:rsidRPr="00D33B4E">
        <w:rPr>
          <w:rFonts w:hint="eastAsia"/>
          <w:lang w:val="en-GB"/>
        </w:rPr>
        <w:t>这项措施未对主管部门造成困难。</w:t>
      </w:r>
    </w:p>
    <w:p w14:paraId="53299D92" w14:textId="5DFB4E28" w:rsidR="0074610C" w:rsidRPr="00D33B4E" w:rsidRDefault="0074610C" w:rsidP="0074610C">
      <w:pPr>
        <w:jc w:val="both"/>
      </w:pPr>
      <w:r w:rsidRPr="00D33B4E">
        <w:t>3.66</w:t>
      </w:r>
      <w:r w:rsidRPr="00D33B4E">
        <w:tab/>
      </w:r>
      <w:bookmarkStart w:id="127" w:name="lt_pId360"/>
      <w:r w:rsidR="00885304" w:rsidRPr="00D33B4E">
        <w:rPr>
          <w:b/>
          <w:bCs/>
        </w:rPr>
        <w:t>主席</w:t>
      </w:r>
      <w:r w:rsidR="00885304" w:rsidRPr="00D33B4E">
        <w:t>提议</w:t>
      </w:r>
      <w:r w:rsidR="00885304" w:rsidRPr="00D33B4E">
        <w:rPr>
          <w:rFonts w:hint="eastAsia"/>
        </w:rPr>
        <w:t>委员会</w:t>
      </w:r>
      <w:r w:rsidR="00885304" w:rsidRPr="00D33B4E">
        <w:t>就</w:t>
      </w:r>
      <w:r w:rsidR="00885304" w:rsidRPr="00D33B4E">
        <w:t>RRB20-2/6</w:t>
      </w:r>
      <w:r w:rsidR="00885304" w:rsidRPr="00D33B4E">
        <w:t>号文件第</w:t>
      </w:r>
      <w:r w:rsidR="00885304" w:rsidRPr="00D33B4E">
        <w:rPr>
          <w:rFonts w:hint="eastAsia"/>
        </w:rPr>
        <w:t>14</w:t>
      </w:r>
      <w:r w:rsidR="00885304" w:rsidRPr="00D33B4E">
        <w:t>段</w:t>
      </w:r>
      <w:r w:rsidR="00885304" w:rsidRPr="00D33B4E">
        <w:rPr>
          <w:rFonts w:hint="eastAsia"/>
        </w:rPr>
        <w:t>及补遗</w:t>
      </w:r>
      <w:r w:rsidR="00885304" w:rsidRPr="00D33B4E">
        <w:rPr>
          <w:rFonts w:hint="eastAsia"/>
        </w:rPr>
        <w:t>1</w:t>
      </w:r>
      <w:r w:rsidR="00885304" w:rsidRPr="00D33B4E">
        <w:rPr>
          <w:rFonts w:hint="eastAsia"/>
        </w:rPr>
        <w:t>得出</w:t>
      </w:r>
      <w:r w:rsidR="00885304" w:rsidRPr="00D33B4E">
        <w:t>如下结</w:t>
      </w:r>
      <w:r w:rsidR="00885304" w:rsidRPr="00D33B4E">
        <w:rPr>
          <w:rFonts w:hint="eastAsia"/>
        </w:rPr>
        <w:t>论</w:t>
      </w:r>
      <w:r w:rsidR="00DE706F" w:rsidRPr="00D33B4E">
        <w:t>：</w:t>
      </w:r>
      <w:bookmarkEnd w:id="127"/>
    </w:p>
    <w:p w14:paraId="7E8EBC28" w14:textId="5A498A2F" w:rsidR="0074610C" w:rsidRPr="00D33B4E" w:rsidRDefault="00DE706F" w:rsidP="00CE6763">
      <w:pPr>
        <w:ind w:firstLineChars="200" w:firstLine="480"/>
      </w:pPr>
      <w:r w:rsidRPr="00D33B4E">
        <w:rPr>
          <w:rFonts w:ascii="SimSun" w:hAnsi="SimSun" w:hint="eastAsia"/>
        </w:rPr>
        <w:t>“</w:t>
      </w:r>
      <w:r w:rsidR="00200F52" w:rsidRPr="00D33B4E">
        <w:rPr>
          <w:rFonts w:hint="eastAsia"/>
          <w:lang w:val="en-GB"/>
        </w:rPr>
        <w:t>委员会审议了主任报告第</w:t>
      </w:r>
      <w:r w:rsidR="00200F52" w:rsidRPr="00D33B4E">
        <w:rPr>
          <w:rFonts w:hint="eastAsia"/>
          <w:lang w:val="en-GB"/>
        </w:rPr>
        <w:t>14</w:t>
      </w:r>
      <w:r w:rsidR="00200F52" w:rsidRPr="00D33B4E">
        <w:rPr>
          <w:rFonts w:hint="eastAsia"/>
          <w:lang w:val="en-GB"/>
        </w:rPr>
        <w:t>段和补遗</w:t>
      </w:r>
      <w:r w:rsidR="00200F52" w:rsidRPr="00D33B4E">
        <w:rPr>
          <w:rFonts w:hint="eastAsia"/>
          <w:lang w:val="en-GB"/>
        </w:rPr>
        <w:t>1</w:t>
      </w:r>
      <w:r w:rsidR="00200F52" w:rsidRPr="00D33B4E">
        <w:rPr>
          <w:rFonts w:hint="eastAsia"/>
          <w:lang w:val="en-GB"/>
        </w:rPr>
        <w:t>第</w:t>
      </w:r>
      <w:r w:rsidR="00200F52" w:rsidRPr="00D33B4E">
        <w:rPr>
          <w:rFonts w:hint="eastAsia"/>
          <w:lang w:val="en-GB"/>
        </w:rPr>
        <w:t>1</w:t>
      </w:r>
      <w:r w:rsidR="00200F52" w:rsidRPr="00D33B4E">
        <w:rPr>
          <w:rFonts w:hint="eastAsia"/>
          <w:lang w:val="en-GB"/>
        </w:rPr>
        <w:t>段中提供的信息</w:t>
      </w:r>
      <w:r w:rsidRPr="00D33B4E">
        <w:rPr>
          <w:rFonts w:hint="eastAsia"/>
          <w:lang w:val="en-GB"/>
        </w:rPr>
        <w:t>，</w:t>
      </w:r>
      <w:r w:rsidR="00200F52" w:rsidRPr="00D33B4E">
        <w:rPr>
          <w:rFonts w:hint="eastAsia"/>
          <w:lang w:val="en-GB"/>
        </w:rPr>
        <w:t>涉及无线电通信局延迟回复关于对卫星系统应用规则程序的信函。委员会还审议了无线电通信局关于暂停交付</w:t>
      </w:r>
      <w:r w:rsidR="00200F52" w:rsidRPr="00D33B4E">
        <w:rPr>
          <w:rFonts w:hint="eastAsia"/>
          <w:lang w:val="en-GB"/>
        </w:rPr>
        <w:t>DVD</w:t>
      </w:r>
      <w:r w:rsidR="00200F52" w:rsidRPr="00D33B4E">
        <w:rPr>
          <w:rFonts w:hint="eastAsia"/>
          <w:lang w:val="en-GB"/>
        </w:rPr>
        <w:t>光盘上的无线电通信局《国际频率信息通报》</w:t>
      </w:r>
      <w:r w:rsidRPr="00D33B4E">
        <w:rPr>
          <w:rFonts w:hint="eastAsia"/>
          <w:lang w:val="en-GB"/>
        </w:rPr>
        <w:t>（</w:t>
      </w:r>
      <w:r w:rsidR="00200F52" w:rsidRPr="00D33B4E">
        <w:rPr>
          <w:rFonts w:hint="eastAsia"/>
          <w:lang w:val="en-GB"/>
        </w:rPr>
        <w:t>BR</w:t>
      </w:r>
      <w:r w:rsidR="00200F52" w:rsidRPr="00D33B4E">
        <w:rPr>
          <w:lang w:val="en-GB"/>
        </w:rPr>
        <w:t xml:space="preserve"> </w:t>
      </w:r>
      <w:r w:rsidR="00200F52" w:rsidRPr="00D33B4E">
        <w:rPr>
          <w:rFonts w:hint="eastAsia"/>
          <w:lang w:val="en-GB"/>
        </w:rPr>
        <w:t>IFIC</w:t>
      </w:r>
      <w:r w:rsidRPr="00D33B4E">
        <w:rPr>
          <w:rFonts w:hint="eastAsia"/>
          <w:lang w:val="en-GB"/>
        </w:rPr>
        <w:t>）</w:t>
      </w:r>
      <w:r w:rsidR="00200F52" w:rsidRPr="00D33B4E">
        <w:rPr>
          <w:rFonts w:hint="eastAsia"/>
          <w:lang w:val="en-GB"/>
        </w:rPr>
        <w:t>和传真服务</w:t>
      </w:r>
      <w:r w:rsidRPr="00D33B4E">
        <w:rPr>
          <w:rFonts w:hint="eastAsia"/>
          <w:lang w:val="en-GB"/>
        </w:rPr>
        <w:t>，</w:t>
      </w:r>
      <w:r w:rsidR="00200F52" w:rsidRPr="00D33B4E">
        <w:rPr>
          <w:rFonts w:hint="eastAsia"/>
          <w:lang w:val="en-GB"/>
        </w:rPr>
        <w:t>以及因</w:t>
      </w:r>
      <w:r w:rsidR="00200F52" w:rsidRPr="00D33B4E">
        <w:rPr>
          <w:lang w:val="en-GB"/>
        </w:rPr>
        <w:t>COVID-19</w:t>
      </w:r>
      <w:r w:rsidR="00200F52" w:rsidRPr="00D33B4E">
        <w:rPr>
          <w:rFonts w:hint="eastAsia"/>
          <w:lang w:val="en-GB"/>
        </w:rPr>
        <w:t>产生的情况</w:t>
      </w:r>
      <w:r w:rsidRPr="00D33B4E">
        <w:rPr>
          <w:rFonts w:hint="eastAsia"/>
          <w:lang w:val="en-GB"/>
        </w:rPr>
        <w:t>，</w:t>
      </w:r>
      <w:r w:rsidR="00200F52" w:rsidRPr="00D33B4E">
        <w:rPr>
          <w:rFonts w:hint="eastAsia"/>
          <w:lang w:val="en-GB"/>
        </w:rPr>
        <w:t>接受迟交意见的期限截至</w:t>
      </w:r>
      <w:r w:rsidR="00200F52" w:rsidRPr="00D33B4E">
        <w:rPr>
          <w:rFonts w:hint="eastAsia"/>
          <w:lang w:val="en-GB"/>
        </w:rPr>
        <w:t>2020</w:t>
      </w:r>
      <w:r w:rsidR="00200F52" w:rsidRPr="00D33B4E">
        <w:rPr>
          <w:rFonts w:hint="eastAsia"/>
          <w:lang w:val="en-GB"/>
        </w:rPr>
        <w:t>年</w:t>
      </w:r>
      <w:r w:rsidR="00200F52" w:rsidRPr="00D33B4E">
        <w:rPr>
          <w:rFonts w:hint="eastAsia"/>
          <w:lang w:val="en-GB"/>
        </w:rPr>
        <w:t>7</w:t>
      </w:r>
      <w:r w:rsidR="00200F52" w:rsidRPr="00D33B4E">
        <w:rPr>
          <w:rFonts w:hint="eastAsia"/>
          <w:lang w:val="en-GB"/>
        </w:rPr>
        <w:t>月</w:t>
      </w:r>
      <w:r w:rsidR="00200F52" w:rsidRPr="00D33B4E">
        <w:rPr>
          <w:rFonts w:hint="eastAsia"/>
          <w:lang w:val="en-GB"/>
        </w:rPr>
        <w:t>31</w:t>
      </w:r>
      <w:r w:rsidR="00200F52" w:rsidRPr="00D33B4E">
        <w:rPr>
          <w:rFonts w:hint="eastAsia"/>
          <w:lang w:val="en-GB"/>
        </w:rPr>
        <w:t>日的口头报告。委员会对无线电通信局在这段极具挑战性的时期提供这些措施帮助主管部门所表现出的灵活性表示赞赏。委员会进一步注意到</w:t>
      </w:r>
      <w:r w:rsidRPr="00D33B4E">
        <w:rPr>
          <w:rFonts w:hint="eastAsia"/>
          <w:lang w:val="en-GB"/>
        </w:rPr>
        <w:t>，</w:t>
      </w:r>
      <w:r w:rsidR="00200F52" w:rsidRPr="00D33B4E">
        <w:rPr>
          <w:rFonts w:hint="eastAsia"/>
          <w:lang w:val="en-GB"/>
        </w:rPr>
        <w:t>BR IFIC</w:t>
      </w:r>
      <w:r w:rsidR="00200F52" w:rsidRPr="00D33B4E">
        <w:rPr>
          <w:rFonts w:hint="eastAsia"/>
          <w:lang w:val="en-GB"/>
        </w:rPr>
        <w:t>使用</w:t>
      </w:r>
      <w:r w:rsidR="00200F52" w:rsidRPr="00D33B4E">
        <w:rPr>
          <w:rFonts w:hint="eastAsia"/>
          <w:lang w:val="en-GB"/>
        </w:rPr>
        <w:t>ISO</w:t>
      </w:r>
      <w:r w:rsidR="00200F52" w:rsidRPr="00D33B4E">
        <w:rPr>
          <w:rFonts w:hint="eastAsia"/>
          <w:lang w:val="en-GB"/>
        </w:rPr>
        <w:t>图像代替</w:t>
      </w:r>
      <w:r w:rsidR="00200F52" w:rsidRPr="00D33B4E">
        <w:rPr>
          <w:rFonts w:hint="eastAsia"/>
          <w:lang w:val="en-GB"/>
        </w:rPr>
        <w:t>DVD</w:t>
      </w:r>
      <w:r w:rsidR="00200F52" w:rsidRPr="00D33B4E">
        <w:rPr>
          <w:rFonts w:hint="eastAsia"/>
          <w:lang w:val="en-GB"/>
        </w:rPr>
        <w:t>光盘已在</w:t>
      </w:r>
      <w:r w:rsidR="00200F52" w:rsidRPr="00D33B4E">
        <w:rPr>
          <w:rFonts w:hint="eastAsia"/>
          <w:lang w:val="en-GB"/>
        </w:rPr>
        <w:t>2020</w:t>
      </w:r>
      <w:r w:rsidR="00200F52" w:rsidRPr="00D33B4E">
        <w:rPr>
          <w:rFonts w:hint="eastAsia"/>
          <w:lang w:val="en-GB"/>
        </w:rPr>
        <w:t>年</w:t>
      </w:r>
      <w:r w:rsidR="00200F52" w:rsidRPr="00D33B4E">
        <w:rPr>
          <w:rFonts w:hint="eastAsia"/>
          <w:lang w:val="en-GB"/>
        </w:rPr>
        <w:t>3</w:t>
      </w:r>
      <w:r w:rsidR="00200F52" w:rsidRPr="00D33B4E">
        <w:rPr>
          <w:rFonts w:hint="eastAsia"/>
          <w:lang w:val="en-GB"/>
        </w:rPr>
        <w:t>月</w:t>
      </w:r>
      <w:r w:rsidR="00200F52" w:rsidRPr="00D33B4E">
        <w:rPr>
          <w:rFonts w:hint="eastAsia"/>
          <w:lang w:val="en-GB"/>
        </w:rPr>
        <w:t>27</w:t>
      </w:r>
      <w:r w:rsidR="00200F52" w:rsidRPr="00D33B4E">
        <w:rPr>
          <w:rFonts w:hint="eastAsia"/>
          <w:lang w:val="en-GB"/>
        </w:rPr>
        <w:t>日的</w:t>
      </w:r>
      <w:r w:rsidR="00086411" w:rsidRPr="00D33B4E">
        <w:fldChar w:fldCharType="begin"/>
      </w:r>
      <w:r w:rsidR="00086411" w:rsidRPr="00D33B4E">
        <w:instrText xml:space="preserve"> HYPERLINK "https://www.itu.int/md/R00-CR-CIR-0457/en" </w:instrText>
      </w:r>
      <w:r w:rsidR="00086411" w:rsidRPr="00D33B4E">
        <w:fldChar w:fldCharType="separate"/>
      </w:r>
      <w:r w:rsidR="00200F52" w:rsidRPr="00D33B4E">
        <w:t>CR/457</w:t>
      </w:r>
      <w:r w:rsidR="00086411" w:rsidRPr="00D33B4E">
        <w:fldChar w:fldCharType="end"/>
      </w:r>
      <w:r w:rsidR="00200F52" w:rsidRPr="00D33B4E">
        <w:rPr>
          <w:rFonts w:hint="eastAsia"/>
          <w:lang w:val="en-GB"/>
        </w:rPr>
        <w:t>号通函中向各主管部门通报</w:t>
      </w:r>
      <w:r w:rsidRPr="00D33B4E">
        <w:rPr>
          <w:rFonts w:hint="eastAsia"/>
          <w:lang w:val="en-GB"/>
        </w:rPr>
        <w:t>，</w:t>
      </w:r>
      <w:r w:rsidR="00200F52" w:rsidRPr="00D33B4E">
        <w:rPr>
          <w:rFonts w:hint="eastAsia"/>
          <w:lang w:val="en-GB"/>
        </w:rPr>
        <w:t>这项措施未对主管部门造成困难。因此</w:t>
      </w:r>
      <w:r w:rsidRPr="00D33B4E">
        <w:rPr>
          <w:rFonts w:hint="eastAsia"/>
          <w:lang w:val="en-GB"/>
        </w:rPr>
        <w:t>，</w:t>
      </w:r>
      <w:r w:rsidR="00200F52" w:rsidRPr="00D33B4E">
        <w:rPr>
          <w:rFonts w:hint="eastAsia"/>
          <w:lang w:val="en-GB"/>
        </w:rPr>
        <w:t>委员会赞同无线电通信局的行动。</w:t>
      </w:r>
      <w:r w:rsidRPr="00D33B4E">
        <w:rPr>
          <w:rFonts w:ascii="SimSun" w:hAnsi="SimSun" w:cs="Calibri" w:hint="eastAsia"/>
          <w:lang w:val="en-GB"/>
        </w:rPr>
        <w:t>”</w:t>
      </w:r>
    </w:p>
    <w:p w14:paraId="44D54DBB" w14:textId="362872AE" w:rsidR="0074610C" w:rsidRPr="00D33B4E" w:rsidRDefault="0074610C" w:rsidP="0074610C">
      <w:pPr>
        <w:jc w:val="both"/>
      </w:pPr>
      <w:r w:rsidRPr="00D33B4E">
        <w:t>3.67</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4613DADF" w14:textId="165EF5DD" w:rsidR="0074610C" w:rsidRPr="00D33B4E" w:rsidRDefault="0074610C" w:rsidP="0074610C">
      <w:pPr>
        <w:jc w:val="both"/>
      </w:pPr>
      <w:r w:rsidRPr="00D33B4E">
        <w:t>3.68</w:t>
      </w:r>
      <w:r w:rsidRPr="00D33B4E">
        <w:tab/>
      </w:r>
      <w:bookmarkStart w:id="128" w:name="lt_pId369"/>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Start w:id="129" w:name="lt_pId027"/>
      <w:bookmarkEnd w:id="128"/>
      <w:r w:rsidR="00296B4F" w:rsidRPr="00D33B4E">
        <w:rPr>
          <w:rFonts w:hint="eastAsia"/>
          <w:lang w:val="en-GB"/>
        </w:rPr>
        <w:t>提请注意</w:t>
      </w:r>
      <w:r w:rsidR="00296B4F" w:rsidRPr="00D33B4E">
        <w:t>RRB20-2/6</w:t>
      </w:r>
      <w:r w:rsidR="00296B4F" w:rsidRPr="00D33B4E">
        <w:t>号</w:t>
      </w:r>
      <w:r w:rsidR="00296B4F" w:rsidRPr="00D33B4E">
        <w:rPr>
          <w:rFonts w:hint="eastAsia"/>
        </w:rPr>
        <w:t>补遗</w:t>
      </w:r>
      <w:r w:rsidR="00296B4F" w:rsidRPr="00D33B4E">
        <w:rPr>
          <w:rFonts w:hint="eastAsia"/>
        </w:rPr>
        <w:t>1</w:t>
      </w:r>
      <w:r w:rsidR="00296B4F" w:rsidRPr="00D33B4E">
        <w:rPr>
          <w:rFonts w:hint="eastAsia"/>
        </w:rPr>
        <w:t>第</w:t>
      </w:r>
      <w:r w:rsidR="00296B4F" w:rsidRPr="00D33B4E">
        <w:rPr>
          <w:rFonts w:hint="eastAsia"/>
        </w:rPr>
        <w:t>2</w:t>
      </w:r>
      <w:r w:rsidR="00296B4F" w:rsidRPr="00D33B4E">
        <w:rPr>
          <w:rFonts w:hint="eastAsia"/>
        </w:rPr>
        <w:t>段有关</w:t>
      </w:r>
      <w:r w:rsidR="009B4D8A" w:rsidRPr="00D33B4E">
        <w:rPr>
          <w:lang w:val="en-GB"/>
        </w:rPr>
        <w:t>第</w:t>
      </w:r>
      <w:r w:rsidR="009B4D8A" w:rsidRPr="00D33B4E">
        <w:rPr>
          <w:bCs/>
          <w:lang w:val="en-GB"/>
        </w:rPr>
        <w:t>770</w:t>
      </w:r>
      <w:r w:rsidR="009B4D8A" w:rsidRPr="00D33B4E">
        <w:rPr>
          <w:lang w:val="en-GB"/>
        </w:rPr>
        <w:t>号决议</w:t>
      </w:r>
      <w:r w:rsidR="00DE706F" w:rsidRPr="00D33B4E">
        <w:rPr>
          <w:rFonts w:hint="eastAsia"/>
          <w:bCs/>
          <w:lang w:val="en-GB"/>
        </w:rPr>
        <w:t>（</w:t>
      </w:r>
      <w:r w:rsidR="009B4D8A" w:rsidRPr="00D33B4E">
        <w:rPr>
          <w:bCs/>
          <w:lang w:val="en-GB"/>
        </w:rPr>
        <w:t>WRC-19</w:t>
      </w:r>
      <w:r w:rsidR="00DE706F" w:rsidRPr="00D33B4E">
        <w:rPr>
          <w:rFonts w:hint="eastAsia"/>
          <w:bCs/>
          <w:lang w:val="en-GB"/>
        </w:rPr>
        <w:t>）</w:t>
      </w:r>
      <w:r w:rsidR="00296B4F" w:rsidRPr="00D33B4E">
        <w:rPr>
          <w:rFonts w:ascii="STKaiti" w:eastAsia="STKaiti" w:hAnsi="STKaiti" w:hint="eastAsia"/>
          <w:lang w:val="en-GB"/>
        </w:rPr>
        <w:t>做出决议3</w:t>
      </w:r>
      <w:r w:rsidR="00296B4F" w:rsidRPr="00D33B4E">
        <w:rPr>
          <w:rFonts w:hint="eastAsia"/>
          <w:lang w:val="en-GB"/>
        </w:rPr>
        <w:t>提供的信息并对此寻求委员会的指导。</w:t>
      </w:r>
      <w:r w:rsidR="009B4D8A" w:rsidRPr="00D33B4E">
        <w:rPr>
          <w:lang w:val="en-GB"/>
        </w:rPr>
        <w:t>在</w:t>
      </w:r>
      <w:r w:rsidR="009B4D8A" w:rsidRPr="00D33B4E">
        <w:rPr>
          <w:lang w:val="en-GB"/>
        </w:rPr>
        <w:t>2019</w:t>
      </w:r>
      <w:r w:rsidR="009B4D8A" w:rsidRPr="00D33B4E">
        <w:rPr>
          <w:lang w:val="en-GB"/>
        </w:rPr>
        <w:t>年</w:t>
      </w:r>
      <w:r w:rsidR="009B4D8A" w:rsidRPr="00D33B4E">
        <w:rPr>
          <w:lang w:val="en-GB"/>
        </w:rPr>
        <w:t>11</w:t>
      </w:r>
      <w:r w:rsidR="009B4D8A" w:rsidRPr="00D33B4E">
        <w:rPr>
          <w:lang w:val="en-GB"/>
        </w:rPr>
        <w:t>月</w:t>
      </w:r>
      <w:r w:rsidR="009B4D8A" w:rsidRPr="00D33B4E">
        <w:rPr>
          <w:lang w:val="en-GB"/>
        </w:rPr>
        <w:t>23</w:t>
      </w:r>
      <w:r w:rsidR="009B4D8A" w:rsidRPr="00D33B4E">
        <w:rPr>
          <w:lang w:val="en-GB"/>
        </w:rPr>
        <w:t>日或</w:t>
      </w:r>
      <w:r w:rsidR="009B4D8A" w:rsidRPr="00D33B4E">
        <w:rPr>
          <w:rFonts w:hint="eastAsia"/>
          <w:lang w:val="en-GB"/>
        </w:rPr>
        <w:t>该日</w:t>
      </w:r>
      <w:r w:rsidR="009B4D8A" w:rsidRPr="00D33B4E">
        <w:rPr>
          <w:lang w:val="en-GB"/>
        </w:rPr>
        <w:t>之后</w:t>
      </w:r>
      <w:r w:rsidR="009B4D8A" w:rsidRPr="00D33B4E">
        <w:rPr>
          <w:rFonts w:hint="eastAsia"/>
          <w:lang w:val="en-GB"/>
        </w:rPr>
        <w:t>在</w:t>
      </w:r>
      <w:r w:rsidR="009B4D8A" w:rsidRPr="00D33B4E">
        <w:rPr>
          <w:lang w:val="en-GB"/>
        </w:rPr>
        <w:t>50-40 GHz</w:t>
      </w:r>
      <w:r w:rsidR="009B4D8A" w:rsidRPr="00D33B4E">
        <w:rPr>
          <w:rFonts w:hint="eastAsia"/>
          <w:lang w:val="en-GB"/>
        </w:rPr>
        <w:t>频率</w:t>
      </w:r>
      <w:r w:rsidR="009B4D8A" w:rsidRPr="00D33B4E">
        <w:rPr>
          <w:lang w:val="en-GB"/>
        </w:rPr>
        <w:t>范围内提交了</w:t>
      </w:r>
      <w:r w:rsidR="009B4D8A" w:rsidRPr="00D33B4E">
        <w:rPr>
          <w:lang w:val="en-GB"/>
        </w:rPr>
        <w:t>non-GSO FSS</w:t>
      </w:r>
      <w:r w:rsidR="009B4D8A" w:rsidRPr="00D33B4E">
        <w:rPr>
          <w:lang w:val="en-GB"/>
        </w:rPr>
        <w:t>卫星系统的主管部门</w:t>
      </w:r>
      <w:r w:rsidR="009B4D8A" w:rsidRPr="00D33B4E">
        <w:rPr>
          <w:rFonts w:hint="eastAsia"/>
          <w:lang w:val="en-GB"/>
        </w:rPr>
        <w:t>询问他们</w:t>
      </w:r>
      <w:r w:rsidR="009B4D8A" w:rsidRPr="00D33B4E">
        <w:rPr>
          <w:lang w:val="en-GB"/>
        </w:rPr>
        <w:t>必须提供何种数据才能满足提交</w:t>
      </w:r>
      <w:r w:rsidR="00DE706F" w:rsidRPr="00D33B4E">
        <w:rPr>
          <w:rFonts w:ascii="SimSun" w:hAnsi="SimSun" w:hint="eastAsia"/>
          <w:lang w:val="en-GB"/>
        </w:rPr>
        <w:t>“</w:t>
      </w:r>
      <w:r w:rsidR="009B4D8A" w:rsidRPr="00D33B4E">
        <w:rPr>
          <w:rFonts w:hint="eastAsia"/>
          <w:lang w:val="en-GB"/>
        </w:rPr>
        <w:t>可证明符合第</w:t>
      </w:r>
      <w:r w:rsidR="009B4D8A" w:rsidRPr="00D33B4E">
        <w:rPr>
          <w:rFonts w:hint="eastAsia"/>
          <w:lang w:val="en-GB"/>
        </w:rPr>
        <w:t>22.5L</w:t>
      </w:r>
      <w:r w:rsidR="009B4D8A" w:rsidRPr="00D33B4E">
        <w:rPr>
          <w:rFonts w:hint="eastAsia"/>
          <w:lang w:val="en-GB"/>
        </w:rPr>
        <w:t>款要求的所有必要信息</w:t>
      </w:r>
      <w:r w:rsidR="00DE706F" w:rsidRPr="00D33B4E">
        <w:rPr>
          <w:rFonts w:ascii="SimSun" w:hAnsi="SimSun" w:hint="eastAsia"/>
          <w:lang w:val="en-GB"/>
        </w:rPr>
        <w:t>”</w:t>
      </w:r>
      <w:r w:rsidR="009B4D8A" w:rsidRPr="00D33B4E">
        <w:rPr>
          <w:lang w:val="en-GB"/>
        </w:rPr>
        <w:t>的要求</w:t>
      </w:r>
      <w:bookmarkStart w:id="130" w:name="lt_pId376"/>
      <w:bookmarkEnd w:id="129"/>
      <w:r w:rsidR="003866A4" w:rsidRPr="00D33B4E">
        <w:rPr>
          <w:rFonts w:hint="eastAsia"/>
          <w:lang w:val="en-GB"/>
        </w:rPr>
        <w:t>。无线电通信局</w:t>
      </w:r>
      <w:r w:rsidR="003866A4" w:rsidRPr="00D33B4E">
        <w:rPr>
          <w:lang w:val="en-GB"/>
        </w:rPr>
        <w:t>研究了该决议的相关部分</w:t>
      </w:r>
      <w:r w:rsidR="00DE706F" w:rsidRPr="00D33B4E">
        <w:rPr>
          <w:lang w:val="en-GB"/>
        </w:rPr>
        <w:t>，</w:t>
      </w:r>
      <w:r w:rsidR="003866A4" w:rsidRPr="00D33B4E">
        <w:rPr>
          <w:lang w:val="en-GB"/>
        </w:rPr>
        <w:t>特别是其附件</w:t>
      </w:r>
      <w:r w:rsidR="003866A4" w:rsidRPr="00D33B4E">
        <w:rPr>
          <w:lang w:val="en-GB"/>
        </w:rPr>
        <w:t>2</w:t>
      </w:r>
      <w:r w:rsidR="003866A4" w:rsidRPr="00D33B4E">
        <w:rPr>
          <w:lang w:val="en-GB"/>
        </w:rPr>
        <w:t>的附录</w:t>
      </w:r>
      <w:r w:rsidR="003866A4" w:rsidRPr="00D33B4E">
        <w:rPr>
          <w:lang w:val="en-GB"/>
        </w:rPr>
        <w:t>1</w:t>
      </w:r>
      <w:r w:rsidR="003866A4" w:rsidRPr="00D33B4E">
        <w:rPr>
          <w:lang w:val="en-GB"/>
        </w:rPr>
        <w:t>和</w:t>
      </w:r>
      <w:r w:rsidR="003866A4" w:rsidRPr="00D33B4E">
        <w:rPr>
          <w:lang w:val="en-GB"/>
        </w:rPr>
        <w:t>2</w:t>
      </w:r>
      <w:r w:rsidR="00DE706F" w:rsidRPr="00D33B4E">
        <w:rPr>
          <w:lang w:val="en-GB"/>
        </w:rPr>
        <w:t>，</w:t>
      </w:r>
      <w:r w:rsidR="003866A4" w:rsidRPr="00D33B4E">
        <w:rPr>
          <w:lang w:val="en-GB"/>
        </w:rPr>
        <w:t>并认为可以通过提供</w:t>
      </w:r>
      <w:bookmarkStart w:id="131" w:name="_Hlk48292904"/>
      <w:r w:rsidR="003866A4" w:rsidRPr="00D33B4E">
        <w:rPr>
          <w:lang w:val="en-GB"/>
        </w:rPr>
        <w:t>RRB20-2/6</w:t>
      </w:r>
      <w:r w:rsidR="003866A4" w:rsidRPr="00D33B4E">
        <w:rPr>
          <w:lang w:val="en-GB"/>
        </w:rPr>
        <w:t>号文件</w:t>
      </w:r>
      <w:r w:rsidR="003866A4" w:rsidRPr="00D33B4E">
        <w:rPr>
          <w:rFonts w:hint="eastAsia"/>
          <w:lang w:val="en-GB"/>
        </w:rPr>
        <w:t>补遗</w:t>
      </w:r>
      <w:r w:rsidR="003866A4" w:rsidRPr="00D33B4E">
        <w:rPr>
          <w:lang w:val="en-GB"/>
        </w:rPr>
        <w:t>1</w:t>
      </w:r>
      <w:r w:rsidR="003866A4" w:rsidRPr="00D33B4E">
        <w:rPr>
          <w:lang w:val="en-GB"/>
        </w:rPr>
        <w:t>第</w:t>
      </w:r>
      <w:r w:rsidR="003866A4" w:rsidRPr="00D33B4E">
        <w:rPr>
          <w:rFonts w:hint="eastAsia"/>
          <w:lang w:val="en-GB"/>
        </w:rPr>
        <w:t>2</w:t>
      </w:r>
      <w:r w:rsidR="003866A4" w:rsidRPr="00D33B4E">
        <w:rPr>
          <w:lang w:val="en-GB"/>
        </w:rPr>
        <w:t>段</w:t>
      </w:r>
      <w:r w:rsidR="003866A4" w:rsidRPr="00D33B4E">
        <w:rPr>
          <w:rFonts w:hint="eastAsia"/>
          <w:lang w:val="en-GB"/>
        </w:rPr>
        <w:t>第</w:t>
      </w:r>
      <w:r w:rsidR="003866A4" w:rsidRPr="00D33B4E">
        <w:rPr>
          <w:rFonts w:hint="eastAsia"/>
          <w:lang w:val="en-GB"/>
        </w:rPr>
        <w:t>6</w:t>
      </w:r>
      <w:r w:rsidR="003866A4" w:rsidRPr="00D33B4E">
        <w:rPr>
          <w:rFonts w:hint="eastAsia"/>
          <w:lang w:val="en-GB"/>
        </w:rPr>
        <w:t>小段</w:t>
      </w:r>
      <w:r w:rsidR="003866A4" w:rsidRPr="00D33B4E">
        <w:rPr>
          <w:lang w:val="en-GB"/>
        </w:rPr>
        <w:t>中的三</w:t>
      </w:r>
      <w:r w:rsidR="003866A4" w:rsidRPr="00D33B4E">
        <w:rPr>
          <w:rFonts w:hint="eastAsia"/>
          <w:lang w:val="en-GB"/>
        </w:rPr>
        <w:t>点</w:t>
      </w:r>
      <w:r w:rsidR="003866A4" w:rsidRPr="00D33B4E">
        <w:rPr>
          <w:lang w:val="en-GB"/>
        </w:rPr>
        <w:t>所示</w:t>
      </w:r>
      <w:bookmarkEnd w:id="131"/>
      <w:r w:rsidR="003866A4" w:rsidRPr="00D33B4E">
        <w:rPr>
          <w:lang w:val="en-GB"/>
        </w:rPr>
        <w:t>的数据来证明</w:t>
      </w:r>
      <w:r w:rsidR="003866A4" w:rsidRPr="00D33B4E">
        <w:rPr>
          <w:rFonts w:hint="eastAsia"/>
          <w:lang w:val="en-GB"/>
        </w:rPr>
        <w:t>符合</w:t>
      </w:r>
      <w:r w:rsidR="003866A4" w:rsidRPr="00D33B4E">
        <w:rPr>
          <w:lang w:val="en-GB"/>
        </w:rPr>
        <w:t>第</w:t>
      </w:r>
      <w:r w:rsidR="003866A4" w:rsidRPr="00D33B4E">
        <w:rPr>
          <w:lang w:val="en-GB"/>
        </w:rPr>
        <w:t>22.5</w:t>
      </w:r>
      <w:r w:rsidR="003866A4" w:rsidRPr="00D33B4E">
        <w:rPr>
          <w:rFonts w:hint="eastAsia"/>
          <w:lang w:val="en-GB"/>
        </w:rPr>
        <w:t>L</w:t>
      </w:r>
      <w:r w:rsidR="003866A4" w:rsidRPr="00D33B4E">
        <w:rPr>
          <w:rFonts w:hint="eastAsia"/>
          <w:lang w:val="en-GB"/>
        </w:rPr>
        <w:t>款</w:t>
      </w:r>
      <w:r w:rsidR="00DE706F" w:rsidRPr="00D33B4E">
        <w:rPr>
          <w:lang w:val="en-GB"/>
        </w:rPr>
        <w:t>，</w:t>
      </w:r>
      <w:r w:rsidR="003866A4" w:rsidRPr="00D33B4E">
        <w:rPr>
          <w:lang w:val="en-GB"/>
        </w:rPr>
        <w:t>应注意的是</w:t>
      </w:r>
      <w:r w:rsidR="00DE706F" w:rsidRPr="00D33B4E">
        <w:rPr>
          <w:lang w:val="en-GB"/>
        </w:rPr>
        <w:t>，</w:t>
      </w:r>
      <w:r w:rsidR="003866A4" w:rsidRPr="00D33B4E">
        <w:rPr>
          <w:lang w:val="en-GB"/>
        </w:rPr>
        <w:t>在必要的</w:t>
      </w:r>
      <w:r w:rsidR="003866A4" w:rsidRPr="00D33B4E">
        <w:rPr>
          <w:rFonts w:hint="eastAsia"/>
          <w:lang w:val="en-GB"/>
        </w:rPr>
        <w:t>无线电通信局</w:t>
      </w:r>
      <w:r w:rsidR="003866A4" w:rsidRPr="00D33B4E">
        <w:rPr>
          <w:lang w:val="en-GB"/>
        </w:rPr>
        <w:t>软件可用之前</w:t>
      </w:r>
      <w:r w:rsidR="00DE706F" w:rsidRPr="00D33B4E">
        <w:rPr>
          <w:lang w:val="en-GB"/>
        </w:rPr>
        <w:t>，</w:t>
      </w:r>
      <w:r w:rsidR="003866A4" w:rsidRPr="00D33B4E">
        <w:rPr>
          <w:lang w:val="en-GB"/>
        </w:rPr>
        <w:t>通知</w:t>
      </w:r>
      <w:r w:rsidR="003866A4" w:rsidRPr="00D33B4E">
        <w:rPr>
          <w:rFonts w:hint="eastAsia"/>
          <w:lang w:val="en-GB"/>
        </w:rPr>
        <w:t>主管部门</w:t>
      </w:r>
      <w:r w:rsidR="003866A4" w:rsidRPr="00D33B4E">
        <w:rPr>
          <w:lang w:val="en-GB"/>
        </w:rPr>
        <w:t>必须使用自己的软件。随后与通知</w:t>
      </w:r>
      <w:r w:rsidR="003866A4" w:rsidRPr="00D33B4E">
        <w:rPr>
          <w:rFonts w:hint="eastAsia"/>
          <w:lang w:val="en-GB"/>
        </w:rPr>
        <w:t>主管部门</w:t>
      </w:r>
      <w:r w:rsidR="003866A4" w:rsidRPr="00D33B4E">
        <w:rPr>
          <w:lang w:val="en-GB"/>
        </w:rPr>
        <w:t>的讨论表明</w:t>
      </w:r>
      <w:r w:rsidR="00DE706F" w:rsidRPr="00D33B4E">
        <w:rPr>
          <w:lang w:val="en-GB"/>
        </w:rPr>
        <w:t>，</w:t>
      </w:r>
      <w:r w:rsidR="003866A4" w:rsidRPr="00D33B4E">
        <w:rPr>
          <w:lang w:val="en-GB"/>
        </w:rPr>
        <w:t>虽然他</w:t>
      </w:r>
      <w:r w:rsidR="003866A4" w:rsidRPr="00D33B4E">
        <w:rPr>
          <w:lang w:val="en-GB"/>
        </w:rPr>
        <w:lastRenderedPageBreak/>
        <w:t>们可以提供某些所需数据</w:t>
      </w:r>
      <w:r w:rsidR="00DE706F" w:rsidRPr="00D33B4E">
        <w:rPr>
          <w:lang w:val="en-GB"/>
        </w:rPr>
        <w:t>，</w:t>
      </w:r>
      <w:r w:rsidR="003866A4" w:rsidRPr="00D33B4E">
        <w:rPr>
          <w:lang w:val="en-GB"/>
        </w:rPr>
        <w:t>但他们需要更多时间来提供其他数据。一</w:t>
      </w:r>
      <w:r w:rsidR="003866A4" w:rsidRPr="00D33B4E">
        <w:rPr>
          <w:rFonts w:hint="eastAsia"/>
          <w:lang w:val="en-GB"/>
        </w:rPr>
        <w:t>主管部门</w:t>
      </w:r>
      <w:r w:rsidR="003866A4" w:rsidRPr="00D33B4E">
        <w:rPr>
          <w:lang w:val="en-GB"/>
        </w:rPr>
        <w:t>指出了一个参数</w:t>
      </w:r>
      <w:r w:rsidR="00DE706F" w:rsidRPr="00D33B4E">
        <w:t>（</w:t>
      </w:r>
      <w:r w:rsidR="003866A4" w:rsidRPr="00D33B4E">
        <w:t>N</w:t>
      </w:r>
      <w:r w:rsidR="003866A4" w:rsidRPr="00D33B4E">
        <w:rPr>
          <w:vertAlign w:val="subscript"/>
        </w:rPr>
        <w:t>T</w:t>
      </w:r>
      <w:r w:rsidR="00DE706F" w:rsidRPr="00D33B4E">
        <w:t>）</w:t>
      </w:r>
      <w:r w:rsidR="003866A4" w:rsidRPr="00D33B4E">
        <w:rPr>
          <w:lang w:val="en-GB"/>
        </w:rPr>
        <w:t>中可能存在的不一致</w:t>
      </w:r>
      <w:r w:rsidR="00DE706F" w:rsidRPr="00D33B4E">
        <w:rPr>
          <w:lang w:val="en-GB"/>
        </w:rPr>
        <w:t>，</w:t>
      </w:r>
      <w:r w:rsidR="003866A4" w:rsidRPr="00D33B4E">
        <w:rPr>
          <w:lang w:val="en-GB"/>
        </w:rPr>
        <w:t>4A</w:t>
      </w:r>
      <w:r w:rsidR="003866A4" w:rsidRPr="00D33B4E">
        <w:rPr>
          <w:lang w:val="en-GB"/>
        </w:rPr>
        <w:t>工作组可能需要解决这个问题。因此</w:t>
      </w:r>
      <w:r w:rsidR="00DE706F" w:rsidRPr="00D33B4E">
        <w:rPr>
          <w:lang w:val="en-GB"/>
        </w:rPr>
        <w:t>，</w:t>
      </w:r>
      <w:r w:rsidR="003866A4" w:rsidRPr="00D33B4E">
        <w:rPr>
          <w:lang w:val="en-GB"/>
        </w:rPr>
        <w:t>根据第</w:t>
      </w:r>
      <w:r w:rsidR="003866A4" w:rsidRPr="00D33B4E">
        <w:rPr>
          <w:lang w:val="en-GB"/>
        </w:rPr>
        <w:t>770</w:t>
      </w:r>
      <w:r w:rsidR="003866A4" w:rsidRPr="00D33B4E">
        <w:rPr>
          <w:lang w:val="en-GB"/>
        </w:rPr>
        <w:t>号决议</w:t>
      </w:r>
      <w:r w:rsidR="003866A4" w:rsidRPr="00D33B4E">
        <w:rPr>
          <w:rFonts w:ascii="STKaiti" w:eastAsia="STKaiti" w:hAnsi="STKaiti" w:hint="eastAsia"/>
          <w:lang w:val="en-GB"/>
        </w:rPr>
        <w:t>做出决议3</w:t>
      </w:r>
      <w:r w:rsidR="00DE706F" w:rsidRPr="00D33B4E">
        <w:rPr>
          <w:lang w:val="en-GB"/>
        </w:rPr>
        <w:t>，</w:t>
      </w:r>
      <w:r w:rsidR="003866A4" w:rsidRPr="00D33B4E">
        <w:rPr>
          <w:lang w:val="en-GB"/>
        </w:rPr>
        <w:t>要求</w:t>
      </w:r>
      <w:r w:rsidR="003866A4" w:rsidRPr="00D33B4E">
        <w:rPr>
          <w:rFonts w:hint="eastAsia"/>
          <w:lang w:val="en-GB"/>
        </w:rPr>
        <w:t>委员会</w:t>
      </w:r>
      <w:r w:rsidR="003866A4" w:rsidRPr="00D33B4E">
        <w:rPr>
          <w:lang w:val="en-GB"/>
        </w:rPr>
        <w:t>就足以证明遵守第</w:t>
      </w:r>
      <w:r w:rsidR="003866A4" w:rsidRPr="00D33B4E">
        <w:rPr>
          <w:lang w:val="en-GB"/>
        </w:rPr>
        <w:t>22.5</w:t>
      </w:r>
      <w:r w:rsidR="003866A4" w:rsidRPr="00D33B4E">
        <w:rPr>
          <w:rFonts w:hint="eastAsia"/>
          <w:lang w:val="en-GB"/>
        </w:rPr>
        <w:t>L</w:t>
      </w:r>
      <w:r w:rsidR="003866A4" w:rsidRPr="00D33B4E">
        <w:rPr>
          <w:rFonts w:hint="eastAsia"/>
          <w:lang w:val="en-GB"/>
        </w:rPr>
        <w:t>款</w:t>
      </w:r>
      <w:r w:rsidR="003866A4" w:rsidRPr="00D33B4E">
        <w:rPr>
          <w:lang w:val="en-GB"/>
        </w:rPr>
        <w:t>的信息类型发表意见。提交决议附件</w:t>
      </w:r>
      <w:r w:rsidR="003866A4" w:rsidRPr="00D33B4E">
        <w:rPr>
          <w:lang w:val="en-GB"/>
        </w:rPr>
        <w:t>2</w:t>
      </w:r>
      <w:r w:rsidR="003866A4" w:rsidRPr="00D33B4E">
        <w:rPr>
          <w:lang w:val="en-GB"/>
        </w:rPr>
        <w:t>中方法的所有输入数据是否被认为是足够的？</w:t>
      </w:r>
      <w:r w:rsidR="003866A4" w:rsidRPr="00D33B4E">
        <w:rPr>
          <w:rFonts w:hint="eastAsia"/>
          <w:lang w:val="en-GB"/>
        </w:rPr>
        <w:t>无线电通信局</w:t>
      </w:r>
      <w:r w:rsidR="003866A4" w:rsidRPr="00D33B4E">
        <w:rPr>
          <w:lang w:val="en-GB"/>
        </w:rPr>
        <w:t>是否应要求提交</w:t>
      </w:r>
      <w:r w:rsidR="003866A4" w:rsidRPr="00D33B4E">
        <w:rPr>
          <w:lang w:val="en-GB"/>
        </w:rPr>
        <w:t>RRB20-2/6</w:t>
      </w:r>
      <w:r w:rsidR="003866A4" w:rsidRPr="00D33B4E">
        <w:rPr>
          <w:lang w:val="en-GB"/>
        </w:rPr>
        <w:t>号文件</w:t>
      </w:r>
      <w:r w:rsidR="003866A4" w:rsidRPr="00D33B4E">
        <w:rPr>
          <w:rFonts w:hint="eastAsia"/>
          <w:lang w:val="en-GB"/>
        </w:rPr>
        <w:t>补遗</w:t>
      </w:r>
      <w:r w:rsidR="003866A4" w:rsidRPr="00D33B4E">
        <w:rPr>
          <w:lang w:val="en-GB"/>
        </w:rPr>
        <w:t>1</w:t>
      </w:r>
      <w:r w:rsidR="003866A4" w:rsidRPr="00D33B4E">
        <w:rPr>
          <w:lang w:val="en-GB"/>
        </w:rPr>
        <w:t>第</w:t>
      </w:r>
      <w:r w:rsidR="003866A4" w:rsidRPr="00D33B4E">
        <w:rPr>
          <w:rFonts w:hint="eastAsia"/>
          <w:lang w:val="en-GB"/>
        </w:rPr>
        <w:t>2</w:t>
      </w:r>
      <w:r w:rsidR="003866A4" w:rsidRPr="00D33B4E">
        <w:rPr>
          <w:lang w:val="en-GB"/>
        </w:rPr>
        <w:t>段</w:t>
      </w:r>
      <w:r w:rsidR="003866A4" w:rsidRPr="00D33B4E">
        <w:rPr>
          <w:rFonts w:hint="eastAsia"/>
          <w:lang w:val="en-GB"/>
        </w:rPr>
        <w:t>第</w:t>
      </w:r>
      <w:r w:rsidR="003866A4" w:rsidRPr="00D33B4E">
        <w:rPr>
          <w:rFonts w:hint="eastAsia"/>
          <w:lang w:val="en-GB"/>
        </w:rPr>
        <w:t>6</w:t>
      </w:r>
      <w:r w:rsidR="003866A4" w:rsidRPr="00D33B4E">
        <w:rPr>
          <w:rFonts w:hint="eastAsia"/>
          <w:lang w:val="en-GB"/>
        </w:rPr>
        <w:t>小段</w:t>
      </w:r>
      <w:r w:rsidR="003866A4" w:rsidRPr="00D33B4E">
        <w:rPr>
          <w:lang w:val="en-GB"/>
        </w:rPr>
        <w:t>中的三</w:t>
      </w:r>
      <w:r w:rsidR="003866A4" w:rsidRPr="00D33B4E">
        <w:rPr>
          <w:rFonts w:hint="eastAsia"/>
          <w:lang w:val="en-GB"/>
        </w:rPr>
        <w:t>点</w:t>
      </w:r>
      <w:r w:rsidR="003866A4" w:rsidRPr="00D33B4E">
        <w:rPr>
          <w:lang w:val="en-GB"/>
        </w:rPr>
        <w:t>所示的数据来证明</w:t>
      </w:r>
      <w:r w:rsidR="003866A4" w:rsidRPr="00D33B4E">
        <w:rPr>
          <w:rFonts w:hint="eastAsia"/>
          <w:lang w:val="en-GB"/>
        </w:rPr>
        <w:t>符合</w:t>
      </w:r>
      <w:r w:rsidR="003866A4" w:rsidRPr="00D33B4E">
        <w:rPr>
          <w:lang w:val="en-GB"/>
        </w:rPr>
        <w:t>第</w:t>
      </w:r>
      <w:r w:rsidR="003866A4" w:rsidRPr="00D33B4E">
        <w:rPr>
          <w:lang w:val="en-GB"/>
        </w:rPr>
        <w:t>22.5</w:t>
      </w:r>
      <w:r w:rsidR="003866A4" w:rsidRPr="00D33B4E">
        <w:rPr>
          <w:rFonts w:hint="eastAsia"/>
          <w:lang w:val="en-GB"/>
        </w:rPr>
        <w:t>L</w:t>
      </w:r>
      <w:r w:rsidR="003866A4" w:rsidRPr="00D33B4E">
        <w:rPr>
          <w:rFonts w:hint="eastAsia"/>
          <w:lang w:val="en-GB"/>
        </w:rPr>
        <w:t>款</w:t>
      </w:r>
      <w:r w:rsidR="003866A4" w:rsidRPr="00D33B4E">
        <w:rPr>
          <w:lang w:val="en-GB"/>
        </w:rPr>
        <w:t>？或者</w:t>
      </w:r>
      <w:r w:rsidR="00DE706F" w:rsidRPr="00D33B4E">
        <w:rPr>
          <w:lang w:val="en-GB"/>
        </w:rPr>
        <w:t>，</w:t>
      </w:r>
      <w:r w:rsidR="003866A4" w:rsidRPr="00D33B4E">
        <w:rPr>
          <w:rFonts w:hint="eastAsia"/>
          <w:lang w:val="en-GB"/>
        </w:rPr>
        <w:t>无线电通信局</w:t>
      </w:r>
      <w:r w:rsidR="003866A4" w:rsidRPr="00D33B4E">
        <w:rPr>
          <w:lang w:val="en-GB"/>
        </w:rPr>
        <w:t>和</w:t>
      </w:r>
      <w:r w:rsidR="003866A4" w:rsidRPr="00D33B4E">
        <w:rPr>
          <w:rFonts w:hint="eastAsia"/>
          <w:lang w:val="en-GB"/>
        </w:rPr>
        <w:t>委员会</w:t>
      </w:r>
      <w:r w:rsidR="00EB55B3" w:rsidRPr="00D33B4E">
        <w:rPr>
          <w:rFonts w:hint="eastAsia"/>
          <w:lang w:val="en-GB"/>
        </w:rPr>
        <w:t>是否</w:t>
      </w:r>
      <w:r w:rsidR="003866A4" w:rsidRPr="00D33B4E">
        <w:rPr>
          <w:lang w:val="en-GB"/>
        </w:rPr>
        <w:t>应该等待</w:t>
      </w:r>
      <w:r w:rsidR="003866A4" w:rsidRPr="00D33B4E">
        <w:rPr>
          <w:lang w:val="en-GB"/>
        </w:rPr>
        <w:t>4A</w:t>
      </w:r>
      <w:r w:rsidR="003866A4" w:rsidRPr="00D33B4E">
        <w:rPr>
          <w:lang w:val="en-GB"/>
        </w:rPr>
        <w:t>工作组澄清某些方面</w:t>
      </w:r>
      <w:r w:rsidR="00DE706F" w:rsidRPr="00D33B4E">
        <w:rPr>
          <w:lang w:val="en-GB"/>
        </w:rPr>
        <w:t>，</w:t>
      </w:r>
      <w:r w:rsidR="003866A4" w:rsidRPr="00D33B4E">
        <w:rPr>
          <w:lang w:val="en-GB"/>
        </w:rPr>
        <w:t>特别是决议中提出的方法是否有不一致之处？</w:t>
      </w:r>
      <w:bookmarkEnd w:id="130"/>
    </w:p>
    <w:p w14:paraId="02C071FC" w14:textId="43051B5D" w:rsidR="0074610C" w:rsidRPr="00D33B4E" w:rsidRDefault="0074610C" w:rsidP="0074610C">
      <w:pPr>
        <w:jc w:val="both"/>
      </w:pPr>
      <w:r w:rsidRPr="00D33B4E">
        <w:t>3.69</w:t>
      </w:r>
      <w:r w:rsidRPr="00D33B4E">
        <w:tab/>
      </w:r>
      <w:bookmarkStart w:id="132" w:name="lt_pId379"/>
      <w:r w:rsidRPr="00D33B4E">
        <w:rPr>
          <w:b/>
          <w:bCs/>
        </w:rPr>
        <w:t>Henri</w:t>
      </w:r>
      <w:r w:rsidR="003866A4" w:rsidRPr="00D33B4E">
        <w:rPr>
          <w:rFonts w:hint="eastAsia"/>
          <w:b/>
          <w:bCs/>
        </w:rPr>
        <w:t>先生</w:t>
      </w:r>
      <w:bookmarkEnd w:id="132"/>
      <w:r w:rsidR="003866A4" w:rsidRPr="00D33B4E">
        <w:rPr>
          <w:lang w:val="en-GB"/>
        </w:rPr>
        <w:t>说</w:t>
      </w:r>
      <w:r w:rsidR="00DE706F" w:rsidRPr="00D33B4E">
        <w:rPr>
          <w:lang w:val="en-GB"/>
        </w:rPr>
        <w:t>，</w:t>
      </w:r>
      <w:r w:rsidR="00BF0157" w:rsidRPr="00D33B4E">
        <w:rPr>
          <w:rFonts w:hint="eastAsia"/>
          <w:lang w:val="en-GB"/>
        </w:rPr>
        <w:t>在</w:t>
      </w:r>
      <w:r w:rsidR="00A66EE4" w:rsidRPr="00D33B4E">
        <w:rPr>
          <w:rFonts w:hint="eastAsia"/>
          <w:lang w:val="en-GB"/>
        </w:rPr>
        <w:t>无线电通信局</w:t>
      </w:r>
      <w:r w:rsidR="003866A4" w:rsidRPr="00D33B4E">
        <w:rPr>
          <w:lang w:val="en-GB"/>
        </w:rPr>
        <w:t>没有工具来检查是否符合第</w:t>
      </w:r>
      <w:r w:rsidR="003866A4" w:rsidRPr="00D33B4E">
        <w:rPr>
          <w:lang w:val="en-GB"/>
        </w:rPr>
        <w:t>770</w:t>
      </w:r>
      <w:r w:rsidR="003866A4" w:rsidRPr="00D33B4E">
        <w:rPr>
          <w:lang w:val="en-GB"/>
        </w:rPr>
        <w:t>号决议要求</w:t>
      </w:r>
      <w:r w:rsidR="00BF0157" w:rsidRPr="00D33B4E">
        <w:rPr>
          <w:rFonts w:hint="eastAsia"/>
          <w:lang w:val="en-GB"/>
        </w:rPr>
        <w:t>的情况下</w:t>
      </w:r>
      <w:r w:rsidR="00DE706F" w:rsidRPr="00D33B4E">
        <w:rPr>
          <w:lang w:val="en-GB"/>
        </w:rPr>
        <w:t>，</w:t>
      </w:r>
      <w:r w:rsidR="003866A4" w:rsidRPr="00D33B4E">
        <w:rPr>
          <w:lang w:val="en-GB"/>
        </w:rPr>
        <w:t>他认为正在讨论的问题与第</w:t>
      </w:r>
      <w:r w:rsidR="003866A4" w:rsidRPr="00D33B4E">
        <w:rPr>
          <w:lang w:val="en-GB"/>
        </w:rPr>
        <w:t>85</w:t>
      </w:r>
      <w:r w:rsidR="003866A4" w:rsidRPr="00D33B4E">
        <w:rPr>
          <w:lang w:val="en-GB"/>
        </w:rPr>
        <w:t>号决议</w:t>
      </w:r>
      <w:r w:rsidR="00A66EE4" w:rsidRPr="00D33B4E">
        <w:rPr>
          <w:rFonts w:hint="eastAsia"/>
          <w:lang w:val="en-GB"/>
        </w:rPr>
        <w:t>在具备检查是否符合</w:t>
      </w:r>
      <w:proofErr w:type="spellStart"/>
      <w:r w:rsidR="00A66EE4" w:rsidRPr="00D33B4E">
        <w:t>epfd</w:t>
      </w:r>
      <w:proofErr w:type="spellEnd"/>
      <w:r w:rsidR="00A66EE4" w:rsidRPr="00D33B4E">
        <w:rPr>
          <w:rFonts w:hint="eastAsia"/>
        </w:rPr>
        <w:t>的软件</w:t>
      </w:r>
      <w:r w:rsidR="00A66EE4" w:rsidRPr="00D33B4E">
        <w:rPr>
          <w:rFonts w:hint="eastAsia"/>
          <w:lang w:val="en-GB"/>
        </w:rPr>
        <w:t>时所遇</w:t>
      </w:r>
      <w:r w:rsidR="003866A4" w:rsidRPr="00D33B4E">
        <w:rPr>
          <w:lang w:val="en-GB"/>
        </w:rPr>
        <w:t>情况有某些相似之处。在软件可用于检查第</w:t>
      </w:r>
      <w:r w:rsidR="003866A4" w:rsidRPr="00D33B4E">
        <w:rPr>
          <w:lang w:val="en-GB"/>
        </w:rPr>
        <w:t>770</w:t>
      </w:r>
      <w:r w:rsidR="003866A4" w:rsidRPr="00D33B4E">
        <w:rPr>
          <w:lang w:val="en-GB"/>
        </w:rPr>
        <w:t>号决议的遵守情况之前</w:t>
      </w:r>
      <w:r w:rsidR="00DE706F" w:rsidRPr="00D33B4E">
        <w:rPr>
          <w:lang w:val="en-GB"/>
        </w:rPr>
        <w:t>，</w:t>
      </w:r>
      <w:r w:rsidR="003866A4" w:rsidRPr="00D33B4E">
        <w:rPr>
          <w:lang w:val="en-GB"/>
        </w:rPr>
        <w:t>在</w:t>
      </w:r>
      <w:r w:rsidR="003866A4" w:rsidRPr="00D33B4E">
        <w:rPr>
          <w:lang w:val="en-GB"/>
        </w:rPr>
        <w:t>4A</w:t>
      </w:r>
      <w:r w:rsidR="003866A4" w:rsidRPr="00D33B4E">
        <w:rPr>
          <w:lang w:val="en-GB"/>
        </w:rPr>
        <w:t>工作组对参数</w:t>
      </w:r>
      <w:r w:rsidR="00A66EE4" w:rsidRPr="00D33B4E">
        <w:t>N</w:t>
      </w:r>
      <w:r w:rsidR="00A66EE4" w:rsidRPr="00D33B4E">
        <w:rPr>
          <w:vertAlign w:val="subscript"/>
        </w:rPr>
        <w:t>T</w:t>
      </w:r>
      <w:r w:rsidR="003866A4" w:rsidRPr="00D33B4E">
        <w:rPr>
          <w:lang w:val="en-GB"/>
        </w:rPr>
        <w:t>进行澄清之前</w:t>
      </w:r>
      <w:r w:rsidR="00DE706F" w:rsidRPr="00D33B4E">
        <w:rPr>
          <w:lang w:val="en-GB"/>
        </w:rPr>
        <w:t>，</w:t>
      </w:r>
      <w:r w:rsidR="003866A4" w:rsidRPr="00D33B4E">
        <w:rPr>
          <w:lang w:val="en-GB"/>
        </w:rPr>
        <w:t>他建议</w:t>
      </w:r>
      <w:r w:rsidR="00DE706F" w:rsidRPr="00D33B4E">
        <w:rPr>
          <w:lang w:val="en-GB"/>
        </w:rPr>
        <w:t>，</w:t>
      </w:r>
      <w:r w:rsidR="003866A4" w:rsidRPr="00D33B4E">
        <w:rPr>
          <w:lang w:val="en-GB"/>
        </w:rPr>
        <w:t>如果通知</w:t>
      </w:r>
      <w:r w:rsidR="00A66EE4" w:rsidRPr="00D33B4E">
        <w:rPr>
          <w:rFonts w:hint="eastAsia"/>
          <w:lang w:val="en-GB"/>
        </w:rPr>
        <w:t>主管部门</w:t>
      </w:r>
      <w:r w:rsidR="003866A4" w:rsidRPr="00D33B4E">
        <w:rPr>
          <w:lang w:val="en-GB"/>
        </w:rPr>
        <w:t>提交了该决议要求的所有输入参数以及</w:t>
      </w:r>
      <w:r w:rsidR="00BF0157" w:rsidRPr="00D33B4E">
        <w:rPr>
          <w:rFonts w:hint="eastAsia"/>
          <w:lang w:val="en-GB"/>
        </w:rPr>
        <w:t>必须提供的</w:t>
      </w:r>
      <w:r w:rsidR="003866A4" w:rsidRPr="00D33B4E">
        <w:rPr>
          <w:lang w:val="en-GB"/>
        </w:rPr>
        <w:t>承诺</w:t>
      </w:r>
      <w:r w:rsidR="00BF0157" w:rsidRPr="00D33B4E">
        <w:rPr>
          <w:rFonts w:hint="eastAsia"/>
          <w:lang w:val="en-GB"/>
        </w:rPr>
        <w:t>书</w:t>
      </w:r>
      <w:r w:rsidR="00DE706F" w:rsidRPr="00D33B4E">
        <w:rPr>
          <w:lang w:val="en-GB"/>
        </w:rPr>
        <w:t>，</w:t>
      </w:r>
      <w:r w:rsidR="00A66EE4" w:rsidRPr="00D33B4E">
        <w:rPr>
          <w:rFonts w:hint="eastAsia"/>
          <w:lang w:val="en-GB"/>
        </w:rPr>
        <w:t>无线电通信局</w:t>
      </w:r>
      <w:r w:rsidR="003866A4" w:rsidRPr="00D33B4E">
        <w:rPr>
          <w:lang w:val="en-GB"/>
        </w:rPr>
        <w:t>应发布有</w:t>
      </w:r>
      <w:r w:rsidR="00A66EE4" w:rsidRPr="00D33B4E">
        <w:rPr>
          <w:rFonts w:hint="eastAsia"/>
          <w:lang w:val="en-GB"/>
        </w:rPr>
        <w:t>有条件的审查合格</w:t>
      </w:r>
      <w:r w:rsidR="003866A4" w:rsidRPr="00D33B4E">
        <w:rPr>
          <w:lang w:val="en-GB"/>
        </w:rPr>
        <w:t>结果。</w:t>
      </w:r>
      <w:r w:rsidR="00BF0157" w:rsidRPr="00D33B4E">
        <w:rPr>
          <w:rFonts w:hint="eastAsia"/>
          <w:lang w:val="en-GB"/>
        </w:rPr>
        <w:t>在当前阶段</w:t>
      </w:r>
      <w:r w:rsidR="003866A4" w:rsidRPr="00D33B4E">
        <w:rPr>
          <w:lang w:val="en-GB"/>
        </w:rPr>
        <w:t>要求</w:t>
      </w:r>
      <w:r w:rsidR="00BF0157" w:rsidRPr="00D33B4E">
        <w:rPr>
          <w:rFonts w:hint="eastAsia"/>
          <w:lang w:val="en-GB"/>
        </w:rPr>
        <w:t>提供</w:t>
      </w:r>
      <w:r w:rsidR="003866A4" w:rsidRPr="00D33B4E">
        <w:rPr>
          <w:lang w:val="en-GB"/>
        </w:rPr>
        <w:t>额外的数据是没有用的。</w:t>
      </w:r>
    </w:p>
    <w:p w14:paraId="2BE18346" w14:textId="40C9F574" w:rsidR="0074610C" w:rsidRPr="00D33B4E" w:rsidRDefault="0074610C" w:rsidP="00CE6763">
      <w:r w:rsidRPr="00D33B4E">
        <w:t>3.70</w:t>
      </w:r>
      <w:r w:rsidRPr="00D33B4E">
        <w:tab/>
      </w:r>
      <w:bookmarkStart w:id="133" w:name="lt_pId383"/>
      <w:r w:rsidRPr="00D33B4E">
        <w:rPr>
          <w:b/>
          <w:bCs/>
        </w:rPr>
        <w:t>Varlamov</w:t>
      </w:r>
      <w:r w:rsidR="00A66EE4" w:rsidRPr="00D33B4E">
        <w:rPr>
          <w:rFonts w:hint="eastAsia"/>
          <w:b/>
          <w:bCs/>
        </w:rPr>
        <w:t>先生</w:t>
      </w:r>
      <w:r w:rsidR="00A66EE4" w:rsidRPr="00D33B4E">
        <w:rPr>
          <w:lang w:val="en-GB"/>
        </w:rPr>
        <w:t>支持</w:t>
      </w:r>
      <w:bookmarkStart w:id="134" w:name="_Hlk48292769"/>
      <w:r w:rsidR="00A66EE4" w:rsidRPr="00D33B4E">
        <w:rPr>
          <w:bCs/>
        </w:rPr>
        <w:t>Henri</w:t>
      </w:r>
      <w:r w:rsidR="00A66EE4" w:rsidRPr="00D33B4E">
        <w:rPr>
          <w:rFonts w:hint="eastAsia"/>
          <w:bCs/>
        </w:rPr>
        <w:t>先生</w:t>
      </w:r>
      <w:bookmarkEnd w:id="134"/>
      <w:r w:rsidR="00A66EE4" w:rsidRPr="00D33B4E">
        <w:rPr>
          <w:lang w:val="en-GB"/>
        </w:rPr>
        <w:t>提出的前进方向</w:t>
      </w:r>
      <w:r w:rsidR="00DE706F" w:rsidRPr="00D33B4E">
        <w:rPr>
          <w:lang w:val="en-GB"/>
        </w:rPr>
        <w:t>，</w:t>
      </w:r>
      <w:r w:rsidR="00A66EE4" w:rsidRPr="00D33B4E">
        <w:rPr>
          <w:lang w:val="en-GB"/>
        </w:rPr>
        <w:t>并补充说</w:t>
      </w:r>
      <w:r w:rsidR="00DE706F" w:rsidRPr="00D33B4E">
        <w:rPr>
          <w:lang w:val="en-GB"/>
        </w:rPr>
        <w:t>，</w:t>
      </w:r>
      <w:r w:rsidR="00A66EE4" w:rsidRPr="00D33B4E">
        <w:rPr>
          <w:lang w:val="en-GB"/>
        </w:rPr>
        <w:t>一旦</w:t>
      </w:r>
      <w:r w:rsidR="00A66EE4" w:rsidRPr="00D33B4E">
        <w:rPr>
          <w:lang w:val="en-GB"/>
        </w:rPr>
        <w:t>4A</w:t>
      </w:r>
      <w:r w:rsidR="00A66EE4" w:rsidRPr="00D33B4E">
        <w:rPr>
          <w:lang w:val="en-GB"/>
        </w:rPr>
        <w:t>工作组澄清了问题</w:t>
      </w:r>
      <w:r w:rsidR="00DE706F" w:rsidRPr="00D33B4E">
        <w:rPr>
          <w:lang w:val="en-GB"/>
        </w:rPr>
        <w:t>，</w:t>
      </w:r>
      <w:r w:rsidR="00A66EE4" w:rsidRPr="00D33B4E">
        <w:rPr>
          <w:lang w:val="en-GB"/>
        </w:rPr>
        <w:t>所需软件可用</w:t>
      </w:r>
      <w:r w:rsidR="00DE706F" w:rsidRPr="00D33B4E">
        <w:rPr>
          <w:lang w:val="en-GB"/>
        </w:rPr>
        <w:t>，</w:t>
      </w:r>
      <w:r w:rsidR="00A66EE4" w:rsidRPr="00D33B4E">
        <w:rPr>
          <w:lang w:val="en-GB"/>
        </w:rPr>
        <w:t>将对</w:t>
      </w:r>
      <w:r w:rsidR="00A66EE4" w:rsidRPr="00D33B4E">
        <w:rPr>
          <w:rFonts w:hint="eastAsia"/>
          <w:lang w:val="en-GB"/>
        </w:rPr>
        <w:t>有条件的审查</w:t>
      </w:r>
      <w:r w:rsidR="00A66EE4" w:rsidRPr="00D33B4E">
        <w:rPr>
          <w:lang w:val="en-GB"/>
        </w:rPr>
        <w:t>合格结果进行</w:t>
      </w:r>
      <w:r w:rsidR="00A66EE4" w:rsidRPr="00D33B4E">
        <w:rPr>
          <w:rFonts w:hint="eastAsia"/>
          <w:lang w:val="en-GB"/>
        </w:rPr>
        <w:t>审议</w:t>
      </w:r>
      <w:r w:rsidR="00A66EE4" w:rsidRPr="00D33B4E">
        <w:rPr>
          <w:lang w:val="en-GB"/>
        </w:rPr>
        <w:t>。</w:t>
      </w:r>
      <w:bookmarkEnd w:id="133"/>
    </w:p>
    <w:p w14:paraId="0575ED27" w14:textId="61831F53" w:rsidR="0074610C" w:rsidRPr="00D33B4E" w:rsidRDefault="0074610C" w:rsidP="0074610C">
      <w:pPr>
        <w:jc w:val="both"/>
      </w:pPr>
      <w:r w:rsidRPr="00D33B4E">
        <w:t>3.71</w:t>
      </w:r>
      <w:r w:rsidRPr="00D33B4E">
        <w:tab/>
      </w:r>
      <w:r w:rsidR="00A66EE4" w:rsidRPr="00D33B4E">
        <w:rPr>
          <w:b/>
          <w:bCs/>
          <w:lang w:val="en-GB"/>
        </w:rPr>
        <w:t>主席</w:t>
      </w:r>
      <w:r w:rsidR="00A66EE4" w:rsidRPr="00D33B4E">
        <w:rPr>
          <w:lang w:val="en-GB"/>
        </w:rPr>
        <w:t>说</w:t>
      </w:r>
      <w:r w:rsidR="00DE706F" w:rsidRPr="00D33B4E">
        <w:rPr>
          <w:lang w:val="en-GB"/>
        </w:rPr>
        <w:t>，</w:t>
      </w:r>
      <w:r w:rsidR="00A66EE4" w:rsidRPr="00D33B4E">
        <w:rPr>
          <w:lang w:val="en-GB"/>
        </w:rPr>
        <w:t>根据她的理解</w:t>
      </w:r>
      <w:r w:rsidR="00DE706F" w:rsidRPr="00D33B4E">
        <w:rPr>
          <w:lang w:val="en-GB"/>
        </w:rPr>
        <w:t>，</w:t>
      </w:r>
      <w:r w:rsidR="00BF0157" w:rsidRPr="00D33B4E">
        <w:rPr>
          <w:rFonts w:hint="eastAsia"/>
          <w:lang w:val="en-GB"/>
        </w:rPr>
        <w:t>即使要提交三个小点所列的信息，在</w:t>
      </w:r>
      <w:r w:rsidR="00A66EE4" w:rsidRPr="00D33B4E">
        <w:rPr>
          <w:lang w:val="en-GB"/>
        </w:rPr>
        <w:t>所需软件可用</w:t>
      </w:r>
      <w:r w:rsidR="00BF0157" w:rsidRPr="00D33B4E">
        <w:rPr>
          <w:rFonts w:hint="eastAsia"/>
          <w:lang w:val="en-GB"/>
        </w:rPr>
        <w:t>之前</w:t>
      </w:r>
      <w:r w:rsidR="00DE706F" w:rsidRPr="00D33B4E">
        <w:rPr>
          <w:lang w:val="en-GB"/>
        </w:rPr>
        <w:t>，</w:t>
      </w:r>
      <w:r w:rsidR="00A66EE4" w:rsidRPr="00D33B4E">
        <w:rPr>
          <w:lang w:val="en-GB"/>
        </w:rPr>
        <w:t>都将</w:t>
      </w:r>
      <w:r w:rsidR="00BF0157" w:rsidRPr="00D33B4E">
        <w:rPr>
          <w:rFonts w:hint="eastAsia"/>
          <w:lang w:val="en-GB"/>
        </w:rPr>
        <w:t>给予</w:t>
      </w:r>
      <w:r w:rsidR="00874B07" w:rsidRPr="00D33B4E">
        <w:rPr>
          <w:rFonts w:hint="eastAsia"/>
          <w:lang w:val="en-GB"/>
        </w:rPr>
        <w:t>有条件</w:t>
      </w:r>
      <w:r w:rsidR="00BF0157" w:rsidRPr="00D33B4E">
        <w:rPr>
          <w:rFonts w:hint="eastAsia"/>
          <w:lang w:val="en-GB"/>
        </w:rPr>
        <w:t>合格的</w:t>
      </w:r>
      <w:r w:rsidR="00874B07" w:rsidRPr="00D33B4E">
        <w:rPr>
          <w:rFonts w:hint="eastAsia"/>
          <w:lang w:val="en-GB"/>
        </w:rPr>
        <w:t>审查</w:t>
      </w:r>
      <w:r w:rsidR="00BF0157" w:rsidRPr="00D33B4E">
        <w:rPr>
          <w:rFonts w:hint="eastAsia"/>
          <w:lang w:val="en-GB"/>
        </w:rPr>
        <w:t>结论</w:t>
      </w:r>
      <w:r w:rsidR="00A66EE4" w:rsidRPr="00D33B4E">
        <w:rPr>
          <w:lang w:val="en-GB"/>
        </w:rPr>
        <w:t>。即使</w:t>
      </w:r>
      <w:r w:rsidR="00BF0157" w:rsidRPr="00D33B4E">
        <w:rPr>
          <w:rFonts w:hint="eastAsia"/>
          <w:lang w:val="en-GB"/>
        </w:rPr>
        <w:t>4A</w:t>
      </w:r>
      <w:r w:rsidR="00BF0157" w:rsidRPr="00D33B4E">
        <w:rPr>
          <w:rFonts w:hint="eastAsia"/>
          <w:lang w:val="en-GB"/>
        </w:rPr>
        <w:t>工作组澄清指出其中某个参数可能存在不一致之处，尤其是如果</w:t>
      </w:r>
      <w:r w:rsidR="00A66EE4" w:rsidRPr="00D33B4E">
        <w:rPr>
          <w:lang w:val="en-GB"/>
        </w:rPr>
        <w:t>软件在一段时间内不可用</w:t>
      </w:r>
      <w:r w:rsidR="00DE706F" w:rsidRPr="00D33B4E">
        <w:rPr>
          <w:lang w:val="en-GB"/>
        </w:rPr>
        <w:t>，</w:t>
      </w:r>
      <w:r w:rsidR="00BF0157" w:rsidRPr="00D33B4E">
        <w:rPr>
          <w:rFonts w:hint="eastAsia"/>
          <w:lang w:val="en-GB"/>
        </w:rPr>
        <w:t>所建议的只提供输入参数的解决</w:t>
      </w:r>
      <w:r w:rsidR="00A66EE4" w:rsidRPr="00D33B4E">
        <w:rPr>
          <w:lang w:val="en-GB"/>
        </w:rPr>
        <w:t>方法是否可以接受？</w:t>
      </w:r>
      <w:r w:rsidR="00A66EE4" w:rsidRPr="00D33B4E">
        <w:rPr>
          <w:lang w:val="en-GB"/>
        </w:rPr>
        <w:t>WRC</w:t>
      </w:r>
      <w:r w:rsidR="00A66EE4" w:rsidRPr="00D33B4E">
        <w:rPr>
          <w:lang w:val="en-GB"/>
        </w:rPr>
        <w:t>通过第</w:t>
      </w:r>
      <w:r w:rsidR="00A66EE4" w:rsidRPr="00D33B4E">
        <w:rPr>
          <w:lang w:val="en-GB"/>
        </w:rPr>
        <w:t>770</w:t>
      </w:r>
      <w:r w:rsidR="00A66EE4" w:rsidRPr="00D33B4E">
        <w:rPr>
          <w:lang w:val="en-GB"/>
        </w:rPr>
        <w:t>号决议的意图是</w:t>
      </w:r>
      <w:r w:rsidR="00BF0157" w:rsidRPr="00D33B4E">
        <w:rPr>
          <w:rFonts w:hint="eastAsia"/>
          <w:lang w:val="en-GB"/>
        </w:rPr>
        <w:t>立即</w:t>
      </w:r>
      <w:r w:rsidR="00A66EE4" w:rsidRPr="00D33B4E">
        <w:rPr>
          <w:lang w:val="en-GB"/>
        </w:rPr>
        <w:t>提供相关</w:t>
      </w:r>
      <w:r w:rsidR="00FD2046" w:rsidRPr="00D33B4E">
        <w:rPr>
          <w:rFonts w:hint="eastAsia"/>
          <w:lang w:val="en-GB"/>
        </w:rPr>
        <w:t>分发功能</w:t>
      </w:r>
      <w:r w:rsidR="00DE706F" w:rsidRPr="00D33B4E">
        <w:rPr>
          <w:lang w:val="en-GB"/>
        </w:rPr>
        <w:t>，</w:t>
      </w:r>
      <w:r w:rsidR="00FD2046" w:rsidRPr="00D33B4E">
        <w:rPr>
          <w:rFonts w:hint="eastAsia"/>
          <w:lang w:val="en-GB"/>
        </w:rPr>
        <w:t>以证明在提供将满足限值的承诺书之前，</w:t>
      </w:r>
      <w:r w:rsidR="00A66EE4" w:rsidRPr="00D33B4E">
        <w:rPr>
          <w:lang w:val="en-GB"/>
        </w:rPr>
        <w:t>而不是在未来某个时候</w:t>
      </w:r>
      <w:r w:rsidR="00FD2046" w:rsidRPr="00D33B4E">
        <w:rPr>
          <w:rFonts w:hint="eastAsia"/>
          <w:lang w:val="en-GB"/>
        </w:rPr>
        <w:t>进行了计算</w:t>
      </w:r>
      <w:r w:rsidR="00A66EE4" w:rsidRPr="00D33B4E">
        <w:rPr>
          <w:lang w:val="en-GB"/>
        </w:rPr>
        <w:t>。</w:t>
      </w:r>
    </w:p>
    <w:p w14:paraId="181797AF" w14:textId="4C699349" w:rsidR="0074610C" w:rsidRPr="00D33B4E" w:rsidRDefault="0074610C" w:rsidP="0074610C">
      <w:pPr>
        <w:jc w:val="both"/>
      </w:pPr>
      <w:r w:rsidRPr="00D33B4E">
        <w:t>3.72</w:t>
      </w:r>
      <w:r w:rsidRPr="00D33B4E">
        <w:tab/>
      </w:r>
      <w:bookmarkStart w:id="135" w:name="lt_pId389"/>
      <w:r w:rsidRPr="00D33B4E">
        <w:rPr>
          <w:b/>
          <w:bCs/>
        </w:rPr>
        <w:t>Hoan</w:t>
      </w:r>
      <w:r w:rsidR="00874B07" w:rsidRPr="00D33B4E">
        <w:rPr>
          <w:rFonts w:hint="eastAsia"/>
          <w:b/>
          <w:bCs/>
        </w:rPr>
        <w:t>先生</w:t>
      </w:r>
      <w:bookmarkEnd w:id="135"/>
      <w:r w:rsidR="00874B07" w:rsidRPr="00D33B4E">
        <w:rPr>
          <w:lang w:val="en-GB"/>
        </w:rPr>
        <w:t>完全赞同</w:t>
      </w:r>
      <w:r w:rsidR="00874B07" w:rsidRPr="00D33B4E">
        <w:rPr>
          <w:bCs/>
        </w:rPr>
        <w:t>Henri</w:t>
      </w:r>
      <w:r w:rsidR="00874B07" w:rsidRPr="00D33B4E">
        <w:rPr>
          <w:rFonts w:hint="eastAsia"/>
          <w:bCs/>
        </w:rPr>
        <w:t>先生</w:t>
      </w:r>
      <w:r w:rsidR="00874B07" w:rsidRPr="00D33B4E">
        <w:rPr>
          <w:lang w:val="en-GB"/>
        </w:rPr>
        <w:t>的意见</w:t>
      </w:r>
      <w:r w:rsidR="00DE706F" w:rsidRPr="00D33B4E">
        <w:rPr>
          <w:lang w:val="en-GB"/>
        </w:rPr>
        <w:t>，</w:t>
      </w:r>
      <w:r w:rsidR="00874B07" w:rsidRPr="00D33B4E">
        <w:rPr>
          <w:lang w:val="en-GB"/>
        </w:rPr>
        <w:t>并提出了前进的方向。如果通知</w:t>
      </w:r>
      <w:r w:rsidR="00874B07" w:rsidRPr="00D33B4E">
        <w:rPr>
          <w:rFonts w:hint="eastAsia"/>
          <w:lang w:val="en-GB"/>
        </w:rPr>
        <w:t>主管部门</w:t>
      </w:r>
      <w:r w:rsidR="00874B07" w:rsidRPr="00D33B4E">
        <w:rPr>
          <w:lang w:val="en-GB"/>
        </w:rPr>
        <w:t>提供了第</w:t>
      </w:r>
      <w:r w:rsidR="00874B07" w:rsidRPr="00D33B4E">
        <w:rPr>
          <w:lang w:val="en-GB"/>
        </w:rPr>
        <w:t>770</w:t>
      </w:r>
      <w:r w:rsidR="00874B07" w:rsidRPr="00D33B4E">
        <w:rPr>
          <w:lang w:val="en-GB"/>
        </w:rPr>
        <w:t>号决议附件</w:t>
      </w:r>
      <w:r w:rsidR="00874B07" w:rsidRPr="00D33B4E">
        <w:rPr>
          <w:lang w:val="en-GB"/>
        </w:rPr>
        <w:t>2</w:t>
      </w:r>
      <w:r w:rsidR="00874B07" w:rsidRPr="00D33B4E">
        <w:rPr>
          <w:lang w:val="en-GB"/>
        </w:rPr>
        <w:t>要求的所有输入数据以及承诺</w:t>
      </w:r>
      <w:r w:rsidR="00DE706F" w:rsidRPr="00D33B4E">
        <w:rPr>
          <w:lang w:val="en-GB"/>
        </w:rPr>
        <w:t>，</w:t>
      </w:r>
      <w:r w:rsidR="00874B07" w:rsidRPr="00D33B4E">
        <w:rPr>
          <w:lang w:val="en-GB"/>
        </w:rPr>
        <w:t>这应被视为足以获得</w:t>
      </w:r>
      <w:r w:rsidR="00874B07" w:rsidRPr="00D33B4E">
        <w:rPr>
          <w:rFonts w:hint="eastAsia"/>
          <w:lang w:val="en-GB"/>
        </w:rPr>
        <w:t>有条件</w:t>
      </w:r>
      <w:r w:rsidR="00874B07" w:rsidRPr="00D33B4E">
        <w:rPr>
          <w:lang w:val="en-GB"/>
        </w:rPr>
        <w:t>的</w:t>
      </w:r>
      <w:r w:rsidR="00874B07" w:rsidRPr="00D33B4E">
        <w:rPr>
          <w:rFonts w:hint="eastAsia"/>
          <w:lang w:val="en-GB"/>
        </w:rPr>
        <w:t>审查合格结果</w:t>
      </w:r>
      <w:r w:rsidR="00874B07" w:rsidRPr="00D33B4E">
        <w:rPr>
          <w:lang w:val="en-GB"/>
        </w:rPr>
        <w:t>。</w:t>
      </w:r>
      <w:r w:rsidR="00874B07" w:rsidRPr="00D33B4E">
        <w:rPr>
          <w:rFonts w:hint="eastAsia"/>
          <w:lang w:val="en-GB"/>
        </w:rPr>
        <w:t>主管部门</w:t>
      </w:r>
      <w:r w:rsidR="00874B07" w:rsidRPr="00D33B4E">
        <w:rPr>
          <w:lang w:val="en-GB"/>
        </w:rPr>
        <w:t>是否能够提供</w:t>
      </w:r>
      <w:r w:rsidR="00874B07" w:rsidRPr="00D33B4E">
        <w:rPr>
          <w:lang w:val="en-GB"/>
        </w:rPr>
        <w:t>RRB20-2/6</w:t>
      </w:r>
      <w:r w:rsidR="00874B07" w:rsidRPr="00D33B4E">
        <w:rPr>
          <w:lang w:val="en-GB"/>
        </w:rPr>
        <w:t>号文件</w:t>
      </w:r>
      <w:r w:rsidR="00874B07" w:rsidRPr="00D33B4E">
        <w:rPr>
          <w:rFonts w:hint="eastAsia"/>
          <w:lang w:val="en-GB"/>
        </w:rPr>
        <w:t>补遗</w:t>
      </w:r>
      <w:r w:rsidR="00874B07" w:rsidRPr="00D33B4E">
        <w:rPr>
          <w:lang w:val="en-GB"/>
        </w:rPr>
        <w:t>1</w:t>
      </w:r>
      <w:r w:rsidR="00874B07" w:rsidRPr="00D33B4E">
        <w:rPr>
          <w:lang w:val="en-GB"/>
        </w:rPr>
        <w:t>第</w:t>
      </w:r>
      <w:r w:rsidR="00874B07" w:rsidRPr="00D33B4E">
        <w:rPr>
          <w:rFonts w:hint="eastAsia"/>
          <w:lang w:val="en-GB"/>
        </w:rPr>
        <w:t>2</w:t>
      </w:r>
      <w:r w:rsidR="00874B07" w:rsidRPr="00D33B4E">
        <w:rPr>
          <w:lang w:val="en-GB"/>
        </w:rPr>
        <w:t>段</w:t>
      </w:r>
      <w:r w:rsidR="00874B07" w:rsidRPr="00D33B4E">
        <w:rPr>
          <w:rFonts w:hint="eastAsia"/>
          <w:lang w:val="en-GB"/>
        </w:rPr>
        <w:t>第</w:t>
      </w:r>
      <w:r w:rsidR="00874B07" w:rsidRPr="00D33B4E">
        <w:rPr>
          <w:rFonts w:hint="eastAsia"/>
          <w:lang w:val="en-GB"/>
        </w:rPr>
        <w:t>6</w:t>
      </w:r>
      <w:r w:rsidR="00874B07" w:rsidRPr="00D33B4E">
        <w:rPr>
          <w:rFonts w:hint="eastAsia"/>
          <w:lang w:val="en-GB"/>
        </w:rPr>
        <w:t>小段</w:t>
      </w:r>
      <w:r w:rsidR="00874B07" w:rsidRPr="00D33B4E">
        <w:rPr>
          <w:lang w:val="en-GB"/>
        </w:rPr>
        <w:t>中的三</w:t>
      </w:r>
      <w:r w:rsidR="00874B07" w:rsidRPr="00D33B4E">
        <w:rPr>
          <w:rFonts w:hint="eastAsia"/>
          <w:lang w:val="en-GB"/>
        </w:rPr>
        <w:t>点</w:t>
      </w:r>
      <w:r w:rsidR="00874B07" w:rsidRPr="00D33B4E">
        <w:rPr>
          <w:lang w:val="en-GB"/>
        </w:rPr>
        <w:t>所示</w:t>
      </w:r>
      <w:r w:rsidR="00874B07" w:rsidRPr="00D33B4E">
        <w:rPr>
          <w:rFonts w:hint="eastAsia"/>
          <w:lang w:val="en-GB"/>
        </w:rPr>
        <w:t>的所有信息</w:t>
      </w:r>
      <w:r w:rsidR="00DE706F" w:rsidRPr="00D33B4E">
        <w:rPr>
          <w:lang w:val="en-GB"/>
        </w:rPr>
        <w:t>，</w:t>
      </w:r>
      <w:r w:rsidR="00874B07" w:rsidRPr="00D33B4E">
        <w:rPr>
          <w:lang w:val="en-GB"/>
        </w:rPr>
        <w:t>这是值得怀疑的。</w:t>
      </w:r>
    </w:p>
    <w:p w14:paraId="5C22D5FC" w14:textId="08936DF1" w:rsidR="0074610C" w:rsidRPr="00D33B4E" w:rsidRDefault="0074610C" w:rsidP="0074610C">
      <w:pPr>
        <w:jc w:val="both"/>
      </w:pPr>
      <w:r w:rsidRPr="00D33B4E">
        <w:t>3.73</w:t>
      </w:r>
      <w:r w:rsidRPr="00D33B4E">
        <w:tab/>
      </w:r>
      <w:r w:rsidR="00874B07" w:rsidRPr="00D33B4E">
        <w:rPr>
          <w:b/>
          <w:bCs/>
          <w:lang w:val="en-GB"/>
        </w:rPr>
        <w:t>Jeanty</w:t>
      </w:r>
      <w:r w:rsidR="00874B07" w:rsidRPr="00D33B4E">
        <w:rPr>
          <w:rFonts w:hint="eastAsia"/>
          <w:b/>
          <w:bCs/>
          <w:lang w:val="en-GB"/>
        </w:rPr>
        <w:t>女士</w:t>
      </w:r>
      <w:r w:rsidR="00874B07" w:rsidRPr="00D33B4E">
        <w:rPr>
          <w:lang w:val="en-GB"/>
        </w:rPr>
        <w:t>赞同</w:t>
      </w:r>
      <w:r w:rsidR="00874B07" w:rsidRPr="00D33B4E">
        <w:rPr>
          <w:lang w:val="en-GB"/>
        </w:rPr>
        <w:t>Hoan</w:t>
      </w:r>
      <w:r w:rsidR="00874B07" w:rsidRPr="00D33B4E">
        <w:rPr>
          <w:lang w:val="en-GB"/>
        </w:rPr>
        <w:t>先生的意见</w:t>
      </w:r>
      <w:r w:rsidR="00DE706F" w:rsidRPr="00D33B4E">
        <w:rPr>
          <w:lang w:val="en-GB"/>
        </w:rPr>
        <w:t>，</w:t>
      </w:r>
      <w:r w:rsidR="00874B07" w:rsidRPr="00D33B4E">
        <w:rPr>
          <w:rFonts w:hint="eastAsia"/>
          <w:lang w:val="en-GB"/>
        </w:rPr>
        <w:t>她</w:t>
      </w:r>
      <w:r w:rsidR="00874B07" w:rsidRPr="00D33B4E">
        <w:rPr>
          <w:lang w:val="en-GB"/>
        </w:rPr>
        <w:t>说</w:t>
      </w:r>
      <w:r w:rsidR="00DE706F" w:rsidRPr="00D33B4E">
        <w:rPr>
          <w:lang w:val="en-GB"/>
        </w:rPr>
        <w:t>，</w:t>
      </w:r>
      <w:r w:rsidR="00874B07" w:rsidRPr="00D33B4E">
        <w:rPr>
          <w:lang w:val="en-GB"/>
        </w:rPr>
        <w:t>即使</w:t>
      </w:r>
      <w:r w:rsidR="00874B07" w:rsidRPr="00D33B4E">
        <w:rPr>
          <w:rFonts w:hint="eastAsia"/>
          <w:lang w:val="en-GB"/>
        </w:rPr>
        <w:t>主管部门</w:t>
      </w:r>
      <w:r w:rsidR="00874B07" w:rsidRPr="00D33B4E">
        <w:rPr>
          <w:lang w:val="en-GB"/>
        </w:rPr>
        <w:t>不能证明</w:t>
      </w:r>
      <w:r w:rsidR="00874B07" w:rsidRPr="00D33B4E">
        <w:rPr>
          <w:rFonts w:hint="eastAsia"/>
          <w:lang w:val="en-GB"/>
        </w:rPr>
        <w:t>合规</w:t>
      </w:r>
      <w:r w:rsidR="00DE706F" w:rsidRPr="00D33B4E">
        <w:rPr>
          <w:lang w:val="en-GB"/>
        </w:rPr>
        <w:t>，</w:t>
      </w:r>
      <w:r w:rsidR="00874B07" w:rsidRPr="00D33B4E">
        <w:rPr>
          <w:lang w:val="en-GB"/>
        </w:rPr>
        <w:t>在开发必要的软件之前</w:t>
      </w:r>
      <w:r w:rsidR="00DE706F" w:rsidRPr="00D33B4E">
        <w:rPr>
          <w:lang w:val="en-GB"/>
        </w:rPr>
        <w:t>，</w:t>
      </w:r>
      <w:r w:rsidR="00874B07" w:rsidRPr="00D33B4E">
        <w:rPr>
          <w:lang w:val="en-GB"/>
        </w:rPr>
        <w:t>暂时要求所有相关的输入数据就</w:t>
      </w:r>
      <w:r w:rsidR="00874B07" w:rsidRPr="00D33B4E">
        <w:rPr>
          <w:rFonts w:hint="eastAsia"/>
          <w:lang w:val="en-GB"/>
        </w:rPr>
        <w:t>足以解决问题</w:t>
      </w:r>
      <w:r w:rsidR="00874B07" w:rsidRPr="00D33B4E">
        <w:rPr>
          <w:lang w:val="en-GB"/>
        </w:rPr>
        <w:t>。在</w:t>
      </w:r>
      <w:r w:rsidR="00874B07" w:rsidRPr="00D33B4E">
        <w:rPr>
          <w:lang w:val="en-GB"/>
        </w:rPr>
        <w:t>4A</w:t>
      </w:r>
      <w:r w:rsidR="00874B07" w:rsidRPr="00D33B4E">
        <w:rPr>
          <w:lang w:val="en-GB"/>
        </w:rPr>
        <w:t>工作组澄清所指出的不一致之处之前</w:t>
      </w:r>
      <w:r w:rsidR="00DE706F" w:rsidRPr="00D33B4E">
        <w:rPr>
          <w:lang w:val="en-GB"/>
        </w:rPr>
        <w:t>，</w:t>
      </w:r>
      <w:r w:rsidR="00874B07" w:rsidRPr="00D33B4E">
        <w:rPr>
          <w:lang w:val="en-GB"/>
        </w:rPr>
        <w:t>将发布有</w:t>
      </w:r>
      <w:r w:rsidR="00874B07" w:rsidRPr="00D33B4E">
        <w:rPr>
          <w:rFonts w:hint="eastAsia"/>
          <w:lang w:val="en-GB"/>
        </w:rPr>
        <w:t>有条件的审查合格</w:t>
      </w:r>
      <w:r w:rsidR="00874B07" w:rsidRPr="00D33B4E">
        <w:rPr>
          <w:lang w:val="en-GB"/>
        </w:rPr>
        <w:t>结果。问题仍然是开发所需软件需要多长时间。</w:t>
      </w:r>
    </w:p>
    <w:p w14:paraId="3F781457" w14:textId="1FD00E50" w:rsidR="0074610C" w:rsidRPr="00D33B4E" w:rsidRDefault="0074610C" w:rsidP="0074610C">
      <w:pPr>
        <w:jc w:val="both"/>
      </w:pPr>
      <w:r w:rsidRPr="00D33B4E">
        <w:t>3.74</w:t>
      </w:r>
      <w:r w:rsidRPr="00D33B4E">
        <w:tab/>
      </w:r>
      <w:bookmarkStart w:id="136" w:name="lt_pId397"/>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36"/>
      <w:r w:rsidR="00874B07" w:rsidRPr="00D33B4E">
        <w:rPr>
          <w:lang w:val="en-GB"/>
        </w:rPr>
        <w:t>表示无法知道所需软件何时可用；可能暂时不会</w:t>
      </w:r>
      <w:r w:rsidR="00EB55B3" w:rsidRPr="00D33B4E">
        <w:rPr>
          <w:rFonts w:hint="eastAsia"/>
          <w:lang w:val="en-GB"/>
        </w:rPr>
        <w:t>提供</w:t>
      </w:r>
      <w:r w:rsidR="00DE706F" w:rsidRPr="00D33B4E">
        <w:rPr>
          <w:lang w:val="en-GB"/>
        </w:rPr>
        <w:t>，</w:t>
      </w:r>
      <w:r w:rsidR="00874B07" w:rsidRPr="00D33B4E">
        <w:rPr>
          <w:lang w:val="en-GB"/>
        </w:rPr>
        <w:t>除非</w:t>
      </w:r>
      <w:r w:rsidR="00874B07" w:rsidRPr="00D33B4E">
        <w:rPr>
          <w:rFonts w:hint="eastAsia"/>
          <w:lang w:val="en-GB"/>
        </w:rPr>
        <w:t>主管部门</w:t>
      </w:r>
      <w:r w:rsidR="00874B07" w:rsidRPr="00D33B4E">
        <w:rPr>
          <w:lang w:val="en-GB"/>
        </w:rPr>
        <w:t>自愿采取某种方式加速</w:t>
      </w:r>
      <w:r w:rsidR="00874B07" w:rsidRPr="00D33B4E">
        <w:rPr>
          <w:rFonts w:hint="eastAsia"/>
          <w:lang w:val="en-GB"/>
        </w:rPr>
        <w:t>进展</w:t>
      </w:r>
      <w:r w:rsidR="00874B07" w:rsidRPr="00D33B4E">
        <w:rPr>
          <w:lang w:val="en-GB"/>
        </w:rPr>
        <w:t>。</w:t>
      </w:r>
    </w:p>
    <w:p w14:paraId="7CB127BE" w14:textId="4F078717" w:rsidR="0074610C" w:rsidRPr="00D33B4E" w:rsidRDefault="0074610C" w:rsidP="0074610C">
      <w:pPr>
        <w:jc w:val="both"/>
      </w:pPr>
      <w:r w:rsidRPr="00D33B4E">
        <w:t>3.75</w:t>
      </w:r>
      <w:r w:rsidRPr="00D33B4E">
        <w:tab/>
      </w:r>
      <w:bookmarkStart w:id="137" w:name="lt_pId400"/>
      <w:proofErr w:type="spellStart"/>
      <w:r w:rsidRPr="00D33B4E">
        <w:rPr>
          <w:b/>
          <w:bCs/>
        </w:rPr>
        <w:t>Azzouz</w:t>
      </w:r>
      <w:proofErr w:type="spellEnd"/>
      <w:r w:rsidR="00FC48C8" w:rsidRPr="00D33B4E">
        <w:rPr>
          <w:rFonts w:hint="eastAsia"/>
          <w:b/>
          <w:bCs/>
        </w:rPr>
        <w:t>先生、</w:t>
      </w:r>
      <w:r w:rsidRPr="00D33B4E">
        <w:rPr>
          <w:b/>
          <w:bCs/>
        </w:rPr>
        <w:t>Varlamov</w:t>
      </w:r>
      <w:r w:rsidR="00FC48C8" w:rsidRPr="00D33B4E">
        <w:rPr>
          <w:rFonts w:hint="eastAsia"/>
          <w:b/>
          <w:bCs/>
        </w:rPr>
        <w:t>先生、</w:t>
      </w:r>
      <w:r w:rsidRPr="00D33B4E">
        <w:rPr>
          <w:b/>
          <w:bCs/>
        </w:rPr>
        <w:t>Hashimoto</w:t>
      </w:r>
      <w:r w:rsidR="00FC48C8" w:rsidRPr="00D33B4E">
        <w:rPr>
          <w:rFonts w:hint="eastAsia"/>
          <w:b/>
          <w:bCs/>
        </w:rPr>
        <w:t>先生、</w:t>
      </w:r>
      <w:r w:rsidRPr="00D33B4E">
        <w:rPr>
          <w:b/>
          <w:bCs/>
        </w:rPr>
        <w:t>Borjón</w:t>
      </w:r>
      <w:r w:rsidR="00FC48C8" w:rsidRPr="00D33B4E">
        <w:rPr>
          <w:rFonts w:hint="eastAsia"/>
          <w:b/>
          <w:bCs/>
        </w:rPr>
        <w:t>先生、</w:t>
      </w:r>
      <w:r w:rsidRPr="00D33B4E">
        <w:rPr>
          <w:b/>
          <w:bCs/>
        </w:rPr>
        <w:t>Alamri</w:t>
      </w:r>
      <w:r w:rsidR="00FC48C8" w:rsidRPr="00D33B4E">
        <w:rPr>
          <w:rFonts w:hint="eastAsia"/>
          <w:b/>
          <w:bCs/>
        </w:rPr>
        <w:t>先生</w:t>
      </w:r>
      <w:r w:rsidR="00FC48C8" w:rsidRPr="00D33B4E">
        <w:rPr>
          <w:rFonts w:hint="eastAsia"/>
        </w:rPr>
        <w:t>和</w:t>
      </w:r>
      <w:r w:rsidRPr="00D33B4E">
        <w:rPr>
          <w:b/>
          <w:bCs/>
        </w:rPr>
        <w:t>Talib</w:t>
      </w:r>
      <w:r w:rsidR="00FC48C8" w:rsidRPr="00D33B4E">
        <w:rPr>
          <w:rFonts w:hint="eastAsia"/>
          <w:b/>
          <w:bCs/>
        </w:rPr>
        <w:t>先生</w:t>
      </w:r>
      <w:r w:rsidR="00FC48C8" w:rsidRPr="00D33B4E">
        <w:rPr>
          <w:rFonts w:hint="eastAsia"/>
        </w:rPr>
        <w:t>对</w:t>
      </w:r>
      <w:r w:rsidRPr="00D33B4E">
        <w:t>Henri</w:t>
      </w:r>
      <w:r w:rsidR="00FC48C8" w:rsidRPr="00D33B4E">
        <w:rPr>
          <w:rFonts w:hint="eastAsia"/>
        </w:rPr>
        <w:t>先生提出的进展方式表示支持。</w:t>
      </w:r>
      <w:bookmarkEnd w:id="137"/>
    </w:p>
    <w:p w14:paraId="334E9192" w14:textId="435F735F" w:rsidR="0074610C" w:rsidRPr="00D33B4E" w:rsidRDefault="0074610C" w:rsidP="0074610C">
      <w:pPr>
        <w:jc w:val="both"/>
      </w:pPr>
      <w:r w:rsidRPr="00D33B4E">
        <w:t>3.76</w:t>
      </w:r>
      <w:r w:rsidRPr="00D33B4E">
        <w:tab/>
      </w:r>
      <w:bookmarkStart w:id="138" w:name="lt_pId402"/>
      <w:r w:rsidR="00FC48C8" w:rsidRPr="00D33B4E">
        <w:rPr>
          <w:b/>
          <w:bCs/>
        </w:rPr>
        <w:t>主席</w:t>
      </w:r>
      <w:r w:rsidR="00FC48C8" w:rsidRPr="00D33B4E">
        <w:t>提议</w:t>
      </w:r>
      <w:r w:rsidR="00FC48C8" w:rsidRPr="00D33B4E">
        <w:rPr>
          <w:rFonts w:hint="eastAsia"/>
        </w:rPr>
        <w:t>委员会</w:t>
      </w:r>
      <w:r w:rsidR="00FC48C8" w:rsidRPr="00D33B4E">
        <w:t>就</w:t>
      </w:r>
      <w:r w:rsidR="00FC48C8" w:rsidRPr="00D33B4E">
        <w:t>RRB20-2/6</w:t>
      </w:r>
      <w:r w:rsidR="00FC48C8" w:rsidRPr="00D33B4E">
        <w:t>号文件</w:t>
      </w:r>
      <w:r w:rsidR="00FC48C8" w:rsidRPr="00D33B4E">
        <w:rPr>
          <w:rFonts w:hint="eastAsia"/>
        </w:rPr>
        <w:t>补遗</w:t>
      </w:r>
      <w:r w:rsidR="00FC48C8" w:rsidRPr="00D33B4E">
        <w:rPr>
          <w:rFonts w:hint="eastAsia"/>
        </w:rPr>
        <w:t>1</w:t>
      </w:r>
      <w:r w:rsidR="00FC48C8" w:rsidRPr="00D33B4E">
        <w:rPr>
          <w:rFonts w:hint="eastAsia"/>
        </w:rPr>
        <w:t>第</w:t>
      </w:r>
      <w:r w:rsidR="00FC48C8" w:rsidRPr="00D33B4E">
        <w:rPr>
          <w:rFonts w:hint="eastAsia"/>
        </w:rPr>
        <w:t>2</w:t>
      </w:r>
      <w:r w:rsidR="00FC48C8" w:rsidRPr="00D33B4E">
        <w:rPr>
          <w:rFonts w:hint="eastAsia"/>
        </w:rPr>
        <w:t>段得出</w:t>
      </w:r>
      <w:r w:rsidR="00FC48C8" w:rsidRPr="00D33B4E">
        <w:t>如下结</w:t>
      </w:r>
      <w:r w:rsidR="00FC48C8" w:rsidRPr="00D33B4E">
        <w:rPr>
          <w:rFonts w:hint="eastAsia"/>
        </w:rPr>
        <w:t>论</w:t>
      </w:r>
      <w:r w:rsidR="00DE706F" w:rsidRPr="00D33B4E">
        <w:t>：</w:t>
      </w:r>
      <w:bookmarkEnd w:id="138"/>
    </w:p>
    <w:p w14:paraId="17B001CC" w14:textId="2AAFCA5C" w:rsidR="009B4D8A" w:rsidRPr="00D33B4E" w:rsidRDefault="00DE706F" w:rsidP="00CE6763">
      <w:pPr>
        <w:ind w:firstLineChars="200" w:firstLine="480"/>
      </w:pPr>
      <w:r w:rsidRPr="00D33B4E">
        <w:rPr>
          <w:rFonts w:ascii="SimSun" w:hAnsi="SimSun" w:hint="eastAsia"/>
        </w:rPr>
        <w:t>“</w:t>
      </w:r>
      <w:r w:rsidR="009B4D8A" w:rsidRPr="00D33B4E">
        <w:rPr>
          <w:rFonts w:hint="eastAsia"/>
        </w:rPr>
        <w:t>委员会审议了关于应根据第</w:t>
      </w:r>
      <w:r w:rsidR="009B4D8A" w:rsidRPr="00D33B4E">
        <w:rPr>
          <w:rFonts w:hint="eastAsia"/>
        </w:rPr>
        <w:t>770</w:t>
      </w:r>
      <w:r w:rsidR="009B4D8A" w:rsidRPr="00D33B4E">
        <w:rPr>
          <w:rFonts w:hint="eastAsia"/>
        </w:rPr>
        <w:t>号决议</w:t>
      </w:r>
      <w:r w:rsidRPr="00D33B4E">
        <w:rPr>
          <w:rFonts w:hint="eastAsia"/>
        </w:rPr>
        <w:t>（</w:t>
      </w:r>
      <w:r w:rsidR="009B4D8A" w:rsidRPr="00D33B4E">
        <w:rPr>
          <w:rFonts w:hint="eastAsia"/>
        </w:rPr>
        <w:t>WRC-19</w:t>
      </w:r>
      <w:r w:rsidRPr="00D33B4E">
        <w:rPr>
          <w:rFonts w:hint="eastAsia"/>
        </w:rPr>
        <w:t>）</w:t>
      </w:r>
      <w:r w:rsidR="009B4D8A" w:rsidRPr="00D33B4E">
        <w:rPr>
          <w:rFonts w:ascii="STKaiti" w:eastAsia="STKaiti" w:hAnsi="STKaiti" w:hint="eastAsia"/>
        </w:rPr>
        <w:t>做出决议3</w:t>
      </w:r>
      <w:r w:rsidR="009B4D8A" w:rsidRPr="00D33B4E">
        <w:rPr>
          <w:rFonts w:hint="eastAsia"/>
        </w:rPr>
        <w:t>提交的信息的主任报告补遗</w:t>
      </w:r>
      <w:r w:rsidR="009B4D8A" w:rsidRPr="00D33B4E">
        <w:rPr>
          <w:rFonts w:hint="eastAsia"/>
        </w:rPr>
        <w:t>1</w:t>
      </w:r>
      <w:r w:rsidR="009B4D8A" w:rsidRPr="00D33B4E">
        <w:rPr>
          <w:rFonts w:hint="eastAsia"/>
        </w:rPr>
        <w:t>第</w:t>
      </w:r>
      <w:r w:rsidR="009B4D8A" w:rsidRPr="00D33B4E">
        <w:rPr>
          <w:rFonts w:hint="eastAsia"/>
        </w:rPr>
        <w:t>2</w:t>
      </w:r>
      <w:r w:rsidR="009B4D8A" w:rsidRPr="00D33B4E">
        <w:rPr>
          <w:rFonts w:hint="eastAsia"/>
        </w:rPr>
        <w:t>段。委员会注意到</w:t>
      </w:r>
      <w:r w:rsidRPr="00D33B4E">
        <w:rPr>
          <w:rFonts w:hint="eastAsia"/>
        </w:rPr>
        <w:t>：</w:t>
      </w:r>
    </w:p>
    <w:p w14:paraId="5641ACED" w14:textId="33B7BC5F" w:rsidR="009B4D8A" w:rsidRPr="00D33B4E" w:rsidRDefault="009B4D8A" w:rsidP="009B4D8A">
      <w:pPr>
        <w:pStyle w:val="enumlev1"/>
        <w:rPr>
          <w:lang w:eastAsia="zh-CN"/>
        </w:rPr>
      </w:pPr>
      <w:r w:rsidRPr="00D33B4E">
        <w:rPr>
          <w:lang w:eastAsia="zh-CN"/>
        </w:rPr>
        <w:t>–</w:t>
      </w:r>
      <w:r w:rsidRPr="00D33B4E">
        <w:rPr>
          <w:rFonts w:hint="eastAsia"/>
          <w:lang w:eastAsia="zh-CN"/>
        </w:rPr>
        <w:tab/>
      </w:r>
      <w:r w:rsidRPr="00D33B4E">
        <w:rPr>
          <w:rFonts w:hint="eastAsia"/>
          <w:lang w:eastAsia="zh-CN"/>
        </w:rPr>
        <w:t>缺乏依照《无线电规则》第</w:t>
      </w:r>
      <w:r w:rsidRPr="00D33B4E">
        <w:rPr>
          <w:rFonts w:hint="eastAsia"/>
          <w:lang w:eastAsia="zh-CN"/>
        </w:rPr>
        <w:t>22.5L</w:t>
      </w:r>
      <w:r w:rsidRPr="00D33B4E">
        <w:rPr>
          <w:rFonts w:hint="eastAsia"/>
          <w:lang w:eastAsia="zh-CN"/>
        </w:rPr>
        <w:t>款提出的单入规定对非对地静止</w:t>
      </w:r>
      <w:r w:rsidRPr="00D33B4E">
        <w:rPr>
          <w:rFonts w:hint="eastAsia"/>
          <w:lang w:eastAsia="zh-CN"/>
        </w:rPr>
        <w:t>FSS</w:t>
      </w:r>
      <w:r w:rsidRPr="00D33B4E">
        <w:rPr>
          <w:rFonts w:hint="eastAsia"/>
          <w:lang w:eastAsia="zh-CN"/>
        </w:rPr>
        <w:t>系统进行检查所需的可用软件；</w:t>
      </w:r>
    </w:p>
    <w:p w14:paraId="3093D451" w14:textId="339EC187" w:rsidR="009B4D8A" w:rsidRPr="00D33B4E" w:rsidRDefault="009B4D8A" w:rsidP="009B4D8A">
      <w:pPr>
        <w:pStyle w:val="enumlev1"/>
        <w:rPr>
          <w:lang w:eastAsia="zh-CN"/>
        </w:rPr>
      </w:pPr>
      <w:r w:rsidRPr="00D33B4E">
        <w:rPr>
          <w:lang w:eastAsia="zh-CN"/>
        </w:rPr>
        <w:t>–</w:t>
      </w:r>
      <w:r w:rsidRPr="00D33B4E">
        <w:rPr>
          <w:rFonts w:hint="eastAsia"/>
          <w:lang w:eastAsia="zh-CN"/>
        </w:rPr>
        <w:tab/>
      </w:r>
      <w:r w:rsidRPr="00D33B4E">
        <w:rPr>
          <w:rFonts w:hint="eastAsia"/>
          <w:lang w:eastAsia="zh-CN"/>
        </w:rPr>
        <w:t>该决议附件</w:t>
      </w:r>
      <w:r w:rsidRPr="00D33B4E">
        <w:rPr>
          <w:rFonts w:hint="eastAsia"/>
          <w:lang w:eastAsia="zh-CN"/>
        </w:rPr>
        <w:t>2</w:t>
      </w:r>
      <w:r w:rsidRPr="00D33B4E">
        <w:rPr>
          <w:rFonts w:hint="eastAsia"/>
          <w:lang w:eastAsia="zh-CN"/>
        </w:rPr>
        <w:t>所载方法中使用的参数</w:t>
      </w:r>
      <w:r w:rsidRPr="00D33B4E">
        <w:rPr>
          <w:rFonts w:hint="eastAsia"/>
          <w:lang w:eastAsia="zh-CN"/>
        </w:rPr>
        <w:t>NT</w:t>
      </w:r>
      <w:r w:rsidRPr="00D33B4E">
        <w:rPr>
          <w:rFonts w:hint="eastAsia"/>
          <w:lang w:eastAsia="zh-CN"/>
        </w:rPr>
        <w:t>的定义可能存在不一致之处。</w:t>
      </w:r>
    </w:p>
    <w:p w14:paraId="3245078F" w14:textId="7FF5685C" w:rsidR="009B4D8A" w:rsidRPr="00D33B4E" w:rsidRDefault="009B4D8A" w:rsidP="009B4D8A">
      <w:pPr>
        <w:ind w:firstLineChars="200" w:firstLine="480"/>
      </w:pPr>
      <w:r w:rsidRPr="00D33B4E">
        <w:rPr>
          <w:rFonts w:hint="eastAsia"/>
        </w:rPr>
        <w:t>鉴于这些情况</w:t>
      </w:r>
      <w:r w:rsidR="00DE706F" w:rsidRPr="00D33B4E">
        <w:rPr>
          <w:rFonts w:hint="eastAsia"/>
        </w:rPr>
        <w:t>，</w:t>
      </w:r>
      <w:r w:rsidRPr="00D33B4E">
        <w:rPr>
          <w:rFonts w:hint="eastAsia"/>
        </w:rPr>
        <w:t>委员会决定责成无线电通信局在上述问题解决之前</w:t>
      </w:r>
      <w:r w:rsidR="00DE706F" w:rsidRPr="00D33B4E">
        <w:rPr>
          <w:rFonts w:hint="eastAsia"/>
        </w:rPr>
        <w:t>，</w:t>
      </w:r>
      <w:r w:rsidRPr="00D33B4E">
        <w:rPr>
          <w:rFonts w:hint="eastAsia"/>
        </w:rPr>
        <w:t>对</w:t>
      </w:r>
      <w:r w:rsidRPr="00D33B4E">
        <w:rPr>
          <w:rFonts w:hint="eastAsia"/>
        </w:rPr>
        <w:t>40-50 GHz</w:t>
      </w:r>
      <w:r w:rsidRPr="00D33B4E">
        <w:rPr>
          <w:rFonts w:hint="eastAsia"/>
        </w:rPr>
        <w:t>范围内、符合第</w:t>
      </w:r>
      <w:r w:rsidRPr="00D33B4E">
        <w:rPr>
          <w:rFonts w:hint="eastAsia"/>
        </w:rPr>
        <w:t>770</w:t>
      </w:r>
      <w:r w:rsidRPr="00D33B4E">
        <w:rPr>
          <w:rFonts w:hint="eastAsia"/>
        </w:rPr>
        <w:t>号决议</w:t>
      </w:r>
      <w:r w:rsidR="00DE706F" w:rsidRPr="00D33B4E">
        <w:rPr>
          <w:rFonts w:hint="eastAsia"/>
        </w:rPr>
        <w:t>（</w:t>
      </w:r>
      <w:r w:rsidRPr="00D33B4E">
        <w:rPr>
          <w:rFonts w:hint="eastAsia"/>
        </w:rPr>
        <w:t>WRC-19</w:t>
      </w:r>
      <w:r w:rsidR="00DE706F" w:rsidRPr="00D33B4E">
        <w:rPr>
          <w:rFonts w:hint="eastAsia"/>
        </w:rPr>
        <w:t>）</w:t>
      </w:r>
      <w:r w:rsidRPr="00D33B4E">
        <w:rPr>
          <w:rFonts w:hint="eastAsia"/>
        </w:rPr>
        <w:t>的非对地静止</w:t>
      </w:r>
      <w:r w:rsidRPr="00D33B4E">
        <w:rPr>
          <w:rFonts w:hint="eastAsia"/>
        </w:rPr>
        <w:t>FSS</w:t>
      </w:r>
      <w:r w:rsidRPr="00D33B4E">
        <w:rPr>
          <w:rFonts w:hint="eastAsia"/>
        </w:rPr>
        <w:t>卫星系统的通知提供有条件合格的审查结论</w:t>
      </w:r>
      <w:r w:rsidR="00DE706F" w:rsidRPr="00D33B4E">
        <w:rPr>
          <w:rFonts w:hint="eastAsia"/>
        </w:rPr>
        <w:t>，</w:t>
      </w:r>
      <w:r w:rsidRPr="00D33B4E">
        <w:rPr>
          <w:rFonts w:hint="eastAsia"/>
        </w:rPr>
        <w:t>但前提是通知主管部门提供</w:t>
      </w:r>
      <w:r w:rsidR="00DE706F" w:rsidRPr="00D33B4E">
        <w:rPr>
          <w:rFonts w:hint="eastAsia"/>
        </w:rPr>
        <w:t>：</w:t>
      </w:r>
    </w:p>
    <w:p w14:paraId="1D3FD484" w14:textId="09FE1347" w:rsidR="009B4D8A" w:rsidRPr="00D33B4E" w:rsidRDefault="009B4D8A" w:rsidP="009B4D8A">
      <w:pPr>
        <w:pStyle w:val="enumlev1"/>
        <w:rPr>
          <w:lang w:eastAsia="zh-CN"/>
        </w:rPr>
      </w:pPr>
      <w:r w:rsidRPr="00D33B4E">
        <w:rPr>
          <w:lang w:eastAsia="zh-CN"/>
        </w:rPr>
        <w:t>–</w:t>
      </w:r>
      <w:r w:rsidRPr="00D33B4E">
        <w:rPr>
          <w:rFonts w:hint="eastAsia"/>
          <w:lang w:eastAsia="zh-CN"/>
        </w:rPr>
        <w:tab/>
      </w:r>
      <w:r w:rsidRPr="00D33B4E">
        <w:rPr>
          <w:rFonts w:hint="eastAsia"/>
          <w:lang w:eastAsia="zh-CN"/>
        </w:rPr>
        <w:t>要求的所有输入参数；</w:t>
      </w:r>
    </w:p>
    <w:p w14:paraId="6311FFAF" w14:textId="6A557A28" w:rsidR="009B4D8A" w:rsidRPr="00D33B4E" w:rsidRDefault="009B4D8A" w:rsidP="009B4D8A">
      <w:pPr>
        <w:pStyle w:val="enumlev1"/>
        <w:rPr>
          <w:lang w:eastAsia="zh-CN"/>
        </w:rPr>
      </w:pPr>
      <w:r w:rsidRPr="00D33B4E">
        <w:rPr>
          <w:lang w:eastAsia="zh-CN"/>
        </w:rPr>
        <w:t>–</w:t>
      </w:r>
      <w:r w:rsidRPr="00D33B4E">
        <w:rPr>
          <w:rFonts w:hint="eastAsia"/>
          <w:lang w:eastAsia="zh-CN"/>
        </w:rPr>
        <w:tab/>
      </w:r>
      <w:r w:rsidRPr="00D33B4E">
        <w:rPr>
          <w:rFonts w:hint="eastAsia"/>
          <w:lang w:eastAsia="zh-CN"/>
        </w:rPr>
        <w:t>通知非对地静止</w:t>
      </w:r>
      <w:r w:rsidRPr="00D33B4E">
        <w:rPr>
          <w:rFonts w:hint="eastAsia"/>
          <w:lang w:eastAsia="zh-CN"/>
        </w:rPr>
        <w:t>FSS</w:t>
      </w:r>
      <w:r w:rsidRPr="00D33B4E">
        <w:rPr>
          <w:rFonts w:hint="eastAsia"/>
          <w:lang w:eastAsia="zh-CN"/>
        </w:rPr>
        <w:t>卫星系统符合《无线电规则》第</w:t>
      </w:r>
      <w:r w:rsidRPr="00D33B4E">
        <w:rPr>
          <w:rFonts w:hint="eastAsia"/>
          <w:lang w:eastAsia="zh-CN"/>
        </w:rPr>
        <w:t>22.5L</w:t>
      </w:r>
      <w:r w:rsidRPr="00D33B4E">
        <w:rPr>
          <w:rFonts w:hint="eastAsia"/>
          <w:lang w:eastAsia="zh-CN"/>
        </w:rPr>
        <w:t>款的承诺。</w:t>
      </w:r>
      <w:r w:rsidR="00DE706F" w:rsidRPr="00D33B4E">
        <w:rPr>
          <w:rFonts w:ascii="SimSun" w:hAnsi="SimSun" w:hint="eastAsia"/>
          <w:lang w:eastAsia="zh-CN"/>
        </w:rPr>
        <w:t>”</w:t>
      </w:r>
    </w:p>
    <w:p w14:paraId="326E52EB" w14:textId="2C21C3DE" w:rsidR="0074610C" w:rsidRPr="00D33B4E" w:rsidRDefault="0074610C" w:rsidP="0074610C">
      <w:pPr>
        <w:jc w:val="both"/>
      </w:pPr>
      <w:r w:rsidRPr="00D33B4E">
        <w:lastRenderedPageBreak/>
        <w:t>3.77</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4D6FCF85" w14:textId="6DA40B66" w:rsidR="0074610C" w:rsidRPr="00D33B4E" w:rsidRDefault="0074610C" w:rsidP="0074610C">
      <w:pPr>
        <w:jc w:val="both"/>
      </w:pPr>
      <w:r w:rsidRPr="00D33B4E">
        <w:t>3.78</w:t>
      </w:r>
      <w:r w:rsidRPr="00D33B4E">
        <w:tab/>
      </w:r>
      <w:bookmarkStart w:id="139" w:name="lt_pId417"/>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39"/>
      <w:r w:rsidR="007603E7" w:rsidRPr="00D33B4E">
        <w:rPr>
          <w:rFonts w:hint="eastAsia"/>
        </w:rPr>
        <w:t>说</w:t>
      </w:r>
      <w:r w:rsidR="00DE706F" w:rsidRPr="00D33B4E">
        <w:rPr>
          <w:rFonts w:hint="eastAsia"/>
        </w:rPr>
        <w:t>，</w:t>
      </w:r>
      <w:r w:rsidR="007603E7" w:rsidRPr="00D33B4E">
        <w:t>RRB20-2/6</w:t>
      </w:r>
      <w:r w:rsidR="007603E7" w:rsidRPr="00D33B4E">
        <w:t>号文件</w:t>
      </w:r>
      <w:r w:rsidR="007603E7" w:rsidRPr="00D33B4E">
        <w:rPr>
          <w:rFonts w:hint="eastAsia"/>
        </w:rPr>
        <w:t>补遗</w:t>
      </w:r>
      <w:r w:rsidR="007603E7" w:rsidRPr="00D33B4E">
        <w:t>1</w:t>
      </w:r>
      <w:r w:rsidR="007603E7" w:rsidRPr="00D33B4E">
        <w:t>第</w:t>
      </w:r>
      <w:r w:rsidR="007603E7" w:rsidRPr="00D33B4E">
        <w:t>3</w:t>
      </w:r>
      <w:r w:rsidR="007603E7" w:rsidRPr="00D33B4E">
        <w:rPr>
          <w:rFonts w:hint="eastAsia"/>
        </w:rPr>
        <w:t>段</w:t>
      </w:r>
      <w:r w:rsidR="007603E7" w:rsidRPr="00D33B4E">
        <w:t>概述了与巴布亚新几内亚</w:t>
      </w:r>
      <w:r w:rsidR="007603E7" w:rsidRPr="00D33B4E">
        <w:t>NEW DAWN 27</w:t>
      </w:r>
      <w:r w:rsidR="007603E7" w:rsidRPr="00D33B4E">
        <w:t>号卫星网络延迟重新提交通知频率</w:t>
      </w:r>
      <w:r w:rsidR="007603E7" w:rsidRPr="00D33B4E">
        <w:rPr>
          <w:rFonts w:hint="eastAsia"/>
        </w:rPr>
        <w:t>指配</w:t>
      </w:r>
      <w:r w:rsidR="007603E7" w:rsidRPr="00D33B4E">
        <w:t>相关的事件顺序。虽然正式来说</w:t>
      </w:r>
      <w:r w:rsidR="00DE706F" w:rsidRPr="00D33B4E">
        <w:t>，</w:t>
      </w:r>
      <w:r w:rsidR="007603E7" w:rsidRPr="00D33B4E">
        <w:t>重新提交是在</w:t>
      </w:r>
      <w:r w:rsidR="007603E7" w:rsidRPr="00D33B4E">
        <w:rPr>
          <w:rFonts w:hint="eastAsia"/>
        </w:rPr>
        <w:t>《无线电规则》</w:t>
      </w:r>
      <w:r w:rsidR="007603E7" w:rsidRPr="00D33B4E">
        <w:t>第</w:t>
      </w:r>
      <w:r w:rsidR="007603E7" w:rsidRPr="00D33B4E">
        <w:t>11.46</w:t>
      </w:r>
      <w:r w:rsidR="007603E7" w:rsidRPr="00D33B4E">
        <w:rPr>
          <w:rFonts w:hint="eastAsia"/>
        </w:rPr>
        <w:t>款</w:t>
      </w:r>
      <w:r w:rsidR="007603E7" w:rsidRPr="00D33B4E">
        <w:t>规定的截止日期之后收到的</w:t>
      </w:r>
      <w:r w:rsidR="00DE706F" w:rsidRPr="00D33B4E">
        <w:t>，</w:t>
      </w:r>
      <w:r w:rsidR="007603E7" w:rsidRPr="00D33B4E">
        <w:t>但</w:t>
      </w:r>
      <w:r w:rsidR="007603E7" w:rsidRPr="00D33B4E">
        <w:rPr>
          <w:rFonts w:hint="eastAsia"/>
        </w:rPr>
        <w:t>无线电通信局</w:t>
      </w:r>
      <w:r w:rsidR="007603E7" w:rsidRPr="00D33B4E">
        <w:t>注意到巴布亚新几内亚政府面临的特殊情况以及该网络的</w:t>
      </w:r>
      <w:r w:rsidR="007603E7" w:rsidRPr="00D33B4E">
        <w:rPr>
          <w:rFonts w:hint="eastAsia"/>
        </w:rPr>
        <w:t>操作</w:t>
      </w:r>
      <w:r w:rsidR="007603E7" w:rsidRPr="00D33B4E">
        <w:t>状况和</w:t>
      </w:r>
      <w:r w:rsidR="007603E7" w:rsidRPr="00D33B4E">
        <w:rPr>
          <w:rFonts w:hint="eastAsia"/>
        </w:rPr>
        <w:t>符合</w:t>
      </w:r>
      <w:r w:rsidR="007603E7" w:rsidRPr="00D33B4E">
        <w:t>第</w:t>
      </w:r>
      <w:r w:rsidR="007603E7" w:rsidRPr="00D33B4E">
        <w:t>11</w:t>
      </w:r>
      <w:r w:rsidR="007603E7" w:rsidRPr="00D33B4E">
        <w:t>条相关规定的情况</w:t>
      </w:r>
      <w:r w:rsidR="00DE706F" w:rsidRPr="00D33B4E">
        <w:t>，</w:t>
      </w:r>
      <w:r w:rsidR="007603E7" w:rsidRPr="00D33B4E">
        <w:t>因此接受了迟交的重新提交</w:t>
      </w:r>
      <w:r w:rsidR="003A2587" w:rsidRPr="00D33B4E">
        <w:rPr>
          <w:rFonts w:hint="eastAsia"/>
        </w:rPr>
        <w:t>资料</w:t>
      </w:r>
      <w:r w:rsidR="007603E7" w:rsidRPr="00D33B4E">
        <w:t>。</w:t>
      </w:r>
      <w:r w:rsidR="003A2587" w:rsidRPr="00D33B4E">
        <w:rPr>
          <w:rFonts w:hint="eastAsia"/>
        </w:rPr>
        <w:t>无线电通信局</w:t>
      </w:r>
      <w:r w:rsidR="007603E7" w:rsidRPr="00D33B4E">
        <w:t>对该案件的处理符合其对此类案件的惯例</w:t>
      </w:r>
      <w:r w:rsidR="00DE706F" w:rsidRPr="00D33B4E">
        <w:t>，</w:t>
      </w:r>
      <w:r w:rsidR="007603E7" w:rsidRPr="00D33B4E">
        <w:t>并请</w:t>
      </w:r>
      <w:r w:rsidR="003A2587" w:rsidRPr="00D33B4E">
        <w:rPr>
          <w:rFonts w:hint="eastAsia"/>
        </w:rPr>
        <w:t>委员会</w:t>
      </w:r>
      <w:r w:rsidR="007603E7" w:rsidRPr="00D33B4E">
        <w:t>注意所提供的信息。</w:t>
      </w:r>
    </w:p>
    <w:p w14:paraId="55790C76" w14:textId="338F6772" w:rsidR="0074610C" w:rsidRPr="00D33B4E" w:rsidRDefault="0074610C" w:rsidP="0074610C">
      <w:pPr>
        <w:jc w:val="both"/>
      </w:pPr>
      <w:r w:rsidRPr="00D33B4E">
        <w:t>3.79</w:t>
      </w:r>
      <w:r w:rsidRPr="00D33B4E">
        <w:tab/>
      </w:r>
      <w:bookmarkStart w:id="140" w:name="lt_pId421"/>
      <w:r w:rsidRPr="00D33B4E">
        <w:rPr>
          <w:b/>
          <w:bCs/>
        </w:rPr>
        <w:t>Varlamov</w:t>
      </w:r>
      <w:r w:rsidR="003A2587" w:rsidRPr="00D33B4E">
        <w:rPr>
          <w:rFonts w:hint="eastAsia"/>
          <w:b/>
          <w:bCs/>
        </w:rPr>
        <w:t>先生</w:t>
      </w:r>
      <w:bookmarkEnd w:id="140"/>
      <w:r w:rsidR="003A2587" w:rsidRPr="00D33B4E">
        <w:t>不反对</w:t>
      </w:r>
      <w:r w:rsidR="003A2587" w:rsidRPr="00D33B4E">
        <w:rPr>
          <w:rFonts w:hint="eastAsia"/>
        </w:rPr>
        <w:t>无线电通信局</w:t>
      </w:r>
      <w:r w:rsidR="003A2587" w:rsidRPr="00D33B4E">
        <w:t>接受迟交的重新提交</w:t>
      </w:r>
      <w:r w:rsidR="003A2587" w:rsidRPr="00D33B4E">
        <w:rPr>
          <w:rFonts w:hint="eastAsia"/>
        </w:rPr>
        <w:t>资料</w:t>
      </w:r>
      <w:r w:rsidR="00DE706F" w:rsidRPr="00D33B4E">
        <w:t>，</w:t>
      </w:r>
      <w:r w:rsidR="003A2587" w:rsidRPr="00D33B4E">
        <w:t>但指出</w:t>
      </w:r>
      <w:r w:rsidR="00DE706F" w:rsidRPr="00D33B4E">
        <w:t>，</w:t>
      </w:r>
      <w:r w:rsidR="003A2587" w:rsidRPr="00D33B4E">
        <w:rPr>
          <w:rFonts w:hint="eastAsia"/>
        </w:rPr>
        <w:t>无线电通信局和</w:t>
      </w:r>
      <w:r w:rsidR="003A2587" w:rsidRPr="00D33B4E">
        <w:t>巴布亚新几内亚</w:t>
      </w:r>
      <w:r w:rsidR="003A2587" w:rsidRPr="00D33B4E">
        <w:rPr>
          <w:rFonts w:hint="eastAsia"/>
        </w:rPr>
        <w:t>主管部门</w:t>
      </w:r>
      <w:r w:rsidR="003A2587" w:rsidRPr="00D33B4E">
        <w:t>花了大约</w:t>
      </w:r>
      <w:r w:rsidR="003A2587" w:rsidRPr="00D33B4E">
        <w:t>8</w:t>
      </w:r>
      <w:r w:rsidR="003A2587" w:rsidRPr="00D33B4E">
        <w:t>个月才意识到一些信件已经丢失。</w:t>
      </w:r>
      <w:r w:rsidR="003A2587" w:rsidRPr="00D33B4E">
        <w:rPr>
          <w:rFonts w:hint="eastAsia"/>
        </w:rPr>
        <w:t>无线电通信局</w:t>
      </w:r>
      <w:r w:rsidR="003A2587" w:rsidRPr="00D33B4E">
        <w:t>应考虑实施一种机制</w:t>
      </w:r>
      <w:r w:rsidR="00DE706F" w:rsidRPr="00D33B4E">
        <w:t>，</w:t>
      </w:r>
      <w:r w:rsidR="003A2587" w:rsidRPr="00D33B4E">
        <w:t>以确保今后不再发生同样的情况。</w:t>
      </w:r>
    </w:p>
    <w:p w14:paraId="1FE00155" w14:textId="2A931C34" w:rsidR="0074610C" w:rsidRPr="00D33B4E" w:rsidRDefault="0074610C" w:rsidP="0074610C">
      <w:pPr>
        <w:jc w:val="both"/>
      </w:pPr>
      <w:r w:rsidRPr="00D33B4E">
        <w:t>3.80</w:t>
      </w:r>
      <w:r w:rsidRPr="00D33B4E">
        <w:tab/>
      </w:r>
      <w:bookmarkStart w:id="141" w:name="lt_pId424"/>
      <w:r w:rsidR="003A2587" w:rsidRPr="00D33B4E">
        <w:rPr>
          <w:b/>
          <w:bCs/>
        </w:rPr>
        <w:t>主席</w:t>
      </w:r>
      <w:r w:rsidR="003A2587" w:rsidRPr="00D33B4E">
        <w:t>建议</w:t>
      </w:r>
      <w:r w:rsidR="003A2587" w:rsidRPr="00D33B4E">
        <w:rPr>
          <w:rFonts w:hint="eastAsia"/>
        </w:rPr>
        <w:t>委员会</w:t>
      </w:r>
      <w:r w:rsidR="003A2587" w:rsidRPr="00D33B4E">
        <w:t>对</w:t>
      </w:r>
      <w:r w:rsidR="003A2587" w:rsidRPr="00D33B4E">
        <w:t>RRB20-2/6</w:t>
      </w:r>
      <w:r w:rsidR="003A2587" w:rsidRPr="00D33B4E">
        <w:t>号文件</w:t>
      </w:r>
      <w:r w:rsidR="003A2587" w:rsidRPr="00D33B4E">
        <w:rPr>
          <w:rFonts w:hint="eastAsia"/>
        </w:rPr>
        <w:t>补遗</w:t>
      </w:r>
      <w:r w:rsidR="003A2587" w:rsidRPr="00D33B4E">
        <w:t>1</w:t>
      </w:r>
      <w:r w:rsidR="003A2587" w:rsidRPr="00D33B4E">
        <w:t>第</w:t>
      </w:r>
      <w:r w:rsidR="003A2587" w:rsidRPr="00D33B4E">
        <w:t>3</w:t>
      </w:r>
      <w:r w:rsidR="003A2587" w:rsidRPr="00D33B4E">
        <w:rPr>
          <w:rFonts w:hint="eastAsia"/>
        </w:rPr>
        <w:t>段得出</w:t>
      </w:r>
      <w:r w:rsidR="003A2587" w:rsidRPr="00D33B4E">
        <w:t>如下结</w:t>
      </w:r>
      <w:r w:rsidR="003A2587" w:rsidRPr="00D33B4E">
        <w:rPr>
          <w:rFonts w:hint="eastAsia"/>
        </w:rPr>
        <w:t>论</w:t>
      </w:r>
      <w:r w:rsidR="00DE706F" w:rsidRPr="00D33B4E">
        <w:rPr>
          <w:rFonts w:hint="eastAsia"/>
        </w:rPr>
        <w:t>：</w:t>
      </w:r>
      <w:bookmarkEnd w:id="141"/>
    </w:p>
    <w:p w14:paraId="6F9FD405" w14:textId="040CB775" w:rsidR="0074610C" w:rsidRPr="00D33B4E" w:rsidRDefault="00DE706F" w:rsidP="00CE6763">
      <w:pPr>
        <w:ind w:firstLineChars="200" w:firstLine="480"/>
      </w:pPr>
      <w:r w:rsidRPr="00D33B4E">
        <w:rPr>
          <w:rFonts w:ascii="SimSun" w:hAnsi="SimSun" w:hint="eastAsia"/>
        </w:rPr>
        <w:t>“</w:t>
      </w:r>
      <w:r w:rsidR="009B4D8A" w:rsidRPr="00D33B4E">
        <w:rPr>
          <w:rFonts w:hint="eastAsia"/>
          <w:lang w:val="en-GB"/>
        </w:rPr>
        <w:t>委员会注意到关于重新提交</w:t>
      </w:r>
      <w:r w:rsidR="009B4D8A" w:rsidRPr="00D33B4E">
        <w:rPr>
          <w:rFonts w:hint="eastAsia"/>
          <w:lang w:val="en-GB"/>
        </w:rPr>
        <w:t>NEW DAWN 27</w:t>
      </w:r>
      <w:r w:rsidR="009B4D8A" w:rsidRPr="00D33B4E">
        <w:rPr>
          <w:rFonts w:hint="eastAsia"/>
          <w:lang w:val="en-GB"/>
        </w:rPr>
        <w:t>卫星网络的通知频率指配的主任报告补遗</w:t>
      </w:r>
      <w:r w:rsidR="009B4D8A" w:rsidRPr="00D33B4E">
        <w:rPr>
          <w:rFonts w:hint="eastAsia"/>
          <w:lang w:val="en-GB"/>
        </w:rPr>
        <w:t>1</w:t>
      </w:r>
      <w:r w:rsidR="009B4D8A" w:rsidRPr="00D33B4E">
        <w:rPr>
          <w:rFonts w:hint="eastAsia"/>
          <w:lang w:val="en-GB"/>
        </w:rPr>
        <w:t>第</w:t>
      </w:r>
      <w:r w:rsidR="009B4D8A" w:rsidRPr="00D33B4E">
        <w:rPr>
          <w:rFonts w:hint="eastAsia"/>
          <w:lang w:val="en-GB"/>
        </w:rPr>
        <w:t>3</w:t>
      </w:r>
      <w:r w:rsidR="009B4D8A" w:rsidRPr="00D33B4E">
        <w:rPr>
          <w:rFonts w:hint="eastAsia"/>
          <w:lang w:val="en-GB"/>
        </w:rPr>
        <w:t>段</w:t>
      </w:r>
      <w:r w:rsidRPr="00D33B4E">
        <w:rPr>
          <w:rFonts w:hint="eastAsia"/>
          <w:lang w:val="en-GB"/>
        </w:rPr>
        <w:t>，</w:t>
      </w:r>
      <w:r w:rsidR="009B4D8A" w:rsidRPr="00D33B4E">
        <w:rPr>
          <w:rFonts w:hint="eastAsia"/>
          <w:lang w:val="en-GB"/>
        </w:rPr>
        <w:t>并责成无线电通信局实施措施</w:t>
      </w:r>
      <w:r w:rsidRPr="00D33B4E">
        <w:rPr>
          <w:rFonts w:hint="eastAsia"/>
          <w:lang w:val="en-GB"/>
        </w:rPr>
        <w:t>，</w:t>
      </w:r>
      <w:r w:rsidR="009B4D8A" w:rsidRPr="00D33B4E">
        <w:rPr>
          <w:rFonts w:hint="eastAsia"/>
          <w:lang w:val="en-GB"/>
        </w:rPr>
        <w:t>迅速确定信息是否已由主管部门提交</w:t>
      </w:r>
      <w:r w:rsidRPr="00D33B4E">
        <w:rPr>
          <w:rFonts w:hint="eastAsia"/>
          <w:lang w:val="en-GB"/>
        </w:rPr>
        <w:t>，</w:t>
      </w:r>
      <w:r w:rsidR="009B4D8A" w:rsidRPr="00D33B4E">
        <w:rPr>
          <w:rFonts w:hint="eastAsia"/>
          <w:lang w:val="en-GB"/>
        </w:rPr>
        <w:t>但无线电通信局未收到。</w:t>
      </w:r>
      <w:r w:rsidRPr="00D33B4E">
        <w:rPr>
          <w:rFonts w:ascii="SimSun" w:hAnsi="SimSun" w:hint="eastAsia"/>
          <w:lang w:val="en-GB"/>
        </w:rPr>
        <w:t>”</w:t>
      </w:r>
    </w:p>
    <w:p w14:paraId="6195C238" w14:textId="223E646D" w:rsidR="0074610C" w:rsidRPr="00D33B4E" w:rsidRDefault="0074610C" w:rsidP="0074610C">
      <w:pPr>
        <w:jc w:val="both"/>
      </w:pPr>
      <w:r w:rsidRPr="00D33B4E">
        <w:t>3.81</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4948C8AB" w14:textId="7649F156" w:rsidR="0074610C" w:rsidRPr="00D33B4E" w:rsidRDefault="0074610C" w:rsidP="0074610C">
      <w:pPr>
        <w:jc w:val="both"/>
      </w:pPr>
      <w:r w:rsidRPr="00D33B4E">
        <w:t>3.82</w:t>
      </w:r>
      <w:r w:rsidRPr="00D33B4E">
        <w:tab/>
      </w:r>
      <w:bookmarkStart w:id="142" w:name="lt_pId429"/>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42"/>
      <w:r w:rsidR="00224457" w:rsidRPr="00D33B4E">
        <w:rPr>
          <w:rFonts w:hint="eastAsia"/>
        </w:rPr>
        <w:t>表示</w:t>
      </w:r>
      <w:r w:rsidR="00DE706F" w:rsidRPr="00D33B4E">
        <w:rPr>
          <w:rFonts w:hint="eastAsia"/>
        </w:rPr>
        <w:t>，</w:t>
      </w:r>
      <w:r w:rsidR="003A2587" w:rsidRPr="00D33B4E">
        <w:rPr>
          <w:lang w:val="en-GB"/>
        </w:rPr>
        <w:t>RRB20-2/6</w:t>
      </w:r>
      <w:r w:rsidR="003A2587" w:rsidRPr="00D33B4E">
        <w:rPr>
          <w:lang w:val="en-GB"/>
        </w:rPr>
        <w:t>号文件</w:t>
      </w:r>
      <w:r w:rsidR="003A2587" w:rsidRPr="00D33B4E">
        <w:rPr>
          <w:rFonts w:hint="eastAsia"/>
          <w:lang w:val="en-GB"/>
        </w:rPr>
        <w:t>补遗</w:t>
      </w:r>
      <w:r w:rsidR="003A2587" w:rsidRPr="00D33B4E">
        <w:rPr>
          <w:lang w:val="en-GB"/>
        </w:rPr>
        <w:t>1</w:t>
      </w:r>
      <w:r w:rsidR="003A2587" w:rsidRPr="00D33B4E">
        <w:rPr>
          <w:lang w:val="en-GB"/>
        </w:rPr>
        <w:t>第</w:t>
      </w:r>
      <w:r w:rsidR="003A2587" w:rsidRPr="00D33B4E">
        <w:rPr>
          <w:lang w:val="en-GB"/>
        </w:rPr>
        <w:t>4</w:t>
      </w:r>
      <w:r w:rsidR="003A2587" w:rsidRPr="00D33B4E">
        <w:rPr>
          <w:rFonts w:hint="eastAsia"/>
          <w:lang w:val="en-GB"/>
        </w:rPr>
        <w:t>段</w:t>
      </w:r>
      <w:r w:rsidR="003A2587" w:rsidRPr="00D33B4E">
        <w:rPr>
          <w:lang w:val="en-GB"/>
        </w:rPr>
        <w:t>概述了</w:t>
      </w:r>
      <w:r w:rsidR="003A2587" w:rsidRPr="00D33B4E">
        <w:rPr>
          <w:rFonts w:hint="eastAsia"/>
          <w:lang w:val="en-GB"/>
        </w:rPr>
        <w:t>委员会</w:t>
      </w:r>
      <w:r w:rsidR="003A2587" w:rsidRPr="00D33B4E">
        <w:rPr>
          <w:lang w:val="en-GB"/>
        </w:rPr>
        <w:t>接受与一系列</w:t>
      </w:r>
      <w:r w:rsidR="003A2587" w:rsidRPr="00D33B4E">
        <w:t>USASAT-NGSO-3</w:t>
      </w:r>
      <w:r w:rsidR="003A2587" w:rsidRPr="00D33B4E">
        <w:rPr>
          <w:lang w:val="en-GB"/>
        </w:rPr>
        <w:t>卫星系统有关的</w:t>
      </w:r>
      <w:proofErr w:type="spellStart"/>
      <w:r w:rsidR="003A2587" w:rsidRPr="00D33B4E">
        <w:rPr>
          <w:lang w:val="en-GB"/>
        </w:rPr>
        <w:t>epfd</w:t>
      </w:r>
      <w:proofErr w:type="spellEnd"/>
      <w:r w:rsidR="003A2587" w:rsidRPr="00D33B4E">
        <w:rPr>
          <w:lang w:val="en-GB"/>
        </w:rPr>
        <w:t>检查数据迟交的情况。考虑到通知</w:t>
      </w:r>
      <w:r w:rsidR="003A2587" w:rsidRPr="00D33B4E">
        <w:rPr>
          <w:rFonts w:hint="eastAsia"/>
          <w:lang w:val="en-GB"/>
        </w:rPr>
        <w:t>主管部门</w:t>
      </w:r>
      <w:r w:rsidR="003A2587" w:rsidRPr="00D33B4E">
        <w:rPr>
          <w:lang w:val="en-GB"/>
        </w:rPr>
        <w:t>遇到的具体困难</w:t>
      </w:r>
      <w:r w:rsidR="00DE706F" w:rsidRPr="00D33B4E">
        <w:rPr>
          <w:rFonts w:hint="eastAsia"/>
          <w:lang w:val="en-GB"/>
        </w:rPr>
        <w:t>，</w:t>
      </w:r>
      <w:r w:rsidR="003A2587" w:rsidRPr="00D33B4E">
        <w:rPr>
          <w:rFonts w:hint="eastAsia"/>
          <w:lang w:val="en-GB"/>
        </w:rPr>
        <w:t>无线电通信局按</w:t>
      </w:r>
      <w:r w:rsidR="003A2587" w:rsidRPr="00D33B4E">
        <w:rPr>
          <w:lang w:val="en-GB"/>
        </w:rPr>
        <w:t>原始收到日期接受迟交的</w:t>
      </w:r>
      <w:r w:rsidR="003A2587" w:rsidRPr="00D33B4E">
        <w:rPr>
          <w:rFonts w:hint="eastAsia"/>
          <w:lang w:val="en-GB"/>
        </w:rPr>
        <w:t>资料</w:t>
      </w:r>
      <w:r w:rsidR="00DE706F" w:rsidRPr="00D33B4E">
        <w:rPr>
          <w:rFonts w:hint="eastAsia"/>
          <w:lang w:val="en-GB"/>
        </w:rPr>
        <w:t>，</w:t>
      </w:r>
      <w:r w:rsidR="003A2587" w:rsidRPr="00D33B4E">
        <w:rPr>
          <w:rFonts w:hint="eastAsia"/>
          <w:lang w:val="en-GB"/>
        </w:rPr>
        <w:t>这</w:t>
      </w:r>
      <w:r w:rsidR="003A2587" w:rsidRPr="00D33B4E">
        <w:rPr>
          <w:lang w:val="en-GB"/>
        </w:rPr>
        <w:t>符合其以往的做法</w:t>
      </w:r>
      <w:r w:rsidR="003A2587" w:rsidRPr="00D33B4E">
        <w:rPr>
          <w:rFonts w:hint="eastAsia"/>
          <w:lang w:val="en-GB"/>
        </w:rPr>
        <w:t>。</w:t>
      </w:r>
      <w:r w:rsidR="003A2587" w:rsidRPr="00D33B4E">
        <w:rPr>
          <w:lang w:val="en-GB"/>
        </w:rPr>
        <w:t>请</w:t>
      </w:r>
      <w:r w:rsidR="003A2587" w:rsidRPr="00D33B4E">
        <w:rPr>
          <w:rFonts w:hint="eastAsia"/>
          <w:lang w:val="en-GB"/>
        </w:rPr>
        <w:t>委员会</w:t>
      </w:r>
      <w:r w:rsidR="003A2587" w:rsidRPr="00D33B4E">
        <w:rPr>
          <w:lang w:val="en-GB"/>
        </w:rPr>
        <w:t>注意所提供的信息。</w:t>
      </w:r>
    </w:p>
    <w:p w14:paraId="0847184C" w14:textId="6DDA425D" w:rsidR="0074610C" w:rsidRPr="00D33B4E" w:rsidRDefault="0074610C" w:rsidP="0074610C">
      <w:pPr>
        <w:jc w:val="both"/>
      </w:pPr>
      <w:r w:rsidRPr="00D33B4E">
        <w:t>3.83</w:t>
      </w:r>
      <w:r w:rsidRPr="00D33B4E">
        <w:tab/>
      </w:r>
      <w:bookmarkStart w:id="143" w:name="_Hlk48296761"/>
      <w:bookmarkStart w:id="144" w:name="lt_pId433"/>
      <w:r w:rsidR="00224457" w:rsidRPr="00D33B4E">
        <w:rPr>
          <w:b/>
          <w:bCs/>
        </w:rPr>
        <w:t>主席</w:t>
      </w:r>
      <w:r w:rsidR="00224457" w:rsidRPr="00D33B4E">
        <w:t>建议</w:t>
      </w:r>
      <w:r w:rsidR="00224457" w:rsidRPr="00D33B4E">
        <w:rPr>
          <w:rFonts w:hint="eastAsia"/>
        </w:rPr>
        <w:t>委员会</w:t>
      </w:r>
      <w:r w:rsidR="00224457" w:rsidRPr="00D33B4E">
        <w:t>对</w:t>
      </w:r>
      <w:r w:rsidR="00224457" w:rsidRPr="00D33B4E">
        <w:t>RRB20-2/6</w:t>
      </w:r>
      <w:r w:rsidR="00224457" w:rsidRPr="00D33B4E">
        <w:t>号文件</w:t>
      </w:r>
      <w:r w:rsidR="00224457" w:rsidRPr="00D33B4E">
        <w:rPr>
          <w:rFonts w:hint="eastAsia"/>
        </w:rPr>
        <w:t>补遗</w:t>
      </w:r>
      <w:r w:rsidR="00224457" w:rsidRPr="00D33B4E">
        <w:t>1</w:t>
      </w:r>
      <w:r w:rsidR="00224457" w:rsidRPr="00D33B4E">
        <w:t>第</w:t>
      </w:r>
      <w:r w:rsidR="00224457" w:rsidRPr="00D33B4E">
        <w:rPr>
          <w:rFonts w:hint="eastAsia"/>
        </w:rPr>
        <w:t>4</w:t>
      </w:r>
      <w:r w:rsidR="00224457" w:rsidRPr="00D33B4E">
        <w:rPr>
          <w:rFonts w:hint="eastAsia"/>
        </w:rPr>
        <w:t>段得出</w:t>
      </w:r>
      <w:r w:rsidR="00224457" w:rsidRPr="00D33B4E">
        <w:t>如下结</w:t>
      </w:r>
      <w:r w:rsidR="00224457" w:rsidRPr="00D33B4E">
        <w:rPr>
          <w:rFonts w:hint="eastAsia"/>
        </w:rPr>
        <w:t>论</w:t>
      </w:r>
      <w:bookmarkEnd w:id="143"/>
      <w:r w:rsidR="00DE706F" w:rsidRPr="00D33B4E">
        <w:t>：</w:t>
      </w:r>
      <w:bookmarkEnd w:id="144"/>
    </w:p>
    <w:p w14:paraId="2A7BDCB9" w14:textId="2F2100BC" w:rsidR="0074610C" w:rsidRPr="00D33B4E" w:rsidRDefault="00DE706F" w:rsidP="00CE6763">
      <w:pPr>
        <w:ind w:firstLineChars="200" w:firstLine="480"/>
      </w:pPr>
      <w:r w:rsidRPr="00D33B4E">
        <w:rPr>
          <w:rFonts w:ascii="SimSun" w:hAnsi="SimSun" w:hint="eastAsia"/>
        </w:rPr>
        <w:t>“</w:t>
      </w:r>
      <w:r w:rsidR="009B4D8A" w:rsidRPr="00D33B4E">
        <w:rPr>
          <w:rFonts w:hint="eastAsia"/>
          <w:lang w:val="en-GB"/>
        </w:rPr>
        <w:t>委员会注意到关于提交与</w:t>
      </w:r>
      <w:r w:rsidR="009B4D8A" w:rsidRPr="00D33B4E">
        <w:rPr>
          <w:rFonts w:hint="eastAsia"/>
          <w:lang w:val="en-GB"/>
        </w:rPr>
        <w:t>USASAT-NGSO-3</w:t>
      </w:r>
      <w:r w:rsidR="009B4D8A" w:rsidRPr="00D33B4E">
        <w:rPr>
          <w:rFonts w:hint="eastAsia"/>
          <w:lang w:val="en-GB"/>
        </w:rPr>
        <w:t>系列卫星系统有关的</w:t>
      </w:r>
      <w:proofErr w:type="spellStart"/>
      <w:r w:rsidR="009B4D8A" w:rsidRPr="00D33B4E">
        <w:rPr>
          <w:rFonts w:hint="eastAsia"/>
          <w:lang w:val="en-GB"/>
        </w:rPr>
        <w:t>epfd</w:t>
      </w:r>
      <w:proofErr w:type="spellEnd"/>
      <w:r w:rsidR="009B4D8A" w:rsidRPr="00D33B4E">
        <w:rPr>
          <w:rFonts w:hint="eastAsia"/>
          <w:lang w:val="en-GB"/>
        </w:rPr>
        <w:t>审查数据的主任报告补遗</w:t>
      </w:r>
      <w:r w:rsidR="009B4D8A" w:rsidRPr="00D33B4E">
        <w:rPr>
          <w:rFonts w:hint="eastAsia"/>
          <w:lang w:val="en-GB"/>
        </w:rPr>
        <w:t>1</w:t>
      </w:r>
      <w:r w:rsidR="009B4D8A" w:rsidRPr="00D33B4E">
        <w:rPr>
          <w:rFonts w:hint="eastAsia"/>
          <w:lang w:val="en-GB"/>
        </w:rPr>
        <w:t>第</w:t>
      </w:r>
      <w:r w:rsidR="009B4D8A" w:rsidRPr="00D33B4E">
        <w:rPr>
          <w:rFonts w:hint="eastAsia"/>
          <w:lang w:val="en-GB"/>
        </w:rPr>
        <w:t>4</w:t>
      </w:r>
      <w:r w:rsidR="009B4D8A" w:rsidRPr="00D33B4E">
        <w:rPr>
          <w:rFonts w:hint="eastAsia"/>
          <w:lang w:val="en-GB"/>
        </w:rPr>
        <w:t>段。</w:t>
      </w:r>
      <w:r w:rsidRPr="00D33B4E">
        <w:rPr>
          <w:rFonts w:ascii="SimSun" w:hAnsi="SimSun" w:hint="eastAsia"/>
        </w:rPr>
        <w:t>”</w:t>
      </w:r>
    </w:p>
    <w:p w14:paraId="6CCF7920" w14:textId="35DC4FF5" w:rsidR="0074610C" w:rsidRPr="00D33B4E" w:rsidRDefault="0074610C" w:rsidP="0074610C">
      <w:pPr>
        <w:jc w:val="both"/>
      </w:pPr>
      <w:r w:rsidRPr="00D33B4E">
        <w:t>3.84</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6E66AB3F" w14:textId="5D627682" w:rsidR="0074610C" w:rsidRPr="00D33B4E" w:rsidRDefault="0074610C" w:rsidP="0074610C">
      <w:pPr>
        <w:jc w:val="both"/>
      </w:pPr>
      <w:r w:rsidRPr="00D33B4E">
        <w:t>3.85</w:t>
      </w:r>
      <w:r w:rsidRPr="00D33B4E">
        <w:tab/>
      </w:r>
      <w:bookmarkStart w:id="145" w:name="lt_pId438"/>
      <w:r w:rsidR="00224457" w:rsidRPr="00D33B4E">
        <w:rPr>
          <w:rFonts w:hint="eastAsia"/>
          <w:b/>
          <w:bCs/>
        </w:rPr>
        <w:t>主席</w:t>
      </w:r>
      <w:r w:rsidR="00224457" w:rsidRPr="00D33B4E">
        <w:rPr>
          <w:rFonts w:hint="eastAsia"/>
        </w:rPr>
        <w:t>指出</w:t>
      </w:r>
      <w:r w:rsidR="00DE706F" w:rsidRPr="00D33B4E">
        <w:rPr>
          <w:rFonts w:hint="eastAsia"/>
        </w:rPr>
        <w:t>，</w:t>
      </w:r>
      <w:r w:rsidR="00224457" w:rsidRPr="00D33B4E">
        <w:t>RRB20-2/6</w:t>
      </w:r>
      <w:r w:rsidR="00224457" w:rsidRPr="00D33B4E">
        <w:t>号文件</w:t>
      </w:r>
      <w:r w:rsidR="00224457" w:rsidRPr="00D33B4E">
        <w:rPr>
          <w:rFonts w:hint="eastAsia"/>
        </w:rPr>
        <w:t>补遗</w:t>
      </w:r>
      <w:r w:rsidR="00224457" w:rsidRPr="00D33B4E">
        <w:t>1</w:t>
      </w:r>
      <w:r w:rsidR="00224457" w:rsidRPr="00D33B4E">
        <w:t>第</w:t>
      </w:r>
      <w:r w:rsidR="00224457" w:rsidRPr="00D33B4E">
        <w:rPr>
          <w:rFonts w:hint="eastAsia"/>
        </w:rPr>
        <w:t>5</w:t>
      </w:r>
      <w:r w:rsidR="00224457" w:rsidRPr="00D33B4E">
        <w:rPr>
          <w:rFonts w:hint="eastAsia"/>
        </w:rPr>
        <w:t>段将在会议晚些时候处理</w:t>
      </w:r>
      <w:r w:rsidR="00DE706F" w:rsidRPr="00D33B4E">
        <w:rPr>
          <w:rFonts w:hint="eastAsia"/>
        </w:rPr>
        <w:t>，</w:t>
      </w:r>
      <w:r w:rsidR="00224457" w:rsidRPr="00D33B4E">
        <w:rPr>
          <w:rFonts w:hint="eastAsia"/>
        </w:rPr>
        <w:t>放在有关</w:t>
      </w:r>
      <w:r w:rsidR="00224457" w:rsidRPr="00D33B4E">
        <w:t>USASAT-NGSO-4</w:t>
      </w:r>
      <w:r w:rsidR="00224457" w:rsidRPr="00D33B4E">
        <w:rPr>
          <w:rFonts w:hint="eastAsia"/>
        </w:rPr>
        <w:t>卫星系统的议项下。</w:t>
      </w:r>
      <w:bookmarkEnd w:id="145"/>
    </w:p>
    <w:p w14:paraId="73C47C01" w14:textId="07650985" w:rsidR="0074610C" w:rsidRPr="00D33B4E" w:rsidRDefault="009B4D8A" w:rsidP="0074610C">
      <w:pPr>
        <w:pStyle w:val="Headingb"/>
        <w:jc w:val="both"/>
        <w:rPr>
          <w:rFonts w:ascii="Calibri" w:hAnsi="Calibri" w:cs="Calibri"/>
          <w:color w:val="800000"/>
          <w:szCs w:val="24"/>
          <w:lang w:val="en-US" w:eastAsia="zh-CN"/>
        </w:rPr>
      </w:pPr>
      <w:bookmarkStart w:id="146" w:name="lt_pId014"/>
      <w:bookmarkStart w:id="147" w:name="lt_pId439"/>
      <w:r w:rsidRPr="00D33B4E">
        <w:rPr>
          <w:rFonts w:ascii="SimSun" w:hAnsi="SimSun" w:cs="SimSun" w:hint="eastAsia"/>
          <w:szCs w:val="24"/>
          <w:lang w:val="en-US" w:eastAsia="zh-CN"/>
        </w:rPr>
        <w:t>法国和希腊主管部门</w:t>
      </w:r>
      <w:r w:rsidR="000F4323" w:rsidRPr="00D33B4E">
        <w:rPr>
          <w:rFonts w:ascii="SimSun" w:hAnsi="SimSun" w:cs="SimSun" w:hint="eastAsia"/>
          <w:szCs w:val="24"/>
          <w:lang w:val="en-US" w:eastAsia="zh-CN"/>
        </w:rPr>
        <w:t>之间</w:t>
      </w:r>
      <w:r w:rsidRPr="00D33B4E">
        <w:rPr>
          <w:rFonts w:ascii="SimSun" w:hAnsi="SimSun" w:cs="SimSun" w:hint="eastAsia"/>
          <w:szCs w:val="24"/>
          <w:lang w:val="en-US" w:eastAsia="zh-CN"/>
        </w:rPr>
        <w:t>开展的协调活动。</w:t>
      </w:r>
      <w:bookmarkEnd w:id="146"/>
      <w:r w:rsidR="00DE706F" w:rsidRPr="00D33B4E">
        <w:rPr>
          <w:rFonts w:ascii="SimSun" w:hAnsi="SimSun" w:cs="SimSun" w:hint="eastAsia"/>
          <w:szCs w:val="24"/>
          <w:lang w:val="en-US" w:eastAsia="zh-CN"/>
        </w:rPr>
        <w:t>（</w:t>
      </w:r>
      <w:r w:rsidR="0074610C" w:rsidRPr="00D33B4E">
        <w:rPr>
          <w:szCs w:val="24"/>
          <w:lang w:val="en-US" w:eastAsia="zh-CN"/>
        </w:rPr>
        <w:t>RRB20-2/6</w:t>
      </w:r>
      <w:r w:rsidR="000F4323" w:rsidRPr="00D33B4E">
        <w:rPr>
          <w:rFonts w:hint="eastAsia"/>
          <w:szCs w:val="24"/>
          <w:lang w:eastAsia="zh-CN"/>
        </w:rPr>
        <w:t>号文件补遗</w:t>
      </w:r>
      <w:r w:rsidR="000F4323" w:rsidRPr="00D33B4E">
        <w:rPr>
          <w:rFonts w:hint="eastAsia"/>
          <w:szCs w:val="24"/>
          <w:lang w:eastAsia="zh-CN"/>
        </w:rPr>
        <w:t>3</w:t>
      </w:r>
      <w:r w:rsidR="00DE706F" w:rsidRPr="00D33B4E">
        <w:rPr>
          <w:rFonts w:hint="eastAsia"/>
          <w:szCs w:val="24"/>
          <w:lang w:eastAsia="zh-CN"/>
        </w:rPr>
        <w:t>）</w:t>
      </w:r>
      <w:bookmarkEnd w:id="147"/>
    </w:p>
    <w:p w14:paraId="53D636C3" w14:textId="4691ED18" w:rsidR="0074610C" w:rsidRPr="00D33B4E" w:rsidRDefault="0074610C" w:rsidP="0074610C">
      <w:pPr>
        <w:jc w:val="both"/>
      </w:pPr>
      <w:r w:rsidRPr="00D33B4E">
        <w:rPr>
          <w:bCs/>
        </w:rPr>
        <w:t>3.86</w:t>
      </w:r>
      <w:r w:rsidRPr="00D33B4E">
        <w:rPr>
          <w:bCs/>
        </w:rPr>
        <w:tab/>
      </w:r>
      <w:bookmarkStart w:id="148" w:name="lt_pId441"/>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bookmarkEnd w:id="148"/>
      <w:r w:rsidR="008D409A" w:rsidRPr="00D33B4E">
        <w:t>介绍了</w:t>
      </w:r>
      <w:r w:rsidR="008D409A" w:rsidRPr="00D33B4E">
        <w:t>RRB20-2/6</w:t>
      </w:r>
      <w:r w:rsidR="008D409A" w:rsidRPr="00D33B4E">
        <w:t>号文件的</w:t>
      </w:r>
      <w:r w:rsidR="008D409A" w:rsidRPr="00D33B4E">
        <w:rPr>
          <w:rFonts w:hint="eastAsia"/>
        </w:rPr>
        <w:t>补遗</w:t>
      </w:r>
      <w:r w:rsidR="008D409A" w:rsidRPr="00D33B4E">
        <w:t>3</w:t>
      </w:r>
      <w:r w:rsidR="00DE706F" w:rsidRPr="00D33B4E">
        <w:t>，</w:t>
      </w:r>
      <w:r w:rsidR="008D409A" w:rsidRPr="00D33B4E">
        <w:t>该</w:t>
      </w:r>
      <w:r w:rsidR="008D409A" w:rsidRPr="00D33B4E">
        <w:rPr>
          <w:rFonts w:hint="eastAsia"/>
        </w:rPr>
        <w:t>补遗</w:t>
      </w:r>
      <w:r w:rsidR="008D409A" w:rsidRPr="00D33B4E">
        <w:t>报告了自</w:t>
      </w:r>
      <w:r w:rsidR="008D409A" w:rsidRPr="00D33B4E">
        <w:rPr>
          <w:rFonts w:hint="eastAsia"/>
        </w:rPr>
        <w:t>委员会</w:t>
      </w:r>
      <w:r w:rsidR="008D409A" w:rsidRPr="00D33B4E">
        <w:t>第</w:t>
      </w:r>
      <w:r w:rsidR="008D409A" w:rsidRPr="00D33B4E">
        <w:t>82</w:t>
      </w:r>
      <w:r w:rsidR="008D409A" w:rsidRPr="00D33B4E">
        <w:t>次会议以来法国和希腊行政</w:t>
      </w:r>
      <w:r w:rsidR="008D409A" w:rsidRPr="00D33B4E">
        <w:rPr>
          <w:rFonts w:hint="eastAsia"/>
        </w:rPr>
        <w:t>主管部门就</w:t>
      </w:r>
      <w:r w:rsidR="008D409A" w:rsidRPr="00D33B4E">
        <w:t>东经</w:t>
      </w:r>
      <w:r w:rsidR="008D409A" w:rsidRPr="00D33B4E">
        <w:t>38</w:t>
      </w:r>
      <w:r w:rsidR="008D409A" w:rsidRPr="00D33B4E">
        <w:t>度的</w:t>
      </w:r>
      <w:r w:rsidR="008D409A" w:rsidRPr="00D33B4E">
        <w:t>ATHENA-FIDUS-38E</w:t>
      </w:r>
      <w:r w:rsidR="008D409A" w:rsidRPr="00D33B4E">
        <w:t>卫星网络和东经</w:t>
      </w:r>
      <w:r w:rsidR="008D409A" w:rsidRPr="00D33B4E">
        <w:t>39</w:t>
      </w:r>
      <w:r w:rsidR="008D409A" w:rsidRPr="00D33B4E">
        <w:t>度的</w:t>
      </w:r>
      <w:r w:rsidR="008D409A" w:rsidRPr="00D33B4E">
        <w:t>HELLAS-SAT-2G</w:t>
      </w:r>
      <w:r w:rsidR="008D409A" w:rsidRPr="00D33B4E">
        <w:t>卫星网络方面开展的协调活动。在举行的三次会议期间</w:t>
      </w:r>
      <w:r w:rsidR="00DE706F" w:rsidRPr="00D33B4E">
        <w:t>，</w:t>
      </w:r>
      <w:r w:rsidR="008D409A" w:rsidRPr="00D33B4E">
        <w:t>就技术条件达成了一致意见</w:t>
      </w:r>
      <w:r w:rsidR="00DE706F" w:rsidRPr="00D33B4E">
        <w:t>，</w:t>
      </w:r>
      <w:r w:rsidR="008D409A" w:rsidRPr="00D33B4E">
        <w:t>这些技术条件允许在增加轨道</w:t>
      </w:r>
      <w:r w:rsidR="008D409A" w:rsidRPr="00D33B4E">
        <w:rPr>
          <w:rFonts w:hint="eastAsia"/>
        </w:rPr>
        <w:t>隔离</w:t>
      </w:r>
      <w:r w:rsidR="008D409A" w:rsidRPr="00D33B4E">
        <w:t>的情况下共存；</w:t>
      </w:r>
      <w:r w:rsidR="008D409A" w:rsidRPr="00D33B4E">
        <w:rPr>
          <w:rFonts w:hint="eastAsia"/>
        </w:rPr>
        <w:t>操作</w:t>
      </w:r>
      <w:r w:rsidR="008D409A" w:rsidRPr="00D33B4E">
        <w:t>方面需要进一步讨论。下一次协调会议可能通过视频会议于</w:t>
      </w:r>
      <w:r w:rsidR="008D409A" w:rsidRPr="00D33B4E">
        <w:t>2020</w:t>
      </w:r>
      <w:r w:rsidR="008D409A" w:rsidRPr="00D33B4E">
        <w:t>年</w:t>
      </w:r>
      <w:r w:rsidR="008D409A" w:rsidRPr="00D33B4E">
        <w:t>10</w:t>
      </w:r>
      <w:r w:rsidR="008D409A" w:rsidRPr="00D33B4E">
        <w:t>月举行。</w:t>
      </w:r>
    </w:p>
    <w:p w14:paraId="5BFFAF2E" w14:textId="597F7404" w:rsidR="0074610C" w:rsidRPr="00D33B4E" w:rsidRDefault="0074610C" w:rsidP="0074610C">
      <w:pPr>
        <w:jc w:val="both"/>
      </w:pPr>
      <w:r w:rsidRPr="00D33B4E">
        <w:rPr>
          <w:bCs/>
        </w:rPr>
        <w:t>3.87</w:t>
      </w:r>
      <w:r w:rsidRPr="00D33B4E">
        <w:rPr>
          <w:bCs/>
        </w:rPr>
        <w:tab/>
      </w:r>
      <w:bookmarkStart w:id="149" w:name="lt_pId446"/>
      <w:r w:rsidRPr="00D33B4E">
        <w:rPr>
          <w:b/>
        </w:rPr>
        <w:t>Hashimoto</w:t>
      </w:r>
      <w:r w:rsidR="008D409A" w:rsidRPr="00D33B4E">
        <w:rPr>
          <w:rFonts w:hint="eastAsia"/>
          <w:b/>
        </w:rPr>
        <w:t>先生</w:t>
      </w:r>
      <w:r w:rsidR="008D409A" w:rsidRPr="00D33B4E">
        <w:t>对进展报告表示欢迎</w:t>
      </w:r>
      <w:r w:rsidR="00DE706F" w:rsidRPr="00D33B4E">
        <w:t>，</w:t>
      </w:r>
      <w:r w:rsidR="008D409A" w:rsidRPr="00D33B4E">
        <w:t>并赞扬法国和希腊</w:t>
      </w:r>
      <w:r w:rsidR="008D409A" w:rsidRPr="00D33B4E">
        <w:rPr>
          <w:rFonts w:hint="eastAsia"/>
        </w:rPr>
        <w:t>主管部门</w:t>
      </w:r>
      <w:r w:rsidR="008D409A" w:rsidRPr="00D33B4E">
        <w:t>为实施更</w:t>
      </w:r>
      <w:r w:rsidR="008D409A" w:rsidRPr="00D33B4E">
        <w:rPr>
          <w:rFonts w:hint="eastAsia"/>
        </w:rPr>
        <w:t>大</w:t>
      </w:r>
      <w:r w:rsidR="008D409A" w:rsidRPr="00D33B4E">
        <w:t>轨道</w:t>
      </w:r>
      <w:r w:rsidR="008D409A" w:rsidRPr="00D33B4E">
        <w:rPr>
          <w:rFonts w:hint="eastAsia"/>
        </w:rPr>
        <w:t>间隔</w:t>
      </w:r>
      <w:r w:rsidR="008D409A" w:rsidRPr="00D33B4E">
        <w:t>设想所做的努力。他希望进一步对话将</w:t>
      </w:r>
      <w:r w:rsidR="008D409A" w:rsidRPr="00D33B4E">
        <w:rPr>
          <w:rFonts w:hint="eastAsia"/>
        </w:rPr>
        <w:t>形成</w:t>
      </w:r>
      <w:r w:rsidR="008D409A" w:rsidRPr="00D33B4E">
        <w:t>双方都能接受的解决办法</w:t>
      </w:r>
      <w:r w:rsidR="008D409A" w:rsidRPr="00D33B4E">
        <w:rPr>
          <w:rFonts w:hint="eastAsia"/>
        </w:rPr>
        <w:t>。</w:t>
      </w:r>
      <w:bookmarkEnd w:id="149"/>
    </w:p>
    <w:p w14:paraId="7AF05777" w14:textId="14CF7DC3" w:rsidR="0074610C" w:rsidRPr="00D33B4E" w:rsidRDefault="0074610C" w:rsidP="0074610C">
      <w:pPr>
        <w:jc w:val="both"/>
      </w:pPr>
      <w:r w:rsidRPr="00D33B4E">
        <w:t>3.88</w:t>
      </w:r>
      <w:r w:rsidRPr="00D33B4E">
        <w:tab/>
      </w:r>
      <w:r w:rsidR="008D409A" w:rsidRPr="00D33B4E">
        <w:rPr>
          <w:b/>
          <w:bCs/>
        </w:rPr>
        <w:t>主席</w:t>
      </w:r>
      <w:r w:rsidR="008D409A" w:rsidRPr="00D33B4E">
        <w:t>建议</w:t>
      </w:r>
      <w:r w:rsidR="008D409A" w:rsidRPr="00D33B4E">
        <w:rPr>
          <w:rFonts w:hint="eastAsia"/>
        </w:rPr>
        <w:t>委员会</w:t>
      </w:r>
      <w:r w:rsidR="008D409A" w:rsidRPr="00D33B4E">
        <w:t>对</w:t>
      </w:r>
      <w:r w:rsidR="008D409A" w:rsidRPr="00D33B4E">
        <w:t>RRB20-2/6</w:t>
      </w:r>
      <w:r w:rsidR="008D409A" w:rsidRPr="00D33B4E">
        <w:t>号文件</w:t>
      </w:r>
      <w:r w:rsidR="008D409A" w:rsidRPr="00D33B4E">
        <w:rPr>
          <w:rFonts w:hint="eastAsia"/>
        </w:rPr>
        <w:t>补遗</w:t>
      </w:r>
      <w:r w:rsidR="008D409A" w:rsidRPr="00D33B4E">
        <w:t>3</w:t>
      </w:r>
      <w:r w:rsidR="008D409A" w:rsidRPr="00D33B4E">
        <w:t>做出如下结论</w:t>
      </w:r>
      <w:r w:rsidR="00DE706F" w:rsidRPr="00D33B4E">
        <w:t>：</w:t>
      </w:r>
    </w:p>
    <w:p w14:paraId="715875AD" w14:textId="799E0F67" w:rsidR="0074610C" w:rsidRPr="00D33B4E" w:rsidRDefault="009B4D8A" w:rsidP="00CE6763">
      <w:pPr>
        <w:ind w:firstLineChars="200" w:firstLine="480"/>
      </w:pPr>
      <w:r w:rsidRPr="00D33B4E">
        <w:rPr>
          <w:lang w:val="en-GB"/>
        </w:rPr>
        <w:t>委员会满意地注意到主任报告补遗</w:t>
      </w:r>
      <w:r w:rsidRPr="00D33B4E">
        <w:rPr>
          <w:lang w:val="en-GB"/>
        </w:rPr>
        <w:t>3</w:t>
      </w:r>
      <w:r w:rsidRPr="00D33B4E">
        <w:rPr>
          <w:lang w:val="en-GB"/>
        </w:rPr>
        <w:t>所载</w:t>
      </w:r>
      <w:r w:rsidRPr="00D33B4E">
        <w:rPr>
          <w:rFonts w:hint="eastAsia"/>
          <w:lang w:val="en-GB"/>
        </w:rPr>
        <w:t>的</w:t>
      </w:r>
      <w:r w:rsidRPr="00D33B4E">
        <w:rPr>
          <w:lang w:val="en-GB"/>
        </w:rPr>
        <w:t>关于法国和希腊主管部门协调努力</w:t>
      </w:r>
      <w:r w:rsidRPr="00D33B4E">
        <w:rPr>
          <w:rFonts w:hint="eastAsia"/>
          <w:lang w:val="en-GB"/>
        </w:rPr>
        <w:t>的报告</w:t>
      </w:r>
      <w:r w:rsidRPr="00D33B4E">
        <w:rPr>
          <w:lang w:val="en-GB"/>
        </w:rPr>
        <w:t>。委员会鼓励法国和希腊主管部门继续协调努力</w:t>
      </w:r>
      <w:r w:rsidR="00DE706F" w:rsidRPr="00D33B4E">
        <w:rPr>
          <w:lang w:val="en-GB"/>
        </w:rPr>
        <w:t>，</w:t>
      </w:r>
      <w:r w:rsidRPr="00D33B4E">
        <w:rPr>
          <w:lang w:val="en-GB"/>
        </w:rPr>
        <w:t>以</w:t>
      </w:r>
      <w:r w:rsidRPr="00D33B4E">
        <w:rPr>
          <w:rFonts w:hint="eastAsia"/>
          <w:lang w:val="en-GB"/>
        </w:rPr>
        <w:t>达成双方均可接受的结果</w:t>
      </w:r>
      <w:r w:rsidR="00DE706F" w:rsidRPr="00D33B4E">
        <w:rPr>
          <w:lang w:val="en-GB"/>
        </w:rPr>
        <w:t>，</w:t>
      </w:r>
      <w:r w:rsidRPr="00D33B4E">
        <w:rPr>
          <w:rFonts w:hint="eastAsia"/>
          <w:lang w:val="en-GB"/>
        </w:rPr>
        <w:t>并</w:t>
      </w:r>
      <w:r w:rsidRPr="00D33B4E">
        <w:rPr>
          <w:lang w:val="en-GB"/>
        </w:rPr>
        <w:t>责成无线电通信局继续向这两个主管部门提供必要的支持</w:t>
      </w:r>
      <w:r w:rsidR="00DE706F" w:rsidRPr="00D33B4E">
        <w:rPr>
          <w:lang w:val="en-GB"/>
        </w:rPr>
        <w:t>，</w:t>
      </w:r>
      <w:r w:rsidRPr="00D33B4E">
        <w:rPr>
          <w:lang w:val="en-GB"/>
        </w:rPr>
        <w:t>并向委员会第</w:t>
      </w:r>
      <w:r w:rsidRPr="00D33B4E">
        <w:rPr>
          <w:lang w:val="en-GB"/>
        </w:rPr>
        <w:t>85</w:t>
      </w:r>
      <w:r w:rsidRPr="00D33B4E">
        <w:rPr>
          <w:lang w:val="en-GB"/>
        </w:rPr>
        <w:t>次会议报告进展情况。</w:t>
      </w:r>
    </w:p>
    <w:p w14:paraId="69A75B04" w14:textId="39D87BC3" w:rsidR="0074610C" w:rsidRPr="00D33B4E" w:rsidRDefault="0074610C" w:rsidP="0074610C">
      <w:pPr>
        <w:jc w:val="both"/>
      </w:pPr>
      <w:r w:rsidRPr="00D33B4E">
        <w:t>3.89</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545B9B51" w14:textId="3BE1BAD6" w:rsidR="0074610C" w:rsidRPr="00D33B4E" w:rsidRDefault="009B4D8A" w:rsidP="0074610C">
      <w:pPr>
        <w:pStyle w:val="Headingb"/>
        <w:jc w:val="both"/>
        <w:rPr>
          <w:rFonts w:hint="eastAsia"/>
          <w:szCs w:val="24"/>
          <w:lang w:val="en-US" w:eastAsia="zh-CN"/>
        </w:rPr>
      </w:pPr>
      <w:bookmarkStart w:id="150" w:name="lt_pId454"/>
      <w:r w:rsidRPr="00D33B4E">
        <w:rPr>
          <w:rFonts w:ascii="SimSun" w:hAnsi="SimSun" w:cs="SimSun" w:hint="eastAsia"/>
          <w:szCs w:val="24"/>
          <w:lang w:val="en-US" w:eastAsia="zh-CN"/>
        </w:rPr>
        <w:lastRenderedPageBreak/>
        <w:t>无线电通信顾问组</w:t>
      </w:r>
      <w:r w:rsidR="00DE706F" w:rsidRPr="00D33B4E">
        <w:rPr>
          <w:rFonts w:ascii="SimSun" w:hAnsi="SimSun" w:cs="SimSun" w:hint="eastAsia"/>
          <w:szCs w:val="24"/>
          <w:lang w:val="en-US" w:eastAsia="zh-CN"/>
        </w:rPr>
        <w:t>（</w:t>
      </w:r>
      <w:r w:rsidRPr="00D33B4E">
        <w:rPr>
          <w:rFonts w:hint="eastAsia"/>
          <w:szCs w:val="24"/>
          <w:lang w:val="en-US" w:eastAsia="zh-CN"/>
        </w:rPr>
        <w:t>R</w:t>
      </w:r>
      <w:r w:rsidRPr="00D33B4E">
        <w:rPr>
          <w:szCs w:val="24"/>
          <w:lang w:val="en-US" w:eastAsia="zh-CN"/>
        </w:rPr>
        <w:t>AG</w:t>
      </w:r>
      <w:r w:rsidR="00DE706F" w:rsidRPr="00D33B4E">
        <w:rPr>
          <w:rFonts w:ascii="SimSun" w:hAnsi="SimSun" w:cs="SimSun" w:hint="eastAsia"/>
          <w:szCs w:val="24"/>
          <w:lang w:val="en-US" w:eastAsia="zh-CN"/>
        </w:rPr>
        <w:t>）</w:t>
      </w:r>
      <w:r w:rsidRPr="00D33B4E">
        <w:rPr>
          <w:rFonts w:ascii="SimSun" w:hAnsi="SimSun" w:cs="SimSun" w:hint="eastAsia"/>
          <w:szCs w:val="24"/>
          <w:lang w:val="en-US" w:eastAsia="zh-CN"/>
        </w:rPr>
        <w:t>第二十七次会议</w:t>
      </w:r>
      <w:r w:rsidR="000F4323" w:rsidRPr="00D33B4E">
        <w:rPr>
          <w:rFonts w:ascii="SimSun" w:hAnsi="SimSun" w:cs="SimSun" w:hint="eastAsia"/>
          <w:szCs w:val="24"/>
          <w:lang w:val="en-US" w:eastAsia="zh-CN"/>
        </w:rPr>
        <w:t>的</w:t>
      </w:r>
      <w:r w:rsidRPr="00D33B4E">
        <w:rPr>
          <w:rFonts w:ascii="SimSun" w:hAnsi="SimSun" w:cs="SimSun" w:hint="eastAsia"/>
          <w:szCs w:val="24"/>
          <w:lang w:val="en-US" w:eastAsia="zh-CN"/>
        </w:rPr>
        <w:t>讨论</w:t>
      </w:r>
      <w:r w:rsidR="000F4323" w:rsidRPr="00D33B4E">
        <w:rPr>
          <w:rFonts w:ascii="SimSun" w:hAnsi="SimSun" w:cs="SimSun" w:hint="eastAsia"/>
          <w:szCs w:val="24"/>
          <w:lang w:val="en-US" w:eastAsia="zh-CN"/>
        </w:rPr>
        <w:t>报告</w:t>
      </w:r>
      <w:r w:rsidR="00DE706F" w:rsidRPr="00D33B4E">
        <w:rPr>
          <w:rFonts w:ascii="SimSun" w:hAnsi="SimSun" w:cs="SimSun" w:hint="eastAsia"/>
          <w:szCs w:val="24"/>
          <w:lang w:val="en-US" w:eastAsia="zh-CN"/>
        </w:rPr>
        <w:t>（（</w:t>
      </w:r>
      <w:r w:rsidR="000F4323" w:rsidRPr="00D33B4E">
        <w:rPr>
          <w:szCs w:val="24"/>
          <w:lang w:val="en-US" w:eastAsia="zh-CN"/>
        </w:rPr>
        <w:t>RRB20-2/6</w:t>
      </w:r>
      <w:r w:rsidR="000F4323" w:rsidRPr="00D33B4E">
        <w:rPr>
          <w:rFonts w:ascii="SimSun" w:hAnsi="SimSun" w:cs="SimSun" w:hint="eastAsia"/>
          <w:szCs w:val="24"/>
          <w:lang w:val="en-US" w:eastAsia="zh-CN"/>
        </w:rPr>
        <w:t>号文件补</w:t>
      </w:r>
      <w:r w:rsidR="000F4323" w:rsidRPr="00D33B4E">
        <w:rPr>
          <w:rFonts w:hint="eastAsia"/>
          <w:szCs w:val="24"/>
          <w:lang w:eastAsia="zh-CN"/>
        </w:rPr>
        <w:t>遗</w:t>
      </w:r>
      <w:r w:rsidR="000F4323" w:rsidRPr="00D33B4E">
        <w:rPr>
          <w:rFonts w:hint="eastAsia"/>
          <w:szCs w:val="24"/>
          <w:lang w:eastAsia="zh-CN"/>
        </w:rPr>
        <w:t>8</w:t>
      </w:r>
      <w:r w:rsidR="00DE706F" w:rsidRPr="00D33B4E">
        <w:rPr>
          <w:rFonts w:ascii="SimSun" w:hAnsi="SimSun" w:cs="SimSun" w:hint="eastAsia"/>
          <w:szCs w:val="24"/>
          <w:lang w:val="en-US" w:eastAsia="zh-CN"/>
        </w:rPr>
        <w:t>）</w:t>
      </w:r>
      <w:bookmarkEnd w:id="150"/>
    </w:p>
    <w:p w14:paraId="59625DB9" w14:textId="2A91DEDA" w:rsidR="0074610C" w:rsidRPr="00D33B4E" w:rsidRDefault="0074610C" w:rsidP="0074610C">
      <w:pPr>
        <w:jc w:val="both"/>
      </w:pPr>
      <w:r w:rsidRPr="00D33B4E">
        <w:t>3.90</w:t>
      </w:r>
      <w:r w:rsidRPr="00D33B4E">
        <w:tab/>
      </w:r>
      <w:r w:rsidR="000F4323" w:rsidRPr="00D33B4E">
        <w:rPr>
          <w:rFonts w:hint="eastAsia"/>
          <w:b/>
          <w:bCs/>
        </w:rPr>
        <w:t>主任</w:t>
      </w:r>
      <w:r w:rsidR="000F4323" w:rsidRPr="00D33B4E">
        <w:t>介绍了</w:t>
      </w:r>
      <w:r w:rsidR="000F4323" w:rsidRPr="00D33B4E">
        <w:t>RRB20-2/6</w:t>
      </w:r>
      <w:r w:rsidR="000F4323" w:rsidRPr="00D33B4E">
        <w:t>号文件</w:t>
      </w:r>
      <w:r w:rsidR="000F4323" w:rsidRPr="00D33B4E">
        <w:rPr>
          <w:rFonts w:hint="eastAsia"/>
        </w:rPr>
        <w:t>补遗</w:t>
      </w:r>
      <w:r w:rsidR="000F4323" w:rsidRPr="00D33B4E">
        <w:t>8</w:t>
      </w:r>
      <w:r w:rsidR="00DE706F" w:rsidRPr="00D33B4E">
        <w:t>，</w:t>
      </w:r>
      <w:r w:rsidR="000F4323" w:rsidRPr="00D33B4E">
        <w:t>其中报告说</w:t>
      </w:r>
      <w:r w:rsidR="00DE706F" w:rsidRPr="00D33B4E">
        <w:t>，</w:t>
      </w:r>
      <w:r w:rsidR="000F4323" w:rsidRPr="00D33B4E">
        <w:t>根据对伊朗伊斯兰共和国</w:t>
      </w:r>
      <w:r w:rsidR="000F4323" w:rsidRPr="00D33B4E">
        <w:rPr>
          <w:rFonts w:hint="eastAsia"/>
        </w:rPr>
        <w:t>主管部门</w:t>
      </w:r>
      <w:r w:rsidR="000F4323" w:rsidRPr="00D33B4E">
        <w:t>提交的一份</w:t>
      </w:r>
      <w:r w:rsidR="000F4323" w:rsidRPr="00D33B4E">
        <w:rPr>
          <w:rFonts w:hint="eastAsia"/>
        </w:rPr>
        <w:t>文稿</w:t>
      </w:r>
      <w:r w:rsidR="000F4323" w:rsidRPr="00D33B4E">
        <w:t>的讨论</w:t>
      </w:r>
      <w:r w:rsidR="00DE706F" w:rsidRPr="00D33B4E">
        <w:t>，</w:t>
      </w:r>
      <w:r w:rsidR="000F4323" w:rsidRPr="00D33B4E">
        <w:rPr>
          <w:rFonts w:hint="eastAsia"/>
        </w:rPr>
        <w:t>RAG</w:t>
      </w:r>
      <w:r w:rsidR="000F4323" w:rsidRPr="00D33B4E">
        <w:t>同意将一份载有</w:t>
      </w:r>
      <w:r w:rsidR="000F4323" w:rsidRPr="00D33B4E">
        <w:rPr>
          <w:rFonts w:hint="eastAsia"/>
        </w:rPr>
        <w:t>纳入全体会议记录、而非《最后文件》的</w:t>
      </w:r>
      <w:r w:rsidR="000F4323" w:rsidRPr="00D33B4E">
        <w:rPr>
          <w:rFonts w:hint="eastAsia"/>
        </w:rPr>
        <w:t>WRC</w:t>
      </w:r>
      <w:r w:rsidR="000F4323" w:rsidRPr="00D33B4E">
        <w:t>决定的最新</w:t>
      </w:r>
      <w:r w:rsidR="000F4323" w:rsidRPr="00D33B4E">
        <w:rPr>
          <w:rFonts w:hint="eastAsia"/>
        </w:rPr>
        <w:t>汇编</w:t>
      </w:r>
      <w:r w:rsidR="000F4323" w:rsidRPr="00D33B4E">
        <w:t>文件更突出地显示在</w:t>
      </w:r>
      <w:r w:rsidR="000F4323" w:rsidRPr="00D33B4E">
        <w:rPr>
          <w:rFonts w:hint="eastAsia"/>
        </w:rPr>
        <w:t>ITU-R</w:t>
      </w:r>
      <w:r w:rsidR="000F4323" w:rsidRPr="00D33B4E">
        <w:t>网站上</w:t>
      </w:r>
      <w:r w:rsidR="00DE706F" w:rsidRPr="00D33B4E">
        <w:t>，</w:t>
      </w:r>
      <w:r w:rsidR="000F4323" w:rsidRPr="00D33B4E">
        <w:t>以便于成员查阅。</w:t>
      </w:r>
    </w:p>
    <w:p w14:paraId="2DB2603E" w14:textId="4C5BB819" w:rsidR="0074610C" w:rsidRPr="00D33B4E" w:rsidRDefault="0074610C" w:rsidP="0074610C">
      <w:pPr>
        <w:jc w:val="both"/>
      </w:pPr>
      <w:r w:rsidRPr="00D33B4E">
        <w:rPr>
          <w:bCs/>
        </w:rPr>
        <w:t>3.91</w:t>
      </w:r>
      <w:bookmarkStart w:id="151" w:name="lt_pId458"/>
      <w:r w:rsidR="000F4323" w:rsidRPr="00D33B4E">
        <w:rPr>
          <w:bCs/>
        </w:rPr>
        <w:tab/>
      </w:r>
      <w:r w:rsidRPr="00D33B4E">
        <w:rPr>
          <w:b/>
        </w:rPr>
        <w:t>Alamri</w:t>
      </w:r>
      <w:r w:rsidR="000F4323" w:rsidRPr="00D33B4E">
        <w:rPr>
          <w:rFonts w:hint="eastAsia"/>
          <w:b/>
        </w:rPr>
        <w:t>先生</w:t>
      </w:r>
      <w:r w:rsidR="000F4323" w:rsidRPr="00D33B4E">
        <w:t>同意</w:t>
      </w:r>
      <w:r w:rsidR="00DE706F" w:rsidRPr="00D33B4E">
        <w:t>，</w:t>
      </w:r>
      <w:r w:rsidR="000F4323" w:rsidRPr="00D33B4E">
        <w:t>汇编</w:t>
      </w:r>
      <w:r w:rsidR="002C6C3B" w:rsidRPr="00D33B4E">
        <w:rPr>
          <w:rFonts w:hint="eastAsia"/>
        </w:rPr>
        <w:t>一份往届</w:t>
      </w:r>
      <w:r w:rsidR="002C6C3B" w:rsidRPr="00D33B4E">
        <w:rPr>
          <w:rFonts w:hint="eastAsia"/>
        </w:rPr>
        <w:t>W</w:t>
      </w:r>
      <w:r w:rsidR="002C6C3B" w:rsidRPr="00D33B4E">
        <w:t>RC</w:t>
      </w:r>
      <w:r w:rsidR="002C6C3B" w:rsidRPr="00D33B4E">
        <w:rPr>
          <w:rFonts w:hint="eastAsia"/>
        </w:rPr>
        <w:t>全体会议记录中所做决定的</w:t>
      </w:r>
      <w:r w:rsidR="000F4323" w:rsidRPr="00D33B4E">
        <w:t>文件将是</w:t>
      </w:r>
      <w:r w:rsidR="000F4323" w:rsidRPr="00D33B4E">
        <w:rPr>
          <w:rFonts w:hint="eastAsia"/>
        </w:rPr>
        <w:t>各主管部门</w:t>
      </w:r>
      <w:r w:rsidR="000F4323" w:rsidRPr="00D33B4E">
        <w:t>的一个有用工具。</w:t>
      </w:r>
      <w:bookmarkEnd w:id="151"/>
    </w:p>
    <w:p w14:paraId="2F2302CA" w14:textId="30A309AA" w:rsidR="0074610C" w:rsidRPr="00D33B4E" w:rsidRDefault="0074610C" w:rsidP="0074610C">
      <w:pPr>
        <w:jc w:val="both"/>
      </w:pPr>
      <w:r w:rsidRPr="00D33B4E">
        <w:t>3.92</w:t>
      </w:r>
      <w:r w:rsidR="000F4323" w:rsidRPr="00D33B4E">
        <w:tab/>
      </w:r>
      <w:r w:rsidR="000F4323" w:rsidRPr="00D33B4E">
        <w:rPr>
          <w:rFonts w:hint="eastAsia"/>
          <w:b/>
          <w:bCs/>
        </w:rPr>
        <w:t>主任</w:t>
      </w:r>
      <w:r w:rsidR="000F4323" w:rsidRPr="00D33B4E">
        <w:t>在回答</w:t>
      </w:r>
      <w:r w:rsidR="000F4323" w:rsidRPr="00D33B4E">
        <w:rPr>
          <w:b/>
        </w:rPr>
        <w:t>Alamri</w:t>
      </w:r>
      <w:r w:rsidR="000F4323" w:rsidRPr="00D33B4E">
        <w:rPr>
          <w:rFonts w:hint="eastAsia"/>
          <w:b/>
        </w:rPr>
        <w:t>先生</w:t>
      </w:r>
      <w:r w:rsidR="000F4323" w:rsidRPr="00D33B4E">
        <w:t>的问题时说</w:t>
      </w:r>
      <w:r w:rsidR="00DE706F" w:rsidRPr="00D33B4E">
        <w:t>，</w:t>
      </w:r>
      <w:r w:rsidR="000F4323" w:rsidRPr="00D33B4E">
        <w:t>新版《无线电</w:t>
      </w:r>
      <w:r w:rsidR="000F4323" w:rsidRPr="00D33B4E">
        <w:rPr>
          <w:rFonts w:hint="eastAsia"/>
        </w:rPr>
        <w:t>规则</w:t>
      </w:r>
      <w:r w:rsidR="000F4323" w:rsidRPr="00D33B4E">
        <w:t>》预计将在</w:t>
      </w:r>
      <w:r w:rsidR="000F4323" w:rsidRPr="00D33B4E">
        <w:t>2020</w:t>
      </w:r>
      <w:r w:rsidR="000F4323" w:rsidRPr="00D33B4E">
        <w:t>年底前出台。</w:t>
      </w:r>
    </w:p>
    <w:p w14:paraId="6D2ED82C" w14:textId="7ADE7DFC" w:rsidR="0074610C" w:rsidRPr="00D33B4E" w:rsidRDefault="0074610C" w:rsidP="0074610C">
      <w:pPr>
        <w:jc w:val="both"/>
      </w:pPr>
      <w:r w:rsidRPr="00D33B4E">
        <w:t>3.93</w:t>
      </w:r>
      <w:r w:rsidR="000F4323" w:rsidRPr="00D33B4E">
        <w:tab/>
      </w:r>
      <w:r w:rsidR="000F4323" w:rsidRPr="00D33B4E">
        <w:rPr>
          <w:b/>
          <w:bCs/>
        </w:rPr>
        <w:t>主席</w:t>
      </w:r>
      <w:r w:rsidR="000F4323" w:rsidRPr="00D33B4E">
        <w:t>建议</w:t>
      </w:r>
      <w:r w:rsidR="000F4323" w:rsidRPr="00D33B4E">
        <w:rPr>
          <w:rFonts w:hint="eastAsia"/>
        </w:rPr>
        <w:t>委员会</w:t>
      </w:r>
      <w:r w:rsidR="000F4323" w:rsidRPr="00D33B4E">
        <w:t>对</w:t>
      </w:r>
      <w:r w:rsidR="000F4323" w:rsidRPr="00D33B4E">
        <w:t>RRB20-2/6</w:t>
      </w:r>
      <w:r w:rsidR="000F4323" w:rsidRPr="00D33B4E">
        <w:t>号文件</w:t>
      </w:r>
      <w:r w:rsidR="000F4323" w:rsidRPr="00D33B4E">
        <w:rPr>
          <w:rFonts w:hint="eastAsia"/>
        </w:rPr>
        <w:t>补遗</w:t>
      </w:r>
      <w:r w:rsidR="000F4323" w:rsidRPr="00D33B4E">
        <w:rPr>
          <w:rFonts w:hint="eastAsia"/>
        </w:rPr>
        <w:t>8</w:t>
      </w:r>
      <w:r w:rsidR="000F4323" w:rsidRPr="00D33B4E">
        <w:rPr>
          <w:rFonts w:hint="eastAsia"/>
        </w:rPr>
        <w:t>得出</w:t>
      </w:r>
      <w:r w:rsidR="000F4323" w:rsidRPr="00D33B4E">
        <w:t>如下结</w:t>
      </w:r>
      <w:r w:rsidR="000F4323" w:rsidRPr="00D33B4E">
        <w:rPr>
          <w:rFonts w:hint="eastAsia"/>
        </w:rPr>
        <w:t>论</w:t>
      </w:r>
      <w:r w:rsidR="00DE706F" w:rsidRPr="00D33B4E">
        <w:rPr>
          <w:rFonts w:hint="eastAsia"/>
        </w:rPr>
        <w:t>：</w:t>
      </w:r>
    </w:p>
    <w:p w14:paraId="3927F331" w14:textId="48EB433A" w:rsidR="0074610C" w:rsidRPr="00D33B4E" w:rsidRDefault="00DE706F" w:rsidP="00CE6763">
      <w:pPr>
        <w:ind w:firstLineChars="200" w:firstLine="480"/>
      </w:pPr>
      <w:r w:rsidRPr="00D33B4E">
        <w:rPr>
          <w:rFonts w:ascii="SimSun" w:hAnsi="SimSun" w:hint="eastAsia"/>
        </w:rPr>
        <w:t>“</w:t>
      </w:r>
      <w:r w:rsidR="005436C4" w:rsidRPr="00D33B4E">
        <w:rPr>
          <w:rFonts w:hint="eastAsia"/>
          <w:lang w:val="en-GB"/>
        </w:rPr>
        <w:t>委员会注意到主任报告补遗</w:t>
      </w:r>
      <w:r w:rsidR="005436C4" w:rsidRPr="00D33B4E">
        <w:rPr>
          <w:rFonts w:hint="eastAsia"/>
          <w:lang w:val="en-GB"/>
        </w:rPr>
        <w:t>8</w:t>
      </w:r>
      <w:r w:rsidR="005436C4" w:rsidRPr="00D33B4E">
        <w:rPr>
          <w:rFonts w:hint="eastAsia"/>
          <w:lang w:val="en-GB"/>
        </w:rPr>
        <w:t>所载的关于无线电通信顾问组相关讨论的报告</w:t>
      </w:r>
      <w:r w:rsidRPr="00D33B4E">
        <w:rPr>
          <w:rFonts w:hint="eastAsia"/>
          <w:lang w:val="en-GB"/>
        </w:rPr>
        <w:t>，</w:t>
      </w:r>
      <w:r w:rsidR="005436C4" w:rsidRPr="00D33B4E">
        <w:rPr>
          <w:rFonts w:hint="eastAsia"/>
          <w:lang w:val="en-GB"/>
        </w:rPr>
        <w:t>并指出关于往届</w:t>
      </w:r>
      <w:r w:rsidR="005436C4" w:rsidRPr="00D33B4E">
        <w:rPr>
          <w:rFonts w:hint="eastAsia"/>
          <w:lang w:val="en-GB"/>
        </w:rPr>
        <w:t>WRC</w:t>
      </w:r>
      <w:r w:rsidR="005436C4" w:rsidRPr="00D33B4E">
        <w:rPr>
          <w:rFonts w:hint="eastAsia"/>
          <w:lang w:val="en-GB"/>
        </w:rPr>
        <w:t>全体会议会议记录中决定的最新汇编文件将由无线电通信局编写</w:t>
      </w:r>
      <w:r w:rsidRPr="00D33B4E">
        <w:rPr>
          <w:rFonts w:hint="eastAsia"/>
          <w:lang w:val="en-GB"/>
        </w:rPr>
        <w:t>，</w:t>
      </w:r>
      <w:r w:rsidR="005436C4" w:rsidRPr="00D33B4E">
        <w:rPr>
          <w:rFonts w:hint="eastAsia"/>
          <w:lang w:val="en-GB"/>
        </w:rPr>
        <w:t>将对主管部门有用。委员会还注意到</w:t>
      </w:r>
      <w:r w:rsidRPr="00D33B4E">
        <w:rPr>
          <w:rFonts w:hint="eastAsia"/>
          <w:lang w:val="en-GB"/>
        </w:rPr>
        <w:t>，</w:t>
      </w:r>
      <w:r w:rsidR="005436C4" w:rsidRPr="00D33B4E">
        <w:rPr>
          <w:rFonts w:hint="eastAsia"/>
          <w:lang w:val="en-GB"/>
        </w:rPr>
        <w:t>该文件将放在国际电联网站上更醒目的位置</w:t>
      </w:r>
      <w:r w:rsidRPr="00D33B4E">
        <w:rPr>
          <w:rFonts w:hint="eastAsia"/>
          <w:lang w:val="en-GB"/>
        </w:rPr>
        <w:t>，</w:t>
      </w:r>
      <w:r w:rsidR="005436C4" w:rsidRPr="00D33B4E">
        <w:rPr>
          <w:rFonts w:hint="eastAsia"/>
          <w:lang w:val="en-GB"/>
        </w:rPr>
        <w:t>供主管部门获取。</w:t>
      </w:r>
      <w:r w:rsidRPr="00D33B4E">
        <w:rPr>
          <w:rFonts w:ascii="SimSun" w:hAnsi="SimSun" w:hint="eastAsia"/>
          <w:lang w:val="en-GB"/>
        </w:rPr>
        <w:t>”</w:t>
      </w:r>
    </w:p>
    <w:p w14:paraId="4CA96528" w14:textId="3836E0AA" w:rsidR="0074610C" w:rsidRPr="00D33B4E" w:rsidRDefault="0074610C" w:rsidP="0074610C">
      <w:pPr>
        <w:jc w:val="both"/>
      </w:pPr>
      <w:r w:rsidRPr="00D33B4E">
        <w:t>3.94</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199A9EE1" w14:textId="4CAF0159" w:rsidR="0074610C" w:rsidRPr="00D33B4E" w:rsidRDefault="00A95075" w:rsidP="00CE6763">
      <w:pPr>
        <w:ind w:firstLineChars="200" w:firstLine="480"/>
      </w:pPr>
      <w:bookmarkStart w:id="152" w:name="lt_pId467"/>
      <w:r w:rsidRPr="00D33B4E">
        <w:rPr>
          <w:rFonts w:hint="eastAsia"/>
        </w:rPr>
        <w:t>委员会将</w:t>
      </w:r>
      <w:r w:rsidR="0074610C" w:rsidRPr="00D33B4E">
        <w:t>RRB20-2/6</w:t>
      </w:r>
      <w:r w:rsidRPr="00D33B4E">
        <w:rPr>
          <w:rFonts w:hint="eastAsia"/>
        </w:rPr>
        <w:t>号文件及补遗</w:t>
      </w:r>
      <w:r w:rsidR="0074610C" w:rsidRPr="00D33B4E">
        <w:t>1</w:t>
      </w:r>
      <w:r w:rsidRPr="00D33B4E">
        <w:rPr>
          <w:rFonts w:hint="eastAsia"/>
        </w:rPr>
        <w:t>、</w:t>
      </w:r>
      <w:r w:rsidR="0074610C" w:rsidRPr="00D33B4E">
        <w:t>3-6</w:t>
      </w:r>
      <w:r w:rsidRPr="00D33B4E">
        <w:rPr>
          <w:rFonts w:hint="eastAsia"/>
        </w:rPr>
        <w:t>和</w:t>
      </w:r>
      <w:r w:rsidR="0074610C" w:rsidRPr="00D33B4E">
        <w:t>8</w:t>
      </w:r>
      <w:bookmarkEnd w:id="152"/>
      <w:r w:rsidRPr="00D33B4E">
        <w:rPr>
          <w:rFonts w:hint="eastAsia"/>
          <w:b/>
          <w:bCs/>
        </w:rPr>
        <w:t>记录在案。</w:t>
      </w:r>
    </w:p>
    <w:p w14:paraId="5BCDCE11" w14:textId="36EE0758" w:rsidR="0074610C" w:rsidRPr="00D33B4E" w:rsidRDefault="0074610C" w:rsidP="0074610C">
      <w:pPr>
        <w:pStyle w:val="Heading1"/>
        <w:jc w:val="both"/>
        <w:rPr>
          <w:rFonts w:hint="eastAsia"/>
          <w:szCs w:val="24"/>
          <w:lang w:val="en-US" w:eastAsia="zh-CN"/>
        </w:rPr>
      </w:pPr>
      <w:r w:rsidRPr="00D33B4E">
        <w:rPr>
          <w:szCs w:val="24"/>
          <w:lang w:val="en-US" w:eastAsia="zh-CN"/>
        </w:rPr>
        <w:t>4</w:t>
      </w:r>
      <w:r w:rsidRPr="00D33B4E">
        <w:rPr>
          <w:szCs w:val="24"/>
          <w:lang w:val="en-US" w:eastAsia="zh-CN"/>
        </w:rPr>
        <w:tab/>
      </w:r>
      <w:bookmarkStart w:id="153" w:name="lt_pId469"/>
      <w:r w:rsidR="00A95075" w:rsidRPr="00D33B4E">
        <w:rPr>
          <w:rFonts w:ascii="SimSun" w:hAnsi="SimSun" w:cs="SimSun" w:hint="eastAsia"/>
          <w:szCs w:val="24"/>
          <w:lang w:val="en-US" w:eastAsia="zh-CN"/>
        </w:rPr>
        <w:t>程序规则</w:t>
      </w:r>
      <w:r w:rsidR="00DE706F" w:rsidRPr="00D33B4E">
        <w:rPr>
          <w:rFonts w:ascii="SimSun" w:hAnsi="SimSun" w:cs="SimSun" w:hint="eastAsia"/>
          <w:szCs w:val="24"/>
          <w:lang w:val="en-US" w:eastAsia="zh-CN"/>
        </w:rPr>
        <w:t>（</w:t>
      </w:r>
      <w:r w:rsidRPr="00D33B4E">
        <w:rPr>
          <w:szCs w:val="24"/>
          <w:lang w:val="en-US" w:eastAsia="zh-CN"/>
        </w:rPr>
        <w:t>RRB20-2/1</w:t>
      </w:r>
      <w:r w:rsidR="00A95075" w:rsidRPr="00D33B4E">
        <w:rPr>
          <w:rFonts w:ascii="SimSun" w:hAnsi="SimSun" w:cs="SimSun" w:hint="eastAsia"/>
          <w:szCs w:val="24"/>
          <w:lang w:val="en-US" w:eastAsia="zh-CN"/>
        </w:rPr>
        <w:t>、</w:t>
      </w:r>
      <w:r w:rsidRPr="00D33B4E">
        <w:rPr>
          <w:szCs w:val="24"/>
          <w:lang w:val="en-US" w:eastAsia="zh-CN"/>
        </w:rPr>
        <w:t>RRB20-2/7</w:t>
      </w:r>
      <w:r w:rsidR="00A95075" w:rsidRPr="00D33B4E">
        <w:rPr>
          <w:rFonts w:ascii="SimSun" w:hAnsi="SimSun" w:cs="SimSun" w:hint="eastAsia"/>
          <w:szCs w:val="24"/>
          <w:lang w:val="en-US" w:eastAsia="zh-CN"/>
        </w:rPr>
        <w:t>、</w:t>
      </w:r>
      <w:r w:rsidRPr="00D33B4E">
        <w:rPr>
          <w:szCs w:val="24"/>
          <w:lang w:val="en-US" w:eastAsia="zh-CN"/>
        </w:rPr>
        <w:t>RRB20-2/17</w:t>
      </w:r>
      <w:r w:rsidR="00A95075" w:rsidRPr="00D33B4E">
        <w:rPr>
          <w:rFonts w:ascii="SimSun" w:hAnsi="SimSun" w:cs="SimSun" w:hint="eastAsia"/>
          <w:szCs w:val="24"/>
          <w:lang w:val="en-US" w:eastAsia="zh-CN"/>
        </w:rPr>
        <w:t>号文件</w:t>
      </w:r>
      <w:r w:rsidR="00CE6763" w:rsidRPr="00D33B4E">
        <w:rPr>
          <w:rFonts w:ascii="SimSun" w:hAnsi="SimSun" w:cs="SimSun" w:hint="eastAsia"/>
          <w:szCs w:val="24"/>
          <w:lang w:val="en-US" w:eastAsia="zh-CN"/>
        </w:rPr>
        <w:t>；</w:t>
      </w:r>
      <w:bookmarkStart w:id="154" w:name="lt_pId470"/>
      <w:bookmarkEnd w:id="153"/>
      <w:r w:rsidR="00A95075" w:rsidRPr="00D33B4E">
        <w:rPr>
          <w:rFonts w:ascii="SimSun" w:hAnsi="SimSun" w:cs="SimSun" w:hint="eastAsia"/>
          <w:szCs w:val="24"/>
          <w:lang w:val="en-US" w:eastAsia="zh-CN"/>
        </w:rPr>
        <w:t>第</w:t>
      </w:r>
      <w:r w:rsidRPr="00D33B4E">
        <w:rPr>
          <w:szCs w:val="24"/>
          <w:lang w:val="en-US" w:eastAsia="zh-CN"/>
        </w:rPr>
        <w:t>CCRR/64</w:t>
      </w:r>
      <w:r w:rsidR="00A95075" w:rsidRPr="00D33B4E">
        <w:rPr>
          <w:rFonts w:ascii="SimSun" w:hAnsi="SimSun" w:cs="SimSun" w:hint="eastAsia"/>
          <w:szCs w:val="24"/>
          <w:lang w:val="en-US" w:eastAsia="zh-CN"/>
        </w:rPr>
        <w:t>和</w:t>
      </w:r>
      <w:r w:rsidRPr="00D33B4E">
        <w:rPr>
          <w:szCs w:val="24"/>
          <w:lang w:val="en-US" w:eastAsia="zh-CN"/>
        </w:rPr>
        <w:t>CCRR/65</w:t>
      </w:r>
      <w:r w:rsidR="00A95075" w:rsidRPr="00D33B4E">
        <w:rPr>
          <w:rFonts w:ascii="SimSun" w:hAnsi="SimSun" w:cs="SimSun" w:hint="eastAsia"/>
          <w:szCs w:val="24"/>
          <w:lang w:val="en-US" w:eastAsia="zh-CN"/>
        </w:rPr>
        <w:t>号通函</w:t>
      </w:r>
      <w:r w:rsidR="00DE706F" w:rsidRPr="00D33B4E">
        <w:rPr>
          <w:rFonts w:ascii="SimSun" w:hAnsi="SimSun" w:cs="SimSun" w:hint="eastAsia"/>
          <w:szCs w:val="24"/>
          <w:lang w:val="en-US" w:eastAsia="zh-CN"/>
        </w:rPr>
        <w:t>）</w:t>
      </w:r>
      <w:bookmarkEnd w:id="154"/>
    </w:p>
    <w:p w14:paraId="01674217" w14:textId="675A8656" w:rsidR="0074610C" w:rsidRPr="00D33B4E" w:rsidRDefault="00A95075" w:rsidP="0074610C">
      <w:pPr>
        <w:pStyle w:val="Headingb"/>
        <w:jc w:val="both"/>
        <w:rPr>
          <w:rFonts w:hint="eastAsia"/>
          <w:szCs w:val="24"/>
          <w:lang w:val="en-US" w:eastAsia="zh-CN"/>
        </w:rPr>
      </w:pPr>
      <w:bookmarkStart w:id="155" w:name="lt_pId471"/>
      <w:r w:rsidRPr="00D33B4E">
        <w:rPr>
          <w:rFonts w:ascii="SimSun" w:hAnsi="SimSun" w:cs="SimSun" w:hint="eastAsia"/>
          <w:szCs w:val="24"/>
          <w:lang w:val="en-US" w:eastAsia="zh-CN"/>
        </w:rPr>
        <w:t>程序规则</w:t>
      </w:r>
      <w:r w:rsidR="00830693" w:rsidRPr="00D33B4E">
        <w:rPr>
          <w:rFonts w:ascii="SimSun" w:hAnsi="SimSun" w:cs="SimSun" w:hint="eastAsia"/>
          <w:szCs w:val="24"/>
          <w:lang w:val="en-US" w:eastAsia="zh-CN"/>
        </w:rPr>
        <w:t>清单</w:t>
      </w:r>
      <w:r w:rsidRPr="00D33B4E">
        <w:rPr>
          <w:rFonts w:ascii="SimSun" w:hAnsi="SimSun" w:cs="SimSun" w:hint="eastAsia"/>
          <w:szCs w:val="24"/>
          <w:lang w:val="en-US" w:eastAsia="zh-CN"/>
        </w:rPr>
        <w:t>和</w:t>
      </w:r>
      <w:r w:rsidR="0074610C" w:rsidRPr="00D33B4E">
        <w:rPr>
          <w:szCs w:val="24"/>
          <w:lang w:val="en-US" w:eastAsia="zh-CN"/>
        </w:rPr>
        <w:t>WRC-19</w:t>
      </w:r>
      <w:r w:rsidRPr="00D33B4E">
        <w:rPr>
          <w:rFonts w:ascii="SimSun" w:hAnsi="SimSun" w:cs="SimSun" w:hint="eastAsia"/>
          <w:szCs w:val="24"/>
          <w:lang w:val="en-US" w:eastAsia="zh-CN"/>
        </w:rPr>
        <w:t>决定对程序规则的影响</w:t>
      </w:r>
      <w:r w:rsidR="00DE706F" w:rsidRPr="00D33B4E">
        <w:rPr>
          <w:rFonts w:ascii="SimSun" w:hAnsi="SimSun" w:cs="SimSun" w:hint="eastAsia"/>
          <w:szCs w:val="24"/>
          <w:lang w:val="en-US" w:eastAsia="zh-CN"/>
        </w:rPr>
        <w:t>（</w:t>
      </w:r>
      <w:r w:rsidR="0074610C" w:rsidRPr="00D33B4E">
        <w:rPr>
          <w:szCs w:val="24"/>
          <w:lang w:val="en-US" w:eastAsia="zh-CN"/>
        </w:rPr>
        <w:t>RRB20-2/1</w:t>
      </w:r>
      <w:r w:rsidRPr="00D33B4E">
        <w:rPr>
          <w:rFonts w:ascii="SimSun" w:hAnsi="SimSun" w:cs="SimSun" w:hint="eastAsia"/>
          <w:szCs w:val="24"/>
          <w:lang w:val="en-US" w:eastAsia="zh-CN"/>
        </w:rPr>
        <w:t>号文件</w:t>
      </w:r>
      <w:bookmarkEnd w:id="155"/>
      <w:r w:rsidR="00DE706F" w:rsidRPr="00D33B4E">
        <w:rPr>
          <w:rFonts w:ascii="SimSun" w:hAnsi="SimSun" w:cs="SimSun" w:hint="eastAsia"/>
          <w:szCs w:val="24"/>
          <w:lang w:val="en-US" w:eastAsia="zh-CN"/>
        </w:rPr>
        <w:t>）</w:t>
      </w:r>
    </w:p>
    <w:p w14:paraId="715F0CA6" w14:textId="4523F5EE" w:rsidR="0074610C" w:rsidRPr="00D33B4E" w:rsidRDefault="0074610C" w:rsidP="00547045">
      <w:r w:rsidRPr="00D33B4E">
        <w:t>4.1</w:t>
      </w:r>
      <w:r w:rsidRPr="00D33B4E">
        <w:tab/>
      </w:r>
      <w:bookmarkStart w:id="156" w:name="lt_pId474"/>
      <w:r w:rsidR="005436C4" w:rsidRPr="00D33B4E">
        <w:rPr>
          <w:rFonts w:hint="eastAsia"/>
        </w:rPr>
        <w:t>继《程序规则》工作组于</w:t>
      </w:r>
      <w:r w:rsidR="005436C4" w:rsidRPr="00D33B4E">
        <w:rPr>
          <w:rFonts w:hint="eastAsia"/>
        </w:rPr>
        <w:t>7</w:t>
      </w:r>
      <w:r w:rsidR="005436C4" w:rsidRPr="00D33B4E">
        <w:rPr>
          <w:rFonts w:hint="eastAsia"/>
        </w:rPr>
        <w:t>月</w:t>
      </w:r>
      <w:r w:rsidR="005436C4" w:rsidRPr="00D33B4E">
        <w:rPr>
          <w:rFonts w:hint="eastAsia"/>
        </w:rPr>
        <w:t>1</w:t>
      </w:r>
      <w:r w:rsidR="00A95075" w:rsidRPr="00D33B4E">
        <w:rPr>
          <w:rFonts w:hint="eastAsia"/>
        </w:rPr>
        <w:t>2</w:t>
      </w:r>
      <w:r w:rsidR="005436C4" w:rsidRPr="00D33B4E">
        <w:rPr>
          <w:rFonts w:hint="eastAsia"/>
        </w:rPr>
        <w:t>日</w:t>
      </w:r>
      <w:r w:rsidR="00DE706F" w:rsidRPr="00D33B4E">
        <w:rPr>
          <w:rFonts w:hint="eastAsia"/>
        </w:rPr>
        <w:t>（</w:t>
      </w:r>
      <w:r w:rsidR="005436C4" w:rsidRPr="00D33B4E">
        <w:rPr>
          <w:rFonts w:hint="eastAsia"/>
        </w:rPr>
        <w:t>星期</w:t>
      </w:r>
      <w:r w:rsidR="00A95075" w:rsidRPr="00D33B4E">
        <w:rPr>
          <w:rFonts w:hint="eastAsia"/>
        </w:rPr>
        <w:t>日</w:t>
      </w:r>
      <w:r w:rsidR="00DE706F" w:rsidRPr="00D33B4E">
        <w:rPr>
          <w:rFonts w:hint="eastAsia"/>
        </w:rPr>
        <w:t>）</w:t>
      </w:r>
      <w:r w:rsidR="005436C4" w:rsidRPr="00D33B4E">
        <w:rPr>
          <w:rFonts w:hint="eastAsia"/>
        </w:rPr>
        <w:t>召开会议后</w:t>
      </w:r>
      <w:r w:rsidR="00DE706F" w:rsidRPr="00D33B4E">
        <w:rPr>
          <w:rFonts w:hint="eastAsia"/>
        </w:rPr>
        <w:t>，</w:t>
      </w:r>
      <w:r w:rsidR="005436C4" w:rsidRPr="00D33B4E">
        <w:rPr>
          <w:rFonts w:hint="eastAsia"/>
        </w:rPr>
        <w:t>工作组主席</w:t>
      </w:r>
      <w:r w:rsidR="005436C4" w:rsidRPr="00D33B4E">
        <w:rPr>
          <w:b/>
          <w:lang w:val="en-CA"/>
        </w:rPr>
        <w:t>Henri</w:t>
      </w:r>
      <w:r w:rsidR="005436C4" w:rsidRPr="00D33B4E">
        <w:rPr>
          <w:rFonts w:hint="eastAsia"/>
          <w:b/>
          <w:lang w:val="en-CA"/>
        </w:rPr>
        <w:t>先生</w:t>
      </w:r>
      <w:r w:rsidR="005436C4" w:rsidRPr="00D33B4E">
        <w:rPr>
          <w:rFonts w:hint="eastAsia"/>
          <w:bCs/>
          <w:lang w:val="en-CA"/>
        </w:rPr>
        <w:t>向会议报告</w:t>
      </w:r>
      <w:r w:rsidR="00DE706F" w:rsidRPr="00D33B4E">
        <w:rPr>
          <w:rFonts w:hint="eastAsia"/>
          <w:bCs/>
          <w:lang w:val="en-CA"/>
        </w:rPr>
        <w:t>，</w:t>
      </w:r>
      <w:r w:rsidR="005436C4" w:rsidRPr="00D33B4E">
        <w:rPr>
          <w:rFonts w:hint="eastAsia"/>
          <w:bCs/>
          <w:lang w:val="en-CA"/>
        </w:rPr>
        <w:t>该</w:t>
      </w:r>
      <w:r w:rsidR="005436C4" w:rsidRPr="00D33B4E">
        <w:t>工作组</w:t>
      </w:r>
      <w:r w:rsidR="005436C4" w:rsidRPr="00D33B4E">
        <w:rPr>
          <w:rFonts w:hint="eastAsia"/>
        </w:rPr>
        <w:t>已</w:t>
      </w:r>
      <w:r w:rsidR="005436C4" w:rsidRPr="00D33B4E">
        <w:t>更新了</w:t>
      </w:r>
      <w:r w:rsidR="005436C4" w:rsidRPr="00D33B4E">
        <w:t>RRB19-2/1</w:t>
      </w:r>
      <w:r w:rsidR="005436C4" w:rsidRPr="00D33B4E">
        <w:t>号文件所载</w:t>
      </w:r>
      <w:r w:rsidR="005436C4" w:rsidRPr="00D33B4E">
        <w:rPr>
          <w:rFonts w:hint="eastAsia"/>
        </w:rPr>
        <w:t>的</w:t>
      </w:r>
      <w:r w:rsidR="005436C4" w:rsidRPr="00D33B4E">
        <w:t>程序规则清单</w:t>
      </w:r>
      <w:r w:rsidR="00DE706F" w:rsidRPr="00D33B4E">
        <w:t>，</w:t>
      </w:r>
      <w:r w:rsidR="005436C4" w:rsidRPr="00D33B4E">
        <w:t>以反映委员会所作的决定。</w:t>
      </w:r>
      <w:bookmarkEnd w:id="156"/>
      <w:r w:rsidR="00A95075" w:rsidRPr="00D33B4E">
        <w:rPr>
          <w:rFonts w:hint="eastAsia"/>
        </w:rPr>
        <w:t>工作组</w:t>
      </w:r>
      <w:r w:rsidR="00A95075" w:rsidRPr="00D33B4E">
        <w:t>还同意在</w:t>
      </w:r>
      <w:r w:rsidR="00A95075" w:rsidRPr="00D33B4E">
        <w:rPr>
          <w:rFonts w:hint="eastAsia"/>
        </w:rPr>
        <w:t>委员会</w:t>
      </w:r>
      <w:r w:rsidR="00A95075" w:rsidRPr="00D33B4E">
        <w:t>下次会议上审议某些规则</w:t>
      </w:r>
      <w:r w:rsidR="00DE706F" w:rsidRPr="00D33B4E">
        <w:t>，</w:t>
      </w:r>
      <w:r w:rsidR="00A95075" w:rsidRPr="00D33B4E">
        <w:t>包括关于附录</w:t>
      </w:r>
      <w:r w:rsidR="00A95075" w:rsidRPr="00D33B4E">
        <w:t>30B</w:t>
      </w:r>
      <w:r w:rsidR="00A95075" w:rsidRPr="00D33B4E">
        <w:t>附件</w:t>
      </w:r>
      <w:r w:rsidR="00A95075" w:rsidRPr="00D33B4E">
        <w:t>4</w:t>
      </w:r>
      <w:r w:rsidR="00A95075" w:rsidRPr="00D33B4E">
        <w:t>附录</w:t>
      </w:r>
      <w:r w:rsidR="00A95075" w:rsidRPr="00D33B4E">
        <w:t>1</w:t>
      </w:r>
      <w:r w:rsidR="00A95075" w:rsidRPr="00D33B4E">
        <w:t>和</w:t>
      </w:r>
      <w:r w:rsidR="00A95075" w:rsidRPr="00D33B4E">
        <w:rPr>
          <w:rFonts w:hint="eastAsia"/>
        </w:rPr>
        <w:t>《无线电规则》</w:t>
      </w:r>
      <w:r w:rsidR="00A95075" w:rsidRPr="00D33B4E">
        <w:t>第</w:t>
      </w:r>
      <w:r w:rsidR="00A95075" w:rsidRPr="00D33B4E">
        <w:t>9.21</w:t>
      </w:r>
      <w:r w:rsidR="00A95075" w:rsidRPr="00D33B4E">
        <w:rPr>
          <w:rFonts w:hint="eastAsia"/>
        </w:rPr>
        <w:t>款</w:t>
      </w:r>
      <w:r w:rsidR="00A95075" w:rsidRPr="00D33B4E">
        <w:t>的规则</w:t>
      </w:r>
      <w:r w:rsidR="00A95075" w:rsidRPr="00D33B4E">
        <w:rPr>
          <w:rFonts w:hint="eastAsia"/>
        </w:rPr>
        <w:t>。后附资料</w:t>
      </w:r>
      <w:r w:rsidR="00A95075" w:rsidRPr="00D33B4E">
        <w:t>4</w:t>
      </w:r>
      <w:r w:rsidR="00A95075" w:rsidRPr="00D33B4E">
        <w:t>中所列的某些</w:t>
      </w:r>
      <w:r w:rsidR="00A95075" w:rsidRPr="00D33B4E">
        <w:t>WRC-19</w:t>
      </w:r>
      <w:r w:rsidR="00A95075" w:rsidRPr="00D33B4E">
        <w:t>号决定与</w:t>
      </w:r>
      <w:r w:rsidR="00A95075" w:rsidRPr="00D33B4E">
        <w:t>IM</w:t>
      </w:r>
      <w:r w:rsidR="00A95075" w:rsidRPr="00D33B4E">
        <w:t>和</w:t>
      </w:r>
      <w:r w:rsidR="00A95075" w:rsidRPr="00D33B4E">
        <w:t>IMT</w:t>
      </w:r>
      <w:r w:rsidR="00A95075" w:rsidRPr="00D33B4E">
        <w:t>以及数字高程模型相关</w:t>
      </w:r>
      <w:r w:rsidR="00A95075" w:rsidRPr="00D33B4E">
        <w:rPr>
          <w:rFonts w:hint="eastAsia"/>
        </w:rPr>
        <w:t>。这些</w:t>
      </w:r>
      <w:r w:rsidR="00A95075" w:rsidRPr="00D33B4E">
        <w:t>目前不适用程序规则</w:t>
      </w:r>
      <w:r w:rsidR="00DE706F" w:rsidRPr="00D33B4E">
        <w:t>，</w:t>
      </w:r>
      <w:r w:rsidR="00A95075" w:rsidRPr="00D33B4E">
        <w:t>应从文件中删除。关于列入</w:t>
      </w:r>
      <w:r w:rsidR="00A95075" w:rsidRPr="00D33B4E">
        <w:rPr>
          <w:rFonts w:hint="eastAsia"/>
        </w:rPr>
        <w:t>后附资料</w:t>
      </w:r>
      <w:r w:rsidR="00A95075" w:rsidRPr="00D33B4E">
        <w:t>4</w:t>
      </w:r>
      <w:r w:rsidR="00A95075" w:rsidRPr="00D33B4E">
        <w:t>的其他项目的讨论已推迟到工作组下次会议。他最后建议</w:t>
      </w:r>
      <w:r w:rsidR="00DE706F" w:rsidRPr="00D33B4E">
        <w:t>，</w:t>
      </w:r>
      <w:r w:rsidR="00A95075" w:rsidRPr="00D33B4E">
        <w:t>反映</w:t>
      </w:r>
      <w:r w:rsidR="00127DFD" w:rsidRPr="00D33B4E">
        <w:rPr>
          <w:rFonts w:hint="eastAsia"/>
        </w:rPr>
        <w:t>在大会全体会议的会议记录中、有可能纳入《程序</w:t>
      </w:r>
      <w:r w:rsidR="00127DFD" w:rsidRPr="00D33B4E">
        <w:t>规则</w:t>
      </w:r>
      <w:r w:rsidR="00127DFD" w:rsidRPr="00D33B4E">
        <w:rPr>
          <w:rFonts w:hint="eastAsia"/>
        </w:rPr>
        <w:t>》的</w:t>
      </w:r>
      <w:r w:rsidR="00A95075" w:rsidRPr="00D33B4E">
        <w:t>WRC-19</w:t>
      </w:r>
      <w:r w:rsidR="00127DFD" w:rsidRPr="00D33B4E">
        <w:t xml:space="preserve"> </w:t>
      </w:r>
      <w:r w:rsidR="00127DFD" w:rsidRPr="00D33B4E">
        <w:rPr>
          <w:rFonts w:hint="eastAsia"/>
        </w:rPr>
        <w:t>所做</w:t>
      </w:r>
      <w:r w:rsidR="00A95075" w:rsidRPr="00D33B4E">
        <w:t>决定应像</w:t>
      </w:r>
      <w:r w:rsidR="00A95075" w:rsidRPr="00D33B4E">
        <w:t>WRC-15</w:t>
      </w:r>
      <w:r w:rsidR="00A95075" w:rsidRPr="00D33B4E">
        <w:t>之后那样</w:t>
      </w:r>
      <w:r w:rsidR="00DE706F" w:rsidRPr="00D33B4E">
        <w:t>，</w:t>
      </w:r>
      <w:r w:rsidR="00A95075" w:rsidRPr="00D33B4E">
        <w:t>以</w:t>
      </w:r>
      <w:r w:rsidR="00830693" w:rsidRPr="00D33B4E">
        <w:rPr>
          <w:rFonts w:hint="eastAsia"/>
        </w:rPr>
        <w:t>通函</w:t>
      </w:r>
      <w:r w:rsidR="00A95075" w:rsidRPr="00D33B4E">
        <w:t>形式发送给</w:t>
      </w:r>
      <w:r w:rsidR="00830693" w:rsidRPr="00D33B4E">
        <w:rPr>
          <w:rFonts w:hint="eastAsia"/>
        </w:rPr>
        <w:t>主管部门</w:t>
      </w:r>
      <w:r w:rsidR="00DE706F" w:rsidRPr="00D33B4E">
        <w:t>，</w:t>
      </w:r>
      <w:r w:rsidR="00A95075" w:rsidRPr="00D33B4E">
        <w:t>以供参考。</w:t>
      </w:r>
    </w:p>
    <w:p w14:paraId="66752128" w14:textId="7553F95C" w:rsidR="0074610C" w:rsidRPr="00D33B4E" w:rsidRDefault="0074610C" w:rsidP="00547045">
      <w:r w:rsidRPr="00D33B4E">
        <w:rPr>
          <w:bCs/>
        </w:rPr>
        <w:t>4.2</w:t>
      </w:r>
      <w:r w:rsidRPr="00D33B4E">
        <w:rPr>
          <w:bCs/>
        </w:rPr>
        <w:tab/>
      </w:r>
      <w:bookmarkStart w:id="157" w:name="lt_pId479"/>
      <w:r w:rsidRPr="00D33B4E">
        <w:rPr>
          <w:b/>
        </w:rPr>
        <w:t>Vassiliev</w:t>
      </w:r>
      <w:r w:rsidR="00830693" w:rsidRPr="00D33B4E">
        <w:rPr>
          <w:rFonts w:hint="eastAsia"/>
          <w:b/>
        </w:rPr>
        <w:t>先生</w:t>
      </w:r>
      <w:r w:rsidR="00DE706F" w:rsidRPr="00D33B4E">
        <w:rPr>
          <w:b/>
        </w:rPr>
        <w:t>（</w:t>
      </w:r>
      <w:r w:rsidRPr="00D33B4E">
        <w:rPr>
          <w:b/>
        </w:rPr>
        <w:t>TSD</w:t>
      </w:r>
      <w:r w:rsidR="00830693" w:rsidRPr="00D33B4E">
        <w:rPr>
          <w:rFonts w:hint="eastAsia"/>
          <w:b/>
        </w:rPr>
        <w:t>负责人</w:t>
      </w:r>
      <w:r w:rsidR="00DE706F" w:rsidRPr="00D33B4E">
        <w:rPr>
          <w:b/>
        </w:rPr>
        <w:t>）</w:t>
      </w:r>
      <w:bookmarkEnd w:id="157"/>
      <w:r w:rsidR="00830693" w:rsidRPr="00D33B4E">
        <w:t>说</w:t>
      </w:r>
      <w:r w:rsidR="00DE706F" w:rsidRPr="00D33B4E">
        <w:t>，</w:t>
      </w:r>
      <w:r w:rsidR="00830693" w:rsidRPr="00D33B4E">
        <w:rPr>
          <w:rFonts w:hint="eastAsia"/>
        </w:rPr>
        <w:t>无线电通信局</w:t>
      </w:r>
      <w:r w:rsidR="00830693" w:rsidRPr="00D33B4E">
        <w:t>将为</w:t>
      </w:r>
      <w:r w:rsidR="00830693" w:rsidRPr="00D33B4E">
        <w:rPr>
          <w:rFonts w:hint="eastAsia"/>
        </w:rPr>
        <w:t>委员会</w:t>
      </w:r>
      <w:r w:rsidR="00830693" w:rsidRPr="00D33B4E">
        <w:t>下次会议编写一份文件</w:t>
      </w:r>
      <w:r w:rsidR="00DE706F" w:rsidRPr="00D33B4E">
        <w:t>，</w:t>
      </w:r>
      <w:r w:rsidR="00830693" w:rsidRPr="00D33B4E">
        <w:t>仅供参考</w:t>
      </w:r>
      <w:r w:rsidR="00DE706F" w:rsidRPr="00D33B4E">
        <w:t>，</w:t>
      </w:r>
      <w:r w:rsidR="00830693" w:rsidRPr="00D33B4E">
        <w:t>其中载有对《</w:t>
      </w:r>
      <w:r w:rsidR="00830693" w:rsidRPr="00D33B4E">
        <w:rPr>
          <w:rFonts w:hint="eastAsia"/>
        </w:rPr>
        <w:t>程序</w:t>
      </w:r>
      <w:r w:rsidR="00830693" w:rsidRPr="00D33B4E">
        <w:t>规则》的编辑修订</w:t>
      </w:r>
      <w:r w:rsidR="00830693" w:rsidRPr="00D33B4E">
        <w:rPr>
          <w:rFonts w:hint="eastAsia"/>
        </w:rPr>
        <w:t>。</w:t>
      </w:r>
    </w:p>
    <w:p w14:paraId="3685F3A4" w14:textId="00E4F1C3" w:rsidR="0074610C" w:rsidRPr="00D33B4E" w:rsidRDefault="0074610C" w:rsidP="00547045">
      <w:r w:rsidRPr="00D33B4E">
        <w:t>4.3</w:t>
      </w:r>
      <w:r w:rsidRPr="00D33B4E">
        <w:tab/>
      </w:r>
      <w:r w:rsidR="005436C4" w:rsidRPr="00D33B4E">
        <w:rPr>
          <w:b/>
          <w:bCs/>
        </w:rPr>
        <w:t>主席</w:t>
      </w:r>
      <w:r w:rsidR="005436C4" w:rsidRPr="00D33B4E">
        <w:t>建议委员会做出如下结论</w:t>
      </w:r>
      <w:r w:rsidR="00DE706F" w:rsidRPr="00D33B4E">
        <w:t>：</w:t>
      </w:r>
    </w:p>
    <w:p w14:paraId="53456E1E" w14:textId="25ECB90B" w:rsidR="005436C4" w:rsidRPr="00D33B4E" w:rsidRDefault="00DE706F" w:rsidP="00547045">
      <w:pPr>
        <w:ind w:firstLineChars="200" w:firstLine="480"/>
      </w:pPr>
      <w:r w:rsidRPr="00D33B4E">
        <w:rPr>
          <w:rFonts w:ascii="SimSun" w:hAnsi="SimSun" w:hint="eastAsia"/>
        </w:rPr>
        <w:t>“</w:t>
      </w:r>
      <w:r w:rsidR="00830693" w:rsidRPr="00D33B4E">
        <w:t>HENRI</w:t>
      </w:r>
      <w:r w:rsidR="00830693" w:rsidRPr="00D33B4E">
        <w:t>先生领导的《程序规则》工作组会议后</w:t>
      </w:r>
      <w:r w:rsidRPr="00D33B4E">
        <w:t>，</w:t>
      </w:r>
      <w:r w:rsidR="00830693" w:rsidRPr="00D33B4E">
        <w:t>委员会决定更新</w:t>
      </w:r>
      <w:r w:rsidR="00830693" w:rsidRPr="00D33B4E">
        <w:t>RRB20-2/1</w:t>
      </w:r>
      <w:r w:rsidR="00830693" w:rsidRPr="00D33B4E">
        <w:t>号文件中拟议的程序规则清单</w:t>
      </w:r>
      <w:r w:rsidRPr="00D33B4E">
        <w:t>，</w:t>
      </w:r>
      <w:r w:rsidR="00830693" w:rsidRPr="00D33B4E">
        <w:t>同时将无线电通信局提出的有关修订特定程序规则的建议纳入考虑</w:t>
      </w:r>
      <w:r w:rsidRPr="00D33B4E">
        <w:t>，</w:t>
      </w:r>
      <w:r w:rsidR="00830693" w:rsidRPr="00D33B4E">
        <w:t>并责成无线电通信局在网站上发布文件的最新版本</w:t>
      </w:r>
      <w:r w:rsidR="00830693" w:rsidRPr="00D33B4E">
        <w:rPr>
          <w:rFonts w:hint="eastAsia"/>
        </w:rPr>
        <w:t>。</w:t>
      </w:r>
      <w:r w:rsidR="00AE205A" w:rsidRPr="00D33B4E">
        <w:rPr>
          <w:rFonts w:hint="eastAsia"/>
        </w:rPr>
        <w:t>委员会进一步责成无线电通信局向主管部门分发</w:t>
      </w:r>
      <w:r w:rsidR="00AE205A" w:rsidRPr="00D33B4E">
        <w:t>WRC-19</w:t>
      </w:r>
      <w:r w:rsidR="00AE205A" w:rsidRPr="00D33B4E">
        <w:rPr>
          <w:rFonts w:hint="eastAsia"/>
        </w:rPr>
        <w:t>全体会议决定</w:t>
      </w:r>
      <w:r w:rsidRPr="00D33B4E">
        <w:rPr>
          <w:rFonts w:hint="eastAsia"/>
        </w:rPr>
        <w:t>，</w:t>
      </w:r>
      <w:r w:rsidR="00AE205A" w:rsidRPr="00D33B4E">
        <w:rPr>
          <w:rFonts w:hint="eastAsia"/>
        </w:rPr>
        <w:t>表明将这些决定作为说明纳入《程序规则》相关部分的意图。</w:t>
      </w:r>
      <w:r w:rsidRPr="00D33B4E">
        <w:rPr>
          <w:rFonts w:ascii="SimSun" w:hAnsi="SimSun" w:hint="eastAsia"/>
        </w:rPr>
        <w:t>”</w:t>
      </w:r>
    </w:p>
    <w:p w14:paraId="0770534C" w14:textId="6C4863BD" w:rsidR="0074610C" w:rsidRPr="00D33B4E" w:rsidRDefault="0074610C" w:rsidP="0074610C">
      <w:pPr>
        <w:jc w:val="both"/>
      </w:pPr>
      <w:r w:rsidRPr="00D33B4E">
        <w:t>4.4</w:t>
      </w:r>
      <w:r w:rsidRPr="00D33B4E">
        <w:tab/>
      </w:r>
      <w:r w:rsidR="000D3707" w:rsidRPr="00D33B4E">
        <w:rPr>
          <w:rFonts w:hint="eastAsia"/>
        </w:rPr>
        <w:t>会议就此</w:t>
      </w:r>
      <w:r w:rsidR="000D3707" w:rsidRPr="00D33B4E">
        <w:rPr>
          <w:rFonts w:hint="eastAsia"/>
          <w:b/>
          <w:bCs/>
        </w:rPr>
        <w:t>达成一致</w:t>
      </w:r>
      <w:r w:rsidR="000D3707" w:rsidRPr="00D33B4E">
        <w:rPr>
          <w:rFonts w:hint="eastAsia"/>
          <w:lang w:val="en-GB"/>
        </w:rPr>
        <w:t>。</w:t>
      </w:r>
    </w:p>
    <w:p w14:paraId="7B38305F" w14:textId="33C976E6" w:rsidR="0074610C" w:rsidRPr="00D33B4E" w:rsidRDefault="005436C4" w:rsidP="0074610C">
      <w:pPr>
        <w:pStyle w:val="Headingb"/>
        <w:jc w:val="both"/>
        <w:rPr>
          <w:rFonts w:hint="eastAsia"/>
          <w:szCs w:val="24"/>
          <w:lang w:val="en-CA" w:eastAsia="zh-CN"/>
        </w:rPr>
      </w:pPr>
      <w:bookmarkStart w:id="158" w:name="lt_pId486"/>
      <w:r w:rsidRPr="00D33B4E">
        <w:rPr>
          <w:rFonts w:ascii="SimSun" w:hAnsi="SimSun" w:cs="SimSun" w:hint="eastAsia"/>
          <w:szCs w:val="24"/>
          <w:lang w:val="en-CA" w:eastAsia="zh-CN"/>
        </w:rPr>
        <w:lastRenderedPageBreak/>
        <w:t>程序规则</w:t>
      </w:r>
      <w:r w:rsidR="00AE205A" w:rsidRPr="00D33B4E">
        <w:rPr>
          <w:rFonts w:ascii="SimSun" w:hAnsi="SimSun" w:cs="SimSun" w:hint="eastAsia"/>
          <w:szCs w:val="24"/>
          <w:lang w:val="en-CA" w:eastAsia="zh-CN"/>
        </w:rPr>
        <w:t>草案和</w:t>
      </w:r>
      <w:r w:rsidRPr="00D33B4E">
        <w:rPr>
          <w:rFonts w:ascii="SimSun" w:hAnsi="SimSun" w:cs="SimSun" w:hint="eastAsia"/>
          <w:szCs w:val="24"/>
          <w:lang w:val="en-CA" w:eastAsia="zh-CN"/>
        </w:rPr>
        <w:t>主管部门的意见</w:t>
      </w:r>
      <w:r w:rsidR="00DE706F" w:rsidRPr="00D33B4E">
        <w:rPr>
          <w:rFonts w:ascii="SimSun" w:hAnsi="SimSun" w:cs="SimSun" w:hint="eastAsia"/>
          <w:szCs w:val="24"/>
          <w:lang w:val="en-CA" w:eastAsia="zh-CN"/>
        </w:rPr>
        <w:t>（</w:t>
      </w:r>
      <w:r w:rsidR="00AE205A" w:rsidRPr="00D33B4E">
        <w:rPr>
          <w:rFonts w:ascii="SimSun" w:hAnsi="SimSun" w:cs="SimSun" w:hint="eastAsia"/>
          <w:szCs w:val="24"/>
          <w:lang w:val="en-CA" w:eastAsia="zh-CN"/>
        </w:rPr>
        <w:t>第</w:t>
      </w:r>
      <w:r w:rsidR="0074610C" w:rsidRPr="00D33B4E">
        <w:rPr>
          <w:szCs w:val="24"/>
          <w:lang w:val="en-CA" w:eastAsia="zh-CN"/>
        </w:rPr>
        <w:t>CCRR/64</w:t>
      </w:r>
      <w:r w:rsidR="00AE205A" w:rsidRPr="00D33B4E">
        <w:rPr>
          <w:rFonts w:ascii="SimSun" w:hAnsi="SimSun" w:cs="SimSun" w:hint="eastAsia"/>
          <w:szCs w:val="24"/>
          <w:lang w:val="en-CA" w:eastAsia="zh-CN"/>
        </w:rPr>
        <w:t>、</w:t>
      </w:r>
      <w:r w:rsidR="0074610C" w:rsidRPr="00D33B4E">
        <w:rPr>
          <w:szCs w:val="24"/>
          <w:lang w:val="en-CA" w:eastAsia="zh-CN"/>
        </w:rPr>
        <w:t>CCRR/65</w:t>
      </w:r>
      <w:r w:rsidR="00AE205A" w:rsidRPr="00D33B4E">
        <w:rPr>
          <w:rFonts w:ascii="SimSun" w:hAnsi="SimSun" w:cs="SimSun" w:hint="eastAsia"/>
          <w:szCs w:val="24"/>
          <w:lang w:val="en-CA" w:eastAsia="zh-CN"/>
        </w:rPr>
        <w:t>号通函</w:t>
      </w:r>
      <w:r w:rsidR="00547045" w:rsidRPr="00D33B4E">
        <w:rPr>
          <w:rFonts w:ascii="SimSun" w:hAnsi="SimSun" w:cs="SimSun" w:hint="eastAsia"/>
          <w:szCs w:val="24"/>
          <w:lang w:val="en-CA" w:eastAsia="zh-CN"/>
        </w:rPr>
        <w:t>；</w:t>
      </w:r>
      <w:bookmarkStart w:id="159" w:name="lt_pId487"/>
      <w:bookmarkEnd w:id="158"/>
      <w:r w:rsidR="0074610C" w:rsidRPr="00D33B4E">
        <w:rPr>
          <w:szCs w:val="24"/>
          <w:lang w:val="en-CA" w:eastAsia="zh-CN"/>
        </w:rPr>
        <w:t>RRB20-2/7</w:t>
      </w:r>
      <w:r w:rsidR="00AE205A" w:rsidRPr="00D33B4E">
        <w:rPr>
          <w:rFonts w:ascii="SimSun" w:hAnsi="SimSun" w:cs="SimSun" w:hint="eastAsia"/>
          <w:szCs w:val="24"/>
          <w:lang w:val="en-CA" w:eastAsia="zh-CN"/>
        </w:rPr>
        <w:t>和</w:t>
      </w:r>
      <w:r w:rsidR="0074610C" w:rsidRPr="00D33B4E">
        <w:rPr>
          <w:szCs w:val="24"/>
          <w:lang w:val="en-CA" w:eastAsia="zh-CN"/>
        </w:rPr>
        <w:t>RRB20-2/17</w:t>
      </w:r>
      <w:r w:rsidR="00AE205A" w:rsidRPr="00D33B4E">
        <w:rPr>
          <w:rFonts w:ascii="SimSun" w:hAnsi="SimSun" w:cs="SimSun" w:hint="eastAsia"/>
          <w:szCs w:val="24"/>
          <w:lang w:val="en-CA" w:eastAsia="zh-CN"/>
        </w:rPr>
        <w:t>号文件</w:t>
      </w:r>
      <w:bookmarkEnd w:id="159"/>
      <w:r w:rsidR="00DE706F" w:rsidRPr="00D33B4E">
        <w:rPr>
          <w:rFonts w:ascii="SimSun" w:hAnsi="SimSun" w:cs="SimSun" w:hint="eastAsia"/>
          <w:szCs w:val="24"/>
          <w:lang w:val="en-CA" w:eastAsia="zh-CN"/>
        </w:rPr>
        <w:t>）</w:t>
      </w:r>
    </w:p>
    <w:p w14:paraId="35A49B55" w14:textId="5D12A925" w:rsidR="0074610C" w:rsidRPr="00D33B4E" w:rsidRDefault="005436C4" w:rsidP="0074610C">
      <w:pPr>
        <w:pStyle w:val="Headingb"/>
        <w:jc w:val="both"/>
        <w:rPr>
          <w:rFonts w:ascii="Calibri" w:hAnsi="Calibri" w:cs="Calibri"/>
          <w:color w:val="800000"/>
          <w:szCs w:val="24"/>
          <w:lang w:val="en-CA" w:eastAsia="zh-CN"/>
        </w:rPr>
      </w:pPr>
      <w:r w:rsidRPr="00D33B4E">
        <w:rPr>
          <w:rFonts w:ascii="SimSun" w:hAnsi="SimSun" w:cs="SimSun" w:hint="eastAsia"/>
          <w:bCs/>
          <w:szCs w:val="24"/>
          <w:lang w:val="en-US" w:eastAsia="zh-CN"/>
        </w:rPr>
        <w:t>有关由一个主管部门代表一组具名主管部门提交卫星系统的</w:t>
      </w:r>
      <w:r w:rsidR="00AE205A" w:rsidRPr="00D33B4E">
        <w:rPr>
          <w:rFonts w:ascii="SimSun" w:hAnsi="SimSun" w:cs="SimSun" w:hint="eastAsia"/>
          <w:bCs/>
          <w:szCs w:val="24"/>
          <w:lang w:val="en-US" w:eastAsia="zh-CN"/>
        </w:rPr>
        <w:t>新</w:t>
      </w:r>
      <w:r w:rsidRPr="00D33B4E">
        <w:rPr>
          <w:rFonts w:ascii="SimSun" w:hAnsi="SimSun" w:cs="SimSun" w:hint="eastAsia"/>
          <w:bCs/>
          <w:szCs w:val="24"/>
          <w:lang w:val="en-US" w:eastAsia="zh-CN"/>
        </w:rPr>
        <w:t>程序规则草案</w:t>
      </w:r>
      <w:bookmarkStart w:id="160" w:name="lt_pId489"/>
      <w:r w:rsidR="00DE706F" w:rsidRPr="00D33B4E">
        <w:rPr>
          <w:rFonts w:ascii="SimSun" w:hAnsi="SimSun" w:cs="SimSun" w:hint="eastAsia"/>
          <w:szCs w:val="24"/>
          <w:lang w:val="en-CA" w:eastAsia="zh-CN"/>
        </w:rPr>
        <w:t>（</w:t>
      </w:r>
      <w:r w:rsidR="00AE205A" w:rsidRPr="00D33B4E">
        <w:rPr>
          <w:rFonts w:ascii="SimSun" w:hAnsi="SimSun" w:cs="SimSun" w:hint="eastAsia"/>
          <w:szCs w:val="24"/>
          <w:lang w:val="en-CA" w:eastAsia="zh-CN"/>
        </w:rPr>
        <w:t>第</w:t>
      </w:r>
      <w:r w:rsidR="0074610C" w:rsidRPr="00D33B4E">
        <w:rPr>
          <w:szCs w:val="24"/>
          <w:lang w:val="en-CA" w:eastAsia="zh-CN"/>
        </w:rPr>
        <w:t>CCRR/64</w:t>
      </w:r>
      <w:bookmarkEnd w:id="160"/>
      <w:r w:rsidR="00AE205A" w:rsidRPr="00D33B4E">
        <w:rPr>
          <w:rFonts w:ascii="SimSun" w:hAnsi="SimSun" w:cs="SimSun" w:hint="eastAsia"/>
          <w:szCs w:val="24"/>
          <w:lang w:val="en-CA" w:eastAsia="zh-CN"/>
        </w:rPr>
        <w:t>号通函；</w:t>
      </w:r>
      <w:bookmarkStart w:id="161" w:name="lt_pId490"/>
      <w:r w:rsidR="0074610C" w:rsidRPr="00D33B4E">
        <w:rPr>
          <w:szCs w:val="24"/>
          <w:lang w:val="en-CA" w:eastAsia="zh-CN"/>
        </w:rPr>
        <w:t>RRB20-2/7</w:t>
      </w:r>
      <w:r w:rsidR="00AE205A" w:rsidRPr="00D33B4E">
        <w:rPr>
          <w:rFonts w:ascii="SimSun" w:hAnsi="SimSun" w:cs="SimSun" w:hint="eastAsia"/>
          <w:szCs w:val="24"/>
          <w:lang w:val="en-CA" w:eastAsia="zh-CN"/>
        </w:rPr>
        <w:t>号文件</w:t>
      </w:r>
      <w:bookmarkEnd w:id="161"/>
      <w:r w:rsidR="00DE706F" w:rsidRPr="00D33B4E">
        <w:rPr>
          <w:rFonts w:ascii="SimSun" w:hAnsi="SimSun" w:cs="SimSun" w:hint="eastAsia"/>
          <w:szCs w:val="24"/>
          <w:lang w:val="en-CA" w:eastAsia="zh-CN"/>
        </w:rPr>
        <w:t>）</w:t>
      </w:r>
    </w:p>
    <w:p w14:paraId="06E7D83C" w14:textId="69897F75" w:rsidR="0074610C" w:rsidRPr="00D33B4E" w:rsidRDefault="0074610C" w:rsidP="00547045">
      <w:r w:rsidRPr="00D33B4E">
        <w:rPr>
          <w:bCs/>
          <w:lang w:val="en-CA"/>
        </w:rPr>
        <w:t>4.5</w:t>
      </w:r>
      <w:r w:rsidRPr="00D33B4E">
        <w:rPr>
          <w:bCs/>
          <w:lang w:val="en-CA"/>
        </w:rPr>
        <w:tab/>
      </w:r>
      <w:bookmarkStart w:id="162" w:name="lt_pId492"/>
      <w:r w:rsidR="00CA65B3" w:rsidRPr="00D33B4E">
        <w:rPr>
          <w:b/>
          <w:bCs/>
        </w:rPr>
        <w:t>Vallet</w:t>
      </w:r>
      <w:r w:rsidR="00CA65B3" w:rsidRPr="00D33B4E">
        <w:rPr>
          <w:rFonts w:hint="eastAsia"/>
          <w:b/>
          <w:bCs/>
        </w:rPr>
        <w:t>先生</w:t>
      </w:r>
      <w:r w:rsidR="00DE706F" w:rsidRPr="00D33B4E">
        <w:rPr>
          <w:b/>
          <w:bCs/>
        </w:rPr>
        <w:t>（</w:t>
      </w:r>
      <w:r w:rsidR="00CA65B3" w:rsidRPr="00D33B4E">
        <w:rPr>
          <w:b/>
          <w:bCs/>
        </w:rPr>
        <w:t>SSD</w:t>
      </w:r>
      <w:r w:rsidR="00CA65B3" w:rsidRPr="00D33B4E">
        <w:rPr>
          <w:rFonts w:hint="eastAsia"/>
          <w:b/>
          <w:bCs/>
        </w:rPr>
        <w:t>负责人</w:t>
      </w:r>
      <w:r w:rsidR="00DE706F" w:rsidRPr="00D33B4E">
        <w:rPr>
          <w:b/>
          <w:bCs/>
        </w:rPr>
        <w:t>）</w:t>
      </w:r>
      <w:r w:rsidR="00AE205A" w:rsidRPr="00D33B4E">
        <w:rPr>
          <w:rFonts w:hint="eastAsia"/>
          <w:lang w:val="en-CA"/>
        </w:rPr>
        <w:t>介绍了包含</w:t>
      </w:r>
      <w:r w:rsidR="00AE205A" w:rsidRPr="00D33B4E">
        <w:t>由一个主管部门代表一组具名主管部门提交卫星</w:t>
      </w:r>
      <w:r w:rsidR="00AE205A" w:rsidRPr="00D33B4E">
        <w:rPr>
          <w:rFonts w:hint="eastAsia"/>
        </w:rPr>
        <w:t>系统</w:t>
      </w:r>
      <w:r w:rsidR="00AE205A" w:rsidRPr="00D33B4E">
        <w:t>的</w:t>
      </w:r>
      <w:r w:rsidR="00AE205A" w:rsidRPr="00D33B4E">
        <w:rPr>
          <w:rFonts w:hint="eastAsia"/>
        </w:rPr>
        <w:t>新程序</w:t>
      </w:r>
      <w:r w:rsidR="00AE205A" w:rsidRPr="00D33B4E">
        <w:t>规</w:t>
      </w:r>
      <w:r w:rsidR="00AE205A" w:rsidRPr="00D33B4E">
        <w:rPr>
          <w:rFonts w:hint="eastAsia"/>
        </w:rPr>
        <w:t>则草案</w:t>
      </w:r>
      <w:r w:rsidR="00DE706F" w:rsidRPr="00D33B4E">
        <w:rPr>
          <w:rFonts w:hint="eastAsia"/>
        </w:rPr>
        <w:t>（</w:t>
      </w:r>
      <w:r w:rsidR="00AE205A" w:rsidRPr="00D33B4E">
        <w:rPr>
          <w:rFonts w:hint="eastAsia"/>
        </w:rPr>
        <w:t>见附录</w:t>
      </w:r>
      <w:r w:rsidR="00AE205A" w:rsidRPr="00D33B4E">
        <w:rPr>
          <w:bCs/>
          <w:lang w:val="en-GB"/>
        </w:rPr>
        <w:t>4</w:t>
      </w:r>
      <w:r w:rsidR="00AE205A" w:rsidRPr="00D33B4E">
        <w:rPr>
          <w:rFonts w:hint="eastAsia"/>
          <w:bCs/>
          <w:lang w:val="en-GB"/>
        </w:rPr>
        <w:t>附件</w:t>
      </w:r>
      <w:r w:rsidR="00AE205A" w:rsidRPr="00D33B4E">
        <w:rPr>
          <w:rFonts w:hint="eastAsia"/>
          <w:bCs/>
          <w:lang w:val="en-GB"/>
        </w:rPr>
        <w:t>2</w:t>
      </w:r>
      <w:r w:rsidR="00AE205A" w:rsidRPr="00D33B4E">
        <w:rPr>
          <w:lang w:val="en-GB"/>
        </w:rPr>
        <w:t xml:space="preserve"> A.</w:t>
      </w:r>
      <w:proofErr w:type="gramStart"/>
      <w:r w:rsidR="00AE205A" w:rsidRPr="00D33B4E">
        <w:rPr>
          <w:lang w:val="en-GB"/>
        </w:rPr>
        <w:t>1.f.</w:t>
      </w:r>
      <w:proofErr w:type="gramEnd"/>
      <w:r w:rsidR="00AE205A" w:rsidRPr="00D33B4E">
        <w:rPr>
          <w:lang w:val="en-GB"/>
        </w:rPr>
        <w:t>2</w:t>
      </w:r>
      <w:r w:rsidR="00AE205A" w:rsidRPr="00D33B4E">
        <w:rPr>
          <w:rFonts w:hint="eastAsia"/>
          <w:lang w:val="en-GB"/>
        </w:rPr>
        <w:t>和</w:t>
      </w:r>
      <w:r w:rsidR="00AE205A" w:rsidRPr="00D33B4E">
        <w:rPr>
          <w:lang w:val="en-GB"/>
        </w:rPr>
        <w:t>A.1.f.3</w:t>
      </w:r>
      <w:r w:rsidR="00AE205A" w:rsidRPr="00D33B4E">
        <w:rPr>
          <w:rFonts w:hint="eastAsia"/>
          <w:lang w:val="en-GB"/>
        </w:rPr>
        <w:t>项</w:t>
      </w:r>
      <w:r w:rsidR="00DE706F" w:rsidRPr="00D33B4E">
        <w:rPr>
          <w:rFonts w:hint="eastAsia"/>
          <w:bCs/>
          <w:lang w:val="en-GB"/>
        </w:rPr>
        <w:t>（</w:t>
      </w:r>
      <w:r w:rsidR="00AE205A" w:rsidRPr="00D33B4E">
        <w:rPr>
          <w:bCs/>
          <w:lang w:val="en-GB"/>
        </w:rPr>
        <w:t>WRC-19</w:t>
      </w:r>
      <w:r w:rsidR="00DE706F" w:rsidRPr="00D33B4E">
        <w:rPr>
          <w:rFonts w:hint="eastAsia"/>
          <w:bCs/>
          <w:lang w:val="en-GB"/>
        </w:rPr>
        <w:t>，</w:t>
      </w:r>
      <w:r w:rsidR="00AE205A" w:rsidRPr="00D33B4E">
        <w:rPr>
          <w:rFonts w:hint="eastAsia"/>
          <w:bCs/>
          <w:lang w:val="en-GB"/>
        </w:rPr>
        <w:t>修订版</w:t>
      </w:r>
      <w:r w:rsidR="00DE706F" w:rsidRPr="00D33B4E">
        <w:rPr>
          <w:rFonts w:hint="eastAsia"/>
          <w:bCs/>
          <w:lang w:val="en-GB"/>
        </w:rPr>
        <w:t>）</w:t>
      </w:r>
      <w:r w:rsidR="00DE706F" w:rsidRPr="00D33B4E">
        <w:rPr>
          <w:rFonts w:hint="eastAsia"/>
          <w:lang w:val="en-GB"/>
        </w:rPr>
        <w:t>）</w:t>
      </w:r>
      <w:r w:rsidR="00543F1F" w:rsidRPr="00D33B4E">
        <w:rPr>
          <w:rFonts w:hint="eastAsia"/>
          <w:lang w:val="en-GB"/>
        </w:rPr>
        <w:t>的</w:t>
      </w:r>
      <w:r w:rsidR="00AE205A" w:rsidRPr="00D33B4E">
        <w:rPr>
          <w:rFonts w:hint="eastAsia"/>
          <w:lang w:val="en-CA"/>
        </w:rPr>
        <w:t>第</w:t>
      </w:r>
      <w:r w:rsidRPr="00D33B4E">
        <w:rPr>
          <w:lang w:val="en-CA"/>
        </w:rPr>
        <w:t>CCRR/64</w:t>
      </w:r>
      <w:r w:rsidR="00AE205A" w:rsidRPr="00D33B4E">
        <w:rPr>
          <w:rFonts w:hint="eastAsia"/>
          <w:lang w:val="en-CA"/>
        </w:rPr>
        <w:t>号通函</w:t>
      </w:r>
      <w:r w:rsidR="00543F1F" w:rsidRPr="00D33B4E">
        <w:rPr>
          <w:rFonts w:hint="eastAsia"/>
          <w:lang w:val="en-CA"/>
        </w:rPr>
        <w:t>和在附件</w:t>
      </w:r>
      <w:r w:rsidR="00543F1F" w:rsidRPr="00D33B4E">
        <w:rPr>
          <w:rFonts w:hint="eastAsia"/>
          <w:lang w:val="en-CA"/>
        </w:rPr>
        <w:t>1</w:t>
      </w:r>
      <w:r w:rsidR="00543F1F" w:rsidRPr="00D33B4E">
        <w:rPr>
          <w:rFonts w:hint="eastAsia"/>
          <w:lang w:val="en-CA"/>
        </w:rPr>
        <w:t>和</w:t>
      </w:r>
      <w:r w:rsidR="00543F1F" w:rsidRPr="00D33B4E">
        <w:rPr>
          <w:rFonts w:hint="eastAsia"/>
          <w:lang w:val="en-CA"/>
        </w:rPr>
        <w:t>2</w:t>
      </w:r>
      <w:r w:rsidR="00543F1F" w:rsidRPr="00D33B4E">
        <w:rPr>
          <w:rFonts w:hint="eastAsia"/>
          <w:lang w:val="en-CA"/>
        </w:rPr>
        <w:t>分别列出俄罗斯联邦和加拿大意见的</w:t>
      </w:r>
      <w:r w:rsidRPr="00D33B4E">
        <w:rPr>
          <w:lang w:val="en-CA"/>
        </w:rPr>
        <w:t>RRB20-2/7</w:t>
      </w:r>
      <w:r w:rsidR="00543F1F" w:rsidRPr="00D33B4E">
        <w:rPr>
          <w:rFonts w:hint="eastAsia"/>
          <w:lang w:val="en-CA"/>
        </w:rPr>
        <w:t>号文件</w:t>
      </w:r>
      <w:bookmarkEnd w:id="162"/>
      <w:r w:rsidR="00543F1F" w:rsidRPr="00D33B4E">
        <w:rPr>
          <w:rFonts w:hint="eastAsia"/>
          <w:lang w:val="en-CA"/>
        </w:rPr>
        <w:t>。</w:t>
      </w:r>
      <w:r w:rsidR="00543F1F" w:rsidRPr="00D33B4E">
        <w:t>理事会第</w:t>
      </w:r>
      <w:r w:rsidR="00543F1F" w:rsidRPr="00D33B4E">
        <w:t>83</w:t>
      </w:r>
      <w:r w:rsidR="00543F1F" w:rsidRPr="00D33B4E">
        <w:t>次会议推迟了对这些文件的审议。在提到俄罗斯联邦关于表中第</w:t>
      </w:r>
      <w:r w:rsidR="00543F1F" w:rsidRPr="00D33B4E">
        <w:t>3</w:t>
      </w:r>
      <w:r w:rsidR="00543F1F" w:rsidRPr="00D33B4E">
        <w:rPr>
          <w:rFonts w:hint="eastAsia"/>
        </w:rPr>
        <w:t>段</w:t>
      </w:r>
      <w:r w:rsidR="00543F1F" w:rsidRPr="00D33B4E">
        <w:t>的建议时</w:t>
      </w:r>
      <w:r w:rsidR="00DE706F" w:rsidRPr="00D33B4E">
        <w:t>，</w:t>
      </w:r>
      <w:r w:rsidR="00543F1F" w:rsidRPr="00D33B4E">
        <w:t>他说</w:t>
      </w:r>
      <w:r w:rsidR="00DE706F" w:rsidRPr="00D33B4E">
        <w:t>，</w:t>
      </w:r>
      <w:r w:rsidR="00543F1F" w:rsidRPr="00D33B4E">
        <w:t>如果必须寻求政府间卫星组织的法律代表对涉及部分或全部</w:t>
      </w:r>
      <w:r w:rsidR="00543F1F" w:rsidRPr="00D33B4E">
        <w:rPr>
          <w:rFonts w:hint="eastAsia"/>
        </w:rPr>
        <w:t>删除</w:t>
      </w:r>
      <w:r w:rsidR="00543F1F" w:rsidRPr="00D33B4E">
        <w:t>的常规</w:t>
      </w:r>
      <w:r w:rsidR="00543F1F" w:rsidRPr="00D33B4E">
        <w:rPr>
          <w:rFonts w:hint="eastAsia"/>
        </w:rPr>
        <w:t>规则</w:t>
      </w:r>
      <w:r w:rsidR="00543F1F" w:rsidRPr="00D33B4E">
        <w:t>行动的书面确认</w:t>
      </w:r>
      <w:r w:rsidR="00DE706F" w:rsidRPr="00D33B4E">
        <w:t>，</w:t>
      </w:r>
      <w:r w:rsidR="00543F1F" w:rsidRPr="00D33B4E">
        <w:rPr>
          <w:rFonts w:hint="eastAsia"/>
        </w:rPr>
        <w:t>无线电通信局</w:t>
      </w:r>
      <w:r w:rsidR="00543F1F" w:rsidRPr="00D33B4E">
        <w:t>将会有困难。因此</w:t>
      </w:r>
      <w:r w:rsidR="00DE706F" w:rsidRPr="00D33B4E">
        <w:t>，</w:t>
      </w:r>
      <w:r w:rsidR="00543F1F" w:rsidRPr="00D33B4E">
        <w:t>可能有必要澄清</w:t>
      </w:r>
      <w:r w:rsidR="00DE706F" w:rsidRPr="00D33B4E">
        <w:t>，</w:t>
      </w:r>
      <w:r w:rsidR="00543F1F" w:rsidRPr="00D33B4E">
        <w:t>此类步骤仅针对通知</w:t>
      </w:r>
      <w:r w:rsidR="00543F1F" w:rsidRPr="00D33B4E">
        <w:rPr>
          <w:rFonts w:hint="eastAsia"/>
        </w:rPr>
        <w:t>主管部门</w:t>
      </w:r>
      <w:r w:rsidR="00543F1F" w:rsidRPr="00D33B4E">
        <w:t>要求的涉及全部或部分</w:t>
      </w:r>
      <w:r w:rsidR="00543F1F" w:rsidRPr="00D33B4E">
        <w:rPr>
          <w:rFonts w:hint="eastAsia"/>
        </w:rPr>
        <w:t>删除</w:t>
      </w:r>
      <w:r w:rsidR="00543F1F" w:rsidRPr="00D33B4E">
        <w:t>的</w:t>
      </w:r>
      <w:r w:rsidR="00543F1F" w:rsidRPr="00D33B4E">
        <w:rPr>
          <w:rFonts w:hint="eastAsia"/>
        </w:rPr>
        <w:t>规则</w:t>
      </w:r>
      <w:r w:rsidR="00543F1F" w:rsidRPr="00D33B4E">
        <w:t>行动。</w:t>
      </w:r>
      <w:r w:rsidR="00543F1F" w:rsidRPr="00D33B4E">
        <w:rPr>
          <w:rFonts w:hint="eastAsia"/>
        </w:rPr>
        <w:t>无线电通信局</w:t>
      </w:r>
      <w:r w:rsidR="00543F1F" w:rsidRPr="00D33B4E">
        <w:t>对加拿大的建议没有特别的异议。</w:t>
      </w:r>
    </w:p>
    <w:p w14:paraId="075F2CCC" w14:textId="0E7B51FE" w:rsidR="0074610C" w:rsidRPr="00D33B4E" w:rsidRDefault="0074610C" w:rsidP="00547045">
      <w:r w:rsidRPr="00D33B4E">
        <w:rPr>
          <w:bCs/>
          <w:lang w:val="en-CA"/>
        </w:rPr>
        <w:t>4.6</w:t>
      </w:r>
      <w:r w:rsidRPr="00D33B4E">
        <w:rPr>
          <w:bCs/>
          <w:lang w:val="en-CA"/>
        </w:rPr>
        <w:tab/>
      </w:r>
      <w:bookmarkStart w:id="163" w:name="lt_pId498"/>
      <w:r w:rsidRPr="00D33B4E">
        <w:rPr>
          <w:b/>
          <w:lang w:val="en-CA"/>
        </w:rPr>
        <w:t>Henri</w:t>
      </w:r>
      <w:r w:rsidR="00543F1F" w:rsidRPr="00D33B4E">
        <w:rPr>
          <w:rFonts w:hint="eastAsia"/>
          <w:b/>
          <w:lang w:val="en-CA"/>
        </w:rPr>
        <w:t>先生</w:t>
      </w:r>
      <w:bookmarkEnd w:id="163"/>
      <w:r w:rsidR="00543F1F" w:rsidRPr="00D33B4E">
        <w:t>说他可以同意加拿大的建议。他原则上同意俄罗斯联邦建议的意图</w:t>
      </w:r>
      <w:r w:rsidR="00DE706F" w:rsidRPr="00D33B4E">
        <w:t>，</w:t>
      </w:r>
      <w:r w:rsidR="00543F1F" w:rsidRPr="00D33B4E">
        <w:t>但认为应在</w:t>
      </w:r>
      <w:r w:rsidR="00543F1F" w:rsidRPr="00D33B4E">
        <w:rPr>
          <w:rFonts w:hint="eastAsia"/>
        </w:rPr>
        <w:t>程序</w:t>
      </w:r>
      <w:r w:rsidR="00543F1F" w:rsidRPr="00D33B4E">
        <w:t>规则工作组中进一步完善措辞</w:t>
      </w:r>
      <w:r w:rsidR="00DE706F" w:rsidRPr="00D33B4E">
        <w:t>，</w:t>
      </w:r>
      <w:r w:rsidR="00543F1F" w:rsidRPr="00D33B4E">
        <w:t>以表明这些措施将适用于应组织通过通知</w:t>
      </w:r>
      <w:r w:rsidR="00543F1F" w:rsidRPr="00D33B4E">
        <w:rPr>
          <w:rFonts w:hint="eastAsia"/>
        </w:rPr>
        <w:t>主管部门</w:t>
      </w:r>
      <w:r w:rsidR="00543F1F" w:rsidRPr="00D33B4E">
        <w:t>请求进行的全部或部分</w:t>
      </w:r>
      <w:r w:rsidR="00543F1F" w:rsidRPr="00D33B4E">
        <w:rPr>
          <w:rFonts w:hint="eastAsia"/>
        </w:rPr>
        <w:t>删除</w:t>
      </w:r>
      <w:r w:rsidR="00DE706F" w:rsidRPr="00D33B4E">
        <w:t>，</w:t>
      </w:r>
      <w:r w:rsidR="00543F1F" w:rsidRPr="00D33B4E">
        <w:t>而不是</w:t>
      </w:r>
      <w:r w:rsidR="00DF67CE" w:rsidRPr="00D33B4E">
        <w:rPr>
          <w:rFonts w:hint="eastAsia"/>
        </w:rPr>
        <w:t>无线电通信局</w:t>
      </w:r>
      <w:r w:rsidR="00543F1F" w:rsidRPr="00D33B4E">
        <w:t>通过正常适用《无线电</w:t>
      </w:r>
      <w:r w:rsidR="00543F1F" w:rsidRPr="00D33B4E">
        <w:rPr>
          <w:rFonts w:hint="eastAsia"/>
        </w:rPr>
        <w:t>规则</w:t>
      </w:r>
      <w:r w:rsidR="00543F1F" w:rsidRPr="00D33B4E">
        <w:t>》进行的行动。</w:t>
      </w:r>
    </w:p>
    <w:p w14:paraId="69464E05" w14:textId="261FA549" w:rsidR="0074610C" w:rsidRPr="00D33B4E" w:rsidRDefault="0074610C" w:rsidP="00547045">
      <w:r w:rsidRPr="00D33B4E">
        <w:rPr>
          <w:bCs/>
          <w:lang w:val="en-CA"/>
        </w:rPr>
        <w:t>4.7</w:t>
      </w:r>
      <w:r w:rsidRPr="00D33B4E">
        <w:rPr>
          <w:bCs/>
          <w:lang w:val="en-CA"/>
        </w:rPr>
        <w:tab/>
      </w:r>
      <w:bookmarkStart w:id="164" w:name="lt_pId501"/>
      <w:r w:rsidRPr="00D33B4E">
        <w:rPr>
          <w:b/>
          <w:lang w:val="en-CA"/>
        </w:rPr>
        <w:t>Jeanty</w:t>
      </w:r>
      <w:r w:rsidR="00543F1F" w:rsidRPr="00D33B4E">
        <w:rPr>
          <w:rFonts w:hint="eastAsia"/>
          <w:b/>
          <w:lang w:val="en-CA"/>
        </w:rPr>
        <w:t>女士</w:t>
      </w:r>
      <w:bookmarkEnd w:id="164"/>
      <w:r w:rsidR="00543F1F" w:rsidRPr="00D33B4E">
        <w:t>说</w:t>
      </w:r>
      <w:r w:rsidR="00DE706F" w:rsidRPr="00D33B4E">
        <w:t>，</w:t>
      </w:r>
      <w:r w:rsidR="00543F1F" w:rsidRPr="00D33B4E">
        <w:t>俄罗斯联邦建议的案文</w:t>
      </w:r>
      <w:r w:rsidR="00543F1F" w:rsidRPr="00D33B4E">
        <w:rPr>
          <w:rFonts w:hint="eastAsia"/>
        </w:rPr>
        <w:t>内容宽泛</w:t>
      </w:r>
      <w:r w:rsidR="00DE706F" w:rsidRPr="00D33B4E">
        <w:t>，</w:t>
      </w:r>
      <w:r w:rsidR="00543F1F" w:rsidRPr="00D33B4E">
        <w:t>应在工作组中进一步讨论。</w:t>
      </w:r>
    </w:p>
    <w:p w14:paraId="492C13B2" w14:textId="60905F6D" w:rsidR="0074610C" w:rsidRPr="00D33B4E" w:rsidRDefault="0074610C" w:rsidP="00547045">
      <w:r w:rsidRPr="00D33B4E">
        <w:rPr>
          <w:lang w:val="en-CA"/>
        </w:rPr>
        <w:t>4.8</w:t>
      </w:r>
      <w:r w:rsidRPr="00D33B4E">
        <w:rPr>
          <w:lang w:val="en-CA"/>
        </w:rPr>
        <w:tab/>
      </w:r>
      <w:r w:rsidR="00543F1F" w:rsidRPr="00D33B4E">
        <w:t>在</w:t>
      </w:r>
      <w:r w:rsidR="00543F1F" w:rsidRPr="00D33B4E">
        <w:rPr>
          <w:b/>
          <w:lang w:val="en-CA"/>
        </w:rPr>
        <w:t>Jeanty</w:t>
      </w:r>
      <w:r w:rsidR="00543F1F" w:rsidRPr="00D33B4E">
        <w:rPr>
          <w:b/>
        </w:rPr>
        <w:t>女士</w:t>
      </w:r>
      <w:r w:rsidR="00543F1F" w:rsidRPr="00D33B4E">
        <w:t>就加拿大提出的一项修正案发表进一步意见后</w:t>
      </w:r>
      <w:r w:rsidR="00DE706F" w:rsidRPr="00D33B4E">
        <w:t>，</w:t>
      </w:r>
      <w:r w:rsidR="00543F1F" w:rsidRPr="00D33B4E">
        <w:rPr>
          <w:b/>
          <w:bCs/>
        </w:rPr>
        <w:t>Vallet</w:t>
      </w:r>
      <w:r w:rsidR="00543F1F" w:rsidRPr="00D33B4E">
        <w:rPr>
          <w:rFonts w:hint="eastAsia"/>
          <w:b/>
          <w:bCs/>
        </w:rPr>
        <w:t>先生</w:t>
      </w:r>
      <w:r w:rsidR="00DE706F" w:rsidRPr="00D33B4E">
        <w:rPr>
          <w:b/>
          <w:bCs/>
        </w:rPr>
        <w:t>（</w:t>
      </w:r>
      <w:r w:rsidR="00543F1F" w:rsidRPr="00D33B4E">
        <w:rPr>
          <w:b/>
          <w:bCs/>
        </w:rPr>
        <w:t>SSD</w:t>
      </w:r>
      <w:r w:rsidR="00543F1F" w:rsidRPr="00D33B4E">
        <w:rPr>
          <w:rFonts w:hint="eastAsia"/>
          <w:b/>
          <w:bCs/>
        </w:rPr>
        <w:t>负责人</w:t>
      </w:r>
      <w:r w:rsidR="00DE706F" w:rsidRPr="00D33B4E">
        <w:rPr>
          <w:b/>
          <w:bCs/>
        </w:rPr>
        <w:t>）</w:t>
      </w:r>
      <w:r w:rsidR="00543F1F" w:rsidRPr="00D33B4E">
        <w:t>建议在案文中列入一个脚注</w:t>
      </w:r>
      <w:r w:rsidR="00DE706F" w:rsidRPr="00D33B4E">
        <w:t>，</w:t>
      </w:r>
      <w:proofErr w:type="gramStart"/>
      <w:r w:rsidR="00543F1F" w:rsidRPr="00D33B4E">
        <w:t>表明</w:t>
      </w:r>
      <w:r w:rsidR="00DE706F" w:rsidRPr="00D33B4E">
        <w:rPr>
          <w:rFonts w:ascii="SimSun" w:hAnsi="SimSun"/>
        </w:rPr>
        <w:t>“</w:t>
      </w:r>
      <w:proofErr w:type="gramEnd"/>
      <w:r w:rsidR="004D7D9D" w:rsidRPr="00D33B4E">
        <w:rPr>
          <w:rFonts w:hint="eastAsia"/>
        </w:rPr>
        <w:t>特节</w:t>
      </w:r>
      <w:r w:rsidR="00DE706F" w:rsidRPr="00D33B4E">
        <w:rPr>
          <w:rFonts w:ascii="SimSun" w:hAnsi="SimSun"/>
        </w:rPr>
        <w:t>”</w:t>
      </w:r>
      <w:r w:rsidR="00543F1F" w:rsidRPr="00D33B4E">
        <w:t>一词也可指</w:t>
      </w:r>
      <w:r w:rsidR="004D7D9D" w:rsidRPr="00D33B4E">
        <w:rPr>
          <w:lang w:val="en-CA"/>
        </w:rPr>
        <w:t>I-S</w:t>
      </w:r>
      <w:r w:rsidR="004D7D9D" w:rsidRPr="00D33B4E">
        <w:rPr>
          <w:rFonts w:hint="eastAsia"/>
          <w:lang w:val="en-CA"/>
        </w:rPr>
        <w:t>、</w:t>
      </w:r>
      <w:r w:rsidR="004D7D9D" w:rsidRPr="00D33B4E">
        <w:rPr>
          <w:lang w:val="en-CA"/>
        </w:rPr>
        <w:t>II-S</w:t>
      </w:r>
      <w:r w:rsidR="004D7D9D" w:rsidRPr="00D33B4E">
        <w:rPr>
          <w:rFonts w:hint="eastAsia"/>
          <w:lang w:val="en-CA"/>
        </w:rPr>
        <w:t>或</w:t>
      </w:r>
      <w:r w:rsidR="004D7D9D" w:rsidRPr="00D33B4E">
        <w:rPr>
          <w:lang w:val="en-CA"/>
        </w:rPr>
        <w:t>III-S</w:t>
      </w:r>
      <w:r w:rsidR="00543F1F" w:rsidRPr="00D33B4E">
        <w:t>部分</w:t>
      </w:r>
      <w:r w:rsidR="00DE706F" w:rsidRPr="00D33B4E">
        <w:t>，</w:t>
      </w:r>
      <w:r w:rsidR="00543F1F" w:rsidRPr="00D33B4E">
        <w:t>这可能使表格更容易理解。</w:t>
      </w:r>
      <w:r w:rsidR="004D7D9D" w:rsidRPr="00D33B4E">
        <w:rPr>
          <w:b/>
          <w:lang w:val="en-CA"/>
        </w:rPr>
        <w:t>Alamri</w:t>
      </w:r>
      <w:r w:rsidR="00543F1F" w:rsidRPr="00D33B4E">
        <w:rPr>
          <w:b/>
          <w:bCs/>
        </w:rPr>
        <w:t>先生</w:t>
      </w:r>
      <w:r w:rsidR="00543F1F" w:rsidRPr="00D33B4E">
        <w:t>支持这一建议。</w:t>
      </w:r>
    </w:p>
    <w:p w14:paraId="3AFC737F" w14:textId="7DF18D58" w:rsidR="0074610C" w:rsidRPr="00D33B4E" w:rsidRDefault="0074610C" w:rsidP="00547045">
      <w:r w:rsidRPr="00D33B4E">
        <w:rPr>
          <w:lang w:val="en-CA"/>
        </w:rPr>
        <w:t>4.9</w:t>
      </w:r>
      <w:r w:rsidRPr="00D33B4E">
        <w:rPr>
          <w:lang w:val="en-CA"/>
        </w:rPr>
        <w:tab/>
      </w:r>
      <w:bookmarkStart w:id="165" w:name="lt_pId506"/>
      <w:r w:rsidR="000D3707" w:rsidRPr="00D33B4E">
        <w:rPr>
          <w:rFonts w:hint="eastAsia"/>
        </w:rPr>
        <w:t>会议就此</w:t>
      </w:r>
      <w:r w:rsidR="000D3707" w:rsidRPr="00D33B4E">
        <w:rPr>
          <w:rFonts w:hint="eastAsia"/>
          <w:b/>
          <w:bCs/>
        </w:rPr>
        <w:t>达成一致</w:t>
      </w:r>
      <w:r w:rsidR="000D3707" w:rsidRPr="00D33B4E">
        <w:rPr>
          <w:rFonts w:hint="eastAsia"/>
        </w:rPr>
        <w:t>。</w:t>
      </w:r>
      <w:bookmarkEnd w:id="165"/>
    </w:p>
    <w:p w14:paraId="01E7B531" w14:textId="1379D57D" w:rsidR="0074610C" w:rsidRPr="00D33B4E" w:rsidRDefault="0074610C" w:rsidP="00547045">
      <w:r w:rsidRPr="00D33B4E">
        <w:rPr>
          <w:bCs/>
          <w:lang w:val="en-CA"/>
        </w:rPr>
        <w:t>4.10</w:t>
      </w:r>
      <w:r w:rsidRPr="00D33B4E">
        <w:rPr>
          <w:bCs/>
          <w:lang w:val="en-CA"/>
        </w:rPr>
        <w:tab/>
      </w:r>
      <w:bookmarkStart w:id="166" w:name="lt_pId508"/>
      <w:r w:rsidRPr="00D33B4E">
        <w:rPr>
          <w:b/>
          <w:lang w:val="en-CA"/>
        </w:rPr>
        <w:t>Varlamov</w:t>
      </w:r>
      <w:r w:rsidR="004D7D9D" w:rsidRPr="00D33B4E">
        <w:rPr>
          <w:rFonts w:hint="eastAsia"/>
          <w:b/>
          <w:lang w:val="en-CA"/>
        </w:rPr>
        <w:t>先生</w:t>
      </w:r>
      <w:bookmarkEnd w:id="166"/>
      <w:r w:rsidR="004D7D9D" w:rsidRPr="00D33B4E">
        <w:t>说</w:t>
      </w:r>
      <w:r w:rsidR="00DE706F" w:rsidRPr="00D33B4E">
        <w:t>，</w:t>
      </w:r>
      <w:r w:rsidR="004D7D9D" w:rsidRPr="00D33B4E">
        <w:t>应该考虑加拿大的意见。俄罗斯联邦在第</w:t>
      </w:r>
      <w:r w:rsidR="004D7D9D" w:rsidRPr="00D33B4E">
        <w:t>3</w:t>
      </w:r>
      <w:r w:rsidR="004D7D9D" w:rsidRPr="00D33B4E">
        <w:rPr>
          <w:rFonts w:hint="eastAsia"/>
        </w:rPr>
        <w:t>段</w:t>
      </w:r>
      <w:r w:rsidR="004D7D9D" w:rsidRPr="00D33B4E">
        <w:t>中提议的额外措施旨在仅适用于通知</w:t>
      </w:r>
      <w:r w:rsidR="004D7D9D" w:rsidRPr="00D33B4E">
        <w:rPr>
          <w:rFonts w:hint="eastAsia"/>
        </w:rPr>
        <w:t>主管部门</w:t>
      </w:r>
      <w:r w:rsidR="004D7D9D" w:rsidRPr="00D33B4E">
        <w:t>要求部分或全部</w:t>
      </w:r>
      <w:r w:rsidR="004D7D9D" w:rsidRPr="00D33B4E">
        <w:rPr>
          <w:rFonts w:hint="eastAsia"/>
        </w:rPr>
        <w:t>删除</w:t>
      </w:r>
      <w:r w:rsidR="004D7D9D" w:rsidRPr="00D33B4E">
        <w:t>卫星系统的情况。</w:t>
      </w:r>
    </w:p>
    <w:p w14:paraId="311EDB6A" w14:textId="4B7D3F1B" w:rsidR="0074610C" w:rsidRPr="00D33B4E" w:rsidRDefault="0074610C" w:rsidP="00547045">
      <w:r w:rsidRPr="00D33B4E">
        <w:rPr>
          <w:bCs/>
          <w:lang w:val="en-CA"/>
        </w:rPr>
        <w:t>4.11</w:t>
      </w:r>
      <w:r w:rsidRPr="00D33B4E">
        <w:rPr>
          <w:bCs/>
          <w:lang w:val="en-CA"/>
        </w:rPr>
        <w:tab/>
      </w:r>
      <w:bookmarkStart w:id="167" w:name="lt_pId511"/>
      <w:r w:rsidRPr="00D33B4E">
        <w:rPr>
          <w:b/>
          <w:lang w:val="en-CA"/>
        </w:rPr>
        <w:t>Alamri</w:t>
      </w:r>
      <w:r w:rsidR="004D7D9D" w:rsidRPr="00D33B4E">
        <w:rPr>
          <w:rFonts w:hint="eastAsia"/>
          <w:b/>
          <w:lang w:val="en-CA"/>
        </w:rPr>
        <w:t>先生</w:t>
      </w:r>
      <w:bookmarkEnd w:id="167"/>
      <w:r w:rsidR="004D7D9D" w:rsidRPr="00D33B4E">
        <w:t>同意</w:t>
      </w:r>
      <w:r w:rsidR="00DE706F" w:rsidRPr="00D33B4E">
        <w:t>，</w:t>
      </w:r>
      <w:r w:rsidR="004D7D9D" w:rsidRPr="00D33B4E">
        <w:t>政府间卫星组织的法定代表应以书面形式确认通知</w:t>
      </w:r>
      <w:r w:rsidR="004D7D9D" w:rsidRPr="00D33B4E">
        <w:rPr>
          <w:rFonts w:hint="eastAsia"/>
        </w:rPr>
        <w:t>主管部门</w:t>
      </w:r>
      <w:r w:rsidR="004D7D9D" w:rsidRPr="00D33B4E">
        <w:t>要求全部或部分</w:t>
      </w:r>
      <w:r w:rsidR="004D7D9D" w:rsidRPr="00D33B4E">
        <w:rPr>
          <w:rFonts w:hint="eastAsia"/>
        </w:rPr>
        <w:t>删除</w:t>
      </w:r>
      <w:r w:rsidR="004D7D9D" w:rsidRPr="00D33B4E">
        <w:t>的请求。</w:t>
      </w:r>
    </w:p>
    <w:p w14:paraId="07D43759" w14:textId="4110B770" w:rsidR="0074610C" w:rsidRPr="00D33B4E" w:rsidRDefault="0074610C" w:rsidP="00547045">
      <w:r w:rsidRPr="00D33B4E">
        <w:rPr>
          <w:lang w:val="en-CA"/>
        </w:rPr>
        <w:t>4.12</w:t>
      </w:r>
      <w:r w:rsidRPr="00D33B4E">
        <w:rPr>
          <w:lang w:val="en-CA"/>
        </w:rPr>
        <w:tab/>
      </w:r>
      <w:bookmarkEnd w:id="13"/>
      <w:r w:rsidR="004D7D9D" w:rsidRPr="00D33B4E">
        <w:t>在</w:t>
      </w:r>
      <w:r w:rsidR="004D7D9D" w:rsidRPr="00D33B4E">
        <w:rPr>
          <w:rFonts w:hint="eastAsia"/>
        </w:rPr>
        <w:t>程序</w:t>
      </w:r>
      <w:r w:rsidR="004D7D9D" w:rsidRPr="00D33B4E">
        <w:t>规则工作组对俄罗斯提案进行讨论和进一步编辑修订后</w:t>
      </w:r>
      <w:r w:rsidR="00DE706F" w:rsidRPr="00D33B4E">
        <w:t>，</w:t>
      </w:r>
      <w:r w:rsidR="004D7D9D" w:rsidRPr="00D33B4E">
        <w:t>经</w:t>
      </w:r>
      <w:r w:rsidR="004D7D9D" w:rsidRPr="00D33B4E">
        <w:rPr>
          <w:rFonts w:hint="eastAsia"/>
        </w:rPr>
        <w:t>修正</w:t>
      </w:r>
      <w:r w:rsidR="004D7D9D" w:rsidRPr="00D33B4E">
        <w:t>的新</w:t>
      </w:r>
      <w:r w:rsidR="004D7D9D" w:rsidRPr="00D33B4E">
        <w:rPr>
          <w:rFonts w:hint="eastAsia"/>
        </w:rPr>
        <w:t>程序</w:t>
      </w:r>
      <w:r w:rsidR="004D7D9D" w:rsidRPr="00D33B4E">
        <w:t>规则草案获得批准</w:t>
      </w:r>
      <w:r w:rsidR="00DE706F" w:rsidRPr="00D33B4E">
        <w:t>，</w:t>
      </w:r>
      <w:r w:rsidR="004D7D9D" w:rsidRPr="00D33B4E">
        <w:t>批准后立即生效</w:t>
      </w:r>
      <w:r w:rsidR="00DE706F" w:rsidRPr="00D33B4E">
        <w:t>（</w:t>
      </w:r>
      <w:r w:rsidR="004D7D9D" w:rsidRPr="00D33B4E">
        <w:t>见</w:t>
      </w:r>
      <w:r w:rsidR="004D7D9D" w:rsidRPr="00D33B4E">
        <w:t>RRB20-2/29</w:t>
      </w:r>
      <w:r w:rsidR="004D7D9D" w:rsidRPr="00D33B4E">
        <w:t>号文件</w:t>
      </w:r>
      <w:r w:rsidR="004D7D9D" w:rsidRPr="00D33B4E">
        <w:rPr>
          <w:rFonts w:hint="eastAsia"/>
        </w:rPr>
        <w:t>后附资料</w:t>
      </w:r>
      <w:r w:rsidR="004D7D9D" w:rsidRPr="00D33B4E">
        <w:t>1</w:t>
      </w:r>
      <w:r w:rsidR="001B45A9" w:rsidRPr="00D33B4E">
        <w:t xml:space="preserve"> – </w:t>
      </w:r>
      <w:r w:rsidR="004D7D9D" w:rsidRPr="00D33B4E">
        <w:t>会议决定摘要</w:t>
      </w:r>
      <w:r w:rsidR="00DE706F" w:rsidRPr="00D33B4E">
        <w:t>）</w:t>
      </w:r>
      <w:r w:rsidR="004D7D9D" w:rsidRPr="00D33B4E">
        <w:rPr>
          <w:rFonts w:hint="eastAsia"/>
        </w:rPr>
        <w:t>。</w:t>
      </w:r>
    </w:p>
    <w:p w14:paraId="065ADF12" w14:textId="77777777" w:rsidR="00EC60DE" w:rsidRPr="00D33B4E" w:rsidRDefault="00EC60DE" w:rsidP="00563B1D">
      <w:pPr>
        <w:jc w:val="both"/>
        <w:rPr>
          <w:lang w:val="en-CA"/>
        </w:rPr>
      </w:pPr>
      <w:r w:rsidRPr="00D33B4E">
        <w:rPr>
          <w:bCs/>
          <w:lang w:val="en-CA"/>
        </w:rPr>
        <w:t>4.13</w:t>
      </w:r>
      <w:r w:rsidRPr="00D33B4E">
        <w:rPr>
          <w:b/>
          <w:lang w:val="en-CA"/>
        </w:rPr>
        <w:tab/>
      </w:r>
      <w:bookmarkStart w:id="168" w:name="lt_pId515"/>
      <w:r w:rsidRPr="00D33B4E">
        <w:rPr>
          <w:b/>
          <w:lang w:val="en-CA"/>
        </w:rPr>
        <w:t>Bogens</w:t>
      </w:r>
      <w:r w:rsidRPr="00D33B4E">
        <w:rPr>
          <w:b/>
          <w:lang w:val="en-CA"/>
        </w:rPr>
        <w:t>先生（地面业务部固定移动业务处处长）</w:t>
      </w:r>
      <w:r w:rsidRPr="00D33B4E">
        <w:t>介绍了</w:t>
      </w:r>
      <w:r w:rsidRPr="00D33B4E">
        <w:t>CCRR/65</w:t>
      </w:r>
      <w:r w:rsidRPr="00D33B4E">
        <w:t>号通</w:t>
      </w:r>
      <w:r w:rsidRPr="00D33B4E">
        <w:rPr>
          <w:rFonts w:hint="eastAsia"/>
        </w:rPr>
        <w:t>函</w:t>
      </w:r>
      <w:r w:rsidRPr="00D33B4E">
        <w:t>，</w:t>
      </w:r>
      <w:r w:rsidRPr="00D33B4E">
        <w:rPr>
          <w:rFonts w:hint="eastAsia"/>
        </w:rPr>
        <w:t>该通函</w:t>
      </w:r>
      <w:r w:rsidRPr="00D33B4E">
        <w:t>附件</w:t>
      </w:r>
      <w:r w:rsidRPr="00D33B4E">
        <w:t>1-8</w:t>
      </w:r>
      <w:r w:rsidRPr="00D33B4E">
        <w:t>载有一套根据</w:t>
      </w:r>
      <w:r w:rsidRPr="00D33B4E">
        <w:t>WRC-19</w:t>
      </w:r>
      <w:r w:rsidRPr="00D33B4E">
        <w:t>的决定起草的新的或</w:t>
      </w:r>
      <w:r w:rsidRPr="00D33B4E">
        <w:rPr>
          <w:rFonts w:hint="eastAsia"/>
        </w:rPr>
        <w:t>修订</w:t>
      </w:r>
      <w:r w:rsidRPr="00D33B4E">
        <w:t>程序规则，或拟议</w:t>
      </w:r>
      <w:r w:rsidRPr="00D33B4E">
        <w:rPr>
          <w:rFonts w:hint="eastAsia"/>
        </w:rPr>
        <w:t>删除</w:t>
      </w:r>
      <w:r w:rsidRPr="00D33B4E">
        <w:t>的规则。已收到美国、俄罗斯联邦和加拿大对</w:t>
      </w:r>
      <w:r w:rsidRPr="00D33B4E">
        <w:rPr>
          <w:rFonts w:hint="eastAsia"/>
        </w:rPr>
        <w:t>这些规则</w:t>
      </w:r>
      <w:r w:rsidRPr="00D33B4E">
        <w:t>的</w:t>
      </w:r>
      <w:r w:rsidRPr="00D33B4E">
        <w:rPr>
          <w:rFonts w:hint="eastAsia"/>
        </w:rPr>
        <w:t>意见</w:t>
      </w:r>
      <w:r w:rsidRPr="00D33B4E">
        <w:t>，分别载于</w:t>
      </w:r>
      <w:r w:rsidRPr="00D33B4E">
        <w:t>RRB20-2/17</w:t>
      </w:r>
      <w:r w:rsidRPr="00D33B4E">
        <w:t>号文件附件</w:t>
      </w:r>
      <w:r w:rsidRPr="00D33B4E">
        <w:t>1-3</w:t>
      </w:r>
      <w:r w:rsidRPr="00D33B4E">
        <w:rPr>
          <w:rFonts w:hint="eastAsia"/>
        </w:rPr>
        <w:t>。</w:t>
      </w:r>
      <w:bookmarkEnd w:id="168"/>
    </w:p>
    <w:p w14:paraId="672C602C" w14:textId="77777777" w:rsidR="00EC60DE" w:rsidRPr="00D33B4E" w:rsidRDefault="00EC60DE" w:rsidP="008134EF">
      <w:pPr>
        <w:pStyle w:val="Headingb"/>
        <w:rPr>
          <w:rFonts w:hint="eastAsia"/>
          <w:lang w:eastAsia="zh-CN"/>
        </w:rPr>
      </w:pPr>
      <w:bookmarkStart w:id="169" w:name="lt_pId517"/>
      <w:r w:rsidRPr="00D33B4E">
        <w:rPr>
          <w:rFonts w:ascii="SimSun" w:hAnsi="SimSun" w:cs="SimSun" w:hint="eastAsia"/>
          <w:lang w:val="en-CA" w:eastAsia="zh-CN"/>
        </w:rPr>
        <w:t>《</w:t>
      </w:r>
      <w:r w:rsidRPr="00D33B4E">
        <w:rPr>
          <w:rFonts w:hint="eastAsia"/>
          <w:lang w:eastAsia="zh-CN"/>
        </w:rPr>
        <w:t>无线电规则》第</w:t>
      </w:r>
      <w:r w:rsidRPr="00D33B4E">
        <w:rPr>
          <w:lang w:eastAsia="zh-CN"/>
        </w:rPr>
        <w:t>5.441B</w:t>
      </w:r>
      <w:r w:rsidRPr="00D33B4E">
        <w:rPr>
          <w:rFonts w:hint="eastAsia"/>
          <w:lang w:eastAsia="zh-CN"/>
        </w:rPr>
        <w:t>款新程序规则草案（</w:t>
      </w:r>
      <w:r w:rsidRPr="00D33B4E">
        <w:rPr>
          <w:lang w:eastAsia="zh-CN"/>
        </w:rPr>
        <w:t>CCRR/65</w:t>
      </w:r>
      <w:r w:rsidRPr="00D33B4E">
        <w:rPr>
          <w:rFonts w:hint="eastAsia"/>
          <w:lang w:eastAsia="zh-CN"/>
        </w:rPr>
        <w:t>号通函附件</w:t>
      </w:r>
      <w:r w:rsidRPr="00D33B4E">
        <w:rPr>
          <w:rFonts w:hint="eastAsia"/>
          <w:lang w:eastAsia="zh-CN"/>
        </w:rPr>
        <w:t>1</w:t>
      </w:r>
      <w:r w:rsidRPr="00D33B4E">
        <w:rPr>
          <w:rFonts w:hint="eastAsia"/>
          <w:lang w:eastAsia="zh-CN"/>
        </w:rPr>
        <w:t>）</w:t>
      </w:r>
      <w:bookmarkEnd w:id="169"/>
    </w:p>
    <w:p w14:paraId="2C725F63" w14:textId="77777777" w:rsidR="00EC60DE" w:rsidRPr="00D33B4E" w:rsidRDefault="00EC60DE" w:rsidP="00563B1D">
      <w:pPr>
        <w:jc w:val="both"/>
        <w:rPr>
          <w:lang w:val="en-CA"/>
        </w:rPr>
      </w:pPr>
      <w:r w:rsidRPr="00D33B4E">
        <w:rPr>
          <w:bCs/>
          <w:lang w:val="en-CA"/>
        </w:rPr>
        <w:t>4.14</w:t>
      </w:r>
      <w:r w:rsidRPr="00D33B4E">
        <w:rPr>
          <w:bCs/>
          <w:lang w:val="en-CA"/>
        </w:rPr>
        <w:tab/>
      </w:r>
      <w:bookmarkStart w:id="170" w:name="lt_pId519"/>
      <w:r w:rsidRPr="00D33B4E">
        <w:rPr>
          <w:b/>
          <w:lang w:val="en-CA"/>
        </w:rPr>
        <w:t>Bogens</w:t>
      </w:r>
      <w:r w:rsidRPr="00D33B4E">
        <w:rPr>
          <w:b/>
          <w:lang w:val="en-CA"/>
        </w:rPr>
        <w:t>先生（地面业务部固定移动业务处处长）</w:t>
      </w:r>
      <w:r w:rsidRPr="00D33B4E">
        <w:t>提请注意美国提交的</w:t>
      </w:r>
      <w:r w:rsidRPr="00D33B4E">
        <w:rPr>
          <w:rFonts w:hint="eastAsia"/>
        </w:rPr>
        <w:t>意见。</w:t>
      </w:r>
      <w:r w:rsidRPr="00D33B4E">
        <w:t>他</w:t>
      </w:r>
      <w:r w:rsidRPr="00D33B4E">
        <w:rPr>
          <w:rFonts w:hint="eastAsia"/>
        </w:rPr>
        <w:t>指出</w:t>
      </w:r>
      <w:r w:rsidRPr="00D33B4E">
        <w:t>，无线电通信局已将</w:t>
      </w:r>
      <w:r w:rsidRPr="00D33B4E">
        <w:t xml:space="preserve">ITU-R </w:t>
      </w:r>
      <w:r w:rsidRPr="00D33B4E">
        <w:rPr>
          <w:rFonts w:hint="eastAsia"/>
        </w:rPr>
        <w:t>P.</w:t>
      </w:r>
      <w:r w:rsidRPr="00D33B4E">
        <w:t>528-4</w:t>
      </w:r>
      <w:r w:rsidRPr="00D33B4E">
        <w:t>号建议书与美国提出的</w:t>
      </w:r>
      <w:r w:rsidRPr="00D33B4E">
        <w:t xml:space="preserve">ITU-R </w:t>
      </w:r>
      <w:r w:rsidRPr="00D33B4E">
        <w:rPr>
          <w:rFonts w:hint="eastAsia"/>
        </w:rPr>
        <w:t>P.</w:t>
      </w:r>
      <w:r w:rsidRPr="00D33B4E">
        <w:t>525-4</w:t>
      </w:r>
      <w:r w:rsidRPr="00D33B4E">
        <w:t>号建议书进行了比较，以计算</w:t>
      </w:r>
      <w:r w:rsidRPr="00D33B4E">
        <w:t>IMT</w:t>
      </w:r>
      <w:r w:rsidRPr="00D33B4E">
        <w:t>台站的</w:t>
      </w:r>
      <w:proofErr w:type="spellStart"/>
      <w:r w:rsidRPr="00D33B4E">
        <w:rPr>
          <w:lang w:val="en-CA"/>
        </w:rPr>
        <w:t>pfd</w:t>
      </w:r>
      <w:proofErr w:type="spellEnd"/>
      <w:r w:rsidRPr="00D33B4E">
        <w:t>，并得出结论认为，</w:t>
      </w:r>
      <w:r w:rsidRPr="00D33B4E">
        <w:t xml:space="preserve">ITU-R </w:t>
      </w:r>
      <w:r w:rsidRPr="00D33B4E">
        <w:rPr>
          <w:rFonts w:hint="eastAsia"/>
        </w:rPr>
        <w:t>P.</w:t>
      </w:r>
      <w:r w:rsidRPr="00D33B4E">
        <w:t>528-4</w:t>
      </w:r>
      <w:r w:rsidRPr="00D33B4E">
        <w:t>建议书对于跨地</w:t>
      </w:r>
      <w:r w:rsidRPr="00D33B4E">
        <w:rPr>
          <w:rFonts w:hint="eastAsia"/>
        </w:rPr>
        <w:t>平线</w:t>
      </w:r>
      <w:r w:rsidRPr="00D33B4E">
        <w:t>传播路径更为现实，</w:t>
      </w:r>
      <w:r w:rsidRPr="00D33B4E">
        <w:rPr>
          <w:rFonts w:hint="eastAsia"/>
        </w:rPr>
        <w:t>能</w:t>
      </w:r>
      <w:r w:rsidRPr="00D33B4E">
        <w:t>确保与若干现行程序规则保持一致。</w:t>
      </w:r>
      <w:bookmarkEnd w:id="170"/>
      <w:r w:rsidRPr="00D33B4E">
        <w:t xml:space="preserve"> </w:t>
      </w:r>
    </w:p>
    <w:p w14:paraId="3AC225EB" w14:textId="77777777" w:rsidR="00EC60DE" w:rsidRPr="00D33B4E" w:rsidRDefault="00EC60DE" w:rsidP="00563B1D">
      <w:pPr>
        <w:jc w:val="both"/>
        <w:rPr>
          <w:lang w:val="en-CA"/>
        </w:rPr>
      </w:pPr>
      <w:r w:rsidRPr="00D33B4E">
        <w:rPr>
          <w:bCs/>
          <w:lang w:val="en-CA"/>
        </w:rPr>
        <w:t>4.15</w:t>
      </w:r>
      <w:r w:rsidRPr="00D33B4E">
        <w:rPr>
          <w:bCs/>
          <w:lang w:val="en-CA"/>
        </w:rPr>
        <w:tab/>
      </w:r>
      <w:bookmarkStart w:id="171" w:name="lt_pId522"/>
      <w:r w:rsidRPr="00D33B4E">
        <w:rPr>
          <w:b/>
          <w:lang w:val="en-CA"/>
        </w:rPr>
        <w:t>Vassiliev</w:t>
      </w:r>
      <w:r w:rsidRPr="00D33B4E">
        <w:rPr>
          <w:b/>
          <w:lang w:val="en-CA"/>
        </w:rPr>
        <w:t>先生（地面业务部负责人）</w:t>
      </w:r>
      <w:r w:rsidRPr="00D33B4E">
        <w:rPr>
          <w:rFonts w:hint="eastAsia"/>
          <w:lang w:val="en-CA"/>
        </w:rPr>
        <w:t>在回答</w:t>
      </w:r>
      <w:r w:rsidRPr="00D33B4E">
        <w:rPr>
          <w:b/>
          <w:lang w:val="en-CA"/>
        </w:rPr>
        <w:t>Hashimoto</w:t>
      </w:r>
      <w:r w:rsidRPr="00D33B4E">
        <w:rPr>
          <w:b/>
          <w:lang w:val="en-CA"/>
        </w:rPr>
        <w:t>先生</w:t>
      </w:r>
      <w:r w:rsidRPr="00D33B4E">
        <w:rPr>
          <w:rFonts w:hint="eastAsia"/>
          <w:lang w:val="en-CA"/>
        </w:rPr>
        <w:t>的一个问题时表示，</w:t>
      </w:r>
      <w:r w:rsidRPr="00D33B4E">
        <w:t>无线电通信局的</w:t>
      </w:r>
      <w:r w:rsidRPr="00D33B4E">
        <w:rPr>
          <w:rFonts w:hint="eastAsia"/>
        </w:rPr>
        <w:t>审查结论</w:t>
      </w:r>
      <w:r w:rsidRPr="00D33B4E">
        <w:t>可在委员会的</w:t>
      </w:r>
      <w:r w:rsidRPr="00D33B4E">
        <w:rPr>
          <w:lang w:val="en-CA"/>
        </w:rPr>
        <w:t>SharePoint</w:t>
      </w:r>
      <w:r w:rsidRPr="00D33B4E">
        <w:t>网站上</w:t>
      </w:r>
      <w:r w:rsidRPr="00D33B4E">
        <w:rPr>
          <w:rFonts w:hint="eastAsia"/>
        </w:rPr>
        <w:t>查看</w:t>
      </w:r>
      <w:r w:rsidRPr="00D33B4E">
        <w:t>。</w:t>
      </w:r>
      <w:bookmarkEnd w:id="171"/>
      <w:r w:rsidRPr="00D33B4E">
        <w:rPr>
          <w:lang w:val="en-CA"/>
        </w:rPr>
        <w:t xml:space="preserve"> </w:t>
      </w:r>
    </w:p>
    <w:p w14:paraId="453570C0" w14:textId="77777777" w:rsidR="00EC60DE" w:rsidRPr="00D33B4E" w:rsidRDefault="00EC60DE" w:rsidP="00563B1D">
      <w:pPr>
        <w:jc w:val="both"/>
        <w:rPr>
          <w:lang w:val="en-CA"/>
        </w:rPr>
      </w:pPr>
      <w:r w:rsidRPr="00D33B4E">
        <w:rPr>
          <w:bCs/>
          <w:lang w:val="en-CA"/>
        </w:rPr>
        <w:t>4.16</w:t>
      </w:r>
      <w:r w:rsidRPr="00D33B4E">
        <w:rPr>
          <w:bCs/>
          <w:lang w:val="en-CA"/>
        </w:rPr>
        <w:tab/>
      </w:r>
      <w:bookmarkStart w:id="172" w:name="lt_pId524"/>
      <w:r w:rsidRPr="00D33B4E">
        <w:rPr>
          <w:b/>
          <w:lang w:val="en-CA"/>
        </w:rPr>
        <w:t>Varlamov</w:t>
      </w:r>
      <w:r w:rsidRPr="00D33B4E">
        <w:rPr>
          <w:b/>
          <w:lang w:val="en-CA"/>
        </w:rPr>
        <w:t>先生</w:t>
      </w:r>
      <w:r w:rsidRPr="00D33B4E">
        <w:rPr>
          <w:rFonts w:hint="eastAsia"/>
        </w:rPr>
        <w:t>赞同最好</w:t>
      </w:r>
      <w:r w:rsidRPr="00D33B4E">
        <w:t>使用无线电通信局</w:t>
      </w:r>
      <w:r w:rsidRPr="00D33B4E">
        <w:rPr>
          <w:rFonts w:hint="eastAsia"/>
        </w:rPr>
        <w:t>建议</w:t>
      </w:r>
      <w:r w:rsidRPr="00D33B4E">
        <w:t>的</w:t>
      </w:r>
      <w:r w:rsidRPr="00D33B4E">
        <w:rPr>
          <w:lang w:val="en-CA"/>
        </w:rPr>
        <w:t>ITU-R P.528-4</w:t>
      </w:r>
      <w:r w:rsidRPr="00D33B4E">
        <w:t>建议书。</w:t>
      </w:r>
      <w:bookmarkStart w:id="173" w:name="lt_pId525"/>
      <w:bookmarkEnd w:id="172"/>
      <w:r w:rsidRPr="00D33B4E">
        <w:rPr>
          <w:b/>
          <w:lang w:val="en-CA"/>
        </w:rPr>
        <w:t>Hasanova</w:t>
      </w:r>
      <w:r w:rsidRPr="00D33B4E">
        <w:rPr>
          <w:b/>
          <w:lang w:val="en-CA"/>
        </w:rPr>
        <w:t>女士</w:t>
      </w:r>
      <w:r w:rsidRPr="00D33B4E">
        <w:rPr>
          <w:rFonts w:hint="eastAsia"/>
          <w:lang w:val="en-CA"/>
        </w:rPr>
        <w:t>、</w:t>
      </w:r>
      <w:r w:rsidRPr="00D33B4E">
        <w:rPr>
          <w:b/>
          <w:lang w:val="en-CA"/>
        </w:rPr>
        <w:t>Alamri</w:t>
      </w:r>
      <w:r w:rsidRPr="00D33B4E">
        <w:rPr>
          <w:b/>
          <w:lang w:val="en-CA"/>
        </w:rPr>
        <w:t>先生</w:t>
      </w:r>
      <w:r w:rsidRPr="00D33B4E">
        <w:rPr>
          <w:rFonts w:hint="eastAsia"/>
          <w:lang w:val="en-CA"/>
        </w:rPr>
        <w:t>、</w:t>
      </w:r>
      <w:proofErr w:type="spellStart"/>
      <w:r w:rsidRPr="00D33B4E">
        <w:rPr>
          <w:b/>
          <w:lang w:val="en-CA"/>
        </w:rPr>
        <w:t>Azzouz</w:t>
      </w:r>
      <w:proofErr w:type="spellEnd"/>
      <w:r w:rsidRPr="00D33B4E">
        <w:rPr>
          <w:b/>
          <w:lang w:val="en-CA"/>
        </w:rPr>
        <w:t>先生</w:t>
      </w:r>
      <w:r w:rsidRPr="00D33B4E">
        <w:rPr>
          <w:rFonts w:hint="eastAsia"/>
          <w:lang w:val="en-CA"/>
        </w:rPr>
        <w:t>、</w:t>
      </w:r>
      <w:r w:rsidRPr="00D33B4E">
        <w:rPr>
          <w:b/>
          <w:lang w:val="en-CA"/>
        </w:rPr>
        <w:t>Mchunu</w:t>
      </w:r>
      <w:r w:rsidRPr="00D33B4E">
        <w:rPr>
          <w:b/>
          <w:lang w:val="en-CA"/>
        </w:rPr>
        <w:t>先生</w:t>
      </w:r>
      <w:r w:rsidRPr="00D33B4E">
        <w:rPr>
          <w:rFonts w:hint="eastAsia"/>
          <w:lang w:val="en-CA"/>
        </w:rPr>
        <w:t>、</w:t>
      </w:r>
      <w:r w:rsidRPr="00D33B4E">
        <w:rPr>
          <w:b/>
          <w:lang w:val="en-CA"/>
        </w:rPr>
        <w:t>Henri</w:t>
      </w:r>
      <w:r w:rsidRPr="00D33B4E">
        <w:rPr>
          <w:b/>
          <w:lang w:val="en-CA"/>
        </w:rPr>
        <w:t>先生</w:t>
      </w:r>
      <w:r w:rsidRPr="00D33B4E">
        <w:rPr>
          <w:rFonts w:hint="eastAsia"/>
          <w:lang w:val="en-CA"/>
        </w:rPr>
        <w:t>、</w:t>
      </w:r>
      <w:r w:rsidRPr="00D33B4E">
        <w:rPr>
          <w:b/>
          <w:lang w:val="en-CA"/>
        </w:rPr>
        <w:t>Hashimoto</w:t>
      </w:r>
      <w:r w:rsidRPr="00D33B4E">
        <w:rPr>
          <w:b/>
          <w:lang w:val="en-CA"/>
        </w:rPr>
        <w:t>先生</w:t>
      </w:r>
      <w:r w:rsidRPr="00D33B4E">
        <w:rPr>
          <w:rFonts w:hint="eastAsia"/>
          <w:lang w:val="en-CA"/>
        </w:rPr>
        <w:t>、</w:t>
      </w:r>
      <w:r w:rsidRPr="00D33B4E">
        <w:rPr>
          <w:b/>
          <w:lang w:val="en-CA"/>
        </w:rPr>
        <w:t>Hoan</w:t>
      </w:r>
      <w:r w:rsidRPr="00D33B4E">
        <w:rPr>
          <w:b/>
          <w:lang w:val="en-CA"/>
        </w:rPr>
        <w:t>先生</w:t>
      </w:r>
      <w:r w:rsidRPr="00D33B4E">
        <w:rPr>
          <w:rFonts w:hint="eastAsia"/>
          <w:bCs/>
          <w:lang w:val="en-CA"/>
        </w:rPr>
        <w:t>和</w:t>
      </w:r>
      <w:r w:rsidRPr="00D33B4E">
        <w:rPr>
          <w:b/>
          <w:lang w:val="en-CA"/>
        </w:rPr>
        <w:t>Borjón</w:t>
      </w:r>
      <w:r w:rsidRPr="00D33B4E">
        <w:rPr>
          <w:b/>
          <w:lang w:val="en-CA"/>
        </w:rPr>
        <w:t>先生</w:t>
      </w:r>
      <w:bookmarkEnd w:id="173"/>
      <w:r w:rsidRPr="00D33B4E">
        <w:rPr>
          <w:rFonts w:hint="eastAsia"/>
        </w:rPr>
        <w:t>同意</w:t>
      </w:r>
      <w:r w:rsidRPr="00D33B4E">
        <w:t>这一观点</w:t>
      </w:r>
      <w:r w:rsidRPr="00D33B4E">
        <w:rPr>
          <w:rFonts w:hint="eastAsia"/>
        </w:rPr>
        <w:t>。</w:t>
      </w:r>
    </w:p>
    <w:p w14:paraId="2E33616C" w14:textId="77777777" w:rsidR="00EC60DE" w:rsidRPr="00D33B4E" w:rsidRDefault="00EC60DE" w:rsidP="00563B1D">
      <w:pPr>
        <w:jc w:val="both"/>
        <w:rPr>
          <w:rFonts w:ascii="Calibri" w:hAnsi="Calibri" w:cs="Calibri"/>
          <w:b/>
          <w:color w:val="800000"/>
          <w:sz w:val="22"/>
          <w:lang w:val="en-CA"/>
        </w:rPr>
      </w:pPr>
      <w:r w:rsidRPr="00D33B4E">
        <w:rPr>
          <w:lang w:val="en-CA"/>
        </w:rPr>
        <w:lastRenderedPageBreak/>
        <w:t>4.17</w:t>
      </w:r>
      <w:r w:rsidRPr="00D33B4E">
        <w:rPr>
          <w:lang w:val="en-CA"/>
        </w:rPr>
        <w:tab/>
      </w:r>
      <w:r w:rsidRPr="00D33B4E">
        <w:rPr>
          <w:rFonts w:hint="eastAsia"/>
          <w:lang w:val="en-CA"/>
        </w:rPr>
        <w:t>有关《无线电规则》</w:t>
      </w:r>
      <w:r w:rsidRPr="00D33B4E">
        <w:rPr>
          <w:rFonts w:hint="eastAsia"/>
        </w:rPr>
        <w:t>第</w:t>
      </w:r>
      <w:r w:rsidRPr="00D33B4E">
        <w:t>5.441B</w:t>
      </w:r>
      <w:r w:rsidRPr="00D33B4E">
        <w:rPr>
          <w:rFonts w:hint="eastAsia"/>
        </w:rPr>
        <w:t>款的新程序规则草案未作修改即获得</w:t>
      </w:r>
      <w:r w:rsidRPr="00D33B4E">
        <w:rPr>
          <w:rFonts w:hint="eastAsia"/>
          <w:b/>
          <w:bCs/>
        </w:rPr>
        <w:t>批准</w:t>
      </w:r>
      <w:r w:rsidRPr="00D33B4E">
        <w:rPr>
          <w:rFonts w:hint="eastAsia"/>
        </w:rPr>
        <w:t>，自批准之日起生效。</w:t>
      </w:r>
    </w:p>
    <w:p w14:paraId="042D46C0" w14:textId="77777777" w:rsidR="00EC60DE" w:rsidRPr="00D33B4E" w:rsidRDefault="00EC60DE" w:rsidP="008134EF">
      <w:pPr>
        <w:pStyle w:val="Headingb"/>
        <w:rPr>
          <w:rFonts w:hint="eastAsia"/>
          <w:lang w:eastAsia="zh-CN"/>
        </w:rPr>
      </w:pPr>
      <w:r w:rsidRPr="00D33B4E">
        <w:rPr>
          <w:rFonts w:ascii="SimSun" w:hAnsi="SimSun" w:cs="SimSun" w:hint="eastAsia"/>
          <w:lang w:val="en-US" w:eastAsia="zh-CN"/>
        </w:rPr>
        <w:t>删除现行有关</w:t>
      </w:r>
      <w:r w:rsidRPr="00D33B4E">
        <w:rPr>
          <w:rFonts w:ascii="SimSun" w:hAnsi="SimSun" w:cs="SimSun" w:hint="eastAsia"/>
          <w:lang w:eastAsia="zh-CN"/>
        </w:rPr>
        <w:t>《无线电规则》</w:t>
      </w:r>
      <w:r w:rsidRPr="00D33B4E">
        <w:rPr>
          <w:rFonts w:ascii="SimSun" w:hAnsi="SimSun" w:cs="SimSun" w:hint="eastAsia"/>
          <w:lang w:val="en-US" w:eastAsia="zh-CN"/>
        </w:rPr>
        <w:t>第</w:t>
      </w:r>
      <w:r w:rsidRPr="00D33B4E">
        <w:rPr>
          <w:bCs/>
          <w:lang w:eastAsia="zh-CN"/>
        </w:rPr>
        <w:t>5.510</w:t>
      </w:r>
      <w:r w:rsidRPr="00D33B4E">
        <w:rPr>
          <w:rFonts w:ascii="SimSun" w:hAnsi="SimSun" w:cs="SimSun" w:hint="eastAsia"/>
          <w:lang w:val="en-US" w:eastAsia="zh-CN"/>
        </w:rPr>
        <w:t>款的程序规则（</w:t>
      </w:r>
      <w:r w:rsidRPr="00D33B4E">
        <w:rPr>
          <w:lang w:eastAsia="zh-CN"/>
        </w:rPr>
        <w:t>CCRR/65</w:t>
      </w:r>
      <w:r w:rsidRPr="00D33B4E">
        <w:rPr>
          <w:rFonts w:ascii="SimSun" w:hAnsi="SimSun" w:cs="SimSun" w:hint="eastAsia"/>
          <w:lang w:eastAsia="zh-CN"/>
        </w:rPr>
        <w:t>号通函附件</w:t>
      </w:r>
      <w:r w:rsidRPr="00D33B4E">
        <w:rPr>
          <w:lang w:eastAsia="zh-CN"/>
        </w:rPr>
        <w:t>2</w:t>
      </w:r>
      <w:r w:rsidRPr="00D33B4E">
        <w:rPr>
          <w:rFonts w:ascii="SimSun" w:hAnsi="SimSun" w:cs="SimSun" w:hint="eastAsia"/>
          <w:lang w:eastAsia="zh-CN"/>
        </w:rPr>
        <w:t>）</w:t>
      </w:r>
    </w:p>
    <w:p w14:paraId="57FFF769" w14:textId="77777777" w:rsidR="00EC60DE" w:rsidRPr="00D33B4E" w:rsidRDefault="00EC60DE" w:rsidP="00563B1D">
      <w:pPr>
        <w:jc w:val="both"/>
        <w:rPr>
          <w:lang w:val="en-CA"/>
        </w:rPr>
      </w:pPr>
      <w:r w:rsidRPr="00D33B4E">
        <w:rPr>
          <w:bCs/>
          <w:lang w:val="en-CA"/>
        </w:rPr>
        <w:t>4.18</w:t>
      </w:r>
      <w:r w:rsidRPr="00D33B4E">
        <w:rPr>
          <w:b/>
          <w:lang w:val="en-CA"/>
        </w:rPr>
        <w:tab/>
      </w:r>
      <w:bookmarkStart w:id="174" w:name="lt_pId530"/>
      <w:r w:rsidRPr="00D33B4E">
        <w:rPr>
          <w:rFonts w:hint="eastAsia"/>
          <w:bCs/>
          <w:lang w:val="en-CA"/>
        </w:rPr>
        <w:t>获得</w:t>
      </w:r>
      <w:r w:rsidRPr="00D33B4E">
        <w:rPr>
          <w:rFonts w:hint="eastAsia"/>
          <w:b/>
          <w:lang w:val="en-CA"/>
        </w:rPr>
        <w:t>批准。</w:t>
      </w:r>
      <w:bookmarkEnd w:id="174"/>
    </w:p>
    <w:p w14:paraId="11C351D0" w14:textId="77777777" w:rsidR="00EC60DE" w:rsidRPr="00D33B4E" w:rsidRDefault="00EC60DE" w:rsidP="008134EF">
      <w:pPr>
        <w:pStyle w:val="Headingb"/>
        <w:rPr>
          <w:rFonts w:hint="eastAsia"/>
          <w:lang w:eastAsia="zh-CN"/>
        </w:rPr>
      </w:pPr>
      <w:bookmarkStart w:id="175" w:name="lt_pId531"/>
      <w:r w:rsidRPr="00D33B4E">
        <w:rPr>
          <w:rFonts w:ascii="SimSun" w:hAnsi="SimSun" w:cs="SimSun" w:hint="eastAsia"/>
          <w:lang w:eastAsia="zh-CN"/>
        </w:rPr>
        <w:t>对有关通知单受理问题的程序规则的修订</w:t>
      </w:r>
      <w:bookmarkEnd w:id="175"/>
      <w:r w:rsidRPr="00D33B4E">
        <w:rPr>
          <w:rFonts w:ascii="SimSun" w:hAnsi="SimSun" w:cs="SimSun" w:hint="eastAsia"/>
          <w:lang w:eastAsia="zh-CN"/>
        </w:rPr>
        <w:t>（</w:t>
      </w:r>
      <w:r w:rsidRPr="00D33B4E">
        <w:rPr>
          <w:lang w:val="en-CA" w:eastAsia="zh-CN"/>
        </w:rPr>
        <w:t>CCRR/65</w:t>
      </w:r>
      <w:r w:rsidRPr="00D33B4E">
        <w:rPr>
          <w:rFonts w:ascii="SimSun" w:hAnsi="SimSun" w:cs="SimSun" w:hint="eastAsia"/>
          <w:lang w:val="en-CA" w:eastAsia="zh-CN"/>
        </w:rPr>
        <w:t>号通函附件</w:t>
      </w:r>
      <w:r w:rsidRPr="00D33B4E">
        <w:rPr>
          <w:lang w:val="en-CA" w:eastAsia="zh-CN"/>
        </w:rPr>
        <w:t>3</w:t>
      </w:r>
      <w:r w:rsidRPr="00D33B4E">
        <w:rPr>
          <w:rFonts w:ascii="SimSun" w:hAnsi="SimSun" w:cs="SimSun" w:hint="eastAsia"/>
          <w:lang w:val="en-CA" w:eastAsia="zh-CN"/>
        </w:rPr>
        <w:t>）</w:t>
      </w:r>
    </w:p>
    <w:p w14:paraId="0D2643CD" w14:textId="77777777" w:rsidR="00EC60DE" w:rsidRPr="00D33B4E" w:rsidRDefault="00EC60DE" w:rsidP="00563B1D">
      <w:pPr>
        <w:jc w:val="both"/>
        <w:rPr>
          <w:lang w:val="en-CA"/>
        </w:rPr>
      </w:pPr>
      <w:r w:rsidRPr="00D33B4E">
        <w:rPr>
          <w:bCs/>
          <w:lang w:val="en-CA"/>
        </w:rPr>
        <w:t>4.19</w:t>
      </w:r>
      <w:r w:rsidRPr="00D33B4E">
        <w:rPr>
          <w:bCs/>
          <w:lang w:val="en-CA"/>
        </w:rPr>
        <w:tab/>
      </w:r>
      <w:bookmarkStart w:id="176" w:name="lt_pId533"/>
      <w:r w:rsidRPr="00D33B4E">
        <w:rPr>
          <w:b/>
          <w:lang w:val="en-CA"/>
        </w:rPr>
        <w:t>Vallet</w:t>
      </w:r>
      <w:r w:rsidRPr="00D33B4E">
        <w:rPr>
          <w:b/>
          <w:lang w:val="en-CA"/>
        </w:rPr>
        <w:t>先生（空间业务部负责人）</w:t>
      </w:r>
      <w:r w:rsidRPr="00D33B4E">
        <w:rPr>
          <w:rFonts w:hint="eastAsia"/>
          <w:bCs/>
          <w:lang w:val="en-CA"/>
        </w:rPr>
        <w:t>指出</w:t>
      </w:r>
      <w:r w:rsidRPr="00D33B4E">
        <w:t>，加拿大主管部门在其</w:t>
      </w:r>
      <w:r w:rsidRPr="00D33B4E">
        <w:rPr>
          <w:rFonts w:hint="eastAsia"/>
        </w:rPr>
        <w:t>意见</w:t>
      </w:r>
      <w:r w:rsidRPr="00D33B4E">
        <w:t>中要求澄清，鉴于在</w:t>
      </w:r>
      <w:r w:rsidRPr="00D33B4E">
        <w:t>WRC-19</w:t>
      </w:r>
      <w:r w:rsidRPr="00D33B4E">
        <w:t>上对附录</w:t>
      </w:r>
      <w:r w:rsidRPr="00D33B4E">
        <w:t>4</w:t>
      </w:r>
      <w:r w:rsidRPr="00D33B4E">
        <w:t>所作的修改，是否需要与</w:t>
      </w:r>
      <w:r w:rsidRPr="00D33B4E">
        <w:rPr>
          <w:rFonts w:hint="eastAsia"/>
        </w:rPr>
        <w:t>该条</w:t>
      </w:r>
      <w:r w:rsidRPr="00D33B4E">
        <w:t>规则标题相关的说明。虽然无线电通信局承认保留该说明</w:t>
      </w:r>
      <w:r w:rsidRPr="00D33B4E">
        <w:rPr>
          <w:rFonts w:hint="eastAsia"/>
        </w:rPr>
        <w:t>并非绝对必要</w:t>
      </w:r>
      <w:r w:rsidRPr="00D33B4E">
        <w:t>，</w:t>
      </w:r>
      <w:r w:rsidRPr="00D33B4E">
        <w:rPr>
          <w:rFonts w:hint="eastAsia"/>
        </w:rPr>
        <w:t>但</w:t>
      </w:r>
      <w:r w:rsidRPr="00D33B4E">
        <w:t>该说明提到了</w:t>
      </w:r>
      <w:r w:rsidRPr="00D33B4E">
        <w:t>WRC-15</w:t>
      </w:r>
      <w:r w:rsidRPr="00D33B4E">
        <w:t>关于在两种情况下通知</w:t>
      </w:r>
      <w:r w:rsidRPr="00D33B4E">
        <w:rPr>
          <w:rFonts w:hint="eastAsia"/>
        </w:rPr>
        <w:t>可以受理</w:t>
      </w:r>
      <w:r w:rsidRPr="00D33B4E">
        <w:t>的决定，它可继续作为通知主管部门的有用参考资料。</w:t>
      </w:r>
      <w:bookmarkEnd w:id="176"/>
    </w:p>
    <w:p w14:paraId="1003BB89" w14:textId="77777777" w:rsidR="00EC60DE" w:rsidRPr="00D33B4E" w:rsidRDefault="00EC60DE" w:rsidP="00563B1D">
      <w:pPr>
        <w:jc w:val="both"/>
        <w:rPr>
          <w:rFonts w:ascii="Calibri" w:hAnsi="Calibri" w:cs="Calibri"/>
          <w:b/>
          <w:color w:val="800000"/>
          <w:sz w:val="22"/>
          <w:lang w:val="en-CA"/>
        </w:rPr>
      </w:pPr>
      <w:r w:rsidRPr="00D33B4E">
        <w:rPr>
          <w:lang w:val="en-CA"/>
        </w:rPr>
        <w:t>4.20</w:t>
      </w:r>
      <w:r w:rsidRPr="00D33B4E">
        <w:rPr>
          <w:lang w:val="en-CA"/>
        </w:rPr>
        <w:tab/>
      </w:r>
      <w:r w:rsidRPr="00D33B4E">
        <w:rPr>
          <w:rFonts w:hint="eastAsia"/>
          <w:lang w:val="en-CA"/>
        </w:rPr>
        <w:t>在如此做出解释后，</w:t>
      </w:r>
      <w:r w:rsidRPr="00D33B4E">
        <w:rPr>
          <w:rFonts w:hint="eastAsia"/>
        </w:rPr>
        <w:t>对有关通知单受理问题的程序规则的修订获得</w:t>
      </w:r>
      <w:r w:rsidRPr="00D33B4E">
        <w:rPr>
          <w:rFonts w:hint="eastAsia"/>
          <w:b/>
          <w:bCs/>
        </w:rPr>
        <w:t>批准</w:t>
      </w:r>
      <w:r w:rsidRPr="00D33B4E">
        <w:rPr>
          <w:rFonts w:hint="eastAsia"/>
        </w:rPr>
        <w:t>，自批准之日起生效。</w:t>
      </w:r>
    </w:p>
    <w:p w14:paraId="7A3E22C0" w14:textId="77777777" w:rsidR="00EC60DE" w:rsidRPr="00D33B4E" w:rsidRDefault="00EC60DE" w:rsidP="00563B1D">
      <w:pPr>
        <w:pStyle w:val="Headingb"/>
        <w:jc w:val="both"/>
        <w:rPr>
          <w:rFonts w:hint="eastAsia"/>
          <w:lang w:val="en-CA" w:eastAsia="zh-CN"/>
        </w:rPr>
      </w:pPr>
      <w:bookmarkStart w:id="177" w:name="lt_pId537"/>
      <w:r w:rsidRPr="00D33B4E">
        <w:rPr>
          <w:rFonts w:hint="eastAsia"/>
          <w:lang w:val="en-US" w:eastAsia="zh-CN"/>
        </w:rPr>
        <w:t>对</w:t>
      </w:r>
      <w:r w:rsidRPr="00D33B4E">
        <w:rPr>
          <w:rFonts w:hint="eastAsia"/>
          <w:lang w:val="en-CA" w:eastAsia="zh-CN"/>
        </w:rPr>
        <w:t>《无线电规则》</w:t>
      </w:r>
      <w:r w:rsidRPr="00D33B4E">
        <w:rPr>
          <w:rFonts w:hint="eastAsia"/>
          <w:lang w:val="en-US" w:eastAsia="zh-CN"/>
        </w:rPr>
        <w:t>第</w:t>
      </w:r>
      <w:r w:rsidRPr="00D33B4E">
        <w:rPr>
          <w:bCs/>
          <w:lang w:val="en-US" w:eastAsia="zh-CN"/>
        </w:rPr>
        <w:t>9.11A</w:t>
      </w:r>
      <w:proofErr w:type="gramStart"/>
      <w:r w:rsidRPr="00D33B4E">
        <w:rPr>
          <w:rFonts w:hint="eastAsia"/>
          <w:lang w:val="en-US" w:eastAsia="zh-CN"/>
        </w:rPr>
        <w:t>款程序</w:t>
      </w:r>
      <w:proofErr w:type="gramEnd"/>
      <w:r w:rsidRPr="00D33B4E">
        <w:rPr>
          <w:rFonts w:hint="eastAsia"/>
          <w:lang w:val="en-US" w:eastAsia="zh-CN"/>
        </w:rPr>
        <w:t>规则的修订</w:t>
      </w:r>
      <w:bookmarkEnd w:id="177"/>
      <w:r w:rsidRPr="00D33B4E">
        <w:rPr>
          <w:rFonts w:hint="eastAsia"/>
          <w:lang w:val="en-US" w:eastAsia="zh-CN"/>
        </w:rPr>
        <w:t>（</w:t>
      </w:r>
      <w:r w:rsidRPr="00D33B4E">
        <w:rPr>
          <w:lang w:val="en-CA" w:eastAsia="zh-CN"/>
        </w:rPr>
        <w:t>CCRR/65</w:t>
      </w:r>
      <w:r w:rsidRPr="00D33B4E">
        <w:rPr>
          <w:rFonts w:hint="eastAsia"/>
          <w:lang w:val="en-CA" w:eastAsia="zh-CN"/>
        </w:rPr>
        <w:t>号通函附件</w:t>
      </w:r>
      <w:r w:rsidRPr="00D33B4E">
        <w:rPr>
          <w:rFonts w:hint="eastAsia"/>
          <w:lang w:val="en-CA" w:eastAsia="zh-CN"/>
        </w:rPr>
        <w:t>4</w:t>
      </w:r>
      <w:r w:rsidRPr="00D33B4E">
        <w:rPr>
          <w:rFonts w:hint="eastAsia"/>
          <w:lang w:val="en-CA" w:eastAsia="zh-CN"/>
        </w:rPr>
        <w:t>）</w:t>
      </w:r>
    </w:p>
    <w:p w14:paraId="3CC8117E" w14:textId="77777777" w:rsidR="00EC60DE" w:rsidRPr="00D33B4E" w:rsidRDefault="00EC60DE" w:rsidP="00357D64">
      <w:r w:rsidRPr="00D33B4E">
        <w:rPr>
          <w:bCs/>
          <w:lang w:val="en-CA"/>
        </w:rPr>
        <w:t>4.21</w:t>
      </w:r>
      <w:r w:rsidRPr="00D33B4E">
        <w:rPr>
          <w:bCs/>
          <w:lang w:val="en-CA"/>
        </w:rPr>
        <w:tab/>
      </w:r>
      <w:bookmarkStart w:id="178" w:name="lt_pId539"/>
      <w:r w:rsidRPr="00D33B4E">
        <w:rPr>
          <w:b/>
          <w:lang w:val="en-CA"/>
        </w:rPr>
        <w:t>Vallet</w:t>
      </w:r>
      <w:r w:rsidRPr="00D33B4E">
        <w:rPr>
          <w:b/>
          <w:lang w:val="en-CA"/>
        </w:rPr>
        <w:t>先生（空间业务部负责人）</w:t>
      </w:r>
      <w:r w:rsidRPr="00D33B4E">
        <w:rPr>
          <w:rFonts w:hint="eastAsia"/>
        </w:rPr>
        <w:t>表示</w:t>
      </w:r>
      <w:r w:rsidRPr="00D33B4E">
        <w:t>，加拿大主管部门对表</w:t>
      </w:r>
      <w:r w:rsidRPr="00D33B4E">
        <w:t>9.11A-1</w:t>
      </w:r>
      <w:r w:rsidRPr="00D33B4E">
        <w:t>提出了一些修改。关于</w:t>
      </w:r>
      <w:r w:rsidRPr="00D33B4E">
        <w:t>Q/V</w:t>
      </w:r>
      <w:r w:rsidRPr="00D33B4E">
        <w:t>频段，它建议在第四栏中插入</w:t>
      </w:r>
      <w:r w:rsidRPr="00D33B4E">
        <w:rPr>
          <w:rFonts w:hint="eastAsia"/>
        </w:rPr>
        <w:t>对</w:t>
      </w:r>
      <w:r w:rsidRPr="00D33B4E">
        <w:t>第</w:t>
      </w:r>
      <w:r w:rsidRPr="00D33B4E">
        <w:t>5.550C</w:t>
      </w:r>
      <w:r w:rsidRPr="00D33B4E">
        <w:t>或第</w:t>
      </w:r>
      <w:r w:rsidRPr="00D33B4E">
        <w:t>5.550E</w:t>
      </w:r>
      <w:r w:rsidRPr="00D33B4E">
        <w:rPr>
          <w:rFonts w:hint="eastAsia"/>
        </w:rPr>
        <w:t>款的参引</w:t>
      </w:r>
      <w:r w:rsidRPr="00D33B4E">
        <w:t>，以澄清在这些频段中以</w:t>
      </w:r>
      <w:r w:rsidRPr="00D33B4E">
        <w:rPr>
          <w:rFonts w:hint="eastAsia"/>
        </w:rPr>
        <w:t>同等</w:t>
      </w:r>
      <w:r w:rsidRPr="00D33B4E">
        <w:t>权利</w:t>
      </w:r>
      <w:r w:rsidRPr="00D33B4E">
        <w:rPr>
          <w:rFonts w:hint="eastAsia"/>
        </w:rPr>
        <w:t>获得划分</w:t>
      </w:r>
      <w:r w:rsidRPr="00D33B4E">
        <w:t>的其他空间</w:t>
      </w:r>
      <w:r w:rsidRPr="00D33B4E">
        <w:rPr>
          <w:rFonts w:hint="eastAsia"/>
        </w:rPr>
        <w:t>业务为何未列在此处</w:t>
      </w:r>
      <w:r w:rsidRPr="00D33B4E">
        <w:t>。</w:t>
      </w:r>
      <w:bookmarkEnd w:id="178"/>
      <w:r w:rsidRPr="00D33B4E">
        <w:rPr>
          <w:lang w:val="en-CA"/>
        </w:rPr>
        <w:t xml:space="preserve"> </w:t>
      </w:r>
    </w:p>
    <w:p w14:paraId="6253DE6C" w14:textId="77777777" w:rsidR="00EC60DE" w:rsidRPr="00D33B4E" w:rsidRDefault="00EC60DE" w:rsidP="00563B1D">
      <w:pPr>
        <w:jc w:val="both"/>
        <w:rPr>
          <w:lang w:val="en-CA"/>
        </w:rPr>
      </w:pPr>
      <w:r w:rsidRPr="00D33B4E">
        <w:rPr>
          <w:lang w:val="en-CA"/>
        </w:rPr>
        <w:t>4.22</w:t>
      </w:r>
      <w:r w:rsidRPr="00D33B4E">
        <w:rPr>
          <w:lang w:val="en-CA"/>
        </w:rPr>
        <w:tab/>
      </w:r>
      <w:r w:rsidRPr="00D33B4E">
        <w:t>在</w:t>
      </w:r>
      <w:r w:rsidRPr="00D33B4E">
        <w:rPr>
          <w:rFonts w:hint="eastAsia"/>
        </w:rPr>
        <w:t>与</w:t>
      </w:r>
      <w:r w:rsidRPr="00D33B4E">
        <w:t>程序规则工作组进行讨论后，</w:t>
      </w:r>
      <w:r w:rsidRPr="00D33B4E">
        <w:rPr>
          <w:rFonts w:hint="eastAsia"/>
        </w:rPr>
        <w:t>对</w:t>
      </w:r>
      <w:r w:rsidRPr="00D33B4E">
        <w:rPr>
          <w:rFonts w:hint="eastAsia"/>
          <w:lang w:val="en-CA"/>
        </w:rPr>
        <w:t>《无线电规则》</w:t>
      </w:r>
      <w:r w:rsidRPr="00D33B4E">
        <w:rPr>
          <w:rFonts w:hint="eastAsia"/>
        </w:rPr>
        <w:t>第</w:t>
      </w:r>
      <w:r w:rsidRPr="00D33B4E">
        <w:rPr>
          <w:bCs/>
        </w:rPr>
        <w:t>9.11A</w:t>
      </w:r>
      <w:r w:rsidRPr="00D33B4E">
        <w:rPr>
          <w:rFonts w:hint="eastAsia"/>
        </w:rPr>
        <w:t>款程序规则的修订</w:t>
      </w:r>
      <w:r w:rsidRPr="00D33B4E">
        <w:t>获得</w:t>
      </w:r>
      <w:r w:rsidRPr="00D33B4E">
        <w:rPr>
          <w:b/>
          <w:bCs/>
        </w:rPr>
        <w:t>批准</w:t>
      </w:r>
      <w:r w:rsidRPr="00D33B4E">
        <w:t>，并纳入了加拿大提出的修正案，在批准后立即生效</w:t>
      </w:r>
      <w:r w:rsidRPr="00D33B4E">
        <w:rPr>
          <w:rFonts w:hint="eastAsia"/>
        </w:rPr>
        <w:t>（</w:t>
      </w:r>
      <w:r w:rsidRPr="00D33B4E">
        <w:t>见</w:t>
      </w:r>
      <w:r w:rsidRPr="00D33B4E">
        <w:t>RRB20-2/29</w:t>
      </w:r>
      <w:r w:rsidRPr="00D33B4E">
        <w:t>号文件</w:t>
      </w:r>
      <w:r w:rsidRPr="00D33B4E">
        <w:t>—</w:t>
      </w:r>
      <w:r w:rsidRPr="00D33B4E">
        <w:t>会议决定摘要</w:t>
      </w:r>
      <w:r w:rsidRPr="00D33B4E">
        <w:rPr>
          <w:rFonts w:hint="eastAsia"/>
        </w:rPr>
        <w:t>的后附资料</w:t>
      </w:r>
      <w:r w:rsidRPr="00D33B4E">
        <w:t>2</w:t>
      </w:r>
      <w:r w:rsidRPr="00D33B4E">
        <w:rPr>
          <w:rFonts w:hint="eastAsia"/>
        </w:rPr>
        <w:t>）</w:t>
      </w:r>
      <w:r w:rsidRPr="00D33B4E">
        <w:t>。鉴于需要确保信息表述的一致性，无线电通信局可能会向以后的会议</w:t>
      </w:r>
      <w:r w:rsidRPr="00D33B4E">
        <w:rPr>
          <w:rFonts w:hint="eastAsia"/>
        </w:rPr>
        <w:t>提交</w:t>
      </w:r>
      <w:r w:rsidRPr="00D33B4E">
        <w:t>更多的修订</w:t>
      </w:r>
      <w:r w:rsidRPr="00D33B4E">
        <w:rPr>
          <w:rFonts w:hint="eastAsia"/>
        </w:rPr>
        <w:t>。</w:t>
      </w:r>
    </w:p>
    <w:p w14:paraId="4688B24C" w14:textId="77777777" w:rsidR="00EC60DE" w:rsidRPr="00D33B4E" w:rsidRDefault="00EC60DE" w:rsidP="00563B1D">
      <w:pPr>
        <w:pStyle w:val="Headingb"/>
        <w:jc w:val="both"/>
        <w:rPr>
          <w:rFonts w:hint="eastAsia"/>
          <w:lang w:val="en-CA" w:eastAsia="zh-CN"/>
        </w:rPr>
      </w:pPr>
      <w:bookmarkStart w:id="179" w:name="lt_pId545"/>
      <w:r w:rsidRPr="00D33B4E">
        <w:rPr>
          <w:rFonts w:hint="eastAsia"/>
          <w:lang w:val="en-US" w:eastAsia="zh-CN"/>
        </w:rPr>
        <w:t>对</w:t>
      </w:r>
      <w:r w:rsidRPr="00D33B4E">
        <w:rPr>
          <w:rFonts w:hint="eastAsia"/>
          <w:lang w:val="en-CA" w:eastAsia="zh-CN"/>
        </w:rPr>
        <w:t>《无线电规则》</w:t>
      </w:r>
      <w:r w:rsidRPr="00D33B4E">
        <w:rPr>
          <w:rFonts w:hint="eastAsia"/>
          <w:lang w:val="en-US" w:eastAsia="zh-CN"/>
        </w:rPr>
        <w:t>第</w:t>
      </w:r>
      <w:r w:rsidRPr="00D33B4E">
        <w:rPr>
          <w:bCs/>
          <w:lang w:val="en-US" w:eastAsia="zh-CN"/>
        </w:rPr>
        <w:t>9.</w:t>
      </w:r>
      <w:r w:rsidRPr="00D33B4E">
        <w:rPr>
          <w:rFonts w:hint="eastAsia"/>
          <w:bCs/>
          <w:lang w:val="en-US" w:eastAsia="zh-CN"/>
        </w:rPr>
        <w:t>19</w:t>
      </w:r>
      <w:r w:rsidRPr="00D33B4E">
        <w:rPr>
          <w:rFonts w:hint="eastAsia"/>
          <w:lang w:val="en-US" w:eastAsia="zh-CN"/>
        </w:rPr>
        <w:t>款程序规则的修订</w:t>
      </w:r>
      <w:bookmarkEnd w:id="179"/>
      <w:r w:rsidRPr="00D33B4E">
        <w:rPr>
          <w:rFonts w:hint="eastAsia"/>
          <w:lang w:val="en-US" w:eastAsia="zh-CN"/>
        </w:rPr>
        <w:t>（</w:t>
      </w:r>
      <w:r w:rsidRPr="00D33B4E">
        <w:rPr>
          <w:lang w:val="en-CA" w:eastAsia="zh-CN"/>
        </w:rPr>
        <w:t>CCRR/65</w:t>
      </w:r>
      <w:r w:rsidRPr="00D33B4E">
        <w:rPr>
          <w:rFonts w:hint="eastAsia"/>
          <w:lang w:val="en-CA" w:eastAsia="zh-CN"/>
        </w:rPr>
        <w:t>号通函附件</w:t>
      </w:r>
      <w:r w:rsidRPr="00D33B4E">
        <w:rPr>
          <w:rFonts w:hint="eastAsia"/>
          <w:lang w:val="en-CA" w:eastAsia="zh-CN"/>
        </w:rPr>
        <w:t>5</w:t>
      </w:r>
      <w:r w:rsidRPr="00D33B4E">
        <w:rPr>
          <w:rFonts w:hint="eastAsia"/>
          <w:lang w:val="en-CA" w:eastAsia="zh-CN"/>
        </w:rPr>
        <w:t>）</w:t>
      </w:r>
    </w:p>
    <w:p w14:paraId="052CD804" w14:textId="77777777" w:rsidR="00EC60DE" w:rsidRPr="00D33B4E" w:rsidRDefault="00EC60DE" w:rsidP="00563B1D">
      <w:pPr>
        <w:jc w:val="both"/>
        <w:rPr>
          <w:lang w:val="en-CA"/>
        </w:rPr>
      </w:pPr>
      <w:r w:rsidRPr="00D33B4E">
        <w:rPr>
          <w:bCs/>
          <w:lang w:val="en-CA"/>
        </w:rPr>
        <w:t>4.23</w:t>
      </w:r>
      <w:r w:rsidRPr="00D33B4E">
        <w:rPr>
          <w:bCs/>
          <w:lang w:val="en-CA"/>
        </w:rPr>
        <w:tab/>
      </w:r>
      <w:bookmarkStart w:id="180" w:name="lt_pId547"/>
      <w:r w:rsidRPr="00D33B4E">
        <w:rPr>
          <w:b/>
          <w:lang w:val="en-CA"/>
        </w:rPr>
        <w:t>Bogens</w:t>
      </w:r>
      <w:r w:rsidRPr="00D33B4E">
        <w:rPr>
          <w:b/>
          <w:lang w:val="en-CA"/>
        </w:rPr>
        <w:t>先生（地面业务部固定移动业务处处长）</w:t>
      </w:r>
      <w:r w:rsidRPr="00D33B4E">
        <w:rPr>
          <w:rFonts w:hint="eastAsia"/>
        </w:rPr>
        <w:t>指出</w:t>
      </w:r>
      <w:r w:rsidRPr="00D33B4E">
        <w:t>，根据</w:t>
      </w:r>
      <w:r w:rsidRPr="00D33B4E">
        <w:t>WRC-19</w:t>
      </w:r>
      <w:r w:rsidRPr="00D33B4E">
        <w:t>对第</w:t>
      </w:r>
      <w:r w:rsidRPr="00D33B4E">
        <w:t>761</w:t>
      </w:r>
      <w:r w:rsidRPr="00D33B4E">
        <w:t>号决议</w:t>
      </w:r>
      <w:r w:rsidRPr="00D33B4E">
        <w:rPr>
          <w:rFonts w:hint="eastAsia"/>
        </w:rPr>
        <w:t>（</w:t>
      </w:r>
      <w:r w:rsidRPr="00D33B4E">
        <w:t>WRC-19</w:t>
      </w:r>
      <w:r w:rsidRPr="00D33B4E">
        <w:rPr>
          <w:rFonts w:hint="eastAsia"/>
        </w:rPr>
        <w:t>，</w:t>
      </w:r>
      <w:r w:rsidRPr="00D33B4E">
        <w:t>修订版</w:t>
      </w:r>
      <w:r w:rsidRPr="00D33B4E">
        <w:rPr>
          <w:rFonts w:hint="eastAsia"/>
        </w:rPr>
        <w:t>）</w:t>
      </w:r>
      <w:r w:rsidRPr="00D33B4E">
        <w:t>作出的决定，正在对该规则进行</w:t>
      </w:r>
      <w:r w:rsidRPr="00D33B4E">
        <w:rPr>
          <w:rFonts w:hint="eastAsia"/>
        </w:rPr>
        <w:t>修订</w:t>
      </w:r>
      <w:r w:rsidRPr="00D33B4E">
        <w:t>，规定了保护</w:t>
      </w:r>
      <w:r w:rsidRPr="00D33B4E">
        <w:rPr>
          <w:rFonts w:hint="eastAsia"/>
        </w:rPr>
        <w:t>B</w:t>
      </w:r>
      <w:r w:rsidRPr="00D33B4E">
        <w:t>SS</w:t>
      </w:r>
      <w:r w:rsidRPr="00D33B4E">
        <w:t>的协调标准，</w:t>
      </w:r>
      <w:r w:rsidRPr="00D33B4E">
        <w:rPr>
          <w:rFonts w:hint="eastAsia"/>
        </w:rPr>
        <w:t>采取的</w:t>
      </w:r>
      <w:r w:rsidRPr="00D33B4E">
        <w:t>形式是</w:t>
      </w:r>
      <w:r w:rsidRPr="00D33B4E">
        <w:rPr>
          <w:rFonts w:hint="eastAsia"/>
        </w:rPr>
        <w:t>规定</w:t>
      </w:r>
      <w:r w:rsidRPr="00D33B4E">
        <w:t>1452-1492</w:t>
      </w:r>
      <w:r w:rsidRPr="00D33B4E">
        <w:rPr>
          <w:lang w:val="en-CA"/>
        </w:rPr>
        <w:t xml:space="preserve"> MHz</w:t>
      </w:r>
      <w:r w:rsidRPr="00D33B4E">
        <w:rPr>
          <w:rFonts w:hint="eastAsia"/>
          <w:lang w:val="en-CA"/>
        </w:rPr>
        <w:t>频段</w:t>
      </w:r>
      <w:r w:rsidRPr="00D33B4E">
        <w:t>内</w:t>
      </w:r>
      <w:r w:rsidRPr="00D33B4E">
        <w:rPr>
          <w:rFonts w:hint="eastAsia"/>
        </w:rPr>
        <w:t>I</w:t>
      </w:r>
      <w:r w:rsidRPr="00D33B4E">
        <w:t>MT</w:t>
      </w:r>
      <w:r w:rsidRPr="00D33B4E">
        <w:t>台</w:t>
      </w:r>
      <w:r w:rsidRPr="00D33B4E">
        <w:rPr>
          <w:rFonts w:hint="eastAsia"/>
        </w:rPr>
        <w:t>站</w:t>
      </w:r>
      <w:proofErr w:type="spellStart"/>
      <w:r w:rsidRPr="00D33B4E">
        <w:rPr>
          <w:lang w:val="en-CA"/>
        </w:rPr>
        <w:t>pfd</w:t>
      </w:r>
      <w:proofErr w:type="spellEnd"/>
      <w:r w:rsidRPr="00D33B4E">
        <w:rPr>
          <w:rFonts w:hint="eastAsia"/>
          <w:lang w:val="en-CA"/>
        </w:rPr>
        <w:t>限值</w:t>
      </w:r>
      <w:r w:rsidRPr="00D33B4E">
        <w:t>。加拿大的拟议修订旨在强调</w:t>
      </w:r>
      <w:proofErr w:type="spellStart"/>
      <w:r w:rsidRPr="00D33B4E">
        <w:rPr>
          <w:lang w:val="en-CA"/>
        </w:rPr>
        <w:t>pfd</w:t>
      </w:r>
      <w:proofErr w:type="spellEnd"/>
      <w:r w:rsidRPr="00D33B4E">
        <w:t>限值和计算方法是《无线电</w:t>
      </w:r>
      <w:r w:rsidRPr="00D33B4E">
        <w:rPr>
          <w:rFonts w:hint="eastAsia"/>
        </w:rPr>
        <w:t>规则</w:t>
      </w:r>
      <w:r w:rsidRPr="00D33B4E">
        <w:t>》的一部分，无线电通信局认为</w:t>
      </w:r>
      <w:r w:rsidRPr="00D33B4E">
        <w:rPr>
          <w:rFonts w:hint="eastAsia"/>
        </w:rPr>
        <w:t>这一点</w:t>
      </w:r>
      <w:r w:rsidRPr="00D33B4E">
        <w:t>是</w:t>
      </w:r>
      <w:r w:rsidRPr="00D33B4E">
        <w:rPr>
          <w:rFonts w:hint="eastAsia"/>
        </w:rPr>
        <w:t>有益</w:t>
      </w:r>
      <w:r w:rsidRPr="00D33B4E">
        <w:t>的。</w:t>
      </w:r>
      <w:bookmarkEnd w:id="180"/>
    </w:p>
    <w:p w14:paraId="2467D318" w14:textId="77777777" w:rsidR="00EC60DE" w:rsidRPr="00D33B4E" w:rsidRDefault="00EC60DE" w:rsidP="00357D64">
      <w:r w:rsidRPr="00D33B4E">
        <w:rPr>
          <w:bCs/>
          <w:lang w:val="en-CA"/>
        </w:rPr>
        <w:t>4.24</w:t>
      </w:r>
      <w:r w:rsidRPr="00D33B4E">
        <w:rPr>
          <w:bCs/>
          <w:lang w:val="en-CA"/>
        </w:rPr>
        <w:tab/>
      </w:r>
      <w:bookmarkStart w:id="181" w:name="lt_pId550"/>
      <w:r w:rsidRPr="00D33B4E">
        <w:rPr>
          <w:b/>
          <w:lang w:val="en-CA"/>
        </w:rPr>
        <w:t>Hashimoto</w:t>
      </w:r>
      <w:r w:rsidRPr="00D33B4E">
        <w:rPr>
          <w:b/>
          <w:lang w:val="en-CA"/>
        </w:rPr>
        <w:t>先生</w:t>
      </w:r>
      <w:r w:rsidRPr="00D33B4E">
        <w:rPr>
          <w:rFonts w:hint="eastAsia"/>
          <w:bCs/>
          <w:lang w:val="en-CA"/>
        </w:rPr>
        <w:t>和</w:t>
      </w:r>
      <w:r w:rsidRPr="00D33B4E">
        <w:rPr>
          <w:b/>
          <w:lang w:val="en-CA"/>
        </w:rPr>
        <w:t>Hoan</w:t>
      </w:r>
      <w:r w:rsidRPr="00D33B4E">
        <w:rPr>
          <w:b/>
          <w:lang w:val="en-CA"/>
        </w:rPr>
        <w:t>先生</w:t>
      </w:r>
      <w:r w:rsidRPr="00D33B4E">
        <w:rPr>
          <w:rFonts w:hint="eastAsia"/>
          <w:bCs/>
          <w:lang w:val="en-CA"/>
        </w:rPr>
        <w:t>指出，</w:t>
      </w:r>
      <w:r w:rsidRPr="00D33B4E">
        <w:t>由于主管部门也使用</w:t>
      </w:r>
      <w:r w:rsidRPr="00D33B4E">
        <w:t xml:space="preserve">ITU-R </w:t>
      </w:r>
      <w:r w:rsidRPr="00D33B4E">
        <w:rPr>
          <w:rFonts w:hint="eastAsia"/>
        </w:rPr>
        <w:t>P.</w:t>
      </w:r>
      <w:r w:rsidRPr="00D33B4E">
        <w:t>452-16</w:t>
      </w:r>
      <w:r w:rsidRPr="00D33B4E">
        <w:t>建议书，</w:t>
      </w:r>
      <w:proofErr w:type="gramStart"/>
      <w:r w:rsidRPr="00D33B4E">
        <w:t>第一段末尾应改为</w:t>
      </w:r>
      <w:r w:rsidRPr="00D33B4E">
        <w:rPr>
          <w:rFonts w:hint="eastAsia"/>
        </w:rPr>
        <w:t>“</w:t>
      </w:r>
      <w:proofErr w:type="gramEnd"/>
      <w:r w:rsidRPr="00D33B4E">
        <w:rPr>
          <w:rFonts w:hint="eastAsia"/>
        </w:rPr>
        <w:t>应采用</w:t>
      </w:r>
      <w:r w:rsidRPr="00D33B4E">
        <w:t>以下标准</w:t>
      </w:r>
      <w:r w:rsidRPr="00D33B4E">
        <w:rPr>
          <w:rFonts w:hint="eastAsia"/>
        </w:rPr>
        <w:t>：”</w:t>
      </w:r>
      <w:bookmarkEnd w:id="181"/>
    </w:p>
    <w:p w14:paraId="3E19F7B1" w14:textId="77777777" w:rsidR="00EC60DE" w:rsidRPr="00D33B4E" w:rsidRDefault="00EC60DE" w:rsidP="00563B1D">
      <w:pPr>
        <w:jc w:val="both"/>
        <w:rPr>
          <w:lang w:val="en-CA"/>
        </w:rPr>
      </w:pPr>
      <w:r w:rsidRPr="00D33B4E">
        <w:rPr>
          <w:lang w:val="en-CA"/>
        </w:rPr>
        <w:t>4.25</w:t>
      </w:r>
      <w:r w:rsidRPr="00D33B4E">
        <w:rPr>
          <w:lang w:val="en-CA"/>
        </w:rPr>
        <w:tab/>
      </w:r>
      <w:bookmarkStart w:id="182" w:name="lt_pId553"/>
      <w:r w:rsidRPr="00D33B4E">
        <w:rPr>
          <w:lang w:val="en-CA"/>
        </w:rPr>
        <w:t>会议对此表示</w:t>
      </w:r>
      <w:r w:rsidRPr="00D33B4E">
        <w:rPr>
          <w:b/>
          <w:bCs/>
          <w:lang w:val="en-CA"/>
        </w:rPr>
        <w:t>同意</w:t>
      </w:r>
      <w:bookmarkEnd w:id="182"/>
      <w:r w:rsidRPr="00D33B4E">
        <w:rPr>
          <w:rFonts w:hint="eastAsia"/>
          <w:lang w:val="en-CA"/>
        </w:rPr>
        <w:t>。</w:t>
      </w:r>
    </w:p>
    <w:p w14:paraId="05400F15" w14:textId="77777777" w:rsidR="00EC60DE" w:rsidRPr="00D33B4E" w:rsidRDefault="00EC60DE" w:rsidP="00563B1D">
      <w:pPr>
        <w:jc w:val="both"/>
        <w:rPr>
          <w:lang w:val="en-CA"/>
        </w:rPr>
      </w:pPr>
      <w:r w:rsidRPr="00D33B4E">
        <w:rPr>
          <w:bCs/>
          <w:lang w:val="en-CA"/>
        </w:rPr>
        <w:t>4.26</w:t>
      </w:r>
      <w:r w:rsidRPr="00D33B4E">
        <w:rPr>
          <w:bCs/>
          <w:lang w:val="en-CA"/>
        </w:rPr>
        <w:tab/>
      </w:r>
      <w:bookmarkStart w:id="183" w:name="lt_pId555"/>
      <w:r w:rsidRPr="00D33B4E">
        <w:rPr>
          <w:b/>
          <w:lang w:val="en-CA"/>
        </w:rPr>
        <w:t>Vassiliev</w:t>
      </w:r>
      <w:r w:rsidRPr="00D33B4E">
        <w:rPr>
          <w:b/>
          <w:lang w:val="en-CA"/>
        </w:rPr>
        <w:t>先生（地面业务部负责人）</w:t>
      </w:r>
      <w:r w:rsidRPr="00D33B4E">
        <w:t>在回答</w:t>
      </w:r>
      <w:r w:rsidRPr="00D33B4E">
        <w:rPr>
          <w:b/>
          <w:lang w:val="en-CA"/>
        </w:rPr>
        <w:t>Jeanty</w:t>
      </w:r>
      <w:r w:rsidRPr="00D33B4E">
        <w:rPr>
          <w:b/>
          <w:lang w:val="en-CA"/>
        </w:rPr>
        <w:t>女士</w:t>
      </w:r>
      <w:r w:rsidRPr="00D33B4E">
        <w:t>关于</w:t>
      </w:r>
      <w:r w:rsidRPr="00D33B4E">
        <w:rPr>
          <w:rFonts w:hint="eastAsia"/>
        </w:rPr>
        <w:t>是否</w:t>
      </w:r>
      <w:r w:rsidRPr="00D33B4E">
        <w:t>适用于</w:t>
      </w:r>
      <w:r w:rsidRPr="00D33B4E">
        <w:t>1 459-1 492 MHz</w:t>
      </w:r>
      <w:r w:rsidRPr="00D33B4E">
        <w:t>频段内非</w:t>
      </w:r>
      <w:r w:rsidRPr="00D33B4E">
        <w:rPr>
          <w:lang w:val="en-CA"/>
        </w:rPr>
        <w:t>IMT</w:t>
      </w:r>
      <w:r w:rsidRPr="00D33B4E">
        <w:rPr>
          <w:rFonts w:hint="eastAsia"/>
          <w:lang w:val="en-CA"/>
        </w:rPr>
        <w:t>台站</w:t>
      </w:r>
      <w:r w:rsidRPr="00D33B4E">
        <w:t>的问题时</w:t>
      </w:r>
      <w:r w:rsidRPr="00D33B4E">
        <w:rPr>
          <w:rFonts w:hint="eastAsia"/>
        </w:rPr>
        <w:t>表示</w:t>
      </w:r>
      <w:r w:rsidRPr="00D33B4E">
        <w:t>，相对于基站而言，《无线电规则》第</w:t>
      </w:r>
      <w:proofErr w:type="gramStart"/>
      <w:r w:rsidRPr="00D33B4E">
        <w:t>9.19</w:t>
      </w:r>
      <w:r w:rsidRPr="00D33B4E">
        <w:rPr>
          <w:rFonts w:hint="eastAsia"/>
        </w:rPr>
        <w:t>款</w:t>
      </w:r>
      <w:r w:rsidRPr="00D33B4E">
        <w:t>适用于所有地面发射台</w:t>
      </w:r>
      <w:r w:rsidRPr="00D33B4E">
        <w:rPr>
          <w:rFonts w:hint="eastAsia"/>
        </w:rPr>
        <w:t>站与</w:t>
      </w:r>
      <w:r w:rsidRPr="00D33B4E">
        <w:rPr>
          <w:rFonts w:hint="eastAsia"/>
        </w:rPr>
        <w:t>B</w:t>
      </w:r>
      <w:r w:rsidRPr="00D33B4E">
        <w:t>SS</w:t>
      </w:r>
      <w:r w:rsidRPr="00D33B4E">
        <w:rPr>
          <w:rFonts w:hint="eastAsia"/>
        </w:rPr>
        <w:t>的情形</w:t>
      </w:r>
      <w:r w:rsidRPr="00D33B4E">
        <w:t>。为了避免</w:t>
      </w:r>
      <w:r w:rsidRPr="00D33B4E">
        <w:rPr>
          <w:rFonts w:hint="eastAsia"/>
        </w:rPr>
        <w:t>引起</w:t>
      </w:r>
      <w:r w:rsidRPr="00D33B4E">
        <w:t>与非</w:t>
      </w:r>
      <w:r w:rsidRPr="00D33B4E">
        <w:rPr>
          <w:lang w:val="en-CA"/>
        </w:rPr>
        <w:t>IMT</w:t>
      </w:r>
      <w:r w:rsidRPr="00D33B4E">
        <w:rPr>
          <w:rFonts w:hint="eastAsia"/>
          <w:lang w:val="en-CA"/>
        </w:rPr>
        <w:t>台站</w:t>
      </w:r>
      <w:r w:rsidRPr="00D33B4E">
        <w:t>有关的任何歧义</w:t>
      </w:r>
      <w:proofErr w:type="gramEnd"/>
      <w:r w:rsidRPr="00D33B4E">
        <w:t>，第二个</w:t>
      </w:r>
      <w:r w:rsidRPr="00D33B4E">
        <w:rPr>
          <w:rFonts w:hint="eastAsia"/>
        </w:rPr>
        <w:t>小点</w:t>
      </w:r>
      <w:r w:rsidRPr="00D33B4E">
        <w:t>可以修改为</w:t>
      </w:r>
      <w:r w:rsidRPr="00D33B4E">
        <w:rPr>
          <w:rFonts w:hint="eastAsia"/>
        </w:rPr>
        <w:t>“</w:t>
      </w:r>
      <w:r w:rsidRPr="00D33B4E">
        <w:t>对于</w:t>
      </w:r>
      <w:r w:rsidRPr="00D33B4E">
        <w:t>1 459-1 492 MHz</w:t>
      </w:r>
      <w:r w:rsidRPr="00D33B4E">
        <w:t>频段的所有非</w:t>
      </w:r>
      <w:r w:rsidRPr="00D33B4E">
        <w:rPr>
          <w:rFonts w:hint="eastAsia"/>
        </w:rPr>
        <w:t>I</w:t>
      </w:r>
      <w:r w:rsidRPr="00D33B4E">
        <w:t>MT</w:t>
      </w:r>
      <w:r w:rsidRPr="00D33B4E">
        <w:rPr>
          <w:rFonts w:hint="eastAsia"/>
        </w:rPr>
        <w:t>台站</w:t>
      </w:r>
      <w:r w:rsidRPr="00D33B4E">
        <w:t>，以及</w:t>
      </w:r>
      <w:r w:rsidRPr="00D33B4E">
        <w:t>……</w:t>
      </w:r>
      <w:r w:rsidRPr="00D33B4E">
        <w:rPr>
          <w:rFonts w:hint="eastAsia"/>
        </w:rPr>
        <w:t>”。</w:t>
      </w:r>
      <w:bookmarkEnd w:id="183"/>
    </w:p>
    <w:p w14:paraId="058F3A93" w14:textId="77777777" w:rsidR="00EC60DE" w:rsidRPr="00D33B4E" w:rsidRDefault="00EC60DE" w:rsidP="00563B1D">
      <w:pPr>
        <w:jc w:val="both"/>
        <w:rPr>
          <w:lang w:val="en-CA"/>
        </w:rPr>
      </w:pPr>
      <w:r w:rsidRPr="00D33B4E">
        <w:rPr>
          <w:lang w:val="en-CA"/>
        </w:rPr>
        <w:t>4.27</w:t>
      </w:r>
      <w:r w:rsidRPr="00D33B4E">
        <w:rPr>
          <w:lang w:val="en-CA"/>
        </w:rPr>
        <w:tab/>
      </w:r>
      <w:bookmarkStart w:id="184" w:name="lt_pId558"/>
      <w:r w:rsidRPr="00D33B4E">
        <w:rPr>
          <w:lang w:val="en-CA"/>
        </w:rPr>
        <w:t>会议对此表示</w:t>
      </w:r>
      <w:r w:rsidRPr="00D33B4E">
        <w:rPr>
          <w:b/>
          <w:bCs/>
          <w:lang w:val="en-CA"/>
        </w:rPr>
        <w:t>同意</w:t>
      </w:r>
      <w:bookmarkEnd w:id="184"/>
      <w:r w:rsidRPr="00D33B4E">
        <w:rPr>
          <w:rFonts w:hint="eastAsia"/>
          <w:lang w:val="en-CA"/>
        </w:rPr>
        <w:t>。</w:t>
      </w:r>
    </w:p>
    <w:p w14:paraId="62C6D7BE" w14:textId="77777777" w:rsidR="00EC60DE" w:rsidRPr="00D33B4E" w:rsidRDefault="00EC60DE" w:rsidP="00563B1D">
      <w:pPr>
        <w:jc w:val="both"/>
        <w:rPr>
          <w:rFonts w:ascii="Calibri" w:hAnsi="Calibri" w:cs="Calibri"/>
          <w:b/>
          <w:color w:val="800000"/>
          <w:sz w:val="22"/>
          <w:lang w:val="en-CA"/>
        </w:rPr>
      </w:pPr>
      <w:r w:rsidRPr="00D33B4E">
        <w:rPr>
          <w:lang w:val="en-CA"/>
        </w:rPr>
        <w:t>4.28</w:t>
      </w:r>
      <w:r w:rsidRPr="00D33B4E">
        <w:rPr>
          <w:lang w:val="en-CA"/>
        </w:rPr>
        <w:tab/>
      </w:r>
      <w:r w:rsidRPr="00D33B4E">
        <w:t>在</w:t>
      </w:r>
      <w:r w:rsidRPr="00D33B4E">
        <w:rPr>
          <w:rFonts w:hint="eastAsia"/>
        </w:rPr>
        <w:t>做出讨论过程中涉及的修正并纳入加拿大建议</w:t>
      </w:r>
      <w:r w:rsidRPr="00D33B4E">
        <w:t>的</w:t>
      </w:r>
      <w:r w:rsidRPr="00D33B4E">
        <w:rPr>
          <w:rFonts w:hint="eastAsia"/>
        </w:rPr>
        <w:t>修订后</w:t>
      </w:r>
      <w:r w:rsidRPr="00D33B4E">
        <w:t>，</w:t>
      </w:r>
      <w:r w:rsidRPr="00D33B4E">
        <w:rPr>
          <w:rFonts w:hint="eastAsia"/>
        </w:rPr>
        <w:t>对</w:t>
      </w:r>
      <w:r w:rsidRPr="00D33B4E">
        <w:rPr>
          <w:rFonts w:hint="eastAsia"/>
          <w:lang w:val="en-CA"/>
        </w:rPr>
        <w:t>《无线电规则》</w:t>
      </w:r>
      <w:r w:rsidRPr="00D33B4E">
        <w:rPr>
          <w:rFonts w:hint="eastAsia"/>
        </w:rPr>
        <w:t>第</w:t>
      </w:r>
      <w:r w:rsidRPr="00D33B4E">
        <w:rPr>
          <w:bCs/>
        </w:rPr>
        <w:t>9.</w:t>
      </w:r>
      <w:r w:rsidRPr="00D33B4E">
        <w:rPr>
          <w:rFonts w:hint="eastAsia"/>
          <w:bCs/>
        </w:rPr>
        <w:t>19</w:t>
      </w:r>
      <w:r w:rsidRPr="00D33B4E">
        <w:rPr>
          <w:rFonts w:hint="eastAsia"/>
        </w:rPr>
        <w:t>款程序规则的修订</w:t>
      </w:r>
      <w:r w:rsidRPr="00D33B4E">
        <w:t>获得</w:t>
      </w:r>
      <w:r w:rsidRPr="00D33B4E">
        <w:rPr>
          <w:b/>
          <w:bCs/>
        </w:rPr>
        <w:t>批准</w:t>
      </w:r>
      <w:r w:rsidRPr="00D33B4E">
        <w:t>，批准</w:t>
      </w:r>
      <w:r w:rsidRPr="00D33B4E">
        <w:rPr>
          <w:rFonts w:hint="eastAsia"/>
        </w:rPr>
        <w:t>后</w:t>
      </w:r>
      <w:r w:rsidRPr="00D33B4E">
        <w:t>立即生效</w:t>
      </w:r>
      <w:r w:rsidRPr="00D33B4E">
        <w:rPr>
          <w:rFonts w:hint="eastAsia"/>
        </w:rPr>
        <w:t>（</w:t>
      </w:r>
      <w:r w:rsidRPr="00D33B4E">
        <w:t>见</w:t>
      </w:r>
      <w:r w:rsidRPr="00D33B4E">
        <w:t>RRB20-2/29</w:t>
      </w:r>
      <w:r w:rsidRPr="00D33B4E">
        <w:t>号文件</w:t>
      </w:r>
      <w:r w:rsidRPr="00D33B4E">
        <w:t>—</w:t>
      </w:r>
      <w:r w:rsidRPr="00D33B4E">
        <w:t>会议决定摘要</w:t>
      </w:r>
      <w:r w:rsidRPr="00D33B4E">
        <w:rPr>
          <w:rFonts w:hint="eastAsia"/>
        </w:rPr>
        <w:t>的后附资料</w:t>
      </w:r>
      <w:r w:rsidRPr="00D33B4E">
        <w:t>2</w:t>
      </w:r>
      <w:r w:rsidRPr="00D33B4E">
        <w:rPr>
          <w:rFonts w:hint="eastAsia"/>
        </w:rPr>
        <w:t>）</w:t>
      </w:r>
      <w:r w:rsidRPr="00D33B4E">
        <w:t>。</w:t>
      </w:r>
      <w:r w:rsidRPr="00D33B4E">
        <w:rPr>
          <w:rFonts w:ascii="Calibri" w:hAnsi="Calibri" w:cs="Calibri"/>
          <w:b/>
          <w:color w:val="800000"/>
          <w:sz w:val="22"/>
          <w:lang w:val="en-CA"/>
        </w:rPr>
        <w:t xml:space="preserve"> </w:t>
      </w:r>
    </w:p>
    <w:p w14:paraId="014F72A9" w14:textId="77777777" w:rsidR="00EC60DE" w:rsidRPr="00D33B4E" w:rsidRDefault="00EC60DE" w:rsidP="00563B1D">
      <w:pPr>
        <w:pStyle w:val="Headingb"/>
        <w:jc w:val="both"/>
        <w:rPr>
          <w:rFonts w:hint="eastAsia"/>
          <w:lang w:val="en-CA" w:eastAsia="zh-CN"/>
        </w:rPr>
      </w:pPr>
      <w:bookmarkStart w:id="185" w:name="lt_pId561"/>
      <w:r w:rsidRPr="00D33B4E">
        <w:rPr>
          <w:rFonts w:hint="eastAsia"/>
          <w:lang w:val="en-US" w:eastAsia="zh-CN"/>
        </w:rPr>
        <w:t>对</w:t>
      </w:r>
      <w:r w:rsidRPr="00D33B4E">
        <w:rPr>
          <w:rFonts w:hint="eastAsia"/>
          <w:lang w:val="en-CA" w:eastAsia="zh-CN"/>
        </w:rPr>
        <w:t>《无线电规则》</w:t>
      </w:r>
      <w:r w:rsidRPr="00D33B4E">
        <w:rPr>
          <w:rFonts w:hint="eastAsia"/>
          <w:lang w:val="en-US" w:eastAsia="zh-CN"/>
        </w:rPr>
        <w:t>第</w:t>
      </w:r>
      <w:r w:rsidRPr="00D33B4E">
        <w:rPr>
          <w:rFonts w:hint="eastAsia"/>
          <w:bCs/>
          <w:lang w:val="en-US" w:eastAsia="zh-CN"/>
        </w:rPr>
        <w:t>11</w:t>
      </w:r>
      <w:r w:rsidRPr="00D33B4E">
        <w:rPr>
          <w:bCs/>
          <w:lang w:val="en-US" w:eastAsia="zh-CN"/>
        </w:rPr>
        <w:t>.</w:t>
      </w:r>
      <w:r w:rsidRPr="00D33B4E">
        <w:rPr>
          <w:rFonts w:hint="eastAsia"/>
          <w:bCs/>
          <w:lang w:val="en-US" w:eastAsia="zh-CN"/>
        </w:rPr>
        <w:t>31</w:t>
      </w:r>
      <w:r w:rsidRPr="00D33B4E">
        <w:rPr>
          <w:rFonts w:hint="eastAsia"/>
          <w:lang w:val="en-US" w:eastAsia="zh-CN"/>
        </w:rPr>
        <w:t>款程序规则的修订</w:t>
      </w:r>
      <w:bookmarkEnd w:id="185"/>
      <w:r w:rsidRPr="00D33B4E">
        <w:rPr>
          <w:rFonts w:hint="eastAsia"/>
          <w:lang w:val="en-US" w:eastAsia="zh-CN"/>
        </w:rPr>
        <w:t>（</w:t>
      </w:r>
      <w:r w:rsidRPr="00D33B4E">
        <w:rPr>
          <w:lang w:val="en-CA" w:eastAsia="zh-CN"/>
        </w:rPr>
        <w:t>CCRR/65</w:t>
      </w:r>
      <w:r w:rsidRPr="00D33B4E">
        <w:rPr>
          <w:rFonts w:hint="eastAsia"/>
          <w:lang w:val="en-CA" w:eastAsia="zh-CN"/>
        </w:rPr>
        <w:t>号通函附件</w:t>
      </w:r>
      <w:r w:rsidRPr="00D33B4E">
        <w:rPr>
          <w:lang w:val="en-CA" w:eastAsia="zh-CN"/>
        </w:rPr>
        <w:t>6</w:t>
      </w:r>
      <w:r w:rsidRPr="00D33B4E">
        <w:rPr>
          <w:rFonts w:hint="eastAsia"/>
          <w:lang w:val="en-CA" w:eastAsia="zh-CN"/>
        </w:rPr>
        <w:t>）</w:t>
      </w:r>
    </w:p>
    <w:p w14:paraId="5FEE80AE" w14:textId="77777777" w:rsidR="00EC60DE" w:rsidRPr="00D33B4E" w:rsidRDefault="00EC60DE" w:rsidP="00563B1D">
      <w:pPr>
        <w:jc w:val="both"/>
        <w:rPr>
          <w:rFonts w:ascii="Calibri" w:hAnsi="Calibri" w:cs="Calibri"/>
          <w:b/>
          <w:color w:val="800000"/>
          <w:sz w:val="22"/>
          <w:lang w:val="en-CA"/>
        </w:rPr>
      </w:pPr>
      <w:r w:rsidRPr="00D33B4E">
        <w:rPr>
          <w:bCs/>
          <w:lang w:val="en-CA"/>
        </w:rPr>
        <w:t>4.29</w:t>
      </w:r>
      <w:r w:rsidRPr="00D33B4E">
        <w:rPr>
          <w:bCs/>
          <w:lang w:val="en-CA"/>
        </w:rPr>
        <w:tab/>
      </w:r>
      <w:r w:rsidRPr="00D33B4E">
        <w:rPr>
          <w:rFonts w:hint="eastAsia"/>
        </w:rPr>
        <w:t>获得</w:t>
      </w:r>
      <w:r w:rsidRPr="00D33B4E">
        <w:rPr>
          <w:rFonts w:hint="eastAsia"/>
          <w:b/>
          <w:bCs/>
        </w:rPr>
        <w:t>批准</w:t>
      </w:r>
      <w:r w:rsidRPr="00D33B4E">
        <w:rPr>
          <w:rFonts w:hint="eastAsia"/>
        </w:rPr>
        <w:t>，批准后立即生效。</w:t>
      </w:r>
    </w:p>
    <w:p w14:paraId="5BCB7165" w14:textId="77777777" w:rsidR="00EC60DE" w:rsidRPr="00D33B4E" w:rsidRDefault="00EC60DE" w:rsidP="00563B1D">
      <w:pPr>
        <w:pStyle w:val="Headingb"/>
        <w:jc w:val="both"/>
        <w:rPr>
          <w:rFonts w:hint="eastAsia"/>
          <w:lang w:val="en-CA" w:eastAsia="zh-CN"/>
        </w:rPr>
      </w:pPr>
      <w:bookmarkStart w:id="186" w:name="lt_pId564"/>
      <w:r w:rsidRPr="00D33B4E">
        <w:rPr>
          <w:rFonts w:hint="eastAsia"/>
          <w:lang w:val="en-US" w:eastAsia="zh-CN"/>
        </w:rPr>
        <w:lastRenderedPageBreak/>
        <w:t>删除附录</w:t>
      </w:r>
      <w:r w:rsidRPr="00D33B4E">
        <w:rPr>
          <w:rFonts w:hint="eastAsia"/>
          <w:bCs/>
          <w:lang w:val="en-US" w:eastAsia="zh-CN"/>
        </w:rPr>
        <w:t>30A</w:t>
      </w:r>
      <w:r w:rsidRPr="00D33B4E">
        <w:rPr>
          <w:rFonts w:hint="eastAsia"/>
          <w:lang w:val="en-US" w:eastAsia="zh-CN"/>
        </w:rPr>
        <w:t>附件</w:t>
      </w:r>
      <w:r w:rsidRPr="00D33B4E">
        <w:rPr>
          <w:rFonts w:hint="eastAsia"/>
          <w:lang w:val="en-US" w:eastAsia="zh-CN"/>
        </w:rPr>
        <w:t>4</w:t>
      </w:r>
      <w:r w:rsidRPr="00D33B4E">
        <w:rPr>
          <w:rFonts w:hint="eastAsia"/>
          <w:lang w:val="en-US" w:eastAsia="zh-CN"/>
        </w:rPr>
        <w:t>第</w:t>
      </w:r>
      <w:r w:rsidRPr="00D33B4E">
        <w:rPr>
          <w:lang w:val="en-US" w:eastAsia="zh-CN"/>
        </w:rPr>
        <w:t>2A.1.2</w:t>
      </w:r>
      <w:r w:rsidRPr="00D33B4E">
        <w:rPr>
          <w:rFonts w:hint="eastAsia"/>
          <w:lang w:val="en-US" w:eastAsia="zh-CN"/>
        </w:rPr>
        <w:t>段的程序规则</w:t>
      </w:r>
      <w:bookmarkEnd w:id="186"/>
      <w:r w:rsidRPr="00D33B4E">
        <w:rPr>
          <w:rFonts w:hint="eastAsia"/>
          <w:lang w:val="en-US" w:eastAsia="zh-CN"/>
        </w:rPr>
        <w:t>（</w:t>
      </w:r>
      <w:r w:rsidRPr="00D33B4E">
        <w:rPr>
          <w:lang w:val="en-CA" w:eastAsia="zh-CN"/>
        </w:rPr>
        <w:t>CCRR/65</w:t>
      </w:r>
      <w:r w:rsidRPr="00D33B4E">
        <w:rPr>
          <w:rFonts w:hint="eastAsia"/>
          <w:lang w:val="en-CA" w:eastAsia="zh-CN"/>
        </w:rPr>
        <w:t>号通函附件</w:t>
      </w:r>
      <w:r w:rsidRPr="00D33B4E">
        <w:rPr>
          <w:rFonts w:hint="eastAsia"/>
          <w:lang w:val="en-CA" w:eastAsia="zh-CN"/>
        </w:rPr>
        <w:t>7</w:t>
      </w:r>
      <w:r w:rsidRPr="00D33B4E">
        <w:rPr>
          <w:rFonts w:hint="eastAsia"/>
          <w:lang w:val="en-CA" w:eastAsia="zh-CN"/>
        </w:rPr>
        <w:t>）</w:t>
      </w:r>
    </w:p>
    <w:p w14:paraId="26CA215C" w14:textId="77777777" w:rsidR="00EC60DE" w:rsidRPr="00D33B4E" w:rsidRDefault="00EC60DE" w:rsidP="00563B1D">
      <w:pPr>
        <w:jc w:val="both"/>
        <w:rPr>
          <w:lang w:val="en-CA"/>
        </w:rPr>
      </w:pPr>
      <w:r w:rsidRPr="00D33B4E">
        <w:rPr>
          <w:bCs/>
          <w:lang w:val="en-CA"/>
        </w:rPr>
        <w:t>4.30</w:t>
      </w:r>
      <w:r w:rsidRPr="00D33B4E">
        <w:rPr>
          <w:bCs/>
          <w:lang w:val="en-CA"/>
        </w:rPr>
        <w:tab/>
      </w:r>
      <w:bookmarkStart w:id="187" w:name="lt_pId566"/>
      <w:r w:rsidRPr="00D33B4E">
        <w:rPr>
          <w:rFonts w:hint="eastAsia"/>
        </w:rPr>
        <w:t>获得</w:t>
      </w:r>
      <w:r w:rsidRPr="00D33B4E">
        <w:rPr>
          <w:rFonts w:hint="eastAsia"/>
          <w:b/>
          <w:bCs/>
        </w:rPr>
        <w:t>批准</w:t>
      </w:r>
      <w:r w:rsidRPr="00D33B4E">
        <w:rPr>
          <w:rFonts w:hint="eastAsia"/>
        </w:rPr>
        <w:t>。</w:t>
      </w:r>
      <w:bookmarkEnd w:id="187"/>
    </w:p>
    <w:p w14:paraId="336E8EF4" w14:textId="77777777" w:rsidR="00EC60DE" w:rsidRPr="00D33B4E" w:rsidRDefault="00EC60DE" w:rsidP="00563B1D">
      <w:pPr>
        <w:pStyle w:val="Headingb"/>
        <w:jc w:val="both"/>
        <w:rPr>
          <w:rFonts w:hint="eastAsia"/>
          <w:lang w:val="en-CA" w:eastAsia="zh-CN"/>
        </w:rPr>
      </w:pPr>
      <w:bookmarkStart w:id="188" w:name="lt_pId567"/>
      <w:r w:rsidRPr="00D33B4E">
        <w:rPr>
          <w:rFonts w:hint="eastAsia"/>
          <w:lang w:val="en-US" w:eastAsia="zh-CN"/>
        </w:rPr>
        <w:t>对附录</w:t>
      </w:r>
      <w:r w:rsidRPr="00D33B4E">
        <w:rPr>
          <w:rFonts w:hint="eastAsia"/>
          <w:bCs/>
          <w:lang w:val="en-US" w:eastAsia="zh-CN"/>
        </w:rPr>
        <w:t>30B</w:t>
      </w:r>
      <w:r w:rsidRPr="00D33B4E">
        <w:rPr>
          <w:rFonts w:hint="eastAsia"/>
          <w:lang w:val="en-US" w:eastAsia="zh-CN"/>
        </w:rPr>
        <w:t>第</w:t>
      </w:r>
      <w:r w:rsidRPr="00D33B4E">
        <w:rPr>
          <w:rFonts w:hint="eastAsia"/>
          <w:lang w:val="en-US" w:eastAsia="zh-CN"/>
        </w:rPr>
        <w:t>6</w:t>
      </w:r>
      <w:r w:rsidRPr="00D33B4E">
        <w:rPr>
          <w:rFonts w:hint="eastAsia"/>
          <w:lang w:val="en-US" w:eastAsia="zh-CN"/>
        </w:rPr>
        <w:t>条第</w:t>
      </w:r>
      <w:r w:rsidRPr="00D33B4E">
        <w:rPr>
          <w:rFonts w:hint="eastAsia"/>
          <w:lang w:val="en-US" w:eastAsia="zh-CN"/>
        </w:rPr>
        <w:t>6</w:t>
      </w:r>
      <w:r w:rsidRPr="00D33B4E">
        <w:rPr>
          <w:lang w:val="en-US" w:eastAsia="zh-CN"/>
        </w:rPr>
        <w:t>.</w:t>
      </w:r>
      <w:r w:rsidRPr="00D33B4E">
        <w:rPr>
          <w:rFonts w:hint="eastAsia"/>
          <w:lang w:val="en-US" w:eastAsia="zh-CN"/>
        </w:rPr>
        <w:t>5</w:t>
      </w:r>
      <w:r w:rsidRPr="00D33B4E">
        <w:rPr>
          <w:rFonts w:hint="eastAsia"/>
          <w:lang w:val="en-US" w:eastAsia="zh-CN"/>
        </w:rPr>
        <w:t>和</w:t>
      </w:r>
      <w:r w:rsidRPr="00D33B4E">
        <w:rPr>
          <w:rFonts w:hint="eastAsia"/>
          <w:lang w:val="en-US" w:eastAsia="zh-CN"/>
        </w:rPr>
        <w:t>6</w:t>
      </w:r>
      <w:r w:rsidRPr="00D33B4E">
        <w:rPr>
          <w:lang w:val="en-US" w:eastAsia="zh-CN"/>
        </w:rPr>
        <w:t>.</w:t>
      </w:r>
      <w:r w:rsidRPr="00D33B4E">
        <w:rPr>
          <w:rFonts w:hint="eastAsia"/>
          <w:lang w:val="en-US" w:eastAsia="zh-CN"/>
        </w:rPr>
        <w:t>6</w:t>
      </w:r>
      <w:r w:rsidRPr="00D33B4E">
        <w:rPr>
          <w:rFonts w:hint="eastAsia"/>
          <w:lang w:val="en-US" w:eastAsia="zh-CN"/>
        </w:rPr>
        <w:t>段以及附件</w:t>
      </w:r>
      <w:r w:rsidRPr="00D33B4E">
        <w:rPr>
          <w:rFonts w:hint="eastAsia"/>
          <w:lang w:val="en-US" w:eastAsia="zh-CN"/>
        </w:rPr>
        <w:t>4</w:t>
      </w:r>
      <w:r w:rsidRPr="00D33B4E">
        <w:rPr>
          <w:rFonts w:hint="eastAsia"/>
          <w:lang w:val="en-US" w:eastAsia="zh-CN"/>
        </w:rPr>
        <w:t>第</w:t>
      </w:r>
      <w:r w:rsidRPr="00D33B4E">
        <w:rPr>
          <w:lang w:val="en-US" w:eastAsia="zh-CN"/>
        </w:rPr>
        <w:t>2.2</w:t>
      </w:r>
      <w:r w:rsidRPr="00D33B4E">
        <w:rPr>
          <w:rFonts w:hint="eastAsia"/>
          <w:lang w:val="en-US" w:eastAsia="zh-CN"/>
        </w:rPr>
        <w:t>段程序规则的修订</w:t>
      </w:r>
      <w:bookmarkEnd w:id="188"/>
      <w:r w:rsidRPr="00D33B4E">
        <w:rPr>
          <w:rFonts w:hint="eastAsia"/>
          <w:lang w:val="en-US" w:eastAsia="zh-CN"/>
        </w:rPr>
        <w:t>（</w:t>
      </w:r>
      <w:r w:rsidRPr="00D33B4E">
        <w:rPr>
          <w:lang w:val="en-CA" w:eastAsia="zh-CN"/>
        </w:rPr>
        <w:t>CCRR/65</w:t>
      </w:r>
      <w:r w:rsidRPr="00D33B4E">
        <w:rPr>
          <w:rFonts w:hint="eastAsia"/>
          <w:lang w:val="en-CA" w:eastAsia="zh-CN"/>
        </w:rPr>
        <w:t>号通函附件</w:t>
      </w:r>
      <w:r w:rsidRPr="00D33B4E">
        <w:rPr>
          <w:rFonts w:hint="eastAsia"/>
          <w:lang w:val="en-CA" w:eastAsia="zh-CN"/>
        </w:rPr>
        <w:t>8</w:t>
      </w:r>
      <w:r w:rsidRPr="00D33B4E">
        <w:rPr>
          <w:rFonts w:hint="eastAsia"/>
          <w:lang w:val="en-CA" w:eastAsia="zh-CN"/>
        </w:rPr>
        <w:t>）</w:t>
      </w:r>
    </w:p>
    <w:p w14:paraId="336EF9E3" w14:textId="77777777" w:rsidR="00EC60DE" w:rsidRPr="00D33B4E" w:rsidRDefault="00EC60DE" w:rsidP="00563B1D">
      <w:pPr>
        <w:pStyle w:val="Headingb"/>
        <w:jc w:val="both"/>
        <w:rPr>
          <w:rFonts w:hint="eastAsia"/>
          <w:lang w:val="en-CA" w:eastAsia="zh-CN"/>
        </w:rPr>
      </w:pPr>
      <w:bookmarkStart w:id="189" w:name="lt_pId568"/>
      <w:r w:rsidRPr="00D33B4E">
        <w:rPr>
          <w:rFonts w:hint="eastAsia"/>
          <w:lang w:val="en-US" w:eastAsia="zh-CN"/>
        </w:rPr>
        <w:t>对第</w:t>
      </w:r>
      <w:r w:rsidRPr="00D33B4E">
        <w:rPr>
          <w:rFonts w:hint="eastAsia"/>
          <w:lang w:val="en-US" w:eastAsia="zh-CN"/>
        </w:rPr>
        <w:t>6</w:t>
      </w:r>
      <w:r w:rsidRPr="00D33B4E">
        <w:rPr>
          <w:lang w:val="en-US" w:eastAsia="zh-CN"/>
        </w:rPr>
        <w:t>.</w:t>
      </w:r>
      <w:r w:rsidRPr="00D33B4E">
        <w:rPr>
          <w:rFonts w:hint="eastAsia"/>
          <w:lang w:val="en-US" w:eastAsia="zh-CN"/>
        </w:rPr>
        <w:t>5</w:t>
      </w:r>
      <w:r w:rsidRPr="00D33B4E">
        <w:rPr>
          <w:rFonts w:hint="eastAsia"/>
          <w:lang w:val="en-US" w:eastAsia="zh-CN"/>
        </w:rPr>
        <w:t>程序规则的修订</w:t>
      </w:r>
      <w:bookmarkEnd w:id="189"/>
    </w:p>
    <w:p w14:paraId="43754BBC" w14:textId="77777777" w:rsidR="00EC60DE" w:rsidRPr="00D33B4E" w:rsidRDefault="00EC60DE" w:rsidP="00563B1D">
      <w:pPr>
        <w:jc w:val="both"/>
        <w:rPr>
          <w:lang w:val="en-CA"/>
        </w:rPr>
      </w:pPr>
      <w:r w:rsidRPr="00D33B4E">
        <w:rPr>
          <w:bCs/>
          <w:lang w:val="en-CA"/>
        </w:rPr>
        <w:t>4.31</w:t>
      </w:r>
      <w:r w:rsidRPr="00D33B4E">
        <w:rPr>
          <w:bCs/>
          <w:lang w:val="en-CA"/>
        </w:rPr>
        <w:tab/>
      </w:r>
      <w:r w:rsidRPr="00D33B4E">
        <w:rPr>
          <w:rFonts w:hint="eastAsia"/>
        </w:rPr>
        <w:t>获得</w:t>
      </w:r>
      <w:r w:rsidRPr="00D33B4E">
        <w:rPr>
          <w:rFonts w:hint="eastAsia"/>
          <w:b/>
          <w:bCs/>
        </w:rPr>
        <w:t>批准</w:t>
      </w:r>
      <w:r w:rsidRPr="00D33B4E">
        <w:t>，但需纳入俄罗斯联邦的</w:t>
      </w:r>
      <w:r w:rsidRPr="00D33B4E">
        <w:rPr>
          <w:rFonts w:hint="eastAsia"/>
        </w:rPr>
        <w:t>建议</w:t>
      </w:r>
      <w:r w:rsidRPr="00D33B4E">
        <w:t>，即在</w:t>
      </w:r>
      <w:r w:rsidRPr="00D33B4E">
        <w:rPr>
          <w:rFonts w:hint="eastAsia"/>
        </w:rPr>
        <w:t>第</w:t>
      </w:r>
      <w:r w:rsidRPr="00D33B4E">
        <w:t>1</w:t>
      </w:r>
      <w:proofErr w:type="gramStart"/>
      <w:r w:rsidRPr="00D33B4E">
        <w:rPr>
          <w:rFonts w:hint="eastAsia"/>
        </w:rPr>
        <w:t>段</w:t>
      </w:r>
      <w:r w:rsidRPr="00D33B4E">
        <w:t>中插入</w:t>
      </w:r>
      <w:r w:rsidRPr="00D33B4E">
        <w:rPr>
          <w:rFonts w:hint="eastAsia"/>
        </w:rPr>
        <w:t>“</w:t>
      </w:r>
      <w:proofErr w:type="gramEnd"/>
      <w:r w:rsidRPr="00D33B4E">
        <w:rPr>
          <w:rFonts w:hint="eastAsia"/>
        </w:rPr>
        <w:t>（</w:t>
      </w:r>
      <w:r w:rsidRPr="00D33B4E">
        <w:t>未使用</w:t>
      </w:r>
      <w:r w:rsidRPr="00D33B4E">
        <w:rPr>
          <w:rFonts w:hint="eastAsia"/>
        </w:rPr>
        <w:t>）”</w:t>
      </w:r>
      <w:r w:rsidRPr="00D33B4E">
        <w:t>一词，而不是将各段重新编号，</w:t>
      </w:r>
      <w:r w:rsidRPr="00D33B4E">
        <w:rPr>
          <w:rFonts w:hint="eastAsia"/>
        </w:rPr>
        <w:t>批准</w:t>
      </w:r>
      <w:r w:rsidRPr="00D33B4E">
        <w:t>后立即生效</w:t>
      </w:r>
      <w:r w:rsidRPr="00D33B4E">
        <w:rPr>
          <w:rFonts w:hint="eastAsia"/>
        </w:rPr>
        <w:t>。</w:t>
      </w:r>
    </w:p>
    <w:p w14:paraId="05E75613" w14:textId="77777777" w:rsidR="00EC60DE" w:rsidRPr="00D33B4E" w:rsidRDefault="00EC60DE" w:rsidP="00563B1D">
      <w:pPr>
        <w:pStyle w:val="Headingb"/>
        <w:jc w:val="both"/>
        <w:rPr>
          <w:rFonts w:hint="eastAsia"/>
          <w:lang w:val="en-CA" w:eastAsia="zh-CN"/>
        </w:rPr>
      </w:pPr>
      <w:bookmarkStart w:id="190" w:name="lt_pId571"/>
      <w:r w:rsidRPr="00D33B4E">
        <w:rPr>
          <w:rFonts w:hint="eastAsia"/>
          <w:lang w:val="en-US" w:eastAsia="zh-CN"/>
        </w:rPr>
        <w:t>对第</w:t>
      </w:r>
      <w:r w:rsidRPr="00D33B4E">
        <w:rPr>
          <w:rFonts w:hint="eastAsia"/>
          <w:lang w:val="en-US" w:eastAsia="zh-CN"/>
        </w:rPr>
        <w:t>6</w:t>
      </w:r>
      <w:r w:rsidRPr="00D33B4E">
        <w:rPr>
          <w:lang w:val="en-US" w:eastAsia="zh-CN"/>
        </w:rPr>
        <w:t>.</w:t>
      </w:r>
      <w:r w:rsidRPr="00D33B4E">
        <w:rPr>
          <w:rFonts w:hint="eastAsia"/>
          <w:lang w:val="en-US" w:eastAsia="zh-CN"/>
        </w:rPr>
        <w:t>6</w:t>
      </w:r>
      <w:r w:rsidRPr="00D33B4E">
        <w:rPr>
          <w:rFonts w:hint="eastAsia"/>
          <w:lang w:val="en-US" w:eastAsia="zh-CN"/>
        </w:rPr>
        <w:t>段程序规则的修订</w:t>
      </w:r>
      <w:bookmarkEnd w:id="190"/>
    </w:p>
    <w:p w14:paraId="16DDC429" w14:textId="77777777" w:rsidR="00EC60DE" w:rsidRPr="00D33B4E" w:rsidRDefault="00EC60DE" w:rsidP="00563B1D">
      <w:pPr>
        <w:jc w:val="both"/>
        <w:rPr>
          <w:rFonts w:ascii="Calibri" w:hAnsi="Calibri" w:cs="Calibri"/>
          <w:b/>
          <w:color w:val="800000"/>
          <w:sz w:val="22"/>
          <w:lang w:val="en-CA"/>
        </w:rPr>
      </w:pPr>
      <w:r w:rsidRPr="00D33B4E">
        <w:rPr>
          <w:bCs/>
          <w:lang w:val="en-CA"/>
        </w:rPr>
        <w:t>4.32</w:t>
      </w:r>
      <w:r w:rsidRPr="00D33B4E">
        <w:rPr>
          <w:bCs/>
          <w:lang w:val="en-CA"/>
        </w:rPr>
        <w:tab/>
      </w:r>
      <w:bookmarkStart w:id="191" w:name="lt_pId573"/>
      <w:r w:rsidRPr="00D33B4E">
        <w:rPr>
          <w:rFonts w:hint="eastAsia"/>
        </w:rPr>
        <w:t>获得</w:t>
      </w:r>
      <w:r w:rsidRPr="00D33B4E">
        <w:rPr>
          <w:rFonts w:hint="eastAsia"/>
          <w:b/>
          <w:bCs/>
        </w:rPr>
        <w:t>批准</w:t>
      </w:r>
      <w:r w:rsidRPr="00D33B4E">
        <w:t>，</w:t>
      </w:r>
      <w:r w:rsidRPr="00D33B4E">
        <w:rPr>
          <w:rFonts w:hint="eastAsia"/>
        </w:rPr>
        <w:t>批准</w:t>
      </w:r>
      <w:r w:rsidRPr="00D33B4E">
        <w:t>后立即生效</w:t>
      </w:r>
      <w:r w:rsidRPr="00D33B4E">
        <w:rPr>
          <w:rFonts w:hint="eastAsia"/>
        </w:rPr>
        <w:t>。</w:t>
      </w:r>
      <w:bookmarkEnd w:id="191"/>
      <w:r w:rsidRPr="00D33B4E">
        <w:rPr>
          <w:rFonts w:ascii="Calibri" w:hAnsi="Calibri" w:cs="Calibri"/>
          <w:b/>
          <w:color w:val="800000"/>
          <w:sz w:val="22"/>
          <w:lang w:val="en-CA"/>
        </w:rPr>
        <w:t xml:space="preserve"> </w:t>
      </w:r>
    </w:p>
    <w:p w14:paraId="54BB27A5" w14:textId="77777777" w:rsidR="00EC60DE" w:rsidRPr="00D33B4E" w:rsidRDefault="00EC60DE" w:rsidP="00357D64">
      <w:pPr>
        <w:pStyle w:val="Headingb"/>
        <w:rPr>
          <w:rFonts w:hint="eastAsia"/>
          <w:lang w:eastAsia="zh-CN"/>
        </w:rPr>
      </w:pPr>
      <w:bookmarkStart w:id="192" w:name="lt_pId574"/>
      <w:r w:rsidRPr="00D33B4E">
        <w:rPr>
          <w:rFonts w:hint="eastAsia"/>
          <w:lang w:eastAsia="zh-CN"/>
        </w:rPr>
        <w:t>对附件第</w:t>
      </w:r>
      <w:r w:rsidRPr="00D33B4E">
        <w:rPr>
          <w:lang w:eastAsia="zh-CN"/>
        </w:rPr>
        <w:t>2.2</w:t>
      </w:r>
      <w:r w:rsidRPr="00D33B4E">
        <w:rPr>
          <w:rFonts w:hint="eastAsia"/>
          <w:lang w:eastAsia="zh-CN"/>
        </w:rPr>
        <w:t>段程序规则的修订</w:t>
      </w:r>
      <w:bookmarkEnd w:id="192"/>
      <w:r w:rsidRPr="00D33B4E">
        <w:rPr>
          <w:lang w:val="en-CA" w:eastAsia="zh-CN"/>
        </w:rPr>
        <w:t xml:space="preserve"> </w:t>
      </w:r>
    </w:p>
    <w:p w14:paraId="2AECBB1C" w14:textId="77777777" w:rsidR="00EC60DE" w:rsidRPr="00D33B4E" w:rsidRDefault="00EC60DE" w:rsidP="00563B1D">
      <w:pPr>
        <w:jc w:val="both"/>
        <w:rPr>
          <w:lang w:val="en-CA"/>
        </w:rPr>
      </w:pPr>
      <w:r w:rsidRPr="00D33B4E">
        <w:rPr>
          <w:bCs/>
          <w:lang w:val="en-CA"/>
        </w:rPr>
        <w:t>4.33</w:t>
      </w:r>
      <w:r w:rsidRPr="00D33B4E">
        <w:rPr>
          <w:bCs/>
          <w:lang w:val="en-CA"/>
        </w:rPr>
        <w:tab/>
      </w:r>
      <w:bookmarkStart w:id="193" w:name="lt_pId576"/>
      <w:r w:rsidRPr="00D33B4E">
        <w:rPr>
          <w:b/>
          <w:lang w:val="en-CA"/>
        </w:rPr>
        <w:t>Vallet</w:t>
      </w:r>
      <w:r w:rsidRPr="00D33B4E">
        <w:rPr>
          <w:b/>
          <w:lang w:val="en-CA"/>
        </w:rPr>
        <w:t>先生（空间业务部负责人）</w:t>
      </w:r>
      <w:r w:rsidRPr="00D33B4E">
        <w:rPr>
          <w:rFonts w:hint="eastAsia"/>
          <w:bCs/>
          <w:lang w:val="en-CA"/>
        </w:rPr>
        <w:t>表示</w:t>
      </w:r>
      <w:r w:rsidRPr="00D33B4E">
        <w:t>，根据</w:t>
      </w:r>
      <w:r w:rsidRPr="00D33B4E">
        <w:t>WRC-19</w:t>
      </w:r>
      <w:r w:rsidRPr="00D33B4E">
        <w:t>做出的决定，提出了一些修改建议。鉴于俄罗斯联邦对第</w:t>
      </w:r>
      <w:r w:rsidRPr="00D33B4E">
        <w:t>2</w:t>
      </w:r>
      <w:r w:rsidRPr="00D33B4E">
        <w:rPr>
          <w:rFonts w:hint="eastAsia"/>
        </w:rPr>
        <w:t>段</w:t>
      </w:r>
      <w:r w:rsidRPr="00D33B4E">
        <w:t>的</w:t>
      </w:r>
      <w:r w:rsidRPr="00D33B4E">
        <w:rPr>
          <w:rFonts w:hint="eastAsia"/>
        </w:rPr>
        <w:t>意见</w:t>
      </w:r>
      <w:r w:rsidRPr="00D33B4E">
        <w:t>，</w:t>
      </w:r>
      <w:proofErr w:type="gramStart"/>
      <w:r w:rsidRPr="00D33B4E">
        <w:t>他建议将</w:t>
      </w:r>
      <w:r w:rsidRPr="00D33B4E">
        <w:rPr>
          <w:rFonts w:hint="eastAsia"/>
        </w:rPr>
        <w:t>“</w:t>
      </w:r>
      <w:proofErr w:type="gramEnd"/>
      <w:r w:rsidRPr="00D33B4E">
        <w:t>经</w:t>
      </w:r>
      <w:r w:rsidRPr="00D33B4E">
        <w:t>WRC-19</w:t>
      </w:r>
      <w:r w:rsidRPr="00D33B4E">
        <w:t>修订的</w:t>
      </w:r>
      <w:r w:rsidRPr="00D33B4E">
        <w:rPr>
          <w:rFonts w:hint="eastAsia"/>
        </w:rPr>
        <w:t>”</w:t>
      </w:r>
      <w:r w:rsidRPr="00D33B4E">
        <w:t>改为</w:t>
      </w:r>
      <w:r w:rsidRPr="00D33B4E">
        <w:rPr>
          <w:rFonts w:hint="eastAsia"/>
        </w:rPr>
        <w:t>“（</w:t>
      </w:r>
      <w:r w:rsidRPr="00D33B4E">
        <w:t>WRC-19</w:t>
      </w:r>
      <w:r w:rsidRPr="00D33B4E">
        <w:rPr>
          <w:rFonts w:hint="eastAsia"/>
        </w:rPr>
        <w:t>，</w:t>
      </w:r>
      <w:r w:rsidRPr="00D33B4E">
        <w:t>修订版</w:t>
      </w:r>
      <w:r w:rsidRPr="00D33B4E">
        <w:rPr>
          <w:rFonts w:hint="eastAsia"/>
        </w:rPr>
        <w:t>）”</w:t>
      </w:r>
      <w:r w:rsidRPr="00D33B4E">
        <w:t>。</w:t>
      </w:r>
      <w:bookmarkEnd w:id="193"/>
      <w:r w:rsidRPr="00D33B4E">
        <w:t xml:space="preserve"> </w:t>
      </w:r>
    </w:p>
    <w:p w14:paraId="56D2F6AA" w14:textId="77777777" w:rsidR="00EC60DE" w:rsidRPr="00D33B4E" w:rsidRDefault="00EC60DE" w:rsidP="00563B1D">
      <w:pPr>
        <w:jc w:val="both"/>
        <w:rPr>
          <w:lang w:val="en-CA"/>
        </w:rPr>
      </w:pPr>
      <w:r w:rsidRPr="00D33B4E">
        <w:rPr>
          <w:lang w:val="en-CA"/>
        </w:rPr>
        <w:t>4.34</w:t>
      </w:r>
      <w:r w:rsidRPr="00D33B4E">
        <w:rPr>
          <w:lang w:val="en-CA"/>
        </w:rPr>
        <w:tab/>
      </w:r>
      <w:bookmarkStart w:id="194" w:name="lt_pId579"/>
      <w:r w:rsidRPr="00D33B4E">
        <w:rPr>
          <w:lang w:val="en-CA"/>
        </w:rPr>
        <w:t>会议对此表示</w:t>
      </w:r>
      <w:r w:rsidRPr="00D33B4E">
        <w:rPr>
          <w:b/>
          <w:bCs/>
          <w:lang w:val="en-CA"/>
        </w:rPr>
        <w:t>同意</w:t>
      </w:r>
      <w:bookmarkEnd w:id="194"/>
      <w:r w:rsidRPr="00D33B4E">
        <w:rPr>
          <w:rFonts w:hint="eastAsia"/>
          <w:lang w:val="en-CA"/>
        </w:rPr>
        <w:t>。</w:t>
      </w:r>
    </w:p>
    <w:p w14:paraId="764DBB42" w14:textId="77777777" w:rsidR="00EC60DE" w:rsidRPr="00D33B4E" w:rsidRDefault="00EC60DE" w:rsidP="00563B1D">
      <w:pPr>
        <w:jc w:val="both"/>
        <w:rPr>
          <w:lang w:val="en-CA"/>
        </w:rPr>
      </w:pPr>
      <w:r w:rsidRPr="00D33B4E">
        <w:rPr>
          <w:bCs/>
          <w:lang w:val="en-CA"/>
        </w:rPr>
        <w:t>4.35</w:t>
      </w:r>
      <w:r w:rsidRPr="00D33B4E">
        <w:rPr>
          <w:bCs/>
          <w:lang w:val="en-CA"/>
        </w:rPr>
        <w:tab/>
      </w:r>
      <w:bookmarkStart w:id="195" w:name="lt_pId581"/>
      <w:r w:rsidRPr="00D33B4E">
        <w:rPr>
          <w:b/>
          <w:lang w:val="en-CA"/>
        </w:rPr>
        <w:t>Vallet</w:t>
      </w:r>
      <w:r w:rsidRPr="00D33B4E">
        <w:rPr>
          <w:b/>
          <w:lang w:val="en-CA"/>
        </w:rPr>
        <w:t>先生（空间业务部负责人）</w:t>
      </w:r>
      <w:r w:rsidRPr="00D33B4E">
        <w:t>在提到新的第</w:t>
      </w:r>
      <w:r w:rsidRPr="00D33B4E">
        <w:t>4</w:t>
      </w:r>
      <w:r w:rsidRPr="00D33B4E">
        <w:rPr>
          <w:rFonts w:hint="eastAsia"/>
        </w:rPr>
        <w:t>段</w:t>
      </w:r>
      <w:r w:rsidRPr="00D33B4E">
        <w:t>时</w:t>
      </w:r>
      <w:r w:rsidRPr="00D33B4E">
        <w:rPr>
          <w:rFonts w:hint="eastAsia"/>
        </w:rPr>
        <w:t>指出</w:t>
      </w:r>
      <w:r w:rsidRPr="00D33B4E">
        <w:t>，俄罗斯联邦建议</w:t>
      </w:r>
      <w:r w:rsidRPr="00D33B4E">
        <w:rPr>
          <w:rFonts w:hint="eastAsia"/>
        </w:rPr>
        <w:t>了</w:t>
      </w:r>
      <w:r w:rsidRPr="00D33B4E">
        <w:t>就第</w:t>
      </w:r>
      <w:r w:rsidRPr="00D33B4E">
        <w:t>170</w:t>
      </w:r>
      <w:r w:rsidRPr="00D33B4E">
        <w:t>号决议</w:t>
      </w:r>
      <w:r w:rsidRPr="00D33B4E">
        <w:rPr>
          <w:rFonts w:hint="eastAsia"/>
        </w:rPr>
        <w:t>（</w:t>
      </w:r>
      <w:r w:rsidRPr="00D33B4E">
        <w:t>WRC-19</w:t>
      </w:r>
      <w:r w:rsidRPr="00D33B4E">
        <w:rPr>
          <w:rFonts w:hint="eastAsia"/>
        </w:rPr>
        <w:t>）</w:t>
      </w:r>
      <w:r w:rsidRPr="00D33B4E">
        <w:t>制定一</w:t>
      </w:r>
      <w:r w:rsidRPr="00D33B4E">
        <w:rPr>
          <w:rFonts w:hint="eastAsia"/>
        </w:rPr>
        <w:t>条</w:t>
      </w:r>
      <w:r w:rsidRPr="00D33B4E">
        <w:t>新程序规则</w:t>
      </w:r>
      <w:r w:rsidRPr="00D33B4E">
        <w:rPr>
          <w:rFonts w:hint="eastAsia"/>
        </w:rPr>
        <w:t>的方案</w:t>
      </w:r>
      <w:r w:rsidRPr="00D33B4E">
        <w:t>，并在第</w:t>
      </w:r>
      <w:r w:rsidRPr="00D33B4E">
        <w:t>4</w:t>
      </w:r>
      <w:r w:rsidRPr="00D33B4E">
        <w:rPr>
          <w:rFonts w:hint="eastAsia"/>
        </w:rPr>
        <w:t>段</w:t>
      </w:r>
      <w:r w:rsidRPr="00D33B4E">
        <w:t>中提及该规则。注意到俄罗斯联邦也在寻求关于适用该规则的更多解释，他</w:t>
      </w:r>
      <w:r w:rsidRPr="00D33B4E">
        <w:rPr>
          <w:rFonts w:hint="eastAsia"/>
        </w:rPr>
        <w:t>表示</w:t>
      </w:r>
      <w:r w:rsidRPr="00D33B4E">
        <w:t>，无线电通信局已提议删除脚注</w:t>
      </w:r>
      <w:r w:rsidRPr="00D33B4E">
        <w:t>4</w:t>
      </w:r>
      <w:r w:rsidRPr="00D33B4E">
        <w:t>中提供更多关于网格点分布细节的案文，以使其软件开发人员能够</w:t>
      </w:r>
      <w:r w:rsidRPr="00D33B4E">
        <w:rPr>
          <w:rFonts w:hint="eastAsia"/>
        </w:rPr>
        <w:t>采用</w:t>
      </w:r>
      <w:r w:rsidRPr="00D33B4E">
        <w:t>最有效的算法进行计算。如果委员会希望保留该脚注的原始案文，</w:t>
      </w:r>
      <w:r w:rsidRPr="00D33B4E">
        <w:rPr>
          <w:rFonts w:hint="eastAsia"/>
        </w:rPr>
        <w:t>根据</w:t>
      </w:r>
      <w:r w:rsidRPr="00D33B4E">
        <w:t>WRC-19</w:t>
      </w:r>
      <w:r w:rsidRPr="00D33B4E">
        <w:t>决定</w:t>
      </w:r>
      <w:r w:rsidRPr="00D33B4E">
        <w:rPr>
          <w:rFonts w:hint="eastAsia"/>
        </w:rPr>
        <w:t>做出</w:t>
      </w:r>
      <w:r w:rsidRPr="00D33B4E">
        <w:t>的修改，</w:t>
      </w:r>
      <w:r w:rsidRPr="00D33B4E">
        <w:rPr>
          <w:rFonts w:hint="eastAsia"/>
        </w:rPr>
        <w:t>需</w:t>
      </w:r>
      <w:r w:rsidRPr="00D33B4E">
        <w:t>删除提及</w:t>
      </w:r>
      <w:r w:rsidRPr="00D33B4E">
        <w:rPr>
          <w:rFonts w:hint="eastAsia"/>
        </w:rPr>
        <w:t>业务</w:t>
      </w:r>
      <w:r w:rsidRPr="00D33B4E">
        <w:t>区边界的句子。</w:t>
      </w:r>
      <w:bookmarkEnd w:id="195"/>
      <w:r w:rsidRPr="00D33B4E">
        <w:t xml:space="preserve"> </w:t>
      </w:r>
    </w:p>
    <w:p w14:paraId="1F15DB93" w14:textId="77777777" w:rsidR="00EC60DE" w:rsidRPr="00D33B4E" w:rsidRDefault="00EC60DE" w:rsidP="00563B1D">
      <w:pPr>
        <w:jc w:val="both"/>
        <w:rPr>
          <w:lang w:val="en-CA"/>
        </w:rPr>
      </w:pPr>
      <w:r w:rsidRPr="00D33B4E">
        <w:rPr>
          <w:lang w:val="en-CA"/>
        </w:rPr>
        <w:t>4.36</w:t>
      </w:r>
      <w:r w:rsidRPr="00D33B4E">
        <w:rPr>
          <w:lang w:val="en-CA"/>
        </w:rPr>
        <w:tab/>
      </w:r>
      <w:bookmarkStart w:id="196" w:name="lt_pId585"/>
      <w:r w:rsidRPr="00D33B4E">
        <w:rPr>
          <w:b/>
          <w:bCs/>
          <w:lang w:val="en-CA"/>
        </w:rPr>
        <w:t>Varlamov</w:t>
      </w:r>
      <w:r w:rsidRPr="00D33B4E">
        <w:rPr>
          <w:b/>
          <w:bCs/>
          <w:lang w:val="en-CA"/>
        </w:rPr>
        <w:t>先生</w:t>
      </w:r>
      <w:r w:rsidRPr="00D33B4E">
        <w:rPr>
          <w:rFonts w:hint="eastAsia"/>
        </w:rPr>
        <w:t>指出</w:t>
      </w:r>
      <w:r w:rsidRPr="00D33B4E">
        <w:t>，据他了解，第</w:t>
      </w:r>
      <w:r w:rsidRPr="00D33B4E">
        <w:t>170</w:t>
      </w:r>
      <w:r w:rsidRPr="00D33B4E">
        <w:t>号决议为确定受</w:t>
      </w:r>
      <w:r w:rsidRPr="00D33B4E">
        <w:rPr>
          <w:rFonts w:hint="eastAsia"/>
        </w:rPr>
        <w:t>到</w:t>
      </w:r>
      <w:r w:rsidRPr="00D33B4E">
        <w:t>影响的主管部门规定了不同的标准。因此，可能有必要制定一</w:t>
      </w:r>
      <w:r w:rsidRPr="00D33B4E">
        <w:rPr>
          <w:rFonts w:hint="eastAsia"/>
        </w:rPr>
        <w:t>条</w:t>
      </w:r>
      <w:r w:rsidRPr="00D33B4E">
        <w:t>程序规则，告知那些选择不执行</w:t>
      </w:r>
      <w:r w:rsidRPr="00D33B4E">
        <w:rPr>
          <w:rFonts w:hint="eastAsia"/>
        </w:rPr>
        <w:t>该</w:t>
      </w:r>
      <w:r w:rsidRPr="00D33B4E">
        <w:t>决议的主管部门，在某些情况下可能</w:t>
      </w:r>
      <w:r w:rsidRPr="00D33B4E">
        <w:rPr>
          <w:rFonts w:hint="eastAsia"/>
        </w:rPr>
        <w:t>需要</w:t>
      </w:r>
      <w:r w:rsidRPr="00D33B4E">
        <w:t>考虑其他标准。应当明确指出，</w:t>
      </w:r>
      <w:r w:rsidRPr="00D33B4E">
        <w:rPr>
          <w:rFonts w:hint="eastAsia"/>
        </w:rPr>
        <w:t>无线电通信</w:t>
      </w:r>
      <w:r w:rsidRPr="00D33B4E">
        <w:t>局是否打算改变其用于</w:t>
      </w:r>
      <w:r w:rsidRPr="00D33B4E">
        <w:rPr>
          <w:rFonts w:hint="eastAsia"/>
        </w:rPr>
        <w:t>生成</w:t>
      </w:r>
      <w:r w:rsidRPr="00D33B4E">
        <w:t>点网格的方法。如果无线电通信局打算保留目前的做法，但排除那些位于海上的点，他</w:t>
      </w:r>
      <w:r w:rsidRPr="00D33B4E">
        <w:rPr>
          <w:rFonts w:hint="eastAsia"/>
        </w:rPr>
        <w:t>没有意见</w:t>
      </w:r>
      <w:r w:rsidRPr="00D33B4E">
        <w:t>。</w:t>
      </w:r>
      <w:bookmarkEnd w:id="196"/>
    </w:p>
    <w:p w14:paraId="24954EFA" w14:textId="77777777" w:rsidR="00EC60DE" w:rsidRPr="00D33B4E" w:rsidRDefault="00EC60DE" w:rsidP="00563B1D">
      <w:pPr>
        <w:jc w:val="both"/>
        <w:rPr>
          <w:lang w:val="en-CA"/>
        </w:rPr>
      </w:pPr>
      <w:r w:rsidRPr="00D33B4E">
        <w:rPr>
          <w:lang w:val="en-CA"/>
        </w:rPr>
        <w:t>4.37</w:t>
      </w:r>
      <w:r w:rsidRPr="00D33B4E">
        <w:rPr>
          <w:lang w:val="en-CA"/>
        </w:rPr>
        <w:tab/>
      </w:r>
      <w:bookmarkStart w:id="197" w:name="lt_pId590"/>
      <w:r w:rsidRPr="00D33B4E">
        <w:rPr>
          <w:b/>
          <w:bCs/>
          <w:lang w:val="en-CA"/>
        </w:rPr>
        <w:t>Vallet</w:t>
      </w:r>
      <w:r w:rsidRPr="00D33B4E">
        <w:rPr>
          <w:b/>
          <w:bCs/>
          <w:lang w:val="en-CA"/>
        </w:rPr>
        <w:t>先生（空间业务部负责人）</w:t>
      </w:r>
      <w:r w:rsidRPr="00D33B4E">
        <w:rPr>
          <w:rFonts w:hint="eastAsia"/>
        </w:rPr>
        <w:t>表示</w:t>
      </w:r>
      <w:r w:rsidRPr="00D33B4E">
        <w:t>，</w:t>
      </w:r>
      <w:r w:rsidRPr="00D33B4E">
        <w:rPr>
          <w:rFonts w:hint="eastAsia"/>
        </w:rPr>
        <w:t>无线电通信</w:t>
      </w:r>
      <w:r w:rsidRPr="00D33B4E">
        <w:t>局认为只需要一</w:t>
      </w:r>
      <w:r w:rsidRPr="00D33B4E">
        <w:rPr>
          <w:rFonts w:hint="eastAsia"/>
        </w:rPr>
        <w:t>条</w:t>
      </w:r>
      <w:r w:rsidRPr="00D33B4E">
        <w:t>关于插值方法的程序规则。由于第</w:t>
      </w:r>
      <w:r w:rsidRPr="00D33B4E">
        <w:t>170</w:t>
      </w:r>
      <w:r w:rsidRPr="00D33B4E">
        <w:t>号决议提到了与附录</w:t>
      </w:r>
      <w:r w:rsidRPr="00D33B4E">
        <w:t>30B</w:t>
      </w:r>
      <w:r w:rsidRPr="00D33B4E">
        <w:t>相同的插值方法，但参考值不同，无线电通信局决定将程序规则纳入目前的</w:t>
      </w:r>
      <w:r w:rsidRPr="00D33B4E">
        <w:rPr>
          <w:rFonts w:hint="eastAsia"/>
        </w:rPr>
        <w:t>条款</w:t>
      </w:r>
      <w:r w:rsidRPr="00D33B4E">
        <w:t>。此外，关于第</w:t>
      </w:r>
      <w:r w:rsidRPr="00D33B4E">
        <w:t>170</w:t>
      </w:r>
      <w:r w:rsidRPr="00D33B4E">
        <w:t>号决议的新程序规则</w:t>
      </w:r>
      <w:r w:rsidRPr="00D33B4E">
        <w:rPr>
          <w:rFonts w:hint="eastAsia"/>
        </w:rPr>
        <w:t>只会</w:t>
      </w:r>
      <w:r w:rsidRPr="00D33B4E">
        <w:t>简单地</w:t>
      </w:r>
      <w:r w:rsidRPr="00D33B4E">
        <w:rPr>
          <w:rFonts w:hint="eastAsia"/>
        </w:rPr>
        <w:t>重复</w:t>
      </w:r>
      <w:r w:rsidRPr="00D33B4E">
        <w:t>委员会目前</w:t>
      </w:r>
      <w:r w:rsidRPr="00D33B4E">
        <w:rPr>
          <w:rFonts w:hint="eastAsia"/>
        </w:rPr>
        <w:t>正在审议</w:t>
      </w:r>
      <w:r w:rsidRPr="00D33B4E">
        <w:t>的大部分案文。关于脚注</w:t>
      </w:r>
      <w:r w:rsidRPr="00D33B4E">
        <w:t>4</w:t>
      </w:r>
      <w:r w:rsidRPr="00D33B4E">
        <w:t>，他</w:t>
      </w:r>
      <w:r w:rsidRPr="00D33B4E">
        <w:rPr>
          <w:rFonts w:hint="eastAsia"/>
        </w:rPr>
        <w:t>指出</w:t>
      </w:r>
      <w:r w:rsidRPr="00D33B4E">
        <w:t>，无线电通信局目前无意改变两个点之间</w:t>
      </w:r>
      <w:r w:rsidRPr="00D33B4E">
        <w:t>600</w:t>
      </w:r>
      <w:r w:rsidRPr="00D33B4E">
        <w:t>公里和</w:t>
      </w:r>
      <w:r w:rsidRPr="00D33B4E">
        <w:t>100</w:t>
      </w:r>
      <w:r w:rsidRPr="00D33B4E">
        <w:t>公里</w:t>
      </w:r>
      <w:r w:rsidRPr="00D33B4E">
        <w:rPr>
          <w:rFonts w:hint="eastAsia"/>
        </w:rPr>
        <w:t>这两个</w:t>
      </w:r>
      <w:r w:rsidRPr="00D33B4E">
        <w:t>平均距离的最大值和最小值，但今后可能需要这样做，以确保</w:t>
      </w:r>
      <w:r w:rsidRPr="00D33B4E">
        <w:rPr>
          <w:rFonts w:hint="eastAsia"/>
        </w:rPr>
        <w:t>给予</w:t>
      </w:r>
      <w:r w:rsidRPr="00D33B4E">
        <w:t>更好的保护。</w:t>
      </w:r>
      <w:bookmarkEnd w:id="197"/>
    </w:p>
    <w:p w14:paraId="0F03859F" w14:textId="77777777" w:rsidR="00EC60DE" w:rsidRPr="00D33B4E" w:rsidRDefault="00EC60DE" w:rsidP="00563B1D">
      <w:pPr>
        <w:jc w:val="both"/>
        <w:rPr>
          <w:lang w:val="en-CA"/>
        </w:rPr>
      </w:pPr>
      <w:r w:rsidRPr="00D33B4E">
        <w:rPr>
          <w:bCs/>
          <w:lang w:val="en-CA"/>
        </w:rPr>
        <w:t>4.38</w:t>
      </w:r>
      <w:r w:rsidRPr="00D33B4E">
        <w:rPr>
          <w:bCs/>
          <w:lang w:val="en-CA"/>
        </w:rPr>
        <w:tab/>
      </w:r>
      <w:bookmarkStart w:id="198" w:name="lt_pId596"/>
      <w:r w:rsidRPr="00D33B4E">
        <w:rPr>
          <w:b/>
          <w:lang w:val="en-CA"/>
        </w:rPr>
        <w:t>Varlamov</w:t>
      </w:r>
      <w:r w:rsidRPr="00D33B4E">
        <w:rPr>
          <w:b/>
          <w:lang w:val="en-CA"/>
        </w:rPr>
        <w:t>先生</w:t>
      </w:r>
      <w:r w:rsidRPr="00D33B4E">
        <w:t>说，在软件说明中加入对现行做法的解释将对主管部门有所帮助。</w:t>
      </w:r>
      <w:bookmarkEnd w:id="198"/>
      <w:r w:rsidRPr="00D33B4E">
        <w:t xml:space="preserve"> </w:t>
      </w:r>
    </w:p>
    <w:p w14:paraId="1529CC1A" w14:textId="77777777" w:rsidR="00EC60DE" w:rsidRPr="00D33B4E" w:rsidRDefault="00EC60DE" w:rsidP="00563B1D">
      <w:pPr>
        <w:jc w:val="both"/>
        <w:rPr>
          <w:lang w:val="en-CA"/>
        </w:rPr>
      </w:pPr>
      <w:r w:rsidRPr="00D33B4E">
        <w:rPr>
          <w:lang w:val="en-CA"/>
        </w:rPr>
        <w:t>4.39</w:t>
      </w:r>
      <w:r w:rsidRPr="00D33B4E">
        <w:rPr>
          <w:lang w:val="en-CA"/>
        </w:rPr>
        <w:tab/>
      </w:r>
      <w:r w:rsidRPr="00D33B4E">
        <w:t>委员会</w:t>
      </w:r>
      <w:r w:rsidRPr="00D33B4E">
        <w:rPr>
          <w:b/>
          <w:bCs/>
        </w:rPr>
        <w:t>同意</w:t>
      </w:r>
      <w:r w:rsidRPr="00D33B4E">
        <w:t>保留</w:t>
      </w:r>
      <w:r w:rsidRPr="00D33B4E">
        <w:t>CCRR/65</w:t>
      </w:r>
      <w:r w:rsidRPr="00D33B4E">
        <w:t>号</w:t>
      </w:r>
      <w:r w:rsidRPr="00D33B4E">
        <w:rPr>
          <w:rFonts w:hint="eastAsia"/>
        </w:rPr>
        <w:t>通函</w:t>
      </w:r>
      <w:r w:rsidRPr="00D33B4E">
        <w:t>附件</w:t>
      </w:r>
      <w:r w:rsidRPr="00D33B4E">
        <w:t>8</w:t>
      </w:r>
      <w:r w:rsidRPr="00D33B4E">
        <w:t>中脚注</w:t>
      </w:r>
      <w:r w:rsidRPr="00D33B4E">
        <w:t>4</w:t>
      </w:r>
      <w:r w:rsidRPr="00D33B4E">
        <w:t>的案文。删除脚注中最初列出的</w:t>
      </w:r>
      <w:r w:rsidRPr="00D33B4E">
        <w:rPr>
          <w:rFonts w:hint="eastAsia"/>
        </w:rPr>
        <w:t>、</w:t>
      </w:r>
      <w:r w:rsidRPr="00D33B4E">
        <w:t>提供更多网格点分布细节的案文并没有改变无线电通信局的实际做法，但允许今后在软件开发方面</w:t>
      </w:r>
      <w:r w:rsidRPr="00D33B4E">
        <w:rPr>
          <w:rFonts w:hint="eastAsia"/>
        </w:rPr>
        <w:t>拥有</w:t>
      </w:r>
      <w:r w:rsidRPr="00D33B4E">
        <w:t>灵活性。</w:t>
      </w:r>
    </w:p>
    <w:p w14:paraId="7F87C2C7" w14:textId="77777777" w:rsidR="00EC60DE" w:rsidRPr="00D33B4E" w:rsidRDefault="00EC60DE" w:rsidP="00563B1D">
      <w:pPr>
        <w:jc w:val="both"/>
        <w:rPr>
          <w:lang w:val="en-CA"/>
        </w:rPr>
      </w:pPr>
      <w:r w:rsidRPr="00D33B4E">
        <w:rPr>
          <w:lang w:val="en-CA"/>
        </w:rPr>
        <w:t>4.40</w:t>
      </w:r>
      <w:r w:rsidRPr="00D33B4E">
        <w:rPr>
          <w:lang w:val="en-CA"/>
        </w:rPr>
        <w:tab/>
      </w:r>
      <w:r w:rsidRPr="00D33B4E">
        <w:t>附件</w:t>
      </w:r>
      <w:r w:rsidRPr="00D33B4E">
        <w:t>4</w:t>
      </w:r>
      <w:r w:rsidRPr="00D33B4E">
        <w:t>第</w:t>
      </w:r>
      <w:r w:rsidRPr="00D33B4E">
        <w:t>2.2</w:t>
      </w:r>
      <w:r w:rsidRPr="00D33B4E">
        <w:rPr>
          <w:rFonts w:hint="eastAsia"/>
        </w:rPr>
        <w:t>段的修订</w:t>
      </w:r>
      <w:r w:rsidRPr="00D33B4E">
        <w:t>程序规则</w:t>
      </w:r>
      <w:r w:rsidRPr="00D33B4E">
        <w:rPr>
          <w:rFonts w:hint="eastAsia"/>
        </w:rPr>
        <w:t>（</w:t>
      </w:r>
      <w:r w:rsidRPr="00D33B4E">
        <w:t>在讨论过程中进行了修订</w:t>
      </w:r>
      <w:r w:rsidRPr="00D33B4E">
        <w:rPr>
          <w:rFonts w:hint="eastAsia"/>
        </w:rPr>
        <w:t>）</w:t>
      </w:r>
      <w:r w:rsidRPr="00D33B4E">
        <w:t>获得</w:t>
      </w:r>
      <w:r w:rsidRPr="00D33B4E">
        <w:rPr>
          <w:b/>
          <w:bCs/>
        </w:rPr>
        <w:t>批准</w:t>
      </w:r>
      <w:r w:rsidRPr="00D33B4E">
        <w:t>，批准后立即生效</w:t>
      </w:r>
      <w:r w:rsidRPr="00D33B4E">
        <w:rPr>
          <w:rFonts w:hint="eastAsia"/>
        </w:rPr>
        <w:t>（</w:t>
      </w:r>
      <w:r w:rsidRPr="00D33B4E">
        <w:t>见</w:t>
      </w:r>
      <w:r w:rsidRPr="00D33B4E">
        <w:t>RRB20-2/29</w:t>
      </w:r>
      <w:r w:rsidRPr="00D33B4E">
        <w:t>号文件</w:t>
      </w:r>
      <w:r w:rsidRPr="00D33B4E">
        <w:t>—</w:t>
      </w:r>
      <w:r w:rsidRPr="00D33B4E">
        <w:t>会议决定摘要</w:t>
      </w:r>
      <w:r w:rsidRPr="00D33B4E">
        <w:rPr>
          <w:rFonts w:hint="eastAsia"/>
        </w:rPr>
        <w:t>的后附资料</w:t>
      </w:r>
      <w:r w:rsidRPr="00D33B4E">
        <w:t>2</w:t>
      </w:r>
      <w:r w:rsidRPr="00D33B4E">
        <w:rPr>
          <w:rFonts w:hint="eastAsia"/>
        </w:rPr>
        <w:t>）</w:t>
      </w:r>
      <w:r w:rsidRPr="00D33B4E">
        <w:t>。</w:t>
      </w:r>
    </w:p>
    <w:p w14:paraId="16485B7C" w14:textId="77777777" w:rsidR="00EC60DE" w:rsidRPr="00D33B4E" w:rsidRDefault="00EC60DE" w:rsidP="00563B1D">
      <w:pPr>
        <w:jc w:val="both"/>
        <w:rPr>
          <w:lang w:val="en-CA"/>
        </w:rPr>
      </w:pPr>
      <w:r w:rsidRPr="00D33B4E">
        <w:rPr>
          <w:lang w:val="en-CA"/>
        </w:rPr>
        <w:t>4.41</w:t>
      </w:r>
      <w:r w:rsidRPr="00D33B4E">
        <w:rPr>
          <w:lang w:val="en-CA"/>
        </w:rPr>
        <w:tab/>
      </w:r>
      <w:bookmarkStart w:id="199" w:name="lt_pId603"/>
      <w:r w:rsidRPr="00D33B4E">
        <w:rPr>
          <w:b/>
          <w:bCs/>
        </w:rPr>
        <w:t>主席</w:t>
      </w:r>
      <w:r w:rsidRPr="00D33B4E">
        <w:t>建议委员会就</w:t>
      </w:r>
      <w:r w:rsidRPr="00D33B4E">
        <w:rPr>
          <w:rFonts w:hint="eastAsia"/>
        </w:rPr>
        <w:t>审议新的或经修订的</w:t>
      </w:r>
      <w:r w:rsidRPr="00D33B4E">
        <w:t>程序规则</w:t>
      </w:r>
      <w:r w:rsidRPr="00D33B4E">
        <w:rPr>
          <w:rFonts w:hint="eastAsia"/>
        </w:rPr>
        <w:t>、或建议删除的程序规则问题</w:t>
      </w:r>
      <w:r w:rsidRPr="00D33B4E">
        <w:t>做出如下结论</w:t>
      </w:r>
      <w:r w:rsidRPr="00D33B4E">
        <w:rPr>
          <w:rFonts w:hint="eastAsia"/>
        </w:rPr>
        <w:t>：</w:t>
      </w:r>
      <w:bookmarkEnd w:id="199"/>
    </w:p>
    <w:p w14:paraId="70EA5C04" w14:textId="77777777" w:rsidR="00EC60DE" w:rsidRPr="00D33B4E" w:rsidRDefault="00EC60DE" w:rsidP="00357D64">
      <w:pPr>
        <w:ind w:firstLineChars="200" w:firstLine="480"/>
        <w:jc w:val="both"/>
        <w:rPr>
          <w:rFonts w:ascii="Calibri" w:hAnsi="Calibri" w:cs="Calibri"/>
          <w:b/>
          <w:color w:val="800000"/>
          <w:sz w:val="22"/>
          <w:lang w:val="en-CA"/>
        </w:rPr>
      </w:pPr>
      <w:r w:rsidRPr="00D33B4E">
        <w:rPr>
          <w:rFonts w:hint="eastAsia"/>
        </w:rPr>
        <w:lastRenderedPageBreak/>
        <w:t>“</w:t>
      </w:r>
      <w:r w:rsidRPr="00D33B4E">
        <w:rPr>
          <w:rFonts w:ascii="SimSun" w:hAnsi="SimSun" w:cs="SimSun" w:hint="eastAsia"/>
        </w:rPr>
        <w:t>委员会讨论了通过</w:t>
      </w:r>
      <w:r w:rsidRPr="00D33B4E">
        <w:t>CCRR/64</w:t>
      </w:r>
      <w:r w:rsidRPr="00D33B4E">
        <w:rPr>
          <w:rFonts w:ascii="SimSun" w:hAnsi="SimSun" w:cs="SimSun" w:hint="eastAsia"/>
        </w:rPr>
        <w:t>和</w:t>
      </w:r>
      <w:r w:rsidRPr="00D33B4E">
        <w:t>CCRR/65</w:t>
      </w:r>
      <w:r w:rsidRPr="00D33B4E">
        <w:rPr>
          <w:rFonts w:ascii="SimSun" w:hAnsi="SimSun" w:cs="SimSun" w:hint="eastAsia"/>
        </w:rPr>
        <w:t>号通函发给各主管部门的程序规则草案，以及载于</w:t>
      </w:r>
      <w:r w:rsidRPr="00D33B4E">
        <w:t>RRB20-2/7</w:t>
      </w:r>
      <w:r w:rsidRPr="00D33B4E">
        <w:rPr>
          <w:rFonts w:ascii="SimSun" w:hAnsi="SimSun" w:cs="SimSun" w:hint="eastAsia"/>
        </w:rPr>
        <w:t>和</w:t>
      </w:r>
      <w:r w:rsidRPr="00D33B4E">
        <w:t>RRB20-2/17</w:t>
      </w:r>
      <w:r w:rsidRPr="00D33B4E">
        <w:rPr>
          <w:rFonts w:ascii="SimSun" w:hAnsi="SimSun" w:cs="SimSun" w:hint="eastAsia"/>
        </w:rPr>
        <w:t>号文件的各主管部门意见。委员会通过了经修改的程序规则，载于本决定摘要后附资料</w:t>
      </w:r>
      <w:r w:rsidRPr="00D33B4E">
        <w:t>1</w:t>
      </w:r>
      <w:r w:rsidRPr="00D33B4E">
        <w:rPr>
          <w:rFonts w:ascii="SimSun" w:hAnsi="SimSun" w:cs="SimSun" w:hint="eastAsia"/>
        </w:rPr>
        <w:t>和</w:t>
      </w:r>
      <w:r w:rsidRPr="00D33B4E">
        <w:t>2</w:t>
      </w:r>
      <w:r w:rsidRPr="00D33B4E">
        <w:rPr>
          <w:rFonts w:ascii="SimSun" w:hAnsi="SimSun" w:cs="SimSun" w:hint="eastAsia"/>
        </w:rPr>
        <w:t>。在审议后附资料</w:t>
      </w:r>
      <w:r w:rsidRPr="00D33B4E">
        <w:rPr>
          <w:rFonts w:hint="eastAsia"/>
        </w:rPr>
        <w:t>2</w:t>
      </w:r>
      <w:r w:rsidRPr="00D33B4E">
        <w:rPr>
          <w:rFonts w:ascii="SimSun" w:hAnsi="SimSun" w:cs="SimSun" w:hint="eastAsia"/>
        </w:rPr>
        <w:t>附件</w:t>
      </w:r>
      <w:r w:rsidRPr="00D33B4E">
        <w:rPr>
          <w:rFonts w:hint="eastAsia"/>
        </w:rPr>
        <w:t>8</w:t>
      </w:r>
      <w:r w:rsidRPr="00D33B4E">
        <w:rPr>
          <w:rFonts w:ascii="SimSun" w:hAnsi="SimSun" w:cs="SimSun" w:hint="eastAsia"/>
        </w:rPr>
        <w:t>注</w:t>
      </w:r>
      <w:r w:rsidRPr="00D33B4E">
        <w:rPr>
          <w:rFonts w:hint="eastAsia"/>
        </w:rPr>
        <w:t>4</w:t>
      </w:r>
      <w:r w:rsidRPr="00D33B4E">
        <w:rPr>
          <w:rFonts w:ascii="SimSun" w:hAnsi="SimSun" w:cs="SimSun" w:hint="eastAsia"/>
        </w:rPr>
        <w:t>时，委员会向无线电通信局确认，这一修改不会改变针对测试点地理分布的现行做法，但将允许软件开发具有灵活性。委员会责成无线电通信局在软件描述中增加关于这一做法的解释。”</w:t>
      </w:r>
    </w:p>
    <w:p w14:paraId="69D8F997" w14:textId="77777777" w:rsidR="00EC60DE" w:rsidRPr="00D33B4E" w:rsidRDefault="00EC60DE" w:rsidP="00563B1D">
      <w:pPr>
        <w:jc w:val="both"/>
      </w:pPr>
      <w:r w:rsidRPr="00D33B4E">
        <w:t>4.42</w:t>
      </w:r>
      <w:r w:rsidRPr="00D33B4E">
        <w:tab/>
      </w:r>
      <w:bookmarkStart w:id="200" w:name="lt_pId609"/>
      <w:r w:rsidRPr="00D33B4E">
        <w:t>会议对此表示</w:t>
      </w:r>
      <w:r w:rsidRPr="00D33B4E">
        <w:rPr>
          <w:b/>
          <w:bCs/>
        </w:rPr>
        <w:t>同意</w:t>
      </w:r>
      <w:bookmarkEnd w:id="200"/>
      <w:r w:rsidRPr="00D33B4E">
        <w:rPr>
          <w:rFonts w:hint="eastAsia"/>
        </w:rPr>
        <w:t>。</w:t>
      </w:r>
    </w:p>
    <w:p w14:paraId="43EC04AD" w14:textId="77777777" w:rsidR="00EC60DE" w:rsidRPr="00D33B4E" w:rsidRDefault="00EC60DE" w:rsidP="00563B1D">
      <w:pPr>
        <w:pStyle w:val="Heading1"/>
        <w:jc w:val="both"/>
        <w:rPr>
          <w:rFonts w:hint="eastAsia"/>
          <w:lang w:eastAsia="zh-CN"/>
        </w:rPr>
      </w:pPr>
      <w:r w:rsidRPr="00D33B4E">
        <w:rPr>
          <w:lang w:eastAsia="zh-CN"/>
        </w:rPr>
        <w:t>5</w:t>
      </w:r>
      <w:r w:rsidRPr="00D33B4E">
        <w:rPr>
          <w:lang w:eastAsia="zh-CN"/>
        </w:rPr>
        <w:tab/>
      </w:r>
      <w:bookmarkStart w:id="201" w:name="lt_pId611"/>
      <w:r w:rsidRPr="00D33B4E">
        <w:rPr>
          <w:rFonts w:ascii="SimSun" w:hAnsi="SimSun" w:cs="SimSun" w:hint="eastAsia"/>
          <w:bCs/>
          <w:lang w:eastAsia="zh-CN"/>
        </w:rPr>
        <w:t>与删除卫星网络的频率指配相关的请求（</w:t>
      </w:r>
      <w:r w:rsidRPr="00D33B4E">
        <w:rPr>
          <w:lang w:eastAsia="zh-CN"/>
        </w:rPr>
        <w:t>RRB20-2/2</w:t>
      </w:r>
      <w:r w:rsidRPr="00D33B4E">
        <w:rPr>
          <w:lang w:eastAsia="zh-CN"/>
        </w:rPr>
        <w:t>、</w:t>
      </w:r>
      <w:r w:rsidRPr="00D33B4E">
        <w:rPr>
          <w:lang w:eastAsia="zh-CN"/>
        </w:rPr>
        <w:t>RRB20-2/4</w:t>
      </w:r>
      <w:r w:rsidRPr="00D33B4E">
        <w:rPr>
          <w:lang w:eastAsia="zh-CN"/>
        </w:rPr>
        <w:t>、</w:t>
      </w:r>
      <w:r w:rsidRPr="00D33B4E">
        <w:rPr>
          <w:lang w:eastAsia="zh-CN"/>
        </w:rPr>
        <w:t>RRB20-2/5</w:t>
      </w:r>
      <w:r w:rsidRPr="00D33B4E">
        <w:rPr>
          <w:lang w:eastAsia="zh-CN"/>
        </w:rPr>
        <w:t>、</w:t>
      </w:r>
      <w:r w:rsidRPr="00D33B4E">
        <w:rPr>
          <w:lang w:eastAsia="zh-CN"/>
        </w:rPr>
        <w:t>RRB20-2/15</w:t>
      </w:r>
      <w:r w:rsidRPr="00D33B4E">
        <w:rPr>
          <w:rFonts w:hint="eastAsia"/>
          <w:lang w:eastAsia="zh-CN"/>
        </w:rPr>
        <w:t>和</w:t>
      </w:r>
      <w:r w:rsidRPr="00D33B4E">
        <w:rPr>
          <w:lang w:eastAsia="zh-CN"/>
        </w:rPr>
        <w:t>RRB20-2/16</w:t>
      </w:r>
      <w:r w:rsidRPr="00D33B4E">
        <w:rPr>
          <w:rFonts w:eastAsiaTheme="minorEastAsia" w:hint="eastAsia"/>
          <w:lang w:eastAsia="zh-CN"/>
        </w:rPr>
        <w:t>号文件）</w:t>
      </w:r>
      <w:bookmarkEnd w:id="201"/>
    </w:p>
    <w:p w14:paraId="507C2D20" w14:textId="77777777" w:rsidR="00EC60DE" w:rsidRPr="00D33B4E" w:rsidRDefault="00EC60DE" w:rsidP="00563B1D">
      <w:pPr>
        <w:pStyle w:val="Headingb"/>
        <w:jc w:val="both"/>
        <w:rPr>
          <w:rFonts w:hint="eastAsia"/>
          <w:lang w:eastAsia="zh-CN"/>
        </w:rPr>
      </w:pPr>
      <w:bookmarkStart w:id="202" w:name="lt_pId612"/>
      <w:r w:rsidRPr="00D33B4E">
        <w:rPr>
          <w:rFonts w:ascii="SimSun" w:hAnsi="SimSun" w:cs="SimSun" w:hint="eastAsia"/>
          <w:szCs w:val="28"/>
          <w:lang w:eastAsia="zh-CN"/>
        </w:rPr>
        <w:t>请求无线电规则委员会按照《无线电规则》第</w:t>
      </w:r>
      <w:r w:rsidRPr="00D33B4E">
        <w:rPr>
          <w:rFonts w:asciiTheme="majorBidi" w:hAnsiTheme="majorBidi" w:cstheme="majorBidi"/>
          <w:szCs w:val="28"/>
          <w:lang w:eastAsia="zh-CN"/>
        </w:rPr>
        <w:t>13.6</w:t>
      </w:r>
      <w:r w:rsidRPr="00D33B4E">
        <w:rPr>
          <w:rFonts w:ascii="SimSun" w:hAnsi="SimSun" w:cs="SimSun" w:hint="eastAsia"/>
          <w:szCs w:val="28"/>
          <w:lang w:eastAsia="zh-CN"/>
        </w:rPr>
        <w:t>款就删除</w:t>
      </w:r>
      <w:r w:rsidRPr="00D33B4E">
        <w:rPr>
          <w:szCs w:val="28"/>
          <w:lang w:eastAsia="zh-CN"/>
        </w:rPr>
        <w:t>ATS-5</w:t>
      </w:r>
      <w:r w:rsidRPr="00D33B4E">
        <w:rPr>
          <w:rFonts w:ascii="SimSun" w:hAnsi="SimSun" w:cs="SimSun" w:hint="eastAsia"/>
          <w:szCs w:val="28"/>
          <w:lang w:eastAsia="zh-CN"/>
        </w:rPr>
        <w:t>卫星网络的频率指</w:t>
      </w:r>
      <w:proofErr w:type="gramStart"/>
      <w:r w:rsidRPr="00D33B4E">
        <w:rPr>
          <w:rFonts w:ascii="SimSun" w:hAnsi="SimSun" w:cs="SimSun" w:hint="eastAsia"/>
          <w:szCs w:val="28"/>
          <w:lang w:eastAsia="zh-CN"/>
        </w:rPr>
        <w:t>配做出</w:t>
      </w:r>
      <w:proofErr w:type="gramEnd"/>
      <w:r w:rsidRPr="00D33B4E">
        <w:rPr>
          <w:rFonts w:ascii="SimSun" w:hAnsi="SimSun" w:cs="SimSun" w:hint="eastAsia"/>
          <w:szCs w:val="28"/>
          <w:lang w:eastAsia="zh-CN"/>
        </w:rPr>
        <w:t>决定</w:t>
      </w:r>
      <w:r w:rsidRPr="00D33B4E">
        <w:rPr>
          <w:rFonts w:hint="eastAsia"/>
          <w:lang w:eastAsia="zh-CN"/>
        </w:rPr>
        <w:t>（</w:t>
      </w:r>
      <w:r w:rsidRPr="00D33B4E">
        <w:rPr>
          <w:lang w:eastAsia="zh-CN"/>
        </w:rPr>
        <w:t>RRB20-2/2</w:t>
      </w:r>
      <w:r w:rsidRPr="00D33B4E">
        <w:rPr>
          <w:rFonts w:hint="eastAsia"/>
          <w:lang w:eastAsia="zh-CN"/>
        </w:rPr>
        <w:t>号文件）</w:t>
      </w:r>
      <w:bookmarkEnd w:id="202"/>
    </w:p>
    <w:p w14:paraId="46DBFB04" w14:textId="77777777" w:rsidR="00EC60DE" w:rsidRPr="00D33B4E" w:rsidRDefault="00EC60DE" w:rsidP="00563B1D">
      <w:pPr>
        <w:jc w:val="both"/>
      </w:pPr>
      <w:r w:rsidRPr="00D33B4E">
        <w:t>5.1</w:t>
      </w:r>
      <w:r w:rsidRPr="00D33B4E">
        <w:tab/>
      </w:r>
      <w:bookmarkStart w:id="203" w:name="lt_pId614"/>
      <w:r w:rsidRPr="00D33B4E">
        <w:rPr>
          <w:b/>
          <w:bCs/>
        </w:rPr>
        <w:t>Loo</w:t>
      </w:r>
      <w:r w:rsidRPr="00D33B4E">
        <w:rPr>
          <w:b/>
          <w:bCs/>
        </w:rPr>
        <w:t>先生（</w:t>
      </w:r>
      <w:r w:rsidRPr="00D33B4E">
        <w:rPr>
          <w:b/>
          <w:bCs/>
        </w:rPr>
        <w:t>SSD/SPR</w:t>
      </w:r>
      <w:r w:rsidRPr="00D33B4E">
        <w:rPr>
          <w:b/>
          <w:bCs/>
        </w:rPr>
        <w:t>处长）</w:t>
      </w:r>
      <w:r w:rsidRPr="00D33B4E">
        <w:t>介绍了</w:t>
      </w:r>
      <w:r w:rsidRPr="00D33B4E">
        <w:t>RRB20-2/2</w:t>
      </w:r>
      <w:r w:rsidRPr="00D33B4E">
        <w:t>号文件，其中载有</w:t>
      </w:r>
      <w:r w:rsidRPr="00D33B4E">
        <w:rPr>
          <w:rFonts w:hint="eastAsia"/>
        </w:rPr>
        <w:t>无线电通信</w:t>
      </w:r>
      <w:r w:rsidRPr="00D33B4E">
        <w:t>局要求根据</w:t>
      </w:r>
      <w:r w:rsidRPr="00D33B4E">
        <w:rPr>
          <w:rFonts w:ascii="SimSun" w:hAnsi="SimSun" w:cs="SimSun" w:hint="eastAsia"/>
          <w:szCs w:val="28"/>
        </w:rPr>
        <w:t>《无线电规则》第</w:t>
      </w:r>
      <w:r w:rsidRPr="00D33B4E">
        <w:rPr>
          <w:rFonts w:asciiTheme="majorBidi" w:hAnsiTheme="majorBidi" w:cstheme="majorBidi"/>
          <w:szCs w:val="28"/>
        </w:rPr>
        <w:t>13.6</w:t>
      </w:r>
      <w:r w:rsidRPr="00D33B4E">
        <w:rPr>
          <w:rFonts w:ascii="SimSun" w:hAnsi="SimSun" w:cs="SimSun" w:hint="eastAsia"/>
          <w:szCs w:val="28"/>
        </w:rPr>
        <w:t>款删除</w:t>
      </w:r>
      <w:r w:rsidRPr="00D33B4E">
        <w:t>ATS-5</w:t>
      </w:r>
      <w:r w:rsidRPr="00D33B4E">
        <w:t>卫星网络频率指配的请求</w:t>
      </w:r>
      <w:r w:rsidRPr="00D33B4E">
        <w:rPr>
          <w:rFonts w:hint="eastAsia"/>
        </w:rPr>
        <w:t>。</w:t>
      </w:r>
      <w:bookmarkEnd w:id="203"/>
      <w:r w:rsidRPr="00D33B4E">
        <w:t xml:space="preserve"> </w:t>
      </w:r>
    </w:p>
    <w:p w14:paraId="0039B2DB" w14:textId="77777777" w:rsidR="00EC60DE" w:rsidRPr="00D33B4E" w:rsidRDefault="00EC60DE" w:rsidP="00563B1D">
      <w:pPr>
        <w:keepNext/>
        <w:jc w:val="both"/>
      </w:pPr>
      <w:r w:rsidRPr="00D33B4E">
        <w:t>5.2</w:t>
      </w:r>
      <w:r w:rsidRPr="00D33B4E">
        <w:tab/>
      </w:r>
      <w:r w:rsidRPr="00D33B4E">
        <w:rPr>
          <w:rFonts w:hint="eastAsia"/>
        </w:rPr>
        <w:t>委员会</w:t>
      </w:r>
      <w:r w:rsidRPr="00D33B4E">
        <w:rPr>
          <w:rFonts w:hint="eastAsia"/>
          <w:b/>
          <w:bCs/>
        </w:rPr>
        <w:t>同意</w:t>
      </w:r>
      <w:r w:rsidRPr="00D33B4E">
        <w:rPr>
          <w:rFonts w:hint="eastAsia"/>
        </w:rPr>
        <w:t>就该请求做出如下结论：</w:t>
      </w:r>
    </w:p>
    <w:p w14:paraId="408F2C56" w14:textId="77777777" w:rsidR="00EC60DE" w:rsidRPr="00D33B4E" w:rsidRDefault="00EC60DE" w:rsidP="00357D64">
      <w:pPr>
        <w:ind w:firstLineChars="200" w:firstLine="480"/>
        <w:jc w:val="both"/>
      </w:pPr>
      <w:r w:rsidRPr="00D33B4E">
        <w:rPr>
          <w:rFonts w:hint="eastAsia"/>
        </w:rPr>
        <w:t>“委员会审议了无线电通信局按照《无线电规则》第</w:t>
      </w:r>
      <w:r w:rsidRPr="00D33B4E">
        <w:rPr>
          <w:rFonts w:hint="eastAsia"/>
        </w:rPr>
        <w:t>13.6</w:t>
      </w:r>
      <w:r w:rsidRPr="00D33B4E">
        <w:rPr>
          <w:rFonts w:hint="eastAsia"/>
        </w:rPr>
        <w:t>款就删除</w:t>
      </w:r>
      <w:r w:rsidRPr="00D33B4E">
        <w:rPr>
          <w:rFonts w:hint="eastAsia"/>
        </w:rPr>
        <w:t>ATS-5</w:t>
      </w:r>
      <w:r w:rsidRPr="00D33B4E">
        <w:rPr>
          <w:rFonts w:hint="eastAsia"/>
        </w:rPr>
        <w:t>卫星网络的频率指配做出决定的请求。委员会进一步审议认为，无线电通信局已按照《无线电规则》第</w:t>
      </w:r>
      <w:r w:rsidRPr="00D33B4E">
        <w:rPr>
          <w:rFonts w:hint="eastAsia"/>
        </w:rPr>
        <w:t>13.6</w:t>
      </w:r>
      <w:r w:rsidRPr="00D33B4E">
        <w:rPr>
          <w:rFonts w:hint="eastAsia"/>
        </w:rPr>
        <w:t>款行动，并已向美国主管部门发出提供信息证明</w:t>
      </w:r>
      <w:r w:rsidRPr="00D33B4E">
        <w:rPr>
          <w:rFonts w:hint="eastAsia"/>
        </w:rPr>
        <w:t>ATS-5</w:t>
      </w:r>
      <w:r w:rsidRPr="00D33B4E">
        <w:rPr>
          <w:rFonts w:hint="eastAsia"/>
        </w:rPr>
        <w:t>卫星网络的频率指配已启用的要求，继两份提醒函后，未收到任何回应。因此，委员会责成无线电通信局从《国际频率登记总表》中删除</w:t>
      </w:r>
      <w:r w:rsidRPr="00D33B4E">
        <w:t>ATS-5</w:t>
      </w:r>
      <w:r w:rsidRPr="00D33B4E">
        <w:rPr>
          <w:rFonts w:hint="eastAsia"/>
        </w:rPr>
        <w:t>卫星网络的频率指配。”</w:t>
      </w:r>
    </w:p>
    <w:p w14:paraId="4FA4C299" w14:textId="77777777" w:rsidR="00EC60DE" w:rsidRPr="00D33B4E" w:rsidRDefault="00EC60DE" w:rsidP="00563B1D">
      <w:pPr>
        <w:pStyle w:val="Headingb"/>
        <w:jc w:val="both"/>
        <w:rPr>
          <w:rFonts w:hint="eastAsia"/>
          <w:lang w:eastAsia="zh-CN"/>
        </w:rPr>
      </w:pPr>
      <w:bookmarkStart w:id="204" w:name="lt_pId620"/>
      <w:r w:rsidRPr="00D33B4E">
        <w:rPr>
          <w:rFonts w:ascii="SimSun" w:hAnsi="SimSun" w:cs="SimSun" w:hint="eastAsia"/>
          <w:szCs w:val="28"/>
          <w:lang w:eastAsia="zh-CN"/>
        </w:rPr>
        <w:t>按照《无线电规则》第</w:t>
      </w:r>
      <w:r w:rsidRPr="00D33B4E">
        <w:rPr>
          <w:rFonts w:asciiTheme="majorBidi" w:hAnsiTheme="majorBidi" w:cstheme="majorBidi"/>
          <w:szCs w:val="28"/>
          <w:lang w:eastAsia="zh-CN"/>
        </w:rPr>
        <w:t>13.6</w:t>
      </w:r>
      <w:r w:rsidRPr="00D33B4E">
        <w:rPr>
          <w:rFonts w:ascii="SimSun" w:hAnsi="SimSun" w:cs="SimSun" w:hint="eastAsia"/>
          <w:szCs w:val="28"/>
          <w:lang w:eastAsia="zh-CN"/>
        </w:rPr>
        <w:t>款请求无线电规则委员会就删除</w:t>
      </w:r>
      <w:r w:rsidRPr="00D33B4E">
        <w:rPr>
          <w:lang w:eastAsia="zh-CN"/>
        </w:rPr>
        <w:t>KOMPSAT-1</w:t>
      </w:r>
      <w:r w:rsidRPr="00D33B4E">
        <w:rPr>
          <w:rFonts w:ascii="SimSun" w:hAnsi="SimSun" w:cs="SimSun" w:hint="eastAsia"/>
          <w:szCs w:val="28"/>
          <w:lang w:eastAsia="zh-CN"/>
        </w:rPr>
        <w:t>卫星网络的频率指</w:t>
      </w:r>
      <w:proofErr w:type="gramStart"/>
      <w:r w:rsidRPr="00D33B4E">
        <w:rPr>
          <w:rFonts w:ascii="SimSun" w:hAnsi="SimSun" w:cs="SimSun" w:hint="eastAsia"/>
          <w:szCs w:val="28"/>
          <w:lang w:eastAsia="zh-CN"/>
        </w:rPr>
        <w:t>配做出</w:t>
      </w:r>
      <w:proofErr w:type="gramEnd"/>
      <w:r w:rsidRPr="00D33B4E">
        <w:rPr>
          <w:rFonts w:ascii="SimSun" w:hAnsi="SimSun" w:cs="SimSun" w:hint="eastAsia"/>
          <w:szCs w:val="28"/>
          <w:lang w:eastAsia="zh-CN"/>
        </w:rPr>
        <w:t>决定</w:t>
      </w:r>
      <w:r w:rsidRPr="00D33B4E">
        <w:rPr>
          <w:rFonts w:hint="eastAsia"/>
          <w:lang w:eastAsia="zh-CN"/>
        </w:rPr>
        <w:t>（</w:t>
      </w:r>
      <w:r w:rsidRPr="00D33B4E">
        <w:rPr>
          <w:lang w:eastAsia="zh-CN"/>
        </w:rPr>
        <w:t>RRB20-2/4</w:t>
      </w:r>
      <w:r w:rsidRPr="00D33B4E">
        <w:rPr>
          <w:rFonts w:hint="eastAsia"/>
          <w:lang w:eastAsia="zh-CN"/>
        </w:rPr>
        <w:t>号文件）</w:t>
      </w:r>
      <w:bookmarkEnd w:id="204"/>
    </w:p>
    <w:p w14:paraId="7ECA4A42" w14:textId="77777777" w:rsidR="00EC60DE" w:rsidRPr="00D33B4E" w:rsidRDefault="00EC60DE" w:rsidP="00563B1D">
      <w:pPr>
        <w:jc w:val="both"/>
      </w:pPr>
      <w:r w:rsidRPr="00D33B4E">
        <w:t>5.3</w:t>
      </w:r>
      <w:r w:rsidRPr="00D33B4E">
        <w:tab/>
      </w:r>
      <w:bookmarkStart w:id="205" w:name="lt_pId622"/>
      <w:r w:rsidRPr="00D33B4E">
        <w:rPr>
          <w:b/>
          <w:bCs/>
        </w:rPr>
        <w:t>Loo</w:t>
      </w:r>
      <w:r w:rsidRPr="00D33B4E">
        <w:rPr>
          <w:b/>
          <w:bCs/>
        </w:rPr>
        <w:t>先生（</w:t>
      </w:r>
      <w:r w:rsidRPr="00D33B4E">
        <w:rPr>
          <w:b/>
          <w:bCs/>
        </w:rPr>
        <w:t>SSD/SPR</w:t>
      </w:r>
      <w:r w:rsidRPr="00D33B4E">
        <w:rPr>
          <w:b/>
          <w:bCs/>
        </w:rPr>
        <w:t>处长）</w:t>
      </w:r>
      <w:r w:rsidRPr="00D33B4E">
        <w:t>介绍了</w:t>
      </w:r>
      <w:r w:rsidRPr="00D33B4E">
        <w:t>RRB20-2/4</w:t>
      </w:r>
      <w:r w:rsidRPr="00D33B4E">
        <w:t>号文件，其中载有</w:t>
      </w:r>
      <w:r w:rsidRPr="00D33B4E">
        <w:rPr>
          <w:rFonts w:hint="eastAsia"/>
        </w:rPr>
        <w:t>无线电通信</w:t>
      </w:r>
      <w:r w:rsidRPr="00D33B4E">
        <w:t>局要求根据</w:t>
      </w:r>
      <w:r w:rsidRPr="00D33B4E">
        <w:rPr>
          <w:rFonts w:ascii="SimSun" w:hAnsi="SimSun" w:cs="SimSun" w:hint="eastAsia"/>
          <w:szCs w:val="28"/>
        </w:rPr>
        <w:t>《无线电规则》第</w:t>
      </w:r>
      <w:r w:rsidRPr="00D33B4E">
        <w:rPr>
          <w:rFonts w:asciiTheme="majorBidi" w:hAnsiTheme="majorBidi" w:cstheme="majorBidi"/>
          <w:szCs w:val="28"/>
        </w:rPr>
        <w:t>13.6</w:t>
      </w:r>
      <w:r w:rsidRPr="00D33B4E">
        <w:rPr>
          <w:rFonts w:ascii="SimSun" w:hAnsi="SimSun" w:cs="SimSun" w:hint="eastAsia"/>
          <w:szCs w:val="28"/>
        </w:rPr>
        <w:t>款删除</w:t>
      </w:r>
      <w:r w:rsidRPr="00D33B4E">
        <w:t>KOMPSAT-1</w:t>
      </w:r>
      <w:r w:rsidRPr="00D33B4E">
        <w:t>卫星网络频率指配的请求</w:t>
      </w:r>
      <w:r w:rsidRPr="00D33B4E">
        <w:rPr>
          <w:rFonts w:hint="eastAsia"/>
        </w:rPr>
        <w:t>。</w:t>
      </w:r>
      <w:bookmarkEnd w:id="205"/>
    </w:p>
    <w:p w14:paraId="318FCEA6" w14:textId="77777777" w:rsidR="00EC60DE" w:rsidRPr="00D33B4E" w:rsidRDefault="00EC60DE" w:rsidP="00563B1D">
      <w:pPr>
        <w:jc w:val="both"/>
        <w:rPr>
          <w:rFonts w:ascii="Calibri" w:hAnsi="Calibri" w:cs="Calibri"/>
          <w:b/>
          <w:color w:val="800000"/>
          <w:sz w:val="22"/>
        </w:rPr>
      </w:pPr>
      <w:r w:rsidRPr="00D33B4E">
        <w:t>5.4</w:t>
      </w:r>
      <w:r w:rsidRPr="00D33B4E">
        <w:tab/>
      </w:r>
      <w:bookmarkStart w:id="206" w:name="lt_pId624"/>
      <w:r w:rsidRPr="00D33B4E">
        <w:rPr>
          <w:rFonts w:hint="eastAsia"/>
        </w:rPr>
        <w:t>委员会</w:t>
      </w:r>
      <w:r w:rsidRPr="00D33B4E">
        <w:rPr>
          <w:rFonts w:hint="eastAsia"/>
          <w:b/>
          <w:bCs/>
        </w:rPr>
        <w:t>同意</w:t>
      </w:r>
      <w:r w:rsidRPr="00D33B4E">
        <w:rPr>
          <w:rFonts w:hint="eastAsia"/>
        </w:rPr>
        <w:t>就该请求做出如下结论：</w:t>
      </w:r>
      <w:bookmarkEnd w:id="206"/>
    </w:p>
    <w:p w14:paraId="74F775C4" w14:textId="77777777" w:rsidR="00EC60DE" w:rsidRPr="00D33B4E" w:rsidRDefault="00EC60DE" w:rsidP="00357D64">
      <w:pPr>
        <w:ind w:firstLineChars="200" w:firstLine="440"/>
      </w:pPr>
      <w:r w:rsidRPr="00D33B4E">
        <w:rPr>
          <w:rFonts w:ascii="Calibri" w:hAnsi="Calibri" w:hint="eastAsia"/>
          <w:sz w:val="22"/>
          <w:szCs w:val="22"/>
        </w:rPr>
        <w:t>“</w:t>
      </w:r>
      <w:r w:rsidRPr="00D33B4E">
        <w:rPr>
          <w:rFonts w:hint="eastAsia"/>
        </w:rPr>
        <w:t>委员会审议了无线电通信局按照《无线电规则》第</w:t>
      </w:r>
      <w:r w:rsidRPr="00D33B4E">
        <w:rPr>
          <w:rFonts w:hint="eastAsia"/>
        </w:rPr>
        <w:t>13.6</w:t>
      </w:r>
      <w:r w:rsidRPr="00D33B4E">
        <w:rPr>
          <w:rFonts w:hint="eastAsia"/>
        </w:rPr>
        <w:t>款就删除</w:t>
      </w:r>
      <w:r w:rsidRPr="00D33B4E">
        <w:t>KOMPSAT-1</w:t>
      </w:r>
      <w:r w:rsidRPr="00D33B4E">
        <w:rPr>
          <w:rFonts w:hint="eastAsia"/>
        </w:rPr>
        <w:t>卫星网络的频率指配做出决定的请求。委员会进一步审议认为，无线电通信局已按照《无线电规则》第</w:t>
      </w:r>
      <w:r w:rsidRPr="00D33B4E">
        <w:rPr>
          <w:rFonts w:hint="eastAsia"/>
        </w:rPr>
        <w:t>13.6</w:t>
      </w:r>
      <w:r w:rsidRPr="00D33B4E">
        <w:rPr>
          <w:rFonts w:hint="eastAsia"/>
        </w:rPr>
        <w:t>款行动，并已向大韩民国主管部门发出提供该卫星网络持续操作证据的要求，并确认当前正在操作的实际卫星，继两份提醒函后，未收到任何回应。因此，委员会责成无线电通信局从《国际频率登记总表》中删除</w:t>
      </w:r>
      <w:r w:rsidRPr="00D33B4E">
        <w:t>KOMPSAT-1</w:t>
      </w:r>
      <w:r w:rsidRPr="00D33B4E">
        <w:rPr>
          <w:rFonts w:hint="eastAsia"/>
        </w:rPr>
        <w:t>卫星网络的频率指配。”</w:t>
      </w:r>
    </w:p>
    <w:p w14:paraId="546DDAA3" w14:textId="77777777" w:rsidR="00EC60DE" w:rsidRPr="00D33B4E" w:rsidRDefault="00EC60DE" w:rsidP="00563B1D">
      <w:pPr>
        <w:pStyle w:val="Headingb"/>
        <w:jc w:val="both"/>
        <w:rPr>
          <w:rFonts w:hint="eastAsia"/>
          <w:lang w:eastAsia="zh-CN"/>
        </w:rPr>
      </w:pPr>
      <w:bookmarkStart w:id="207" w:name="_Hlk11423001"/>
      <w:bookmarkStart w:id="208" w:name="lt_pId628"/>
      <w:r w:rsidRPr="00D33B4E">
        <w:rPr>
          <w:rFonts w:ascii="Calibri" w:hAnsi="Calibri" w:cs="Calibri" w:hint="eastAsia"/>
          <w:szCs w:val="28"/>
          <w:lang w:eastAsia="zh-CN"/>
        </w:rPr>
        <w:t>请无线电规则委员会依据《无线电规则》第</w:t>
      </w:r>
      <w:r w:rsidRPr="00D33B4E">
        <w:rPr>
          <w:szCs w:val="28"/>
          <w:lang w:eastAsia="zh-CN"/>
        </w:rPr>
        <w:t>13.6</w:t>
      </w:r>
      <w:r w:rsidRPr="00D33B4E">
        <w:rPr>
          <w:rFonts w:ascii="Calibri" w:hAnsi="Calibri" w:cs="Calibri" w:hint="eastAsia"/>
          <w:szCs w:val="28"/>
          <w:lang w:eastAsia="zh-CN"/>
        </w:rPr>
        <w:t>款做出决定，取消给予</w:t>
      </w:r>
      <w:r w:rsidRPr="00D33B4E">
        <w:rPr>
          <w:szCs w:val="28"/>
          <w:lang w:eastAsia="zh-CN"/>
        </w:rPr>
        <w:t>OPTOS</w:t>
      </w:r>
      <w:r w:rsidRPr="00D33B4E">
        <w:rPr>
          <w:rFonts w:ascii="Calibri" w:hAnsi="Calibri" w:cs="Calibri" w:hint="eastAsia"/>
          <w:szCs w:val="28"/>
          <w:lang w:eastAsia="zh-CN"/>
        </w:rPr>
        <w:t>卫星网络的频率指配</w:t>
      </w:r>
      <w:bookmarkEnd w:id="207"/>
      <w:r w:rsidRPr="00D33B4E">
        <w:rPr>
          <w:lang w:eastAsia="zh-CN"/>
        </w:rPr>
        <w:t>（</w:t>
      </w:r>
      <w:r w:rsidRPr="00D33B4E">
        <w:rPr>
          <w:lang w:eastAsia="zh-CN"/>
        </w:rPr>
        <w:t>RRB20-2/5</w:t>
      </w:r>
      <w:r w:rsidRPr="00D33B4E">
        <w:rPr>
          <w:rFonts w:hint="eastAsia"/>
          <w:lang w:eastAsia="zh-CN"/>
        </w:rPr>
        <w:t>号文件）</w:t>
      </w:r>
      <w:bookmarkEnd w:id="208"/>
    </w:p>
    <w:p w14:paraId="15697190" w14:textId="77777777" w:rsidR="00EC60DE" w:rsidRPr="00D33B4E" w:rsidRDefault="00EC60DE" w:rsidP="00563B1D">
      <w:pPr>
        <w:jc w:val="both"/>
      </w:pPr>
      <w:r w:rsidRPr="00D33B4E">
        <w:t>5.5</w:t>
      </w:r>
      <w:r w:rsidRPr="00D33B4E">
        <w:tab/>
      </w:r>
      <w:bookmarkStart w:id="209" w:name="lt_pId630"/>
      <w:r w:rsidRPr="00D33B4E">
        <w:rPr>
          <w:b/>
          <w:bCs/>
        </w:rPr>
        <w:t>Loo</w:t>
      </w:r>
      <w:r w:rsidRPr="00D33B4E">
        <w:rPr>
          <w:b/>
          <w:bCs/>
        </w:rPr>
        <w:t>先生（</w:t>
      </w:r>
      <w:r w:rsidRPr="00D33B4E">
        <w:rPr>
          <w:b/>
          <w:bCs/>
        </w:rPr>
        <w:t>SSD/SPR</w:t>
      </w:r>
      <w:r w:rsidRPr="00D33B4E">
        <w:rPr>
          <w:b/>
          <w:bCs/>
        </w:rPr>
        <w:t>处长）</w:t>
      </w:r>
      <w:r w:rsidRPr="00D33B4E">
        <w:t>介绍了</w:t>
      </w:r>
      <w:r w:rsidRPr="00D33B4E">
        <w:t>RRB20-2/5</w:t>
      </w:r>
      <w:r w:rsidRPr="00D33B4E">
        <w:t>号文件，其中载有</w:t>
      </w:r>
      <w:r w:rsidRPr="00D33B4E">
        <w:rPr>
          <w:rFonts w:hint="eastAsia"/>
        </w:rPr>
        <w:t>无线电通信</w:t>
      </w:r>
      <w:r w:rsidRPr="00D33B4E">
        <w:t>局要求根据</w:t>
      </w:r>
      <w:r w:rsidRPr="00D33B4E">
        <w:rPr>
          <w:rFonts w:ascii="SimSun" w:hAnsi="SimSun" w:cs="SimSun" w:hint="eastAsia"/>
          <w:szCs w:val="28"/>
        </w:rPr>
        <w:t>《无线电规则》第</w:t>
      </w:r>
      <w:r w:rsidRPr="00D33B4E">
        <w:rPr>
          <w:rFonts w:asciiTheme="majorBidi" w:hAnsiTheme="majorBidi" w:cstheme="majorBidi"/>
          <w:szCs w:val="28"/>
        </w:rPr>
        <w:t>13.6</w:t>
      </w:r>
      <w:r w:rsidRPr="00D33B4E">
        <w:rPr>
          <w:rFonts w:ascii="SimSun" w:hAnsi="SimSun" w:cs="SimSun" w:hint="eastAsia"/>
          <w:szCs w:val="28"/>
        </w:rPr>
        <w:t>款删除</w:t>
      </w:r>
      <w:r w:rsidRPr="00D33B4E">
        <w:t>OPTOS</w:t>
      </w:r>
      <w:r w:rsidRPr="00D33B4E">
        <w:t>卫星网络频率指配的请求</w:t>
      </w:r>
      <w:r w:rsidRPr="00D33B4E">
        <w:rPr>
          <w:rFonts w:hint="eastAsia"/>
        </w:rPr>
        <w:t>。</w:t>
      </w:r>
      <w:bookmarkEnd w:id="209"/>
    </w:p>
    <w:p w14:paraId="09366CB2" w14:textId="77777777" w:rsidR="00EC60DE" w:rsidRPr="00D33B4E" w:rsidRDefault="00EC60DE" w:rsidP="00563B1D">
      <w:pPr>
        <w:jc w:val="both"/>
      </w:pPr>
      <w:r w:rsidRPr="00D33B4E">
        <w:t>5.6</w:t>
      </w:r>
      <w:r w:rsidRPr="00D33B4E">
        <w:tab/>
      </w:r>
      <w:r w:rsidRPr="00D33B4E">
        <w:rPr>
          <w:rFonts w:hint="eastAsia"/>
        </w:rPr>
        <w:t>委员会</w:t>
      </w:r>
      <w:r w:rsidRPr="00D33B4E">
        <w:rPr>
          <w:rFonts w:hint="eastAsia"/>
          <w:b/>
          <w:bCs/>
        </w:rPr>
        <w:t>同意</w:t>
      </w:r>
      <w:r w:rsidRPr="00D33B4E">
        <w:rPr>
          <w:rFonts w:hint="eastAsia"/>
        </w:rPr>
        <w:t>就该请求做出如下结论：</w:t>
      </w:r>
    </w:p>
    <w:p w14:paraId="07F491CE" w14:textId="77777777" w:rsidR="00EC60DE" w:rsidRPr="00D33B4E" w:rsidRDefault="00EC60DE" w:rsidP="00357D64">
      <w:pPr>
        <w:ind w:firstLineChars="200" w:firstLine="480"/>
      </w:pPr>
      <w:r w:rsidRPr="00D33B4E">
        <w:rPr>
          <w:rFonts w:hint="eastAsia"/>
        </w:rPr>
        <w:t>“委员会审议了无线电通信局按照《无线电规则》第</w:t>
      </w:r>
      <w:r w:rsidRPr="00D33B4E">
        <w:rPr>
          <w:rFonts w:hint="eastAsia"/>
        </w:rPr>
        <w:t>13.6</w:t>
      </w:r>
      <w:r w:rsidRPr="00D33B4E">
        <w:rPr>
          <w:rFonts w:hint="eastAsia"/>
        </w:rPr>
        <w:t>款就删除</w:t>
      </w:r>
      <w:r w:rsidRPr="00D33B4E">
        <w:t>OPTOS</w:t>
      </w:r>
      <w:r w:rsidRPr="00D33B4E">
        <w:rPr>
          <w:rFonts w:hint="eastAsia"/>
        </w:rPr>
        <w:t>卫星网络的频率指配做出决定的请求。委员会进一步审议认为，无线电通信局已按照《无线电规则》第</w:t>
      </w:r>
      <w:r w:rsidRPr="00D33B4E">
        <w:rPr>
          <w:rFonts w:hint="eastAsia"/>
        </w:rPr>
        <w:t>13.6</w:t>
      </w:r>
      <w:r w:rsidRPr="00D33B4E">
        <w:rPr>
          <w:rFonts w:hint="eastAsia"/>
        </w:rPr>
        <w:t>款行动，并已向西班牙主管部门发出提供该卫星网络持续操作证据的要求，并确认当前正在操作的实际卫星，继两份提醒函后，未收到任何回应。因此，委员会责成无线电通信局从《国际频率登记总表》中删除</w:t>
      </w:r>
      <w:r w:rsidRPr="00D33B4E">
        <w:rPr>
          <w:rFonts w:hint="eastAsia"/>
        </w:rPr>
        <w:t>OPTOS</w:t>
      </w:r>
      <w:r w:rsidRPr="00D33B4E">
        <w:rPr>
          <w:rFonts w:hint="eastAsia"/>
        </w:rPr>
        <w:t>卫星网络的频率指配。”</w:t>
      </w:r>
    </w:p>
    <w:p w14:paraId="4C8A3499" w14:textId="77777777" w:rsidR="00EC60DE" w:rsidRPr="00D33B4E" w:rsidRDefault="00EC60DE" w:rsidP="00563B1D">
      <w:pPr>
        <w:pStyle w:val="Headingb"/>
        <w:jc w:val="both"/>
        <w:rPr>
          <w:rFonts w:ascii="Calibri" w:hAnsi="Calibri" w:cs="Calibri"/>
          <w:color w:val="800000"/>
          <w:sz w:val="22"/>
          <w:lang w:eastAsia="zh-CN"/>
        </w:rPr>
      </w:pPr>
      <w:bookmarkStart w:id="210" w:name="lt_pId636"/>
      <w:r w:rsidRPr="00D33B4E">
        <w:rPr>
          <w:rFonts w:ascii="Calibri" w:hAnsi="Calibri" w:cs="Calibri" w:hint="eastAsia"/>
          <w:szCs w:val="28"/>
          <w:lang w:eastAsia="zh-CN"/>
        </w:rPr>
        <w:lastRenderedPageBreak/>
        <w:t>请无线电规则委员会依据《无线电规则》第</w:t>
      </w:r>
      <w:r w:rsidRPr="00D33B4E">
        <w:rPr>
          <w:szCs w:val="28"/>
          <w:lang w:eastAsia="zh-CN"/>
        </w:rPr>
        <w:t>13.6</w:t>
      </w:r>
      <w:r w:rsidRPr="00D33B4E">
        <w:rPr>
          <w:rFonts w:ascii="Calibri" w:hAnsi="Calibri" w:cs="Calibri" w:hint="eastAsia"/>
          <w:szCs w:val="28"/>
          <w:lang w:eastAsia="zh-CN"/>
        </w:rPr>
        <w:t>款做出决定，取消</w:t>
      </w:r>
      <w:r w:rsidRPr="00D33B4E">
        <w:rPr>
          <w:szCs w:val="28"/>
          <w:lang w:eastAsia="zh-CN"/>
        </w:rPr>
        <w:t>DUBAISAT-1</w:t>
      </w:r>
      <w:r w:rsidRPr="00D33B4E">
        <w:rPr>
          <w:rFonts w:ascii="Calibri" w:hAnsi="Calibri" w:cs="Calibri" w:hint="eastAsia"/>
          <w:szCs w:val="28"/>
          <w:lang w:eastAsia="zh-CN"/>
        </w:rPr>
        <w:t>卫星网络的频率指配（</w:t>
      </w:r>
      <w:r w:rsidRPr="00D33B4E">
        <w:rPr>
          <w:lang w:eastAsia="zh-CN"/>
        </w:rPr>
        <w:t>RRB20-2/15</w:t>
      </w:r>
      <w:r w:rsidRPr="00D33B4E">
        <w:rPr>
          <w:rFonts w:hint="eastAsia"/>
          <w:lang w:eastAsia="zh-CN"/>
        </w:rPr>
        <w:t>号文件）</w:t>
      </w:r>
      <w:bookmarkEnd w:id="210"/>
    </w:p>
    <w:p w14:paraId="6D10A43A" w14:textId="77777777" w:rsidR="00EC60DE" w:rsidRPr="00D33B4E" w:rsidRDefault="00EC60DE" w:rsidP="00563B1D">
      <w:pPr>
        <w:jc w:val="both"/>
      </w:pPr>
      <w:r w:rsidRPr="00D33B4E">
        <w:t>5.7</w:t>
      </w:r>
      <w:r w:rsidRPr="00D33B4E">
        <w:tab/>
      </w:r>
      <w:bookmarkStart w:id="211" w:name="lt_pId638"/>
      <w:r w:rsidRPr="00D33B4E">
        <w:rPr>
          <w:b/>
          <w:bCs/>
        </w:rPr>
        <w:t>Loo</w:t>
      </w:r>
      <w:r w:rsidRPr="00D33B4E">
        <w:rPr>
          <w:b/>
          <w:bCs/>
        </w:rPr>
        <w:t>先生（</w:t>
      </w:r>
      <w:r w:rsidRPr="00D33B4E">
        <w:rPr>
          <w:b/>
          <w:bCs/>
        </w:rPr>
        <w:t>SSD/SPR</w:t>
      </w:r>
      <w:r w:rsidRPr="00D33B4E">
        <w:rPr>
          <w:b/>
          <w:bCs/>
        </w:rPr>
        <w:t>处长）</w:t>
      </w:r>
      <w:r w:rsidRPr="00D33B4E">
        <w:t>介绍了</w:t>
      </w:r>
      <w:r w:rsidRPr="00D33B4E">
        <w:t>RRB20-2/15</w:t>
      </w:r>
      <w:r w:rsidRPr="00D33B4E">
        <w:t>号文件，其中载有</w:t>
      </w:r>
      <w:r w:rsidRPr="00D33B4E">
        <w:rPr>
          <w:rFonts w:hint="eastAsia"/>
        </w:rPr>
        <w:t>无线电通信</w:t>
      </w:r>
      <w:r w:rsidRPr="00D33B4E">
        <w:t>局要求根据</w:t>
      </w:r>
      <w:r w:rsidRPr="00D33B4E">
        <w:rPr>
          <w:rFonts w:ascii="SimSun" w:hAnsi="SimSun" w:cs="SimSun" w:hint="eastAsia"/>
          <w:szCs w:val="28"/>
        </w:rPr>
        <w:t>《无线电规则》第</w:t>
      </w:r>
      <w:r w:rsidRPr="00D33B4E">
        <w:rPr>
          <w:rFonts w:asciiTheme="majorBidi" w:hAnsiTheme="majorBidi" w:cstheme="majorBidi"/>
          <w:szCs w:val="28"/>
        </w:rPr>
        <w:t>13.6</w:t>
      </w:r>
      <w:r w:rsidRPr="00D33B4E">
        <w:rPr>
          <w:rFonts w:ascii="SimSun" w:hAnsi="SimSun" w:cs="SimSun" w:hint="eastAsia"/>
          <w:szCs w:val="28"/>
        </w:rPr>
        <w:t>款删除</w:t>
      </w:r>
      <w:r w:rsidRPr="00D33B4E">
        <w:t>DUBAISAT-1</w:t>
      </w:r>
      <w:r w:rsidRPr="00D33B4E">
        <w:t>卫星网络频率指配的请求</w:t>
      </w:r>
      <w:r w:rsidRPr="00D33B4E">
        <w:rPr>
          <w:rFonts w:hint="eastAsia"/>
        </w:rPr>
        <w:t>。</w:t>
      </w:r>
      <w:bookmarkEnd w:id="211"/>
    </w:p>
    <w:p w14:paraId="32792C53" w14:textId="77777777" w:rsidR="00EC60DE" w:rsidRPr="00D33B4E" w:rsidRDefault="00EC60DE" w:rsidP="00357D64">
      <w:r w:rsidRPr="00D33B4E">
        <w:t>5.8</w:t>
      </w:r>
      <w:r w:rsidRPr="00D33B4E">
        <w:tab/>
      </w:r>
      <w:r w:rsidRPr="00D33B4E">
        <w:rPr>
          <w:rFonts w:hint="eastAsia"/>
        </w:rPr>
        <w:t>委员会</w:t>
      </w:r>
      <w:r w:rsidRPr="00D33B4E">
        <w:rPr>
          <w:rFonts w:hint="eastAsia"/>
          <w:b/>
          <w:bCs/>
        </w:rPr>
        <w:t>同意</w:t>
      </w:r>
      <w:r w:rsidRPr="00D33B4E">
        <w:rPr>
          <w:rFonts w:hint="eastAsia"/>
        </w:rPr>
        <w:t>就该请求做出如下结论：</w:t>
      </w:r>
    </w:p>
    <w:p w14:paraId="6DA62B50" w14:textId="77777777" w:rsidR="00EC60DE" w:rsidRPr="00D33B4E" w:rsidRDefault="00EC60DE" w:rsidP="00357D64">
      <w:pPr>
        <w:ind w:firstLineChars="200" w:firstLine="480"/>
      </w:pPr>
      <w:r w:rsidRPr="00D33B4E">
        <w:rPr>
          <w:rFonts w:hint="eastAsia"/>
        </w:rPr>
        <w:t>“委员会审议了无线电通信局按照《无线电规则》第</w:t>
      </w:r>
      <w:r w:rsidRPr="00D33B4E">
        <w:rPr>
          <w:rFonts w:hint="eastAsia"/>
        </w:rPr>
        <w:t>13.6</w:t>
      </w:r>
      <w:r w:rsidRPr="00D33B4E">
        <w:rPr>
          <w:rFonts w:hint="eastAsia"/>
        </w:rPr>
        <w:t>款就删除</w:t>
      </w:r>
      <w:r w:rsidRPr="00D33B4E">
        <w:t>DUBAISAT-1</w:t>
      </w:r>
      <w:r w:rsidRPr="00D33B4E">
        <w:rPr>
          <w:rFonts w:hint="eastAsia"/>
        </w:rPr>
        <w:t>卫星网络的频率指配做出决定的请求。委员会进一步审议认为，无线电通信局已按照《无线电规则》第</w:t>
      </w:r>
      <w:r w:rsidRPr="00D33B4E">
        <w:rPr>
          <w:rFonts w:hint="eastAsia"/>
        </w:rPr>
        <w:t>13.6</w:t>
      </w:r>
      <w:r w:rsidRPr="00D33B4E">
        <w:rPr>
          <w:rFonts w:hint="eastAsia"/>
        </w:rPr>
        <w:t>款行动，并已向阿拉伯联合酋长国主管部门发出提供该卫星网络持续操作证据的要求，并确认当前正在操作的实际卫星，继两份提醒函后，未收到任何回应。因此，委员会责成无线电通信局从《国际频率登记总表》中删除</w:t>
      </w:r>
      <w:r w:rsidRPr="00D33B4E">
        <w:t>DUBAISAT-1</w:t>
      </w:r>
      <w:r w:rsidRPr="00D33B4E">
        <w:rPr>
          <w:rFonts w:hint="eastAsia"/>
        </w:rPr>
        <w:t>卫星网络的频率指配。”</w:t>
      </w:r>
    </w:p>
    <w:p w14:paraId="1AD8A0FD" w14:textId="77777777" w:rsidR="00EC60DE" w:rsidRPr="00D33B4E" w:rsidRDefault="00EC60DE" w:rsidP="00563B1D">
      <w:pPr>
        <w:pStyle w:val="Headingb"/>
        <w:jc w:val="both"/>
        <w:rPr>
          <w:rFonts w:ascii="Calibri" w:hAnsi="Calibri" w:cs="Calibri"/>
          <w:color w:val="800000"/>
          <w:sz w:val="22"/>
          <w:lang w:eastAsia="zh-CN"/>
        </w:rPr>
      </w:pPr>
      <w:bookmarkStart w:id="212" w:name="lt_pId644"/>
      <w:r w:rsidRPr="00D33B4E">
        <w:rPr>
          <w:rFonts w:ascii="Calibri" w:hAnsi="Calibri" w:cs="Calibri" w:hint="eastAsia"/>
          <w:szCs w:val="28"/>
          <w:lang w:eastAsia="zh-CN"/>
        </w:rPr>
        <w:t>请无线电规则委员会依据《无线电规则》第</w:t>
      </w:r>
      <w:r w:rsidRPr="00D33B4E">
        <w:rPr>
          <w:szCs w:val="28"/>
          <w:lang w:eastAsia="zh-CN"/>
        </w:rPr>
        <w:t>13.6</w:t>
      </w:r>
      <w:r w:rsidRPr="00D33B4E">
        <w:rPr>
          <w:rFonts w:ascii="Calibri" w:hAnsi="Calibri" w:cs="Calibri" w:hint="eastAsia"/>
          <w:szCs w:val="28"/>
          <w:lang w:eastAsia="zh-CN"/>
        </w:rPr>
        <w:t>款做出决定，取消</w:t>
      </w:r>
      <w:r w:rsidRPr="00D33B4E">
        <w:rPr>
          <w:szCs w:val="28"/>
          <w:lang w:eastAsia="zh-CN"/>
        </w:rPr>
        <w:t>YAVIR-1</w:t>
      </w:r>
      <w:r w:rsidRPr="00D33B4E">
        <w:rPr>
          <w:rFonts w:ascii="Calibri" w:hAnsi="Calibri" w:cs="Calibri" w:hint="eastAsia"/>
          <w:szCs w:val="28"/>
          <w:lang w:eastAsia="zh-CN"/>
        </w:rPr>
        <w:t>卫星网络的频率指配（</w:t>
      </w:r>
      <w:r w:rsidRPr="00D33B4E">
        <w:rPr>
          <w:lang w:eastAsia="zh-CN"/>
        </w:rPr>
        <w:t>RRB20-2/16</w:t>
      </w:r>
      <w:r w:rsidRPr="00D33B4E">
        <w:rPr>
          <w:rFonts w:hint="eastAsia"/>
          <w:lang w:eastAsia="zh-CN"/>
        </w:rPr>
        <w:t>号文件）</w:t>
      </w:r>
      <w:bookmarkEnd w:id="212"/>
    </w:p>
    <w:p w14:paraId="03A4C662" w14:textId="77777777" w:rsidR="00EC60DE" w:rsidRPr="00D33B4E" w:rsidRDefault="00EC60DE" w:rsidP="00563B1D">
      <w:pPr>
        <w:jc w:val="both"/>
      </w:pPr>
      <w:r w:rsidRPr="00D33B4E">
        <w:t>5.9</w:t>
      </w:r>
      <w:r w:rsidRPr="00D33B4E">
        <w:tab/>
      </w:r>
      <w:bookmarkStart w:id="213" w:name="lt_pId646"/>
      <w:r w:rsidRPr="00D33B4E">
        <w:rPr>
          <w:b/>
          <w:bCs/>
        </w:rPr>
        <w:t>Loo</w:t>
      </w:r>
      <w:r w:rsidRPr="00D33B4E">
        <w:rPr>
          <w:b/>
          <w:bCs/>
        </w:rPr>
        <w:t>先生（</w:t>
      </w:r>
      <w:r w:rsidRPr="00D33B4E">
        <w:rPr>
          <w:b/>
          <w:bCs/>
        </w:rPr>
        <w:t>SSD/SPR</w:t>
      </w:r>
      <w:r w:rsidRPr="00D33B4E">
        <w:rPr>
          <w:b/>
          <w:bCs/>
        </w:rPr>
        <w:t>处长）</w:t>
      </w:r>
      <w:r w:rsidRPr="00D33B4E">
        <w:t>介绍了</w:t>
      </w:r>
      <w:r w:rsidRPr="00D33B4E">
        <w:t>RRB20-2/16</w:t>
      </w:r>
      <w:r w:rsidRPr="00D33B4E">
        <w:t>号文件，其中载有</w:t>
      </w:r>
      <w:r w:rsidRPr="00D33B4E">
        <w:rPr>
          <w:rFonts w:hint="eastAsia"/>
        </w:rPr>
        <w:t>无线电通信</w:t>
      </w:r>
      <w:r w:rsidRPr="00D33B4E">
        <w:t>局要求根据</w:t>
      </w:r>
      <w:r w:rsidRPr="00D33B4E">
        <w:rPr>
          <w:rFonts w:ascii="SimSun" w:hAnsi="SimSun" w:cs="SimSun" w:hint="eastAsia"/>
          <w:szCs w:val="28"/>
        </w:rPr>
        <w:t>《无线电规则》第</w:t>
      </w:r>
      <w:r w:rsidRPr="00D33B4E">
        <w:rPr>
          <w:rFonts w:asciiTheme="majorBidi" w:hAnsiTheme="majorBidi" w:cstheme="majorBidi"/>
          <w:szCs w:val="28"/>
        </w:rPr>
        <w:t>13.6</w:t>
      </w:r>
      <w:r w:rsidRPr="00D33B4E">
        <w:rPr>
          <w:rFonts w:ascii="SimSun" w:hAnsi="SimSun" w:cs="SimSun" w:hint="eastAsia"/>
          <w:szCs w:val="28"/>
        </w:rPr>
        <w:t>款删除</w:t>
      </w:r>
      <w:r w:rsidRPr="00D33B4E">
        <w:t>YAVIR-1</w:t>
      </w:r>
      <w:r w:rsidRPr="00D33B4E">
        <w:t>卫星网络频率指配的请求</w:t>
      </w:r>
      <w:r w:rsidRPr="00D33B4E">
        <w:rPr>
          <w:rFonts w:hint="eastAsia"/>
        </w:rPr>
        <w:t>。</w:t>
      </w:r>
      <w:bookmarkEnd w:id="213"/>
    </w:p>
    <w:p w14:paraId="635B411E" w14:textId="77777777" w:rsidR="00EC60DE" w:rsidRPr="00D33B4E" w:rsidRDefault="00EC60DE" w:rsidP="00357D64">
      <w:r w:rsidRPr="00D33B4E">
        <w:t>5.10</w:t>
      </w:r>
      <w:r w:rsidRPr="00D33B4E">
        <w:tab/>
      </w:r>
      <w:r w:rsidRPr="00D33B4E">
        <w:rPr>
          <w:rFonts w:hint="eastAsia"/>
        </w:rPr>
        <w:t>委员会</w:t>
      </w:r>
      <w:r w:rsidRPr="00D33B4E">
        <w:rPr>
          <w:rFonts w:hint="eastAsia"/>
          <w:b/>
          <w:bCs/>
        </w:rPr>
        <w:t>同意</w:t>
      </w:r>
      <w:r w:rsidRPr="00D33B4E">
        <w:rPr>
          <w:rFonts w:hint="eastAsia"/>
        </w:rPr>
        <w:t>就该请求做出如下结论：</w:t>
      </w:r>
    </w:p>
    <w:p w14:paraId="3EDDF97C" w14:textId="77777777" w:rsidR="00EC60DE" w:rsidRPr="00D33B4E" w:rsidRDefault="00EC60DE" w:rsidP="00357D64">
      <w:pPr>
        <w:ind w:firstLineChars="200" w:firstLine="480"/>
      </w:pPr>
      <w:r w:rsidRPr="00D33B4E">
        <w:rPr>
          <w:rFonts w:hint="eastAsia"/>
        </w:rPr>
        <w:t>“委员会审议了无线电通信局按照《无线电规则》第</w:t>
      </w:r>
      <w:r w:rsidRPr="00D33B4E">
        <w:rPr>
          <w:rFonts w:hint="eastAsia"/>
        </w:rPr>
        <w:t>13.6</w:t>
      </w:r>
      <w:r w:rsidRPr="00D33B4E">
        <w:rPr>
          <w:rFonts w:hint="eastAsia"/>
        </w:rPr>
        <w:t>款就删除</w:t>
      </w:r>
      <w:r w:rsidRPr="00D33B4E">
        <w:rPr>
          <w:rFonts w:hint="eastAsia"/>
        </w:rPr>
        <w:t>YAVIR-1</w:t>
      </w:r>
      <w:r w:rsidRPr="00D33B4E">
        <w:rPr>
          <w:rFonts w:hint="eastAsia"/>
        </w:rPr>
        <w:t>卫星网络的频率指配做出决定的请求。委员会进一步审议认为，无线电通信局已按照《无线电规则》第</w:t>
      </w:r>
      <w:r w:rsidRPr="00D33B4E">
        <w:rPr>
          <w:rFonts w:hint="eastAsia"/>
        </w:rPr>
        <w:t>13.6</w:t>
      </w:r>
      <w:r w:rsidRPr="00D33B4E">
        <w:rPr>
          <w:rFonts w:hint="eastAsia"/>
        </w:rPr>
        <w:t>款采取了行动，并已向乌克兰主管部门发出提供该卫星网络持续操作证据的要求，并确认当前正在操作的实际卫星，继两份提醒函后，未收到任何回应。因此，委员会责成无线电通信局从《国际频率登记总表》中删除</w:t>
      </w:r>
      <w:r w:rsidRPr="00D33B4E">
        <w:rPr>
          <w:rFonts w:hint="eastAsia"/>
        </w:rPr>
        <w:t>YAVIR-1</w:t>
      </w:r>
      <w:r w:rsidRPr="00D33B4E">
        <w:rPr>
          <w:rFonts w:hint="eastAsia"/>
        </w:rPr>
        <w:t>卫星网络的频率指配。”</w:t>
      </w:r>
    </w:p>
    <w:p w14:paraId="64B8DEDD" w14:textId="77777777" w:rsidR="00EC60DE" w:rsidRPr="00D33B4E" w:rsidRDefault="00EC60DE" w:rsidP="00563B1D">
      <w:pPr>
        <w:pStyle w:val="Heading1"/>
        <w:jc w:val="both"/>
        <w:rPr>
          <w:rFonts w:hint="eastAsia"/>
          <w:lang w:eastAsia="zh-CN"/>
        </w:rPr>
      </w:pPr>
      <w:r w:rsidRPr="00D33B4E">
        <w:rPr>
          <w:lang w:eastAsia="zh-CN"/>
        </w:rPr>
        <w:t>6</w:t>
      </w:r>
      <w:r w:rsidRPr="00D33B4E">
        <w:rPr>
          <w:lang w:eastAsia="zh-CN"/>
        </w:rPr>
        <w:tab/>
      </w:r>
      <w:bookmarkStart w:id="214" w:name="lt_pId653"/>
      <w:r w:rsidRPr="00D33B4E">
        <w:rPr>
          <w:bCs/>
          <w:lang w:eastAsia="zh-CN"/>
        </w:rPr>
        <w:t>与落实第</w:t>
      </w:r>
      <w:r w:rsidRPr="00D33B4E">
        <w:rPr>
          <w:bCs/>
          <w:lang w:eastAsia="zh-CN"/>
        </w:rPr>
        <w:t>559 [COM 5/3]</w:t>
      </w:r>
      <w:r w:rsidRPr="00D33B4E">
        <w:rPr>
          <w:bCs/>
          <w:lang w:eastAsia="zh-CN"/>
        </w:rPr>
        <w:t>号决议（</w:t>
      </w:r>
      <w:r w:rsidRPr="00D33B4E">
        <w:rPr>
          <w:bCs/>
          <w:lang w:eastAsia="zh-CN"/>
        </w:rPr>
        <w:t>WRC-19</w:t>
      </w:r>
      <w:r w:rsidRPr="00D33B4E">
        <w:rPr>
          <w:bCs/>
          <w:lang w:eastAsia="zh-CN"/>
        </w:rPr>
        <w:t>）相关的问题</w:t>
      </w:r>
      <w:r w:rsidRPr="00D33B4E">
        <w:rPr>
          <w:rFonts w:hint="eastAsia"/>
          <w:bCs/>
          <w:lang w:eastAsia="zh-CN"/>
        </w:rPr>
        <w:t>（</w:t>
      </w:r>
      <w:r w:rsidRPr="00D33B4E">
        <w:rPr>
          <w:lang w:eastAsia="zh-CN"/>
        </w:rPr>
        <w:t>RRB20-2/6</w:t>
      </w:r>
      <w:r w:rsidRPr="00D33B4E">
        <w:rPr>
          <w:rFonts w:hint="eastAsia"/>
          <w:lang w:eastAsia="zh-CN"/>
        </w:rPr>
        <w:t>及补遗</w:t>
      </w:r>
      <w:r w:rsidRPr="00D33B4E">
        <w:rPr>
          <w:lang w:eastAsia="zh-CN"/>
        </w:rPr>
        <w:t>2</w:t>
      </w:r>
      <w:r w:rsidRPr="00D33B4E">
        <w:rPr>
          <w:rFonts w:hint="eastAsia"/>
          <w:lang w:eastAsia="zh-CN"/>
        </w:rPr>
        <w:t>、</w:t>
      </w:r>
      <w:r w:rsidRPr="00D33B4E">
        <w:rPr>
          <w:lang w:eastAsia="zh-CN"/>
        </w:rPr>
        <w:t>7</w:t>
      </w:r>
      <w:r w:rsidRPr="00D33B4E">
        <w:rPr>
          <w:rFonts w:hint="eastAsia"/>
          <w:lang w:eastAsia="zh-CN"/>
        </w:rPr>
        <w:t>和</w:t>
      </w:r>
      <w:r w:rsidRPr="00D33B4E">
        <w:rPr>
          <w:lang w:eastAsia="zh-CN"/>
        </w:rPr>
        <w:t>9</w:t>
      </w:r>
      <w:r w:rsidRPr="00D33B4E">
        <w:rPr>
          <w:rFonts w:hint="eastAsia"/>
          <w:lang w:eastAsia="zh-CN"/>
        </w:rPr>
        <w:t>，</w:t>
      </w:r>
      <w:r w:rsidRPr="00D33B4E">
        <w:rPr>
          <w:lang w:eastAsia="zh-CN"/>
        </w:rPr>
        <w:t>RRB20-2/13</w:t>
      </w:r>
      <w:r w:rsidRPr="00D33B4E">
        <w:rPr>
          <w:rFonts w:hint="eastAsia"/>
          <w:lang w:eastAsia="zh-CN"/>
        </w:rPr>
        <w:t>，</w:t>
      </w:r>
      <w:r w:rsidRPr="00D33B4E">
        <w:rPr>
          <w:lang w:eastAsia="zh-CN"/>
        </w:rPr>
        <w:t>RRB20-2/19</w:t>
      </w:r>
      <w:r w:rsidRPr="00D33B4E">
        <w:rPr>
          <w:rFonts w:hint="eastAsia"/>
          <w:lang w:eastAsia="zh-CN"/>
        </w:rPr>
        <w:t>，</w:t>
      </w:r>
      <w:bookmarkStart w:id="215" w:name="lt_pId654"/>
      <w:bookmarkEnd w:id="214"/>
      <w:r w:rsidRPr="00D33B4E">
        <w:rPr>
          <w:lang w:eastAsia="zh-CN"/>
        </w:rPr>
        <w:t>RRB20-2/24</w:t>
      </w:r>
      <w:r w:rsidRPr="00D33B4E">
        <w:rPr>
          <w:rFonts w:hint="eastAsia"/>
          <w:lang w:eastAsia="zh-CN"/>
        </w:rPr>
        <w:t>，</w:t>
      </w:r>
      <w:r w:rsidRPr="00D33B4E">
        <w:rPr>
          <w:lang w:eastAsia="zh-CN"/>
        </w:rPr>
        <w:t>RRB20-2/25</w:t>
      </w:r>
      <w:r w:rsidRPr="00D33B4E">
        <w:rPr>
          <w:rFonts w:hint="eastAsia"/>
          <w:lang w:eastAsia="zh-CN"/>
        </w:rPr>
        <w:t>，</w:t>
      </w:r>
      <w:r w:rsidRPr="00D33B4E">
        <w:rPr>
          <w:lang w:eastAsia="zh-CN"/>
        </w:rPr>
        <w:t>RRB20-2/26</w:t>
      </w:r>
      <w:r w:rsidRPr="00D33B4E">
        <w:rPr>
          <w:rFonts w:hint="eastAsia"/>
          <w:lang w:eastAsia="zh-CN"/>
        </w:rPr>
        <w:t>，</w:t>
      </w:r>
      <w:r w:rsidRPr="00D33B4E">
        <w:rPr>
          <w:lang w:eastAsia="zh-CN"/>
        </w:rPr>
        <w:t>RRB20-2/28</w:t>
      </w:r>
      <w:r w:rsidRPr="00D33B4E">
        <w:rPr>
          <w:rFonts w:hint="eastAsia"/>
          <w:lang w:eastAsia="zh-CN"/>
        </w:rPr>
        <w:t>，</w:t>
      </w:r>
      <w:r w:rsidRPr="00D33B4E">
        <w:rPr>
          <w:lang w:eastAsia="zh-CN"/>
        </w:rPr>
        <w:t>RRB20-2/DELAYED/1</w:t>
      </w:r>
      <w:r w:rsidRPr="00D33B4E">
        <w:rPr>
          <w:rFonts w:hint="eastAsia"/>
          <w:lang w:eastAsia="zh-CN"/>
        </w:rPr>
        <w:t>和</w:t>
      </w:r>
      <w:r w:rsidRPr="00D33B4E">
        <w:rPr>
          <w:lang w:eastAsia="zh-CN"/>
        </w:rPr>
        <w:t>RRB20-2/DELAYED/3</w:t>
      </w:r>
      <w:r w:rsidRPr="00D33B4E">
        <w:rPr>
          <w:rFonts w:hint="eastAsia"/>
          <w:bCs/>
          <w:lang w:eastAsia="zh-CN"/>
        </w:rPr>
        <w:t>）</w:t>
      </w:r>
      <w:bookmarkEnd w:id="215"/>
      <w:r w:rsidRPr="00D33B4E">
        <w:rPr>
          <w:lang w:eastAsia="zh-CN"/>
        </w:rPr>
        <w:t xml:space="preserve"> </w:t>
      </w:r>
    </w:p>
    <w:p w14:paraId="234AB5CE" w14:textId="77777777" w:rsidR="00EC60DE" w:rsidRPr="00D33B4E" w:rsidRDefault="00EC60DE" w:rsidP="00563B1D">
      <w:pPr>
        <w:jc w:val="both"/>
        <w:rPr>
          <w:rFonts w:ascii="Calibri" w:hAnsi="Calibri" w:cs="Calibri"/>
          <w:b/>
          <w:color w:val="800000"/>
          <w:sz w:val="22"/>
        </w:rPr>
      </w:pPr>
      <w:r w:rsidRPr="00D33B4E">
        <w:t>6.1</w:t>
      </w:r>
      <w:r w:rsidRPr="00D33B4E">
        <w:tab/>
      </w:r>
      <w:bookmarkStart w:id="216" w:name="lt_pId656"/>
      <w:r w:rsidRPr="00D33B4E">
        <w:rPr>
          <w:b/>
          <w:bCs/>
        </w:rPr>
        <w:t>王先生（</w:t>
      </w:r>
      <w:r w:rsidRPr="00D33B4E">
        <w:rPr>
          <w:b/>
          <w:bCs/>
        </w:rPr>
        <w:t>SSD/SNP</w:t>
      </w:r>
      <w:r w:rsidRPr="00D33B4E">
        <w:rPr>
          <w:b/>
          <w:bCs/>
        </w:rPr>
        <w:t>处长）</w:t>
      </w:r>
      <w:r w:rsidRPr="00D33B4E">
        <w:t>介绍了</w:t>
      </w:r>
      <w:r w:rsidRPr="00D33B4E">
        <w:t>RRB20-2/6</w:t>
      </w:r>
      <w:r w:rsidRPr="00D33B4E">
        <w:t>号文件补遗</w:t>
      </w:r>
      <w:r w:rsidRPr="00D33B4E">
        <w:t>2</w:t>
      </w:r>
      <w:r w:rsidRPr="00D33B4E">
        <w:t>，其中载有根据委员会在第</w:t>
      </w:r>
      <w:r w:rsidRPr="00D33B4E">
        <w:t>83</w:t>
      </w:r>
      <w:r w:rsidRPr="00D33B4E">
        <w:t>次会议上对无线电通信局</w:t>
      </w:r>
      <w:r w:rsidRPr="00D33B4E">
        <w:rPr>
          <w:rFonts w:hint="eastAsia"/>
        </w:rPr>
        <w:t>发出</w:t>
      </w:r>
      <w:r w:rsidRPr="00D33B4E">
        <w:t>的指示</w:t>
      </w:r>
      <w:r w:rsidRPr="00D33B4E">
        <w:rPr>
          <w:rFonts w:hint="eastAsia"/>
        </w:rPr>
        <w:t>而</w:t>
      </w:r>
      <w:r w:rsidRPr="00D33B4E">
        <w:t>编写的进度报告。报告</w:t>
      </w:r>
      <w:r w:rsidRPr="00D33B4E">
        <w:rPr>
          <w:rFonts w:hint="eastAsia"/>
        </w:rPr>
        <w:t>介绍</w:t>
      </w:r>
      <w:r w:rsidRPr="00D33B4E">
        <w:t>了</w:t>
      </w:r>
      <w:r w:rsidRPr="00D33B4E">
        <w:rPr>
          <w:rFonts w:hint="eastAsia"/>
          <w:lang w:val="it-IT"/>
        </w:rPr>
        <w:t>第</w:t>
      </w:r>
      <w:r w:rsidRPr="00D33B4E">
        <w:rPr>
          <w:rFonts w:hint="eastAsia"/>
          <w:lang w:val="it-IT"/>
        </w:rPr>
        <w:t>5</w:t>
      </w:r>
      <w:r w:rsidRPr="00D33B4E">
        <w:rPr>
          <w:lang w:val="it-IT"/>
        </w:rPr>
        <w:t>59</w:t>
      </w:r>
      <w:r w:rsidRPr="00D33B4E">
        <w:rPr>
          <w:rFonts w:hint="eastAsia"/>
          <w:lang w:val="it-IT"/>
        </w:rPr>
        <w:t>号决议（</w:t>
      </w:r>
      <w:r w:rsidRPr="00D33B4E">
        <w:rPr>
          <w:rFonts w:hint="eastAsia"/>
          <w:lang w:val="it-IT"/>
        </w:rPr>
        <w:t>WRC-19</w:t>
      </w:r>
      <w:r w:rsidRPr="00D33B4E">
        <w:rPr>
          <w:rFonts w:hint="eastAsia"/>
          <w:lang w:val="it-IT"/>
        </w:rPr>
        <w:t>）申报资料概况以及无线电通信局对</w:t>
      </w:r>
      <w:r w:rsidRPr="00D33B4E">
        <w:rPr>
          <w:rFonts w:hint="eastAsia"/>
          <w:lang w:val="it-IT"/>
        </w:rPr>
        <w:t>2</w:t>
      </w:r>
      <w:r w:rsidRPr="00D33B4E">
        <w:rPr>
          <w:lang w:val="it-IT"/>
        </w:rPr>
        <w:t>020</w:t>
      </w:r>
      <w:r w:rsidRPr="00D33B4E">
        <w:rPr>
          <w:rFonts w:hint="eastAsia"/>
          <w:lang w:val="it-IT"/>
        </w:rPr>
        <w:t>年</w:t>
      </w:r>
      <w:r w:rsidRPr="00D33B4E">
        <w:rPr>
          <w:rFonts w:hint="eastAsia"/>
          <w:lang w:val="it-IT"/>
        </w:rPr>
        <w:t>5</w:t>
      </w:r>
      <w:r w:rsidRPr="00D33B4E">
        <w:rPr>
          <w:rFonts w:hint="eastAsia"/>
          <w:lang w:val="it-IT"/>
        </w:rPr>
        <w:t>月</w:t>
      </w:r>
      <w:r w:rsidRPr="00D33B4E">
        <w:rPr>
          <w:rFonts w:hint="eastAsia"/>
          <w:lang w:val="it-IT"/>
        </w:rPr>
        <w:t>2</w:t>
      </w:r>
      <w:r w:rsidRPr="00D33B4E">
        <w:rPr>
          <w:lang w:val="it-IT"/>
        </w:rPr>
        <w:t>2</w:t>
      </w:r>
      <w:r w:rsidRPr="00D33B4E">
        <w:rPr>
          <w:rFonts w:hint="eastAsia"/>
          <w:lang w:val="it-IT"/>
        </w:rPr>
        <w:t>日之前收到的、</w:t>
      </w:r>
      <w:r w:rsidRPr="00D33B4E">
        <w:rPr>
          <w:rFonts w:hint="eastAsia"/>
          <w:lang w:val="it-IT"/>
        </w:rPr>
        <w:t>1</w:t>
      </w:r>
      <w:r w:rsidRPr="00D33B4E">
        <w:rPr>
          <w:rFonts w:hint="eastAsia"/>
          <w:lang w:val="it-IT"/>
        </w:rPr>
        <w:t>区和</w:t>
      </w:r>
      <w:r w:rsidRPr="00D33B4E">
        <w:rPr>
          <w:rFonts w:hint="eastAsia"/>
          <w:lang w:val="it-IT"/>
        </w:rPr>
        <w:t>3</w:t>
      </w:r>
      <w:r w:rsidRPr="00D33B4E">
        <w:rPr>
          <w:rFonts w:hint="eastAsia"/>
          <w:lang w:val="it-IT"/>
        </w:rPr>
        <w:t>区</w:t>
      </w:r>
      <w:r w:rsidRPr="00D33B4E">
        <w:rPr>
          <w:rFonts w:hint="eastAsia"/>
          <w:lang w:val="it-IT"/>
        </w:rPr>
        <w:t>A</w:t>
      </w:r>
      <w:r w:rsidRPr="00D33B4E">
        <w:rPr>
          <w:rFonts w:hint="eastAsia"/>
          <w:lang w:val="it-IT"/>
        </w:rPr>
        <w:t>部分申报资料对第</w:t>
      </w:r>
      <w:r w:rsidRPr="00D33B4E">
        <w:rPr>
          <w:rFonts w:hint="eastAsia"/>
          <w:lang w:val="it-IT"/>
        </w:rPr>
        <w:t>5</w:t>
      </w:r>
      <w:r w:rsidRPr="00D33B4E">
        <w:rPr>
          <w:lang w:val="it-IT"/>
        </w:rPr>
        <w:t>59</w:t>
      </w:r>
      <w:r w:rsidRPr="00D33B4E">
        <w:rPr>
          <w:rFonts w:hint="eastAsia"/>
          <w:lang w:val="it-IT"/>
        </w:rPr>
        <w:t>号决议申报资料可能产生影响的分析结果。</w:t>
      </w:r>
      <w:bookmarkEnd w:id="216"/>
      <w:r w:rsidRPr="00D33B4E">
        <w:rPr>
          <w:rFonts w:eastAsiaTheme="minorEastAsia" w:hint="eastAsia"/>
          <w:lang w:val="it-IT"/>
        </w:rPr>
        <w:t xml:space="preserve"> </w:t>
      </w:r>
    </w:p>
    <w:p w14:paraId="042D5A6F" w14:textId="77777777" w:rsidR="00EC60DE" w:rsidRPr="00D33B4E" w:rsidRDefault="00EC60DE" w:rsidP="00563B1D">
      <w:pPr>
        <w:jc w:val="both"/>
      </w:pPr>
      <w:r w:rsidRPr="00D33B4E">
        <w:t>6.2</w:t>
      </w:r>
      <w:r w:rsidRPr="00D33B4E">
        <w:tab/>
      </w:r>
      <w:r w:rsidRPr="00D33B4E">
        <w:t>在介绍补遗</w:t>
      </w:r>
      <w:r w:rsidRPr="00D33B4E">
        <w:t>2</w:t>
      </w:r>
      <w:r w:rsidRPr="00D33B4E">
        <w:t>第</w:t>
      </w:r>
      <w:r w:rsidRPr="00D33B4E">
        <w:t>1</w:t>
      </w:r>
      <w:r w:rsidRPr="00D33B4E">
        <w:rPr>
          <w:rFonts w:hint="eastAsia"/>
        </w:rPr>
        <w:t>段（</w:t>
      </w:r>
      <w:r w:rsidRPr="00D33B4E">
        <w:t>根据第</w:t>
      </w:r>
      <w:r w:rsidRPr="00D33B4E">
        <w:t>559</w:t>
      </w:r>
      <w:r w:rsidRPr="00D33B4E">
        <w:t>号决议</w:t>
      </w:r>
      <w:r w:rsidRPr="00D33B4E">
        <w:rPr>
          <w:rFonts w:hint="eastAsia"/>
        </w:rPr>
        <w:t>（</w:t>
      </w:r>
      <w:r w:rsidRPr="00D33B4E">
        <w:t>WRC-19</w:t>
      </w:r>
      <w:r w:rsidRPr="00D33B4E">
        <w:rPr>
          <w:rFonts w:hint="eastAsia"/>
        </w:rPr>
        <w:t>）</w:t>
      </w:r>
      <w:r w:rsidRPr="00D33B4E">
        <w:t>收到的申报资料</w:t>
      </w:r>
      <w:r w:rsidRPr="00D33B4E">
        <w:rPr>
          <w:rFonts w:hint="eastAsia"/>
        </w:rPr>
        <w:t>）</w:t>
      </w:r>
      <w:r w:rsidRPr="00D33B4E">
        <w:t>时，他特别指出，</w:t>
      </w:r>
      <w:r w:rsidRPr="00D33B4E">
        <w:t>42</w:t>
      </w:r>
      <w:r w:rsidRPr="00D33B4E">
        <w:t>个</w:t>
      </w:r>
      <w:r w:rsidRPr="00D33B4E">
        <w:rPr>
          <w:rFonts w:hint="eastAsia"/>
        </w:rPr>
        <w:t>符合条件</w:t>
      </w:r>
      <w:r w:rsidRPr="00D33B4E">
        <w:t>的主管部门在</w:t>
      </w:r>
      <w:r w:rsidRPr="00D33B4E">
        <w:t>2020</w:t>
      </w:r>
      <w:r w:rsidRPr="00D33B4E">
        <w:t>年</w:t>
      </w:r>
      <w:r w:rsidRPr="00D33B4E">
        <w:t>5</w:t>
      </w:r>
      <w:r w:rsidRPr="00D33B4E">
        <w:t>月</w:t>
      </w:r>
      <w:r w:rsidRPr="00D33B4E">
        <w:t>21</w:t>
      </w:r>
      <w:r w:rsidRPr="00D33B4E">
        <w:t>日截止日期之前根据该决议提交了申报资料，科摩罗、梵蒂冈城国和赤道几内亚在截止日期之后提交了申报资料。因此，</w:t>
      </w:r>
      <w:r w:rsidRPr="00D33B4E">
        <w:rPr>
          <w:rFonts w:hint="eastAsia"/>
        </w:rPr>
        <w:t>请</w:t>
      </w:r>
      <w:r w:rsidRPr="00D33B4E">
        <w:t>委员会决定这三份迟交的</w:t>
      </w:r>
      <w:r w:rsidRPr="00D33B4E">
        <w:rPr>
          <w:rFonts w:hint="eastAsia"/>
        </w:rPr>
        <w:t>申报资料</w:t>
      </w:r>
      <w:r w:rsidRPr="00D33B4E">
        <w:t>是否可以</w:t>
      </w:r>
      <w:r w:rsidRPr="00D33B4E">
        <w:rPr>
          <w:rFonts w:hint="eastAsia"/>
        </w:rPr>
        <w:t>受理</w:t>
      </w:r>
      <w:r w:rsidRPr="00D33B4E">
        <w:t>。在截止日期前收到的</w:t>
      </w:r>
      <w:r w:rsidRPr="00D33B4E">
        <w:t>42</w:t>
      </w:r>
      <w:r w:rsidRPr="00D33B4E">
        <w:t>份申报资料中，毛里求斯、</w:t>
      </w:r>
      <w:proofErr w:type="gramStart"/>
      <w:r w:rsidRPr="00D33B4E">
        <w:t>马达加斯加和塞舌尔三个主管部门提</w:t>
      </w:r>
      <w:r w:rsidRPr="00D33B4E">
        <w:rPr>
          <w:rFonts w:hint="eastAsia"/>
        </w:rPr>
        <w:t>出</w:t>
      </w:r>
      <w:r w:rsidRPr="00D33B4E">
        <w:t>了</w:t>
      </w:r>
      <w:r w:rsidRPr="00D33B4E">
        <w:rPr>
          <w:rFonts w:hint="eastAsia"/>
        </w:rPr>
        <w:t>“</w:t>
      </w:r>
      <w:proofErr w:type="gramEnd"/>
      <w:r w:rsidRPr="00D33B4E">
        <w:t>特别</w:t>
      </w:r>
      <w:r w:rsidRPr="00D33B4E">
        <w:rPr>
          <w:rFonts w:hint="eastAsia"/>
        </w:rPr>
        <w:t>”</w:t>
      </w:r>
      <w:r w:rsidRPr="00D33B4E">
        <w:t>请求，因为它们根据第</w:t>
      </w:r>
      <w:r w:rsidRPr="00D33B4E">
        <w:t>559</w:t>
      </w:r>
      <w:r w:rsidRPr="00D33B4E">
        <w:t>号决议提交的申报资料事实上是针对决议中未</w:t>
      </w:r>
      <w:r w:rsidRPr="00D33B4E">
        <w:rPr>
          <w:rFonts w:hint="eastAsia"/>
        </w:rPr>
        <w:t>规定</w:t>
      </w:r>
      <w:r w:rsidRPr="00D33B4E">
        <w:t>的</w:t>
      </w:r>
      <w:r w:rsidRPr="00D33B4E">
        <w:rPr>
          <w:rFonts w:hint="eastAsia"/>
        </w:rPr>
        <w:t>轨道</w:t>
      </w:r>
      <w:r w:rsidRPr="00D33B4E">
        <w:t>弧内</w:t>
      </w:r>
      <w:r w:rsidRPr="00D33B4E">
        <w:rPr>
          <w:rFonts w:hint="eastAsia"/>
        </w:rPr>
        <w:t>的</w:t>
      </w:r>
      <w:r w:rsidRPr="00D33B4E">
        <w:t>轨道位置；即使</w:t>
      </w:r>
      <w:r w:rsidRPr="00D33B4E">
        <w:rPr>
          <w:rFonts w:hint="eastAsia"/>
        </w:rPr>
        <w:t>无线电通信</w:t>
      </w:r>
      <w:r w:rsidRPr="00D33B4E">
        <w:t>局</w:t>
      </w:r>
      <w:r w:rsidRPr="00D33B4E">
        <w:rPr>
          <w:rFonts w:hint="eastAsia"/>
        </w:rPr>
        <w:t>提供了</w:t>
      </w:r>
      <w:r w:rsidRPr="00D33B4E">
        <w:t>协助，他们也未能在所需的弧</w:t>
      </w:r>
      <w:r w:rsidRPr="00D33B4E">
        <w:rPr>
          <w:rFonts w:hint="eastAsia"/>
        </w:rPr>
        <w:t>段</w:t>
      </w:r>
      <w:r w:rsidRPr="00D33B4E">
        <w:t>中找到合适的轨道位置。因此，还</w:t>
      </w:r>
      <w:r w:rsidRPr="00D33B4E">
        <w:rPr>
          <w:rFonts w:hint="eastAsia"/>
        </w:rPr>
        <w:t>需</w:t>
      </w:r>
      <w:r w:rsidRPr="00D33B4E">
        <w:t>委员会就如何处理这三份申报资料作出决定。</w:t>
      </w:r>
      <w:r w:rsidRPr="00D33B4E">
        <w:t xml:space="preserve"> </w:t>
      </w:r>
    </w:p>
    <w:p w14:paraId="5AF30972" w14:textId="77777777" w:rsidR="00EC60DE" w:rsidRPr="00D33B4E" w:rsidRDefault="00EC60DE" w:rsidP="00563B1D">
      <w:pPr>
        <w:jc w:val="both"/>
      </w:pPr>
      <w:r w:rsidRPr="00D33B4E">
        <w:t>6.3</w:t>
      </w:r>
      <w:r w:rsidRPr="00D33B4E">
        <w:tab/>
      </w:r>
      <w:r w:rsidRPr="00D33B4E">
        <w:rPr>
          <w:rFonts w:hint="eastAsia"/>
        </w:rPr>
        <w:t>关于</w:t>
      </w:r>
      <w:r w:rsidRPr="00D33B4E">
        <w:t>补遗</w:t>
      </w:r>
      <w:r w:rsidRPr="00D33B4E">
        <w:t>2</w:t>
      </w:r>
      <w:r w:rsidRPr="00D33B4E">
        <w:t>第</w:t>
      </w:r>
      <w:r w:rsidRPr="00D33B4E">
        <w:t>2</w:t>
      </w:r>
      <w:r w:rsidRPr="00D33B4E">
        <w:rPr>
          <w:rFonts w:hint="eastAsia"/>
        </w:rPr>
        <w:t>段（在</w:t>
      </w:r>
      <w:r w:rsidRPr="00D33B4E">
        <w:t>目前</w:t>
      </w:r>
      <w:r w:rsidRPr="00D33B4E">
        <w:rPr>
          <w:rFonts w:hint="eastAsia"/>
        </w:rPr>
        <w:t>附录</w:t>
      </w:r>
      <w:r w:rsidRPr="00D33B4E">
        <w:t>30/30A</w:t>
      </w:r>
      <w:r w:rsidRPr="00D33B4E">
        <w:t>主数据库</w:t>
      </w:r>
      <w:r w:rsidRPr="00D33B4E">
        <w:rPr>
          <w:rFonts w:hint="eastAsia"/>
        </w:rPr>
        <w:t>基础上，</w:t>
      </w:r>
      <w:r w:rsidRPr="00D33B4E">
        <w:t>第</w:t>
      </w:r>
      <w:r w:rsidRPr="00D33B4E">
        <w:t>559</w:t>
      </w:r>
      <w:r w:rsidRPr="00D33B4E">
        <w:t>号决议申报资料</w:t>
      </w:r>
      <w:r w:rsidRPr="00D33B4E">
        <w:rPr>
          <w:rFonts w:hint="eastAsia"/>
        </w:rPr>
        <w:t>以及</w:t>
      </w:r>
      <w:r w:rsidRPr="00D33B4E">
        <w:t>毛里求斯、塞舌尔和马达加斯加主管部门提交的第</w:t>
      </w:r>
      <w:r w:rsidRPr="00D33B4E">
        <w:t>4</w:t>
      </w:r>
      <w:r w:rsidRPr="00D33B4E">
        <w:t>条申报资料的参考形势</w:t>
      </w:r>
      <w:r w:rsidRPr="00D33B4E">
        <w:rPr>
          <w:rFonts w:hint="eastAsia"/>
        </w:rPr>
        <w:t>）</w:t>
      </w:r>
      <w:r w:rsidRPr="00D33B4E">
        <w:t>，他指出</w:t>
      </w:r>
      <w:r w:rsidRPr="00D33B4E">
        <w:rPr>
          <w:rFonts w:hint="eastAsia"/>
        </w:rPr>
        <w:t>（</w:t>
      </w:r>
      <w:r w:rsidRPr="00D33B4E">
        <w:t>表</w:t>
      </w:r>
      <w:r w:rsidRPr="00D33B4E">
        <w:t>2</w:t>
      </w:r>
      <w:r w:rsidRPr="00D33B4E">
        <w:rPr>
          <w:rFonts w:hint="eastAsia"/>
        </w:rPr>
        <w:t>）</w:t>
      </w:r>
      <w:r w:rsidRPr="00D33B4E">
        <w:t>，所有申报资料的参考形势都有所改善，</w:t>
      </w:r>
      <w:r w:rsidRPr="00D33B4E">
        <w:rPr>
          <w:rFonts w:hint="eastAsia"/>
        </w:rPr>
        <w:t>此时</w:t>
      </w:r>
      <w:r w:rsidRPr="00D33B4E">
        <w:t>考虑</w:t>
      </w:r>
      <w:r w:rsidRPr="00D33B4E">
        <w:rPr>
          <w:rFonts w:hint="eastAsia"/>
        </w:rPr>
        <w:t>了</w:t>
      </w:r>
      <w:r w:rsidRPr="00D33B4E">
        <w:t>规划和列表中的所有指配，但没有考虑其他</w:t>
      </w:r>
      <w:r w:rsidRPr="00D33B4E">
        <w:t>A</w:t>
      </w:r>
      <w:r w:rsidRPr="00D33B4E">
        <w:t>部分申报资料</w:t>
      </w:r>
      <w:r w:rsidRPr="00D33B4E">
        <w:rPr>
          <w:rFonts w:hint="eastAsia"/>
        </w:rPr>
        <w:t>的可能影响</w:t>
      </w:r>
      <w:r w:rsidRPr="00D33B4E">
        <w:t>。</w:t>
      </w:r>
    </w:p>
    <w:p w14:paraId="38BE524D" w14:textId="77777777" w:rsidR="00EC60DE" w:rsidRPr="00D33B4E" w:rsidRDefault="00EC60DE" w:rsidP="00563B1D">
      <w:pPr>
        <w:jc w:val="both"/>
      </w:pPr>
      <w:r w:rsidRPr="00D33B4E">
        <w:lastRenderedPageBreak/>
        <w:t>6.4</w:t>
      </w:r>
      <w:r w:rsidRPr="00D33B4E">
        <w:tab/>
      </w:r>
      <w:r w:rsidRPr="00D33B4E">
        <w:rPr>
          <w:rFonts w:hint="eastAsia"/>
        </w:rPr>
        <w:t>补遗</w:t>
      </w:r>
      <w:r w:rsidRPr="00D33B4E">
        <w:t>2</w:t>
      </w:r>
      <w:r w:rsidRPr="00D33B4E">
        <w:t>第</w:t>
      </w:r>
      <w:r w:rsidRPr="00D33B4E">
        <w:t>3</w:t>
      </w:r>
      <w:r w:rsidRPr="00D33B4E">
        <w:t>节</w:t>
      </w:r>
      <w:r w:rsidRPr="00D33B4E">
        <w:rPr>
          <w:rFonts w:hint="eastAsia"/>
        </w:rPr>
        <w:t>涉及</w:t>
      </w:r>
      <w:r w:rsidRPr="00D33B4E">
        <w:t>考虑</w:t>
      </w:r>
      <w:r w:rsidRPr="00D33B4E">
        <w:rPr>
          <w:rFonts w:hint="eastAsia"/>
        </w:rPr>
        <w:t>在</w:t>
      </w:r>
      <w:r w:rsidRPr="00D33B4E">
        <w:t>第</w:t>
      </w:r>
      <w:r w:rsidRPr="00D33B4E">
        <w:t>559</w:t>
      </w:r>
      <w:r w:rsidRPr="00D33B4E">
        <w:t>号决议</w:t>
      </w:r>
      <w:r w:rsidRPr="00D33B4E">
        <w:rPr>
          <w:rFonts w:hint="eastAsia"/>
        </w:rPr>
        <w:t>申报资料之前</w:t>
      </w:r>
      <w:r w:rsidRPr="00D33B4E">
        <w:t>收到的</w:t>
      </w:r>
      <w:r w:rsidRPr="00D33B4E">
        <w:rPr>
          <w:rFonts w:hint="eastAsia"/>
        </w:rPr>
        <w:t>A</w:t>
      </w:r>
      <w:r w:rsidRPr="00D33B4E">
        <w:t>部分申报资料的后果，并基于所有</w:t>
      </w:r>
      <w:r w:rsidRPr="00D33B4E">
        <w:rPr>
          <w:rFonts w:hint="eastAsia"/>
        </w:rPr>
        <w:t>A</w:t>
      </w:r>
      <w:r w:rsidRPr="00D33B4E">
        <w:t>部分申报资料</w:t>
      </w:r>
      <w:r w:rsidRPr="00D33B4E">
        <w:rPr>
          <w:rFonts w:hint="eastAsia"/>
        </w:rPr>
        <w:t>均提交特性</w:t>
      </w:r>
      <w:r w:rsidRPr="00D33B4E">
        <w:t>与</w:t>
      </w:r>
      <w:r w:rsidRPr="00D33B4E">
        <w:rPr>
          <w:rFonts w:hint="eastAsia"/>
        </w:rPr>
        <w:t>对应</w:t>
      </w:r>
      <w:r w:rsidRPr="00D33B4E">
        <w:rPr>
          <w:rFonts w:hint="eastAsia"/>
        </w:rPr>
        <w:t>A</w:t>
      </w:r>
      <w:r w:rsidRPr="00D33B4E">
        <w:t>部分申报资料相同的</w:t>
      </w:r>
      <w:r w:rsidRPr="00D33B4E">
        <w:rPr>
          <w:rFonts w:hint="eastAsia"/>
        </w:rPr>
        <w:t>后续</w:t>
      </w:r>
      <w:r w:rsidRPr="00D33B4E">
        <w:rPr>
          <w:rFonts w:hint="eastAsia"/>
        </w:rPr>
        <w:t>B</w:t>
      </w:r>
      <w:r w:rsidRPr="00D33B4E">
        <w:t>部分申报资料的最坏情况。由此产生的参考形势，如表</w:t>
      </w:r>
      <w:r w:rsidRPr="00D33B4E">
        <w:t>3</w:t>
      </w:r>
      <w:r w:rsidRPr="00D33B4E">
        <w:t>所示，</w:t>
      </w:r>
      <w:r w:rsidRPr="00D33B4E">
        <w:rPr>
          <w:rFonts w:hint="eastAsia"/>
        </w:rPr>
        <w:t>显示性能劣化</w:t>
      </w:r>
      <w:r w:rsidRPr="00D33B4E">
        <w:t>程度要高得多，这意味着第</w:t>
      </w:r>
      <w:r w:rsidRPr="00D33B4E">
        <w:t>559</w:t>
      </w:r>
      <w:r w:rsidRPr="00D33B4E">
        <w:t>号决议</w:t>
      </w:r>
      <w:r w:rsidRPr="00D33B4E">
        <w:rPr>
          <w:rFonts w:hint="eastAsia"/>
        </w:rPr>
        <w:t>申报资料</w:t>
      </w:r>
      <w:r w:rsidRPr="00D33B4E">
        <w:t>将变得无法使用，从而不可能实现该决议的基本目标。</w:t>
      </w:r>
      <w:r w:rsidRPr="00D33B4E">
        <w:t>WRC</w:t>
      </w:r>
      <w:r w:rsidRPr="00D33B4E">
        <w:rPr>
          <w:rFonts w:hint="eastAsia"/>
        </w:rPr>
        <w:t>未就其他网络进入列表时如何更新</w:t>
      </w:r>
      <w:r w:rsidRPr="00D33B4E">
        <w:t>第</w:t>
      </w:r>
      <w:r w:rsidRPr="00D33B4E">
        <w:t>559</w:t>
      </w:r>
      <w:r w:rsidRPr="00D33B4E">
        <w:t>号决议</w:t>
      </w:r>
      <w:r w:rsidRPr="00D33B4E">
        <w:rPr>
          <w:rFonts w:hint="eastAsia"/>
        </w:rPr>
        <w:t>申报资料的参考形势</w:t>
      </w:r>
      <w:r w:rsidRPr="00D33B4E">
        <w:t>提供指导，因此需要委员会在这方面做出决定。委员会在第</w:t>
      </w:r>
      <w:r w:rsidRPr="00D33B4E">
        <w:t>83</w:t>
      </w:r>
      <w:r w:rsidRPr="00D33B4E">
        <w:t>次会议上简要</w:t>
      </w:r>
      <w:r w:rsidRPr="00D33B4E">
        <w:rPr>
          <w:rFonts w:hint="eastAsia"/>
        </w:rPr>
        <w:t>审议</w:t>
      </w:r>
      <w:r w:rsidRPr="00D33B4E">
        <w:t>了</w:t>
      </w:r>
      <w:r w:rsidRPr="00D33B4E">
        <w:t>RRB20-2/28</w:t>
      </w:r>
      <w:r w:rsidRPr="00D33B4E">
        <w:t>号文件</w:t>
      </w:r>
      <w:r w:rsidRPr="00D33B4E">
        <w:rPr>
          <w:rFonts w:hint="eastAsia"/>
        </w:rPr>
        <w:t>（</w:t>
      </w:r>
      <w:r w:rsidRPr="00D33B4E">
        <w:t>RRB20-1/11</w:t>
      </w:r>
      <w:r w:rsidRPr="00D33B4E">
        <w:t>号文件的修订</w:t>
      </w:r>
      <w:r w:rsidRPr="00D33B4E">
        <w:rPr>
          <w:rFonts w:hint="eastAsia"/>
        </w:rPr>
        <w:t>1</w:t>
      </w:r>
      <w:r w:rsidRPr="00D33B4E">
        <w:rPr>
          <w:rFonts w:hint="eastAsia"/>
        </w:rPr>
        <w:t>）</w:t>
      </w:r>
      <w:r w:rsidRPr="00D33B4E">
        <w:t>，该文件载有</w:t>
      </w:r>
      <w:r w:rsidRPr="00D33B4E">
        <w:t>24</w:t>
      </w:r>
      <w:r w:rsidRPr="00D33B4E">
        <w:t>个主管部门提出的旨在解决该文件</w:t>
      </w:r>
      <w:r w:rsidRPr="00D33B4E">
        <w:t>8a)-</w:t>
      </w:r>
      <w:proofErr w:type="gramStart"/>
      <w:r w:rsidRPr="00D33B4E">
        <w:t>d)</w:t>
      </w:r>
      <w:r w:rsidRPr="00D33B4E">
        <w:t>段所述</w:t>
      </w:r>
      <w:proofErr w:type="gramEnd"/>
      <w:r w:rsidRPr="00D33B4E">
        <w:rPr>
          <w:rFonts w:hint="eastAsia"/>
        </w:rPr>
        <w:t>、在适用</w:t>
      </w:r>
      <w:r w:rsidRPr="00D33B4E">
        <w:t>第</w:t>
      </w:r>
      <w:r w:rsidRPr="00D33B4E">
        <w:t>559</w:t>
      </w:r>
      <w:r w:rsidRPr="00D33B4E">
        <w:t>号决议</w:t>
      </w:r>
      <w:r w:rsidRPr="00D33B4E">
        <w:rPr>
          <w:rFonts w:hint="eastAsia"/>
        </w:rPr>
        <w:t>过程中所发现</w:t>
      </w:r>
      <w:r w:rsidRPr="00D33B4E">
        <w:t>问题的建议。因此，还需要委员会就这些</w:t>
      </w:r>
      <w:r w:rsidRPr="00D33B4E">
        <w:rPr>
          <w:rFonts w:hint="eastAsia"/>
        </w:rPr>
        <w:t>建议</w:t>
      </w:r>
      <w:r w:rsidRPr="00D33B4E">
        <w:t>作出决定。</w:t>
      </w:r>
    </w:p>
    <w:p w14:paraId="78681F6C" w14:textId="77777777" w:rsidR="00EC60DE" w:rsidRPr="00D33B4E" w:rsidRDefault="00EC60DE" w:rsidP="00563B1D">
      <w:pPr>
        <w:jc w:val="both"/>
        <w:rPr>
          <w:rFonts w:ascii="Calibri" w:hAnsi="Calibri" w:cs="Calibri"/>
          <w:b/>
          <w:color w:val="800000"/>
          <w:sz w:val="22"/>
        </w:rPr>
      </w:pPr>
      <w:r w:rsidRPr="00D33B4E">
        <w:t>6.5</w:t>
      </w:r>
      <w:r w:rsidRPr="00D33B4E">
        <w:tab/>
      </w:r>
      <w:bookmarkStart w:id="217" w:name="lt_pId674"/>
      <w:r w:rsidRPr="00D33B4E">
        <w:t>RRB20-2/6</w:t>
      </w:r>
      <w:r w:rsidRPr="00D33B4E">
        <w:t>号文件补遗</w:t>
      </w:r>
      <w:r w:rsidRPr="00D33B4E">
        <w:t>9</w:t>
      </w:r>
      <w:r w:rsidRPr="00D33B4E">
        <w:t>概述了无线电通信局在评估第</w:t>
      </w:r>
      <w:r w:rsidRPr="00D33B4E">
        <w:t>559</w:t>
      </w:r>
      <w:r w:rsidRPr="00D33B4E">
        <w:t>号决议</w:t>
      </w:r>
      <w:r w:rsidRPr="00D33B4E">
        <w:rPr>
          <w:rFonts w:hint="eastAsia"/>
        </w:rPr>
        <w:t>申报资料与</w:t>
      </w:r>
      <w:r w:rsidRPr="00D33B4E">
        <w:t>马达加斯加、毛里求斯和塞舌尔主管部门提交的第</w:t>
      </w:r>
      <w:r w:rsidRPr="00D33B4E">
        <w:t>4</w:t>
      </w:r>
      <w:r w:rsidRPr="00D33B4E">
        <w:t>条申报资料之间的兼容性以及帮助主管部门为其指配找到合适轨道位置时适用的原则。除了上述三个主管部门之外，所有主管部门都找到了合适的</w:t>
      </w:r>
      <w:r w:rsidRPr="00D33B4E">
        <w:rPr>
          <w:rFonts w:hint="eastAsia"/>
        </w:rPr>
        <w:t>轨位</w:t>
      </w:r>
      <w:r w:rsidRPr="00D33B4E">
        <w:t>。他还指出，如果</w:t>
      </w:r>
      <w:r w:rsidRPr="00D33B4E">
        <w:rPr>
          <w:rFonts w:hint="eastAsia"/>
        </w:rPr>
        <w:t>采用赋形波束</w:t>
      </w:r>
      <w:r w:rsidRPr="00D33B4E">
        <w:t>而不是椭圆</w:t>
      </w:r>
      <w:r w:rsidRPr="00D33B4E">
        <w:rPr>
          <w:rFonts w:hint="eastAsia"/>
        </w:rPr>
        <w:t>波束</w:t>
      </w:r>
      <w:r w:rsidRPr="00D33B4E">
        <w:t>，</w:t>
      </w:r>
      <w:r w:rsidRPr="00D33B4E">
        <w:rPr>
          <w:rFonts w:hint="eastAsia"/>
        </w:rPr>
        <w:t>申报资料</w:t>
      </w:r>
      <w:r w:rsidRPr="00D33B4E">
        <w:t>之间可以更好</w:t>
      </w:r>
      <w:r w:rsidRPr="00D33B4E">
        <w:rPr>
          <w:rFonts w:hint="eastAsia"/>
        </w:rPr>
        <w:t>地</w:t>
      </w:r>
      <w:r w:rsidRPr="00D33B4E">
        <w:t>兼容</w:t>
      </w:r>
      <w:r w:rsidRPr="00D33B4E">
        <w:rPr>
          <w:rFonts w:hint="eastAsia"/>
        </w:rPr>
        <w:t>；</w:t>
      </w:r>
      <w:r w:rsidRPr="00D33B4E">
        <w:t>但</w:t>
      </w:r>
      <w:r w:rsidRPr="00D33B4E">
        <w:rPr>
          <w:rFonts w:hint="eastAsia"/>
        </w:rPr>
        <w:t>根据</w:t>
      </w:r>
      <w:r w:rsidRPr="00D33B4E">
        <w:t>第</w:t>
      </w:r>
      <w:r w:rsidRPr="00D33B4E">
        <w:t>559</w:t>
      </w:r>
      <w:r w:rsidRPr="00D33B4E">
        <w:t>号决议</w:t>
      </w:r>
      <w:r w:rsidRPr="00D33B4E">
        <w:rPr>
          <w:rFonts w:hint="eastAsia"/>
        </w:rPr>
        <w:t>，</w:t>
      </w:r>
      <w:r w:rsidRPr="00D33B4E">
        <w:t>这只有在</w:t>
      </w:r>
      <w:r w:rsidRPr="00D33B4E">
        <w:t>B</w:t>
      </w:r>
      <w:r w:rsidRPr="00D33B4E">
        <w:t>部分阶段才有可能。如果在</w:t>
      </w:r>
      <w:r w:rsidRPr="00D33B4E">
        <w:rPr>
          <w:rFonts w:hint="eastAsia"/>
        </w:rPr>
        <w:t>B</w:t>
      </w:r>
      <w:r w:rsidRPr="00D33B4E">
        <w:t>部分阶段使用</w:t>
      </w:r>
      <w:r w:rsidRPr="00D33B4E">
        <w:rPr>
          <w:rFonts w:hint="eastAsia"/>
        </w:rPr>
        <w:t>赋形波束</w:t>
      </w:r>
      <w:r w:rsidRPr="00D33B4E">
        <w:t>，无线电通信局在</w:t>
      </w:r>
      <w:r w:rsidRPr="00D33B4E">
        <w:t>2020</w:t>
      </w:r>
      <w:r w:rsidRPr="00D33B4E">
        <w:t>年</w:t>
      </w:r>
      <w:r w:rsidRPr="00D33B4E">
        <w:t>7</w:t>
      </w:r>
      <w:r w:rsidRPr="00D33B4E">
        <w:t>月</w:t>
      </w:r>
      <w:r w:rsidRPr="00D33B4E">
        <w:t>1</w:t>
      </w:r>
      <w:r w:rsidRPr="00D33B4E">
        <w:t>日前收到的所有</w:t>
      </w:r>
      <w:r w:rsidRPr="00D33B4E">
        <w:t>45</w:t>
      </w:r>
      <w:r w:rsidRPr="00D33B4E">
        <w:t>份申报资料</w:t>
      </w:r>
      <w:r w:rsidRPr="00D33B4E">
        <w:rPr>
          <w:rFonts w:hint="eastAsia"/>
        </w:rPr>
        <w:t>均</w:t>
      </w:r>
      <w:r w:rsidRPr="00D33B4E">
        <w:t>将相互兼容。</w:t>
      </w:r>
      <w:bookmarkEnd w:id="217"/>
    </w:p>
    <w:p w14:paraId="4D8A6F10" w14:textId="77777777" w:rsidR="00EC60DE" w:rsidRPr="00D33B4E" w:rsidRDefault="00EC60DE" w:rsidP="00563B1D">
      <w:pPr>
        <w:jc w:val="both"/>
        <w:rPr>
          <w:rFonts w:ascii="Calibri" w:hAnsi="Calibri" w:cs="Calibri"/>
          <w:b/>
          <w:color w:val="800000"/>
          <w:sz w:val="22"/>
        </w:rPr>
      </w:pPr>
      <w:r w:rsidRPr="00D33B4E">
        <w:t>6.6</w:t>
      </w:r>
      <w:r w:rsidRPr="00D33B4E">
        <w:tab/>
      </w:r>
      <w:bookmarkStart w:id="218" w:name="lt_pId679"/>
      <w:r w:rsidRPr="00D33B4E">
        <w:t>RRB20-2/6</w:t>
      </w:r>
      <w:r w:rsidRPr="00D33B4E">
        <w:t>号文件</w:t>
      </w:r>
      <w:r w:rsidRPr="00D33B4E">
        <w:rPr>
          <w:rFonts w:hint="eastAsia"/>
        </w:rPr>
        <w:t>补遗</w:t>
      </w:r>
      <w:r w:rsidRPr="00D33B4E">
        <w:t>7</w:t>
      </w:r>
      <w:r w:rsidRPr="00D33B4E">
        <w:rPr>
          <w:rFonts w:hint="eastAsia"/>
        </w:rPr>
        <w:t>报告了近期</w:t>
      </w:r>
      <w:r w:rsidRPr="00D33B4E">
        <w:rPr>
          <w:rFonts w:ascii="inherit" w:hAnsi="inherit"/>
          <w:color w:val="000000"/>
          <w:shd w:val="clear" w:color="auto" w:fill="FFFFFF"/>
        </w:rPr>
        <w:t>理事磋商会虚拟会</w:t>
      </w:r>
      <w:r w:rsidRPr="00D33B4E">
        <w:rPr>
          <w:rFonts w:ascii="SimSun" w:hAnsi="SimSun" w:cs="SimSun" w:hint="eastAsia"/>
          <w:color w:val="000000"/>
          <w:shd w:val="clear" w:color="auto" w:fill="FFFFFF"/>
        </w:rPr>
        <w:t>议（</w:t>
      </w:r>
      <w:r w:rsidRPr="00D33B4E">
        <w:t>VCC</w:t>
      </w:r>
      <w:r w:rsidRPr="00D33B4E">
        <w:rPr>
          <w:rFonts w:hint="eastAsia"/>
        </w:rPr>
        <w:t>）有关</w:t>
      </w:r>
      <w:r w:rsidRPr="00D33B4E">
        <w:t>第</w:t>
      </w:r>
      <w:r w:rsidRPr="00D33B4E">
        <w:t>559</w:t>
      </w:r>
      <w:r w:rsidRPr="00D33B4E">
        <w:t>号决议相关事项的结果</w:t>
      </w:r>
      <w:r w:rsidRPr="00D33B4E">
        <w:rPr>
          <w:rFonts w:hint="eastAsia"/>
        </w:rPr>
        <w:t>，这些结果基于</w:t>
      </w:r>
      <w:r w:rsidRPr="00D33B4E">
        <w:t>VCC</w:t>
      </w:r>
      <w:r w:rsidRPr="00D33B4E">
        <w:t>对</w:t>
      </w:r>
      <w:r w:rsidRPr="00D33B4E">
        <w:t>VC/9</w:t>
      </w:r>
      <w:r w:rsidRPr="00D33B4E">
        <w:t>和</w:t>
      </w:r>
      <w:r w:rsidRPr="00D33B4E">
        <w:t>VC/11</w:t>
      </w:r>
      <w:r w:rsidRPr="00D33B4E">
        <w:t>号文件的审议</w:t>
      </w:r>
      <w:r w:rsidRPr="00D33B4E">
        <w:rPr>
          <w:rFonts w:hint="eastAsia"/>
        </w:rPr>
        <w:t>：</w:t>
      </w:r>
      <w:r w:rsidRPr="00D33B4E">
        <w:t>根据该结果，应组织一次理事国</w:t>
      </w:r>
      <w:r w:rsidRPr="00D33B4E">
        <w:rPr>
          <w:rFonts w:hint="eastAsia"/>
        </w:rPr>
        <w:t>信函</w:t>
      </w:r>
      <w:r w:rsidRPr="00D33B4E">
        <w:t>磋商，以支持</w:t>
      </w:r>
      <w:r w:rsidRPr="00D33B4E">
        <w:t>VC/9</w:t>
      </w:r>
      <w:r w:rsidRPr="00D33B4E">
        <w:t>和</w:t>
      </w:r>
      <w:r w:rsidRPr="00D33B4E">
        <w:t>VC/11</w:t>
      </w:r>
      <w:r w:rsidRPr="00D33B4E">
        <w:t>号文件中提出的要求；鼓励无线电通信局继续协助成员国执行第</w:t>
      </w:r>
      <w:r w:rsidRPr="00D33B4E">
        <w:t>559</w:t>
      </w:r>
      <w:r w:rsidRPr="00D33B4E">
        <w:t>号决议。</w:t>
      </w:r>
      <w:bookmarkEnd w:id="218"/>
      <w:r w:rsidRPr="00D33B4E">
        <w:rPr>
          <w:rFonts w:ascii="Calibri" w:hAnsi="Calibri" w:cs="Calibri"/>
          <w:b/>
          <w:color w:val="800000"/>
          <w:sz w:val="22"/>
        </w:rPr>
        <w:t xml:space="preserve"> </w:t>
      </w:r>
    </w:p>
    <w:p w14:paraId="52D3AA54" w14:textId="77777777" w:rsidR="00EC60DE" w:rsidRPr="00D33B4E" w:rsidRDefault="00EC60DE" w:rsidP="00563B1D">
      <w:pPr>
        <w:jc w:val="both"/>
      </w:pPr>
      <w:r w:rsidRPr="00D33B4E">
        <w:t>6.7</w:t>
      </w:r>
      <w:r w:rsidRPr="00D33B4E">
        <w:tab/>
      </w:r>
      <w:r w:rsidRPr="00D33B4E">
        <w:rPr>
          <w:b/>
          <w:bCs/>
        </w:rPr>
        <w:t>主席</w:t>
      </w:r>
      <w:r w:rsidRPr="00D33B4E">
        <w:t>指出，</w:t>
      </w:r>
      <w:r w:rsidRPr="00D33B4E">
        <w:t>VC/11</w:t>
      </w:r>
      <w:r w:rsidRPr="00D33B4E">
        <w:t>号文件提出了与第</w:t>
      </w:r>
      <w:r w:rsidRPr="00D33B4E">
        <w:t>559</w:t>
      </w:r>
      <w:r w:rsidRPr="00D33B4E">
        <w:t>号决议有关的各种关切。其中一项得到</w:t>
      </w:r>
      <w:r w:rsidRPr="00D33B4E">
        <w:t>VCC</w:t>
      </w:r>
      <w:r w:rsidRPr="00D33B4E">
        <w:t>支持的主要要求是，在第</w:t>
      </w:r>
      <w:r w:rsidRPr="00D33B4E">
        <w:t>559</w:t>
      </w:r>
      <w:r w:rsidRPr="00D33B4E">
        <w:t>号决议规定的截止日期之后</w:t>
      </w:r>
      <w:r w:rsidRPr="00D33B4E">
        <w:rPr>
          <w:rFonts w:hint="eastAsia"/>
        </w:rPr>
        <w:t>提交的申报资料</w:t>
      </w:r>
      <w:r w:rsidRPr="00D33B4E">
        <w:t>无线电通信局仍</w:t>
      </w:r>
      <w:r w:rsidRPr="00D33B4E">
        <w:rPr>
          <w:rFonts w:hint="eastAsia"/>
        </w:rPr>
        <w:t>应视为可以受理</w:t>
      </w:r>
      <w:r w:rsidRPr="00D33B4E">
        <w:t>。随后出现的问题是，根据该决议提交</w:t>
      </w:r>
      <w:r w:rsidRPr="00D33B4E">
        <w:rPr>
          <w:rFonts w:hint="eastAsia"/>
        </w:rPr>
        <w:t>申报资料</w:t>
      </w:r>
      <w:r w:rsidRPr="00D33B4E">
        <w:t>的</w:t>
      </w:r>
      <w:r w:rsidRPr="00D33B4E">
        <w:rPr>
          <w:rFonts w:hint="eastAsia"/>
        </w:rPr>
        <w:t>最终</w:t>
      </w:r>
      <w:r w:rsidRPr="00D33B4E">
        <w:t>期限应该是什么时候。主任建议</w:t>
      </w:r>
      <w:r w:rsidRPr="00D33B4E">
        <w:rPr>
          <w:rFonts w:hint="eastAsia"/>
        </w:rPr>
        <w:t>为</w:t>
      </w:r>
      <w:r w:rsidRPr="00D33B4E">
        <w:t>2020</w:t>
      </w:r>
      <w:r w:rsidRPr="00D33B4E">
        <w:t>年底，</w:t>
      </w:r>
      <w:r w:rsidRPr="00D33B4E">
        <w:t>VCC</w:t>
      </w:r>
      <w:r w:rsidRPr="00D33B4E">
        <w:t>对此表示赞同。</w:t>
      </w:r>
    </w:p>
    <w:p w14:paraId="1D3A397A" w14:textId="77777777" w:rsidR="00EC60DE" w:rsidRPr="00D33B4E" w:rsidRDefault="00EC60DE" w:rsidP="00563B1D">
      <w:pPr>
        <w:jc w:val="both"/>
      </w:pPr>
      <w:r w:rsidRPr="00D33B4E">
        <w:t>6.8</w:t>
      </w:r>
      <w:r w:rsidRPr="00D33B4E">
        <w:tab/>
      </w:r>
      <w:r w:rsidRPr="00D33B4E">
        <w:rPr>
          <w:rFonts w:hint="eastAsia"/>
          <w:b/>
          <w:bCs/>
        </w:rPr>
        <w:t>主任</w:t>
      </w:r>
      <w:r w:rsidRPr="00D33B4E">
        <w:t>确认了主席的意见</w:t>
      </w:r>
      <w:r w:rsidRPr="00D33B4E">
        <w:rPr>
          <w:rFonts w:hint="eastAsia"/>
        </w:rPr>
        <w:t>并</w:t>
      </w:r>
      <w:r w:rsidRPr="00D33B4E">
        <w:t>指出</w:t>
      </w:r>
      <w:r w:rsidRPr="00D33B4E">
        <w:rPr>
          <w:rFonts w:hint="eastAsia"/>
        </w:rPr>
        <w:t>，</w:t>
      </w:r>
      <w:r w:rsidRPr="00D33B4E">
        <w:t>无线电通信局正在联系那些尚未根据第</w:t>
      </w:r>
      <w:r w:rsidRPr="00D33B4E">
        <w:t>559</w:t>
      </w:r>
      <w:r w:rsidRPr="00D33B4E">
        <w:t>号决议提交</w:t>
      </w:r>
      <w:r w:rsidRPr="00D33B4E">
        <w:rPr>
          <w:rFonts w:hint="eastAsia"/>
        </w:rPr>
        <w:t>资料</w:t>
      </w:r>
      <w:r w:rsidRPr="00D33B4E">
        <w:t>的国家，询问它们是否希望提交</w:t>
      </w:r>
      <w:r w:rsidRPr="00D33B4E">
        <w:rPr>
          <w:rFonts w:hint="eastAsia"/>
        </w:rPr>
        <w:t>资料</w:t>
      </w:r>
      <w:r w:rsidRPr="00D33B4E">
        <w:t>，是否需要</w:t>
      </w:r>
      <w:r w:rsidRPr="00D33B4E">
        <w:rPr>
          <w:rFonts w:hint="eastAsia"/>
        </w:rPr>
        <w:t>协助</w:t>
      </w:r>
      <w:r w:rsidRPr="00D33B4E">
        <w:t>等。</w:t>
      </w:r>
      <w:r w:rsidRPr="00D33B4E">
        <w:t>VC/9</w:t>
      </w:r>
      <w:r w:rsidRPr="00D33B4E">
        <w:t>号文件与委员会没有直接关系。</w:t>
      </w:r>
    </w:p>
    <w:p w14:paraId="5DBBB271" w14:textId="77777777" w:rsidR="00EC60DE" w:rsidRPr="00D33B4E" w:rsidRDefault="00EC60DE" w:rsidP="00563B1D">
      <w:pPr>
        <w:jc w:val="both"/>
      </w:pPr>
      <w:r w:rsidRPr="00D33B4E">
        <w:t>6.9</w:t>
      </w:r>
      <w:r w:rsidRPr="00D33B4E">
        <w:tab/>
      </w:r>
      <w:bookmarkStart w:id="219" w:name="lt_pId691"/>
      <w:r w:rsidRPr="00D33B4E">
        <w:rPr>
          <w:b/>
          <w:bCs/>
        </w:rPr>
        <w:t>王先生（</w:t>
      </w:r>
      <w:r w:rsidRPr="00D33B4E">
        <w:rPr>
          <w:b/>
          <w:bCs/>
        </w:rPr>
        <w:t>SSD/SNP</w:t>
      </w:r>
      <w:r w:rsidRPr="00D33B4E">
        <w:rPr>
          <w:b/>
          <w:bCs/>
        </w:rPr>
        <w:t>处长）</w:t>
      </w:r>
      <w:r w:rsidRPr="00D33B4E">
        <w:rPr>
          <w:rFonts w:hint="eastAsia"/>
        </w:rPr>
        <w:t>表示</w:t>
      </w:r>
      <w:r w:rsidRPr="00D33B4E">
        <w:t>，</w:t>
      </w:r>
      <w:r w:rsidRPr="00D33B4E">
        <w:rPr>
          <w:rFonts w:hint="eastAsia"/>
        </w:rPr>
        <w:t>无线电通信</w:t>
      </w:r>
      <w:r w:rsidRPr="00D33B4E">
        <w:t>局正在采取一切可能的</w:t>
      </w:r>
      <w:r w:rsidRPr="00D33B4E">
        <w:rPr>
          <w:rFonts w:hint="eastAsia"/>
        </w:rPr>
        <w:t>措施</w:t>
      </w:r>
      <w:r w:rsidRPr="00D33B4E">
        <w:t>，以确认那些尚未根据第</w:t>
      </w:r>
      <w:r w:rsidRPr="00D33B4E">
        <w:t>559</w:t>
      </w:r>
      <w:r w:rsidRPr="00D33B4E">
        <w:t>号决议提交</w:t>
      </w:r>
      <w:r w:rsidRPr="00D33B4E">
        <w:rPr>
          <w:rFonts w:hint="eastAsia"/>
        </w:rPr>
        <w:t>资料</w:t>
      </w:r>
      <w:r w:rsidRPr="00D33B4E">
        <w:t>的主管部门</w:t>
      </w:r>
      <w:r w:rsidRPr="00D33B4E">
        <w:rPr>
          <w:rFonts w:hint="eastAsia"/>
        </w:rPr>
        <w:t>确实无意提交</w:t>
      </w:r>
      <w:r w:rsidRPr="00D33B4E">
        <w:t>。有必要为</w:t>
      </w:r>
      <w:r w:rsidRPr="00D33B4E">
        <w:rPr>
          <w:rFonts w:hint="eastAsia"/>
        </w:rPr>
        <w:t>申报资料</w:t>
      </w:r>
      <w:r w:rsidRPr="00D33B4E">
        <w:t>设定一个截止日期，原则上，如果这个</w:t>
      </w:r>
      <w:r w:rsidRPr="00D33B4E">
        <w:rPr>
          <w:rFonts w:hint="eastAsia"/>
        </w:rPr>
        <w:t>口子一直留着</w:t>
      </w:r>
      <w:r w:rsidRPr="00D33B4E">
        <w:t>，就不可能处理这些</w:t>
      </w:r>
      <w:r w:rsidRPr="00D33B4E">
        <w:rPr>
          <w:rFonts w:hint="eastAsia"/>
        </w:rPr>
        <w:t>申报资料</w:t>
      </w:r>
      <w:r w:rsidRPr="00D33B4E">
        <w:t>，因为它们都有相同的收到日期。</w:t>
      </w:r>
      <w:bookmarkEnd w:id="219"/>
      <w:r w:rsidRPr="00D33B4E">
        <w:t xml:space="preserve"> </w:t>
      </w:r>
    </w:p>
    <w:p w14:paraId="04B990F1" w14:textId="77777777" w:rsidR="00EC60DE" w:rsidRPr="00D33B4E" w:rsidRDefault="00EC60DE" w:rsidP="00563B1D">
      <w:pPr>
        <w:jc w:val="both"/>
      </w:pPr>
      <w:r w:rsidRPr="00D33B4E">
        <w:t>6.10</w:t>
      </w:r>
      <w:r w:rsidRPr="00D33B4E">
        <w:tab/>
      </w:r>
      <w:r w:rsidRPr="00D33B4E">
        <w:t>他接着提请注意</w:t>
      </w:r>
      <w:r w:rsidRPr="00D33B4E">
        <w:t>RRB20-2/24</w:t>
      </w:r>
      <w:r w:rsidRPr="00D33B4E">
        <w:t>号文件，其中载有突尼斯主管部门的一项请求，要求将委员会关于第</w:t>
      </w:r>
      <w:r w:rsidRPr="00D33B4E">
        <w:t>559</w:t>
      </w:r>
      <w:r w:rsidRPr="00D33B4E">
        <w:t>号决议</w:t>
      </w:r>
      <w:r w:rsidRPr="00D33B4E">
        <w:rPr>
          <w:rFonts w:hint="eastAsia"/>
        </w:rPr>
        <w:t>（</w:t>
      </w:r>
      <w:r w:rsidRPr="00D33B4E">
        <w:t>WRC-19</w:t>
      </w:r>
      <w:r w:rsidRPr="00D33B4E">
        <w:rPr>
          <w:rFonts w:hint="eastAsia"/>
        </w:rPr>
        <w:t>）所</w:t>
      </w:r>
      <w:r w:rsidRPr="00D33B4E">
        <w:t>规定特别程序的决定适用于突尼斯根据附录</w:t>
      </w:r>
      <w:r w:rsidRPr="00D33B4E">
        <w:t>30</w:t>
      </w:r>
      <w:r w:rsidRPr="00D33B4E">
        <w:t>和</w:t>
      </w:r>
      <w:r w:rsidRPr="00D33B4E">
        <w:t>30A</w:t>
      </w:r>
      <w:r w:rsidRPr="00D33B4E">
        <w:t>第</w:t>
      </w:r>
      <w:r w:rsidRPr="00D33B4E">
        <w:t>4.1.3</w:t>
      </w:r>
      <w:r w:rsidRPr="00D33B4E">
        <w:rPr>
          <w:rFonts w:hint="eastAsia"/>
        </w:rPr>
        <w:t>段</w:t>
      </w:r>
      <w:r w:rsidRPr="00D33B4E">
        <w:t>提交的</w:t>
      </w:r>
      <w:r w:rsidRPr="00D33B4E">
        <w:rPr>
          <w:rFonts w:hint="eastAsia"/>
        </w:rPr>
        <w:t>申报资料</w:t>
      </w:r>
      <w:r w:rsidRPr="00D33B4E">
        <w:t>，即</w:t>
      </w:r>
      <w:r w:rsidRPr="00D33B4E">
        <w:t>TUN27200</w:t>
      </w:r>
      <w:r w:rsidRPr="00D33B4E">
        <w:rPr>
          <w:rFonts w:hint="eastAsia"/>
        </w:rPr>
        <w:t>波束</w:t>
      </w:r>
      <w:r w:rsidRPr="00D33B4E">
        <w:t>。他指出，</w:t>
      </w:r>
      <w:r w:rsidRPr="00D33B4E">
        <w:t>TUN27200</w:t>
      </w:r>
      <w:r w:rsidRPr="00D33B4E">
        <w:rPr>
          <w:rFonts w:hint="eastAsia"/>
        </w:rPr>
        <w:t>波束</w:t>
      </w:r>
      <w:r w:rsidRPr="00D33B4E">
        <w:t>是一个区域波束，而根据第</w:t>
      </w:r>
      <w:r w:rsidRPr="00D33B4E">
        <w:t>559</w:t>
      </w:r>
      <w:r w:rsidRPr="00D33B4E">
        <w:t>号决议提交的</w:t>
      </w:r>
      <w:r w:rsidRPr="00D33B4E">
        <w:rPr>
          <w:rFonts w:hint="eastAsia"/>
        </w:rPr>
        <w:t>申报资料</w:t>
      </w:r>
      <w:r w:rsidRPr="00D33B4E">
        <w:t>应该只涉及</w:t>
      </w:r>
      <w:r w:rsidRPr="00D33B4E">
        <w:rPr>
          <w:rFonts w:hint="eastAsia"/>
        </w:rPr>
        <w:t>国内</w:t>
      </w:r>
      <w:r w:rsidRPr="00D33B4E">
        <w:t>波束。此外，突尼斯已经根据第</w:t>
      </w:r>
      <w:r w:rsidRPr="00D33B4E">
        <w:t>559</w:t>
      </w:r>
      <w:r w:rsidRPr="00D33B4E">
        <w:t>号决议提交了一份申报资料</w:t>
      </w:r>
      <w:r w:rsidRPr="00D33B4E">
        <w:t>—</w:t>
      </w:r>
      <w:r w:rsidRPr="00D33B4E">
        <w:rPr>
          <w:rFonts w:hint="eastAsia"/>
        </w:rPr>
        <w:t>针对的是一个国内</w:t>
      </w:r>
      <w:r w:rsidRPr="00D33B4E">
        <w:t>波束</w:t>
      </w:r>
      <w:r w:rsidRPr="00D33B4E">
        <w:t>—</w:t>
      </w:r>
      <w:r w:rsidRPr="00D33B4E">
        <w:t>而各国</w:t>
      </w:r>
      <w:r w:rsidRPr="00D33B4E">
        <w:rPr>
          <w:rFonts w:hint="eastAsia"/>
        </w:rPr>
        <w:t>只能</w:t>
      </w:r>
      <w:r w:rsidRPr="00D33B4E">
        <w:t>根据第</w:t>
      </w:r>
      <w:r w:rsidRPr="00D33B4E">
        <w:t>559</w:t>
      </w:r>
      <w:r w:rsidRPr="00D33B4E">
        <w:t>号决议提交一份申报资料。</w:t>
      </w:r>
      <w:r w:rsidRPr="00D33B4E">
        <w:t xml:space="preserve"> </w:t>
      </w:r>
    </w:p>
    <w:p w14:paraId="5DFA12A4" w14:textId="77777777" w:rsidR="00EC60DE" w:rsidRPr="00D33B4E" w:rsidRDefault="00EC60DE" w:rsidP="00563B1D">
      <w:pPr>
        <w:jc w:val="both"/>
      </w:pPr>
      <w:r w:rsidRPr="00D33B4E">
        <w:t>6.11</w:t>
      </w:r>
      <w:r w:rsidRPr="00D33B4E">
        <w:tab/>
      </w:r>
      <w:r w:rsidRPr="00D33B4E">
        <w:rPr>
          <w:rFonts w:hint="eastAsia"/>
          <w:b/>
          <w:bCs/>
        </w:rPr>
        <w:t>主任</w:t>
      </w:r>
      <w:r w:rsidRPr="00D33B4E">
        <w:t>在回答</w:t>
      </w:r>
      <w:r w:rsidRPr="00D33B4E">
        <w:rPr>
          <w:b/>
          <w:bCs/>
        </w:rPr>
        <w:t>Henri</w:t>
      </w:r>
      <w:r w:rsidRPr="00D33B4E">
        <w:rPr>
          <w:b/>
          <w:bCs/>
        </w:rPr>
        <w:t>先生</w:t>
      </w:r>
      <w:r w:rsidRPr="00D33B4E">
        <w:t>和</w:t>
      </w:r>
      <w:r w:rsidRPr="00D33B4E">
        <w:rPr>
          <w:b/>
          <w:bCs/>
        </w:rPr>
        <w:t>Varlamov</w:t>
      </w:r>
      <w:r w:rsidRPr="00D33B4E">
        <w:rPr>
          <w:b/>
          <w:bCs/>
        </w:rPr>
        <w:t>先生</w:t>
      </w:r>
      <w:r w:rsidRPr="00D33B4E">
        <w:t>提出的问题</w:t>
      </w:r>
      <w:r w:rsidRPr="00D33B4E">
        <w:rPr>
          <w:rFonts w:hint="eastAsia"/>
        </w:rPr>
        <w:t>以及</w:t>
      </w:r>
      <w:r w:rsidRPr="00D33B4E">
        <w:rPr>
          <w:b/>
          <w:bCs/>
        </w:rPr>
        <w:t>主席</w:t>
      </w:r>
      <w:r w:rsidRPr="00D33B4E">
        <w:t>的评论</w:t>
      </w:r>
      <w:r w:rsidRPr="00D33B4E">
        <w:rPr>
          <w:rFonts w:hint="eastAsia"/>
        </w:rPr>
        <w:t>意见</w:t>
      </w:r>
      <w:r w:rsidRPr="00D33B4E">
        <w:t>时确认，</w:t>
      </w:r>
      <w:r w:rsidRPr="00D33B4E">
        <w:rPr>
          <w:rFonts w:hint="eastAsia"/>
        </w:rPr>
        <w:t>对于</w:t>
      </w:r>
      <w:r w:rsidRPr="00D33B4E">
        <w:t>无线电通信</w:t>
      </w:r>
      <w:r w:rsidRPr="00D33B4E">
        <w:rPr>
          <w:rFonts w:hint="eastAsia"/>
        </w:rPr>
        <w:t>事宜</w:t>
      </w:r>
      <w:r w:rsidRPr="00D33B4E">
        <w:t>，理事会只有权就</w:t>
      </w:r>
      <w:r w:rsidRPr="00D33B4E">
        <w:rPr>
          <w:rFonts w:hint="eastAsia"/>
        </w:rPr>
        <w:t>成本回收</w:t>
      </w:r>
      <w:r w:rsidRPr="00D33B4E">
        <w:t>问题作出决定，不能以任何方式修改</w:t>
      </w:r>
      <w:r w:rsidRPr="00D33B4E">
        <w:t>WRC</w:t>
      </w:r>
      <w:r w:rsidRPr="00D33B4E">
        <w:rPr>
          <w:rFonts w:hint="eastAsia"/>
        </w:rPr>
        <w:t>做出</w:t>
      </w:r>
      <w:r w:rsidRPr="00D33B4E">
        <w:t>的决定。因此，理事会在审议与第</w:t>
      </w:r>
      <w:r w:rsidRPr="00D33B4E">
        <w:t>559</w:t>
      </w:r>
      <w:r w:rsidRPr="00D33B4E">
        <w:t>号决议有关的事项时采取了政治</w:t>
      </w:r>
      <w:r w:rsidRPr="00D33B4E">
        <w:rPr>
          <w:rFonts w:hint="eastAsia"/>
        </w:rPr>
        <w:t>性方法</w:t>
      </w:r>
      <w:r w:rsidRPr="00D33B4E">
        <w:t>，敦促无线电通信局就第</w:t>
      </w:r>
      <w:r w:rsidRPr="00D33B4E">
        <w:t>559</w:t>
      </w:r>
      <w:r w:rsidRPr="00D33B4E">
        <w:t>号决议向</w:t>
      </w:r>
      <w:r w:rsidRPr="00D33B4E">
        <w:rPr>
          <w:rFonts w:hint="eastAsia"/>
        </w:rPr>
        <w:t>各国</w:t>
      </w:r>
      <w:r w:rsidRPr="00D33B4E">
        <w:t>主管部门提供</w:t>
      </w:r>
      <w:r w:rsidRPr="00D33B4E">
        <w:rPr>
          <w:rFonts w:hint="eastAsia"/>
        </w:rPr>
        <w:t>帮助</w:t>
      </w:r>
      <w:r w:rsidRPr="00D33B4E">
        <w:t>。委员会</w:t>
      </w:r>
      <w:r w:rsidRPr="00D33B4E">
        <w:rPr>
          <w:rFonts w:hint="eastAsia"/>
        </w:rPr>
        <w:t>面临</w:t>
      </w:r>
      <w:r w:rsidRPr="00D33B4E">
        <w:t>的实质性问题应由委员会而不是理事会决定；因此，在就这些问题作出决定之前，委员会不必等待理事国的</w:t>
      </w:r>
      <w:r w:rsidRPr="00D33B4E">
        <w:rPr>
          <w:rFonts w:hint="eastAsia"/>
        </w:rPr>
        <w:t>磋商</w:t>
      </w:r>
      <w:r w:rsidRPr="00D33B4E">
        <w:t>结果。至于延长根据第</w:t>
      </w:r>
      <w:r w:rsidRPr="00D33B4E">
        <w:t>559</w:t>
      </w:r>
      <w:r w:rsidRPr="00D33B4E">
        <w:t>号决议提交</w:t>
      </w:r>
      <w:r w:rsidRPr="00D33B4E">
        <w:rPr>
          <w:rFonts w:hint="eastAsia"/>
        </w:rPr>
        <w:t>申报资料</w:t>
      </w:r>
      <w:r w:rsidRPr="00D33B4E">
        <w:t>的截止日期是否会</w:t>
      </w:r>
      <w:r w:rsidRPr="00D33B4E">
        <w:rPr>
          <w:rFonts w:hint="eastAsia"/>
        </w:rPr>
        <w:t>实际上会在</w:t>
      </w:r>
      <w:r w:rsidRPr="00D33B4E">
        <w:t>截止日期</w:t>
      </w:r>
      <w:r w:rsidRPr="00D33B4E">
        <w:rPr>
          <w:rFonts w:hint="eastAsia"/>
        </w:rPr>
        <w:t>届满前阻断</w:t>
      </w:r>
      <w:r w:rsidRPr="00D33B4E">
        <w:t>对所有此类</w:t>
      </w:r>
      <w:r w:rsidRPr="00D33B4E">
        <w:rPr>
          <w:rFonts w:hint="eastAsia"/>
        </w:rPr>
        <w:t>资料</w:t>
      </w:r>
      <w:r w:rsidRPr="00D33B4E">
        <w:t>的处理，他</w:t>
      </w:r>
      <w:r w:rsidRPr="00D33B4E">
        <w:rPr>
          <w:rFonts w:hint="eastAsia"/>
        </w:rPr>
        <w:t>表示</w:t>
      </w:r>
      <w:r w:rsidRPr="00D33B4E">
        <w:t>，事实上，无线电通信局预计不会根据该决议再</w:t>
      </w:r>
      <w:r w:rsidRPr="00D33B4E">
        <w:rPr>
          <w:rFonts w:hint="eastAsia"/>
        </w:rPr>
        <w:t>提交</w:t>
      </w:r>
      <w:r w:rsidRPr="00D33B4E">
        <w:t>更多的</w:t>
      </w:r>
      <w:r w:rsidRPr="00D33B4E">
        <w:rPr>
          <w:rFonts w:hint="eastAsia"/>
        </w:rPr>
        <w:t>资料</w:t>
      </w:r>
      <w:r w:rsidRPr="00D33B4E">
        <w:t>。将截止日期定在</w:t>
      </w:r>
      <w:r w:rsidRPr="00D33B4E">
        <w:t>2020</w:t>
      </w:r>
      <w:r w:rsidRPr="00D33B4E">
        <w:t>年底不会妨碍无线电通信局处理收到的申报资料。</w:t>
      </w:r>
    </w:p>
    <w:p w14:paraId="5DA9F40B" w14:textId="168A5FCF" w:rsidR="00EC60DE" w:rsidRPr="00D33B4E" w:rsidRDefault="00EC60DE" w:rsidP="00563B1D">
      <w:pPr>
        <w:jc w:val="both"/>
      </w:pPr>
      <w:r w:rsidRPr="00D33B4E">
        <w:lastRenderedPageBreak/>
        <w:t>6.12</w:t>
      </w:r>
      <w:r w:rsidRPr="00D33B4E">
        <w:tab/>
      </w:r>
      <w:bookmarkStart w:id="220" w:name="lt_pId705"/>
      <w:r w:rsidRPr="00D33B4E">
        <w:rPr>
          <w:b/>
          <w:bCs/>
        </w:rPr>
        <w:t>Jeanty</w:t>
      </w:r>
      <w:r w:rsidRPr="00D33B4E">
        <w:rPr>
          <w:b/>
          <w:bCs/>
        </w:rPr>
        <w:t>女士</w:t>
      </w:r>
      <w:r w:rsidRPr="00D33B4E">
        <w:t>赞同主任对</w:t>
      </w:r>
      <w:r w:rsidR="005723B6" w:rsidRPr="00D33B4E">
        <w:rPr>
          <w:rFonts w:hint="eastAsia"/>
        </w:rPr>
        <w:t>理事会和</w:t>
      </w:r>
      <w:r w:rsidR="005723B6" w:rsidRPr="00D33B4E">
        <w:rPr>
          <w:rFonts w:hint="eastAsia"/>
        </w:rPr>
        <w:t>W</w:t>
      </w:r>
      <w:r w:rsidR="005723B6" w:rsidRPr="00D33B4E">
        <w:t>RC</w:t>
      </w:r>
      <w:r w:rsidR="005723B6" w:rsidRPr="00D33B4E">
        <w:rPr>
          <w:rFonts w:hint="eastAsia"/>
        </w:rPr>
        <w:t>职权</w:t>
      </w:r>
      <w:r w:rsidRPr="00D33B4E">
        <w:t>问题的理解，但质疑委员会是否能够改变第</w:t>
      </w:r>
      <w:r w:rsidRPr="00D33B4E">
        <w:t>559</w:t>
      </w:r>
      <w:r w:rsidRPr="00D33B4E">
        <w:t>号决议规定的</w:t>
      </w:r>
      <w:r w:rsidRPr="00D33B4E">
        <w:t>2020</w:t>
      </w:r>
      <w:r w:rsidRPr="00D33B4E">
        <w:t>年</w:t>
      </w:r>
      <w:r w:rsidRPr="00D33B4E">
        <w:t>5</w:t>
      </w:r>
      <w:r w:rsidRPr="00D33B4E">
        <w:t>月</w:t>
      </w:r>
      <w:r w:rsidRPr="00D33B4E">
        <w:t>21</w:t>
      </w:r>
      <w:r w:rsidRPr="00D33B4E">
        <w:t>日</w:t>
      </w:r>
      <w:r w:rsidRPr="00D33B4E">
        <w:rPr>
          <w:rFonts w:hint="eastAsia"/>
        </w:rPr>
        <w:t>这一</w:t>
      </w:r>
      <w:r w:rsidRPr="00D33B4E">
        <w:t>明确截止日期。</w:t>
      </w:r>
      <w:bookmarkEnd w:id="220"/>
      <w:r w:rsidRPr="00D33B4E">
        <w:t xml:space="preserve"> </w:t>
      </w:r>
    </w:p>
    <w:p w14:paraId="5C043B5C" w14:textId="77777777" w:rsidR="00EC60DE" w:rsidRPr="00D33B4E" w:rsidRDefault="00EC60DE" w:rsidP="00563B1D">
      <w:pPr>
        <w:jc w:val="both"/>
      </w:pPr>
      <w:r w:rsidRPr="00D33B4E">
        <w:t>6.13</w:t>
      </w:r>
      <w:r w:rsidRPr="00D33B4E">
        <w:tab/>
      </w:r>
      <w:bookmarkStart w:id="221" w:name="lt_pId707"/>
      <w:r w:rsidRPr="00D33B4E">
        <w:rPr>
          <w:b/>
          <w:bCs/>
        </w:rPr>
        <w:t>Hoan</w:t>
      </w:r>
      <w:r w:rsidRPr="00D33B4E">
        <w:rPr>
          <w:b/>
          <w:bCs/>
        </w:rPr>
        <w:t>先生</w:t>
      </w:r>
      <w:r w:rsidRPr="00D33B4E">
        <w:t>赞同主任的意见，包括关于委员会有权在不等待理事国</w:t>
      </w:r>
      <w:r w:rsidRPr="00D33B4E">
        <w:rPr>
          <w:rFonts w:hint="eastAsia"/>
        </w:rPr>
        <w:t>磋商</w:t>
      </w:r>
      <w:r w:rsidRPr="00D33B4E">
        <w:t>结果的情况下解决</w:t>
      </w:r>
      <w:r w:rsidRPr="00D33B4E">
        <w:rPr>
          <w:rFonts w:hint="eastAsia"/>
        </w:rPr>
        <w:t>正在审议</w:t>
      </w:r>
      <w:r w:rsidRPr="00D33B4E">
        <w:t>问题的意见。鉴于在</w:t>
      </w:r>
      <w:r w:rsidRPr="00D33B4E">
        <w:t>COVID-19</w:t>
      </w:r>
      <w:r w:rsidRPr="00D33B4E">
        <w:rPr>
          <w:rFonts w:hint="eastAsia"/>
        </w:rPr>
        <w:t>疫情</w:t>
      </w:r>
      <w:r w:rsidRPr="00D33B4E">
        <w:t>方面遇到的问题，委员会应</w:t>
      </w:r>
      <w:r w:rsidRPr="00D33B4E">
        <w:rPr>
          <w:rFonts w:hint="eastAsia"/>
        </w:rPr>
        <w:t>责成</w:t>
      </w:r>
      <w:r w:rsidRPr="00D33B4E">
        <w:t>无线电通信局接受根据第</w:t>
      </w:r>
      <w:r w:rsidRPr="00D33B4E">
        <w:t>559</w:t>
      </w:r>
      <w:r w:rsidRPr="00D33B4E">
        <w:t>号决议迟交的三份</w:t>
      </w:r>
      <w:r w:rsidRPr="00D33B4E">
        <w:rPr>
          <w:rFonts w:hint="eastAsia"/>
        </w:rPr>
        <w:t>资料</w:t>
      </w:r>
      <w:r w:rsidRPr="00D33B4E">
        <w:t>。它还应</w:t>
      </w:r>
      <w:r w:rsidRPr="00D33B4E">
        <w:rPr>
          <w:rFonts w:hint="eastAsia"/>
        </w:rPr>
        <w:t>称赞</w:t>
      </w:r>
      <w:r w:rsidRPr="00D33B4E">
        <w:t>无线电通信局为协助主管部门执行该决议所</w:t>
      </w:r>
      <w:r w:rsidRPr="00D33B4E">
        <w:rPr>
          <w:rFonts w:hint="eastAsia"/>
        </w:rPr>
        <w:t>开展</w:t>
      </w:r>
      <w:r w:rsidRPr="00D33B4E">
        <w:t>的一切工作，以及</w:t>
      </w:r>
      <w:r w:rsidRPr="00D33B4E">
        <w:rPr>
          <w:rFonts w:hint="eastAsia"/>
        </w:rPr>
        <w:t>目前</w:t>
      </w:r>
      <w:r w:rsidRPr="00D33B4E">
        <w:t>会议</w:t>
      </w:r>
      <w:r w:rsidRPr="00D33B4E">
        <w:rPr>
          <w:rFonts w:hint="eastAsia"/>
        </w:rPr>
        <w:t>所研究</w:t>
      </w:r>
      <w:r w:rsidRPr="00D33B4E">
        <w:t>的分析</w:t>
      </w:r>
      <w:r w:rsidRPr="00D33B4E">
        <w:rPr>
          <w:rFonts w:hint="eastAsia"/>
        </w:rPr>
        <w:t>结果</w:t>
      </w:r>
      <w:r w:rsidRPr="00D33B4E">
        <w:t>，特别是关于参考形势的分析。显然，如果考虑到</w:t>
      </w:r>
      <w:r w:rsidRPr="00D33B4E">
        <w:t>2020</w:t>
      </w:r>
      <w:r w:rsidRPr="00D33B4E">
        <w:t>年</w:t>
      </w:r>
      <w:r w:rsidRPr="00D33B4E">
        <w:t>5</w:t>
      </w:r>
      <w:r w:rsidRPr="00D33B4E">
        <w:t>月</w:t>
      </w:r>
      <w:r w:rsidRPr="00D33B4E">
        <w:t>22</w:t>
      </w:r>
      <w:r w:rsidRPr="00D33B4E">
        <w:t>日之前收到的</w:t>
      </w:r>
      <w:r w:rsidRPr="00D33B4E">
        <w:rPr>
          <w:rFonts w:hint="eastAsia"/>
        </w:rPr>
        <w:t>、</w:t>
      </w:r>
      <w:r w:rsidRPr="00D33B4E">
        <w:t>第</w:t>
      </w:r>
      <w:r w:rsidRPr="00D33B4E">
        <w:t>559</w:t>
      </w:r>
      <w:r w:rsidRPr="00D33B4E">
        <w:t>号决议</w:t>
      </w:r>
      <w:r w:rsidRPr="00D33B4E">
        <w:rPr>
          <w:rFonts w:hint="eastAsia"/>
        </w:rPr>
        <w:t>所</w:t>
      </w:r>
      <w:r w:rsidRPr="00D33B4E">
        <w:t>规定轨道弧以外的</w:t>
      </w:r>
      <w:r w:rsidRPr="00D33B4E">
        <w:rPr>
          <w:rFonts w:hint="eastAsia"/>
        </w:rPr>
        <w:t>A</w:t>
      </w:r>
      <w:r w:rsidRPr="00D33B4E">
        <w:t>部分申报资料，</w:t>
      </w:r>
      <w:r w:rsidRPr="00D33B4E">
        <w:rPr>
          <w:rFonts w:hint="eastAsia"/>
        </w:rPr>
        <w:t>参考形势</w:t>
      </w:r>
      <w:r w:rsidRPr="00D33B4E">
        <w:t>将严重</w:t>
      </w:r>
      <w:r w:rsidRPr="00D33B4E">
        <w:rPr>
          <w:rFonts w:hint="eastAsia"/>
        </w:rPr>
        <w:t>劣化</w:t>
      </w:r>
      <w:r w:rsidRPr="00D33B4E">
        <w:t>。因此，他赞成采用</w:t>
      </w:r>
      <w:r w:rsidRPr="00D33B4E">
        <w:t>RRB20-2/28</w:t>
      </w:r>
      <w:r w:rsidRPr="00D33B4E">
        <w:t>号文件</w:t>
      </w:r>
      <w:r w:rsidRPr="00D33B4E">
        <w:t>8</w:t>
      </w:r>
      <w:proofErr w:type="gramStart"/>
      <w:r w:rsidRPr="00D33B4E">
        <w:t>a)</w:t>
      </w:r>
      <w:r w:rsidRPr="00D33B4E">
        <w:rPr>
          <w:rFonts w:hint="eastAsia"/>
        </w:rPr>
        <w:t>段</w:t>
      </w:r>
      <w:r w:rsidRPr="00D33B4E">
        <w:t>中提出的方法</w:t>
      </w:r>
      <w:proofErr w:type="gramEnd"/>
      <w:r w:rsidRPr="00D33B4E">
        <w:t>。</w:t>
      </w:r>
      <w:bookmarkEnd w:id="221"/>
    </w:p>
    <w:p w14:paraId="296631CF" w14:textId="77777777" w:rsidR="00EC60DE" w:rsidRPr="00D33B4E" w:rsidRDefault="00EC60DE" w:rsidP="00563B1D">
      <w:pPr>
        <w:jc w:val="both"/>
      </w:pPr>
      <w:r w:rsidRPr="00D33B4E">
        <w:t>6.14</w:t>
      </w:r>
      <w:r w:rsidRPr="00D33B4E">
        <w:tab/>
      </w:r>
      <w:bookmarkStart w:id="222" w:name="lt_pId713"/>
      <w:r w:rsidRPr="00D33B4E">
        <w:rPr>
          <w:b/>
          <w:bCs/>
        </w:rPr>
        <w:t>Borjón</w:t>
      </w:r>
      <w:r w:rsidRPr="00D33B4E">
        <w:rPr>
          <w:b/>
          <w:bCs/>
        </w:rPr>
        <w:t>先生</w:t>
      </w:r>
      <w:r w:rsidRPr="00D33B4E">
        <w:rPr>
          <w:rFonts w:hint="eastAsia"/>
        </w:rPr>
        <w:t>指出</w:t>
      </w:r>
      <w:r w:rsidRPr="00D33B4E">
        <w:t>，委员会应注意</w:t>
      </w:r>
      <w:r w:rsidRPr="00D33B4E">
        <w:t>VCC</w:t>
      </w:r>
      <w:r w:rsidRPr="00D33B4E">
        <w:t>会议的结果，并作出任何必要的决定，以便继续处理根据第</w:t>
      </w:r>
      <w:r w:rsidRPr="00D33B4E">
        <w:t>559</w:t>
      </w:r>
      <w:r w:rsidRPr="00D33B4E">
        <w:t>号决议提交的</w:t>
      </w:r>
      <w:r w:rsidRPr="00D33B4E">
        <w:rPr>
          <w:rFonts w:hint="eastAsia"/>
        </w:rPr>
        <w:t>资料</w:t>
      </w:r>
      <w:r w:rsidRPr="00D33B4E">
        <w:t>，并允许有关主管部门</w:t>
      </w:r>
      <w:r w:rsidRPr="00D33B4E">
        <w:rPr>
          <w:rFonts w:hint="eastAsia"/>
        </w:rPr>
        <w:t>推动</w:t>
      </w:r>
      <w:r w:rsidRPr="00D33B4E">
        <w:t>其网络</w:t>
      </w:r>
      <w:r w:rsidRPr="00D33B4E">
        <w:rPr>
          <w:rFonts w:hint="eastAsia"/>
        </w:rPr>
        <w:t>的相关工作</w:t>
      </w:r>
      <w:r w:rsidRPr="00D33B4E">
        <w:t>。委员会可以同意</w:t>
      </w:r>
      <w:r w:rsidRPr="00D33B4E">
        <w:rPr>
          <w:rFonts w:hint="eastAsia"/>
        </w:rPr>
        <w:t>责成</w:t>
      </w:r>
      <w:r w:rsidRPr="00D33B4E">
        <w:t>无线电通信局接受根据该决议迟交的三份</w:t>
      </w:r>
      <w:r w:rsidRPr="00D33B4E">
        <w:rPr>
          <w:rFonts w:hint="eastAsia"/>
        </w:rPr>
        <w:t>资料</w:t>
      </w:r>
      <w:r w:rsidRPr="00D33B4E">
        <w:t>，</w:t>
      </w:r>
      <w:r w:rsidRPr="00D33B4E">
        <w:rPr>
          <w:rFonts w:hint="eastAsia"/>
        </w:rPr>
        <w:t>尤其虑及</w:t>
      </w:r>
      <w:r w:rsidRPr="00D33B4E">
        <w:t>国际电联《</w:t>
      </w:r>
      <w:r w:rsidRPr="00D33B4E">
        <w:rPr>
          <w:rFonts w:hint="eastAsia"/>
        </w:rPr>
        <w:t>组织法</w:t>
      </w:r>
      <w:r w:rsidRPr="00D33B4E">
        <w:t>》第</w:t>
      </w:r>
      <w:r w:rsidRPr="00D33B4E">
        <w:t>44</w:t>
      </w:r>
      <w:r w:rsidRPr="00D33B4E">
        <w:t>条和第</w:t>
      </w:r>
      <w:r w:rsidRPr="00D33B4E">
        <w:t>80</w:t>
      </w:r>
      <w:r w:rsidRPr="00D33B4E">
        <w:t>号决议</w:t>
      </w:r>
      <w:r w:rsidRPr="00D33B4E">
        <w:rPr>
          <w:rFonts w:hint="eastAsia"/>
        </w:rPr>
        <w:t>（</w:t>
      </w:r>
      <w:r w:rsidRPr="00D33B4E">
        <w:t>WRC-07</w:t>
      </w:r>
      <w:r w:rsidRPr="00D33B4E">
        <w:rPr>
          <w:rFonts w:hint="eastAsia"/>
        </w:rPr>
        <w:t>，</w:t>
      </w:r>
      <w:r w:rsidRPr="00D33B4E">
        <w:t>修订版</w:t>
      </w:r>
      <w:r w:rsidRPr="00D33B4E">
        <w:rPr>
          <w:rFonts w:hint="eastAsia"/>
        </w:rPr>
        <w:t>）</w:t>
      </w:r>
      <w:r w:rsidRPr="00D33B4E">
        <w:t>的规定。</w:t>
      </w:r>
      <w:bookmarkEnd w:id="222"/>
    </w:p>
    <w:p w14:paraId="50918F91" w14:textId="742C3E35" w:rsidR="00EC60DE" w:rsidRPr="00D33B4E" w:rsidRDefault="00EC60DE" w:rsidP="00563B1D">
      <w:pPr>
        <w:jc w:val="both"/>
      </w:pPr>
      <w:r w:rsidRPr="00D33B4E">
        <w:t>6.15</w:t>
      </w:r>
      <w:r w:rsidRPr="00D33B4E">
        <w:tab/>
      </w:r>
      <w:bookmarkStart w:id="223" w:name="lt_pId716"/>
      <w:r w:rsidRPr="00D33B4E">
        <w:rPr>
          <w:b/>
          <w:bCs/>
        </w:rPr>
        <w:t>Alamri</w:t>
      </w:r>
      <w:r w:rsidRPr="00D33B4E">
        <w:rPr>
          <w:b/>
          <w:bCs/>
        </w:rPr>
        <w:t>先生</w:t>
      </w:r>
      <w:r w:rsidRPr="00D33B4E">
        <w:t>赞同</w:t>
      </w:r>
      <w:r w:rsidRPr="00D33B4E">
        <w:t>Borjón</w:t>
      </w:r>
      <w:r w:rsidRPr="00D33B4E">
        <w:t>先生的意见，特别是关于需要继续进行第</w:t>
      </w:r>
      <w:r w:rsidRPr="00D33B4E">
        <w:t>559</w:t>
      </w:r>
      <w:r w:rsidRPr="00D33B4E">
        <w:t>号决议</w:t>
      </w:r>
      <w:r w:rsidRPr="00D33B4E">
        <w:rPr>
          <w:rFonts w:hint="eastAsia"/>
        </w:rPr>
        <w:t>相关</w:t>
      </w:r>
      <w:r w:rsidRPr="00D33B4E">
        <w:t>工作的意见，该决议为</w:t>
      </w:r>
      <w:r w:rsidR="005723B6" w:rsidRPr="00D33B4E">
        <w:rPr>
          <w:rFonts w:hint="eastAsia"/>
        </w:rPr>
        <w:t>B</w:t>
      </w:r>
      <w:r w:rsidR="005723B6" w:rsidRPr="00D33B4E">
        <w:t>SS</w:t>
      </w:r>
      <w:r w:rsidR="005723B6" w:rsidRPr="00D33B4E">
        <w:rPr>
          <w:rFonts w:hint="eastAsia"/>
        </w:rPr>
        <w:t>指配性能劣化的</w:t>
      </w:r>
      <w:r w:rsidRPr="00D33B4E">
        <w:t>主管部门重新获得附录</w:t>
      </w:r>
      <w:r w:rsidRPr="00D33B4E">
        <w:t>30</w:t>
      </w:r>
      <w:r w:rsidRPr="00D33B4E">
        <w:t>和</w:t>
      </w:r>
      <w:r w:rsidRPr="00D33B4E">
        <w:t>30A</w:t>
      </w:r>
      <w:r w:rsidRPr="00D33B4E">
        <w:t>规划</w:t>
      </w:r>
      <w:r w:rsidRPr="00D33B4E">
        <w:rPr>
          <w:rFonts w:hint="eastAsia"/>
        </w:rPr>
        <w:t>资源</w:t>
      </w:r>
      <w:r w:rsidRPr="00D33B4E">
        <w:t>提供了一个时间敏感的机会。鉴于</w:t>
      </w:r>
      <w:r w:rsidRPr="00D33B4E">
        <w:t>Borjón</w:t>
      </w:r>
      <w:r w:rsidRPr="00D33B4E">
        <w:t>先生和</w:t>
      </w:r>
      <w:r w:rsidRPr="00D33B4E">
        <w:t>Hoan</w:t>
      </w:r>
      <w:r w:rsidRPr="00D33B4E">
        <w:t>先生提出的理由，应</w:t>
      </w:r>
      <w:r w:rsidRPr="00D33B4E">
        <w:rPr>
          <w:rFonts w:hint="eastAsia"/>
        </w:rPr>
        <w:t>责成</w:t>
      </w:r>
      <w:r w:rsidRPr="00D33B4E">
        <w:t>无线电通信局接受根据该决议迟交的三份资料。</w:t>
      </w:r>
      <w:bookmarkEnd w:id="223"/>
    </w:p>
    <w:p w14:paraId="7B3D7E72" w14:textId="77777777" w:rsidR="00EC60DE" w:rsidRPr="00D33B4E" w:rsidRDefault="00EC60DE" w:rsidP="00563B1D">
      <w:pPr>
        <w:jc w:val="both"/>
      </w:pPr>
      <w:r w:rsidRPr="00D33B4E">
        <w:t>6.16</w:t>
      </w:r>
      <w:r w:rsidRPr="00D33B4E">
        <w:tab/>
      </w:r>
      <w:bookmarkStart w:id="224" w:name="lt_pId719"/>
      <w:r w:rsidRPr="00D33B4E">
        <w:rPr>
          <w:b/>
          <w:bCs/>
        </w:rPr>
        <w:t>Talib</w:t>
      </w:r>
      <w:r w:rsidRPr="00D33B4E">
        <w:rPr>
          <w:b/>
          <w:bCs/>
        </w:rPr>
        <w:t>先生</w:t>
      </w:r>
      <w:r w:rsidRPr="00D33B4E">
        <w:rPr>
          <w:rFonts w:hint="eastAsia"/>
        </w:rPr>
        <w:t>称赞</w:t>
      </w:r>
      <w:r w:rsidRPr="00D33B4E">
        <w:t>无线电通信局根据第</w:t>
      </w:r>
      <w:r w:rsidRPr="00D33B4E">
        <w:t>559</w:t>
      </w:r>
      <w:r w:rsidRPr="00D33B4E">
        <w:t>号决议</w:t>
      </w:r>
      <w:r w:rsidRPr="00D33B4E">
        <w:rPr>
          <w:rFonts w:hint="eastAsia"/>
        </w:rPr>
        <w:t>所</w:t>
      </w:r>
      <w:r w:rsidRPr="00D33B4E">
        <w:t>开展的</w:t>
      </w:r>
      <w:r w:rsidRPr="00D33B4E">
        <w:rPr>
          <w:rFonts w:hint="eastAsia"/>
        </w:rPr>
        <w:t>各项</w:t>
      </w:r>
      <w:r w:rsidRPr="00D33B4E">
        <w:t>工作，赞同主任关于理事会和委员会</w:t>
      </w:r>
      <w:r w:rsidRPr="00D33B4E">
        <w:rPr>
          <w:rFonts w:hint="eastAsia"/>
        </w:rPr>
        <w:t>各有分工</w:t>
      </w:r>
      <w:r w:rsidRPr="00D33B4E">
        <w:t>的意见并</w:t>
      </w:r>
      <w:r w:rsidRPr="00D33B4E">
        <w:rPr>
          <w:rFonts w:hint="eastAsia"/>
        </w:rPr>
        <w:t>指出</w:t>
      </w:r>
      <w:r w:rsidRPr="00D33B4E">
        <w:t>，</w:t>
      </w:r>
      <w:r w:rsidRPr="00D33B4E">
        <w:rPr>
          <w:rFonts w:hint="eastAsia"/>
        </w:rPr>
        <w:t>鉴于</w:t>
      </w:r>
      <w:r w:rsidRPr="00D33B4E">
        <w:t>前</w:t>
      </w:r>
      <w:r w:rsidRPr="00D33B4E">
        <w:rPr>
          <w:rFonts w:hint="eastAsia"/>
        </w:rPr>
        <w:t>几位</w:t>
      </w:r>
      <w:r w:rsidRPr="00D33B4E">
        <w:t>发言者所述的原因，三份迟交的</w:t>
      </w:r>
      <w:r w:rsidRPr="00D33B4E">
        <w:rPr>
          <w:rFonts w:hint="eastAsia"/>
        </w:rPr>
        <w:t>资料</w:t>
      </w:r>
      <w:r w:rsidRPr="00D33B4E">
        <w:t>应视为可以</w:t>
      </w:r>
      <w:r w:rsidRPr="00D33B4E">
        <w:rPr>
          <w:rFonts w:hint="eastAsia"/>
        </w:rPr>
        <w:t>受理</w:t>
      </w:r>
      <w:r w:rsidRPr="00D33B4E">
        <w:t>。</w:t>
      </w:r>
      <w:r w:rsidRPr="00D33B4E">
        <w:t xml:space="preserve"> </w:t>
      </w:r>
      <w:bookmarkEnd w:id="224"/>
    </w:p>
    <w:p w14:paraId="0128D447" w14:textId="77777777" w:rsidR="00EC60DE" w:rsidRPr="00D33B4E" w:rsidRDefault="00EC60DE" w:rsidP="00563B1D">
      <w:pPr>
        <w:jc w:val="both"/>
      </w:pPr>
      <w:r w:rsidRPr="00D33B4E">
        <w:t>6.17</w:t>
      </w:r>
      <w:r w:rsidRPr="00D33B4E">
        <w:tab/>
      </w:r>
      <w:bookmarkStart w:id="225" w:name="lt_pId721"/>
      <w:proofErr w:type="spellStart"/>
      <w:r w:rsidRPr="00D33B4E">
        <w:rPr>
          <w:b/>
          <w:bCs/>
        </w:rPr>
        <w:t>Azzouz</w:t>
      </w:r>
      <w:proofErr w:type="spellEnd"/>
      <w:r w:rsidRPr="00D33B4E">
        <w:rPr>
          <w:b/>
          <w:bCs/>
        </w:rPr>
        <w:t>先生</w:t>
      </w:r>
      <w:r w:rsidRPr="00D33B4E">
        <w:t>同意这三份迟交</w:t>
      </w:r>
      <w:r w:rsidRPr="00D33B4E">
        <w:rPr>
          <w:rFonts w:hint="eastAsia"/>
        </w:rPr>
        <w:t>资料</w:t>
      </w:r>
      <w:r w:rsidRPr="00D33B4E">
        <w:t>应被视为</w:t>
      </w:r>
      <w:r w:rsidRPr="00D33B4E">
        <w:rPr>
          <w:rFonts w:hint="eastAsia"/>
        </w:rPr>
        <w:t>可以受理。</w:t>
      </w:r>
      <w:bookmarkEnd w:id="225"/>
      <w:r w:rsidRPr="00D33B4E">
        <w:t xml:space="preserve"> </w:t>
      </w:r>
    </w:p>
    <w:p w14:paraId="16645AD2" w14:textId="77777777" w:rsidR="00EC60DE" w:rsidRPr="00D33B4E" w:rsidRDefault="00EC60DE" w:rsidP="00563B1D">
      <w:pPr>
        <w:jc w:val="both"/>
      </w:pPr>
      <w:r w:rsidRPr="00D33B4E">
        <w:t>6.18</w:t>
      </w:r>
      <w:r w:rsidRPr="00D33B4E">
        <w:tab/>
      </w:r>
      <w:bookmarkStart w:id="226" w:name="lt_pId723"/>
      <w:r w:rsidRPr="00D33B4E">
        <w:rPr>
          <w:b/>
          <w:bCs/>
        </w:rPr>
        <w:t>Varlamov</w:t>
      </w:r>
      <w:r w:rsidRPr="00D33B4E">
        <w:rPr>
          <w:b/>
          <w:bCs/>
        </w:rPr>
        <w:t>先生</w:t>
      </w:r>
      <w:r w:rsidRPr="00D33B4E">
        <w:rPr>
          <w:rFonts w:hint="eastAsia"/>
        </w:rPr>
        <w:t>表示</w:t>
      </w:r>
      <w:r w:rsidRPr="00D33B4E">
        <w:t>，三份迟交的</w:t>
      </w:r>
      <w:r w:rsidRPr="00D33B4E">
        <w:rPr>
          <w:rFonts w:hint="eastAsia"/>
        </w:rPr>
        <w:t>资料</w:t>
      </w:r>
      <w:r w:rsidRPr="00D33B4E">
        <w:t>当然应被视为</w:t>
      </w:r>
      <w:r w:rsidRPr="00D33B4E">
        <w:rPr>
          <w:rFonts w:hint="eastAsia"/>
        </w:rPr>
        <w:t>可以受理</w:t>
      </w:r>
      <w:r w:rsidRPr="00D33B4E">
        <w:t>，无论是否考虑到与</w:t>
      </w:r>
      <w:r w:rsidRPr="00D33B4E">
        <w:t>COVID-19</w:t>
      </w:r>
      <w:r w:rsidRPr="00D33B4E">
        <w:t>有关的任何因素。</w:t>
      </w:r>
      <w:bookmarkEnd w:id="226"/>
    </w:p>
    <w:p w14:paraId="22FCF884" w14:textId="605B7D99" w:rsidR="00EC60DE" w:rsidRPr="00D33B4E" w:rsidRDefault="00EC60DE" w:rsidP="00563B1D">
      <w:pPr>
        <w:jc w:val="both"/>
      </w:pPr>
      <w:r w:rsidRPr="00D33B4E">
        <w:t>6.19</w:t>
      </w:r>
      <w:r w:rsidRPr="00D33B4E">
        <w:tab/>
      </w:r>
      <w:bookmarkStart w:id="227" w:name="lt_pId725"/>
      <w:r w:rsidRPr="00D33B4E">
        <w:rPr>
          <w:b/>
          <w:bCs/>
        </w:rPr>
        <w:t>Henri</w:t>
      </w:r>
      <w:r w:rsidRPr="00D33B4E">
        <w:rPr>
          <w:b/>
          <w:bCs/>
        </w:rPr>
        <w:t>先生</w:t>
      </w:r>
      <w:r w:rsidRPr="00D33B4E">
        <w:t>、</w:t>
      </w:r>
      <w:r w:rsidRPr="00D33B4E">
        <w:rPr>
          <w:b/>
          <w:bCs/>
        </w:rPr>
        <w:t>Hasanova</w:t>
      </w:r>
      <w:r w:rsidRPr="00D33B4E">
        <w:rPr>
          <w:b/>
          <w:bCs/>
        </w:rPr>
        <w:t>女士</w:t>
      </w:r>
      <w:r w:rsidRPr="00D33B4E">
        <w:t>、</w:t>
      </w:r>
      <w:r w:rsidRPr="00D33B4E">
        <w:rPr>
          <w:b/>
          <w:bCs/>
        </w:rPr>
        <w:t>Mchunu</w:t>
      </w:r>
      <w:r w:rsidRPr="00D33B4E">
        <w:rPr>
          <w:b/>
          <w:bCs/>
        </w:rPr>
        <w:t>先生</w:t>
      </w:r>
      <w:r w:rsidRPr="00D33B4E">
        <w:rPr>
          <w:rFonts w:hint="eastAsia"/>
        </w:rPr>
        <w:t>和</w:t>
      </w:r>
      <w:r w:rsidRPr="00D33B4E">
        <w:rPr>
          <w:b/>
          <w:bCs/>
        </w:rPr>
        <w:t>Hashimoto</w:t>
      </w:r>
      <w:r w:rsidRPr="00D33B4E">
        <w:rPr>
          <w:b/>
          <w:bCs/>
        </w:rPr>
        <w:t>先生</w:t>
      </w:r>
      <w:r w:rsidRPr="00D33B4E">
        <w:t>表示支持接受科摩罗、赤道几内亚和梵蒂冈城国根据第</w:t>
      </w:r>
      <w:r w:rsidRPr="00D33B4E">
        <w:t>559</w:t>
      </w:r>
      <w:r w:rsidRPr="00D33B4E">
        <w:t>号决议迟交的三份申报资料。</w:t>
      </w:r>
      <w:bookmarkEnd w:id="227"/>
    </w:p>
    <w:p w14:paraId="5DD6B735" w14:textId="77777777" w:rsidR="00EC60DE" w:rsidRPr="00D33B4E" w:rsidRDefault="00EC60DE" w:rsidP="00563B1D">
      <w:pPr>
        <w:jc w:val="both"/>
      </w:pPr>
      <w:r w:rsidRPr="00D33B4E">
        <w:t>6.20</w:t>
      </w:r>
      <w:r w:rsidRPr="00D33B4E">
        <w:tab/>
      </w:r>
      <w:r w:rsidRPr="00D33B4E">
        <w:t>会议</w:t>
      </w:r>
      <w:r w:rsidRPr="00D33B4E">
        <w:rPr>
          <w:rFonts w:hint="eastAsia"/>
          <w:b/>
          <w:bCs/>
        </w:rPr>
        <w:t>同意</w:t>
      </w:r>
      <w:r w:rsidRPr="00D33B4E">
        <w:t>，科摩罗</w:t>
      </w:r>
      <w:r w:rsidRPr="00D33B4E">
        <w:rPr>
          <w:rFonts w:hint="eastAsia"/>
        </w:rPr>
        <w:t>（</w:t>
      </w:r>
      <w:r w:rsidRPr="00D33B4E">
        <w:t>RRB20-2/26</w:t>
      </w:r>
      <w:r w:rsidRPr="00D33B4E">
        <w:t>号文件</w:t>
      </w:r>
      <w:r w:rsidRPr="00D33B4E">
        <w:rPr>
          <w:rFonts w:hint="eastAsia"/>
        </w:rPr>
        <w:t>）</w:t>
      </w:r>
      <w:r w:rsidRPr="00D33B4E">
        <w:t>、赤道几内亚</w:t>
      </w:r>
      <w:r w:rsidRPr="00D33B4E">
        <w:rPr>
          <w:rFonts w:hint="eastAsia"/>
        </w:rPr>
        <w:t>（</w:t>
      </w:r>
      <w:r w:rsidRPr="00D33B4E">
        <w:t>RRB20-2/25</w:t>
      </w:r>
      <w:r w:rsidRPr="00D33B4E">
        <w:t>号文件</w:t>
      </w:r>
      <w:r w:rsidRPr="00D33B4E">
        <w:rPr>
          <w:rFonts w:hint="eastAsia"/>
        </w:rPr>
        <w:t>）</w:t>
      </w:r>
      <w:r w:rsidRPr="00D33B4E">
        <w:t>和梵蒂冈城国</w:t>
      </w:r>
      <w:r w:rsidRPr="00D33B4E">
        <w:rPr>
          <w:rFonts w:hint="eastAsia"/>
        </w:rPr>
        <w:t>（用于通报情况的</w:t>
      </w:r>
      <w:r w:rsidRPr="00D33B4E">
        <w:t>RRB20-2/DELATED/3</w:t>
      </w:r>
      <w:r w:rsidRPr="00D33B4E">
        <w:t>号文件</w:t>
      </w:r>
      <w:r w:rsidRPr="00D33B4E">
        <w:rPr>
          <w:rFonts w:hint="eastAsia"/>
        </w:rPr>
        <w:t>）</w:t>
      </w:r>
      <w:r w:rsidRPr="00D33B4E">
        <w:t>迟交的申报资料将被视为可</w:t>
      </w:r>
      <w:r w:rsidRPr="00D33B4E">
        <w:rPr>
          <w:rFonts w:hint="eastAsia"/>
        </w:rPr>
        <w:t>受理</w:t>
      </w:r>
      <w:r w:rsidRPr="00D33B4E">
        <w:t>，并</w:t>
      </w:r>
      <w:r w:rsidRPr="00D33B4E">
        <w:rPr>
          <w:rFonts w:hint="eastAsia"/>
        </w:rPr>
        <w:t>就</w:t>
      </w:r>
      <w:r w:rsidRPr="00D33B4E">
        <w:t>第</w:t>
      </w:r>
      <w:r w:rsidRPr="00D33B4E">
        <w:t>559</w:t>
      </w:r>
      <w:r w:rsidRPr="00D33B4E">
        <w:t>号决议迟交申报资料问题作出如下结论</w:t>
      </w:r>
      <w:r w:rsidRPr="00D33B4E">
        <w:rPr>
          <w:rFonts w:hint="eastAsia"/>
        </w:rPr>
        <w:t>：</w:t>
      </w:r>
    </w:p>
    <w:p w14:paraId="113F46E2" w14:textId="77777777" w:rsidR="00EC60DE" w:rsidRPr="00D33B4E" w:rsidRDefault="00EC60DE" w:rsidP="00357D64">
      <w:pPr>
        <w:ind w:firstLineChars="200" w:firstLine="440"/>
      </w:pPr>
      <w:r w:rsidRPr="00D33B4E">
        <w:rPr>
          <w:rFonts w:ascii="Calibri" w:hAnsi="Calibri" w:cs="Calibri" w:hint="eastAsia"/>
          <w:sz w:val="22"/>
          <w:szCs w:val="22"/>
        </w:rPr>
        <w:t>“</w:t>
      </w:r>
      <w:r w:rsidRPr="00D33B4E">
        <w:rPr>
          <w:rFonts w:hint="eastAsia"/>
        </w:rPr>
        <w:t>在审议</w:t>
      </w:r>
      <w:r w:rsidRPr="00D33B4E">
        <w:t>RRB20-2/25</w:t>
      </w:r>
      <w:r w:rsidRPr="00D33B4E">
        <w:rPr>
          <w:rFonts w:hint="eastAsia"/>
        </w:rPr>
        <w:t>和</w:t>
      </w:r>
      <w:r w:rsidRPr="00D33B4E">
        <w:t>26</w:t>
      </w:r>
      <w:r w:rsidRPr="00D33B4E">
        <w:rPr>
          <w:rFonts w:hint="eastAsia"/>
        </w:rPr>
        <w:t>号文件和用于情况通报的</w:t>
      </w:r>
      <w:r w:rsidRPr="00D33B4E">
        <w:t>RRB20-2/DELAYED/3</w:t>
      </w:r>
      <w:r w:rsidRPr="00D33B4E">
        <w:rPr>
          <w:rFonts w:hint="eastAsia"/>
        </w:rPr>
        <w:t>号文件时，委员会注意到：</w:t>
      </w:r>
    </w:p>
    <w:p w14:paraId="438F06FF"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第</w:t>
      </w:r>
      <w:r w:rsidRPr="00D33B4E">
        <w:rPr>
          <w:rFonts w:hint="eastAsia"/>
          <w:b/>
          <w:bCs/>
          <w:lang w:eastAsia="zh-CN"/>
        </w:rPr>
        <w:t>559</w:t>
      </w:r>
      <w:r w:rsidRPr="00D33B4E">
        <w:rPr>
          <w:rFonts w:hint="eastAsia"/>
          <w:lang w:eastAsia="zh-CN"/>
        </w:rPr>
        <w:t>号决议</w:t>
      </w:r>
      <w:r w:rsidRPr="00D33B4E">
        <w:rPr>
          <w:rFonts w:hint="eastAsia"/>
          <w:b/>
          <w:bCs/>
          <w:lang w:eastAsia="zh-CN"/>
        </w:rPr>
        <w:t>（</w:t>
      </w:r>
      <w:r w:rsidRPr="00D33B4E">
        <w:rPr>
          <w:rFonts w:hint="eastAsia"/>
          <w:b/>
          <w:bCs/>
          <w:lang w:eastAsia="zh-CN"/>
        </w:rPr>
        <w:t>WRC</w:t>
      </w:r>
      <w:r w:rsidRPr="00D33B4E">
        <w:rPr>
          <w:b/>
          <w:bCs/>
          <w:lang w:eastAsia="zh-CN"/>
        </w:rPr>
        <w:t>-19</w:t>
      </w:r>
      <w:r w:rsidRPr="00D33B4E">
        <w:rPr>
          <w:rFonts w:hint="eastAsia"/>
          <w:b/>
          <w:bCs/>
          <w:lang w:eastAsia="zh-CN"/>
        </w:rPr>
        <w:t>）</w:t>
      </w:r>
      <w:r w:rsidRPr="00D33B4E">
        <w:rPr>
          <w:rFonts w:hint="eastAsia"/>
          <w:lang w:eastAsia="zh-CN"/>
        </w:rPr>
        <w:t>向</w:t>
      </w:r>
      <w:r w:rsidRPr="00D33B4E">
        <w:rPr>
          <w:rFonts w:hint="eastAsia"/>
          <w:lang w:eastAsia="zh-CN"/>
        </w:rPr>
        <w:t>BSS</w:t>
      </w:r>
      <w:r w:rsidRPr="00D33B4E">
        <w:rPr>
          <w:rFonts w:hint="eastAsia"/>
          <w:lang w:eastAsia="zh-CN"/>
        </w:rPr>
        <w:t>指配劣化的主管部门提供一次机会重新获得</w:t>
      </w:r>
      <w:r w:rsidRPr="00D33B4E">
        <w:rPr>
          <w:rFonts w:hint="eastAsia"/>
          <w:lang w:eastAsia="zh-CN"/>
        </w:rPr>
        <w:t>BSS</w:t>
      </w:r>
      <w:r w:rsidRPr="00D33B4E">
        <w:rPr>
          <w:rFonts w:hint="eastAsia"/>
          <w:lang w:eastAsia="zh-CN"/>
        </w:rPr>
        <w:t>规划中的资源；</w:t>
      </w:r>
    </w:p>
    <w:p w14:paraId="610C35A2"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主管部门因</w:t>
      </w:r>
      <w:r w:rsidRPr="00D33B4E">
        <w:rPr>
          <w:lang w:eastAsia="zh-CN"/>
        </w:rPr>
        <w:t>COVID-19</w:t>
      </w:r>
      <w:r w:rsidRPr="00D33B4E">
        <w:rPr>
          <w:rFonts w:hint="eastAsia"/>
          <w:lang w:eastAsia="zh-CN"/>
        </w:rPr>
        <w:t>疫情大流行遭遇延迟；</w:t>
      </w:r>
    </w:p>
    <w:p w14:paraId="2C726F41"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《组织法》第</w:t>
      </w:r>
      <w:r w:rsidRPr="00D33B4E">
        <w:rPr>
          <w:rFonts w:hint="eastAsia"/>
          <w:lang w:eastAsia="zh-CN"/>
        </w:rPr>
        <w:t>44</w:t>
      </w:r>
      <w:r w:rsidRPr="00D33B4E">
        <w:rPr>
          <w:rFonts w:hint="eastAsia"/>
          <w:lang w:eastAsia="zh-CN"/>
        </w:rPr>
        <w:t>条的原则涉及平等获取。</w:t>
      </w:r>
    </w:p>
    <w:p w14:paraId="3D22DD91" w14:textId="77777777" w:rsidR="00EC60DE" w:rsidRPr="00D33B4E" w:rsidRDefault="00EC60DE" w:rsidP="00563B1D">
      <w:pPr>
        <w:ind w:firstLineChars="200" w:firstLine="480"/>
        <w:jc w:val="both"/>
        <w:rPr>
          <w:rFonts w:ascii="Calibri" w:hAnsi="Calibri" w:cs="Calibri"/>
          <w:b/>
          <w:color w:val="800000"/>
          <w:sz w:val="22"/>
        </w:rPr>
      </w:pPr>
      <w:r w:rsidRPr="00D33B4E">
        <w:rPr>
          <w:rFonts w:hint="eastAsia"/>
        </w:rPr>
        <w:t>因此，根据第</w:t>
      </w:r>
      <w:r w:rsidRPr="00D33B4E">
        <w:rPr>
          <w:rFonts w:hint="eastAsia"/>
          <w:b/>
          <w:bCs/>
        </w:rPr>
        <w:t>80</w:t>
      </w:r>
      <w:r w:rsidRPr="00D33B4E">
        <w:rPr>
          <w:rFonts w:hint="eastAsia"/>
        </w:rPr>
        <w:t>号决议</w:t>
      </w:r>
      <w:r w:rsidRPr="00D33B4E">
        <w:rPr>
          <w:rFonts w:hint="eastAsia"/>
          <w:b/>
          <w:bCs/>
        </w:rPr>
        <w:t>（</w:t>
      </w:r>
      <w:r w:rsidRPr="00D33B4E">
        <w:rPr>
          <w:rFonts w:hint="eastAsia"/>
          <w:b/>
          <w:bCs/>
        </w:rPr>
        <w:t>WRC-07</w:t>
      </w:r>
      <w:r w:rsidRPr="00D33B4E">
        <w:rPr>
          <w:rFonts w:hint="eastAsia"/>
          <w:b/>
          <w:bCs/>
        </w:rPr>
        <w:t>，修订版）</w:t>
      </w:r>
      <w:r w:rsidRPr="00D33B4E">
        <w:rPr>
          <w:rFonts w:hint="eastAsia"/>
        </w:rPr>
        <w:t>，委员会决定责成无线电通信局接受根据第</w:t>
      </w:r>
      <w:r w:rsidRPr="00D33B4E">
        <w:rPr>
          <w:rFonts w:hint="eastAsia"/>
          <w:b/>
          <w:bCs/>
        </w:rPr>
        <w:t>559</w:t>
      </w:r>
      <w:r w:rsidRPr="00D33B4E">
        <w:rPr>
          <w:rFonts w:hint="eastAsia"/>
        </w:rPr>
        <w:t>号决议</w:t>
      </w:r>
      <w:r w:rsidRPr="00D33B4E">
        <w:rPr>
          <w:rFonts w:hint="eastAsia"/>
          <w:b/>
          <w:bCs/>
        </w:rPr>
        <w:t>（</w:t>
      </w:r>
      <w:r w:rsidRPr="00D33B4E">
        <w:rPr>
          <w:rFonts w:hint="eastAsia"/>
          <w:b/>
          <w:bCs/>
        </w:rPr>
        <w:t>WRC-19</w:t>
      </w:r>
      <w:r w:rsidRPr="00D33B4E">
        <w:rPr>
          <w:rFonts w:hint="eastAsia"/>
          <w:b/>
          <w:bCs/>
        </w:rPr>
        <w:t>）</w:t>
      </w:r>
      <w:r w:rsidRPr="00D33B4E">
        <w:rPr>
          <w:rFonts w:hint="eastAsia"/>
        </w:rPr>
        <w:t>提交的申报资料，直至</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6</w:t>
      </w:r>
      <w:r w:rsidRPr="00D33B4E">
        <w:rPr>
          <w:rFonts w:hint="eastAsia"/>
        </w:rPr>
        <w:t>日第</w:t>
      </w:r>
      <w:r w:rsidRPr="00D33B4E">
        <w:rPr>
          <w:rFonts w:hint="eastAsia"/>
        </w:rPr>
        <w:t>84</w:t>
      </w:r>
      <w:r w:rsidRPr="00D33B4E">
        <w:rPr>
          <w:rFonts w:hint="eastAsia"/>
        </w:rPr>
        <w:t>次无线电规则委员会会议开始，并将</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w:t>
      </w:r>
      <w:r w:rsidRPr="00D33B4E">
        <w:t>2</w:t>
      </w:r>
      <w:r w:rsidRPr="00D33B4E">
        <w:rPr>
          <w:rFonts w:hint="eastAsia"/>
        </w:rPr>
        <w:t>日至</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6</w:t>
      </w:r>
      <w:r w:rsidRPr="00D33B4E">
        <w:rPr>
          <w:rFonts w:hint="eastAsia"/>
        </w:rPr>
        <w:t>日期间收到的符合资格的申报资料视为无线电通信局在</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21</w:t>
      </w:r>
      <w:r w:rsidRPr="00D33B4E">
        <w:rPr>
          <w:rFonts w:hint="eastAsia"/>
        </w:rPr>
        <w:t>日收到的。”</w:t>
      </w:r>
    </w:p>
    <w:p w14:paraId="7D9ACC0E" w14:textId="77777777" w:rsidR="00EC60DE" w:rsidRPr="00D33B4E" w:rsidRDefault="00EC60DE" w:rsidP="00563B1D">
      <w:pPr>
        <w:jc w:val="both"/>
      </w:pPr>
      <w:r w:rsidRPr="00D33B4E">
        <w:t>6.21</w:t>
      </w:r>
      <w:r w:rsidRPr="00D33B4E">
        <w:tab/>
      </w:r>
      <w:r w:rsidRPr="00D33B4E">
        <w:rPr>
          <w:b/>
          <w:bCs/>
        </w:rPr>
        <w:t>主席</w:t>
      </w:r>
      <w:r w:rsidRPr="00D33B4E">
        <w:t>请委员会</w:t>
      </w:r>
      <w:r w:rsidRPr="00D33B4E">
        <w:rPr>
          <w:rFonts w:hint="eastAsia"/>
        </w:rPr>
        <w:t>研究</w:t>
      </w:r>
      <w:r w:rsidRPr="00D33B4E">
        <w:t>根据第</w:t>
      </w:r>
      <w:r w:rsidRPr="00D33B4E">
        <w:t>559</w:t>
      </w:r>
      <w:r w:rsidRPr="00D33B4E">
        <w:t>号决议从马达加斯加</w:t>
      </w:r>
      <w:r w:rsidRPr="00D33B4E">
        <w:rPr>
          <w:rFonts w:hint="eastAsia"/>
        </w:rPr>
        <w:t>（用于通报情况的</w:t>
      </w:r>
      <w:r w:rsidRPr="00D33B4E">
        <w:t>RRB20-2/DELATED/1</w:t>
      </w:r>
      <w:r w:rsidRPr="00D33B4E">
        <w:rPr>
          <w:rFonts w:hint="eastAsia"/>
        </w:rPr>
        <w:t>号</w:t>
      </w:r>
      <w:r w:rsidRPr="00D33B4E">
        <w:t>文件</w:t>
      </w:r>
      <w:r w:rsidRPr="00D33B4E">
        <w:rPr>
          <w:rFonts w:hint="eastAsia"/>
        </w:rPr>
        <w:t>）</w:t>
      </w:r>
      <w:r w:rsidRPr="00D33B4E">
        <w:t>、毛里求斯</w:t>
      </w:r>
      <w:r w:rsidRPr="00D33B4E">
        <w:rPr>
          <w:rFonts w:hint="eastAsia"/>
        </w:rPr>
        <w:t>（</w:t>
      </w:r>
      <w:r w:rsidRPr="00D33B4E">
        <w:t>RRB20-2/13</w:t>
      </w:r>
      <w:r w:rsidRPr="00D33B4E">
        <w:rPr>
          <w:rFonts w:hint="eastAsia"/>
        </w:rPr>
        <w:t>号</w:t>
      </w:r>
      <w:r w:rsidRPr="00D33B4E">
        <w:t>文件</w:t>
      </w:r>
      <w:r w:rsidRPr="00D33B4E">
        <w:rPr>
          <w:rFonts w:hint="eastAsia"/>
        </w:rPr>
        <w:t>）</w:t>
      </w:r>
      <w:r w:rsidRPr="00D33B4E">
        <w:t>和塞舌尔</w:t>
      </w:r>
      <w:r w:rsidRPr="00D33B4E">
        <w:rPr>
          <w:rFonts w:hint="eastAsia"/>
        </w:rPr>
        <w:t>（</w:t>
      </w:r>
      <w:r w:rsidRPr="00D33B4E">
        <w:t>RRB20-2/19</w:t>
      </w:r>
      <w:r w:rsidRPr="00D33B4E">
        <w:rPr>
          <w:rFonts w:hint="eastAsia"/>
        </w:rPr>
        <w:t>号</w:t>
      </w:r>
      <w:r w:rsidRPr="00D33B4E">
        <w:t>文件</w:t>
      </w:r>
      <w:r w:rsidRPr="00D33B4E">
        <w:rPr>
          <w:rFonts w:hint="eastAsia"/>
        </w:rPr>
        <w:t>）</w:t>
      </w:r>
      <w:r w:rsidRPr="00D33B4E">
        <w:t>收到的</w:t>
      </w:r>
      <w:r w:rsidRPr="00D33B4E">
        <w:rPr>
          <w:rFonts w:hint="eastAsia"/>
        </w:rPr>
        <w:t>、</w:t>
      </w:r>
      <w:r w:rsidRPr="00D33B4E">
        <w:t>涉及该决议</w:t>
      </w:r>
      <w:r w:rsidRPr="00D33B4E">
        <w:rPr>
          <w:rFonts w:hint="eastAsia"/>
        </w:rPr>
        <w:t>所</w:t>
      </w:r>
      <w:r w:rsidRPr="00D33B4E">
        <w:t>规定</w:t>
      </w:r>
      <w:r w:rsidRPr="00D33B4E">
        <w:rPr>
          <w:rFonts w:hint="eastAsia"/>
        </w:rPr>
        <w:t>轨道弧</w:t>
      </w:r>
      <w:r w:rsidRPr="00D33B4E">
        <w:t>外</w:t>
      </w:r>
      <w:r w:rsidRPr="00D33B4E">
        <w:rPr>
          <w:rFonts w:hint="eastAsia"/>
        </w:rPr>
        <w:t>之外</w:t>
      </w:r>
      <w:r w:rsidRPr="00D33B4E">
        <w:t>申报资料</w:t>
      </w:r>
      <w:r w:rsidRPr="00D33B4E">
        <w:rPr>
          <w:rFonts w:hint="eastAsia"/>
        </w:rPr>
        <w:t>是否可受理的</w:t>
      </w:r>
      <w:r w:rsidRPr="00D33B4E">
        <w:t>问题。</w:t>
      </w:r>
    </w:p>
    <w:p w14:paraId="369320C2" w14:textId="1E5F61C6" w:rsidR="00EC60DE" w:rsidRPr="00D33B4E" w:rsidRDefault="00EC60DE" w:rsidP="00563B1D">
      <w:pPr>
        <w:jc w:val="both"/>
      </w:pPr>
      <w:r w:rsidRPr="00D33B4E">
        <w:lastRenderedPageBreak/>
        <w:t>6.22</w:t>
      </w:r>
      <w:r w:rsidRPr="00D33B4E">
        <w:tab/>
      </w:r>
      <w:bookmarkStart w:id="228" w:name="lt_pId739"/>
      <w:r w:rsidRPr="00D33B4E">
        <w:rPr>
          <w:b/>
          <w:bCs/>
        </w:rPr>
        <w:t>Henri</w:t>
      </w:r>
      <w:r w:rsidRPr="00D33B4E">
        <w:rPr>
          <w:b/>
          <w:bCs/>
        </w:rPr>
        <w:t>先生</w:t>
      </w:r>
      <w:r w:rsidRPr="00D33B4E">
        <w:t>表示，他倾向于将这三份申报资料视为</w:t>
      </w:r>
      <w:r w:rsidRPr="00D33B4E">
        <w:rPr>
          <w:rFonts w:hint="eastAsia"/>
        </w:rPr>
        <w:t>普通</w:t>
      </w:r>
      <w:r w:rsidRPr="00D33B4E">
        <w:t>的第</w:t>
      </w:r>
      <w:r w:rsidRPr="00D33B4E">
        <w:t>4</w:t>
      </w:r>
      <w:r w:rsidRPr="00D33B4E">
        <w:t>条申报资料，其接收日期根据第</w:t>
      </w:r>
      <w:r w:rsidRPr="00D33B4E">
        <w:t>4</w:t>
      </w:r>
      <w:r w:rsidRPr="00D33B4E">
        <w:t>条的规定确定</w:t>
      </w:r>
      <w:r w:rsidR="00705C01" w:rsidRPr="00D33B4E">
        <w:rPr>
          <w:rFonts w:hint="eastAsia"/>
        </w:rPr>
        <w:t>。采取此方法的主要原因是</w:t>
      </w:r>
      <w:r w:rsidR="00D95592" w:rsidRPr="00D33B4E">
        <w:rPr>
          <w:rFonts w:hint="eastAsia"/>
        </w:rPr>
        <w:t>三分申报资料的拟议</w:t>
      </w:r>
      <w:r w:rsidRPr="00D33B4E">
        <w:t>轨道位置完全在第</w:t>
      </w:r>
      <w:r w:rsidRPr="00D33B4E">
        <w:t>559</w:t>
      </w:r>
      <w:r w:rsidRPr="00D33B4E">
        <w:t>号决议</w:t>
      </w:r>
      <w:r w:rsidR="00D95592" w:rsidRPr="00D33B4E">
        <w:rPr>
          <w:rFonts w:hint="eastAsia"/>
        </w:rPr>
        <w:t>弧段</w:t>
      </w:r>
      <w:r w:rsidRPr="00D33B4E">
        <w:t>范围之外，</w:t>
      </w:r>
      <w:r w:rsidR="00D95592" w:rsidRPr="00D33B4E">
        <w:rPr>
          <w:rFonts w:hint="eastAsia"/>
        </w:rPr>
        <w:t>因此不符合该决议的规定。但是，考虑到为选择这些轨位而给出的理由（</w:t>
      </w:r>
      <w:r w:rsidR="00D95592" w:rsidRPr="00D33B4E">
        <w:t>第</w:t>
      </w:r>
      <w:r w:rsidR="00D95592" w:rsidRPr="00D33B4E">
        <w:t>559</w:t>
      </w:r>
      <w:r w:rsidR="00D95592" w:rsidRPr="00D33B4E">
        <w:t>号决议</w:t>
      </w:r>
      <w:r w:rsidR="00D95592" w:rsidRPr="00D33B4E">
        <w:rPr>
          <w:rFonts w:hint="eastAsia"/>
        </w:rPr>
        <w:t>弧段</w:t>
      </w:r>
      <w:r w:rsidR="00D95592" w:rsidRPr="00D33B4E">
        <w:t>范围</w:t>
      </w:r>
      <w:r w:rsidR="00D95592" w:rsidRPr="00D33B4E">
        <w:rPr>
          <w:rFonts w:hint="eastAsia"/>
        </w:rPr>
        <w:t>内没有可兼容得轨位）、对</w:t>
      </w:r>
      <w:r w:rsidR="00D95592" w:rsidRPr="00D33B4E">
        <w:t>第</w:t>
      </w:r>
      <w:r w:rsidR="00D95592" w:rsidRPr="00D33B4E">
        <w:t>559</w:t>
      </w:r>
      <w:r w:rsidR="00D95592" w:rsidRPr="00D33B4E">
        <w:t>号决议</w:t>
      </w:r>
      <w:r w:rsidR="00D95592" w:rsidRPr="00D33B4E">
        <w:rPr>
          <w:rFonts w:hint="eastAsia"/>
        </w:rPr>
        <w:t>申报资料的影响微乎其微以及在</w:t>
      </w:r>
      <w:r w:rsidR="00D95592" w:rsidRPr="00D33B4E">
        <w:t>在</w:t>
      </w:r>
      <w:r w:rsidR="00D95592" w:rsidRPr="00D33B4E">
        <w:rPr>
          <w:rFonts w:hint="eastAsia"/>
        </w:rPr>
        <w:t>接收</w:t>
      </w:r>
      <w:r w:rsidR="00D95592" w:rsidRPr="00D33B4E">
        <w:t>日期</w:t>
      </w:r>
      <w:r w:rsidR="00D95592" w:rsidRPr="00D33B4E">
        <w:rPr>
          <w:rFonts w:hint="eastAsia"/>
        </w:rPr>
        <w:t>方面</w:t>
      </w:r>
      <w:r w:rsidRPr="00D33B4E">
        <w:t>与第</w:t>
      </w:r>
      <w:r w:rsidRPr="00D33B4E">
        <w:t>559</w:t>
      </w:r>
      <w:r w:rsidRPr="00D33B4E">
        <w:t>号决议申报资料</w:t>
      </w:r>
      <w:r w:rsidR="00D95592" w:rsidRPr="00D33B4E">
        <w:rPr>
          <w:rFonts w:hint="eastAsia"/>
        </w:rPr>
        <w:t>相似的时间安排</w:t>
      </w:r>
      <w:r w:rsidRPr="00D33B4E">
        <w:t>，委员会可考虑给予它们</w:t>
      </w:r>
      <w:r w:rsidRPr="00D33B4E">
        <w:rPr>
          <w:rFonts w:hint="eastAsia"/>
        </w:rPr>
        <w:t>已商定的、</w:t>
      </w:r>
      <w:r w:rsidRPr="00D33B4E">
        <w:t>与现有的</w:t>
      </w:r>
      <w:r w:rsidRPr="00D33B4E">
        <w:rPr>
          <w:rFonts w:hint="eastAsia"/>
        </w:rPr>
        <w:t>A</w:t>
      </w:r>
      <w:r w:rsidRPr="00D33B4E">
        <w:t>部分申报资料相对于</w:t>
      </w:r>
      <w:r w:rsidRPr="00D33B4E">
        <w:rPr>
          <w:rFonts w:hint="eastAsia"/>
        </w:rPr>
        <w:t>B</w:t>
      </w:r>
      <w:r w:rsidRPr="00D33B4E">
        <w:t>部分申报资料</w:t>
      </w:r>
      <w:r w:rsidR="00D95592" w:rsidRPr="00D33B4E">
        <w:rPr>
          <w:rFonts w:hint="eastAsia"/>
        </w:rPr>
        <w:t>类似</w:t>
      </w:r>
      <w:r w:rsidRPr="00D33B4E">
        <w:t>的</w:t>
      </w:r>
      <w:r w:rsidR="00D95592" w:rsidRPr="00D33B4E">
        <w:rPr>
          <w:rFonts w:hint="eastAsia"/>
        </w:rPr>
        <w:t>、适用于</w:t>
      </w:r>
      <w:r w:rsidR="00D95592" w:rsidRPr="00D33B4E">
        <w:t>第</w:t>
      </w:r>
      <w:r w:rsidR="00D95592" w:rsidRPr="00D33B4E">
        <w:t>559</w:t>
      </w:r>
      <w:r w:rsidR="00D95592" w:rsidRPr="00D33B4E">
        <w:t>号决议申报资料</w:t>
      </w:r>
      <w:r w:rsidR="00D95592" w:rsidRPr="00D33B4E">
        <w:rPr>
          <w:rFonts w:hint="eastAsia"/>
        </w:rPr>
        <w:t>的</w:t>
      </w:r>
      <w:r w:rsidRPr="00D33B4E">
        <w:t>特殊待遇。</w:t>
      </w:r>
      <w:bookmarkEnd w:id="228"/>
    </w:p>
    <w:p w14:paraId="455C8D11" w14:textId="77777777" w:rsidR="00EC60DE" w:rsidRPr="00D33B4E" w:rsidRDefault="00EC60DE" w:rsidP="00563B1D">
      <w:pPr>
        <w:jc w:val="both"/>
      </w:pPr>
      <w:r w:rsidRPr="00D33B4E">
        <w:t>6.23</w:t>
      </w:r>
      <w:r w:rsidRPr="00D33B4E">
        <w:tab/>
      </w:r>
      <w:bookmarkStart w:id="229" w:name="lt_pId743"/>
      <w:r w:rsidRPr="00D33B4E">
        <w:rPr>
          <w:b/>
          <w:bCs/>
        </w:rPr>
        <w:t>Jeanty</w:t>
      </w:r>
      <w:r w:rsidRPr="00D33B4E">
        <w:rPr>
          <w:b/>
          <w:bCs/>
        </w:rPr>
        <w:t>女士</w:t>
      </w:r>
      <w:r w:rsidRPr="00D33B4E">
        <w:t>同意</w:t>
      </w:r>
      <w:r w:rsidRPr="00D33B4E">
        <w:t>Henri</w:t>
      </w:r>
      <w:r w:rsidRPr="00D33B4E">
        <w:t>先生的意见，强调这三份申报资料不属于第</w:t>
      </w:r>
      <w:r w:rsidRPr="00D33B4E">
        <w:t>559</w:t>
      </w:r>
      <w:r w:rsidRPr="00D33B4E">
        <w:t>号决议明确规定的</w:t>
      </w:r>
      <w:r w:rsidRPr="00D33B4E">
        <w:rPr>
          <w:rFonts w:hint="eastAsia"/>
        </w:rPr>
        <w:t>轨道弧</w:t>
      </w:r>
      <w:r w:rsidRPr="00D33B4E">
        <w:t>范围。委员会应</w:t>
      </w:r>
      <w:r w:rsidRPr="00D33B4E">
        <w:rPr>
          <w:rFonts w:hint="eastAsia"/>
        </w:rPr>
        <w:t>争取</w:t>
      </w:r>
      <w:r w:rsidRPr="00D33B4E">
        <w:t>给予他们特殊待遇，以确保他们得到与第</w:t>
      </w:r>
      <w:r w:rsidRPr="00D33B4E">
        <w:t>559</w:t>
      </w:r>
      <w:r w:rsidRPr="00D33B4E">
        <w:t>号决议</w:t>
      </w:r>
      <w:r w:rsidRPr="00D33B4E">
        <w:rPr>
          <w:rFonts w:hint="eastAsia"/>
        </w:rPr>
        <w:t>申报资料</w:t>
      </w:r>
      <w:r w:rsidRPr="00D33B4E">
        <w:t>大致相同的处理。</w:t>
      </w:r>
      <w:bookmarkEnd w:id="229"/>
      <w:r w:rsidRPr="00D33B4E">
        <w:t xml:space="preserve"> </w:t>
      </w:r>
    </w:p>
    <w:p w14:paraId="0A9C8FCF" w14:textId="77777777" w:rsidR="00EC60DE" w:rsidRPr="00D33B4E" w:rsidRDefault="00EC60DE" w:rsidP="00563B1D">
      <w:pPr>
        <w:jc w:val="both"/>
      </w:pPr>
      <w:r w:rsidRPr="00D33B4E">
        <w:t>6.24</w:t>
      </w:r>
      <w:r w:rsidRPr="00D33B4E">
        <w:tab/>
      </w:r>
      <w:bookmarkStart w:id="230" w:name="lt_pId746"/>
      <w:r w:rsidRPr="00D33B4E">
        <w:rPr>
          <w:b/>
          <w:bCs/>
        </w:rPr>
        <w:t>Varlamov</w:t>
      </w:r>
      <w:r w:rsidRPr="00D33B4E">
        <w:rPr>
          <w:b/>
          <w:bCs/>
        </w:rPr>
        <w:t>先生</w:t>
      </w:r>
      <w:r w:rsidRPr="00D33B4E">
        <w:rPr>
          <w:rFonts w:hint="eastAsia"/>
        </w:rPr>
        <w:t>指出</w:t>
      </w:r>
      <w:r w:rsidRPr="00D33B4E">
        <w:t>，与其将这三份申报资料视为需要特殊处理的第</w:t>
      </w:r>
      <w:r w:rsidRPr="00D33B4E">
        <w:t>4</w:t>
      </w:r>
      <w:r w:rsidRPr="00D33B4E">
        <w:t>条申报资料，以确保它们</w:t>
      </w:r>
      <w:r w:rsidRPr="00D33B4E">
        <w:rPr>
          <w:rFonts w:hint="eastAsia"/>
        </w:rPr>
        <w:t>能够享有</w:t>
      </w:r>
      <w:r w:rsidRPr="00D33B4E">
        <w:t>与第</w:t>
      </w:r>
      <w:r w:rsidRPr="00D33B4E">
        <w:t>559</w:t>
      </w:r>
      <w:r w:rsidRPr="00D33B4E">
        <w:t>号决议申报资料相同的参考形势，不如将它们视为第</w:t>
      </w:r>
      <w:r w:rsidRPr="00D33B4E">
        <w:t>559</w:t>
      </w:r>
      <w:r w:rsidRPr="00D33B4E">
        <w:t>号决议申报资料，尽管它们</w:t>
      </w:r>
      <w:r w:rsidRPr="00D33B4E">
        <w:rPr>
          <w:rFonts w:hint="eastAsia"/>
        </w:rPr>
        <w:t>并</w:t>
      </w:r>
      <w:r w:rsidRPr="00D33B4E">
        <w:t>不属于第</w:t>
      </w:r>
      <w:r w:rsidRPr="00D33B4E">
        <w:t>559</w:t>
      </w:r>
      <w:r w:rsidRPr="00D33B4E">
        <w:t>号决议</w:t>
      </w:r>
      <w:r w:rsidRPr="00D33B4E">
        <w:rPr>
          <w:rFonts w:hint="eastAsia"/>
        </w:rPr>
        <w:t>的轨道弧</w:t>
      </w:r>
      <w:r w:rsidRPr="00D33B4E">
        <w:t>范围。尽管如此，他还是愿意</w:t>
      </w:r>
      <w:r w:rsidRPr="00D33B4E">
        <w:rPr>
          <w:rFonts w:hint="eastAsia"/>
        </w:rPr>
        <w:t>将其视为</w:t>
      </w:r>
      <w:r w:rsidRPr="00D33B4E">
        <w:t>第</w:t>
      </w:r>
      <w:r w:rsidRPr="00D33B4E">
        <w:t>4</w:t>
      </w:r>
      <w:r w:rsidRPr="00D33B4E">
        <w:t>条</w:t>
      </w:r>
      <w:r w:rsidRPr="00D33B4E">
        <w:rPr>
          <w:rFonts w:hint="eastAsia"/>
        </w:rPr>
        <w:t>申报资料</w:t>
      </w:r>
      <w:r w:rsidRPr="00D33B4E">
        <w:t>。</w:t>
      </w:r>
      <w:bookmarkEnd w:id="230"/>
      <w:r w:rsidRPr="00D33B4E">
        <w:t xml:space="preserve"> </w:t>
      </w:r>
    </w:p>
    <w:p w14:paraId="3345A861" w14:textId="77777777" w:rsidR="00EC60DE" w:rsidRPr="00D33B4E" w:rsidRDefault="00EC60DE" w:rsidP="00563B1D">
      <w:pPr>
        <w:jc w:val="both"/>
      </w:pPr>
      <w:r w:rsidRPr="00D33B4E">
        <w:t>6.25</w:t>
      </w:r>
      <w:r w:rsidRPr="00D33B4E">
        <w:tab/>
      </w:r>
      <w:bookmarkStart w:id="231" w:name="lt_pId749"/>
      <w:r w:rsidRPr="00D33B4E">
        <w:rPr>
          <w:b/>
          <w:bCs/>
        </w:rPr>
        <w:t>Alamri</w:t>
      </w:r>
      <w:r w:rsidRPr="00D33B4E">
        <w:rPr>
          <w:b/>
          <w:bCs/>
        </w:rPr>
        <w:t>先生</w:t>
      </w:r>
      <w:r w:rsidRPr="00D33B4E">
        <w:t>支持</w:t>
      </w:r>
      <w:r w:rsidRPr="00D33B4E">
        <w:t>Henri</w:t>
      </w:r>
      <w:r w:rsidRPr="00D33B4E">
        <w:t>先生和</w:t>
      </w:r>
      <w:r w:rsidRPr="00D33B4E">
        <w:t>Jeanty</w:t>
      </w:r>
      <w:r w:rsidRPr="00D33B4E">
        <w:t>女士</w:t>
      </w:r>
      <w:r w:rsidRPr="00D33B4E">
        <w:rPr>
          <w:rFonts w:hint="eastAsia"/>
        </w:rPr>
        <w:t>：</w:t>
      </w:r>
      <w:r w:rsidRPr="00D33B4E">
        <w:t>尽管将他们视为第</w:t>
      </w:r>
      <w:r w:rsidRPr="00D33B4E">
        <w:t>559</w:t>
      </w:r>
      <w:r w:rsidRPr="00D33B4E">
        <w:t>号决议申报资料有技术上的理由，但他们不在决议明确规定的范围内。随后可能会找到一种方法，使</w:t>
      </w:r>
      <w:r w:rsidRPr="00D33B4E">
        <w:rPr>
          <w:rFonts w:hint="eastAsia"/>
        </w:rPr>
        <w:t>这申报资料能够享受与</w:t>
      </w:r>
      <w:r w:rsidRPr="00D33B4E">
        <w:t>第</w:t>
      </w:r>
      <w:r w:rsidRPr="00D33B4E">
        <w:t>559</w:t>
      </w:r>
      <w:r w:rsidRPr="00D33B4E">
        <w:t>号决议</w:t>
      </w:r>
      <w:r w:rsidRPr="00D33B4E">
        <w:rPr>
          <w:rFonts w:hint="eastAsia"/>
        </w:rPr>
        <w:t>申报资料</w:t>
      </w:r>
      <w:r w:rsidRPr="00D33B4E">
        <w:t>相同的</w:t>
      </w:r>
      <w:r w:rsidRPr="00D33B4E">
        <w:rPr>
          <w:rFonts w:hint="eastAsia"/>
        </w:rPr>
        <w:t>优惠待遇</w:t>
      </w:r>
      <w:r w:rsidRPr="00D33B4E">
        <w:t>。</w:t>
      </w:r>
      <w:bookmarkEnd w:id="231"/>
    </w:p>
    <w:p w14:paraId="12596337" w14:textId="77777777" w:rsidR="00EC60DE" w:rsidRPr="00D33B4E" w:rsidRDefault="00EC60DE" w:rsidP="00563B1D">
      <w:pPr>
        <w:jc w:val="both"/>
      </w:pPr>
      <w:r w:rsidRPr="00D33B4E">
        <w:t>6.26</w:t>
      </w:r>
      <w:r w:rsidRPr="00D33B4E">
        <w:tab/>
      </w:r>
      <w:bookmarkStart w:id="232" w:name="lt_pId753"/>
      <w:r w:rsidRPr="00D33B4E">
        <w:rPr>
          <w:b/>
          <w:bCs/>
        </w:rPr>
        <w:t>Hasanova</w:t>
      </w:r>
      <w:r w:rsidRPr="00D33B4E">
        <w:rPr>
          <w:b/>
          <w:bCs/>
        </w:rPr>
        <w:t>女士</w:t>
      </w:r>
      <w:r w:rsidRPr="00D33B4E">
        <w:rPr>
          <w:rFonts w:hint="eastAsia"/>
        </w:rPr>
        <w:t>和</w:t>
      </w:r>
      <w:r w:rsidRPr="00D33B4E">
        <w:rPr>
          <w:b/>
          <w:bCs/>
        </w:rPr>
        <w:t>Talib</w:t>
      </w:r>
      <w:r w:rsidRPr="00D33B4E">
        <w:rPr>
          <w:b/>
          <w:bCs/>
        </w:rPr>
        <w:t>先生</w:t>
      </w:r>
      <w:r w:rsidRPr="00D33B4E">
        <w:t>支持</w:t>
      </w:r>
      <w:r w:rsidRPr="00D33B4E">
        <w:t>Henri</w:t>
      </w:r>
      <w:r w:rsidRPr="00D33B4E">
        <w:t>先生和</w:t>
      </w:r>
      <w:r w:rsidRPr="00D33B4E">
        <w:t>Jeanty</w:t>
      </w:r>
      <w:r w:rsidRPr="00D33B4E">
        <w:t>女士。</w:t>
      </w:r>
      <w:r w:rsidRPr="00D33B4E">
        <w:t>Borjón</w:t>
      </w:r>
      <w:r w:rsidRPr="00D33B4E">
        <w:t>先生也表示同意，并补充</w:t>
      </w:r>
      <w:r w:rsidRPr="00D33B4E">
        <w:rPr>
          <w:rFonts w:hint="eastAsia"/>
        </w:rPr>
        <w:t>指出</w:t>
      </w:r>
      <w:r w:rsidRPr="00D33B4E">
        <w:t>，应该为</w:t>
      </w:r>
      <w:r w:rsidRPr="00D33B4E">
        <w:rPr>
          <w:rFonts w:hint="eastAsia"/>
        </w:rPr>
        <w:t>这</w:t>
      </w:r>
      <w:r w:rsidRPr="00D33B4E">
        <w:t>三份申报资料找到</w:t>
      </w:r>
      <w:r w:rsidRPr="00D33B4E">
        <w:rPr>
          <w:rFonts w:hint="eastAsia"/>
        </w:rPr>
        <w:t>一个可</w:t>
      </w:r>
      <w:r w:rsidRPr="00D33B4E">
        <w:t>反映第</w:t>
      </w:r>
      <w:r w:rsidRPr="00D33B4E">
        <w:t>559</w:t>
      </w:r>
      <w:r w:rsidRPr="00D33B4E">
        <w:t>号决议精神的解决办法。</w:t>
      </w:r>
      <w:bookmarkEnd w:id="232"/>
    </w:p>
    <w:p w14:paraId="0A3FDD85" w14:textId="77777777" w:rsidR="00EC60DE" w:rsidRPr="00D33B4E" w:rsidRDefault="00EC60DE" w:rsidP="00563B1D">
      <w:pPr>
        <w:jc w:val="both"/>
      </w:pPr>
      <w:r w:rsidRPr="00D33B4E">
        <w:t>6.27</w:t>
      </w:r>
      <w:r w:rsidRPr="00D33B4E">
        <w:tab/>
      </w:r>
      <w:bookmarkStart w:id="233" w:name="lt_pId756"/>
      <w:proofErr w:type="spellStart"/>
      <w:r w:rsidRPr="00D33B4E">
        <w:rPr>
          <w:b/>
          <w:bCs/>
        </w:rPr>
        <w:t>Azzouz</w:t>
      </w:r>
      <w:proofErr w:type="spellEnd"/>
      <w:r w:rsidRPr="00D33B4E">
        <w:rPr>
          <w:b/>
          <w:bCs/>
        </w:rPr>
        <w:t>先生</w:t>
      </w:r>
      <w:r w:rsidRPr="00D33B4E">
        <w:rPr>
          <w:rFonts w:hint="eastAsia"/>
        </w:rPr>
        <w:t>表示</w:t>
      </w:r>
      <w:r w:rsidRPr="00D33B4E">
        <w:t>，应尽一切努力，包括在必要时给予特殊待遇，以确保根据第</w:t>
      </w:r>
      <w:r w:rsidRPr="00D33B4E">
        <w:t>4</w:t>
      </w:r>
      <w:r w:rsidRPr="00D33B4E">
        <w:t>条或第</w:t>
      </w:r>
      <w:r w:rsidRPr="00D33B4E">
        <w:t>559</w:t>
      </w:r>
      <w:r w:rsidRPr="00D33B4E">
        <w:t>号决议，这三个主管部门在当前时刻</w:t>
      </w:r>
      <w:r w:rsidRPr="00D33B4E">
        <w:rPr>
          <w:rFonts w:hint="eastAsia"/>
        </w:rPr>
        <w:t>获得</w:t>
      </w:r>
      <w:r w:rsidRPr="00D33B4E">
        <w:t>轨道位置，而不是将此事提交</w:t>
      </w:r>
      <w:r w:rsidRPr="00D33B4E">
        <w:t>WRC-23</w:t>
      </w:r>
      <w:r w:rsidRPr="00D33B4E">
        <w:t>甚至</w:t>
      </w:r>
      <w:r w:rsidRPr="00D33B4E">
        <w:t>WRC-27</w:t>
      </w:r>
      <w:r w:rsidRPr="00D33B4E">
        <w:t>寻求解决办法。</w:t>
      </w:r>
      <w:bookmarkEnd w:id="233"/>
    </w:p>
    <w:p w14:paraId="4F21F50F" w14:textId="77777777" w:rsidR="00EC60DE" w:rsidRPr="00D33B4E" w:rsidRDefault="00EC60DE" w:rsidP="00563B1D">
      <w:pPr>
        <w:jc w:val="both"/>
      </w:pPr>
      <w:r w:rsidRPr="00D33B4E">
        <w:t>6.28</w:t>
      </w:r>
      <w:r w:rsidRPr="00D33B4E">
        <w:tab/>
      </w:r>
      <w:bookmarkStart w:id="234" w:name="lt_pId758"/>
      <w:r w:rsidRPr="00D33B4E">
        <w:rPr>
          <w:b/>
          <w:bCs/>
        </w:rPr>
        <w:t>Hoan</w:t>
      </w:r>
      <w:r w:rsidRPr="00D33B4E">
        <w:rPr>
          <w:b/>
          <w:bCs/>
        </w:rPr>
        <w:t>先生</w:t>
      </w:r>
      <w:r w:rsidRPr="00D33B4E">
        <w:rPr>
          <w:rFonts w:hint="eastAsia"/>
        </w:rPr>
        <w:t>指出</w:t>
      </w:r>
      <w:r w:rsidRPr="00D33B4E">
        <w:t>，正在讨论的三份申报资料不可否认地不属于第</w:t>
      </w:r>
      <w:r w:rsidRPr="00D33B4E">
        <w:t>559</w:t>
      </w:r>
      <w:r w:rsidRPr="00D33B4E">
        <w:t>号决议的范围，但它们的</w:t>
      </w:r>
      <w:r w:rsidRPr="00D33B4E">
        <w:rPr>
          <w:rFonts w:hint="eastAsia"/>
        </w:rPr>
        <w:t>需求</w:t>
      </w:r>
      <w:r w:rsidRPr="00D33B4E">
        <w:t>应该得到满足。因此，如果这不会给无线电通信局造成任何困难，应作出决定，在</w:t>
      </w:r>
      <w:r w:rsidRPr="00D33B4E">
        <w:rPr>
          <w:rFonts w:hint="eastAsia"/>
        </w:rPr>
        <w:t>有待</w:t>
      </w:r>
      <w:r w:rsidRPr="00D33B4E">
        <w:t>WRC-23</w:t>
      </w:r>
      <w:r w:rsidRPr="00D33B4E">
        <w:t>确认的情况下，对他们暂时适用与委员会就第</w:t>
      </w:r>
      <w:r w:rsidRPr="00D33B4E">
        <w:t>559</w:t>
      </w:r>
      <w:r w:rsidRPr="00D33B4E">
        <w:t>号决议申报资料</w:t>
      </w:r>
      <w:r w:rsidRPr="00D33B4E">
        <w:rPr>
          <w:rFonts w:hint="eastAsia"/>
        </w:rPr>
        <w:t>所</w:t>
      </w:r>
      <w:r w:rsidRPr="00D33B4E">
        <w:t>商定的决定相同的决定。</w:t>
      </w:r>
      <w:bookmarkEnd w:id="234"/>
    </w:p>
    <w:p w14:paraId="64C30DB3" w14:textId="77777777" w:rsidR="00EC60DE" w:rsidRPr="00D33B4E" w:rsidRDefault="00EC60DE" w:rsidP="00357D64">
      <w:r w:rsidRPr="00D33B4E">
        <w:t>6.29</w:t>
      </w:r>
      <w:r w:rsidRPr="00D33B4E">
        <w:tab/>
      </w:r>
      <w:bookmarkStart w:id="235" w:name="lt_pId761"/>
      <w:r w:rsidRPr="00D33B4E">
        <w:rPr>
          <w:b/>
          <w:bCs/>
        </w:rPr>
        <w:t>Hashimoto</w:t>
      </w:r>
      <w:r w:rsidRPr="00D33B4E">
        <w:rPr>
          <w:b/>
          <w:bCs/>
        </w:rPr>
        <w:t>先生</w:t>
      </w:r>
      <w:r w:rsidRPr="00D33B4E">
        <w:t>同意前几位发言者的意见，即这三份申报资料应视为第</w:t>
      </w:r>
      <w:r w:rsidRPr="00D33B4E">
        <w:t>4</w:t>
      </w:r>
      <w:r w:rsidRPr="00D33B4E">
        <w:t>条申报资料，但</w:t>
      </w:r>
      <w:r w:rsidRPr="00D33B4E">
        <w:rPr>
          <w:rFonts w:hint="eastAsia"/>
        </w:rPr>
        <w:t>可享受</w:t>
      </w:r>
      <w:r w:rsidRPr="00D33B4E">
        <w:t>给予第</w:t>
      </w:r>
      <w:r w:rsidRPr="00D33B4E">
        <w:t>559</w:t>
      </w:r>
      <w:r w:rsidRPr="00D33B4E">
        <w:t>号决议申报资料的特殊待遇。</w:t>
      </w:r>
      <w:bookmarkEnd w:id="235"/>
    </w:p>
    <w:p w14:paraId="29F17048" w14:textId="77777777" w:rsidR="00EC60DE" w:rsidRPr="00D33B4E" w:rsidRDefault="00EC60DE" w:rsidP="00563B1D">
      <w:pPr>
        <w:jc w:val="both"/>
      </w:pPr>
      <w:r w:rsidRPr="00D33B4E">
        <w:t>6.30</w:t>
      </w:r>
      <w:r w:rsidRPr="00D33B4E">
        <w:tab/>
      </w:r>
      <w:bookmarkStart w:id="236" w:name="lt_pId763"/>
      <w:r w:rsidRPr="00D33B4E">
        <w:rPr>
          <w:b/>
          <w:bCs/>
        </w:rPr>
        <w:t>Vallet</w:t>
      </w:r>
      <w:r w:rsidRPr="00D33B4E">
        <w:rPr>
          <w:b/>
          <w:bCs/>
        </w:rPr>
        <w:t>先生（空间业务部负责人）</w:t>
      </w:r>
      <w:r w:rsidRPr="00D33B4E">
        <w:rPr>
          <w:rFonts w:hint="eastAsia"/>
        </w:rPr>
        <w:t>表示</w:t>
      </w:r>
      <w:r w:rsidRPr="00D33B4E">
        <w:t>，无线电通信局的基本问题不在于这三份申报资料是否应归类为第</w:t>
      </w:r>
      <w:r w:rsidRPr="00D33B4E">
        <w:t>559</w:t>
      </w:r>
      <w:r w:rsidRPr="00D33B4E">
        <w:t>号决议或第</w:t>
      </w:r>
      <w:r w:rsidRPr="00D33B4E">
        <w:t>4</w:t>
      </w:r>
      <w:r w:rsidRPr="00D33B4E">
        <w:t>条申报资料，而是应如何处理这些申报资料，特别是</w:t>
      </w:r>
      <w:r w:rsidRPr="00D33B4E">
        <w:rPr>
          <w:rFonts w:hint="eastAsia"/>
        </w:rPr>
        <w:t>在</w:t>
      </w:r>
      <w:r w:rsidRPr="00D33B4E">
        <w:t>考虑到收到的</w:t>
      </w:r>
      <w:r w:rsidRPr="00D33B4E">
        <w:rPr>
          <w:rFonts w:hint="eastAsia"/>
        </w:rPr>
        <w:t>B</w:t>
      </w:r>
      <w:r w:rsidRPr="00D33B4E">
        <w:t>部分</w:t>
      </w:r>
      <w:r w:rsidRPr="00D33B4E">
        <w:rPr>
          <w:rFonts w:hint="eastAsia"/>
        </w:rPr>
        <w:t>与</w:t>
      </w:r>
      <w:r w:rsidRPr="00D33B4E">
        <w:rPr>
          <w:rFonts w:hint="eastAsia"/>
        </w:rPr>
        <w:t>A</w:t>
      </w:r>
      <w:r w:rsidRPr="00D33B4E">
        <w:t>部分申报资料</w:t>
      </w:r>
      <w:r w:rsidRPr="00D33B4E">
        <w:rPr>
          <w:rFonts w:hint="eastAsia"/>
        </w:rPr>
        <w:t>的情况下如何</w:t>
      </w:r>
      <w:r w:rsidRPr="00D33B4E">
        <w:t>更新参考形势。</w:t>
      </w:r>
      <w:bookmarkEnd w:id="236"/>
      <w:r w:rsidRPr="00D33B4E">
        <w:t xml:space="preserve"> </w:t>
      </w:r>
    </w:p>
    <w:p w14:paraId="2E6D5558" w14:textId="77777777" w:rsidR="00EC60DE" w:rsidRPr="00D33B4E" w:rsidRDefault="00EC60DE" w:rsidP="00563B1D">
      <w:pPr>
        <w:jc w:val="both"/>
      </w:pPr>
      <w:r w:rsidRPr="00D33B4E">
        <w:t>6.31</w:t>
      </w:r>
      <w:r w:rsidRPr="00D33B4E">
        <w:tab/>
      </w:r>
      <w:r w:rsidRPr="00D33B4E">
        <w:rPr>
          <w:b/>
          <w:bCs/>
        </w:rPr>
        <w:t>主席</w:t>
      </w:r>
      <w:r w:rsidRPr="00D33B4E">
        <w:t>同意，基本问题涉及更新参考形势，可能考虑到</w:t>
      </w:r>
      <w:r w:rsidRPr="00D33B4E">
        <w:t>RRB20-2/28</w:t>
      </w:r>
      <w:r w:rsidRPr="00D33B4E">
        <w:t>号文件</w:t>
      </w:r>
      <w:r w:rsidRPr="00D33B4E">
        <w:t>8</w:t>
      </w:r>
      <w:proofErr w:type="gramStart"/>
      <w:r w:rsidRPr="00D33B4E">
        <w:t>a)</w:t>
      </w:r>
      <w:r w:rsidRPr="00D33B4E">
        <w:rPr>
          <w:rFonts w:hint="eastAsia"/>
        </w:rPr>
        <w:t>段</w:t>
      </w:r>
      <w:r w:rsidRPr="00D33B4E">
        <w:t>中提出的方法</w:t>
      </w:r>
      <w:proofErr w:type="gramEnd"/>
      <w:r w:rsidRPr="00D33B4E">
        <w:t>。在就最合适的方法达成一致意见后，委员会可以就是否应该对第</w:t>
      </w:r>
      <w:r w:rsidRPr="00D33B4E">
        <w:t>559</w:t>
      </w:r>
      <w:r w:rsidRPr="00D33B4E">
        <w:t>号决议</w:t>
      </w:r>
      <w:r w:rsidRPr="00D33B4E">
        <w:rPr>
          <w:rFonts w:hint="eastAsia"/>
        </w:rPr>
        <w:t>申报资料以及</w:t>
      </w:r>
      <w:r w:rsidRPr="00D33B4E">
        <w:t>涉及该决议规定以外</w:t>
      </w:r>
      <w:r w:rsidRPr="00D33B4E">
        <w:rPr>
          <w:rFonts w:hint="eastAsia"/>
        </w:rPr>
        <w:t>弧段</w:t>
      </w:r>
      <w:r w:rsidRPr="00D33B4E">
        <w:t>的三份申报资料采用同样的方法作出最后决定。</w:t>
      </w:r>
    </w:p>
    <w:p w14:paraId="336FECFB" w14:textId="77777777" w:rsidR="00EC60DE" w:rsidRPr="00D33B4E" w:rsidRDefault="00EC60DE" w:rsidP="00563B1D">
      <w:pPr>
        <w:jc w:val="both"/>
      </w:pPr>
      <w:r w:rsidRPr="00D33B4E">
        <w:t>6.32</w:t>
      </w:r>
      <w:r w:rsidRPr="00D33B4E">
        <w:tab/>
      </w:r>
      <w:bookmarkStart w:id="237" w:name="lt_pId768"/>
      <w:r w:rsidRPr="00D33B4E">
        <w:rPr>
          <w:b/>
          <w:bCs/>
        </w:rPr>
        <w:t>王先生（</w:t>
      </w:r>
      <w:r w:rsidRPr="00D33B4E">
        <w:rPr>
          <w:b/>
          <w:bCs/>
        </w:rPr>
        <w:t>SSD/SNP</w:t>
      </w:r>
      <w:r w:rsidRPr="00D33B4E">
        <w:rPr>
          <w:b/>
          <w:bCs/>
        </w:rPr>
        <w:t>处长）</w:t>
      </w:r>
      <w:r w:rsidRPr="00D33B4E">
        <w:t>指出，已要求委员会就第</w:t>
      </w:r>
      <w:r w:rsidRPr="00D33B4E">
        <w:t>559</w:t>
      </w:r>
      <w:r w:rsidRPr="00D33B4E">
        <w:t>号决议进一步做出决定。在第</w:t>
      </w:r>
      <w:r w:rsidRPr="00D33B4E">
        <w:t>83</w:t>
      </w:r>
      <w:r w:rsidRPr="00D33B4E">
        <w:t>次会议上，委员会审议了</w:t>
      </w:r>
      <w:r w:rsidRPr="00D33B4E">
        <w:t>24</w:t>
      </w:r>
      <w:r w:rsidRPr="00D33B4E">
        <w:t>个主管部门关于测试点的请求，并决定只有在无法适当创建</w:t>
      </w:r>
      <w:r w:rsidRPr="00D33B4E">
        <w:rPr>
          <w:rFonts w:hint="eastAsia"/>
        </w:rPr>
        <w:t>椭圆</w:t>
      </w:r>
      <w:r w:rsidRPr="00D33B4E">
        <w:t>以覆盖</w:t>
      </w:r>
      <w:r w:rsidRPr="00D33B4E">
        <w:rPr>
          <w:rFonts w:hint="eastAsia"/>
        </w:rPr>
        <w:t>各国国内</w:t>
      </w:r>
      <w:r w:rsidRPr="00D33B4E">
        <w:t>领土的情况下，才能将海上和</w:t>
      </w:r>
      <w:r w:rsidRPr="00D33B4E">
        <w:rPr>
          <w:rFonts w:hint="eastAsia"/>
        </w:rPr>
        <w:t>各国</w:t>
      </w:r>
      <w:r w:rsidRPr="00D33B4E">
        <w:t>领土以外的测试点用于规划和第</w:t>
      </w:r>
      <w:r w:rsidRPr="00D33B4E">
        <w:t>559</w:t>
      </w:r>
      <w:r w:rsidRPr="00D33B4E">
        <w:t>号决议</w:t>
      </w:r>
      <w:r w:rsidRPr="00D33B4E">
        <w:rPr>
          <w:rFonts w:hint="eastAsia"/>
        </w:rPr>
        <w:t>申报资料</w:t>
      </w:r>
      <w:r w:rsidRPr="00D33B4E">
        <w:t>。要求委员被澄清是否可以对使用椭圆</w:t>
      </w:r>
      <w:r w:rsidRPr="00D33B4E">
        <w:rPr>
          <w:rFonts w:hint="eastAsia"/>
        </w:rPr>
        <w:t>波束</w:t>
      </w:r>
      <w:r w:rsidRPr="00D33B4E">
        <w:t>寻求</w:t>
      </w:r>
      <w:r w:rsidRPr="00D33B4E">
        <w:rPr>
          <w:rFonts w:hint="eastAsia"/>
        </w:rPr>
        <w:t>享受</w:t>
      </w:r>
      <w:r w:rsidRPr="00D33B4E">
        <w:t>特殊待遇的第</w:t>
      </w:r>
      <w:r w:rsidRPr="00D33B4E">
        <w:t>4</w:t>
      </w:r>
      <w:r w:rsidRPr="00D33B4E">
        <w:t>条</w:t>
      </w:r>
      <w:r w:rsidRPr="00D33B4E">
        <w:rPr>
          <w:rFonts w:hint="eastAsia"/>
        </w:rPr>
        <w:t>申报资料</w:t>
      </w:r>
      <w:r w:rsidRPr="00D33B4E">
        <w:t>适用同样的方法。</w:t>
      </w:r>
      <w:bookmarkEnd w:id="237"/>
      <w:r w:rsidRPr="00D33B4E">
        <w:t xml:space="preserve"> </w:t>
      </w:r>
    </w:p>
    <w:p w14:paraId="67E3351E" w14:textId="77777777" w:rsidR="00EC60DE" w:rsidRPr="00D33B4E" w:rsidRDefault="00EC60DE" w:rsidP="00563B1D">
      <w:pPr>
        <w:jc w:val="both"/>
      </w:pPr>
      <w:r w:rsidRPr="00D33B4E">
        <w:t>6.33</w:t>
      </w:r>
      <w:r w:rsidRPr="00D33B4E">
        <w:tab/>
      </w:r>
      <w:bookmarkStart w:id="238" w:name="lt_pId772"/>
      <w:r w:rsidRPr="00D33B4E">
        <w:rPr>
          <w:b/>
          <w:bCs/>
        </w:rPr>
        <w:t>Varlamov</w:t>
      </w:r>
      <w:r w:rsidRPr="00D33B4E">
        <w:rPr>
          <w:b/>
          <w:bCs/>
        </w:rPr>
        <w:t>先生</w:t>
      </w:r>
      <w:r w:rsidRPr="00D33B4E">
        <w:t>要求澄清在</w:t>
      </w:r>
      <w:r w:rsidRPr="00D33B4E">
        <w:t>WRC-23</w:t>
      </w:r>
      <w:r w:rsidRPr="00D33B4E">
        <w:t>之前不更新第</w:t>
      </w:r>
      <w:r w:rsidRPr="00D33B4E">
        <w:t>559</w:t>
      </w:r>
      <w:r w:rsidRPr="00D33B4E">
        <w:t>号决议</w:t>
      </w:r>
      <w:r w:rsidRPr="00D33B4E">
        <w:rPr>
          <w:rFonts w:hint="eastAsia"/>
        </w:rPr>
        <w:t>申报资料的</w:t>
      </w:r>
      <w:r w:rsidRPr="00D33B4E">
        <w:t>参考形势</w:t>
      </w:r>
      <w:r w:rsidRPr="00D33B4E">
        <w:rPr>
          <w:rFonts w:hint="eastAsia"/>
        </w:rPr>
        <w:t>有何</w:t>
      </w:r>
      <w:r w:rsidRPr="00D33B4E">
        <w:t>后果。考虑到在此期间收到的其他申报资料的数量，到那时事情会失去控制吗？</w:t>
      </w:r>
      <w:bookmarkEnd w:id="238"/>
      <w:r w:rsidRPr="00D33B4E">
        <w:t xml:space="preserve"> </w:t>
      </w:r>
    </w:p>
    <w:p w14:paraId="1279BB3C" w14:textId="77777777" w:rsidR="00EC60DE" w:rsidRPr="00D33B4E" w:rsidRDefault="00EC60DE" w:rsidP="00563B1D">
      <w:pPr>
        <w:jc w:val="both"/>
      </w:pPr>
      <w:r w:rsidRPr="00D33B4E">
        <w:lastRenderedPageBreak/>
        <w:t>6.34</w:t>
      </w:r>
      <w:r w:rsidRPr="00D33B4E">
        <w:tab/>
      </w:r>
      <w:bookmarkStart w:id="239" w:name="lt_pId775"/>
      <w:r w:rsidRPr="00D33B4E">
        <w:rPr>
          <w:b/>
          <w:bCs/>
        </w:rPr>
        <w:t>王先生（</w:t>
      </w:r>
      <w:r w:rsidRPr="00D33B4E">
        <w:rPr>
          <w:b/>
          <w:bCs/>
        </w:rPr>
        <w:t>SSD/SNP</w:t>
      </w:r>
      <w:r w:rsidRPr="00D33B4E">
        <w:rPr>
          <w:b/>
          <w:bCs/>
        </w:rPr>
        <w:t>处长）</w:t>
      </w:r>
      <w:r w:rsidRPr="00D33B4E">
        <w:t>表示，如果</w:t>
      </w:r>
      <w:r w:rsidRPr="00D33B4E">
        <w:t>RRB20-2/28</w:t>
      </w:r>
      <w:r w:rsidRPr="00D33B4E">
        <w:t>号文件</w:t>
      </w:r>
      <w:r w:rsidRPr="00D33B4E">
        <w:t>8</w:t>
      </w:r>
      <w:proofErr w:type="gramStart"/>
      <w:r w:rsidRPr="00D33B4E">
        <w:t>a)</w:t>
      </w:r>
      <w:r w:rsidRPr="00D33B4E">
        <w:rPr>
          <w:rFonts w:hint="eastAsia"/>
        </w:rPr>
        <w:t>段</w:t>
      </w:r>
      <w:r w:rsidRPr="00D33B4E">
        <w:t>中的方法所涵盖的网络的参考形势没有更新</w:t>
      </w:r>
      <w:proofErr w:type="gramEnd"/>
      <w:r w:rsidRPr="00D33B4E">
        <w:t>，将确保对它们的保护，因为如果</w:t>
      </w:r>
      <w:r w:rsidRPr="00D33B4E">
        <w:t>559</w:t>
      </w:r>
      <w:r w:rsidRPr="00D33B4E">
        <w:t>号决议</w:t>
      </w:r>
      <w:r w:rsidRPr="00D33B4E">
        <w:rPr>
          <w:rFonts w:hint="eastAsia"/>
        </w:rPr>
        <w:t>申报资料</w:t>
      </w:r>
      <w:r w:rsidRPr="00D33B4E">
        <w:t>被确定为受</w:t>
      </w:r>
      <w:r w:rsidRPr="00D33B4E">
        <w:rPr>
          <w:rFonts w:hint="eastAsia"/>
        </w:rPr>
        <w:t>到</w:t>
      </w:r>
      <w:r w:rsidRPr="00D33B4E">
        <w:t>影响，则任何新提交的</w:t>
      </w:r>
      <w:r w:rsidRPr="00D33B4E">
        <w:rPr>
          <w:rFonts w:hint="eastAsia"/>
        </w:rPr>
        <w:t>附录</w:t>
      </w:r>
      <w:r w:rsidRPr="00D33B4E">
        <w:rPr>
          <w:rFonts w:hint="eastAsia"/>
          <w:b/>
          <w:bCs/>
        </w:rPr>
        <w:t>3</w:t>
      </w:r>
      <w:r w:rsidRPr="00D33B4E">
        <w:rPr>
          <w:b/>
          <w:bCs/>
        </w:rPr>
        <w:t>0/30</w:t>
      </w:r>
      <w:r w:rsidRPr="00D33B4E">
        <w:rPr>
          <w:rFonts w:hint="eastAsia"/>
          <w:b/>
          <w:bCs/>
        </w:rPr>
        <w:t>A</w:t>
      </w:r>
      <w:r w:rsidRPr="00D33B4E">
        <w:rPr>
          <w:rFonts w:hint="eastAsia"/>
        </w:rPr>
        <w:t>申报资料均需</w:t>
      </w:r>
      <w:r w:rsidRPr="00D33B4E">
        <w:t>与</w:t>
      </w:r>
      <w:r w:rsidRPr="00D33B4E">
        <w:t>559</w:t>
      </w:r>
      <w:r w:rsidRPr="00D33B4E">
        <w:t>号决议</w:t>
      </w:r>
      <w:r w:rsidRPr="00D33B4E">
        <w:rPr>
          <w:rFonts w:hint="eastAsia"/>
        </w:rPr>
        <w:t>申报资料</w:t>
      </w:r>
      <w:r w:rsidRPr="00D33B4E">
        <w:t>进行协调</w:t>
      </w:r>
      <w:r w:rsidRPr="00D33B4E">
        <w:rPr>
          <w:rFonts w:hint="eastAsia"/>
        </w:rPr>
        <w:t>。但是，这可能会</w:t>
      </w:r>
      <w:r w:rsidRPr="00D33B4E">
        <w:t>增加</w:t>
      </w:r>
      <w:r w:rsidRPr="00D33B4E">
        <w:rPr>
          <w:rFonts w:hint="eastAsia"/>
        </w:rPr>
        <w:t>附录</w:t>
      </w:r>
      <w:r w:rsidRPr="00D33B4E">
        <w:rPr>
          <w:rFonts w:hint="eastAsia"/>
          <w:b/>
          <w:bCs/>
        </w:rPr>
        <w:t>3</w:t>
      </w:r>
      <w:r w:rsidRPr="00D33B4E">
        <w:rPr>
          <w:b/>
          <w:bCs/>
        </w:rPr>
        <w:t>0/30</w:t>
      </w:r>
      <w:r w:rsidRPr="00D33B4E">
        <w:rPr>
          <w:rFonts w:hint="eastAsia"/>
          <w:b/>
          <w:bCs/>
        </w:rPr>
        <w:t>A</w:t>
      </w:r>
      <w:r w:rsidRPr="00D33B4E">
        <w:rPr>
          <w:rFonts w:hint="eastAsia"/>
        </w:rPr>
        <w:t>新申报资料通知主管部门</w:t>
      </w:r>
      <w:r w:rsidRPr="00D33B4E">
        <w:t>的协调要求。</w:t>
      </w:r>
      <w:bookmarkEnd w:id="239"/>
      <w:r w:rsidRPr="00D33B4E">
        <w:t xml:space="preserve"> </w:t>
      </w:r>
    </w:p>
    <w:p w14:paraId="63109F86" w14:textId="3B2D2942" w:rsidR="00EC60DE" w:rsidRPr="00D33B4E" w:rsidRDefault="00EC60DE" w:rsidP="00563B1D">
      <w:pPr>
        <w:jc w:val="both"/>
      </w:pPr>
      <w:r w:rsidRPr="00D33B4E">
        <w:t>6.35</w:t>
      </w:r>
      <w:r w:rsidRPr="00D33B4E">
        <w:tab/>
      </w:r>
      <w:bookmarkStart w:id="240" w:name="lt_pId777"/>
      <w:r w:rsidRPr="00D33B4E">
        <w:rPr>
          <w:b/>
          <w:bCs/>
        </w:rPr>
        <w:t>Alamri</w:t>
      </w:r>
      <w:r w:rsidRPr="00D33B4E">
        <w:rPr>
          <w:b/>
          <w:bCs/>
        </w:rPr>
        <w:t>先生</w:t>
      </w:r>
      <w:r w:rsidRPr="00D33B4E">
        <w:t>欢迎无线电通信局在</w:t>
      </w:r>
      <w:r w:rsidRPr="00D33B4E">
        <w:t>RRB20-2/6</w:t>
      </w:r>
      <w:r w:rsidRPr="00D33B4E">
        <w:t>号文件补遗</w:t>
      </w:r>
      <w:r w:rsidRPr="00D33B4E">
        <w:t>2</w:t>
      </w:r>
      <w:r w:rsidRPr="00D33B4E">
        <w:t>和</w:t>
      </w:r>
      <w:r w:rsidRPr="00D33B4E">
        <w:t>9</w:t>
      </w:r>
      <w:r w:rsidRPr="00D33B4E">
        <w:t>中提出的分析。他强调，正如在第</w:t>
      </w:r>
      <w:r w:rsidRPr="00D33B4E">
        <w:t>559</w:t>
      </w:r>
      <w:r w:rsidRPr="00D33B4E">
        <w:t>号决议的</w:t>
      </w:r>
      <w:r w:rsidRPr="00D33B4E">
        <w:rPr>
          <w:rFonts w:hint="eastAsia"/>
        </w:rPr>
        <w:t>“</w:t>
      </w:r>
      <w:r w:rsidRPr="00D33B4E">
        <w:rPr>
          <w:rFonts w:ascii="STKaiti" w:eastAsia="STKaiti" w:hAnsi="STKaiti" w:hint="eastAsia"/>
          <w:bCs/>
        </w:rPr>
        <w:t>认识到</w:t>
      </w:r>
      <w:r w:rsidRPr="00D33B4E">
        <w:rPr>
          <w:rFonts w:hint="eastAsia"/>
        </w:rPr>
        <w:t>”</w:t>
      </w:r>
      <w:r w:rsidRPr="00D33B4E">
        <w:t>和</w:t>
      </w:r>
      <w:r w:rsidRPr="00D33B4E">
        <w:rPr>
          <w:rFonts w:hint="eastAsia"/>
        </w:rPr>
        <w:t>“</w:t>
      </w:r>
      <w:r w:rsidRPr="00D33B4E">
        <w:rPr>
          <w:rFonts w:ascii="STKaiti" w:eastAsia="STKaiti" w:hAnsi="STKaiti" w:hint="eastAsia"/>
          <w:bCs/>
        </w:rPr>
        <w:t>考虑到</w:t>
      </w:r>
      <w:r w:rsidRPr="00D33B4E">
        <w:rPr>
          <w:rFonts w:hint="eastAsia"/>
        </w:rPr>
        <w:t>”</w:t>
      </w:r>
      <w:r w:rsidRPr="00D33B4E">
        <w:t>部分中提出的关切所证实的那样，并铭记《</w:t>
      </w:r>
      <w:r w:rsidRPr="00D33B4E">
        <w:rPr>
          <w:rFonts w:hint="eastAsia"/>
        </w:rPr>
        <w:t>组织法</w:t>
      </w:r>
      <w:r w:rsidRPr="00D33B4E">
        <w:t>》第四十四条的规定，保护第</w:t>
      </w:r>
      <w:r w:rsidRPr="00D33B4E">
        <w:t>559</w:t>
      </w:r>
      <w:r w:rsidRPr="00D33B4E">
        <w:t>号决议申报资料是一个至关重要</w:t>
      </w:r>
      <w:r w:rsidRPr="00D33B4E">
        <w:rPr>
          <w:rFonts w:hint="eastAsia"/>
        </w:rPr>
        <w:t>的</w:t>
      </w:r>
      <w:r w:rsidRPr="00D33B4E">
        <w:t>时间敏感问题，其主要目标是让</w:t>
      </w:r>
      <w:r w:rsidR="00D95592" w:rsidRPr="00D33B4E">
        <w:rPr>
          <w:rFonts w:hint="eastAsia"/>
        </w:rPr>
        <w:t>B</w:t>
      </w:r>
      <w:r w:rsidR="00D95592" w:rsidRPr="00D33B4E">
        <w:t>SS</w:t>
      </w:r>
      <w:r w:rsidR="00D95592" w:rsidRPr="00D33B4E">
        <w:rPr>
          <w:rFonts w:hint="eastAsia"/>
        </w:rPr>
        <w:t>指配劣化的国家</w:t>
      </w:r>
      <w:r w:rsidRPr="00D33B4E">
        <w:rPr>
          <w:rFonts w:hint="eastAsia"/>
        </w:rPr>
        <w:t>重新获得</w:t>
      </w:r>
      <w:r w:rsidRPr="00D33B4E">
        <w:t>覆盖</w:t>
      </w:r>
      <w:r w:rsidRPr="00D33B4E">
        <w:rPr>
          <w:rFonts w:hint="eastAsia"/>
        </w:rPr>
        <w:t>其国内</w:t>
      </w:r>
      <w:r w:rsidRPr="00D33B4E">
        <w:t>的规划指配</w:t>
      </w:r>
      <w:r w:rsidR="00D95592" w:rsidRPr="00D33B4E">
        <w:rPr>
          <w:rFonts w:hint="eastAsia"/>
        </w:rPr>
        <w:t>，同时应考虑到规划方式的主要理念是确保各国主管部门平等地获取频谱</w:t>
      </w:r>
      <w:r w:rsidR="00086411" w:rsidRPr="00D33B4E">
        <w:rPr>
          <w:rFonts w:hint="eastAsia"/>
        </w:rPr>
        <w:t>/</w:t>
      </w:r>
      <w:r w:rsidR="00D95592" w:rsidRPr="00D33B4E">
        <w:rPr>
          <w:rFonts w:hint="eastAsia"/>
        </w:rPr>
        <w:t>轨道资源</w:t>
      </w:r>
      <w:r w:rsidRPr="00D33B4E">
        <w:t>。无线电通信局的分析</w:t>
      </w:r>
      <w:r w:rsidRPr="00D33B4E">
        <w:t>—</w:t>
      </w:r>
      <w:r w:rsidRPr="00D33B4E">
        <w:t>特别是</w:t>
      </w:r>
      <w:r w:rsidRPr="00D33B4E">
        <w:t>RRB20-2/6</w:t>
      </w:r>
      <w:r w:rsidRPr="00D33B4E">
        <w:t>号文件</w:t>
      </w:r>
      <w:r w:rsidRPr="00D33B4E">
        <w:rPr>
          <w:rFonts w:hint="eastAsia"/>
        </w:rPr>
        <w:t>补遗</w:t>
      </w:r>
      <w:r w:rsidRPr="00D33B4E">
        <w:t>2</w:t>
      </w:r>
      <w:r w:rsidRPr="00D33B4E">
        <w:t>中的表</w:t>
      </w:r>
      <w:r w:rsidRPr="00D33B4E">
        <w:t>2—</w:t>
      </w:r>
      <w:r w:rsidRPr="00D33B4E">
        <w:t>非常清楚地表明，第</w:t>
      </w:r>
      <w:r w:rsidRPr="00D33B4E">
        <w:t>559</w:t>
      </w:r>
      <w:r w:rsidRPr="00D33B4E">
        <w:t>号决议申报资料的参考形势受到了</w:t>
      </w:r>
      <w:r w:rsidRPr="00D33B4E">
        <w:t>2020</w:t>
      </w:r>
      <w:r w:rsidRPr="00D33B4E">
        <w:t>年</w:t>
      </w:r>
      <w:r w:rsidRPr="00D33B4E">
        <w:t>5</w:t>
      </w:r>
      <w:r w:rsidRPr="00D33B4E">
        <w:t>月</w:t>
      </w:r>
      <w:r w:rsidRPr="00D33B4E">
        <w:t>22</w:t>
      </w:r>
      <w:r w:rsidRPr="00D33B4E">
        <w:t>日之前收到的</w:t>
      </w:r>
      <w:r w:rsidRPr="00D33B4E">
        <w:rPr>
          <w:rFonts w:hint="eastAsia"/>
        </w:rPr>
        <w:t>A</w:t>
      </w:r>
      <w:r w:rsidRPr="00D33B4E">
        <w:t>部分申报资料的严重威胁，实际上也受到了任何可能</w:t>
      </w:r>
      <w:r w:rsidRPr="00D33B4E">
        <w:rPr>
          <w:rFonts w:hint="eastAsia"/>
        </w:rPr>
        <w:t>对其带来</w:t>
      </w:r>
      <w:r w:rsidRPr="00D33B4E">
        <w:t>影响</w:t>
      </w:r>
      <w:r w:rsidRPr="00D33B4E">
        <w:rPr>
          <w:rFonts w:hint="eastAsia"/>
        </w:rPr>
        <w:t>的</w:t>
      </w:r>
      <w:r w:rsidRPr="00D33B4E">
        <w:t>其他申报资料的威胁。第</w:t>
      </w:r>
      <w:r w:rsidRPr="00D33B4E">
        <w:t>559</w:t>
      </w:r>
      <w:r w:rsidRPr="00D33B4E">
        <w:t>号决议为</w:t>
      </w:r>
      <w:r w:rsidRPr="00D33B4E">
        <w:t>55</w:t>
      </w:r>
      <w:r w:rsidRPr="00D33B4E">
        <w:t>个可能相关的主管部门提供了利用该决议所载优先机制的一次性机会。因此，委员会应根据对补遗</w:t>
      </w:r>
      <w:r w:rsidRPr="00D33B4E">
        <w:t>2</w:t>
      </w:r>
      <w:r w:rsidRPr="00D33B4E">
        <w:t>表</w:t>
      </w:r>
      <w:r w:rsidRPr="00D33B4E">
        <w:t>2</w:t>
      </w:r>
      <w:r w:rsidRPr="00D33B4E">
        <w:t>中参考形势的分析</w:t>
      </w:r>
      <w:r w:rsidRPr="00D33B4E">
        <w:rPr>
          <w:rFonts w:hint="eastAsia"/>
        </w:rPr>
        <w:t>做出决定</w:t>
      </w:r>
      <w:r w:rsidRPr="00D33B4E">
        <w:t>，最大限度地保护第</w:t>
      </w:r>
      <w:r w:rsidRPr="00D33B4E">
        <w:t>559</w:t>
      </w:r>
      <w:r w:rsidRPr="00D33B4E">
        <w:t>号决议申报资料，</w:t>
      </w:r>
      <w:r w:rsidRPr="00D33B4E">
        <w:rPr>
          <w:rFonts w:hint="eastAsia"/>
        </w:rPr>
        <w:t>该分析</w:t>
      </w:r>
      <w:r w:rsidRPr="00D33B4E">
        <w:t>考虑</w:t>
      </w:r>
      <w:r w:rsidRPr="00D33B4E">
        <w:rPr>
          <w:rFonts w:hint="eastAsia"/>
        </w:rPr>
        <w:t>了</w:t>
      </w:r>
      <w:r w:rsidRPr="00D33B4E">
        <w:t>规划和列表中轨道位置接近</w:t>
      </w:r>
      <w:r w:rsidRPr="00D33B4E">
        <w:rPr>
          <w:rFonts w:hint="eastAsia"/>
        </w:rPr>
        <w:t>这些</w:t>
      </w:r>
      <w:r w:rsidRPr="00D33B4E">
        <w:t>第</w:t>
      </w:r>
      <w:r w:rsidRPr="00D33B4E">
        <w:t>559</w:t>
      </w:r>
      <w:r w:rsidRPr="00D33B4E">
        <w:t>号决议申报资料的指配。重点应是最大限度地减少</w:t>
      </w:r>
      <w:r w:rsidRPr="00D33B4E">
        <w:t>2020</w:t>
      </w:r>
      <w:r w:rsidRPr="00D33B4E">
        <w:t>年</w:t>
      </w:r>
      <w:r w:rsidRPr="00D33B4E">
        <w:t>5</w:t>
      </w:r>
      <w:r w:rsidRPr="00D33B4E">
        <w:t>月</w:t>
      </w:r>
      <w:r w:rsidRPr="00D33B4E">
        <w:t>22</w:t>
      </w:r>
      <w:r w:rsidRPr="00D33B4E">
        <w:t>日之前收到的</w:t>
      </w:r>
      <w:r w:rsidRPr="00D33B4E">
        <w:rPr>
          <w:rFonts w:hint="eastAsia"/>
        </w:rPr>
        <w:t>A</w:t>
      </w:r>
      <w:r w:rsidRPr="00D33B4E">
        <w:t>部分申报资料对第</w:t>
      </w:r>
      <w:r w:rsidRPr="00D33B4E">
        <w:t>559</w:t>
      </w:r>
      <w:r w:rsidRPr="00D33B4E">
        <w:t>号决议申报资料的影响，并确保后者保留可以</w:t>
      </w:r>
      <w:r w:rsidRPr="00D33B4E">
        <w:rPr>
          <w:rFonts w:hint="eastAsia"/>
        </w:rPr>
        <w:t>实施</w:t>
      </w:r>
      <w:r w:rsidRPr="00D33B4E">
        <w:t>的</w:t>
      </w:r>
      <w:r w:rsidRPr="00D33B4E">
        <w:t>EPM</w:t>
      </w:r>
      <w:r w:rsidRPr="00D33B4E">
        <w:t>。</w:t>
      </w:r>
      <w:bookmarkEnd w:id="240"/>
    </w:p>
    <w:p w14:paraId="0FC4B066" w14:textId="35FB1448" w:rsidR="00EC60DE" w:rsidRPr="00D33B4E" w:rsidRDefault="00EC60DE" w:rsidP="00563B1D">
      <w:pPr>
        <w:jc w:val="both"/>
      </w:pPr>
      <w:r w:rsidRPr="00D33B4E">
        <w:t>6.36</w:t>
      </w:r>
      <w:r w:rsidRPr="00D33B4E">
        <w:tab/>
      </w:r>
      <w:bookmarkStart w:id="241" w:name="lt_pId784"/>
      <w:r w:rsidRPr="00D33B4E">
        <w:rPr>
          <w:b/>
          <w:bCs/>
        </w:rPr>
        <w:t>Henri</w:t>
      </w:r>
      <w:r w:rsidRPr="00D33B4E">
        <w:rPr>
          <w:b/>
          <w:bCs/>
        </w:rPr>
        <w:t>先生</w:t>
      </w:r>
      <w:r w:rsidRPr="00D33B4E">
        <w:t>完全赞同</w:t>
      </w:r>
      <w:r w:rsidRPr="00D33B4E">
        <w:t>Alamri</w:t>
      </w:r>
      <w:r w:rsidRPr="00D33B4E">
        <w:t>先生的意见并补充</w:t>
      </w:r>
      <w:r w:rsidRPr="00D33B4E">
        <w:rPr>
          <w:rFonts w:hint="eastAsia"/>
        </w:rPr>
        <w:t>指出</w:t>
      </w:r>
      <w:r w:rsidRPr="00D33B4E">
        <w:t>，</w:t>
      </w:r>
      <w:r w:rsidR="00F23765" w:rsidRPr="00D33B4E">
        <w:rPr>
          <w:rFonts w:hint="eastAsia"/>
        </w:rPr>
        <w:t>确保给予</w:t>
      </w:r>
      <w:r w:rsidRPr="00D33B4E">
        <w:t>第</w:t>
      </w:r>
      <w:r w:rsidRPr="00D33B4E">
        <w:t>559</w:t>
      </w:r>
      <w:r w:rsidRPr="00D33B4E">
        <w:t>号决议申报资料</w:t>
      </w:r>
      <w:r w:rsidR="00F23765" w:rsidRPr="00D33B4E">
        <w:rPr>
          <w:rFonts w:hint="eastAsia"/>
        </w:rPr>
        <w:t>一定程度的</w:t>
      </w:r>
      <w:r w:rsidR="00F23765" w:rsidRPr="00D33B4E">
        <w:t>保护</w:t>
      </w:r>
      <w:r w:rsidRPr="00D33B4E">
        <w:t>，不仅针对</w:t>
      </w:r>
      <w:r w:rsidRPr="00D33B4E">
        <w:t>2020</w:t>
      </w:r>
      <w:r w:rsidRPr="00D33B4E">
        <w:t>年</w:t>
      </w:r>
      <w:r w:rsidRPr="00D33B4E">
        <w:t>5</w:t>
      </w:r>
      <w:r w:rsidRPr="00D33B4E">
        <w:t>月</w:t>
      </w:r>
      <w:r w:rsidRPr="00D33B4E">
        <w:t>22</w:t>
      </w:r>
      <w:r w:rsidRPr="00D33B4E">
        <w:t>日之前收到的</w:t>
      </w:r>
      <w:r w:rsidRPr="00D33B4E">
        <w:rPr>
          <w:rFonts w:hint="eastAsia"/>
        </w:rPr>
        <w:t>A</w:t>
      </w:r>
      <w:r w:rsidRPr="00D33B4E">
        <w:t>部分申报资料，而且</w:t>
      </w:r>
      <w:r w:rsidRPr="00D33B4E">
        <w:rPr>
          <w:rFonts w:hint="eastAsia"/>
        </w:rPr>
        <w:t>也</w:t>
      </w:r>
      <w:r w:rsidRPr="00D33B4E">
        <w:t>针对该日期之后收到的第</w:t>
      </w:r>
      <w:r w:rsidRPr="00D33B4E">
        <w:t>4</w:t>
      </w:r>
      <w:r w:rsidRPr="00D33B4E">
        <w:t>条申报资料，这一点尤为重要。如果参考形势</w:t>
      </w:r>
      <w:r w:rsidR="00DB4913" w:rsidRPr="00D33B4E">
        <w:rPr>
          <w:rFonts w:hint="eastAsia"/>
        </w:rPr>
        <w:t>（</w:t>
      </w:r>
      <w:r w:rsidR="00DB4913" w:rsidRPr="00D33B4E">
        <w:t>第</w:t>
      </w:r>
      <w:r w:rsidR="00DB4913" w:rsidRPr="00D33B4E">
        <w:t>559</w:t>
      </w:r>
      <w:r w:rsidR="00DB4913" w:rsidRPr="00D33B4E">
        <w:t>号决议申报资料</w:t>
      </w:r>
      <w:r w:rsidR="00DB4913" w:rsidRPr="00D33B4E">
        <w:rPr>
          <w:rFonts w:hint="eastAsia"/>
        </w:rPr>
        <w:t>的</w:t>
      </w:r>
      <w:r w:rsidR="00DB4913" w:rsidRPr="00D33B4E">
        <w:rPr>
          <w:rFonts w:hint="eastAsia"/>
        </w:rPr>
        <w:t>E</w:t>
      </w:r>
      <w:r w:rsidR="00DB4913" w:rsidRPr="00D33B4E">
        <w:t>PM</w:t>
      </w:r>
      <w:r w:rsidR="00DB4913" w:rsidRPr="00D33B4E">
        <w:rPr>
          <w:rFonts w:hint="eastAsia"/>
        </w:rPr>
        <w:t>电平）</w:t>
      </w:r>
      <w:r w:rsidRPr="00D33B4E">
        <w:t>考虑到</w:t>
      </w:r>
      <w:r w:rsidRPr="00D33B4E">
        <w:t>2020</w:t>
      </w:r>
      <w:r w:rsidRPr="00D33B4E">
        <w:t>年</w:t>
      </w:r>
      <w:r w:rsidRPr="00D33B4E">
        <w:t>5</w:t>
      </w:r>
      <w:r w:rsidRPr="00D33B4E">
        <w:t>月</w:t>
      </w:r>
      <w:r w:rsidRPr="00D33B4E">
        <w:t>22</w:t>
      </w:r>
      <w:r w:rsidRPr="00D33B4E">
        <w:t>日之前提交的</w:t>
      </w:r>
      <w:r w:rsidRPr="00D33B4E">
        <w:rPr>
          <w:rFonts w:hint="eastAsia"/>
        </w:rPr>
        <w:t>A</w:t>
      </w:r>
      <w:r w:rsidRPr="00D33B4E">
        <w:t>部分申报资料，第</w:t>
      </w:r>
      <w:r w:rsidRPr="00D33B4E">
        <w:t>559</w:t>
      </w:r>
      <w:r w:rsidRPr="00D33B4E">
        <w:t>号决议申报资料将</w:t>
      </w:r>
      <w:r w:rsidRPr="00D33B4E">
        <w:rPr>
          <w:rFonts w:hint="eastAsia"/>
        </w:rPr>
        <w:t>劣化至</w:t>
      </w:r>
      <w:r w:rsidRPr="00D33B4E">
        <w:t>整</w:t>
      </w:r>
      <w:r w:rsidRPr="00D33B4E">
        <w:rPr>
          <w:rFonts w:hint="eastAsia"/>
        </w:rPr>
        <w:t>项</w:t>
      </w:r>
      <w:r w:rsidRPr="00D33B4E">
        <w:t>工作将变得毫无意义</w:t>
      </w:r>
      <w:r w:rsidRPr="00D33B4E">
        <w:rPr>
          <w:rFonts w:hint="eastAsia"/>
        </w:rPr>
        <w:t>的地步</w:t>
      </w:r>
      <w:r w:rsidRPr="00D33B4E">
        <w:t>，</w:t>
      </w:r>
      <w:r w:rsidR="00DB4913" w:rsidRPr="00D33B4E">
        <w:rPr>
          <w:rFonts w:hint="eastAsia"/>
        </w:rPr>
        <w:t>而且</w:t>
      </w:r>
      <w:r w:rsidRPr="00D33B4E">
        <w:t>这些申报资料不能再对</w:t>
      </w:r>
      <w:r w:rsidR="00DB4913" w:rsidRPr="00D33B4E">
        <w:rPr>
          <w:rFonts w:hint="eastAsia"/>
        </w:rPr>
        <w:t>后续</w:t>
      </w:r>
      <w:r w:rsidRPr="00D33B4E">
        <w:t>第</w:t>
      </w:r>
      <w:r w:rsidRPr="00D33B4E">
        <w:t>4</w:t>
      </w:r>
      <w:r w:rsidRPr="00D33B4E">
        <w:t>条申报资料</w:t>
      </w:r>
      <w:r w:rsidRPr="00D33B4E">
        <w:rPr>
          <w:rFonts w:hint="eastAsia"/>
        </w:rPr>
        <w:t>提出意见</w:t>
      </w:r>
      <w:r w:rsidR="00DB4913" w:rsidRPr="00D33B4E">
        <w:rPr>
          <w:rFonts w:hint="eastAsia"/>
        </w:rPr>
        <w:t>（双重惩罚）</w:t>
      </w:r>
      <w:r w:rsidRPr="00D33B4E">
        <w:t>。因此，参考形势不应考虑</w:t>
      </w:r>
      <w:r w:rsidRPr="00D33B4E">
        <w:t>2020</w:t>
      </w:r>
      <w:r w:rsidRPr="00D33B4E">
        <w:t>年</w:t>
      </w:r>
      <w:r w:rsidRPr="00D33B4E">
        <w:t>5</w:t>
      </w:r>
      <w:r w:rsidRPr="00D33B4E">
        <w:t>月</w:t>
      </w:r>
      <w:r w:rsidRPr="00D33B4E">
        <w:t>22</w:t>
      </w:r>
      <w:r w:rsidRPr="00D33B4E">
        <w:t>日之前提交的</w:t>
      </w:r>
      <w:r w:rsidRPr="00D33B4E">
        <w:rPr>
          <w:rFonts w:hint="eastAsia"/>
        </w:rPr>
        <w:t>A</w:t>
      </w:r>
      <w:r w:rsidRPr="00D33B4E">
        <w:t>部分</w:t>
      </w:r>
      <w:r w:rsidRPr="00D33B4E">
        <w:rPr>
          <w:rFonts w:hint="eastAsia"/>
        </w:rPr>
        <w:t>申报资料</w:t>
      </w:r>
      <w:r w:rsidRPr="00D33B4E">
        <w:t>；这种方法应适用于所有第</w:t>
      </w:r>
      <w:r w:rsidRPr="00D33B4E">
        <w:t>559</w:t>
      </w:r>
      <w:r w:rsidRPr="00D33B4E">
        <w:t>号决议申报资料，以及</w:t>
      </w:r>
      <w:r w:rsidR="00DB4913" w:rsidRPr="00D33B4E">
        <w:rPr>
          <w:rFonts w:hint="eastAsia"/>
        </w:rPr>
        <w:t>在</w:t>
      </w:r>
      <w:r w:rsidRPr="00D33B4E">
        <w:t>该决议</w:t>
      </w:r>
      <w:r w:rsidR="00DB4913" w:rsidRPr="00D33B4E">
        <w:rPr>
          <w:rFonts w:hint="eastAsia"/>
        </w:rPr>
        <w:t>所</w:t>
      </w:r>
      <w:r w:rsidRPr="00D33B4E">
        <w:t>规定</w:t>
      </w:r>
      <w:r w:rsidRPr="00D33B4E">
        <w:rPr>
          <w:rFonts w:hint="eastAsia"/>
        </w:rPr>
        <w:t>弧段</w:t>
      </w:r>
      <w:r w:rsidR="00DB4913" w:rsidRPr="00D33B4E">
        <w:rPr>
          <w:rFonts w:hint="eastAsia"/>
        </w:rPr>
        <w:t>外</w:t>
      </w:r>
      <w:r w:rsidRPr="00D33B4E">
        <w:t>的三份</w:t>
      </w:r>
      <w:r w:rsidRPr="00D33B4E">
        <w:rPr>
          <w:rFonts w:hint="eastAsia"/>
        </w:rPr>
        <w:t>资料</w:t>
      </w:r>
      <w:r w:rsidRPr="00D33B4E">
        <w:t>。</w:t>
      </w:r>
      <w:bookmarkEnd w:id="241"/>
    </w:p>
    <w:p w14:paraId="07AFEEEF" w14:textId="77777777" w:rsidR="00EC60DE" w:rsidRPr="00D33B4E" w:rsidRDefault="00EC60DE" w:rsidP="00563B1D">
      <w:pPr>
        <w:jc w:val="both"/>
      </w:pPr>
      <w:r w:rsidRPr="00D33B4E">
        <w:t>6.37</w:t>
      </w:r>
      <w:r w:rsidRPr="00D33B4E">
        <w:tab/>
      </w:r>
      <w:bookmarkStart w:id="242" w:name="lt_pId789"/>
      <w:r w:rsidRPr="00D33B4E">
        <w:rPr>
          <w:b/>
          <w:bCs/>
        </w:rPr>
        <w:t>王先生（</w:t>
      </w:r>
      <w:r w:rsidRPr="00D33B4E">
        <w:rPr>
          <w:b/>
          <w:bCs/>
        </w:rPr>
        <w:t>SSD/SNP</w:t>
      </w:r>
      <w:r w:rsidRPr="00D33B4E">
        <w:rPr>
          <w:b/>
          <w:bCs/>
        </w:rPr>
        <w:t>处长）</w:t>
      </w:r>
      <w:r w:rsidRPr="00D33B4E">
        <w:t>表示，在作出任何决定以减轻</w:t>
      </w:r>
      <w:r w:rsidRPr="00D33B4E">
        <w:t>2020</w:t>
      </w:r>
      <w:r w:rsidRPr="00D33B4E">
        <w:t>年</w:t>
      </w:r>
      <w:r w:rsidRPr="00D33B4E">
        <w:t>5</w:t>
      </w:r>
      <w:r w:rsidRPr="00D33B4E">
        <w:t>月</w:t>
      </w:r>
      <w:r w:rsidRPr="00D33B4E">
        <w:t>22</w:t>
      </w:r>
      <w:r w:rsidRPr="00D33B4E">
        <w:t>日之前收到的</w:t>
      </w:r>
      <w:r w:rsidRPr="00D33B4E">
        <w:t>A</w:t>
      </w:r>
      <w:r w:rsidRPr="00D33B4E">
        <w:t>部分申报资料的影响时，无线电通信局将要求委员会明确说明应如何执行该决定</w:t>
      </w:r>
      <w:r w:rsidRPr="00D33B4E">
        <w:rPr>
          <w:rFonts w:hint="eastAsia"/>
        </w:rPr>
        <w:t>：</w:t>
      </w:r>
      <w:r w:rsidRPr="00D33B4E">
        <w:t>是不考虑在该日期之前收到的任何</w:t>
      </w:r>
      <w:r w:rsidRPr="00D33B4E">
        <w:t>A</w:t>
      </w:r>
      <w:r w:rsidRPr="00D33B4E">
        <w:t>部分申报资料，还是规定不考虑这些申报资料的</w:t>
      </w:r>
      <w:r w:rsidRPr="00D33B4E">
        <w:rPr>
          <w:rFonts w:hint="eastAsia"/>
        </w:rPr>
        <w:t>劣化</w:t>
      </w:r>
      <w:r w:rsidRPr="00D33B4E">
        <w:t>程度</w:t>
      </w:r>
      <w:r w:rsidRPr="00D33B4E">
        <w:rPr>
          <w:rFonts w:hint="eastAsia"/>
        </w:rPr>
        <w:t>门限值</w:t>
      </w:r>
      <w:r w:rsidRPr="00D33B4E">
        <w:t>？</w:t>
      </w:r>
      <w:bookmarkEnd w:id="242"/>
      <w:r w:rsidRPr="00D33B4E">
        <w:t xml:space="preserve"> </w:t>
      </w:r>
    </w:p>
    <w:p w14:paraId="036DEAF2" w14:textId="77777777" w:rsidR="00EC60DE" w:rsidRPr="00D33B4E" w:rsidRDefault="00EC60DE" w:rsidP="00563B1D">
      <w:pPr>
        <w:jc w:val="both"/>
        <w:rPr>
          <w:rFonts w:ascii="Calibri" w:hAnsi="Calibri" w:cs="Calibri"/>
          <w:b/>
          <w:color w:val="800000"/>
          <w:sz w:val="22"/>
        </w:rPr>
      </w:pPr>
      <w:r w:rsidRPr="00D33B4E">
        <w:t>6.38</w:t>
      </w:r>
      <w:r w:rsidRPr="00D33B4E">
        <w:tab/>
      </w:r>
      <w:bookmarkStart w:id="243" w:name="lt_pId792"/>
      <w:r w:rsidRPr="00D33B4E">
        <w:rPr>
          <w:b/>
          <w:bCs/>
        </w:rPr>
        <w:t>Hashimoto</w:t>
      </w:r>
      <w:r w:rsidRPr="00D33B4E">
        <w:rPr>
          <w:b/>
          <w:bCs/>
        </w:rPr>
        <w:t>先生</w:t>
      </w:r>
      <w:r w:rsidRPr="00D33B4E">
        <w:rPr>
          <w:rFonts w:hint="eastAsia"/>
        </w:rPr>
        <w:t>指出</w:t>
      </w:r>
      <w:r w:rsidRPr="00D33B4E">
        <w:t>，第</w:t>
      </w:r>
      <w:r w:rsidRPr="00D33B4E">
        <w:t>559</w:t>
      </w:r>
      <w:r w:rsidRPr="00D33B4E">
        <w:t>号决议的基本目标是为主管部门</w:t>
      </w:r>
      <w:r w:rsidRPr="00D33B4E">
        <w:rPr>
          <w:rFonts w:hint="eastAsia"/>
        </w:rPr>
        <w:t>实施</w:t>
      </w:r>
      <w:r w:rsidRPr="00D33B4E">
        <w:t>其规划指配提供一个不受干扰的环境。一种可能的方法是他可以支持的</w:t>
      </w:r>
      <w:r w:rsidRPr="00D33B4E">
        <w:rPr>
          <w:rFonts w:hint="eastAsia"/>
        </w:rPr>
        <w:t>、</w:t>
      </w:r>
      <w:r w:rsidRPr="00D33B4E">
        <w:t>RRB20-2/28</w:t>
      </w:r>
      <w:r w:rsidRPr="00D33B4E">
        <w:t>号文件</w:t>
      </w:r>
      <w:r w:rsidRPr="00D33B4E">
        <w:t>8</w:t>
      </w:r>
      <w:proofErr w:type="gramStart"/>
      <w:r w:rsidRPr="00D33B4E">
        <w:t>a)</w:t>
      </w:r>
      <w:r w:rsidRPr="00D33B4E">
        <w:t>段所载的方法</w:t>
      </w:r>
      <w:proofErr w:type="gramEnd"/>
      <w:r w:rsidRPr="00D33B4E">
        <w:rPr>
          <w:rFonts w:hint="eastAsia"/>
        </w:rPr>
        <w:t>。</w:t>
      </w:r>
      <w:r w:rsidRPr="00D33B4E">
        <w:t>根据该方法，在某些条件下，第</w:t>
      </w:r>
      <w:r w:rsidRPr="00D33B4E">
        <w:t>559</w:t>
      </w:r>
      <w:r w:rsidRPr="00D33B4E">
        <w:t>号决议</w:t>
      </w:r>
      <w:r w:rsidRPr="00D33B4E">
        <w:rPr>
          <w:rFonts w:hint="eastAsia"/>
        </w:rPr>
        <w:t>申报资料</w:t>
      </w:r>
      <w:r w:rsidRPr="00D33B4E">
        <w:t>的</w:t>
      </w:r>
      <w:r w:rsidRPr="00D33B4E">
        <w:t>EPM</w:t>
      </w:r>
      <w:r w:rsidRPr="00D33B4E">
        <w:t>值不会更新。正如委员会在第</w:t>
      </w:r>
      <w:r w:rsidRPr="00D33B4E">
        <w:t>83</w:t>
      </w:r>
      <w:r w:rsidRPr="00D33B4E">
        <w:t>次会议上强调</w:t>
      </w:r>
      <w:r w:rsidRPr="00D33B4E">
        <w:rPr>
          <w:rFonts w:hint="eastAsia"/>
        </w:rPr>
        <w:t>的那样</w:t>
      </w:r>
      <w:r w:rsidRPr="00D33B4E">
        <w:t>，</w:t>
      </w:r>
      <w:r w:rsidRPr="00D33B4E">
        <w:rPr>
          <w:rFonts w:hint="eastAsia"/>
        </w:rPr>
        <w:t>委员会</w:t>
      </w:r>
      <w:r w:rsidRPr="00D33B4E">
        <w:t>敦促在</w:t>
      </w:r>
      <w:r w:rsidRPr="00D33B4E">
        <w:t>2020</w:t>
      </w:r>
      <w:r w:rsidRPr="00D33B4E">
        <w:t>年</w:t>
      </w:r>
      <w:r w:rsidRPr="00D33B4E">
        <w:t>5</w:t>
      </w:r>
      <w:r w:rsidRPr="00D33B4E">
        <w:t>月</w:t>
      </w:r>
      <w:r w:rsidRPr="00D33B4E">
        <w:t>22</w:t>
      </w:r>
      <w:r w:rsidRPr="00D33B4E">
        <w:t>日之前收到</w:t>
      </w:r>
      <w:r w:rsidRPr="00D33B4E">
        <w:rPr>
          <w:rFonts w:hint="eastAsia"/>
        </w:rPr>
        <w:t>A</w:t>
      </w:r>
      <w:r w:rsidRPr="00D33B4E">
        <w:t>部分申报资料的主管部门尽一切努力</w:t>
      </w:r>
      <w:r w:rsidRPr="00D33B4E">
        <w:rPr>
          <w:rFonts w:hint="eastAsia"/>
        </w:rPr>
        <w:t>接纳</w:t>
      </w:r>
      <w:r w:rsidRPr="00D33B4E">
        <w:t>根据第</w:t>
      </w:r>
      <w:r w:rsidRPr="00D33B4E">
        <w:t>559</w:t>
      </w:r>
      <w:r w:rsidRPr="00D33B4E">
        <w:t>号决议</w:t>
      </w:r>
      <w:r w:rsidRPr="00D33B4E">
        <w:rPr>
          <w:rFonts w:ascii="STKaiti" w:eastAsia="STKaiti" w:hAnsi="STKaiti"/>
        </w:rPr>
        <w:t>做出决议</w:t>
      </w:r>
      <w:r w:rsidRPr="00D33B4E">
        <w:t>1</w:t>
      </w:r>
      <w:r w:rsidRPr="00D33B4E">
        <w:t>提交的申报资料。</w:t>
      </w:r>
      <w:bookmarkEnd w:id="243"/>
      <w:r w:rsidRPr="00D33B4E">
        <w:rPr>
          <w:rFonts w:ascii="Calibri" w:hAnsi="Calibri" w:cs="Calibri"/>
          <w:b/>
          <w:color w:val="800000"/>
          <w:sz w:val="22"/>
        </w:rPr>
        <w:t xml:space="preserve"> </w:t>
      </w:r>
    </w:p>
    <w:p w14:paraId="2ADAE828" w14:textId="77777777" w:rsidR="00EC60DE" w:rsidRPr="00D33B4E" w:rsidRDefault="00EC60DE" w:rsidP="00563B1D">
      <w:pPr>
        <w:jc w:val="both"/>
      </w:pPr>
      <w:r w:rsidRPr="00D33B4E">
        <w:t>6.39</w:t>
      </w:r>
      <w:r w:rsidRPr="00D33B4E">
        <w:tab/>
      </w:r>
      <w:bookmarkStart w:id="244" w:name="lt_pId796"/>
      <w:r w:rsidRPr="00D33B4E">
        <w:rPr>
          <w:b/>
          <w:bCs/>
        </w:rPr>
        <w:t>Jeanty</w:t>
      </w:r>
      <w:r w:rsidRPr="00D33B4E">
        <w:rPr>
          <w:b/>
          <w:bCs/>
        </w:rPr>
        <w:t>女士</w:t>
      </w:r>
      <w:r w:rsidRPr="00D33B4E">
        <w:rPr>
          <w:rFonts w:hint="eastAsia"/>
        </w:rPr>
        <w:t>表示</w:t>
      </w:r>
      <w:r w:rsidRPr="00D33B4E">
        <w:t>，她可以支持</w:t>
      </w:r>
      <w:r w:rsidRPr="00D33B4E">
        <w:t>Henri</w:t>
      </w:r>
      <w:r w:rsidRPr="00D33B4E">
        <w:t>先生和不考虑</w:t>
      </w:r>
      <w:r w:rsidRPr="00D33B4E">
        <w:rPr>
          <w:rFonts w:hint="eastAsia"/>
        </w:rPr>
        <w:t>A</w:t>
      </w:r>
      <w:r w:rsidRPr="00D33B4E">
        <w:t>部分</w:t>
      </w:r>
      <w:r w:rsidRPr="00D33B4E">
        <w:rPr>
          <w:rFonts w:hint="eastAsia"/>
        </w:rPr>
        <w:t>申报资料</w:t>
      </w:r>
      <w:r w:rsidRPr="00D33B4E">
        <w:t>的</w:t>
      </w:r>
      <w:r w:rsidRPr="00D33B4E">
        <w:rPr>
          <w:rFonts w:hint="eastAsia"/>
        </w:rPr>
        <w:t>意见</w:t>
      </w:r>
      <w:r w:rsidRPr="00D33B4E">
        <w:t>，她</w:t>
      </w:r>
      <w:r w:rsidRPr="00D33B4E">
        <w:rPr>
          <w:rFonts w:hint="eastAsia"/>
        </w:rPr>
        <w:t>认为</w:t>
      </w:r>
      <w:r w:rsidRPr="00D33B4E">
        <w:t>无线电通信局认为该</w:t>
      </w:r>
      <w:r w:rsidRPr="00D33B4E">
        <w:rPr>
          <w:rFonts w:hint="eastAsia"/>
        </w:rPr>
        <w:t>建议</w:t>
      </w:r>
      <w:r w:rsidRPr="00D33B4E">
        <w:t>是可行的。然而，她想知道，如果不更新参考形势，对</w:t>
      </w:r>
      <w:r w:rsidRPr="00D33B4E">
        <w:rPr>
          <w:rFonts w:hint="eastAsia"/>
        </w:rPr>
        <w:t>A</w:t>
      </w:r>
      <w:r w:rsidRPr="00D33B4E">
        <w:t>部分</w:t>
      </w:r>
      <w:r w:rsidRPr="00D33B4E">
        <w:rPr>
          <w:rFonts w:hint="eastAsia"/>
        </w:rPr>
        <w:t>申报资料将有何影响</w:t>
      </w:r>
      <w:r w:rsidRPr="00D33B4E">
        <w:t>。</w:t>
      </w:r>
      <w:bookmarkEnd w:id="244"/>
    </w:p>
    <w:p w14:paraId="2B0920BF" w14:textId="77777777" w:rsidR="00EC60DE" w:rsidRPr="00D33B4E" w:rsidRDefault="00EC60DE" w:rsidP="00563B1D">
      <w:pPr>
        <w:jc w:val="both"/>
      </w:pPr>
      <w:r w:rsidRPr="00D33B4E">
        <w:t>6.40</w:t>
      </w:r>
      <w:r w:rsidRPr="00D33B4E">
        <w:tab/>
      </w:r>
      <w:bookmarkStart w:id="245" w:name="lt_pId799"/>
      <w:r w:rsidRPr="00D33B4E">
        <w:rPr>
          <w:b/>
          <w:bCs/>
        </w:rPr>
        <w:t>王先生（</w:t>
      </w:r>
      <w:r w:rsidRPr="00D33B4E">
        <w:rPr>
          <w:b/>
          <w:bCs/>
        </w:rPr>
        <w:t>SSD/SNP</w:t>
      </w:r>
      <w:r w:rsidRPr="00D33B4E">
        <w:rPr>
          <w:b/>
          <w:bCs/>
        </w:rPr>
        <w:t>处长）</w:t>
      </w:r>
      <w:r w:rsidRPr="00D33B4E">
        <w:t>表示，如果不更新参考形势，从</w:t>
      </w:r>
      <w:r w:rsidRPr="00D33B4E">
        <w:t>2020</w:t>
      </w:r>
      <w:r w:rsidRPr="00D33B4E">
        <w:t>年</w:t>
      </w:r>
      <w:r w:rsidRPr="00D33B4E">
        <w:t>5</w:t>
      </w:r>
      <w:r w:rsidRPr="00D33B4E">
        <w:t>月</w:t>
      </w:r>
      <w:r w:rsidRPr="00D33B4E">
        <w:t>22</w:t>
      </w:r>
      <w:r w:rsidRPr="00D33B4E">
        <w:t>日起收到的</w:t>
      </w:r>
      <w:r w:rsidRPr="00D33B4E">
        <w:t>A</w:t>
      </w:r>
      <w:r w:rsidRPr="00D33B4E">
        <w:t>部分申报资料可能会有更重的协调负担，因为可能会有更多的</w:t>
      </w:r>
      <w:r w:rsidRPr="00D33B4E">
        <w:t>559</w:t>
      </w:r>
      <w:r w:rsidRPr="00D33B4E">
        <w:t>号决议申报资料</w:t>
      </w:r>
      <w:r w:rsidRPr="00D33B4E">
        <w:rPr>
          <w:rFonts w:hint="eastAsia"/>
        </w:rPr>
        <w:t>被确定</w:t>
      </w:r>
      <w:r w:rsidRPr="00D33B4E">
        <w:t>受到影响。对在第</w:t>
      </w:r>
      <w:r w:rsidRPr="00D33B4E">
        <w:t>559</w:t>
      </w:r>
      <w:r w:rsidRPr="00D33B4E">
        <w:t>号决议</w:t>
      </w:r>
      <w:r w:rsidRPr="00D33B4E">
        <w:rPr>
          <w:rFonts w:hint="eastAsia"/>
        </w:rPr>
        <w:t>申报资料</w:t>
      </w:r>
      <w:r w:rsidRPr="00D33B4E">
        <w:t>之前收到的</w:t>
      </w:r>
      <w:r w:rsidRPr="00D33B4E">
        <w:rPr>
          <w:rFonts w:hint="eastAsia"/>
        </w:rPr>
        <w:t>A</w:t>
      </w:r>
      <w:r w:rsidRPr="00D33B4E">
        <w:t>部分</w:t>
      </w:r>
      <w:r w:rsidRPr="00D33B4E">
        <w:rPr>
          <w:rFonts w:hint="eastAsia"/>
        </w:rPr>
        <w:t>申报资料的协调</w:t>
      </w:r>
      <w:r w:rsidRPr="00D33B4E">
        <w:t>或</w:t>
      </w:r>
      <w:r w:rsidRPr="00D33B4E">
        <w:rPr>
          <w:rFonts w:hint="eastAsia"/>
        </w:rPr>
        <w:t>其进入</w:t>
      </w:r>
      <w:r w:rsidRPr="00D33B4E">
        <w:t>列表和规划没有影响。</w:t>
      </w:r>
      <w:bookmarkEnd w:id="245"/>
    </w:p>
    <w:p w14:paraId="183A0D8A" w14:textId="77777777" w:rsidR="00EC60DE" w:rsidRPr="00D33B4E" w:rsidRDefault="00EC60DE" w:rsidP="00357D64">
      <w:r w:rsidRPr="00D33B4E">
        <w:t>6.41</w:t>
      </w:r>
      <w:r w:rsidRPr="00D33B4E">
        <w:tab/>
      </w:r>
      <w:bookmarkStart w:id="246" w:name="lt_pId802"/>
      <w:r w:rsidRPr="00D33B4E">
        <w:rPr>
          <w:b/>
          <w:bCs/>
        </w:rPr>
        <w:t>Varlamov</w:t>
      </w:r>
      <w:r w:rsidRPr="00D33B4E">
        <w:rPr>
          <w:b/>
          <w:bCs/>
        </w:rPr>
        <w:t>先生</w:t>
      </w:r>
      <w:r w:rsidRPr="00D33B4E">
        <w:rPr>
          <w:rFonts w:hint="eastAsia"/>
        </w:rPr>
        <w:t>建议</w:t>
      </w:r>
      <w:r w:rsidRPr="00D33B4E">
        <w:t>，不考虑</w:t>
      </w:r>
      <w:r w:rsidRPr="00D33B4E">
        <w:t>2020</w:t>
      </w:r>
      <w:r w:rsidRPr="00D33B4E">
        <w:t>年</w:t>
      </w:r>
      <w:r w:rsidRPr="00D33B4E">
        <w:t>5</w:t>
      </w:r>
      <w:r w:rsidRPr="00D33B4E">
        <w:t>月</w:t>
      </w:r>
      <w:r w:rsidRPr="00D33B4E">
        <w:t>22</w:t>
      </w:r>
      <w:r w:rsidRPr="00D33B4E">
        <w:t>日之前收到的</w:t>
      </w:r>
      <w:r w:rsidRPr="00D33B4E">
        <w:t>A</w:t>
      </w:r>
      <w:r w:rsidRPr="00D33B4E">
        <w:t>部分申报资料可能过于激进；引入触发</w:t>
      </w:r>
      <w:r w:rsidRPr="00D33B4E">
        <w:rPr>
          <w:rFonts w:hint="eastAsia"/>
        </w:rPr>
        <w:t>电平</w:t>
      </w:r>
      <w:r w:rsidRPr="00D33B4E">
        <w:t>可能更合适。他还警告称，尽管参考形势看似有利，但所涵盖的时期很长</w:t>
      </w:r>
      <w:r w:rsidRPr="00D33B4E">
        <w:t>—</w:t>
      </w:r>
      <w:r w:rsidRPr="00D33B4E">
        <w:t>是</w:t>
      </w:r>
      <w:r w:rsidRPr="00D33B4E">
        <w:t>15</w:t>
      </w:r>
      <w:r w:rsidRPr="00D33B4E">
        <w:t>年的两倍</w:t>
      </w:r>
      <w:r w:rsidRPr="00D33B4E">
        <w:t>—</w:t>
      </w:r>
      <w:r w:rsidRPr="00D33B4E">
        <w:t>可能会给主管部门带来相当大的协调负担。随着时间的推移，对规划本身的压力也会增加，因为它将不得不保留在协调完成之前</w:t>
      </w:r>
      <w:r w:rsidRPr="00D33B4E">
        <w:rPr>
          <w:rFonts w:hint="eastAsia"/>
        </w:rPr>
        <w:t>未被删除</w:t>
      </w:r>
      <w:r w:rsidRPr="00D33B4E">
        <w:t>的指配。理想的情况是，在</w:t>
      </w:r>
      <w:r w:rsidRPr="00D33B4E">
        <w:lastRenderedPageBreak/>
        <w:t>WRC-23</w:t>
      </w:r>
      <w:r w:rsidRPr="00D33B4E">
        <w:rPr>
          <w:rFonts w:hint="eastAsia"/>
        </w:rPr>
        <w:t>上</w:t>
      </w:r>
      <w:r w:rsidRPr="00D33B4E">
        <w:t>进行重新规划，但这</w:t>
      </w:r>
      <w:r w:rsidRPr="00D33B4E">
        <w:rPr>
          <w:rFonts w:hint="eastAsia"/>
        </w:rPr>
        <w:t>并未列在大会</w:t>
      </w:r>
      <w:r w:rsidRPr="00D33B4E">
        <w:t>的议程上。根据第</w:t>
      </w:r>
      <w:r w:rsidRPr="00D33B4E">
        <w:t>559</w:t>
      </w:r>
      <w:r w:rsidRPr="00D33B4E">
        <w:t>号决议提交</w:t>
      </w:r>
      <w:r w:rsidRPr="00D33B4E">
        <w:rPr>
          <w:rFonts w:hint="eastAsia"/>
        </w:rPr>
        <w:t>申报资料</w:t>
      </w:r>
      <w:r w:rsidRPr="00D33B4E">
        <w:t>的主管部门可以选择探索这种可能性。</w:t>
      </w:r>
      <w:bookmarkEnd w:id="246"/>
    </w:p>
    <w:p w14:paraId="06262BEC" w14:textId="77777777" w:rsidR="00EC60DE" w:rsidRPr="00D33B4E" w:rsidRDefault="00EC60DE" w:rsidP="00563B1D">
      <w:pPr>
        <w:jc w:val="both"/>
      </w:pPr>
      <w:r w:rsidRPr="00D33B4E">
        <w:t>6.42</w:t>
      </w:r>
      <w:r w:rsidRPr="00D33B4E">
        <w:tab/>
      </w:r>
      <w:bookmarkStart w:id="247" w:name="lt_pId809"/>
      <w:proofErr w:type="spellStart"/>
      <w:r w:rsidRPr="00D33B4E">
        <w:rPr>
          <w:b/>
          <w:bCs/>
        </w:rPr>
        <w:t>Azzouz</w:t>
      </w:r>
      <w:proofErr w:type="spellEnd"/>
      <w:r w:rsidRPr="00D33B4E">
        <w:rPr>
          <w:b/>
          <w:bCs/>
        </w:rPr>
        <w:t>先生</w:t>
      </w:r>
      <w:r w:rsidRPr="00D33B4E">
        <w:rPr>
          <w:rFonts w:hint="eastAsia"/>
        </w:rPr>
        <w:t>指出</w:t>
      </w:r>
      <w:r w:rsidRPr="00D33B4E">
        <w:t>，如果不更新参考形势，将会遇到与</w:t>
      </w:r>
      <w:r w:rsidRPr="00D33B4E">
        <w:t>WRC-19</w:t>
      </w:r>
      <w:r w:rsidRPr="00D33B4E">
        <w:rPr>
          <w:rFonts w:hint="eastAsia"/>
        </w:rPr>
        <w:t>上出现的</w:t>
      </w:r>
      <w:r w:rsidRPr="00D33B4E">
        <w:t>相同问题。参考形势不反映现实，从而</w:t>
      </w:r>
      <w:r w:rsidRPr="00D33B4E">
        <w:rPr>
          <w:rFonts w:hint="eastAsia"/>
        </w:rPr>
        <w:t>造成虚假</w:t>
      </w:r>
      <w:r w:rsidRPr="00D33B4E">
        <w:t>协调</w:t>
      </w:r>
      <w:r w:rsidRPr="00D33B4E">
        <w:rPr>
          <w:rFonts w:hint="eastAsia"/>
        </w:rPr>
        <w:t>情况</w:t>
      </w:r>
      <w:r w:rsidRPr="00D33B4E">
        <w:t>。另一方面，如果更新</w:t>
      </w:r>
      <w:r w:rsidRPr="00D33B4E">
        <w:rPr>
          <w:rFonts w:hint="eastAsia"/>
        </w:rPr>
        <w:t>了</w:t>
      </w:r>
      <w:r w:rsidRPr="00D33B4E">
        <w:t>参考形势，情况将会相同或更糟，特别是如果考虑</w:t>
      </w:r>
      <w:r w:rsidRPr="00D33B4E">
        <w:t>2020</w:t>
      </w:r>
      <w:r w:rsidRPr="00D33B4E">
        <w:t>年</w:t>
      </w:r>
      <w:r w:rsidRPr="00D33B4E">
        <w:t>5</w:t>
      </w:r>
      <w:r w:rsidRPr="00D33B4E">
        <w:t>月</w:t>
      </w:r>
      <w:r w:rsidRPr="00D33B4E">
        <w:t>22</w:t>
      </w:r>
      <w:r w:rsidRPr="00D33B4E">
        <w:t>日之前提交的</w:t>
      </w:r>
      <w:r w:rsidRPr="00D33B4E">
        <w:t>A</w:t>
      </w:r>
      <w:r w:rsidRPr="00D33B4E">
        <w:t>部分</w:t>
      </w:r>
      <w:r w:rsidRPr="00D33B4E">
        <w:rPr>
          <w:rFonts w:hint="eastAsia"/>
        </w:rPr>
        <w:t>申报资料</w:t>
      </w:r>
      <w:r w:rsidRPr="00D33B4E">
        <w:t>。综上所述，他倾向于目前不修改参考形势，可将此事推迟</w:t>
      </w:r>
      <w:r w:rsidRPr="00D33B4E">
        <w:rPr>
          <w:rFonts w:hint="eastAsia"/>
        </w:rPr>
        <w:t>至</w:t>
      </w:r>
      <w:r w:rsidRPr="00D33B4E">
        <w:t>WRC-23</w:t>
      </w:r>
      <w:r w:rsidRPr="00D33B4E">
        <w:t>审议，并且不考虑</w:t>
      </w:r>
      <w:r w:rsidRPr="00D33B4E">
        <w:t>2020</w:t>
      </w:r>
      <w:r w:rsidRPr="00D33B4E">
        <w:t>年</w:t>
      </w:r>
      <w:r w:rsidRPr="00D33B4E">
        <w:t>5</w:t>
      </w:r>
      <w:r w:rsidRPr="00D33B4E">
        <w:t>月</w:t>
      </w:r>
      <w:r w:rsidRPr="00D33B4E">
        <w:t>22</w:t>
      </w:r>
      <w:r w:rsidRPr="00D33B4E">
        <w:t>日之前收到的</w:t>
      </w:r>
      <w:r w:rsidRPr="00D33B4E">
        <w:t>A</w:t>
      </w:r>
      <w:r w:rsidRPr="00D33B4E">
        <w:t>部分申报资料。</w:t>
      </w:r>
      <w:r w:rsidRPr="00D33B4E">
        <w:t xml:space="preserve"> </w:t>
      </w:r>
      <w:bookmarkEnd w:id="247"/>
    </w:p>
    <w:p w14:paraId="016FA679" w14:textId="77777777" w:rsidR="00EC60DE" w:rsidRPr="00D33B4E" w:rsidRDefault="00EC60DE" w:rsidP="00563B1D">
      <w:pPr>
        <w:jc w:val="both"/>
      </w:pPr>
      <w:r w:rsidRPr="00D33B4E">
        <w:t>6.43</w:t>
      </w:r>
      <w:r w:rsidRPr="00D33B4E">
        <w:tab/>
      </w:r>
      <w:bookmarkStart w:id="248" w:name="lt_pId814"/>
      <w:r w:rsidRPr="00D33B4E">
        <w:rPr>
          <w:b/>
          <w:bCs/>
        </w:rPr>
        <w:t>Alamri</w:t>
      </w:r>
      <w:r w:rsidRPr="00D33B4E">
        <w:rPr>
          <w:b/>
          <w:bCs/>
        </w:rPr>
        <w:t>先生</w:t>
      </w:r>
      <w:r w:rsidRPr="00D33B4E">
        <w:rPr>
          <w:rFonts w:hint="eastAsia"/>
        </w:rPr>
        <w:t>表示</w:t>
      </w:r>
      <w:r w:rsidRPr="00D33B4E">
        <w:t>，主要目标应是保护第</w:t>
      </w:r>
      <w:r w:rsidRPr="00D33B4E">
        <w:t>559</w:t>
      </w:r>
      <w:r w:rsidRPr="00D33B4E">
        <w:t>号决议申报资料</w:t>
      </w:r>
      <w:r w:rsidRPr="00D33B4E">
        <w:rPr>
          <w:rFonts w:hint="eastAsia"/>
        </w:rPr>
        <w:t>不受</w:t>
      </w:r>
      <w:r w:rsidRPr="00D33B4E">
        <w:t>2020</w:t>
      </w:r>
      <w:r w:rsidRPr="00D33B4E">
        <w:t>年</w:t>
      </w:r>
      <w:r w:rsidRPr="00D33B4E">
        <w:t>5</w:t>
      </w:r>
      <w:r w:rsidRPr="00D33B4E">
        <w:t>月</w:t>
      </w:r>
      <w:r w:rsidRPr="00D33B4E">
        <w:t>22</w:t>
      </w:r>
      <w:r w:rsidRPr="00D33B4E">
        <w:t>日之前收到的</w:t>
      </w:r>
      <w:r w:rsidRPr="00D33B4E">
        <w:t>A</w:t>
      </w:r>
      <w:r w:rsidRPr="00D33B4E">
        <w:t>部分申报资料</w:t>
      </w:r>
      <w:r w:rsidRPr="00D33B4E">
        <w:rPr>
          <w:rFonts w:hint="eastAsia"/>
        </w:rPr>
        <w:t>的影响</w:t>
      </w:r>
      <w:r w:rsidRPr="00D33B4E">
        <w:t>，参考形势见</w:t>
      </w:r>
      <w:r w:rsidRPr="00D33B4E">
        <w:t>RRB20-2/6</w:t>
      </w:r>
      <w:r w:rsidRPr="00D33B4E">
        <w:t>号文件</w:t>
      </w:r>
      <w:r w:rsidRPr="00D33B4E">
        <w:rPr>
          <w:rFonts w:hint="eastAsia"/>
        </w:rPr>
        <w:t>补遗</w:t>
      </w:r>
      <w:r w:rsidRPr="00D33B4E">
        <w:t>2</w:t>
      </w:r>
      <w:r w:rsidRPr="00D33B4E">
        <w:t>的表</w:t>
      </w:r>
      <w:r w:rsidRPr="00D33B4E">
        <w:t>2</w:t>
      </w:r>
      <w:r w:rsidRPr="00D33B4E">
        <w:t>，基于第</w:t>
      </w:r>
      <w:r w:rsidRPr="00D33B4E">
        <w:t>559</w:t>
      </w:r>
      <w:r w:rsidRPr="00D33B4E">
        <w:t>号决议申报资料</w:t>
      </w:r>
      <w:r w:rsidRPr="00D33B4E">
        <w:rPr>
          <w:rFonts w:hint="eastAsia"/>
        </w:rPr>
        <w:t>的</w:t>
      </w:r>
      <w:r w:rsidRPr="00D33B4E">
        <w:t>触发</w:t>
      </w:r>
      <w:r w:rsidRPr="00D33B4E">
        <w:rPr>
          <w:rFonts w:hint="eastAsia"/>
        </w:rPr>
        <w:t>电平为</w:t>
      </w:r>
      <w:r w:rsidRPr="00D33B4E">
        <w:t>−10db</w:t>
      </w:r>
      <w:r w:rsidRPr="00D33B4E">
        <w:t>。在回答王先生（</w:t>
      </w:r>
      <w:r w:rsidRPr="00D33B4E">
        <w:t>SSD/SNP</w:t>
      </w:r>
      <w:r w:rsidRPr="00D33B4E">
        <w:t>处长）提出的问题时，他指出，许多第</w:t>
      </w:r>
      <w:r w:rsidRPr="00D33B4E">
        <w:t>559</w:t>
      </w:r>
      <w:r w:rsidRPr="00D33B4E">
        <w:t>号决议</w:t>
      </w:r>
      <w:r w:rsidRPr="00D33B4E">
        <w:rPr>
          <w:rFonts w:hint="eastAsia"/>
        </w:rPr>
        <w:t>申报资料的</w:t>
      </w:r>
      <w:r w:rsidRPr="00D33B4E">
        <w:t>参考形势</w:t>
      </w:r>
      <w:r w:rsidRPr="00D33B4E">
        <w:rPr>
          <w:rFonts w:hint="eastAsia"/>
        </w:rPr>
        <w:t>为</w:t>
      </w:r>
      <w:r w:rsidRPr="00D33B4E">
        <w:t>负值，设置触发</w:t>
      </w:r>
      <w:r w:rsidRPr="00D33B4E">
        <w:rPr>
          <w:rFonts w:hint="eastAsia"/>
        </w:rPr>
        <w:t>电平</w:t>
      </w:r>
      <w:r w:rsidRPr="00D33B4E">
        <w:t>可能会导致第</w:t>
      </w:r>
      <w:r w:rsidRPr="00D33B4E">
        <w:t>559</w:t>
      </w:r>
      <w:r w:rsidRPr="00D33B4E">
        <w:t>号决议</w:t>
      </w:r>
      <w:r w:rsidRPr="00D33B4E">
        <w:rPr>
          <w:rFonts w:hint="eastAsia"/>
        </w:rPr>
        <w:t>申报资料</w:t>
      </w:r>
      <w:r w:rsidRPr="00D33B4E">
        <w:t>在</w:t>
      </w:r>
      <w:r w:rsidRPr="00D33B4E">
        <w:rPr>
          <w:rFonts w:hint="eastAsia"/>
        </w:rPr>
        <w:t>新申报</w:t>
      </w:r>
      <w:r w:rsidRPr="00D33B4E">
        <w:t>网络的</w:t>
      </w:r>
      <w:r w:rsidRPr="00D33B4E">
        <w:rPr>
          <w:rFonts w:hint="eastAsia"/>
        </w:rPr>
        <w:t>集总影响下</w:t>
      </w:r>
      <w:r w:rsidRPr="00D33B4E">
        <w:t>进一步</w:t>
      </w:r>
      <w:r w:rsidRPr="00D33B4E">
        <w:rPr>
          <w:rFonts w:hint="eastAsia"/>
        </w:rPr>
        <w:t>劣化</w:t>
      </w:r>
      <w:r w:rsidRPr="00D33B4E">
        <w:t>，导致参考形势低于</w:t>
      </w:r>
      <w:r w:rsidRPr="00D33B4E">
        <w:t>−10db</w:t>
      </w:r>
      <w:r w:rsidRPr="00D33B4E">
        <w:t>。因此，他倾向于不引入更新参考形势的触发</w:t>
      </w:r>
      <w:r w:rsidRPr="00D33B4E">
        <w:rPr>
          <w:rFonts w:hint="eastAsia"/>
        </w:rPr>
        <w:t>电平</w:t>
      </w:r>
      <w:r w:rsidRPr="00D33B4E">
        <w:t>，不针对</w:t>
      </w:r>
      <w:r w:rsidRPr="00D33B4E">
        <w:t>2020</w:t>
      </w:r>
      <w:r w:rsidRPr="00D33B4E">
        <w:t>年</w:t>
      </w:r>
      <w:r w:rsidRPr="00D33B4E">
        <w:t>5</w:t>
      </w:r>
      <w:r w:rsidRPr="00D33B4E">
        <w:t>月</w:t>
      </w:r>
      <w:r w:rsidRPr="00D33B4E">
        <w:t>22</w:t>
      </w:r>
      <w:r w:rsidRPr="00D33B4E">
        <w:t>日之前收到的任何</w:t>
      </w:r>
      <w:r w:rsidRPr="00D33B4E">
        <w:t>A</w:t>
      </w:r>
      <w:r w:rsidRPr="00D33B4E">
        <w:rPr>
          <w:rFonts w:hint="eastAsia"/>
        </w:rPr>
        <w:t>部分</w:t>
      </w:r>
      <w:r w:rsidRPr="00D33B4E">
        <w:t>申报资料更新</w:t>
      </w:r>
      <w:r w:rsidRPr="00D33B4E">
        <w:rPr>
          <w:rFonts w:hint="eastAsia"/>
        </w:rPr>
        <w:t>参考形势</w:t>
      </w:r>
      <w:r w:rsidRPr="00D33B4E">
        <w:t>，并将此事提交</w:t>
      </w:r>
      <w:r w:rsidRPr="00D33B4E">
        <w:t>WRC-23</w:t>
      </w:r>
      <w:r w:rsidRPr="00D33B4E">
        <w:rPr>
          <w:rFonts w:hint="eastAsia"/>
        </w:rPr>
        <w:t>审议</w:t>
      </w:r>
      <w:r w:rsidRPr="00D33B4E">
        <w:t>。</w:t>
      </w:r>
      <w:bookmarkEnd w:id="248"/>
    </w:p>
    <w:p w14:paraId="33522A1A" w14:textId="77777777" w:rsidR="00EC60DE" w:rsidRPr="00D33B4E" w:rsidRDefault="00EC60DE" w:rsidP="00563B1D">
      <w:pPr>
        <w:jc w:val="both"/>
      </w:pPr>
      <w:r w:rsidRPr="00D33B4E">
        <w:t>6.44</w:t>
      </w:r>
      <w:r w:rsidRPr="00D33B4E">
        <w:tab/>
      </w:r>
      <w:bookmarkStart w:id="249" w:name="lt_pId818"/>
      <w:r w:rsidRPr="00D33B4E">
        <w:rPr>
          <w:b/>
          <w:bCs/>
        </w:rPr>
        <w:t>Talib</w:t>
      </w:r>
      <w:r w:rsidRPr="00D33B4E">
        <w:rPr>
          <w:b/>
          <w:bCs/>
        </w:rPr>
        <w:t>先生</w:t>
      </w:r>
      <w:r w:rsidRPr="00D33B4E">
        <w:t>表示，他倾向于设定一个触发电平，以考虑自</w:t>
      </w:r>
      <w:r w:rsidRPr="00D33B4E">
        <w:t>2020</w:t>
      </w:r>
      <w:r w:rsidRPr="00D33B4E">
        <w:t>年</w:t>
      </w:r>
      <w:r w:rsidRPr="00D33B4E">
        <w:t>5</w:t>
      </w:r>
      <w:r w:rsidRPr="00D33B4E">
        <w:t>月</w:t>
      </w:r>
      <w:r w:rsidRPr="00D33B4E">
        <w:t>22</w:t>
      </w:r>
      <w:r w:rsidRPr="00D33B4E">
        <w:t>日起收到的</w:t>
      </w:r>
      <w:r w:rsidRPr="00D33B4E">
        <w:t>A</w:t>
      </w:r>
      <w:r w:rsidRPr="00D33B4E">
        <w:rPr>
          <w:rFonts w:hint="eastAsia"/>
        </w:rPr>
        <w:t>部分</w:t>
      </w:r>
      <w:r w:rsidRPr="00D33B4E">
        <w:t>申报资料。他</w:t>
      </w:r>
      <w:r w:rsidRPr="00D33B4E">
        <w:rPr>
          <w:rFonts w:hint="eastAsia"/>
        </w:rPr>
        <w:t>认为</w:t>
      </w:r>
      <w:r w:rsidRPr="00D33B4E">
        <w:t>，为了保证</w:t>
      </w:r>
      <w:r w:rsidRPr="00D33B4E">
        <w:rPr>
          <w:rFonts w:hint="eastAsia"/>
        </w:rPr>
        <w:t>实现</w:t>
      </w:r>
      <w:r w:rsidRPr="00D33B4E">
        <w:t>RRB20-2/6</w:t>
      </w:r>
      <w:r w:rsidRPr="00D33B4E">
        <w:t>号文件</w:t>
      </w:r>
      <w:r w:rsidRPr="00D33B4E">
        <w:rPr>
          <w:rFonts w:hint="eastAsia"/>
        </w:rPr>
        <w:t>补遗</w:t>
      </w:r>
      <w:r w:rsidRPr="00D33B4E">
        <w:t>2</w:t>
      </w:r>
      <w:r w:rsidRPr="00D33B4E">
        <w:t>表</w:t>
      </w:r>
      <w:r w:rsidRPr="00D33B4E">
        <w:t>2</w:t>
      </w:r>
      <w:r w:rsidRPr="00D33B4E">
        <w:t>中的参考形势，这种方法是可能的。将此事提交给</w:t>
      </w:r>
      <w:r w:rsidRPr="00D33B4E">
        <w:t>WRC-23</w:t>
      </w:r>
      <w:r w:rsidRPr="00D33B4E">
        <w:t>是有问题的，特别是因为</w:t>
      </w:r>
      <w:r w:rsidRPr="00D33B4E">
        <w:rPr>
          <w:rFonts w:hint="eastAsia"/>
        </w:rPr>
        <w:t>该事项</w:t>
      </w:r>
      <w:r w:rsidRPr="00D33B4E">
        <w:t>不在</w:t>
      </w:r>
      <w:r w:rsidRPr="00D33B4E">
        <w:rPr>
          <w:rFonts w:hint="eastAsia"/>
        </w:rPr>
        <w:t>大会</w:t>
      </w:r>
      <w:r w:rsidRPr="00D33B4E">
        <w:t>议程</w:t>
      </w:r>
      <w:r w:rsidRPr="00D33B4E">
        <w:rPr>
          <w:rFonts w:hint="eastAsia"/>
        </w:rPr>
        <w:t>中</w:t>
      </w:r>
      <w:r w:rsidRPr="00D33B4E">
        <w:t>。</w:t>
      </w:r>
      <w:bookmarkEnd w:id="249"/>
      <w:r w:rsidRPr="00D33B4E">
        <w:t xml:space="preserve"> </w:t>
      </w:r>
    </w:p>
    <w:p w14:paraId="7225FF7C" w14:textId="77777777" w:rsidR="00EC60DE" w:rsidRPr="00D33B4E" w:rsidRDefault="00EC60DE" w:rsidP="00563B1D">
      <w:pPr>
        <w:jc w:val="both"/>
      </w:pPr>
      <w:r w:rsidRPr="00D33B4E">
        <w:t>6.45</w:t>
      </w:r>
      <w:r w:rsidRPr="00D33B4E">
        <w:tab/>
      </w:r>
      <w:bookmarkStart w:id="250" w:name="lt_pId822"/>
      <w:r w:rsidRPr="00D33B4E">
        <w:rPr>
          <w:b/>
          <w:bCs/>
        </w:rPr>
        <w:t>Hoan</w:t>
      </w:r>
      <w:r w:rsidRPr="00D33B4E">
        <w:rPr>
          <w:b/>
          <w:bCs/>
        </w:rPr>
        <w:t>先生</w:t>
      </w:r>
      <w:r w:rsidRPr="00D33B4E">
        <w:rPr>
          <w:rFonts w:hint="eastAsia"/>
        </w:rPr>
        <w:t>指出</w:t>
      </w:r>
      <w:r w:rsidRPr="00D33B4E">
        <w:t>，如果委员会未能找到保护第</w:t>
      </w:r>
      <w:r w:rsidRPr="00D33B4E">
        <w:t>559</w:t>
      </w:r>
      <w:r w:rsidRPr="00D33B4E">
        <w:t>号决议</w:t>
      </w:r>
      <w:r w:rsidRPr="00D33B4E">
        <w:rPr>
          <w:rFonts w:hint="eastAsia"/>
        </w:rPr>
        <w:t>申报资料</w:t>
      </w:r>
      <w:r w:rsidRPr="00D33B4E">
        <w:t>的方法，无线电通信局和主管部门所做的一切努力都将受到损害。</w:t>
      </w:r>
      <w:r w:rsidRPr="00D33B4E">
        <w:t>RRB20-2/28</w:t>
      </w:r>
      <w:r w:rsidRPr="00D33B4E">
        <w:t>号文件中提出的建议提供了一个可能的</w:t>
      </w:r>
      <w:r w:rsidRPr="00D33B4E">
        <w:rPr>
          <w:rFonts w:hint="eastAsia"/>
        </w:rPr>
        <w:t>解决方法</w:t>
      </w:r>
      <w:r w:rsidRPr="00D33B4E">
        <w:t>，因此他支持</w:t>
      </w:r>
      <w:r w:rsidRPr="00D33B4E">
        <w:t>Alamri</w:t>
      </w:r>
      <w:r w:rsidRPr="00D33B4E">
        <w:t>先生的建议，即在</w:t>
      </w:r>
      <w:r w:rsidRPr="00D33B4E">
        <w:t>WRC-23</w:t>
      </w:r>
      <w:r w:rsidRPr="00D33B4E">
        <w:t>做出决定之前不更新</w:t>
      </w:r>
      <w:r w:rsidRPr="00D33B4E">
        <w:t>EPM</w:t>
      </w:r>
      <w:r w:rsidRPr="00D33B4E">
        <w:t>值。</w:t>
      </w:r>
      <w:bookmarkEnd w:id="250"/>
    </w:p>
    <w:p w14:paraId="36C72DCC" w14:textId="77777777" w:rsidR="00EC60DE" w:rsidRPr="00D33B4E" w:rsidRDefault="00EC60DE" w:rsidP="00563B1D">
      <w:pPr>
        <w:jc w:val="both"/>
      </w:pPr>
      <w:r w:rsidRPr="00D33B4E">
        <w:t>6.46</w:t>
      </w:r>
      <w:r w:rsidRPr="00D33B4E">
        <w:tab/>
      </w:r>
      <w:r w:rsidRPr="00D33B4E">
        <w:rPr>
          <w:b/>
          <w:bCs/>
        </w:rPr>
        <w:t>主席</w:t>
      </w:r>
      <w:r w:rsidRPr="00D33B4E">
        <w:rPr>
          <w:rFonts w:hint="eastAsia"/>
        </w:rPr>
        <w:t>建议</w:t>
      </w:r>
      <w:r w:rsidRPr="00D33B4E">
        <w:t>，</w:t>
      </w:r>
      <w:r w:rsidRPr="00D33B4E">
        <w:rPr>
          <w:rFonts w:hint="eastAsia"/>
        </w:rPr>
        <w:t>鉴于大家发表</w:t>
      </w:r>
      <w:r w:rsidRPr="00D33B4E">
        <w:t>的</w:t>
      </w:r>
      <w:r w:rsidRPr="00D33B4E">
        <w:rPr>
          <w:rFonts w:hint="eastAsia"/>
        </w:rPr>
        <w:t>各种</w:t>
      </w:r>
      <w:r w:rsidRPr="00D33B4E">
        <w:t>意见，委员会就更新参考形势和如何处理涉及第</w:t>
      </w:r>
      <w:r w:rsidRPr="00D33B4E">
        <w:t>559</w:t>
      </w:r>
      <w:r w:rsidRPr="00D33B4E">
        <w:t>号决议所规定以外轨道弧的三</w:t>
      </w:r>
      <w:r w:rsidRPr="00D33B4E">
        <w:rPr>
          <w:rFonts w:hint="eastAsia"/>
        </w:rPr>
        <w:t>份</w:t>
      </w:r>
      <w:r w:rsidRPr="00D33B4E">
        <w:t>申报资料问题作出如下结论</w:t>
      </w:r>
      <w:r w:rsidRPr="00D33B4E">
        <w:rPr>
          <w:rFonts w:hint="eastAsia"/>
        </w:rPr>
        <w:t>：</w:t>
      </w:r>
    </w:p>
    <w:p w14:paraId="1234C301" w14:textId="77777777" w:rsidR="00EC60DE" w:rsidRPr="00D33B4E" w:rsidRDefault="00EC60DE" w:rsidP="00357D64">
      <w:pPr>
        <w:ind w:firstLineChars="200" w:firstLine="480"/>
      </w:pPr>
      <w:bookmarkStart w:id="251" w:name="lt_pId827"/>
      <w:r w:rsidRPr="00D33B4E">
        <w:rPr>
          <w:rFonts w:hint="eastAsia"/>
        </w:rPr>
        <w:t>“委员会详细审议了</w:t>
      </w:r>
      <w:r w:rsidRPr="00D33B4E">
        <w:rPr>
          <w:rFonts w:hint="eastAsia"/>
        </w:rPr>
        <w:t>RRB20-2/6</w:t>
      </w:r>
      <w:r w:rsidRPr="00D33B4E">
        <w:rPr>
          <w:rFonts w:hint="eastAsia"/>
        </w:rPr>
        <w:t>号文件补遗</w:t>
      </w:r>
      <w:r w:rsidRPr="00D33B4E">
        <w:rPr>
          <w:rFonts w:hint="eastAsia"/>
        </w:rPr>
        <w:t>2</w:t>
      </w:r>
      <w:r w:rsidRPr="00D33B4E">
        <w:rPr>
          <w:rFonts w:hint="eastAsia"/>
        </w:rPr>
        <w:t>、</w:t>
      </w:r>
      <w:r w:rsidRPr="00D33B4E">
        <w:rPr>
          <w:rFonts w:hint="eastAsia"/>
        </w:rPr>
        <w:t>7</w:t>
      </w:r>
      <w:r w:rsidRPr="00D33B4E">
        <w:rPr>
          <w:rFonts w:hint="eastAsia"/>
        </w:rPr>
        <w:t>和</w:t>
      </w:r>
      <w:r w:rsidRPr="00D33B4E">
        <w:rPr>
          <w:rFonts w:hint="eastAsia"/>
        </w:rPr>
        <w:t>9</w:t>
      </w:r>
      <w:r w:rsidRPr="00D33B4E">
        <w:rPr>
          <w:rFonts w:hint="eastAsia"/>
        </w:rPr>
        <w:t>。</w:t>
      </w:r>
      <w:bookmarkEnd w:id="251"/>
      <w:r w:rsidRPr="00D33B4E">
        <w:rPr>
          <w:rFonts w:hint="eastAsia"/>
        </w:rPr>
        <w:t>委员会表示赞赏无线电通信局继续努力协助各主管部门落实第</w:t>
      </w:r>
      <w:r w:rsidRPr="00D33B4E">
        <w:rPr>
          <w:rFonts w:hint="eastAsia"/>
        </w:rPr>
        <w:t>559</w:t>
      </w:r>
      <w:r w:rsidRPr="00D33B4E">
        <w:rPr>
          <w:rFonts w:hint="eastAsia"/>
        </w:rPr>
        <w:t>号决议（</w:t>
      </w:r>
      <w:r w:rsidRPr="00D33B4E">
        <w:rPr>
          <w:rFonts w:hint="eastAsia"/>
        </w:rPr>
        <w:t>WRC-19</w:t>
      </w:r>
      <w:r w:rsidRPr="00D33B4E">
        <w:rPr>
          <w:rFonts w:hint="eastAsia"/>
        </w:rPr>
        <w:t>），并在收到毛里求斯、塞舌尔和马达加斯加主管部门根据第</w:t>
      </w:r>
      <w:r w:rsidRPr="00D33B4E">
        <w:rPr>
          <w:rFonts w:hint="eastAsia"/>
        </w:rPr>
        <w:t>559</w:t>
      </w:r>
      <w:r w:rsidRPr="00D33B4E">
        <w:rPr>
          <w:rFonts w:hint="eastAsia"/>
        </w:rPr>
        <w:t>号决议（</w:t>
      </w:r>
      <w:r w:rsidRPr="00D33B4E">
        <w:rPr>
          <w:rFonts w:hint="eastAsia"/>
        </w:rPr>
        <w:t>WRC-19</w:t>
      </w:r>
      <w:r w:rsidRPr="00D33B4E">
        <w:rPr>
          <w:rFonts w:hint="eastAsia"/>
        </w:rPr>
        <w:t>）和附录</w:t>
      </w:r>
      <w:r w:rsidRPr="00D33B4E">
        <w:rPr>
          <w:rFonts w:hint="eastAsia"/>
        </w:rPr>
        <w:t>30</w:t>
      </w:r>
      <w:r w:rsidRPr="00D33B4E">
        <w:rPr>
          <w:rFonts w:hint="eastAsia"/>
        </w:rPr>
        <w:t>和</w:t>
      </w:r>
      <w:r w:rsidRPr="00D33B4E">
        <w:rPr>
          <w:rFonts w:hint="eastAsia"/>
        </w:rPr>
        <w:t>30A</w:t>
      </w:r>
      <w:r w:rsidRPr="00D33B4E">
        <w:rPr>
          <w:rFonts w:hint="eastAsia"/>
        </w:rPr>
        <w:t>中第</w:t>
      </w:r>
      <w:r w:rsidRPr="00D33B4E">
        <w:t>4</w:t>
      </w:r>
      <w:r w:rsidRPr="00D33B4E">
        <w:rPr>
          <w:rFonts w:hint="eastAsia"/>
        </w:rPr>
        <w:t>条提交的申报资料后，对情况进行全面分析，包括与</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w:t>
      </w:r>
      <w:r w:rsidRPr="00D33B4E">
        <w:t>2</w:t>
      </w:r>
      <w:r w:rsidRPr="00D33B4E">
        <w:rPr>
          <w:rFonts w:hint="eastAsia"/>
        </w:rPr>
        <w:t>日之前收到的</w:t>
      </w:r>
      <w:r w:rsidRPr="00D33B4E">
        <w:rPr>
          <w:rFonts w:hint="eastAsia"/>
        </w:rPr>
        <w:t>A</w:t>
      </w:r>
      <w:r w:rsidRPr="00D33B4E">
        <w:rPr>
          <w:rFonts w:hint="eastAsia"/>
        </w:rPr>
        <w:t>部分申报资料相对应的</w:t>
      </w:r>
      <w:r w:rsidRPr="00D33B4E">
        <w:rPr>
          <w:rFonts w:hint="eastAsia"/>
        </w:rPr>
        <w:t>B</w:t>
      </w:r>
      <w:r w:rsidRPr="00D33B4E">
        <w:rPr>
          <w:rFonts w:hint="eastAsia"/>
        </w:rPr>
        <w:t>部分申报资料对这些第</w:t>
      </w:r>
      <w:r w:rsidRPr="00D33B4E">
        <w:rPr>
          <w:rFonts w:hint="eastAsia"/>
        </w:rPr>
        <w:t>5</w:t>
      </w:r>
      <w:r w:rsidRPr="00D33B4E">
        <w:t>59</w:t>
      </w:r>
      <w:r w:rsidRPr="00D33B4E">
        <w:rPr>
          <w:rFonts w:hint="eastAsia"/>
        </w:rPr>
        <w:t>号决议和第</w:t>
      </w:r>
      <w:r w:rsidRPr="00D33B4E">
        <w:rPr>
          <w:rFonts w:hint="eastAsia"/>
        </w:rPr>
        <w:t>4</w:t>
      </w:r>
      <w:r w:rsidRPr="00D33B4E">
        <w:rPr>
          <w:rFonts w:hint="eastAsia"/>
        </w:rPr>
        <w:t>条申报资料（下称第</w:t>
      </w:r>
      <w:r w:rsidRPr="00D33B4E">
        <w:rPr>
          <w:rFonts w:hint="eastAsia"/>
        </w:rPr>
        <w:t>559</w:t>
      </w:r>
      <w:r w:rsidRPr="00D33B4E">
        <w:rPr>
          <w:rFonts w:hint="eastAsia"/>
        </w:rPr>
        <w:t>号决议申报资料）参考形势的潜在影响。</w:t>
      </w:r>
    </w:p>
    <w:p w14:paraId="0D29B351" w14:textId="77777777" w:rsidR="00EC60DE" w:rsidRPr="00D33B4E" w:rsidRDefault="00EC60DE" w:rsidP="00563B1D">
      <w:pPr>
        <w:ind w:firstLineChars="200" w:firstLine="480"/>
        <w:jc w:val="both"/>
      </w:pPr>
      <w:r w:rsidRPr="00D33B4E">
        <w:rPr>
          <w:rFonts w:hint="eastAsia"/>
        </w:rPr>
        <w:t>委员会进一步详细审议了</w:t>
      </w:r>
      <w:r w:rsidRPr="00D33B4E">
        <w:rPr>
          <w:rFonts w:hint="eastAsia"/>
        </w:rPr>
        <w:t>RRB20-2/28</w:t>
      </w:r>
      <w:r w:rsidRPr="00D33B4E">
        <w:rPr>
          <w:rFonts w:hint="eastAsia"/>
        </w:rPr>
        <w:t>号文件第</w:t>
      </w:r>
      <w:r w:rsidRPr="00D33B4E">
        <w:rPr>
          <w:rFonts w:hint="eastAsia"/>
        </w:rPr>
        <w:t>8a</w:t>
      </w:r>
      <w:r w:rsidRPr="00D33B4E">
        <w:t>)</w:t>
      </w:r>
      <w:r w:rsidRPr="00D33B4E">
        <w:rPr>
          <w:rFonts w:hint="eastAsia"/>
        </w:rPr>
        <w:t>段，和无线电通信局在</w:t>
      </w:r>
      <w:r w:rsidRPr="00D33B4E">
        <w:rPr>
          <w:rFonts w:hint="eastAsia"/>
        </w:rPr>
        <w:t>RRB20-2/6</w:t>
      </w:r>
      <w:r w:rsidRPr="00D33B4E">
        <w:rPr>
          <w:rFonts w:hint="eastAsia"/>
        </w:rPr>
        <w:t>号文件补遗</w:t>
      </w:r>
      <w:r w:rsidRPr="00D33B4E">
        <w:rPr>
          <w:rFonts w:hint="eastAsia"/>
        </w:rPr>
        <w:t>2</w:t>
      </w:r>
      <w:r w:rsidRPr="00D33B4E">
        <w:rPr>
          <w:rFonts w:hint="eastAsia"/>
        </w:rPr>
        <w:t>和</w:t>
      </w:r>
      <w:r w:rsidRPr="00D33B4E">
        <w:rPr>
          <w:rFonts w:hint="eastAsia"/>
        </w:rPr>
        <w:t>9</w:t>
      </w:r>
      <w:r w:rsidRPr="00D33B4E">
        <w:rPr>
          <w:rFonts w:hint="eastAsia"/>
        </w:rPr>
        <w:t>中提供的对第</w:t>
      </w:r>
      <w:r w:rsidRPr="00D33B4E">
        <w:rPr>
          <w:rFonts w:hint="eastAsia"/>
        </w:rPr>
        <w:t>5</w:t>
      </w:r>
      <w:r w:rsidRPr="00D33B4E">
        <w:t>59</w:t>
      </w:r>
      <w:r w:rsidRPr="00D33B4E">
        <w:rPr>
          <w:rFonts w:hint="eastAsia"/>
        </w:rPr>
        <w:t>号决议申报资料参考形势以及与</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w:t>
      </w:r>
      <w:r w:rsidRPr="00D33B4E">
        <w:t>2</w:t>
      </w:r>
      <w:r w:rsidRPr="00D33B4E">
        <w:rPr>
          <w:rFonts w:hint="eastAsia"/>
        </w:rPr>
        <w:t>日之前收到的</w:t>
      </w:r>
      <w:r w:rsidRPr="00D33B4E">
        <w:rPr>
          <w:rFonts w:hint="eastAsia"/>
        </w:rPr>
        <w:t>A</w:t>
      </w:r>
      <w:r w:rsidRPr="00D33B4E">
        <w:rPr>
          <w:rFonts w:hint="eastAsia"/>
        </w:rPr>
        <w:t>部分申报资料相对应的</w:t>
      </w:r>
      <w:r w:rsidRPr="00D33B4E">
        <w:rPr>
          <w:rFonts w:hint="eastAsia"/>
        </w:rPr>
        <w:t>B</w:t>
      </w:r>
      <w:r w:rsidRPr="00D33B4E">
        <w:rPr>
          <w:rFonts w:hint="eastAsia"/>
        </w:rPr>
        <w:t>部分申报资料对第</w:t>
      </w:r>
      <w:r w:rsidRPr="00D33B4E">
        <w:rPr>
          <w:rFonts w:hint="eastAsia"/>
        </w:rPr>
        <w:t>5</w:t>
      </w:r>
      <w:r w:rsidRPr="00D33B4E">
        <w:t>59</w:t>
      </w:r>
      <w:r w:rsidRPr="00D33B4E">
        <w:rPr>
          <w:rFonts w:hint="eastAsia"/>
        </w:rPr>
        <w:t>号决议申报资料潜在影响的分析。委员会注意到：</w:t>
      </w:r>
    </w:p>
    <w:p w14:paraId="13D0D583"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BSS</w:t>
      </w:r>
      <w:r w:rsidRPr="00D33B4E">
        <w:rPr>
          <w:rFonts w:hint="eastAsia"/>
          <w:lang w:eastAsia="zh-CN"/>
        </w:rPr>
        <w:t>规划的主要目的是保证所有主管部门平等获取供未来使用的频谱</w:t>
      </w:r>
      <w:r w:rsidRPr="00D33B4E">
        <w:rPr>
          <w:rFonts w:hint="eastAsia"/>
          <w:lang w:eastAsia="zh-CN"/>
        </w:rPr>
        <w:t>/</w:t>
      </w:r>
      <w:r w:rsidRPr="00D33B4E">
        <w:rPr>
          <w:rFonts w:hint="eastAsia"/>
          <w:lang w:eastAsia="zh-CN"/>
        </w:rPr>
        <w:t>轨道资源；</w:t>
      </w:r>
    </w:p>
    <w:p w14:paraId="4D9BC713"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通过第</w:t>
      </w:r>
      <w:r w:rsidRPr="00D33B4E">
        <w:rPr>
          <w:rFonts w:hint="eastAsia"/>
          <w:lang w:eastAsia="zh-CN"/>
        </w:rPr>
        <w:t>559</w:t>
      </w:r>
      <w:r w:rsidRPr="00D33B4E">
        <w:rPr>
          <w:rFonts w:hint="eastAsia"/>
          <w:lang w:eastAsia="zh-CN"/>
        </w:rPr>
        <w:t>号决议（</w:t>
      </w:r>
      <w:r w:rsidRPr="00D33B4E">
        <w:rPr>
          <w:rFonts w:hint="eastAsia"/>
          <w:lang w:eastAsia="zh-CN"/>
        </w:rPr>
        <w:t>WRC-19</w:t>
      </w:r>
      <w:r w:rsidRPr="00D33B4E">
        <w:rPr>
          <w:rFonts w:hint="eastAsia"/>
          <w:lang w:eastAsia="zh-CN"/>
        </w:rPr>
        <w:t>），</w:t>
      </w:r>
      <w:r w:rsidRPr="00D33B4E">
        <w:rPr>
          <w:rFonts w:hint="eastAsia"/>
          <w:lang w:eastAsia="zh-CN"/>
        </w:rPr>
        <w:t>WRC-19</w:t>
      </w:r>
      <w:r w:rsidRPr="00D33B4E">
        <w:rPr>
          <w:rFonts w:hint="eastAsia"/>
          <w:lang w:eastAsia="zh-CN"/>
        </w:rPr>
        <w:t>旨在为在</w:t>
      </w:r>
      <w:r w:rsidRPr="00D33B4E">
        <w:rPr>
          <w:rFonts w:hint="eastAsia"/>
          <w:lang w:eastAsia="zh-CN"/>
        </w:rPr>
        <w:t>BSS</w:t>
      </w:r>
      <w:r w:rsidRPr="00D33B4E">
        <w:rPr>
          <w:rFonts w:hint="eastAsia"/>
          <w:lang w:eastAsia="zh-CN"/>
        </w:rPr>
        <w:t>规划中不再拥有可行国家指配的主管部门恢复这种有保证的获取；</w:t>
      </w:r>
    </w:p>
    <w:p w14:paraId="6C30FE7D"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RRB20-2/6</w:t>
      </w:r>
      <w:r w:rsidRPr="00D33B4E">
        <w:rPr>
          <w:rFonts w:hint="eastAsia"/>
          <w:lang w:eastAsia="zh-CN"/>
        </w:rPr>
        <w:t>号文件补遗</w:t>
      </w:r>
      <w:r w:rsidRPr="00D33B4E">
        <w:rPr>
          <w:rFonts w:hint="eastAsia"/>
          <w:lang w:eastAsia="zh-CN"/>
        </w:rPr>
        <w:t>2</w:t>
      </w:r>
      <w:r w:rsidRPr="00D33B4E">
        <w:rPr>
          <w:rFonts w:hint="eastAsia"/>
          <w:lang w:eastAsia="zh-CN"/>
        </w:rPr>
        <w:t>中提供的参考形势分析基于</w:t>
      </w:r>
      <w:r w:rsidRPr="00D33B4E">
        <w:rPr>
          <w:rFonts w:hint="eastAsia"/>
          <w:lang w:eastAsia="zh-CN"/>
        </w:rPr>
        <w:t>2020</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26</w:t>
      </w:r>
      <w:r w:rsidRPr="00D33B4E">
        <w:rPr>
          <w:rFonts w:hint="eastAsia"/>
          <w:lang w:eastAsia="zh-CN"/>
        </w:rPr>
        <w:t>日第</w:t>
      </w:r>
      <w:r w:rsidRPr="00D33B4E">
        <w:rPr>
          <w:rFonts w:hint="eastAsia"/>
          <w:lang w:eastAsia="zh-CN"/>
        </w:rPr>
        <w:t>2921</w:t>
      </w:r>
      <w:r w:rsidRPr="00D33B4E">
        <w:rPr>
          <w:rFonts w:hint="eastAsia"/>
          <w:lang w:eastAsia="zh-CN"/>
        </w:rPr>
        <w:t>期</w:t>
      </w:r>
      <w:r w:rsidRPr="00D33B4E">
        <w:rPr>
          <w:rFonts w:hint="eastAsia"/>
          <w:lang w:eastAsia="zh-CN"/>
        </w:rPr>
        <w:t>BR</w:t>
      </w:r>
      <w:r w:rsidRPr="00D33B4E">
        <w:rPr>
          <w:lang w:eastAsia="zh-CN"/>
        </w:rPr>
        <w:t xml:space="preserve"> </w:t>
      </w:r>
      <w:r w:rsidRPr="00D33B4E">
        <w:rPr>
          <w:rFonts w:hint="eastAsia"/>
          <w:lang w:eastAsia="zh-CN"/>
        </w:rPr>
        <w:t>IFIC</w:t>
      </w:r>
      <w:r w:rsidRPr="00D33B4E">
        <w:rPr>
          <w:rFonts w:hint="eastAsia"/>
          <w:lang w:eastAsia="zh-CN"/>
        </w:rPr>
        <w:t>中公布的主数据库，其中包括截至</w:t>
      </w:r>
      <w:r w:rsidRPr="00D33B4E">
        <w:rPr>
          <w:rFonts w:hint="eastAsia"/>
          <w:lang w:eastAsia="zh-CN"/>
        </w:rPr>
        <w:t>2020</w:t>
      </w:r>
      <w:r w:rsidRPr="00D33B4E">
        <w:rPr>
          <w:rFonts w:hint="eastAsia"/>
          <w:lang w:eastAsia="zh-CN"/>
        </w:rPr>
        <w:t>年</w:t>
      </w:r>
      <w:r w:rsidRPr="00D33B4E">
        <w:rPr>
          <w:rFonts w:hint="eastAsia"/>
          <w:lang w:eastAsia="zh-CN"/>
        </w:rPr>
        <w:t>1</w:t>
      </w:r>
      <w:r w:rsidRPr="00D33B4E">
        <w:rPr>
          <w:rFonts w:hint="eastAsia"/>
          <w:lang w:eastAsia="zh-CN"/>
        </w:rPr>
        <w:t>月</w:t>
      </w:r>
      <w:r w:rsidRPr="00D33B4E">
        <w:rPr>
          <w:rFonts w:hint="eastAsia"/>
          <w:lang w:eastAsia="zh-CN"/>
        </w:rPr>
        <w:t>21</w:t>
      </w:r>
      <w:r w:rsidRPr="00D33B4E">
        <w:rPr>
          <w:rFonts w:hint="eastAsia"/>
          <w:lang w:eastAsia="zh-CN"/>
        </w:rPr>
        <w:t>日收到的</w:t>
      </w:r>
      <w:r w:rsidRPr="00D33B4E">
        <w:rPr>
          <w:rFonts w:hint="eastAsia"/>
          <w:lang w:eastAsia="zh-CN"/>
        </w:rPr>
        <w:t>B</w:t>
      </w:r>
      <w:r w:rsidRPr="00D33B4E">
        <w:rPr>
          <w:rFonts w:hint="eastAsia"/>
          <w:lang w:eastAsia="zh-CN"/>
        </w:rPr>
        <w:t>部分申报资料；</w:t>
      </w:r>
    </w:p>
    <w:p w14:paraId="2E9FF267" w14:textId="77777777" w:rsidR="00EC60DE" w:rsidRPr="00D33B4E" w:rsidRDefault="00EC60DE" w:rsidP="00563B1D">
      <w:pPr>
        <w:pStyle w:val="enumlev1"/>
        <w:jc w:val="both"/>
        <w:rPr>
          <w:lang w:eastAsia="zh-CN"/>
        </w:rPr>
      </w:pPr>
      <w:r w:rsidRPr="00D33B4E">
        <w:rPr>
          <w:lang w:eastAsia="zh-CN"/>
        </w:rPr>
        <w:t>–</w:t>
      </w:r>
      <w:r w:rsidRPr="00D33B4E">
        <w:rPr>
          <w:lang w:eastAsia="zh-CN"/>
        </w:rPr>
        <w:tab/>
      </w:r>
      <w:r w:rsidRPr="00D33B4E">
        <w:rPr>
          <w:rFonts w:hint="eastAsia"/>
          <w:lang w:eastAsia="zh-CN"/>
        </w:rPr>
        <w:t>与当前促进国家频率指配实施的相关规划指配相较，有资格适用第</w:t>
      </w:r>
      <w:r w:rsidRPr="00D33B4E">
        <w:rPr>
          <w:rFonts w:hint="eastAsia"/>
          <w:lang w:eastAsia="zh-CN"/>
        </w:rPr>
        <w:t>5</w:t>
      </w:r>
      <w:r w:rsidRPr="00D33B4E">
        <w:rPr>
          <w:lang w:eastAsia="zh-CN"/>
        </w:rPr>
        <w:t>59</w:t>
      </w:r>
      <w:r w:rsidRPr="00D33B4E">
        <w:rPr>
          <w:rFonts w:hint="eastAsia"/>
          <w:lang w:eastAsia="zh-CN"/>
        </w:rPr>
        <w:t>号决议（</w:t>
      </w:r>
      <w:r w:rsidRPr="00D33B4E">
        <w:rPr>
          <w:rFonts w:hint="eastAsia"/>
          <w:lang w:eastAsia="zh-CN"/>
        </w:rPr>
        <w:t>WRC</w:t>
      </w:r>
      <w:r w:rsidRPr="00D33B4E">
        <w:rPr>
          <w:lang w:eastAsia="zh-CN"/>
        </w:rPr>
        <w:t>-19</w:t>
      </w:r>
      <w:r w:rsidRPr="00D33B4E">
        <w:rPr>
          <w:rFonts w:hint="eastAsia"/>
          <w:lang w:eastAsia="zh-CN"/>
        </w:rPr>
        <w:t>）特别程序的主管部门提交的所有申报资料（包括三份第</w:t>
      </w:r>
      <w:r w:rsidRPr="00D33B4E">
        <w:rPr>
          <w:rFonts w:hint="eastAsia"/>
          <w:lang w:eastAsia="zh-CN"/>
        </w:rPr>
        <w:t>4</w:t>
      </w:r>
      <w:r w:rsidRPr="00D33B4E">
        <w:rPr>
          <w:rFonts w:hint="eastAsia"/>
          <w:lang w:eastAsia="zh-CN"/>
        </w:rPr>
        <w:t>条申报资料）参考形式均有所改善；</w:t>
      </w:r>
    </w:p>
    <w:p w14:paraId="49232FF6" w14:textId="77777777" w:rsidR="00EC60DE" w:rsidRPr="00D33B4E" w:rsidRDefault="00EC60DE" w:rsidP="00563B1D">
      <w:pPr>
        <w:pStyle w:val="enumlev1"/>
        <w:jc w:val="both"/>
        <w:rPr>
          <w:lang w:eastAsia="zh-CN"/>
        </w:rPr>
      </w:pPr>
      <w:r w:rsidRPr="00D33B4E">
        <w:rPr>
          <w:lang w:eastAsia="zh-CN"/>
        </w:rPr>
        <w:lastRenderedPageBreak/>
        <w:t>–</w:t>
      </w:r>
      <w:r w:rsidRPr="00D33B4E">
        <w:rPr>
          <w:lang w:eastAsia="zh-CN"/>
        </w:rPr>
        <w:tab/>
      </w:r>
      <w:r w:rsidRPr="00D33B4E">
        <w:rPr>
          <w:rFonts w:hint="eastAsia"/>
          <w:lang w:eastAsia="zh-CN"/>
        </w:rPr>
        <w:t>如果没有附加规则措施保护这些新的频率指配，为恢复这些主管部门规划指配的地位所做的努力会大打折扣。的确，如果在</w:t>
      </w:r>
      <w:r w:rsidRPr="00D33B4E">
        <w:rPr>
          <w:rFonts w:hint="eastAsia"/>
          <w:lang w:eastAsia="zh-CN"/>
        </w:rPr>
        <w:t>2020</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22</w:t>
      </w:r>
      <w:r w:rsidRPr="00D33B4E">
        <w:rPr>
          <w:rFonts w:hint="eastAsia"/>
          <w:lang w:eastAsia="zh-CN"/>
        </w:rPr>
        <w:t>日之前收到的所有</w:t>
      </w:r>
      <w:r w:rsidRPr="00D33B4E">
        <w:rPr>
          <w:rFonts w:hint="eastAsia"/>
          <w:lang w:eastAsia="zh-CN"/>
        </w:rPr>
        <w:t>A</w:t>
      </w:r>
      <w:r w:rsidRPr="00D33B4E">
        <w:rPr>
          <w:rFonts w:hint="eastAsia"/>
          <w:lang w:eastAsia="zh-CN"/>
        </w:rPr>
        <w:t>部分申报资料均作为</w:t>
      </w:r>
      <w:r w:rsidRPr="00D33B4E">
        <w:rPr>
          <w:rFonts w:hint="eastAsia"/>
          <w:lang w:eastAsia="zh-CN"/>
        </w:rPr>
        <w:t>B</w:t>
      </w:r>
      <w:r w:rsidRPr="00D33B4E">
        <w:rPr>
          <w:rFonts w:hint="eastAsia"/>
          <w:lang w:eastAsia="zh-CN"/>
        </w:rPr>
        <w:t>部分进一步提交，则第</w:t>
      </w:r>
      <w:r w:rsidRPr="00D33B4E">
        <w:rPr>
          <w:rFonts w:hint="eastAsia"/>
          <w:lang w:eastAsia="zh-CN"/>
        </w:rPr>
        <w:t>559</w:t>
      </w:r>
      <w:r w:rsidRPr="00D33B4E">
        <w:rPr>
          <w:rFonts w:hint="eastAsia"/>
          <w:lang w:eastAsia="zh-CN"/>
        </w:rPr>
        <w:t>号决议申报资料的参考形势将严重劣化。</w:t>
      </w:r>
    </w:p>
    <w:p w14:paraId="65F3C256" w14:textId="77777777" w:rsidR="00EC60DE" w:rsidRPr="00D33B4E" w:rsidRDefault="00EC60DE" w:rsidP="00563B1D">
      <w:pPr>
        <w:pStyle w:val="enumlev1"/>
        <w:ind w:left="0" w:firstLineChars="200" w:firstLine="480"/>
        <w:jc w:val="both"/>
        <w:rPr>
          <w:lang w:eastAsia="zh-CN"/>
        </w:rPr>
      </w:pPr>
      <w:r w:rsidRPr="00D33B4E">
        <w:rPr>
          <w:rFonts w:hint="eastAsia"/>
          <w:lang w:eastAsia="zh-CN"/>
        </w:rPr>
        <w:t>因此，委员会决定责成无线电通信局：</w:t>
      </w:r>
    </w:p>
    <w:p w14:paraId="53735281"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在完整性检查过程中，审查在</w:t>
      </w:r>
      <w:r w:rsidRPr="00D33B4E">
        <w:rPr>
          <w:lang w:eastAsia="zh-CN"/>
        </w:rPr>
        <w:t>2020</w:t>
      </w:r>
      <w:r w:rsidRPr="00D33B4E">
        <w:rPr>
          <w:rFonts w:hint="eastAsia"/>
          <w:lang w:eastAsia="zh-CN"/>
        </w:rPr>
        <w:t>年</w:t>
      </w:r>
      <w:r w:rsidRPr="00D33B4E">
        <w:rPr>
          <w:rFonts w:hint="eastAsia"/>
          <w:lang w:eastAsia="zh-CN"/>
        </w:rPr>
        <w:t>1</w:t>
      </w:r>
      <w:r w:rsidRPr="00D33B4E">
        <w:rPr>
          <w:rFonts w:hint="eastAsia"/>
          <w:lang w:eastAsia="zh-CN"/>
        </w:rPr>
        <w:t>月</w:t>
      </w:r>
      <w:r w:rsidRPr="00D33B4E">
        <w:rPr>
          <w:rFonts w:hint="eastAsia"/>
          <w:lang w:eastAsia="zh-CN"/>
        </w:rPr>
        <w:t>2</w:t>
      </w:r>
      <w:r w:rsidRPr="00D33B4E">
        <w:rPr>
          <w:lang w:eastAsia="zh-CN"/>
        </w:rPr>
        <w:t>1</w:t>
      </w:r>
      <w:r w:rsidRPr="00D33B4E">
        <w:rPr>
          <w:rFonts w:hint="eastAsia"/>
          <w:lang w:eastAsia="zh-CN"/>
        </w:rPr>
        <w:t>日之后收到且与在</w:t>
      </w:r>
      <w:r w:rsidRPr="00D33B4E">
        <w:rPr>
          <w:lang w:eastAsia="zh-CN"/>
        </w:rPr>
        <w:t>2020</w:t>
      </w:r>
      <w:r w:rsidRPr="00D33B4E">
        <w:rPr>
          <w:rFonts w:hint="eastAsia"/>
          <w:lang w:eastAsia="zh-CN"/>
        </w:rPr>
        <w:t>年</w:t>
      </w:r>
      <w:r w:rsidRPr="00D33B4E">
        <w:rPr>
          <w:lang w:eastAsia="zh-CN"/>
        </w:rPr>
        <w:t>5</w:t>
      </w:r>
      <w:r w:rsidRPr="00D33B4E">
        <w:rPr>
          <w:rFonts w:hint="eastAsia"/>
          <w:lang w:eastAsia="zh-CN"/>
        </w:rPr>
        <w:t>月</w:t>
      </w:r>
      <w:r w:rsidRPr="00D33B4E">
        <w:rPr>
          <w:lang w:eastAsia="zh-CN"/>
        </w:rPr>
        <w:t>22</w:t>
      </w:r>
      <w:r w:rsidRPr="00D33B4E">
        <w:rPr>
          <w:rFonts w:hint="eastAsia"/>
          <w:lang w:eastAsia="zh-CN"/>
        </w:rPr>
        <w:t>日之前收到的</w:t>
      </w:r>
      <w:r w:rsidRPr="00D33B4E">
        <w:rPr>
          <w:rFonts w:hint="eastAsia"/>
          <w:lang w:eastAsia="zh-CN"/>
        </w:rPr>
        <w:t>A</w:t>
      </w:r>
      <w:r w:rsidRPr="00D33B4E">
        <w:rPr>
          <w:rFonts w:hint="eastAsia"/>
          <w:lang w:eastAsia="zh-CN"/>
        </w:rPr>
        <w:t>部分申报资料相关的</w:t>
      </w:r>
      <w:r w:rsidRPr="00D33B4E">
        <w:rPr>
          <w:rFonts w:hint="eastAsia"/>
          <w:lang w:eastAsia="zh-CN"/>
        </w:rPr>
        <w:t>B</w:t>
      </w:r>
      <w:r w:rsidRPr="00D33B4E">
        <w:rPr>
          <w:rFonts w:hint="eastAsia"/>
          <w:lang w:eastAsia="zh-CN"/>
        </w:rPr>
        <w:t>部分申报资料，并确定通知主管部门可实施的附加措施，以避免第</w:t>
      </w:r>
      <w:r w:rsidRPr="00D33B4E">
        <w:rPr>
          <w:lang w:eastAsia="zh-CN"/>
        </w:rPr>
        <w:t>559</w:t>
      </w:r>
      <w:r w:rsidRPr="00D33B4E">
        <w:rPr>
          <w:rFonts w:hint="eastAsia"/>
          <w:lang w:eastAsia="zh-CN"/>
        </w:rPr>
        <w:t>号决议申报资料的等效保护余量（</w:t>
      </w:r>
      <w:r w:rsidRPr="00D33B4E">
        <w:rPr>
          <w:lang w:eastAsia="zh-CN"/>
        </w:rPr>
        <w:t>EPM</w:t>
      </w:r>
      <w:r w:rsidRPr="00D33B4E">
        <w:rPr>
          <w:lang w:eastAsia="zh-CN"/>
        </w:rPr>
        <w:t>）</w:t>
      </w:r>
      <w:r w:rsidRPr="00D33B4E">
        <w:rPr>
          <w:rFonts w:hint="eastAsia"/>
          <w:lang w:eastAsia="zh-CN"/>
        </w:rPr>
        <w:t>水平劣化；</w:t>
      </w:r>
      <w:r w:rsidRPr="00D33B4E">
        <w:rPr>
          <w:lang w:eastAsia="zh-CN"/>
        </w:rPr>
        <w:t xml:space="preserve">  </w:t>
      </w:r>
    </w:p>
    <w:p w14:paraId="0A3102F9"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在对</w:t>
      </w:r>
      <w:r w:rsidRPr="00D33B4E">
        <w:rPr>
          <w:rFonts w:hint="eastAsia"/>
          <w:lang w:eastAsia="zh-CN"/>
        </w:rPr>
        <w:t>B</w:t>
      </w:r>
      <w:r w:rsidRPr="00D33B4E">
        <w:rPr>
          <w:rFonts w:hint="eastAsia"/>
          <w:lang w:eastAsia="zh-CN"/>
        </w:rPr>
        <w:t>部分申报资料进行完整性审查之后，要求通知主管部门竭尽全力顾及这些第</w:t>
      </w:r>
      <w:r w:rsidRPr="00D33B4E">
        <w:rPr>
          <w:rFonts w:hint="eastAsia"/>
          <w:lang w:eastAsia="zh-CN"/>
        </w:rPr>
        <w:t>5</w:t>
      </w:r>
      <w:r w:rsidRPr="00D33B4E">
        <w:rPr>
          <w:lang w:eastAsia="zh-CN"/>
        </w:rPr>
        <w:t>59</w:t>
      </w:r>
      <w:r w:rsidRPr="00D33B4E">
        <w:rPr>
          <w:rFonts w:hint="eastAsia"/>
          <w:lang w:eastAsia="zh-CN"/>
        </w:rPr>
        <w:t>号决议申报资料和无线电通信局对避免</w:t>
      </w:r>
      <w:r w:rsidRPr="00D33B4E">
        <w:rPr>
          <w:rFonts w:hint="eastAsia"/>
          <w:lang w:eastAsia="zh-CN"/>
        </w:rPr>
        <w:t>EPM</w:t>
      </w:r>
      <w:r w:rsidRPr="00D33B4E">
        <w:rPr>
          <w:rFonts w:hint="eastAsia"/>
          <w:lang w:eastAsia="zh-CN"/>
        </w:rPr>
        <w:t>水平进一步劣化的措施的分析结果；</w:t>
      </w:r>
      <w:r w:rsidRPr="00D33B4E">
        <w:rPr>
          <w:lang w:eastAsia="zh-CN"/>
        </w:rPr>
        <w:t xml:space="preserve"> </w:t>
      </w:r>
    </w:p>
    <w:p w14:paraId="154BB159"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如果在</w:t>
      </w:r>
      <w:r w:rsidRPr="00D33B4E">
        <w:rPr>
          <w:rFonts w:hint="eastAsia"/>
          <w:lang w:eastAsia="zh-CN"/>
        </w:rPr>
        <w:t>2020</w:t>
      </w:r>
      <w:r w:rsidRPr="00D33B4E">
        <w:rPr>
          <w:rFonts w:hint="eastAsia"/>
          <w:lang w:eastAsia="zh-CN"/>
        </w:rPr>
        <w:t>年</w:t>
      </w:r>
      <w:r w:rsidRPr="00D33B4E">
        <w:rPr>
          <w:rFonts w:hint="eastAsia"/>
          <w:lang w:eastAsia="zh-CN"/>
        </w:rPr>
        <w:t>1</w:t>
      </w:r>
      <w:r w:rsidRPr="00D33B4E">
        <w:rPr>
          <w:rFonts w:hint="eastAsia"/>
          <w:lang w:eastAsia="zh-CN"/>
        </w:rPr>
        <w:t>月</w:t>
      </w:r>
      <w:r w:rsidRPr="00D33B4E">
        <w:rPr>
          <w:rFonts w:hint="eastAsia"/>
          <w:lang w:eastAsia="zh-CN"/>
        </w:rPr>
        <w:t>21</w:t>
      </w:r>
      <w:r w:rsidRPr="00D33B4E">
        <w:rPr>
          <w:rFonts w:hint="eastAsia"/>
          <w:lang w:eastAsia="zh-CN"/>
        </w:rPr>
        <w:t>日之后收到且与</w:t>
      </w:r>
      <w:r w:rsidRPr="00D33B4E">
        <w:rPr>
          <w:rFonts w:hint="eastAsia"/>
          <w:lang w:eastAsia="zh-CN"/>
        </w:rPr>
        <w:t>2020</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22</w:t>
      </w:r>
      <w:r w:rsidRPr="00D33B4E">
        <w:rPr>
          <w:rFonts w:hint="eastAsia"/>
          <w:lang w:eastAsia="zh-CN"/>
        </w:rPr>
        <w:t>日之前收到的</w:t>
      </w:r>
      <w:r w:rsidRPr="00D33B4E">
        <w:rPr>
          <w:rFonts w:hint="eastAsia"/>
          <w:lang w:eastAsia="zh-CN"/>
        </w:rPr>
        <w:t>A</w:t>
      </w:r>
      <w:r w:rsidRPr="00D33B4E">
        <w:rPr>
          <w:rFonts w:hint="eastAsia"/>
          <w:lang w:eastAsia="zh-CN"/>
        </w:rPr>
        <w:t>部分申报资料相关的任何</w:t>
      </w:r>
      <w:r w:rsidRPr="00D33B4E">
        <w:rPr>
          <w:rFonts w:hint="eastAsia"/>
          <w:lang w:eastAsia="zh-CN"/>
        </w:rPr>
        <w:t>B</w:t>
      </w:r>
      <w:r w:rsidRPr="00D33B4E">
        <w:rPr>
          <w:rFonts w:hint="eastAsia"/>
          <w:lang w:eastAsia="zh-CN"/>
        </w:rPr>
        <w:t>部分申报资料进入列表，第</w:t>
      </w:r>
      <w:r w:rsidRPr="00D33B4E">
        <w:rPr>
          <w:rFonts w:hint="eastAsia"/>
          <w:lang w:eastAsia="zh-CN"/>
        </w:rPr>
        <w:t>559</w:t>
      </w:r>
      <w:r w:rsidRPr="00D33B4E">
        <w:rPr>
          <w:rFonts w:hint="eastAsia"/>
          <w:lang w:eastAsia="zh-CN"/>
        </w:rPr>
        <w:t>号决议申报资料的</w:t>
      </w:r>
      <w:r w:rsidRPr="00D33B4E">
        <w:rPr>
          <w:rFonts w:hint="eastAsia"/>
          <w:lang w:eastAsia="zh-CN"/>
        </w:rPr>
        <w:t>EPM</w:t>
      </w:r>
      <w:r w:rsidRPr="00D33B4E">
        <w:rPr>
          <w:rFonts w:hint="eastAsia"/>
          <w:lang w:eastAsia="zh-CN"/>
        </w:rPr>
        <w:t>值比</w:t>
      </w:r>
      <w:r w:rsidRPr="00D33B4E">
        <w:rPr>
          <w:rFonts w:hint="eastAsia"/>
          <w:lang w:eastAsia="zh-CN"/>
        </w:rPr>
        <w:t>0 dB</w:t>
      </w:r>
      <w:r w:rsidRPr="00D33B4E">
        <w:rPr>
          <w:rFonts w:hint="eastAsia"/>
          <w:lang w:eastAsia="zh-CN"/>
        </w:rPr>
        <w:t>低</w:t>
      </w:r>
      <w:r w:rsidRPr="00D33B4E">
        <w:rPr>
          <w:rFonts w:hint="eastAsia"/>
          <w:lang w:eastAsia="zh-CN"/>
        </w:rPr>
        <w:t>0.45 dB</w:t>
      </w:r>
      <w:r w:rsidRPr="00D33B4E">
        <w:rPr>
          <w:rFonts w:hint="eastAsia"/>
          <w:lang w:eastAsia="zh-CN"/>
        </w:rPr>
        <w:t>以上，或者如果已经是负值，比上述数值还低</w:t>
      </w:r>
      <w:r w:rsidRPr="00D33B4E">
        <w:rPr>
          <w:rFonts w:hint="eastAsia"/>
          <w:lang w:eastAsia="zh-CN"/>
        </w:rPr>
        <w:t>0.45 dB</w:t>
      </w:r>
      <w:r w:rsidRPr="00D33B4E">
        <w:rPr>
          <w:rFonts w:hint="eastAsia"/>
          <w:lang w:eastAsia="zh-CN"/>
        </w:rPr>
        <w:t>以上，则不要更新这些第</w:t>
      </w:r>
      <w:r w:rsidRPr="00D33B4E">
        <w:rPr>
          <w:rFonts w:hint="eastAsia"/>
          <w:lang w:eastAsia="zh-CN"/>
        </w:rPr>
        <w:t>5</w:t>
      </w:r>
      <w:r w:rsidRPr="00D33B4E">
        <w:rPr>
          <w:lang w:eastAsia="zh-CN"/>
        </w:rPr>
        <w:t>59</w:t>
      </w:r>
      <w:r w:rsidRPr="00D33B4E">
        <w:rPr>
          <w:rFonts w:hint="eastAsia"/>
          <w:lang w:eastAsia="zh-CN"/>
        </w:rPr>
        <w:t>号决议申报资料的</w:t>
      </w:r>
      <w:r w:rsidRPr="00D33B4E">
        <w:rPr>
          <w:rFonts w:hint="eastAsia"/>
          <w:lang w:eastAsia="zh-CN"/>
        </w:rPr>
        <w:t>EPM</w:t>
      </w:r>
      <w:r w:rsidRPr="00D33B4E">
        <w:rPr>
          <w:rFonts w:hint="eastAsia"/>
          <w:lang w:eastAsia="zh-CN"/>
        </w:rPr>
        <w:t>值，留待</w:t>
      </w:r>
      <w:r w:rsidRPr="00D33B4E">
        <w:rPr>
          <w:rFonts w:hint="eastAsia"/>
          <w:lang w:eastAsia="zh-CN"/>
        </w:rPr>
        <w:t>WRC</w:t>
      </w:r>
      <w:r w:rsidRPr="00D33B4E">
        <w:rPr>
          <w:lang w:eastAsia="zh-CN"/>
        </w:rPr>
        <w:t>-23</w:t>
      </w:r>
      <w:r w:rsidRPr="00D33B4E">
        <w:rPr>
          <w:rFonts w:hint="eastAsia"/>
          <w:lang w:eastAsia="zh-CN"/>
        </w:rPr>
        <w:t>做出决定；</w:t>
      </w:r>
    </w:p>
    <w:p w14:paraId="13DF613A"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分析上述</w:t>
      </w:r>
      <w:r w:rsidRPr="00D33B4E">
        <w:rPr>
          <w:rFonts w:hint="eastAsia"/>
          <w:lang w:eastAsia="zh-CN"/>
        </w:rPr>
        <w:t>B</w:t>
      </w:r>
      <w:r w:rsidRPr="00D33B4E">
        <w:rPr>
          <w:rFonts w:hint="eastAsia"/>
          <w:lang w:eastAsia="zh-CN"/>
        </w:rPr>
        <w:t>部分申报资料对第</w:t>
      </w:r>
      <w:r w:rsidRPr="00D33B4E">
        <w:rPr>
          <w:rFonts w:hint="eastAsia"/>
          <w:lang w:eastAsia="zh-CN"/>
        </w:rPr>
        <w:t>559</w:t>
      </w:r>
      <w:r w:rsidRPr="00D33B4E">
        <w:rPr>
          <w:rFonts w:hint="eastAsia"/>
          <w:lang w:eastAsia="zh-CN"/>
        </w:rPr>
        <w:t>号决议申报资料</w:t>
      </w:r>
      <w:r w:rsidRPr="00D33B4E">
        <w:rPr>
          <w:rFonts w:hint="eastAsia"/>
          <w:lang w:eastAsia="zh-CN"/>
        </w:rPr>
        <w:t>EPM</w:t>
      </w:r>
      <w:r w:rsidRPr="00D33B4E">
        <w:rPr>
          <w:rFonts w:hint="eastAsia"/>
          <w:lang w:eastAsia="zh-CN"/>
        </w:rPr>
        <w:t>值的影响，并将结果连同</w:t>
      </w:r>
      <w:r w:rsidRPr="00D33B4E">
        <w:rPr>
          <w:rFonts w:hint="eastAsia"/>
          <w:lang w:eastAsia="zh-CN"/>
        </w:rPr>
        <w:t>B</w:t>
      </w:r>
      <w:r w:rsidRPr="00D33B4E">
        <w:rPr>
          <w:rFonts w:hint="eastAsia"/>
          <w:lang w:eastAsia="zh-CN"/>
        </w:rPr>
        <w:t>部分主管部门所做的努力一并报告至委员会下次会议，供进一步审议；</w:t>
      </w:r>
    </w:p>
    <w:p w14:paraId="7BA1A2E4"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向已提交第</w:t>
      </w:r>
      <w:r w:rsidRPr="00D33B4E">
        <w:rPr>
          <w:rFonts w:hint="eastAsia"/>
          <w:lang w:eastAsia="zh-CN"/>
        </w:rPr>
        <w:t>5</w:t>
      </w:r>
      <w:r w:rsidRPr="00D33B4E">
        <w:rPr>
          <w:lang w:eastAsia="zh-CN"/>
        </w:rPr>
        <w:t>59</w:t>
      </w:r>
      <w:r w:rsidRPr="00D33B4E">
        <w:rPr>
          <w:rFonts w:hint="eastAsia"/>
          <w:lang w:eastAsia="zh-CN"/>
        </w:rPr>
        <w:t>号决议申报资料的所有主管部门通报这一决定。</w:t>
      </w:r>
    </w:p>
    <w:p w14:paraId="02F30735" w14:textId="77777777" w:rsidR="00EC60DE" w:rsidRPr="00D33B4E" w:rsidRDefault="00EC60DE" w:rsidP="00563B1D">
      <w:pPr>
        <w:ind w:firstLineChars="200" w:firstLine="480"/>
        <w:jc w:val="both"/>
        <w:rPr>
          <w:rFonts w:ascii="Calibri" w:hAnsi="Calibri" w:cs="Calibri"/>
          <w:color w:val="800000"/>
          <w:sz w:val="22"/>
        </w:rPr>
      </w:pPr>
      <w:r w:rsidRPr="00D33B4E">
        <w:rPr>
          <w:rFonts w:hint="eastAsia"/>
        </w:rPr>
        <w:t>此外，委员会敦促</w:t>
      </w:r>
      <w:r w:rsidRPr="00D33B4E">
        <w:rPr>
          <w:rFonts w:hint="eastAsia"/>
        </w:rPr>
        <w:t>A</w:t>
      </w:r>
      <w:r w:rsidRPr="00D33B4E">
        <w:rPr>
          <w:rFonts w:hint="eastAsia"/>
        </w:rPr>
        <w:t>部分申报资料在</w:t>
      </w:r>
      <w:r w:rsidRPr="00D33B4E">
        <w:t>2020</w:t>
      </w:r>
      <w:r w:rsidRPr="00D33B4E">
        <w:rPr>
          <w:rFonts w:hint="eastAsia"/>
        </w:rPr>
        <w:t>年</w:t>
      </w:r>
      <w:r w:rsidRPr="00D33B4E">
        <w:t>5</w:t>
      </w:r>
      <w:r w:rsidRPr="00D33B4E">
        <w:rPr>
          <w:rFonts w:hint="eastAsia"/>
        </w:rPr>
        <w:t>月</w:t>
      </w:r>
      <w:r w:rsidRPr="00D33B4E">
        <w:t>22</w:t>
      </w:r>
      <w:r w:rsidRPr="00D33B4E">
        <w:rPr>
          <w:rFonts w:hint="eastAsia"/>
        </w:rPr>
        <w:t>日之前收到的主管部门尽一切努力顾及这些第</w:t>
      </w:r>
      <w:r w:rsidRPr="00D33B4E">
        <w:t>559</w:t>
      </w:r>
      <w:r w:rsidRPr="00D33B4E">
        <w:rPr>
          <w:rFonts w:hint="eastAsia"/>
        </w:rPr>
        <w:t>号决议申报资料，并在准备</w:t>
      </w:r>
      <w:r w:rsidRPr="00D33B4E">
        <w:rPr>
          <w:rFonts w:hint="eastAsia"/>
        </w:rPr>
        <w:t>B</w:t>
      </w:r>
      <w:r w:rsidRPr="00D33B4E">
        <w:rPr>
          <w:rFonts w:hint="eastAsia"/>
        </w:rPr>
        <w:t>部分申报资料时考虑到无线电通信局的审查结果。</w:t>
      </w:r>
    </w:p>
    <w:p w14:paraId="406831D4" w14:textId="77777777" w:rsidR="00EC60DE" w:rsidRPr="00D33B4E" w:rsidRDefault="00EC60DE" w:rsidP="00563B1D">
      <w:pPr>
        <w:ind w:firstLineChars="200" w:firstLine="480"/>
        <w:jc w:val="both"/>
      </w:pPr>
      <w:r w:rsidRPr="00D33B4E">
        <w:rPr>
          <w:rFonts w:hint="eastAsia"/>
        </w:rPr>
        <w:t>在审议</w:t>
      </w:r>
      <w:r w:rsidRPr="00D33B4E">
        <w:rPr>
          <w:rFonts w:hint="eastAsia"/>
        </w:rPr>
        <w:t>RRB20-2/13</w:t>
      </w:r>
      <w:r w:rsidRPr="00D33B4E">
        <w:rPr>
          <w:rFonts w:hint="eastAsia"/>
        </w:rPr>
        <w:t>和</w:t>
      </w:r>
      <w:r w:rsidRPr="00D33B4E">
        <w:rPr>
          <w:rFonts w:hint="eastAsia"/>
        </w:rPr>
        <w:t>19</w:t>
      </w:r>
      <w:r w:rsidRPr="00D33B4E">
        <w:rPr>
          <w:rFonts w:hint="eastAsia"/>
        </w:rPr>
        <w:t>号文件以及用于情况通报的</w:t>
      </w:r>
      <w:r w:rsidRPr="00D33B4E">
        <w:rPr>
          <w:rFonts w:hint="eastAsia"/>
        </w:rPr>
        <w:t>RRB20-2/DELAYED/1</w:t>
      </w:r>
      <w:r w:rsidRPr="00D33B4E">
        <w:rPr>
          <w:rFonts w:hint="eastAsia"/>
        </w:rPr>
        <w:t>号文件时，委员会注意到，马达加斯加、塞舌尔和毛里求斯主管部门有资格适用第</w:t>
      </w:r>
      <w:r w:rsidRPr="00D33B4E">
        <w:rPr>
          <w:rFonts w:hint="eastAsia"/>
        </w:rPr>
        <w:t>559</w:t>
      </w:r>
      <w:r w:rsidRPr="00D33B4E">
        <w:rPr>
          <w:rFonts w:hint="eastAsia"/>
        </w:rPr>
        <w:t>号决议（</w:t>
      </w:r>
      <w:r w:rsidRPr="00D33B4E">
        <w:rPr>
          <w:rFonts w:hint="eastAsia"/>
        </w:rPr>
        <w:t>WRC</w:t>
      </w:r>
      <w:r w:rsidRPr="00D33B4E">
        <w:t>-19</w:t>
      </w:r>
      <w:r w:rsidRPr="00D33B4E">
        <w:rPr>
          <w:rFonts w:hint="eastAsia"/>
        </w:rPr>
        <w:t>）中所述的特别程序，但鉴于他们的特定地理情况，无法在该决议规定的轨道弧内找到合适的轨道位置。由于第</w:t>
      </w:r>
      <w:r w:rsidRPr="00D33B4E">
        <w:rPr>
          <w:rFonts w:hint="eastAsia"/>
        </w:rPr>
        <w:t>559</w:t>
      </w:r>
      <w:r w:rsidRPr="00D33B4E">
        <w:rPr>
          <w:rFonts w:hint="eastAsia"/>
        </w:rPr>
        <w:t>号决议（</w:t>
      </w:r>
      <w:r w:rsidRPr="00D33B4E">
        <w:rPr>
          <w:rFonts w:hint="eastAsia"/>
        </w:rPr>
        <w:t>WRC-19</w:t>
      </w:r>
      <w:r w:rsidRPr="00D33B4E">
        <w:rPr>
          <w:rFonts w:hint="eastAsia"/>
        </w:rPr>
        <w:t>）仅适用轨道</w:t>
      </w:r>
      <w:proofErr w:type="gramStart"/>
      <w:r w:rsidRPr="00D33B4E">
        <w:rPr>
          <w:rFonts w:hint="eastAsia"/>
        </w:rPr>
        <w:t>弧</w:t>
      </w:r>
      <w:proofErr w:type="gramEnd"/>
      <w:r w:rsidRPr="00D33B4E">
        <w:rPr>
          <w:rFonts w:hint="eastAsia"/>
        </w:rPr>
        <w:t>特定部分的指配申报资料，委员会决定责成无线电通信局将来自这三个主管部门的申报资料作为根据附录</w:t>
      </w:r>
      <w:r w:rsidRPr="00D33B4E">
        <w:rPr>
          <w:rFonts w:hint="eastAsia"/>
        </w:rPr>
        <w:t>30</w:t>
      </w:r>
      <w:r w:rsidRPr="00D33B4E">
        <w:rPr>
          <w:rFonts w:hint="eastAsia"/>
        </w:rPr>
        <w:t>和</w:t>
      </w:r>
      <w:r w:rsidRPr="00D33B4E">
        <w:rPr>
          <w:rFonts w:hint="eastAsia"/>
        </w:rPr>
        <w:t>30A</w:t>
      </w:r>
      <w:r w:rsidRPr="00D33B4E">
        <w:rPr>
          <w:rFonts w:hint="eastAsia"/>
        </w:rPr>
        <w:t>第</w:t>
      </w:r>
      <w:r w:rsidRPr="00D33B4E">
        <w:rPr>
          <w:rFonts w:hint="eastAsia"/>
        </w:rPr>
        <w:t>4</w:t>
      </w:r>
      <w:r w:rsidRPr="00D33B4E">
        <w:rPr>
          <w:rFonts w:hint="eastAsia"/>
        </w:rPr>
        <w:t>条程序收到的申报资料考虑并予以处理，同时亦实施上述第</w:t>
      </w:r>
      <w:r w:rsidRPr="00D33B4E">
        <w:rPr>
          <w:rFonts w:hint="eastAsia"/>
        </w:rPr>
        <w:t>6</w:t>
      </w:r>
      <w:r w:rsidRPr="00D33B4E">
        <w:rPr>
          <w:rFonts w:hint="eastAsia"/>
        </w:rPr>
        <w:t>项通过的措施。</w:t>
      </w:r>
    </w:p>
    <w:p w14:paraId="784C66FC" w14:textId="77777777" w:rsidR="00EC60DE" w:rsidRPr="00D33B4E" w:rsidRDefault="00EC60DE" w:rsidP="00563B1D">
      <w:pPr>
        <w:ind w:firstLineChars="200" w:firstLine="480"/>
        <w:jc w:val="both"/>
      </w:pPr>
      <w:r w:rsidRPr="00D33B4E">
        <w:rPr>
          <w:rFonts w:hint="eastAsia"/>
        </w:rPr>
        <w:t>为对所有符合条件的主管部门实现第</w:t>
      </w:r>
      <w:r w:rsidRPr="00D33B4E">
        <w:rPr>
          <w:rFonts w:hint="eastAsia"/>
        </w:rPr>
        <w:t>559</w:t>
      </w:r>
      <w:r w:rsidRPr="00D33B4E">
        <w:rPr>
          <w:rFonts w:hint="eastAsia"/>
        </w:rPr>
        <w:t>号决议（</w:t>
      </w:r>
      <w:r w:rsidRPr="00D33B4E">
        <w:rPr>
          <w:rFonts w:hint="eastAsia"/>
        </w:rPr>
        <w:t>WRC-19</w:t>
      </w:r>
      <w:r w:rsidRPr="00D33B4E">
        <w:rPr>
          <w:rFonts w:hint="eastAsia"/>
        </w:rPr>
        <w:t>）的总体目标，委员会进一步决定，这三份申报资料应受益于委员会在第</w:t>
      </w:r>
      <w:r w:rsidRPr="00D33B4E">
        <w:rPr>
          <w:rFonts w:hint="eastAsia"/>
        </w:rPr>
        <w:t>83</w:t>
      </w:r>
      <w:r w:rsidRPr="00D33B4E">
        <w:rPr>
          <w:rFonts w:hint="eastAsia"/>
        </w:rPr>
        <w:t>次会议上通过的、针对处理位于海上或国家领土之外测试点的第</w:t>
      </w:r>
      <w:r w:rsidRPr="00D33B4E">
        <w:rPr>
          <w:rFonts w:hint="eastAsia"/>
        </w:rPr>
        <w:t>5</w:t>
      </w:r>
      <w:r w:rsidRPr="00D33B4E">
        <w:t>59</w:t>
      </w:r>
      <w:r w:rsidRPr="00D33B4E">
        <w:rPr>
          <w:rFonts w:hint="eastAsia"/>
        </w:rPr>
        <w:t>号决议申报资料的相同措施。”</w:t>
      </w:r>
    </w:p>
    <w:p w14:paraId="2617C1A4" w14:textId="77777777" w:rsidR="00EC60DE" w:rsidRPr="00D33B4E" w:rsidRDefault="00EC60DE" w:rsidP="00563B1D">
      <w:pPr>
        <w:jc w:val="both"/>
        <w:rPr>
          <w:b/>
          <w:bCs/>
        </w:rPr>
      </w:pPr>
      <w:r w:rsidRPr="00D33B4E">
        <w:t>6.47</w:t>
      </w:r>
      <w:r w:rsidRPr="00D33B4E">
        <w:tab/>
      </w:r>
      <w:bookmarkStart w:id="252" w:name="lt_pId857"/>
      <w:r w:rsidRPr="00D33B4E">
        <w:t>会议对此表示</w:t>
      </w:r>
      <w:r w:rsidRPr="00D33B4E">
        <w:rPr>
          <w:b/>
          <w:bCs/>
        </w:rPr>
        <w:t>同意</w:t>
      </w:r>
      <w:bookmarkEnd w:id="252"/>
      <w:r w:rsidRPr="00D33B4E">
        <w:rPr>
          <w:rFonts w:hint="eastAsia"/>
          <w:b/>
          <w:bCs/>
        </w:rPr>
        <w:t>。</w:t>
      </w:r>
    </w:p>
    <w:p w14:paraId="786C8039" w14:textId="77777777" w:rsidR="00EC60DE" w:rsidRPr="00D33B4E" w:rsidRDefault="00EC60DE" w:rsidP="00563B1D">
      <w:pPr>
        <w:jc w:val="both"/>
      </w:pPr>
      <w:r w:rsidRPr="00D33B4E">
        <w:t>6.48</w:t>
      </w:r>
      <w:r w:rsidRPr="00D33B4E">
        <w:tab/>
      </w:r>
      <w:r w:rsidRPr="00D33B4E">
        <w:rPr>
          <w:b/>
          <w:bCs/>
        </w:rPr>
        <w:t>主席</w:t>
      </w:r>
      <w:r w:rsidRPr="00D33B4E">
        <w:t>邀请</w:t>
      </w:r>
      <w:r w:rsidRPr="00D33B4E">
        <w:rPr>
          <w:rFonts w:hint="eastAsia"/>
        </w:rPr>
        <w:t>大家</w:t>
      </w:r>
      <w:r w:rsidRPr="00D33B4E">
        <w:t>对</w:t>
      </w:r>
      <w:r w:rsidRPr="00D33B4E">
        <w:t>RRB20-2/24</w:t>
      </w:r>
      <w:r w:rsidRPr="00D33B4E">
        <w:t>号文件发表意见。</w:t>
      </w:r>
    </w:p>
    <w:p w14:paraId="75800E21" w14:textId="77777777" w:rsidR="00EC60DE" w:rsidRPr="00D33B4E" w:rsidRDefault="00EC60DE" w:rsidP="00563B1D">
      <w:pPr>
        <w:jc w:val="both"/>
      </w:pPr>
      <w:r w:rsidRPr="00D33B4E">
        <w:t>6.49</w:t>
      </w:r>
      <w:r w:rsidRPr="00D33B4E">
        <w:tab/>
      </w:r>
      <w:bookmarkStart w:id="253" w:name="lt_pId861"/>
      <w:r w:rsidRPr="00D33B4E">
        <w:rPr>
          <w:b/>
          <w:bCs/>
        </w:rPr>
        <w:t>王先生（</w:t>
      </w:r>
      <w:r w:rsidRPr="00D33B4E">
        <w:rPr>
          <w:b/>
          <w:bCs/>
        </w:rPr>
        <w:t>SSD/SNP</w:t>
      </w:r>
      <w:r w:rsidRPr="00D33B4E">
        <w:rPr>
          <w:b/>
          <w:bCs/>
        </w:rPr>
        <w:t>处长）</w:t>
      </w:r>
      <w:r w:rsidRPr="00D33B4E">
        <w:rPr>
          <w:rFonts w:hint="eastAsia"/>
        </w:rPr>
        <w:t>表示</w:t>
      </w:r>
      <w:r w:rsidRPr="00D33B4E">
        <w:t>，</w:t>
      </w:r>
      <w:r w:rsidRPr="00D33B4E">
        <w:rPr>
          <w:rFonts w:hint="eastAsia"/>
        </w:rPr>
        <w:t>无线电通信</w:t>
      </w:r>
      <w:r w:rsidRPr="00D33B4E">
        <w:t>局已经接受了突尼斯根据第</w:t>
      </w:r>
      <w:r w:rsidRPr="00D33B4E">
        <w:t>559</w:t>
      </w:r>
      <w:r w:rsidRPr="00D33B4E">
        <w:t>号决议提交的一份</w:t>
      </w:r>
      <w:r w:rsidRPr="00D33B4E">
        <w:rPr>
          <w:rFonts w:hint="eastAsia"/>
        </w:rPr>
        <w:t>资料</w:t>
      </w:r>
      <w:r w:rsidRPr="00D33B4E">
        <w:t>。</w:t>
      </w:r>
      <w:r w:rsidRPr="00D33B4E">
        <w:t>RRB20-2/24</w:t>
      </w:r>
      <w:r w:rsidRPr="00D33B4E">
        <w:t>号文件中的请求是要求委员会</w:t>
      </w:r>
      <w:r w:rsidRPr="00D33B4E">
        <w:rPr>
          <w:rFonts w:hint="eastAsia"/>
        </w:rPr>
        <w:t>批准</w:t>
      </w:r>
      <w:r w:rsidRPr="00D33B4E">
        <w:t>突尼斯根据第</w:t>
      </w:r>
      <w:r w:rsidRPr="00D33B4E">
        <w:t>559</w:t>
      </w:r>
      <w:r w:rsidRPr="00D33B4E">
        <w:t>号决议提交</w:t>
      </w:r>
      <w:r w:rsidRPr="00D33B4E">
        <w:rPr>
          <w:rFonts w:hint="eastAsia"/>
        </w:rPr>
        <w:t>的</w:t>
      </w:r>
      <w:r w:rsidRPr="00D33B4E">
        <w:t>第二份申报资料，以取代规划中的区域波束，即</w:t>
      </w:r>
      <w:r w:rsidRPr="00D33B4E">
        <w:t>TUN27200</w:t>
      </w:r>
      <w:r w:rsidRPr="00D33B4E">
        <w:t>。</w:t>
      </w:r>
      <w:bookmarkEnd w:id="253"/>
      <w:r w:rsidRPr="00D33B4E">
        <w:t xml:space="preserve"> </w:t>
      </w:r>
    </w:p>
    <w:p w14:paraId="4CAAF8E8" w14:textId="77777777" w:rsidR="00EC60DE" w:rsidRPr="00D33B4E" w:rsidRDefault="00EC60DE" w:rsidP="00563B1D">
      <w:pPr>
        <w:jc w:val="both"/>
      </w:pPr>
      <w:r w:rsidRPr="00D33B4E">
        <w:t>6.50</w:t>
      </w:r>
      <w:r w:rsidRPr="00D33B4E">
        <w:tab/>
      </w:r>
      <w:bookmarkStart w:id="254" w:name="lt_pId864"/>
      <w:r w:rsidRPr="00D33B4E">
        <w:rPr>
          <w:b/>
          <w:bCs/>
        </w:rPr>
        <w:t>Varlamov</w:t>
      </w:r>
      <w:r w:rsidRPr="00D33B4E">
        <w:rPr>
          <w:b/>
          <w:bCs/>
        </w:rPr>
        <w:t>先生</w:t>
      </w:r>
      <w:r w:rsidRPr="00D33B4E">
        <w:rPr>
          <w:rFonts w:hint="eastAsia"/>
        </w:rPr>
        <w:t>指出</w:t>
      </w:r>
      <w:r w:rsidRPr="00D33B4E">
        <w:t>，据他了解，突尼斯在附录</w:t>
      </w:r>
      <w:r w:rsidRPr="00D33B4E">
        <w:t>30/30A</w:t>
      </w:r>
      <w:r w:rsidRPr="00D33B4E">
        <w:t>中有两</w:t>
      </w:r>
      <w:r w:rsidRPr="00D33B4E">
        <w:rPr>
          <w:rFonts w:hint="eastAsia"/>
        </w:rPr>
        <w:t>个</w:t>
      </w:r>
      <w:r w:rsidRPr="00D33B4E">
        <w:t>指配，一</w:t>
      </w:r>
      <w:r w:rsidRPr="00D33B4E">
        <w:rPr>
          <w:rFonts w:hint="eastAsia"/>
        </w:rPr>
        <w:t>个</w:t>
      </w:r>
      <w:r w:rsidRPr="00D33B4E">
        <w:t>国</w:t>
      </w:r>
      <w:r w:rsidRPr="00D33B4E">
        <w:rPr>
          <w:rFonts w:hint="eastAsia"/>
        </w:rPr>
        <w:t>内</w:t>
      </w:r>
      <w:r w:rsidRPr="00D33B4E">
        <w:t>波束指配，另一</w:t>
      </w:r>
      <w:r w:rsidRPr="00D33B4E">
        <w:rPr>
          <w:rFonts w:hint="eastAsia"/>
        </w:rPr>
        <w:t>个为</w:t>
      </w:r>
      <w:r w:rsidRPr="00D33B4E">
        <w:t>涵盖邻国</w:t>
      </w:r>
      <w:r w:rsidRPr="00D33B4E">
        <w:rPr>
          <w:rFonts w:hint="eastAsia"/>
        </w:rPr>
        <w:t>的</w:t>
      </w:r>
      <w:r w:rsidRPr="00D33B4E">
        <w:t>指配，尽管他不清楚为什么突尼斯在规划中有两</w:t>
      </w:r>
      <w:r w:rsidRPr="00D33B4E">
        <w:rPr>
          <w:rFonts w:hint="eastAsia"/>
        </w:rPr>
        <w:t>个</w:t>
      </w:r>
      <w:r w:rsidRPr="00D33B4E">
        <w:t>指配。原则上，第</w:t>
      </w:r>
      <w:r w:rsidRPr="00D33B4E">
        <w:t>559</w:t>
      </w:r>
      <w:r w:rsidRPr="00D33B4E">
        <w:t>号决议申报资料仅限于</w:t>
      </w:r>
      <w:r w:rsidRPr="00D33B4E">
        <w:rPr>
          <w:rFonts w:hint="eastAsia"/>
        </w:rPr>
        <w:t>国内波束</w:t>
      </w:r>
      <w:r w:rsidRPr="00D33B4E">
        <w:t>。然而，委员会已经作出了不一定完全符合第</w:t>
      </w:r>
      <w:r w:rsidRPr="00D33B4E">
        <w:t>559</w:t>
      </w:r>
      <w:r w:rsidRPr="00D33B4E">
        <w:t>号决议的决定，例如允许在海上和国家领土以外设立测试点，因为测试点已经在规划中。委员会能否根据第</w:t>
      </w:r>
      <w:r w:rsidRPr="00D33B4E">
        <w:t>559</w:t>
      </w:r>
      <w:r w:rsidRPr="00D33B4E">
        <w:t>号决议给予突尼斯第</w:t>
      </w:r>
      <w:r w:rsidRPr="00D33B4E">
        <w:rPr>
          <w:rFonts w:hint="eastAsia"/>
        </w:rPr>
        <w:t>二个波束的</w:t>
      </w:r>
      <w:r w:rsidRPr="00D33B4E">
        <w:t>特殊待遇？</w:t>
      </w:r>
      <w:bookmarkEnd w:id="254"/>
      <w:r w:rsidRPr="00D33B4E">
        <w:t xml:space="preserve"> </w:t>
      </w:r>
    </w:p>
    <w:p w14:paraId="561BABEE" w14:textId="77777777" w:rsidR="00EC60DE" w:rsidRPr="00D33B4E" w:rsidRDefault="00EC60DE" w:rsidP="00563B1D">
      <w:pPr>
        <w:jc w:val="both"/>
      </w:pPr>
      <w:r w:rsidRPr="00D33B4E">
        <w:t>6.51</w:t>
      </w:r>
      <w:r w:rsidRPr="00D33B4E">
        <w:tab/>
      </w:r>
      <w:r w:rsidRPr="00D33B4E">
        <w:rPr>
          <w:b/>
          <w:bCs/>
        </w:rPr>
        <w:t>王先生（</w:t>
      </w:r>
      <w:r w:rsidRPr="00D33B4E">
        <w:rPr>
          <w:b/>
          <w:bCs/>
        </w:rPr>
        <w:t>SSD/SNP</w:t>
      </w:r>
      <w:r w:rsidRPr="00D33B4E">
        <w:rPr>
          <w:b/>
          <w:bCs/>
        </w:rPr>
        <w:t>处长）</w:t>
      </w:r>
      <w:r w:rsidRPr="00D33B4E">
        <w:rPr>
          <w:rFonts w:hint="eastAsia"/>
        </w:rPr>
        <w:t>在</w:t>
      </w:r>
      <w:r w:rsidRPr="00D33B4E">
        <w:t>回应</w:t>
      </w:r>
      <w:r w:rsidRPr="00D33B4E">
        <w:rPr>
          <w:rFonts w:hint="eastAsia"/>
        </w:rPr>
        <w:t>这些意见以及</w:t>
      </w:r>
      <w:r w:rsidRPr="00D33B4E">
        <w:rPr>
          <w:b/>
          <w:bCs/>
        </w:rPr>
        <w:t>主席</w:t>
      </w:r>
      <w:r w:rsidRPr="00D33B4E">
        <w:t>的意见</w:t>
      </w:r>
      <w:r w:rsidRPr="00D33B4E">
        <w:rPr>
          <w:rFonts w:hint="eastAsia"/>
        </w:rPr>
        <w:t>时</w:t>
      </w:r>
      <w:r w:rsidRPr="00D33B4E">
        <w:t>表示，</w:t>
      </w:r>
      <w:r w:rsidRPr="00D33B4E">
        <w:rPr>
          <w:rFonts w:hint="eastAsia"/>
        </w:rPr>
        <w:t>制定</w:t>
      </w:r>
      <w:r w:rsidRPr="00D33B4E">
        <w:rPr>
          <w:rFonts w:hint="eastAsia"/>
        </w:rPr>
        <w:t>B</w:t>
      </w:r>
      <w:r w:rsidRPr="00D33B4E">
        <w:t>SS</w:t>
      </w:r>
      <w:r w:rsidRPr="00D33B4E">
        <w:t>规划时，接受</w:t>
      </w:r>
      <w:r w:rsidRPr="00D33B4E">
        <w:rPr>
          <w:rFonts w:hint="eastAsia"/>
        </w:rPr>
        <w:t>了</w:t>
      </w:r>
      <w:r w:rsidRPr="00D33B4E">
        <w:t>1977</w:t>
      </w:r>
      <w:r w:rsidRPr="00D33B4E">
        <w:t>年前已存在的规划频段网络，这就是为什么突尼斯现在有两个波束。这两</w:t>
      </w:r>
      <w:r w:rsidRPr="00D33B4E">
        <w:rPr>
          <w:rFonts w:hint="eastAsia"/>
        </w:rPr>
        <w:t>个波束均</w:t>
      </w:r>
      <w:r w:rsidRPr="00D33B4E">
        <w:t>列入了可适用第</w:t>
      </w:r>
      <w:r w:rsidRPr="00D33B4E">
        <w:t>559</w:t>
      </w:r>
      <w:r w:rsidRPr="00D33B4E">
        <w:t>号决议的</w:t>
      </w:r>
      <w:r w:rsidRPr="00D33B4E">
        <w:rPr>
          <w:rFonts w:hint="eastAsia"/>
        </w:rPr>
        <w:t>波束</w:t>
      </w:r>
      <w:r w:rsidRPr="00D33B4E">
        <w:t>列表</w:t>
      </w:r>
      <w:r w:rsidRPr="00D33B4E">
        <w:rPr>
          <w:rFonts w:hint="eastAsia"/>
        </w:rPr>
        <w:t>（</w:t>
      </w:r>
      <w:r w:rsidRPr="00D33B4E">
        <w:t>CR/455</w:t>
      </w:r>
      <w:r w:rsidRPr="00D33B4E">
        <w:t>号</w:t>
      </w:r>
      <w:r w:rsidRPr="00D33B4E">
        <w:rPr>
          <w:rFonts w:hint="eastAsia"/>
        </w:rPr>
        <w:t>通函）</w:t>
      </w:r>
      <w:r w:rsidRPr="00D33B4E">
        <w:t>，因为两</w:t>
      </w:r>
      <w:r w:rsidRPr="00D33B4E">
        <w:rPr>
          <w:rFonts w:hint="eastAsia"/>
        </w:rPr>
        <w:t>个波束</w:t>
      </w:r>
      <w:r w:rsidRPr="00D33B4E">
        <w:t>都符合</w:t>
      </w:r>
      <w:r w:rsidRPr="00D33B4E">
        <w:rPr>
          <w:rFonts w:hint="eastAsia"/>
        </w:rPr>
        <w:t>条件</w:t>
      </w:r>
      <w:r w:rsidRPr="00D33B4E">
        <w:t>—</w:t>
      </w:r>
      <w:r w:rsidRPr="00D33B4E">
        <w:t>事实上，突尼斯选择了两</w:t>
      </w:r>
      <w:r w:rsidRPr="00D33B4E">
        <w:rPr>
          <w:rFonts w:hint="eastAsia"/>
        </w:rPr>
        <w:t>个波束</w:t>
      </w:r>
      <w:r w:rsidRPr="00D33B4E">
        <w:t>都提交。</w:t>
      </w:r>
    </w:p>
    <w:p w14:paraId="7E9FA685" w14:textId="77777777" w:rsidR="00EC60DE" w:rsidRPr="00D33B4E" w:rsidRDefault="00EC60DE" w:rsidP="00563B1D">
      <w:pPr>
        <w:jc w:val="both"/>
      </w:pPr>
      <w:r w:rsidRPr="00D33B4E">
        <w:lastRenderedPageBreak/>
        <w:t>6.52</w:t>
      </w:r>
      <w:r w:rsidRPr="00D33B4E">
        <w:tab/>
      </w:r>
      <w:bookmarkStart w:id="255" w:name="lt_pId872"/>
      <w:r w:rsidRPr="00D33B4E">
        <w:rPr>
          <w:b/>
          <w:bCs/>
        </w:rPr>
        <w:t>Henri</w:t>
      </w:r>
      <w:r w:rsidRPr="00D33B4E">
        <w:rPr>
          <w:b/>
          <w:bCs/>
        </w:rPr>
        <w:t>先生</w:t>
      </w:r>
      <w:r w:rsidRPr="00D33B4E">
        <w:rPr>
          <w:rFonts w:hint="eastAsia"/>
        </w:rPr>
        <w:t>指出</w:t>
      </w:r>
      <w:r w:rsidRPr="00D33B4E">
        <w:t>，第</w:t>
      </w:r>
      <w:r w:rsidRPr="00D33B4E">
        <w:t>559</w:t>
      </w:r>
      <w:r w:rsidRPr="00D33B4E">
        <w:t>号决议规定的特别程序仅适用于一</w:t>
      </w:r>
      <w:r w:rsidRPr="00D33B4E">
        <w:rPr>
          <w:rFonts w:hint="eastAsia"/>
        </w:rPr>
        <w:t>份</w:t>
      </w:r>
      <w:r w:rsidRPr="00D33B4E">
        <w:t>申报资料，</w:t>
      </w:r>
      <w:r w:rsidRPr="00D33B4E">
        <w:rPr>
          <w:rFonts w:hint="eastAsia"/>
        </w:rPr>
        <w:t>且</w:t>
      </w:r>
      <w:r w:rsidRPr="00D33B4E">
        <w:t>仅限于</w:t>
      </w:r>
      <w:r w:rsidRPr="00D33B4E">
        <w:rPr>
          <w:rFonts w:hint="eastAsia"/>
        </w:rPr>
        <w:t>国内业务</w:t>
      </w:r>
      <w:r w:rsidRPr="00D33B4E">
        <w:t>区。因此，突尼斯的国家波束是</w:t>
      </w:r>
      <w:r w:rsidRPr="00D33B4E">
        <w:rPr>
          <w:rFonts w:hint="eastAsia"/>
        </w:rPr>
        <w:t>符合条件</w:t>
      </w:r>
      <w:r w:rsidRPr="00D33B4E">
        <w:t>的</w:t>
      </w:r>
      <w:r w:rsidRPr="00D33B4E">
        <w:rPr>
          <w:rFonts w:hint="eastAsia"/>
        </w:rPr>
        <w:t>；</w:t>
      </w:r>
      <w:r w:rsidRPr="00D33B4E">
        <w:t>如果突尼斯将其区域波束限制在</w:t>
      </w:r>
      <w:r w:rsidRPr="00D33B4E">
        <w:rPr>
          <w:rFonts w:hint="eastAsia"/>
        </w:rPr>
        <w:t>国内</w:t>
      </w:r>
      <w:r w:rsidRPr="00D33B4E">
        <w:t>覆盖范围内，</w:t>
      </w:r>
      <w:r w:rsidRPr="00D33B4E">
        <w:rPr>
          <w:rFonts w:hint="eastAsia"/>
        </w:rPr>
        <w:t>则</w:t>
      </w:r>
      <w:r w:rsidRPr="00D33B4E">
        <w:t>区域波束也是合格的。然而，突尼斯将不得不选择根据第</w:t>
      </w:r>
      <w:r w:rsidRPr="00D33B4E">
        <w:t>559</w:t>
      </w:r>
      <w:r w:rsidRPr="00D33B4E">
        <w:t>号决议保留哪一个，而另一个将不得不被视为正常的第</w:t>
      </w:r>
      <w:r w:rsidRPr="00D33B4E">
        <w:t>4</w:t>
      </w:r>
      <w:r w:rsidRPr="00D33B4E">
        <w:t>条</w:t>
      </w:r>
      <w:r w:rsidRPr="00D33B4E">
        <w:rPr>
          <w:rFonts w:hint="eastAsia"/>
        </w:rPr>
        <w:t>申报资料</w:t>
      </w:r>
      <w:r w:rsidRPr="00D33B4E">
        <w:t>，</w:t>
      </w:r>
      <w:r w:rsidRPr="00D33B4E">
        <w:rPr>
          <w:rFonts w:hint="eastAsia"/>
        </w:rPr>
        <w:t>不能享受</w:t>
      </w:r>
      <w:r w:rsidRPr="00D33B4E">
        <w:t>特殊待遇。</w:t>
      </w:r>
      <w:bookmarkEnd w:id="255"/>
    </w:p>
    <w:p w14:paraId="4DC42D15" w14:textId="77777777" w:rsidR="00EC60DE" w:rsidRPr="00D33B4E" w:rsidRDefault="00EC60DE" w:rsidP="00563B1D">
      <w:pPr>
        <w:jc w:val="both"/>
      </w:pPr>
      <w:r w:rsidRPr="00D33B4E">
        <w:t>6.53</w:t>
      </w:r>
      <w:r w:rsidRPr="00D33B4E">
        <w:tab/>
      </w:r>
      <w:bookmarkStart w:id="256" w:name="lt_pId876"/>
      <w:r w:rsidRPr="00D33B4E">
        <w:rPr>
          <w:b/>
          <w:bCs/>
        </w:rPr>
        <w:t>Varlamov</w:t>
      </w:r>
      <w:r w:rsidRPr="00D33B4E">
        <w:rPr>
          <w:b/>
          <w:bCs/>
        </w:rPr>
        <w:t>先生</w:t>
      </w:r>
      <w:bookmarkEnd w:id="256"/>
      <w:r w:rsidRPr="00D33B4E">
        <w:t>同意</w:t>
      </w:r>
      <w:r w:rsidRPr="00D33B4E">
        <w:t>Henri</w:t>
      </w:r>
      <w:r w:rsidRPr="00D33B4E">
        <w:t>先生的意见。</w:t>
      </w:r>
    </w:p>
    <w:p w14:paraId="7A0266B3" w14:textId="77777777" w:rsidR="00EC60DE" w:rsidRPr="00D33B4E" w:rsidRDefault="00EC60DE" w:rsidP="00563B1D">
      <w:pPr>
        <w:jc w:val="both"/>
      </w:pPr>
      <w:r w:rsidRPr="00D33B4E">
        <w:t>6.54</w:t>
      </w:r>
      <w:r w:rsidRPr="00D33B4E">
        <w:tab/>
      </w:r>
      <w:bookmarkStart w:id="257" w:name="lt_pId878"/>
      <w:r w:rsidRPr="00D33B4E">
        <w:rPr>
          <w:b/>
          <w:bCs/>
        </w:rPr>
        <w:t>王先生（</w:t>
      </w:r>
      <w:r w:rsidRPr="00D33B4E">
        <w:rPr>
          <w:b/>
          <w:bCs/>
        </w:rPr>
        <w:t>SSD/SNP</w:t>
      </w:r>
      <w:r w:rsidRPr="00D33B4E">
        <w:rPr>
          <w:b/>
          <w:bCs/>
        </w:rPr>
        <w:t>处长）</w:t>
      </w:r>
      <w:r w:rsidRPr="00D33B4E">
        <w:t>随后在会议过程中报告说，最初在突尼斯的区域波束</w:t>
      </w:r>
      <w:r w:rsidRPr="00D33B4E">
        <w:t>TUN27200</w:t>
      </w:r>
      <w:r w:rsidRPr="00D33B4E">
        <w:t>上附</w:t>
      </w:r>
      <w:r w:rsidRPr="00D33B4E">
        <w:rPr>
          <w:rFonts w:hint="eastAsia"/>
        </w:rPr>
        <w:t>有</w:t>
      </w:r>
      <w:r w:rsidRPr="00D33B4E">
        <w:t>了一</w:t>
      </w:r>
      <w:r w:rsidRPr="00D33B4E">
        <w:rPr>
          <w:rFonts w:hint="eastAsia"/>
        </w:rPr>
        <w:t>个注释</w:t>
      </w:r>
      <w:r w:rsidRPr="00D33B4E">
        <w:t>，表明经</w:t>
      </w:r>
      <w:r w:rsidRPr="00D33B4E">
        <w:rPr>
          <w:rFonts w:hint="eastAsia"/>
        </w:rPr>
        <w:t>几个主管部门</w:t>
      </w:r>
      <w:r w:rsidRPr="00D33B4E">
        <w:t>同意</w:t>
      </w:r>
      <w:r w:rsidRPr="00D33B4E">
        <w:rPr>
          <w:rFonts w:hint="eastAsia"/>
        </w:rPr>
        <w:t>后将</w:t>
      </w:r>
      <w:r w:rsidRPr="00D33B4E">
        <w:t>覆盖</w:t>
      </w:r>
      <w:r w:rsidRPr="00D33B4E">
        <w:rPr>
          <w:rFonts w:hint="eastAsia"/>
        </w:rPr>
        <w:t>这些主管部门</w:t>
      </w:r>
      <w:r w:rsidRPr="00D33B4E">
        <w:t>。因此，如果突尼斯希望取代</w:t>
      </w:r>
      <w:r w:rsidRPr="00D33B4E">
        <w:rPr>
          <w:rFonts w:hint="eastAsia"/>
        </w:rPr>
        <w:t>该波束</w:t>
      </w:r>
      <w:r w:rsidRPr="00D33B4E">
        <w:t>，可能需要其他主管部门的同意。无线电通信局认为很难将该波束视为第</w:t>
      </w:r>
      <w:r w:rsidRPr="00D33B4E">
        <w:t>559</w:t>
      </w:r>
      <w:r w:rsidRPr="00D33B4E">
        <w:t>号决议申报资料，并认为应将其视为</w:t>
      </w:r>
      <w:r w:rsidRPr="00D33B4E">
        <w:rPr>
          <w:rFonts w:hint="eastAsia"/>
        </w:rPr>
        <w:t>普通</w:t>
      </w:r>
      <w:r w:rsidRPr="00D33B4E">
        <w:t>的第</w:t>
      </w:r>
      <w:r w:rsidRPr="00D33B4E">
        <w:t>4</w:t>
      </w:r>
      <w:r w:rsidRPr="00D33B4E">
        <w:t>条申报资料；任何取代它的决定都必须由</w:t>
      </w:r>
      <w:r w:rsidRPr="00D33B4E">
        <w:t>WRC</w:t>
      </w:r>
      <w:r w:rsidRPr="00D33B4E">
        <w:t>作出。如果委员会按照这一思路得出结论，它仍应决定是否应对该</w:t>
      </w:r>
      <w:r w:rsidRPr="00D33B4E">
        <w:rPr>
          <w:rFonts w:hint="eastAsia"/>
        </w:rPr>
        <w:t>波束</w:t>
      </w:r>
      <w:r w:rsidRPr="00D33B4E">
        <w:t>采取与其他第</w:t>
      </w:r>
      <w:r w:rsidRPr="00D33B4E">
        <w:t>4</w:t>
      </w:r>
      <w:r w:rsidRPr="00D33B4E">
        <w:t>条</w:t>
      </w:r>
      <w:r w:rsidRPr="00D33B4E">
        <w:rPr>
          <w:rFonts w:hint="eastAsia"/>
        </w:rPr>
        <w:t>申报资料</w:t>
      </w:r>
      <w:r w:rsidRPr="00D33B4E">
        <w:t>相同的任何特别措施。</w:t>
      </w:r>
      <w:bookmarkEnd w:id="257"/>
    </w:p>
    <w:p w14:paraId="492AECB2" w14:textId="20C5010F" w:rsidR="00EC60DE" w:rsidRPr="00D33B4E" w:rsidRDefault="00EC60DE" w:rsidP="00563B1D">
      <w:pPr>
        <w:jc w:val="both"/>
      </w:pPr>
      <w:r w:rsidRPr="00D33B4E">
        <w:t>6.55</w:t>
      </w:r>
      <w:r w:rsidRPr="00D33B4E">
        <w:tab/>
      </w:r>
      <w:bookmarkStart w:id="258" w:name="lt_pId884"/>
      <w:r w:rsidRPr="00D33B4E">
        <w:rPr>
          <w:b/>
          <w:bCs/>
        </w:rPr>
        <w:t>Henri</w:t>
      </w:r>
      <w:r w:rsidRPr="00D33B4E">
        <w:rPr>
          <w:b/>
          <w:bCs/>
        </w:rPr>
        <w:t>先生</w:t>
      </w:r>
      <w:r w:rsidRPr="00D33B4E">
        <w:rPr>
          <w:rFonts w:hint="eastAsia"/>
        </w:rPr>
        <w:t>表示</w:t>
      </w:r>
      <w:r w:rsidRPr="00D33B4E">
        <w:t>，根据</w:t>
      </w:r>
      <w:r w:rsidRPr="00D33B4E">
        <w:rPr>
          <w:rFonts w:hint="eastAsia"/>
        </w:rPr>
        <w:t>向会议</w:t>
      </w:r>
      <w:r w:rsidRPr="00D33B4E">
        <w:t>提供的信息，</w:t>
      </w:r>
      <w:r w:rsidRPr="00D33B4E">
        <w:t xml:space="preserve"> TUN27200</w:t>
      </w:r>
      <w:r w:rsidRPr="00D33B4E">
        <w:rPr>
          <w:rFonts w:hint="eastAsia"/>
        </w:rPr>
        <w:t>波束</w:t>
      </w:r>
      <w:r w:rsidRPr="00D33B4E">
        <w:t>不应被视为第</w:t>
      </w:r>
      <w:r w:rsidRPr="00D33B4E">
        <w:t>559</w:t>
      </w:r>
      <w:r w:rsidRPr="00D33B4E">
        <w:t>号决议申报资料，因为突尼斯已经提交了另一</w:t>
      </w:r>
      <w:r w:rsidRPr="00D33B4E">
        <w:rPr>
          <w:rFonts w:hint="eastAsia"/>
        </w:rPr>
        <w:t>波束</w:t>
      </w:r>
      <w:r w:rsidR="008076C0" w:rsidRPr="00D33B4E">
        <w:rPr>
          <w:rFonts w:hint="eastAsia"/>
        </w:rPr>
        <w:t>，该波束的业务区限于</w:t>
      </w:r>
      <w:r w:rsidRPr="00D33B4E">
        <w:rPr>
          <w:rFonts w:hint="eastAsia"/>
        </w:rPr>
        <w:t>其</w:t>
      </w:r>
      <w:r w:rsidR="00516C3F" w:rsidRPr="00D33B4E">
        <w:rPr>
          <w:rFonts w:hint="eastAsia"/>
        </w:rPr>
        <w:t>境内且满足</w:t>
      </w:r>
      <w:r w:rsidR="00516C3F" w:rsidRPr="00D33B4E">
        <w:t>第</w:t>
      </w:r>
      <w:r w:rsidR="00516C3F" w:rsidRPr="00D33B4E">
        <w:t>559</w:t>
      </w:r>
      <w:r w:rsidR="00516C3F" w:rsidRPr="00D33B4E">
        <w:t>号决议</w:t>
      </w:r>
      <w:r w:rsidR="00516C3F" w:rsidRPr="00D33B4E">
        <w:rPr>
          <w:rFonts w:hint="eastAsia"/>
        </w:rPr>
        <w:t>的各项标准</w:t>
      </w:r>
      <w:r w:rsidRPr="00D33B4E">
        <w:t>。它应视为</w:t>
      </w:r>
      <w:r w:rsidRPr="00D33B4E">
        <w:rPr>
          <w:rFonts w:hint="eastAsia"/>
        </w:rPr>
        <w:t>普通</w:t>
      </w:r>
      <w:r w:rsidRPr="00D33B4E">
        <w:t>的第</w:t>
      </w:r>
      <w:r w:rsidRPr="00D33B4E">
        <w:t>4</w:t>
      </w:r>
      <w:r w:rsidRPr="00D33B4E">
        <w:t>条申报资料，他认为没有理由给予它</w:t>
      </w:r>
      <w:r w:rsidRPr="00D33B4E">
        <w:rPr>
          <w:rFonts w:hint="eastAsia"/>
        </w:rPr>
        <w:t>与</w:t>
      </w:r>
      <w:r w:rsidRPr="00D33B4E">
        <w:t>委员会</w:t>
      </w:r>
      <w:r w:rsidRPr="00D33B4E">
        <w:rPr>
          <w:rFonts w:hint="eastAsia"/>
        </w:rPr>
        <w:t>已同意给予某些</w:t>
      </w:r>
      <w:r w:rsidRPr="00D33B4E">
        <w:t>其他第</w:t>
      </w:r>
      <w:r w:rsidRPr="00D33B4E">
        <w:t>4</w:t>
      </w:r>
      <w:r w:rsidRPr="00D33B4E">
        <w:t>条申报资料</w:t>
      </w:r>
      <w:r w:rsidRPr="00D33B4E">
        <w:rPr>
          <w:rFonts w:hint="eastAsia"/>
        </w:rPr>
        <w:t>相同</w:t>
      </w:r>
      <w:r w:rsidRPr="00D33B4E">
        <w:t>的特殊待遇。</w:t>
      </w:r>
      <w:bookmarkEnd w:id="258"/>
    </w:p>
    <w:p w14:paraId="0EC73252" w14:textId="77777777" w:rsidR="00EC60DE" w:rsidRPr="00D33B4E" w:rsidRDefault="00EC60DE" w:rsidP="00563B1D">
      <w:pPr>
        <w:jc w:val="both"/>
      </w:pPr>
      <w:r w:rsidRPr="00D33B4E">
        <w:t>6.56</w:t>
      </w:r>
      <w:r w:rsidRPr="00D33B4E">
        <w:tab/>
      </w:r>
      <w:bookmarkStart w:id="259" w:name="lt_pId887"/>
      <w:r w:rsidRPr="00D33B4E">
        <w:rPr>
          <w:rFonts w:hint="eastAsia"/>
          <w:b/>
          <w:bCs/>
        </w:rPr>
        <w:t>主席</w:t>
      </w:r>
      <w:r w:rsidRPr="00D33B4E">
        <w:rPr>
          <w:rFonts w:hint="eastAsia"/>
        </w:rPr>
        <w:t>建议就</w:t>
      </w:r>
      <w:r w:rsidRPr="00D33B4E">
        <w:t>RRB20-2/24</w:t>
      </w:r>
      <w:r w:rsidRPr="00D33B4E">
        <w:rPr>
          <w:rFonts w:hint="eastAsia"/>
        </w:rPr>
        <w:t>号文件做出如下结论：</w:t>
      </w:r>
      <w:bookmarkEnd w:id="259"/>
    </w:p>
    <w:p w14:paraId="0AE23C79" w14:textId="77777777" w:rsidR="00EC60DE" w:rsidRPr="00D33B4E" w:rsidRDefault="00EC60DE" w:rsidP="00357D64">
      <w:pPr>
        <w:ind w:firstLineChars="200" w:firstLine="480"/>
      </w:pPr>
      <w:r w:rsidRPr="00D33B4E">
        <w:rPr>
          <w:rFonts w:hint="eastAsia"/>
        </w:rPr>
        <w:t>“委员会审议了</w:t>
      </w:r>
      <w:r w:rsidRPr="00D33B4E">
        <w:rPr>
          <w:rFonts w:hint="eastAsia"/>
        </w:rPr>
        <w:t>RRB20-2/24</w:t>
      </w:r>
      <w:r w:rsidRPr="00D33B4E">
        <w:rPr>
          <w:rFonts w:hint="eastAsia"/>
        </w:rPr>
        <w:t>号文件所载的突尼斯主管部门的请求。委员会注意到：</w:t>
      </w:r>
    </w:p>
    <w:p w14:paraId="2436A8C7" w14:textId="77777777" w:rsidR="00EC60DE" w:rsidRPr="00D33B4E" w:rsidRDefault="00EC60DE" w:rsidP="00563B1D">
      <w:pPr>
        <w:pStyle w:val="enumlev1"/>
        <w:rPr>
          <w:lang w:eastAsia="zh-CN"/>
        </w:rPr>
      </w:pPr>
      <w:r w:rsidRPr="00D33B4E">
        <w:rPr>
          <w:lang w:val="en-US" w:eastAsia="zh-CN"/>
        </w:rPr>
        <w:t>–</w:t>
      </w:r>
      <w:r w:rsidRPr="00D33B4E">
        <w:rPr>
          <w:lang w:val="en-US" w:eastAsia="zh-CN"/>
        </w:rPr>
        <w:tab/>
      </w:r>
      <w:r w:rsidRPr="00D33B4E">
        <w:rPr>
          <w:rFonts w:hint="eastAsia"/>
          <w:lang w:eastAsia="zh-CN"/>
        </w:rPr>
        <w:t>第</w:t>
      </w:r>
      <w:r w:rsidRPr="00D33B4E">
        <w:rPr>
          <w:rFonts w:hint="eastAsia"/>
          <w:lang w:eastAsia="zh-CN"/>
        </w:rPr>
        <w:t>559</w:t>
      </w:r>
      <w:r w:rsidRPr="00D33B4E">
        <w:rPr>
          <w:rFonts w:hint="eastAsia"/>
          <w:lang w:eastAsia="zh-CN"/>
        </w:rPr>
        <w:t>号决议（</w:t>
      </w:r>
      <w:r w:rsidRPr="00D33B4E">
        <w:rPr>
          <w:rFonts w:hint="eastAsia"/>
          <w:lang w:eastAsia="zh-CN"/>
        </w:rPr>
        <w:t>WRC-19</w:t>
      </w:r>
      <w:r w:rsidRPr="00D33B4E">
        <w:rPr>
          <w:rFonts w:hint="eastAsia"/>
          <w:lang w:eastAsia="zh-CN"/>
        </w:rPr>
        <w:t>）规定的特别程序仅对每个主管部门的一份申报资料适用，且业务区仅限于提交主管部门的国家领土之内；</w:t>
      </w:r>
    </w:p>
    <w:p w14:paraId="5FF5A452" w14:textId="77777777" w:rsidR="00EC60DE" w:rsidRPr="00D33B4E" w:rsidRDefault="00EC60DE" w:rsidP="00563B1D">
      <w:pPr>
        <w:pStyle w:val="enumlev1"/>
        <w:rPr>
          <w:lang w:eastAsia="zh-CN"/>
        </w:rPr>
      </w:pPr>
      <w:r w:rsidRPr="00D33B4E">
        <w:rPr>
          <w:lang w:val="en-US" w:eastAsia="zh-CN"/>
        </w:rPr>
        <w:t>–</w:t>
      </w:r>
      <w:r w:rsidRPr="00D33B4E">
        <w:rPr>
          <w:lang w:val="en-US" w:eastAsia="zh-CN"/>
        </w:rPr>
        <w:tab/>
      </w:r>
      <w:r w:rsidRPr="00D33B4E">
        <w:rPr>
          <w:rFonts w:hint="eastAsia"/>
          <w:lang w:eastAsia="zh-CN"/>
        </w:rPr>
        <w:t>突尼斯主管部门已根据第</w:t>
      </w:r>
      <w:r w:rsidRPr="00D33B4E">
        <w:rPr>
          <w:rFonts w:hint="eastAsia"/>
          <w:lang w:eastAsia="zh-CN"/>
        </w:rPr>
        <w:t>559</w:t>
      </w:r>
      <w:r w:rsidRPr="00D33B4E">
        <w:rPr>
          <w:rFonts w:hint="eastAsia"/>
          <w:lang w:eastAsia="zh-CN"/>
        </w:rPr>
        <w:t>号决议（</w:t>
      </w:r>
      <w:r w:rsidRPr="00D33B4E">
        <w:rPr>
          <w:rFonts w:hint="eastAsia"/>
          <w:lang w:eastAsia="zh-CN"/>
        </w:rPr>
        <w:t>WRC-19</w:t>
      </w:r>
      <w:r w:rsidRPr="00D33B4E">
        <w:rPr>
          <w:rFonts w:hint="eastAsia"/>
          <w:lang w:eastAsia="zh-CN"/>
        </w:rPr>
        <w:t>）提交申报资料，使用另一波束针对国家业务区；</w:t>
      </w:r>
    </w:p>
    <w:p w14:paraId="6DADC94F" w14:textId="77777777" w:rsidR="00EC60DE" w:rsidRPr="00D33B4E" w:rsidRDefault="00EC60DE" w:rsidP="00563B1D">
      <w:pPr>
        <w:pStyle w:val="enumlev1"/>
        <w:rPr>
          <w:lang w:eastAsia="zh-CN"/>
        </w:rPr>
      </w:pPr>
      <w:r w:rsidRPr="00D33B4E">
        <w:rPr>
          <w:lang w:val="en-US" w:eastAsia="zh-CN"/>
        </w:rPr>
        <w:t>–</w:t>
      </w:r>
      <w:r w:rsidRPr="00D33B4E">
        <w:rPr>
          <w:lang w:val="en-US" w:eastAsia="zh-CN"/>
        </w:rPr>
        <w:tab/>
      </w:r>
      <w:r w:rsidRPr="00D33B4E">
        <w:rPr>
          <w:lang w:eastAsia="zh-CN"/>
        </w:rPr>
        <w:t>RRB20-2/24</w:t>
      </w:r>
      <w:r w:rsidRPr="00D33B4E">
        <w:rPr>
          <w:rFonts w:hint="eastAsia"/>
          <w:lang w:eastAsia="zh-CN"/>
        </w:rPr>
        <w:t>号文件所述的波束</w:t>
      </w:r>
      <w:r w:rsidRPr="00D33B4E">
        <w:rPr>
          <w:rFonts w:hint="eastAsia"/>
          <w:lang w:eastAsia="zh-CN"/>
        </w:rPr>
        <w:t>TUN27200</w:t>
      </w:r>
      <w:r w:rsidRPr="00D33B4E">
        <w:rPr>
          <w:rFonts w:hint="eastAsia"/>
          <w:lang w:eastAsia="zh-CN"/>
        </w:rPr>
        <w:t>申报资料覆盖其他主管部门的领土。</w:t>
      </w:r>
    </w:p>
    <w:p w14:paraId="3F10CEA4" w14:textId="77777777" w:rsidR="00EC60DE" w:rsidRPr="00D33B4E" w:rsidRDefault="00EC60DE" w:rsidP="00563B1D">
      <w:pPr>
        <w:ind w:firstLineChars="200" w:firstLine="480"/>
        <w:jc w:val="both"/>
        <w:rPr>
          <w:rFonts w:ascii="Calibri" w:hAnsi="Calibri" w:cs="Calibri"/>
          <w:b/>
          <w:color w:val="800000"/>
          <w:sz w:val="22"/>
        </w:rPr>
      </w:pPr>
      <w:r w:rsidRPr="00D33B4E">
        <w:rPr>
          <w:rFonts w:hint="eastAsia"/>
        </w:rPr>
        <w:t>因此，委员会决定不同意突尼斯主管部门将可适用于第</w:t>
      </w:r>
      <w:r w:rsidRPr="00D33B4E">
        <w:rPr>
          <w:rFonts w:hint="eastAsia"/>
        </w:rPr>
        <w:t>559</w:t>
      </w:r>
      <w:r w:rsidRPr="00D33B4E">
        <w:rPr>
          <w:rFonts w:hint="eastAsia"/>
        </w:rPr>
        <w:t>号决议申报资料的委员会决定适用于波束</w:t>
      </w:r>
      <w:r w:rsidRPr="00D33B4E">
        <w:rPr>
          <w:rFonts w:hint="eastAsia"/>
        </w:rPr>
        <w:t>TUN27200</w:t>
      </w:r>
      <w:r w:rsidRPr="00D33B4E">
        <w:rPr>
          <w:rFonts w:hint="eastAsia"/>
        </w:rPr>
        <w:t>的请求，并责成无线电通信局根据</w:t>
      </w:r>
      <w:r w:rsidRPr="00D33B4E">
        <w:t>附录</w:t>
      </w:r>
      <w:r w:rsidRPr="00D33B4E">
        <w:t>30</w:t>
      </w:r>
      <w:r w:rsidRPr="00D33B4E">
        <w:t>和</w:t>
      </w:r>
      <w:r w:rsidRPr="00D33B4E">
        <w:t>30A</w:t>
      </w:r>
      <w:r w:rsidRPr="00D33B4E">
        <w:rPr>
          <w:rFonts w:hint="eastAsia"/>
        </w:rPr>
        <w:t>第</w:t>
      </w:r>
      <w:r w:rsidRPr="00D33B4E">
        <w:rPr>
          <w:rFonts w:hint="eastAsia"/>
        </w:rPr>
        <w:t>4</w:t>
      </w:r>
      <w:r w:rsidRPr="00D33B4E">
        <w:rPr>
          <w:rFonts w:hint="eastAsia"/>
        </w:rPr>
        <w:t>条的正常程序处理该申报资料。”</w:t>
      </w:r>
    </w:p>
    <w:p w14:paraId="02D435A2" w14:textId="77777777" w:rsidR="00EC60DE" w:rsidRPr="00D33B4E" w:rsidRDefault="00EC60DE" w:rsidP="00563B1D">
      <w:pPr>
        <w:jc w:val="both"/>
        <w:rPr>
          <w:b/>
          <w:bCs/>
        </w:rPr>
      </w:pPr>
      <w:r w:rsidRPr="00D33B4E">
        <w:t>6.57</w:t>
      </w:r>
      <w:r w:rsidRPr="00D33B4E">
        <w:tab/>
      </w:r>
      <w:bookmarkStart w:id="260" w:name="lt_pId898"/>
      <w:r w:rsidRPr="00D33B4E">
        <w:t>会议对此表示</w:t>
      </w:r>
      <w:r w:rsidRPr="00D33B4E">
        <w:rPr>
          <w:b/>
          <w:bCs/>
        </w:rPr>
        <w:t>同意</w:t>
      </w:r>
      <w:bookmarkEnd w:id="260"/>
      <w:r w:rsidRPr="00D33B4E">
        <w:rPr>
          <w:rFonts w:hint="eastAsia"/>
          <w:b/>
          <w:bCs/>
        </w:rPr>
        <w:t>。</w:t>
      </w:r>
    </w:p>
    <w:p w14:paraId="221A4957" w14:textId="77777777" w:rsidR="00EC60DE" w:rsidRPr="00D33B4E" w:rsidRDefault="00EC60DE" w:rsidP="00563B1D">
      <w:pPr>
        <w:jc w:val="both"/>
      </w:pPr>
      <w:r w:rsidRPr="00D33B4E">
        <w:t>6.58</w:t>
      </w:r>
      <w:r w:rsidRPr="00D33B4E">
        <w:tab/>
      </w:r>
      <w:r w:rsidRPr="00D33B4E">
        <w:rPr>
          <w:rFonts w:hint="eastAsia"/>
          <w:b/>
          <w:bCs/>
        </w:rPr>
        <w:t>主任</w:t>
      </w:r>
      <w:r w:rsidRPr="00D33B4E">
        <w:t>指出，根据这项决定，委员会完成了对与第</w:t>
      </w:r>
      <w:r w:rsidRPr="00D33B4E">
        <w:t>559</w:t>
      </w:r>
      <w:r w:rsidRPr="00D33B4E">
        <w:t>号决议</w:t>
      </w:r>
      <w:r w:rsidRPr="00D33B4E">
        <w:rPr>
          <w:rFonts w:hint="eastAsia"/>
        </w:rPr>
        <w:t>（</w:t>
      </w:r>
      <w:r w:rsidRPr="00D33B4E">
        <w:t>WRC-19</w:t>
      </w:r>
      <w:r w:rsidRPr="00D33B4E">
        <w:rPr>
          <w:rFonts w:hint="eastAsia"/>
        </w:rPr>
        <w:t>）</w:t>
      </w:r>
      <w:r w:rsidRPr="00D33B4E">
        <w:t>有关事项的审议。他对委员会明智和积极地处理这一问题深表赞赏</w:t>
      </w:r>
      <w:r w:rsidRPr="00D33B4E">
        <w:rPr>
          <w:rFonts w:hint="eastAsia"/>
        </w:rPr>
        <w:t>。该</w:t>
      </w:r>
      <w:r w:rsidRPr="00D33B4E">
        <w:t>问题极其敏感，在保证所有国家，特别是发展中国家获得频谱</w:t>
      </w:r>
      <w:r w:rsidRPr="00D33B4E">
        <w:t>/</w:t>
      </w:r>
      <w:r w:rsidRPr="00D33B4E">
        <w:t>轨道资源方面具有相当重要的意义。委员会的结论将得到有关</w:t>
      </w:r>
      <w:r w:rsidRPr="00D33B4E">
        <w:rPr>
          <w:rFonts w:hint="eastAsia"/>
        </w:rPr>
        <w:t>各方</w:t>
      </w:r>
      <w:r w:rsidRPr="00D33B4E">
        <w:t>的赞赏</w:t>
      </w:r>
      <w:r w:rsidRPr="00D33B4E">
        <w:rPr>
          <w:rFonts w:hint="eastAsia"/>
        </w:rPr>
        <w:t>。</w:t>
      </w:r>
    </w:p>
    <w:p w14:paraId="657C5F01" w14:textId="2CAFFBAA" w:rsidR="00EC60DE" w:rsidRPr="00D33B4E" w:rsidRDefault="00EC60DE" w:rsidP="00563B1D">
      <w:pPr>
        <w:pStyle w:val="Heading1"/>
        <w:jc w:val="both"/>
        <w:rPr>
          <w:rFonts w:hint="eastAsia"/>
          <w:bCs/>
          <w:lang w:eastAsia="zh-CN"/>
        </w:rPr>
      </w:pPr>
      <w:r w:rsidRPr="00D33B4E">
        <w:rPr>
          <w:lang w:eastAsia="zh-CN"/>
        </w:rPr>
        <w:t>7</w:t>
      </w:r>
      <w:r w:rsidRPr="00D33B4E">
        <w:rPr>
          <w:lang w:eastAsia="zh-CN"/>
        </w:rPr>
        <w:tab/>
      </w:r>
      <w:bookmarkStart w:id="261" w:name="lt_pId085"/>
      <w:bookmarkStart w:id="262" w:name="lt_pId904"/>
      <w:r w:rsidRPr="00D33B4E">
        <w:rPr>
          <w:rFonts w:hint="eastAsia"/>
          <w:bCs/>
          <w:lang w:val="en-US" w:eastAsia="zh-CN"/>
        </w:rPr>
        <w:t>与延长卫星网络频率指配投入使用或重新投入使用的规则时限相关的问题和要求</w:t>
      </w:r>
      <w:bookmarkEnd w:id="261"/>
      <w:r w:rsidRPr="00D33B4E">
        <w:rPr>
          <w:rFonts w:hint="eastAsia"/>
          <w:lang w:eastAsia="zh-CN"/>
        </w:rPr>
        <w:t>（</w:t>
      </w:r>
      <w:r w:rsidRPr="00D33B4E">
        <w:rPr>
          <w:lang w:eastAsia="zh-CN"/>
        </w:rPr>
        <w:t>RRB20-2/18</w:t>
      </w:r>
      <w:r w:rsidRPr="00D33B4E">
        <w:rPr>
          <w:lang w:eastAsia="zh-CN"/>
        </w:rPr>
        <w:t>、</w:t>
      </w:r>
      <w:r w:rsidRPr="00D33B4E">
        <w:rPr>
          <w:lang w:eastAsia="zh-CN"/>
        </w:rPr>
        <w:t>RRB20-2/20</w:t>
      </w:r>
      <w:r w:rsidRPr="00D33B4E">
        <w:rPr>
          <w:lang w:eastAsia="zh-CN"/>
        </w:rPr>
        <w:t>、</w:t>
      </w:r>
      <w:r w:rsidRPr="00D33B4E">
        <w:rPr>
          <w:lang w:eastAsia="zh-CN"/>
        </w:rPr>
        <w:t>RRB20-2/21</w:t>
      </w:r>
      <w:r w:rsidRPr="00D33B4E">
        <w:rPr>
          <w:lang w:eastAsia="zh-CN"/>
        </w:rPr>
        <w:t>、</w:t>
      </w:r>
      <w:r w:rsidRPr="00D33B4E">
        <w:rPr>
          <w:lang w:eastAsia="zh-CN"/>
        </w:rPr>
        <w:t>RRB20-2/22</w:t>
      </w:r>
      <w:r w:rsidRPr="00D33B4E">
        <w:rPr>
          <w:lang w:eastAsia="zh-CN"/>
        </w:rPr>
        <w:t>、</w:t>
      </w:r>
      <w:r w:rsidR="00EA769E" w:rsidRPr="00D33B4E">
        <w:rPr>
          <w:lang w:eastAsia="zh-CN"/>
        </w:rPr>
        <w:t>RRB20-2/27</w:t>
      </w:r>
      <w:r w:rsidRPr="00D33B4E">
        <w:rPr>
          <w:rFonts w:hint="eastAsia"/>
          <w:lang w:eastAsia="zh-CN"/>
        </w:rPr>
        <w:t>和</w:t>
      </w:r>
      <w:r w:rsidRPr="00D33B4E">
        <w:rPr>
          <w:lang w:eastAsia="zh-CN"/>
        </w:rPr>
        <w:t>RRB20-2/DELAYED/2</w:t>
      </w:r>
      <w:r w:rsidRPr="00D33B4E">
        <w:rPr>
          <w:rFonts w:hint="eastAsia"/>
          <w:lang w:eastAsia="zh-CN"/>
        </w:rPr>
        <w:t>号文件）</w:t>
      </w:r>
      <w:bookmarkEnd w:id="262"/>
    </w:p>
    <w:p w14:paraId="6F559662" w14:textId="77777777" w:rsidR="00EC60DE" w:rsidRPr="00D33B4E" w:rsidRDefault="00EC60DE" w:rsidP="00563B1D">
      <w:pPr>
        <w:pStyle w:val="Headingb"/>
        <w:jc w:val="both"/>
        <w:rPr>
          <w:rFonts w:ascii="Calibri" w:hAnsi="Calibri" w:cs="Calibri"/>
          <w:color w:val="800000"/>
          <w:sz w:val="22"/>
          <w:lang w:eastAsia="zh-CN"/>
        </w:rPr>
      </w:pPr>
      <w:bookmarkStart w:id="263" w:name="lt_pId905"/>
      <w:r w:rsidRPr="00D33B4E">
        <w:rPr>
          <w:rFonts w:hint="eastAsia"/>
          <w:lang w:val="en-US" w:eastAsia="zh-CN"/>
        </w:rPr>
        <w:t>德国主管部门针对在新冠病毒相关疫情造成延误的情况下适用</w:t>
      </w:r>
      <w:r w:rsidRPr="00D33B4E">
        <w:rPr>
          <w:rFonts w:ascii="STKaiti" w:eastAsia="STKaiti" w:hAnsi="STKaiti" w:hint="eastAsia"/>
          <w:lang w:val="en-US" w:eastAsia="zh-CN"/>
        </w:rPr>
        <w:t>不可抗力</w:t>
      </w:r>
      <w:r w:rsidRPr="00D33B4E">
        <w:rPr>
          <w:rFonts w:hint="eastAsia"/>
          <w:lang w:val="en-US" w:eastAsia="zh-CN"/>
        </w:rPr>
        <w:t>规则提交的文稿（</w:t>
      </w:r>
      <w:r w:rsidRPr="00D33B4E">
        <w:rPr>
          <w:lang w:val="en-US" w:eastAsia="zh-CN"/>
        </w:rPr>
        <w:t>RRB20</w:t>
      </w:r>
      <w:r w:rsidRPr="00D33B4E">
        <w:rPr>
          <w:lang w:val="en-US" w:eastAsia="zh-CN"/>
        </w:rPr>
        <w:noBreakHyphen/>
        <w:t>2/18</w:t>
      </w:r>
      <w:r w:rsidRPr="00D33B4E">
        <w:rPr>
          <w:rFonts w:hint="eastAsia"/>
          <w:lang w:val="en-US" w:eastAsia="zh-CN"/>
        </w:rPr>
        <w:t>号文件）</w:t>
      </w:r>
      <w:bookmarkEnd w:id="263"/>
    </w:p>
    <w:p w14:paraId="41771275" w14:textId="77777777" w:rsidR="00EC60DE" w:rsidRPr="00D33B4E" w:rsidRDefault="00EC60DE" w:rsidP="00563B1D">
      <w:pPr>
        <w:jc w:val="both"/>
        <w:rPr>
          <w:rFonts w:ascii="Calibri" w:hAnsi="Calibri" w:cs="Calibri"/>
          <w:b/>
          <w:color w:val="800000"/>
          <w:sz w:val="22"/>
        </w:rPr>
      </w:pPr>
      <w:r w:rsidRPr="00D33B4E">
        <w:t>7.1</w:t>
      </w:r>
      <w:r w:rsidRPr="00D33B4E">
        <w:tab/>
      </w:r>
      <w:bookmarkStart w:id="264" w:name="lt_pId907"/>
      <w:r w:rsidRPr="00D33B4E">
        <w:rPr>
          <w:b/>
          <w:bCs/>
        </w:rPr>
        <w:t>Vallet</w:t>
      </w:r>
      <w:r w:rsidRPr="00D33B4E">
        <w:rPr>
          <w:b/>
          <w:bCs/>
        </w:rPr>
        <w:t>先生（空间业务部负责人）</w:t>
      </w:r>
      <w:r w:rsidRPr="00D33B4E">
        <w:t>介绍了</w:t>
      </w:r>
      <w:r w:rsidRPr="00D33B4E">
        <w:t>RRB20-2/18</w:t>
      </w:r>
      <w:r w:rsidRPr="00D33B4E">
        <w:t>号文件，德国</w:t>
      </w:r>
      <w:r w:rsidRPr="00D33B4E">
        <w:rPr>
          <w:rFonts w:hint="eastAsia"/>
        </w:rPr>
        <w:t>主管部门</w:t>
      </w:r>
      <w:r w:rsidRPr="00D33B4E">
        <w:t>在该文件中提出了一个问题，即委员会是否有权审查</w:t>
      </w:r>
      <w:r w:rsidRPr="00D33B4E">
        <w:rPr>
          <w:rFonts w:hint="eastAsia"/>
        </w:rPr>
        <w:t>主管部门</w:t>
      </w:r>
      <w:r w:rsidRPr="00D33B4E">
        <w:t>因</w:t>
      </w:r>
      <w:r w:rsidRPr="00D33B4E">
        <w:rPr>
          <w:rFonts w:ascii="STKaiti" w:eastAsia="STKaiti" w:hAnsi="STKaiti"/>
          <w:bCs/>
        </w:rPr>
        <w:t>不可抗力</w:t>
      </w:r>
      <w:r w:rsidRPr="00D33B4E">
        <w:t>原因</w:t>
      </w:r>
      <w:r w:rsidRPr="00D33B4E">
        <w:rPr>
          <w:rFonts w:hint="eastAsia"/>
        </w:rPr>
        <w:t>，</w:t>
      </w:r>
      <w:r w:rsidRPr="00D33B4E">
        <w:t>寻求根据冠状病毒造成延误</w:t>
      </w:r>
      <w:r w:rsidRPr="00D33B4E">
        <w:rPr>
          <w:rFonts w:hint="eastAsia"/>
        </w:rPr>
        <w:t>这一</w:t>
      </w:r>
      <w:r w:rsidRPr="00D33B4E">
        <w:t>理由</w:t>
      </w:r>
      <w:r w:rsidRPr="00D33B4E">
        <w:rPr>
          <w:rFonts w:hint="eastAsia"/>
        </w:rPr>
        <w:t>而要求</w:t>
      </w:r>
      <w:r w:rsidRPr="00D33B4E">
        <w:t>延长频率</w:t>
      </w:r>
      <w:r w:rsidRPr="00D33B4E">
        <w:rPr>
          <w:rFonts w:hint="eastAsia"/>
        </w:rPr>
        <w:t>指配的投入使用规则</w:t>
      </w:r>
      <w:r w:rsidRPr="00D33B4E">
        <w:t>时限。</w:t>
      </w:r>
      <w:bookmarkEnd w:id="264"/>
    </w:p>
    <w:p w14:paraId="100BD8DD" w14:textId="77777777" w:rsidR="00EC60DE" w:rsidRPr="00D33B4E" w:rsidRDefault="00EC60DE" w:rsidP="00563B1D">
      <w:pPr>
        <w:jc w:val="both"/>
      </w:pPr>
      <w:r w:rsidRPr="00D33B4E">
        <w:t>7.2</w:t>
      </w:r>
      <w:r w:rsidRPr="00D33B4E">
        <w:tab/>
      </w:r>
      <w:r w:rsidRPr="00D33B4E">
        <w:t>应委员会邀请出席会议的</w:t>
      </w:r>
      <w:r w:rsidRPr="00D33B4E">
        <w:rPr>
          <w:b/>
          <w:bCs/>
        </w:rPr>
        <w:t>国际电联法律顾问</w:t>
      </w:r>
      <w:r w:rsidRPr="00D33B4E">
        <w:t>发表了以下意见</w:t>
      </w:r>
      <w:r w:rsidRPr="00D33B4E">
        <w:rPr>
          <w:rFonts w:hint="eastAsia"/>
        </w:rPr>
        <w:t>：</w:t>
      </w:r>
      <w:r w:rsidRPr="00D33B4E">
        <w:t xml:space="preserve"> </w:t>
      </w:r>
    </w:p>
    <w:p w14:paraId="318B5F44" w14:textId="77777777" w:rsidR="00EC60DE" w:rsidRPr="00D33B4E" w:rsidRDefault="00EC60DE" w:rsidP="00357D64">
      <w:pPr>
        <w:ind w:firstLineChars="200" w:firstLine="480"/>
      </w:pPr>
      <w:r w:rsidRPr="00D33B4E">
        <w:rPr>
          <w:rFonts w:hint="eastAsia"/>
        </w:rPr>
        <w:lastRenderedPageBreak/>
        <w:t>“</w:t>
      </w:r>
      <w:r w:rsidRPr="00D33B4E">
        <w:t>在</w:t>
      </w:r>
      <w:r w:rsidRPr="00D33B4E">
        <w:t>RRB20-2/18</w:t>
      </w:r>
      <w:r w:rsidRPr="00D33B4E">
        <w:t>号文件中，德国主管部门提出了两个不同的问题</w:t>
      </w:r>
      <w:r w:rsidRPr="00D33B4E">
        <w:rPr>
          <w:rFonts w:hint="eastAsia"/>
        </w:rPr>
        <w:t>。</w:t>
      </w:r>
    </w:p>
    <w:p w14:paraId="4AD28A65" w14:textId="77777777" w:rsidR="00EC60DE" w:rsidRPr="00D33B4E" w:rsidRDefault="00EC60DE" w:rsidP="00563B1D">
      <w:pPr>
        <w:ind w:firstLineChars="200" w:firstLine="480"/>
        <w:jc w:val="both"/>
        <w:rPr>
          <w:rFonts w:ascii="Calibri" w:hAnsi="Calibri" w:cs="Calibri"/>
          <w:b/>
          <w:color w:val="800000"/>
          <w:sz w:val="22"/>
        </w:rPr>
      </w:pPr>
      <w:r w:rsidRPr="00D33B4E">
        <w:rPr>
          <w:rFonts w:hint="eastAsia"/>
        </w:rPr>
        <w:t>首先，权限问题，即无线电规则委员会（</w:t>
      </w:r>
      <w:r w:rsidRPr="00D33B4E">
        <w:t>RRB</w:t>
      </w:r>
      <w:r w:rsidRPr="00D33B4E">
        <w:rPr>
          <w:rFonts w:hint="eastAsia"/>
        </w:rPr>
        <w:t>）</w:t>
      </w:r>
      <w:r w:rsidRPr="00D33B4E">
        <w:t>是否有权</w:t>
      </w:r>
      <w:proofErr w:type="gramStart"/>
      <w:r w:rsidRPr="00D33B4E">
        <w:t>审查因</w:t>
      </w:r>
      <w:proofErr w:type="gramEnd"/>
      <w:r w:rsidRPr="00D33B4E">
        <w:rPr>
          <w:rFonts w:ascii="STKaiti" w:eastAsia="STKaiti" w:hAnsi="STKaiti"/>
          <w:bCs/>
        </w:rPr>
        <w:t>不可抗力</w:t>
      </w:r>
      <w:r w:rsidRPr="00D33B4E">
        <w:t>而寻求延长启用频率指配的规则时限的主管部门的请求</w:t>
      </w:r>
      <w:r w:rsidRPr="00D33B4E">
        <w:rPr>
          <w:rFonts w:hint="eastAsia"/>
        </w:rPr>
        <w:t>。</w:t>
      </w:r>
    </w:p>
    <w:p w14:paraId="0A14249A" w14:textId="77777777" w:rsidR="00EC60DE" w:rsidRPr="00D33B4E" w:rsidRDefault="00EC60DE" w:rsidP="00563B1D">
      <w:pPr>
        <w:ind w:firstLineChars="200" w:firstLine="480"/>
        <w:jc w:val="both"/>
      </w:pPr>
      <w:r w:rsidRPr="00D33B4E">
        <w:rPr>
          <w:rFonts w:hint="eastAsia"/>
        </w:rPr>
        <w:t>其次</w:t>
      </w:r>
      <w:r w:rsidRPr="00D33B4E">
        <w:t>，一个实质问题，即由于</w:t>
      </w:r>
      <w:r w:rsidRPr="00D33B4E">
        <w:t>COVID-19</w:t>
      </w:r>
      <w:r w:rsidRPr="00D33B4E">
        <w:t>危机而推迟投入使用是否可归因于</w:t>
      </w:r>
      <w:r w:rsidRPr="00D33B4E">
        <w:rPr>
          <w:rFonts w:ascii="STKaiti" w:eastAsia="STKaiti" w:hAnsi="STKaiti"/>
          <w:bCs/>
        </w:rPr>
        <w:t>不可抗力</w:t>
      </w:r>
      <w:r w:rsidRPr="00D33B4E">
        <w:t>事件的发生。</w:t>
      </w:r>
    </w:p>
    <w:p w14:paraId="41CCEE9A" w14:textId="77777777" w:rsidR="00EC60DE" w:rsidRPr="00D33B4E" w:rsidRDefault="00EC60DE" w:rsidP="00563B1D">
      <w:pPr>
        <w:ind w:firstLineChars="200" w:firstLine="480"/>
        <w:jc w:val="both"/>
      </w:pPr>
      <w:r w:rsidRPr="00D33B4E">
        <w:t>关于涉及</w:t>
      </w:r>
      <w:r w:rsidRPr="00D33B4E">
        <w:t>RRB</w:t>
      </w:r>
      <w:r w:rsidRPr="00D33B4E">
        <w:t>权限的第一个问题，在我看来，答案应该是肯定的，原因如下</w:t>
      </w:r>
      <w:r w:rsidRPr="00D33B4E">
        <w:rPr>
          <w:rFonts w:hint="eastAsia"/>
        </w:rPr>
        <w:t>：</w:t>
      </w:r>
    </w:p>
    <w:p w14:paraId="6DEA6ECC" w14:textId="08DDDB63" w:rsidR="00EC60DE" w:rsidRPr="00D33B4E" w:rsidRDefault="00EC60DE" w:rsidP="00563B1D">
      <w:pPr>
        <w:jc w:val="both"/>
      </w:pPr>
      <w:r w:rsidRPr="00D33B4E">
        <w:t>1)</w:t>
      </w:r>
      <w:r w:rsidRPr="00D33B4E">
        <w:tab/>
      </w:r>
      <w:r w:rsidRPr="00D33B4E">
        <w:t>首先，国际电联《</w:t>
      </w:r>
      <w:r w:rsidRPr="00D33B4E">
        <w:rPr>
          <w:rFonts w:hint="eastAsia"/>
        </w:rPr>
        <w:t>组织法</w:t>
      </w:r>
      <w:r w:rsidRPr="00D33B4E">
        <w:t>》第</w:t>
      </w:r>
      <w:r w:rsidRPr="00D33B4E">
        <w:t>96</w:t>
      </w:r>
      <w:r w:rsidRPr="00D33B4E">
        <w:rPr>
          <w:rFonts w:hint="eastAsia"/>
        </w:rPr>
        <w:t>款</w:t>
      </w:r>
      <w:r w:rsidRPr="00D33B4E">
        <w:t>规定，</w:t>
      </w:r>
      <w:r w:rsidRPr="00D33B4E">
        <w:t>RRB</w:t>
      </w:r>
      <w:proofErr w:type="gramStart"/>
      <w:r w:rsidRPr="00D33B4E">
        <w:t>的职责之一是</w:t>
      </w:r>
      <w:r w:rsidRPr="00D33B4E">
        <w:rPr>
          <w:rFonts w:hint="eastAsia"/>
        </w:rPr>
        <w:t>“</w:t>
      </w:r>
      <w:proofErr w:type="gramEnd"/>
      <w:r w:rsidRPr="00D33B4E">
        <w:t>审议应用上述《程序规则》后仍不能解决的任何其他问题</w:t>
      </w:r>
      <w:bookmarkStart w:id="265" w:name="lt_pId916"/>
      <w:r w:rsidRPr="00D33B4E">
        <w:rPr>
          <w:rFonts w:hint="eastAsia"/>
        </w:rPr>
        <w:t>”。</w:t>
      </w:r>
      <w:bookmarkEnd w:id="265"/>
      <w:r w:rsidRPr="00D33B4E">
        <w:t>事实上，</w:t>
      </w:r>
      <w:r w:rsidR="004A7172" w:rsidRPr="00D33B4E">
        <w:rPr>
          <w:rFonts w:eastAsia="STKaiti"/>
        </w:rPr>
        <w:t>不可抗力</w:t>
      </w:r>
      <w:r w:rsidRPr="00D33B4E">
        <w:t>事件的发生不在上述规则的范围之内</w:t>
      </w:r>
      <w:r w:rsidRPr="00D33B4E">
        <w:rPr>
          <w:rFonts w:hint="eastAsia"/>
        </w:rPr>
        <w:t>。</w:t>
      </w:r>
    </w:p>
    <w:p w14:paraId="55A974AE" w14:textId="31CFC37C" w:rsidR="00EC60DE" w:rsidRPr="00D33B4E" w:rsidRDefault="00EC60DE" w:rsidP="00563B1D">
      <w:pPr>
        <w:jc w:val="both"/>
      </w:pPr>
      <w:r w:rsidRPr="00D33B4E">
        <w:t>2)</w:t>
      </w:r>
      <w:r w:rsidRPr="00D33B4E">
        <w:tab/>
      </w:r>
      <w:r w:rsidRPr="00D33B4E">
        <w:t>此外，自</w:t>
      </w:r>
      <w:r w:rsidRPr="00D33B4E">
        <w:t>2012</w:t>
      </w:r>
      <w:r w:rsidRPr="00D33B4E">
        <w:t>年以来，</w:t>
      </w:r>
      <w:r w:rsidRPr="00D33B4E">
        <w:t>RRB</w:t>
      </w:r>
      <w:r w:rsidRPr="00D33B4E">
        <w:t>制定的</w:t>
      </w:r>
      <w:r w:rsidRPr="00D33B4E">
        <w:rPr>
          <w:rFonts w:hint="eastAsia"/>
        </w:rPr>
        <w:t>组织性</w:t>
      </w:r>
      <w:r w:rsidRPr="00D33B4E">
        <w:t>惯例</w:t>
      </w:r>
      <w:r w:rsidRPr="00D33B4E">
        <w:rPr>
          <w:rFonts w:hint="eastAsia"/>
        </w:rPr>
        <w:t>（</w:t>
      </w:r>
      <w:r w:rsidRPr="00D33B4E">
        <w:t>据我所知，这一惯例没有遭到成员国的反对或质疑</w:t>
      </w:r>
      <w:r w:rsidRPr="00D33B4E">
        <w:rPr>
          <w:rFonts w:hint="eastAsia"/>
        </w:rPr>
        <w:t>）</w:t>
      </w:r>
      <w:r w:rsidRPr="00D33B4E">
        <w:t>多次导致</w:t>
      </w:r>
      <w:r w:rsidRPr="00D33B4E">
        <w:t>RRB</w:t>
      </w:r>
      <w:r w:rsidRPr="00D33B4E">
        <w:t>审查援引</w:t>
      </w:r>
      <w:r w:rsidRPr="00D33B4E">
        <w:rPr>
          <w:rFonts w:ascii="STKaiti" w:eastAsia="STKaiti" w:hAnsi="STKaiti"/>
          <w:bCs/>
        </w:rPr>
        <w:t>不可抗力</w:t>
      </w:r>
      <w:r w:rsidRPr="00D33B4E">
        <w:t>事件延长</w:t>
      </w:r>
      <w:r w:rsidRPr="00D33B4E">
        <w:rPr>
          <w:rFonts w:hint="eastAsia"/>
        </w:rPr>
        <w:t>规则</w:t>
      </w:r>
      <w:r w:rsidRPr="00D33B4E">
        <w:t>时限的请求并就此作出决定。在这方面，应当</w:t>
      </w:r>
      <w:r w:rsidRPr="00D33B4E">
        <w:rPr>
          <w:rFonts w:hint="eastAsia"/>
        </w:rPr>
        <w:t>忆及</w:t>
      </w:r>
      <w:r w:rsidRPr="00D33B4E">
        <w:t>，这一做法是基于</w:t>
      </w:r>
      <w:r w:rsidRPr="00D33B4E">
        <w:t>WRC-12</w:t>
      </w:r>
      <w:r w:rsidRPr="00D33B4E">
        <w:rPr>
          <w:rFonts w:hint="eastAsia"/>
        </w:rPr>
        <w:t>大会</w:t>
      </w:r>
      <w:r w:rsidRPr="00D33B4E">
        <w:t>的一项决定</w:t>
      </w:r>
      <w:r w:rsidRPr="00D33B4E">
        <w:rPr>
          <w:rFonts w:hint="eastAsia"/>
        </w:rPr>
        <w:t>。</w:t>
      </w:r>
      <w:r w:rsidRPr="00D33B4E">
        <w:t>该决定认为，援引</w:t>
      </w:r>
      <w:r w:rsidR="004A7172" w:rsidRPr="00D33B4E">
        <w:rPr>
          <w:rFonts w:eastAsia="STKaiti"/>
        </w:rPr>
        <w:t>不可抗力</w:t>
      </w:r>
      <w:r w:rsidRPr="00D33B4E">
        <w:rPr>
          <w:rFonts w:hint="eastAsia"/>
        </w:rPr>
        <w:t>而</w:t>
      </w:r>
      <w:r w:rsidRPr="00D33B4E">
        <w:t>延长时限</w:t>
      </w:r>
      <w:r w:rsidRPr="00D33B4E">
        <w:rPr>
          <w:rFonts w:hint="eastAsia"/>
        </w:rPr>
        <w:t>的</w:t>
      </w:r>
      <w:r w:rsidRPr="00D33B4E">
        <w:t>请求可</w:t>
      </w:r>
      <w:r w:rsidRPr="00D33B4E">
        <w:rPr>
          <w:rFonts w:hint="eastAsia"/>
        </w:rPr>
        <w:t>提交</w:t>
      </w:r>
      <w:r w:rsidRPr="00D33B4E">
        <w:rPr>
          <w:rFonts w:hint="eastAsia"/>
        </w:rPr>
        <w:t>R</w:t>
      </w:r>
      <w:r w:rsidRPr="00D33B4E">
        <w:t>RB</w:t>
      </w:r>
      <w:r w:rsidRPr="00D33B4E">
        <w:rPr>
          <w:rFonts w:hint="eastAsia"/>
        </w:rPr>
        <w:t>并</w:t>
      </w:r>
      <w:r w:rsidRPr="00D33B4E">
        <w:t>由</w:t>
      </w:r>
      <w:r w:rsidRPr="00D33B4E">
        <w:rPr>
          <w:rFonts w:hint="eastAsia"/>
        </w:rPr>
        <w:t>其</w:t>
      </w:r>
      <w:r w:rsidRPr="00D33B4E">
        <w:t>逐案审查。</w:t>
      </w:r>
      <w:r w:rsidRPr="00D33B4E">
        <w:rPr>
          <w:rFonts w:hint="eastAsia"/>
        </w:rPr>
        <w:t>（</w:t>
      </w:r>
      <w:r w:rsidRPr="00D33B4E">
        <w:t>关于这一点，请参阅</w:t>
      </w:r>
      <w:r w:rsidRPr="00D33B4E">
        <w:t>RRB12-2/INFO/2</w:t>
      </w:r>
      <w:r w:rsidRPr="00D33B4E">
        <w:t>号文件</w:t>
      </w:r>
      <w:r w:rsidRPr="00D33B4E">
        <w:rPr>
          <w:rFonts w:hint="eastAsia"/>
        </w:rPr>
        <w:t>）</w:t>
      </w:r>
      <w:r w:rsidRPr="00D33B4E">
        <w:t>。</w:t>
      </w:r>
    </w:p>
    <w:p w14:paraId="60EE18B1" w14:textId="77777777" w:rsidR="00EC60DE" w:rsidRPr="00D33B4E" w:rsidRDefault="00EC60DE" w:rsidP="00563B1D">
      <w:pPr>
        <w:ind w:firstLineChars="200" w:firstLine="480"/>
        <w:jc w:val="both"/>
      </w:pPr>
      <w:r w:rsidRPr="00D33B4E">
        <w:t>关于第二个问题，首先应该提醒人们注意</w:t>
      </w:r>
      <w:r w:rsidRPr="00D33B4E">
        <w:rPr>
          <w:rFonts w:ascii="STKaiti" w:eastAsia="STKaiti" w:hAnsi="STKaiti"/>
          <w:bCs/>
        </w:rPr>
        <w:t>不可抗力</w:t>
      </w:r>
      <w:r w:rsidRPr="00D33B4E">
        <w:t>的概念</w:t>
      </w:r>
      <w:r w:rsidRPr="00D33B4E">
        <w:rPr>
          <w:rFonts w:hint="eastAsia"/>
        </w:rPr>
        <w:t>。</w:t>
      </w:r>
    </w:p>
    <w:p w14:paraId="29362434" w14:textId="77777777" w:rsidR="00EC60DE" w:rsidRPr="00D33B4E" w:rsidRDefault="00EC60DE" w:rsidP="00563B1D">
      <w:pPr>
        <w:ind w:firstLineChars="200" w:firstLine="480"/>
      </w:pPr>
      <w:bookmarkStart w:id="266" w:name="lt_pId944"/>
      <w:r w:rsidRPr="00D33B4E">
        <w:rPr>
          <w:rFonts w:hint="eastAsia"/>
        </w:rPr>
        <w:t>如我已在</w:t>
      </w:r>
      <w:r w:rsidRPr="00D33B4E">
        <w:rPr>
          <w:rFonts w:hint="eastAsia"/>
        </w:rPr>
        <w:t>2</w:t>
      </w:r>
      <w:r w:rsidRPr="00D33B4E">
        <w:t>012</w:t>
      </w:r>
      <w:r w:rsidRPr="00D33B4E">
        <w:rPr>
          <w:rFonts w:hint="eastAsia"/>
        </w:rPr>
        <w:t>和</w:t>
      </w:r>
      <w:r w:rsidRPr="00D33B4E">
        <w:rPr>
          <w:rFonts w:hint="eastAsia"/>
        </w:rPr>
        <w:t>2</w:t>
      </w:r>
      <w:r w:rsidRPr="00D33B4E">
        <w:t>016</w:t>
      </w:r>
      <w:r w:rsidRPr="00D33B4E">
        <w:rPr>
          <w:rFonts w:hint="eastAsia"/>
        </w:rPr>
        <w:t>年向委员会通报的那样，国际法委员会将</w:t>
      </w:r>
      <w:r w:rsidRPr="00D33B4E">
        <w:rPr>
          <w:rFonts w:ascii="STKaiti" w:eastAsia="STKaiti" w:hAnsi="STKaiti"/>
          <w:bCs/>
        </w:rPr>
        <w:t>不可抗力</w:t>
      </w:r>
      <w:r w:rsidRPr="00D33B4E">
        <w:rPr>
          <w:rFonts w:hint="eastAsia"/>
        </w:rPr>
        <w:t>定义为“不可抵抗的力量或未预测到的外部事件</w:t>
      </w:r>
      <w:r w:rsidRPr="00D33B4E">
        <w:rPr>
          <w:rFonts w:hint="eastAsia"/>
        </w:rPr>
        <w:t>[</w:t>
      </w:r>
      <w:r w:rsidRPr="00D33B4E">
        <w:rPr>
          <w:rFonts w:hint="eastAsia"/>
        </w:rPr>
        <w:t>但在两种情况下，</w:t>
      </w:r>
      <w:r w:rsidRPr="00D33B4E">
        <w:rPr>
          <w:rFonts w:hint="eastAsia"/>
        </w:rPr>
        <w:t>]</w:t>
      </w:r>
      <w:r w:rsidRPr="00D33B4E">
        <w:rPr>
          <w:rFonts w:hint="eastAsia"/>
        </w:rPr>
        <w:t>超越国家的控制能力”（这里提及“国家”是因为，国际条约的实施者为作为整体的“国家”</w:t>
      </w:r>
      <w:r w:rsidRPr="00D33B4E">
        <w:rPr>
          <w:rFonts w:hint="eastAsia"/>
        </w:rPr>
        <w:t xml:space="preserve"> </w:t>
      </w:r>
      <w:r w:rsidRPr="00D33B4E">
        <w:t>–</w:t>
      </w:r>
      <w:r w:rsidRPr="00D33B4E">
        <w:rPr>
          <w:rFonts w:hint="eastAsia"/>
        </w:rPr>
        <w:t xml:space="preserve"> </w:t>
      </w:r>
      <w:r w:rsidRPr="00D33B4E">
        <w:rPr>
          <w:rFonts w:hint="eastAsia"/>
        </w:rPr>
        <w:t>国际法的主体）。</w:t>
      </w:r>
    </w:p>
    <w:p w14:paraId="1D17B9EE" w14:textId="77777777" w:rsidR="00EC60DE" w:rsidRPr="00D33B4E" w:rsidRDefault="00EC60DE" w:rsidP="00563B1D">
      <w:pPr>
        <w:ind w:firstLineChars="200" w:firstLine="480"/>
      </w:pPr>
      <w:r w:rsidRPr="00D33B4E">
        <w:rPr>
          <w:rFonts w:hint="eastAsia"/>
        </w:rPr>
        <w:t>基于案例法，我们可以将</w:t>
      </w:r>
      <w:r w:rsidRPr="00D33B4E">
        <w:rPr>
          <w:rFonts w:ascii="STKaiti" w:eastAsia="STKaiti" w:hAnsi="STKaiti"/>
          <w:bCs/>
        </w:rPr>
        <w:t>不可抗力</w:t>
      </w:r>
      <w:r w:rsidRPr="00D33B4E">
        <w:rPr>
          <w:rFonts w:hint="eastAsia"/>
        </w:rPr>
        <w:t>的定义推导为，履约</w:t>
      </w:r>
      <w:proofErr w:type="gramStart"/>
      <w:r w:rsidRPr="00D33B4E">
        <w:rPr>
          <w:rFonts w:hint="eastAsia"/>
        </w:rPr>
        <w:t>方不可</w:t>
      </w:r>
      <w:proofErr w:type="gramEnd"/>
      <w:r w:rsidRPr="00D33B4E">
        <w:rPr>
          <w:rFonts w:hint="eastAsia"/>
        </w:rPr>
        <w:t>预见或可预见但不可避免或无法抵抗，从而使其无法履行相关义务的事件。</w:t>
      </w:r>
    </w:p>
    <w:p w14:paraId="3244AD8A" w14:textId="77777777" w:rsidR="00EC60DE" w:rsidRPr="00D33B4E" w:rsidRDefault="00EC60DE" w:rsidP="00563B1D">
      <w:pPr>
        <w:ind w:firstLineChars="200" w:firstLine="480"/>
      </w:pPr>
      <w:r w:rsidRPr="00D33B4E">
        <w:rPr>
          <w:rFonts w:ascii="STKaiti" w:eastAsia="STKaiti" w:hAnsi="STKaiti"/>
          <w:bCs/>
        </w:rPr>
        <w:t>不可抗力</w:t>
      </w:r>
      <w:r w:rsidRPr="00D33B4E">
        <w:rPr>
          <w:rFonts w:hint="eastAsia"/>
        </w:rPr>
        <w:t>完全可能是由自然灾害造成的，但不仅如此，案例法和相关学说均承认，</w:t>
      </w:r>
      <w:r w:rsidRPr="00D33B4E">
        <w:rPr>
          <w:rFonts w:ascii="STKaiti" w:eastAsia="STKaiti" w:hAnsi="STKaiti"/>
          <w:bCs/>
        </w:rPr>
        <w:t>不可抗力</w:t>
      </w:r>
      <w:r w:rsidRPr="00D33B4E">
        <w:rPr>
          <w:rFonts w:hint="eastAsia"/>
        </w:rPr>
        <w:t>还适用于由人为因素造成的情况。</w:t>
      </w:r>
    </w:p>
    <w:p w14:paraId="0FC244F4" w14:textId="77777777" w:rsidR="00EC60DE" w:rsidRPr="00D33B4E" w:rsidRDefault="00EC60DE" w:rsidP="00563B1D">
      <w:pPr>
        <w:ind w:firstLineChars="200" w:firstLine="480"/>
      </w:pPr>
      <w:r w:rsidRPr="00D33B4E">
        <w:rPr>
          <w:rFonts w:hint="eastAsia"/>
        </w:rPr>
        <w:t>人们普遍认为，合情合理的</w:t>
      </w:r>
      <w:r w:rsidRPr="00D33B4E">
        <w:rPr>
          <w:rFonts w:ascii="STKaiti" w:eastAsia="STKaiti" w:hAnsi="STKaiti"/>
          <w:bCs/>
        </w:rPr>
        <w:t>不可抗力</w:t>
      </w:r>
      <w:r w:rsidRPr="00D33B4E">
        <w:rPr>
          <w:rFonts w:hint="eastAsia"/>
        </w:rPr>
        <w:t>例外应满足以下要求。</w:t>
      </w:r>
    </w:p>
    <w:p w14:paraId="2ADBF280" w14:textId="77777777" w:rsidR="00EC60DE" w:rsidRPr="00D33B4E" w:rsidRDefault="00EC60DE" w:rsidP="00563B1D">
      <w:pPr>
        <w:pStyle w:val="enumlev1"/>
        <w:rPr>
          <w:lang w:eastAsia="zh-CN"/>
        </w:rPr>
      </w:pPr>
      <w:r w:rsidRPr="00D33B4E">
        <w:rPr>
          <w:lang w:eastAsia="zh-CN"/>
        </w:rPr>
        <w:t>1)</w:t>
      </w:r>
      <w:r w:rsidRPr="00D33B4E">
        <w:rPr>
          <w:lang w:eastAsia="zh-CN"/>
        </w:rPr>
        <w:tab/>
      </w:r>
      <w:r w:rsidRPr="00D33B4E">
        <w:rPr>
          <w:rFonts w:hint="eastAsia"/>
          <w:b/>
          <w:bCs/>
          <w:lang w:eastAsia="zh-CN"/>
        </w:rPr>
        <w:t>条件</w:t>
      </w:r>
      <w:r w:rsidRPr="00D33B4E">
        <w:rPr>
          <w:b/>
          <w:bCs/>
          <w:lang w:eastAsia="zh-CN"/>
        </w:rPr>
        <w:t> 1</w:t>
      </w:r>
      <w:r w:rsidRPr="00D33B4E">
        <w:rPr>
          <w:rFonts w:hint="eastAsia"/>
          <w:lang w:eastAsia="zh-CN"/>
        </w:rPr>
        <w:t>：该事件必须超越履约方的控制能力且非自我诱发事件。</w:t>
      </w:r>
    </w:p>
    <w:p w14:paraId="52F2D245" w14:textId="77777777" w:rsidR="00EC60DE" w:rsidRPr="00D33B4E" w:rsidRDefault="00EC60DE" w:rsidP="00563B1D">
      <w:pPr>
        <w:pStyle w:val="enumlev1"/>
        <w:rPr>
          <w:lang w:eastAsia="zh-CN"/>
        </w:rPr>
      </w:pPr>
      <w:r w:rsidRPr="00D33B4E">
        <w:rPr>
          <w:lang w:eastAsia="zh-CN"/>
        </w:rPr>
        <w:tab/>
      </w:r>
      <w:r w:rsidRPr="00D33B4E">
        <w:rPr>
          <w:rFonts w:hint="eastAsia"/>
          <w:lang w:eastAsia="zh-CN"/>
        </w:rPr>
        <w:t>然而，现在的问题不是有关行为和缺陷是由履约方所为，而是这些行为或缺陷是否是履约方自身行所产生的结果。</w:t>
      </w:r>
    </w:p>
    <w:p w14:paraId="48797CA1" w14:textId="77777777" w:rsidR="00EC60DE" w:rsidRPr="00D33B4E" w:rsidRDefault="00EC60DE" w:rsidP="00563B1D">
      <w:pPr>
        <w:pStyle w:val="enumlev1"/>
        <w:rPr>
          <w:lang w:eastAsia="zh-CN"/>
        </w:rPr>
      </w:pPr>
      <w:r w:rsidRPr="00D33B4E">
        <w:rPr>
          <w:lang w:eastAsia="zh-CN"/>
        </w:rPr>
        <w:t>2)</w:t>
      </w:r>
      <w:r w:rsidRPr="00D33B4E">
        <w:rPr>
          <w:lang w:eastAsia="zh-CN"/>
        </w:rPr>
        <w:tab/>
      </w:r>
      <w:r w:rsidRPr="00D33B4E">
        <w:rPr>
          <w:rFonts w:hint="eastAsia"/>
          <w:b/>
          <w:bCs/>
          <w:lang w:eastAsia="zh-CN"/>
        </w:rPr>
        <w:t>条件</w:t>
      </w:r>
      <w:r w:rsidRPr="00D33B4E">
        <w:rPr>
          <w:b/>
          <w:bCs/>
          <w:lang w:eastAsia="zh-CN"/>
        </w:rPr>
        <w:t> 2</w:t>
      </w:r>
      <w:r w:rsidRPr="00D33B4E">
        <w:rPr>
          <w:rFonts w:hint="eastAsia"/>
          <w:lang w:eastAsia="zh-CN"/>
        </w:rPr>
        <w:t>：构成</w:t>
      </w:r>
      <w:r w:rsidRPr="00D33B4E">
        <w:rPr>
          <w:rFonts w:ascii="STKaiti" w:eastAsia="STKaiti" w:hAnsi="STKaiti"/>
          <w:bCs/>
          <w:lang w:val="en-US" w:eastAsia="zh-CN"/>
        </w:rPr>
        <w:t>不可抗力</w:t>
      </w:r>
      <w:r w:rsidRPr="00D33B4E">
        <w:rPr>
          <w:rFonts w:hint="eastAsia"/>
          <w:lang w:eastAsia="zh-CN"/>
        </w:rPr>
        <w:t>的事件必须不可预见，或如可预见，必须不可避免或不可抵抗。</w:t>
      </w:r>
    </w:p>
    <w:p w14:paraId="77AF04FA" w14:textId="77777777" w:rsidR="00EC60DE" w:rsidRPr="00D33B4E" w:rsidRDefault="00EC60DE" w:rsidP="00563B1D">
      <w:pPr>
        <w:pStyle w:val="enumlev1"/>
        <w:rPr>
          <w:lang w:eastAsia="zh-CN"/>
        </w:rPr>
      </w:pPr>
      <w:r w:rsidRPr="00D33B4E">
        <w:rPr>
          <w:lang w:eastAsia="zh-CN"/>
        </w:rPr>
        <w:t>3)</w:t>
      </w:r>
      <w:r w:rsidRPr="00D33B4E">
        <w:rPr>
          <w:lang w:eastAsia="zh-CN"/>
        </w:rPr>
        <w:tab/>
      </w:r>
      <w:r w:rsidRPr="00D33B4E">
        <w:rPr>
          <w:rFonts w:hint="eastAsia"/>
          <w:b/>
          <w:bCs/>
          <w:lang w:eastAsia="zh-CN"/>
        </w:rPr>
        <w:t>条件</w:t>
      </w:r>
      <w:r w:rsidRPr="00D33B4E">
        <w:rPr>
          <w:b/>
          <w:bCs/>
          <w:lang w:eastAsia="zh-CN"/>
        </w:rPr>
        <w:t> 3</w:t>
      </w:r>
      <w:r w:rsidRPr="00D33B4E">
        <w:rPr>
          <w:rFonts w:hint="eastAsia"/>
          <w:lang w:eastAsia="zh-CN"/>
        </w:rPr>
        <w:t>：该事件必须使履约方无法履行义务。因此，仅凭履约困难不得构成</w:t>
      </w:r>
      <w:r w:rsidRPr="00D33B4E">
        <w:rPr>
          <w:rFonts w:ascii="STKaiti" w:eastAsia="STKaiti" w:hAnsi="STKaiti"/>
          <w:bCs/>
          <w:lang w:val="en-US" w:eastAsia="zh-CN"/>
        </w:rPr>
        <w:t>不可抗力</w:t>
      </w:r>
      <w:r w:rsidRPr="00D33B4E">
        <w:rPr>
          <w:rFonts w:hint="eastAsia"/>
          <w:lang w:eastAsia="zh-CN"/>
        </w:rPr>
        <w:t>。</w:t>
      </w:r>
    </w:p>
    <w:p w14:paraId="105ED885" w14:textId="77777777" w:rsidR="00EC60DE" w:rsidRPr="00D33B4E" w:rsidRDefault="00EC60DE" w:rsidP="00563B1D">
      <w:pPr>
        <w:pStyle w:val="enumlev1"/>
        <w:rPr>
          <w:lang w:eastAsia="zh-CN"/>
        </w:rPr>
      </w:pPr>
      <w:r w:rsidRPr="00D33B4E">
        <w:rPr>
          <w:lang w:eastAsia="zh-CN"/>
        </w:rPr>
        <w:t>4)</w:t>
      </w:r>
      <w:r w:rsidRPr="00D33B4E">
        <w:rPr>
          <w:lang w:eastAsia="zh-CN"/>
        </w:rPr>
        <w:tab/>
      </w:r>
      <w:r w:rsidRPr="00D33B4E">
        <w:rPr>
          <w:rFonts w:hint="eastAsia"/>
          <w:b/>
          <w:bCs/>
          <w:lang w:eastAsia="zh-CN"/>
        </w:rPr>
        <w:t>条件</w:t>
      </w:r>
      <w:r w:rsidRPr="00D33B4E">
        <w:rPr>
          <w:b/>
          <w:bCs/>
          <w:lang w:eastAsia="zh-CN"/>
        </w:rPr>
        <w:t> 4</w:t>
      </w:r>
      <w:r w:rsidRPr="00D33B4E">
        <w:rPr>
          <w:rFonts w:hint="eastAsia"/>
          <w:lang w:eastAsia="zh-CN"/>
        </w:rPr>
        <w:t>：在构成</w:t>
      </w:r>
      <w:r w:rsidRPr="00D33B4E">
        <w:rPr>
          <w:rFonts w:ascii="STKaiti" w:eastAsia="STKaiti" w:hAnsi="STKaiti"/>
          <w:bCs/>
          <w:lang w:val="en-US" w:eastAsia="zh-CN"/>
        </w:rPr>
        <w:t>不可抗力</w:t>
      </w:r>
      <w:r w:rsidRPr="00D33B4E">
        <w:rPr>
          <w:rFonts w:hint="eastAsia"/>
          <w:lang w:eastAsia="zh-CN"/>
        </w:rPr>
        <w:t>的事件和履约方无法履行义务之间必须存在因果关系。在此方面必须澄清，该因果关联不应为履约方所采取的恶意行为的结果。</w:t>
      </w:r>
    </w:p>
    <w:p w14:paraId="21A516CC" w14:textId="55247762" w:rsidR="00EC60DE" w:rsidRPr="00D33B4E" w:rsidRDefault="00EC60DE" w:rsidP="00563B1D">
      <w:pPr>
        <w:ind w:firstLineChars="200" w:firstLine="480"/>
      </w:pPr>
      <w:r w:rsidRPr="00D33B4E">
        <w:rPr>
          <w:rFonts w:hint="eastAsia"/>
        </w:rPr>
        <w:t>最后，但很重要的一点是：</w:t>
      </w:r>
      <w:r w:rsidRPr="00D33B4E">
        <w:rPr>
          <w:rFonts w:ascii="STKaiti" w:eastAsia="STKaiti" w:hAnsi="STKaiti"/>
          <w:bCs/>
        </w:rPr>
        <w:t>不可抗力</w:t>
      </w:r>
      <w:r w:rsidRPr="00D33B4E">
        <w:rPr>
          <w:rFonts w:hint="eastAsia"/>
        </w:rPr>
        <w:t>不可假设。因此，行使</w:t>
      </w:r>
      <w:r w:rsidR="004A7172" w:rsidRPr="00D33B4E">
        <w:rPr>
          <w:rFonts w:eastAsia="STKaiti" w:hint="eastAsia"/>
        </w:rPr>
        <w:t>不可抗力</w:t>
      </w:r>
      <w:r w:rsidRPr="00D33B4E">
        <w:rPr>
          <w:rFonts w:hint="eastAsia"/>
        </w:rPr>
        <w:t>的履约方有责任为构成</w:t>
      </w:r>
      <w:r w:rsidR="004A7172" w:rsidRPr="00D33B4E">
        <w:rPr>
          <w:rFonts w:ascii="STKaiti" w:eastAsia="STKaiti" w:hAnsi="STKaiti"/>
          <w:bCs/>
        </w:rPr>
        <w:t>不可抗力</w:t>
      </w:r>
      <w:r w:rsidRPr="00D33B4E">
        <w:rPr>
          <w:rFonts w:hint="eastAsia"/>
        </w:rPr>
        <w:t>事件的存在提供有形的正式证据。</w:t>
      </w:r>
    </w:p>
    <w:bookmarkEnd w:id="266"/>
    <w:p w14:paraId="55685797" w14:textId="71FA002F" w:rsidR="00EC60DE" w:rsidRPr="00D33B4E" w:rsidRDefault="00EC60DE" w:rsidP="00563B1D">
      <w:pPr>
        <w:ind w:firstLineChars="200" w:firstLine="480"/>
        <w:jc w:val="both"/>
      </w:pPr>
      <w:r w:rsidRPr="00D33B4E">
        <w:t>鉴于这些因素，</w:t>
      </w:r>
      <w:r w:rsidRPr="00D33B4E">
        <w:t>COVID-19</w:t>
      </w:r>
      <w:r w:rsidRPr="00D33B4E">
        <w:rPr>
          <w:rFonts w:hint="eastAsia"/>
        </w:rPr>
        <w:t>疫情</w:t>
      </w:r>
      <w:r w:rsidRPr="00D33B4E">
        <w:t>能被定性为</w:t>
      </w:r>
      <w:r w:rsidR="004A7172" w:rsidRPr="00D33B4E">
        <w:rPr>
          <w:rFonts w:ascii="STKaiti" w:eastAsia="STKaiti" w:hAnsi="STKaiti"/>
          <w:bCs/>
        </w:rPr>
        <w:t>不可抗力</w:t>
      </w:r>
      <w:r w:rsidRPr="00D33B4E">
        <w:t>事件吗？</w:t>
      </w:r>
      <w:r w:rsidRPr="00D33B4E">
        <w:t xml:space="preserve"> </w:t>
      </w:r>
    </w:p>
    <w:p w14:paraId="1EF520A3" w14:textId="77777777" w:rsidR="00EC60DE" w:rsidRPr="00D33B4E" w:rsidRDefault="00EC60DE" w:rsidP="00563B1D">
      <w:pPr>
        <w:ind w:firstLineChars="200" w:firstLine="480"/>
        <w:jc w:val="both"/>
      </w:pPr>
      <w:r w:rsidRPr="00D33B4E">
        <w:t>关于前两个条件，因为根据专家的说法，</w:t>
      </w:r>
      <w:r w:rsidRPr="00D33B4E">
        <w:t>COVID-19</w:t>
      </w:r>
      <w:r w:rsidRPr="00D33B4E">
        <w:t>是一种新病毒，所以它不在国家控制范围之内并且是不可预见的，这一事实是毫无疑问的。</w:t>
      </w:r>
    </w:p>
    <w:p w14:paraId="3CF1CC74" w14:textId="77777777" w:rsidR="00EC60DE" w:rsidRPr="00D33B4E" w:rsidRDefault="00EC60DE" w:rsidP="00563B1D">
      <w:pPr>
        <w:ind w:firstLineChars="200" w:firstLine="480"/>
        <w:jc w:val="both"/>
      </w:pPr>
      <w:r w:rsidRPr="00D33B4E">
        <w:lastRenderedPageBreak/>
        <w:t>至于不可抗拒性的问题，似乎在缺乏预防性治疗</w:t>
      </w:r>
      <w:r w:rsidRPr="00D33B4E">
        <w:rPr>
          <w:rFonts w:hint="eastAsia"/>
        </w:rPr>
        <w:t>（</w:t>
      </w:r>
      <w:r w:rsidRPr="00D33B4E">
        <w:t>疫苗</w:t>
      </w:r>
      <w:r w:rsidRPr="00D33B4E">
        <w:rPr>
          <w:rFonts w:hint="eastAsia"/>
        </w:rPr>
        <w:t>）</w:t>
      </w:r>
      <w:r w:rsidRPr="00D33B4E">
        <w:t>和</w:t>
      </w:r>
      <w:r w:rsidRPr="00D33B4E">
        <w:rPr>
          <w:rFonts w:hint="eastAsia"/>
        </w:rPr>
        <w:t>治愈</w:t>
      </w:r>
      <w:r w:rsidRPr="00D33B4E">
        <w:t>性治疗的情况下，</w:t>
      </w:r>
      <w:r w:rsidRPr="00D33B4E">
        <w:t>COVID-19</w:t>
      </w:r>
      <w:r w:rsidRPr="00D33B4E">
        <w:t>在法律意义上可以</w:t>
      </w:r>
      <w:r w:rsidRPr="00D33B4E">
        <w:rPr>
          <w:rFonts w:ascii="STKaiti" w:eastAsia="STKaiti" w:hAnsi="STKaiti"/>
          <w:bCs/>
        </w:rPr>
        <w:t>先验地</w:t>
      </w:r>
      <w:r w:rsidRPr="00D33B4E">
        <w:t>构成不可抗拒的事件。</w:t>
      </w:r>
    </w:p>
    <w:p w14:paraId="233D63AC" w14:textId="77777777" w:rsidR="00EC60DE" w:rsidRPr="00D33B4E" w:rsidRDefault="00EC60DE" w:rsidP="00563B1D">
      <w:pPr>
        <w:ind w:firstLineChars="200" w:firstLine="480"/>
        <w:jc w:val="both"/>
      </w:pPr>
      <w:r w:rsidRPr="00D33B4E">
        <w:t>最后，为了确定</w:t>
      </w:r>
      <w:r w:rsidRPr="00D33B4E">
        <w:t>COVID-19</w:t>
      </w:r>
      <w:r w:rsidRPr="00D33B4E">
        <w:t>与频率</w:t>
      </w:r>
      <w:r w:rsidRPr="00D33B4E">
        <w:rPr>
          <w:rFonts w:hint="eastAsia"/>
        </w:rPr>
        <w:t>指</w:t>
      </w:r>
      <w:proofErr w:type="gramStart"/>
      <w:r w:rsidRPr="00D33B4E">
        <w:rPr>
          <w:rFonts w:hint="eastAsia"/>
        </w:rPr>
        <w:t>配投入</w:t>
      </w:r>
      <w:proofErr w:type="gramEnd"/>
      <w:r w:rsidRPr="00D33B4E">
        <w:rPr>
          <w:rFonts w:hint="eastAsia"/>
        </w:rPr>
        <w:t>使用出现延误两者</w:t>
      </w:r>
      <w:r w:rsidRPr="00D33B4E">
        <w:t>之间是否存在因果</w:t>
      </w:r>
      <w:r w:rsidRPr="00D33B4E">
        <w:rPr>
          <w:rFonts w:hint="eastAsia"/>
        </w:rPr>
        <w:t>关系</w:t>
      </w:r>
      <w:r w:rsidRPr="00D33B4E">
        <w:t>，如果存在，</w:t>
      </w:r>
      <w:r w:rsidRPr="00D33B4E">
        <w:t>COVID-19</w:t>
      </w:r>
      <w:r w:rsidRPr="00D33B4E">
        <w:t>是否使其不可能或仅仅更难满足</w:t>
      </w:r>
      <w:r w:rsidRPr="00D33B4E">
        <w:rPr>
          <w:rFonts w:hint="eastAsia"/>
        </w:rPr>
        <w:t>投入使用</w:t>
      </w:r>
      <w:r w:rsidRPr="00D33B4E">
        <w:t>时限，在我看来，委员会将需要逐案审查这个问题。</w:t>
      </w:r>
      <w:r w:rsidRPr="00D33B4E">
        <w:rPr>
          <w:rFonts w:hint="eastAsia"/>
        </w:rPr>
        <w:t>”</w:t>
      </w:r>
    </w:p>
    <w:p w14:paraId="052575AF" w14:textId="77777777" w:rsidR="00EC60DE" w:rsidRPr="00D33B4E" w:rsidRDefault="00EC60DE" w:rsidP="00563B1D">
      <w:pPr>
        <w:jc w:val="both"/>
      </w:pPr>
      <w:r w:rsidRPr="00D33B4E">
        <w:t>7.3</w:t>
      </w:r>
      <w:r w:rsidRPr="00D33B4E">
        <w:tab/>
      </w:r>
      <w:r w:rsidRPr="00D33B4E">
        <w:rPr>
          <w:b/>
          <w:bCs/>
        </w:rPr>
        <w:t>主席</w:t>
      </w:r>
      <w:r w:rsidRPr="00D33B4E">
        <w:t>代表所有委员发言，感谢国际电联法律顾问</w:t>
      </w:r>
      <w:r w:rsidRPr="00D33B4E">
        <w:rPr>
          <w:rFonts w:hint="eastAsia"/>
        </w:rPr>
        <w:t>清晰明确</w:t>
      </w:r>
      <w:r w:rsidRPr="00D33B4E">
        <w:t>的解释。</w:t>
      </w:r>
    </w:p>
    <w:p w14:paraId="092076E5" w14:textId="77777777" w:rsidR="00EC60DE" w:rsidRPr="00D33B4E" w:rsidRDefault="00EC60DE" w:rsidP="00563B1D">
      <w:pPr>
        <w:jc w:val="both"/>
      </w:pPr>
      <w:r w:rsidRPr="00D33B4E">
        <w:t>7.4</w:t>
      </w:r>
      <w:r w:rsidRPr="00D33B4E">
        <w:tab/>
      </w:r>
      <w:bookmarkStart w:id="267" w:name="lt_pId951"/>
      <w:r w:rsidRPr="00D33B4E">
        <w:rPr>
          <w:b/>
          <w:bCs/>
        </w:rPr>
        <w:t>Jeanty</w:t>
      </w:r>
      <w:r w:rsidRPr="00D33B4E">
        <w:rPr>
          <w:b/>
          <w:bCs/>
        </w:rPr>
        <w:t>女士</w:t>
      </w:r>
      <w:r w:rsidRPr="00D33B4E">
        <w:rPr>
          <w:rFonts w:hint="eastAsia"/>
        </w:rPr>
        <w:t>表示</w:t>
      </w:r>
      <w:r w:rsidRPr="00D33B4E">
        <w:t>，她从国际电联法律顾问的声明中了解到，</w:t>
      </w:r>
      <w:r w:rsidRPr="00D33B4E">
        <w:t>COVID-19</w:t>
      </w:r>
      <w:r w:rsidRPr="00D33B4E">
        <w:t>可构成</w:t>
      </w:r>
      <w:r w:rsidRPr="00D33B4E">
        <w:rPr>
          <w:rFonts w:ascii="STKaiti" w:eastAsia="STKaiti" w:hAnsi="STKaiti"/>
          <w:bCs/>
        </w:rPr>
        <w:t>不可抗力</w:t>
      </w:r>
      <w:r w:rsidRPr="00D33B4E">
        <w:t>的理由，但提交委员会的案件仍需逐案审查，以确保存在明确的因果关系，并且</w:t>
      </w:r>
      <w:r w:rsidRPr="00D33B4E">
        <w:rPr>
          <w:rFonts w:hint="eastAsia"/>
        </w:rPr>
        <w:t>履约方</w:t>
      </w:r>
      <w:r w:rsidRPr="00D33B4E">
        <w:t>不可能</w:t>
      </w:r>
      <w:r w:rsidRPr="00D33B4E">
        <w:t>—</w:t>
      </w:r>
      <w:r w:rsidRPr="00D33B4E">
        <w:t>而不仅仅是难以</w:t>
      </w:r>
      <w:r w:rsidRPr="00D33B4E">
        <w:t>—</w:t>
      </w:r>
      <w:r w:rsidRPr="00D33B4E">
        <w:t>履行其义务。</w:t>
      </w:r>
      <w:bookmarkEnd w:id="267"/>
    </w:p>
    <w:p w14:paraId="3D7DEB22" w14:textId="40C67251" w:rsidR="00EC60DE" w:rsidRPr="00D33B4E" w:rsidRDefault="00EC60DE" w:rsidP="00563B1D">
      <w:pPr>
        <w:jc w:val="both"/>
      </w:pPr>
      <w:r w:rsidRPr="00D33B4E">
        <w:t>7.5</w:t>
      </w:r>
      <w:r w:rsidRPr="00D33B4E">
        <w:tab/>
      </w:r>
      <w:bookmarkStart w:id="268" w:name="lt_pId953"/>
      <w:r w:rsidRPr="00D33B4E">
        <w:rPr>
          <w:b/>
          <w:bCs/>
        </w:rPr>
        <w:t>Henri</w:t>
      </w:r>
      <w:r w:rsidRPr="00D33B4E">
        <w:rPr>
          <w:b/>
          <w:bCs/>
        </w:rPr>
        <w:t>先生</w:t>
      </w:r>
      <w:r w:rsidRPr="00D33B4E">
        <w:rPr>
          <w:rFonts w:hint="eastAsia"/>
        </w:rPr>
        <w:t>指出</w:t>
      </w:r>
      <w:r w:rsidRPr="00D33B4E">
        <w:t>，他理解德国主管部门是鉴于</w:t>
      </w:r>
      <w:r w:rsidRPr="00D33B4E">
        <w:t>COVID-19</w:t>
      </w:r>
      <w:r w:rsidRPr="00D33B4E">
        <w:t>对</w:t>
      </w:r>
      <w:r w:rsidRPr="00D33B4E">
        <w:rPr>
          <w:rFonts w:hint="eastAsia"/>
        </w:rPr>
        <w:t>主管部门</w:t>
      </w:r>
      <w:r w:rsidRPr="00D33B4E">
        <w:t>和</w:t>
      </w:r>
      <w:r w:rsidRPr="00D33B4E">
        <w:rPr>
          <w:rFonts w:hint="eastAsia"/>
        </w:rPr>
        <w:t>业界</w:t>
      </w:r>
      <w:r w:rsidRPr="00D33B4E">
        <w:t>的影响而提出其关切的，他注意到无线电通信局</w:t>
      </w:r>
      <w:r w:rsidR="00516C3F" w:rsidRPr="00D33B4E">
        <w:rPr>
          <w:rFonts w:hint="eastAsia"/>
        </w:rPr>
        <w:t>已</w:t>
      </w:r>
      <w:r w:rsidRPr="00D33B4E">
        <w:t>在这方面采取了某些行动，这反映在</w:t>
      </w:r>
      <w:r w:rsidRPr="00D33B4E">
        <w:t>RRB20-2/6</w:t>
      </w:r>
      <w:r w:rsidRPr="00D33B4E">
        <w:t>号文件补遗</w:t>
      </w:r>
      <w:r w:rsidRPr="00D33B4E">
        <w:t>1</w:t>
      </w:r>
      <w:r w:rsidRPr="00D33B4E">
        <w:t>中。据他所知，在涉及</w:t>
      </w:r>
      <w:r w:rsidRPr="00D33B4E">
        <w:rPr>
          <w:rFonts w:hint="eastAsia"/>
        </w:rPr>
        <w:t>实施《无线电规则》</w:t>
      </w:r>
      <w:r w:rsidRPr="00D33B4E">
        <w:t>第</w:t>
      </w:r>
      <w:r w:rsidRPr="00D33B4E">
        <w:t>11.44</w:t>
      </w:r>
      <w:r w:rsidRPr="00D33B4E">
        <w:t>的情况下，</w:t>
      </w:r>
      <w:r w:rsidRPr="00D33B4E">
        <w:t>COVID-19</w:t>
      </w:r>
      <w:r w:rsidRPr="00D33B4E">
        <w:t>可视为</w:t>
      </w:r>
      <w:r w:rsidRPr="00D33B4E">
        <w:rPr>
          <w:rFonts w:ascii="STKaiti" w:eastAsia="STKaiti" w:hAnsi="STKaiti"/>
          <w:bCs/>
        </w:rPr>
        <w:t>不可抗力</w:t>
      </w:r>
      <w:r w:rsidRPr="00D33B4E">
        <w:t>的一个可能因素，应与所有其他相关信息一起逐案审查。</w:t>
      </w:r>
      <w:bookmarkEnd w:id="268"/>
    </w:p>
    <w:p w14:paraId="22B25D2E" w14:textId="77777777" w:rsidR="00EC60DE" w:rsidRPr="00D33B4E" w:rsidRDefault="00EC60DE" w:rsidP="00563B1D">
      <w:pPr>
        <w:jc w:val="both"/>
      </w:pPr>
      <w:r w:rsidRPr="00D33B4E">
        <w:t>7.6</w:t>
      </w:r>
      <w:r w:rsidRPr="00D33B4E">
        <w:tab/>
      </w:r>
      <w:bookmarkStart w:id="269" w:name="lt_pId956"/>
      <w:r w:rsidRPr="00D33B4E">
        <w:rPr>
          <w:b/>
          <w:bCs/>
        </w:rPr>
        <w:t>Hoan</w:t>
      </w:r>
      <w:r w:rsidRPr="00D33B4E">
        <w:rPr>
          <w:b/>
          <w:bCs/>
        </w:rPr>
        <w:t>先生</w:t>
      </w:r>
      <w:r w:rsidRPr="00D33B4E">
        <w:rPr>
          <w:rFonts w:hint="eastAsia"/>
        </w:rPr>
        <w:t>指出</w:t>
      </w:r>
      <w:r w:rsidRPr="00D33B4E">
        <w:t>，根据他的理解，</w:t>
      </w:r>
      <w:r w:rsidRPr="00D33B4E">
        <w:t>COVID-19</w:t>
      </w:r>
      <w:r w:rsidRPr="00D33B4E">
        <w:t>引发的</w:t>
      </w:r>
      <w:r w:rsidRPr="00D33B4E">
        <w:rPr>
          <w:rFonts w:hint="eastAsia"/>
        </w:rPr>
        <w:t>后果</w:t>
      </w:r>
      <w:r w:rsidRPr="00D33B4E">
        <w:t>—</w:t>
      </w:r>
      <w:r w:rsidRPr="00D33B4E">
        <w:t>包括封锁和专家无法旅行等</w:t>
      </w:r>
      <w:r w:rsidRPr="00D33B4E">
        <w:t>–</w:t>
      </w:r>
      <w:r w:rsidRPr="00D33B4E">
        <w:t>似乎满足</w:t>
      </w:r>
      <w:r w:rsidRPr="00D33B4E">
        <w:rPr>
          <w:rFonts w:ascii="STKaiti" w:eastAsia="STKaiti" w:hAnsi="STKaiti"/>
          <w:bCs/>
        </w:rPr>
        <w:t>不可抗力</w:t>
      </w:r>
      <w:r w:rsidRPr="00D33B4E">
        <w:t>的前三个条件，而第四个条件</w:t>
      </w:r>
      <w:r w:rsidRPr="00D33B4E">
        <w:t>–</w:t>
      </w:r>
      <w:r w:rsidRPr="00D33B4E">
        <w:t>建立</w:t>
      </w:r>
      <w:r w:rsidRPr="00D33B4E">
        <w:rPr>
          <w:rFonts w:hint="eastAsia"/>
        </w:rPr>
        <w:t>不应为履约方所采取的恶意行为的结果</w:t>
      </w:r>
      <w:r w:rsidRPr="00D33B4E">
        <w:t>的因果关系</w:t>
      </w:r>
      <w:r w:rsidRPr="00D33B4E">
        <w:t>–</w:t>
      </w:r>
      <w:r w:rsidRPr="00D33B4E">
        <w:t>必须在个案基础上进行审查。</w:t>
      </w:r>
      <w:bookmarkEnd w:id="269"/>
    </w:p>
    <w:p w14:paraId="2FAD81C8" w14:textId="77777777" w:rsidR="00EC60DE" w:rsidRPr="00D33B4E" w:rsidRDefault="00EC60DE" w:rsidP="00563B1D">
      <w:pPr>
        <w:jc w:val="both"/>
      </w:pPr>
      <w:r w:rsidRPr="00D33B4E">
        <w:t>7.7</w:t>
      </w:r>
      <w:r w:rsidRPr="00D33B4E">
        <w:tab/>
      </w:r>
      <w:bookmarkStart w:id="270" w:name="lt_pId959"/>
      <w:r w:rsidRPr="00D33B4E">
        <w:rPr>
          <w:b/>
          <w:bCs/>
        </w:rPr>
        <w:t>主席</w:t>
      </w:r>
      <w:r w:rsidRPr="00D33B4E">
        <w:t>同意</w:t>
      </w:r>
      <w:r w:rsidRPr="00D33B4E">
        <w:t>Hoan</w:t>
      </w:r>
      <w:r w:rsidRPr="00D33B4E">
        <w:t>先生的意见，但指出第三个条件要求</w:t>
      </w:r>
      <w:r w:rsidRPr="00D33B4E">
        <w:rPr>
          <w:rFonts w:hint="eastAsia"/>
        </w:rPr>
        <w:t>履约方</w:t>
      </w:r>
      <w:r w:rsidRPr="00D33B4E">
        <w:t>不可能履行其义务，而不仅仅是</w:t>
      </w:r>
      <w:r w:rsidRPr="00D33B4E">
        <w:rPr>
          <w:rFonts w:hint="eastAsia"/>
        </w:rPr>
        <w:t>难以履行</w:t>
      </w:r>
      <w:r w:rsidRPr="00D33B4E">
        <w:t>。</w:t>
      </w:r>
      <w:bookmarkEnd w:id="270"/>
      <w:r w:rsidRPr="00D33B4E">
        <w:t xml:space="preserve"> </w:t>
      </w:r>
    </w:p>
    <w:p w14:paraId="2E58A7DB" w14:textId="77777777" w:rsidR="00EC60DE" w:rsidRPr="00D33B4E" w:rsidRDefault="00EC60DE" w:rsidP="00563B1D">
      <w:pPr>
        <w:jc w:val="both"/>
      </w:pPr>
      <w:r w:rsidRPr="00D33B4E">
        <w:t>7.8</w:t>
      </w:r>
      <w:r w:rsidRPr="00D33B4E">
        <w:tab/>
      </w:r>
      <w:r w:rsidRPr="00D33B4E">
        <w:t>关于因果关系，</w:t>
      </w:r>
      <w:r w:rsidRPr="00D33B4E">
        <w:rPr>
          <w:b/>
          <w:bCs/>
        </w:rPr>
        <w:t>Borjón</w:t>
      </w:r>
      <w:r w:rsidRPr="00D33B4E">
        <w:rPr>
          <w:b/>
          <w:bCs/>
        </w:rPr>
        <w:t>先生</w:t>
      </w:r>
      <w:r w:rsidRPr="00D33B4E">
        <w:rPr>
          <w:rFonts w:hint="eastAsia"/>
        </w:rPr>
        <w:t>询问</w:t>
      </w:r>
      <w:r w:rsidRPr="00D33B4E">
        <w:t>，主管部门仅仅援引</w:t>
      </w:r>
      <w:r w:rsidRPr="00D33B4E">
        <w:t>COVID-19</w:t>
      </w:r>
      <w:r w:rsidRPr="00D33B4E">
        <w:t>作为</w:t>
      </w:r>
      <w:r w:rsidRPr="00D33B4E">
        <w:rPr>
          <w:rFonts w:ascii="STKaiti" w:eastAsia="STKaiti" w:hAnsi="STKaiti"/>
          <w:bCs/>
        </w:rPr>
        <w:t>不可抗力</w:t>
      </w:r>
      <w:r w:rsidRPr="00D33B4E">
        <w:t>的理由是否足够，或者它是否必须提供某种形式的有形证据，证明</w:t>
      </w:r>
      <w:r w:rsidRPr="00D33B4E">
        <w:t>COVID-19</w:t>
      </w:r>
      <w:r w:rsidRPr="00D33B4E">
        <w:t>在其提交的案件中产生</w:t>
      </w:r>
      <w:r w:rsidRPr="00D33B4E">
        <w:rPr>
          <w:rFonts w:hint="eastAsia"/>
        </w:rPr>
        <w:t>了</w:t>
      </w:r>
      <w:r w:rsidRPr="00D33B4E">
        <w:t>影响。</w:t>
      </w:r>
    </w:p>
    <w:p w14:paraId="1A2C3A01" w14:textId="77777777" w:rsidR="00EC60DE" w:rsidRPr="00D33B4E" w:rsidRDefault="00EC60DE" w:rsidP="00563B1D">
      <w:pPr>
        <w:jc w:val="both"/>
      </w:pPr>
      <w:r w:rsidRPr="00D33B4E">
        <w:t>7.9</w:t>
      </w:r>
      <w:r w:rsidRPr="00D33B4E">
        <w:tab/>
      </w:r>
      <w:bookmarkStart w:id="271" w:name="lt_pId963"/>
      <w:r w:rsidRPr="00D33B4E">
        <w:rPr>
          <w:b/>
          <w:bCs/>
        </w:rPr>
        <w:t>Talib</w:t>
      </w:r>
      <w:r w:rsidRPr="00D33B4E">
        <w:rPr>
          <w:b/>
          <w:bCs/>
        </w:rPr>
        <w:t>先生</w:t>
      </w:r>
      <w:r w:rsidRPr="00D33B4E">
        <w:rPr>
          <w:rFonts w:hint="eastAsia"/>
        </w:rPr>
        <w:t>表示</w:t>
      </w:r>
      <w:r w:rsidRPr="00D33B4E">
        <w:t>，随着涉及</w:t>
      </w:r>
      <w:r w:rsidRPr="00D33B4E">
        <w:t>COVID-19</w:t>
      </w:r>
      <w:r w:rsidRPr="00D33B4E">
        <w:t>的案件在个案基础上得到审查，主管部门在必须提交什么</w:t>
      </w:r>
      <w:r w:rsidRPr="00D33B4E">
        <w:rPr>
          <w:rFonts w:hint="eastAsia"/>
        </w:rPr>
        <w:t>材料</w:t>
      </w:r>
      <w:r w:rsidRPr="00D33B4E">
        <w:t>来支持其涉及</w:t>
      </w:r>
      <w:r w:rsidRPr="00D33B4E">
        <w:rPr>
          <w:rFonts w:ascii="STKaiti" w:eastAsia="STKaiti" w:hAnsi="STKaiti"/>
          <w:bCs/>
        </w:rPr>
        <w:t>不可抗力</w:t>
      </w:r>
      <w:r w:rsidRPr="00D33B4E">
        <w:t>的请求方面承受了额外的负担。它还提出了援引</w:t>
      </w:r>
      <w:r w:rsidRPr="00D33B4E">
        <w:t>COVID-19</w:t>
      </w:r>
      <w:r w:rsidRPr="00D33B4E">
        <w:t>作为</w:t>
      </w:r>
      <w:r w:rsidRPr="00D33B4E">
        <w:rPr>
          <w:rFonts w:ascii="STKaiti" w:eastAsia="STKaiti" w:hAnsi="STKaiti"/>
          <w:bCs/>
        </w:rPr>
        <w:t>不可抗力</w:t>
      </w:r>
      <w:r w:rsidRPr="00D33B4E">
        <w:t>的正当理由的确切期限问题。</w:t>
      </w:r>
      <w:bookmarkEnd w:id="271"/>
    </w:p>
    <w:p w14:paraId="2DB9E9BE" w14:textId="77777777" w:rsidR="00EC60DE" w:rsidRPr="00D33B4E" w:rsidRDefault="00EC60DE" w:rsidP="00563B1D">
      <w:pPr>
        <w:jc w:val="both"/>
      </w:pPr>
      <w:r w:rsidRPr="00D33B4E">
        <w:t>7.10</w:t>
      </w:r>
      <w:r w:rsidRPr="00D33B4E">
        <w:tab/>
      </w:r>
      <w:r w:rsidRPr="00D33B4E">
        <w:rPr>
          <w:b/>
          <w:bCs/>
        </w:rPr>
        <w:t>国际电联法律顾问</w:t>
      </w:r>
      <w:r w:rsidRPr="00D33B4E">
        <w:t>确认了委员</w:t>
      </w:r>
      <w:r w:rsidRPr="00D33B4E">
        <w:rPr>
          <w:rFonts w:hint="eastAsia"/>
        </w:rPr>
        <w:t>们</w:t>
      </w:r>
      <w:r w:rsidRPr="00D33B4E">
        <w:t>对该事项及</w:t>
      </w:r>
      <w:r w:rsidRPr="00D33B4E">
        <w:rPr>
          <w:rFonts w:hint="eastAsia"/>
        </w:rPr>
        <w:t>他本人</w:t>
      </w:r>
      <w:r w:rsidRPr="00D33B4E">
        <w:t>声明的理解。在回答</w:t>
      </w:r>
      <w:r w:rsidRPr="00D33B4E">
        <w:t>Borjón</w:t>
      </w:r>
      <w:r w:rsidRPr="00D33B4E">
        <w:t>先生关于因果关系证据的问题时，应由委员会逐案决定什么构成充分的证据，以及是否要求有关主管部门提供补充</w:t>
      </w:r>
      <w:r w:rsidRPr="00D33B4E">
        <w:rPr>
          <w:rFonts w:hint="eastAsia"/>
        </w:rPr>
        <w:t>材料</w:t>
      </w:r>
      <w:r w:rsidRPr="00D33B4E">
        <w:t>。至于援引</w:t>
      </w:r>
      <w:r w:rsidRPr="00D33B4E">
        <w:rPr>
          <w:rFonts w:hint="eastAsia"/>
        </w:rPr>
        <w:t>疫情</w:t>
      </w:r>
      <w:r w:rsidRPr="00D33B4E">
        <w:t>作为</w:t>
      </w:r>
      <w:r w:rsidRPr="00D33B4E">
        <w:rPr>
          <w:rFonts w:ascii="STKaiti" w:eastAsia="STKaiti" w:hAnsi="STKaiti"/>
          <w:bCs/>
        </w:rPr>
        <w:t>不可抗力</w:t>
      </w:r>
      <w:r w:rsidRPr="00D33B4E">
        <w:t>的正当理由的确切时间，目前不可能回答这个问题，因为世界</w:t>
      </w:r>
      <w:r w:rsidRPr="00D33B4E">
        <w:rPr>
          <w:rFonts w:hint="eastAsia"/>
        </w:rPr>
        <w:t>各地</w:t>
      </w:r>
      <w:r w:rsidRPr="00D33B4E">
        <w:t>的情况差别很大，暂时完全不可预测。</w:t>
      </w:r>
    </w:p>
    <w:p w14:paraId="5048EC66" w14:textId="77777777" w:rsidR="00EC60DE" w:rsidRPr="00D33B4E" w:rsidRDefault="00EC60DE" w:rsidP="00563B1D">
      <w:pPr>
        <w:jc w:val="both"/>
      </w:pPr>
      <w:r w:rsidRPr="00D33B4E">
        <w:t>7.11</w:t>
      </w:r>
      <w:r w:rsidRPr="00D33B4E">
        <w:tab/>
      </w:r>
      <w:r w:rsidRPr="00D33B4E">
        <w:rPr>
          <w:b/>
          <w:bCs/>
        </w:rPr>
        <w:t>主席</w:t>
      </w:r>
      <w:r w:rsidRPr="00D33B4E">
        <w:t>感谢国际电联法律顾问对会议的宝贵贡献，并建议委员会</w:t>
      </w:r>
      <w:r w:rsidRPr="00D33B4E">
        <w:rPr>
          <w:rFonts w:hint="eastAsia"/>
        </w:rPr>
        <w:t>就</w:t>
      </w:r>
      <w:r w:rsidRPr="00D33B4E">
        <w:t>RRB20-2/18</w:t>
      </w:r>
      <w:r w:rsidRPr="00D33B4E">
        <w:t>号文件作</w:t>
      </w:r>
      <w:r w:rsidRPr="00D33B4E">
        <w:rPr>
          <w:rFonts w:hint="eastAsia"/>
        </w:rPr>
        <w:t>出</w:t>
      </w:r>
      <w:r w:rsidRPr="00D33B4E">
        <w:t>如下</w:t>
      </w:r>
      <w:r w:rsidRPr="00D33B4E">
        <w:rPr>
          <w:rFonts w:hint="eastAsia"/>
        </w:rPr>
        <w:t>结论：</w:t>
      </w:r>
    </w:p>
    <w:p w14:paraId="18A1DEBF" w14:textId="77777777" w:rsidR="00EC60DE" w:rsidRPr="00D33B4E" w:rsidRDefault="00EC60DE" w:rsidP="00357D64">
      <w:pPr>
        <w:ind w:firstLineChars="200" w:firstLine="480"/>
      </w:pPr>
      <w:r w:rsidRPr="00D33B4E">
        <w:rPr>
          <w:rFonts w:hint="eastAsia"/>
        </w:rPr>
        <w:t>“委员会审议了德国主管部门提交的关于在</w:t>
      </w:r>
      <w:r w:rsidRPr="00D33B4E">
        <w:t>COVID-19</w:t>
      </w:r>
      <w:r w:rsidRPr="00D33B4E">
        <w:t>疫情</w:t>
      </w:r>
      <w:r w:rsidRPr="00D33B4E">
        <w:rPr>
          <w:rFonts w:hint="eastAsia"/>
        </w:rPr>
        <w:t>大流行</w:t>
      </w:r>
      <w:r w:rsidRPr="00D33B4E">
        <w:t>造成延误的情况下适用</w:t>
      </w:r>
      <w:r w:rsidRPr="00D33B4E">
        <w:rPr>
          <w:rFonts w:ascii="STKaiti" w:eastAsia="STKaiti" w:hAnsi="STKaiti"/>
          <w:bCs/>
        </w:rPr>
        <w:t>不可抗力</w:t>
      </w:r>
      <w:r w:rsidRPr="00D33B4E">
        <w:t>规则</w:t>
      </w:r>
      <w:r w:rsidRPr="00D33B4E">
        <w:rPr>
          <w:rFonts w:hint="eastAsia"/>
        </w:rPr>
        <w:t>的问题，并感谢国际电联法律顾问</w:t>
      </w:r>
      <w:r w:rsidRPr="00D33B4E">
        <w:rPr>
          <w:rFonts w:hint="eastAsia"/>
        </w:rPr>
        <w:t>A. GUILLOT</w:t>
      </w:r>
      <w:r w:rsidRPr="00D33B4E">
        <w:rPr>
          <w:rFonts w:hint="eastAsia"/>
        </w:rPr>
        <w:t>先生对这一议题所做的澄清。从这些澄清中，委员会认为：</w:t>
      </w:r>
    </w:p>
    <w:p w14:paraId="14EB0920"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根据《组织法》第</w:t>
      </w:r>
      <w:r w:rsidRPr="00D33B4E">
        <w:rPr>
          <w:rFonts w:hint="eastAsia"/>
          <w:lang w:eastAsia="zh-CN"/>
        </w:rPr>
        <w:t>96</w:t>
      </w:r>
      <w:r w:rsidRPr="00D33B4E">
        <w:rPr>
          <w:rFonts w:hint="eastAsia"/>
          <w:lang w:eastAsia="zh-CN"/>
        </w:rPr>
        <w:t>款，委员会有权将</w:t>
      </w:r>
      <w:r w:rsidRPr="00D33B4E">
        <w:rPr>
          <w:rFonts w:hint="eastAsia"/>
          <w:lang w:eastAsia="zh-CN"/>
        </w:rPr>
        <w:t>COVID-19</w:t>
      </w:r>
      <w:r w:rsidRPr="00D33B4E">
        <w:rPr>
          <w:rFonts w:hint="eastAsia"/>
          <w:lang w:eastAsia="zh-CN"/>
        </w:rPr>
        <w:t>疫情大流行视为一个</w:t>
      </w:r>
      <w:r w:rsidRPr="00D33B4E">
        <w:rPr>
          <w:rFonts w:ascii="STKaiti" w:eastAsia="STKaiti" w:hAnsi="STKaiti"/>
          <w:bCs/>
          <w:lang w:val="en-US" w:eastAsia="zh-CN"/>
        </w:rPr>
        <w:t>不可抗力</w:t>
      </w:r>
      <w:r w:rsidRPr="00D33B4E">
        <w:rPr>
          <w:rFonts w:hint="eastAsia"/>
          <w:lang w:eastAsia="zh-CN"/>
        </w:rPr>
        <w:t>因素；</w:t>
      </w:r>
    </w:p>
    <w:p w14:paraId="17C9CBE5"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这次的</w:t>
      </w:r>
      <w:r w:rsidRPr="00D33B4E">
        <w:rPr>
          <w:rFonts w:hint="eastAsia"/>
          <w:lang w:eastAsia="zh-CN"/>
        </w:rPr>
        <w:t>COVID-19</w:t>
      </w:r>
      <w:r w:rsidRPr="00D33B4E">
        <w:rPr>
          <w:rFonts w:hint="eastAsia"/>
          <w:lang w:eastAsia="zh-CN"/>
        </w:rPr>
        <w:t>疫情大流行满足</w:t>
      </w:r>
      <w:r w:rsidRPr="00D33B4E">
        <w:rPr>
          <w:rFonts w:ascii="STKaiti" w:eastAsia="STKaiti" w:hAnsi="STKaiti"/>
          <w:bCs/>
          <w:lang w:val="en-US" w:eastAsia="zh-CN"/>
        </w:rPr>
        <w:t>不可抗力</w:t>
      </w:r>
      <w:r w:rsidRPr="00D33B4E">
        <w:rPr>
          <w:rFonts w:hint="eastAsia"/>
          <w:lang w:eastAsia="zh-CN"/>
        </w:rPr>
        <w:t>的前两个条件，即并非由履约方造成，不可预见且不可避免或无法抵抗；</w:t>
      </w:r>
    </w:p>
    <w:p w14:paraId="339FDDAB" w14:textId="77777777" w:rsidR="00EC60DE" w:rsidRPr="00D33B4E" w:rsidRDefault="00EC60DE" w:rsidP="00563B1D">
      <w:pPr>
        <w:pStyle w:val="enumlev1"/>
        <w:rPr>
          <w:lang w:val="en-US" w:eastAsia="zh-CN"/>
        </w:rPr>
      </w:pPr>
      <w:r w:rsidRPr="00D33B4E">
        <w:rPr>
          <w:lang w:eastAsia="zh-CN"/>
        </w:rPr>
        <w:lastRenderedPageBreak/>
        <w:t>–</w:t>
      </w:r>
      <w:r w:rsidRPr="00D33B4E">
        <w:rPr>
          <w:lang w:eastAsia="zh-CN"/>
        </w:rPr>
        <w:tab/>
      </w:r>
      <w:r w:rsidRPr="00D33B4E">
        <w:rPr>
          <w:rFonts w:hint="eastAsia"/>
          <w:lang w:eastAsia="zh-CN"/>
        </w:rPr>
        <w:t>为就其余两个条件得出结论，即</w:t>
      </w:r>
      <w:r w:rsidRPr="00D33B4E">
        <w:rPr>
          <w:rFonts w:hint="eastAsia"/>
          <w:lang w:eastAsia="zh-CN"/>
        </w:rPr>
        <w:t>COVID-19</w:t>
      </w:r>
      <w:r w:rsidRPr="00D33B4E">
        <w:rPr>
          <w:rFonts w:hint="eastAsia"/>
          <w:lang w:eastAsia="zh-CN"/>
        </w:rPr>
        <w:t>疫情大流行与履约方无法履行义务之间是否存在直接因果关系，以及疫情是否使履约方无法履行义务，委员会必须对每种情况进行逐案审查。”</w:t>
      </w:r>
    </w:p>
    <w:p w14:paraId="1707BBEB" w14:textId="77777777" w:rsidR="00EC60DE" w:rsidRPr="00D33B4E" w:rsidRDefault="00EC60DE" w:rsidP="00563B1D">
      <w:pPr>
        <w:jc w:val="both"/>
        <w:rPr>
          <w:b/>
          <w:bCs/>
        </w:rPr>
      </w:pPr>
      <w:r w:rsidRPr="00D33B4E">
        <w:t>7.12</w:t>
      </w:r>
      <w:r w:rsidRPr="00D33B4E">
        <w:tab/>
      </w:r>
      <w:bookmarkStart w:id="272" w:name="lt_pId980"/>
      <w:r w:rsidRPr="00D33B4E">
        <w:t>会议对此表示</w:t>
      </w:r>
      <w:r w:rsidRPr="00D33B4E">
        <w:rPr>
          <w:b/>
          <w:bCs/>
        </w:rPr>
        <w:t>同意</w:t>
      </w:r>
      <w:r w:rsidRPr="00D33B4E">
        <w:rPr>
          <w:rFonts w:hint="eastAsia"/>
        </w:rPr>
        <w:t>。</w:t>
      </w:r>
      <w:bookmarkEnd w:id="272"/>
    </w:p>
    <w:p w14:paraId="1EC0F533" w14:textId="77777777" w:rsidR="00EC60DE" w:rsidRPr="00D33B4E" w:rsidRDefault="00EC60DE" w:rsidP="00563B1D">
      <w:pPr>
        <w:pStyle w:val="Headingb"/>
        <w:jc w:val="both"/>
        <w:rPr>
          <w:rFonts w:ascii="Calibri" w:hAnsi="Calibri" w:cs="Calibri"/>
          <w:color w:val="800000"/>
          <w:sz w:val="22"/>
          <w:lang w:eastAsia="zh-CN"/>
        </w:rPr>
      </w:pPr>
      <w:bookmarkStart w:id="273" w:name="lt_pId981"/>
      <w:r w:rsidRPr="00D33B4E">
        <w:rPr>
          <w:rFonts w:hint="eastAsia"/>
          <w:bCs/>
          <w:lang w:val="en-US" w:eastAsia="zh-CN"/>
        </w:rPr>
        <w:t>印度尼西亚主管部门请求延长若干卫星网络频率指配启用或恢复使用规则期限的文稿（</w:t>
      </w:r>
      <w:r w:rsidRPr="00D33B4E">
        <w:rPr>
          <w:lang w:eastAsia="zh-CN"/>
        </w:rPr>
        <w:t>RRB20-2/20</w:t>
      </w:r>
      <w:r w:rsidRPr="00D33B4E">
        <w:rPr>
          <w:rFonts w:hint="eastAsia"/>
          <w:lang w:eastAsia="zh-CN"/>
        </w:rPr>
        <w:t>号文件）</w:t>
      </w:r>
      <w:bookmarkEnd w:id="273"/>
    </w:p>
    <w:p w14:paraId="6B8B5C4C" w14:textId="77777777" w:rsidR="00EC60DE" w:rsidRPr="00D33B4E" w:rsidRDefault="00EC60DE" w:rsidP="00563B1D">
      <w:pPr>
        <w:jc w:val="both"/>
      </w:pPr>
      <w:r w:rsidRPr="00D33B4E">
        <w:rPr>
          <w:bCs/>
        </w:rPr>
        <w:t>7.13</w:t>
      </w:r>
      <w:r w:rsidRPr="00D33B4E">
        <w:rPr>
          <w:bCs/>
        </w:rPr>
        <w:tab/>
      </w:r>
      <w:r w:rsidRPr="00D33B4E">
        <w:rPr>
          <w:b/>
          <w:bCs/>
        </w:rPr>
        <w:t>Sakamoto</w:t>
      </w:r>
      <w:r w:rsidRPr="00D33B4E">
        <w:rPr>
          <w:b/>
          <w:bCs/>
        </w:rPr>
        <w:t>先生（</w:t>
      </w:r>
      <w:r w:rsidRPr="00D33B4E">
        <w:rPr>
          <w:b/>
          <w:bCs/>
        </w:rPr>
        <w:t>SSD/SSC</w:t>
      </w:r>
      <w:r w:rsidRPr="00D33B4E">
        <w:rPr>
          <w:b/>
          <w:bCs/>
        </w:rPr>
        <w:t>处长）</w:t>
      </w:r>
      <w:r w:rsidRPr="00D33B4E">
        <w:t>介绍了</w:t>
      </w:r>
      <w:r w:rsidRPr="00D33B4E">
        <w:t>RRB20-2/20</w:t>
      </w:r>
      <w:r w:rsidRPr="00D33B4E">
        <w:t>号文件，其中包括：印度尼西亚主管部门要求将</w:t>
      </w:r>
      <w:r w:rsidRPr="00D33B4E">
        <w:t>PALAPA-</w:t>
      </w:r>
      <w:r w:rsidRPr="00D33B4E">
        <w:rPr>
          <w:rFonts w:hint="eastAsia"/>
        </w:rPr>
        <w:t>C</w:t>
      </w:r>
      <w:r w:rsidRPr="00D33B4E">
        <w:t>1-</w:t>
      </w:r>
      <w:r w:rsidRPr="00D33B4E">
        <w:rPr>
          <w:rFonts w:hint="eastAsia"/>
        </w:rPr>
        <w:t>B</w:t>
      </w:r>
      <w:r w:rsidRPr="00D33B4E">
        <w:t>卫星网络</w:t>
      </w:r>
      <w:r w:rsidRPr="00D33B4E">
        <w:rPr>
          <w:rFonts w:hint="eastAsia"/>
        </w:rPr>
        <w:t>四个</w:t>
      </w:r>
      <w:r w:rsidRPr="00D33B4E">
        <w:t>频段</w:t>
      </w:r>
      <w:r w:rsidRPr="00D33B4E">
        <w:rPr>
          <w:rFonts w:hint="eastAsia"/>
        </w:rPr>
        <w:t>内的</w:t>
      </w:r>
      <w:r w:rsidRPr="00D33B4E">
        <w:t>频率指配的</w:t>
      </w:r>
      <w:r w:rsidRPr="00D33B4E">
        <w:rPr>
          <w:rFonts w:hint="eastAsia"/>
        </w:rPr>
        <w:t>投入使用规则时限进一步延长</w:t>
      </w:r>
      <w:r w:rsidRPr="00D33B4E">
        <w:t>；将</w:t>
      </w:r>
      <w:r w:rsidRPr="00D33B4E">
        <w:rPr>
          <w:rFonts w:hint="eastAsia"/>
        </w:rPr>
        <w:t>已投入使用的</w:t>
      </w:r>
      <w:r w:rsidRPr="00D33B4E">
        <w:t>PALAPA-B2</w:t>
      </w:r>
      <w:r w:rsidRPr="00D33B4E">
        <w:rPr>
          <w:rFonts w:hint="eastAsia"/>
        </w:rPr>
        <w:t>、</w:t>
      </w:r>
      <w:r w:rsidRPr="00D33B4E">
        <w:t>PALAPA-C1</w:t>
      </w:r>
      <w:r w:rsidRPr="00D33B4E">
        <w:rPr>
          <w:rFonts w:hint="eastAsia"/>
        </w:rPr>
        <w:t>、</w:t>
      </w:r>
      <w:r w:rsidRPr="00D33B4E">
        <w:t>PALAPA-C1-K</w:t>
      </w:r>
      <w:r w:rsidRPr="00D33B4E">
        <w:rPr>
          <w:rFonts w:hint="eastAsia"/>
        </w:rPr>
        <w:t>和</w:t>
      </w:r>
      <w:r w:rsidRPr="00D33B4E">
        <w:t>PALAPA-C1-B</w:t>
      </w:r>
      <w:r w:rsidRPr="00D33B4E">
        <w:t>卫星网络频率指配的暂停期限延长。他概述了文件中</w:t>
      </w:r>
      <w:r w:rsidRPr="00D33B4E">
        <w:rPr>
          <w:rFonts w:hint="eastAsia"/>
        </w:rPr>
        <w:t>所</w:t>
      </w:r>
      <w:r w:rsidRPr="00D33B4E">
        <w:t>提出请求的背景</w:t>
      </w:r>
      <w:r w:rsidRPr="00D33B4E">
        <w:rPr>
          <w:rFonts w:hint="eastAsia"/>
        </w:rPr>
        <w:t>并表示</w:t>
      </w:r>
      <w:r w:rsidRPr="00D33B4E">
        <w:t>，</w:t>
      </w:r>
      <w:r w:rsidRPr="00D33B4E">
        <w:t>2020</w:t>
      </w:r>
      <w:r w:rsidRPr="00D33B4E">
        <w:t>年</w:t>
      </w:r>
      <w:r w:rsidRPr="00D33B4E">
        <w:t>4</w:t>
      </w:r>
      <w:r w:rsidRPr="00D33B4E">
        <w:t>月</w:t>
      </w:r>
      <w:r w:rsidRPr="00D33B4E">
        <w:t>9</w:t>
      </w:r>
      <w:r w:rsidRPr="00D33B4E">
        <w:t>日，将用于继续</w:t>
      </w:r>
      <w:r w:rsidRPr="00D33B4E">
        <w:rPr>
          <w:rFonts w:hint="eastAsia"/>
        </w:rPr>
        <w:t>操作</w:t>
      </w:r>
      <w:r w:rsidRPr="00D33B4E">
        <w:t>PALAPA-B2</w:t>
      </w:r>
      <w:r w:rsidRPr="00D33B4E">
        <w:rPr>
          <w:rFonts w:hint="eastAsia"/>
        </w:rPr>
        <w:t>、</w:t>
      </w:r>
      <w:r w:rsidRPr="00D33B4E">
        <w:t>PALAPA-C1</w:t>
      </w:r>
      <w:r w:rsidRPr="00D33B4E">
        <w:rPr>
          <w:rFonts w:hint="eastAsia"/>
        </w:rPr>
        <w:t>、</w:t>
      </w:r>
      <w:r w:rsidRPr="00D33B4E">
        <w:t>PALAPA-C1-K</w:t>
      </w:r>
      <w:r w:rsidRPr="00D33B4E">
        <w:rPr>
          <w:rFonts w:hint="eastAsia"/>
        </w:rPr>
        <w:t>和</w:t>
      </w:r>
      <w:r w:rsidRPr="00D33B4E">
        <w:t>PALAPA-C1-B</w:t>
      </w:r>
      <w:r w:rsidRPr="00D33B4E">
        <w:t>频率</w:t>
      </w:r>
      <w:r w:rsidRPr="00D33B4E">
        <w:rPr>
          <w:rFonts w:hint="eastAsia"/>
        </w:rPr>
        <w:t>指配</w:t>
      </w:r>
      <w:r w:rsidRPr="00D33B4E">
        <w:t>并用于</w:t>
      </w:r>
      <w:r w:rsidRPr="00D33B4E">
        <w:rPr>
          <w:rFonts w:hint="eastAsia"/>
        </w:rPr>
        <w:t>将</w:t>
      </w:r>
      <w:r w:rsidRPr="00D33B4E">
        <w:t>PALAPA-C1-B</w:t>
      </w:r>
      <w:r w:rsidRPr="00D33B4E">
        <w:t>的频率</w:t>
      </w:r>
      <w:r w:rsidRPr="00D33B4E">
        <w:rPr>
          <w:rFonts w:hint="eastAsia"/>
        </w:rPr>
        <w:t>指配投入使用的</w:t>
      </w:r>
      <w:r w:rsidRPr="00D33B4E">
        <w:t>PALAPA N1</w:t>
      </w:r>
      <w:r w:rsidRPr="00D33B4E">
        <w:t>卫星发射失败。印度尼西亚主管部门未能获得一颗临时卫星，而建造一颗新卫星的进程因</w:t>
      </w:r>
      <w:r w:rsidRPr="00D33B4E">
        <w:t>COVID-19</w:t>
      </w:r>
      <w:r w:rsidRPr="00D33B4E">
        <w:rPr>
          <w:rFonts w:hint="eastAsia"/>
        </w:rPr>
        <w:t>疫情</w:t>
      </w:r>
      <w:r w:rsidRPr="00D33B4E">
        <w:t>而受阻。</w:t>
      </w:r>
      <w:r w:rsidRPr="00D33B4E">
        <w:rPr>
          <w:rFonts w:hint="eastAsia"/>
        </w:rPr>
        <w:t>该</w:t>
      </w:r>
      <w:r w:rsidRPr="00D33B4E">
        <w:t>主管部门认为该案件属于</w:t>
      </w:r>
      <w:r w:rsidRPr="00D33B4E">
        <w:rPr>
          <w:rFonts w:ascii="STKaiti" w:eastAsia="STKaiti" w:hAnsi="STKaiti"/>
          <w:bCs/>
        </w:rPr>
        <w:t>不可抗力</w:t>
      </w:r>
      <w:r w:rsidRPr="00D33B4E">
        <w:t>情况，并请求将投入使用</w:t>
      </w:r>
      <w:r w:rsidRPr="00D33B4E">
        <w:rPr>
          <w:rFonts w:hint="eastAsia"/>
        </w:rPr>
        <w:t>的规则</w:t>
      </w:r>
      <w:r w:rsidRPr="00D33B4E">
        <w:t>时限和暂停期延长至</w:t>
      </w:r>
      <w:r w:rsidRPr="00D33B4E">
        <w:t>2024</w:t>
      </w:r>
      <w:r w:rsidRPr="00D33B4E">
        <w:t>年</w:t>
      </w:r>
      <w:r w:rsidRPr="00D33B4E">
        <w:t>12</w:t>
      </w:r>
      <w:r w:rsidRPr="00D33B4E">
        <w:t>月</w:t>
      </w:r>
      <w:r w:rsidRPr="00D33B4E">
        <w:t>31</w:t>
      </w:r>
      <w:r w:rsidRPr="00D33B4E">
        <w:t>日。它</w:t>
      </w:r>
      <w:r w:rsidRPr="00D33B4E">
        <w:rPr>
          <w:rFonts w:hint="eastAsia"/>
        </w:rPr>
        <w:t>在文稿</w:t>
      </w:r>
      <w:r w:rsidRPr="00D33B4E">
        <w:t>最后强调了卫星通信对印度尼西亚的重要性。</w:t>
      </w:r>
    </w:p>
    <w:p w14:paraId="5C60C758" w14:textId="77777777" w:rsidR="00EC60DE" w:rsidRPr="00D33B4E" w:rsidRDefault="00EC60DE" w:rsidP="00563B1D">
      <w:pPr>
        <w:jc w:val="both"/>
      </w:pPr>
      <w:r w:rsidRPr="00D33B4E">
        <w:rPr>
          <w:bCs/>
        </w:rPr>
        <w:t>7.14</w:t>
      </w:r>
      <w:r w:rsidRPr="00D33B4E">
        <w:rPr>
          <w:bCs/>
        </w:rPr>
        <w:tab/>
      </w:r>
      <w:bookmarkStart w:id="274" w:name="lt_pId989"/>
      <w:r w:rsidRPr="00D33B4E">
        <w:rPr>
          <w:b/>
        </w:rPr>
        <w:t>Hashimoto</w:t>
      </w:r>
      <w:r w:rsidRPr="00D33B4E">
        <w:rPr>
          <w:b/>
        </w:rPr>
        <w:t>先生</w:t>
      </w:r>
      <w:r w:rsidRPr="00D33B4E">
        <w:t>对印尼发射失败表示同情。他回顾</w:t>
      </w:r>
      <w:r w:rsidRPr="00D33B4E">
        <w:rPr>
          <w:rFonts w:hint="eastAsia"/>
        </w:rPr>
        <w:t>指出</w:t>
      </w:r>
      <w:r w:rsidRPr="00D33B4E">
        <w:t>，</w:t>
      </w:r>
      <w:r w:rsidRPr="00D33B4E">
        <w:t>WRC-19</w:t>
      </w:r>
      <w:r w:rsidRPr="00D33B4E">
        <w:t>已同意将</w:t>
      </w:r>
      <w:r w:rsidRPr="00D33B4E">
        <w:t>PALAPA-C1-B</w:t>
      </w:r>
      <w:r w:rsidRPr="00D33B4E">
        <w:t>卫星网络某些频率</w:t>
      </w:r>
      <w:r w:rsidRPr="00D33B4E">
        <w:rPr>
          <w:rFonts w:hint="eastAsia"/>
        </w:rPr>
        <w:t>指配</w:t>
      </w:r>
      <w:r w:rsidRPr="00D33B4E">
        <w:t>的</w:t>
      </w:r>
      <w:r w:rsidRPr="00D33B4E">
        <w:rPr>
          <w:rFonts w:hint="eastAsia"/>
        </w:rPr>
        <w:t>投入使用规则</w:t>
      </w:r>
      <w:r w:rsidRPr="00D33B4E">
        <w:t>时限延长至</w:t>
      </w:r>
      <w:r w:rsidRPr="00D33B4E">
        <w:t>2020</w:t>
      </w:r>
      <w:r w:rsidRPr="00D33B4E">
        <w:t>年</w:t>
      </w:r>
      <w:r w:rsidRPr="00D33B4E">
        <w:t>7</w:t>
      </w:r>
      <w:r w:rsidRPr="00D33B4E">
        <w:t>月</w:t>
      </w:r>
      <w:r w:rsidRPr="00D33B4E">
        <w:t>31</w:t>
      </w:r>
      <w:r w:rsidRPr="00D33B4E">
        <w:t>日，他说他不反对进一步延长。他也可以同意延长暂停期，条件是这种行动不会对其他国家的卫星项目产生重大影响。</w:t>
      </w:r>
      <w:bookmarkEnd w:id="274"/>
    </w:p>
    <w:p w14:paraId="07CC5F00" w14:textId="77777777" w:rsidR="00EC60DE" w:rsidRPr="00D33B4E" w:rsidRDefault="00EC60DE" w:rsidP="00563B1D">
      <w:pPr>
        <w:jc w:val="both"/>
      </w:pPr>
      <w:r w:rsidRPr="00D33B4E">
        <w:rPr>
          <w:bCs/>
        </w:rPr>
        <w:t>7.15</w:t>
      </w:r>
      <w:r w:rsidRPr="00D33B4E">
        <w:rPr>
          <w:bCs/>
        </w:rPr>
        <w:tab/>
      </w:r>
      <w:bookmarkStart w:id="275" w:name="lt_pId993"/>
      <w:r w:rsidRPr="00D33B4E">
        <w:rPr>
          <w:b/>
        </w:rPr>
        <w:t>Hoan</w:t>
      </w:r>
      <w:r w:rsidRPr="00D33B4E">
        <w:rPr>
          <w:b/>
        </w:rPr>
        <w:t>先生</w:t>
      </w:r>
      <w:r w:rsidRPr="00D33B4E">
        <w:rPr>
          <w:rFonts w:hint="eastAsia"/>
        </w:rPr>
        <w:t>指出</w:t>
      </w:r>
      <w:r w:rsidRPr="00D33B4E">
        <w:t>，他对印度尼西亚经历的困难感到遗憾。发射失败符合</w:t>
      </w:r>
      <w:r w:rsidRPr="00D33B4E">
        <w:rPr>
          <w:rFonts w:ascii="STKaiti" w:eastAsia="STKaiti" w:hAnsi="STKaiti"/>
          <w:bCs/>
        </w:rPr>
        <w:t>不可抗力</w:t>
      </w:r>
      <w:r w:rsidRPr="00D33B4E">
        <w:t>的条件，他可以同意延长</w:t>
      </w:r>
      <w:r w:rsidRPr="00D33B4E">
        <w:rPr>
          <w:rFonts w:hint="eastAsia"/>
        </w:rPr>
        <w:t>规则</w:t>
      </w:r>
      <w:r w:rsidRPr="00D33B4E">
        <w:t>时限的请求。</w:t>
      </w:r>
      <w:bookmarkEnd w:id="275"/>
    </w:p>
    <w:p w14:paraId="46654948" w14:textId="77777777" w:rsidR="00EC60DE" w:rsidRPr="00D33B4E" w:rsidRDefault="00EC60DE" w:rsidP="00563B1D">
      <w:pPr>
        <w:jc w:val="both"/>
      </w:pPr>
      <w:r w:rsidRPr="00D33B4E">
        <w:rPr>
          <w:bCs/>
        </w:rPr>
        <w:t>7.16</w:t>
      </w:r>
      <w:r w:rsidRPr="00D33B4E">
        <w:rPr>
          <w:bCs/>
        </w:rPr>
        <w:tab/>
      </w:r>
      <w:bookmarkStart w:id="276" w:name="lt_pId996"/>
      <w:r w:rsidRPr="00D33B4E">
        <w:rPr>
          <w:b/>
        </w:rPr>
        <w:t>Jeanty</w:t>
      </w:r>
      <w:r w:rsidRPr="00D33B4E">
        <w:rPr>
          <w:b/>
        </w:rPr>
        <w:t>女士</w:t>
      </w:r>
      <w:r w:rsidRPr="00D33B4E">
        <w:t>同意该案</w:t>
      </w:r>
      <w:r w:rsidRPr="00D33B4E">
        <w:rPr>
          <w:rFonts w:hint="eastAsia"/>
        </w:rPr>
        <w:t>情况明确</w:t>
      </w:r>
      <w:r w:rsidRPr="00D33B4E">
        <w:t>，可定性为</w:t>
      </w:r>
      <w:r w:rsidRPr="00D33B4E">
        <w:rPr>
          <w:rFonts w:ascii="STKaiti" w:eastAsia="STKaiti" w:hAnsi="STKaiti"/>
          <w:bCs/>
        </w:rPr>
        <w:t>不可抗力</w:t>
      </w:r>
      <w:r w:rsidRPr="00D33B4E">
        <w:t>。虽然延期至</w:t>
      </w:r>
      <w:r w:rsidRPr="00D33B4E">
        <w:t>2024</w:t>
      </w:r>
      <w:r w:rsidRPr="00D33B4E">
        <w:t>年</w:t>
      </w:r>
      <w:r w:rsidRPr="00D33B4E">
        <w:t>12</w:t>
      </w:r>
      <w:r w:rsidRPr="00D33B4E">
        <w:t>月</w:t>
      </w:r>
      <w:r w:rsidRPr="00D33B4E">
        <w:t>31</w:t>
      </w:r>
      <w:r w:rsidRPr="00D33B4E">
        <w:t>日相当长，但这</w:t>
      </w:r>
      <w:r w:rsidRPr="00D33B4E">
        <w:rPr>
          <w:rFonts w:hint="eastAsia"/>
        </w:rPr>
        <w:t>或许</w:t>
      </w:r>
      <w:r w:rsidRPr="00D33B4E">
        <w:t>可以接受，因为印度尼西亚主管部门将不得不建造一颗全新的卫星。</w:t>
      </w:r>
      <w:bookmarkEnd w:id="276"/>
    </w:p>
    <w:p w14:paraId="36B93788" w14:textId="77777777" w:rsidR="00EC60DE" w:rsidRPr="00D33B4E" w:rsidRDefault="00EC60DE" w:rsidP="00563B1D">
      <w:pPr>
        <w:jc w:val="both"/>
      </w:pPr>
      <w:r w:rsidRPr="00D33B4E">
        <w:rPr>
          <w:bCs/>
        </w:rPr>
        <w:t>7.17</w:t>
      </w:r>
      <w:r w:rsidRPr="00D33B4E">
        <w:rPr>
          <w:bCs/>
        </w:rPr>
        <w:tab/>
      </w:r>
      <w:bookmarkStart w:id="277" w:name="lt_pId999"/>
      <w:r w:rsidRPr="00D33B4E">
        <w:rPr>
          <w:b/>
        </w:rPr>
        <w:t>Hasanova</w:t>
      </w:r>
      <w:r w:rsidRPr="00D33B4E">
        <w:rPr>
          <w:b/>
        </w:rPr>
        <w:t>女士</w:t>
      </w:r>
      <w:bookmarkEnd w:id="277"/>
      <w:r w:rsidRPr="00D33B4E">
        <w:t>说，委员会应认为该案件符合</w:t>
      </w:r>
      <w:r w:rsidRPr="00D33B4E">
        <w:rPr>
          <w:rFonts w:ascii="STKaiti" w:eastAsia="STKaiti" w:hAnsi="STKaiti"/>
          <w:bCs/>
        </w:rPr>
        <w:t>不可抗力</w:t>
      </w:r>
      <w:r w:rsidRPr="00D33B4E">
        <w:t>的条件。</w:t>
      </w:r>
    </w:p>
    <w:p w14:paraId="7A943737" w14:textId="77777777" w:rsidR="00EC60DE" w:rsidRPr="00D33B4E" w:rsidRDefault="00EC60DE" w:rsidP="00563B1D">
      <w:pPr>
        <w:jc w:val="both"/>
      </w:pPr>
      <w:r w:rsidRPr="00D33B4E">
        <w:rPr>
          <w:bCs/>
        </w:rPr>
        <w:t>7.18</w:t>
      </w:r>
      <w:r w:rsidRPr="00D33B4E">
        <w:rPr>
          <w:bCs/>
        </w:rPr>
        <w:tab/>
      </w:r>
      <w:bookmarkStart w:id="278" w:name="lt_pId1001"/>
      <w:r w:rsidRPr="00D33B4E">
        <w:rPr>
          <w:b/>
        </w:rPr>
        <w:t>Varlamov</w:t>
      </w:r>
      <w:r w:rsidRPr="00D33B4E">
        <w:rPr>
          <w:b/>
        </w:rPr>
        <w:t>先生</w:t>
      </w:r>
      <w:r w:rsidRPr="00D33B4E">
        <w:t>对印度尼西亚主管部门</w:t>
      </w:r>
      <w:r w:rsidRPr="00D33B4E">
        <w:rPr>
          <w:rFonts w:hint="eastAsia"/>
        </w:rPr>
        <w:t>遇到</w:t>
      </w:r>
      <w:r w:rsidRPr="00D33B4E">
        <w:t>的发射失败表示同情。鉴于</w:t>
      </w:r>
      <w:r w:rsidRPr="00D33B4E">
        <w:t>COVID-19</w:t>
      </w:r>
      <w:r w:rsidRPr="00D33B4E">
        <w:rPr>
          <w:rFonts w:hint="eastAsia"/>
        </w:rPr>
        <w:t>疫情</w:t>
      </w:r>
      <w:r w:rsidRPr="00D33B4E">
        <w:t>带来的挑战以及必须建造一颗替代卫星的事实，请求延长的时间长度是合理的。</w:t>
      </w:r>
      <w:bookmarkEnd w:id="278"/>
    </w:p>
    <w:p w14:paraId="23173EE1" w14:textId="77777777" w:rsidR="00EC60DE" w:rsidRPr="00D33B4E" w:rsidRDefault="00EC60DE" w:rsidP="00563B1D">
      <w:pPr>
        <w:jc w:val="both"/>
      </w:pPr>
      <w:r w:rsidRPr="00D33B4E">
        <w:rPr>
          <w:bCs/>
        </w:rPr>
        <w:t>7.19</w:t>
      </w:r>
      <w:r w:rsidRPr="00D33B4E">
        <w:rPr>
          <w:bCs/>
        </w:rPr>
        <w:tab/>
      </w:r>
      <w:bookmarkStart w:id="279" w:name="lt_pId1004"/>
      <w:r w:rsidRPr="00D33B4E">
        <w:rPr>
          <w:b/>
        </w:rPr>
        <w:t>Alamri</w:t>
      </w:r>
      <w:r w:rsidRPr="00D33B4E">
        <w:rPr>
          <w:b/>
        </w:rPr>
        <w:t>先生</w:t>
      </w:r>
      <w:r w:rsidRPr="00D33B4E">
        <w:rPr>
          <w:rFonts w:hint="eastAsia"/>
        </w:rPr>
        <w:t>表示</w:t>
      </w:r>
      <w:r w:rsidRPr="00D33B4E">
        <w:t>，发射失败不仅影响了某些频率指配的</w:t>
      </w:r>
      <w:r w:rsidRPr="00D33B4E">
        <w:rPr>
          <w:rFonts w:hint="eastAsia"/>
        </w:rPr>
        <w:t>投入</w:t>
      </w:r>
      <w:r w:rsidRPr="00D33B4E">
        <w:t>使用，还影响了其他频率指配的继续</w:t>
      </w:r>
      <w:r w:rsidRPr="00D33B4E">
        <w:rPr>
          <w:rFonts w:hint="eastAsia"/>
        </w:rPr>
        <w:t>操作</w:t>
      </w:r>
      <w:r w:rsidRPr="00D33B4E">
        <w:t>。他理解卫星通信对印度尼西亚的重要性和该国的特殊地理情况，同时注意到</w:t>
      </w:r>
      <w:r w:rsidRPr="00D33B4E">
        <w:t>COVID-19</w:t>
      </w:r>
      <w:r w:rsidRPr="00D33B4E">
        <w:rPr>
          <w:rFonts w:hint="eastAsia"/>
        </w:rPr>
        <w:t>疫情</w:t>
      </w:r>
      <w:r w:rsidRPr="00D33B4E">
        <w:t>带来的挑战以及该项目必须从头开始的事实</w:t>
      </w:r>
      <w:r w:rsidRPr="00D33B4E">
        <w:rPr>
          <w:rFonts w:hint="eastAsia"/>
        </w:rPr>
        <w:t>，</w:t>
      </w:r>
      <w:r w:rsidRPr="00D33B4E">
        <w:t>支持所请求的延期。</w:t>
      </w:r>
      <w:bookmarkEnd w:id="279"/>
    </w:p>
    <w:p w14:paraId="4DD407FE" w14:textId="040A512B" w:rsidR="00EC60DE" w:rsidRPr="00D33B4E" w:rsidRDefault="00EC60DE" w:rsidP="00563B1D">
      <w:pPr>
        <w:jc w:val="both"/>
      </w:pPr>
      <w:r w:rsidRPr="00D33B4E">
        <w:rPr>
          <w:bCs/>
        </w:rPr>
        <w:t>7.20</w:t>
      </w:r>
      <w:r w:rsidRPr="00D33B4E">
        <w:rPr>
          <w:bCs/>
        </w:rPr>
        <w:tab/>
      </w:r>
      <w:bookmarkStart w:id="280" w:name="lt_pId1007"/>
      <w:r w:rsidRPr="00D33B4E">
        <w:rPr>
          <w:b/>
        </w:rPr>
        <w:t>Henri</w:t>
      </w:r>
      <w:r w:rsidRPr="00D33B4E">
        <w:rPr>
          <w:b/>
        </w:rPr>
        <w:t>先生</w:t>
      </w:r>
      <w:r w:rsidRPr="00D33B4E">
        <w:rPr>
          <w:rFonts w:hint="eastAsia"/>
        </w:rPr>
        <w:t>指出</w:t>
      </w:r>
      <w:r w:rsidRPr="00D33B4E">
        <w:t>，尽管他</w:t>
      </w:r>
      <w:r w:rsidR="00516C3F" w:rsidRPr="00D33B4E">
        <w:rPr>
          <w:rFonts w:hint="eastAsia"/>
        </w:rPr>
        <w:t>非常同情该案件且完全</w:t>
      </w:r>
      <w:r w:rsidRPr="00D33B4E">
        <w:rPr>
          <w:rFonts w:hint="eastAsia"/>
        </w:rPr>
        <w:t>可以</w:t>
      </w:r>
      <w:r w:rsidRPr="00D33B4E">
        <w:t>同意延期，四年</w:t>
      </w:r>
      <w:r w:rsidR="00516C3F" w:rsidRPr="00D33B4E">
        <w:rPr>
          <w:rFonts w:hint="eastAsia"/>
        </w:rPr>
        <w:t>时间似乎很长</w:t>
      </w:r>
      <w:r w:rsidRPr="00D33B4E">
        <w:t>。为了与</w:t>
      </w:r>
      <w:r w:rsidR="00516C3F" w:rsidRPr="00D33B4E">
        <w:rPr>
          <w:rFonts w:hint="eastAsia"/>
        </w:rPr>
        <w:t>《无线电规则》中</w:t>
      </w:r>
      <w:r w:rsidRPr="00D33B4E">
        <w:t>其他</w:t>
      </w:r>
      <w:r w:rsidRPr="00D33B4E">
        <w:rPr>
          <w:rFonts w:hint="eastAsia"/>
        </w:rPr>
        <w:t>停用</w:t>
      </w:r>
      <w:r w:rsidRPr="00D33B4E">
        <w:t>时限保持一致，批准延长至</w:t>
      </w:r>
      <w:r w:rsidRPr="00D33B4E">
        <w:t>2023</w:t>
      </w:r>
      <w:r w:rsidRPr="00D33B4E">
        <w:t>年</w:t>
      </w:r>
      <w:r w:rsidRPr="00D33B4E">
        <w:t>12</w:t>
      </w:r>
      <w:r w:rsidRPr="00D33B4E">
        <w:t>月</w:t>
      </w:r>
      <w:r w:rsidRPr="00D33B4E">
        <w:t>31</w:t>
      </w:r>
      <w:r w:rsidRPr="00D33B4E">
        <w:t>日可能更为合适。</w:t>
      </w:r>
      <w:bookmarkEnd w:id="280"/>
      <w:r w:rsidRPr="00D33B4E">
        <w:t xml:space="preserve"> </w:t>
      </w:r>
    </w:p>
    <w:p w14:paraId="5A437556" w14:textId="77777777" w:rsidR="00EC60DE" w:rsidRPr="00D33B4E" w:rsidRDefault="00EC60DE" w:rsidP="00563B1D">
      <w:pPr>
        <w:jc w:val="both"/>
      </w:pPr>
      <w:r w:rsidRPr="00D33B4E">
        <w:rPr>
          <w:bCs/>
        </w:rPr>
        <w:t>7.21</w:t>
      </w:r>
      <w:r w:rsidRPr="00D33B4E">
        <w:rPr>
          <w:bCs/>
        </w:rPr>
        <w:tab/>
      </w:r>
      <w:bookmarkStart w:id="281" w:name="lt_pId1010"/>
      <w:proofErr w:type="spellStart"/>
      <w:r w:rsidRPr="00D33B4E">
        <w:rPr>
          <w:b/>
        </w:rPr>
        <w:t>Azzouz</w:t>
      </w:r>
      <w:proofErr w:type="spellEnd"/>
      <w:r w:rsidRPr="00D33B4E">
        <w:rPr>
          <w:b/>
        </w:rPr>
        <w:t>先生</w:t>
      </w:r>
      <w:r w:rsidRPr="00D33B4E">
        <w:rPr>
          <w:rFonts w:hint="eastAsia"/>
        </w:rPr>
        <w:t>表示</w:t>
      </w:r>
      <w:r w:rsidRPr="00D33B4E">
        <w:t>，本案符合</w:t>
      </w:r>
      <w:r w:rsidRPr="00D33B4E">
        <w:rPr>
          <w:rFonts w:ascii="STKaiti" w:eastAsia="STKaiti" w:hAnsi="STKaiti"/>
          <w:bCs/>
        </w:rPr>
        <w:t>不可抗力</w:t>
      </w:r>
      <w:r w:rsidRPr="00D33B4E">
        <w:t>的条件。鉴于</w:t>
      </w:r>
      <w:r w:rsidRPr="00D33B4E">
        <w:t>COVID-19</w:t>
      </w:r>
      <w:r w:rsidRPr="00D33B4E">
        <w:rPr>
          <w:rFonts w:hint="eastAsia"/>
        </w:rPr>
        <w:t>疫情</w:t>
      </w:r>
      <w:r w:rsidRPr="00D33B4E">
        <w:t>，他支持延期至</w:t>
      </w:r>
      <w:r w:rsidRPr="00D33B4E">
        <w:t>2024</w:t>
      </w:r>
      <w:r w:rsidRPr="00D33B4E">
        <w:t>年</w:t>
      </w:r>
      <w:r w:rsidRPr="00D33B4E">
        <w:t>12</w:t>
      </w:r>
      <w:r w:rsidRPr="00D33B4E">
        <w:t>月</w:t>
      </w:r>
      <w:r w:rsidRPr="00D33B4E">
        <w:t>31</w:t>
      </w:r>
      <w:r w:rsidRPr="00D33B4E">
        <w:t>日，并期待发射成功。</w:t>
      </w:r>
      <w:r w:rsidRPr="00D33B4E">
        <w:t xml:space="preserve"> </w:t>
      </w:r>
      <w:bookmarkEnd w:id="281"/>
    </w:p>
    <w:p w14:paraId="68F94AD1" w14:textId="77777777" w:rsidR="00EC60DE" w:rsidRPr="00D33B4E" w:rsidRDefault="00EC60DE" w:rsidP="00563B1D">
      <w:pPr>
        <w:jc w:val="both"/>
      </w:pPr>
      <w:r w:rsidRPr="00D33B4E">
        <w:rPr>
          <w:bCs/>
        </w:rPr>
        <w:t>7.22</w:t>
      </w:r>
      <w:r w:rsidRPr="00D33B4E">
        <w:rPr>
          <w:bCs/>
        </w:rPr>
        <w:tab/>
      </w:r>
      <w:bookmarkStart w:id="282" w:name="lt_pId1013"/>
      <w:r w:rsidRPr="00D33B4E">
        <w:rPr>
          <w:b/>
        </w:rPr>
        <w:t>Mchunu</w:t>
      </w:r>
      <w:r w:rsidRPr="00D33B4E">
        <w:rPr>
          <w:b/>
        </w:rPr>
        <w:t>先生</w:t>
      </w:r>
      <w:r w:rsidRPr="00D33B4E">
        <w:t>注意到印度尼西亚</w:t>
      </w:r>
      <w:r w:rsidRPr="00D33B4E">
        <w:rPr>
          <w:rFonts w:hint="eastAsia"/>
        </w:rPr>
        <w:t>高度</w:t>
      </w:r>
      <w:r w:rsidRPr="00D33B4E">
        <w:t>依赖卫星通信</w:t>
      </w:r>
      <w:r w:rsidRPr="00D33B4E">
        <w:rPr>
          <w:rFonts w:hint="eastAsia"/>
        </w:rPr>
        <w:t>。</w:t>
      </w:r>
      <w:r w:rsidRPr="00D33B4E">
        <w:t>他</w:t>
      </w:r>
      <w:r w:rsidRPr="00D33B4E">
        <w:rPr>
          <w:rFonts w:hint="eastAsia"/>
        </w:rPr>
        <w:t>表示</w:t>
      </w:r>
      <w:r w:rsidRPr="00D33B4E">
        <w:t>对卫星因发射失败而</w:t>
      </w:r>
      <w:r w:rsidRPr="00D33B4E">
        <w:rPr>
          <w:rFonts w:hint="eastAsia"/>
        </w:rPr>
        <w:t>损毁</w:t>
      </w:r>
      <w:r w:rsidRPr="00D33B4E">
        <w:t>表示同情。该案件</w:t>
      </w:r>
      <w:r w:rsidRPr="00D33B4E">
        <w:rPr>
          <w:rFonts w:hint="eastAsia"/>
        </w:rPr>
        <w:t>符合</w:t>
      </w:r>
      <w:r w:rsidRPr="00D33B4E">
        <w:rPr>
          <w:rFonts w:ascii="STKaiti" w:eastAsia="STKaiti" w:hAnsi="STKaiti"/>
          <w:bCs/>
        </w:rPr>
        <w:t>不可抗力</w:t>
      </w:r>
      <w:r w:rsidRPr="00D33B4E">
        <w:rPr>
          <w:rFonts w:hint="eastAsia"/>
        </w:rPr>
        <w:t>的条件</w:t>
      </w:r>
      <w:r w:rsidRPr="00D33B4E">
        <w:t>，他</w:t>
      </w:r>
      <w:r w:rsidRPr="00D33B4E">
        <w:rPr>
          <w:rFonts w:hint="eastAsia"/>
        </w:rPr>
        <w:t>对</w:t>
      </w:r>
      <w:r w:rsidRPr="00D33B4E">
        <w:t>批准延期至</w:t>
      </w:r>
      <w:r w:rsidRPr="00D33B4E">
        <w:t>2024</w:t>
      </w:r>
      <w:r w:rsidRPr="00D33B4E">
        <w:t>年</w:t>
      </w:r>
      <w:r w:rsidRPr="00D33B4E">
        <w:t>12</w:t>
      </w:r>
      <w:r w:rsidRPr="00D33B4E">
        <w:t>月</w:t>
      </w:r>
      <w:r w:rsidRPr="00D33B4E">
        <w:t>31</w:t>
      </w:r>
      <w:r w:rsidRPr="00D33B4E">
        <w:t>日毫无</w:t>
      </w:r>
      <w:r w:rsidRPr="00D33B4E">
        <w:rPr>
          <w:rFonts w:hint="eastAsia"/>
        </w:rPr>
        <w:t>异议</w:t>
      </w:r>
      <w:r w:rsidRPr="00D33B4E">
        <w:t>。</w:t>
      </w:r>
      <w:bookmarkEnd w:id="282"/>
    </w:p>
    <w:p w14:paraId="3EB82751" w14:textId="77777777" w:rsidR="00EC60DE" w:rsidRPr="00D33B4E" w:rsidRDefault="00EC60DE" w:rsidP="00563B1D">
      <w:pPr>
        <w:jc w:val="both"/>
      </w:pPr>
      <w:r w:rsidRPr="00D33B4E">
        <w:rPr>
          <w:bCs/>
        </w:rPr>
        <w:t>7.23</w:t>
      </w:r>
      <w:r w:rsidRPr="00D33B4E">
        <w:rPr>
          <w:bCs/>
        </w:rPr>
        <w:tab/>
      </w:r>
      <w:bookmarkStart w:id="283" w:name="lt_pId1016"/>
      <w:r w:rsidRPr="00D33B4E">
        <w:rPr>
          <w:b/>
        </w:rPr>
        <w:t>Talib</w:t>
      </w:r>
      <w:r w:rsidRPr="00D33B4E">
        <w:rPr>
          <w:b/>
        </w:rPr>
        <w:t>先生</w:t>
      </w:r>
      <w:r w:rsidRPr="00D33B4E">
        <w:t>同意本案符合</w:t>
      </w:r>
      <w:r w:rsidRPr="00D33B4E">
        <w:rPr>
          <w:rFonts w:ascii="STKaiti" w:eastAsia="STKaiti" w:hAnsi="STKaiti"/>
          <w:bCs/>
        </w:rPr>
        <w:t>不可抗力</w:t>
      </w:r>
      <w:r w:rsidRPr="00D33B4E">
        <w:t>的条件。他支持延长至</w:t>
      </w:r>
      <w:r w:rsidRPr="00D33B4E">
        <w:t>2024</w:t>
      </w:r>
      <w:r w:rsidRPr="00D33B4E">
        <w:t>年</w:t>
      </w:r>
      <w:r w:rsidRPr="00D33B4E">
        <w:t>12</w:t>
      </w:r>
      <w:r w:rsidRPr="00D33B4E">
        <w:t>月</w:t>
      </w:r>
      <w:r w:rsidRPr="00D33B4E">
        <w:t>31</w:t>
      </w:r>
      <w:r w:rsidRPr="00D33B4E">
        <w:t>日，特别是考虑到</w:t>
      </w:r>
      <w:r w:rsidRPr="00D33B4E">
        <w:t>COVID-19</w:t>
      </w:r>
      <w:r w:rsidRPr="00D33B4E">
        <w:rPr>
          <w:rFonts w:hint="eastAsia"/>
        </w:rPr>
        <w:t>疫情</w:t>
      </w:r>
      <w:r w:rsidRPr="00D33B4E">
        <w:t>。</w:t>
      </w:r>
      <w:bookmarkEnd w:id="283"/>
    </w:p>
    <w:p w14:paraId="39C91DC7" w14:textId="77777777" w:rsidR="00EC60DE" w:rsidRPr="00D33B4E" w:rsidRDefault="00EC60DE" w:rsidP="00563B1D">
      <w:pPr>
        <w:jc w:val="both"/>
      </w:pPr>
      <w:r w:rsidRPr="00D33B4E">
        <w:t>7.24</w:t>
      </w:r>
      <w:r w:rsidRPr="00D33B4E">
        <w:tab/>
      </w:r>
      <w:bookmarkStart w:id="284" w:name="lt_pId1019"/>
      <w:r w:rsidRPr="00D33B4E">
        <w:rPr>
          <w:b/>
          <w:bCs/>
        </w:rPr>
        <w:t>Borjón</w:t>
      </w:r>
      <w:r w:rsidRPr="00D33B4E">
        <w:rPr>
          <w:b/>
          <w:bCs/>
        </w:rPr>
        <w:t>先生</w:t>
      </w:r>
      <w:r w:rsidRPr="00D33B4E">
        <w:rPr>
          <w:rFonts w:hint="eastAsia"/>
        </w:rPr>
        <w:t>指出</w:t>
      </w:r>
      <w:r w:rsidRPr="00D33B4E">
        <w:t>，这种情况显然属于</w:t>
      </w:r>
      <w:r w:rsidRPr="00D33B4E">
        <w:rPr>
          <w:rFonts w:ascii="STKaiti" w:eastAsia="STKaiti" w:hAnsi="STKaiti"/>
          <w:bCs/>
        </w:rPr>
        <w:t>不可抗力</w:t>
      </w:r>
      <w:r w:rsidRPr="00D33B4E">
        <w:t>。考虑到与</w:t>
      </w:r>
      <w:r w:rsidRPr="00D33B4E">
        <w:t>COVID-19</w:t>
      </w:r>
      <w:r w:rsidRPr="00D33B4E">
        <w:rPr>
          <w:rFonts w:hint="eastAsia"/>
        </w:rPr>
        <w:t>疫情</w:t>
      </w:r>
      <w:r w:rsidRPr="00D33B4E">
        <w:t>相关的困难和第</w:t>
      </w:r>
      <w:r w:rsidRPr="00D33B4E">
        <w:t>80</w:t>
      </w:r>
      <w:r w:rsidRPr="00D33B4E">
        <w:t>号决议</w:t>
      </w:r>
      <w:r w:rsidRPr="00D33B4E">
        <w:rPr>
          <w:rFonts w:hint="eastAsia"/>
        </w:rPr>
        <w:t>（</w:t>
      </w:r>
      <w:r w:rsidRPr="00D33B4E">
        <w:t>WRC-07</w:t>
      </w:r>
      <w:r w:rsidRPr="00D33B4E">
        <w:rPr>
          <w:rFonts w:hint="eastAsia"/>
        </w:rPr>
        <w:t>，</w:t>
      </w:r>
      <w:r w:rsidRPr="00D33B4E">
        <w:t>修订版</w:t>
      </w:r>
      <w:r w:rsidRPr="00D33B4E">
        <w:rPr>
          <w:rFonts w:hint="eastAsia"/>
        </w:rPr>
        <w:t>）</w:t>
      </w:r>
      <w:r w:rsidRPr="00D33B4E">
        <w:t>的规定，延期至</w:t>
      </w:r>
      <w:r w:rsidRPr="00D33B4E">
        <w:t>2024</w:t>
      </w:r>
      <w:r w:rsidRPr="00D33B4E">
        <w:t>年</w:t>
      </w:r>
      <w:r w:rsidRPr="00D33B4E">
        <w:t>12</w:t>
      </w:r>
      <w:r w:rsidRPr="00D33B4E">
        <w:t>月</w:t>
      </w:r>
      <w:r w:rsidRPr="00D33B4E">
        <w:t>31</w:t>
      </w:r>
      <w:r w:rsidRPr="00D33B4E">
        <w:t>日是合理的</w:t>
      </w:r>
      <w:r w:rsidRPr="00D33B4E">
        <w:rPr>
          <w:rFonts w:hint="eastAsia"/>
        </w:rPr>
        <w:t>。</w:t>
      </w:r>
      <w:bookmarkEnd w:id="284"/>
    </w:p>
    <w:p w14:paraId="73881C7A" w14:textId="77777777" w:rsidR="00EC60DE" w:rsidRPr="00D33B4E" w:rsidRDefault="00EC60DE" w:rsidP="00563B1D">
      <w:pPr>
        <w:jc w:val="both"/>
        <w:rPr>
          <w:rFonts w:ascii="Calibri" w:hAnsi="Calibri" w:cs="Calibri"/>
          <w:b/>
          <w:color w:val="800000"/>
          <w:sz w:val="22"/>
        </w:rPr>
      </w:pPr>
      <w:r w:rsidRPr="00D33B4E">
        <w:lastRenderedPageBreak/>
        <w:t>7.25</w:t>
      </w:r>
      <w:r w:rsidRPr="00D33B4E">
        <w:tab/>
      </w:r>
      <w:bookmarkStart w:id="285" w:name="lt_pId1022"/>
      <w:r w:rsidRPr="00D33B4E">
        <w:rPr>
          <w:rFonts w:hint="eastAsia"/>
          <w:b/>
          <w:bCs/>
        </w:rPr>
        <w:t>主席</w:t>
      </w:r>
      <w:r w:rsidRPr="00D33B4E">
        <w:rPr>
          <w:rFonts w:hint="eastAsia"/>
        </w:rPr>
        <w:t>建议委员会做出如下结论：</w:t>
      </w:r>
      <w:bookmarkEnd w:id="285"/>
      <w:r w:rsidRPr="00D33B4E">
        <w:rPr>
          <w:rFonts w:ascii="Calibri" w:hAnsi="Calibri" w:cs="Calibri"/>
          <w:b/>
          <w:color w:val="800000"/>
          <w:sz w:val="22"/>
        </w:rPr>
        <w:t xml:space="preserve"> </w:t>
      </w:r>
    </w:p>
    <w:p w14:paraId="47B97592" w14:textId="77777777" w:rsidR="00EC60DE" w:rsidRPr="00D33B4E" w:rsidRDefault="00EC60DE" w:rsidP="00357D64">
      <w:pPr>
        <w:ind w:firstLineChars="200" w:firstLine="480"/>
      </w:pPr>
      <w:r w:rsidRPr="00D33B4E">
        <w:rPr>
          <w:rFonts w:hint="eastAsia"/>
        </w:rPr>
        <w:t>“委员会审议了</w:t>
      </w:r>
      <w:r w:rsidRPr="00D33B4E">
        <w:rPr>
          <w:rFonts w:hint="eastAsia"/>
        </w:rPr>
        <w:t>RRB20-2/20</w:t>
      </w:r>
      <w:r w:rsidRPr="00D33B4E">
        <w:rPr>
          <w:rFonts w:hint="eastAsia"/>
        </w:rPr>
        <w:t>号文件提供的印度尼西亚主管部门提交的文稿。委员会注意到，印度尼西亚主管部门已竭尽全力履行其规则义务，并已处理所有协调要求。</w:t>
      </w:r>
    </w:p>
    <w:p w14:paraId="30E0489E" w14:textId="77777777" w:rsidR="00EC60DE" w:rsidRPr="00D33B4E" w:rsidRDefault="00EC60DE" w:rsidP="00563B1D">
      <w:pPr>
        <w:ind w:firstLineChars="200" w:firstLine="480"/>
      </w:pPr>
      <w:r w:rsidRPr="00D33B4E">
        <w:rPr>
          <w:rFonts w:hint="eastAsia"/>
        </w:rPr>
        <w:t>基于提供的信息，委员会得出结论认为，该情况可构成由于</w:t>
      </w:r>
      <w:r w:rsidRPr="00D33B4E">
        <w:rPr>
          <w:rFonts w:hint="eastAsia"/>
        </w:rPr>
        <w:t>Palapa N1</w:t>
      </w:r>
      <w:r w:rsidRPr="00D33B4E">
        <w:rPr>
          <w:rFonts w:hint="eastAsia"/>
        </w:rPr>
        <w:t>卫星发射失败导致的</w:t>
      </w:r>
      <w:r w:rsidRPr="00D33B4E">
        <w:rPr>
          <w:rFonts w:ascii="STKaiti" w:eastAsia="STKaiti" w:hAnsi="STKaiti"/>
          <w:bCs/>
        </w:rPr>
        <w:t>不可抗力</w:t>
      </w:r>
      <w:r w:rsidRPr="00D33B4E">
        <w:rPr>
          <w:rFonts w:hint="eastAsia"/>
        </w:rPr>
        <w:t>情况。因此，委员会决定同意印度尼西亚主管部门的请求：</w:t>
      </w:r>
    </w:p>
    <w:p w14:paraId="274EA26D"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延长</w:t>
      </w:r>
      <w:r w:rsidRPr="00D33B4E">
        <w:rPr>
          <w:rFonts w:hint="eastAsia"/>
          <w:lang w:eastAsia="zh-CN"/>
        </w:rPr>
        <w:t>11 452-11 678 MHz</w:t>
      </w:r>
      <w:r w:rsidRPr="00D33B4E">
        <w:rPr>
          <w:rFonts w:hint="eastAsia"/>
          <w:lang w:eastAsia="zh-CN"/>
        </w:rPr>
        <w:t>、</w:t>
      </w:r>
      <w:r w:rsidRPr="00D33B4E">
        <w:rPr>
          <w:rFonts w:hint="eastAsia"/>
          <w:lang w:eastAsia="zh-CN"/>
        </w:rPr>
        <w:t>12 252- 12 532 MHz</w:t>
      </w:r>
      <w:r w:rsidRPr="00D33B4E">
        <w:rPr>
          <w:rFonts w:hint="eastAsia"/>
          <w:lang w:eastAsia="zh-CN"/>
        </w:rPr>
        <w:t>、</w:t>
      </w:r>
      <w:r w:rsidRPr="00D33B4E">
        <w:rPr>
          <w:rFonts w:hint="eastAsia"/>
          <w:lang w:eastAsia="zh-CN"/>
        </w:rPr>
        <w:t>13 758-13 984 MHz</w:t>
      </w:r>
      <w:r w:rsidRPr="00D33B4E">
        <w:rPr>
          <w:rFonts w:hint="eastAsia"/>
          <w:lang w:eastAsia="zh-CN"/>
        </w:rPr>
        <w:t>和</w:t>
      </w:r>
      <w:r w:rsidRPr="00D33B4E">
        <w:rPr>
          <w:rFonts w:hint="eastAsia"/>
          <w:lang w:eastAsia="zh-CN"/>
        </w:rPr>
        <w:t>14 000-14 280 MHz</w:t>
      </w:r>
      <w:r w:rsidRPr="00D33B4E">
        <w:rPr>
          <w:rFonts w:hint="eastAsia"/>
          <w:lang w:eastAsia="zh-CN"/>
        </w:rPr>
        <w:t>频段内</w:t>
      </w:r>
      <w:r w:rsidRPr="00D33B4E">
        <w:rPr>
          <w:rFonts w:hint="eastAsia"/>
          <w:lang w:eastAsia="zh-CN"/>
        </w:rPr>
        <w:t>PALAPA-C1-B</w:t>
      </w:r>
      <w:r w:rsidRPr="00D33B4E">
        <w:rPr>
          <w:rFonts w:hint="eastAsia"/>
          <w:lang w:eastAsia="zh-CN"/>
        </w:rPr>
        <w:t>卫星网络频率指配的启用规则时限；</w:t>
      </w:r>
    </w:p>
    <w:p w14:paraId="0EB9FEF3" w14:textId="77777777" w:rsidR="00EC60DE" w:rsidRPr="00D33B4E" w:rsidRDefault="00EC60DE" w:rsidP="00563B1D">
      <w:pPr>
        <w:pStyle w:val="enumlev1"/>
        <w:rPr>
          <w:lang w:eastAsia="zh-CN"/>
        </w:rPr>
      </w:pPr>
      <w:r w:rsidRPr="00D33B4E">
        <w:rPr>
          <w:lang w:eastAsia="zh-CN"/>
        </w:rPr>
        <w:t>–</w:t>
      </w:r>
      <w:r w:rsidRPr="00D33B4E">
        <w:rPr>
          <w:lang w:eastAsia="zh-CN"/>
        </w:rPr>
        <w:tab/>
      </w:r>
      <w:r w:rsidRPr="00D33B4E">
        <w:rPr>
          <w:rFonts w:hint="eastAsia"/>
          <w:lang w:eastAsia="zh-CN"/>
        </w:rPr>
        <w:t>延长</w:t>
      </w:r>
      <w:r w:rsidRPr="00D33B4E">
        <w:rPr>
          <w:rFonts w:hint="eastAsia"/>
          <w:lang w:eastAsia="zh-CN"/>
        </w:rPr>
        <w:t>PALAPA-B2</w:t>
      </w:r>
      <w:r w:rsidRPr="00D33B4E">
        <w:rPr>
          <w:rFonts w:hint="eastAsia"/>
          <w:lang w:eastAsia="zh-CN"/>
        </w:rPr>
        <w:t>、</w:t>
      </w:r>
      <w:r w:rsidRPr="00D33B4E">
        <w:rPr>
          <w:rFonts w:hint="eastAsia"/>
          <w:lang w:eastAsia="zh-CN"/>
        </w:rPr>
        <w:t>PALAPA-C1</w:t>
      </w:r>
      <w:r w:rsidRPr="00D33B4E">
        <w:rPr>
          <w:rFonts w:hint="eastAsia"/>
          <w:lang w:eastAsia="zh-CN"/>
        </w:rPr>
        <w:t>、</w:t>
      </w:r>
      <w:r w:rsidRPr="00D33B4E">
        <w:rPr>
          <w:rFonts w:hint="eastAsia"/>
          <w:lang w:eastAsia="zh-CN"/>
        </w:rPr>
        <w:t>PALAPA-C1-K</w:t>
      </w:r>
      <w:r w:rsidRPr="00D33B4E">
        <w:rPr>
          <w:rFonts w:hint="eastAsia"/>
          <w:lang w:eastAsia="zh-CN"/>
        </w:rPr>
        <w:t>和</w:t>
      </w:r>
      <w:r w:rsidRPr="00D33B4E">
        <w:rPr>
          <w:rFonts w:hint="eastAsia"/>
          <w:lang w:eastAsia="zh-CN"/>
        </w:rPr>
        <w:t>PALAPA-C1-B</w:t>
      </w:r>
      <w:r w:rsidRPr="00D33B4E">
        <w:rPr>
          <w:rFonts w:hint="eastAsia"/>
          <w:lang w:eastAsia="zh-CN"/>
        </w:rPr>
        <w:t>卫星网络所有频率指配的暂停使用期限，但上述指配除外。</w:t>
      </w:r>
    </w:p>
    <w:p w14:paraId="10767178" w14:textId="77777777" w:rsidR="00EC60DE" w:rsidRPr="00D33B4E" w:rsidRDefault="00EC60DE" w:rsidP="00563B1D">
      <w:pPr>
        <w:ind w:firstLineChars="200" w:firstLine="480"/>
        <w:jc w:val="both"/>
      </w:pPr>
      <w:bookmarkStart w:id="286" w:name="_Hlk47709502"/>
      <w:r w:rsidRPr="00D33B4E">
        <w:rPr>
          <w:rFonts w:hint="eastAsia"/>
        </w:rPr>
        <w:t>考虑到</w:t>
      </w:r>
      <w:r w:rsidRPr="00D33B4E">
        <w:rPr>
          <w:rFonts w:hint="eastAsia"/>
        </w:rPr>
        <w:t>COVID-19</w:t>
      </w:r>
      <w:r w:rsidRPr="00D33B4E">
        <w:rPr>
          <w:rFonts w:hint="eastAsia"/>
        </w:rPr>
        <w:t>疫情对采购新卫星造成的相关困难，以及《组织法》第</w:t>
      </w:r>
      <w:r w:rsidRPr="00D33B4E">
        <w:rPr>
          <w:rFonts w:hint="eastAsia"/>
        </w:rPr>
        <w:t>44</w:t>
      </w:r>
      <w:r w:rsidRPr="00D33B4E">
        <w:rPr>
          <w:rFonts w:hint="eastAsia"/>
        </w:rPr>
        <w:t>条和第</w:t>
      </w:r>
      <w:r w:rsidRPr="00D33B4E">
        <w:rPr>
          <w:rFonts w:hint="eastAsia"/>
        </w:rPr>
        <w:t>80</w:t>
      </w:r>
      <w:r w:rsidRPr="00D33B4E">
        <w:rPr>
          <w:rFonts w:hint="eastAsia"/>
        </w:rPr>
        <w:t>号决议（</w:t>
      </w:r>
      <w:r w:rsidRPr="00D33B4E">
        <w:rPr>
          <w:rFonts w:hint="eastAsia"/>
        </w:rPr>
        <w:t>WRC-07</w:t>
      </w:r>
      <w:r w:rsidRPr="00D33B4E">
        <w:rPr>
          <w:rFonts w:hint="eastAsia"/>
        </w:rPr>
        <w:t>，修订版）针对发展中国家的相关原则，对这两种情况均同意延长期限至</w:t>
      </w:r>
      <w:r w:rsidRPr="00D33B4E">
        <w:rPr>
          <w:rFonts w:hint="eastAsia"/>
        </w:rPr>
        <w:t>2024</w:t>
      </w:r>
      <w:r w:rsidRPr="00D33B4E">
        <w:rPr>
          <w:rFonts w:hint="eastAsia"/>
        </w:rPr>
        <w:t>年</w:t>
      </w:r>
      <w:r w:rsidRPr="00D33B4E">
        <w:rPr>
          <w:rFonts w:hint="eastAsia"/>
        </w:rPr>
        <w:t>12</w:t>
      </w:r>
      <w:r w:rsidRPr="00D33B4E">
        <w:rPr>
          <w:rFonts w:hint="eastAsia"/>
        </w:rPr>
        <w:t>月</w:t>
      </w:r>
      <w:r w:rsidRPr="00D33B4E">
        <w:rPr>
          <w:rFonts w:hint="eastAsia"/>
        </w:rPr>
        <w:t>31</w:t>
      </w:r>
      <w:r w:rsidRPr="00D33B4E">
        <w:rPr>
          <w:rFonts w:hint="eastAsia"/>
        </w:rPr>
        <w:t>日。</w:t>
      </w:r>
      <w:bookmarkEnd w:id="286"/>
      <w:r w:rsidRPr="00D33B4E">
        <w:rPr>
          <w:rFonts w:hint="eastAsia"/>
        </w:rPr>
        <w:t>”</w:t>
      </w:r>
    </w:p>
    <w:p w14:paraId="2AEBBD1F" w14:textId="77777777" w:rsidR="00EC60DE" w:rsidRPr="00D33B4E" w:rsidRDefault="00EC60DE" w:rsidP="00563B1D">
      <w:pPr>
        <w:jc w:val="both"/>
      </w:pPr>
      <w:r w:rsidRPr="00D33B4E">
        <w:t>7.26</w:t>
      </w:r>
      <w:r w:rsidRPr="00D33B4E">
        <w:tab/>
      </w:r>
      <w:bookmarkStart w:id="287" w:name="lt_pId1033"/>
      <w:r w:rsidRPr="00D33B4E">
        <w:t>会议对此表示</w:t>
      </w:r>
      <w:r w:rsidRPr="00D33B4E">
        <w:rPr>
          <w:b/>
          <w:bCs/>
        </w:rPr>
        <w:t>同意</w:t>
      </w:r>
      <w:bookmarkEnd w:id="287"/>
      <w:r w:rsidRPr="00D33B4E">
        <w:rPr>
          <w:rFonts w:hint="eastAsia"/>
        </w:rPr>
        <w:t>。</w:t>
      </w:r>
    </w:p>
    <w:p w14:paraId="30C30E67" w14:textId="77777777" w:rsidR="00EC60DE" w:rsidRPr="00D33B4E" w:rsidRDefault="00EC60DE" w:rsidP="00563B1D">
      <w:pPr>
        <w:jc w:val="both"/>
      </w:pPr>
      <w:r w:rsidRPr="00D33B4E">
        <w:rPr>
          <w:bCs/>
        </w:rPr>
        <w:t>7.27</w:t>
      </w:r>
      <w:r w:rsidRPr="00D33B4E">
        <w:rPr>
          <w:bCs/>
        </w:rPr>
        <w:tab/>
      </w:r>
      <w:bookmarkStart w:id="288" w:name="lt_pId1035"/>
      <w:r w:rsidRPr="00D33B4E">
        <w:rPr>
          <w:b/>
        </w:rPr>
        <w:t>Vallet</w:t>
      </w:r>
      <w:r w:rsidRPr="00D33B4E">
        <w:rPr>
          <w:b/>
        </w:rPr>
        <w:t>先生（空间业务部负责人）</w:t>
      </w:r>
      <w:r w:rsidRPr="00D33B4E">
        <w:rPr>
          <w:rFonts w:hint="eastAsia"/>
        </w:rPr>
        <w:t>指出</w:t>
      </w:r>
      <w:r w:rsidRPr="00D33B4E">
        <w:t>，根据委员会的决定和关于</w:t>
      </w:r>
      <w:r w:rsidRPr="00D33B4E">
        <w:rPr>
          <w:rFonts w:hint="eastAsia"/>
        </w:rPr>
        <w:t>《无线电规则》</w:t>
      </w:r>
      <w:r w:rsidRPr="00D33B4E">
        <w:t>第</w:t>
      </w:r>
      <w:r w:rsidRPr="00D33B4E">
        <w:t>11.48</w:t>
      </w:r>
      <w:r w:rsidRPr="00D33B4E">
        <w:rPr>
          <w:rFonts w:hint="eastAsia"/>
        </w:rPr>
        <w:t>款</w:t>
      </w:r>
      <w:r w:rsidRPr="00D33B4E">
        <w:t>的程序规则，无线电通信局认为，印度尼西亚主管部门提交最新第</w:t>
      </w:r>
      <w:r w:rsidRPr="00D33B4E">
        <w:t>49</w:t>
      </w:r>
      <w:r w:rsidRPr="00D33B4E">
        <w:t>号决议信息的截止日期是</w:t>
      </w:r>
      <w:r w:rsidRPr="00D33B4E">
        <w:t>2021</w:t>
      </w:r>
      <w:r w:rsidRPr="00D33B4E">
        <w:t>年</w:t>
      </w:r>
      <w:r w:rsidRPr="00D33B4E">
        <w:t>7</w:t>
      </w:r>
      <w:r w:rsidRPr="00D33B4E">
        <w:t>月</w:t>
      </w:r>
      <w:r w:rsidRPr="00D33B4E">
        <w:t>15</w:t>
      </w:r>
      <w:r w:rsidRPr="00D33B4E">
        <w:t>日，即委员会决定批准延期</w:t>
      </w:r>
      <w:r w:rsidRPr="00D33B4E">
        <w:rPr>
          <w:rFonts w:hint="eastAsia"/>
        </w:rPr>
        <w:t>之后</w:t>
      </w:r>
      <w:r w:rsidRPr="00D33B4E">
        <w:t>一年。</w:t>
      </w:r>
      <w:bookmarkEnd w:id="288"/>
    </w:p>
    <w:p w14:paraId="460C4B7A" w14:textId="77777777" w:rsidR="00EC60DE" w:rsidRPr="00D33B4E" w:rsidRDefault="00EC60DE" w:rsidP="00563B1D">
      <w:pPr>
        <w:jc w:val="both"/>
      </w:pPr>
      <w:r w:rsidRPr="00D33B4E">
        <w:t>7.28</w:t>
      </w:r>
      <w:r w:rsidRPr="00D33B4E">
        <w:tab/>
      </w:r>
      <w:r w:rsidRPr="00D33B4E">
        <w:rPr>
          <w:b/>
          <w:bCs/>
        </w:rPr>
        <w:t>主席</w:t>
      </w:r>
      <w:r w:rsidRPr="00D33B4E">
        <w:t>确认没有人反对这一</w:t>
      </w:r>
      <w:r w:rsidRPr="00D33B4E">
        <w:rPr>
          <w:rFonts w:hint="eastAsia"/>
        </w:rPr>
        <w:t>理解。</w:t>
      </w:r>
      <w:bookmarkStart w:id="289" w:name="lt_pId1038"/>
    </w:p>
    <w:p w14:paraId="60B85ACA" w14:textId="77777777" w:rsidR="00EC60DE" w:rsidRPr="00D33B4E" w:rsidRDefault="00EC60DE" w:rsidP="00563B1D">
      <w:pPr>
        <w:pStyle w:val="Headingb"/>
        <w:jc w:val="both"/>
        <w:rPr>
          <w:rFonts w:hint="eastAsia"/>
          <w:lang w:eastAsia="zh-CN"/>
        </w:rPr>
      </w:pPr>
      <w:r w:rsidRPr="00D33B4E">
        <w:rPr>
          <w:rFonts w:hint="eastAsia"/>
          <w:bCs/>
          <w:lang w:val="en-US" w:eastAsia="zh-CN"/>
        </w:rPr>
        <w:t>斯洛文尼亚主管部门有关延长</w:t>
      </w:r>
      <w:r w:rsidRPr="00D33B4E">
        <w:rPr>
          <w:bCs/>
          <w:lang w:val="en-US" w:eastAsia="zh-CN"/>
        </w:rPr>
        <w:t>NEMO-HD</w:t>
      </w:r>
      <w:r w:rsidRPr="00D33B4E">
        <w:rPr>
          <w:rFonts w:hint="eastAsia"/>
          <w:bCs/>
          <w:lang w:val="en-US" w:eastAsia="zh-CN"/>
        </w:rPr>
        <w:t>卫星网络频率指</w:t>
      </w:r>
      <w:proofErr w:type="gramStart"/>
      <w:r w:rsidRPr="00D33B4E">
        <w:rPr>
          <w:rFonts w:hint="eastAsia"/>
          <w:bCs/>
          <w:lang w:val="en-US" w:eastAsia="zh-CN"/>
        </w:rPr>
        <w:t>配投入</w:t>
      </w:r>
      <w:proofErr w:type="gramEnd"/>
      <w:r w:rsidRPr="00D33B4E">
        <w:rPr>
          <w:rFonts w:hint="eastAsia"/>
          <w:bCs/>
          <w:lang w:val="en-US" w:eastAsia="zh-CN"/>
        </w:rPr>
        <w:t>使用的规则时限的文稿</w:t>
      </w:r>
      <w:r w:rsidRPr="00D33B4E">
        <w:rPr>
          <w:bCs/>
          <w:lang w:val="en-US" w:eastAsia="zh-CN"/>
        </w:rPr>
        <w:t>（</w:t>
      </w:r>
      <w:r w:rsidRPr="00D33B4E">
        <w:rPr>
          <w:bCs/>
          <w:lang w:val="en-US" w:eastAsia="zh-CN"/>
        </w:rPr>
        <w:t>RRB20-2/21</w:t>
      </w:r>
      <w:r w:rsidRPr="00D33B4E">
        <w:rPr>
          <w:rFonts w:hint="eastAsia"/>
          <w:bCs/>
          <w:lang w:val="en-US" w:eastAsia="zh-CN"/>
        </w:rPr>
        <w:t>号文件）</w:t>
      </w:r>
      <w:bookmarkEnd w:id="289"/>
    </w:p>
    <w:p w14:paraId="1B7FDE90" w14:textId="77777777" w:rsidR="00EC60DE" w:rsidRPr="00D33B4E" w:rsidRDefault="00EC60DE" w:rsidP="00563B1D">
      <w:pPr>
        <w:jc w:val="both"/>
      </w:pPr>
      <w:r w:rsidRPr="00D33B4E">
        <w:rPr>
          <w:bCs/>
        </w:rPr>
        <w:t>7.29</w:t>
      </w:r>
      <w:r w:rsidRPr="00D33B4E">
        <w:rPr>
          <w:bCs/>
        </w:rPr>
        <w:tab/>
      </w:r>
      <w:bookmarkStart w:id="290" w:name="lt_pId1040"/>
      <w:r w:rsidRPr="00D33B4E">
        <w:rPr>
          <w:b/>
        </w:rPr>
        <w:t>Loo</w:t>
      </w:r>
      <w:r w:rsidRPr="00D33B4E">
        <w:rPr>
          <w:b/>
        </w:rPr>
        <w:t>先生（</w:t>
      </w:r>
      <w:r w:rsidRPr="00D33B4E">
        <w:rPr>
          <w:b/>
        </w:rPr>
        <w:t>SSD/SPR</w:t>
      </w:r>
      <w:r w:rsidRPr="00D33B4E">
        <w:rPr>
          <w:b/>
        </w:rPr>
        <w:t>处长）</w:t>
      </w:r>
      <w:r w:rsidRPr="00D33B4E">
        <w:t>介绍了</w:t>
      </w:r>
      <w:r w:rsidRPr="00D33B4E">
        <w:t>RRB20-2/21</w:t>
      </w:r>
      <w:r w:rsidRPr="00D33B4E">
        <w:t>号文件，斯洛文尼亚主管部门</w:t>
      </w:r>
      <w:r w:rsidRPr="00D33B4E">
        <w:rPr>
          <w:rFonts w:hint="eastAsia"/>
        </w:rPr>
        <w:t>在该文件中</w:t>
      </w:r>
      <w:r w:rsidRPr="00D33B4E">
        <w:t>请求将</w:t>
      </w:r>
      <w:r w:rsidRPr="00D33B4E">
        <w:t>NEMO-HD</w:t>
      </w:r>
      <w:r w:rsidRPr="00D33B4E">
        <w:t>卫星网络频率指配的</w:t>
      </w:r>
      <w:r w:rsidRPr="00D33B4E">
        <w:rPr>
          <w:rFonts w:hint="eastAsia"/>
        </w:rPr>
        <w:t>规则</w:t>
      </w:r>
      <w:r w:rsidRPr="00D33B4E">
        <w:t>时限延长六个月，至</w:t>
      </w:r>
      <w:r w:rsidRPr="00D33B4E">
        <w:t>2020</w:t>
      </w:r>
      <w:r w:rsidRPr="00D33B4E">
        <w:t>年</w:t>
      </w:r>
      <w:r w:rsidRPr="00D33B4E">
        <w:t>9</w:t>
      </w:r>
      <w:r w:rsidRPr="00D33B4E">
        <w:t>月</w:t>
      </w:r>
      <w:r w:rsidRPr="00D33B4E">
        <w:t>23</w:t>
      </w:r>
      <w:r w:rsidRPr="00D33B4E">
        <w:t>日，并援引了</w:t>
      </w:r>
      <w:r w:rsidRPr="00D33B4E">
        <w:rPr>
          <w:rFonts w:ascii="STKaiti" w:eastAsia="STKaiti" w:hAnsi="STKaiti"/>
          <w:bCs/>
        </w:rPr>
        <w:t>不可抗力</w:t>
      </w:r>
      <w:r w:rsidRPr="00D33B4E">
        <w:t>。他概述了该案的背景，并回顾</w:t>
      </w:r>
      <w:r w:rsidRPr="00D33B4E">
        <w:rPr>
          <w:rFonts w:hint="eastAsia"/>
        </w:rPr>
        <w:t>指出，</w:t>
      </w:r>
      <w:r w:rsidRPr="00D33B4E">
        <w:t>由于早先的织女星火箭发射失败，原定于</w:t>
      </w:r>
      <w:r w:rsidRPr="00D33B4E">
        <w:t>2019</w:t>
      </w:r>
      <w:r w:rsidRPr="00D33B4E">
        <w:t>年</w:t>
      </w:r>
      <w:r w:rsidRPr="00D33B4E">
        <w:t>9</w:t>
      </w:r>
      <w:r w:rsidRPr="00D33B4E">
        <w:t>月</w:t>
      </w:r>
      <w:r w:rsidRPr="00D33B4E">
        <w:t>9</w:t>
      </w:r>
      <w:r w:rsidRPr="00D33B4E">
        <w:t>日的发射日期被推迟到</w:t>
      </w:r>
      <w:r w:rsidRPr="00D33B4E">
        <w:t>2020</w:t>
      </w:r>
      <w:r w:rsidRPr="00D33B4E">
        <w:t>年初。该卫星于</w:t>
      </w:r>
      <w:r w:rsidRPr="00D33B4E">
        <w:t>2020</w:t>
      </w:r>
      <w:r w:rsidRPr="00D33B4E">
        <w:t>年</w:t>
      </w:r>
      <w:r w:rsidRPr="00D33B4E">
        <w:t>2</w:t>
      </w:r>
      <w:r w:rsidRPr="00D33B4E">
        <w:t>月</w:t>
      </w:r>
      <w:r w:rsidRPr="00D33B4E">
        <w:t>17</w:t>
      </w:r>
      <w:r w:rsidRPr="00D33B4E">
        <w:t>日抵达发射场，但阿丽亚娜</w:t>
      </w:r>
      <w:r w:rsidRPr="00D33B4E">
        <w:rPr>
          <w:rFonts w:hint="eastAsia"/>
        </w:rPr>
        <w:t>宇航</w:t>
      </w:r>
      <w:r w:rsidRPr="00D33B4E">
        <w:t>公司于</w:t>
      </w:r>
      <w:r w:rsidRPr="00D33B4E">
        <w:t>2020</w:t>
      </w:r>
      <w:r w:rsidRPr="00D33B4E">
        <w:t>年</w:t>
      </w:r>
      <w:r w:rsidRPr="00D33B4E">
        <w:t>3</w:t>
      </w:r>
      <w:r w:rsidRPr="00D33B4E">
        <w:t>月</w:t>
      </w:r>
      <w:r w:rsidRPr="00D33B4E">
        <w:t>16</w:t>
      </w:r>
      <w:r w:rsidRPr="00D33B4E">
        <w:t>日</w:t>
      </w:r>
      <w:r w:rsidRPr="00D33B4E">
        <w:rPr>
          <w:rFonts w:hint="eastAsia"/>
        </w:rPr>
        <w:t>告知</w:t>
      </w:r>
      <w:r w:rsidRPr="00D33B4E">
        <w:t>，鉴于</w:t>
      </w:r>
      <w:r w:rsidRPr="00D33B4E">
        <w:t>COVID-19</w:t>
      </w:r>
      <w:r w:rsidRPr="00D33B4E">
        <w:rPr>
          <w:rFonts w:hint="eastAsia"/>
        </w:rPr>
        <w:t>疫情</w:t>
      </w:r>
      <w:r w:rsidRPr="00D33B4E">
        <w:t>的发展，</w:t>
      </w:r>
      <w:r w:rsidRPr="00D33B4E">
        <w:t>CNES</w:t>
      </w:r>
      <w:r w:rsidRPr="00D33B4E">
        <w:t>决定暂停法属圭亚那的所有发射活动。</w:t>
      </w:r>
      <w:r w:rsidRPr="00D33B4E">
        <w:rPr>
          <w:rFonts w:hint="eastAsia"/>
        </w:rPr>
        <w:t>2</w:t>
      </w:r>
      <w:r w:rsidRPr="00D33B4E">
        <w:t>020</w:t>
      </w:r>
      <w:r w:rsidRPr="00D33B4E">
        <w:rPr>
          <w:rFonts w:hint="eastAsia"/>
        </w:rPr>
        <w:t>年</w:t>
      </w:r>
      <w:r w:rsidRPr="00D33B4E">
        <w:rPr>
          <w:rFonts w:hint="eastAsia"/>
        </w:rPr>
        <w:t>7</w:t>
      </w:r>
      <w:r w:rsidRPr="00D33B4E">
        <w:rPr>
          <w:rFonts w:hint="eastAsia"/>
        </w:rPr>
        <w:t>月</w:t>
      </w:r>
      <w:r w:rsidRPr="00D33B4E">
        <w:rPr>
          <w:rFonts w:hint="eastAsia"/>
        </w:rPr>
        <w:t>7</w:t>
      </w:r>
      <w:r w:rsidRPr="00D33B4E">
        <w:rPr>
          <w:rFonts w:hint="eastAsia"/>
        </w:rPr>
        <w:t>日，无线电通信局进一步从斯洛文尼亚主管部门获悉，</w:t>
      </w:r>
      <w:r w:rsidRPr="00D33B4E">
        <w:t>2020</w:t>
      </w:r>
      <w:r w:rsidRPr="00D33B4E">
        <w:t>年</w:t>
      </w:r>
      <w:r w:rsidRPr="00D33B4E">
        <w:t>6</w:t>
      </w:r>
      <w:r w:rsidRPr="00D33B4E">
        <w:t>月</w:t>
      </w:r>
      <w:r w:rsidRPr="00D33B4E">
        <w:t>18</w:t>
      </w:r>
      <w:r w:rsidRPr="00D33B4E">
        <w:t>日的</w:t>
      </w:r>
      <w:r w:rsidRPr="00D33B4E">
        <w:rPr>
          <w:rFonts w:hint="eastAsia"/>
        </w:rPr>
        <w:t>后续</w:t>
      </w:r>
      <w:r w:rsidRPr="00D33B4E">
        <w:t>发射因极端天气条件而推迟，预计新的发射将于</w:t>
      </w:r>
      <w:r w:rsidRPr="00D33B4E">
        <w:t>2020</w:t>
      </w:r>
      <w:r w:rsidRPr="00D33B4E">
        <w:t>年</w:t>
      </w:r>
      <w:r w:rsidRPr="00D33B4E">
        <w:t>8</w:t>
      </w:r>
      <w:r w:rsidRPr="00D33B4E">
        <w:t>月</w:t>
      </w:r>
      <w:r w:rsidRPr="00D33B4E">
        <w:t>17</w:t>
      </w:r>
      <w:r w:rsidRPr="00D33B4E">
        <w:t>日进行。</w:t>
      </w:r>
      <w:bookmarkEnd w:id="290"/>
      <w:r w:rsidRPr="00D33B4E">
        <w:rPr>
          <w:rFonts w:hint="eastAsia"/>
        </w:rPr>
        <w:t>因此，请委员会考虑将</w:t>
      </w:r>
      <w:r w:rsidRPr="00D33B4E">
        <w:rPr>
          <w:rFonts w:hint="eastAsia"/>
        </w:rPr>
        <w:t>2020</w:t>
      </w:r>
      <w:r w:rsidRPr="00D33B4E">
        <w:rPr>
          <w:rFonts w:hint="eastAsia"/>
        </w:rPr>
        <w:t>年</w:t>
      </w:r>
      <w:r w:rsidRPr="00D33B4E">
        <w:rPr>
          <w:rFonts w:hint="eastAsia"/>
        </w:rPr>
        <w:t>9</w:t>
      </w:r>
      <w:r w:rsidRPr="00D33B4E">
        <w:rPr>
          <w:rFonts w:hint="eastAsia"/>
        </w:rPr>
        <w:t>月</w:t>
      </w:r>
      <w:r w:rsidRPr="00D33B4E">
        <w:rPr>
          <w:rFonts w:hint="eastAsia"/>
        </w:rPr>
        <w:t>30</w:t>
      </w:r>
      <w:r w:rsidRPr="00D33B4E">
        <w:rPr>
          <w:rFonts w:hint="eastAsia"/>
        </w:rPr>
        <w:t>日，而非</w:t>
      </w:r>
      <w:r w:rsidRPr="00D33B4E">
        <w:rPr>
          <w:rFonts w:hint="eastAsia"/>
        </w:rPr>
        <w:t>2020</w:t>
      </w:r>
      <w:r w:rsidRPr="00D33B4E">
        <w:rPr>
          <w:rFonts w:hint="eastAsia"/>
        </w:rPr>
        <w:t>年</w:t>
      </w:r>
      <w:r w:rsidRPr="00D33B4E">
        <w:rPr>
          <w:rFonts w:hint="eastAsia"/>
        </w:rPr>
        <w:t>9</w:t>
      </w:r>
      <w:r w:rsidRPr="00D33B4E">
        <w:rPr>
          <w:rFonts w:hint="eastAsia"/>
        </w:rPr>
        <w:t>月</w:t>
      </w:r>
      <w:r w:rsidRPr="00D33B4E">
        <w:rPr>
          <w:rFonts w:hint="eastAsia"/>
        </w:rPr>
        <w:t>23</w:t>
      </w:r>
      <w:r w:rsidRPr="00D33B4E">
        <w:rPr>
          <w:rFonts w:hint="eastAsia"/>
        </w:rPr>
        <w:t>日作为请求延期的结束日期。斯洛文尼亚主管部门已满足了该申报资料的所有规则要求。</w:t>
      </w:r>
    </w:p>
    <w:p w14:paraId="1389F25D" w14:textId="77777777" w:rsidR="00EC60DE" w:rsidRPr="00D33B4E" w:rsidRDefault="00EC60DE" w:rsidP="00563B1D">
      <w:pPr>
        <w:jc w:val="both"/>
      </w:pPr>
      <w:r w:rsidRPr="00D33B4E">
        <w:t>7.30</w:t>
      </w:r>
      <w:r w:rsidRPr="00D33B4E">
        <w:tab/>
      </w:r>
      <w:r w:rsidRPr="00D33B4E">
        <w:rPr>
          <w:b/>
          <w:bCs/>
        </w:rPr>
        <w:t>主席</w:t>
      </w:r>
      <w:r w:rsidRPr="00D33B4E">
        <w:t>指出，织女星火箭发射延迟已</w:t>
      </w:r>
      <w:r w:rsidRPr="00D33B4E">
        <w:rPr>
          <w:rFonts w:hint="eastAsia"/>
        </w:rPr>
        <w:t>众所周知</w:t>
      </w:r>
      <w:r w:rsidRPr="00D33B4E">
        <w:t>。</w:t>
      </w:r>
    </w:p>
    <w:p w14:paraId="2E23882B" w14:textId="77777777" w:rsidR="00EC60DE" w:rsidRPr="00D33B4E" w:rsidRDefault="00EC60DE" w:rsidP="00563B1D">
      <w:pPr>
        <w:jc w:val="both"/>
      </w:pPr>
      <w:r w:rsidRPr="00D33B4E">
        <w:rPr>
          <w:bCs/>
        </w:rPr>
        <w:t>7.31</w:t>
      </w:r>
      <w:r w:rsidRPr="00D33B4E">
        <w:rPr>
          <w:bCs/>
        </w:rPr>
        <w:tab/>
      </w:r>
      <w:bookmarkStart w:id="291" w:name="lt_pId1049"/>
      <w:r w:rsidRPr="00D33B4E">
        <w:rPr>
          <w:b/>
        </w:rPr>
        <w:t>Henri</w:t>
      </w:r>
      <w:r w:rsidRPr="00D33B4E">
        <w:rPr>
          <w:b/>
        </w:rPr>
        <w:t>先生</w:t>
      </w:r>
      <w:r w:rsidRPr="00D33B4E">
        <w:t>同意关于织女星火箭发射延迟的信息</w:t>
      </w:r>
      <w:r w:rsidRPr="00D33B4E">
        <w:rPr>
          <w:rFonts w:hint="eastAsia"/>
        </w:rPr>
        <w:t>已广为流传</w:t>
      </w:r>
      <w:r w:rsidRPr="00D33B4E">
        <w:t>。本案符合</w:t>
      </w:r>
      <w:r w:rsidRPr="00D33B4E">
        <w:rPr>
          <w:rFonts w:ascii="STKaiti" w:eastAsia="STKaiti" w:hAnsi="STKaiti"/>
          <w:bCs/>
        </w:rPr>
        <w:t>不可抗力</w:t>
      </w:r>
      <w:r w:rsidRPr="00D33B4E">
        <w:t>的条件，他可以同意延期至</w:t>
      </w:r>
      <w:r w:rsidRPr="00D33B4E">
        <w:t>2020</w:t>
      </w:r>
      <w:r w:rsidRPr="00D33B4E">
        <w:t>年</w:t>
      </w:r>
      <w:r w:rsidRPr="00D33B4E">
        <w:t>9</w:t>
      </w:r>
      <w:r w:rsidRPr="00D33B4E">
        <w:t>月</w:t>
      </w:r>
      <w:r w:rsidRPr="00D33B4E">
        <w:t>30</w:t>
      </w:r>
      <w:r w:rsidRPr="00D33B4E">
        <w:t>日。</w:t>
      </w:r>
      <w:bookmarkEnd w:id="291"/>
    </w:p>
    <w:p w14:paraId="242B9DCF" w14:textId="77777777" w:rsidR="00EC60DE" w:rsidRPr="00D33B4E" w:rsidRDefault="00EC60DE" w:rsidP="00563B1D">
      <w:pPr>
        <w:jc w:val="both"/>
        <w:rPr>
          <w:bCs/>
        </w:rPr>
      </w:pPr>
      <w:r w:rsidRPr="00D33B4E">
        <w:t>7.32</w:t>
      </w:r>
      <w:r w:rsidRPr="00D33B4E">
        <w:tab/>
      </w:r>
      <w:bookmarkStart w:id="292" w:name="lt_pId1052"/>
      <w:r w:rsidRPr="00D33B4E">
        <w:rPr>
          <w:b/>
          <w:bCs/>
        </w:rPr>
        <w:t>Borjón</w:t>
      </w:r>
      <w:r w:rsidRPr="00D33B4E">
        <w:rPr>
          <w:b/>
          <w:bCs/>
        </w:rPr>
        <w:t>先生</w:t>
      </w:r>
      <w:r w:rsidRPr="00D33B4E">
        <w:rPr>
          <w:rFonts w:hint="eastAsia"/>
        </w:rPr>
        <w:t>表示</w:t>
      </w:r>
      <w:r w:rsidRPr="00D33B4E">
        <w:t>，该案件</w:t>
      </w:r>
      <w:r w:rsidRPr="00D33B4E">
        <w:rPr>
          <w:rFonts w:hint="eastAsia"/>
        </w:rPr>
        <w:t>符合</w:t>
      </w:r>
      <w:r w:rsidRPr="00D33B4E">
        <w:rPr>
          <w:rFonts w:ascii="STKaiti" w:eastAsia="STKaiti" w:hAnsi="STKaiti"/>
          <w:bCs/>
        </w:rPr>
        <w:t>不可抗力</w:t>
      </w:r>
      <w:r w:rsidRPr="00D33B4E">
        <w:rPr>
          <w:rFonts w:hint="eastAsia"/>
        </w:rPr>
        <w:t>的条件</w:t>
      </w:r>
      <w:r w:rsidRPr="00D33B4E">
        <w:t>，并指出与</w:t>
      </w:r>
      <w:r w:rsidRPr="00D33B4E">
        <w:t>COVID-19</w:t>
      </w:r>
      <w:r w:rsidRPr="00D33B4E">
        <w:rPr>
          <w:rFonts w:hint="eastAsia"/>
        </w:rPr>
        <w:t>疫情</w:t>
      </w:r>
      <w:r w:rsidRPr="00D33B4E">
        <w:t>的因果关系已得到充分证明。他支持延期至</w:t>
      </w:r>
      <w:r w:rsidRPr="00D33B4E">
        <w:t>2020</w:t>
      </w:r>
      <w:r w:rsidRPr="00D33B4E">
        <w:t>年</w:t>
      </w:r>
      <w:r w:rsidRPr="00D33B4E">
        <w:t>9</w:t>
      </w:r>
      <w:r w:rsidRPr="00D33B4E">
        <w:t>月</w:t>
      </w:r>
      <w:r w:rsidRPr="00D33B4E">
        <w:t>30</w:t>
      </w:r>
      <w:r w:rsidRPr="00D33B4E">
        <w:t>日。</w:t>
      </w:r>
      <w:r w:rsidRPr="00D33B4E">
        <w:rPr>
          <w:b/>
          <w:bCs/>
        </w:rPr>
        <w:t>Hoan</w:t>
      </w:r>
      <w:r w:rsidRPr="00D33B4E">
        <w:rPr>
          <w:b/>
          <w:bCs/>
        </w:rPr>
        <w:t>先生</w:t>
      </w:r>
      <w:r w:rsidRPr="00D33B4E">
        <w:t>赞同这些</w:t>
      </w:r>
      <w:r w:rsidRPr="00D33B4E">
        <w:rPr>
          <w:rFonts w:hint="eastAsia"/>
        </w:rPr>
        <w:t>意见并</w:t>
      </w:r>
      <w:r w:rsidRPr="00D33B4E">
        <w:t>补充</w:t>
      </w:r>
      <w:r w:rsidRPr="00D33B4E">
        <w:rPr>
          <w:rFonts w:hint="eastAsia"/>
        </w:rPr>
        <w:t>指出</w:t>
      </w:r>
      <w:r w:rsidRPr="00D33B4E">
        <w:t>，六个月的延期</w:t>
      </w:r>
      <w:r w:rsidRPr="00D33B4E">
        <w:rPr>
          <w:rFonts w:hint="eastAsia"/>
        </w:rPr>
        <w:t>属于时间有限的延期</w:t>
      </w:r>
      <w:r w:rsidRPr="00D33B4E">
        <w:t>。</w:t>
      </w:r>
      <w:bookmarkEnd w:id="292"/>
    </w:p>
    <w:p w14:paraId="3851CCEA" w14:textId="77777777" w:rsidR="00EC60DE" w:rsidRPr="00D33B4E" w:rsidRDefault="00EC60DE" w:rsidP="00563B1D">
      <w:pPr>
        <w:jc w:val="both"/>
        <w:rPr>
          <w:bCs/>
        </w:rPr>
      </w:pPr>
      <w:r w:rsidRPr="00D33B4E">
        <w:t>7.33</w:t>
      </w:r>
      <w:r w:rsidRPr="00D33B4E">
        <w:tab/>
      </w:r>
      <w:bookmarkStart w:id="293" w:name="lt_pId1056"/>
      <w:r w:rsidRPr="00D33B4E">
        <w:rPr>
          <w:b/>
          <w:bCs/>
        </w:rPr>
        <w:t>Jeanty</w:t>
      </w:r>
      <w:r w:rsidRPr="00D33B4E">
        <w:rPr>
          <w:b/>
          <w:bCs/>
        </w:rPr>
        <w:t>女士</w:t>
      </w:r>
      <w:r w:rsidRPr="00D33B4E">
        <w:rPr>
          <w:rFonts w:hint="eastAsia"/>
        </w:rPr>
        <w:t>指出</w:t>
      </w:r>
      <w:r w:rsidRPr="00D33B4E">
        <w:t>，虽然该文件没有明确说明</w:t>
      </w:r>
      <w:r w:rsidRPr="00D33B4E">
        <w:rPr>
          <w:rFonts w:ascii="STKaiti" w:eastAsia="STKaiti" w:hAnsi="STKaiti"/>
          <w:bCs/>
        </w:rPr>
        <w:t>不可抗力</w:t>
      </w:r>
      <w:r w:rsidRPr="00D33B4E">
        <w:t>的四个条件是如何满足的，但很明显，该案件</w:t>
      </w:r>
      <w:r w:rsidRPr="00D33B4E">
        <w:rPr>
          <w:rFonts w:hint="eastAsia"/>
        </w:rPr>
        <w:t>属于</w:t>
      </w:r>
      <w:r w:rsidRPr="00D33B4E">
        <w:rPr>
          <w:rFonts w:ascii="STKaiti" w:eastAsia="STKaiti" w:hAnsi="STKaiti"/>
          <w:bCs/>
        </w:rPr>
        <w:t>不可抗力</w:t>
      </w:r>
      <w:r w:rsidRPr="00D33B4E">
        <w:rPr>
          <w:rFonts w:hint="eastAsia"/>
        </w:rPr>
        <w:t>的情况</w:t>
      </w:r>
      <w:r w:rsidRPr="00D33B4E">
        <w:t>。她支持延期请求。</w:t>
      </w:r>
      <w:bookmarkEnd w:id="293"/>
    </w:p>
    <w:p w14:paraId="352F081F" w14:textId="77777777" w:rsidR="00EC60DE" w:rsidRPr="00D33B4E" w:rsidRDefault="00EC60DE" w:rsidP="00563B1D">
      <w:pPr>
        <w:jc w:val="both"/>
        <w:rPr>
          <w:bCs/>
        </w:rPr>
      </w:pPr>
      <w:r w:rsidRPr="00D33B4E">
        <w:t>7.34</w:t>
      </w:r>
      <w:r w:rsidRPr="00D33B4E">
        <w:tab/>
      </w:r>
      <w:bookmarkStart w:id="294" w:name="lt_pId1059"/>
      <w:r w:rsidRPr="00D33B4E">
        <w:rPr>
          <w:b/>
          <w:bCs/>
        </w:rPr>
        <w:t>Varlamov</w:t>
      </w:r>
      <w:r w:rsidRPr="00D33B4E">
        <w:rPr>
          <w:b/>
          <w:bCs/>
        </w:rPr>
        <w:t>先生</w:t>
      </w:r>
      <w:r w:rsidRPr="00D33B4E">
        <w:t>表示支持批准延期请求</w:t>
      </w:r>
      <w:bookmarkEnd w:id="294"/>
    </w:p>
    <w:p w14:paraId="6857624E" w14:textId="77777777" w:rsidR="00EC60DE" w:rsidRPr="00D33B4E" w:rsidRDefault="00EC60DE" w:rsidP="00563B1D">
      <w:pPr>
        <w:jc w:val="both"/>
      </w:pPr>
      <w:r w:rsidRPr="00D33B4E">
        <w:rPr>
          <w:bCs/>
        </w:rPr>
        <w:t>7.35</w:t>
      </w:r>
      <w:r w:rsidRPr="00D33B4E">
        <w:rPr>
          <w:bCs/>
        </w:rPr>
        <w:tab/>
      </w:r>
      <w:bookmarkStart w:id="295" w:name="lt_pId1061"/>
      <w:proofErr w:type="spellStart"/>
      <w:r w:rsidRPr="00D33B4E">
        <w:rPr>
          <w:b/>
        </w:rPr>
        <w:t>Azzouz</w:t>
      </w:r>
      <w:proofErr w:type="spellEnd"/>
      <w:r w:rsidRPr="00D33B4E">
        <w:rPr>
          <w:b/>
        </w:rPr>
        <w:t>先生</w:t>
      </w:r>
      <w:r w:rsidRPr="00D33B4E">
        <w:t>、</w:t>
      </w:r>
      <w:r w:rsidRPr="00D33B4E">
        <w:rPr>
          <w:b/>
        </w:rPr>
        <w:t>Hasanova</w:t>
      </w:r>
      <w:r w:rsidRPr="00D33B4E">
        <w:rPr>
          <w:b/>
        </w:rPr>
        <w:t>女士</w:t>
      </w:r>
      <w:r w:rsidRPr="00D33B4E">
        <w:t>、</w:t>
      </w:r>
      <w:r w:rsidRPr="00D33B4E">
        <w:rPr>
          <w:b/>
        </w:rPr>
        <w:t>Talib</w:t>
      </w:r>
      <w:r w:rsidRPr="00D33B4E">
        <w:rPr>
          <w:rFonts w:hint="eastAsia"/>
          <w:b/>
        </w:rPr>
        <w:t>先生</w:t>
      </w:r>
      <w:r w:rsidRPr="00D33B4E">
        <w:t>、</w:t>
      </w:r>
      <w:r w:rsidRPr="00D33B4E">
        <w:rPr>
          <w:b/>
        </w:rPr>
        <w:t>Alamri</w:t>
      </w:r>
      <w:r w:rsidRPr="00D33B4E">
        <w:rPr>
          <w:b/>
        </w:rPr>
        <w:t>先生</w:t>
      </w:r>
      <w:r w:rsidRPr="00D33B4E">
        <w:t>、</w:t>
      </w:r>
      <w:r w:rsidRPr="00D33B4E">
        <w:rPr>
          <w:b/>
          <w:iCs/>
        </w:rPr>
        <w:t>Mchunu</w:t>
      </w:r>
      <w:r w:rsidRPr="00D33B4E">
        <w:rPr>
          <w:b/>
          <w:iCs/>
        </w:rPr>
        <w:t>先生</w:t>
      </w:r>
      <w:r w:rsidRPr="00D33B4E">
        <w:rPr>
          <w:rFonts w:hint="eastAsia"/>
          <w:iCs/>
        </w:rPr>
        <w:t>和</w:t>
      </w:r>
      <w:r w:rsidRPr="00D33B4E">
        <w:rPr>
          <w:b/>
          <w:iCs/>
        </w:rPr>
        <w:t>Hashimoto</w:t>
      </w:r>
      <w:r w:rsidRPr="00D33B4E">
        <w:rPr>
          <w:b/>
          <w:iCs/>
        </w:rPr>
        <w:t>先生</w:t>
      </w:r>
      <w:r w:rsidRPr="00D33B4E">
        <w:t>表示，他们赞同前几位发言者的</w:t>
      </w:r>
      <w:r w:rsidRPr="00D33B4E">
        <w:rPr>
          <w:rFonts w:hint="eastAsia"/>
        </w:rPr>
        <w:t>意见</w:t>
      </w:r>
      <w:r w:rsidRPr="00D33B4E">
        <w:t>。</w:t>
      </w:r>
      <w:bookmarkEnd w:id="295"/>
    </w:p>
    <w:p w14:paraId="7B632A64" w14:textId="77777777" w:rsidR="00EC60DE" w:rsidRPr="00D33B4E" w:rsidRDefault="00EC60DE" w:rsidP="00563B1D">
      <w:pPr>
        <w:keepNext/>
        <w:keepLines/>
        <w:jc w:val="both"/>
      </w:pPr>
      <w:r w:rsidRPr="00D33B4E">
        <w:lastRenderedPageBreak/>
        <w:t>7.36</w:t>
      </w:r>
      <w:r w:rsidRPr="00D33B4E">
        <w:tab/>
      </w:r>
      <w:bookmarkStart w:id="296" w:name="lt_pId1063"/>
      <w:r w:rsidRPr="00D33B4E">
        <w:rPr>
          <w:rFonts w:hint="eastAsia"/>
          <w:b/>
          <w:bCs/>
        </w:rPr>
        <w:t>主席</w:t>
      </w:r>
      <w:r w:rsidRPr="00D33B4E">
        <w:rPr>
          <w:rFonts w:hint="eastAsia"/>
        </w:rPr>
        <w:t>建议委员会做出如下结论：</w:t>
      </w:r>
      <w:bookmarkEnd w:id="296"/>
    </w:p>
    <w:p w14:paraId="265E394A" w14:textId="77777777" w:rsidR="00EC60DE" w:rsidRPr="00D33B4E" w:rsidRDefault="00EC60DE" w:rsidP="00357D64">
      <w:pPr>
        <w:ind w:firstLineChars="200" w:firstLine="440"/>
      </w:pPr>
      <w:r w:rsidRPr="00D33B4E">
        <w:rPr>
          <w:rFonts w:ascii="Calibri" w:hAnsi="Calibri" w:cs="Arial" w:hint="eastAsia"/>
          <w:color w:val="000000"/>
          <w:sz w:val="22"/>
          <w:szCs w:val="22"/>
        </w:rPr>
        <w:t>“</w:t>
      </w:r>
      <w:r w:rsidRPr="00D33B4E">
        <w:rPr>
          <w:rFonts w:hint="eastAsia"/>
        </w:rPr>
        <w:t>委员会审议了</w:t>
      </w:r>
      <w:r w:rsidRPr="00D33B4E">
        <w:rPr>
          <w:rFonts w:hint="eastAsia"/>
        </w:rPr>
        <w:t>RRB20-2/21</w:t>
      </w:r>
      <w:r w:rsidRPr="00D33B4E">
        <w:rPr>
          <w:rFonts w:hint="eastAsia"/>
        </w:rPr>
        <w:t>号文件所载的斯洛文尼亚主管部门的请求，和</w:t>
      </w:r>
      <w:bookmarkStart w:id="297" w:name="_Hlk47709813"/>
      <w:r w:rsidRPr="00D33B4E">
        <w:rPr>
          <w:rFonts w:hint="eastAsia"/>
        </w:rPr>
        <w:t>无线电通信局于</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7</w:t>
      </w:r>
      <w:r w:rsidRPr="00D33B4E">
        <w:rPr>
          <w:rFonts w:hint="eastAsia"/>
        </w:rPr>
        <w:t>日收到的迟交信息，即斯洛文尼亚主管部门请委员会考虑将</w:t>
      </w:r>
      <w:r w:rsidRPr="00D33B4E">
        <w:rPr>
          <w:rFonts w:hint="eastAsia"/>
        </w:rPr>
        <w:t>2020</w:t>
      </w:r>
      <w:r w:rsidRPr="00D33B4E">
        <w:rPr>
          <w:rFonts w:hint="eastAsia"/>
        </w:rPr>
        <w:t>年</w:t>
      </w:r>
      <w:r w:rsidRPr="00D33B4E">
        <w:rPr>
          <w:rFonts w:hint="eastAsia"/>
        </w:rPr>
        <w:t>9</w:t>
      </w:r>
      <w:r w:rsidRPr="00D33B4E">
        <w:rPr>
          <w:rFonts w:hint="eastAsia"/>
        </w:rPr>
        <w:t>月</w:t>
      </w:r>
      <w:r w:rsidRPr="00D33B4E">
        <w:rPr>
          <w:rFonts w:hint="eastAsia"/>
        </w:rPr>
        <w:t>30</w:t>
      </w:r>
      <w:r w:rsidRPr="00D33B4E">
        <w:rPr>
          <w:rFonts w:hint="eastAsia"/>
        </w:rPr>
        <w:t>日，而非</w:t>
      </w:r>
      <w:r w:rsidRPr="00D33B4E">
        <w:rPr>
          <w:rFonts w:hint="eastAsia"/>
        </w:rPr>
        <w:t>2020</w:t>
      </w:r>
      <w:r w:rsidRPr="00D33B4E">
        <w:rPr>
          <w:rFonts w:hint="eastAsia"/>
        </w:rPr>
        <w:t>年</w:t>
      </w:r>
      <w:r w:rsidRPr="00D33B4E">
        <w:rPr>
          <w:rFonts w:hint="eastAsia"/>
        </w:rPr>
        <w:t>9</w:t>
      </w:r>
      <w:r w:rsidRPr="00D33B4E">
        <w:rPr>
          <w:rFonts w:hint="eastAsia"/>
        </w:rPr>
        <w:t>月</w:t>
      </w:r>
      <w:r w:rsidRPr="00D33B4E">
        <w:rPr>
          <w:rFonts w:hint="eastAsia"/>
        </w:rPr>
        <w:t>23</w:t>
      </w:r>
      <w:r w:rsidRPr="00D33B4E">
        <w:rPr>
          <w:rFonts w:hint="eastAsia"/>
        </w:rPr>
        <w:t>日作为请求延期的结束日期。</w:t>
      </w:r>
      <w:bookmarkEnd w:id="297"/>
      <w:r w:rsidRPr="00D33B4E">
        <w:rPr>
          <w:rFonts w:hint="eastAsia"/>
        </w:rPr>
        <w:t>委员会注意到，斯洛文尼亚主管部门已符合</w:t>
      </w:r>
      <w:r w:rsidRPr="00D33B4E">
        <w:rPr>
          <w:rFonts w:hint="eastAsia"/>
        </w:rPr>
        <w:t>NEMO-HD</w:t>
      </w:r>
      <w:r w:rsidRPr="00D33B4E">
        <w:rPr>
          <w:rFonts w:hint="eastAsia"/>
        </w:rPr>
        <w:t>卫星网络相关的所有规则要求，并且请求的延长期限有限且明确。基于提供的信息，委员会得出结论认为，由于与</w:t>
      </w:r>
      <w:r w:rsidRPr="00D33B4E">
        <w:rPr>
          <w:rFonts w:hint="eastAsia"/>
        </w:rPr>
        <w:t>COVID-19</w:t>
      </w:r>
      <w:r w:rsidRPr="00D33B4E">
        <w:rPr>
          <w:rFonts w:hint="eastAsia"/>
        </w:rPr>
        <w:t>疫情大流行有直接因果关系的发射延迟，该情况符合所有条件，可构成</w:t>
      </w:r>
      <w:r w:rsidRPr="00D33B4E">
        <w:rPr>
          <w:rFonts w:ascii="STKaiti" w:eastAsia="STKaiti" w:hAnsi="STKaiti" w:hint="eastAsia"/>
        </w:rPr>
        <w:t>不可抗力</w:t>
      </w:r>
      <w:r w:rsidRPr="00D33B4E">
        <w:rPr>
          <w:rFonts w:hint="eastAsia"/>
        </w:rPr>
        <w:t>情况。</w:t>
      </w:r>
    </w:p>
    <w:p w14:paraId="07C88236" w14:textId="77777777" w:rsidR="00EC60DE" w:rsidRPr="00D33B4E" w:rsidRDefault="00EC60DE" w:rsidP="00563B1D">
      <w:pPr>
        <w:ind w:firstLineChars="200" w:firstLine="480"/>
        <w:jc w:val="both"/>
      </w:pPr>
      <w:r w:rsidRPr="00D33B4E">
        <w:rPr>
          <w:rFonts w:hint="eastAsia"/>
        </w:rPr>
        <w:t>因此，委员会决定同意斯洛文尼亚主管部门的请求，将</w:t>
      </w:r>
      <w:r w:rsidRPr="00D33B4E">
        <w:rPr>
          <w:rFonts w:hint="eastAsia"/>
        </w:rPr>
        <w:t>NEMO-HD</w:t>
      </w:r>
      <w:r w:rsidRPr="00D33B4E">
        <w:rPr>
          <w:rFonts w:hint="eastAsia"/>
        </w:rPr>
        <w:t>卫星网络频率指配的启用规则时限延长至</w:t>
      </w:r>
      <w:r w:rsidRPr="00D33B4E">
        <w:rPr>
          <w:rFonts w:hint="eastAsia"/>
        </w:rPr>
        <w:t>2020</w:t>
      </w:r>
      <w:r w:rsidRPr="00D33B4E">
        <w:rPr>
          <w:rFonts w:hint="eastAsia"/>
        </w:rPr>
        <w:t>年</w:t>
      </w:r>
      <w:r w:rsidRPr="00D33B4E">
        <w:rPr>
          <w:rFonts w:hint="eastAsia"/>
        </w:rPr>
        <w:t>9</w:t>
      </w:r>
      <w:r w:rsidRPr="00D33B4E">
        <w:rPr>
          <w:rFonts w:hint="eastAsia"/>
        </w:rPr>
        <w:t>月</w:t>
      </w:r>
      <w:r w:rsidRPr="00D33B4E">
        <w:rPr>
          <w:rFonts w:hint="eastAsia"/>
        </w:rPr>
        <w:t>30</w:t>
      </w:r>
      <w:r w:rsidRPr="00D33B4E">
        <w:rPr>
          <w:rFonts w:hint="eastAsia"/>
        </w:rPr>
        <w:t>日。”</w:t>
      </w:r>
    </w:p>
    <w:p w14:paraId="3237F92E" w14:textId="77777777" w:rsidR="00EC60DE" w:rsidRPr="00D33B4E" w:rsidRDefault="00EC60DE" w:rsidP="00563B1D">
      <w:pPr>
        <w:jc w:val="both"/>
      </w:pPr>
      <w:r w:rsidRPr="00D33B4E">
        <w:t>7.37</w:t>
      </w:r>
      <w:r w:rsidRPr="00D33B4E">
        <w:tab/>
      </w:r>
      <w:bookmarkStart w:id="298" w:name="lt_pId1069"/>
      <w:r w:rsidRPr="00D33B4E">
        <w:t>会议对此表示</w:t>
      </w:r>
      <w:r w:rsidRPr="00D33B4E">
        <w:rPr>
          <w:b/>
          <w:bCs/>
        </w:rPr>
        <w:t>同意</w:t>
      </w:r>
      <w:bookmarkEnd w:id="298"/>
      <w:r w:rsidRPr="00D33B4E">
        <w:rPr>
          <w:rFonts w:hint="eastAsia"/>
        </w:rPr>
        <w:t>。</w:t>
      </w:r>
    </w:p>
    <w:p w14:paraId="285F2FF5" w14:textId="6041ABA0" w:rsidR="00EC60DE" w:rsidRPr="00D33B4E" w:rsidRDefault="00EC60DE" w:rsidP="00563B1D">
      <w:pPr>
        <w:pStyle w:val="Headingb"/>
        <w:jc w:val="both"/>
        <w:rPr>
          <w:rFonts w:hint="eastAsia"/>
          <w:lang w:eastAsia="zh-CN"/>
        </w:rPr>
      </w:pPr>
      <w:bookmarkStart w:id="299" w:name="lt_pId1070"/>
      <w:r w:rsidRPr="00D33B4E">
        <w:rPr>
          <w:rFonts w:ascii="SimSun" w:hAnsi="SimSun" w:cs="SimSun" w:hint="eastAsia"/>
          <w:lang w:eastAsia="zh-CN"/>
        </w:rPr>
        <w:t>伊朗伊斯兰共和国主管部门有关延长东经</w:t>
      </w:r>
      <w:r w:rsidRPr="00D33B4E">
        <w:rPr>
          <w:lang w:eastAsia="zh-CN"/>
        </w:rPr>
        <w:t>43.5°</w:t>
      </w:r>
      <w:r w:rsidRPr="00D33B4E">
        <w:rPr>
          <w:rFonts w:hint="eastAsia"/>
          <w:lang w:eastAsia="zh-CN"/>
        </w:rPr>
        <w:t>的</w:t>
      </w:r>
      <w:r w:rsidRPr="00D33B4E">
        <w:rPr>
          <w:lang w:eastAsia="zh-CN"/>
        </w:rPr>
        <w:t>IRANSAT-43.5</w:t>
      </w:r>
      <w:r w:rsidRPr="00D33B4E">
        <w:rPr>
          <w:rFonts w:hint="eastAsia"/>
          <w:lang w:eastAsia="zh-CN"/>
        </w:rPr>
        <w:t>E</w:t>
      </w:r>
      <w:r w:rsidRPr="00D33B4E">
        <w:rPr>
          <w:rFonts w:ascii="SimSun" w:hAnsi="SimSun" w:cs="SimSun" w:hint="eastAsia"/>
          <w:lang w:eastAsia="zh-CN"/>
        </w:rPr>
        <w:t>卫星网络频率指配规则时限的文稿（</w:t>
      </w:r>
      <w:r w:rsidRPr="00D33B4E">
        <w:rPr>
          <w:lang w:eastAsia="zh-CN"/>
        </w:rPr>
        <w:t>RRB20-2/22</w:t>
      </w:r>
      <w:r w:rsidRPr="00D33B4E">
        <w:rPr>
          <w:rFonts w:hint="eastAsia"/>
          <w:lang w:eastAsia="zh-CN"/>
        </w:rPr>
        <w:t>和</w:t>
      </w:r>
      <w:r w:rsidRPr="00D33B4E">
        <w:rPr>
          <w:lang w:eastAsia="zh-CN"/>
        </w:rPr>
        <w:t>RRB20-2/DELAYED/2</w:t>
      </w:r>
      <w:bookmarkEnd w:id="299"/>
      <w:r w:rsidRPr="00D33B4E">
        <w:rPr>
          <w:rFonts w:hint="eastAsia"/>
          <w:lang w:eastAsia="zh-CN"/>
        </w:rPr>
        <w:t>号文件）</w:t>
      </w:r>
    </w:p>
    <w:p w14:paraId="16B4F13C" w14:textId="77777777" w:rsidR="00CE6497" w:rsidRPr="00D33B4E" w:rsidRDefault="00CE6497" w:rsidP="00CE6497">
      <w:pPr>
        <w:jc w:val="both"/>
      </w:pPr>
      <w:r w:rsidRPr="00D33B4E">
        <w:t>7.38</w:t>
      </w:r>
      <w:r w:rsidRPr="00D33B4E">
        <w:tab/>
      </w:r>
      <w:bookmarkStart w:id="300" w:name="lt_pId1074"/>
      <w:r w:rsidRPr="00D33B4E">
        <w:rPr>
          <w:rFonts w:hint="eastAsia"/>
          <w:b/>
          <w:bCs/>
        </w:rPr>
        <w:t>Sakamoto</w:t>
      </w:r>
      <w:r w:rsidRPr="00D33B4E">
        <w:rPr>
          <w:rFonts w:hint="eastAsia"/>
          <w:b/>
          <w:bCs/>
        </w:rPr>
        <w:t>先生（空间业务部空间系统协调处处长）</w:t>
      </w:r>
      <w:r w:rsidRPr="00D33B4E">
        <w:rPr>
          <w:rFonts w:hint="eastAsia"/>
        </w:rPr>
        <w:t>介绍了</w:t>
      </w:r>
      <w:r w:rsidRPr="00D33B4E">
        <w:rPr>
          <w:rFonts w:hint="eastAsia"/>
        </w:rPr>
        <w:t>RRB20-2/22</w:t>
      </w:r>
      <w:r w:rsidRPr="00D33B4E">
        <w:rPr>
          <w:rFonts w:hint="eastAsia"/>
        </w:rPr>
        <w:t>号文件，其中伊朗伊斯兰共和国主管部门在</w:t>
      </w:r>
      <w:r w:rsidRPr="00D33B4E">
        <w:rPr>
          <w:rFonts w:hint="eastAsia"/>
        </w:rPr>
        <w:t>2020</w:t>
      </w:r>
      <w:r w:rsidRPr="00D33B4E">
        <w:rPr>
          <w:rFonts w:hint="eastAsia"/>
        </w:rPr>
        <w:t>年</w:t>
      </w:r>
      <w:r w:rsidRPr="00D33B4E">
        <w:rPr>
          <w:rFonts w:hint="eastAsia"/>
        </w:rPr>
        <w:t>6</w:t>
      </w:r>
      <w:r w:rsidRPr="00D33B4E">
        <w:rPr>
          <w:rFonts w:hint="eastAsia"/>
        </w:rPr>
        <w:t>月</w:t>
      </w:r>
      <w:r w:rsidRPr="00D33B4E">
        <w:rPr>
          <w:rFonts w:hint="eastAsia"/>
        </w:rPr>
        <w:t>14</w:t>
      </w:r>
      <w:r w:rsidRPr="00D33B4E">
        <w:rPr>
          <w:rFonts w:hint="eastAsia"/>
        </w:rPr>
        <w:t>日的信函中以</w:t>
      </w:r>
      <w:r w:rsidRPr="00D33B4E">
        <w:rPr>
          <w:rFonts w:ascii="STKaiti" w:eastAsia="STKaiti" w:hAnsi="STKaiti" w:hint="eastAsia"/>
        </w:rPr>
        <w:t>不可抗力</w:t>
      </w:r>
      <w:r w:rsidRPr="00D33B4E">
        <w:rPr>
          <w:rFonts w:hint="eastAsia"/>
        </w:rPr>
        <w:t>为由，请求将</w:t>
      </w:r>
      <w:r w:rsidRPr="00D33B4E">
        <w:t>IRANSAT-43.5E</w:t>
      </w:r>
      <w:r w:rsidRPr="00D33B4E">
        <w:rPr>
          <w:rFonts w:hint="eastAsia"/>
        </w:rPr>
        <w:t>网络频率指配重新投入使用的规则时限延长三年，并且表示，由于信函所列理由，该网络的所有条件均已满足。伊朗主管部门指出，当美国单方面实施经济制裁，导致与最初的国际运营商</w:t>
      </w:r>
      <w:r w:rsidRPr="00D33B4E">
        <w:rPr>
          <w:rFonts w:hint="eastAsia"/>
        </w:rPr>
        <w:t>/</w:t>
      </w:r>
      <w:r w:rsidRPr="00D33B4E">
        <w:rPr>
          <w:rFonts w:hint="eastAsia"/>
        </w:rPr>
        <w:t>制造商的谈判暂停时，它已经履行了有关投入使用所涉网络以及从</w:t>
      </w:r>
      <w:r w:rsidRPr="00D33B4E">
        <w:rPr>
          <w:rFonts w:hint="eastAsia"/>
        </w:rPr>
        <w:t>2017</w:t>
      </w:r>
      <w:r w:rsidRPr="00D33B4E">
        <w:rPr>
          <w:rFonts w:hint="eastAsia"/>
        </w:rPr>
        <w:t>年</w:t>
      </w:r>
      <w:r w:rsidRPr="00D33B4E">
        <w:rPr>
          <w:rFonts w:hint="eastAsia"/>
        </w:rPr>
        <w:t>10</w:t>
      </w:r>
      <w:r w:rsidRPr="00D33B4E">
        <w:rPr>
          <w:rFonts w:hint="eastAsia"/>
        </w:rPr>
        <w:t>月</w:t>
      </w:r>
      <w:r w:rsidRPr="00D33B4E">
        <w:rPr>
          <w:rFonts w:hint="eastAsia"/>
        </w:rPr>
        <w:t>7</w:t>
      </w:r>
      <w:r w:rsidRPr="00D33B4E">
        <w:rPr>
          <w:rFonts w:hint="eastAsia"/>
        </w:rPr>
        <w:t>日至</w:t>
      </w:r>
      <w:r w:rsidRPr="00D33B4E">
        <w:rPr>
          <w:rFonts w:hint="eastAsia"/>
        </w:rPr>
        <w:t>2020</w:t>
      </w:r>
      <w:r w:rsidRPr="00D33B4E">
        <w:rPr>
          <w:rFonts w:hint="eastAsia"/>
        </w:rPr>
        <w:t>年</w:t>
      </w:r>
      <w:r w:rsidRPr="00D33B4E">
        <w:rPr>
          <w:rFonts w:hint="eastAsia"/>
        </w:rPr>
        <w:t>10</w:t>
      </w:r>
      <w:r w:rsidRPr="00D33B4E">
        <w:rPr>
          <w:rFonts w:hint="eastAsia"/>
        </w:rPr>
        <w:t>月</w:t>
      </w:r>
      <w:r w:rsidRPr="00D33B4E">
        <w:rPr>
          <w:rFonts w:hint="eastAsia"/>
        </w:rPr>
        <w:t>7</w:t>
      </w:r>
      <w:r w:rsidRPr="00D33B4E">
        <w:rPr>
          <w:rFonts w:hint="eastAsia"/>
        </w:rPr>
        <w:t>日暂停的所有义务，信函还描述了为给国家卫星寻找其它替代方案所做的各种尝试，包括卫星租用。</w:t>
      </w:r>
      <w:bookmarkEnd w:id="300"/>
      <w:r w:rsidRPr="00D33B4E">
        <w:rPr>
          <w:rFonts w:hint="eastAsia"/>
        </w:rPr>
        <w:t>该主管部门列出了这些制裁对该国经济和国家货币的影响，以及</w:t>
      </w:r>
      <w:r w:rsidRPr="00D33B4E">
        <w:rPr>
          <w:rFonts w:hint="eastAsia"/>
        </w:rPr>
        <w:t>COVID-19</w:t>
      </w:r>
      <w:r w:rsidRPr="00D33B4E">
        <w:rPr>
          <w:rFonts w:hint="eastAsia"/>
        </w:rPr>
        <w:t>疫情蔓延的影响，这一切均波及到国家卫星项目的融资。关于构成</w:t>
      </w:r>
      <w:r w:rsidRPr="00D33B4E">
        <w:rPr>
          <w:rFonts w:ascii="STKaiti" w:eastAsia="STKaiti" w:hAnsi="STKaiti" w:hint="eastAsia"/>
        </w:rPr>
        <w:t>不可抗力</w:t>
      </w:r>
      <w:r w:rsidRPr="00D33B4E">
        <w:rPr>
          <w:rFonts w:hint="eastAsia"/>
        </w:rPr>
        <w:t>的条件，它特别强调，美国单方面实施的经济制裁完全超出伊朗主管部门的控制，且不是自我诱发事件；这些事件不可预见且后果无法抵抗，因为单方面制裁使国家卫星制造延迟，其后果阻碍了国际公司与该国合作，从而无法通过外国投资为项目融资和开展国际金融交易。最后，伊朗主管部门援引《组织法》第</w:t>
      </w:r>
      <w:r w:rsidRPr="00D33B4E">
        <w:rPr>
          <w:rFonts w:hint="eastAsia"/>
        </w:rPr>
        <w:t>44</w:t>
      </w:r>
      <w:r w:rsidRPr="00D33B4E">
        <w:rPr>
          <w:rFonts w:hint="eastAsia"/>
        </w:rPr>
        <w:t>条及其中对考虑发展中国家特殊需要和特定国家地理情况的呼吁。</w:t>
      </w:r>
    </w:p>
    <w:p w14:paraId="369756C6" w14:textId="77777777" w:rsidR="00CE6497" w:rsidRPr="00D33B4E" w:rsidRDefault="00CE6497" w:rsidP="00CE6497">
      <w:pPr>
        <w:jc w:val="both"/>
      </w:pPr>
      <w:r w:rsidRPr="00D33B4E">
        <w:t>7.39</w:t>
      </w:r>
      <w:r w:rsidRPr="00D33B4E">
        <w:tab/>
      </w:r>
      <w:r w:rsidRPr="00D33B4E">
        <w:rPr>
          <w:rFonts w:hint="eastAsia"/>
        </w:rPr>
        <w:t>Sakamoto</w:t>
      </w:r>
      <w:r w:rsidRPr="00D33B4E">
        <w:rPr>
          <w:rFonts w:hint="eastAsia"/>
        </w:rPr>
        <w:t>先生提请注意作为情况通报的</w:t>
      </w:r>
      <w:r w:rsidRPr="00D33B4E">
        <w:rPr>
          <w:rFonts w:hint="eastAsia"/>
        </w:rPr>
        <w:t>RRB20-2/DELAYED/2</w:t>
      </w:r>
      <w:r w:rsidRPr="00D33B4E">
        <w:rPr>
          <w:rFonts w:hint="eastAsia"/>
        </w:rPr>
        <w:t>号文件，其中土耳其主管部门指出自己自上世纪</w:t>
      </w:r>
      <w:r w:rsidRPr="00D33B4E">
        <w:rPr>
          <w:rFonts w:hint="eastAsia"/>
        </w:rPr>
        <w:t>90</w:t>
      </w:r>
      <w:r w:rsidRPr="00D33B4E">
        <w:rPr>
          <w:rFonts w:hint="eastAsia"/>
        </w:rPr>
        <w:t>年代起就在东经</w:t>
      </w:r>
      <w:r w:rsidRPr="00D33B4E">
        <w:rPr>
          <w:rFonts w:hint="eastAsia"/>
        </w:rPr>
        <w:t>42</w:t>
      </w:r>
      <w:r w:rsidRPr="00D33B4E">
        <w:rPr>
          <w:rFonts w:hint="eastAsia"/>
        </w:rPr>
        <w:t>°操作，以及协调伊朗网络与土耳其网络的尝试迄今为止经证明徒劳无益的事实；两个网络之间的协调将必须在伊朗的指配投入操作之前完成。</w:t>
      </w:r>
    </w:p>
    <w:p w14:paraId="66E8CACF" w14:textId="77777777" w:rsidR="00CE6497" w:rsidRPr="00D33B4E" w:rsidRDefault="00CE6497" w:rsidP="00CE6497">
      <w:pPr>
        <w:jc w:val="both"/>
      </w:pPr>
      <w:r w:rsidRPr="00D33B4E">
        <w:t>7.40</w:t>
      </w:r>
      <w:r w:rsidRPr="00D33B4E">
        <w:tab/>
      </w:r>
      <w:r w:rsidRPr="00D33B4E">
        <w:rPr>
          <w:b/>
          <w:bCs/>
        </w:rPr>
        <w:t>Hasanova</w:t>
      </w:r>
      <w:r w:rsidRPr="00D33B4E">
        <w:rPr>
          <w:rFonts w:hint="eastAsia"/>
          <w:b/>
          <w:bCs/>
        </w:rPr>
        <w:t>女士</w:t>
      </w:r>
      <w:r w:rsidRPr="00D33B4E">
        <w:rPr>
          <w:rFonts w:hint="eastAsia"/>
        </w:rPr>
        <w:t>表示疑虑，鉴于需要制造卫星并投入操作，延长三年对于伊朗主管部门重新投入使用其网络是否足够。她希望收到有关预期发射日期的信息。此外，考虑到土耳其和伊朗网络之间的轨道间隔较小，她认为双方不太可能达成协调，并亦希望获得此方面的进一步信息。她因此建议，将该事项的审议工作推迟至委员会第</w:t>
      </w:r>
      <w:r w:rsidRPr="00D33B4E">
        <w:rPr>
          <w:rFonts w:hint="eastAsia"/>
        </w:rPr>
        <w:t>85</w:t>
      </w:r>
      <w:r w:rsidRPr="00D33B4E">
        <w:rPr>
          <w:rFonts w:hint="eastAsia"/>
        </w:rPr>
        <w:t>次会议，同时要求提供附加信息。</w:t>
      </w:r>
    </w:p>
    <w:p w14:paraId="0BB96216" w14:textId="77777777" w:rsidR="00CE6497" w:rsidRPr="00D33B4E" w:rsidRDefault="00CE6497" w:rsidP="00CE6497">
      <w:pPr>
        <w:jc w:val="both"/>
      </w:pPr>
      <w:r w:rsidRPr="00D33B4E">
        <w:t>7.41</w:t>
      </w:r>
      <w:r w:rsidRPr="00D33B4E">
        <w:tab/>
      </w:r>
      <w:r w:rsidRPr="00D33B4E">
        <w:rPr>
          <w:rFonts w:hint="eastAsia"/>
          <w:b/>
          <w:bCs/>
        </w:rPr>
        <w:t>Varlamov</w:t>
      </w:r>
      <w:r w:rsidRPr="00D33B4E">
        <w:rPr>
          <w:rFonts w:hint="eastAsia"/>
          <w:b/>
          <w:bCs/>
        </w:rPr>
        <w:t>先生</w:t>
      </w:r>
      <w:r w:rsidRPr="00D33B4E">
        <w:rPr>
          <w:rFonts w:hint="eastAsia"/>
        </w:rPr>
        <w:t>注意到伊朗主管部门早在</w:t>
      </w:r>
      <w:r w:rsidRPr="00D33B4E">
        <w:rPr>
          <w:rFonts w:hint="eastAsia"/>
        </w:rPr>
        <w:t>2017</w:t>
      </w:r>
      <w:r w:rsidRPr="00D33B4E">
        <w:rPr>
          <w:rFonts w:hint="eastAsia"/>
        </w:rPr>
        <w:t>年就已租用一颗卫星进行操作，希望了解鉴于所涉的轨道间隔较小，无线电通信局是否意识到那时伊朗和土耳其网络之间产生的任何干扰。</w:t>
      </w:r>
    </w:p>
    <w:p w14:paraId="61F49545" w14:textId="77777777" w:rsidR="00CE6497" w:rsidRPr="00D33B4E" w:rsidRDefault="00CE6497" w:rsidP="00CE6497">
      <w:pPr>
        <w:jc w:val="both"/>
      </w:pPr>
      <w:r w:rsidRPr="00D33B4E">
        <w:t>7.42</w:t>
      </w:r>
      <w:r w:rsidRPr="00D33B4E">
        <w:tab/>
      </w:r>
      <w:r w:rsidRPr="00D33B4E">
        <w:rPr>
          <w:b/>
          <w:bCs/>
        </w:rPr>
        <w:t>Sakamoto</w:t>
      </w:r>
      <w:r w:rsidRPr="00D33B4E">
        <w:rPr>
          <w:rFonts w:hint="eastAsia"/>
          <w:b/>
          <w:bCs/>
        </w:rPr>
        <w:t>先生（空间业务部空间系统协调处处长）</w:t>
      </w:r>
      <w:r w:rsidRPr="00D33B4E">
        <w:rPr>
          <w:rFonts w:hint="eastAsia"/>
        </w:rPr>
        <w:t>说，关于请求延长三年的解释可在</w:t>
      </w:r>
      <w:r w:rsidRPr="00D33B4E">
        <w:rPr>
          <w:rFonts w:hint="eastAsia"/>
        </w:rPr>
        <w:t>RK-VOSTOK</w:t>
      </w:r>
      <w:r w:rsidRPr="00D33B4E">
        <w:t xml:space="preserve"> </w:t>
      </w:r>
      <w:r w:rsidRPr="00D33B4E">
        <w:rPr>
          <w:rFonts w:hint="eastAsia"/>
        </w:rPr>
        <w:t>2</w:t>
      </w:r>
      <w:r w:rsidRPr="00D33B4E">
        <w:t>020</w:t>
      </w:r>
      <w:r w:rsidRPr="00D33B4E">
        <w:rPr>
          <w:rFonts w:hint="eastAsia"/>
        </w:rPr>
        <w:t>年</w:t>
      </w:r>
      <w:r w:rsidRPr="00D33B4E">
        <w:rPr>
          <w:rFonts w:hint="eastAsia"/>
        </w:rPr>
        <w:t>6</w:t>
      </w:r>
      <w:r w:rsidRPr="00D33B4E">
        <w:rPr>
          <w:rFonts w:hint="eastAsia"/>
        </w:rPr>
        <w:t>月</w:t>
      </w:r>
      <w:r w:rsidRPr="00D33B4E">
        <w:rPr>
          <w:rFonts w:hint="eastAsia"/>
        </w:rPr>
        <w:t>5</w:t>
      </w:r>
      <w:r w:rsidRPr="00D33B4E">
        <w:rPr>
          <w:rFonts w:hint="eastAsia"/>
        </w:rPr>
        <w:t>日的信函第三段中找到，已后附于伊朗主管部门的提交资料，根据该信函，</w:t>
      </w:r>
      <w:proofErr w:type="gramStart"/>
      <w:r w:rsidRPr="00D33B4E">
        <w:rPr>
          <w:rFonts w:hint="eastAsia"/>
        </w:rPr>
        <w:t>预计“</w:t>
      </w:r>
      <w:proofErr w:type="gramEnd"/>
      <w:r w:rsidRPr="00D33B4E">
        <w:rPr>
          <w:rFonts w:hint="eastAsia"/>
        </w:rPr>
        <w:t>由于冠状病毒全球传播、财务问题和双边会议推迟召开的结果，卫星制造和发射将至少需要未来</w:t>
      </w:r>
      <w:r w:rsidRPr="00D33B4E">
        <w:rPr>
          <w:rFonts w:hint="eastAsia"/>
        </w:rPr>
        <w:t>3</w:t>
      </w:r>
      <w:r w:rsidRPr="00D33B4E">
        <w:rPr>
          <w:rFonts w:hint="eastAsia"/>
        </w:rPr>
        <w:t>年的时间”。</w:t>
      </w:r>
    </w:p>
    <w:p w14:paraId="7F0F6981" w14:textId="77777777" w:rsidR="00CE6497" w:rsidRPr="00D33B4E" w:rsidRDefault="00CE6497" w:rsidP="00CE6497">
      <w:pPr>
        <w:jc w:val="both"/>
      </w:pPr>
      <w:r w:rsidRPr="00D33B4E">
        <w:lastRenderedPageBreak/>
        <w:t>7.43</w:t>
      </w:r>
      <w:r w:rsidRPr="00D33B4E">
        <w:tab/>
      </w:r>
      <w:r w:rsidRPr="00D33B4E">
        <w:rPr>
          <w:rFonts w:hint="eastAsia"/>
          <w:b/>
          <w:bCs/>
        </w:rPr>
        <w:t>Talib</w:t>
      </w:r>
      <w:r w:rsidRPr="00D33B4E">
        <w:rPr>
          <w:rFonts w:hint="eastAsia"/>
          <w:b/>
          <w:bCs/>
        </w:rPr>
        <w:t>先生</w:t>
      </w:r>
      <w:r w:rsidRPr="00D33B4E">
        <w:rPr>
          <w:rFonts w:hint="eastAsia"/>
        </w:rPr>
        <w:t>在提及土耳其与伊朗网络之间的协调问题时，要求澄清一个网络对于另一个网络的优先级。他同意，应寻求有关该案例的附加信息，并因此倾向于将此事项的审议工作推迟至委员会下次会议。</w:t>
      </w:r>
    </w:p>
    <w:p w14:paraId="0D4F7A38" w14:textId="77777777" w:rsidR="00CE6497" w:rsidRPr="00D33B4E" w:rsidRDefault="00CE6497" w:rsidP="00CE6497">
      <w:pPr>
        <w:jc w:val="both"/>
      </w:pPr>
      <w:r w:rsidRPr="00D33B4E">
        <w:t>7.44</w:t>
      </w:r>
      <w:r w:rsidRPr="00D33B4E">
        <w:tab/>
      </w:r>
      <w:r w:rsidRPr="00D33B4E">
        <w:rPr>
          <w:b/>
          <w:bCs/>
        </w:rPr>
        <w:t>Hashimoto</w:t>
      </w:r>
      <w:r w:rsidRPr="00D33B4E">
        <w:rPr>
          <w:rFonts w:hint="eastAsia"/>
          <w:b/>
          <w:bCs/>
        </w:rPr>
        <w:t>先生</w:t>
      </w:r>
      <w:r w:rsidRPr="00D33B4E">
        <w:rPr>
          <w:rFonts w:hint="eastAsia"/>
        </w:rPr>
        <w:t>说，伊朗主管部门为延期请求提出了各种不同理由：经济制裁、经济问题和</w:t>
      </w:r>
      <w:r w:rsidRPr="00D33B4E">
        <w:rPr>
          <w:rFonts w:hint="eastAsia"/>
        </w:rPr>
        <w:t>COVID-19</w:t>
      </w:r>
      <w:r w:rsidRPr="00D33B4E">
        <w:rPr>
          <w:rFonts w:hint="eastAsia"/>
        </w:rPr>
        <w:t>疫情大流行的蔓延。委员会应审查其中每一个因素。制造和发射合同涉及国际合作伙伴的事实（伊朗提交资料第</w:t>
      </w:r>
      <w:r w:rsidRPr="00D33B4E">
        <w:rPr>
          <w:rFonts w:hint="eastAsia"/>
        </w:rPr>
        <w:t>7</w:t>
      </w:r>
      <w:r w:rsidRPr="00D33B4E">
        <w:rPr>
          <w:rFonts w:hint="eastAsia"/>
        </w:rPr>
        <w:t>和</w:t>
      </w:r>
      <w:r w:rsidRPr="00D33B4E">
        <w:rPr>
          <w:rFonts w:hint="eastAsia"/>
        </w:rPr>
        <w:t>9</w:t>
      </w:r>
      <w:r w:rsidRPr="00D33B4E">
        <w:rPr>
          <w:rFonts w:hint="eastAsia"/>
        </w:rPr>
        <w:t>段）的确意味着可能有</w:t>
      </w:r>
      <w:r w:rsidRPr="00D33B4E">
        <w:rPr>
          <w:rFonts w:ascii="STKaiti" w:eastAsia="STKaiti" w:hAnsi="STKaiti" w:hint="eastAsia"/>
        </w:rPr>
        <w:t>不可抗力</w:t>
      </w:r>
      <w:r w:rsidRPr="00D33B4E">
        <w:rPr>
          <w:rFonts w:hint="eastAsia"/>
        </w:rPr>
        <w:t>理由，但这只是一方面。</w:t>
      </w:r>
    </w:p>
    <w:p w14:paraId="3D106FAA" w14:textId="29613AC3" w:rsidR="00CE6497" w:rsidRPr="00D33B4E" w:rsidRDefault="00CE6497" w:rsidP="00CE6497">
      <w:pPr>
        <w:jc w:val="both"/>
      </w:pPr>
      <w:r w:rsidRPr="00D33B4E">
        <w:t>7.45</w:t>
      </w:r>
      <w:r w:rsidRPr="00D33B4E">
        <w:tab/>
      </w:r>
      <w:r w:rsidRPr="00D33B4E">
        <w:rPr>
          <w:rFonts w:hint="eastAsia"/>
          <w:b/>
          <w:bCs/>
        </w:rPr>
        <w:t>Jeanty</w:t>
      </w:r>
      <w:r w:rsidRPr="00D33B4E">
        <w:rPr>
          <w:rFonts w:hint="eastAsia"/>
          <w:b/>
          <w:bCs/>
        </w:rPr>
        <w:t>女士</w:t>
      </w:r>
      <w:r w:rsidRPr="00D33B4E">
        <w:rPr>
          <w:rFonts w:hint="eastAsia"/>
        </w:rPr>
        <w:t>赞同</w:t>
      </w:r>
      <w:r w:rsidRPr="00D33B4E">
        <w:rPr>
          <w:rFonts w:hint="eastAsia"/>
        </w:rPr>
        <w:t>Varlamov</w:t>
      </w:r>
      <w:r w:rsidRPr="00D33B4E">
        <w:rPr>
          <w:rFonts w:hint="eastAsia"/>
        </w:rPr>
        <w:t>先生对有关过去伊朗和土耳其网络之间干扰的附加信息的要求。她还忆及，委员会在</w:t>
      </w:r>
      <w:r w:rsidRPr="00D33B4E">
        <w:rPr>
          <w:rFonts w:hint="eastAsia"/>
        </w:rPr>
        <w:t>201</w:t>
      </w:r>
      <w:r w:rsidR="00961D95" w:rsidRPr="00D33B4E">
        <w:t>2</w:t>
      </w:r>
      <w:r w:rsidRPr="00D33B4E">
        <w:rPr>
          <w:rFonts w:hint="eastAsia"/>
        </w:rPr>
        <w:t>年的</w:t>
      </w:r>
      <w:r w:rsidR="00961D95" w:rsidRPr="00D33B4E">
        <w:rPr>
          <w:rFonts w:hint="eastAsia"/>
        </w:rPr>
        <w:t>多次</w:t>
      </w:r>
      <w:r w:rsidRPr="00D33B4E">
        <w:rPr>
          <w:rFonts w:hint="eastAsia"/>
        </w:rPr>
        <w:t>会议上曾对经济制裁</w:t>
      </w:r>
      <w:r w:rsidR="00961D95" w:rsidRPr="00D33B4E">
        <w:rPr>
          <w:rFonts w:hint="eastAsia"/>
        </w:rPr>
        <w:t>以及</w:t>
      </w:r>
      <w:r w:rsidR="00961D95" w:rsidRPr="00D33B4E">
        <w:rPr>
          <w:rFonts w:hint="eastAsia"/>
        </w:rPr>
        <w:t>2</w:t>
      </w:r>
      <w:r w:rsidR="00961D95" w:rsidRPr="00D33B4E">
        <w:t>016</w:t>
      </w:r>
      <w:r w:rsidR="00961D95" w:rsidRPr="00D33B4E">
        <w:rPr>
          <w:rFonts w:hint="eastAsia"/>
        </w:rPr>
        <w:t>年的一次会议上对经济困难作为</w:t>
      </w:r>
      <w:r w:rsidR="00961D95" w:rsidRPr="00D33B4E">
        <w:rPr>
          <w:rFonts w:ascii="STKaiti" w:eastAsia="STKaiti" w:hAnsi="STKaiti" w:hint="eastAsia"/>
        </w:rPr>
        <w:t>不可抗力</w:t>
      </w:r>
      <w:r w:rsidR="00961D95" w:rsidRPr="00D33B4E">
        <w:rPr>
          <w:rFonts w:hint="eastAsia"/>
        </w:rPr>
        <w:t>的理由</w:t>
      </w:r>
      <w:r w:rsidRPr="00D33B4E">
        <w:rPr>
          <w:rFonts w:hint="eastAsia"/>
        </w:rPr>
        <w:t>发表过意见，并且委员会过去的审议可能对委员会应如何处理当前案例有所启发。</w:t>
      </w:r>
      <w:r w:rsidR="00961D95" w:rsidRPr="00D33B4E">
        <w:rPr>
          <w:rFonts w:hint="eastAsia"/>
        </w:rPr>
        <w:t>但是，</w:t>
      </w:r>
      <w:r w:rsidRPr="00D33B4E">
        <w:rPr>
          <w:rFonts w:hint="eastAsia"/>
        </w:rPr>
        <w:t>她注意到，联合国的制裁与一个国家单方面实施的制裁存在显著差异。</w:t>
      </w:r>
    </w:p>
    <w:p w14:paraId="3A98A4E0" w14:textId="77777777" w:rsidR="00CE6497" w:rsidRPr="00D33B4E" w:rsidRDefault="00CE6497" w:rsidP="00CE6497">
      <w:pPr>
        <w:jc w:val="both"/>
      </w:pPr>
      <w:r w:rsidRPr="00D33B4E">
        <w:t>7.46</w:t>
      </w:r>
      <w:r w:rsidRPr="00D33B4E">
        <w:tab/>
      </w:r>
      <w:r w:rsidRPr="00D33B4E">
        <w:rPr>
          <w:b/>
          <w:bCs/>
        </w:rPr>
        <w:t>Hoan</w:t>
      </w:r>
      <w:r w:rsidRPr="00D33B4E">
        <w:rPr>
          <w:rFonts w:hint="eastAsia"/>
          <w:b/>
          <w:bCs/>
        </w:rPr>
        <w:t>先生</w:t>
      </w:r>
      <w:r w:rsidRPr="00D33B4E">
        <w:rPr>
          <w:rFonts w:hint="eastAsia"/>
        </w:rPr>
        <w:t>说，根据委员会过去处理案例的方式，延期请求与有关协调和干扰的事项应分开。此外，据他回忆，委员会在以往会议上处理的制裁涉及联合国制裁，与当前案例涉及的制裁不可相提并论。在美国退出</w:t>
      </w:r>
      <w:bookmarkStart w:id="301" w:name="_Hlk48904968"/>
      <w:r w:rsidRPr="00D33B4E">
        <w:rPr>
          <w:rFonts w:hint="eastAsia"/>
        </w:rPr>
        <w:t>《伊朗核问题全面协议》（</w:t>
      </w:r>
      <w:r w:rsidRPr="00D33B4E">
        <w:rPr>
          <w:rFonts w:hint="eastAsia"/>
        </w:rPr>
        <w:t>JCPOA</w:t>
      </w:r>
      <w:r w:rsidRPr="00D33B4E">
        <w:rPr>
          <w:rFonts w:hint="eastAsia"/>
        </w:rPr>
        <w:t>）</w:t>
      </w:r>
      <w:bookmarkEnd w:id="301"/>
      <w:r w:rsidRPr="00D33B4E">
        <w:rPr>
          <w:rFonts w:hint="eastAsia"/>
        </w:rPr>
        <w:t>后，伊朗主管部门竭尽全力遵守所有规则义务，但遇到了无法预料且无法克服的困难。对伊朗伊斯兰共和国实施制裁所导致的困难超出其控制范围，并使其无法在适用的截止日期前将网络重新投入操作。委员会应在本次会议上同意伊朗的请求。</w:t>
      </w:r>
    </w:p>
    <w:p w14:paraId="0CF9F03B" w14:textId="26E05323" w:rsidR="00CE6497" w:rsidRPr="00D33B4E" w:rsidRDefault="00CE6497" w:rsidP="00CE6497">
      <w:pPr>
        <w:jc w:val="both"/>
      </w:pPr>
      <w:r w:rsidRPr="00D33B4E">
        <w:t>7.47</w:t>
      </w:r>
      <w:r w:rsidRPr="00D33B4E">
        <w:tab/>
      </w:r>
      <w:bookmarkStart w:id="302" w:name="lt_pId1111"/>
      <w:r w:rsidRPr="00D33B4E">
        <w:rPr>
          <w:b/>
          <w:bCs/>
        </w:rPr>
        <w:t>Henri</w:t>
      </w:r>
      <w:r w:rsidRPr="00D33B4E">
        <w:rPr>
          <w:rFonts w:hint="eastAsia"/>
          <w:b/>
          <w:bCs/>
        </w:rPr>
        <w:t>先生</w:t>
      </w:r>
      <w:r w:rsidRPr="00D33B4E">
        <w:rPr>
          <w:rFonts w:hint="eastAsia"/>
        </w:rPr>
        <w:t>说，</w:t>
      </w:r>
      <w:r w:rsidRPr="00D33B4E">
        <w:rPr>
          <w:rFonts w:hint="eastAsia"/>
        </w:rPr>
        <w:t>RRB20-2/22</w:t>
      </w:r>
      <w:r w:rsidRPr="00D33B4E">
        <w:rPr>
          <w:rFonts w:hint="eastAsia"/>
        </w:rPr>
        <w:t>号文件所载的大部分材料似乎不在委员会的职权范围和《无线电规则》的范畴之内，征询国际电联法律顾问对该事项的看法会有所帮助，尤其针对伊朗主管部门援引的经济制裁是否可作为</w:t>
      </w:r>
      <w:r w:rsidRPr="00D33B4E">
        <w:rPr>
          <w:rFonts w:ascii="STKaiti" w:eastAsia="STKaiti" w:hAnsi="STKaiti" w:hint="eastAsia"/>
        </w:rPr>
        <w:t>不可抗力</w:t>
      </w:r>
      <w:r w:rsidRPr="00D33B4E">
        <w:rPr>
          <w:rFonts w:hint="eastAsia"/>
        </w:rPr>
        <w:t>的理由。此外，委员会将需要更多有关提交资料特定方面的信息，以判断是否构成</w:t>
      </w:r>
      <w:r w:rsidRPr="00D33B4E">
        <w:rPr>
          <w:rFonts w:ascii="STKaiti" w:eastAsia="STKaiti" w:hAnsi="STKaiti" w:hint="eastAsia"/>
        </w:rPr>
        <w:t>不可抗力</w:t>
      </w:r>
      <w:r w:rsidRPr="00D33B4E">
        <w:rPr>
          <w:rFonts w:hint="eastAsia"/>
        </w:rPr>
        <w:t>。</w:t>
      </w:r>
      <w:bookmarkEnd w:id="302"/>
      <w:r w:rsidRPr="00D33B4E">
        <w:rPr>
          <w:rFonts w:hint="eastAsia"/>
        </w:rPr>
        <w:t>例如，就</w:t>
      </w:r>
      <w:r w:rsidR="00961D95" w:rsidRPr="00D33B4E">
        <w:rPr>
          <w:rFonts w:hint="eastAsia"/>
        </w:rPr>
        <w:t>伊朗主管部门为履行其规则义务而付出的努力，尤其是</w:t>
      </w:r>
      <w:r w:rsidRPr="00D33B4E">
        <w:rPr>
          <w:rFonts w:hint="eastAsia"/>
        </w:rPr>
        <w:t>努力在</w:t>
      </w:r>
      <w:r w:rsidRPr="00D33B4E">
        <w:rPr>
          <w:rFonts w:hint="eastAsia"/>
        </w:rPr>
        <w:t>2020</w:t>
      </w:r>
      <w:r w:rsidRPr="00D33B4E">
        <w:rPr>
          <w:rFonts w:hint="eastAsia"/>
        </w:rPr>
        <w:t>年</w:t>
      </w:r>
      <w:r w:rsidRPr="00D33B4E">
        <w:rPr>
          <w:rFonts w:hint="eastAsia"/>
        </w:rPr>
        <w:t>10</w:t>
      </w:r>
      <w:r w:rsidRPr="00D33B4E">
        <w:rPr>
          <w:rFonts w:hint="eastAsia"/>
        </w:rPr>
        <w:t>月</w:t>
      </w:r>
      <w:r w:rsidRPr="00D33B4E">
        <w:rPr>
          <w:rFonts w:hint="eastAsia"/>
        </w:rPr>
        <w:t>7</w:t>
      </w:r>
      <w:r w:rsidRPr="00D33B4E">
        <w:rPr>
          <w:rFonts w:hint="eastAsia"/>
        </w:rPr>
        <w:t>日之前将卫星送入轨道方面，</w:t>
      </w:r>
      <w:r w:rsidR="00961D95" w:rsidRPr="00D33B4E">
        <w:rPr>
          <w:rFonts w:hint="eastAsia"/>
        </w:rPr>
        <w:t>缺乏</w:t>
      </w:r>
      <w:r w:rsidRPr="00D33B4E">
        <w:rPr>
          <w:rFonts w:hint="eastAsia"/>
        </w:rPr>
        <w:t>关于自</w:t>
      </w:r>
      <w:r w:rsidRPr="00D33B4E">
        <w:rPr>
          <w:rFonts w:hint="eastAsia"/>
        </w:rPr>
        <w:t>2</w:t>
      </w:r>
      <w:r w:rsidRPr="00D33B4E">
        <w:t>018</w:t>
      </w:r>
      <w:r w:rsidRPr="00D33B4E">
        <w:rPr>
          <w:rFonts w:hint="eastAsia"/>
        </w:rPr>
        <w:t>年</w:t>
      </w:r>
      <w:r w:rsidRPr="00D33B4E">
        <w:rPr>
          <w:rFonts w:hint="eastAsia"/>
        </w:rPr>
        <w:t>1</w:t>
      </w:r>
      <w:r w:rsidRPr="00D33B4E">
        <w:t>0</w:t>
      </w:r>
      <w:r w:rsidRPr="00D33B4E">
        <w:rPr>
          <w:rFonts w:hint="eastAsia"/>
        </w:rPr>
        <w:t>月将</w:t>
      </w:r>
      <w:r w:rsidRPr="00D33B4E">
        <w:rPr>
          <w:rFonts w:hint="eastAsia"/>
        </w:rPr>
        <w:t>RK-VOSTOK</w:t>
      </w:r>
      <w:r w:rsidRPr="00D33B4E">
        <w:rPr>
          <w:rFonts w:hint="eastAsia"/>
        </w:rPr>
        <w:t>确定为与伊朗国家机构合作的公司之后所发生情况的信息。意向书不是最终成功的保证，他希望收到有关伊朗提交资料所附</w:t>
      </w:r>
      <w:r w:rsidRPr="00D33B4E">
        <w:rPr>
          <w:rFonts w:hint="eastAsia"/>
        </w:rPr>
        <w:t>RK-VOSTOK</w:t>
      </w:r>
      <w:r w:rsidRPr="00D33B4E">
        <w:rPr>
          <w:rFonts w:hint="eastAsia"/>
        </w:rPr>
        <w:t>信函的附加信息</w:t>
      </w:r>
      <w:r w:rsidR="00961D95" w:rsidRPr="00D33B4E">
        <w:rPr>
          <w:rFonts w:hint="eastAsia"/>
        </w:rPr>
        <w:t>以及后续情况</w:t>
      </w:r>
      <w:r w:rsidRPr="00D33B4E">
        <w:rPr>
          <w:rFonts w:hint="eastAsia"/>
        </w:rPr>
        <w:t>。最后，有关协调的事项应根据《无线电规则》的相关规定在国家之间</w:t>
      </w:r>
      <w:r w:rsidR="00961D95" w:rsidRPr="00D33B4E">
        <w:rPr>
          <w:rFonts w:hint="eastAsia"/>
        </w:rPr>
        <w:t>以双边方式</w:t>
      </w:r>
      <w:r w:rsidRPr="00D33B4E">
        <w:rPr>
          <w:rFonts w:hint="eastAsia"/>
        </w:rPr>
        <w:t>处理</w:t>
      </w:r>
      <w:r w:rsidR="00961D95" w:rsidRPr="00D33B4E">
        <w:rPr>
          <w:rFonts w:hint="eastAsia"/>
        </w:rPr>
        <w:t>。如果相关各方愿意，也</w:t>
      </w:r>
      <w:r w:rsidRPr="00D33B4E">
        <w:rPr>
          <w:rFonts w:hint="eastAsia"/>
        </w:rPr>
        <w:t>可在无线电通信局的协助下进行。</w:t>
      </w:r>
    </w:p>
    <w:p w14:paraId="6B81CC84" w14:textId="77777777" w:rsidR="00CE6497" w:rsidRPr="00D33B4E" w:rsidRDefault="00CE6497" w:rsidP="00CE6497">
      <w:pPr>
        <w:jc w:val="both"/>
      </w:pPr>
      <w:r w:rsidRPr="00D33B4E">
        <w:t>7.48</w:t>
      </w:r>
      <w:r w:rsidRPr="00D33B4E">
        <w:tab/>
      </w:r>
      <w:r w:rsidRPr="00D33B4E">
        <w:rPr>
          <w:b/>
          <w:bCs/>
        </w:rPr>
        <w:t>Varlamov</w:t>
      </w:r>
      <w:r w:rsidRPr="00D33B4E">
        <w:rPr>
          <w:rFonts w:hint="eastAsia"/>
          <w:b/>
          <w:bCs/>
        </w:rPr>
        <w:t>先生</w:t>
      </w:r>
      <w:r w:rsidRPr="00D33B4E">
        <w:rPr>
          <w:rFonts w:hint="eastAsia"/>
        </w:rPr>
        <w:t>认为，当前案例满足</w:t>
      </w:r>
      <w:r w:rsidRPr="00D33B4E">
        <w:rPr>
          <w:rFonts w:ascii="STKaiti" w:eastAsia="STKaiti" w:hAnsi="STKaiti" w:hint="eastAsia"/>
        </w:rPr>
        <w:t>不可抗力</w:t>
      </w:r>
      <w:r w:rsidRPr="00D33B4E">
        <w:rPr>
          <w:rFonts w:hint="eastAsia"/>
        </w:rPr>
        <w:t>的条件。</w:t>
      </w:r>
      <w:r w:rsidRPr="00D33B4E">
        <w:rPr>
          <w:rFonts w:hint="eastAsia"/>
        </w:rPr>
        <w:t>JCPOA</w:t>
      </w:r>
      <w:r w:rsidRPr="00D33B4E">
        <w:rPr>
          <w:rFonts w:hint="eastAsia"/>
        </w:rPr>
        <w:t>协议的破裂导致了根本性变化，不仅是在各国与伊朗伊斯兰共和国的往来方面，而且对应此种关系的适当机制现在才确定并实施。协议破裂和施加的额外制裁使该国面临的局势超出自身控制。关于进一步信息的需要，如有关合同、预期发射日期等详细信息，确实会为确认请求的三年延期是否适当提供基础、有所帮助。他还希望收到有关土耳其与伊朗网络之间的协调和优先级以及相关时间安排的更多信息，因为他不明白为何无法完成协调。最后，针对当前案例是否可构成</w:t>
      </w:r>
      <w:r w:rsidRPr="00D33B4E">
        <w:rPr>
          <w:rFonts w:ascii="STKaiti" w:eastAsia="STKaiti" w:hAnsi="STKaiti" w:hint="eastAsia"/>
        </w:rPr>
        <w:t>不可抗力</w:t>
      </w:r>
      <w:r w:rsidRPr="00D33B4E">
        <w:rPr>
          <w:rFonts w:hint="eastAsia"/>
        </w:rPr>
        <w:t>可抗力，寻求国际电联法律顾问的意见当然合乎逻辑。</w:t>
      </w:r>
    </w:p>
    <w:p w14:paraId="6D8FCFEC" w14:textId="77777777" w:rsidR="00CE6497" w:rsidRPr="00D33B4E" w:rsidRDefault="00CE6497" w:rsidP="00CE6497">
      <w:pPr>
        <w:jc w:val="both"/>
      </w:pPr>
      <w:r w:rsidRPr="00D33B4E">
        <w:t>7.49</w:t>
      </w:r>
      <w:r w:rsidRPr="00D33B4E">
        <w:tab/>
      </w:r>
      <w:r w:rsidRPr="00D33B4E">
        <w:rPr>
          <w:b/>
          <w:bCs/>
        </w:rPr>
        <w:t>Sakamoto</w:t>
      </w:r>
      <w:r w:rsidRPr="00D33B4E">
        <w:rPr>
          <w:rFonts w:hint="eastAsia"/>
          <w:b/>
          <w:bCs/>
        </w:rPr>
        <w:t>先生（空间业务部空间系统协调处处长）</w:t>
      </w:r>
      <w:r w:rsidRPr="00D33B4E">
        <w:rPr>
          <w:rFonts w:hint="eastAsia"/>
        </w:rPr>
        <w:t>在就提出的一些问题向委员会报告时说，伊朗主管部门已根据《无线电规则》第</w:t>
      </w:r>
      <w:r w:rsidRPr="00D33B4E">
        <w:rPr>
          <w:rFonts w:hint="eastAsia"/>
        </w:rPr>
        <w:t>11.4</w:t>
      </w:r>
      <w:r w:rsidRPr="00D33B4E">
        <w:t>1</w:t>
      </w:r>
      <w:r w:rsidRPr="00D33B4E">
        <w:rPr>
          <w:rFonts w:hint="eastAsia"/>
        </w:rPr>
        <w:t>款登记相对于土耳其的指配，而且在造成任何干扰的情况下，根据第</w:t>
      </w:r>
      <w:proofErr w:type="gramStart"/>
      <w:r w:rsidRPr="00D33B4E">
        <w:rPr>
          <w:rFonts w:hint="eastAsia"/>
        </w:rPr>
        <w:t>11.42</w:t>
      </w:r>
      <w:r w:rsidRPr="00D33B4E">
        <w:rPr>
          <w:rFonts w:hint="eastAsia"/>
        </w:rPr>
        <w:t>款有义务消除干扰。在两国的指配在所涉轨道位置同时操作的极短时间段内</w:t>
      </w:r>
      <w:proofErr w:type="gramEnd"/>
      <w:r w:rsidRPr="00D33B4E">
        <w:rPr>
          <w:rFonts w:hint="eastAsia"/>
        </w:rPr>
        <w:t>，没有收到关于伊朗指配对土耳其指配造成干扰的报告。关于委员会过去涉及经济制裁的审议工作，在</w:t>
      </w:r>
      <w:r w:rsidRPr="00D33B4E">
        <w:rPr>
          <w:rFonts w:hint="eastAsia"/>
        </w:rPr>
        <w:t>2016</w:t>
      </w:r>
      <w:r w:rsidRPr="00D33B4E">
        <w:rPr>
          <w:rFonts w:hint="eastAsia"/>
        </w:rPr>
        <w:t>年的会议中不会找到任何可能对当前案例有影响的讨论，但可能在</w:t>
      </w:r>
      <w:r w:rsidRPr="00D33B4E">
        <w:rPr>
          <w:rFonts w:hint="eastAsia"/>
        </w:rPr>
        <w:t>2012</w:t>
      </w:r>
      <w:r w:rsidRPr="00D33B4E">
        <w:rPr>
          <w:rFonts w:hint="eastAsia"/>
        </w:rPr>
        <w:t>年的会议中找到，那时讨论过伊朗的网络并且造成过经济困境。尽管如此，情况仍与当前案例不同，他请有意愿的委员查阅相关文件，以自行做出判断。</w:t>
      </w:r>
    </w:p>
    <w:p w14:paraId="41288732" w14:textId="0B5760F5" w:rsidR="00CE6497" w:rsidRPr="00D33B4E" w:rsidRDefault="00CE6497" w:rsidP="00CE6497">
      <w:pPr>
        <w:jc w:val="both"/>
      </w:pPr>
      <w:r w:rsidRPr="00D33B4E">
        <w:t>7.50</w:t>
      </w:r>
      <w:r w:rsidRPr="00D33B4E">
        <w:tab/>
      </w:r>
      <w:r w:rsidRPr="00D33B4E">
        <w:rPr>
          <w:b/>
          <w:bCs/>
        </w:rPr>
        <w:t>Alamri</w:t>
      </w:r>
      <w:r w:rsidRPr="00D33B4E">
        <w:rPr>
          <w:rFonts w:hint="eastAsia"/>
          <w:b/>
          <w:bCs/>
        </w:rPr>
        <w:t>先生</w:t>
      </w:r>
      <w:r w:rsidRPr="00D33B4E">
        <w:rPr>
          <w:rFonts w:hint="eastAsia"/>
        </w:rPr>
        <w:t>说，委员会面前的主要问题与协调事项无关，而是施加的经济制裁是否可构成将该案例视为</w:t>
      </w:r>
      <w:r w:rsidRPr="00D33B4E">
        <w:rPr>
          <w:rFonts w:ascii="STKaiti" w:eastAsia="STKaiti" w:hAnsi="STKaiti" w:hint="eastAsia"/>
        </w:rPr>
        <w:t>不可抗力</w:t>
      </w:r>
      <w:r w:rsidRPr="00D33B4E">
        <w:rPr>
          <w:rFonts w:hint="eastAsia"/>
        </w:rPr>
        <w:t>的理由。委员会在决定向伊朗伊斯兰共和国寻求附加信息之前，</w:t>
      </w:r>
      <w:r w:rsidRPr="00D33B4E">
        <w:rPr>
          <w:rFonts w:hint="eastAsia"/>
        </w:rPr>
        <w:lastRenderedPageBreak/>
        <w:t>应先解决这个问题。他注意到，像</w:t>
      </w:r>
      <w:r w:rsidR="00961D95" w:rsidRPr="00D33B4E">
        <w:rPr>
          <w:rFonts w:hint="eastAsia"/>
        </w:rPr>
        <w:t>由于单方面的制裁而不允许</w:t>
      </w:r>
      <w:r w:rsidRPr="00D33B4E">
        <w:rPr>
          <w:rFonts w:hint="eastAsia"/>
        </w:rPr>
        <w:t>任何</w:t>
      </w:r>
      <w:r w:rsidR="00961D95" w:rsidRPr="00D33B4E">
        <w:rPr>
          <w:rFonts w:hint="eastAsia"/>
        </w:rPr>
        <w:t>国际企业</w:t>
      </w:r>
      <w:r w:rsidRPr="00D33B4E">
        <w:rPr>
          <w:rFonts w:hint="eastAsia"/>
        </w:rPr>
        <w:t>与伊朗伊斯兰共和国合作之类的一般性声明，</w:t>
      </w:r>
      <w:r w:rsidR="0041538A" w:rsidRPr="00D33B4E">
        <w:rPr>
          <w:rFonts w:hint="eastAsia"/>
        </w:rPr>
        <w:t>需要更多的核实。</w:t>
      </w:r>
    </w:p>
    <w:p w14:paraId="4AD769BF" w14:textId="77777777" w:rsidR="00CE6497" w:rsidRPr="00D33B4E" w:rsidRDefault="00CE6497" w:rsidP="00CE6497">
      <w:pPr>
        <w:jc w:val="both"/>
      </w:pPr>
      <w:r w:rsidRPr="00D33B4E">
        <w:t>7.51</w:t>
      </w:r>
      <w:r w:rsidRPr="00D33B4E">
        <w:tab/>
      </w:r>
      <w:proofErr w:type="spellStart"/>
      <w:r w:rsidRPr="00D33B4E">
        <w:rPr>
          <w:b/>
          <w:bCs/>
        </w:rPr>
        <w:t>Azzouz</w:t>
      </w:r>
      <w:proofErr w:type="spellEnd"/>
      <w:r w:rsidRPr="00D33B4E">
        <w:rPr>
          <w:rFonts w:hint="eastAsia"/>
          <w:b/>
          <w:bCs/>
        </w:rPr>
        <w:t>先生</w:t>
      </w:r>
      <w:r w:rsidRPr="00D33B4E">
        <w:rPr>
          <w:rFonts w:hint="eastAsia"/>
        </w:rPr>
        <w:t>同意以下意见，即，针对当前案例能否构成</w:t>
      </w:r>
      <w:r w:rsidRPr="00D33B4E">
        <w:rPr>
          <w:rFonts w:ascii="STKaiti" w:eastAsia="STKaiti" w:hAnsi="STKaiti" w:hint="eastAsia"/>
        </w:rPr>
        <w:t>不可抗力</w:t>
      </w:r>
      <w:r w:rsidRPr="00D33B4E">
        <w:rPr>
          <w:rFonts w:hint="eastAsia"/>
        </w:rPr>
        <w:t>寻求国际电联法律顾问的意见可能会有帮助，而且与协调相关的问题应与这一问题分开。因为协调在正常程序下开展，无需委员会干预。</w:t>
      </w:r>
    </w:p>
    <w:p w14:paraId="4500A365" w14:textId="77777777" w:rsidR="00CE6497" w:rsidRPr="00D33B4E" w:rsidRDefault="00CE6497" w:rsidP="00CE6497">
      <w:pPr>
        <w:jc w:val="both"/>
      </w:pPr>
      <w:r w:rsidRPr="00D33B4E">
        <w:t>7.52</w:t>
      </w:r>
      <w:r w:rsidRPr="00D33B4E">
        <w:tab/>
      </w:r>
      <w:r w:rsidRPr="00D33B4E">
        <w:rPr>
          <w:rFonts w:hint="eastAsia"/>
          <w:b/>
          <w:bCs/>
        </w:rPr>
        <w:t>国际电联法律顾问</w:t>
      </w:r>
      <w:r w:rsidRPr="00D33B4E">
        <w:rPr>
          <w:rFonts w:hint="eastAsia"/>
        </w:rPr>
        <w:t>随后应委员会邀请出席会议，针对一个成员国对另一成员国实施经济制裁是否可构成</w:t>
      </w:r>
      <w:r w:rsidRPr="00D33B4E">
        <w:rPr>
          <w:rFonts w:ascii="STKaiti" w:eastAsia="STKaiti" w:hAnsi="STKaiti" w:hint="eastAsia"/>
        </w:rPr>
        <w:t>不可抗力</w:t>
      </w:r>
      <w:r w:rsidRPr="00D33B4E">
        <w:rPr>
          <w:rFonts w:hint="eastAsia"/>
        </w:rPr>
        <w:t>理由的问题提供了以下意见：</w:t>
      </w:r>
    </w:p>
    <w:p w14:paraId="44893FD2" w14:textId="77777777" w:rsidR="00CE6497" w:rsidRPr="00D33B4E" w:rsidRDefault="00CE6497" w:rsidP="00142AD0">
      <w:pPr>
        <w:ind w:firstLineChars="200" w:firstLine="480"/>
        <w:jc w:val="both"/>
      </w:pPr>
      <w:r w:rsidRPr="00D33B4E">
        <w:rPr>
          <w:rFonts w:hint="eastAsia"/>
        </w:rPr>
        <w:t>“我试图帮助各位回答的问题是：‘</w:t>
      </w:r>
      <w:r w:rsidRPr="00D33B4E">
        <w:rPr>
          <w:rFonts w:ascii="STKaiti" w:eastAsia="STKaiti" w:hAnsi="STKaiti" w:hint="eastAsia"/>
        </w:rPr>
        <w:t>一个成员国对另一成员国实施的经济制裁能否构成不可抗力情况？</w:t>
      </w:r>
      <w:r w:rsidRPr="00D33B4E">
        <w:rPr>
          <w:rFonts w:hint="eastAsia"/>
        </w:rPr>
        <w:t>’</w:t>
      </w:r>
    </w:p>
    <w:p w14:paraId="606224DE" w14:textId="77777777" w:rsidR="00CE6497" w:rsidRPr="00D33B4E" w:rsidRDefault="00CE6497" w:rsidP="00142AD0">
      <w:pPr>
        <w:ind w:firstLineChars="200" w:firstLine="480"/>
        <w:jc w:val="both"/>
      </w:pPr>
      <w:r w:rsidRPr="00D33B4E">
        <w:rPr>
          <w:rFonts w:hint="eastAsia"/>
        </w:rPr>
        <w:t>在开始之前，我想指出，仅给了我有限的时间来尝试回答这个复杂且敏感的问题。</w:t>
      </w:r>
    </w:p>
    <w:p w14:paraId="302D40BA" w14:textId="77777777" w:rsidR="00CE6497" w:rsidRPr="00D33B4E" w:rsidRDefault="00CE6497" w:rsidP="00142AD0">
      <w:pPr>
        <w:ind w:firstLineChars="200" w:firstLine="480"/>
        <w:jc w:val="both"/>
      </w:pPr>
      <w:r w:rsidRPr="00D33B4E">
        <w:rPr>
          <w:rFonts w:hint="eastAsia"/>
        </w:rPr>
        <w:t>我将提请各位注意的信息，必须予以谨慎考虑。</w:t>
      </w:r>
    </w:p>
    <w:p w14:paraId="5318DE82" w14:textId="77777777" w:rsidR="00CE6497" w:rsidRPr="00D33B4E" w:rsidRDefault="00CE6497" w:rsidP="00142AD0">
      <w:pPr>
        <w:ind w:firstLineChars="200" w:firstLine="480"/>
        <w:jc w:val="both"/>
      </w:pPr>
      <w:r w:rsidRPr="00D33B4E">
        <w:rPr>
          <w:rFonts w:hint="eastAsia"/>
        </w:rPr>
        <w:t>自星期四</w:t>
      </w:r>
      <w:proofErr w:type="gramStart"/>
      <w:r w:rsidRPr="00D33B4E">
        <w:rPr>
          <w:rFonts w:hint="eastAsia"/>
        </w:rPr>
        <w:t>晚上起</w:t>
      </w:r>
      <w:proofErr w:type="gramEnd"/>
      <w:r w:rsidRPr="00D33B4E">
        <w:rPr>
          <w:rFonts w:hint="eastAsia"/>
        </w:rPr>
        <w:t>我所进行的研究令我认识到，对于这个问题显然没有国际判例（至少截至目前我未发现任何国际判例），且没有什么教条可循。</w:t>
      </w:r>
    </w:p>
    <w:p w14:paraId="7C1D113E" w14:textId="77777777" w:rsidR="00CE6497" w:rsidRPr="00D33B4E" w:rsidRDefault="00CE6497" w:rsidP="00142AD0">
      <w:pPr>
        <w:ind w:firstLineChars="200" w:firstLine="480"/>
        <w:jc w:val="both"/>
      </w:pPr>
      <w:r w:rsidRPr="00D33B4E">
        <w:rPr>
          <w:rFonts w:hint="eastAsia"/>
        </w:rPr>
        <w:t>尽管如此，几位研究过此问题的作者认同，如果对一国实施全面禁运（极为罕见）或部分禁运（更常见于武器禁运或经济和金融封锁），甚或进行严厉制裁，则与该国的贸易及其国内经济状况均可能受到严重影响。</w:t>
      </w:r>
    </w:p>
    <w:p w14:paraId="022B6692" w14:textId="77777777" w:rsidR="00CE6497" w:rsidRPr="00D33B4E" w:rsidRDefault="00CE6497" w:rsidP="00142AD0">
      <w:pPr>
        <w:ind w:firstLineChars="200" w:firstLine="480"/>
        <w:jc w:val="both"/>
      </w:pPr>
      <w:r w:rsidRPr="00D33B4E">
        <w:rPr>
          <w:rFonts w:hint="eastAsia"/>
        </w:rPr>
        <w:t>此外，人们注意到，越来越多的从业人员支持将国际经济制裁纳入潜在的</w:t>
      </w:r>
      <w:r w:rsidRPr="00D33B4E">
        <w:rPr>
          <w:rFonts w:ascii="STKaiti" w:eastAsia="STKaiti" w:hAnsi="STKaiti" w:hint="eastAsia"/>
        </w:rPr>
        <w:t>不可抗力</w:t>
      </w:r>
      <w:r w:rsidRPr="00D33B4E">
        <w:rPr>
          <w:rFonts w:hint="eastAsia"/>
        </w:rPr>
        <w:t>情况，因为他们认为此类制裁在当前的政治环境中日益频繁，并且可能阻碍一</w:t>
      </w:r>
      <w:proofErr w:type="gramStart"/>
      <w:r w:rsidRPr="00D33B4E">
        <w:rPr>
          <w:rFonts w:hint="eastAsia"/>
        </w:rPr>
        <w:t>国落实</w:t>
      </w:r>
      <w:proofErr w:type="gramEnd"/>
      <w:r w:rsidRPr="00D33B4E">
        <w:rPr>
          <w:rFonts w:hint="eastAsia"/>
        </w:rPr>
        <w:t>或遵守国际法规定的义务。</w:t>
      </w:r>
    </w:p>
    <w:p w14:paraId="560AAA02" w14:textId="77777777" w:rsidR="00CE6497" w:rsidRPr="00D33B4E" w:rsidRDefault="00CE6497" w:rsidP="00142AD0">
      <w:pPr>
        <w:ind w:firstLineChars="200" w:firstLine="480"/>
        <w:jc w:val="both"/>
      </w:pPr>
      <w:r w:rsidRPr="00D33B4E">
        <w:rPr>
          <w:rFonts w:hint="eastAsia"/>
        </w:rPr>
        <w:t>因此，可以认为，虽然对一国的经济制裁并不自动构成</w:t>
      </w:r>
      <w:r w:rsidRPr="00D33B4E">
        <w:rPr>
          <w:rFonts w:ascii="STKaiti" w:eastAsia="STKaiti" w:hAnsi="STKaiti" w:hint="eastAsia"/>
        </w:rPr>
        <w:t>不可抗力</w:t>
      </w:r>
      <w:r w:rsidRPr="00D33B4E">
        <w:rPr>
          <w:rFonts w:hint="eastAsia"/>
        </w:rPr>
        <w:t>情况，但是如果所涉案例满足了确认为</w:t>
      </w:r>
      <w:r w:rsidRPr="00D33B4E">
        <w:rPr>
          <w:rFonts w:ascii="STKaiti" w:eastAsia="STKaiti" w:hAnsi="STKaiti" w:hint="eastAsia"/>
        </w:rPr>
        <w:t>不可抗力</w:t>
      </w:r>
      <w:r w:rsidRPr="00D33B4E">
        <w:rPr>
          <w:rFonts w:hint="eastAsia"/>
        </w:rPr>
        <w:t>情况的必要条件，则可构成</w:t>
      </w:r>
      <w:r w:rsidRPr="00D33B4E">
        <w:rPr>
          <w:rFonts w:ascii="STKaiti" w:eastAsia="STKaiti" w:hAnsi="STKaiti" w:hint="eastAsia"/>
        </w:rPr>
        <w:t>不可抗力</w:t>
      </w:r>
      <w:r w:rsidRPr="00D33B4E">
        <w:rPr>
          <w:rFonts w:hint="eastAsia"/>
        </w:rPr>
        <w:t>。</w:t>
      </w:r>
    </w:p>
    <w:p w14:paraId="7228E6B1" w14:textId="77777777" w:rsidR="00CE6497" w:rsidRPr="00D33B4E" w:rsidRDefault="00CE6497" w:rsidP="00142AD0">
      <w:pPr>
        <w:ind w:firstLineChars="200" w:firstLine="480"/>
        <w:jc w:val="both"/>
      </w:pPr>
      <w:r w:rsidRPr="00D33B4E">
        <w:rPr>
          <w:rFonts w:hint="eastAsia"/>
        </w:rPr>
        <w:t>我在此提醒各位这些条件是：</w:t>
      </w:r>
    </w:p>
    <w:p w14:paraId="26270E96" w14:textId="77777777" w:rsidR="00CE6497" w:rsidRPr="00D33B4E" w:rsidRDefault="00CE6497" w:rsidP="00CE6497">
      <w:pPr>
        <w:pStyle w:val="enumlev1"/>
        <w:jc w:val="both"/>
        <w:rPr>
          <w:lang w:eastAsia="zh-CN"/>
        </w:rPr>
      </w:pPr>
      <w:r w:rsidRPr="00D33B4E">
        <w:rPr>
          <w:lang w:eastAsia="zh-CN"/>
        </w:rPr>
        <w:t>1)</w:t>
      </w:r>
      <w:r w:rsidRPr="00D33B4E">
        <w:rPr>
          <w:lang w:eastAsia="zh-CN"/>
        </w:rPr>
        <w:tab/>
      </w:r>
      <w:bookmarkStart w:id="303" w:name="lt_pId1146"/>
      <w:r w:rsidRPr="00D33B4E">
        <w:rPr>
          <w:rFonts w:ascii="SimSun" w:hAnsi="SimSun" w:cs="SimSun" w:hint="eastAsia"/>
          <w:lang w:eastAsia="zh-CN"/>
        </w:rPr>
        <w:t>该事件必须超越履约方的控制能力且非自我诱发事件。</w:t>
      </w:r>
      <w:bookmarkEnd w:id="303"/>
    </w:p>
    <w:p w14:paraId="436754C1" w14:textId="77777777" w:rsidR="00CE6497" w:rsidRPr="00D33B4E" w:rsidRDefault="00CE6497" w:rsidP="00CE6497">
      <w:pPr>
        <w:pStyle w:val="enumlev1"/>
        <w:jc w:val="both"/>
        <w:rPr>
          <w:lang w:eastAsia="zh-CN"/>
        </w:rPr>
      </w:pPr>
      <w:r w:rsidRPr="00D33B4E">
        <w:rPr>
          <w:lang w:eastAsia="zh-CN"/>
        </w:rPr>
        <w:t>2)</w:t>
      </w:r>
      <w:r w:rsidRPr="00D33B4E">
        <w:rPr>
          <w:lang w:eastAsia="zh-CN"/>
        </w:rPr>
        <w:tab/>
      </w:r>
      <w:bookmarkStart w:id="304" w:name="lt_pId1148"/>
      <w:r w:rsidRPr="00D33B4E">
        <w:rPr>
          <w:rFonts w:hint="eastAsia"/>
          <w:lang w:eastAsia="zh-CN"/>
        </w:rPr>
        <w:t>构成</w:t>
      </w:r>
      <w:r w:rsidRPr="00D33B4E">
        <w:rPr>
          <w:rFonts w:ascii="STKaiti" w:eastAsia="STKaiti" w:hAnsi="STKaiti" w:hint="eastAsia"/>
          <w:lang w:eastAsia="zh-CN"/>
        </w:rPr>
        <w:t>不可抗力</w:t>
      </w:r>
      <w:r w:rsidRPr="00D33B4E">
        <w:rPr>
          <w:rFonts w:hint="eastAsia"/>
          <w:lang w:eastAsia="zh-CN"/>
        </w:rPr>
        <w:t>的事件必须不可预见，或如可预见，必须不可避免或无法抗拒。</w:t>
      </w:r>
      <w:bookmarkEnd w:id="304"/>
    </w:p>
    <w:p w14:paraId="6E2B35CB" w14:textId="77777777" w:rsidR="00CE6497" w:rsidRPr="00D33B4E" w:rsidRDefault="00CE6497" w:rsidP="00CE6497">
      <w:pPr>
        <w:pStyle w:val="enumlev1"/>
        <w:jc w:val="both"/>
        <w:rPr>
          <w:lang w:eastAsia="zh-CN"/>
        </w:rPr>
      </w:pPr>
      <w:r w:rsidRPr="00D33B4E">
        <w:rPr>
          <w:lang w:eastAsia="zh-CN"/>
        </w:rPr>
        <w:t>3)</w:t>
      </w:r>
      <w:r w:rsidRPr="00D33B4E">
        <w:rPr>
          <w:lang w:eastAsia="zh-CN"/>
        </w:rPr>
        <w:tab/>
      </w:r>
      <w:bookmarkStart w:id="305" w:name="lt_pId1150"/>
      <w:r w:rsidRPr="00D33B4E">
        <w:rPr>
          <w:rFonts w:hint="eastAsia"/>
          <w:lang w:eastAsia="zh-CN"/>
        </w:rPr>
        <w:t>该事件必须使履约方无法履行义务。</w:t>
      </w:r>
      <w:bookmarkEnd w:id="305"/>
    </w:p>
    <w:p w14:paraId="0ABBAA1B" w14:textId="77777777" w:rsidR="00CE6497" w:rsidRPr="00D33B4E" w:rsidRDefault="00CE6497" w:rsidP="00CE6497">
      <w:pPr>
        <w:pStyle w:val="enumlev1"/>
        <w:jc w:val="both"/>
        <w:rPr>
          <w:rFonts w:ascii="Calibri" w:hAnsi="Calibri" w:cs="Calibri"/>
          <w:b/>
          <w:color w:val="800000"/>
          <w:sz w:val="22"/>
          <w:lang w:eastAsia="zh-CN"/>
        </w:rPr>
      </w:pPr>
      <w:r w:rsidRPr="00D33B4E">
        <w:rPr>
          <w:lang w:eastAsia="zh-CN"/>
        </w:rPr>
        <w:t>4)</w:t>
      </w:r>
      <w:r w:rsidRPr="00D33B4E">
        <w:rPr>
          <w:lang w:eastAsia="zh-CN"/>
        </w:rPr>
        <w:tab/>
      </w:r>
      <w:bookmarkStart w:id="306" w:name="lt_pId1152"/>
      <w:r w:rsidRPr="00D33B4E">
        <w:rPr>
          <w:rFonts w:hint="eastAsia"/>
          <w:lang w:eastAsia="zh-CN"/>
        </w:rPr>
        <w:t>在构成</w:t>
      </w:r>
      <w:r w:rsidRPr="00D33B4E">
        <w:rPr>
          <w:rFonts w:ascii="STKaiti" w:eastAsia="STKaiti" w:hAnsi="STKaiti" w:hint="eastAsia"/>
          <w:lang w:eastAsia="zh-CN"/>
        </w:rPr>
        <w:t>不可抗力</w:t>
      </w:r>
      <w:r w:rsidRPr="00D33B4E">
        <w:rPr>
          <w:rFonts w:hint="eastAsia"/>
          <w:lang w:eastAsia="zh-CN"/>
        </w:rPr>
        <w:t>的事件和履约方无法履行义务之间必须存在因果关系。</w:t>
      </w:r>
      <w:bookmarkEnd w:id="306"/>
      <w:r w:rsidRPr="00D33B4E">
        <w:rPr>
          <w:rFonts w:ascii="Calibri" w:hAnsi="Calibri" w:cs="Calibri"/>
          <w:b/>
          <w:color w:val="800000"/>
          <w:sz w:val="22"/>
          <w:lang w:eastAsia="zh-CN"/>
        </w:rPr>
        <w:t xml:space="preserve"> </w:t>
      </w:r>
    </w:p>
    <w:p w14:paraId="5C797CF0" w14:textId="77777777" w:rsidR="00CE6497" w:rsidRPr="00D33B4E" w:rsidRDefault="00CE6497" w:rsidP="00142AD0">
      <w:pPr>
        <w:ind w:firstLineChars="200" w:firstLine="480"/>
        <w:jc w:val="both"/>
      </w:pPr>
      <w:r w:rsidRPr="00D33B4E">
        <w:rPr>
          <w:rFonts w:hint="eastAsia"/>
        </w:rPr>
        <w:t>关于第一个条件，在涉及单边性质的经济制裁时，欲评估履约方的行为对第三国所采取的制裁的影响可能尤为困难。</w:t>
      </w:r>
    </w:p>
    <w:p w14:paraId="3BBAE6B1" w14:textId="77777777" w:rsidR="00CE6497" w:rsidRPr="00D33B4E" w:rsidRDefault="00CE6497" w:rsidP="00142AD0">
      <w:pPr>
        <w:ind w:firstLineChars="200" w:firstLine="480"/>
        <w:jc w:val="both"/>
      </w:pPr>
      <w:bookmarkStart w:id="307" w:name="_Hlk45617113"/>
      <w:r w:rsidRPr="00D33B4E">
        <w:rPr>
          <w:rFonts w:hint="eastAsia"/>
        </w:rPr>
        <w:t>但是，与评估相关的因素可能源自，例如，对于国际社会整体通过有权能的国际机构认为对所涉国家采取制裁不适宜这一事实的认可。如果人们认识到，在与受影响国家签署多边协议的缔约国中只有一国对该国采取制裁，而其他缔约国则未采取制裁，则上述情况也适用。</w:t>
      </w:r>
    </w:p>
    <w:bookmarkEnd w:id="307"/>
    <w:p w14:paraId="0C30F689" w14:textId="77777777" w:rsidR="00CE6497" w:rsidRPr="00D33B4E" w:rsidRDefault="00CE6497" w:rsidP="00142AD0">
      <w:pPr>
        <w:ind w:firstLineChars="200" w:firstLine="480"/>
        <w:jc w:val="both"/>
      </w:pPr>
      <w:r w:rsidRPr="00D33B4E">
        <w:rPr>
          <w:rFonts w:hint="eastAsia"/>
        </w:rPr>
        <w:t>关于所援引事件的可预见性以证明存在</w:t>
      </w:r>
      <w:r w:rsidRPr="00D33B4E">
        <w:rPr>
          <w:rFonts w:ascii="STKaiti" w:eastAsia="STKaiti" w:hAnsi="STKaiti" w:hint="eastAsia"/>
        </w:rPr>
        <w:t>不可抗力</w:t>
      </w:r>
      <w:r w:rsidRPr="00D33B4E">
        <w:rPr>
          <w:rFonts w:hint="eastAsia"/>
        </w:rPr>
        <w:t>情况的问题，尝试回答下列涉及经济制裁的</w:t>
      </w:r>
      <w:proofErr w:type="gramStart"/>
      <w:r w:rsidRPr="00D33B4E">
        <w:rPr>
          <w:rFonts w:hint="eastAsia"/>
        </w:rPr>
        <w:t>的</w:t>
      </w:r>
      <w:proofErr w:type="gramEnd"/>
      <w:r w:rsidRPr="00D33B4E">
        <w:rPr>
          <w:rFonts w:hint="eastAsia"/>
        </w:rPr>
        <w:t>问题，可能会有所帮助。</w:t>
      </w:r>
    </w:p>
    <w:p w14:paraId="4D6E9E44" w14:textId="77777777" w:rsidR="00CE6497" w:rsidRPr="00D33B4E" w:rsidRDefault="00CE6497" w:rsidP="00142AD0">
      <w:pPr>
        <w:ind w:firstLineChars="200" w:firstLine="480"/>
        <w:jc w:val="both"/>
      </w:pPr>
      <w:r w:rsidRPr="00D33B4E">
        <w:rPr>
          <w:rFonts w:hint="eastAsia"/>
        </w:rPr>
        <w:t>这些制裁在通过时是否出人意料，或者通过时情况的性质导致受影响的国家无法采取措施来应对？</w:t>
      </w:r>
    </w:p>
    <w:p w14:paraId="27BA6EE5" w14:textId="77777777" w:rsidR="00CE6497" w:rsidRPr="00D33B4E" w:rsidRDefault="00CE6497" w:rsidP="00142AD0">
      <w:pPr>
        <w:ind w:firstLineChars="200" w:firstLine="480"/>
        <w:jc w:val="both"/>
      </w:pPr>
      <w:r w:rsidRPr="00D33B4E">
        <w:rPr>
          <w:rFonts w:hint="eastAsia"/>
        </w:rPr>
        <w:lastRenderedPageBreak/>
        <w:t>换言之，所涉国家在当时的情形下是否不可能预见和预期制裁的出现？制裁是否经过宣布，如果是，宣布时是否留有合理且足够的时间，从而被制裁国能够采取适当措施以便履行义务？</w:t>
      </w:r>
    </w:p>
    <w:p w14:paraId="363D1904" w14:textId="77777777" w:rsidR="00CE6497" w:rsidRPr="00D33B4E" w:rsidRDefault="00CE6497" w:rsidP="00142AD0">
      <w:pPr>
        <w:ind w:firstLineChars="200" w:firstLine="480"/>
        <w:jc w:val="both"/>
      </w:pPr>
      <w:r w:rsidRPr="00D33B4E">
        <w:rPr>
          <w:rFonts w:hint="eastAsia"/>
        </w:rPr>
        <w:t>同样，这些制裁是否在债务国义务产生之后才施加？</w:t>
      </w:r>
    </w:p>
    <w:p w14:paraId="60F56F6A" w14:textId="77777777" w:rsidR="00CE6497" w:rsidRPr="00D33B4E" w:rsidRDefault="00CE6497" w:rsidP="00142AD0">
      <w:pPr>
        <w:ind w:firstLineChars="200" w:firstLine="480"/>
        <w:jc w:val="both"/>
      </w:pPr>
      <w:r w:rsidRPr="00D33B4E">
        <w:rPr>
          <w:rFonts w:hint="eastAsia"/>
        </w:rPr>
        <w:t>因而，援引</w:t>
      </w:r>
      <w:r w:rsidRPr="00D33B4E">
        <w:rPr>
          <w:rFonts w:ascii="STKaiti" w:eastAsia="STKaiti" w:hAnsi="STKaiti" w:hint="eastAsia"/>
        </w:rPr>
        <w:t>不可抗力</w:t>
      </w:r>
      <w:r w:rsidRPr="00D33B4E">
        <w:rPr>
          <w:rFonts w:hint="eastAsia"/>
        </w:rPr>
        <w:t>例外的国家是否能够证明，在义务产生时自己认为无法予以履行，当时没有潜在出现该</w:t>
      </w:r>
      <w:r w:rsidRPr="00D33B4E">
        <w:rPr>
          <w:rFonts w:ascii="STKaiti" w:eastAsia="STKaiti" w:hAnsi="STKaiti" w:hint="eastAsia"/>
        </w:rPr>
        <w:t>不可抗力</w:t>
      </w:r>
      <w:r w:rsidRPr="00D33B4E">
        <w:rPr>
          <w:rFonts w:hint="eastAsia"/>
        </w:rPr>
        <w:t>的前兆（在本案例中，为实施严厉的经济和金融制裁）？最后，相同类型、类似情形下的制裁过去是否曾实施过？</w:t>
      </w:r>
    </w:p>
    <w:p w14:paraId="42C021DB" w14:textId="77777777" w:rsidR="00CE6497" w:rsidRPr="00D33B4E" w:rsidRDefault="00CE6497" w:rsidP="00142AD0">
      <w:pPr>
        <w:ind w:firstLineChars="200" w:firstLine="480"/>
        <w:jc w:val="both"/>
      </w:pPr>
      <w:r w:rsidRPr="00D33B4E">
        <w:rPr>
          <w:rFonts w:hint="eastAsia"/>
        </w:rPr>
        <w:t>关于第三个条件，重要的是考虑制裁的规模是否阻碍了履约方使用自己可支配的资源，而且尽管它竭尽全力，仍无法合理地履行义务。</w:t>
      </w:r>
    </w:p>
    <w:p w14:paraId="5FDF9B0F" w14:textId="77777777" w:rsidR="00CE6497" w:rsidRPr="00D33B4E" w:rsidRDefault="00CE6497" w:rsidP="00142AD0">
      <w:pPr>
        <w:ind w:firstLineChars="200" w:firstLine="480"/>
        <w:jc w:val="both"/>
      </w:pPr>
      <w:r w:rsidRPr="00D33B4E">
        <w:rPr>
          <w:rFonts w:hint="eastAsia"/>
        </w:rPr>
        <w:t>最后，关于因果关系，而且在经济制裁的情况下，或许可以考虑因果关系是否是履约方为逃避自身义务蓄意行事的结果。</w:t>
      </w:r>
    </w:p>
    <w:p w14:paraId="204C79C0" w14:textId="77777777" w:rsidR="00CE6497" w:rsidRPr="00D33B4E" w:rsidRDefault="00CE6497" w:rsidP="00142AD0">
      <w:pPr>
        <w:ind w:firstLineChars="200" w:firstLine="480"/>
        <w:jc w:val="both"/>
      </w:pPr>
      <w:r w:rsidRPr="00D33B4E">
        <w:rPr>
          <w:rFonts w:hint="eastAsia"/>
        </w:rPr>
        <w:t>正如我一开始提到的，这是一个复杂的问题，但我希望给各位提供了一些进行思考的内容，从而帮助解决该问题。”</w:t>
      </w:r>
    </w:p>
    <w:p w14:paraId="30E7726C" w14:textId="77777777" w:rsidR="00CE6497" w:rsidRPr="00D33B4E" w:rsidRDefault="00CE6497" w:rsidP="00CE6497">
      <w:pPr>
        <w:jc w:val="both"/>
      </w:pPr>
      <w:r w:rsidRPr="00D33B4E">
        <w:t>7.53</w:t>
      </w:r>
      <w:r w:rsidRPr="00D33B4E">
        <w:tab/>
      </w:r>
      <w:r w:rsidRPr="00D33B4E">
        <w:rPr>
          <w:rFonts w:hint="eastAsia"/>
          <w:b/>
          <w:bCs/>
        </w:rPr>
        <w:t>主席</w:t>
      </w:r>
      <w:r w:rsidRPr="00D33B4E">
        <w:rPr>
          <w:rFonts w:hint="eastAsia"/>
        </w:rPr>
        <w:t>代表所有委员会委员感谢国际电联法律顾问提供的非常实用的指导，她从中的理解是，经济制裁可以提供</w:t>
      </w:r>
      <w:r w:rsidRPr="00D33B4E">
        <w:rPr>
          <w:rFonts w:ascii="STKaiti" w:eastAsia="STKaiti" w:hAnsi="STKaiti" w:hint="eastAsia"/>
        </w:rPr>
        <w:t>不可抗力</w:t>
      </w:r>
      <w:r w:rsidRPr="00D33B4E">
        <w:rPr>
          <w:rFonts w:hint="eastAsia"/>
        </w:rPr>
        <w:t>的依据，但前提是构成</w:t>
      </w:r>
      <w:r w:rsidRPr="00D33B4E">
        <w:rPr>
          <w:rFonts w:ascii="STKaiti" w:eastAsia="STKaiti" w:hAnsi="STKaiti" w:hint="eastAsia"/>
        </w:rPr>
        <w:t>不可抗力</w:t>
      </w:r>
      <w:r w:rsidRPr="00D33B4E">
        <w:rPr>
          <w:rFonts w:hint="eastAsia"/>
        </w:rPr>
        <w:t>情况所需的四个条件得到满足。</w:t>
      </w:r>
    </w:p>
    <w:p w14:paraId="3A1D7180" w14:textId="77777777" w:rsidR="00CE6497" w:rsidRPr="00D33B4E" w:rsidRDefault="00CE6497" w:rsidP="00CE6497">
      <w:pPr>
        <w:jc w:val="both"/>
      </w:pPr>
      <w:r w:rsidRPr="00D33B4E">
        <w:t>7.54</w:t>
      </w:r>
      <w:r w:rsidRPr="00D33B4E">
        <w:tab/>
      </w:r>
      <w:r w:rsidRPr="00D33B4E">
        <w:rPr>
          <w:b/>
          <w:bCs/>
        </w:rPr>
        <w:t>Varlamov</w:t>
      </w:r>
      <w:r w:rsidRPr="00D33B4E">
        <w:rPr>
          <w:rFonts w:hint="eastAsia"/>
          <w:b/>
          <w:bCs/>
        </w:rPr>
        <w:t>先生</w:t>
      </w:r>
      <w:r w:rsidRPr="00D33B4E">
        <w:rPr>
          <w:rFonts w:hint="eastAsia"/>
        </w:rPr>
        <w:t>询问，当一国对另一国实施的经济制裁影响到第三方对援引</w:t>
      </w:r>
      <w:r w:rsidRPr="00D33B4E">
        <w:rPr>
          <w:rFonts w:ascii="STKaiti" w:eastAsia="STKaiti" w:hAnsi="STKaiti" w:hint="eastAsia"/>
        </w:rPr>
        <w:t>不可抗力</w:t>
      </w:r>
      <w:r w:rsidRPr="00D33B4E">
        <w:rPr>
          <w:rFonts w:hint="eastAsia"/>
        </w:rPr>
        <w:t>的国家履行承诺的能力时，应如何将第三方的作用纳入考虑。</w:t>
      </w:r>
    </w:p>
    <w:p w14:paraId="1698144B" w14:textId="77777777" w:rsidR="00CE6497" w:rsidRPr="00D33B4E" w:rsidRDefault="00CE6497" w:rsidP="00CE6497">
      <w:pPr>
        <w:jc w:val="both"/>
      </w:pPr>
      <w:r w:rsidRPr="00D33B4E">
        <w:t>7.55</w:t>
      </w:r>
      <w:r w:rsidRPr="00D33B4E">
        <w:tab/>
      </w:r>
      <w:r w:rsidRPr="00D33B4E">
        <w:rPr>
          <w:rFonts w:hint="eastAsia"/>
          <w:b/>
          <w:bCs/>
        </w:rPr>
        <w:t>国际电联法律顾问</w:t>
      </w:r>
      <w:r w:rsidRPr="00D33B4E">
        <w:rPr>
          <w:rFonts w:hint="eastAsia"/>
        </w:rPr>
        <w:t>说，此种考虑的确可能对</w:t>
      </w:r>
      <w:r w:rsidRPr="00D33B4E">
        <w:rPr>
          <w:rFonts w:ascii="STKaiti" w:eastAsia="STKaiti" w:hAnsi="STKaiti" w:hint="eastAsia"/>
        </w:rPr>
        <w:t>不可抗力</w:t>
      </w:r>
      <w:r w:rsidRPr="00D33B4E">
        <w:rPr>
          <w:rFonts w:hint="eastAsia"/>
        </w:rPr>
        <w:t>的第三个条件产生影响。例如，经济制裁可能使提供商或制造商很难或无法向被制裁国提供服务，从而使该国无法履行自己的义务。</w:t>
      </w:r>
    </w:p>
    <w:p w14:paraId="634F3E16" w14:textId="77777777" w:rsidR="00CE6497" w:rsidRPr="00D33B4E" w:rsidRDefault="00CE6497" w:rsidP="00CE6497">
      <w:pPr>
        <w:jc w:val="both"/>
      </w:pPr>
      <w:r w:rsidRPr="00D33B4E">
        <w:t>7.56</w:t>
      </w:r>
      <w:r w:rsidRPr="00D33B4E">
        <w:tab/>
      </w:r>
      <w:r w:rsidRPr="00D33B4E">
        <w:rPr>
          <w:b/>
          <w:bCs/>
        </w:rPr>
        <w:t>Henri</w:t>
      </w:r>
      <w:r w:rsidRPr="00D33B4E">
        <w:rPr>
          <w:rFonts w:hint="eastAsia"/>
          <w:b/>
          <w:bCs/>
        </w:rPr>
        <w:t>先生</w:t>
      </w:r>
      <w:r w:rsidRPr="00D33B4E">
        <w:rPr>
          <w:rFonts w:hint="eastAsia"/>
        </w:rPr>
        <w:t>说，整个议题都极为敏感，他从提供的意见中推断，委员会面对的情况没有法律先例。如能收到国际电联法律顾问意见的书面副本，他将不胜感激。而且如能收到有关国际电联法律顾问的意见可以如何与伊朗伊斯兰共和国所提交情况的各个方面相关联的法律分析亦将极为有用。本次会议应侧重于收集尽可能多的信息，包括依照他早些时候提及的思路，以便委员会能够在下次会议上基于规则方面而非法律方面的考虑做出决定。</w:t>
      </w:r>
    </w:p>
    <w:p w14:paraId="720DBEB6" w14:textId="77777777" w:rsidR="00CE6497" w:rsidRPr="00D33B4E" w:rsidRDefault="00CE6497" w:rsidP="00CE6497">
      <w:pPr>
        <w:jc w:val="both"/>
      </w:pPr>
      <w:r w:rsidRPr="00D33B4E">
        <w:t>7.57</w:t>
      </w:r>
      <w:r w:rsidRPr="00D33B4E">
        <w:tab/>
      </w:r>
      <w:r w:rsidRPr="00D33B4E">
        <w:rPr>
          <w:b/>
          <w:bCs/>
        </w:rPr>
        <w:t>Borjón</w:t>
      </w:r>
      <w:r w:rsidRPr="00D33B4E">
        <w:rPr>
          <w:rFonts w:hint="eastAsia"/>
          <w:b/>
          <w:bCs/>
        </w:rPr>
        <w:t>先生</w:t>
      </w:r>
      <w:r w:rsidRPr="00D33B4E">
        <w:rPr>
          <w:rFonts w:hint="eastAsia"/>
        </w:rPr>
        <w:t>说，获得尽可能多的基本背景信息会有所助益，无需赘述，但还需获得与</w:t>
      </w:r>
      <w:r w:rsidRPr="00D33B4E">
        <w:rPr>
          <w:rFonts w:ascii="STKaiti" w:eastAsia="STKaiti" w:hAnsi="STKaiti" w:hint="eastAsia"/>
        </w:rPr>
        <w:t>不可抗力</w:t>
      </w:r>
      <w:r w:rsidRPr="00D33B4E">
        <w:rPr>
          <w:rFonts w:hint="eastAsia"/>
        </w:rPr>
        <w:t>的所有条件相关的信息，这样才能帮助委员会就该事项做出决定。此类信息可能涉及实施的经济制裁和相关的时间线，伊朗伊斯兰共和国是否以某种方式自己招致事件，其他国家对禁运的立场并且还有联合国的立场等。</w:t>
      </w:r>
    </w:p>
    <w:p w14:paraId="145A3B77" w14:textId="77777777" w:rsidR="00CE6497" w:rsidRPr="00D33B4E" w:rsidRDefault="00CE6497" w:rsidP="00CE6497">
      <w:pPr>
        <w:jc w:val="both"/>
      </w:pPr>
      <w:r w:rsidRPr="00D33B4E">
        <w:t>7.58</w:t>
      </w:r>
      <w:r w:rsidRPr="00D33B4E">
        <w:tab/>
      </w:r>
      <w:r w:rsidRPr="00D33B4E">
        <w:rPr>
          <w:rFonts w:hint="eastAsia"/>
          <w:b/>
          <w:bCs/>
        </w:rPr>
        <w:t>Hasanova</w:t>
      </w:r>
      <w:r w:rsidRPr="00D33B4E">
        <w:rPr>
          <w:rFonts w:hint="eastAsia"/>
          <w:b/>
          <w:bCs/>
        </w:rPr>
        <w:t>女士、</w:t>
      </w:r>
      <w:r w:rsidRPr="00D33B4E">
        <w:rPr>
          <w:rFonts w:hint="eastAsia"/>
          <w:b/>
          <w:bCs/>
        </w:rPr>
        <w:t>Hashimoto</w:t>
      </w:r>
      <w:r w:rsidRPr="00D33B4E">
        <w:rPr>
          <w:rFonts w:hint="eastAsia"/>
          <w:b/>
          <w:bCs/>
        </w:rPr>
        <w:t>先生、</w:t>
      </w:r>
      <w:proofErr w:type="spellStart"/>
      <w:r w:rsidRPr="00D33B4E">
        <w:rPr>
          <w:rFonts w:hint="eastAsia"/>
          <w:b/>
          <w:bCs/>
        </w:rPr>
        <w:t>Azzouz</w:t>
      </w:r>
      <w:proofErr w:type="spellEnd"/>
      <w:r w:rsidRPr="00D33B4E">
        <w:rPr>
          <w:rFonts w:hint="eastAsia"/>
          <w:b/>
          <w:bCs/>
        </w:rPr>
        <w:t>先生、</w:t>
      </w:r>
      <w:r w:rsidRPr="00D33B4E">
        <w:rPr>
          <w:rFonts w:hint="eastAsia"/>
          <w:b/>
          <w:bCs/>
        </w:rPr>
        <w:t>Talib</w:t>
      </w:r>
      <w:r w:rsidRPr="00D33B4E">
        <w:rPr>
          <w:rFonts w:hint="eastAsia"/>
          <w:b/>
          <w:bCs/>
        </w:rPr>
        <w:t>先生、</w:t>
      </w:r>
      <w:r w:rsidRPr="00D33B4E">
        <w:rPr>
          <w:rFonts w:hint="eastAsia"/>
          <w:b/>
          <w:bCs/>
        </w:rPr>
        <w:t>Alamri</w:t>
      </w:r>
      <w:r w:rsidRPr="00D33B4E">
        <w:rPr>
          <w:rFonts w:hint="eastAsia"/>
          <w:b/>
          <w:bCs/>
        </w:rPr>
        <w:t>先生</w:t>
      </w:r>
      <w:r w:rsidRPr="00D33B4E">
        <w:rPr>
          <w:rFonts w:hint="eastAsia"/>
        </w:rPr>
        <w:t>和</w:t>
      </w:r>
      <w:r w:rsidRPr="00D33B4E">
        <w:rPr>
          <w:rFonts w:hint="eastAsia"/>
          <w:b/>
          <w:bCs/>
        </w:rPr>
        <w:t>Mchunu</w:t>
      </w:r>
      <w:r w:rsidRPr="00D33B4E">
        <w:rPr>
          <w:rFonts w:hint="eastAsia"/>
          <w:b/>
          <w:bCs/>
        </w:rPr>
        <w:t>先生</w:t>
      </w:r>
      <w:r w:rsidRPr="00D33B4E">
        <w:rPr>
          <w:rFonts w:hint="eastAsia"/>
        </w:rPr>
        <w:t>表示希望将该案例的审议推迟至委员会第</w:t>
      </w:r>
      <w:r w:rsidRPr="00D33B4E">
        <w:rPr>
          <w:rFonts w:hint="eastAsia"/>
        </w:rPr>
        <w:t>85</w:t>
      </w:r>
      <w:r w:rsidRPr="00D33B4E">
        <w:rPr>
          <w:rFonts w:hint="eastAsia"/>
        </w:rPr>
        <w:t>次会议，与此同时确定并收到委员会做出完全知情决定所需的所有信息。</w:t>
      </w:r>
    </w:p>
    <w:p w14:paraId="64A7F4B5" w14:textId="77777777" w:rsidR="00CE6497" w:rsidRPr="00D33B4E" w:rsidRDefault="00CE6497" w:rsidP="00CE6497">
      <w:pPr>
        <w:jc w:val="both"/>
      </w:pPr>
      <w:r w:rsidRPr="00D33B4E">
        <w:t>7.59</w:t>
      </w:r>
      <w:r w:rsidRPr="00D33B4E">
        <w:tab/>
      </w:r>
      <w:r w:rsidRPr="00D33B4E">
        <w:rPr>
          <w:b/>
          <w:bCs/>
        </w:rPr>
        <w:t>Varlamov</w:t>
      </w:r>
      <w:r w:rsidRPr="00D33B4E">
        <w:rPr>
          <w:rFonts w:hint="eastAsia"/>
          <w:b/>
          <w:bCs/>
        </w:rPr>
        <w:t>先生</w:t>
      </w:r>
      <w:r w:rsidRPr="00D33B4E">
        <w:rPr>
          <w:rFonts w:hint="eastAsia"/>
        </w:rPr>
        <w:t>尽管同意一些进一步信息会有用，如</w:t>
      </w:r>
      <w:r w:rsidRPr="00D33B4E">
        <w:t>Henri</w:t>
      </w:r>
      <w:r w:rsidRPr="00D33B4E">
        <w:rPr>
          <w:rFonts w:hint="eastAsia"/>
        </w:rPr>
        <w:t>先生早些时候提到的，但表示委员会不应试图过于详细地探究经济制裁的所有历史和政治背景，因为这些事项已超出职权范围。委员会应寻求所需信息，以便根据规则方面的考虑做出决定。</w:t>
      </w:r>
    </w:p>
    <w:p w14:paraId="1A63B19A" w14:textId="77777777" w:rsidR="00CE6497" w:rsidRPr="00D33B4E" w:rsidRDefault="00CE6497" w:rsidP="00CE6497">
      <w:pPr>
        <w:jc w:val="both"/>
      </w:pPr>
      <w:r w:rsidRPr="00D33B4E">
        <w:t>7.60</w:t>
      </w:r>
      <w:r w:rsidRPr="00D33B4E">
        <w:tab/>
      </w:r>
      <w:r w:rsidRPr="00D33B4E">
        <w:rPr>
          <w:rFonts w:hint="eastAsia"/>
          <w:b/>
          <w:bCs/>
        </w:rPr>
        <w:t>Hoan</w:t>
      </w:r>
      <w:r w:rsidRPr="00D33B4E">
        <w:rPr>
          <w:rFonts w:hint="eastAsia"/>
          <w:b/>
          <w:bCs/>
        </w:rPr>
        <w:t>先生</w:t>
      </w:r>
      <w:r w:rsidRPr="00D33B4E">
        <w:rPr>
          <w:rFonts w:hint="eastAsia"/>
        </w:rPr>
        <w:t>同意</w:t>
      </w:r>
      <w:r w:rsidRPr="00D33B4E">
        <w:rPr>
          <w:rFonts w:hint="eastAsia"/>
        </w:rPr>
        <w:t>Varlamov</w:t>
      </w:r>
      <w:r w:rsidRPr="00D33B4E">
        <w:rPr>
          <w:rFonts w:hint="eastAsia"/>
        </w:rPr>
        <w:t>先生的意见，并且表示，在当前案例中，委员会应遵循依照</w:t>
      </w:r>
      <w:r w:rsidRPr="00D33B4E">
        <w:rPr>
          <w:rFonts w:hint="eastAsia"/>
        </w:rPr>
        <w:t>WRC</w:t>
      </w:r>
      <w:r w:rsidRPr="00D33B4E">
        <w:rPr>
          <w:rFonts w:hint="eastAsia"/>
        </w:rPr>
        <w:t>授权审议延长规则期限的请求时的惯常做法，基于通知主管部门提供的信息、履行承诺的努力和情况是否构成</w:t>
      </w:r>
      <w:r w:rsidRPr="00D33B4E">
        <w:rPr>
          <w:rFonts w:ascii="STKaiti" w:eastAsia="STKaiti" w:hAnsi="STKaiti" w:hint="eastAsia"/>
        </w:rPr>
        <w:t>不可抗力</w:t>
      </w:r>
      <w:r w:rsidRPr="00D33B4E">
        <w:rPr>
          <w:rFonts w:hint="eastAsia"/>
        </w:rPr>
        <w:t>等做出决定。委员会拥有足够的信息判断当前案例是否构</w:t>
      </w:r>
      <w:r w:rsidRPr="00D33B4E">
        <w:rPr>
          <w:rFonts w:hint="eastAsia"/>
        </w:rPr>
        <w:lastRenderedPageBreak/>
        <w:t>成</w:t>
      </w:r>
      <w:r w:rsidRPr="00D33B4E">
        <w:rPr>
          <w:rFonts w:ascii="STKaiti" w:eastAsia="STKaiti" w:hAnsi="STKaiti" w:hint="eastAsia"/>
        </w:rPr>
        <w:t>不可抗力</w:t>
      </w:r>
      <w:r w:rsidRPr="00D33B4E">
        <w:rPr>
          <w:rFonts w:hint="eastAsia"/>
        </w:rPr>
        <w:t>——他认为如此——，但他理解一些委员希望收到国际电联法律顾问意见的书面副本的愿望。他进一步指出，将该事项推迟至委员会收到有关与卫星制造商的合同等方面的更多信息之后再审议，这会偏离委员会的惯常做法并可能给今后制造先例。此外，此类信息可能无法获得，因为在进一步推进此类事项前，所涉主管部门可能在等待委员会的决定。</w:t>
      </w:r>
    </w:p>
    <w:p w14:paraId="7DA11F5B" w14:textId="77777777" w:rsidR="00CE6497" w:rsidRPr="00D33B4E" w:rsidRDefault="00CE6497" w:rsidP="00CE6497">
      <w:pPr>
        <w:jc w:val="both"/>
      </w:pPr>
      <w:r w:rsidRPr="00D33B4E">
        <w:t>7.61</w:t>
      </w:r>
      <w:r w:rsidRPr="00D33B4E">
        <w:tab/>
      </w:r>
      <w:r w:rsidRPr="00D33B4E">
        <w:rPr>
          <w:rFonts w:hint="eastAsia"/>
          <w:b/>
          <w:bCs/>
        </w:rPr>
        <w:t>Jeanty</w:t>
      </w:r>
      <w:r w:rsidRPr="00D33B4E">
        <w:rPr>
          <w:rFonts w:hint="eastAsia"/>
          <w:b/>
          <w:bCs/>
        </w:rPr>
        <w:t>女士</w:t>
      </w:r>
      <w:r w:rsidRPr="00D33B4E">
        <w:rPr>
          <w:rFonts w:hint="eastAsia"/>
        </w:rPr>
        <w:t>同意，收到国际电联法律顾问意见的书面副本以及任何其它可能有用的信息将大有裨益，例如关于国际社会对美国向伊朗伊斯兰共和国实施经济制裁的反应。不过，她也赞同</w:t>
      </w:r>
      <w:r w:rsidRPr="00D33B4E">
        <w:rPr>
          <w:rFonts w:hint="eastAsia"/>
        </w:rPr>
        <w:t>Varlamov</w:t>
      </w:r>
      <w:r w:rsidRPr="00D33B4E">
        <w:rPr>
          <w:rFonts w:hint="eastAsia"/>
        </w:rPr>
        <w:t>先生的意见，委员会应避免进行政治辩论。尽管总体上赞同</w:t>
      </w:r>
      <w:r w:rsidRPr="00D33B4E">
        <w:rPr>
          <w:rFonts w:hint="eastAsia"/>
        </w:rPr>
        <w:t>Hoan</w:t>
      </w:r>
      <w:r w:rsidRPr="00D33B4E">
        <w:rPr>
          <w:rFonts w:hint="eastAsia"/>
        </w:rPr>
        <w:t>先生的意见，但她认识到某些问题可能会为委员会做出决定提供相关信息。</w:t>
      </w:r>
    </w:p>
    <w:p w14:paraId="293CF207" w14:textId="2D98BFA1" w:rsidR="00CE6497" w:rsidRPr="00D33B4E" w:rsidRDefault="00CE6497" w:rsidP="00CE6497">
      <w:pPr>
        <w:jc w:val="both"/>
      </w:pPr>
      <w:r w:rsidRPr="00D33B4E">
        <w:t>7.62</w:t>
      </w:r>
      <w:r w:rsidRPr="00D33B4E">
        <w:tab/>
      </w:r>
      <w:r w:rsidRPr="00D33B4E">
        <w:rPr>
          <w:b/>
          <w:bCs/>
        </w:rPr>
        <w:t>Alamri</w:t>
      </w:r>
      <w:r w:rsidRPr="00D33B4E">
        <w:rPr>
          <w:rFonts w:hint="eastAsia"/>
          <w:b/>
          <w:bCs/>
        </w:rPr>
        <w:t>先生</w:t>
      </w:r>
      <w:r w:rsidRPr="00D33B4E">
        <w:rPr>
          <w:rFonts w:hint="eastAsia"/>
        </w:rPr>
        <w:t>说，他可以同意将对该事项的进一步审议推迟至委员会下次会议，有待附加信息的提供，以帮助研究在伊朗提交的资料方面，</w:t>
      </w:r>
      <w:r w:rsidRPr="00D33B4E">
        <w:rPr>
          <w:rFonts w:ascii="STKaiti" w:eastAsia="STKaiti" w:hAnsi="STKaiti" w:hint="eastAsia"/>
        </w:rPr>
        <w:t>不可抗力</w:t>
      </w:r>
      <w:r w:rsidRPr="00D33B4E">
        <w:rPr>
          <w:rFonts w:hint="eastAsia"/>
        </w:rPr>
        <w:t>的四个条件是否满足。但是，出于</w:t>
      </w:r>
      <w:r w:rsidRPr="00D33B4E">
        <w:rPr>
          <w:rFonts w:hint="eastAsia"/>
        </w:rPr>
        <w:t>Hoan</w:t>
      </w:r>
      <w:r w:rsidRPr="00D33B4E">
        <w:rPr>
          <w:rFonts w:hint="eastAsia"/>
        </w:rPr>
        <w:t>先生给出的理由，他同意</w:t>
      </w:r>
      <w:r w:rsidRPr="00D33B4E">
        <w:rPr>
          <w:rFonts w:hint="eastAsia"/>
        </w:rPr>
        <w:t>Hoan</w:t>
      </w:r>
      <w:r w:rsidRPr="00D33B4E">
        <w:rPr>
          <w:rFonts w:hint="eastAsia"/>
        </w:rPr>
        <w:t>先生对于寻求与制造商的合同等附加信息的不情愿；此类考虑因素不应影响委员会在</w:t>
      </w:r>
      <w:r w:rsidRPr="00D33B4E">
        <w:rPr>
          <w:rFonts w:ascii="STKaiti" w:eastAsia="STKaiti" w:hAnsi="STKaiti" w:hint="eastAsia"/>
        </w:rPr>
        <w:t>不可抗力</w:t>
      </w:r>
      <w:r w:rsidRPr="00D33B4E">
        <w:rPr>
          <w:rFonts w:hint="eastAsia"/>
        </w:rPr>
        <w:t>方面的决定。仍应由所涉主管部门决定自己希望向委员会提供的信息</w:t>
      </w:r>
      <w:r w:rsidR="003C3115" w:rsidRPr="00D33B4E">
        <w:rPr>
          <w:rFonts w:hint="eastAsia"/>
        </w:rPr>
        <w:t>，以支持其请求</w:t>
      </w:r>
      <w:r w:rsidRPr="00D33B4E">
        <w:rPr>
          <w:rFonts w:hint="eastAsia"/>
        </w:rPr>
        <w:t>。</w:t>
      </w:r>
    </w:p>
    <w:p w14:paraId="221DB5B6" w14:textId="4DD9F577" w:rsidR="00CE6497" w:rsidRPr="00D33B4E" w:rsidRDefault="00CE6497" w:rsidP="00CE6497">
      <w:pPr>
        <w:jc w:val="both"/>
      </w:pPr>
      <w:r w:rsidRPr="00D33B4E">
        <w:t>7.63</w:t>
      </w:r>
      <w:r w:rsidRPr="00D33B4E">
        <w:tab/>
      </w:r>
      <w:r w:rsidRPr="00D33B4E">
        <w:rPr>
          <w:rFonts w:hint="eastAsia"/>
          <w:b/>
          <w:bCs/>
        </w:rPr>
        <w:t>主席</w:t>
      </w:r>
      <w:r w:rsidRPr="00D33B4E">
        <w:rPr>
          <w:rFonts w:hint="eastAsia"/>
        </w:rPr>
        <w:t>请委员会考虑可能希望要求提供哪些进一步信息，以便对伊朗的请求做出更为知情的决定。她继续说，但是，她查阅了自</w:t>
      </w:r>
      <w:r w:rsidRPr="00D33B4E">
        <w:rPr>
          <w:rFonts w:hint="eastAsia"/>
        </w:rPr>
        <w:t>WRC-12</w:t>
      </w:r>
      <w:r w:rsidRPr="00D33B4E">
        <w:rPr>
          <w:rFonts w:hint="eastAsia"/>
        </w:rPr>
        <w:t>——即，大会首次正式授权委员会基于</w:t>
      </w:r>
      <w:r w:rsidRPr="00D33B4E">
        <w:rPr>
          <w:rFonts w:ascii="STKaiti" w:eastAsia="STKaiti" w:hAnsi="STKaiti" w:hint="eastAsia"/>
        </w:rPr>
        <w:t>不可抗力</w:t>
      </w:r>
      <w:r w:rsidRPr="00D33B4E">
        <w:rPr>
          <w:rFonts w:hint="eastAsia"/>
        </w:rPr>
        <w:t>批准延期——以来，委员会所做的涉及</w:t>
      </w:r>
      <w:r w:rsidRPr="00D33B4E">
        <w:rPr>
          <w:rFonts w:ascii="STKaiti" w:eastAsia="STKaiti" w:hAnsi="STKaiti" w:hint="eastAsia"/>
        </w:rPr>
        <w:t>不可抗力</w:t>
      </w:r>
      <w:r w:rsidRPr="00D33B4E">
        <w:rPr>
          <w:rFonts w:hint="eastAsia"/>
        </w:rPr>
        <w:t>的决定，并且注意到，委员会从未认为将有关此类事项的决定推给之后的会议是适当的。</w:t>
      </w:r>
      <w:r w:rsidR="003C3115" w:rsidRPr="00D33B4E">
        <w:rPr>
          <w:rFonts w:hint="eastAsia"/>
        </w:rPr>
        <w:t>尽管在某些情况下讨论了是否要求提供额外信息的问题，</w:t>
      </w:r>
      <w:r w:rsidRPr="00D33B4E">
        <w:rPr>
          <w:rFonts w:hint="eastAsia"/>
        </w:rPr>
        <w:t>委员会</w:t>
      </w:r>
      <w:r w:rsidR="003C3115" w:rsidRPr="00D33B4E">
        <w:rPr>
          <w:rFonts w:hint="eastAsia"/>
        </w:rPr>
        <w:t>考虑了及时做出决定的必要性</w:t>
      </w:r>
      <w:r w:rsidRPr="00D33B4E">
        <w:rPr>
          <w:rFonts w:hint="eastAsia"/>
        </w:rPr>
        <w:t>，</w:t>
      </w:r>
      <w:r w:rsidR="003C3115" w:rsidRPr="00D33B4E">
        <w:rPr>
          <w:rFonts w:hint="eastAsia"/>
        </w:rPr>
        <w:t>且</w:t>
      </w:r>
      <w:r w:rsidRPr="00D33B4E">
        <w:rPr>
          <w:rFonts w:hint="eastAsia"/>
        </w:rPr>
        <w:t>即使某些文件未予以提供，</w:t>
      </w:r>
      <w:r w:rsidR="003C3115" w:rsidRPr="00D33B4E">
        <w:rPr>
          <w:rFonts w:hint="eastAsia"/>
        </w:rPr>
        <w:t>仍就是否满足可</w:t>
      </w:r>
      <w:r w:rsidRPr="00D33B4E">
        <w:rPr>
          <w:rFonts w:hint="eastAsia"/>
        </w:rPr>
        <w:t>适用条件</w:t>
      </w:r>
      <w:r w:rsidR="003C3115" w:rsidRPr="00D33B4E">
        <w:rPr>
          <w:rFonts w:hint="eastAsia"/>
        </w:rPr>
        <w:t>（这些条件现在仍未变化）做出结论</w:t>
      </w:r>
      <w:r w:rsidRPr="00D33B4E">
        <w:rPr>
          <w:rFonts w:hint="eastAsia"/>
        </w:rPr>
        <w:t>。国际电联法律顾问已经确认，只要那四个条件满足，经济制裁就可以构成</w:t>
      </w:r>
      <w:r w:rsidRPr="00D33B4E">
        <w:rPr>
          <w:rFonts w:ascii="STKaiti" w:eastAsia="STKaiti" w:hAnsi="STKaiti" w:hint="eastAsia"/>
        </w:rPr>
        <w:t>不可抗力</w:t>
      </w:r>
      <w:r w:rsidRPr="00D33B4E">
        <w:rPr>
          <w:rFonts w:hint="eastAsia"/>
        </w:rPr>
        <w:t>的理由，并已指明委员会可能纳入考虑的哪些方面。</w:t>
      </w:r>
      <w:r w:rsidR="003C3115" w:rsidRPr="00D33B4E">
        <w:rPr>
          <w:rFonts w:hint="eastAsia"/>
        </w:rPr>
        <w:t>她承认该案例比较复杂，涉及到一些超越委员会职权和</w:t>
      </w:r>
      <w:r w:rsidR="00711BC0" w:rsidRPr="00D33B4E">
        <w:rPr>
          <w:rFonts w:hint="eastAsia"/>
        </w:rPr>
        <w:t>专业知识</w:t>
      </w:r>
      <w:r w:rsidR="003C3115" w:rsidRPr="00D33B4E">
        <w:rPr>
          <w:rFonts w:hint="eastAsia"/>
        </w:rPr>
        <w:t>的问题，但</w:t>
      </w:r>
      <w:r w:rsidRPr="00D33B4E">
        <w:rPr>
          <w:rFonts w:hint="eastAsia"/>
        </w:rPr>
        <w:t>委员会</w:t>
      </w:r>
      <w:r w:rsidR="003C3115" w:rsidRPr="00D33B4E">
        <w:rPr>
          <w:rFonts w:hint="eastAsia"/>
        </w:rPr>
        <w:t>仍</w:t>
      </w:r>
      <w:r w:rsidRPr="00D33B4E">
        <w:rPr>
          <w:rFonts w:hint="eastAsia"/>
        </w:rPr>
        <w:t>需就该案例做出决定。</w:t>
      </w:r>
      <w:r w:rsidR="003C3115" w:rsidRPr="00D33B4E">
        <w:rPr>
          <w:rFonts w:hint="eastAsia"/>
        </w:rPr>
        <w:t>根据法律顾问的输入意见，</w:t>
      </w:r>
      <w:r w:rsidRPr="00D33B4E">
        <w:rPr>
          <w:rFonts w:hint="eastAsia"/>
        </w:rPr>
        <w:t>她认为委员会现有的信息足以使其得出结论，该案例确实涉及</w:t>
      </w:r>
      <w:r w:rsidRPr="00D33B4E">
        <w:rPr>
          <w:rFonts w:ascii="STKaiti" w:eastAsia="STKaiti" w:hAnsi="STKaiti" w:hint="eastAsia"/>
        </w:rPr>
        <w:t>不可抗力</w:t>
      </w:r>
      <w:r w:rsidRPr="00D33B4E">
        <w:rPr>
          <w:rFonts w:hint="eastAsia"/>
        </w:rPr>
        <w:t>，而且委员会现有的信息量及类型与过去的情况相当。她请委员会委员在研究国际电联法律顾问的意见时仔细考虑几点。</w:t>
      </w:r>
    </w:p>
    <w:p w14:paraId="68D0BF50" w14:textId="77777777" w:rsidR="00CE6497" w:rsidRPr="00D33B4E" w:rsidRDefault="00CE6497" w:rsidP="00CE6497">
      <w:pPr>
        <w:jc w:val="both"/>
      </w:pPr>
      <w:r w:rsidRPr="00D33B4E">
        <w:t>7.64</w:t>
      </w:r>
      <w:r w:rsidRPr="00D33B4E">
        <w:tab/>
      </w:r>
      <w:r w:rsidRPr="00D33B4E">
        <w:rPr>
          <w:rFonts w:hint="eastAsia"/>
        </w:rPr>
        <w:t>在国际电联法律顾问的意见以所有相关国际电联正式语文书面提供之后，</w:t>
      </w:r>
      <w:r w:rsidRPr="00D33B4E">
        <w:rPr>
          <w:rFonts w:hint="eastAsia"/>
          <w:b/>
          <w:bCs/>
        </w:rPr>
        <w:t>主席</w:t>
      </w:r>
      <w:r w:rsidRPr="00D33B4E">
        <w:rPr>
          <w:rFonts w:hint="eastAsia"/>
        </w:rPr>
        <w:t>请委员会委员就伊朗伊斯兰共和国提出的请求表明各自的立场。</w:t>
      </w:r>
    </w:p>
    <w:p w14:paraId="2B4842BF" w14:textId="77777777" w:rsidR="00CE6497" w:rsidRPr="00D33B4E" w:rsidRDefault="00CE6497" w:rsidP="00CE6497">
      <w:pPr>
        <w:jc w:val="both"/>
      </w:pPr>
      <w:r w:rsidRPr="00D33B4E">
        <w:t>7.65</w:t>
      </w:r>
      <w:r w:rsidRPr="00D33B4E">
        <w:tab/>
      </w:r>
      <w:r w:rsidRPr="00D33B4E">
        <w:rPr>
          <w:b/>
          <w:bCs/>
        </w:rPr>
        <w:t>Borjón</w:t>
      </w:r>
      <w:r w:rsidRPr="00D33B4E">
        <w:rPr>
          <w:rFonts w:hint="eastAsia"/>
          <w:b/>
          <w:bCs/>
        </w:rPr>
        <w:t>先生</w:t>
      </w:r>
      <w:r w:rsidRPr="00D33B4E">
        <w:rPr>
          <w:rFonts w:hint="eastAsia"/>
        </w:rPr>
        <w:t>说，他感谢国际电联法律顾问提供的意见和澄清。在此类事项中，会存在许多灰色地带，而判断情况是否构成</w:t>
      </w:r>
      <w:r w:rsidRPr="00D33B4E">
        <w:rPr>
          <w:rFonts w:ascii="STKaiti" w:eastAsia="STKaiti" w:hAnsi="STKaiti" w:hint="eastAsia"/>
        </w:rPr>
        <w:t>不可抗力</w:t>
      </w:r>
      <w:r w:rsidRPr="00D33B4E">
        <w:rPr>
          <w:rFonts w:hint="eastAsia"/>
        </w:rPr>
        <w:t>不是那么简单。要使一个案例构成</w:t>
      </w:r>
      <w:r w:rsidRPr="00D33B4E">
        <w:rPr>
          <w:rFonts w:ascii="STKaiti" w:eastAsia="STKaiti" w:hAnsi="STKaiti" w:hint="eastAsia"/>
        </w:rPr>
        <w:t>不可抗力</w:t>
      </w:r>
      <w:r w:rsidRPr="00D33B4E">
        <w:rPr>
          <w:rFonts w:hint="eastAsia"/>
        </w:rPr>
        <w:t>，必须达到基于四个适用条件的某个门槛。他认为当前案例已有充分理由构成</w:t>
      </w:r>
      <w:r w:rsidRPr="00D33B4E">
        <w:rPr>
          <w:rFonts w:ascii="STKaiti" w:eastAsia="STKaiti" w:hAnsi="STKaiti" w:hint="eastAsia"/>
        </w:rPr>
        <w:t>不可抗力</w:t>
      </w:r>
      <w:r w:rsidRPr="00D33B4E">
        <w:rPr>
          <w:rFonts w:hint="eastAsia"/>
        </w:rPr>
        <w:t>。伊朗伊斯兰共和国是一个处境非常复杂的发展中国家，另一国实施的经济制裁显然导致其履行义务延迟。将网络重新投入使用的规则截止日期已临近，延长三年是适宜的，应予以批准。</w:t>
      </w:r>
    </w:p>
    <w:p w14:paraId="0E355555" w14:textId="77777777" w:rsidR="00CE6497" w:rsidRPr="00D33B4E" w:rsidRDefault="00CE6497" w:rsidP="00CE6497">
      <w:pPr>
        <w:jc w:val="both"/>
      </w:pPr>
      <w:r w:rsidRPr="00D33B4E">
        <w:t>7.66</w:t>
      </w:r>
      <w:r w:rsidRPr="00D33B4E">
        <w:tab/>
      </w:r>
      <w:r w:rsidRPr="00D33B4E">
        <w:rPr>
          <w:rFonts w:hint="eastAsia"/>
          <w:b/>
          <w:bCs/>
        </w:rPr>
        <w:t>Jeanty</w:t>
      </w:r>
      <w:r w:rsidRPr="00D33B4E">
        <w:rPr>
          <w:rFonts w:hint="eastAsia"/>
          <w:b/>
          <w:bCs/>
        </w:rPr>
        <w:t>女士</w:t>
      </w:r>
      <w:r w:rsidRPr="00D33B4E">
        <w:rPr>
          <w:rFonts w:hint="eastAsia"/>
        </w:rPr>
        <w:t>表示同意，依照国际电联法律顾问提供的指导，委员会可以批准请求的延期。她尤其注意到，单方面实施的制裁与联合国制裁极为不同，不可预见，没有其他国家紧跟其后实施制裁，并且对第三方有明确的影响。此外，重新投入使用的义务在经济制裁实施前已存在，根据国际电联法律顾问提供的解释，这是一个重要方面。</w:t>
      </w:r>
      <w:r w:rsidRPr="00D33B4E">
        <w:rPr>
          <w:rFonts w:hint="eastAsia"/>
        </w:rPr>
        <w:t>COVID-19</w:t>
      </w:r>
      <w:r w:rsidRPr="00D33B4E">
        <w:rPr>
          <w:rFonts w:hint="eastAsia"/>
        </w:rPr>
        <w:t>疫情的因素也有所影响并已援引。请求的三年延期是适宜的，应予以批准。</w:t>
      </w:r>
    </w:p>
    <w:p w14:paraId="2F175D58" w14:textId="77777777" w:rsidR="00CE6497" w:rsidRPr="00D33B4E" w:rsidRDefault="00CE6497" w:rsidP="00CE6497">
      <w:pPr>
        <w:jc w:val="both"/>
      </w:pPr>
      <w:r w:rsidRPr="00D33B4E">
        <w:t>7.67</w:t>
      </w:r>
      <w:r w:rsidRPr="00D33B4E">
        <w:tab/>
      </w:r>
      <w:r w:rsidRPr="00D33B4E">
        <w:rPr>
          <w:b/>
          <w:bCs/>
        </w:rPr>
        <w:t>Talib</w:t>
      </w:r>
      <w:r w:rsidRPr="00D33B4E">
        <w:rPr>
          <w:rFonts w:hint="eastAsia"/>
          <w:b/>
          <w:bCs/>
        </w:rPr>
        <w:t>先生</w:t>
      </w:r>
      <w:r w:rsidRPr="00D33B4E">
        <w:rPr>
          <w:rFonts w:hint="eastAsia"/>
        </w:rPr>
        <w:t>说，国际电联法律顾问的意见帮助澄清了</w:t>
      </w:r>
      <w:r w:rsidRPr="00D33B4E">
        <w:rPr>
          <w:rFonts w:ascii="STKaiti" w:eastAsia="STKaiti" w:hAnsi="STKaiti" w:hint="eastAsia"/>
        </w:rPr>
        <w:t>不可抗力</w:t>
      </w:r>
      <w:r w:rsidRPr="00D33B4E">
        <w:rPr>
          <w:rFonts w:hint="eastAsia"/>
        </w:rPr>
        <w:t>四个条件在当前案例中的适用；尤其消除了他对于有关因果关系的第四个条件是否适用的疑虑。他认为，该案例的确构成</w:t>
      </w:r>
      <w:r w:rsidRPr="00D33B4E">
        <w:rPr>
          <w:rFonts w:ascii="STKaiti" w:eastAsia="STKaiti" w:hAnsi="STKaiti" w:hint="eastAsia"/>
        </w:rPr>
        <w:t>不可抗力</w:t>
      </w:r>
      <w:r w:rsidRPr="00D33B4E">
        <w:rPr>
          <w:rFonts w:hint="eastAsia"/>
        </w:rPr>
        <w:t>。他倾向于由伊朗主管部门提供更多信息；但是，如果必须在本次会议上做出决定，他可以同意批准所要求的三年延期。</w:t>
      </w:r>
    </w:p>
    <w:p w14:paraId="2E64CD0A" w14:textId="77777777" w:rsidR="00CE6497" w:rsidRPr="00D33B4E" w:rsidRDefault="00CE6497" w:rsidP="00CE6497">
      <w:pPr>
        <w:jc w:val="both"/>
      </w:pPr>
      <w:r w:rsidRPr="00D33B4E">
        <w:lastRenderedPageBreak/>
        <w:t>7.68</w:t>
      </w:r>
      <w:r w:rsidRPr="00D33B4E">
        <w:tab/>
      </w:r>
      <w:r w:rsidRPr="00D33B4E">
        <w:rPr>
          <w:b/>
          <w:bCs/>
        </w:rPr>
        <w:t>Varlamov</w:t>
      </w:r>
      <w:r w:rsidRPr="00D33B4E">
        <w:rPr>
          <w:rFonts w:hint="eastAsia"/>
          <w:b/>
          <w:bCs/>
        </w:rPr>
        <w:t>先生</w:t>
      </w:r>
      <w:r w:rsidRPr="00D33B4E">
        <w:rPr>
          <w:rFonts w:hint="eastAsia"/>
        </w:rPr>
        <w:t>说，他按照国际电联法律顾问的意见对本次会议的文件仔细研究后，确信该案例构成</w:t>
      </w:r>
      <w:r w:rsidRPr="00D33B4E">
        <w:rPr>
          <w:rFonts w:ascii="STKaiti" w:eastAsia="STKaiti" w:hAnsi="STKaiti" w:hint="eastAsia"/>
        </w:rPr>
        <w:t>不可抗力</w:t>
      </w:r>
      <w:r w:rsidRPr="00D33B4E">
        <w:rPr>
          <w:rFonts w:hint="eastAsia"/>
        </w:rPr>
        <w:t>。他进一步注意到，伊朗伊斯兰共和国提交的信息与过去针对类似情况提供的信息相似，也许伊朗主管部门在决定向委员会提交的内容时已参照过去的例子。他认为不需要寻求附加信息；因为这样的话可能就没完没了了。他同意</w:t>
      </w:r>
      <w:r w:rsidRPr="00D33B4E">
        <w:t>Borjón</w:t>
      </w:r>
      <w:r w:rsidRPr="00D33B4E">
        <w:rPr>
          <w:rFonts w:hint="eastAsia"/>
        </w:rPr>
        <w:t>先生的观点，情况通常不是非黑即白，尽管对不同的提交材料必须采用相似的方法处理，但必须进行逐案处理。委员会面前的材料十分紧迫，应由本次会议上做出决定。</w:t>
      </w:r>
    </w:p>
    <w:p w14:paraId="6C1ACAD4" w14:textId="77777777" w:rsidR="00CE6497" w:rsidRPr="00D33B4E" w:rsidRDefault="00CE6497" w:rsidP="00CE6497">
      <w:pPr>
        <w:jc w:val="both"/>
      </w:pPr>
      <w:r w:rsidRPr="00D33B4E">
        <w:t>7.69</w:t>
      </w:r>
      <w:r w:rsidRPr="00D33B4E">
        <w:tab/>
      </w:r>
      <w:r w:rsidRPr="00D33B4E">
        <w:rPr>
          <w:b/>
          <w:bCs/>
        </w:rPr>
        <w:t>Hashimoto</w:t>
      </w:r>
      <w:r w:rsidRPr="00D33B4E">
        <w:rPr>
          <w:rFonts w:hint="eastAsia"/>
          <w:b/>
          <w:bCs/>
        </w:rPr>
        <w:t>先生</w:t>
      </w:r>
      <w:r w:rsidRPr="00D33B4E">
        <w:rPr>
          <w:rFonts w:hint="eastAsia"/>
        </w:rPr>
        <w:t>表示，他已仔细研究会议的文件，以及国际电联法律顾问的意见，他对此深表感谢。在他看来，该案例——并非简单地视卫星制造而定——明显构成</w:t>
      </w:r>
      <w:r w:rsidRPr="00D33B4E">
        <w:rPr>
          <w:rFonts w:ascii="STKaiti" w:eastAsia="STKaiti" w:hAnsi="STKaiti" w:hint="eastAsia"/>
        </w:rPr>
        <w:t>不可抗力</w:t>
      </w:r>
      <w:r w:rsidRPr="00D33B4E">
        <w:rPr>
          <w:rFonts w:hint="eastAsia"/>
        </w:rPr>
        <w:t>，请求的三年延期是适当的。</w:t>
      </w:r>
    </w:p>
    <w:p w14:paraId="5AE40AD2" w14:textId="77777777" w:rsidR="00CE6497" w:rsidRPr="00D33B4E" w:rsidRDefault="00CE6497" w:rsidP="00CE6497">
      <w:pPr>
        <w:jc w:val="both"/>
      </w:pPr>
      <w:r w:rsidRPr="00D33B4E">
        <w:t>7.70</w:t>
      </w:r>
      <w:r w:rsidRPr="00D33B4E">
        <w:tab/>
      </w:r>
      <w:bookmarkStart w:id="308" w:name="lt_pId1242"/>
      <w:r w:rsidRPr="00D33B4E">
        <w:rPr>
          <w:b/>
          <w:bCs/>
        </w:rPr>
        <w:t>Hoan</w:t>
      </w:r>
      <w:r w:rsidRPr="00D33B4E">
        <w:rPr>
          <w:rFonts w:hint="eastAsia"/>
          <w:b/>
          <w:bCs/>
        </w:rPr>
        <w:t>先生</w:t>
      </w:r>
      <w:r w:rsidRPr="00D33B4E">
        <w:rPr>
          <w:rFonts w:hint="eastAsia"/>
        </w:rPr>
        <w:t>说，委员会在处理非常敏感的案例时必须表现出一致性，以一般</w:t>
      </w:r>
      <w:r w:rsidRPr="00D33B4E">
        <w:rPr>
          <w:rFonts w:ascii="STKaiti" w:eastAsia="STKaiti" w:hAnsi="STKaiti" w:hint="eastAsia"/>
        </w:rPr>
        <w:t>不可抗力</w:t>
      </w:r>
      <w:r w:rsidRPr="00D33B4E">
        <w:rPr>
          <w:rFonts w:hint="eastAsia"/>
        </w:rPr>
        <w:t>情况的条件和国际电联法律顾问关于所涉经济制裁的意见为基础。尽管理解</w:t>
      </w:r>
      <w:r w:rsidRPr="00D33B4E">
        <w:t>Henri</w:t>
      </w:r>
      <w:r w:rsidRPr="00D33B4E">
        <w:rPr>
          <w:rFonts w:hint="eastAsia"/>
        </w:rPr>
        <w:t>先生希望提供尽可能多的信息以便委员会做出知情决定的要求，但他认为委员会已有足够的信息对该案例做出决定。</w:t>
      </w:r>
      <w:bookmarkEnd w:id="308"/>
      <w:r w:rsidRPr="00D33B4E">
        <w:rPr>
          <w:rFonts w:hint="eastAsia"/>
        </w:rPr>
        <w:t>他仔细阅读法律顾问的意见后，确信</w:t>
      </w:r>
      <w:r w:rsidRPr="00D33B4E">
        <w:rPr>
          <w:rFonts w:ascii="STKaiti" w:eastAsia="STKaiti" w:hAnsi="STKaiti" w:hint="eastAsia"/>
        </w:rPr>
        <w:t>不可抗力</w:t>
      </w:r>
      <w:r w:rsidRPr="00D33B4E">
        <w:rPr>
          <w:rFonts w:hint="eastAsia"/>
        </w:rPr>
        <w:t>的四个条件均已满足：逐条来看，制裁超出伊朗伊斯兰共和国的控制，尽管是单方面的，但在国际上影响到相关或可能相关的第三方；当伊朗伊斯兰共和国联系国际组织试图解决遇到的困难时，</w:t>
      </w:r>
      <w:r w:rsidRPr="00D33B4E">
        <w:rPr>
          <w:rFonts w:hint="eastAsia"/>
        </w:rPr>
        <w:t>JCPOA</w:t>
      </w:r>
      <w:r w:rsidRPr="00D33B4E">
        <w:rPr>
          <w:rFonts w:hint="eastAsia"/>
        </w:rPr>
        <w:t>协议仍然有效；美国实施的制裁迫使伊朗伊斯兰共和国重新开始，从而无法履行义务；经济制裁是伊朗伊斯兰共和国无法履行义务的直接原因。该案例因此构成</w:t>
      </w:r>
      <w:r w:rsidRPr="00D33B4E">
        <w:rPr>
          <w:rFonts w:ascii="STKaiti" w:eastAsia="STKaiti" w:hAnsi="STKaiti" w:hint="eastAsia"/>
        </w:rPr>
        <w:t>不可抗力</w:t>
      </w:r>
      <w:r w:rsidRPr="00D33B4E">
        <w:rPr>
          <w:rFonts w:hint="eastAsia"/>
        </w:rPr>
        <w:t>，应批准延期三年。</w:t>
      </w:r>
    </w:p>
    <w:p w14:paraId="797FF207" w14:textId="77777777" w:rsidR="00CE6497" w:rsidRPr="00D33B4E" w:rsidRDefault="00CE6497" w:rsidP="00CE6497">
      <w:pPr>
        <w:jc w:val="both"/>
      </w:pPr>
      <w:r w:rsidRPr="00D33B4E">
        <w:t>7.71</w:t>
      </w:r>
      <w:r w:rsidRPr="00D33B4E">
        <w:tab/>
      </w:r>
      <w:r w:rsidRPr="00D33B4E">
        <w:rPr>
          <w:rFonts w:hint="eastAsia"/>
          <w:b/>
          <w:bCs/>
        </w:rPr>
        <w:t>Mchunu</w:t>
      </w:r>
      <w:r w:rsidRPr="00D33B4E">
        <w:rPr>
          <w:rFonts w:hint="eastAsia"/>
          <w:b/>
          <w:bCs/>
        </w:rPr>
        <w:t>先生</w:t>
      </w:r>
      <w:r w:rsidRPr="00D33B4E">
        <w:rPr>
          <w:rFonts w:hint="eastAsia"/>
        </w:rPr>
        <w:t>注意到伊朗伊斯兰共和国报告的试图按时重新投入使用网络所面临的困难，以及因施加的经济制裁所导致的问题。伊朗伊斯兰共和国已竭尽全力履行自己的义务，考虑过卫星制造，也考虑过租用卫星，而</w:t>
      </w:r>
      <w:r w:rsidRPr="00D33B4E">
        <w:rPr>
          <w:rFonts w:hint="eastAsia"/>
        </w:rPr>
        <w:t>COVID-19</w:t>
      </w:r>
      <w:r w:rsidRPr="00D33B4E">
        <w:rPr>
          <w:rFonts w:hint="eastAsia"/>
        </w:rPr>
        <w:t>疫情蔓延又影响了全球诸多项目。但是，如果不进行政治辩论，委员会难以确定伊朗伊斯兰共和国是否自己招致经济制裁，而此类辩论在委员会的专业领域之外。综上考虑，委员会应批准请求的三年延期。</w:t>
      </w:r>
    </w:p>
    <w:p w14:paraId="3C74EB48" w14:textId="0DCA030A" w:rsidR="00CE6497" w:rsidRPr="00D33B4E" w:rsidRDefault="00CE6497" w:rsidP="00CE6497">
      <w:pPr>
        <w:jc w:val="both"/>
      </w:pPr>
      <w:r w:rsidRPr="00D33B4E">
        <w:t>7.72</w:t>
      </w:r>
      <w:r w:rsidRPr="00D33B4E">
        <w:tab/>
      </w:r>
      <w:bookmarkStart w:id="309" w:name="lt_pId1258"/>
      <w:r w:rsidRPr="00D33B4E">
        <w:rPr>
          <w:rFonts w:hint="eastAsia"/>
          <w:b/>
          <w:bCs/>
        </w:rPr>
        <w:t>Henri</w:t>
      </w:r>
      <w:r w:rsidRPr="00D33B4E">
        <w:rPr>
          <w:rFonts w:hint="eastAsia"/>
          <w:b/>
          <w:bCs/>
        </w:rPr>
        <w:t>先生</w:t>
      </w:r>
      <w:r w:rsidRPr="00D33B4E">
        <w:rPr>
          <w:rFonts w:hint="eastAsia"/>
        </w:rPr>
        <w:t>从国际电联法律顾问关于</w:t>
      </w:r>
      <w:r w:rsidR="00711BC0" w:rsidRPr="00D33B4E">
        <w:rPr>
          <w:rFonts w:hint="eastAsia"/>
        </w:rPr>
        <w:t>对伊朗单方面</w:t>
      </w:r>
      <w:r w:rsidRPr="00D33B4E">
        <w:rPr>
          <w:rFonts w:hint="eastAsia"/>
        </w:rPr>
        <w:t>经济制裁与</w:t>
      </w:r>
      <w:r w:rsidRPr="00D33B4E">
        <w:rPr>
          <w:rFonts w:ascii="STKaiti" w:eastAsia="STKaiti" w:hAnsi="STKaiti" w:hint="eastAsia"/>
        </w:rPr>
        <w:t>不可抗力</w:t>
      </w:r>
      <w:r w:rsidRPr="00D33B4E">
        <w:rPr>
          <w:rFonts w:hint="eastAsia"/>
        </w:rPr>
        <w:t>概念之间关系的意见中注意到应谨慎考虑所提供的</w:t>
      </w:r>
      <w:r w:rsidR="00711BC0" w:rsidRPr="00D33B4E">
        <w:rPr>
          <w:rFonts w:hint="eastAsia"/>
        </w:rPr>
        <w:t>意见</w:t>
      </w:r>
      <w:r w:rsidRPr="00D33B4E">
        <w:rPr>
          <w:rFonts w:hint="eastAsia"/>
        </w:rPr>
        <w:t>，而且没有国际判例，且没有什么教条可循。他将需要更多时间分析</w:t>
      </w:r>
      <w:r w:rsidR="00711BC0" w:rsidRPr="00D33B4E">
        <w:rPr>
          <w:rFonts w:hint="eastAsia"/>
        </w:rPr>
        <w:t>通常将一个案例视为</w:t>
      </w:r>
      <w:r w:rsidRPr="00D33B4E">
        <w:rPr>
          <w:rFonts w:ascii="STKaiti" w:eastAsia="STKaiti" w:hAnsi="STKaiti" w:hint="eastAsia"/>
        </w:rPr>
        <w:t>不可抗力</w:t>
      </w:r>
      <w:r w:rsidR="00711BC0" w:rsidRPr="00D33B4E">
        <w:rPr>
          <w:rFonts w:hint="eastAsia"/>
        </w:rPr>
        <w:t>应具备的</w:t>
      </w:r>
      <w:r w:rsidRPr="00D33B4E">
        <w:rPr>
          <w:rFonts w:hint="eastAsia"/>
        </w:rPr>
        <w:t>四个条件是否满足，</w:t>
      </w:r>
      <w:r w:rsidR="00711BC0" w:rsidRPr="00D33B4E">
        <w:rPr>
          <w:rFonts w:hint="eastAsia"/>
        </w:rPr>
        <w:t>因为对于其中一些条件，</w:t>
      </w:r>
      <w:r w:rsidRPr="00D33B4E">
        <w:rPr>
          <w:rFonts w:hint="eastAsia"/>
        </w:rPr>
        <w:t>涉及的政治因素</w:t>
      </w:r>
      <w:r w:rsidR="00711BC0" w:rsidRPr="00D33B4E">
        <w:rPr>
          <w:rFonts w:hint="eastAsia"/>
        </w:rPr>
        <w:t>似乎</w:t>
      </w:r>
      <w:r w:rsidRPr="00D33B4E">
        <w:rPr>
          <w:rFonts w:hint="eastAsia"/>
        </w:rPr>
        <w:t>显然超出委员会的专业知识和职权范围。</w:t>
      </w:r>
      <w:r w:rsidR="00711BC0" w:rsidRPr="00D33B4E">
        <w:t>他理解委员会在批准延长卫星网络时限方面面临</w:t>
      </w:r>
      <w:r w:rsidR="00711BC0" w:rsidRPr="00D33B4E">
        <w:rPr>
          <w:rFonts w:hint="eastAsia"/>
        </w:rPr>
        <w:t>着</w:t>
      </w:r>
      <w:r w:rsidR="00711BC0" w:rsidRPr="00D33B4E">
        <w:t>困难，并且由于案件的特殊性和缺乏坚实的法律基础，他</w:t>
      </w:r>
      <w:r w:rsidR="00711BC0" w:rsidRPr="00D33B4E">
        <w:rPr>
          <w:rFonts w:hint="eastAsia"/>
        </w:rPr>
        <w:t>可以接受稍稍背离</w:t>
      </w:r>
      <w:r w:rsidR="00711BC0" w:rsidRPr="00D33B4E">
        <w:t>委员会的</w:t>
      </w:r>
      <w:r w:rsidR="00711BC0" w:rsidRPr="00D33B4E">
        <w:rPr>
          <w:rFonts w:hint="eastAsia"/>
        </w:rPr>
        <w:t>一贯做法</w:t>
      </w:r>
      <w:r w:rsidR="00711BC0" w:rsidRPr="00D33B4E">
        <w:t>。事实上，伊朗提出的延期请求有一些</w:t>
      </w:r>
      <w:r w:rsidR="00DC0090" w:rsidRPr="00D33B4E">
        <w:rPr>
          <w:rFonts w:hint="eastAsia"/>
        </w:rPr>
        <w:t>理由</w:t>
      </w:r>
      <w:r w:rsidR="00711BC0" w:rsidRPr="00D33B4E">
        <w:t>，因为卫星通信对伊朗的经济发展至关重要。</w:t>
      </w:r>
      <w:r w:rsidRPr="00D33B4E">
        <w:rPr>
          <w:rFonts w:hint="eastAsia"/>
        </w:rPr>
        <w:t>因此，虽然伊朗主管部门提供的有关与卫星制造商的对话等信息值得鼓励，但对于委员会</w:t>
      </w:r>
      <w:r w:rsidR="00DC0090" w:rsidRPr="00D33B4E">
        <w:rPr>
          <w:rFonts w:hint="eastAsia"/>
        </w:rPr>
        <w:t>在当前阶段做出决定</w:t>
      </w:r>
      <w:r w:rsidRPr="00D33B4E">
        <w:rPr>
          <w:rFonts w:hint="eastAsia"/>
        </w:rPr>
        <w:t>而言仍嫌不够。</w:t>
      </w:r>
      <w:bookmarkEnd w:id="309"/>
      <w:r w:rsidRPr="00D33B4E">
        <w:rPr>
          <w:rFonts w:hint="eastAsia"/>
        </w:rPr>
        <w:t>伊朗主管部门似乎愿意提供进一步的信息。因此，从当前情况看，</w:t>
      </w:r>
      <w:r w:rsidR="00DC0090" w:rsidRPr="00D33B4E">
        <w:rPr>
          <w:rFonts w:hint="eastAsia"/>
        </w:rPr>
        <w:t>尽管认识到伊朗的请求有一些合理之处，但</w:t>
      </w:r>
      <w:r w:rsidRPr="00D33B4E">
        <w:rPr>
          <w:rFonts w:hint="eastAsia"/>
        </w:rPr>
        <w:t>他倾向于</w:t>
      </w:r>
      <w:r w:rsidR="00DC0090" w:rsidRPr="00D33B4E">
        <w:rPr>
          <w:rFonts w:hint="eastAsia"/>
        </w:rPr>
        <w:t>推迟至</w:t>
      </w:r>
      <w:r w:rsidRPr="00D33B4E">
        <w:rPr>
          <w:rFonts w:hint="eastAsia"/>
        </w:rPr>
        <w:t>委员会下次会议上</w:t>
      </w:r>
      <w:r w:rsidR="00DC0090" w:rsidRPr="00D33B4E">
        <w:rPr>
          <w:rFonts w:hint="eastAsia"/>
        </w:rPr>
        <w:t>，</w:t>
      </w:r>
      <w:r w:rsidRPr="00D33B4E">
        <w:rPr>
          <w:rFonts w:hint="eastAsia"/>
        </w:rPr>
        <w:t>基于进一步的信息</w:t>
      </w:r>
      <w:r w:rsidR="00DC0090" w:rsidRPr="00D33B4E">
        <w:rPr>
          <w:rFonts w:hint="eastAsia"/>
        </w:rPr>
        <w:t>再做出最终的决定</w:t>
      </w:r>
      <w:r w:rsidRPr="00D33B4E">
        <w:rPr>
          <w:rFonts w:hint="eastAsia"/>
        </w:rPr>
        <w:t>。委员会完全可以推迟该事项，同时责成无线电通信局</w:t>
      </w:r>
      <w:r w:rsidR="00DC0090" w:rsidRPr="00D33B4E">
        <w:rPr>
          <w:rFonts w:hint="eastAsia"/>
        </w:rPr>
        <w:t>在下次会议结束前</w:t>
      </w:r>
      <w:r w:rsidRPr="00D33B4E">
        <w:rPr>
          <w:rFonts w:hint="eastAsia"/>
        </w:rPr>
        <w:t>继续</w:t>
      </w:r>
      <w:r w:rsidR="00DC0090" w:rsidRPr="00D33B4E">
        <w:rPr>
          <w:rFonts w:hint="eastAsia"/>
        </w:rPr>
        <w:t>考虑</w:t>
      </w:r>
      <w:r w:rsidRPr="00D33B4E">
        <w:rPr>
          <w:rFonts w:hint="eastAsia"/>
        </w:rPr>
        <w:t>该网络</w:t>
      </w:r>
      <w:r w:rsidR="00DC0090" w:rsidRPr="00D33B4E">
        <w:rPr>
          <w:rFonts w:hint="eastAsia"/>
        </w:rPr>
        <w:t>的规则权利</w:t>
      </w:r>
      <w:r w:rsidRPr="00D33B4E">
        <w:rPr>
          <w:rFonts w:hint="eastAsia"/>
        </w:rPr>
        <w:t>。</w:t>
      </w:r>
    </w:p>
    <w:p w14:paraId="6C7302FE" w14:textId="77777777" w:rsidR="00CE6497" w:rsidRPr="00D33B4E" w:rsidRDefault="00CE6497" w:rsidP="00CE6497">
      <w:pPr>
        <w:jc w:val="both"/>
      </w:pPr>
      <w:r w:rsidRPr="00D33B4E">
        <w:t>7.73</w:t>
      </w:r>
      <w:r w:rsidRPr="00D33B4E">
        <w:tab/>
      </w:r>
      <w:r w:rsidRPr="00D33B4E">
        <w:rPr>
          <w:rFonts w:hint="eastAsia"/>
        </w:rPr>
        <w:t>针对该事项没有国际判例且没有什么教条可循的事实，</w:t>
      </w:r>
      <w:r w:rsidRPr="00D33B4E">
        <w:rPr>
          <w:rFonts w:hint="eastAsia"/>
          <w:b/>
          <w:bCs/>
        </w:rPr>
        <w:t>主席</w:t>
      </w:r>
      <w:r w:rsidRPr="00D33B4E">
        <w:rPr>
          <w:rFonts w:hint="eastAsia"/>
        </w:rPr>
        <w:t>说，委员会委员不必担心做出的任何决定可能形成其他国际机构可使用的先例：她已征询了国际电联法律顾问的意见，法律顾问向她表明，委员会不是人们寻求判例的法律机构，而是一个高度专业化的规则机构。唯一可能形成的先例仅适用于国际电联，在将来如果出现其它相关案例的情况下。她进一步建议，在审查此类情况时，委员会不应被视为向一些主管部门要求的信息比向其他主管部门要求的多。</w:t>
      </w:r>
    </w:p>
    <w:p w14:paraId="1346C250" w14:textId="77777777" w:rsidR="00CE6497" w:rsidRPr="00D33B4E" w:rsidRDefault="00CE6497" w:rsidP="00CE6497">
      <w:pPr>
        <w:jc w:val="both"/>
      </w:pPr>
      <w:r w:rsidRPr="00D33B4E">
        <w:t>7.74</w:t>
      </w:r>
      <w:r w:rsidRPr="00D33B4E">
        <w:tab/>
      </w:r>
      <w:proofErr w:type="spellStart"/>
      <w:r w:rsidRPr="00D33B4E">
        <w:rPr>
          <w:rFonts w:hint="eastAsia"/>
          <w:b/>
          <w:bCs/>
        </w:rPr>
        <w:t>Azzouz</w:t>
      </w:r>
      <w:proofErr w:type="spellEnd"/>
      <w:r w:rsidRPr="00D33B4E">
        <w:rPr>
          <w:rFonts w:hint="eastAsia"/>
          <w:b/>
          <w:bCs/>
        </w:rPr>
        <w:t>先生</w:t>
      </w:r>
      <w:r w:rsidRPr="00D33B4E">
        <w:rPr>
          <w:rFonts w:hint="eastAsia"/>
        </w:rPr>
        <w:t>表示，依照国际电联法律顾问提供的意见，委员会面对的案例可视为一种</w:t>
      </w:r>
      <w:r w:rsidRPr="00D33B4E">
        <w:rPr>
          <w:rFonts w:ascii="STKaiti" w:eastAsia="STKaiti" w:hAnsi="STKaiti" w:hint="eastAsia"/>
        </w:rPr>
        <w:t>不可抗力</w:t>
      </w:r>
      <w:r w:rsidRPr="00D33B4E">
        <w:rPr>
          <w:rFonts w:hint="eastAsia"/>
        </w:rPr>
        <w:t>情况。同时还应顾及卫星服务在连通尚未获得服务的人们方面的重要性，尤其是在发展中国家；弥合数字鸿沟的需求；以及委员会在协助主管部门落实《无线电规则》和国际</w:t>
      </w:r>
      <w:r w:rsidRPr="00D33B4E">
        <w:rPr>
          <w:rFonts w:hint="eastAsia"/>
        </w:rPr>
        <w:lastRenderedPageBreak/>
        <w:t>法方面发挥的作用。委员会应批准请求的三年延期，没有必要将该事项推迟至委员会下次会议。</w:t>
      </w:r>
    </w:p>
    <w:p w14:paraId="1C992A3E" w14:textId="77777777" w:rsidR="00CE6497" w:rsidRPr="00D33B4E" w:rsidRDefault="00CE6497" w:rsidP="00CE6497">
      <w:pPr>
        <w:jc w:val="both"/>
      </w:pPr>
      <w:r w:rsidRPr="00D33B4E">
        <w:t>7.75</w:t>
      </w:r>
      <w:r w:rsidRPr="00D33B4E">
        <w:tab/>
      </w:r>
      <w:r w:rsidRPr="00D33B4E">
        <w:rPr>
          <w:rFonts w:hint="eastAsia"/>
          <w:b/>
          <w:bCs/>
        </w:rPr>
        <w:t>Alamri</w:t>
      </w:r>
      <w:r w:rsidRPr="00D33B4E">
        <w:rPr>
          <w:rFonts w:hint="eastAsia"/>
          <w:b/>
          <w:bCs/>
        </w:rPr>
        <w:t>先生</w:t>
      </w:r>
      <w:r w:rsidRPr="00D33B4E">
        <w:rPr>
          <w:rFonts w:hint="eastAsia"/>
        </w:rPr>
        <w:t>说，他审查了国际电联法律顾问为帮助委员会确定</w:t>
      </w:r>
      <w:r w:rsidRPr="00D33B4E">
        <w:rPr>
          <w:rFonts w:ascii="STKaiti" w:eastAsia="STKaiti" w:hAnsi="STKaiti" w:hint="eastAsia"/>
        </w:rPr>
        <w:t>不可抗力</w:t>
      </w:r>
      <w:r w:rsidRPr="00D33B4E">
        <w:rPr>
          <w:rFonts w:hint="eastAsia"/>
        </w:rPr>
        <w:t>的四个条件是否满足而提供的意见，他仍然确信该事项极为敏感，处理时应十分谨慎。他发现很难针对前两个条件发表自己的意见，其中涉及大量委员会专业知识领域之外的政治因素，而且没有关于一个国家对另一国家实施经济制裁的背景信息。委员会应非常仔细地研究第三和第四个条件，尤其是经济制裁对第三方的影响。委员会当前获得的信息不足以进行这种考虑。他认为没有理由不接受伊朗主管部门提供进一步信息的提议，因此将对该事项的进一步审议推迟至委员会下次会议完全可以接受。</w:t>
      </w:r>
    </w:p>
    <w:p w14:paraId="3AF64253" w14:textId="77777777" w:rsidR="00CE6497" w:rsidRPr="00D33B4E" w:rsidRDefault="00CE6497" w:rsidP="00CE6497">
      <w:pPr>
        <w:jc w:val="both"/>
      </w:pPr>
      <w:r w:rsidRPr="00D33B4E">
        <w:t>7.76</w:t>
      </w:r>
      <w:r w:rsidRPr="00D33B4E">
        <w:tab/>
      </w:r>
      <w:r w:rsidRPr="00D33B4E">
        <w:rPr>
          <w:rFonts w:hint="eastAsia"/>
          <w:b/>
          <w:bCs/>
        </w:rPr>
        <w:t>Hasanova</w:t>
      </w:r>
      <w:r w:rsidRPr="00D33B4E">
        <w:rPr>
          <w:rFonts w:hint="eastAsia"/>
          <w:b/>
          <w:bCs/>
        </w:rPr>
        <w:t>女士</w:t>
      </w:r>
      <w:r w:rsidRPr="00D33B4E">
        <w:rPr>
          <w:rFonts w:hint="eastAsia"/>
        </w:rPr>
        <w:t>说，考虑到委员会应从规则角度讨论事项，委员会向伊朗主管部门要求附加信息显然会有帮助。但是，她赞赏国际电联法律顾问提供的意见，有鉴于此，她认为没有理由不在本次会议上批准三年延期。</w:t>
      </w:r>
    </w:p>
    <w:p w14:paraId="145B2DAA" w14:textId="77777777" w:rsidR="00CE6497" w:rsidRPr="00D33B4E" w:rsidRDefault="00CE6497" w:rsidP="00CE6497">
      <w:pPr>
        <w:jc w:val="both"/>
      </w:pPr>
      <w:r w:rsidRPr="00D33B4E">
        <w:t>7.77</w:t>
      </w:r>
      <w:r w:rsidRPr="00D33B4E">
        <w:tab/>
      </w:r>
      <w:r w:rsidRPr="00D33B4E">
        <w:rPr>
          <w:rFonts w:hint="eastAsia"/>
          <w:b/>
          <w:bCs/>
        </w:rPr>
        <w:t>主席</w:t>
      </w:r>
      <w:r w:rsidRPr="00D33B4E">
        <w:rPr>
          <w:rFonts w:hint="eastAsia"/>
        </w:rPr>
        <w:t>注意到，没有委员会委员明确反对将当前面对的案例视为一种</w:t>
      </w:r>
      <w:r w:rsidRPr="00D33B4E">
        <w:rPr>
          <w:rFonts w:ascii="STKaiti" w:eastAsia="STKaiti" w:hAnsi="STKaiti" w:hint="eastAsia"/>
        </w:rPr>
        <w:t>不可抗力</w:t>
      </w:r>
      <w:r w:rsidRPr="00D33B4E">
        <w:rPr>
          <w:rFonts w:hint="eastAsia"/>
        </w:rPr>
        <w:t>，尽管一些委员希望有更多时间进行审议，一些委员难以得出</w:t>
      </w:r>
      <w:r w:rsidRPr="00D33B4E">
        <w:rPr>
          <w:rFonts w:ascii="STKaiti" w:eastAsia="STKaiti" w:hAnsi="STKaiti" w:hint="eastAsia"/>
        </w:rPr>
        <w:t>不可抗力</w:t>
      </w:r>
      <w:r w:rsidRPr="00D33B4E">
        <w:rPr>
          <w:rFonts w:hint="eastAsia"/>
        </w:rPr>
        <w:t>的所有条件均明确满足的结论。但是，绝大多数委员认为可以在本次会议上批准请求的延期。鉴于针对</w:t>
      </w:r>
      <w:r w:rsidRPr="00D33B4E">
        <w:rPr>
          <w:rFonts w:ascii="STKaiti" w:eastAsia="STKaiti" w:hAnsi="STKaiti" w:hint="eastAsia"/>
        </w:rPr>
        <w:t>不可抗力</w:t>
      </w:r>
      <w:r w:rsidRPr="00D33B4E">
        <w:rPr>
          <w:rFonts w:hint="eastAsia"/>
        </w:rPr>
        <w:t>方面的观点存有分歧，她建议，可以从</w:t>
      </w:r>
      <w:r w:rsidRPr="00D33B4E">
        <w:rPr>
          <w:rFonts w:hint="eastAsia"/>
        </w:rPr>
        <w:t>2016</w:t>
      </w:r>
      <w:r w:rsidRPr="00D33B4E">
        <w:rPr>
          <w:rFonts w:hint="eastAsia"/>
        </w:rPr>
        <w:t>年委员会第</w:t>
      </w:r>
      <w:r w:rsidRPr="00D33B4E">
        <w:rPr>
          <w:rFonts w:hint="eastAsia"/>
        </w:rPr>
        <w:t>71</w:t>
      </w:r>
      <w:r w:rsidRPr="00D33B4E">
        <w:rPr>
          <w:rFonts w:hint="eastAsia"/>
        </w:rPr>
        <w:t>次会议就提出类似挑战的案例所做的决定中获得启发，在认识到所涉情形独特性的情况下，委员会也许可以如下方式批准请求的延期：</w:t>
      </w:r>
    </w:p>
    <w:p w14:paraId="08F39F7D" w14:textId="77777777" w:rsidR="00CE6497" w:rsidRPr="00D33B4E" w:rsidRDefault="00CE6497" w:rsidP="00142AD0">
      <w:pPr>
        <w:ind w:firstLineChars="200" w:firstLine="480"/>
        <w:jc w:val="both"/>
      </w:pPr>
      <w:bookmarkStart w:id="310" w:name="lt_pId1285"/>
      <w:r w:rsidRPr="00D33B4E">
        <w:rPr>
          <w:rFonts w:hint="eastAsia"/>
        </w:rPr>
        <w:t>“委员会详细审议了载于</w:t>
      </w:r>
      <w:r w:rsidRPr="00D33B4E">
        <w:rPr>
          <w:rFonts w:hint="eastAsia"/>
        </w:rPr>
        <w:t>RRB20-2/22</w:t>
      </w:r>
      <w:r w:rsidRPr="00D33B4E">
        <w:rPr>
          <w:rFonts w:hint="eastAsia"/>
        </w:rPr>
        <w:t>号文件的伊朗伊斯兰共和国主管部门的请求，还审议了用于情况通报的</w:t>
      </w:r>
      <w:r w:rsidRPr="00D33B4E">
        <w:rPr>
          <w:rFonts w:hint="eastAsia"/>
        </w:rPr>
        <w:t>RRB20-2/DELAYED/2</w:t>
      </w:r>
      <w:r w:rsidRPr="00D33B4E">
        <w:rPr>
          <w:rFonts w:hint="eastAsia"/>
        </w:rPr>
        <w:t>号文件。委员会注意到：</w:t>
      </w:r>
      <w:bookmarkEnd w:id="310"/>
    </w:p>
    <w:p w14:paraId="053A31E4"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11" w:name="lt_pId1288"/>
      <w:r w:rsidRPr="00D33B4E">
        <w:rPr>
          <w:rFonts w:hint="eastAsia"/>
          <w:lang w:eastAsia="zh-CN"/>
        </w:rPr>
        <w:t>它有权提供给卫星网络频率指配重新投入使用的规则时限以有限的且符合条件的延长；</w:t>
      </w:r>
      <w:bookmarkEnd w:id="311"/>
    </w:p>
    <w:p w14:paraId="2498A324"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12" w:name="lt_pId1290"/>
      <w:r w:rsidRPr="00D33B4E">
        <w:rPr>
          <w:rFonts w:hint="eastAsia"/>
          <w:lang w:eastAsia="zh-CN"/>
        </w:rPr>
        <w:t>IRANSAT-43.5E</w:t>
      </w:r>
      <w:r w:rsidRPr="00D33B4E">
        <w:rPr>
          <w:rFonts w:hint="eastAsia"/>
          <w:lang w:eastAsia="zh-CN"/>
        </w:rPr>
        <w:t>卫星是伊朗第一颗国家通信卫星，计划在其领土内提供基本电信业务；</w:t>
      </w:r>
      <w:bookmarkEnd w:id="312"/>
    </w:p>
    <w:p w14:paraId="0EB74F1C"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13" w:name="lt_pId1292"/>
      <w:r w:rsidRPr="00D33B4E">
        <w:rPr>
          <w:rFonts w:hint="eastAsia"/>
          <w:lang w:eastAsia="zh-CN"/>
        </w:rPr>
        <w:t>伊朗伊斯兰共和国所面临的特殊困难导致此项目的延迟；</w:t>
      </w:r>
      <w:bookmarkEnd w:id="313"/>
    </w:p>
    <w:p w14:paraId="29628D0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14" w:name="lt_pId1294"/>
      <w:r w:rsidRPr="00D33B4E">
        <w:rPr>
          <w:rFonts w:hint="eastAsia"/>
          <w:lang w:eastAsia="zh-CN"/>
        </w:rPr>
        <w:t>《组织法》第</w:t>
      </w:r>
      <w:r w:rsidRPr="00D33B4E">
        <w:rPr>
          <w:rFonts w:hint="eastAsia"/>
          <w:lang w:eastAsia="zh-CN"/>
        </w:rPr>
        <w:t>44</w:t>
      </w:r>
      <w:r w:rsidRPr="00D33B4E">
        <w:rPr>
          <w:rFonts w:hint="eastAsia"/>
          <w:lang w:eastAsia="zh-CN"/>
        </w:rPr>
        <w:t>条第</w:t>
      </w:r>
      <w:r w:rsidRPr="00D33B4E">
        <w:rPr>
          <w:rFonts w:hint="eastAsia"/>
          <w:lang w:eastAsia="zh-CN"/>
        </w:rPr>
        <w:t>196</w:t>
      </w:r>
      <w:r w:rsidRPr="00D33B4E">
        <w:rPr>
          <w:rFonts w:hint="eastAsia"/>
          <w:lang w:eastAsia="zh-CN"/>
        </w:rPr>
        <w:t>款（《无线电规则》第</w:t>
      </w:r>
      <w:r w:rsidRPr="00D33B4E">
        <w:rPr>
          <w:rFonts w:hint="eastAsia"/>
          <w:bCs/>
          <w:lang w:eastAsia="zh-CN"/>
        </w:rPr>
        <w:t>0.3</w:t>
      </w:r>
      <w:r w:rsidRPr="00D33B4E">
        <w:rPr>
          <w:rFonts w:hint="eastAsia"/>
          <w:lang w:eastAsia="zh-CN"/>
        </w:rPr>
        <w:t>款）的规定，涉及发展中国家的特殊需求和特定国家的地理状况。</w:t>
      </w:r>
      <w:bookmarkEnd w:id="314"/>
    </w:p>
    <w:p w14:paraId="44C95E06" w14:textId="77777777" w:rsidR="00CE6497" w:rsidRPr="00D33B4E" w:rsidRDefault="00CE6497" w:rsidP="00142AD0">
      <w:pPr>
        <w:ind w:firstLineChars="200" w:firstLine="480"/>
        <w:jc w:val="both"/>
      </w:pPr>
      <w:bookmarkStart w:id="315" w:name="lt_pId1295"/>
      <w:r w:rsidRPr="00D33B4E">
        <w:rPr>
          <w:rFonts w:hint="eastAsia"/>
        </w:rPr>
        <w:t>因此，委员会决定同意伊朗伊斯兰共和国主管部门的请求，将</w:t>
      </w:r>
      <w:r w:rsidRPr="00D33B4E">
        <w:rPr>
          <w:rFonts w:hint="eastAsia"/>
        </w:rPr>
        <w:t>IRANSAT-43.5E</w:t>
      </w:r>
      <w:r w:rsidRPr="00D33B4E">
        <w:rPr>
          <w:rFonts w:hint="eastAsia"/>
        </w:rPr>
        <w:t>卫星网络频率指配重新投入使用的规则时限延长至</w:t>
      </w:r>
      <w:r w:rsidRPr="00D33B4E">
        <w:rPr>
          <w:rFonts w:hint="eastAsia"/>
        </w:rPr>
        <w:t>2023</w:t>
      </w:r>
      <w:r w:rsidRPr="00D33B4E">
        <w:rPr>
          <w:rFonts w:hint="eastAsia"/>
        </w:rPr>
        <w:t>年</w:t>
      </w:r>
      <w:r w:rsidRPr="00D33B4E">
        <w:rPr>
          <w:rFonts w:hint="eastAsia"/>
        </w:rPr>
        <w:t>10</w:t>
      </w:r>
      <w:r w:rsidRPr="00D33B4E">
        <w:rPr>
          <w:rFonts w:hint="eastAsia"/>
        </w:rPr>
        <w:t>月</w:t>
      </w:r>
      <w:r w:rsidRPr="00D33B4E">
        <w:rPr>
          <w:rFonts w:hint="eastAsia"/>
        </w:rPr>
        <w:t>7</w:t>
      </w:r>
      <w:r w:rsidRPr="00D33B4E">
        <w:rPr>
          <w:rFonts w:hint="eastAsia"/>
        </w:rPr>
        <w:t>日。</w:t>
      </w:r>
      <w:bookmarkEnd w:id="315"/>
    </w:p>
    <w:p w14:paraId="7C28D827" w14:textId="77777777" w:rsidR="00CE6497" w:rsidRPr="00D33B4E" w:rsidRDefault="00CE6497" w:rsidP="00252FA6">
      <w:pPr>
        <w:ind w:firstLineChars="200" w:firstLine="480"/>
        <w:jc w:val="both"/>
      </w:pPr>
      <w:bookmarkStart w:id="316" w:name="lt_pId1296"/>
      <w:r w:rsidRPr="00D33B4E">
        <w:rPr>
          <w:rFonts w:hint="eastAsia"/>
        </w:rPr>
        <w:t>此外，委员会表示，将对其他此类情况逐案审议。”</w:t>
      </w:r>
      <w:bookmarkEnd w:id="316"/>
    </w:p>
    <w:p w14:paraId="45F9576A" w14:textId="77777777" w:rsidR="00CE6497" w:rsidRPr="00D33B4E" w:rsidRDefault="00CE6497" w:rsidP="00CE6497">
      <w:pPr>
        <w:jc w:val="both"/>
      </w:pPr>
      <w:r w:rsidRPr="00D33B4E">
        <w:t>7.78</w:t>
      </w:r>
      <w:r w:rsidRPr="00D33B4E">
        <w:tab/>
      </w:r>
      <w:r w:rsidRPr="00D33B4E">
        <w:rPr>
          <w:rFonts w:hint="eastAsia"/>
        </w:rPr>
        <w:t>会议对此表示</w:t>
      </w:r>
      <w:r w:rsidRPr="00D33B4E">
        <w:rPr>
          <w:rFonts w:hint="eastAsia"/>
          <w:b/>
          <w:bCs/>
        </w:rPr>
        <w:t>同意</w:t>
      </w:r>
      <w:r w:rsidRPr="00D33B4E">
        <w:rPr>
          <w:rFonts w:hint="eastAsia"/>
        </w:rPr>
        <w:t>。</w:t>
      </w:r>
    </w:p>
    <w:p w14:paraId="099B521B" w14:textId="77777777" w:rsidR="00CE6497" w:rsidRPr="00D33B4E" w:rsidRDefault="00CE6497" w:rsidP="00CE6497">
      <w:pPr>
        <w:pStyle w:val="Headingb"/>
        <w:jc w:val="both"/>
        <w:rPr>
          <w:rFonts w:ascii="Times New Roman" w:hAnsi="Times New Roman"/>
          <w:color w:val="000000" w:themeColor="text1"/>
          <w:sz w:val="22"/>
          <w:lang w:eastAsia="zh-CN"/>
        </w:rPr>
      </w:pPr>
      <w:bookmarkStart w:id="317" w:name="lt_pId1299"/>
      <w:r w:rsidRPr="00D33B4E">
        <w:rPr>
          <w:rFonts w:ascii="Times New Roman" w:hAnsi="Times New Roman"/>
          <w:color w:val="000000" w:themeColor="text1"/>
          <w:lang w:eastAsia="zh-CN"/>
        </w:rPr>
        <w:t>印度主管部门请求延长</w:t>
      </w:r>
      <w:r w:rsidRPr="00D33B4E">
        <w:rPr>
          <w:rFonts w:ascii="Times New Roman" w:hAnsi="Times New Roman"/>
          <w:lang w:eastAsia="zh-CN"/>
        </w:rPr>
        <w:t>INSAT-KA68E</w:t>
      </w:r>
      <w:r w:rsidRPr="00D33B4E">
        <w:rPr>
          <w:rFonts w:ascii="Times New Roman" w:hAnsi="Times New Roman"/>
          <w:color w:val="000000" w:themeColor="text1"/>
          <w:lang w:eastAsia="zh-CN"/>
        </w:rPr>
        <w:t>卫星网络频率指</w:t>
      </w:r>
      <w:proofErr w:type="gramStart"/>
      <w:r w:rsidRPr="00D33B4E">
        <w:rPr>
          <w:rFonts w:ascii="Times New Roman" w:hAnsi="Times New Roman"/>
          <w:color w:val="000000" w:themeColor="text1"/>
          <w:lang w:eastAsia="zh-CN"/>
        </w:rPr>
        <w:t>配投入</w:t>
      </w:r>
      <w:proofErr w:type="gramEnd"/>
      <w:r w:rsidRPr="00D33B4E">
        <w:rPr>
          <w:rFonts w:ascii="Times New Roman" w:hAnsi="Times New Roman"/>
          <w:color w:val="000000" w:themeColor="text1"/>
          <w:lang w:eastAsia="zh-CN"/>
        </w:rPr>
        <w:t>使用规则时限的提交资料</w:t>
      </w:r>
      <w:bookmarkEnd w:id="317"/>
      <w:r w:rsidRPr="00D33B4E">
        <w:rPr>
          <w:rFonts w:ascii="Times New Roman" w:hAnsi="Times New Roman"/>
          <w:color w:val="000000" w:themeColor="text1"/>
          <w:sz w:val="22"/>
          <w:lang w:eastAsia="zh-CN"/>
        </w:rPr>
        <w:t>（</w:t>
      </w:r>
      <w:r w:rsidRPr="00D33B4E">
        <w:rPr>
          <w:rFonts w:ascii="Times New Roman" w:hAnsi="Times New Roman"/>
          <w:color w:val="000000" w:themeColor="text1"/>
          <w:lang w:eastAsia="zh-CN"/>
        </w:rPr>
        <w:t>RRB20-2/27</w:t>
      </w:r>
      <w:r w:rsidRPr="00D33B4E">
        <w:rPr>
          <w:rFonts w:ascii="Times New Roman" w:hAnsi="Times New Roman"/>
          <w:color w:val="000000" w:themeColor="text1"/>
          <w:lang w:eastAsia="zh-CN"/>
        </w:rPr>
        <w:t>号文件</w:t>
      </w:r>
      <w:r w:rsidRPr="00D33B4E">
        <w:rPr>
          <w:rFonts w:ascii="Times New Roman" w:hAnsi="Times New Roman"/>
          <w:color w:val="000000" w:themeColor="text1"/>
          <w:sz w:val="22"/>
          <w:lang w:eastAsia="zh-CN"/>
        </w:rPr>
        <w:t>）</w:t>
      </w:r>
    </w:p>
    <w:p w14:paraId="26A98C0F" w14:textId="77777777" w:rsidR="00CE6497" w:rsidRPr="00D33B4E" w:rsidRDefault="00CE6497" w:rsidP="00CE6497">
      <w:pPr>
        <w:jc w:val="both"/>
      </w:pPr>
      <w:r w:rsidRPr="00D33B4E">
        <w:rPr>
          <w:bCs/>
        </w:rPr>
        <w:t>7.79</w:t>
      </w:r>
      <w:r w:rsidRPr="00D33B4E">
        <w:rPr>
          <w:bCs/>
        </w:rPr>
        <w:tab/>
      </w:r>
      <w:bookmarkStart w:id="318" w:name="lt_pId1305"/>
      <w:r w:rsidRPr="00D33B4E">
        <w:rPr>
          <w:rFonts w:hint="eastAsia"/>
          <w:b/>
          <w:bCs/>
        </w:rPr>
        <w:t>卢先生（空间业务部空间业务公布和登记处处长）</w:t>
      </w:r>
      <w:r w:rsidRPr="00D33B4E">
        <w:rPr>
          <w:rFonts w:hint="eastAsia"/>
        </w:rPr>
        <w:t>介绍了</w:t>
      </w:r>
      <w:r w:rsidRPr="00D33B4E">
        <w:rPr>
          <w:rFonts w:hint="eastAsia"/>
        </w:rPr>
        <w:t>RRB20-2/27</w:t>
      </w:r>
      <w:r w:rsidRPr="00D33B4E">
        <w:rPr>
          <w:rFonts w:hint="eastAsia"/>
        </w:rPr>
        <w:t>号文件，其中的附件</w:t>
      </w:r>
      <w:r w:rsidRPr="00D33B4E">
        <w:rPr>
          <w:rFonts w:hint="eastAsia"/>
        </w:rPr>
        <w:t>1</w:t>
      </w:r>
      <w:r w:rsidRPr="00D33B4E">
        <w:rPr>
          <w:rFonts w:hint="eastAsia"/>
        </w:rPr>
        <w:t>载有将</w:t>
      </w:r>
      <w:r w:rsidRPr="00D33B4E">
        <w:t>INSAT-KA68E</w:t>
      </w:r>
      <w:r w:rsidRPr="00D33B4E">
        <w:rPr>
          <w:rFonts w:hint="eastAsia"/>
        </w:rPr>
        <w:t>卫星网络频率指配的投入使用规则时限延长至</w:t>
      </w:r>
      <w:r w:rsidRPr="00D33B4E">
        <w:rPr>
          <w:rFonts w:hint="eastAsia"/>
        </w:rPr>
        <w:t>2021</w:t>
      </w:r>
      <w:r w:rsidRPr="00D33B4E">
        <w:rPr>
          <w:rFonts w:hint="eastAsia"/>
        </w:rPr>
        <w:t>年</w:t>
      </w:r>
      <w:r w:rsidRPr="00D33B4E">
        <w:rPr>
          <w:rFonts w:hint="eastAsia"/>
        </w:rPr>
        <w:t>5</w:t>
      </w:r>
      <w:r w:rsidRPr="00D33B4E">
        <w:rPr>
          <w:rFonts w:hint="eastAsia"/>
        </w:rPr>
        <w:t>月的请求。</w:t>
      </w:r>
      <w:r w:rsidRPr="00D33B4E">
        <w:rPr>
          <w:rFonts w:hint="eastAsia"/>
        </w:rPr>
        <w:t>GSAT-20</w:t>
      </w:r>
      <w:r w:rsidRPr="00D33B4E">
        <w:rPr>
          <w:rFonts w:hint="eastAsia"/>
        </w:rPr>
        <w:t>是</w:t>
      </w:r>
      <w:bookmarkStart w:id="319" w:name="_Hlk49175869"/>
      <w:r w:rsidRPr="00D33B4E">
        <w:rPr>
          <w:rFonts w:hint="eastAsia"/>
        </w:rPr>
        <w:t>全</w:t>
      </w:r>
      <w:r w:rsidRPr="00D33B4E">
        <w:rPr>
          <w:rFonts w:hint="eastAsia"/>
        </w:rPr>
        <w:t>Ka</w:t>
      </w:r>
      <w:r w:rsidRPr="00D33B4E">
        <w:rPr>
          <w:rFonts w:hint="eastAsia"/>
        </w:rPr>
        <w:t>频段高通量通信卫星</w:t>
      </w:r>
      <w:bookmarkEnd w:id="319"/>
      <w:r w:rsidRPr="00D33B4E">
        <w:rPr>
          <w:rFonts w:hint="eastAsia"/>
        </w:rPr>
        <w:t>，将用于满足印度对卫星容量的巨大需求，本应于</w:t>
      </w:r>
      <w:r w:rsidRPr="00D33B4E">
        <w:rPr>
          <w:rFonts w:hint="eastAsia"/>
        </w:rPr>
        <w:t>2020</w:t>
      </w:r>
      <w:r w:rsidRPr="00D33B4E">
        <w:rPr>
          <w:rFonts w:hint="eastAsia"/>
        </w:rPr>
        <w:t>年</w:t>
      </w:r>
      <w:r w:rsidRPr="00D33B4E">
        <w:rPr>
          <w:rFonts w:hint="eastAsia"/>
        </w:rPr>
        <w:t>4</w:t>
      </w:r>
      <w:r w:rsidRPr="00D33B4E">
        <w:rPr>
          <w:rFonts w:hint="eastAsia"/>
        </w:rPr>
        <w:t>月发射。但是，由于</w:t>
      </w:r>
      <w:r w:rsidRPr="00D33B4E">
        <w:rPr>
          <w:rFonts w:hint="eastAsia"/>
        </w:rPr>
        <w:t>COVID-19</w:t>
      </w:r>
      <w:r w:rsidRPr="00D33B4E">
        <w:rPr>
          <w:rFonts w:hint="eastAsia"/>
        </w:rPr>
        <w:t>疫情大流行及随后的全国封锁使工程师无法开展此项目的工作。因此不可能发射卫星，而</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9</w:t>
      </w:r>
      <w:r w:rsidRPr="00D33B4E">
        <w:rPr>
          <w:rFonts w:hint="eastAsia"/>
        </w:rPr>
        <w:t>日的投入使用截止日期已过。</w:t>
      </w:r>
      <w:bookmarkEnd w:id="318"/>
      <w:r w:rsidRPr="00D33B4E">
        <w:rPr>
          <w:rFonts w:hint="eastAsia"/>
        </w:rPr>
        <w:t>印度主管部门已提供支持文件，并列出多条为何它认为未能发射构成</w:t>
      </w:r>
      <w:r w:rsidRPr="00D33B4E">
        <w:rPr>
          <w:rFonts w:ascii="STKaiti" w:eastAsia="STKaiti" w:hAnsi="STKaiti" w:hint="eastAsia"/>
        </w:rPr>
        <w:t>不可抗力</w:t>
      </w:r>
      <w:r w:rsidRPr="00D33B4E">
        <w:rPr>
          <w:rFonts w:hint="eastAsia"/>
        </w:rPr>
        <w:t>情况的理由。注意到由于</w:t>
      </w:r>
      <w:r w:rsidRPr="00D33B4E">
        <w:rPr>
          <w:rFonts w:hint="eastAsia"/>
        </w:rPr>
        <w:t>COVID-19</w:t>
      </w:r>
      <w:r w:rsidRPr="00D33B4E">
        <w:rPr>
          <w:rFonts w:hint="eastAsia"/>
        </w:rPr>
        <w:t>疫情大流行和国家封锁，第</w:t>
      </w:r>
      <w:r w:rsidRPr="00D33B4E">
        <w:rPr>
          <w:rFonts w:hint="eastAsia"/>
        </w:rPr>
        <w:t>49</w:t>
      </w:r>
      <w:r w:rsidRPr="00D33B4E">
        <w:rPr>
          <w:rFonts w:hint="eastAsia"/>
        </w:rPr>
        <w:t>号决议（</w:t>
      </w:r>
      <w:r w:rsidRPr="00D33B4E">
        <w:rPr>
          <w:rFonts w:hint="eastAsia"/>
        </w:rPr>
        <w:t>WRC-19</w:t>
      </w:r>
      <w:r w:rsidRPr="00D33B4E">
        <w:rPr>
          <w:rFonts w:hint="eastAsia"/>
        </w:rPr>
        <w:t>，修订版）要求的通知和应付努力信息于</w:t>
      </w:r>
      <w:r w:rsidRPr="00D33B4E">
        <w:rPr>
          <w:rFonts w:hint="eastAsia"/>
        </w:rPr>
        <w:t>2</w:t>
      </w:r>
      <w:r w:rsidRPr="00D33B4E">
        <w:t>020</w:t>
      </w:r>
      <w:r w:rsidRPr="00D33B4E">
        <w:rPr>
          <w:rFonts w:hint="eastAsia"/>
        </w:rPr>
        <w:t>年</w:t>
      </w:r>
      <w:r w:rsidRPr="00D33B4E">
        <w:rPr>
          <w:rFonts w:hint="eastAsia"/>
        </w:rPr>
        <w:t>6</w:t>
      </w:r>
      <w:r w:rsidRPr="00D33B4E">
        <w:rPr>
          <w:rFonts w:hint="eastAsia"/>
        </w:rPr>
        <w:t>月</w:t>
      </w:r>
      <w:r w:rsidRPr="00D33B4E">
        <w:rPr>
          <w:rFonts w:hint="eastAsia"/>
        </w:rPr>
        <w:t>1</w:t>
      </w:r>
      <w:r w:rsidRPr="00D33B4E">
        <w:t>2</w:t>
      </w:r>
      <w:r w:rsidRPr="00D33B4E">
        <w:rPr>
          <w:rFonts w:hint="eastAsia"/>
        </w:rPr>
        <w:t>日提交，即，已超出相关规则时限，卢先生指出，在附件</w:t>
      </w:r>
      <w:r w:rsidRPr="00D33B4E">
        <w:rPr>
          <w:rFonts w:hint="eastAsia"/>
        </w:rPr>
        <w:t>2</w:t>
      </w:r>
      <w:r w:rsidRPr="00D33B4E">
        <w:rPr>
          <w:rFonts w:hint="eastAsia"/>
        </w:rPr>
        <w:t>中印度主管部</w:t>
      </w:r>
      <w:r w:rsidRPr="00D33B4E">
        <w:rPr>
          <w:rFonts w:hint="eastAsia"/>
        </w:rPr>
        <w:lastRenderedPageBreak/>
        <w:t>门亦请求无线电通信局审议印度请求中的这一方面。应当指出的是，针对该方面提交的信息仅涉及</w:t>
      </w:r>
      <w:r w:rsidRPr="00D33B4E">
        <w:rPr>
          <w:rFonts w:hint="eastAsia"/>
        </w:rPr>
        <w:t>C</w:t>
      </w:r>
      <w:r w:rsidRPr="00D33B4E">
        <w:rPr>
          <w:rFonts w:hint="eastAsia"/>
        </w:rPr>
        <w:t>和</w:t>
      </w:r>
      <w:r w:rsidRPr="00D33B4E">
        <w:rPr>
          <w:rFonts w:hint="eastAsia"/>
        </w:rPr>
        <w:t>Ka</w:t>
      </w:r>
      <w:r w:rsidRPr="00D33B4E">
        <w:rPr>
          <w:rFonts w:hint="eastAsia"/>
        </w:rPr>
        <w:t>频段，不涉及</w:t>
      </w:r>
      <w:r w:rsidRPr="00D33B4E">
        <w:rPr>
          <w:rFonts w:hint="eastAsia"/>
        </w:rPr>
        <w:t>Ku</w:t>
      </w:r>
      <w:r w:rsidRPr="00D33B4E">
        <w:rPr>
          <w:rFonts w:hint="eastAsia"/>
        </w:rPr>
        <w:t>频段。</w:t>
      </w:r>
    </w:p>
    <w:p w14:paraId="516EE268" w14:textId="45D0644B" w:rsidR="00CE6497" w:rsidRPr="00D33B4E" w:rsidRDefault="00CE6497" w:rsidP="00CE6497">
      <w:pPr>
        <w:jc w:val="both"/>
        <w:rPr>
          <w:color w:val="000000" w:themeColor="text1"/>
        </w:rPr>
      </w:pPr>
      <w:r w:rsidRPr="00D33B4E">
        <w:rPr>
          <w:bCs/>
        </w:rPr>
        <w:t>7.80</w:t>
      </w:r>
      <w:r w:rsidRPr="00D33B4E">
        <w:rPr>
          <w:bCs/>
        </w:rPr>
        <w:tab/>
      </w:r>
      <w:r w:rsidRPr="00D33B4E">
        <w:rPr>
          <w:b/>
        </w:rPr>
        <w:t>Henri</w:t>
      </w:r>
      <w:r w:rsidRPr="00D33B4E">
        <w:rPr>
          <w:rFonts w:hint="eastAsia"/>
          <w:b/>
          <w:bCs/>
        </w:rPr>
        <w:t>先生</w:t>
      </w:r>
      <w:r w:rsidRPr="00D33B4E">
        <w:rPr>
          <w:rFonts w:hint="eastAsia"/>
        </w:rPr>
        <w:t>表示，该情形满足</w:t>
      </w:r>
      <w:r w:rsidRPr="00D33B4E">
        <w:rPr>
          <w:rFonts w:ascii="STKaiti" w:eastAsia="STKaiti" w:hAnsi="STKaiti" w:hint="eastAsia"/>
        </w:rPr>
        <w:t>不可抗力</w:t>
      </w:r>
      <w:r w:rsidRPr="00D33B4E">
        <w:rPr>
          <w:rFonts w:hint="eastAsia"/>
        </w:rPr>
        <w:t>要求的条件。尽管他在批准延期方面没有困难，但</w:t>
      </w:r>
      <w:r w:rsidR="001A0471" w:rsidRPr="00D33B4E">
        <w:rPr>
          <w:rFonts w:hint="eastAsia"/>
        </w:rPr>
        <w:t>建议</w:t>
      </w:r>
      <w:r w:rsidRPr="00D33B4E">
        <w:rPr>
          <w:rFonts w:hint="eastAsia"/>
        </w:rPr>
        <w:t>延长</w:t>
      </w:r>
      <w:r w:rsidRPr="00D33B4E">
        <w:rPr>
          <w:rFonts w:hint="eastAsia"/>
        </w:rPr>
        <w:t>6</w:t>
      </w:r>
      <w:r w:rsidRPr="00D33B4E">
        <w:rPr>
          <w:rFonts w:hint="eastAsia"/>
        </w:rPr>
        <w:t>至</w:t>
      </w:r>
      <w:r w:rsidRPr="00D33B4E">
        <w:rPr>
          <w:rFonts w:hint="eastAsia"/>
        </w:rPr>
        <w:t>8</w:t>
      </w:r>
      <w:r w:rsidRPr="00D33B4E">
        <w:rPr>
          <w:rFonts w:hint="eastAsia"/>
        </w:rPr>
        <w:t>个月可能比请求的</w:t>
      </w:r>
      <w:r w:rsidRPr="00D33B4E">
        <w:rPr>
          <w:rFonts w:hint="eastAsia"/>
        </w:rPr>
        <w:t>12</w:t>
      </w:r>
      <w:r w:rsidRPr="00D33B4E">
        <w:rPr>
          <w:rFonts w:hint="eastAsia"/>
        </w:rPr>
        <w:t>个月更合适。他的理解是只要所有</w:t>
      </w:r>
      <w:r w:rsidR="001A0471" w:rsidRPr="00D33B4E">
        <w:rPr>
          <w:rFonts w:hint="eastAsia"/>
        </w:rPr>
        <w:t>要求提供的</w:t>
      </w:r>
      <w:r w:rsidRPr="00D33B4E">
        <w:rPr>
          <w:rFonts w:hint="eastAsia"/>
        </w:rPr>
        <w:t>资料</w:t>
      </w:r>
      <w:r w:rsidR="001A0471" w:rsidRPr="00D33B4E">
        <w:rPr>
          <w:rFonts w:hint="eastAsia"/>
        </w:rPr>
        <w:t>已齐备</w:t>
      </w:r>
      <w:r w:rsidRPr="00D33B4E">
        <w:rPr>
          <w:rFonts w:hint="eastAsia"/>
        </w:rPr>
        <w:t>，</w:t>
      </w:r>
      <w:r w:rsidRPr="00D33B4E">
        <w:rPr>
          <w:rFonts w:hint="eastAsia"/>
          <w:color w:val="000000" w:themeColor="text1"/>
        </w:rPr>
        <w:t>C</w:t>
      </w:r>
      <w:r w:rsidRPr="00D33B4E">
        <w:rPr>
          <w:rFonts w:hint="eastAsia"/>
          <w:color w:val="000000" w:themeColor="text1"/>
        </w:rPr>
        <w:t>和</w:t>
      </w:r>
      <w:r w:rsidRPr="00D33B4E">
        <w:rPr>
          <w:rFonts w:hint="eastAsia"/>
          <w:color w:val="000000" w:themeColor="text1"/>
        </w:rPr>
        <w:t>Ka</w:t>
      </w:r>
      <w:r w:rsidRPr="00D33B4E">
        <w:rPr>
          <w:rFonts w:hint="eastAsia"/>
          <w:color w:val="000000" w:themeColor="text1"/>
        </w:rPr>
        <w:t>频段会</w:t>
      </w:r>
      <w:r w:rsidR="001A0471" w:rsidRPr="00D33B4E">
        <w:rPr>
          <w:rFonts w:hint="eastAsia"/>
          <w:color w:val="000000" w:themeColor="text1"/>
        </w:rPr>
        <w:t>继续</w:t>
      </w:r>
      <w:r w:rsidRPr="00D33B4E">
        <w:rPr>
          <w:rFonts w:hint="eastAsia"/>
          <w:color w:val="000000" w:themeColor="text1"/>
        </w:rPr>
        <w:t>被纳入考虑，但</w:t>
      </w:r>
      <w:r w:rsidRPr="00D33B4E">
        <w:rPr>
          <w:rFonts w:hint="eastAsia"/>
          <w:color w:val="000000" w:themeColor="text1"/>
        </w:rPr>
        <w:t>Ku</w:t>
      </w:r>
      <w:r w:rsidRPr="00D33B4E">
        <w:rPr>
          <w:rFonts w:hint="eastAsia"/>
          <w:color w:val="000000" w:themeColor="text1"/>
        </w:rPr>
        <w:t>频段情况可能并非如此。</w:t>
      </w:r>
    </w:p>
    <w:p w14:paraId="25F08A26" w14:textId="77777777" w:rsidR="00CE6497" w:rsidRPr="00D33B4E" w:rsidRDefault="00CE6497" w:rsidP="00CE6497">
      <w:pPr>
        <w:jc w:val="both"/>
      </w:pPr>
      <w:r w:rsidRPr="00D33B4E">
        <w:t>7.81</w:t>
      </w:r>
      <w:r w:rsidRPr="00D33B4E">
        <w:tab/>
      </w:r>
      <w:r w:rsidRPr="00D33B4E">
        <w:rPr>
          <w:rFonts w:hint="eastAsia"/>
          <w:b/>
          <w:bCs/>
        </w:rPr>
        <w:t>主席</w:t>
      </w:r>
      <w:r w:rsidRPr="00D33B4E">
        <w:rPr>
          <w:rFonts w:hint="eastAsia"/>
        </w:rPr>
        <w:t>说，据她理解，印度主管部门并非寻求对</w:t>
      </w:r>
      <w:r w:rsidRPr="00D33B4E">
        <w:rPr>
          <w:rFonts w:hint="eastAsia"/>
        </w:rPr>
        <w:t>Ku</w:t>
      </w:r>
      <w:r w:rsidRPr="00D33B4E">
        <w:rPr>
          <w:rFonts w:hint="eastAsia"/>
        </w:rPr>
        <w:t>频段的延期，同时意识到，无线电通信局将删除</w:t>
      </w:r>
      <w:r w:rsidRPr="00D33B4E">
        <w:rPr>
          <w:rFonts w:hint="eastAsia"/>
        </w:rPr>
        <w:t>Ku</w:t>
      </w:r>
      <w:r w:rsidRPr="00D33B4E">
        <w:rPr>
          <w:rFonts w:hint="eastAsia"/>
        </w:rPr>
        <w:t>频段的频率指配。</w:t>
      </w:r>
    </w:p>
    <w:p w14:paraId="17F08988" w14:textId="77777777" w:rsidR="00CE6497" w:rsidRPr="00D33B4E" w:rsidRDefault="00CE6497" w:rsidP="00CE6497">
      <w:pPr>
        <w:jc w:val="both"/>
      </w:pPr>
      <w:r w:rsidRPr="00D33B4E">
        <w:rPr>
          <w:bCs/>
        </w:rPr>
        <w:t>7.82</w:t>
      </w:r>
      <w:r w:rsidRPr="00D33B4E">
        <w:rPr>
          <w:bCs/>
        </w:rPr>
        <w:tab/>
      </w:r>
      <w:r w:rsidRPr="00D33B4E">
        <w:rPr>
          <w:rFonts w:hint="eastAsia"/>
          <w:b/>
          <w:bCs/>
        </w:rPr>
        <w:t>Varlamov</w:t>
      </w:r>
      <w:r w:rsidRPr="00D33B4E">
        <w:rPr>
          <w:rFonts w:hint="eastAsia"/>
          <w:b/>
          <w:bCs/>
        </w:rPr>
        <w:t>先生</w:t>
      </w:r>
      <w:r w:rsidRPr="00D33B4E">
        <w:rPr>
          <w:rFonts w:hint="eastAsia"/>
        </w:rPr>
        <w:t>同意该案例构成</w:t>
      </w:r>
      <w:r w:rsidRPr="00D33B4E">
        <w:rPr>
          <w:rFonts w:ascii="STKaiti" w:eastAsia="STKaiti" w:hAnsi="STKaiti" w:hint="eastAsia"/>
        </w:rPr>
        <w:t>不可抗力</w:t>
      </w:r>
      <w:r w:rsidRPr="00D33B4E">
        <w:rPr>
          <w:rFonts w:hint="eastAsia"/>
        </w:rPr>
        <w:t>。鉴于</w:t>
      </w:r>
      <w:r w:rsidRPr="00D33B4E">
        <w:rPr>
          <w:rFonts w:hint="eastAsia"/>
        </w:rPr>
        <w:t>COVID-19</w:t>
      </w:r>
      <w:r w:rsidRPr="00D33B4E">
        <w:rPr>
          <w:rFonts w:hint="eastAsia"/>
        </w:rPr>
        <w:t>疫情大流行导致的困难，他准备同意延期一年。通知和应付努力资料仅仅在超出第</w:t>
      </w:r>
      <w:r w:rsidRPr="00D33B4E">
        <w:rPr>
          <w:rFonts w:hint="eastAsia"/>
        </w:rPr>
        <w:t>49</w:t>
      </w:r>
      <w:r w:rsidRPr="00D33B4E">
        <w:rPr>
          <w:rFonts w:hint="eastAsia"/>
        </w:rPr>
        <w:t>号决议规定的</w:t>
      </w:r>
      <w:r w:rsidRPr="00D33B4E">
        <w:rPr>
          <w:rFonts w:hint="eastAsia"/>
        </w:rPr>
        <w:t>30</w:t>
      </w:r>
      <w:r w:rsidRPr="00D33B4E">
        <w:rPr>
          <w:rFonts w:hint="eastAsia"/>
        </w:rPr>
        <w:t>天期限的几天后提交，委员会应责成无线电通信局接受并予以处理。</w:t>
      </w:r>
    </w:p>
    <w:p w14:paraId="01D8E2F4" w14:textId="77777777" w:rsidR="00CE6497" w:rsidRPr="00D33B4E" w:rsidRDefault="00CE6497" w:rsidP="00CE6497">
      <w:pPr>
        <w:jc w:val="both"/>
      </w:pPr>
      <w:r w:rsidRPr="00D33B4E">
        <w:rPr>
          <w:bCs/>
        </w:rPr>
        <w:t>7.83</w:t>
      </w:r>
      <w:r w:rsidRPr="00D33B4E">
        <w:rPr>
          <w:bCs/>
        </w:rPr>
        <w:tab/>
      </w:r>
      <w:r w:rsidRPr="00D33B4E">
        <w:rPr>
          <w:rFonts w:hint="eastAsia"/>
          <w:b/>
          <w:bCs/>
        </w:rPr>
        <w:t>卢先生（空间业务部空间业务公布和登记处处长）</w:t>
      </w:r>
      <w:r w:rsidRPr="00D33B4E">
        <w:rPr>
          <w:rFonts w:hint="eastAsia"/>
        </w:rPr>
        <w:t>在回应</w:t>
      </w:r>
      <w:r w:rsidRPr="00D33B4E">
        <w:rPr>
          <w:rFonts w:hint="eastAsia"/>
          <w:b/>
          <w:bCs/>
        </w:rPr>
        <w:t>Varlamov</w:t>
      </w:r>
      <w:r w:rsidRPr="00D33B4E">
        <w:rPr>
          <w:rFonts w:hint="eastAsia"/>
          <w:b/>
          <w:bCs/>
        </w:rPr>
        <w:t>先生</w:t>
      </w:r>
      <w:r w:rsidRPr="00D33B4E">
        <w:rPr>
          <w:rFonts w:hint="eastAsia"/>
        </w:rPr>
        <w:t>的澄清要求时说，</w:t>
      </w:r>
      <w:r w:rsidRPr="00D33B4E">
        <w:t>INSAT-KA68E</w:t>
      </w:r>
      <w:r w:rsidRPr="00D33B4E">
        <w:rPr>
          <w:rFonts w:hint="eastAsia"/>
        </w:rPr>
        <w:t>卫星网络的申报资料涵盖</w:t>
      </w:r>
      <w:r w:rsidRPr="00D33B4E">
        <w:rPr>
          <w:rFonts w:hint="eastAsia"/>
        </w:rPr>
        <w:t>C</w:t>
      </w:r>
      <w:r w:rsidRPr="00D33B4E">
        <w:rPr>
          <w:rFonts w:hint="eastAsia"/>
        </w:rPr>
        <w:t>、</w:t>
      </w:r>
      <w:r w:rsidRPr="00D33B4E">
        <w:rPr>
          <w:rFonts w:hint="eastAsia"/>
        </w:rPr>
        <w:t>Ka</w:t>
      </w:r>
      <w:r w:rsidRPr="00D33B4E">
        <w:rPr>
          <w:rFonts w:hint="eastAsia"/>
        </w:rPr>
        <w:t>和</w:t>
      </w:r>
      <w:r w:rsidRPr="00D33B4E">
        <w:rPr>
          <w:rFonts w:hint="eastAsia"/>
        </w:rPr>
        <w:t>Ku</w:t>
      </w:r>
      <w:r w:rsidRPr="00D33B4E">
        <w:rPr>
          <w:rFonts w:hint="eastAsia"/>
        </w:rPr>
        <w:t>频段的部分。但是，根据印度主管部门提交的文件，</w:t>
      </w:r>
      <w:r w:rsidRPr="00D33B4E">
        <w:rPr>
          <w:rFonts w:hint="eastAsia"/>
        </w:rPr>
        <w:t>GSAT-20</w:t>
      </w:r>
      <w:r w:rsidRPr="00D33B4E">
        <w:rPr>
          <w:rFonts w:hint="eastAsia"/>
        </w:rPr>
        <w:t>的配置仅在</w:t>
      </w:r>
      <w:r w:rsidRPr="00D33B4E">
        <w:rPr>
          <w:rFonts w:hint="eastAsia"/>
        </w:rPr>
        <w:t>Ka</w:t>
      </w:r>
      <w:r w:rsidRPr="00D33B4E">
        <w:rPr>
          <w:rFonts w:hint="eastAsia"/>
        </w:rPr>
        <w:t>频段和</w:t>
      </w:r>
      <w:r w:rsidRPr="00D33B4E">
        <w:rPr>
          <w:rFonts w:hint="eastAsia"/>
        </w:rPr>
        <w:t>C</w:t>
      </w:r>
      <w:r w:rsidRPr="00D33B4E">
        <w:rPr>
          <w:rFonts w:hint="eastAsia"/>
        </w:rPr>
        <w:t>频段，用于</w:t>
      </w:r>
      <w:r w:rsidRPr="00D33B4E">
        <w:rPr>
          <w:rFonts w:hint="eastAsia"/>
        </w:rPr>
        <w:t>TTC</w:t>
      </w:r>
      <w:r w:rsidRPr="00D33B4E">
        <w:rPr>
          <w:rFonts w:hint="eastAsia"/>
        </w:rPr>
        <w:t>，而且没有涉及任何</w:t>
      </w:r>
      <w:r w:rsidRPr="00D33B4E">
        <w:rPr>
          <w:rFonts w:hint="eastAsia"/>
        </w:rPr>
        <w:t>Ku</w:t>
      </w:r>
      <w:r w:rsidRPr="00D33B4E">
        <w:rPr>
          <w:rFonts w:hint="eastAsia"/>
        </w:rPr>
        <w:t>频段载荷。无线电通信局没有关于另一颗卫星可能使用</w:t>
      </w:r>
      <w:r w:rsidRPr="00D33B4E">
        <w:rPr>
          <w:rFonts w:hint="eastAsia"/>
        </w:rPr>
        <w:t>Ku</w:t>
      </w:r>
      <w:r w:rsidRPr="00D33B4E">
        <w:rPr>
          <w:rFonts w:hint="eastAsia"/>
        </w:rPr>
        <w:t>频段频率的信息。但是，鉴于投入使用的七年时限已超过，而且针对</w:t>
      </w:r>
      <w:r w:rsidRPr="00D33B4E">
        <w:rPr>
          <w:rFonts w:hint="eastAsia"/>
        </w:rPr>
        <w:t>Ku</w:t>
      </w:r>
      <w:r w:rsidRPr="00D33B4E">
        <w:rPr>
          <w:rFonts w:hint="eastAsia"/>
        </w:rPr>
        <w:t>频段既未收到通知，也未收到第</w:t>
      </w:r>
      <w:r w:rsidRPr="00D33B4E">
        <w:rPr>
          <w:rFonts w:hint="eastAsia"/>
        </w:rPr>
        <w:t>49</w:t>
      </w:r>
      <w:r w:rsidRPr="00D33B4E">
        <w:rPr>
          <w:rFonts w:hint="eastAsia"/>
        </w:rPr>
        <w:t>号决议要求的信息，无线电通信局理解为印度无意投入使用申报资料中涉及</w:t>
      </w:r>
      <w:r w:rsidRPr="00D33B4E">
        <w:rPr>
          <w:rFonts w:hint="eastAsia"/>
        </w:rPr>
        <w:t>Ku</w:t>
      </w:r>
      <w:r w:rsidRPr="00D33B4E">
        <w:rPr>
          <w:rFonts w:hint="eastAsia"/>
        </w:rPr>
        <w:t>频段的部分。他还指出，印度主管部门已提供支持文件，解释为何寻求</w:t>
      </w:r>
      <w:r w:rsidRPr="00D33B4E">
        <w:rPr>
          <w:rFonts w:hint="eastAsia"/>
        </w:rPr>
        <w:t>12</w:t>
      </w:r>
      <w:r w:rsidRPr="00D33B4E">
        <w:rPr>
          <w:rFonts w:hint="eastAsia"/>
        </w:rPr>
        <w:t>个月延期的原因。</w:t>
      </w:r>
    </w:p>
    <w:p w14:paraId="7887551F" w14:textId="77777777" w:rsidR="00CE6497" w:rsidRPr="00D33B4E" w:rsidRDefault="00CE6497" w:rsidP="00CE6497">
      <w:pPr>
        <w:jc w:val="both"/>
      </w:pPr>
      <w:r w:rsidRPr="00D33B4E">
        <w:rPr>
          <w:bCs/>
        </w:rPr>
        <w:t>7.84</w:t>
      </w:r>
      <w:r w:rsidRPr="00D33B4E">
        <w:rPr>
          <w:bCs/>
        </w:rPr>
        <w:tab/>
      </w:r>
      <w:r w:rsidRPr="00D33B4E">
        <w:rPr>
          <w:b/>
        </w:rPr>
        <w:t>Alamri</w:t>
      </w:r>
      <w:r w:rsidRPr="00D33B4E">
        <w:rPr>
          <w:rFonts w:hint="eastAsia"/>
          <w:b/>
          <w:bCs/>
        </w:rPr>
        <w:t>先生</w:t>
      </w:r>
      <w:r w:rsidRPr="00D33B4E">
        <w:rPr>
          <w:rFonts w:hint="eastAsia"/>
        </w:rPr>
        <w:t>忆及印度主管部门提供的证据，同意该案例满足</w:t>
      </w:r>
      <w:r w:rsidRPr="00D33B4E">
        <w:rPr>
          <w:rFonts w:ascii="STKaiti" w:eastAsia="STKaiti" w:hAnsi="STKaiti" w:hint="eastAsia"/>
        </w:rPr>
        <w:t>不可抗力</w:t>
      </w:r>
      <w:r w:rsidRPr="00D33B4E">
        <w:rPr>
          <w:rFonts w:hint="eastAsia"/>
        </w:rPr>
        <w:t>的条件，并表示支持延期至</w:t>
      </w:r>
      <w:r w:rsidRPr="00D33B4E">
        <w:rPr>
          <w:rFonts w:hint="eastAsia"/>
        </w:rPr>
        <w:t>2021</w:t>
      </w:r>
      <w:r w:rsidRPr="00D33B4E">
        <w:rPr>
          <w:rFonts w:hint="eastAsia"/>
        </w:rPr>
        <w:t>年</w:t>
      </w:r>
      <w:r w:rsidRPr="00D33B4E">
        <w:rPr>
          <w:rFonts w:hint="eastAsia"/>
        </w:rPr>
        <w:t>5</w:t>
      </w:r>
      <w:r w:rsidRPr="00D33B4E">
        <w:rPr>
          <w:rFonts w:hint="eastAsia"/>
        </w:rPr>
        <w:t>月。应责成无线电通信局接受迟交的第</w:t>
      </w:r>
      <w:r w:rsidRPr="00D33B4E">
        <w:rPr>
          <w:rFonts w:hint="eastAsia"/>
        </w:rPr>
        <w:t>49</w:t>
      </w:r>
      <w:r w:rsidRPr="00D33B4E">
        <w:rPr>
          <w:rFonts w:hint="eastAsia"/>
        </w:rPr>
        <w:t>号决议所要求的通知。</w:t>
      </w:r>
    </w:p>
    <w:p w14:paraId="7AD98617" w14:textId="77777777" w:rsidR="00CE6497" w:rsidRPr="00D33B4E" w:rsidRDefault="00CE6497" w:rsidP="00CE6497">
      <w:pPr>
        <w:jc w:val="both"/>
      </w:pPr>
      <w:r w:rsidRPr="00D33B4E">
        <w:rPr>
          <w:bCs/>
        </w:rPr>
        <w:t>7.85</w:t>
      </w:r>
      <w:r w:rsidRPr="00D33B4E">
        <w:rPr>
          <w:bCs/>
        </w:rPr>
        <w:tab/>
      </w:r>
      <w:r w:rsidRPr="00D33B4E">
        <w:rPr>
          <w:b/>
        </w:rPr>
        <w:t>Hasanova</w:t>
      </w:r>
      <w:r w:rsidRPr="00D33B4E">
        <w:rPr>
          <w:rFonts w:hint="eastAsia"/>
          <w:b/>
        </w:rPr>
        <w:t>女士</w:t>
      </w:r>
      <w:r w:rsidRPr="00D33B4E">
        <w:rPr>
          <w:rFonts w:hint="eastAsia"/>
          <w:bCs/>
        </w:rPr>
        <w:t>表示支持延期。</w:t>
      </w:r>
    </w:p>
    <w:p w14:paraId="05FA0CA1" w14:textId="77777777" w:rsidR="00CE6497" w:rsidRPr="00D33B4E" w:rsidRDefault="00CE6497" w:rsidP="00CE6497">
      <w:pPr>
        <w:jc w:val="both"/>
        <w:rPr>
          <w:bCs/>
        </w:rPr>
      </w:pPr>
      <w:r w:rsidRPr="00D33B4E">
        <w:rPr>
          <w:bCs/>
        </w:rPr>
        <w:t>7.86</w:t>
      </w:r>
      <w:r w:rsidRPr="00D33B4E">
        <w:rPr>
          <w:bCs/>
        </w:rPr>
        <w:tab/>
      </w:r>
      <w:proofErr w:type="spellStart"/>
      <w:r w:rsidRPr="00D33B4E">
        <w:rPr>
          <w:rFonts w:hint="eastAsia"/>
          <w:b/>
        </w:rPr>
        <w:t>Azzouz</w:t>
      </w:r>
      <w:proofErr w:type="spellEnd"/>
      <w:r w:rsidRPr="00D33B4E">
        <w:rPr>
          <w:rFonts w:hint="eastAsia"/>
          <w:b/>
        </w:rPr>
        <w:t>先生</w:t>
      </w:r>
      <w:r w:rsidRPr="00D33B4E">
        <w:rPr>
          <w:rFonts w:hint="eastAsia"/>
          <w:bCs/>
        </w:rPr>
        <w:t>说，该请求满足</w:t>
      </w:r>
      <w:r w:rsidRPr="00D33B4E">
        <w:rPr>
          <w:rFonts w:ascii="STKaiti" w:eastAsia="STKaiti" w:hAnsi="STKaiti" w:hint="eastAsia"/>
        </w:rPr>
        <w:t>不可抗力</w:t>
      </w:r>
      <w:r w:rsidRPr="00D33B4E">
        <w:rPr>
          <w:rFonts w:hint="eastAsia"/>
          <w:bCs/>
        </w:rPr>
        <w:t>条件，委员会应批准</w:t>
      </w:r>
      <w:r w:rsidRPr="00D33B4E">
        <w:rPr>
          <w:rFonts w:hint="eastAsia"/>
          <w:bCs/>
        </w:rPr>
        <w:t>12</w:t>
      </w:r>
      <w:r w:rsidRPr="00D33B4E">
        <w:rPr>
          <w:rFonts w:hint="eastAsia"/>
          <w:bCs/>
        </w:rPr>
        <w:t>个月的延期。</w:t>
      </w:r>
      <w:r w:rsidRPr="00D33B4E">
        <w:rPr>
          <w:b/>
          <w:bCs/>
        </w:rPr>
        <w:t>Borjón</w:t>
      </w:r>
      <w:r w:rsidRPr="00D33B4E">
        <w:rPr>
          <w:rFonts w:hint="eastAsia"/>
          <w:b/>
        </w:rPr>
        <w:t>先生</w:t>
      </w:r>
      <w:r w:rsidRPr="00D33B4E">
        <w:rPr>
          <w:rFonts w:hint="eastAsia"/>
          <w:bCs/>
        </w:rPr>
        <w:t>表示同意，他注意到</w:t>
      </w:r>
      <w:r w:rsidRPr="00D33B4E">
        <w:rPr>
          <w:rFonts w:hint="eastAsia"/>
          <w:bCs/>
        </w:rPr>
        <w:t>COVID-19</w:t>
      </w:r>
      <w:r w:rsidRPr="00D33B4E">
        <w:rPr>
          <w:rFonts w:hint="eastAsia"/>
          <w:bCs/>
        </w:rPr>
        <w:t>疫情大流行与发射延迟之间的因果关系，并对印度主管部门提供的支持文件表示欢迎。</w:t>
      </w:r>
    </w:p>
    <w:p w14:paraId="64C34218" w14:textId="77777777" w:rsidR="00CE6497" w:rsidRPr="00D33B4E" w:rsidRDefault="00CE6497" w:rsidP="00CE6497">
      <w:pPr>
        <w:jc w:val="both"/>
      </w:pPr>
      <w:r w:rsidRPr="00D33B4E">
        <w:rPr>
          <w:bCs/>
        </w:rPr>
        <w:t>7.87</w:t>
      </w:r>
      <w:r w:rsidRPr="00D33B4E">
        <w:rPr>
          <w:bCs/>
        </w:rPr>
        <w:tab/>
      </w:r>
      <w:r w:rsidRPr="00D33B4E">
        <w:rPr>
          <w:b/>
        </w:rPr>
        <w:t>Hoan</w:t>
      </w:r>
      <w:r w:rsidRPr="00D33B4E">
        <w:rPr>
          <w:rFonts w:hint="eastAsia"/>
          <w:b/>
        </w:rPr>
        <w:t>先生</w:t>
      </w:r>
      <w:r w:rsidRPr="00D33B4E">
        <w:rPr>
          <w:rFonts w:hint="eastAsia"/>
        </w:rPr>
        <w:t>、</w:t>
      </w:r>
      <w:r w:rsidRPr="00D33B4E">
        <w:rPr>
          <w:b/>
        </w:rPr>
        <w:t>Hashimoto</w:t>
      </w:r>
      <w:r w:rsidRPr="00D33B4E">
        <w:rPr>
          <w:rFonts w:hint="eastAsia"/>
          <w:b/>
        </w:rPr>
        <w:t>女士</w:t>
      </w:r>
      <w:r w:rsidRPr="00D33B4E">
        <w:rPr>
          <w:rFonts w:hint="eastAsia"/>
        </w:rPr>
        <w:t>、</w:t>
      </w:r>
      <w:r w:rsidRPr="00D33B4E">
        <w:rPr>
          <w:b/>
        </w:rPr>
        <w:t>Jeanty</w:t>
      </w:r>
      <w:r w:rsidRPr="00D33B4E">
        <w:rPr>
          <w:rFonts w:hint="eastAsia"/>
          <w:b/>
        </w:rPr>
        <w:t>女士、</w:t>
      </w:r>
      <w:r w:rsidRPr="00D33B4E">
        <w:rPr>
          <w:b/>
        </w:rPr>
        <w:t>Mchunu</w:t>
      </w:r>
      <w:r w:rsidRPr="00D33B4E">
        <w:rPr>
          <w:rFonts w:hint="eastAsia"/>
          <w:b/>
        </w:rPr>
        <w:t>先生</w:t>
      </w:r>
      <w:r w:rsidRPr="00D33B4E">
        <w:rPr>
          <w:rFonts w:hint="eastAsia"/>
        </w:rPr>
        <w:t>、</w:t>
      </w:r>
      <w:r w:rsidRPr="00D33B4E">
        <w:rPr>
          <w:b/>
        </w:rPr>
        <w:t>Talib</w:t>
      </w:r>
      <w:r w:rsidRPr="00D33B4E">
        <w:rPr>
          <w:rFonts w:hint="eastAsia"/>
          <w:b/>
        </w:rPr>
        <w:t>先生</w:t>
      </w:r>
      <w:r w:rsidRPr="00D33B4E">
        <w:rPr>
          <w:rFonts w:hint="eastAsia"/>
        </w:rPr>
        <w:t>和</w:t>
      </w:r>
      <w:r w:rsidRPr="00D33B4E">
        <w:rPr>
          <w:b/>
        </w:rPr>
        <w:t>Henri</w:t>
      </w:r>
      <w:r w:rsidRPr="00D33B4E">
        <w:rPr>
          <w:rFonts w:hint="eastAsia"/>
          <w:b/>
        </w:rPr>
        <w:t>先生</w:t>
      </w:r>
      <w:r w:rsidRPr="00D33B4E">
        <w:rPr>
          <w:rFonts w:hint="eastAsia"/>
        </w:rPr>
        <w:t>表示支持批准请求的</w:t>
      </w:r>
      <w:r w:rsidRPr="00D33B4E">
        <w:rPr>
          <w:rFonts w:hint="eastAsia"/>
        </w:rPr>
        <w:t>1</w:t>
      </w:r>
      <w:r w:rsidRPr="00D33B4E">
        <w:t>2</w:t>
      </w:r>
      <w:r w:rsidRPr="00D33B4E">
        <w:rPr>
          <w:rFonts w:hint="eastAsia"/>
        </w:rPr>
        <w:t>个月延期。</w:t>
      </w:r>
    </w:p>
    <w:p w14:paraId="31CB891B" w14:textId="77777777" w:rsidR="00CE6497" w:rsidRPr="00D33B4E" w:rsidRDefault="00CE6497" w:rsidP="00CE6497">
      <w:pPr>
        <w:jc w:val="both"/>
      </w:pPr>
      <w:r w:rsidRPr="00D33B4E">
        <w:t>7.88</w:t>
      </w:r>
      <w:r w:rsidRPr="00D33B4E">
        <w:tab/>
      </w:r>
      <w:r w:rsidRPr="00D33B4E">
        <w:rPr>
          <w:rFonts w:hint="eastAsia"/>
          <w:b/>
          <w:bCs/>
        </w:rPr>
        <w:t>主席</w:t>
      </w:r>
      <w:r w:rsidRPr="00D33B4E">
        <w:rPr>
          <w:rFonts w:hint="eastAsia"/>
        </w:rPr>
        <w:t>建议委员会做出如下结论：</w:t>
      </w:r>
      <w:r w:rsidRPr="00D33B4E">
        <w:t xml:space="preserve"> </w:t>
      </w:r>
    </w:p>
    <w:p w14:paraId="6857AA59" w14:textId="77777777" w:rsidR="00CE6497" w:rsidRPr="00D33B4E" w:rsidRDefault="00CE6497" w:rsidP="00142AD0">
      <w:pPr>
        <w:ind w:firstLineChars="200" w:firstLine="480"/>
        <w:jc w:val="both"/>
      </w:pPr>
      <w:bookmarkStart w:id="320" w:name="lt_pId1336"/>
      <w:r w:rsidRPr="00D33B4E">
        <w:rPr>
          <w:rFonts w:hint="eastAsia"/>
        </w:rPr>
        <w:t>“委员会审议了</w:t>
      </w:r>
      <w:r w:rsidRPr="00D33B4E">
        <w:rPr>
          <w:rFonts w:hint="eastAsia"/>
        </w:rPr>
        <w:t>RRB20-2/27</w:t>
      </w:r>
      <w:r w:rsidRPr="00D33B4E">
        <w:rPr>
          <w:rFonts w:hint="eastAsia"/>
        </w:rPr>
        <w:t>号文件中印度主管部门的请求。委员会注意到印度主管部门经历的困难，以及为符合规则要求和投入使用</w:t>
      </w:r>
      <w:r w:rsidRPr="00D33B4E">
        <w:rPr>
          <w:rFonts w:hint="eastAsia"/>
        </w:rPr>
        <w:t>INSAT-KA68E</w:t>
      </w:r>
      <w:r w:rsidRPr="00D33B4E">
        <w:rPr>
          <w:rFonts w:hint="eastAsia"/>
        </w:rPr>
        <w:t>卫星网络频率指配所做的努力。基于提供的信息，委员会得出结论认为，由于</w:t>
      </w:r>
      <w:r w:rsidRPr="00D33B4E">
        <w:rPr>
          <w:rFonts w:hint="eastAsia"/>
        </w:rPr>
        <w:t>COVID-19</w:t>
      </w:r>
      <w:r w:rsidRPr="00D33B4E">
        <w:rPr>
          <w:rFonts w:hint="eastAsia"/>
        </w:rPr>
        <w:t>疫情大流行限制了卫星发射所需专家的出行，延迟与此有直接因果关系，该情况符合所有条件，可构成</w:t>
      </w:r>
      <w:r w:rsidRPr="00D33B4E">
        <w:rPr>
          <w:rFonts w:ascii="STKaiti" w:eastAsia="STKaiti" w:hAnsi="STKaiti" w:hint="eastAsia"/>
        </w:rPr>
        <w:t>不可抗力</w:t>
      </w:r>
      <w:r w:rsidRPr="00D33B4E">
        <w:rPr>
          <w:rFonts w:hint="eastAsia"/>
        </w:rPr>
        <w:t>情况。</w:t>
      </w:r>
      <w:bookmarkEnd w:id="320"/>
    </w:p>
    <w:p w14:paraId="062EF47F" w14:textId="77777777" w:rsidR="00CE6497" w:rsidRPr="00D33B4E" w:rsidRDefault="00CE6497" w:rsidP="00142AD0">
      <w:pPr>
        <w:ind w:firstLineChars="200" w:firstLine="480"/>
        <w:jc w:val="both"/>
        <w:rPr>
          <w:b/>
          <w:bCs/>
        </w:rPr>
      </w:pPr>
      <w:bookmarkStart w:id="321" w:name="lt_pId1339"/>
      <w:r w:rsidRPr="00D33B4E">
        <w:rPr>
          <w:rFonts w:hint="eastAsia"/>
          <w:bCs/>
        </w:rPr>
        <w:t>因此，委员会决定同意印度主管部门的请求，将</w:t>
      </w:r>
      <w:r w:rsidRPr="00D33B4E">
        <w:rPr>
          <w:bCs/>
        </w:rPr>
        <w:t>4 185-4 200 MHz</w:t>
      </w:r>
      <w:r w:rsidRPr="00D33B4E">
        <w:rPr>
          <w:rFonts w:hint="eastAsia"/>
          <w:bCs/>
        </w:rPr>
        <w:t>、</w:t>
      </w:r>
      <w:r w:rsidRPr="00D33B4E">
        <w:rPr>
          <w:bCs/>
        </w:rPr>
        <w:t>6 410-6 425 MHz</w:t>
      </w:r>
      <w:r w:rsidRPr="00D33B4E">
        <w:rPr>
          <w:rFonts w:hint="eastAsia"/>
          <w:bCs/>
        </w:rPr>
        <w:t>、</w:t>
      </w:r>
      <w:r w:rsidRPr="00D33B4E">
        <w:rPr>
          <w:bCs/>
        </w:rPr>
        <w:t>17.7-21.2 GHz</w:t>
      </w:r>
      <w:r w:rsidRPr="00D33B4E">
        <w:rPr>
          <w:rFonts w:hint="eastAsia"/>
          <w:bCs/>
        </w:rPr>
        <w:t>和</w:t>
      </w:r>
      <w:r w:rsidRPr="00D33B4E">
        <w:rPr>
          <w:bCs/>
        </w:rPr>
        <w:t>27-31 GHz</w:t>
      </w:r>
      <w:r w:rsidRPr="00D33B4E">
        <w:rPr>
          <w:rFonts w:hint="eastAsia"/>
          <w:bCs/>
        </w:rPr>
        <w:t>频段内</w:t>
      </w:r>
      <w:r w:rsidRPr="00D33B4E">
        <w:rPr>
          <w:rFonts w:hint="eastAsia"/>
          <w:bCs/>
        </w:rPr>
        <w:t>INSAT-KA68E</w:t>
      </w:r>
      <w:r w:rsidRPr="00D33B4E">
        <w:rPr>
          <w:rFonts w:hint="eastAsia"/>
          <w:bCs/>
        </w:rPr>
        <w:t>卫星网络频率指配的投入使用规则时限延长至</w:t>
      </w:r>
      <w:r w:rsidRPr="00D33B4E">
        <w:rPr>
          <w:rFonts w:hint="eastAsia"/>
          <w:bCs/>
        </w:rPr>
        <w:t>2021</w:t>
      </w:r>
      <w:r w:rsidRPr="00D33B4E">
        <w:rPr>
          <w:rFonts w:hint="eastAsia"/>
          <w:bCs/>
        </w:rPr>
        <w:t>年</w:t>
      </w:r>
      <w:r w:rsidRPr="00D33B4E">
        <w:rPr>
          <w:rFonts w:hint="eastAsia"/>
          <w:bCs/>
        </w:rPr>
        <w:t>5</w:t>
      </w:r>
      <w:r w:rsidRPr="00D33B4E">
        <w:rPr>
          <w:rFonts w:hint="eastAsia"/>
          <w:bCs/>
        </w:rPr>
        <w:t>月</w:t>
      </w:r>
      <w:r w:rsidRPr="00D33B4E">
        <w:rPr>
          <w:rFonts w:hint="eastAsia"/>
          <w:bCs/>
        </w:rPr>
        <w:t>9</w:t>
      </w:r>
      <w:r w:rsidRPr="00D33B4E">
        <w:rPr>
          <w:rFonts w:hint="eastAsia"/>
          <w:bCs/>
        </w:rPr>
        <w:t>日。鉴于所提供的理由，委员会责成无线电通信局接受并处理迟交的登记通知资料和第</w:t>
      </w:r>
      <w:r w:rsidRPr="00D33B4E">
        <w:rPr>
          <w:rFonts w:hint="eastAsia"/>
        </w:rPr>
        <w:t>49</w:t>
      </w:r>
      <w:r w:rsidRPr="00D33B4E">
        <w:rPr>
          <w:rFonts w:hint="eastAsia"/>
        </w:rPr>
        <w:t>号决议（</w:t>
      </w:r>
      <w:r w:rsidRPr="00D33B4E">
        <w:rPr>
          <w:rFonts w:hint="eastAsia"/>
        </w:rPr>
        <w:t>WRC-19</w:t>
      </w:r>
      <w:r w:rsidRPr="00D33B4E">
        <w:rPr>
          <w:rFonts w:hint="eastAsia"/>
        </w:rPr>
        <w:t>，修订版）所要求的信息</w:t>
      </w:r>
      <w:r w:rsidRPr="00D33B4E">
        <w:rPr>
          <w:rFonts w:hint="eastAsia"/>
          <w:bCs/>
        </w:rPr>
        <w:t>。”</w:t>
      </w:r>
      <w:bookmarkEnd w:id="321"/>
    </w:p>
    <w:p w14:paraId="52666FA5" w14:textId="77777777" w:rsidR="00CE6497" w:rsidRPr="00D33B4E" w:rsidRDefault="00CE6497" w:rsidP="00CE6497">
      <w:pPr>
        <w:jc w:val="both"/>
      </w:pPr>
      <w:r w:rsidRPr="00D33B4E">
        <w:t>7.89</w:t>
      </w:r>
      <w:r w:rsidRPr="00D33B4E">
        <w:tab/>
      </w:r>
      <w:r w:rsidRPr="00D33B4E">
        <w:rPr>
          <w:rFonts w:hint="eastAsia"/>
        </w:rPr>
        <w:t>会议对此表示</w:t>
      </w:r>
      <w:r w:rsidRPr="00D33B4E">
        <w:rPr>
          <w:rFonts w:hint="eastAsia"/>
          <w:b/>
          <w:bCs/>
        </w:rPr>
        <w:t>同意</w:t>
      </w:r>
      <w:r w:rsidRPr="00D33B4E">
        <w:rPr>
          <w:rFonts w:hint="eastAsia"/>
        </w:rPr>
        <w:t>。</w:t>
      </w:r>
    </w:p>
    <w:p w14:paraId="3ED60008" w14:textId="77777777" w:rsidR="00CE6497" w:rsidRPr="00D33B4E" w:rsidRDefault="00CE6497" w:rsidP="00CE6497">
      <w:pPr>
        <w:pStyle w:val="Heading1"/>
        <w:jc w:val="both"/>
        <w:rPr>
          <w:rFonts w:hint="eastAsia"/>
          <w:lang w:val="en-US" w:eastAsia="zh-CN"/>
        </w:rPr>
      </w:pPr>
      <w:r w:rsidRPr="00D33B4E">
        <w:rPr>
          <w:lang w:eastAsia="zh-CN"/>
        </w:rPr>
        <w:lastRenderedPageBreak/>
        <w:t>8</w:t>
      </w:r>
      <w:r w:rsidRPr="00D33B4E">
        <w:rPr>
          <w:lang w:eastAsia="zh-CN"/>
        </w:rPr>
        <w:tab/>
      </w:r>
      <w:bookmarkStart w:id="322" w:name="lt_pId1344"/>
      <w:r w:rsidRPr="00D33B4E">
        <w:rPr>
          <w:lang w:eastAsia="zh-CN"/>
        </w:rPr>
        <w:t>USASAT-NGSO-4</w:t>
      </w:r>
      <w:r w:rsidRPr="00D33B4E">
        <w:rPr>
          <w:lang w:eastAsia="zh-CN"/>
        </w:rPr>
        <w:t>和</w:t>
      </w:r>
      <w:r w:rsidRPr="00D33B4E">
        <w:rPr>
          <w:lang w:eastAsia="zh-CN"/>
        </w:rPr>
        <w:t>USABSS-36</w:t>
      </w:r>
      <w:r w:rsidRPr="00D33B4E">
        <w:rPr>
          <w:lang w:eastAsia="zh-CN"/>
        </w:rPr>
        <w:t>卫星网络</w:t>
      </w:r>
      <w:r w:rsidRPr="00D33B4E">
        <w:rPr>
          <w:rFonts w:hint="eastAsia"/>
          <w:lang w:eastAsia="zh-CN"/>
        </w:rPr>
        <w:t>的</w:t>
      </w:r>
      <w:r w:rsidRPr="00D33B4E">
        <w:rPr>
          <w:lang w:eastAsia="zh-CN"/>
        </w:rPr>
        <w:t>现状（</w:t>
      </w:r>
      <w:r w:rsidRPr="00D33B4E">
        <w:rPr>
          <w:lang w:eastAsia="zh-CN"/>
        </w:rPr>
        <w:t>RRB20-2/6</w:t>
      </w:r>
      <w:r w:rsidRPr="00D33B4E">
        <w:rPr>
          <w:rFonts w:hint="eastAsia"/>
          <w:lang w:eastAsia="zh-CN"/>
        </w:rPr>
        <w:t>号文件及补遗</w:t>
      </w:r>
      <w:r w:rsidRPr="00D33B4E">
        <w:rPr>
          <w:rFonts w:hint="eastAsia"/>
          <w:lang w:eastAsia="zh-CN"/>
        </w:rPr>
        <w:t>1</w:t>
      </w:r>
      <w:r w:rsidRPr="00D33B4E">
        <w:rPr>
          <w:rFonts w:hint="eastAsia"/>
          <w:lang w:eastAsia="zh-CN"/>
        </w:rPr>
        <w:t>、</w:t>
      </w:r>
      <w:r w:rsidRPr="00D33B4E">
        <w:rPr>
          <w:lang w:eastAsia="zh-CN"/>
        </w:rPr>
        <w:t>RRB20-2/8</w:t>
      </w:r>
      <w:r w:rsidRPr="00D33B4E">
        <w:rPr>
          <w:lang w:eastAsia="zh-CN"/>
        </w:rPr>
        <w:t>和</w:t>
      </w:r>
      <w:r w:rsidRPr="00D33B4E">
        <w:rPr>
          <w:lang w:eastAsia="zh-CN"/>
        </w:rPr>
        <w:t>RRB20-2/9</w:t>
      </w:r>
      <w:r w:rsidRPr="00D33B4E">
        <w:rPr>
          <w:lang w:eastAsia="zh-CN"/>
        </w:rPr>
        <w:t>号文件）</w:t>
      </w:r>
      <w:bookmarkEnd w:id="322"/>
    </w:p>
    <w:p w14:paraId="32CC0CBF" w14:textId="77777777" w:rsidR="00CE6497" w:rsidRPr="00D33B4E" w:rsidRDefault="00CE6497" w:rsidP="00CE6497">
      <w:pPr>
        <w:pStyle w:val="Headingb"/>
        <w:jc w:val="both"/>
        <w:rPr>
          <w:rFonts w:hint="eastAsia"/>
          <w:lang w:eastAsia="zh-CN"/>
        </w:rPr>
      </w:pPr>
      <w:bookmarkStart w:id="323" w:name="lt_pId1345"/>
      <w:r w:rsidRPr="00D33B4E">
        <w:rPr>
          <w:rFonts w:hint="eastAsia"/>
          <w:lang w:val="en-US" w:eastAsia="zh-CN"/>
        </w:rPr>
        <w:t>美国主管部门提交的关于</w:t>
      </w:r>
      <w:r w:rsidRPr="00D33B4E">
        <w:rPr>
          <w:rFonts w:hint="eastAsia"/>
          <w:lang w:val="en-US" w:eastAsia="zh-CN"/>
        </w:rPr>
        <w:t>USSAT-NGSO-4</w:t>
      </w:r>
      <w:r w:rsidRPr="00D33B4E">
        <w:rPr>
          <w:rFonts w:hint="eastAsia"/>
          <w:lang w:val="en-US" w:eastAsia="zh-CN"/>
        </w:rPr>
        <w:t>卫星网络频率指</w:t>
      </w:r>
      <w:proofErr w:type="gramStart"/>
      <w:r w:rsidRPr="00D33B4E">
        <w:rPr>
          <w:rFonts w:hint="eastAsia"/>
          <w:lang w:val="en-US" w:eastAsia="zh-CN"/>
        </w:rPr>
        <w:t>配状态</w:t>
      </w:r>
      <w:bookmarkEnd w:id="323"/>
      <w:proofErr w:type="gramEnd"/>
      <w:r w:rsidRPr="00D33B4E">
        <w:rPr>
          <w:rFonts w:hint="eastAsia"/>
          <w:lang w:val="en-US" w:eastAsia="zh-CN"/>
        </w:rPr>
        <w:t>的资料</w:t>
      </w:r>
      <w:r w:rsidRPr="00D33B4E">
        <w:rPr>
          <w:rFonts w:hint="eastAsia"/>
          <w:lang w:eastAsia="zh-CN"/>
        </w:rPr>
        <w:t>（</w:t>
      </w:r>
      <w:r w:rsidRPr="00D33B4E">
        <w:rPr>
          <w:lang w:eastAsia="zh-CN"/>
        </w:rPr>
        <w:t>RRB20-2/6</w:t>
      </w:r>
      <w:r w:rsidRPr="00D33B4E">
        <w:rPr>
          <w:rFonts w:hint="eastAsia"/>
          <w:lang w:eastAsia="zh-CN"/>
        </w:rPr>
        <w:t>号文件补遗</w:t>
      </w:r>
      <w:r w:rsidRPr="00D33B4E">
        <w:rPr>
          <w:rFonts w:hint="eastAsia"/>
          <w:lang w:eastAsia="zh-CN"/>
        </w:rPr>
        <w:t>1</w:t>
      </w:r>
      <w:r w:rsidRPr="00D33B4E">
        <w:rPr>
          <w:rFonts w:hint="eastAsia"/>
          <w:lang w:eastAsia="zh-CN"/>
        </w:rPr>
        <w:t>第</w:t>
      </w:r>
      <w:r w:rsidRPr="00D33B4E">
        <w:rPr>
          <w:rFonts w:hint="eastAsia"/>
          <w:lang w:eastAsia="zh-CN"/>
        </w:rPr>
        <w:t>5</w:t>
      </w:r>
      <w:r w:rsidRPr="00D33B4E">
        <w:rPr>
          <w:rFonts w:hint="eastAsia"/>
          <w:lang w:eastAsia="zh-CN"/>
        </w:rPr>
        <w:t>段和</w:t>
      </w:r>
      <w:r w:rsidRPr="00D33B4E">
        <w:rPr>
          <w:lang w:val="en-US" w:eastAsia="zh-CN"/>
        </w:rPr>
        <w:t>RRB20-2/8</w:t>
      </w:r>
      <w:r w:rsidRPr="00D33B4E">
        <w:rPr>
          <w:rFonts w:hint="eastAsia"/>
          <w:lang w:val="en-US" w:eastAsia="zh-CN"/>
        </w:rPr>
        <w:t>号文件</w:t>
      </w:r>
      <w:r w:rsidRPr="00D33B4E">
        <w:rPr>
          <w:rFonts w:hint="eastAsia"/>
          <w:lang w:eastAsia="zh-CN"/>
        </w:rPr>
        <w:t>）</w:t>
      </w:r>
    </w:p>
    <w:p w14:paraId="5911CD0F" w14:textId="77777777" w:rsidR="00CE6497" w:rsidRPr="00D33B4E" w:rsidRDefault="00CE6497" w:rsidP="00CE6497">
      <w:pPr>
        <w:jc w:val="both"/>
      </w:pPr>
      <w:r w:rsidRPr="00D33B4E">
        <w:rPr>
          <w:bCs/>
        </w:rPr>
        <w:t>8.1</w:t>
      </w:r>
      <w:r w:rsidRPr="00D33B4E">
        <w:rPr>
          <w:bCs/>
        </w:rPr>
        <w:tab/>
      </w:r>
      <w:bookmarkStart w:id="324" w:name="lt_pId1350"/>
      <w:r w:rsidRPr="00D33B4E">
        <w:rPr>
          <w:b/>
        </w:rPr>
        <w:t>卢先生</w:t>
      </w:r>
      <w:r w:rsidRPr="00D33B4E">
        <w:rPr>
          <w:rFonts w:hint="eastAsia"/>
          <w:b/>
          <w:bCs/>
        </w:rPr>
        <w:t>（空间业务部空间业务公布和登记处处长）</w:t>
      </w:r>
      <w:r w:rsidRPr="00D33B4E">
        <w:rPr>
          <w:rFonts w:hint="eastAsia"/>
        </w:rPr>
        <w:t>介绍了</w:t>
      </w:r>
      <w:r w:rsidRPr="00D33B4E">
        <w:rPr>
          <w:rFonts w:hint="eastAsia"/>
        </w:rPr>
        <w:t>RRB20-2/6</w:t>
      </w:r>
      <w:r w:rsidRPr="00D33B4E">
        <w:rPr>
          <w:rFonts w:hint="eastAsia"/>
        </w:rPr>
        <w:t>号文件补遗</w:t>
      </w:r>
      <w:r w:rsidRPr="00D33B4E">
        <w:rPr>
          <w:rFonts w:hint="eastAsia"/>
        </w:rPr>
        <w:t>1</w:t>
      </w:r>
      <w:r w:rsidRPr="00D33B4E">
        <w:rPr>
          <w:rFonts w:hint="eastAsia"/>
        </w:rPr>
        <w:t>第</w:t>
      </w:r>
      <w:r w:rsidRPr="00D33B4E">
        <w:rPr>
          <w:rFonts w:hint="eastAsia"/>
        </w:rPr>
        <w:t>5</w:t>
      </w:r>
      <w:r w:rsidRPr="00D33B4E">
        <w:rPr>
          <w:rFonts w:hint="eastAsia"/>
        </w:rPr>
        <w:t>段和</w:t>
      </w:r>
      <w:r w:rsidRPr="00D33B4E">
        <w:rPr>
          <w:rFonts w:hint="eastAsia"/>
        </w:rPr>
        <w:t>RRB20-2/8</w:t>
      </w:r>
      <w:r w:rsidRPr="00D33B4E">
        <w:rPr>
          <w:rFonts w:hint="eastAsia"/>
        </w:rPr>
        <w:t>号文件，其中载有委员会第</w:t>
      </w:r>
      <w:r w:rsidRPr="00D33B4E">
        <w:rPr>
          <w:rFonts w:hint="eastAsia"/>
        </w:rPr>
        <w:t>83</w:t>
      </w:r>
      <w:r w:rsidRPr="00D33B4E">
        <w:rPr>
          <w:rFonts w:hint="eastAsia"/>
        </w:rPr>
        <w:t>次会议推迟的美国主管部门的资料（</w:t>
      </w:r>
      <w:r w:rsidRPr="00D33B4E">
        <w:rPr>
          <w:rFonts w:hint="eastAsia"/>
        </w:rPr>
        <w:t>RRB20-1/8</w:t>
      </w:r>
      <w:r w:rsidRPr="00D33B4E">
        <w:rPr>
          <w:rFonts w:hint="eastAsia"/>
        </w:rPr>
        <w:t>号文件）。委员会被要求重新审议无线电通信局删除</w:t>
      </w:r>
      <w:r w:rsidRPr="00D33B4E">
        <w:rPr>
          <w:rFonts w:hint="eastAsia"/>
        </w:rPr>
        <w:t>USASAT-NGSO-4</w:t>
      </w:r>
      <w:r w:rsidRPr="00D33B4E">
        <w:rPr>
          <w:rFonts w:hint="eastAsia"/>
        </w:rPr>
        <w:t>卫星网络申报资料的意向，而且委员会责成无线电通信局保留该申报资料当前的收到日期。美国主管部门的理解是，在三个月期限届满后（即，</w:t>
      </w:r>
      <w:r w:rsidRPr="00D33B4E">
        <w:rPr>
          <w:rFonts w:hint="eastAsia"/>
        </w:rPr>
        <w:t>2018</w:t>
      </w:r>
      <w:r w:rsidRPr="00D33B4E">
        <w:rPr>
          <w:rFonts w:hint="eastAsia"/>
        </w:rPr>
        <w:t>年</w:t>
      </w:r>
      <w:r w:rsidRPr="00D33B4E">
        <w:rPr>
          <w:rFonts w:hint="eastAsia"/>
        </w:rPr>
        <w:t>5</w:t>
      </w:r>
      <w:r w:rsidRPr="00D33B4E">
        <w:rPr>
          <w:rFonts w:hint="eastAsia"/>
        </w:rPr>
        <w:t>月</w:t>
      </w:r>
      <w:r w:rsidRPr="00D33B4E">
        <w:rPr>
          <w:rFonts w:hint="eastAsia"/>
        </w:rPr>
        <w:t>19</w:t>
      </w:r>
      <w:r w:rsidRPr="00D33B4E">
        <w:rPr>
          <w:rFonts w:hint="eastAsia"/>
        </w:rPr>
        <w:t>日之前）未能提供有关验证</w:t>
      </w:r>
      <w:proofErr w:type="spellStart"/>
      <w:r w:rsidRPr="00D33B4E">
        <w:rPr>
          <w:rFonts w:hint="eastAsia"/>
        </w:rPr>
        <w:t>epfd</w:t>
      </w:r>
      <w:proofErr w:type="spellEnd"/>
      <w:r w:rsidRPr="00D33B4E">
        <w:rPr>
          <w:rFonts w:hint="eastAsia"/>
        </w:rPr>
        <w:t>限值及其它所要求资料的其它信息，不会导致频率指配被删除，而是会将协调请求视为不完整，并且当完整信息收到时会确定新的正式收到日期。</w:t>
      </w:r>
      <w:bookmarkEnd w:id="324"/>
      <w:r w:rsidRPr="00D33B4E">
        <w:rPr>
          <w:rFonts w:hint="eastAsia"/>
        </w:rPr>
        <w:t>美国还表示，与无线电通信局就申报资料的讨论影响了请求的</w:t>
      </w:r>
      <w:r w:rsidRPr="00D33B4E">
        <w:rPr>
          <w:rFonts w:hint="eastAsia"/>
        </w:rPr>
        <w:t>EIRP/PFD</w:t>
      </w:r>
      <w:r w:rsidRPr="00D33B4E">
        <w:rPr>
          <w:rFonts w:hint="eastAsia"/>
        </w:rPr>
        <w:t>掩膜，而且应提供哪些掩膜信息以及何时提供也不清楚。它已于</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日提交了验证</w:t>
      </w:r>
      <w:r w:rsidRPr="00D33B4E">
        <w:rPr>
          <w:rFonts w:hint="eastAsia"/>
        </w:rPr>
        <w:t>USASAT-NGSO-4</w:t>
      </w:r>
      <w:r w:rsidRPr="00D33B4E">
        <w:rPr>
          <w:rFonts w:hint="eastAsia"/>
        </w:rPr>
        <w:t>网络</w:t>
      </w:r>
      <w:proofErr w:type="spellStart"/>
      <w:r w:rsidRPr="00D33B4E">
        <w:rPr>
          <w:rFonts w:hint="eastAsia"/>
        </w:rPr>
        <w:t>epfd</w:t>
      </w:r>
      <w:proofErr w:type="spellEnd"/>
      <w:r w:rsidRPr="00D33B4E">
        <w:rPr>
          <w:rFonts w:hint="eastAsia"/>
        </w:rPr>
        <w:t>限值所要求的数据。事件经过的时间表和相关信函副本可在委员会的</w:t>
      </w:r>
      <w:r w:rsidRPr="00D33B4E">
        <w:t>SharePoint</w:t>
      </w:r>
      <w:r w:rsidRPr="00D33B4E">
        <w:rPr>
          <w:rFonts w:hint="eastAsia"/>
        </w:rPr>
        <w:t>平台获取。</w:t>
      </w:r>
    </w:p>
    <w:p w14:paraId="1AF491D7" w14:textId="77777777" w:rsidR="00CE6497" w:rsidRPr="00D33B4E" w:rsidRDefault="00CE6497" w:rsidP="00CE6497">
      <w:pPr>
        <w:jc w:val="both"/>
      </w:pPr>
      <w:r w:rsidRPr="00D33B4E">
        <w:t>8.2</w:t>
      </w:r>
      <w:r w:rsidRPr="00D33B4E">
        <w:tab/>
      </w:r>
      <w:bookmarkStart w:id="325" w:name="lt_pId1358"/>
      <w:r w:rsidRPr="00D33B4E">
        <w:rPr>
          <w:rFonts w:hint="eastAsia"/>
        </w:rPr>
        <w:t>为回应</w:t>
      </w:r>
      <w:r w:rsidRPr="00D33B4E">
        <w:rPr>
          <w:b/>
        </w:rPr>
        <w:t>Henri</w:t>
      </w:r>
      <w:r w:rsidRPr="00D33B4E">
        <w:rPr>
          <w:rFonts w:hint="eastAsia"/>
          <w:b/>
          <w:bCs/>
        </w:rPr>
        <w:t>先生</w:t>
      </w:r>
      <w:r w:rsidRPr="00D33B4E">
        <w:rPr>
          <w:rFonts w:hint="eastAsia"/>
        </w:rPr>
        <w:t>的澄清要求，他概要介绍了事件经过的时间顺序。</w:t>
      </w:r>
      <w:r w:rsidRPr="00D33B4E">
        <w:rPr>
          <w:rFonts w:hint="eastAsia"/>
        </w:rPr>
        <w:t>USASAT-NGSO-4</w:t>
      </w:r>
      <w:r w:rsidRPr="00D33B4E">
        <w:rPr>
          <w:rFonts w:hint="eastAsia"/>
        </w:rPr>
        <w:t>申报资料的协调请求于</w:t>
      </w:r>
      <w:r w:rsidRPr="00D33B4E">
        <w:rPr>
          <w:rFonts w:hint="eastAsia"/>
        </w:rPr>
        <w:t>2016</w:t>
      </w:r>
      <w:r w:rsidRPr="00D33B4E">
        <w:rPr>
          <w:rFonts w:hint="eastAsia"/>
        </w:rPr>
        <w:t>年</w:t>
      </w:r>
      <w:r w:rsidRPr="00D33B4E">
        <w:rPr>
          <w:rFonts w:hint="eastAsia"/>
        </w:rPr>
        <w:t>12</w:t>
      </w:r>
      <w:r w:rsidRPr="00D33B4E">
        <w:rPr>
          <w:rFonts w:hint="eastAsia"/>
        </w:rPr>
        <w:t>月提交，但直至</w:t>
      </w:r>
      <w:r w:rsidRPr="00D33B4E">
        <w:rPr>
          <w:rFonts w:hint="eastAsia"/>
        </w:rPr>
        <w:t>2017</w:t>
      </w:r>
      <w:r w:rsidRPr="00D33B4E">
        <w:rPr>
          <w:rFonts w:hint="eastAsia"/>
        </w:rPr>
        <w:t>年</w:t>
      </w:r>
      <w:r w:rsidRPr="00D33B4E">
        <w:rPr>
          <w:rFonts w:hint="eastAsia"/>
        </w:rPr>
        <w:t>8</w:t>
      </w:r>
      <w:r w:rsidRPr="00D33B4E">
        <w:rPr>
          <w:rFonts w:hint="eastAsia"/>
        </w:rPr>
        <w:t>月</w:t>
      </w:r>
      <w:r w:rsidRPr="00D33B4E">
        <w:rPr>
          <w:rFonts w:hint="eastAsia"/>
        </w:rPr>
        <w:t>24</w:t>
      </w:r>
      <w:r w:rsidRPr="00D33B4E">
        <w:rPr>
          <w:rFonts w:hint="eastAsia"/>
        </w:rPr>
        <w:t>日当要求的所有资料均已收到时才给出通知的收到日期。当美国请求校正某些数值时，收到日期应随之改为</w:t>
      </w:r>
      <w:r w:rsidRPr="00D33B4E">
        <w:rPr>
          <w:rFonts w:hint="eastAsia"/>
        </w:rPr>
        <w:t>2018</w:t>
      </w:r>
      <w:r w:rsidRPr="00D33B4E">
        <w:rPr>
          <w:rFonts w:hint="eastAsia"/>
        </w:rPr>
        <w:t>年</w:t>
      </w:r>
      <w:r w:rsidRPr="00D33B4E">
        <w:rPr>
          <w:rFonts w:hint="eastAsia"/>
        </w:rPr>
        <w:t>1</w:t>
      </w:r>
      <w:r w:rsidRPr="00D33B4E">
        <w:rPr>
          <w:rFonts w:hint="eastAsia"/>
        </w:rPr>
        <w:t>月</w:t>
      </w:r>
      <w:r w:rsidRPr="00D33B4E">
        <w:rPr>
          <w:rFonts w:hint="eastAsia"/>
        </w:rPr>
        <w:t>24</w:t>
      </w:r>
      <w:r w:rsidRPr="00D33B4E">
        <w:rPr>
          <w:rFonts w:hint="eastAsia"/>
        </w:rPr>
        <w:t>日。</w:t>
      </w:r>
      <w:r w:rsidRPr="00D33B4E">
        <w:rPr>
          <w:rFonts w:hint="eastAsia"/>
        </w:rPr>
        <w:t>2018</w:t>
      </w:r>
      <w:r w:rsidRPr="00D33B4E">
        <w:rPr>
          <w:rFonts w:hint="eastAsia"/>
        </w:rPr>
        <w:t>年</w:t>
      </w:r>
      <w:r w:rsidRPr="00D33B4E">
        <w:rPr>
          <w:rFonts w:hint="eastAsia"/>
        </w:rPr>
        <w:t>2</w:t>
      </w:r>
      <w:r w:rsidRPr="00D33B4E">
        <w:rPr>
          <w:rFonts w:hint="eastAsia"/>
        </w:rPr>
        <w:t>月</w:t>
      </w:r>
      <w:r w:rsidRPr="00D33B4E">
        <w:rPr>
          <w:rFonts w:hint="eastAsia"/>
        </w:rPr>
        <w:t>19</w:t>
      </w:r>
      <w:r w:rsidRPr="00D33B4E">
        <w:rPr>
          <w:rFonts w:hint="eastAsia"/>
        </w:rPr>
        <w:t>日，无线电通信局同意处理校正，并要求提供</w:t>
      </w:r>
      <w:proofErr w:type="spellStart"/>
      <w:r w:rsidRPr="00D33B4E">
        <w:rPr>
          <w:rFonts w:hint="eastAsia"/>
        </w:rPr>
        <w:t>epfd</w:t>
      </w:r>
      <w:proofErr w:type="spellEnd"/>
      <w:r w:rsidRPr="00D33B4E">
        <w:rPr>
          <w:rFonts w:hint="eastAsia"/>
        </w:rPr>
        <w:t>数据，该数据应在</w:t>
      </w:r>
      <w:r w:rsidRPr="00D33B4E">
        <w:rPr>
          <w:rFonts w:hint="eastAsia"/>
        </w:rPr>
        <w:t>90</w:t>
      </w:r>
      <w:r w:rsidRPr="00D33B4E">
        <w:rPr>
          <w:rFonts w:hint="eastAsia"/>
        </w:rPr>
        <w:t>天内（即，</w:t>
      </w:r>
      <w:r w:rsidRPr="00D33B4E">
        <w:rPr>
          <w:rFonts w:hint="eastAsia"/>
        </w:rPr>
        <w:t>2018</w:t>
      </w:r>
      <w:r w:rsidRPr="00D33B4E">
        <w:rPr>
          <w:rFonts w:hint="eastAsia"/>
        </w:rPr>
        <w:t>年</w:t>
      </w:r>
      <w:r w:rsidRPr="00D33B4E">
        <w:rPr>
          <w:rFonts w:hint="eastAsia"/>
        </w:rPr>
        <w:t>5</w:t>
      </w:r>
      <w:r w:rsidRPr="00D33B4E">
        <w:rPr>
          <w:rFonts w:hint="eastAsia"/>
        </w:rPr>
        <w:t>月</w:t>
      </w:r>
      <w:r w:rsidRPr="00D33B4E">
        <w:rPr>
          <w:rFonts w:hint="eastAsia"/>
        </w:rPr>
        <w:t>19</w:t>
      </w:r>
      <w:r w:rsidRPr="00D33B4E">
        <w:rPr>
          <w:rFonts w:hint="eastAsia"/>
        </w:rPr>
        <w:t>日之前）提供。</w:t>
      </w:r>
      <w:bookmarkEnd w:id="325"/>
      <w:r w:rsidRPr="00D33B4E">
        <w:rPr>
          <w:rFonts w:hint="eastAsia"/>
        </w:rPr>
        <w:t>在进行了非正式交流而且在美国于</w:t>
      </w:r>
      <w:r w:rsidRPr="00D33B4E">
        <w:rPr>
          <w:rFonts w:hint="eastAsia"/>
        </w:rPr>
        <w:t>2</w:t>
      </w:r>
      <w:r w:rsidRPr="00D33B4E">
        <w:t>018</w:t>
      </w:r>
      <w:r w:rsidRPr="00D33B4E">
        <w:rPr>
          <w:rFonts w:hint="eastAsia"/>
        </w:rPr>
        <w:t>年</w:t>
      </w:r>
      <w:r w:rsidRPr="00D33B4E">
        <w:rPr>
          <w:rFonts w:hint="eastAsia"/>
        </w:rPr>
        <w:t>9</w:t>
      </w:r>
      <w:r w:rsidRPr="00D33B4E">
        <w:rPr>
          <w:rFonts w:hint="eastAsia"/>
        </w:rPr>
        <w:t>月</w:t>
      </w:r>
      <w:r w:rsidRPr="00D33B4E">
        <w:rPr>
          <w:rFonts w:hint="eastAsia"/>
        </w:rPr>
        <w:t>2</w:t>
      </w:r>
      <w:r w:rsidRPr="00D33B4E">
        <w:t>7</w:t>
      </w:r>
      <w:r w:rsidRPr="00D33B4E">
        <w:rPr>
          <w:rFonts w:hint="eastAsia"/>
        </w:rPr>
        <w:t>日提出正式请求之后，无线电通信局审查了某些频率指配组的审查结论，并随后于</w:t>
      </w:r>
      <w:r w:rsidRPr="00D33B4E">
        <w:rPr>
          <w:rFonts w:hint="eastAsia"/>
        </w:rPr>
        <w:t>2019</w:t>
      </w:r>
      <w:r w:rsidRPr="00D33B4E">
        <w:rPr>
          <w:rFonts w:hint="eastAsia"/>
        </w:rPr>
        <w:t>年</w:t>
      </w:r>
      <w:r w:rsidRPr="00D33B4E">
        <w:rPr>
          <w:rFonts w:hint="eastAsia"/>
        </w:rPr>
        <w:t>1</w:t>
      </w:r>
      <w:r w:rsidRPr="00D33B4E">
        <w:rPr>
          <w:rFonts w:hint="eastAsia"/>
        </w:rPr>
        <w:t>月公布了这些组的合格审查结果。之后对</w:t>
      </w:r>
      <w:proofErr w:type="spellStart"/>
      <w:r w:rsidRPr="00D33B4E">
        <w:rPr>
          <w:rFonts w:hint="eastAsia"/>
        </w:rPr>
        <w:t>epfd</w:t>
      </w:r>
      <w:proofErr w:type="spellEnd"/>
      <w:r w:rsidRPr="00D33B4E">
        <w:rPr>
          <w:rFonts w:hint="eastAsia"/>
        </w:rPr>
        <w:t>数据没有采取进一步行动，直到</w:t>
      </w:r>
      <w:r w:rsidRPr="00D33B4E">
        <w:rPr>
          <w:rFonts w:hint="eastAsia"/>
        </w:rPr>
        <w:t>2019</w:t>
      </w:r>
      <w:r w:rsidRPr="00D33B4E">
        <w:rPr>
          <w:rFonts w:hint="eastAsia"/>
        </w:rPr>
        <w:t>年</w:t>
      </w:r>
      <w:r w:rsidRPr="00D33B4E">
        <w:rPr>
          <w:rFonts w:hint="eastAsia"/>
        </w:rPr>
        <w:t>5</w:t>
      </w:r>
      <w:r w:rsidRPr="00D33B4E">
        <w:rPr>
          <w:rFonts w:hint="eastAsia"/>
        </w:rPr>
        <w:t>月</w:t>
      </w:r>
      <w:r w:rsidRPr="00D33B4E">
        <w:rPr>
          <w:rFonts w:hint="eastAsia"/>
        </w:rPr>
        <w:t>28</w:t>
      </w:r>
      <w:r w:rsidRPr="00D33B4E">
        <w:rPr>
          <w:rFonts w:hint="eastAsia"/>
        </w:rPr>
        <w:t>日，通知美国将删除特节，因为相关数据未提供，通知被视为不完整。</w:t>
      </w:r>
      <w:r w:rsidRPr="00D33B4E">
        <w:rPr>
          <w:rFonts w:hint="eastAsia"/>
        </w:rPr>
        <w:t>2019</w:t>
      </w:r>
      <w:r w:rsidRPr="00D33B4E">
        <w:rPr>
          <w:rFonts w:hint="eastAsia"/>
        </w:rPr>
        <w:t>年</w:t>
      </w:r>
      <w:r w:rsidRPr="00D33B4E">
        <w:rPr>
          <w:rFonts w:hint="eastAsia"/>
        </w:rPr>
        <w:t>6</w:t>
      </w:r>
      <w:r w:rsidRPr="00D33B4E">
        <w:rPr>
          <w:rFonts w:hint="eastAsia"/>
        </w:rPr>
        <w:t>月</w:t>
      </w:r>
      <w:r w:rsidRPr="00D33B4E">
        <w:rPr>
          <w:rFonts w:hint="eastAsia"/>
        </w:rPr>
        <w:t>6</w:t>
      </w:r>
      <w:r w:rsidRPr="00D33B4E">
        <w:rPr>
          <w:rFonts w:hint="eastAsia"/>
        </w:rPr>
        <w:t>日，美国请求无线电通信局批准自</w:t>
      </w:r>
      <w:r w:rsidRPr="00D33B4E">
        <w:rPr>
          <w:rFonts w:hint="eastAsia"/>
        </w:rPr>
        <w:t>2019</w:t>
      </w:r>
      <w:r w:rsidRPr="00D33B4E">
        <w:rPr>
          <w:rFonts w:hint="eastAsia"/>
        </w:rPr>
        <w:t>年</w:t>
      </w:r>
      <w:r w:rsidRPr="00D33B4E">
        <w:rPr>
          <w:rFonts w:hint="eastAsia"/>
        </w:rPr>
        <w:t>5</w:t>
      </w:r>
      <w:r w:rsidRPr="00D33B4E">
        <w:rPr>
          <w:rFonts w:hint="eastAsia"/>
        </w:rPr>
        <w:t>月</w:t>
      </w:r>
      <w:r w:rsidRPr="00D33B4E">
        <w:rPr>
          <w:rFonts w:hint="eastAsia"/>
        </w:rPr>
        <w:t>28</w:t>
      </w:r>
      <w:r w:rsidRPr="00D33B4E">
        <w:rPr>
          <w:rFonts w:hint="eastAsia"/>
        </w:rPr>
        <w:t>日起另行计算的</w:t>
      </w:r>
      <w:r w:rsidRPr="00D33B4E">
        <w:rPr>
          <w:rFonts w:hint="eastAsia"/>
        </w:rPr>
        <w:t>90</w:t>
      </w:r>
      <w:r w:rsidRPr="00D33B4E">
        <w:rPr>
          <w:rFonts w:hint="eastAsia"/>
        </w:rPr>
        <w:t>天，以便提供数据。</w:t>
      </w:r>
      <w:r w:rsidRPr="00D33B4E">
        <w:rPr>
          <w:rFonts w:hint="eastAsia"/>
        </w:rPr>
        <w:t>2020</w:t>
      </w:r>
      <w:r w:rsidRPr="00D33B4E">
        <w:rPr>
          <w:rFonts w:hint="eastAsia"/>
        </w:rPr>
        <w:t>年</w:t>
      </w:r>
      <w:r w:rsidRPr="00D33B4E">
        <w:rPr>
          <w:rFonts w:hint="eastAsia"/>
        </w:rPr>
        <w:t>1</w:t>
      </w:r>
      <w:r w:rsidRPr="00D33B4E">
        <w:rPr>
          <w:rFonts w:hint="eastAsia"/>
        </w:rPr>
        <w:t>月</w:t>
      </w:r>
      <w:r w:rsidRPr="00D33B4E">
        <w:rPr>
          <w:rFonts w:hint="eastAsia"/>
        </w:rPr>
        <w:t>28</w:t>
      </w:r>
      <w:r w:rsidRPr="00D33B4E">
        <w:rPr>
          <w:rFonts w:hint="eastAsia"/>
        </w:rPr>
        <w:t>日，无线电通信局回复表示无法同意该请求。</w:t>
      </w:r>
      <w:r w:rsidRPr="00D33B4E">
        <w:rPr>
          <w:rFonts w:hint="eastAsia"/>
        </w:rPr>
        <w:t>2020</w:t>
      </w:r>
      <w:r w:rsidRPr="00D33B4E">
        <w:rPr>
          <w:rFonts w:hint="eastAsia"/>
        </w:rPr>
        <w:t>年</w:t>
      </w:r>
      <w:r w:rsidRPr="00D33B4E">
        <w:rPr>
          <w:rFonts w:hint="eastAsia"/>
        </w:rPr>
        <w:t>2</w:t>
      </w:r>
      <w:r w:rsidRPr="00D33B4E">
        <w:rPr>
          <w:rFonts w:hint="eastAsia"/>
        </w:rPr>
        <w:t>月</w:t>
      </w:r>
      <w:r w:rsidRPr="00D33B4E">
        <w:rPr>
          <w:rFonts w:hint="eastAsia"/>
        </w:rPr>
        <w:t>25</w:t>
      </w:r>
      <w:r w:rsidRPr="00D33B4E">
        <w:rPr>
          <w:rFonts w:hint="eastAsia"/>
        </w:rPr>
        <w:t>日，美国请求委员会重新审议无线电通信局有意采取的行动，并于</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日提交了</w:t>
      </w:r>
      <w:proofErr w:type="spellStart"/>
      <w:r w:rsidRPr="00D33B4E">
        <w:rPr>
          <w:rFonts w:hint="eastAsia"/>
        </w:rPr>
        <w:t>epfd</w:t>
      </w:r>
      <w:proofErr w:type="spellEnd"/>
      <w:r w:rsidRPr="00D33B4E">
        <w:rPr>
          <w:rFonts w:hint="eastAsia"/>
        </w:rPr>
        <w:t>数据。委员会可责成无线电通信局确定三个可能的收到日期：</w:t>
      </w:r>
      <w:r w:rsidRPr="00D33B4E">
        <w:rPr>
          <w:rFonts w:hint="eastAsia"/>
        </w:rPr>
        <w:t>2017</w:t>
      </w:r>
      <w:r w:rsidRPr="00D33B4E">
        <w:rPr>
          <w:rFonts w:hint="eastAsia"/>
        </w:rPr>
        <w:t>年</w:t>
      </w:r>
      <w:r w:rsidRPr="00D33B4E">
        <w:rPr>
          <w:rFonts w:hint="eastAsia"/>
        </w:rPr>
        <w:t>8</w:t>
      </w:r>
      <w:r w:rsidRPr="00D33B4E">
        <w:rPr>
          <w:rFonts w:hint="eastAsia"/>
        </w:rPr>
        <w:t>月</w:t>
      </w:r>
      <w:r w:rsidRPr="00D33B4E">
        <w:rPr>
          <w:rFonts w:hint="eastAsia"/>
        </w:rPr>
        <w:t>2</w:t>
      </w:r>
      <w:r w:rsidRPr="00D33B4E">
        <w:t>8</w:t>
      </w:r>
      <w:r w:rsidRPr="00D33B4E">
        <w:rPr>
          <w:rFonts w:hint="eastAsia"/>
        </w:rPr>
        <w:t>日、</w:t>
      </w:r>
      <w:r w:rsidRPr="00D33B4E">
        <w:rPr>
          <w:rFonts w:hint="eastAsia"/>
        </w:rPr>
        <w:t>2018</w:t>
      </w:r>
      <w:r w:rsidRPr="00D33B4E">
        <w:rPr>
          <w:rFonts w:hint="eastAsia"/>
        </w:rPr>
        <w:t>年</w:t>
      </w:r>
      <w:r w:rsidRPr="00D33B4E">
        <w:rPr>
          <w:rFonts w:hint="eastAsia"/>
        </w:rPr>
        <w:t>1</w:t>
      </w:r>
      <w:r w:rsidRPr="00D33B4E">
        <w:rPr>
          <w:rFonts w:hint="eastAsia"/>
        </w:rPr>
        <w:t>月</w:t>
      </w:r>
      <w:r w:rsidRPr="00D33B4E">
        <w:rPr>
          <w:rFonts w:hint="eastAsia"/>
        </w:rPr>
        <w:t>24</w:t>
      </w:r>
      <w:r w:rsidRPr="00D33B4E">
        <w:rPr>
          <w:rFonts w:hint="eastAsia"/>
        </w:rPr>
        <w:t>日和</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w:t>
      </w:r>
    </w:p>
    <w:p w14:paraId="338BB355" w14:textId="77777777" w:rsidR="00CE6497" w:rsidRPr="00D33B4E" w:rsidRDefault="00CE6497" w:rsidP="00CE6497">
      <w:pPr>
        <w:jc w:val="both"/>
      </w:pPr>
      <w:r w:rsidRPr="00D33B4E">
        <w:t>8.3</w:t>
      </w:r>
      <w:r w:rsidRPr="00D33B4E">
        <w:tab/>
      </w:r>
      <w:r w:rsidRPr="00D33B4E">
        <w:rPr>
          <w:rFonts w:hint="eastAsia"/>
        </w:rPr>
        <w:t>在回答</w:t>
      </w:r>
      <w:r w:rsidRPr="00D33B4E">
        <w:rPr>
          <w:rFonts w:hint="eastAsia"/>
          <w:b/>
          <w:bCs/>
        </w:rPr>
        <w:t>主席</w:t>
      </w:r>
      <w:r w:rsidRPr="00D33B4E">
        <w:rPr>
          <w:rFonts w:hint="eastAsia"/>
        </w:rPr>
        <w:t>的问题时，他同意无线电通信局需要一些时间回复美国主管部门</w:t>
      </w:r>
      <w:r w:rsidRPr="00D33B4E">
        <w:rPr>
          <w:rFonts w:hint="eastAsia"/>
        </w:rPr>
        <w:t>2019</w:t>
      </w:r>
      <w:r w:rsidRPr="00D33B4E">
        <w:rPr>
          <w:rFonts w:hint="eastAsia"/>
        </w:rPr>
        <w:t>年</w:t>
      </w:r>
      <w:r w:rsidRPr="00D33B4E">
        <w:rPr>
          <w:rFonts w:hint="eastAsia"/>
        </w:rPr>
        <w:t>6</w:t>
      </w:r>
      <w:r w:rsidRPr="00D33B4E">
        <w:rPr>
          <w:rFonts w:hint="eastAsia"/>
        </w:rPr>
        <w:t>月</w:t>
      </w:r>
      <w:r w:rsidRPr="00D33B4E">
        <w:rPr>
          <w:rFonts w:hint="eastAsia"/>
        </w:rPr>
        <w:t>6</w:t>
      </w:r>
      <w:r w:rsidRPr="00D33B4E">
        <w:rPr>
          <w:rFonts w:hint="eastAsia"/>
        </w:rPr>
        <w:t>日的信函。无线电通信局开展了内部讨论，并考虑一俟</w:t>
      </w:r>
      <w:proofErr w:type="spellStart"/>
      <w:r w:rsidRPr="00D33B4E">
        <w:rPr>
          <w:rFonts w:hint="eastAsia"/>
        </w:rPr>
        <w:t>epfd</w:t>
      </w:r>
      <w:proofErr w:type="spellEnd"/>
      <w:r w:rsidRPr="00D33B4E">
        <w:rPr>
          <w:rFonts w:hint="eastAsia"/>
        </w:rPr>
        <w:t>数据提供后会决定是否可接收；然而，没有收到数据。</w:t>
      </w:r>
      <w:r w:rsidRPr="00D33B4E">
        <w:rPr>
          <w:rFonts w:hint="eastAsia"/>
          <w:b/>
          <w:bCs/>
        </w:rPr>
        <w:t>Vallet</w:t>
      </w:r>
      <w:r w:rsidRPr="00D33B4E">
        <w:rPr>
          <w:rFonts w:hint="eastAsia"/>
          <w:b/>
          <w:bCs/>
        </w:rPr>
        <w:t>先生（空间业务部主任）</w:t>
      </w:r>
      <w:r w:rsidRPr="00D33B4E">
        <w:rPr>
          <w:rFonts w:hint="eastAsia"/>
        </w:rPr>
        <w:t>补充说，无线电通信局经常处理迟交的提交资料，并忆及许多稍微晚收到的资料都会报告给委员会。他注意到，在当前讨论的案例中，即使在美国请求的</w:t>
      </w:r>
      <w:r w:rsidRPr="00D33B4E">
        <w:rPr>
          <w:rFonts w:hint="eastAsia"/>
        </w:rPr>
        <w:t>2019</w:t>
      </w:r>
      <w:r w:rsidRPr="00D33B4E">
        <w:rPr>
          <w:rFonts w:hint="eastAsia"/>
        </w:rPr>
        <w:t>年</w:t>
      </w:r>
      <w:r w:rsidRPr="00D33B4E">
        <w:rPr>
          <w:rFonts w:hint="eastAsia"/>
        </w:rPr>
        <w:t>5</w:t>
      </w:r>
      <w:r w:rsidRPr="00D33B4E">
        <w:rPr>
          <w:rFonts w:hint="eastAsia"/>
        </w:rPr>
        <w:t>月</w:t>
      </w:r>
      <w:r w:rsidRPr="00D33B4E">
        <w:rPr>
          <w:rFonts w:hint="eastAsia"/>
        </w:rPr>
        <w:t>28</w:t>
      </w:r>
      <w:r w:rsidRPr="00D33B4E">
        <w:rPr>
          <w:rFonts w:hint="eastAsia"/>
        </w:rPr>
        <w:t>日起计算的</w:t>
      </w:r>
      <w:r w:rsidRPr="00D33B4E">
        <w:rPr>
          <w:rFonts w:hint="eastAsia"/>
        </w:rPr>
        <w:t>90</w:t>
      </w:r>
      <w:r w:rsidRPr="00D33B4E">
        <w:rPr>
          <w:rFonts w:hint="eastAsia"/>
        </w:rPr>
        <w:t>天延期内，也未收到任何信息，而且无线电通信局极少同意截止日期进一步延长的请求。</w:t>
      </w:r>
    </w:p>
    <w:p w14:paraId="116B8FA2" w14:textId="77777777" w:rsidR="00CE6497" w:rsidRPr="00D33B4E" w:rsidRDefault="00CE6497" w:rsidP="00CE6497">
      <w:pPr>
        <w:jc w:val="both"/>
      </w:pPr>
      <w:r w:rsidRPr="00D33B4E">
        <w:rPr>
          <w:bCs/>
        </w:rPr>
        <w:t>8.4</w:t>
      </w:r>
      <w:r w:rsidRPr="00D33B4E">
        <w:rPr>
          <w:bCs/>
        </w:rPr>
        <w:tab/>
      </w:r>
      <w:r w:rsidRPr="00D33B4E">
        <w:rPr>
          <w:rFonts w:hint="eastAsia"/>
          <w:b/>
          <w:bCs/>
        </w:rPr>
        <w:t>Varlamov</w:t>
      </w:r>
      <w:r w:rsidRPr="00D33B4E">
        <w:rPr>
          <w:rFonts w:hint="eastAsia"/>
          <w:b/>
          <w:bCs/>
        </w:rPr>
        <w:t>先生</w:t>
      </w:r>
      <w:r w:rsidRPr="00D33B4E">
        <w:rPr>
          <w:rFonts w:hint="eastAsia"/>
        </w:rPr>
        <w:t>注意到，由于美国未在规则时限内提交</w:t>
      </w:r>
      <w:proofErr w:type="spellStart"/>
      <w:r w:rsidRPr="00D33B4E">
        <w:rPr>
          <w:rFonts w:hint="eastAsia"/>
        </w:rPr>
        <w:t>epfd</w:t>
      </w:r>
      <w:proofErr w:type="spellEnd"/>
      <w:r w:rsidRPr="00D33B4E">
        <w:rPr>
          <w:rFonts w:hint="eastAsia"/>
        </w:rPr>
        <w:t>信息，无线电通信局本应更早采取行动删除该申报资料。他要求澄清为什么从无线电通信局提出</w:t>
      </w:r>
      <w:proofErr w:type="spellStart"/>
      <w:r w:rsidRPr="00D33B4E">
        <w:rPr>
          <w:rFonts w:hint="eastAsia"/>
        </w:rPr>
        <w:t>epfd</w:t>
      </w:r>
      <w:proofErr w:type="spellEnd"/>
      <w:r w:rsidRPr="00D33B4E">
        <w:rPr>
          <w:rFonts w:hint="eastAsia"/>
        </w:rPr>
        <w:t>数据要求（</w:t>
      </w:r>
      <w:r w:rsidRPr="00D33B4E">
        <w:rPr>
          <w:rFonts w:hint="eastAsia"/>
        </w:rPr>
        <w:t>2018</w:t>
      </w:r>
      <w:r w:rsidRPr="00D33B4E">
        <w:rPr>
          <w:rFonts w:hint="eastAsia"/>
        </w:rPr>
        <w:t>年</w:t>
      </w:r>
      <w:r w:rsidRPr="00D33B4E">
        <w:rPr>
          <w:rFonts w:hint="eastAsia"/>
        </w:rPr>
        <w:t>2</w:t>
      </w:r>
      <w:r w:rsidRPr="00D33B4E">
        <w:rPr>
          <w:rFonts w:hint="eastAsia"/>
        </w:rPr>
        <w:t>月</w:t>
      </w:r>
      <w:r w:rsidRPr="00D33B4E">
        <w:rPr>
          <w:rFonts w:hint="eastAsia"/>
        </w:rPr>
        <w:t>19</w:t>
      </w:r>
      <w:r w:rsidRPr="00D33B4E">
        <w:rPr>
          <w:rFonts w:hint="eastAsia"/>
        </w:rPr>
        <w:t>日）到删除通知（</w:t>
      </w:r>
      <w:r w:rsidRPr="00D33B4E">
        <w:rPr>
          <w:rFonts w:hint="eastAsia"/>
        </w:rPr>
        <w:t>2019</w:t>
      </w:r>
      <w:r w:rsidRPr="00D33B4E">
        <w:rPr>
          <w:rFonts w:hint="eastAsia"/>
        </w:rPr>
        <w:t>年</w:t>
      </w:r>
      <w:r w:rsidRPr="00D33B4E">
        <w:rPr>
          <w:rFonts w:hint="eastAsia"/>
        </w:rPr>
        <w:t>5</w:t>
      </w:r>
      <w:r w:rsidRPr="00D33B4E">
        <w:rPr>
          <w:rFonts w:hint="eastAsia"/>
        </w:rPr>
        <w:t>月</w:t>
      </w:r>
      <w:r w:rsidRPr="00D33B4E">
        <w:rPr>
          <w:rFonts w:hint="eastAsia"/>
        </w:rPr>
        <w:t>28</w:t>
      </w:r>
      <w:r w:rsidRPr="00D33B4E">
        <w:rPr>
          <w:rFonts w:hint="eastAsia"/>
        </w:rPr>
        <w:t>日）之间时隔一年以上。</w:t>
      </w:r>
    </w:p>
    <w:p w14:paraId="667205D4" w14:textId="77777777" w:rsidR="00CE6497" w:rsidRPr="00D33B4E" w:rsidRDefault="00CE6497" w:rsidP="00CE6497">
      <w:pPr>
        <w:jc w:val="both"/>
      </w:pPr>
      <w:r w:rsidRPr="00D33B4E">
        <w:rPr>
          <w:bCs/>
        </w:rPr>
        <w:t>8.5</w:t>
      </w:r>
      <w:r w:rsidRPr="00D33B4E">
        <w:rPr>
          <w:bCs/>
        </w:rPr>
        <w:tab/>
      </w:r>
      <w:r w:rsidRPr="00D33B4E">
        <w:rPr>
          <w:b/>
        </w:rPr>
        <w:t>卢先生</w:t>
      </w:r>
      <w:r w:rsidRPr="00D33B4E">
        <w:rPr>
          <w:rFonts w:hint="eastAsia"/>
          <w:b/>
          <w:bCs/>
        </w:rPr>
        <w:t>（空间业务部空间业务公布和登记处处长）</w:t>
      </w:r>
      <w:r w:rsidRPr="00D33B4E">
        <w:rPr>
          <w:rFonts w:hint="eastAsia"/>
        </w:rPr>
        <w:t>承认，确实有长时间的延迟，而且无线电通信局未如本应采取的做法，严格奉行宣布不予接受卫星网络的截止日期，尽管所有主管部门均应从规则和程序规则中清楚地知道提交完整资料的义务。在</w:t>
      </w:r>
      <w:r w:rsidRPr="00D33B4E">
        <w:rPr>
          <w:rFonts w:hint="eastAsia"/>
        </w:rPr>
        <w:t>2018</w:t>
      </w:r>
      <w:r w:rsidRPr="00D33B4E">
        <w:rPr>
          <w:rFonts w:hint="eastAsia"/>
        </w:rPr>
        <w:t>年</w:t>
      </w:r>
      <w:r w:rsidRPr="00D33B4E">
        <w:rPr>
          <w:rFonts w:hint="eastAsia"/>
        </w:rPr>
        <w:t>2</w:t>
      </w:r>
      <w:r w:rsidRPr="00D33B4E">
        <w:rPr>
          <w:rFonts w:hint="eastAsia"/>
        </w:rPr>
        <w:t>月至</w:t>
      </w:r>
      <w:r w:rsidRPr="00D33B4E">
        <w:rPr>
          <w:rFonts w:hint="eastAsia"/>
        </w:rPr>
        <w:t>9</w:t>
      </w:r>
      <w:r w:rsidRPr="00D33B4E">
        <w:rPr>
          <w:rFonts w:hint="eastAsia"/>
        </w:rPr>
        <w:t>月期间，运营商与工程师开展过非正式交流，以了解为何对一些频率指配组给出不合格审查结论。此外，在对不合格结论进行审查的同时，</w:t>
      </w:r>
      <w:r w:rsidRPr="00D33B4E">
        <w:rPr>
          <w:rFonts w:hint="eastAsia"/>
        </w:rPr>
        <w:t xml:space="preserve"> </w:t>
      </w:r>
      <w:proofErr w:type="spellStart"/>
      <w:r w:rsidRPr="00D33B4E">
        <w:rPr>
          <w:rFonts w:hint="eastAsia"/>
        </w:rPr>
        <w:t>epfd</w:t>
      </w:r>
      <w:proofErr w:type="spellEnd"/>
      <w:r w:rsidRPr="00D33B4E">
        <w:rPr>
          <w:rFonts w:hint="eastAsia"/>
        </w:rPr>
        <w:t>数据方面的任何行动均已暂停，因为审查关注的重点是</w:t>
      </w:r>
      <w:r w:rsidRPr="00D33B4E">
        <w:rPr>
          <w:rFonts w:hint="eastAsia"/>
        </w:rPr>
        <w:t>CR/C</w:t>
      </w:r>
      <w:r w:rsidRPr="00D33B4E">
        <w:rPr>
          <w:rFonts w:hint="eastAsia"/>
        </w:rPr>
        <w:t>主要数据。</w:t>
      </w:r>
    </w:p>
    <w:p w14:paraId="3F5676E6" w14:textId="77777777" w:rsidR="00CE6497" w:rsidRPr="00D33B4E" w:rsidRDefault="00CE6497" w:rsidP="00CE6497">
      <w:pPr>
        <w:jc w:val="both"/>
      </w:pPr>
      <w:r w:rsidRPr="00D33B4E">
        <w:t>8.6</w:t>
      </w:r>
      <w:r w:rsidRPr="00D33B4E">
        <w:tab/>
      </w:r>
      <w:r w:rsidRPr="00D33B4E">
        <w:rPr>
          <w:rFonts w:hint="eastAsia"/>
          <w:b/>
          <w:bCs/>
        </w:rPr>
        <w:t>主席</w:t>
      </w:r>
      <w:r w:rsidRPr="00D33B4E">
        <w:rPr>
          <w:rFonts w:hint="eastAsia"/>
        </w:rPr>
        <w:t>注意到，尽管美国主管部门方面有一些混乱，但无线电通信局已提供清楚的时间表。</w:t>
      </w:r>
    </w:p>
    <w:p w14:paraId="731C2A12" w14:textId="77777777" w:rsidR="00CE6497" w:rsidRPr="00D33B4E" w:rsidRDefault="00CE6497" w:rsidP="00CE6497">
      <w:pPr>
        <w:jc w:val="both"/>
      </w:pPr>
      <w:r w:rsidRPr="00D33B4E">
        <w:rPr>
          <w:bCs/>
        </w:rPr>
        <w:lastRenderedPageBreak/>
        <w:t>8.7</w:t>
      </w:r>
      <w:r w:rsidRPr="00D33B4E">
        <w:rPr>
          <w:bCs/>
        </w:rPr>
        <w:tab/>
      </w:r>
      <w:r w:rsidRPr="00D33B4E">
        <w:rPr>
          <w:b/>
        </w:rPr>
        <w:t>Varlamov</w:t>
      </w:r>
      <w:r w:rsidRPr="00D33B4E">
        <w:rPr>
          <w:rFonts w:hint="eastAsia"/>
          <w:b/>
        </w:rPr>
        <w:t>先生</w:t>
      </w:r>
      <w:r w:rsidRPr="00D33B4E">
        <w:rPr>
          <w:rFonts w:ascii="Calibri" w:hAnsi="Calibri" w:cs="Arial" w:hint="eastAsia"/>
        </w:rPr>
        <w:t>说，信函的交流表明</w:t>
      </w:r>
      <w:r w:rsidRPr="00D33B4E">
        <w:rPr>
          <w:rFonts w:hint="eastAsia"/>
        </w:rPr>
        <w:t>美国主管部门显然一直在与无线电通信局合作以回答问题，可能未能理解在对结论进行审查的同时，需要继续提供</w:t>
      </w:r>
      <w:proofErr w:type="spellStart"/>
      <w:r w:rsidRPr="00D33B4E">
        <w:rPr>
          <w:rFonts w:hint="eastAsia"/>
        </w:rPr>
        <w:t>epfd</w:t>
      </w:r>
      <w:proofErr w:type="spellEnd"/>
      <w:r w:rsidRPr="00D33B4E">
        <w:rPr>
          <w:rFonts w:hint="eastAsia"/>
        </w:rPr>
        <w:t>信息</w:t>
      </w:r>
      <w:bookmarkStart w:id="326" w:name="lt_pId1382"/>
      <w:r w:rsidRPr="00D33B4E">
        <w:rPr>
          <w:rFonts w:hint="eastAsia"/>
        </w:rPr>
        <w:t>。</w:t>
      </w:r>
      <w:bookmarkEnd w:id="326"/>
      <w:r w:rsidRPr="00D33B4E">
        <w:rPr>
          <w:rFonts w:hint="eastAsia"/>
        </w:rPr>
        <w:t>应仔细审议将确定的新收到日期。</w:t>
      </w:r>
    </w:p>
    <w:p w14:paraId="1A86F08C" w14:textId="1FAD5E7F" w:rsidR="00CE6497" w:rsidRPr="00D33B4E" w:rsidRDefault="00CE6497" w:rsidP="00CE6497">
      <w:pPr>
        <w:jc w:val="both"/>
      </w:pPr>
      <w:r w:rsidRPr="00D33B4E">
        <w:rPr>
          <w:bCs/>
        </w:rPr>
        <w:t>8.8</w:t>
      </w:r>
      <w:r w:rsidRPr="00D33B4E">
        <w:rPr>
          <w:bCs/>
        </w:rPr>
        <w:tab/>
      </w:r>
      <w:r w:rsidRPr="00D33B4E">
        <w:rPr>
          <w:b/>
        </w:rPr>
        <w:t>Henri</w:t>
      </w:r>
      <w:r w:rsidRPr="00D33B4E">
        <w:rPr>
          <w:rFonts w:hint="eastAsia"/>
          <w:b/>
          <w:bCs/>
        </w:rPr>
        <w:t>先生</w:t>
      </w:r>
      <w:r w:rsidRPr="00D33B4E">
        <w:rPr>
          <w:rFonts w:hint="eastAsia"/>
        </w:rPr>
        <w:t>说，尽管</w:t>
      </w:r>
      <w:r w:rsidR="00D2568F" w:rsidRPr="00D33B4E">
        <w:rPr>
          <w:rFonts w:hint="eastAsia"/>
        </w:rPr>
        <w:t>无线电通信局</w:t>
      </w:r>
      <w:r w:rsidRPr="00D33B4E">
        <w:rPr>
          <w:rFonts w:hint="eastAsia"/>
        </w:rPr>
        <w:t>对审查结论不合格的组进行审查耗费时间，但完整</w:t>
      </w:r>
      <w:proofErr w:type="spellStart"/>
      <w:r w:rsidRPr="00D33B4E">
        <w:rPr>
          <w:rFonts w:hint="eastAsia"/>
        </w:rPr>
        <w:t>epfd</w:t>
      </w:r>
      <w:proofErr w:type="spellEnd"/>
      <w:r w:rsidRPr="00D33B4E">
        <w:rPr>
          <w:rFonts w:hint="eastAsia"/>
        </w:rPr>
        <w:t>信息直到</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日才提供。正如无线电通信局</w:t>
      </w:r>
      <w:r w:rsidRPr="00D33B4E">
        <w:rPr>
          <w:rFonts w:hint="eastAsia"/>
        </w:rPr>
        <w:t>2018</w:t>
      </w:r>
      <w:r w:rsidRPr="00D33B4E">
        <w:rPr>
          <w:rFonts w:hint="eastAsia"/>
        </w:rPr>
        <w:t>年</w:t>
      </w:r>
      <w:r w:rsidRPr="00D33B4E">
        <w:rPr>
          <w:rFonts w:hint="eastAsia"/>
        </w:rPr>
        <w:t>2</w:t>
      </w:r>
      <w:r w:rsidRPr="00D33B4E">
        <w:rPr>
          <w:rFonts w:hint="eastAsia"/>
        </w:rPr>
        <w:t>月</w:t>
      </w:r>
      <w:r w:rsidRPr="00D33B4E">
        <w:rPr>
          <w:rFonts w:hint="eastAsia"/>
        </w:rPr>
        <w:t>19</w:t>
      </w:r>
      <w:r w:rsidRPr="00D33B4E">
        <w:rPr>
          <w:rFonts w:hint="eastAsia"/>
        </w:rPr>
        <w:t>日的信函所述，如果要求的信息未在三个月期限内提供，则卫星网络的协调请求将视为不完整，新的收到日期会在收到完整资料时确立。相应地，</w:t>
      </w:r>
      <w:r w:rsidR="00D2568F" w:rsidRPr="00D33B4E">
        <w:rPr>
          <w:rFonts w:hint="eastAsia"/>
        </w:rPr>
        <w:t>在收到</w:t>
      </w:r>
      <w:proofErr w:type="spellStart"/>
      <w:r w:rsidR="00D2568F" w:rsidRPr="00D33B4E">
        <w:rPr>
          <w:rFonts w:hint="eastAsia"/>
        </w:rPr>
        <w:t>epfd</w:t>
      </w:r>
      <w:proofErr w:type="spellEnd"/>
      <w:r w:rsidR="00D2568F" w:rsidRPr="00D33B4E">
        <w:rPr>
          <w:rFonts w:hint="eastAsia"/>
        </w:rPr>
        <w:t>数据且资料信息可视为齐备时，</w:t>
      </w:r>
      <w:r w:rsidRPr="00D33B4E">
        <w:rPr>
          <w:rFonts w:hint="eastAsia"/>
        </w:rPr>
        <w:t>委员会</w:t>
      </w:r>
      <w:r w:rsidR="00D2568F" w:rsidRPr="00D33B4E">
        <w:rPr>
          <w:rFonts w:hint="eastAsia"/>
        </w:rPr>
        <w:t>或可</w:t>
      </w:r>
      <w:r w:rsidRPr="00D33B4E">
        <w:rPr>
          <w:rFonts w:hint="eastAsia"/>
        </w:rPr>
        <w:t>责成无线电通信局将</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日确定为新的收到日期。</w:t>
      </w:r>
    </w:p>
    <w:p w14:paraId="45C6F603" w14:textId="77777777" w:rsidR="00CE6497" w:rsidRPr="00D33B4E" w:rsidRDefault="00CE6497" w:rsidP="00CE6497">
      <w:pPr>
        <w:jc w:val="both"/>
      </w:pPr>
      <w:r w:rsidRPr="00D33B4E">
        <w:rPr>
          <w:bCs/>
        </w:rPr>
        <w:t>8.9</w:t>
      </w:r>
      <w:r w:rsidRPr="00D33B4E">
        <w:rPr>
          <w:bCs/>
        </w:rPr>
        <w:tab/>
      </w:r>
      <w:r w:rsidRPr="00D33B4E">
        <w:rPr>
          <w:b/>
        </w:rPr>
        <w:t>卢先生</w:t>
      </w:r>
      <w:r w:rsidRPr="00D33B4E">
        <w:rPr>
          <w:rFonts w:hint="eastAsia"/>
          <w:b/>
          <w:bCs/>
        </w:rPr>
        <w:t>（空间业务部空间业务公布和登记处处长）</w:t>
      </w:r>
      <w:r w:rsidRPr="00D33B4E">
        <w:rPr>
          <w:rFonts w:hint="eastAsia"/>
        </w:rPr>
        <w:t>在回答</w:t>
      </w:r>
      <w:r w:rsidRPr="00D33B4E">
        <w:rPr>
          <w:b/>
        </w:rPr>
        <w:t>Hashimoto</w:t>
      </w:r>
      <w:r w:rsidRPr="00D33B4E">
        <w:rPr>
          <w:rFonts w:hint="eastAsia"/>
          <w:b/>
          <w:bCs/>
        </w:rPr>
        <w:t>先生</w:t>
      </w:r>
      <w:r w:rsidRPr="00D33B4E">
        <w:rPr>
          <w:rFonts w:hint="eastAsia"/>
        </w:rPr>
        <w:t>的问题时说，</w:t>
      </w:r>
      <w:proofErr w:type="spellStart"/>
      <w:r w:rsidRPr="00D33B4E">
        <w:rPr>
          <w:rFonts w:hint="eastAsia"/>
        </w:rPr>
        <w:t>epfd</w:t>
      </w:r>
      <w:proofErr w:type="spellEnd"/>
      <w:r w:rsidRPr="00D33B4E">
        <w:rPr>
          <w:rFonts w:hint="eastAsia"/>
        </w:rPr>
        <w:t>审查尚未开展。如果将</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日作为申报资料的新收到日期，其优先级相对于在此期间公布的申报资料会下降。</w:t>
      </w:r>
    </w:p>
    <w:p w14:paraId="7CD8B20B" w14:textId="77777777" w:rsidR="00CE6497" w:rsidRPr="00D33B4E" w:rsidRDefault="00CE6497" w:rsidP="00CE6497">
      <w:pPr>
        <w:jc w:val="both"/>
      </w:pPr>
      <w:r w:rsidRPr="00D33B4E">
        <w:t>8.10</w:t>
      </w:r>
      <w:r w:rsidRPr="00D33B4E">
        <w:rPr>
          <w:b/>
        </w:rPr>
        <w:tab/>
      </w:r>
      <w:r w:rsidRPr="00D33B4E">
        <w:rPr>
          <w:rFonts w:hint="eastAsia"/>
          <w:b/>
          <w:bCs/>
        </w:rPr>
        <w:t>Varlamov</w:t>
      </w:r>
      <w:r w:rsidRPr="00D33B4E">
        <w:rPr>
          <w:rFonts w:hint="eastAsia"/>
          <w:b/>
          <w:bCs/>
        </w:rPr>
        <w:t>先生</w:t>
      </w:r>
      <w:r w:rsidRPr="00D33B4E">
        <w:rPr>
          <w:rFonts w:hint="eastAsia"/>
        </w:rPr>
        <w:t>说，如果申报资料被删除，三年的工作将付诸东流，并建议委员会或许愿意保留原始收到日期。他指出，</w:t>
      </w:r>
      <w:proofErr w:type="spellStart"/>
      <w:r w:rsidRPr="00D33B4E">
        <w:rPr>
          <w:rFonts w:hint="eastAsia"/>
        </w:rPr>
        <w:t>epfd</w:t>
      </w:r>
      <w:proofErr w:type="spellEnd"/>
      <w:r w:rsidRPr="00D33B4E">
        <w:rPr>
          <w:rFonts w:hint="eastAsia"/>
        </w:rPr>
        <w:t>数据是所要求的信息中唯一没有及时提供的，尚未得到审查。</w:t>
      </w:r>
    </w:p>
    <w:p w14:paraId="203351D9" w14:textId="77777777" w:rsidR="00CE6497" w:rsidRPr="00D33B4E" w:rsidRDefault="00CE6497" w:rsidP="00CE6497">
      <w:pPr>
        <w:jc w:val="both"/>
        <w:rPr>
          <w:rFonts w:ascii="Calibri" w:hAnsi="Calibri" w:cs="Calibri"/>
          <w:b/>
          <w:color w:val="800000"/>
          <w:sz w:val="22"/>
        </w:rPr>
      </w:pPr>
      <w:r w:rsidRPr="00D33B4E">
        <w:t>8.11</w:t>
      </w:r>
      <w:r w:rsidRPr="00D33B4E">
        <w:tab/>
      </w:r>
      <w:bookmarkStart w:id="327" w:name="lt_pId1394"/>
      <w:r w:rsidRPr="00D33B4E">
        <w:rPr>
          <w:rFonts w:asciiTheme="majorBidi" w:hAnsiTheme="majorBidi" w:cstheme="majorBidi" w:hint="eastAsia"/>
        </w:rPr>
        <w:t>根据所发表的意见，</w:t>
      </w:r>
      <w:r w:rsidRPr="00D33B4E">
        <w:rPr>
          <w:rFonts w:asciiTheme="majorBidi" w:hAnsiTheme="majorBidi" w:cstheme="majorBidi" w:hint="eastAsia"/>
          <w:b/>
          <w:bCs/>
        </w:rPr>
        <w:t>主席</w:t>
      </w:r>
      <w:r w:rsidRPr="00D33B4E">
        <w:rPr>
          <w:rFonts w:asciiTheme="majorBidi" w:hAnsiTheme="majorBidi" w:cstheme="majorBidi" w:hint="eastAsia"/>
        </w:rPr>
        <w:t>建议委员会做出如下结论：</w:t>
      </w:r>
      <w:bookmarkEnd w:id="327"/>
      <w:r w:rsidRPr="00D33B4E">
        <w:t xml:space="preserve"> </w:t>
      </w:r>
    </w:p>
    <w:p w14:paraId="6BD7C36D" w14:textId="77777777" w:rsidR="00CE6497" w:rsidRPr="00D33B4E" w:rsidRDefault="00CE6497" w:rsidP="00CE6497">
      <w:pPr>
        <w:ind w:firstLineChars="200" w:firstLine="480"/>
        <w:jc w:val="both"/>
      </w:pPr>
      <w:bookmarkStart w:id="328" w:name="lt_pId1395"/>
      <w:r w:rsidRPr="00D33B4E">
        <w:rPr>
          <w:rFonts w:asciiTheme="majorBidi" w:hAnsiTheme="majorBidi" w:cstheme="majorBidi" w:hint="eastAsia"/>
        </w:rPr>
        <w:t>“委员会审议了</w:t>
      </w:r>
      <w:r w:rsidRPr="00D33B4E">
        <w:rPr>
          <w:rFonts w:asciiTheme="majorBidi" w:hAnsiTheme="majorBidi" w:cstheme="majorBidi"/>
        </w:rPr>
        <w:t>RRB20-2/6</w:t>
      </w:r>
      <w:r w:rsidRPr="00D33B4E">
        <w:rPr>
          <w:rFonts w:asciiTheme="majorBidi" w:hAnsiTheme="majorBidi" w:cstheme="majorBidi" w:hint="eastAsia"/>
        </w:rPr>
        <w:t>号文件补遗</w:t>
      </w:r>
      <w:r w:rsidRPr="00D33B4E">
        <w:rPr>
          <w:rFonts w:asciiTheme="majorBidi" w:hAnsiTheme="majorBidi" w:cstheme="majorBidi"/>
        </w:rPr>
        <w:t>1</w:t>
      </w:r>
      <w:r w:rsidRPr="00D33B4E">
        <w:rPr>
          <w:rFonts w:asciiTheme="majorBidi" w:hAnsiTheme="majorBidi" w:cstheme="majorBidi" w:hint="eastAsia"/>
        </w:rPr>
        <w:t>第</w:t>
      </w:r>
      <w:r w:rsidRPr="00D33B4E">
        <w:rPr>
          <w:rFonts w:asciiTheme="majorBidi" w:hAnsiTheme="majorBidi" w:cstheme="majorBidi" w:hint="eastAsia"/>
        </w:rPr>
        <w:t>5</w:t>
      </w:r>
      <w:r w:rsidRPr="00D33B4E">
        <w:rPr>
          <w:rFonts w:asciiTheme="majorBidi" w:hAnsiTheme="majorBidi" w:cstheme="majorBidi" w:hint="eastAsia"/>
        </w:rPr>
        <w:t>段和</w:t>
      </w:r>
      <w:r w:rsidRPr="00D33B4E">
        <w:rPr>
          <w:rFonts w:asciiTheme="majorBidi" w:hAnsiTheme="majorBidi" w:cstheme="majorBidi"/>
        </w:rPr>
        <w:t>RRB20-2/8</w:t>
      </w:r>
      <w:r w:rsidRPr="00D33B4E">
        <w:rPr>
          <w:rFonts w:asciiTheme="majorBidi" w:hAnsiTheme="majorBidi" w:cstheme="majorBidi" w:hint="eastAsia"/>
        </w:rPr>
        <w:t>号文件中美国主管部门的请求。委员会注意到：</w:t>
      </w:r>
      <w:bookmarkEnd w:id="328"/>
    </w:p>
    <w:p w14:paraId="4F712562"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29" w:name="lt_pId1398"/>
      <w:r w:rsidRPr="00D33B4E">
        <w:rPr>
          <w:rFonts w:hint="eastAsia"/>
          <w:lang w:eastAsia="zh-CN"/>
        </w:rPr>
        <w:t>无线电通信局已按照《无线电规则》的相关规定采取行动；</w:t>
      </w:r>
      <w:bookmarkEnd w:id="329"/>
    </w:p>
    <w:p w14:paraId="42B3F2F3"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30" w:name="lt_pId1400"/>
      <w:r w:rsidRPr="00D33B4E">
        <w:rPr>
          <w:rFonts w:hint="eastAsia"/>
          <w:lang w:eastAsia="zh-CN"/>
        </w:rPr>
        <w:t>提供</w:t>
      </w:r>
      <w:proofErr w:type="spellStart"/>
      <w:r w:rsidRPr="00D33B4E">
        <w:rPr>
          <w:lang w:eastAsia="zh-CN"/>
        </w:rPr>
        <w:t>epfd</w:t>
      </w:r>
      <w:proofErr w:type="spellEnd"/>
      <w:r w:rsidRPr="00D33B4E">
        <w:rPr>
          <w:rFonts w:hint="eastAsia"/>
          <w:lang w:eastAsia="zh-CN"/>
        </w:rPr>
        <w:t>信息的截止日期为</w:t>
      </w:r>
      <w:r w:rsidRPr="00D33B4E">
        <w:rPr>
          <w:rFonts w:hint="eastAsia"/>
          <w:lang w:eastAsia="zh-CN"/>
        </w:rPr>
        <w:t>2018</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19</w:t>
      </w:r>
      <w:r w:rsidRPr="00D33B4E">
        <w:rPr>
          <w:rFonts w:hint="eastAsia"/>
          <w:lang w:eastAsia="zh-CN"/>
        </w:rPr>
        <w:t>日，以维持最早收到日期；</w:t>
      </w:r>
      <w:bookmarkEnd w:id="330"/>
    </w:p>
    <w:p w14:paraId="0C7C1FA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31" w:name="lt_pId1402"/>
      <w:r w:rsidRPr="00D33B4E">
        <w:rPr>
          <w:rFonts w:hint="eastAsia"/>
          <w:lang w:eastAsia="zh-CN"/>
        </w:rPr>
        <w:t>美国主管部门对需继续提供</w:t>
      </w:r>
      <w:proofErr w:type="spellStart"/>
      <w:r w:rsidRPr="00D33B4E">
        <w:rPr>
          <w:rFonts w:hint="eastAsia"/>
          <w:lang w:eastAsia="zh-CN"/>
        </w:rPr>
        <w:t>epfd</w:t>
      </w:r>
      <w:proofErr w:type="spellEnd"/>
      <w:r w:rsidRPr="00D33B4E">
        <w:rPr>
          <w:rFonts w:hint="eastAsia"/>
          <w:lang w:eastAsia="zh-CN"/>
        </w:rPr>
        <w:t>信息存在误解，同时正在针对一些频率指配不合格结论的审查与无线电通信局进行讨论，可能导致其申报变更；</w:t>
      </w:r>
      <w:bookmarkEnd w:id="331"/>
    </w:p>
    <w:p w14:paraId="10D73F8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32" w:name="lt_pId1404"/>
      <w:proofErr w:type="spellStart"/>
      <w:r w:rsidRPr="00D33B4E">
        <w:rPr>
          <w:rFonts w:hint="eastAsia"/>
          <w:lang w:eastAsia="zh-CN"/>
        </w:rPr>
        <w:t>E</w:t>
      </w:r>
      <w:r w:rsidRPr="00D33B4E">
        <w:rPr>
          <w:lang w:eastAsia="zh-CN"/>
        </w:rPr>
        <w:t>pfd</w:t>
      </w:r>
      <w:proofErr w:type="spellEnd"/>
      <w:r w:rsidRPr="00D33B4E">
        <w:rPr>
          <w:rFonts w:hint="eastAsia"/>
          <w:lang w:eastAsia="zh-CN"/>
        </w:rPr>
        <w:t>信息随后已于</w:t>
      </w:r>
      <w:r w:rsidRPr="00D33B4E">
        <w:rPr>
          <w:rFonts w:hint="eastAsia"/>
          <w:lang w:eastAsia="zh-CN"/>
        </w:rPr>
        <w:t>2</w:t>
      </w:r>
      <w:r w:rsidRPr="00D33B4E">
        <w:rPr>
          <w:lang w:eastAsia="zh-CN"/>
        </w:rPr>
        <w:t>020</w:t>
      </w:r>
      <w:r w:rsidRPr="00D33B4E">
        <w:rPr>
          <w:rFonts w:hint="eastAsia"/>
          <w:lang w:eastAsia="zh-CN"/>
        </w:rPr>
        <w:t>年</w:t>
      </w:r>
      <w:r w:rsidRPr="00D33B4E">
        <w:rPr>
          <w:rFonts w:hint="eastAsia"/>
          <w:lang w:eastAsia="zh-CN"/>
        </w:rPr>
        <w:t>3</w:t>
      </w:r>
      <w:r w:rsidRPr="00D33B4E">
        <w:rPr>
          <w:rFonts w:hint="eastAsia"/>
          <w:lang w:eastAsia="zh-CN"/>
        </w:rPr>
        <w:t>月</w:t>
      </w:r>
      <w:r w:rsidRPr="00D33B4E">
        <w:rPr>
          <w:rFonts w:hint="eastAsia"/>
          <w:lang w:eastAsia="zh-CN"/>
        </w:rPr>
        <w:t>5</w:t>
      </w:r>
      <w:r w:rsidRPr="00D33B4E">
        <w:rPr>
          <w:rFonts w:hint="eastAsia"/>
          <w:lang w:eastAsia="zh-CN"/>
        </w:rPr>
        <w:t>日提交。</w:t>
      </w:r>
      <w:bookmarkEnd w:id="332"/>
    </w:p>
    <w:p w14:paraId="2CAD1388" w14:textId="77777777" w:rsidR="00CE6497" w:rsidRPr="00D33B4E" w:rsidRDefault="00CE6497" w:rsidP="00142AD0">
      <w:pPr>
        <w:ind w:firstLineChars="200" w:firstLine="480"/>
        <w:jc w:val="both"/>
      </w:pPr>
      <w:bookmarkStart w:id="333" w:name="lt_pId1405"/>
      <w:r w:rsidRPr="00D33B4E">
        <w:rPr>
          <w:rFonts w:hint="eastAsia"/>
        </w:rPr>
        <w:t>因此，委员会决定同意美国主管部门关于保留</w:t>
      </w:r>
      <w:r w:rsidRPr="00D33B4E">
        <w:rPr>
          <w:rFonts w:hint="eastAsia"/>
        </w:rPr>
        <w:t>USASAT-NGSO-4</w:t>
      </w:r>
      <w:r w:rsidRPr="00D33B4E">
        <w:rPr>
          <w:rFonts w:hint="eastAsia"/>
        </w:rPr>
        <w:t>卫星网络的请求，并责成无线电通信局继续考虑对该卫星网络的频率指配。但是，鉴于提供缺失资料的延迟过长且异常，委员会无法同意保留</w:t>
      </w:r>
      <w:r w:rsidRPr="00D33B4E">
        <w:rPr>
          <w:rFonts w:hint="eastAsia"/>
        </w:rPr>
        <w:t>2018</w:t>
      </w:r>
      <w:r w:rsidRPr="00D33B4E">
        <w:rPr>
          <w:rFonts w:hint="eastAsia"/>
        </w:rPr>
        <w:t>年</w:t>
      </w:r>
      <w:r w:rsidRPr="00D33B4E">
        <w:rPr>
          <w:rFonts w:hint="eastAsia"/>
        </w:rPr>
        <w:t>1</w:t>
      </w:r>
      <w:r w:rsidRPr="00D33B4E">
        <w:rPr>
          <w:rFonts w:hint="eastAsia"/>
        </w:rPr>
        <w:t>月</w:t>
      </w:r>
      <w:r w:rsidRPr="00D33B4E">
        <w:rPr>
          <w:rFonts w:hint="eastAsia"/>
        </w:rPr>
        <w:t>24</w:t>
      </w:r>
      <w:r w:rsidRPr="00D33B4E">
        <w:rPr>
          <w:rFonts w:hint="eastAsia"/>
        </w:rPr>
        <w:t>日作为收到日期的请求。因此，委员会决定责成无线电通信局将</w:t>
      </w:r>
      <w:r w:rsidRPr="00D33B4E">
        <w:rPr>
          <w:rFonts w:hint="eastAsia"/>
        </w:rPr>
        <w:t>2020</w:t>
      </w:r>
      <w:r w:rsidRPr="00D33B4E">
        <w:rPr>
          <w:rFonts w:hint="eastAsia"/>
        </w:rPr>
        <w:t>年</w:t>
      </w:r>
      <w:r w:rsidRPr="00D33B4E">
        <w:rPr>
          <w:rFonts w:hint="eastAsia"/>
        </w:rPr>
        <w:t>3</w:t>
      </w:r>
      <w:r w:rsidRPr="00D33B4E">
        <w:rPr>
          <w:rFonts w:hint="eastAsia"/>
        </w:rPr>
        <w:t>月</w:t>
      </w:r>
      <w:r w:rsidRPr="00D33B4E">
        <w:rPr>
          <w:rFonts w:hint="eastAsia"/>
        </w:rPr>
        <w:t>5</w:t>
      </w:r>
      <w:r w:rsidRPr="00D33B4E">
        <w:rPr>
          <w:rFonts w:hint="eastAsia"/>
        </w:rPr>
        <w:t>日定为该申报的新收到日期。</w:t>
      </w:r>
      <w:bookmarkEnd w:id="333"/>
      <w:r w:rsidRPr="00D33B4E">
        <w:rPr>
          <w:rFonts w:hint="eastAsia"/>
        </w:rPr>
        <w:t>”</w:t>
      </w:r>
    </w:p>
    <w:p w14:paraId="06D31B0E" w14:textId="2E05B246" w:rsidR="00CE6497" w:rsidRPr="00D33B4E" w:rsidRDefault="00CE6497" w:rsidP="00CE6497">
      <w:pPr>
        <w:jc w:val="both"/>
      </w:pPr>
      <w:r w:rsidRPr="00D33B4E">
        <w:t>8.1</w:t>
      </w:r>
      <w:r w:rsidR="00D2568F" w:rsidRPr="00D33B4E">
        <w:t>2</w:t>
      </w:r>
      <w:r w:rsidRPr="00D33B4E">
        <w:tab/>
      </w:r>
      <w:r w:rsidRPr="00D33B4E">
        <w:rPr>
          <w:rFonts w:hint="eastAsia"/>
        </w:rPr>
        <w:t>会议对此表示</w:t>
      </w:r>
      <w:r w:rsidRPr="00D33B4E">
        <w:rPr>
          <w:rFonts w:hint="eastAsia"/>
          <w:b/>
          <w:bCs/>
        </w:rPr>
        <w:t>同意</w:t>
      </w:r>
      <w:r w:rsidRPr="00D33B4E">
        <w:rPr>
          <w:rFonts w:hint="eastAsia"/>
        </w:rPr>
        <w:t>。</w:t>
      </w:r>
    </w:p>
    <w:p w14:paraId="6BC1A8F9" w14:textId="77777777" w:rsidR="00CE6497" w:rsidRPr="00D33B4E" w:rsidRDefault="00CE6497" w:rsidP="00CE6497">
      <w:pPr>
        <w:pStyle w:val="Headingb"/>
        <w:jc w:val="both"/>
        <w:rPr>
          <w:rFonts w:ascii="Calibri" w:hAnsi="Calibri" w:cs="Calibri"/>
          <w:color w:val="800000"/>
          <w:sz w:val="22"/>
          <w:lang w:eastAsia="zh-CN"/>
        </w:rPr>
      </w:pPr>
      <w:bookmarkStart w:id="334" w:name="lt_pId1410"/>
      <w:r w:rsidRPr="00D33B4E">
        <w:rPr>
          <w:rFonts w:hint="eastAsia"/>
          <w:lang w:val="en-US" w:eastAsia="zh-CN"/>
        </w:rPr>
        <w:t>美国主管部门提交的关于</w:t>
      </w:r>
      <w:r w:rsidRPr="00D33B4E">
        <w:rPr>
          <w:lang w:val="en-US" w:eastAsia="zh-CN"/>
        </w:rPr>
        <w:t>USABSS-36</w:t>
      </w:r>
      <w:r w:rsidRPr="00D33B4E">
        <w:rPr>
          <w:rFonts w:hint="eastAsia"/>
          <w:lang w:val="en-US" w:eastAsia="zh-CN"/>
        </w:rPr>
        <w:t>卫星网络频率指</w:t>
      </w:r>
      <w:proofErr w:type="gramStart"/>
      <w:r w:rsidRPr="00D33B4E">
        <w:rPr>
          <w:rFonts w:hint="eastAsia"/>
          <w:lang w:val="en-US" w:eastAsia="zh-CN"/>
        </w:rPr>
        <w:t>配地位</w:t>
      </w:r>
      <w:proofErr w:type="gramEnd"/>
      <w:r w:rsidRPr="00D33B4E">
        <w:rPr>
          <w:rFonts w:hint="eastAsia"/>
          <w:lang w:val="en-US" w:eastAsia="zh-CN"/>
        </w:rPr>
        <w:t>的资料</w:t>
      </w:r>
      <w:bookmarkEnd w:id="334"/>
      <w:r w:rsidRPr="00D33B4E">
        <w:rPr>
          <w:lang w:eastAsia="zh-CN"/>
        </w:rPr>
        <w:t>（</w:t>
      </w:r>
      <w:r w:rsidRPr="00D33B4E">
        <w:rPr>
          <w:lang w:eastAsia="zh-CN"/>
        </w:rPr>
        <w:t>RRB20-2/9</w:t>
      </w:r>
      <w:r w:rsidRPr="00D33B4E">
        <w:rPr>
          <w:rFonts w:hint="eastAsia"/>
          <w:lang w:eastAsia="zh-CN"/>
        </w:rPr>
        <w:t>号文件</w:t>
      </w:r>
      <w:r w:rsidRPr="00D33B4E">
        <w:rPr>
          <w:lang w:eastAsia="zh-CN"/>
        </w:rPr>
        <w:t>）</w:t>
      </w:r>
      <w:r w:rsidRPr="00D33B4E">
        <w:rPr>
          <w:lang w:eastAsia="zh-CN"/>
        </w:rPr>
        <w:t xml:space="preserve"> </w:t>
      </w:r>
      <w:r w:rsidRPr="00D33B4E">
        <w:rPr>
          <w:rFonts w:ascii="Calibri" w:hAnsi="Calibri" w:cs="Calibri"/>
          <w:color w:val="800000"/>
          <w:sz w:val="22"/>
          <w:lang w:eastAsia="zh-CN"/>
        </w:rPr>
        <w:t xml:space="preserve"> </w:t>
      </w:r>
    </w:p>
    <w:p w14:paraId="7F7C3DD5" w14:textId="0BCF233A" w:rsidR="00CE6497" w:rsidRPr="00D33B4E" w:rsidRDefault="00CE6497" w:rsidP="00CE6497">
      <w:pPr>
        <w:jc w:val="both"/>
      </w:pPr>
      <w:r w:rsidRPr="00D33B4E">
        <w:t>8.1</w:t>
      </w:r>
      <w:r w:rsidR="00D2568F" w:rsidRPr="00D33B4E">
        <w:t>3</w:t>
      </w:r>
      <w:r w:rsidRPr="00D33B4E">
        <w:tab/>
      </w:r>
      <w:bookmarkStart w:id="335" w:name="lt_pId1417"/>
      <w:r w:rsidRPr="00D33B4E">
        <w:rPr>
          <w:rFonts w:hint="eastAsia"/>
          <w:b/>
          <w:bCs/>
        </w:rPr>
        <w:t>王先生（空间业务部空间通知和规划处处长）</w:t>
      </w:r>
      <w:r w:rsidRPr="00D33B4E">
        <w:rPr>
          <w:rFonts w:hint="eastAsia"/>
        </w:rPr>
        <w:t>介绍了</w:t>
      </w:r>
      <w:r w:rsidRPr="00D33B4E">
        <w:t>RRB20-2/9</w:t>
      </w:r>
      <w:r w:rsidRPr="00D33B4E">
        <w:rPr>
          <w:rFonts w:hint="eastAsia"/>
        </w:rPr>
        <w:t>号文件中美国有关</w:t>
      </w:r>
      <w:r w:rsidRPr="00D33B4E">
        <w:rPr>
          <w:rFonts w:hint="eastAsia"/>
        </w:rPr>
        <w:t>USABSS-36</w:t>
      </w:r>
      <w:r w:rsidRPr="00D33B4E">
        <w:rPr>
          <w:rFonts w:hint="eastAsia"/>
        </w:rPr>
        <w:t>卫星网络的请求，其审议由委员会第</w:t>
      </w:r>
      <w:r w:rsidRPr="00D33B4E">
        <w:rPr>
          <w:rFonts w:hint="eastAsia"/>
        </w:rPr>
        <w:t>83</w:t>
      </w:r>
      <w:r w:rsidRPr="00D33B4E">
        <w:rPr>
          <w:rFonts w:hint="eastAsia"/>
        </w:rPr>
        <w:t>次会议推迟，此前相关资料作为</w:t>
      </w:r>
      <w:r w:rsidRPr="00D33B4E">
        <w:t>RRB20-1/9</w:t>
      </w:r>
      <w:r w:rsidRPr="00D33B4E">
        <w:rPr>
          <w:rFonts w:hint="eastAsia"/>
        </w:rPr>
        <w:t>号文件提交。他概述了该案例的时间表，网络的初始申报资料于</w:t>
      </w:r>
      <w:r w:rsidRPr="00D33B4E">
        <w:rPr>
          <w:rFonts w:hint="eastAsia"/>
        </w:rPr>
        <w:t>2011</w:t>
      </w:r>
      <w:r w:rsidRPr="00D33B4E">
        <w:rPr>
          <w:rFonts w:hint="eastAsia"/>
        </w:rPr>
        <w:t>年</w:t>
      </w:r>
      <w:r w:rsidRPr="00D33B4E">
        <w:rPr>
          <w:rFonts w:hint="eastAsia"/>
        </w:rPr>
        <w:t>3</w:t>
      </w:r>
      <w:r w:rsidRPr="00D33B4E">
        <w:rPr>
          <w:rFonts w:hint="eastAsia"/>
        </w:rPr>
        <w:t>月</w:t>
      </w:r>
      <w:r w:rsidRPr="00D33B4E">
        <w:rPr>
          <w:rFonts w:hint="eastAsia"/>
        </w:rPr>
        <w:t>9</w:t>
      </w:r>
      <w:r w:rsidRPr="00D33B4E">
        <w:rPr>
          <w:rFonts w:hint="eastAsia"/>
        </w:rPr>
        <w:t>日提交，提交所有资料和投入使用的截止期限为</w:t>
      </w:r>
      <w:r w:rsidRPr="00D33B4E">
        <w:rPr>
          <w:rFonts w:hint="eastAsia"/>
        </w:rPr>
        <w:t>8</w:t>
      </w:r>
      <w:r w:rsidRPr="00D33B4E">
        <w:rPr>
          <w:rFonts w:hint="eastAsia"/>
        </w:rPr>
        <w:t>年。无线电通信局已在截止期限届满前六个月向美国主管部门发送提醒函，但美国未能在答复中提供</w:t>
      </w:r>
      <w:r w:rsidRPr="00D33B4E">
        <w:rPr>
          <w:rFonts w:hint="eastAsia"/>
        </w:rPr>
        <w:t>B</w:t>
      </w:r>
      <w:r w:rsidRPr="00D33B4E">
        <w:rPr>
          <w:rFonts w:hint="eastAsia"/>
        </w:rPr>
        <w:t>部分资料。</w:t>
      </w:r>
      <w:r w:rsidRPr="00D33B4E">
        <w:rPr>
          <w:rFonts w:hint="eastAsia"/>
        </w:rPr>
        <w:t>2019</w:t>
      </w:r>
      <w:r w:rsidRPr="00D33B4E">
        <w:rPr>
          <w:rFonts w:hint="eastAsia"/>
        </w:rPr>
        <w:t>年</w:t>
      </w:r>
      <w:r w:rsidRPr="00D33B4E">
        <w:rPr>
          <w:rFonts w:hint="eastAsia"/>
        </w:rPr>
        <w:t>3</w:t>
      </w:r>
      <w:r w:rsidRPr="00D33B4E">
        <w:rPr>
          <w:rFonts w:hint="eastAsia"/>
        </w:rPr>
        <w:t>月</w:t>
      </w:r>
      <w:r w:rsidRPr="00D33B4E">
        <w:rPr>
          <w:rFonts w:hint="eastAsia"/>
        </w:rPr>
        <w:t>18</w:t>
      </w:r>
      <w:r w:rsidRPr="00D33B4E">
        <w:rPr>
          <w:rFonts w:hint="eastAsia"/>
        </w:rPr>
        <w:t>日，无线电通信局通知该主管部门正在取消该网络，此后，该主管部门于</w:t>
      </w:r>
      <w:r w:rsidRPr="00D33B4E">
        <w:rPr>
          <w:rFonts w:hint="eastAsia"/>
        </w:rPr>
        <w:t>2019</w:t>
      </w:r>
      <w:r w:rsidRPr="00D33B4E">
        <w:rPr>
          <w:rFonts w:hint="eastAsia"/>
        </w:rPr>
        <w:t>年</w:t>
      </w:r>
      <w:r w:rsidRPr="00D33B4E">
        <w:rPr>
          <w:rFonts w:hint="eastAsia"/>
        </w:rPr>
        <w:t>4</w:t>
      </w:r>
      <w:r w:rsidRPr="00D33B4E">
        <w:rPr>
          <w:rFonts w:hint="eastAsia"/>
        </w:rPr>
        <w:t>月</w:t>
      </w:r>
      <w:r w:rsidRPr="00D33B4E">
        <w:rPr>
          <w:rFonts w:hint="eastAsia"/>
        </w:rPr>
        <w:t>1</w:t>
      </w:r>
      <w:r w:rsidRPr="00D33B4E">
        <w:rPr>
          <w:rFonts w:hint="eastAsia"/>
        </w:rPr>
        <w:t>日和</w:t>
      </w:r>
      <w:r w:rsidRPr="00D33B4E">
        <w:rPr>
          <w:rFonts w:hint="eastAsia"/>
        </w:rPr>
        <w:t>2019</w:t>
      </w:r>
      <w:r w:rsidRPr="00D33B4E">
        <w:rPr>
          <w:rFonts w:hint="eastAsia"/>
        </w:rPr>
        <w:t>年</w:t>
      </w:r>
      <w:r w:rsidRPr="00D33B4E">
        <w:rPr>
          <w:rFonts w:hint="eastAsia"/>
        </w:rPr>
        <w:t>6</w:t>
      </w:r>
      <w:r w:rsidRPr="00D33B4E">
        <w:rPr>
          <w:rFonts w:hint="eastAsia"/>
        </w:rPr>
        <w:t>月</w:t>
      </w:r>
      <w:r w:rsidRPr="00D33B4E">
        <w:rPr>
          <w:rFonts w:hint="eastAsia"/>
        </w:rPr>
        <w:t>24</w:t>
      </w:r>
      <w:r w:rsidRPr="00D33B4E">
        <w:rPr>
          <w:rFonts w:hint="eastAsia"/>
        </w:rPr>
        <w:t>日请求无线电通信局重新考虑取消事宜，并表示如果做出不取消网络的决定，将提交</w:t>
      </w:r>
      <w:r w:rsidRPr="00D33B4E">
        <w:rPr>
          <w:rFonts w:hint="eastAsia"/>
        </w:rPr>
        <w:t>B</w:t>
      </w:r>
      <w:r w:rsidRPr="00D33B4E">
        <w:rPr>
          <w:rFonts w:hint="eastAsia"/>
        </w:rPr>
        <w:t>部分资料。美国对于相关程序如何运作，包括应如何向委员会提交资料的理解似乎有些不清楚。</w:t>
      </w:r>
      <w:bookmarkEnd w:id="335"/>
      <w:r w:rsidRPr="00D33B4E">
        <w:rPr>
          <w:rFonts w:hint="eastAsia"/>
        </w:rPr>
        <w:t>最后，在当前呈交委员会的资料中，美国请求委员会恢复该网络，并恳请委员会的宽容和谅解，理由是因为最初</w:t>
      </w:r>
      <w:r w:rsidRPr="00D33B4E">
        <w:rPr>
          <w:rFonts w:hint="eastAsia"/>
        </w:rPr>
        <w:t>A</w:t>
      </w:r>
      <w:r w:rsidRPr="00D33B4E">
        <w:rPr>
          <w:rFonts w:hint="eastAsia"/>
        </w:rPr>
        <w:t>部分提交资料中提供的网络特性没有更改，因而未准备</w:t>
      </w:r>
      <w:r w:rsidRPr="00D33B4E">
        <w:rPr>
          <w:rFonts w:hint="eastAsia"/>
        </w:rPr>
        <w:t>B</w:t>
      </w:r>
      <w:r w:rsidRPr="00D33B4E">
        <w:rPr>
          <w:rFonts w:hint="eastAsia"/>
        </w:rPr>
        <w:t>部分资料，并且在无线电通信局</w:t>
      </w:r>
      <w:r w:rsidRPr="00D33B4E">
        <w:rPr>
          <w:rFonts w:hint="eastAsia"/>
        </w:rPr>
        <w:t>2018</w:t>
      </w:r>
      <w:r w:rsidRPr="00D33B4E">
        <w:rPr>
          <w:rFonts w:hint="eastAsia"/>
        </w:rPr>
        <w:t>年</w:t>
      </w:r>
      <w:r w:rsidRPr="00D33B4E">
        <w:rPr>
          <w:rFonts w:hint="eastAsia"/>
        </w:rPr>
        <w:t>8</w:t>
      </w:r>
      <w:r w:rsidRPr="00D33B4E">
        <w:rPr>
          <w:rFonts w:hint="eastAsia"/>
        </w:rPr>
        <w:t>月</w:t>
      </w:r>
      <w:r w:rsidRPr="00D33B4E">
        <w:rPr>
          <w:rFonts w:hint="eastAsia"/>
        </w:rPr>
        <w:t>31</w:t>
      </w:r>
      <w:r w:rsidRPr="00D33B4E">
        <w:rPr>
          <w:rFonts w:hint="eastAsia"/>
        </w:rPr>
        <w:t>日的提醒函中未具体提及</w:t>
      </w:r>
      <w:r w:rsidRPr="00D33B4E">
        <w:rPr>
          <w:rFonts w:hint="eastAsia"/>
        </w:rPr>
        <w:t>B</w:t>
      </w:r>
      <w:r w:rsidRPr="00D33B4E">
        <w:rPr>
          <w:rFonts w:hint="eastAsia"/>
        </w:rPr>
        <w:t>部分资料。缺失的</w:t>
      </w:r>
      <w:r w:rsidRPr="00D33B4E">
        <w:rPr>
          <w:rFonts w:hint="eastAsia"/>
        </w:rPr>
        <w:t>B</w:t>
      </w:r>
      <w:r w:rsidRPr="00D33B4E">
        <w:rPr>
          <w:rFonts w:hint="eastAsia"/>
        </w:rPr>
        <w:t>部分资料与</w:t>
      </w:r>
      <w:r w:rsidRPr="00D33B4E">
        <w:rPr>
          <w:rFonts w:hint="eastAsia"/>
        </w:rPr>
        <w:t>A</w:t>
      </w:r>
      <w:r w:rsidRPr="00D33B4E">
        <w:rPr>
          <w:rFonts w:hint="eastAsia"/>
        </w:rPr>
        <w:t>部分相同，将在收到委员会的有利裁决后立即提交。他最后指出，与该网络对应的卫星已经在轨。</w:t>
      </w:r>
    </w:p>
    <w:p w14:paraId="5C5D0B70" w14:textId="70FBBBB7" w:rsidR="00CE6497" w:rsidRPr="00D33B4E" w:rsidRDefault="00CE6497" w:rsidP="00CE6497">
      <w:pPr>
        <w:jc w:val="both"/>
      </w:pPr>
      <w:r w:rsidRPr="00D33B4E">
        <w:lastRenderedPageBreak/>
        <w:t>8.1</w:t>
      </w:r>
      <w:r w:rsidR="00D2568F" w:rsidRPr="00D33B4E">
        <w:t>4</w:t>
      </w:r>
      <w:r w:rsidRPr="00D33B4E">
        <w:tab/>
      </w:r>
      <w:r w:rsidRPr="00D33B4E">
        <w:rPr>
          <w:rFonts w:hint="eastAsia"/>
        </w:rPr>
        <w:t>在回答</w:t>
      </w:r>
      <w:r w:rsidRPr="00D33B4E">
        <w:rPr>
          <w:rFonts w:hint="eastAsia"/>
          <w:b/>
          <w:bCs/>
        </w:rPr>
        <w:t>主席</w:t>
      </w:r>
      <w:r w:rsidRPr="00D33B4E">
        <w:rPr>
          <w:rFonts w:hint="eastAsia"/>
        </w:rPr>
        <w:t>和</w:t>
      </w:r>
      <w:r w:rsidRPr="00D33B4E">
        <w:rPr>
          <w:b/>
          <w:bCs/>
        </w:rPr>
        <w:t>Henri</w:t>
      </w:r>
      <w:r w:rsidRPr="00D33B4E">
        <w:rPr>
          <w:rFonts w:hint="eastAsia"/>
          <w:b/>
          <w:bCs/>
        </w:rPr>
        <w:t>先生</w:t>
      </w:r>
      <w:r w:rsidRPr="00D33B4E">
        <w:rPr>
          <w:rFonts w:hint="eastAsia"/>
        </w:rPr>
        <w:t>的问题时，他说，无线电通信局认为</w:t>
      </w:r>
      <w:r w:rsidRPr="00D33B4E">
        <w:rPr>
          <w:rFonts w:hint="eastAsia"/>
        </w:rPr>
        <w:t>B</w:t>
      </w:r>
      <w:r w:rsidRPr="00D33B4E">
        <w:rPr>
          <w:rFonts w:hint="eastAsia"/>
        </w:rPr>
        <w:t>部分资料现已收到，收到日期为</w:t>
      </w:r>
      <w:r w:rsidRPr="00D33B4E">
        <w:rPr>
          <w:rFonts w:hint="eastAsia"/>
        </w:rPr>
        <w:t>2019</w:t>
      </w:r>
      <w:r w:rsidRPr="00D33B4E">
        <w:rPr>
          <w:rFonts w:hint="eastAsia"/>
        </w:rPr>
        <w:t>年</w:t>
      </w:r>
      <w:r w:rsidRPr="00D33B4E">
        <w:rPr>
          <w:rFonts w:hint="eastAsia"/>
        </w:rPr>
        <w:t>10</w:t>
      </w:r>
      <w:r w:rsidRPr="00D33B4E">
        <w:rPr>
          <w:rFonts w:hint="eastAsia"/>
        </w:rPr>
        <w:t>月</w:t>
      </w:r>
      <w:r w:rsidRPr="00D33B4E">
        <w:rPr>
          <w:rFonts w:hint="eastAsia"/>
        </w:rPr>
        <w:t>16</w:t>
      </w:r>
      <w:r w:rsidRPr="00D33B4E">
        <w:rPr>
          <w:rFonts w:hint="eastAsia"/>
        </w:rPr>
        <w:t>日，因为该日是美国通知无线电通信局</w:t>
      </w:r>
      <w:r w:rsidRPr="00D33B4E">
        <w:rPr>
          <w:rFonts w:hint="eastAsia"/>
        </w:rPr>
        <w:t>B</w:t>
      </w:r>
      <w:r w:rsidRPr="00D33B4E">
        <w:rPr>
          <w:rFonts w:hint="eastAsia"/>
        </w:rPr>
        <w:t>部分资料与</w:t>
      </w:r>
      <w:r w:rsidRPr="00D33B4E">
        <w:rPr>
          <w:rFonts w:hint="eastAsia"/>
        </w:rPr>
        <w:t>A</w:t>
      </w:r>
      <w:r w:rsidRPr="00D33B4E">
        <w:rPr>
          <w:rFonts w:hint="eastAsia"/>
        </w:rPr>
        <w:t>部分资料相同的日期。</w:t>
      </w:r>
    </w:p>
    <w:p w14:paraId="788CB9A6" w14:textId="0A0F374B" w:rsidR="00CE6497" w:rsidRPr="00D33B4E" w:rsidRDefault="00CE6497" w:rsidP="00CE6497">
      <w:pPr>
        <w:jc w:val="both"/>
        <w:rPr>
          <w:rFonts w:ascii="Calibri" w:hAnsi="Calibri" w:cs="Calibri"/>
          <w:b/>
          <w:color w:val="800000"/>
          <w:sz w:val="22"/>
        </w:rPr>
      </w:pPr>
      <w:r w:rsidRPr="00D33B4E">
        <w:t>8.1</w:t>
      </w:r>
      <w:r w:rsidR="00D2568F" w:rsidRPr="00D33B4E">
        <w:t>5</w:t>
      </w:r>
      <w:r w:rsidRPr="00D33B4E">
        <w:tab/>
      </w:r>
      <w:bookmarkStart w:id="336" w:name="lt_pId1424"/>
      <w:r w:rsidRPr="00D33B4E">
        <w:rPr>
          <w:b/>
          <w:bCs/>
        </w:rPr>
        <w:t>Hashimoto</w:t>
      </w:r>
      <w:r w:rsidRPr="00D33B4E">
        <w:rPr>
          <w:rFonts w:hint="eastAsia"/>
          <w:b/>
          <w:bCs/>
        </w:rPr>
        <w:t>先生</w:t>
      </w:r>
      <w:r w:rsidRPr="00D33B4E">
        <w:rPr>
          <w:rFonts w:hint="eastAsia"/>
        </w:rPr>
        <w:t>说，虽然没有提交</w:t>
      </w:r>
      <w:r w:rsidRPr="00D33B4E">
        <w:rPr>
          <w:rFonts w:hint="eastAsia"/>
        </w:rPr>
        <w:t>B</w:t>
      </w:r>
      <w:r w:rsidRPr="00D33B4E">
        <w:rPr>
          <w:rFonts w:hint="eastAsia"/>
        </w:rPr>
        <w:t>部分资料，但美国在似乎完全有意满足对所讨论网络提交资料的所有规则要求。如果不会对其它国家的网络造成不利影响，他可以同意接受恢复该网络的请求。</w:t>
      </w:r>
      <w:bookmarkEnd w:id="336"/>
    </w:p>
    <w:p w14:paraId="49BB2012" w14:textId="2C5DFA7E" w:rsidR="00CE6497" w:rsidRPr="00D33B4E" w:rsidRDefault="00CE6497" w:rsidP="00CE6497">
      <w:pPr>
        <w:jc w:val="both"/>
      </w:pPr>
      <w:r w:rsidRPr="00D33B4E">
        <w:t>8.1</w:t>
      </w:r>
      <w:r w:rsidR="00D2568F" w:rsidRPr="00D33B4E">
        <w:t>6</w:t>
      </w:r>
      <w:r w:rsidRPr="00D33B4E">
        <w:tab/>
      </w:r>
      <w:r w:rsidRPr="00D33B4E">
        <w:rPr>
          <w:b/>
          <w:bCs/>
        </w:rPr>
        <w:t>Alamri</w:t>
      </w:r>
      <w:r w:rsidRPr="00D33B4E">
        <w:rPr>
          <w:rFonts w:hint="eastAsia"/>
          <w:b/>
          <w:bCs/>
        </w:rPr>
        <w:t>先生</w:t>
      </w:r>
      <w:r w:rsidRPr="00D33B4E">
        <w:rPr>
          <w:rFonts w:hint="eastAsia"/>
        </w:rPr>
        <w:t>说，据他了解，美国另一个网络已进行通知并在西经</w:t>
      </w:r>
      <w:r w:rsidRPr="00D33B4E">
        <w:rPr>
          <w:rFonts w:hint="eastAsia"/>
        </w:rPr>
        <w:t>110</w:t>
      </w:r>
      <w:r w:rsidRPr="00D33B4E">
        <w:rPr>
          <w:rFonts w:hint="eastAsia"/>
        </w:rPr>
        <w:t>°投入使用，自</w:t>
      </w:r>
      <w:r w:rsidRPr="00D33B4E">
        <w:rPr>
          <w:rFonts w:hint="eastAsia"/>
        </w:rPr>
        <w:t>2012</w:t>
      </w:r>
      <w:r w:rsidRPr="00D33B4E">
        <w:rPr>
          <w:rFonts w:hint="eastAsia"/>
        </w:rPr>
        <w:t>年以来一直在该位置向美国和波多黎各提供</w:t>
      </w:r>
      <w:r w:rsidRPr="00D33B4E">
        <w:rPr>
          <w:rFonts w:hint="eastAsia"/>
        </w:rPr>
        <w:t>BSS</w:t>
      </w:r>
      <w:r w:rsidRPr="00D33B4E">
        <w:rPr>
          <w:rFonts w:hint="eastAsia"/>
        </w:rPr>
        <w:t>业务。此外，委员会面前的案例似乎涉及运营商、监管机构和无线电通信局之间对申报资料中所要求的信息的沟通误解。他因此准备审议已收到的</w:t>
      </w:r>
      <w:r w:rsidRPr="00D33B4E">
        <w:rPr>
          <w:rFonts w:hint="eastAsia"/>
        </w:rPr>
        <w:t>B</w:t>
      </w:r>
      <w:r w:rsidRPr="00D33B4E">
        <w:rPr>
          <w:rFonts w:hint="eastAsia"/>
        </w:rPr>
        <w:t>部分资料，因为保留该网络不会对任何其他方产生不利影响。</w:t>
      </w:r>
    </w:p>
    <w:p w14:paraId="2ACA3BAA" w14:textId="6436A657" w:rsidR="00CE6497" w:rsidRPr="00D33B4E" w:rsidRDefault="00CE6497" w:rsidP="00CE6497">
      <w:pPr>
        <w:jc w:val="both"/>
      </w:pPr>
      <w:r w:rsidRPr="00D33B4E">
        <w:t>8.1</w:t>
      </w:r>
      <w:r w:rsidR="00D2568F" w:rsidRPr="00D33B4E">
        <w:t>7</w:t>
      </w:r>
      <w:r w:rsidRPr="00D33B4E">
        <w:tab/>
      </w:r>
      <w:r w:rsidRPr="00D33B4E">
        <w:rPr>
          <w:rFonts w:hint="eastAsia"/>
          <w:b/>
          <w:bCs/>
        </w:rPr>
        <w:t>Varlamov</w:t>
      </w:r>
      <w:r w:rsidRPr="00D33B4E">
        <w:rPr>
          <w:rFonts w:hint="eastAsia"/>
          <w:b/>
          <w:bCs/>
        </w:rPr>
        <w:t>先生</w:t>
      </w:r>
      <w:r w:rsidRPr="00D33B4E">
        <w:rPr>
          <w:rFonts w:hint="eastAsia"/>
        </w:rPr>
        <w:t>表示，无线电通信局与主管部门之间的误解似乎相当常见，有时还会持续一段时间，同时询问无线电通信局在与主管部门的信函中是否足够清楚。</w:t>
      </w:r>
    </w:p>
    <w:p w14:paraId="2B5FBC87" w14:textId="30C12524" w:rsidR="00CE6497" w:rsidRPr="00D33B4E" w:rsidRDefault="00CE6497" w:rsidP="00CE6497">
      <w:pPr>
        <w:jc w:val="both"/>
      </w:pPr>
      <w:r w:rsidRPr="00D33B4E">
        <w:t>8.1</w:t>
      </w:r>
      <w:r w:rsidR="00D2568F" w:rsidRPr="00D33B4E">
        <w:t>8</w:t>
      </w:r>
      <w:r w:rsidRPr="00D33B4E">
        <w:tab/>
      </w:r>
      <w:r w:rsidRPr="00D33B4E">
        <w:rPr>
          <w:rFonts w:hint="eastAsia"/>
          <w:b/>
          <w:bCs/>
        </w:rPr>
        <w:t>Vallet</w:t>
      </w:r>
      <w:r w:rsidRPr="00D33B4E">
        <w:rPr>
          <w:rFonts w:hint="eastAsia"/>
          <w:b/>
          <w:bCs/>
        </w:rPr>
        <w:t>先生（空间业务部主任）</w:t>
      </w:r>
      <w:r w:rsidRPr="00D33B4E">
        <w:rPr>
          <w:rFonts w:hint="eastAsia"/>
        </w:rPr>
        <w:t>说，没有趋势表明误解增多。但是，主管部门规模越大，信函遗失、出现误解等的可能性会越高。</w:t>
      </w:r>
    </w:p>
    <w:p w14:paraId="12D063BB" w14:textId="24CAEDCA" w:rsidR="00CE6497" w:rsidRPr="00D33B4E" w:rsidRDefault="00CE6497" w:rsidP="00CE6497">
      <w:pPr>
        <w:jc w:val="both"/>
      </w:pPr>
      <w:r w:rsidRPr="00D33B4E">
        <w:t>8.1</w:t>
      </w:r>
      <w:r w:rsidR="00D2568F" w:rsidRPr="00D33B4E">
        <w:t>9</w:t>
      </w:r>
      <w:r w:rsidRPr="00D33B4E">
        <w:tab/>
      </w:r>
      <w:r w:rsidRPr="00D33B4E">
        <w:rPr>
          <w:b/>
          <w:bCs/>
        </w:rPr>
        <w:t>Henri</w:t>
      </w:r>
      <w:r w:rsidRPr="00D33B4E">
        <w:rPr>
          <w:rFonts w:hint="eastAsia"/>
          <w:b/>
          <w:bCs/>
        </w:rPr>
        <w:t>先生</w:t>
      </w:r>
      <w:r w:rsidRPr="00D33B4E">
        <w:rPr>
          <w:rFonts w:hint="eastAsia"/>
        </w:rPr>
        <w:t>说，与该网络</w:t>
      </w:r>
      <w:r w:rsidR="00D2568F" w:rsidRPr="00D33B4E">
        <w:rPr>
          <w:rFonts w:hint="eastAsia"/>
        </w:rPr>
        <w:t>资料</w:t>
      </w:r>
      <w:r w:rsidRPr="00D33B4E">
        <w:rPr>
          <w:rFonts w:hint="eastAsia"/>
        </w:rPr>
        <w:t>对应的卫星已在轨的事实不应作为决定是否同意当前请求的决定性因素。正如美国主管部门所知，《无线电规则》的所有相关规定均必须符合。尽管如此，鉴于</w:t>
      </w:r>
      <w:r w:rsidRPr="00D33B4E">
        <w:rPr>
          <w:rFonts w:hint="eastAsia"/>
        </w:rPr>
        <w:t>B</w:t>
      </w:r>
      <w:r w:rsidRPr="00D33B4E">
        <w:rPr>
          <w:rFonts w:hint="eastAsia"/>
        </w:rPr>
        <w:t>部分资料现已收到，而且出现的误解和困惑可归因于美国援引的不同因素，委员会可以同意该请求。至于完整申报资料的收到日期，他建议为本次会议结束之日，从而避免无线电通信局审查自</w:t>
      </w:r>
      <w:r w:rsidRPr="00D33B4E">
        <w:rPr>
          <w:rFonts w:hint="eastAsia"/>
        </w:rPr>
        <w:t>B</w:t>
      </w:r>
      <w:r w:rsidRPr="00D33B4E">
        <w:rPr>
          <w:rFonts w:hint="eastAsia"/>
        </w:rPr>
        <w:t>部分资料本应纳入考虑之日起收到的所有提交资料。由于</w:t>
      </w:r>
      <w:r w:rsidRPr="00D33B4E">
        <w:rPr>
          <w:rFonts w:hint="eastAsia"/>
        </w:rPr>
        <w:t>B</w:t>
      </w:r>
      <w:r w:rsidRPr="00D33B4E">
        <w:rPr>
          <w:rFonts w:hint="eastAsia"/>
        </w:rPr>
        <w:t>部分资料与</w:t>
      </w:r>
      <w:r w:rsidRPr="00D33B4E">
        <w:rPr>
          <w:rFonts w:hint="eastAsia"/>
        </w:rPr>
        <w:t>A</w:t>
      </w:r>
      <w:r w:rsidRPr="00D33B4E">
        <w:rPr>
          <w:rFonts w:hint="eastAsia"/>
        </w:rPr>
        <w:t>部分资料相同，这样的方法不会产生实质性差别。</w:t>
      </w:r>
    </w:p>
    <w:p w14:paraId="5F8ECADB" w14:textId="4776BD1A" w:rsidR="00CE6497" w:rsidRPr="00D33B4E" w:rsidRDefault="00CE6497" w:rsidP="00CE6497">
      <w:pPr>
        <w:jc w:val="both"/>
      </w:pPr>
      <w:r w:rsidRPr="00D33B4E">
        <w:t>8.</w:t>
      </w:r>
      <w:r w:rsidR="00D2568F" w:rsidRPr="00D33B4E">
        <w:t>20</w:t>
      </w:r>
      <w:r w:rsidRPr="00D33B4E">
        <w:tab/>
      </w:r>
      <w:r w:rsidRPr="00D33B4E">
        <w:rPr>
          <w:rFonts w:hint="eastAsia"/>
          <w:b/>
          <w:bCs/>
        </w:rPr>
        <w:t>Jeanty</w:t>
      </w:r>
      <w:r w:rsidRPr="00D33B4E">
        <w:rPr>
          <w:rFonts w:hint="eastAsia"/>
          <w:b/>
          <w:bCs/>
        </w:rPr>
        <w:t>女士</w:t>
      </w:r>
      <w:r w:rsidRPr="00D33B4E">
        <w:rPr>
          <w:rFonts w:hint="eastAsia"/>
        </w:rPr>
        <w:t>说，无线电通信局显然正确应用了《无线电规则》，而美国主管部门未能做到。但是，因为该案例一方面涉及明显疏忽，另一方面涉及正在操作的现有卫星，而且对其它网络没有不利影响，她可以同意以</w:t>
      </w:r>
      <w:r w:rsidRPr="00D33B4E">
        <w:t>Henri</w:t>
      </w:r>
      <w:r w:rsidRPr="00D33B4E">
        <w:rPr>
          <w:rFonts w:hint="eastAsia"/>
        </w:rPr>
        <w:t>先生建议的方式同意美国的请求。</w:t>
      </w:r>
    </w:p>
    <w:p w14:paraId="0409302B" w14:textId="3392BDFB" w:rsidR="00CE6497" w:rsidRPr="00D33B4E" w:rsidRDefault="00CE6497" w:rsidP="00CE6497">
      <w:pPr>
        <w:jc w:val="both"/>
      </w:pPr>
      <w:r w:rsidRPr="00D33B4E">
        <w:t>8.2</w:t>
      </w:r>
      <w:r w:rsidR="00D2568F" w:rsidRPr="00D33B4E">
        <w:t>1</w:t>
      </w:r>
      <w:r w:rsidRPr="00D33B4E">
        <w:tab/>
      </w:r>
      <w:r w:rsidRPr="00D33B4E">
        <w:rPr>
          <w:rFonts w:hint="eastAsia"/>
          <w:b/>
          <w:bCs/>
        </w:rPr>
        <w:t>Varlamov</w:t>
      </w:r>
      <w:r w:rsidRPr="00D33B4E">
        <w:rPr>
          <w:rFonts w:hint="eastAsia"/>
          <w:b/>
          <w:bCs/>
        </w:rPr>
        <w:t>先生</w:t>
      </w:r>
      <w:r w:rsidRPr="00D33B4E">
        <w:rPr>
          <w:rFonts w:hint="eastAsia"/>
        </w:rPr>
        <w:t>说，尽管他早些时候表示过疑虑，但现在完全满意，认为无线电通信局采取的行动正确。他也可以以</w:t>
      </w:r>
      <w:r w:rsidRPr="00D33B4E">
        <w:t>Henri</w:t>
      </w:r>
      <w:r w:rsidRPr="00D33B4E">
        <w:rPr>
          <w:rFonts w:hint="eastAsia"/>
        </w:rPr>
        <w:t>先生建议的方式同意美国的请求。</w:t>
      </w:r>
    </w:p>
    <w:p w14:paraId="6F8997B7" w14:textId="4D7C5E01" w:rsidR="00CE6497" w:rsidRPr="00D33B4E" w:rsidRDefault="00CE6497" w:rsidP="00CE6497">
      <w:pPr>
        <w:jc w:val="both"/>
      </w:pPr>
      <w:r w:rsidRPr="00D33B4E">
        <w:t>8.2</w:t>
      </w:r>
      <w:r w:rsidR="00D2568F" w:rsidRPr="00D33B4E">
        <w:t>2</w:t>
      </w:r>
      <w:r w:rsidRPr="00D33B4E">
        <w:tab/>
      </w:r>
      <w:r w:rsidRPr="00D33B4E">
        <w:rPr>
          <w:rFonts w:hint="eastAsia"/>
          <w:b/>
          <w:bCs/>
        </w:rPr>
        <w:t>Talib</w:t>
      </w:r>
      <w:r w:rsidRPr="00D33B4E">
        <w:rPr>
          <w:rFonts w:hint="eastAsia"/>
          <w:b/>
          <w:bCs/>
        </w:rPr>
        <w:t>先生、</w:t>
      </w:r>
      <w:r w:rsidRPr="00D33B4E">
        <w:rPr>
          <w:b/>
          <w:bCs/>
        </w:rPr>
        <w:t>Borjón</w:t>
      </w:r>
      <w:r w:rsidRPr="00D33B4E">
        <w:rPr>
          <w:rFonts w:hint="eastAsia"/>
          <w:b/>
          <w:bCs/>
        </w:rPr>
        <w:t>先生、</w:t>
      </w:r>
      <w:r w:rsidRPr="00D33B4E">
        <w:rPr>
          <w:rFonts w:hint="eastAsia"/>
          <w:b/>
          <w:bCs/>
        </w:rPr>
        <w:t>Alamri</w:t>
      </w:r>
      <w:r w:rsidRPr="00D33B4E">
        <w:rPr>
          <w:rFonts w:hint="eastAsia"/>
          <w:b/>
          <w:bCs/>
        </w:rPr>
        <w:t>先生、</w:t>
      </w:r>
      <w:proofErr w:type="spellStart"/>
      <w:r w:rsidRPr="00D33B4E">
        <w:rPr>
          <w:rFonts w:hint="eastAsia"/>
          <w:b/>
          <w:bCs/>
        </w:rPr>
        <w:t>Azzouz</w:t>
      </w:r>
      <w:proofErr w:type="spellEnd"/>
      <w:r w:rsidRPr="00D33B4E">
        <w:rPr>
          <w:rFonts w:hint="eastAsia"/>
          <w:b/>
          <w:bCs/>
        </w:rPr>
        <w:t>先生、</w:t>
      </w:r>
      <w:r w:rsidRPr="00D33B4E">
        <w:rPr>
          <w:rFonts w:hint="eastAsia"/>
          <w:b/>
          <w:bCs/>
        </w:rPr>
        <w:t>Hasanova</w:t>
      </w:r>
      <w:r w:rsidRPr="00D33B4E">
        <w:rPr>
          <w:rFonts w:hint="eastAsia"/>
          <w:b/>
          <w:bCs/>
        </w:rPr>
        <w:t>女士、</w:t>
      </w:r>
      <w:r w:rsidRPr="00D33B4E">
        <w:rPr>
          <w:rFonts w:hint="eastAsia"/>
          <w:b/>
          <w:bCs/>
        </w:rPr>
        <w:t>Hoan</w:t>
      </w:r>
      <w:r w:rsidRPr="00D33B4E">
        <w:rPr>
          <w:rFonts w:hint="eastAsia"/>
          <w:b/>
          <w:bCs/>
        </w:rPr>
        <w:t>先生、</w:t>
      </w:r>
      <w:r w:rsidRPr="00D33B4E">
        <w:rPr>
          <w:rFonts w:hint="eastAsia"/>
          <w:b/>
          <w:bCs/>
        </w:rPr>
        <w:t>Mchunu</w:t>
      </w:r>
      <w:r w:rsidRPr="00D33B4E">
        <w:rPr>
          <w:rFonts w:hint="eastAsia"/>
          <w:b/>
          <w:bCs/>
        </w:rPr>
        <w:t>先生</w:t>
      </w:r>
      <w:r w:rsidRPr="00D33B4E">
        <w:rPr>
          <w:rFonts w:hint="eastAsia"/>
        </w:rPr>
        <w:t>和</w:t>
      </w:r>
      <w:r w:rsidRPr="00D33B4E">
        <w:rPr>
          <w:rFonts w:hint="eastAsia"/>
          <w:b/>
          <w:bCs/>
        </w:rPr>
        <w:t>Hashimoto</w:t>
      </w:r>
      <w:r w:rsidRPr="00D33B4E">
        <w:rPr>
          <w:rFonts w:hint="eastAsia"/>
          <w:b/>
          <w:bCs/>
        </w:rPr>
        <w:t>先生</w:t>
      </w:r>
      <w:r w:rsidRPr="00D33B4E">
        <w:rPr>
          <w:rFonts w:hint="eastAsia"/>
        </w:rPr>
        <w:t>支持以</w:t>
      </w:r>
      <w:r w:rsidRPr="00D33B4E">
        <w:rPr>
          <w:rFonts w:hint="eastAsia"/>
        </w:rPr>
        <w:t>Henri</w:t>
      </w:r>
      <w:r w:rsidRPr="00D33B4E">
        <w:rPr>
          <w:rFonts w:hint="eastAsia"/>
        </w:rPr>
        <w:t>先生建议的方式同意美国的请求。</w:t>
      </w:r>
    </w:p>
    <w:p w14:paraId="0C8E4D3B" w14:textId="24FF1FE7" w:rsidR="00CE6497" w:rsidRPr="00D33B4E" w:rsidRDefault="00CE6497" w:rsidP="00CE6497">
      <w:pPr>
        <w:jc w:val="both"/>
        <w:rPr>
          <w:rFonts w:ascii="Calibri" w:hAnsi="Calibri" w:cs="Calibri"/>
          <w:b/>
          <w:color w:val="800000"/>
          <w:sz w:val="22"/>
        </w:rPr>
      </w:pPr>
      <w:r w:rsidRPr="00D33B4E">
        <w:t>8.2</w:t>
      </w:r>
      <w:r w:rsidR="00D2568F" w:rsidRPr="00D33B4E">
        <w:t>3</w:t>
      </w:r>
      <w:r w:rsidRPr="00D33B4E">
        <w:tab/>
      </w:r>
      <w:bookmarkStart w:id="337" w:name="lt_pId1450"/>
      <w:r w:rsidRPr="00D33B4E">
        <w:rPr>
          <w:b/>
          <w:bCs/>
        </w:rPr>
        <w:t>主席</w:t>
      </w:r>
      <w:r w:rsidRPr="00D33B4E">
        <w:t>建议委员会就该</w:t>
      </w:r>
      <w:r w:rsidRPr="00D33B4E">
        <w:rPr>
          <w:rFonts w:hint="eastAsia"/>
        </w:rPr>
        <w:t>事项</w:t>
      </w:r>
      <w:r w:rsidRPr="00D33B4E">
        <w:t>做出如下结论：</w:t>
      </w:r>
      <w:bookmarkEnd w:id="337"/>
      <w:r w:rsidRPr="00D33B4E">
        <w:rPr>
          <w:rFonts w:ascii="Calibri" w:hAnsi="Calibri" w:cs="Calibri"/>
          <w:b/>
          <w:color w:val="800000"/>
          <w:sz w:val="22"/>
        </w:rPr>
        <w:t xml:space="preserve"> </w:t>
      </w:r>
    </w:p>
    <w:p w14:paraId="4A358CC0" w14:textId="77777777" w:rsidR="00CE6497" w:rsidRPr="00D33B4E" w:rsidRDefault="00CE6497" w:rsidP="00142AD0">
      <w:pPr>
        <w:ind w:firstLineChars="200" w:firstLine="480"/>
        <w:jc w:val="both"/>
      </w:pPr>
      <w:bookmarkStart w:id="338" w:name="lt_pId1451"/>
      <w:r w:rsidRPr="00D33B4E">
        <w:rPr>
          <w:rFonts w:hint="eastAsia"/>
        </w:rPr>
        <w:t>“委员会审议了</w:t>
      </w:r>
      <w:r w:rsidRPr="00D33B4E">
        <w:rPr>
          <w:rFonts w:hint="eastAsia"/>
        </w:rPr>
        <w:t>RRB20-2/9</w:t>
      </w:r>
      <w:r w:rsidRPr="00D33B4E">
        <w:rPr>
          <w:rFonts w:hint="eastAsia"/>
        </w:rPr>
        <w:t>号文件所载的美国主管部门关于恢复</w:t>
      </w:r>
      <w:r w:rsidRPr="00D33B4E">
        <w:rPr>
          <w:rFonts w:hint="eastAsia"/>
        </w:rPr>
        <w:t>USABSS-36</w:t>
      </w:r>
      <w:r w:rsidRPr="00D33B4E">
        <w:rPr>
          <w:rFonts w:hint="eastAsia"/>
        </w:rPr>
        <w:t>卫星网络频率指配的请求。委员会注意到：</w:t>
      </w:r>
      <w:bookmarkEnd w:id="338"/>
    </w:p>
    <w:p w14:paraId="0365840F"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39" w:name="lt_pId1454"/>
      <w:r w:rsidRPr="00D33B4E">
        <w:rPr>
          <w:rFonts w:hint="eastAsia"/>
          <w:lang w:eastAsia="zh-CN"/>
        </w:rPr>
        <w:t>无线电通信局已按照《无线电规则》的相关规定采取行动；</w:t>
      </w:r>
      <w:bookmarkEnd w:id="339"/>
    </w:p>
    <w:p w14:paraId="6887F2E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40" w:name="lt_pId1456"/>
      <w:r w:rsidRPr="00D33B4E">
        <w:rPr>
          <w:rFonts w:hint="eastAsia"/>
          <w:lang w:val="en-US" w:eastAsia="zh-CN"/>
        </w:rPr>
        <w:t>要求</w:t>
      </w:r>
      <w:r w:rsidRPr="00D33B4E">
        <w:rPr>
          <w:rFonts w:hint="eastAsia"/>
          <w:lang w:eastAsia="zh-CN"/>
        </w:rPr>
        <w:t>B</w:t>
      </w:r>
      <w:r w:rsidRPr="00D33B4E">
        <w:rPr>
          <w:rFonts w:hint="eastAsia"/>
          <w:lang w:eastAsia="zh-CN"/>
        </w:rPr>
        <w:t>部分资料在</w:t>
      </w:r>
      <w:r w:rsidRPr="00D33B4E">
        <w:rPr>
          <w:rFonts w:hint="eastAsia"/>
          <w:lang w:eastAsia="zh-CN"/>
        </w:rPr>
        <w:t>2019</w:t>
      </w:r>
      <w:r w:rsidRPr="00D33B4E">
        <w:rPr>
          <w:rFonts w:hint="eastAsia"/>
          <w:lang w:eastAsia="zh-CN"/>
        </w:rPr>
        <w:t>年</w:t>
      </w:r>
      <w:r w:rsidRPr="00D33B4E">
        <w:rPr>
          <w:rFonts w:hint="eastAsia"/>
          <w:lang w:eastAsia="zh-CN"/>
        </w:rPr>
        <w:t>3</w:t>
      </w:r>
      <w:r w:rsidRPr="00D33B4E">
        <w:rPr>
          <w:rFonts w:hint="eastAsia"/>
          <w:lang w:eastAsia="zh-CN"/>
        </w:rPr>
        <w:t>月</w:t>
      </w:r>
      <w:r w:rsidRPr="00D33B4E">
        <w:rPr>
          <w:rFonts w:hint="eastAsia"/>
          <w:lang w:eastAsia="zh-CN"/>
        </w:rPr>
        <w:t>9</w:t>
      </w:r>
      <w:r w:rsidRPr="00D33B4E">
        <w:rPr>
          <w:rFonts w:hint="eastAsia"/>
          <w:lang w:eastAsia="zh-CN"/>
        </w:rPr>
        <w:t>日之前提供，但美国主管部门对无线电通信局的程序和信函存有误解；</w:t>
      </w:r>
      <w:bookmarkEnd w:id="340"/>
    </w:p>
    <w:p w14:paraId="427ECF14"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41" w:name="lt_pId1458"/>
      <w:r w:rsidRPr="00D33B4E">
        <w:rPr>
          <w:rFonts w:hint="eastAsia"/>
          <w:lang w:eastAsia="zh-CN"/>
        </w:rPr>
        <w:t>美国主管部门已符合所有其它规则要求，包括所有频率指配的协调和投入使用；</w:t>
      </w:r>
      <w:bookmarkEnd w:id="341"/>
    </w:p>
    <w:p w14:paraId="15DB0477"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42" w:name="lt_pId1460"/>
      <w:r w:rsidRPr="00D33B4E">
        <w:rPr>
          <w:rFonts w:hint="eastAsia"/>
          <w:lang w:eastAsia="zh-CN"/>
        </w:rPr>
        <w:t>B</w:t>
      </w:r>
      <w:r w:rsidRPr="00D33B4E">
        <w:rPr>
          <w:rFonts w:hint="eastAsia"/>
          <w:lang w:eastAsia="zh-CN"/>
        </w:rPr>
        <w:t>部分资料随后于</w:t>
      </w:r>
      <w:r w:rsidRPr="00D33B4E">
        <w:rPr>
          <w:rFonts w:hint="eastAsia"/>
          <w:lang w:eastAsia="zh-CN"/>
        </w:rPr>
        <w:t>2</w:t>
      </w:r>
      <w:r w:rsidRPr="00D33B4E">
        <w:rPr>
          <w:lang w:eastAsia="zh-CN"/>
        </w:rPr>
        <w:t>019</w:t>
      </w:r>
      <w:r w:rsidRPr="00D33B4E">
        <w:rPr>
          <w:rFonts w:hint="eastAsia"/>
          <w:lang w:eastAsia="zh-CN"/>
        </w:rPr>
        <w:t>年</w:t>
      </w:r>
      <w:r w:rsidRPr="00D33B4E">
        <w:rPr>
          <w:rFonts w:hint="eastAsia"/>
          <w:lang w:eastAsia="zh-CN"/>
        </w:rPr>
        <w:t>1</w:t>
      </w:r>
      <w:r w:rsidRPr="00D33B4E">
        <w:rPr>
          <w:lang w:eastAsia="zh-CN"/>
        </w:rPr>
        <w:t>0</w:t>
      </w:r>
      <w:r w:rsidRPr="00D33B4E">
        <w:rPr>
          <w:rFonts w:hint="eastAsia"/>
          <w:lang w:eastAsia="zh-CN"/>
        </w:rPr>
        <w:t>月</w:t>
      </w:r>
      <w:r w:rsidRPr="00D33B4E">
        <w:rPr>
          <w:rFonts w:hint="eastAsia"/>
          <w:lang w:eastAsia="zh-CN"/>
        </w:rPr>
        <w:t>1</w:t>
      </w:r>
      <w:r w:rsidRPr="00D33B4E">
        <w:rPr>
          <w:lang w:eastAsia="zh-CN"/>
        </w:rPr>
        <w:t>6</w:t>
      </w:r>
      <w:r w:rsidRPr="00D33B4E">
        <w:rPr>
          <w:rFonts w:hint="eastAsia"/>
          <w:lang w:eastAsia="zh-CN"/>
        </w:rPr>
        <w:t>日提供。</w:t>
      </w:r>
      <w:bookmarkEnd w:id="342"/>
    </w:p>
    <w:p w14:paraId="0E4706AD" w14:textId="77777777" w:rsidR="00CE6497" w:rsidRPr="00D33B4E" w:rsidRDefault="00CE6497" w:rsidP="00142AD0">
      <w:pPr>
        <w:ind w:firstLineChars="200" w:firstLine="480"/>
        <w:jc w:val="both"/>
        <w:rPr>
          <w:b/>
          <w:bCs/>
        </w:rPr>
      </w:pPr>
      <w:bookmarkStart w:id="343" w:name="lt_pId1461"/>
      <w:r w:rsidRPr="00D33B4E">
        <w:rPr>
          <w:rFonts w:hint="eastAsia"/>
        </w:rPr>
        <w:t>因此，委员会决定同意美国主管部门的请求，并责成无线电通信局处理</w:t>
      </w:r>
      <w:r w:rsidRPr="00D33B4E">
        <w:rPr>
          <w:rFonts w:hint="eastAsia"/>
        </w:rPr>
        <w:t>USABSS-36</w:t>
      </w:r>
      <w:r w:rsidRPr="00D33B4E">
        <w:rPr>
          <w:rFonts w:hint="eastAsia"/>
        </w:rPr>
        <w:t>卫星网络的</w:t>
      </w:r>
      <w:r w:rsidRPr="00D33B4E">
        <w:rPr>
          <w:rFonts w:hint="eastAsia"/>
        </w:rPr>
        <w:t>B</w:t>
      </w:r>
      <w:r w:rsidRPr="00D33B4E">
        <w:rPr>
          <w:rFonts w:hint="eastAsia"/>
        </w:rPr>
        <w:t>部分资料。但是，由于不会对其他主管部门或</w:t>
      </w:r>
      <w:r w:rsidRPr="00D33B4E">
        <w:rPr>
          <w:rFonts w:hint="eastAsia"/>
        </w:rPr>
        <w:t>USABSS-36</w:t>
      </w:r>
      <w:r w:rsidRPr="00D33B4E">
        <w:rPr>
          <w:rFonts w:hint="eastAsia"/>
        </w:rPr>
        <w:t>卫星网络造成影响，并且将避免无线电通信局重新审查在该卫星网络当前收到日期之后收到的所有卫星网络，委员会进一步决定责成无线电通信局将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日定为该网络的新收到日期。</w:t>
      </w:r>
      <w:bookmarkEnd w:id="343"/>
      <w:r w:rsidRPr="00D33B4E">
        <w:rPr>
          <w:rFonts w:hint="eastAsia"/>
        </w:rPr>
        <w:t>”</w:t>
      </w:r>
    </w:p>
    <w:p w14:paraId="55D7CC39" w14:textId="0C9DE92A" w:rsidR="00CE6497" w:rsidRPr="00D33B4E" w:rsidRDefault="00CE6497" w:rsidP="00CE6497">
      <w:pPr>
        <w:jc w:val="both"/>
      </w:pPr>
      <w:r w:rsidRPr="00D33B4E">
        <w:t>8.2</w:t>
      </w:r>
      <w:r w:rsidR="00D2568F" w:rsidRPr="00D33B4E">
        <w:t>4</w:t>
      </w:r>
      <w:r w:rsidRPr="00D33B4E">
        <w:tab/>
      </w:r>
      <w:r w:rsidRPr="00D33B4E">
        <w:rPr>
          <w:rFonts w:hint="eastAsia"/>
        </w:rPr>
        <w:t>会议对此表示</w:t>
      </w:r>
      <w:r w:rsidRPr="00D33B4E">
        <w:rPr>
          <w:rFonts w:hint="eastAsia"/>
          <w:b/>
          <w:bCs/>
        </w:rPr>
        <w:t>同意</w:t>
      </w:r>
      <w:r w:rsidRPr="00D33B4E">
        <w:rPr>
          <w:rFonts w:hint="eastAsia"/>
        </w:rPr>
        <w:t>。</w:t>
      </w:r>
    </w:p>
    <w:p w14:paraId="52C29B72" w14:textId="77777777" w:rsidR="00CE6497" w:rsidRPr="00D33B4E" w:rsidRDefault="00CE6497" w:rsidP="00CE6497">
      <w:pPr>
        <w:pStyle w:val="Heading1"/>
        <w:jc w:val="both"/>
        <w:rPr>
          <w:rFonts w:hint="eastAsia"/>
          <w:lang w:val="en-US" w:eastAsia="zh-CN"/>
        </w:rPr>
      </w:pPr>
      <w:r w:rsidRPr="00D33B4E">
        <w:rPr>
          <w:lang w:val="en-US" w:eastAsia="zh-CN"/>
        </w:rPr>
        <w:lastRenderedPageBreak/>
        <w:t>9</w:t>
      </w:r>
      <w:r w:rsidRPr="00D33B4E">
        <w:rPr>
          <w:lang w:val="en-US" w:eastAsia="zh-CN"/>
        </w:rPr>
        <w:tab/>
      </w:r>
      <w:bookmarkStart w:id="344" w:name="lt_pId1466"/>
      <w:r w:rsidRPr="00D33B4E">
        <w:rPr>
          <w:rFonts w:ascii="Times New Roman" w:hAnsi="Times New Roman"/>
          <w:lang w:val="en-US" w:eastAsia="zh-CN"/>
        </w:rPr>
        <w:t>玻利维亚主管部门</w:t>
      </w:r>
      <w:r w:rsidRPr="00D33B4E">
        <w:rPr>
          <w:rFonts w:ascii="Times New Roman" w:hAnsi="Times New Roman"/>
          <w:szCs w:val="28"/>
          <w:lang w:val="en-US" w:eastAsia="zh-CN"/>
        </w:rPr>
        <w:t>提交的</w:t>
      </w:r>
      <w:r w:rsidRPr="00D33B4E">
        <w:rPr>
          <w:rFonts w:ascii="Times New Roman" w:hAnsi="Times New Roman"/>
          <w:lang w:val="en-US" w:eastAsia="zh-CN"/>
        </w:rPr>
        <w:t>关于将</w:t>
      </w:r>
      <w:r w:rsidRPr="00D33B4E">
        <w:rPr>
          <w:rFonts w:ascii="Times New Roman" w:hAnsi="Times New Roman"/>
          <w:lang w:val="en-US" w:eastAsia="zh-CN"/>
        </w:rPr>
        <w:t>BOLSAT BSS</w:t>
      </w:r>
      <w:r w:rsidRPr="00D33B4E">
        <w:rPr>
          <w:rFonts w:ascii="Times New Roman" w:hAnsi="Times New Roman"/>
          <w:lang w:val="en-US" w:eastAsia="zh-CN"/>
        </w:rPr>
        <w:t>卫星网络登入国际频率登记总表（</w:t>
      </w:r>
      <w:r w:rsidRPr="00D33B4E">
        <w:rPr>
          <w:rFonts w:ascii="Times New Roman" w:hAnsi="Times New Roman"/>
          <w:szCs w:val="28"/>
          <w:lang w:val="en-US" w:eastAsia="zh-CN"/>
        </w:rPr>
        <w:t>MIFR</w:t>
      </w:r>
      <w:r w:rsidRPr="00D33B4E">
        <w:rPr>
          <w:rFonts w:ascii="Times New Roman" w:hAnsi="Times New Roman"/>
          <w:szCs w:val="28"/>
          <w:lang w:val="en-US" w:eastAsia="zh-CN"/>
        </w:rPr>
        <w:t>）的资料</w:t>
      </w:r>
      <w:bookmarkEnd w:id="344"/>
      <w:r w:rsidRPr="00D33B4E">
        <w:rPr>
          <w:rFonts w:ascii="Times New Roman" w:hAnsi="Times New Roman"/>
          <w:lang w:eastAsia="zh-CN"/>
        </w:rPr>
        <w:t>（</w:t>
      </w:r>
      <w:r w:rsidRPr="00D33B4E">
        <w:rPr>
          <w:rFonts w:ascii="Times New Roman" w:hAnsi="Times New Roman"/>
          <w:lang w:val="en-US" w:eastAsia="zh-CN"/>
        </w:rPr>
        <w:t>RRB20-2/10</w:t>
      </w:r>
      <w:r w:rsidRPr="00D33B4E">
        <w:rPr>
          <w:rFonts w:ascii="Times New Roman" w:hAnsi="Times New Roman"/>
          <w:lang w:val="en-US" w:eastAsia="zh-CN"/>
        </w:rPr>
        <w:t>号文件</w:t>
      </w:r>
      <w:r w:rsidRPr="00D33B4E">
        <w:rPr>
          <w:rFonts w:ascii="Times New Roman" w:hAnsi="Times New Roman"/>
          <w:lang w:eastAsia="zh-CN"/>
        </w:rPr>
        <w:t>）</w:t>
      </w:r>
    </w:p>
    <w:p w14:paraId="0ED23E1B" w14:textId="77777777" w:rsidR="00CE6497" w:rsidRPr="00D33B4E" w:rsidRDefault="00CE6497" w:rsidP="00CE6497">
      <w:pPr>
        <w:jc w:val="both"/>
      </w:pPr>
      <w:r w:rsidRPr="00D33B4E">
        <w:rPr>
          <w:bCs/>
        </w:rPr>
        <w:t>9.1</w:t>
      </w:r>
      <w:r w:rsidRPr="00D33B4E">
        <w:rPr>
          <w:bCs/>
        </w:rPr>
        <w:tab/>
      </w:r>
      <w:r w:rsidRPr="00D33B4E">
        <w:rPr>
          <w:rFonts w:hint="eastAsia"/>
          <w:b/>
          <w:bCs/>
        </w:rPr>
        <w:t>王先生（空间业务部空间通知和规划处处长）</w:t>
      </w:r>
      <w:r w:rsidRPr="00D33B4E">
        <w:rPr>
          <w:rFonts w:hint="eastAsia"/>
        </w:rPr>
        <w:t>介绍了</w:t>
      </w:r>
      <w:r w:rsidRPr="00D33B4E">
        <w:rPr>
          <w:rFonts w:hint="eastAsia"/>
        </w:rPr>
        <w:t>RRB20-2/10</w:t>
      </w:r>
      <w:r w:rsidRPr="00D33B4E">
        <w:rPr>
          <w:rFonts w:hint="eastAsia"/>
        </w:rPr>
        <w:t>号文件，其中载有委员会第</w:t>
      </w:r>
      <w:r w:rsidRPr="00D33B4E">
        <w:rPr>
          <w:rFonts w:hint="eastAsia"/>
        </w:rPr>
        <w:t>83</w:t>
      </w:r>
      <w:r w:rsidRPr="00D33B4E">
        <w:rPr>
          <w:rFonts w:hint="eastAsia"/>
        </w:rPr>
        <w:t>次会议推迟的玻利维亚主管部门的提交资料（</w:t>
      </w:r>
      <w:r w:rsidRPr="00D33B4E">
        <w:t>RRB20-1/10</w:t>
      </w:r>
      <w:r w:rsidRPr="00D33B4E">
        <w:rPr>
          <w:rFonts w:hint="eastAsia"/>
        </w:rPr>
        <w:t>号文件），请求无线电通信局处理在八年规则时限届满的</w:t>
      </w:r>
      <w:r w:rsidRPr="00D33B4E">
        <w:rPr>
          <w:rFonts w:hint="eastAsia"/>
        </w:rPr>
        <w:t>26</w:t>
      </w:r>
      <w:r w:rsidRPr="00D33B4E">
        <w:rPr>
          <w:rFonts w:hint="eastAsia"/>
        </w:rPr>
        <w:t>天后收到的</w:t>
      </w:r>
      <w:r w:rsidRPr="00D33B4E">
        <w:rPr>
          <w:rFonts w:hint="eastAsia"/>
        </w:rPr>
        <w:t>BOLSAT BSS</w:t>
      </w:r>
      <w:r w:rsidRPr="00D33B4E">
        <w:rPr>
          <w:rFonts w:hint="eastAsia"/>
        </w:rPr>
        <w:t>卫星网络的</w:t>
      </w:r>
      <w:r w:rsidRPr="00D33B4E">
        <w:rPr>
          <w:rFonts w:hint="eastAsia"/>
        </w:rPr>
        <w:t>B</w:t>
      </w:r>
      <w:r w:rsidRPr="00D33B4E">
        <w:rPr>
          <w:rFonts w:hint="eastAsia"/>
        </w:rPr>
        <w:t>部分资料。</w:t>
      </w:r>
      <w:r w:rsidRPr="00D33B4E">
        <w:rPr>
          <w:rFonts w:hint="eastAsia"/>
        </w:rPr>
        <w:t>2019</w:t>
      </w:r>
      <w:r w:rsidRPr="00D33B4E">
        <w:rPr>
          <w:rFonts w:hint="eastAsia"/>
        </w:rPr>
        <w:t>年</w:t>
      </w:r>
      <w:r w:rsidRPr="00D33B4E">
        <w:rPr>
          <w:rFonts w:hint="eastAsia"/>
        </w:rPr>
        <w:t>5</w:t>
      </w:r>
      <w:r w:rsidRPr="00D33B4E">
        <w:rPr>
          <w:rFonts w:hint="eastAsia"/>
        </w:rPr>
        <w:t>月</w:t>
      </w:r>
      <w:r w:rsidRPr="00D33B4E">
        <w:rPr>
          <w:rFonts w:hint="eastAsia"/>
        </w:rPr>
        <w:t>6</w:t>
      </w:r>
      <w:r w:rsidRPr="00D33B4E">
        <w:rPr>
          <w:rFonts w:hint="eastAsia"/>
        </w:rPr>
        <w:t>日，玻利维亚主管部门试图将相关文件和协调协议上传至电子提交平台，但最后阶段没有完成。在发现错误之后于</w:t>
      </w:r>
      <w:r w:rsidRPr="00D33B4E">
        <w:rPr>
          <w:rFonts w:hint="eastAsia"/>
        </w:rPr>
        <w:t>2020</w:t>
      </w:r>
      <w:r w:rsidRPr="00D33B4E">
        <w:rPr>
          <w:rFonts w:hint="eastAsia"/>
        </w:rPr>
        <w:t>年</w:t>
      </w:r>
      <w:r w:rsidRPr="00D33B4E">
        <w:rPr>
          <w:rFonts w:hint="eastAsia"/>
        </w:rPr>
        <w:t>1</w:t>
      </w:r>
      <w:r w:rsidRPr="00D33B4E">
        <w:rPr>
          <w:rFonts w:hint="eastAsia"/>
        </w:rPr>
        <w:t>月</w:t>
      </w:r>
      <w:r w:rsidRPr="00D33B4E">
        <w:rPr>
          <w:rFonts w:hint="eastAsia"/>
        </w:rPr>
        <w:t>15</w:t>
      </w:r>
      <w:r w:rsidRPr="00D33B4E">
        <w:rPr>
          <w:rFonts w:hint="eastAsia"/>
        </w:rPr>
        <w:t>日予以更正。他注意到，玻利维亚已根据第</w:t>
      </w:r>
      <w:r w:rsidRPr="00D33B4E">
        <w:rPr>
          <w:rFonts w:hint="eastAsia"/>
        </w:rPr>
        <w:t>49</w:t>
      </w:r>
      <w:r w:rsidRPr="00D33B4E">
        <w:rPr>
          <w:rFonts w:hint="eastAsia"/>
        </w:rPr>
        <w:t>号决议提供该网络的信息，而且</w:t>
      </w:r>
      <w:r w:rsidRPr="00D33B4E">
        <w:rPr>
          <w:rFonts w:hint="eastAsia"/>
        </w:rPr>
        <w:t>BOLSAT BSS</w:t>
      </w:r>
      <w:r w:rsidRPr="00D33B4E">
        <w:rPr>
          <w:rFonts w:hint="eastAsia"/>
        </w:rPr>
        <w:t>网络正在使用</w:t>
      </w:r>
      <w:r w:rsidRPr="00D33B4E">
        <w:rPr>
          <w:rFonts w:hint="eastAsia"/>
        </w:rPr>
        <w:t>2013</w:t>
      </w:r>
      <w:r w:rsidRPr="00D33B4E">
        <w:rPr>
          <w:rFonts w:hint="eastAsia"/>
        </w:rPr>
        <w:t>年</w:t>
      </w:r>
      <w:r w:rsidRPr="00D33B4E">
        <w:rPr>
          <w:rFonts w:hint="eastAsia"/>
        </w:rPr>
        <w:t>12</w:t>
      </w:r>
      <w:r w:rsidRPr="00D33B4E">
        <w:rPr>
          <w:rFonts w:hint="eastAsia"/>
        </w:rPr>
        <w:t>月发射的</w:t>
      </w:r>
      <w:r w:rsidRPr="00D33B4E">
        <w:rPr>
          <w:rFonts w:hint="eastAsia"/>
        </w:rPr>
        <w:t>TKSAT-1</w:t>
      </w:r>
      <w:r w:rsidRPr="00D33B4E">
        <w:rPr>
          <w:rFonts w:hint="eastAsia"/>
        </w:rPr>
        <w:t>卫星操作。玻利维亚已提交支持文件，包括已达成的协调协议。任何进一步的协调要求会在技术审查后确定。</w:t>
      </w:r>
    </w:p>
    <w:p w14:paraId="32A5558B" w14:textId="77777777" w:rsidR="00CE6497" w:rsidRPr="00D33B4E" w:rsidRDefault="00CE6497" w:rsidP="00CE6497">
      <w:pPr>
        <w:jc w:val="both"/>
        <w:rPr>
          <w:b/>
          <w:bCs/>
        </w:rPr>
      </w:pPr>
      <w:r w:rsidRPr="00D33B4E">
        <w:rPr>
          <w:bCs/>
        </w:rPr>
        <w:t>9.2</w:t>
      </w:r>
      <w:r w:rsidRPr="00D33B4E">
        <w:rPr>
          <w:bCs/>
        </w:rPr>
        <w:tab/>
      </w:r>
      <w:r w:rsidRPr="00D33B4E">
        <w:rPr>
          <w:rFonts w:hint="eastAsia"/>
          <w:b/>
          <w:bCs/>
        </w:rPr>
        <w:t>Henri</w:t>
      </w:r>
      <w:r w:rsidRPr="00D33B4E">
        <w:rPr>
          <w:rFonts w:hint="eastAsia"/>
          <w:b/>
          <w:bCs/>
        </w:rPr>
        <w:t>先生</w:t>
      </w:r>
      <w:r w:rsidRPr="00D33B4E">
        <w:rPr>
          <w:rFonts w:hint="eastAsia"/>
        </w:rPr>
        <w:t>说，鉴于提供的证据显示出玻利维亚为提供所有必要资料所做的努力，迅速行动更正错误，以及</w:t>
      </w:r>
      <w:r w:rsidRPr="00D33B4E">
        <w:rPr>
          <w:rFonts w:hint="eastAsia"/>
        </w:rPr>
        <w:t>B</w:t>
      </w:r>
      <w:r w:rsidRPr="00D33B4E">
        <w:rPr>
          <w:rFonts w:hint="eastAsia"/>
        </w:rPr>
        <w:t>部分提交资料在截止日期过后不久即已收到的事实，他可以支持玻利维亚的请求。委员会可能亦希望以与</w:t>
      </w:r>
      <w:r w:rsidRPr="00D33B4E">
        <w:t>USABSS-36</w:t>
      </w:r>
      <w:r w:rsidRPr="00D33B4E">
        <w:rPr>
          <w:rFonts w:hint="eastAsia"/>
        </w:rPr>
        <w:t>卫星网络相同的方式处理，将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w:t>
      </w:r>
      <w:r w:rsidRPr="00D33B4E">
        <w:rPr>
          <w:rFonts w:hint="eastAsia"/>
        </w:rPr>
        <w:t>B</w:t>
      </w:r>
      <w:r w:rsidRPr="00D33B4E">
        <w:rPr>
          <w:rFonts w:hint="eastAsia"/>
        </w:rPr>
        <w:t>部分资料的新收到日期，这将避免无线电通信局重新审查自收到缺失资料之后收到的所有卫星网络。</w:t>
      </w:r>
    </w:p>
    <w:p w14:paraId="0BCF9722" w14:textId="77777777" w:rsidR="00CE6497" w:rsidRPr="00D33B4E" w:rsidRDefault="00CE6497" w:rsidP="00CE6497">
      <w:pPr>
        <w:jc w:val="both"/>
      </w:pPr>
      <w:r w:rsidRPr="00D33B4E">
        <w:rPr>
          <w:bCs/>
        </w:rPr>
        <w:t>9.3</w:t>
      </w:r>
      <w:r w:rsidRPr="00D33B4E">
        <w:rPr>
          <w:bCs/>
        </w:rPr>
        <w:tab/>
      </w:r>
      <w:r w:rsidRPr="00D33B4E">
        <w:rPr>
          <w:b/>
        </w:rPr>
        <w:t>Hashimoto</w:t>
      </w:r>
      <w:r w:rsidRPr="00D33B4E">
        <w:rPr>
          <w:rFonts w:hint="eastAsia"/>
          <w:b/>
          <w:bCs/>
        </w:rPr>
        <w:t>先生</w:t>
      </w:r>
      <w:r w:rsidRPr="00D33B4E">
        <w:rPr>
          <w:rFonts w:hint="eastAsia"/>
        </w:rPr>
        <w:t>注意到行政应付努力信息已收到且卫星业务已在操作，而且未能在规则期限内在电子提交平台上提交资料是由人为错误所致。委员会应同意该请求，并将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w:t>
      </w:r>
      <w:r w:rsidRPr="00D33B4E">
        <w:rPr>
          <w:rFonts w:hint="eastAsia"/>
        </w:rPr>
        <w:t>B</w:t>
      </w:r>
      <w:r w:rsidRPr="00D33B4E">
        <w:rPr>
          <w:rFonts w:hint="eastAsia"/>
        </w:rPr>
        <w:t>部分资料的新接收日期。对</w:t>
      </w:r>
      <w:r w:rsidRPr="00D33B4E">
        <w:rPr>
          <w:rFonts w:hint="eastAsia"/>
        </w:rPr>
        <w:t>USABSS-36</w:t>
      </w:r>
      <w:r w:rsidRPr="00D33B4E">
        <w:rPr>
          <w:rFonts w:hint="eastAsia"/>
        </w:rPr>
        <w:t>网络的案例亦采用了此种方法，不会对其他主管部门产生影响。</w:t>
      </w:r>
    </w:p>
    <w:p w14:paraId="35E59A77" w14:textId="77777777" w:rsidR="00CE6497" w:rsidRPr="00D33B4E" w:rsidRDefault="00CE6497" w:rsidP="00CE6497">
      <w:pPr>
        <w:jc w:val="both"/>
      </w:pPr>
      <w:r w:rsidRPr="00D33B4E">
        <w:t>9.4</w:t>
      </w:r>
      <w:r w:rsidRPr="00D33B4E">
        <w:tab/>
      </w:r>
      <w:r w:rsidRPr="00D33B4E">
        <w:rPr>
          <w:b/>
          <w:bCs/>
        </w:rPr>
        <w:t>Borjón</w:t>
      </w:r>
      <w:r w:rsidRPr="00D33B4E">
        <w:rPr>
          <w:rFonts w:hint="eastAsia"/>
          <w:b/>
        </w:rPr>
        <w:t>先生</w:t>
      </w:r>
      <w:r w:rsidRPr="00D33B4E">
        <w:rPr>
          <w:rFonts w:hint="eastAsia"/>
          <w:bCs/>
        </w:rPr>
        <w:t>指出，玻利维亚是一个发展中国家。尽管已竭尽全力提供必要的信息，但还是因人为错误出现遗憾的差错。注意到</w:t>
      </w:r>
      <w:r w:rsidRPr="00D33B4E">
        <w:rPr>
          <w:rFonts w:hint="eastAsia"/>
          <w:bCs/>
        </w:rPr>
        <w:t>BOLSAT BSS</w:t>
      </w:r>
      <w:r w:rsidRPr="00D33B4E">
        <w:rPr>
          <w:rFonts w:hint="eastAsia"/>
          <w:bCs/>
        </w:rPr>
        <w:t>卫星网络已投入操作，并且这颗卫星已于</w:t>
      </w:r>
      <w:r w:rsidRPr="00D33B4E">
        <w:rPr>
          <w:rFonts w:hint="eastAsia"/>
          <w:bCs/>
        </w:rPr>
        <w:t>2013</w:t>
      </w:r>
      <w:r w:rsidRPr="00D33B4E">
        <w:rPr>
          <w:rFonts w:hint="eastAsia"/>
          <w:bCs/>
        </w:rPr>
        <w:t>年发射，他说，委员会应同意这一请求，并考虑赞同将</w:t>
      </w:r>
      <w:r w:rsidRPr="00D33B4E">
        <w:rPr>
          <w:rFonts w:hint="eastAsia"/>
          <w:bCs/>
        </w:rPr>
        <w:t>2020</w:t>
      </w:r>
      <w:r w:rsidRPr="00D33B4E">
        <w:rPr>
          <w:rFonts w:hint="eastAsia"/>
          <w:bCs/>
        </w:rPr>
        <w:t>年</w:t>
      </w:r>
      <w:r w:rsidRPr="00D33B4E">
        <w:rPr>
          <w:rFonts w:hint="eastAsia"/>
          <w:bCs/>
        </w:rPr>
        <w:t>7</w:t>
      </w:r>
      <w:r w:rsidRPr="00D33B4E">
        <w:rPr>
          <w:rFonts w:hint="eastAsia"/>
          <w:bCs/>
        </w:rPr>
        <w:t>月</w:t>
      </w:r>
      <w:r w:rsidRPr="00D33B4E">
        <w:rPr>
          <w:rFonts w:hint="eastAsia"/>
          <w:bCs/>
        </w:rPr>
        <w:t>15</w:t>
      </w:r>
      <w:r w:rsidRPr="00D33B4E">
        <w:rPr>
          <w:rFonts w:hint="eastAsia"/>
          <w:bCs/>
        </w:rPr>
        <w:t>日定为</w:t>
      </w:r>
      <w:r w:rsidRPr="00D33B4E">
        <w:rPr>
          <w:rFonts w:hint="eastAsia"/>
          <w:bCs/>
        </w:rPr>
        <w:t>B</w:t>
      </w:r>
      <w:r w:rsidRPr="00D33B4E">
        <w:rPr>
          <w:rFonts w:hint="eastAsia"/>
          <w:bCs/>
        </w:rPr>
        <w:t>部分资料新收到日期的建议。</w:t>
      </w:r>
    </w:p>
    <w:p w14:paraId="44639A07" w14:textId="77777777" w:rsidR="00CE6497" w:rsidRPr="00D33B4E" w:rsidRDefault="00CE6497" w:rsidP="00CE6497">
      <w:pPr>
        <w:jc w:val="both"/>
      </w:pPr>
      <w:r w:rsidRPr="00D33B4E">
        <w:t>9.5</w:t>
      </w:r>
      <w:r w:rsidRPr="00D33B4E">
        <w:tab/>
      </w:r>
      <w:r w:rsidRPr="00D33B4E">
        <w:rPr>
          <w:rFonts w:hint="eastAsia"/>
          <w:b/>
          <w:bCs/>
        </w:rPr>
        <w:t>主席</w:t>
      </w:r>
      <w:r w:rsidRPr="00D33B4E">
        <w:rPr>
          <w:rFonts w:hint="eastAsia"/>
        </w:rPr>
        <w:t>注意到，作为发展中国家的玻利维亚使用在线提交工具的经验可能比其他国家少。</w:t>
      </w:r>
    </w:p>
    <w:p w14:paraId="3C18CD5E" w14:textId="77777777" w:rsidR="00CE6497" w:rsidRPr="00D33B4E" w:rsidRDefault="00CE6497" w:rsidP="00CE6497">
      <w:pPr>
        <w:jc w:val="both"/>
      </w:pPr>
      <w:r w:rsidRPr="00D33B4E">
        <w:rPr>
          <w:bCs/>
        </w:rPr>
        <w:t>9.6</w:t>
      </w:r>
      <w:r w:rsidRPr="00D33B4E">
        <w:rPr>
          <w:bCs/>
        </w:rPr>
        <w:tab/>
      </w:r>
      <w:r w:rsidRPr="00D33B4E">
        <w:rPr>
          <w:rFonts w:hint="eastAsia"/>
          <w:b/>
          <w:bCs/>
        </w:rPr>
        <w:t>Varlamov</w:t>
      </w:r>
      <w:r w:rsidRPr="00D33B4E">
        <w:rPr>
          <w:rFonts w:hint="eastAsia"/>
          <w:b/>
          <w:bCs/>
        </w:rPr>
        <w:t>先生</w:t>
      </w:r>
      <w:r w:rsidRPr="00D33B4E">
        <w:rPr>
          <w:rFonts w:hint="eastAsia"/>
        </w:rPr>
        <w:t>同意玻利维亚是一个发展中国家，使用在线提交工具的经验可能有限。该网络已投入操作，且所有协调已完成。委员会应同意这一请求，并责成无线电通信局将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w:t>
      </w:r>
      <w:r w:rsidRPr="00D33B4E">
        <w:rPr>
          <w:rFonts w:hint="eastAsia"/>
        </w:rPr>
        <w:t>B</w:t>
      </w:r>
      <w:r w:rsidRPr="00D33B4E">
        <w:rPr>
          <w:rFonts w:hint="eastAsia"/>
        </w:rPr>
        <w:t>部分资料的新收到日期。</w:t>
      </w:r>
    </w:p>
    <w:p w14:paraId="1E8B6C49" w14:textId="77777777" w:rsidR="00CE6497" w:rsidRPr="00D33B4E" w:rsidRDefault="00CE6497" w:rsidP="00CE6497">
      <w:pPr>
        <w:jc w:val="both"/>
      </w:pPr>
      <w:r w:rsidRPr="00D33B4E">
        <w:rPr>
          <w:bCs/>
        </w:rPr>
        <w:t>9.7</w:t>
      </w:r>
      <w:r w:rsidRPr="00D33B4E">
        <w:rPr>
          <w:bCs/>
        </w:rPr>
        <w:tab/>
      </w:r>
      <w:r w:rsidRPr="00D33B4E">
        <w:rPr>
          <w:rFonts w:hint="eastAsia"/>
          <w:b/>
          <w:bCs/>
        </w:rPr>
        <w:t>Alamri</w:t>
      </w:r>
      <w:r w:rsidRPr="00D33B4E">
        <w:rPr>
          <w:rFonts w:hint="eastAsia"/>
          <w:b/>
          <w:bCs/>
        </w:rPr>
        <w:t>先生</w:t>
      </w:r>
      <w:r w:rsidRPr="00D33B4E">
        <w:rPr>
          <w:rFonts w:hint="eastAsia"/>
        </w:rPr>
        <w:t>注意到在上传电子提交系统时出现错误，卫星已投入操作，资料在截止日期之后不久已收到，并已提供证据表明玻利维亚主管部门已努力在规则时限内提供资料，同意无线电通信局应接受迟交的</w:t>
      </w:r>
      <w:r w:rsidRPr="00D33B4E">
        <w:rPr>
          <w:rFonts w:hint="eastAsia"/>
        </w:rPr>
        <w:t>B</w:t>
      </w:r>
      <w:r w:rsidRPr="00D33B4E">
        <w:rPr>
          <w:rFonts w:hint="eastAsia"/>
        </w:rPr>
        <w:t>部分资料。</w:t>
      </w:r>
    </w:p>
    <w:p w14:paraId="65C5FDE4" w14:textId="77777777" w:rsidR="00CE6497" w:rsidRPr="00D33B4E" w:rsidRDefault="00CE6497" w:rsidP="00CE6497">
      <w:pPr>
        <w:jc w:val="both"/>
      </w:pPr>
      <w:r w:rsidRPr="00D33B4E">
        <w:rPr>
          <w:bCs/>
        </w:rPr>
        <w:t>9.8</w:t>
      </w:r>
      <w:r w:rsidRPr="00D33B4E">
        <w:rPr>
          <w:bCs/>
        </w:rPr>
        <w:tab/>
      </w:r>
      <w:bookmarkStart w:id="345" w:name="lt_pId1495"/>
      <w:proofErr w:type="spellStart"/>
      <w:r w:rsidRPr="00D33B4E">
        <w:rPr>
          <w:b/>
        </w:rPr>
        <w:t>Azzouz</w:t>
      </w:r>
      <w:proofErr w:type="spellEnd"/>
      <w:r w:rsidRPr="00D33B4E">
        <w:rPr>
          <w:rFonts w:hint="eastAsia"/>
          <w:b/>
          <w:bCs/>
        </w:rPr>
        <w:t>先生</w:t>
      </w:r>
      <w:r w:rsidRPr="00D33B4E">
        <w:rPr>
          <w:rFonts w:hint="eastAsia"/>
        </w:rPr>
        <w:t>与其他委员一样，认为委员会应同意该请求。委员会还应责成无线电通信局将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w:t>
      </w:r>
      <w:r w:rsidRPr="00D33B4E">
        <w:rPr>
          <w:rFonts w:hint="eastAsia"/>
        </w:rPr>
        <w:t>B</w:t>
      </w:r>
      <w:r w:rsidRPr="00D33B4E">
        <w:rPr>
          <w:rFonts w:hint="eastAsia"/>
        </w:rPr>
        <w:t>部分资料的新收到日期。</w:t>
      </w:r>
      <w:bookmarkEnd w:id="345"/>
    </w:p>
    <w:p w14:paraId="77A9F7B4" w14:textId="77777777" w:rsidR="00CE6497" w:rsidRPr="00D33B4E" w:rsidRDefault="00CE6497" w:rsidP="00CE6497">
      <w:pPr>
        <w:jc w:val="both"/>
      </w:pPr>
      <w:r w:rsidRPr="00D33B4E">
        <w:rPr>
          <w:bCs/>
        </w:rPr>
        <w:t>9.9</w:t>
      </w:r>
      <w:r w:rsidRPr="00D33B4E">
        <w:rPr>
          <w:bCs/>
        </w:rPr>
        <w:tab/>
      </w:r>
      <w:r w:rsidRPr="00D33B4E">
        <w:rPr>
          <w:rFonts w:hint="eastAsia"/>
          <w:b/>
          <w:bCs/>
        </w:rPr>
        <w:t>Hasanova</w:t>
      </w:r>
      <w:r w:rsidRPr="00D33B4E">
        <w:rPr>
          <w:rFonts w:hint="eastAsia"/>
          <w:b/>
          <w:bCs/>
        </w:rPr>
        <w:t>女士、</w:t>
      </w:r>
      <w:r w:rsidRPr="00D33B4E">
        <w:rPr>
          <w:rFonts w:hint="eastAsia"/>
          <w:b/>
          <w:bCs/>
        </w:rPr>
        <w:t>Hoan</w:t>
      </w:r>
      <w:r w:rsidRPr="00D33B4E">
        <w:rPr>
          <w:rFonts w:hint="eastAsia"/>
          <w:b/>
          <w:bCs/>
        </w:rPr>
        <w:t>先生、</w:t>
      </w:r>
      <w:r w:rsidRPr="00D33B4E">
        <w:rPr>
          <w:rFonts w:hint="eastAsia"/>
          <w:b/>
          <w:bCs/>
        </w:rPr>
        <w:t>Jeanty</w:t>
      </w:r>
      <w:r w:rsidRPr="00D33B4E">
        <w:rPr>
          <w:rFonts w:hint="eastAsia"/>
          <w:b/>
          <w:bCs/>
        </w:rPr>
        <w:t>女士、</w:t>
      </w:r>
      <w:r w:rsidRPr="00D33B4E">
        <w:rPr>
          <w:rFonts w:hint="eastAsia"/>
          <w:b/>
          <w:bCs/>
        </w:rPr>
        <w:t>Talib</w:t>
      </w:r>
      <w:r w:rsidRPr="00D33B4E">
        <w:rPr>
          <w:rFonts w:hint="eastAsia"/>
          <w:b/>
          <w:bCs/>
        </w:rPr>
        <w:t>先生</w:t>
      </w:r>
      <w:r w:rsidRPr="00D33B4E">
        <w:rPr>
          <w:rFonts w:hint="eastAsia"/>
        </w:rPr>
        <w:t>和</w:t>
      </w:r>
      <w:r w:rsidRPr="00D33B4E">
        <w:rPr>
          <w:rFonts w:hint="eastAsia"/>
          <w:b/>
          <w:bCs/>
        </w:rPr>
        <w:t>Mchunu</w:t>
      </w:r>
      <w:r w:rsidRPr="00D33B4E">
        <w:rPr>
          <w:rFonts w:hint="eastAsia"/>
          <w:b/>
          <w:bCs/>
        </w:rPr>
        <w:t>先生</w:t>
      </w:r>
      <w:r w:rsidRPr="00D33B4E">
        <w:rPr>
          <w:rFonts w:hint="eastAsia"/>
        </w:rPr>
        <w:t>同意，委员会应同意玻利维亚主管部门的请求。</w:t>
      </w:r>
    </w:p>
    <w:p w14:paraId="4E90B976" w14:textId="77777777" w:rsidR="00CE6497" w:rsidRPr="00D33B4E" w:rsidRDefault="00CE6497" w:rsidP="00CE6497">
      <w:pPr>
        <w:jc w:val="both"/>
      </w:pPr>
      <w:r w:rsidRPr="00D33B4E">
        <w:t>9.10</w:t>
      </w:r>
      <w:r w:rsidRPr="00D33B4E">
        <w:tab/>
      </w:r>
      <w:r w:rsidRPr="00D33B4E">
        <w:rPr>
          <w:b/>
          <w:bCs/>
        </w:rPr>
        <w:t>主席</w:t>
      </w:r>
      <w:r w:rsidRPr="00D33B4E">
        <w:t>建议委员会做出如下结论：</w:t>
      </w:r>
      <w:r w:rsidRPr="00D33B4E">
        <w:t xml:space="preserve"> </w:t>
      </w:r>
    </w:p>
    <w:p w14:paraId="2127D47D" w14:textId="77777777" w:rsidR="00CE6497" w:rsidRPr="00D33B4E" w:rsidRDefault="00CE6497" w:rsidP="00142AD0">
      <w:pPr>
        <w:ind w:firstLineChars="200" w:firstLine="480"/>
        <w:jc w:val="both"/>
      </w:pPr>
      <w:bookmarkStart w:id="346" w:name="lt_pId1500"/>
      <w:r w:rsidRPr="00D33B4E">
        <w:rPr>
          <w:rFonts w:hint="eastAsia"/>
        </w:rPr>
        <w:t>“委员会审议了</w:t>
      </w:r>
      <w:r w:rsidRPr="00D33B4E">
        <w:t>RRB20-2/10</w:t>
      </w:r>
      <w:r w:rsidRPr="00D33B4E">
        <w:rPr>
          <w:rFonts w:hint="eastAsia"/>
        </w:rPr>
        <w:t>号文件中玻利维亚主管部门的请求。委员会注意到：</w:t>
      </w:r>
      <w:bookmarkEnd w:id="346"/>
    </w:p>
    <w:p w14:paraId="100F731D"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47" w:name="lt_pId1503"/>
      <w:r w:rsidRPr="00D33B4E">
        <w:rPr>
          <w:rFonts w:hint="eastAsia"/>
          <w:lang w:eastAsia="zh-CN"/>
        </w:rPr>
        <w:t>无线电通信局已按照《无线电规则》的相关规定采取行动；</w:t>
      </w:r>
      <w:bookmarkEnd w:id="347"/>
    </w:p>
    <w:p w14:paraId="3BBFDFC0"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48" w:name="lt_pId1505"/>
      <w:r w:rsidRPr="00D33B4E">
        <w:rPr>
          <w:rFonts w:hint="eastAsia"/>
          <w:lang w:eastAsia="zh-CN"/>
        </w:rPr>
        <w:t>玻利维亚主管部门试图于</w:t>
      </w:r>
      <w:r w:rsidRPr="00D33B4E">
        <w:rPr>
          <w:rFonts w:hint="eastAsia"/>
          <w:lang w:eastAsia="zh-CN"/>
        </w:rPr>
        <w:t>2019</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6</w:t>
      </w:r>
      <w:r w:rsidRPr="00D33B4E">
        <w:rPr>
          <w:rFonts w:hint="eastAsia"/>
          <w:lang w:eastAsia="zh-CN"/>
        </w:rPr>
        <w:t>日提供所要求的</w:t>
      </w:r>
      <w:r w:rsidRPr="00D33B4E">
        <w:rPr>
          <w:rFonts w:hint="eastAsia"/>
          <w:lang w:eastAsia="zh-CN"/>
        </w:rPr>
        <w:t>B</w:t>
      </w:r>
      <w:r w:rsidRPr="00D33B4E">
        <w:rPr>
          <w:rFonts w:hint="eastAsia"/>
          <w:lang w:eastAsia="zh-CN"/>
        </w:rPr>
        <w:t>部分资料，但在使用在线提交系统时遇到困难；</w:t>
      </w:r>
      <w:bookmarkEnd w:id="348"/>
    </w:p>
    <w:p w14:paraId="4AF795C7" w14:textId="77777777" w:rsidR="00CE6497" w:rsidRPr="00D33B4E" w:rsidRDefault="00CE6497" w:rsidP="00CE6497">
      <w:pPr>
        <w:pStyle w:val="enumlev1"/>
        <w:jc w:val="both"/>
        <w:rPr>
          <w:lang w:eastAsia="zh-CN"/>
        </w:rPr>
      </w:pPr>
      <w:r w:rsidRPr="00D33B4E">
        <w:rPr>
          <w:lang w:eastAsia="zh-CN"/>
        </w:rPr>
        <w:lastRenderedPageBreak/>
        <w:t>–</w:t>
      </w:r>
      <w:r w:rsidRPr="00D33B4E">
        <w:rPr>
          <w:lang w:eastAsia="zh-CN"/>
        </w:rPr>
        <w:tab/>
      </w:r>
      <w:bookmarkStart w:id="349" w:name="lt_pId1507"/>
      <w:r w:rsidRPr="00D33B4E">
        <w:rPr>
          <w:rFonts w:hint="eastAsia"/>
          <w:lang w:eastAsia="zh-CN"/>
        </w:rPr>
        <w:t>玻利维亚主管部门已竭尽全力提供符合《无线电规则》要求的资料，在发现错误后迅速采取行动予以更正，并于</w:t>
      </w:r>
      <w:r w:rsidRPr="00D33B4E">
        <w:rPr>
          <w:rFonts w:hint="eastAsia"/>
          <w:lang w:eastAsia="zh-CN"/>
        </w:rPr>
        <w:t>2020</w:t>
      </w:r>
      <w:r w:rsidRPr="00D33B4E">
        <w:rPr>
          <w:rFonts w:hint="eastAsia"/>
          <w:lang w:eastAsia="zh-CN"/>
        </w:rPr>
        <w:t>年</w:t>
      </w:r>
      <w:r w:rsidRPr="00D33B4E">
        <w:rPr>
          <w:rFonts w:hint="eastAsia"/>
          <w:lang w:eastAsia="zh-CN"/>
        </w:rPr>
        <w:t>1</w:t>
      </w:r>
      <w:r w:rsidRPr="00D33B4E">
        <w:rPr>
          <w:rFonts w:hint="eastAsia"/>
          <w:lang w:eastAsia="zh-CN"/>
        </w:rPr>
        <w:t>月</w:t>
      </w:r>
      <w:r w:rsidRPr="00D33B4E">
        <w:rPr>
          <w:rFonts w:hint="eastAsia"/>
          <w:lang w:eastAsia="zh-CN"/>
        </w:rPr>
        <w:t>15</w:t>
      </w:r>
      <w:r w:rsidRPr="00D33B4E">
        <w:rPr>
          <w:rFonts w:hint="eastAsia"/>
          <w:lang w:eastAsia="zh-CN"/>
        </w:rPr>
        <w:t>日提供该资料；</w:t>
      </w:r>
      <w:bookmarkEnd w:id="349"/>
    </w:p>
    <w:p w14:paraId="1739C2A5"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50" w:name="lt_pId1509"/>
      <w:r w:rsidRPr="00D33B4E">
        <w:rPr>
          <w:rFonts w:hint="eastAsia"/>
          <w:lang w:eastAsia="zh-CN"/>
        </w:rPr>
        <w:t>玻利维亚主管部门已符合所有其它规则要求，包括所有频率指配的协调和投入使用；</w:t>
      </w:r>
      <w:bookmarkEnd w:id="350"/>
    </w:p>
    <w:p w14:paraId="1DECF522"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51" w:name="lt_pId1511"/>
      <w:r w:rsidRPr="00D33B4E">
        <w:rPr>
          <w:rFonts w:hint="eastAsia"/>
          <w:lang w:eastAsia="zh-CN"/>
        </w:rPr>
        <w:t>玻利维亚主管部门属于发展中国家，使用在线工具提交卫星网络资料的经验较少。</w:t>
      </w:r>
      <w:bookmarkEnd w:id="351"/>
    </w:p>
    <w:p w14:paraId="2684CDE1" w14:textId="77777777" w:rsidR="00CE6497" w:rsidRPr="00D33B4E" w:rsidRDefault="00CE6497" w:rsidP="00142AD0">
      <w:pPr>
        <w:ind w:firstLineChars="200" w:firstLine="480"/>
        <w:jc w:val="both"/>
        <w:rPr>
          <w:b/>
          <w:bCs/>
        </w:rPr>
      </w:pPr>
      <w:bookmarkStart w:id="352" w:name="lt_pId1512"/>
      <w:r w:rsidRPr="00D33B4E">
        <w:rPr>
          <w:rFonts w:hint="eastAsia"/>
        </w:rPr>
        <w:t>因此，委员会决定同意玻利维亚主管部门的请求，并责成无线电通信局处理</w:t>
      </w:r>
      <w:r w:rsidRPr="00D33B4E">
        <w:rPr>
          <w:rFonts w:hint="eastAsia"/>
        </w:rPr>
        <w:t>BOLSAT BSS</w:t>
      </w:r>
      <w:r w:rsidRPr="00D33B4E">
        <w:rPr>
          <w:rFonts w:hint="eastAsia"/>
        </w:rPr>
        <w:t>卫星网络的</w:t>
      </w:r>
      <w:r w:rsidRPr="00D33B4E">
        <w:rPr>
          <w:rFonts w:hint="eastAsia"/>
        </w:rPr>
        <w:t>B</w:t>
      </w:r>
      <w:r w:rsidRPr="00D33B4E">
        <w:rPr>
          <w:rFonts w:hint="eastAsia"/>
        </w:rPr>
        <w:t>部分资料。但是，由于不会对其他主管部门或</w:t>
      </w:r>
      <w:r w:rsidRPr="00D33B4E">
        <w:rPr>
          <w:rFonts w:hint="eastAsia"/>
        </w:rPr>
        <w:t>BOLSAT BSS</w:t>
      </w:r>
      <w:r w:rsidRPr="00D33B4E">
        <w:rPr>
          <w:rFonts w:hint="eastAsia"/>
        </w:rPr>
        <w:t>卫星网络造成影响，并且将避免无线电通信局重新审查自收到缺失资料之后收到的所有卫星网络，委员会进一步决定责成无线电通信局将</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15</w:t>
      </w:r>
      <w:r w:rsidRPr="00D33B4E">
        <w:rPr>
          <w:rFonts w:hint="eastAsia"/>
        </w:rPr>
        <w:t>日定为</w:t>
      </w:r>
      <w:r w:rsidRPr="00D33B4E">
        <w:rPr>
          <w:rFonts w:hint="eastAsia"/>
        </w:rPr>
        <w:t>B</w:t>
      </w:r>
      <w:r w:rsidRPr="00D33B4E">
        <w:rPr>
          <w:rFonts w:hint="eastAsia"/>
        </w:rPr>
        <w:t>部分资料的新收到日期。”</w:t>
      </w:r>
      <w:bookmarkEnd w:id="352"/>
    </w:p>
    <w:p w14:paraId="4FDAF0E0" w14:textId="77777777" w:rsidR="00CE6497" w:rsidRPr="00D33B4E" w:rsidRDefault="00CE6497" w:rsidP="00CE6497">
      <w:pPr>
        <w:jc w:val="both"/>
      </w:pPr>
      <w:r w:rsidRPr="00D33B4E">
        <w:t>9.11</w:t>
      </w:r>
      <w:r w:rsidRPr="00D33B4E">
        <w:tab/>
      </w:r>
      <w:r w:rsidRPr="00D33B4E">
        <w:rPr>
          <w:rFonts w:hint="eastAsia"/>
        </w:rPr>
        <w:t>会议对此表示</w:t>
      </w:r>
      <w:r w:rsidRPr="00D33B4E">
        <w:rPr>
          <w:rFonts w:hint="eastAsia"/>
          <w:b/>
          <w:bCs/>
        </w:rPr>
        <w:t>同意</w:t>
      </w:r>
      <w:r w:rsidRPr="00D33B4E">
        <w:rPr>
          <w:rFonts w:hint="eastAsia"/>
        </w:rPr>
        <w:t>。</w:t>
      </w:r>
    </w:p>
    <w:p w14:paraId="1D57ADCC" w14:textId="77777777" w:rsidR="00CE6497" w:rsidRPr="00D33B4E" w:rsidRDefault="00CE6497" w:rsidP="00CE6497">
      <w:pPr>
        <w:pStyle w:val="Heading1"/>
        <w:jc w:val="both"/>
        <w:rPr>
          <w:rFonts w:hint="eastAsia"/>
          <w:lang w:val="en-US" w:eastAsia="zh-CN"/>
        </w:rPr>
      </w:pPr>
      <w:r w:rsidRPr="00D33B4E">
        <w:rPr>
          <w:lang w:val="en-US" w:eastAsia="zh-CN"/>
        </w:rPr>
        <w:t>10</w:t>
      </w:r>
      <w:r w:rsidRPr="00D33B4E">
        <w:rPr>
          <w:lang w:val="en-US" w:eastAsia="zh-CN"/>
        </w:rPr>
        <w:tab/>
      </w:r>
      <w:bookmarkStart w:id="353" w:name="lt_pId497"/>
      <w:bookmarkStart w:id="354" w:name="lt_pId1517"/>
      <w:r w:rsidRPr="00D33B4E">
        <w:rPr>
          <w:rFonts w:hint="eastAsia"/>
          <w:lang w:val="en-US" w:eastAsia="zh-CN"/>
        </w:rPr>
        <w:t>俄罗斯联邦主管部门提交的请求在国际频率登记总表中恢复</w:t>
      </w:r>
      <w:r w:rsidRPr="00D33B4E">
        <w:rPr>
          <w:rFonts w:hint="eastAsia"/>
          <w:lang w:val="en-US" w:eastAsia="zh-CN"/>
        </w:rPr>
        <w:t>ENSAT-23E</w:t>
      </w:r>
      <w:r w:rsidRPr="00D33B4E">
        <w:rPr>
          <w:rFonts w:hint="eastAsia"/>
          <w:lang w:val="en-US" w:eastAsia="zh-CN"/>
        </w:rPr>
        <w:t>（东经</w:t>
      </w:r>
      <w:r w:rsidRPr="00D33B4E">
        <w:rPr>
          <w:rFonts w:hint="eastAsia"/>
          <w:lang w:val="en-US" w:eastAsia="zh-CN"/>
        </w:rPr>
        <w:t>23</w:t>
      </w:r>
      <w:r w:rsidRPr="00D33B4E">
        <w:rPr>
          <w:lang w:val="en-US" w:eastAsia="zh-CN"/>
        </w:rPr>
        <w:t>°</w:t>
      </w:r>
      <w:r w:rsidRPr="00D33B4E">
        <w:rPr>
          <w:rFonts w:hint="eastAsia"/>
          <w:lang w:val="en-US" w:eastAsia="zh-CN"/>
        </w:rPr>
        <w:t>）卫星网络频率指配的</w:t>
      </w:r>
      <w:bookmarkEnd w:id="353"/>
      <w:r w:rsidRPr="00D33B4E">
        <w:rPr>
          <w:rFonts w:hint="eastAsia"/>
          <w:lang w:val="en-US" w:eastAsia="zh-CN"/>
        </w:rPr>
        <w:t>资料</w:t>
      </w:r>
      <w:bookmarkEnd w:id="354"/>
      <w:r w:rsidRPr="00D33B4E">
        <w:rPr>
          <w:lang w:eastAsia="zh-CN"/>
        </w:rPr>
        <w:t>（</w:t>
      </w:r>
      <w:r w:rsidRPr="00D33B4E">
        <w:rPr>
          <w:lang w:eastAsia="zh-CN"/>
        </w:rPr>
        <w:t>RRB20-2/23</w:t>
      </w:r>
      <w:r w:rsidRPr="00D33B4E">
        <w:rPr>
          <w:rFonts w:hint="eastAsia"/>
          <w:lang w:eastAsia="zh-CN"/>
        </w:rPr>
        <w:t>号文件</w:t>
      </w:r>
      <w:r w:rsidRPr="00D33B4E">
        <w:rPr>
          <w:lang w:eastAsia="zh-CN"/>
        </w:rPr>
        <w:t>）</w:t>
      </w:r>
    </w:p>
    <w:p w14:paraId="47B33E94" w14:textId="77777777" w:rsidR="00CE6497" w:rsidRPr="00D33B4E" w:rsidRDefault="00CE6497" w:rsidP="00CE6497">
      <w:pPr>
        <w:jc w:val="both"/>
      </w:pPr>
      <w:r w:rsidRPr="00D33B4E">
        <w:rPr>
          <w:bCs/>
        </w:rPr>
        <w:t>10.1</w:t>
      </w:r>
      <w:r w:rsidRPr="00D33B4E">
        <w:rPr>
          <w:bCs/>
        </w:rPr>
        <w:tab/>
      </w:r>
      <w:r w:rsidRPr="00D33B4E">
        <w:rPr>
          <w:b/>
        </w:rPr>
        <w:t>Sakamoto</w:t>
      </w:r>
      <w:r w:rsidRPr="00D33B4E">
        <w:rPr>
          <w:rFonts w:hint="eastAsia"/>
          <w:b/>
        </w:rPr>
        <w:t>先生（空间业务部空间系统协调处处长）</w:t>
      </w:r>
      <w:r w:rsidRPr="00D33B4E">
        <w:rPr>
          <w:rFonts w:asciiTheme="majorBidi" w:hAnsiTheme="majorBidi" w:cstheme="majorBidi" w:hint="eastAsia"/>
        </w:rPr>
        <w:t>介绍了</w:t>
      </w:r>
      <w:r w:rsidRPr="00D33B4E">
        <w:t>RRB20-2/23</w:t>
      </w:r>
      <w:r w:rsidRPr="00D33B4E">
        <w:rPr>
          <w:rFonts w:asciiTheme="majorBidi" w:hAnsiTheme="majorBidi" w:cstheme="majorBidi" w:hint="eastAsia"/>
        </w:rPr>
        <w:t>号文件，</w:t>
      </w:r>
      <w:r w:rsidRPr="00D33B4E">
        <w:rPr>
          <w:rFonts w:hint="eastAsia"/>
        </w:rPr>
        <w:t>其中载有俄罗斯联邦主管部门提交的资料，请求在</w:t>
      </w:r>
      <w:r w:rsidRPr="00D33B4E">
        <w:rPr>
          <w:rFonts w:hint="eastAsia"/>
        </w:rPr>
        <w:t>MIFR</w:t>
      </w:r>
      <w:r w:rsidRPr="00D33B4E">
        <w:rPr>
          <w:rFonts w:hint="eastAsia"/>
        </w:rPr>
        <w:t>中恢复</w:t>
      </w:r>
      <w:r w:rsidRPr="00D33B4E">
        <w:rPr>
          <w:rFonts w:hint="eastAsia"/>
        </w:rPr>
        <w:t>ENSAT-23E</w:t>
      </w:r>
      <w:r w:rsidRPr="00D33B4E">
        <w:rPr>
          <w:rFonts w:hint="eastAsia"/>
        </w:rPr>
        <w:t>（东经</w:t>
      </w:r>
      <w:r w:rsidRPr="00D33B4E">
        <w:rPr>
          <w:rFonts w:hint="eastAsia"/>
        </w:rPr>
        <w:t>23</w:t>
      </w:r>
      <w:r w:rsidRPr="00D33B4E">
        <w:t>°</w:t>
      </w:r>
      <w:r w:rsidRPr="00D33B4E">
        <w:rPr>
          <w:rFonts w:hint="eastAsia"/>
        </w:rPr>
        <w:t>）卫星网络在五个频段内的频率指配，并审议根据第</w:t>
      </w:r>
      <w:r w:rsidRPr="00D33B4E">
        <w:rPr>
          <w:rFonts w:hint="eastAsia"/>
        </w:rPr>
        <w:t>4</w:t>
      </w:r>
      <w:r w:rsidRPr="00D33B4E">
        <w:t>9</w:t>
      </w:r>
      <w:r w:rsidRPr="00D33B4E">
        <w:rPr>
          <w:rFonts w:hint="eastAsia"/>
        </w:rPr>
        <w:t>号决议（</w:t>
      </w:r>
      <w:r w:rsidRPr="00D33B4E">
        <w:rPr>
          <w:rFonts w:hint="eastAsia"/>
        </w:rPr>
        <w:t>WRC-19</w:t>
      </w:r>
      <w:r w:rsidRPr="00D33B4E">
        <w:rPr>
          <w:rFonts w:hint="eastAsia"/>
        </w:rPr>
        <w:t>，修订版）提交该网络信息的截止日期。</w:t>
      </w:r>
      <w:bookmarkStart w:id="355" w:name="lt_pId1521"/>
      <w:r w:rsidRPr="00D33B4E">
        <w:rPr>
          <w:rFonts w:hint="eastAsia"/>
        </w:rPr>
        <w:t>他忆及，该网络原计划操作</w:t>
      </w:r>
      <w:proofErr w:type="spellStart"/>
      <w:r w:rsidRPr="00D33B4E">
        <w:t>Angosat</w:t>
      </w:r>
      <w:proofErr w:type="spellEnd"/>
      <w:r w:rsidRPr="00D33B4E">
        <w:rPr>
          <w:rFonts w:hint="eastAsia"/>
        </w:rPr>
        <w:t>卫星，于</w:t>
      </w:r>
      <w:r w:rsidRPr="00D33B4E">
        <w:rPr>
          <w:rFonts w:hint="eastAsia"/>
        </w:rPr>
        <w:t>2011</w:t>
      </w:r>
      <w:r w:rsidRPr="00D33B4E">
        <w:rPr>
          <w:rFonts w:hint="eastAsia"/>
        </w:rPr>
        <w:t>年进行了通知并且运营商已遵循实施所需的所有程序，包括提供第</w:t>
      </w:r>
      <w:r w:rsidRPr="00D33B4E">
        <w:rPr>
          <w:rFonts w:hint="eastAsia"/>
        </w:rPr>
        <w:t>49</w:t>
      </w:r>
      <w:r w:rsidRPr="00D33B4E">
        <w:rPr>
          <w:rFonts w:hint="eastAsia"/>
        </w:rPr>
        <w:t>号决议规定的资料。</w:t>
      </w:r>
      <w:proofErr w:type="spellStart"/>
      <w:r w:rsidRPr="00D33B4E">
        <w:t>Angosat</w:t>
      </w:r>
      <w:proofErr w:type="spellEnd"/>
      <w:r w:rsidRPr="00D33B4E">
        <w:rPr>
          <w:rFonts w:hint="eastAsia"/>
        </w:rPr>
        <w:t>卫星于</w:t>
      </w:r>
      <w:r w:rsidRPr="00D33B4E">
        <w:rPr>
          <w:rFonts w:hint="eastAsia"/>
        </w:rPr>
        <w:t>2017</w:t>
      </w:r>
      <w:r w:rsidRPr="00D33B4E">
        <w:rPr>
          <w:rFonts w:hint="eastAsia"/>
        </w:rPr>
        <w:t>年</w:t>
      </w:r>
      <w:r w:rsidRPr="00D33B4E">
        <w:rPr>
          <w:rFonts w:hint="eastAsia"/>
        </w:rPr>
        <w:t>12</w:t>
      </w:r>
      <w:r w:rsidRPr="00D33B4E">
        <w:rPr>
          <w:rFonts w:hint="eastAsia"/>
        </w:rPr>
        <w:t>月发射，但于</w:t>
      </w:r>
      <w:r w:rsidRPr="00D33B4E">
        <w:rPr>
          <w:rFonts w:hint="eastAsia"/>
        </w:rPr>
        <w:t>2018</w:t>
      </w:r>
      <w:r w:rsidRPr="00D33B4E">
        <w:rPr>
          <w:rFonts w:hint="eastAsia"/>
        </w:rPr>
        <w:t>年</w:t>
      </w:r>
      <w:r w:rsidRPr="00D33B4E">
        <w:rPr>
          <w:rFonts w:hint="eastAsia"/>
        </w:rPr>
        <w:t>4</w:t>
      </w:r>
      <w:r w:rsidRPr="00D33B4E">
        <w:rPr>
          <w:rFonts w:hint="eastAsia"/>
        </w:rPr>
        <w:t>月宣布出现故障</w:t>
      </w:r>
      <w:bookmarkEnd w:id="355"/>
      <w:r w:rsidRPr="00D33B4E">
        <w:rPr>
          <w:rFonts w:hint="eastAsia"/>
        </w:rPr>
        <w:t>。新卫星</w:t>
      </w:r>
      <w:r w:rsidRPr="00D33B4E">
        <w:rPr>
          <w:rFonts w:hint="eastAsia"/>
        </w:rPr>
        <w:t>Angosat-2</w:t>
      </w:r>
      <w:r w:rsidRPr="00D33B4E">
        <w:rPr>
          <w:rFonts w:hint="eastAsia"/>
        </w:rPr>
        <w:t>的建造目前正处于初步设计审查阶段。为使</w:t>
      </w:r>
      <w:r w:rsidRPr="00D33B4E">
        <w:rPr>
          <w:rFonts w:hint="eastAsia"/>
        </w:rPr>
        <w:t>Angosat-2</w:t>
      </w:r>
      <w:r w:rsidRPr="00D33B4E">
        <w:rPr>
          <w:rFonts w:hint="eastAsia"/>
        </w:rPr>
        <w:t>能够在为</w:t>
      </w:r>
      <w:r w:rsidRPr="00D33B4E">
        <w:rPr>
          <w:rFonts w:hint="eastAsia"/>
        </w:rPr>
        <w:t>ENSAT-23E</w:t>
      </w:r>
      <w:r w:rsidRPr="00D33B4E">
        <w:rPr>
          <w:rFonts w:hint="eastAsia"/>
        </w:rPr>
        <w:t>（东经</w:t>
      </w:r>
      <w:r w:rsidRPr="00D33B4E">
        <w:rPr>
          <w:rFonts w:hint="eastAsia"/>
        </w:rPr>
        <w:t>23</w:t>
      </w:r>
      <w:r w:rsidRPr="00D33B4E">
        <w:rPr>
          <w:rFonts w:hint="eastAsia"/>
        </w:rPr>
        <w:t>°）卫星网络登记的频率指配中操作，俄罗斯联邦主管部门提交了将投入使用规则时限延长至</w:t>
      </w:r>
      <w:r w:rsidRPr="00D33B4E">
        <w:rPr>
          <w:rFonts w:hint="eastAsia"/>
        </w:rPr>
        <w:t>2021</w:t>
      </w:r>
      <w:r w:rsidRPr="00D33B4E">
        <w:rPr>
          <w:rFonts w:hint="eastAsia"/>
        </w:rPr>
        <w:t>年</w:t>
      </w:r>
      <w:r w:rsidRPr="00D33B4E">
        <w:rPr>
          <w:rFonts w:hint="eastAsia"/>
        </w:rPr>
        <w:t>4</w:t>
      </w:r>
      <w:r w:rsidRPr="00D33B4E">
        <w:rPr>
          <w:rFonts w:hint="eastAsia"/>
        </w:rPr>
        <w:t>月</w:t>
      </w:r>
      <w:r w:rsidRPr="00D33B4E">
        <w:rPr>
          <w:rFonts w:hint="eastAsia"/>
        </w:rPr>
        <w:t>30</w:t>
      </w:r>
      <w:r w:rsidRPr="00D33B4E">
        <w:rPr>
          <w:rFonts w:hint="eastAsia"/>
        </w:rPr>
        <w:t>日的请求，并已经委员会在第</w:t>
      </w:r>
      <w:r w:rsidRPr="00D33B4E">
        <w:rPr>
          <w:rFonts w:hint="eastAsia"/>
        </w:rPr>
        <w:t>79</w:t>
      </w:r>
      <w:r w:rsidRPr="00D33B4E">
        <w:rPr>
          <w:rFonts w:hint="eastAsia"/>
        </w:rPr>
        <w:t>次会议上批准（见</w:t>
      </w:r>
      <w:r w:rsidRPr="00D33B4E">
        <w:rPr>
          <w:rFonts w:hint="eastAsia"/>
        </w:rPr>
        <w:t>RRB18-3/14</w:t>
      </w:r>
      <w:r w:rsidRPr="00D33B4E">
        <w:rPr>
          <w:rFonts w:hint="eastAsia"/>
        </w:rPr>
        <w:t>号文件，第</w:t>
      </w:r>
      <w:r w:rsidRPr="00D33B4E">
        <w:rPr>
          <w:rFonts w:hint="eastAsia"/>
        </w:rPr>
        <w:t>79</w:t>
      </w:r>
      <w:r w:rsidRPr="00D33B4E">
        <w:rPr>
          <w:rFonts w:hint="eastAsia"/>
        </w:rPr>
        <w:t>次会议的会议记录第</w:t>
      </w:r>
      <w:r w:rsidRPr="00D33B4E">
        <w:t>5.1-5.20</w:t>
      </w:r>
      <w:r w:rsidRPr="00D33B4E">
        <w:rPr>
          <w:rFonts w:hint="eastAsia"/>
        </w:rPr>
        <w:t>段）。</w:t>
      </w:r>
      <w:r w:rsidRPr="00D33B4E">
        <w:rPr>
          <w:rFonts w:hint="eastAsia"/>
        </w:rPr>
        <w:t>2019</w:t>
      </w:r>
      <w:r w:rsidRPr="00D33B4E">
        <w:rPr>
          <w:rFonts w:hint="eastAsia"/>
        </w:rPr>
        <w:t>年</w:t>
      </w:r>
      <w:r w:rsidRPr="00D33B4E">
        <w:rPr>
          <w:rFonts w:hint="eastAsia"/>
        </w:rPr>
        <w:t>10</w:t>
      </w:r>
      <w:r w:rsidRPr="00D33B4E">
        <w:rPr>
          <w:rFonts w:hint="eastAsia"/>
        </w:rPr>
        <w:t>月，根据关于《无线电规则》第</w:t>
      </w:r>
      <w:r w:rsidRPr="00D33B4E">
        <w:rPr>
          <w:rFonts w:hint="eastAsia"/>
        </w:rPr>
        <w:t>11.48</w:t>
      </w:r>
      <w:r w:rsidRPr="00D33B4E">
        <w:rPr>
          <w:rFonts w:hint="eastAsia"/>
        </w:rPr>
        <w:t>款的程序规则，无线电通信局向俄罗斯联邦主管部门发出提醒函，表示需要在</w:t>
      </w:r>
      <w:r w:rsidRPr="00D33B4E">
        <w:rPr>
          <w:rFonts w:hint="eastAsia"/>
        </w:rPr>
        <w:t>2019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日前提交第</w:t>
      </w:r>
      <w:r w:rsidRPr="00D33B4E">
        <w:rPr>
          <w:rFonts w:hint="eastAsia"/>
        </w:rPr>
        <w:t>49</w:t>
      </w:r>
      <w:r w:rsidRPr="00D33B4E">
        <w:rPr>
          <w:rFonts w:hint="eastAsia"/>
        </w:rPr>
        <w:t>号决议所要求的最新资料。</w:t>
      </w:r>
      <w:r w:rsidRPr="00D33B4E">
        <w:rPr>
          <w:rFonts w:hint="eastAsia"/>
        </w:rPr>
        <w:t>2019</w:t>
      </w:r>
      <w:r w:rsidRPr="00D33B4E">
        <w:rPr>
          <w:rFonts w:hint="eastAsia"/>
        </w:rPr>
        <w:t>年</w:t>
      </w:r>
      <w:r w:rsidRPr="00D33B4E">
        <w:rPr>
          <w:rFonts w:hint="eastAsia"/>
        </w:rPr>
        <w:t>12</w:t>
      </w:r>
      <w:r w:rsidRPr="00D33B4E">
        <w:rPr>
          <w:rFonts w:hint="eastAsia"/>
        </w:rPr>
        <w:t>月</w:t>
      </w:r>
      <w:r w:rsidRPr="00D33B4E">
        <w:rPr>
          <w:rFonts w:hint="eastAsia"/>
        </w:rPr>
        <w:t>2</w:t>
      </w:r>
      <w:r w:rsidRPr="00D33B4E">
        <w:rPr>
          <w:rFonts w:hint="eastAsia"/>
        </w:rPr>
        <w:t>日，俄罗斯主管部门回复说，无法提供最新资料。由于当时卫星制造和寻找运载火箭方面遇到的相关问题，如果俄罗斯联邦主管部门在</w:t>
      </w:r>
      <w:r w:rsidRPr="00D33B4E">
        <w:rPr>
          <w:rFonts w:hint="eastAsia"/>
        </w:rPr>
        <w:t>2019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日前提交第</w:t>
      </w:r>
      <w:r w:rsidRPr="00D33B4E">
        <w:rPr>
          <w:rFonts w:hint="eastAsia"/>
        </w:rPr>
        <w:t>49</w:t>
      </w:r>
      <w:r w:rsidRPr="00D33B4E">
        <w:rPr>
          <w:rFonts w:hint="eastAsia"/>
        </w:rPr>
        <w:t>号决议所要求的最新信息，则此类信息可能不准确。关于</w:t>
      </w:r>
      <w:r w:rsidRPr="00D33B4E">
        <w:rPr>
          <w:rFonts w:hint="eastAsia"/>
        </w:rPr>
        <w:t>Angosat-2</w:t>
      </w:r>
      <w:r w:rsidRPr="00D33B4E">
        <w:rPr>
          <w:rFonts w:hint="eastAsia"/>
        </w:rPr>
        <w:t>卫星的第</w:t>
      </w:r>
      <w:r w:rsidRPr="00D33B4E">
        <w:rPr>
          <w:rFonts w:hint="eastAsia"/>
        </w:rPr>
        <w:t>49</w:t>
      </w:r>
      <w:r w:rsidRPr="00D33B4E">
        <w:rPr>
          <w:rFonts w:hint="eastAsia"/>
        </w:rPr>
        <w:t>号决议所要求的最新资料已于</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20</w:t>
      </w:r>
      <w:r w:rsidRPr="00D33B4E">
        <w:rPr>
          <w:rFonts w:hint="eastAsia"/>
        </w:rPr>
        <w:t>日提交至无线电通信局</w:t>
      </w:r>
      <w:bookmarkStart w:id="356" w:name="lt_pId1528"/>
      <w:r w:rsidRPr="00D33B4E">
        <w:rPr>
          <w:rFonts w:hint="eastAsia"/>
        </w:rPr>
        <w:t>。</w:t>
      </w:r>
      <w:bookmarkStart w:id="357" w:name="lt_pId1529"/>
      <w:bookmarkEnd w:id="356"/>
      <w:r w:rsidRPr="00D33B4E">
        <w:rPr>
          <w:rFonts w:hint="eastAsia"/>
        </w:rPr>
        <w:t>但是，由于已超过</w:t>
      </w:r>
      <w:r w:rsidRPr="00D33B4E">
        <w:rPr>
          <w:rFonts w:hint="eastAsia"/>
        </w:rPr>
        <w:t>20</w:t>
      </w:r>
      <w:r w:rsidRPr="00D33B4E">
        <w:t>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日的截止期限，无线电通信局已于</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26</w:t>
      </w:r>
      <w:r w:rsidRPr="00D33B4E">
        <w:rPr>
          <w:rFonts w:hint="eastAsia"/>
        </w:rPr>
        <w:t>日取消了</w:t>
      </w:r>
      <w:r w:rsidRPr="00D33B4E">
        <w:rPr>
          <w:rFonts w:hint="eastAsia"/>
        </w:rPr>
        <w:t>ENSAT-23E</w:t>
      </w:r>
      <w:r w:rsidRPr="00D33B4E">
        <w:rPr>
          <w:rFonts w:hint="eastAsia"/>
        </w:rPr>
        <w:t>的频率指配。俄罗斯联邦主管部门在其文稿中认为，对关于《无线电规则》第</w:t>
      </w:r>
      <w:r w:rsidRPr="00D33B4E">
        <w:rPr>
          <w:rFonts w:hint="eastAsia"/>
        </w:rPr>
        <w:t>11.48</w:t>
      </w:r>
      <w:r w:rsidRPr="00D33B4E">
        <w:rPr>
          <w:rFonts w:hint="eastAsia"/>
        </w:rPr>
        <w:t>款的程序规则的解释和应用可能存在模糊之处。该主管部门的理解是，在投入使用规则时限延长后，关于新卫星的第</w:t>
      </w:r>
      <w:r w:rsidRPr="00D33B4E">
        <w:rPr>
          <w:rFonts w:hint="eastAsia"/>
        </w:rPr>
        <w:t>49</w:t>
      </w:r>
      <w:r w:rsidRPr="00D33B4E">
        <w:rPr>
          <w:rFonts w:hint="eastAsia"/>
        </w:rPr>
        <w:t>号决议所要求的最新资料只有在委员会的决定中确立了提交此类资料明确新日期的情况下才要求。</w:t>
      </w:r>
      <w:bookmarkEnd w:id="357"/>
      <w:r w:rsidRPr="00D33B4E">
        <w:rPr>
          <w:rFonts w:hint="eastAsia"/>
        </w:rPr>
        <w:t>由于委员会在第</w:t>
      </w:r>
      <w:r w:rsidRPr="00D33B4E">
        <w:rPr>
          <w:rFonts w:hint="eastAsia"/>
        </w:rPr>
        <w:t>79</w:t>
      </w:r>
      <w:r w:rsidRPr="00D33B4E">
        <w:rPr>
          <w:rFonts w:hint="eastAsia"/>
        </w:rPr>
        <w:t>次会议上关于延长</w:t>
      </w:r>
      <w:r w:rsidRPr="00D33B4E">
        <w:rPr>
          <w:rFonts w:hint="eastAsia"/>
        </w:rPr>
        <w:t>ENSAT-23E</w:t>
      </w:r>
      <w:r w:rsidRPr="00D33B4E">
        <w:rPr>
          <w:rFonts w:hint="eastAsia"/>
        </w:rPr>
        <w:t>卫星网络投入使用规则时限的决定中未明确规定任何此类要求，俄罗斯主管部门的理解是，第</w:t>
      </w:r>
      <w:r w:rsidRPr="00D33B4E">
        <w:rPr>
          <w:rFonts w:hint="eastAsia"/>
        </w:rPr>
        <w:t>49</w:t>
      </w:r>
      <w:r w:rsidRPr="00D33B4E">
        <w:rPr>
          <w:rFonts w:hint="eastAsia"/>
        </w:rPr>
        <w:t>号决议所要求本应在提前公布后的七年规则期限届满之前提供，而情况确实如此。此外，由于投入使用规则时限（</w:t>
      </w:r>
      <w:r w:rsidRPr="00D33B4E">
        <w:rPr>
          <w:rFonts w:hint="eastAsia"/>
        </w:rPr>
        <w:t>2021</w:t>
      </w:r>
      <w:r w:rsidRPr="00D33B4E">
        <w:rPr>
          <w:rFonts w:hint="eastAsia"/>
        </w:rPr>
        <w:t>年</w:t>
      </w:r>
      <w:r w:rsidRPr="00D33B4E">
        <w:rPr>
          <w:rFonts w:hint="eastAsia"/>
        </w:rPr>
        <w:t>4</w:t>
      </w:r>
      <w:r w:rsidRPr="00D33B4E">
        <w:rPr>
          <w:rFonts w:hint="eastAsia"/>
        </w:rPr>
        <w:t>月</w:t>
      </w:r>
      <w:r w:rsidRPr="00D33B4E">
        <w:rPr>
          <w:rFonts w:hint="eastAsia"/>
        </w:rPr>
        <w:t>30</w:t>
      </w:r>
      <w:r w:rsidRPr="00D33B4E">
        <w:rPr>
          <w:rFonts w:hint="eastAsia"/>
        </w:rPr>
        <w:t>日）尚未届满，恢复频率指配不会对已通知卫星网络的现有优先级造成不利影响。</w:t>
      </w:r>
    </w:p>
    <w:p w14:paraId="42749AF1" w14:textId="77777777" w:rsidR="00CE6497" w:rsidRPr="00D33B4E" w:rsidRDefault="00CE6497" w:rsidP="00CE6497">
      <w:pPr>
        <w:jc w:val="both"/>
      </w:pPr>
      <w:r w:rsidRPr="00D33B4E">
        <w:rPr>
          <w:bCs/>
        </w:rPr>
        <w:t>10.2</w:t>
      </w:r>
      <w:r w:rsidRPr="00D33B4E">
        <w:rPr>
          <w:bCs/>
        </w:rPr>
        <w:tab/>
      </w:r>
      <w:r w:rsidRPr="00D33B4E">
        <w:rPr>
          <w:rFonts w:hint="eastAsia"/>
          <w:b/>
          <w:bCs/>
        </w:rPr>
        <w:t>Jeanty</w:t>
      </w:r>
      <w:r w:rsidRPr="00D33B4E">
        <w:rPr>
          <w:rFonts w:hint="eastAsia"/>
          <w:b/>
          <w:bCs/>
        </w:rPr>
        <w:t>女士</w:t>
      </w:r>
      <w:r w:rsidRPr="00D33B4E">
        <w:rPr>
          <w:rFonts w:hint="eastAsia"/>
        </w:rPr>
        <w:t>说，她认为俄罗斯联邦主管部门的理解不正确；在投入使用规则时限延长的情况下，第</w:t>
      </w:r>
      <w:r w:rsidRPr="00D33B4E">
        <w:rPr>
          <w:rFonts w:hint="eastAsia"/>
        </w:rPr>
        <w:t>49</w:t>
      </w:r>
      <w:r w:rsidRPr="00D33B4E">
        <w:rPr>
          <w:rFonts w:hint="eastAsia"/>
        </w:rPr>
        <w:t>号决议最新资料应在原定时间范围内提供，除非委员会另有决定。</w:t>
      </w:r>
      <w:r w:rsidRPr="00D33B4E">
        <w:rPr>
          <w:rFonts w:hint="eastAsia"/>
          <w:b/>
          <w:bCs/>
        </w:rPr>
        <w:t>主席</w:t>
      </w:r>
      <w:r w:rsidRPr="00D33B4E">
        <w:rPr>
          <w:rFonts w:hint="eastAsia"/>
        </w:rPr>
        <w:t>赞同这一观点。</w:t>
      </w:r>
    </w:p>
    <w:p w14:paraId="0E68EDF7" w14:textId="77777777" w:rsidR="00CE6497" w:rsidRPr="00D33B4E" w:rsidRDefault="00CE6497" w:rsidP="00CE6497">
      <w:pPr>
        <w:jc w:val="both"/>
      </w:pPr>
      <w:r w:rsidRPr="00D33B4E">
        <w:rPr>
          <w:bCs/>
        </w:rPr>
        <w:t>10.3</w:t>
      </w:r>
      <w:r w:rsidRPr="00D33B4E">
        <w:rPr>
          <w:bCs/>
        </w:rPr>
        <w:tab/>
      </w:r>
      <w:r w:rsidRPr="00D33B4E">
        <w:rPr>
          <w:rFonts w:hint="eastAsia"/>
          <w:b/>
          <w:bCs/>
        </w:rPr>
        <w:t>Sakamoto</w:t>
      </w:r>
      <w:r w:rsidRPr="00D33B4E">
        <w:rPr>
          <w:rFonts w:hint="eastAsia"/>
          <w:b/>
          <w:bCs/>
        </w:rPr>
        <w:t>先生（空间业务部空间系统协调处处长）</w:t>
      </w:r>
      <w:r w:rsidRPr="00D33B4E">
        <w:rPr>
          <w:rFonts w:hint="eastAsia"/>
        </w:rPr>
        <w:t>说，无线电通信局以如下方式应用程序规则：通知主管部门应在原定的</w:t>
      </w:r>
      <w:r w:rsidRPr="00D33B4E">
        <w:rPr>
          <w:rFonts w:hint="eastAsia"/>
        </w:rPr>
        <w:t>7</w:t>
      </w:r>
      <w:r w:rsidRPr="00D33B4E">
        <w:rPr>
          <w:rFonts w:hint="eastAsia"/>
        </w:rPr>
        <w:t>年规则期限内提交有关原始卫星的第</w:t>
      </w:r>
      <w:r w:rsidRPr="00D33B4E">
        <w:rPr>
          <w:rFonts w:hint="eastAsia"/>
        </w:rPr>
        <w:t>49</w:t>
      </w:r>
      <w:r w:rsidRPr="00D33B4E">
        <w:rPr>
          <w:rFonts w:hint="eastAsia"/>
        </w:rPr>
        <w:t>号决议信息，除非委员会延长规则截止日期。如果委员会将规则截止日期延长至七年期限之后，则最新第</w:t>
      </w:r>
      <w:r w:rsidRPr="00D33B4E">
        <w:rPr>
          <w:rFonts w:hint="eastAsia"/>
        </w:rPr>
        <w:lastRenderedPageBreak/>
        <w:t>49</w:t>
      </w:r>
      <w:r w:rsidRPr="00D33B4E">
        <w:rPr>
          <w:rFonts w:hint="eastAsia"/>
        </w:rPr>
        <w:t>号决议信息应在委员会做出决定之后的一年内或投入使用日期之前（以较早日期为准）提供。</w:t>
      </w:r>
    </w:p>
    <w:p w14:paraId="6A7DCB1C" w14:textId="77777777" w:rsidR="00CE6497" w:rsidRPr="00D33B4E" w:rsidRDefault="00CE6497" w:rsidP="00CE6497">
      <w:pPr>
        <w:jc w:val="both"/>
        <w:rPr>
          <w:b/>
          <w:bCs/>
        </w:rPr>
      </w:pPr>
      <w:r w:rsidRPr="00D33B4E">
        <w:rPr>
          <w:bCs/>
        </w:rPr>
        <w:t>10.4</w:t>
      </w:r>
      <w:r w:rsidRPr="00D33B4E">
        <w:rPr>
          <w:bCs/>
        </w:rPr>
        <w:tab/>
      </w:r>
      <w:r w:rsidRPr="00D33B4E">
        <w:rPr>
          <w:b/>
        </w:rPr>
        <w:t>Hoan</w:t>
      </w:r>
      <w:r w:rsidRPr="00D33B4E">
        <w:rPr>
          <w:rFonts w:hint="eastAsia"/>
          <w:b/>
        </w:rPr>
        <w:t>先生</w:t>
      </w:r>
      <w:r w:rsidRPr="00D33B4E">
        <w:rPr>
          <w:rFonts w:hint="eastAsia"/>
          <w:bCs/>
        </w:rPr>
        <w:t>说，无线电通信局已按照关于《无线电规则》第</w:t>
      </w:r>
      <w:r w:rsidRPr="00D33B4E">
        <w:rPr>
          <w:rFonts w:hint="eastAsia"/>
          <w:bCs/>
        </w:rPr>
        <w:t>11.48</w:t>
      </w:r>
      <w:r w:rsidRPr="00D33B4E">
        <w:rPr>
          <w:rFonts w:hint="eastAsia"/>
          <w:bCs/>
        </w:rPr>
        <w:t>款的程序规则开展行动，这非常明确。但是，由于该程序规则由委员会在第</w:t>
      </w:r>
      <w:r w:rsidRPr="00D33B4E">
        <w:rPr>
          <w:rFonts w:hint="eastAsia"/>
          <w:bCs/>
        </w:rPr>
        <w:t>7</w:t>
      </w:r>
      <w:r w:rsidRPr="00D33B4E">
        <w:rPr>
          <w:bCs/>
        </w:rPr>
        <w:t>8</w:t>
      </w:r>
      <w:r w:rsidRPr="00D33B4E">
        <w:rPr>
          <w:rFonts w:hint="eastAsia"/>
          <w:bCs/>
        </w:rPr>
        <w:t>次会议（即，委员会同意延长</w:t>
      </w:r>
      <w:r w:rsidRPr="00D33B4E">
        <w:rPr>
          <w:rFonts w:hint="eastAsia"/>
          <w:bCs/>
        </w:rPr>
        <w:t>ENSAT-23E</w:t>
      </w:r>
      <w:r w:rsidRPr="00D33B4E">
        <w:rPr>
          <w:rFonts w:hint="eastAsia"/>
          <w:bCs/>
        </w:rPr>
        <w:t>卫星网络规则时限）之前的会议上通过，俄罗斯联邦主管部门可能没有完全理解该案文。注意到建造</w:t>
      </w:r>
      <w:r w:rsidRPr="00D33B4E">
        <w:rPr>
          <w:rFonts w:hint="eastAsia"/>
          <w:bCs/>
        </w:rPr>
        <w:t>Angosat-2</w:t>
      </w:r>
      <w:r w:rsidRPr="00D33B4E">
        <w:rPr>
          <w:rFonts w:hint="eastAsia"/>
          <w:bCs/>
        </w:rPr>
        <w:t>卫星的合同于</w:t>
      </w:r>
      <w:r w:rsidRPr="00D33B4E">
        <w:rPr>
          <w:rFonts w:hint="eastAsia"/>
          <w:bCs/>
        </w:rPr>
        <w:t>2018</w:t>
      </w:r>
      <w:r w:rsidRPr="00D33B4E">
        <w:rPr>
          <w:rFonts w:hint="eastAsia"/>
          <w:bCs/>
        </w:rPr>
        <w:t>年</w:t>
      </w:r>
      <w:r w:rsidRPr="00D33B4E">
        <w:rPr>
          <w:rFonts w:hint="eastAsia"/>
          <w:bCs/>
        </w:rPr>
        <w:t>4</w:t>
      </w:r>
      <w:r w:rsidRPr="00D33B4E">
        <w:rPr>
          <w:rFonts w:hint="eastAsia"/>
          <w:bCs/>
        </w:rPr>
        <w:t>月签署，以及该项目对于非洲所有发展中国家的重要性，他说委员会应同意恢复相关频率指配的请求。</w:t>
      </w:r>
      <w:r w:rsidRPr="00D33B4E">
        <w:rPr>
          <w:b/>
          <w:bCs/>
        </w:rPr>
        <w:t>Borjón</w:t>
      </w:r>
      <w:r w:rsidRPr="00D33B4E">
        <w:rPr>
          <w:rFonts w:hint="eastAsia"/>
          <w:b/>
        </w:rPr>
        <w:t>先生</w:t>
      </w:r>
      <w:r w:rsidRPr="00D33B4E">
        <w:rPr>
          <w:rFonts w:hint="eastAsia"/>
          <w:bCs/>
        </w:rPr>
        <w:t>赞同这些观点。</w:t>
      </w:r>
    </w:p>
    <w:p w14:paraId="76E5DBB8" w14:textId="157F6396" w:rsidR="00CE6497" w:rsidRPr="00D33B4E" w:rsidRDefault="00CE6497" w:rsidP="00CE6497">
      <w:pPr>
        <w:jc w:val="both"/>
      </w:pPr>
      <w:r w:rsidRPr="00D33B4E">
        <w:rPr>
          <w:bCs/>
        </w:rPr>
        <w:t>10.5</w:t>
      </w:r>
      <w:r w:rsidRPr="00D33B4E">
        <w:rPr>
          <w:bCs/>
        </w:rPr>
        <w:tab/>
      </w:r>
      <w:r w:rsidRPr="00D33B4E">
        <w:rPr>
          <w:b/>
        </w:rPr>
        <w:t>Henri</w:t>
      </w:r>
      <w:r w:rsidRPr="00D33B4E">
        <w:rPr>
          <w:rFonts w:hint="eastAsia"/>
          <w:b/>
          <w:bCs/>
        </w:rPr>
        <w:t>先生</w:t>
      </w:r>
      <w:r w:rsidRPr="00D33B4E">
        <w:rPr>
          <w:rFonts w:hint="eastAsia"/>
        </w:rPr>
        <w:t>回忆道，原第</w:t>
      </w:r>
      <w:r w:rsidRPr="00D33B4E">
        <w:rPr>
          <w:rFonts w:hint="eastAsia"/>
        </w:rPr>
        <w:t>49</w:t>
      </w:r>
      <w:r w:rsidRPr="00D33B4E">
        <w:rPr>
          <w:rFonts w:hint="eastAsia"/>
        </w:rPr>
        <w:t>号决议资料已按时提供，并注意到要求在</w:t>
      </w:r>
      <w:r w:rsidRPr="00D33B4E">
        <w:rPr>
          <w:rFonts w:hint="eastAsia"/>
        </w:rPr>
        <w:t>2019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日前提交的第</w:t>
      </w:r>
      <w:r w:rsidRPr="00D33B4E">
        <w:rPr>
          <w:rFonts w:hint="eastAsia"/>
        </w:rPr>
        <w:t>49</w:t>
      </w:r>
      <w:r w:rsidRPr="00D33B4E">
        <w:rPr>
          <w:rFonts w:hint="eastAsia"/>
        </w:rPr>
        <w:t>号决议最新信息已于</w:t>
      </w:r>
      <w:r w:rsidRPr="00D33B4E">
        <w:rPr>
          <w:rFonts w:hint="eastAsia"/>
        </w:rPr>
        <w:t>2020</w:t>
      </w:r>
      <w:r w:rsidRPr="00D33B4E">
        <w:rPr>
          <w:rFonts w:hint="eastAsia"/>
        </w:rPr>
        <w:t>年</w:t>
      </w:r>
      <w:r w:rsidRPr="00D33B4E">
        <w:rPr>
          <w:rFonts w:hint="eastAsia"/>
        </w:rPr>
        <w:t>5</w:t>
      </w:r>
      <w:r w:rsidRPr="00D33B4E">
        <w:rPr>
          <w:rFonts w:hint="eastAsia"/>
        </w:rPr>
        <w:t>月</w:t>
      </w:r>
      <w:r w:rsidRPr="00D33B4E">
        <w:rPr>
          <w:rFonts w:hint="eastAsia"/>
        </w:rPr>
        <w:t>20</w:t>
      </w:r>
      <w:r w:rsidRPr="00D33B4E">
        <w:rPr>
          <w:rFonts w:hint="eastAsia"/>
        </w:rPr>
        <w:t>日提交。一主管部门对程序规则的误解不构成不遵守规定的理由，因为总是可以寻求</w:t>
      </w:r>
      <w:r w:rsidR="00D2568F" w:rsidRPr="00D33B4E">
        <w:rPr>
          <w:rFonts w:hint="eastAsia"/>
        </w:rPr>
        <w:t>无线电通信局给予</w:t>
      </w:r>
      <w:r w:rsidRPr="00D33B4E">
        <w:rPr>
          <w:rFonts w:hint="eastAsia"/>
        </w:rPr>
        <w:t>澄清。但是，俄罗斯联邦表现出提供第</w:t>
      </w:r>
      <w:r w:rsidRPr="00D33B4E">
        <w:rPr>
          <w:rFonts w:hint="eastAsia"/>
        </w:rPr>
        <w:t>49</w:t>
      </w:r>
      <w:r w:rsidRPr="00D33B4E">
        <w:rPr>
          <w:rFonts w:hint="eastAsia"/>
        </w:rPr>
        <w:t>号决议最新资料的意愿，但该资料在</w:t>
      </w:r>
      <w:r w:rsidRPr="00D33B4E">
        <w:rPr>
          <w:rFonts w:hint="eastAsia"/>
        </w:rPr>
        <w:t>2019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日的截止日期前尚未提供。该项目符合《组织法》第</w:t>
      </w:r>
      <w:r w:rsidRPr="00D33B4E">
        <w:rPr>
          <w:rFonts w:hint="eastAsia"/>
        </w:rPr>
        <w:t>44</w:t>
      </w:r>
      <w:r w:rsidRPr="00D33B4E">
        <w:rPr>
          <w:rFonts w:hint="eastAsia"/>
        </w:rPr>
        <w:t>条的原则，他同意委员会应对该请求予以积极回应。</w:t>
      </w:r>
      <w:proofErr w:type="spellStart"/>
      <w:r w:rsidRPr="00D33B4E">
        <w:rPr>
          <w:rFonts w:hint="eastAsia"/>
          <w:b/>
          <w:bCs/>
        </w:rPr>
        <w:t>Azzouz</w:t>
      </w:r>
      <w:proofErr w:type="spellEnd"/>
      <w:r w:rsidRPr="00D33B4E">
        <w:rPr>
          <w:rFonts w:hint="eastAsia"/>
          <w:b/>
          <w:bCs/>
        </w:rPr>
        <w:t>先生</w:t>
      </w:r>
      <w:r w:rsidRPr="00D33B4E">
        <w:rPr>
          <w:rFonts w:hint="eastAsia"/>
        </w:rPr>
        <w:t>对这些意见表示支持。</w:t>
      </w:r>
    </w:p>
    <w:p w14:paraId="6B2B06EB" w14:textId="77777777" w:rsidR="00CE6497" w:rsidRPr="00D33B4E" w:rsidRDefault="00CE6497" w:rsidP="00CE6497">
      <w:pPr>
        <w:jc w:val="both"/>
      </w:pPr>
      <w:r w:rsidRPr="00D33B4E">
        <w:rPr>
          <w:bCs/>
        </w:rPr>
        <w:t>10.6</w:t>
      </w:r>
      <w:r w:rsidRPr="00D33B4E">
        <w:rPr>
          <w:bCs/>
        </w:rPr>
        <w:tab/>
      </w:r>
      <w:r w:rsidRPr="00D33B4E">
        <w:rPr>
          <w:rFonts w:hint="eastAsia"/>
          <w:b/>
          <w:bCs/>
        </w:rPr>
        <w:t>Jeanty</w:t>
      </w:r>
      <w:r w:rsidRPr="00D33B4E">
        <w:rPr>
          <w:rFonts w:hint="eastAsia"/>
          <w:b/>
          <w:bCs/>
        </w:rPr>
        <w:t>女士</w:t>
      </w:r>
      <w:r w:rsidRPr="00D33B4E">
        <w:rPr>
          <w:rFonts w:hint="eastAsia"/>
        </w:rPr>
        <w:t>说，取消对</w:t>
      </w:r>
      <w:r w:rsidRPr="00D33B4E">
        <w:rPr>
          <w:rFonts w:hint="eastAsia"/>
        </w:rPr>
        <w:t>ENSAT-23E</w:t>
      </w:r>
      <w:r w:rsidRPr="00D33B4E">
        <w:rPr>
          <w:rFonts w:hint="eastAsia"/>
        </w:rPr>
        <w:t>卫星网络的频率指配有些过分，她也可以同意接受俄罗斯联邦的请求。</w:t>
      </w:r>
    </w:p>
    <w:p w14:paraId="6CB566EB" w14:textId="77777777" w:rsidR="00CE6497" w:rsidRPr="00D33B4E" w:rsidRDefault="00CE6497" w:rsidP="00CE6497">
      <w:pPr>
        <w:jc w:val="both"/>
      </w:pPr>
      <w:r w:rsidRPr="00D33B4E">
        <w:rPr>
          <w:bCs/>
        </w:rPr>
        <w:t>10.7</w:t>
      </w:r>
      <w:r w:rsidRPr="00D33B4E">
        <w:rPr>
          <w:bCs/>
        </w:rPr>
        <w:tab/>
      </w:r>
      <w:r w:rsidRPr="00D33B4E">
        <w:rPr>
          <w:rFonts w:hint="eastAsia"/>
          <w:b/>
          <w:bCs/>
        </w:rPr>
        <w:t>Hasanova</w:t>
      </w:r>
      <w:r w:rsidRPr="00D33B4E">
        <w:rPr>
          <w:rFonts w:hint="eastAsia"/>
          <w:b/>
          <w:bCs/>
        </w:rPr>
        <w:t>女士</w:t>
      </w:r>
      <w:r w:rsidRPr="00D33B4E">
        <w:rPr>
          <w:rFonts w:hint="eastAsia"/>
        </w:rPr>
        <w:t>注意到，制造</w:t>
      </w:r>
      <w:r w:rsidRPr="00D33B4E">
        <w:rPr>
          <w:rFonts w:hint="eastAsia"/>
        </w:rPr>
        <w:t>Angosat-2</w:t>
      </w:r>
      <w:r w:rsidRPr="00D33B4E">
        <w:rPr>
          <w:rFonts w:hint="eastAsia"/>
        </w:rPr>
        <w:t>的合同已签订。俄罗斯联邦主管部门似乎存有误解，之后提供了第</w:t>
      </w:r>
      <w:r w:rsidRPr="00D33B4E">
        <w:rPr>
          <w:rFonts w:hint="eastAsia"/>
        </w:rPr>
        <w:t>49</w:t>
      </w:r>
      <w:r w:rsidRPr="00D33B4E">
        <w:rPr>
          <w:rFonts w:hint="eastAsia"/>
        </w:rPr>
        <w:t>号决议最新资料，她认为委员会应同意该请求。</w:t>
      </w:r>
    </w:p>
    <w:p w14:paraId="063A47D3" w14:textId="77777777" w:rsidR="00CE6497" w:rsidRPr="00D33B4E" w:rsidRDefault="00CE6497" w:rsidP="00CE6497">
      <w:pPr>
        <w:jc w:val="both"/>
      </w:pPr>
      <w:r w:rsidRPr="00D33B4E">
        <w:rPr>
          <w:bCs/>
        </w:rPr>
        <w:t>10.8</w:t>
      </w:r>
      <w:r w:rsidRPr="00D33B4E">
        <w:rPr>
          <w:bCs/>
        </w:rPr>
        <w:tab/>
      </w:r>
      <w:r w:rsidRPr="00D33B4E">
        <w:rPr>
          <w:b/>
        </w:rPr>
        <w:t>Hashimoto</w:t>
      </w:r>
      <w:r w:rsidRPr="00D33B4E">
        <w:rPr>
          <w:rFonts w:hint="eastAsia"/>
          <w:b/>
          <w:bCs/>
        </w:rPr>
        <w:t>先生</w:t>
      </w:r>
      <w:r w:rsidRPr="00D33B4E">
        <w:rPr>
          <w:rFonts w:hint="eastAsia"/>
        </w:rPr>
        <w:t>表示，委员会可能希望考虑一下，在委员会决定允许延期后，留出一年的时间给通知主管部门提供所有第</w:t>
      </w:r>
      <w:r w:rsidRPr="00D33B4E">
        <w:rPr>
          <w:rFonts w:hint="eastAsia"/>
        </w:rPr>
        <w:t>49</w:t>
      </w:r>
      <w:r w:rsidRPr="00D33B4E">
        <w:rPr>
          <w:rFonts w:hint="eastAsia"/>
        </w:rPr>
        <w:t>号决议最新资料是否足够，尤其是在存有卫星制造相关问题的情况下。</w:t>
      </w:r>
    </w:p>
    <w:p w14:paraId="04E22646" w14:textId="2AE4547E" w:rsidR="00CE6497" w:rsidRPr="00D33B4E" w:rsidRDefault="00CE6497" w:rsidP="00CE6497">
      <w:pPr>
        <w:jc w:val="both"/>
      </w:pPr>
      <w:r w:rsidRPr="00D33B4E">
        <w:rPr>
          <w:bCs/>
        </w:rPr>
        <w:t>10.9</w:t>
      </w:r>
      <w:r w:rsidRPr="00D33B4E">
        <w:rPr>
          <w:bCs/>
        </w:rPr>
        <w:tab/>
      </w:r>
      <w:r w:rsidRPr="00D33B4E">
        <w:rPr>
          <w:b/>
        </w:rPr>
        <w:t>Alamri</w:t>
      </w:r>
      <w:r w:rsidRPr="00D33B4E">
        <w:rPr>
          <w:rFonts w:hint="eastAsia"/>
          <w:b/>
          <w:bCs/>
        </w:rPr>
        <w:t>先生</w:t>
      </w:r>
      <w:r w:rsidRPr="00D33B4E">
        <w:rPr>
          <w:rFonts w:hint="eastAsia"/>
        </w:rPr>
        <w:t>回忆道，俄罗斯联邦已经满足了对</w:t>
      </w:r>
      <w:r w:rsidRPr="00D33B4E">
        <w:rPr>
          <w:rFonts w:hint="eastAsia"/>
        </w:rPr>
        <w:t>ENSAT-23E</w:t>
      </w:r>
      <w:r w:rsidRPr="00D33B4E">
        <w:rPr>
          <w:rFonts w:hint="eastAsia"/>
        </w:rPr>
        <w:t>卫星网络在</w:t>
      </w:r>
      <w:proofErr w:type="spellStart"/>
      <w:r w:rsidRPr="00D33B4E">
        <w:rPr>
          <w:rFonts w:hint="eastAsia"/>
        </w:rPr>
        <w:t>Angosat</w:t>
      </w:r>
      <w:proofErr w:type="spellEnd"/>
      <w:r w:rsidRPr="00D33B4E">
        <w:rPr>
          <w:rFonts w:hint="eastAsia"/>
        </w:rPr>
        <w:t>卫星方面的所有规则要求，并且委员会在第</w:t>
      </w:r>
      <w:r w:rsidRPr="00D33B4E">
        <w:rPr>
          <w:rFonts w:hint="eastAsia"/>
        </w:rPr>
        <w:t>79</w:t>
      </w:r>
      <w:r w:rsidRPr="00D33B4E">
        <w:rPr>
          <w:rFonts w:hint="eastAsia"/>
        </w:rPr>
        <w:t>次会议上已决定将该网络的频率指配投入使用的规则时限延长至</w:t>
      </w:r>
      <w:r w:rsidRPr="00D33B4E">
        <w:rPr>
          <w:rFonts w:hint="eastAsia"/>
        </w:rPr>
        <w:t>2021</w:t>
      </w:r>
      <w:r w:rsidRPr="00D33B4E">
        <w:rPr>
          <w:rFonts w:hint="eastAsia"/>
        </w:rPr>
        <w:t>年</w:t>
      </w:r>
      <w:r w:rsidRPr="00D33B4E">
        <w:rPr>
          <w:rFonts w:hint="eastAsia"/>
        </w:rPr>
        <w:t>4</w:t>
      </w:r>
      <w:r w:rsidRPr="00D33B4E">
        <w:rPr>
          <w:rFonts w:hint="eastAsia"/>
        </w:rPr>
        <w:t>月</w:t>
      </w:r>
      <w:r w:rsidRPr="00D33B4E">
        <w:rPr>
          <w:rFonts w:hint="eastAsia"/>
        </w:rPr>
        <w:t>30</w:t>
      </w:r>
      <w:r w:rsidRPr="00D33B4E">
        <w:rPr>
          <w:rFonts w:hint="eastAsia"/>
        </w:rPr>
        <w:t>日，同时责成无线电通信局继续考虑这些频率指配。他理解，俄罗斯联邦主管部门方面可能对关于《无线电规则》第</w:t>
      </w:r>
      <w:r w:rsidRPr="00D33B4E">
        <w:rPr>
          <w:rFonts w:hint="eastAsia"/>
        </w:rPr>
        <w:t>11.48</w:t>
      </w:r>
      <w:r w:rsidRPr="00D33B4E">
        <w:rPr>
          <w:rFonts w:hint="eastAsia"/>
        </w:rPr>
        <w:t>款的程序规则有所误解，尤其是在</w:t>
      </w:r>
      <w:r w:rsidRPr="00D33B4E">
        <w:rPr>
          <w:rFonts w:hint="eastAsia"/>
        </w:rPr>
        <w:t>2019</w:t>
      </w:r>
      <w:r w:rsidRPr="00D33B4E">
        <w:rPr>
          <w:rFonts w:hint="eastAsia"/>
        </w:rPr>
        <w:t>年</w:t>
      </w:r>
      <w:r w:rsidRPr="00D33B4E">
        <w:rPr>
          <w:rFonts w:hint="eastAsia"/>
        </w:rPr>
        <w:t>11</w:t>
      </w:r>
      <w:r w:rsidRPr="00D33B4E">
        <w:rPr>
          <w:rFonts w:hint="eastAsia"/>
        </w:rPr>
        <w:t>月</w:t>
      </w:r>
      <w:r w:rsidRPr="00D33B4E">
        <w:rPr>
          <w:rFonts w:hint="eastAsia"/>
        </w:rPr>
        <w:t>30</w:t>
      </w:r>
      <w:r w:rsidRPr="00D33B4E">
        <w:rPr>
          <w:rFonts w:hint="eastAsia"/>
        </w:rPr>
        <w:t>日截止日期之前，主管部门可获得的第</w:t>
      </w:r>
      <w:r w:rsidRPr="00D33B4E">
        <w:rPr>
          <w:rFonts w:hint="eastAsia"/>
        </w:rPr>
        <w:t>49</w:t>
      </w:r>
      <w:r w:rsidRPr="00D33B4E">
        <w:rPr>
          <w:rFonts w:hint="eastAsia"/>
        </w:rPr>
        <w:t>号决议最新资料尚不完整。首要目标是在截止日期之前将指配投入使用。第</w:t>
      </w:r>
      <w:r w:rsidRPr="00D33B4E">
        <w:rPr>
          <w:rFonts w:hint="eastAsia"/>
        </w:rPr>
        <w:t>49</w:t>
      </w:r>
      <w:r w:rsidRPr="00D33B4E">
        <w:rPr>
          <w:rFonts w:hint="eastAsia"/>
        </w:rPr>
        <w:t>号决议是促使通知主管部门展现其承诺的</w:t>
      </w:r>
      <w:r w:rsidR="00D2568F" w:rsidRPr="00D33B4E">
        <w:rPr>
          <w:rFonts w:hint="eastAsia"/>
        </w:rPr>
        <w:t>一项关键要求</w:t>
      </w:r>
      <w:r w:rsidRPr="00D33B4E">
        <w:rPr>
          <w:rFonts w:hint="eastAsia"/>
        </w:rPr>
        <w:t>，并且提供的资料准确无误对于所有相关方都有益。注意到第</w:t>
      </w:r>
      <w:r w:rsidRPr="00D33B4E">
        <w:rPr>
          <w:rFonts w:hint="eastAsia"/>
        </w:rPr>
        <w:t>49</w:t>
      </w:r>
      <w:r w:rsidRPr="00D33B4E">
        <w:rPr>
          <w:rFonts w:hint="eastAsia"/>
        </w:rPr>
        <w:t>号决议最新资料已于</w:t>
      </w:r>
      <w:r w:rsidRPr="00D33B4E">
        <w:rPr>
          <w:rFonts w:hint="eastAsia"/>
        </w:rPr>
        <w:t>2020</w:t>
      </w:r>
      <w:r w:rsidRPr="00D33B4E">
        <w:rPr>
          <w:rFonts w:hint="eastAsia"/>
        </w:rPr>
        <w:t>年</w:t>
      </w:r>
      <w:r w:rsidRPr="00D33B4E">
        <w:rPr>
          <w:rFonts w:hint="eastAsia"/>
        </w:rPr>
        <w:t>5</w:t>
      </w:r>
      <w:r w:rsidRPr="00D33B4E">
        <w:rPr>
          <w:rFonts w:hint="eastAsia"/>
        </w:rPr>
        <w:t>月提交至无线电通信局，而且该项目会使安哥拉和非洲其他发展中国家受益，并且新卫星的制造合同已经缔结，他同意委员会应同意俄罗斯联邦的请求。</w:t>
      </w:r>
    </w:p>
    <w:p w14:paraId="72E2FCE1" w14:textId="77777777" w:rsidR="00CE6497" w:rsidRPr="00D33B4E" w:rsidRDefault="00CE6497" w:rsidP="00CE6497">
      <w:pPr>
        <w:jc w:val="both"/>
      </w:pPr>
      <w:r w:rsidRPr="00D33B4E">
        <w:rPr>
          <w:bCs/>
        </w:rPr>
        <w:t>10.10</w:t>
      </w:r>
      <w:r w:rsidRPr="00D33B4E">
        <w:rPr>
          <w:bCs/>
        </w:rPr>
        <w:tab/>
      </w:r>
      <w:r w:rsidRPr="00D33B4E">
        <w:rPr>
          <w:b/>
        </w:rPr>
        <w:t>Talib</w:t>
      </w:r>
      <w:r w:rsidRPr="00D33B4E">
        <w:rPr>
          <w:rFonts w:hint="eastAsia"/>
          <w:b/>
          <w:bCs/>
        </w:rPr>
        <w:t>先生</w:t>
      </w:r>
      <w:r w:rsidRPr="00D33B4E">
        <w:rPr>
          <w:rFonts w:hint="eastAsia"/>
        </w:rPr>
        <w:t>说，在对相关文件和规定进行审议后，他支持俄罗斯联邦的请求。</w:t>
      </w:r>
    </w:p>
    <w:p w14:paraId="090C3F73" w14:textId="77777777" w:rsidR="00CE6497" w:rsidRPr="00D33B4E" w:rsidRDefault="00CE6497" w:rsidP="00CE6497">
      <w:pPr>
        <w:jc w:val="both"/>
      </w:pPr>
      <w:r w:rsidRPr="00D33B4E">
        <w:rPr>
          <w:bCs/>
        </w:rPr>
        <w:t>10.11</w:t>
      </w:r>
      <w:r w:rsidRPr="00D33B4E">
        <w:rPr>
          <w:bCs/>
        </w:rPr>
        <w:tab/>
      </w:r>
      <w:r w:rsidRPr="00D33B4E">
        <w:rPr>
          <w:b/>
        </w:rPr>
        <w:t>Mchunu</w:t>
      </w:r>
      <w:r w:rsidRPr="00D33B4E">
        <w:rPr>
          <w:rFonts w:ascii="Calibri" w:hAnsi="Calibri" w:cs="Calibri" w:hint="eastAsia"/>
          <w:b/>
          <w:bCs/>
          <w:szCs w:val="22"/>
        </w:rPr>
        <w:t>先生</w:t>
      </w:r>
      <w:r w:rsidRPr="00D33B4E">
        <w:rPr>
          <w:rFonts w:hint="eastAsia"/>
        </w:rPr>
        <w:t>赞同之前几位发言委员的意见</w:t>
      </w:r>
      <w:bookmarkStart w:id="358" w:name="lt_pId1568"/>
      <w:r w:rsidRPr="00D33B4E">
        <w:rPr>
          <w:rFonts w:hint="eastAsia"/>
        </w:rPr>
        <w:t>。</w:t>
      </w:r>
      <w:bookmarkEnd w:id="358"/>
      <w:r w:rsidRPr="00D33B4E">
        <w:rPr>
          <w:rFonts w:hint="eastAsia"/>
        </w:rPr>
        <w:t>《无线电规则》第</w:t>
      </w:r>
      <w:r w:rsidRPr="00D33B4E">
        <w:rPr>
          <w:rFonts w:hint="eastAsia"/>
        </w:rPr>
        <w:t>11.48</w:t>
      </w:r>
      <w:r w:rsidRPr="00D33B4E">
        <w:rPr>
          <w:rFonts w:hint="eastAsia"/>
        </w:rPr>
        <w:t>款旨在抑制频谱资源的囤积，在当前案例中显然不是这样的意图。注意到已开展积极的协调努力，他支持俄罗斯联邦的请求。</w:t>
      </w:r>
    </w:p>
    <w:p w14:paraId="35EACE0F" w14:textId="77777777" w:rsidR="00CE6497" w:rsidRPr="00D33B4E" w:rsidRDefault="00CE6497" w:rsidP="00CE6497">
      <w:pPr>
        <w:jc w:val="both"/>
      </w:pPr>
      <w:r w:rsidRPr="00D33B4E">
        <w:t>10.12</w:t>
      </w:r>
      <w:r w:rsidRPr="00D33B4E">
        <w:tab/>
      </w:r>
      <w:r w:rsidRPr="00D33B4E">
        <w:rPr>
          <w:b/>
          <w:bCs/>
        </w:rPr>
        <w:t>主席</w:t>
      </w:r>
      <w:r w:rsidRPr="00D33B4E">
        <w:t>建议委员会做出如下结论：</w:t>
      </w:r>
    </w:p>
    <w:p w14:paraId="0BEFE088" w14:textId="77777777" w:rsidR="00CE6497" w:rsidRPr="00D33B4E" w:rsidRDefault="00CE6497" w:rsidP="00142AD0">
      <w:pPr>
        <w:ind w:firstLineChars="200" w:firstLine="480"/>
        <w:jc w:val="both"/>
      </w:pPr>
      <w:bookmarkStart w:id="359" w:name="lt_pId1572"/>
      <w:r w:rsidRPr="00D33B4E">
        <w:rPr>
          <w:rFonts w:hint="eastAsia"/>
        </w:rPr>
        <w:t>“委员会审议了</w:t>
      </w:r>
      <w:r w:rsidRPr="00D33B4E">
        <w:t>RRB20-2/23</w:t>
      </w:r>
      <w:r w:rsidRPr="00D33B4E">
        <w:rPr>
          <w:rFonts w:hint="eastAsia"/>
        </w:rPr>
        <w:t>号文件所载的俄罗斯联邦的请求。委员会注意到：</w:t>
      </w:r>
      <w:bookmarkEnd w:id="359"/>
    </w:p>
    <w:p w14:paraId="0C85750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60" w:name="lt_pId1575"/>
      <w:r w:rsidRPr="00D33B4E">
        <w:rPr>
          <w:rFonts w:hint="eastAsia"/>
          <w:lang w:eastAsia="zh-CN"/>
        </w:rPr>
        <w:t>无线电通信局已按照《无线电规则》相关规定和关于《无线电规则》第</w:t>
      </w:r>
      <w:r w:rsidRPr="00D33B4E">
        <w:rPr>
          <w:rFonts w:hint="eastAsia"/>
          <w:lang w:eastAsia="zh-CN"/>
        </w:rPr>
        <w:t>11.48</w:t>
      </w:r>
      <w:r w:rsidRPr="00D33B4E">
        <w:rPr>
          <w:rFonts w:hint="eastAsia"/>
          <w:lang w:eastAsia="zh-CN"/>
        </w:rPr>
        <w:t>款的程序规则采取行动；</w:t>
      </w:r>
      <w:bookmarkEnd w:id="360"/>
    </w:p>
    <w:p w14:paraId="76E79383"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61" w:name="lt_pId1577"/>
      <w:r w:rsidRPr="00D33B4E">
        <w:rPr>
          <w:rFonts w:hint="eastAsia"/>
          <w:lang w:eastAsia="zh-CN"/>
        </w:rPr>
        <w:t>第</w:t>
      </w:r>
      <w:r w:rsidRPr="00D33B4E">
        <w:rPr>
          <w:rFonts w:hint="eastAsia"/>
          <w:lang w:eastAsia="zh-CN"/>
        </w:rPr>
        <w:t>49</w:t>
      </w:r>
      <w:r w:rsidRPr="00D33B4E">
        <w:rPr>
          <w:rFonts w:hint="eastAsia"/>
          <w:lang w:eastAsia="zh-CN"/>
        </w:rPr>
        <w:t>号决议最新资料须于</w:t>
      </w:r>
      <w:r w:rsidRPr="00D33B4E">
        <w:rPr>
          <w:rFonts w:hint="eastAsia"/>
          <w:lang w:eastAsia="zh-CN"/>
        </w:rPr>
        <w:t>2019</w:t>
      </w:r>
      <w:r w:rsidRPr="00D33B4E">
        <w:rPr>
          <w:rFonts w:hint="eastAsia"/>
          <w:lang w:eastAsia="zh-CN"/>
        </w:rPr>
        <w:t>年</w:t>
      </w:r>
      <w:r w:rsidRPr="00D33B4E">
        <w:rPr>
          <w:rFonts w:hint="eastAsia"/>
          <w:lang w:eastAsia="zh-CN"/>
        </w:rPr>
        <w:t>11</w:t>
      </w:r>
      <w:r w:rsidRPr="00D33B4E">
        <w:rPr>
          <w:rFonts w:hint="eastAsia"/>
          <w:lang w:eastAsia="zh-CN"/>
        </w:rPr>
        <w:t>月</w:t>
      </w:r>
      <w:r w:rsidRPr="00D33B4E">
        <w:rPr>
          <w:rFonts w:hint="eastAsia"/>
          <w:lang w:eastAsia="zh-CN"/>
        </w:rPr>
        <w:t>30</w:t>
      </w:r>
      <w:r w:rsidRPr="00D33B4E">
        <w:rPr>
          <w:rFonts w:hint="eastAsia"/>
          <w:lang w:eastAsia="zh-CN"/>
        </w:rPr>
        <w:t>日提供，但俄罗斯联邦表示当时尚没有全部资料；</w:t>
      </w:r>
      <w:bookmarkEnd w:id="361"/>
    </w:p>
    <w:p w14:paraId="2D13001A"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62" w:name="lt_pId1579"/>
      <w:r w:rsidRPr="00D33B4E">
        <w:rPr>
          <w:rFonts w:hint="eastAsia"/>
          <w:lang w:eastAsia="zh-CN"/>
        </w:rPr>
        <w:t>该资料随后于</w:t>
      </w:r>
      <w:r w:rsidRPr="00D33B4E">
        <w:rPr>
          <w:rFonts w:hint="eastAsia"/>
          <w:lang w:eastAsia="zh-CN"/>
        </w:rPr>
        <w:t>2</w:t>
      </w:r>
      <w:r w:rsidRPr="00D33B4E">
        <w:rPr>
          <w:lang w:eastAsia="zh-CN"/>
        </w:rPr>
        <w:t>020</w:t>
      </w:r>
      <w:r w:rsidRPr="00D33B4E">
        <w:rPr>
          <w:rFonts w:hint="eastAsia"/>
          <w:lang w:eastAsia="zh-CN"/>
        </w:rPr>
        <w:t>年</w:t>
      </w:r>
      <w:r w:rsidRPr="00D33B4E">
        <w:rPr>
          <w:rFonts w:hint="eastAsia"/>
          <w:lang w:eastAsia="zh-CN"/>
        </w:rPr>
        <w:t>5</w:t>
      </w:r>
      <w:r w:rsidRPr="00D33B4E">
        <w:rPr>
          <w:rFonts w:hint="eastAsia"/>
          <w:lang w:eastAsia="zh-CN"/>
        </w:rPr>
        <w:t>月</w:t>
      </w:r>
      <w:r w:rsidRPr="00D33B4E">
        <w:rPr>
          <w:rFonts w:hint="eastAsia"/>
          <w:lang w:eastAsia="zh-CN"/>
        </w:rPr>
        <w:t>2</w:t>
      </w:r>
      <w:r w:rsidRPr="00D33B4E">
        <w:rPr>
          <w:lang w:eastAsia="zh-CN"/>
        </w:rPr>
        <w:t>0</w:t>
      </w:r>
      <w:r w:rsidRPr="00D33B4E">
        <w:rPr>
          <w:rFonts w:hint="eastAsia"/>
          <w:lang w:eastAsia="zh-CN"/>
        </w:rPr>
        <w:t>日提交；</w:t>
      </w:r>
      <w:bookmarkEnd w:id="362"/>
    </w:p>
    <w:p w14:paraId="4CF7B47F" w14:textId="77777777" w:rsidR="00CE6497" w:rsidRPr="00D33B4E" w:rsidRDefault="00CE6497" w:rsidP="00CE6497">
      <w:pPr>
        <w:pStyle w:val="enumlev1"/>
        <w:jc w:val="both"/>
        <w:rPr>
          <w:lang w:eastAsia="zh-CN"/>
        </w:rPr>
      </w:pPr>
      <w:r w:rsidRPr="00D33B4E">
        <w:rPr>
          <w:lang w:eastAsia="zh-CN"/>
        </w:rPr>
        <w:lastRenderedPageBreak/>
        <w:t>–</w:t>
      </w:r>
      <w:r w:rsidRPr="00D33B4E">
        <w:rPr>
          <w:lang w:eastAsia="zh-CN"/>
        </w:rPr>
        <w:tab/>
      </w:r>
      <w:bookmarkStart w:id="363" w:name="lt_pId1581"/>
      <w:r w:rsidRPr="00D33B4E">
        <w:rPr>
          <w:rFonts w:hint="eastAsia"/>
          <w:lang w:val="en-US" w:eastAsia="zh-CN"/>
        </w:rPr>
        <w:t>《组织法</w:t>
      </w:r>
      <w:r w:rsidRPr="00D33B4E">
        <w:rPr>
          <w:rFonts w:hint="eastAsia"/>
          <w:lang w:eastAsia="zh-CN"/>
        </w:rPr>
        <w:t>》第</w:t>
      </w:r>
      <w:r w:rsidRPr="00D33B4E">
        <w:rPr>
          <w:rFonts w:hint="eastAsia"/>
          <w:lang w:eastAsia="zh-CN"/>
        </w:rPr>
        <w:t>44</w:t>
      </w:r>
      <w:r w:rsidRPr="00D33B4E">
        <w:rPr>
          <w:rFonts w:hint="eastAsia"/>
          <w:lang w:eastAsia="zh-CN"/>
        </w:rPr>
        <w:t>条的原则适用于</w:t>
      </w:r>
      <w:r w:rsidRPr="00D33B4E">
        <w:rPr>
          <w:lang w:eastAsia="zh-CN"/>
        </w:rPr>
        <w:t>ENSAT-23E</w:t>
      </w:r>
      <w:r w:rsidRPr="00D33B4E">
        <w:rPr>
          <w:rFonts w:hint="eastAsia"/>
          <w:lang w:eastAsia="zh-CN"/>
        </w:rPr>
        <w:t>（</w:t>
      </w:r>
      <w:r w:rsidRPr="00D33B4E">
        <w:rPr>
          <w:lang w:eastAsia="zh-CN"/>
        </w:rPr>
        <w:t>23°E</w:t>
      </w:r>
      <w:r w:rsidRPr="00D33B4E">
        <w:rPr>
          <w:rFonts w:hint="eastAsia"/>
          <w:lang w:eastAsia="zh-CN"/>
        </w:rPr>
        <w:t>）卫星网络将服务的安哥拉及其他非洲国家的发展需要。</w:t>
      </w:r>
      <w:bookmarkEnd w:id="363"/>
    </w:p>
    <w:p w14:paraId="55D437D0" w14:textId="77777777" w:rsidR="00CE6497" w:rsidRPr="00D33B4E" w:rsidRDefault="00CE6497" w:rsidP="00142AD0">
      <w:pPr>
        <w:ind w:firstLineChars="200" w:firstLine="480"/>
        <w:jc w:val="both"/>
      </w:pPr>
      <w:bookmarkStart w:id="364" w:name="lt_pId1582"/>
      <w:r w:rsidRPr="00D33B4E">
        <w:rPr>
          <w:rFonts w:hint="eastAsia"/>
        </w:rPr>
        <w:t>因此，委员会决定同意俄罗斯联邦的请求，并责成无线电通信</w:t>
      </w:r>
      <w:proofErr w:type="gramStart"/>
      <w:r w:rsidRPr="00D33B4E">
        <w:rPr>
          <w:rFonts w:hint="eastAsia"/>
        </w:rPr>
        <w:t>局恢复</w:t>
      </w:r>
      <w:proofErr w:type="gramEnd"/>
      <w:r w:rsidRPr="00D33B4E">
        <w:rPr>
          <w:rFonts w:hint="eastAsia"/>
        </w:rPr>
        <w:t>在</w:t>
      </w:r>
      <w:r w:rsidRPr="00D33B4E">
        <w:rPr>
          <w:rFonts w:hint="eastAsia"/>
        </w:rPr>
        <w:t>3 400-3 410 MHz</w:t>
      </w:r>
      <w:r w:rsidRPr="00D33B4E">
        <w:rPr>
          <w:rFonts w:hint="eastAsia"/>
        </w:rPr>
        <w:t>、</w:t>
      </w:r>
      <w:r w:rsidRPr="00D33B4E">
        <w:t>3 500-4 200 MHz</w:t>
      </w:r>
      <w:r w:rsidRPr="00D33B4E">
        <w:rPr>
          <w:rFonts w:hint="eastAsia"/>
        </w:rPr>
        <w:t>、</w:t>
      </w:r>
      <w:r w:rsidRPr="00D33B4E">
        <w:t>5 725-6 425 MHz</w:t>
      </w:r>
      <w:r w:rsidRPr="00D33B4E">
        <w:rPr>
          <w:rFonts w:hint="eastAsia"/>
        </w:rPr>
        <w:t>、</w:t>
      </w:r>
      <w:r w:rsidRPr="00D33B4E">
        <w:t>10 950-11 200 MHz</w:t>
      </w:r>
      <w:r w:rsidRPr="00D33B4E">
        <w:rPr>
          <w:rFonts w:hint="eastAsia"/>
        </w:rPr>
        <w:t>和</w:t>
      </w:r>
      <w:r w:rsidRPr="00D33B4E">
        <w:t>14 000-14 250 MHz</w:t>
      </w:r>
      <w:r w:rsidRPr="00D33B4E">
        <w:rPr>
          <w:rFonts w:hint="eastAsia"/>
        </w:rPr>
        <w:t>频段内</w:t>
      </w:r>
      <w:r w:rsidRPr="00D33B4E">
        <w:t>ENSAT-23E</w:t>
      </w:r>
      <w:r w:rsidRPr="00D33B4E">
        <w:rPr>
          <w:rFonts w:hint="eastAsia"/>
        </w:rPr>
        <w:t>（</w:t>
      </w:r>
      <w:r w:rsidRPr="00D33B4E">
        <w:t>23°E</w:t>
      </w:r>
      <w:r w:rsidRPr="00D33B4E">
        <w:rPr>
          <w:rFonts w:hint="eastAsia"/>
        </w:rPr>
        <w:t>）卫星网络的频率指配，并公布第</w:t>
      </w:r>
      <w:r w:rsidRPr="00D33B4E">
        <w:rPr>
          <w:rFonts w:hint="eastAsia"/>
        </w:rPr>
        <w:t>49</w:t>
      </w:r>
      <w:r w:rsidRPr="00D33B4E">
        <w:rPr>
          <w:rFonts w:hint="eastAsia"/>
        </w:rPr>
        <w:t>号决议资料。</w:t>
      </w:r>
      <w:bookmarkEnd w:id="364"/>
      <w:r w:rsidRPr="00D33B4E">
        <w:rPr>
          <w:rFonts w:hint="eastAsia"/>
        </w:rPr>
        <w:t>”</w:t>
      </w:r>
    </w:p>
    <w:p w14:paraId="496E11EF" w14:textId="77777777" w:rsidR="00CE6497" w:rsidRPr="00D33B4E" w:rsidRDefault="00CE6497" w:rsidP="00CE6497">
      <w:pPr>
        <w:jc w:val="both"/>
      </w:pPr>
      <w:r w:rsidRPr="00D33B4E">
        <w:t>10.13</w:t>
      </w:r>
      <w:r w:rsidRPr="00D33B4E">
        <w:tab/>
      </w:r>
      <w:r w:rsidRPr="00D33B4E">
        <w:rPr>
          <w:rFonts w:hint="eastAsia"/>
        </w:rPr>
        <w:t>会议对此表示</w:t>
      </w:r>
      <w:r w:rsidRPr="00D33B4E">
        <w:rPr>
          <w:rFonts w:hint="eastAsia"/>
          <w:b/>
          <w:bCs/>
        </w:rPr>
        <w:t>同意</w:t>
      </w:r>
      <w:r w:rsidRPr="00D33B4E">
        <w:rPr>
          <w:rFonts w:hint="eastAsia"/>
        </w:rPr>
        <w:t>。</w:t>
      </w:r>
    </w:p>
    <w:p w14:paraId="1EB2E2D4" w14:textId="77777777" w:rsidR="00CE6497" w:rsidRPr="00D33B4E" w:rsidRDefault="00CE6497" w:rsidP="00CE6497">
      <w:pPr>
        <w:pStyle w:val="Heading1"/>
        <w:jc w:val="both"/>
        <w:rPr>
          <w:rFonts w:hint="eastAsia"/>
          <w:lang w:val="en-US" w:eastAsia="zh-CN"/>
        </w:rPr>
      </w:pPr>
      <w:r w:rsidRPr="00D33B4E">
        <w:rPr>
          <w:lang w:val="en-US" w:eastAsia="zh-CN"/>
        </w:rPr>
        <w:t>11</w:t>
      </w:r>
      <w:r w:rsidRPr="00D33B4E">
        <w:rPr>
          <w:lang w:val="en-US" w:eastAsia="zh-CN"/>
        </w:rPr>
        <w:tab/>
      </w:r>
      <w:bookmarkStart w:id="365" w:name="lt_pId1586"/>
      <w:r w:rsidRPr="00D33B4E">
        <w:rPr>
          <w:rFonts w:hint="eastAsia"/>
          <w:lang w:eastAsia="zh-CN"/>
        </w:rPr>
        <w:t>朝鲜民主主义人民共和国主管部门关于模拟电视广播电台受到有害干扰的提交资料</w:t>
      </w:r>
      <w:bookmarkEnd w:id="365"/>
      <w:r w:rsidRPr="00D33B4E">
        <w:rPr>
          <w:rFonts w:hint="eastAsia"/>
          <w:lang w:val="en-US" w:eastAsia="zh-CN"/>
        </w:rPr>
        <w:t>（</w:t>
      </w:r>
      <w:r w:rsidRPr="00D33B4E">
        <w:rPr>
          <w:lang w:val="en-US" w:eastAsia="zh-CN"/>
        </w:rPr>
        <w:t>RRB20-2/11</w:t>
      </w:r>
      <w:r w:rsidRPr="00D33B4E">
        <w:rPr>
          <w:rFonts w:hint="eastAsia"/>
          <w:lang w:val="en-US" w:eastAsia="zh-CN"/>
        </w:rPr>
        <w:t>号文件）</w:t>
      </w:r>
    </w:p>
    <w:p w14:paraId="4FB4B329" w14:textId="7360CCC8" w:rsidR="00CE6497" w:rsidRPr="00D33B4E" w:rsidRDefault="00CE6497" w:rsidP="00CE6497">
      <w:pPr>
        <w:jc w:val="both"/>
      </w:pPr>
      <w:r w:rsidRPr="00D33B4E">
        <w:rPr>
          <w:bCs/>
        </w:rPr>
        <w:t>11.1</w:t>
      </w:r>
      <w:r w:rsidRPr="00D33B4E">
        <w:rPr>
          <w:bCs/>
        </w:rPr>
        <w:tab/>
      </w:r>
      <w:r w:rsidRPr="00D33B4E">
        <w:rPr>
          <w:b/>
        </w:rPr>
        <w:t>Vassiliev</w:t>
      </w:r>
      <w:r w:rsidRPr="00D33B4E">
        <w:rPr>
          <w:rFonts w:ascii="Calibri" w:hAnsi="Calibri" w:cs="Calibri" w:hint="eastAsia"/>
          <w:b/>
          <w:bCs/>
          <w:color w:val="000000"/>
        </w:rPr>
        <w:t>先生（</w:t>
      </w:r>
      <w:r w:rsidR="00AD2066" w:rsidRPr="00D33B4E">
        <w:rPr>
          <w:rFonts w:ascii="Calibri" w:hAnsi="Calibri" w:cs="Calibri" w:hint="eastAsia"/>
          <w:b/>
          <w:bCs/>
          <w:color w:val="000000"/>
        </w:rPr>
        <w:t>地面业务部负责人</w:t>
      </w:r>
      <w:r w:rsidRPr="00D33B4E">
        <w:rPr>
          <w:rFonts w:ascii="Calibri" w:hAnsi="Calibri" w:cs="Calibri" w:hint="eastAsia"/>
          <w:b/>
          <w:bCs/>
          <w:color w:val="000000"/>
        </w:rPr>
        <w:t>）</w:t>
      </w:r>
      <w:r w:rsidRPr="00D33B4E">
        <w:rPr>
          <w:rFonts w:hint="eastAsia"/>
        </w:rPr>
        <w:t>介绍了</w:t>
      </w:r>
      <w:r w:rsidRPr="00D33B4E">
        <w:t>RRB20-2/11</w:t>
      </w:r>
      <w:r w:rsidRPr="00D33B4E">
        <w:rPr>
          <w:rFonts w:hint="eastAsia"/>
        </w:rPr>
        <w:t>号文件，其中载有委员会第</w:t>
      </w:r>
      <w:r w:rsidRPr="00D33B4E">
        <w:rPr>
          <w:rFonts w:hint="eastAsia"/>
        </w:rPr>
        <w:t>8</w:t>
      </w:r>
      <w:r w:rsidRPr="00D33B4E">
        <w:t>3</w:t>
      </w:r>
      <w:r w:rsidRPr="00D33B4E">
        <w:rPr>
          <w:rFonts w:hint="eastAsia"/>
        </w:rPr>
        <w:t>次会议推迟的朝</w:t>
      </w:r>
      <w:r w:rsidRPr="00D33B4E">
        <w:t>鲜民主主义人民共和国</w:t>
      </w:r>
      <w:r w:rsidRPr="00D33B4E">
        <w:rPr>
          <w:rFonts w:hint="eastAsia"/>
        </w:rPr>
        <w:t>的提交资料（</w:t>
      </w:r>
      <w:r w:rsidRPr="00D33B4E">
        <w:t>RRB20-1/13</w:t>
      </w:r>
      <w:r w:rsidRPr="00D33B4E">
        <w:rPr>
          <w:rFonts w:hint="eastAsia"/>
        </w:rPr>
        <w:t>号文件），请求针对发射源位于韩国境内的大功率模拟电视广播电台对</w:t>
      </w:r>
      <w:r w:rsidRPr="00D33B4E">
        <w:t>其模拟</w:t>
      </w:r>
      <w:r w:rsidRPr="00D33B4E">
        <w:rPr>
          <w:rFonts w:hint="eastAsia"/>
        </w:rPr>
        <w:t>电视</w:t>
      </w:r>
      <w:r w:rsidRPr="00D33B4E">
        <w:t>广播电台的有害干扰</w:t>
      </w:r>
      <w:r w:rsidRPr="00D33B4E">
        <w:rPr>
          <w:rFonts w:hint="eastAsia"/>
        </w:rPr>
        <w:t>采取适当行动</w:t>
      </w:r>
      <w:bookmarkStart w:id="366" w:name="lt_pId1589"/>
      <w:r w:rsidRPr="00D33B4E">
        <w:rPr>
          <w:rFonts w:hint="eastAsia"/>
        </w:rPr>
        <w:t>。</w:t>
      </w:r>
      <w:bookmarkEnd w:id="366"/>
      <w:r w:rsidRPr="00D33B4E">
        <w:rPr>
          <w:rFonts w:hint="eastAsia"/>
        </w:rPr>
        <w:t>他回顾道，朝鲜民主主义人民共和国主管部门在</w:t>
      </w:r>
      <w:r w:rsidRPr="00D33B4E">
        <w:rPr>
          <w:rFonts w:hint="eastAsia"/>
        </w:rPr>
        <w:t>2011</w:t>
      </w:r>
      <w:r w:rsidRPr="00D33B4E">
        <w:rPr>
          <w:rFonts w:hint="eastAsia"/>
        </w:rPr>
        <w:t>年至</w:t>
      </w:r>
      <w:r w:rsidRPr="00D33B4E">
        <w:rPr>
          <w:rFonts w:hint="eastAsia"/>
        </w:rPr>
        <w:t>2016</w:t>
      </w:r>
      <w:r w:rsidRPr="00D33B4E">
        <w:rPr>
          <w:rFonts w:hint="eastAsia"/>
        </w:rPr>
        <w:t>年期间已报告过违规行为，并且委员会在</w:t>
      </w:r>
      <w:r w:rsidRPr="00D33B4E">
        <w:rPr>
          <w:rFonts w:hint="eastAsia"/>
        </w:rPr>
        <w:t>2013</w:t>
      </w:r>
      <w:r w:rsidRPr="00D33B4E">
        <w:rPr>
          <w:rFonts w:hint="eastAsia"/>
        </w:rPr>
        <w:t>年第</w:t>
      </w:r>
      <w:r w:rsidRPr="00D33B4E">
        <w:rPr>
          <w:rFonts w:hint="eastAsia"/>
        </w:rPr>
        <w:t>62</w:t>
      </w:r>
      <w:r w:rsidRPr="00D33B4E">
        <w:rPr>
          <w:rFonts w:hint="eastAsia"/>
        </w:rPr>
        <w:t>次会议上审议过一个类似案例（见</w:t>
      </w:r>
      <w:r w:rsidRPr="00D33B4E">
        <w:rPr>
          <w:rFonts w:hint="eastAsia"/>
        </w:rPr>
        <w:t>RRB13-1/8</w:t>
      </w:r>
      <w:r w:rsidRPr="00D33B4E">
        <w:rPr>
          <w:rFonts w:hint="eastAsia"/>
        </w:rPr>
        <w:t>号文件，第</w:t>
      </w:r>
      <w:r w:rsidRPr="00D33B4E">
        <w:rPr>
          <w:rFonts w:hint="eastAsia"/>
        </w:rPr>
        <w:t>62</w:t>
      </w:r>
      <w:r w:rsidRPr="00D33B4E">
        <w:rPr>
          <w:rFonts w:hint="eastAsia"/>
        </w:rPr>
        <w:t>次会议的会议记录第</w:t>
      </w:r>
      <w:r w:rsidRPr="00D33B4E">
        <w:rPr>
          <w:rFonts w:hint="eastAsia"/>
        </w:rPr>
        <w:t>4.50-4.72</w:t>
      </w:r>
      <w:r w:rsidRPr="00D33B4E">
        <w:rPr>
          <w:rFonts w:hint="eastAsia"/>
        </w:rPr>
        <w:t>段）。朝鲜民主主义人民共和国在</w:t>
      </w:r>
      <w:r w:rsidRPr="00D33B4E">
        <w:rPr>
          <w:rFonts w:hint="eastAsia"/>
        </w:rPr>
        <w:t>2019</w:t>
      </w:r>
      <w:r w:rsidRPr="00D33B4E">
        <w:rPr>
          <w:rFonts w:hint="eastAsia"/>
        </w:rPr>
        <w:t>年和</w:t>
      </w:r>
      <w:r w:rsidRPr="00D33B4E">
        <w:rPr>
          <w:rFonts w:hint="eastAsia"/>
        </w:rPr>
        <w:t>2020</w:t>
      </w:r>
      <w:r w:rsidRPr="00D33B4E">
        <w:rPr>
          <w:rFonts w:hint="eastAsia"/>
        </w:rPr>
        <w:t>年提交了进一步的违规报告。</w:t>
      </w:r>
      <w:bookmarkStart w:id="367" w:name="lt_pId1592"/>
      <w:r w:rsidRPr="00D33B4E">
        <w:rPr>
          <w:rFonts w:hint="eastAsia"/>
        </w:rPr>
        <w:t>无线电通信局已开展了分析（可从委员会</w:t>
      </w:r>
      <w:r w:rsidRPr="00D33B4E">
        <w:rPr>
          <w:rFonts w:hint="eastAsia"/>
        </w:rPr>
        <w:t>SharePoint</w:t>
      </w:r>
      <w:r w:rsidRPr="00D33B4E">
        <w:rPr>
          <w:rFonts w:hint="eastAsia"/>
        </w:rPr>
        <w:t>软件平台获取），并且得出结论认为发射未完全符合《组织法》第</w:t>
      </w:r>
      <w:r w:rsidRPr="00D33B4E">
        <w:rPr>
          <w:rFonts w:hint="eastAsia"/>
        </w:rPr>
        <w:t>197</w:t>
      </w:r>
      <w:r w:rsidRPr="00D33B4E">
        <w:rPr>
          <w:rFonts w:hint="eastAsia"/>
        </w:rPr>
        <w:t>款和《无线电规则》第</w:t>
      </w:r>
      <w:r w:rsidRPr="00D33B4E">
        <w:rPr>
          <w:rFonts w:hint="eastAsia"/>
        </w:rPr>
        <w:t>23.3</w:t>
      </w:r>
      <w:r w:rsidRPr="00D33B4E">
        <w:rPr>
          <w:rFonts w:hint="eastAsia"/>
        </w:rPr>
        <w:t>款的规定，估算广播电台使用的功率有时数倍高于相关国家境内维持经济有效、质量良好的国内业务所必要的功率。</w:t>
      </w:r>
      <w:bookmarkEnd w:id="367"/>
      <w:r w:rsidRPr="00D33B4E">
        <w:rPr>
          <w:rFonts w:hint="eastAsia"/>
        </w:rPr>
        <w:t>朝鲜民主主义人民共和国的指配已登记在频率总表中。无线电通信局已将违规报告转发给韩国。</w:t>
      </w:r>
    </w:p>
    <w:p w14:paraId="624A050F" w14:textId="77777777" w:rsidR="00CE6497" w:rsidRPr="00D33B4E" w:rsidRDefault="00CE6497" w:rsidP="00CE6497">
      <w:pPr>
        <w:jc w:val="both"/>
      </w:pPr>
      <w:r w:rsidRPr="00D33B4E">
        <w:t>11.2</w:t>
      </w:r>
      <w:r w:rsidRPr="00D33B4E">
        <w:tab/>
      </w:r>
      <w:bookmarkStart w:id="368" w:name="lt_pId1595"/>
      <w:r w:rsidRPr="00D33B4E">
        <w:rPr>
          <w:rFonts w:hint="eastAsia"/>
        </w:rPr>
        <w:t>在回答</w:t>
      </w:r>
      <w:r w:rsidRPr="00D33B4E">
        <w:rPr>
          <w:b/>
        </w:rPr>
        <w:t>Jeanty</w:t>
      </w:r>
      <w:r w:rsidRPr="00D33B4E">
        <w:rPr>
          <w:rFonts w:hint="eastAsia"/>
          <w:b/>
        </w:rPr>
        <w:t>女士</w:t>
      </w:r>
      <w:r w:rsidRPr="00D33B4E">
        <w:rPr>
          <w:rFonts w:hint="eastAsia"/>
        </w:rPr>
        <w:t>的问题时，他说，</w:t>
      </w:r>
      <w:r w:rsidRPr="00D33B4E">
        <w:rPr>
          <w:rFonts w:hint="eastAsia"/>
          <w:color w:val="000000"/>
        </w:rPr>
        <w:t>委员会在第</w:t>
      </w:r>
      <w:r w:rsidRPr="00D33B4E">
        <w:rPr>
          <w:rFonts w:hint="eastAsia"/>
          <w:color w:val="000000"/>
        </w:rPr>
        <w:t>6</w:t>
      </w:r>
      <w:r w:rsidRPr="00D33B4E">
        <w:rPr>
          <w:color w:val="000000"/>
        </w:rPr>
        <w:t>2</w:t>
      </w:r>
      <w:r w:rsidRPr="00D33B4E">
        <w:rPr>
          <w:rFonts w:hint="eastAsia"/>
          <w:color w:val="000000"/>
        </w:rPr>
        <w:t>次会议上已责成无线电通信局继续支持所涉主管部门调查该事项，并敦促朝鲜民主主义人民共和国与韩国主管部门共同表现出良好意愿，合作解决这一具有高度重要性的问题。</w:t>
      </w:r>
      <w:bookmarkEnd w:id="368"/>
      <w:r w:rsidRPr="00D33B4E">
        <w:rPr>
          <w:rFonts w:hint="eastAsia"/>
        </w:rPr>
        <w:t>尽管无线电通信局在</w:t>
      </w:r>
      <w:r w:rsidRPr="00D33B4E">
        <w:rPr>
          <w:rFonts w:hint="eastAsia"/>
        </w:rPr>
        <w:t>2016</w:t>
      </w:r>
      <w:r w:rsidRPr="00D33B4E">
        <w:rPr>
          <w:rFonts w:hint="eastAsia"/>
        </w:rPr>
        <w:t>年至</w:t>
      </w:r>
      <w:r w:rsidRPr="00D33B4E">
        <w:rPr>
          <w:rFonts w:hint="eastAsia"/>
        </w:rPr>
        <w:t>2019</w:t>
      </w:r>
      <w:r w:rsidRPr="00D33B4E">
        <w:rPr>
          <w:rFonts w:hint="eastAsia"/>
        </w:rPr>
        <w:t>年间未收到朝鲜民主主义人民共和国的违规报告，但亦未收到任何信息表明在这段时间内发射是否暂停。</w:t>
      </w:r>
    </w:p>
    <w:p w14:paraId="4CB0F022" w14:textId="77777777" w:rsidR="00CE6497" w:rsidRPr="00D33B4E" w:rsidRDefault="00CE6497" w:rsidP="00CE6497">
      <w:pPr>
        <w:jc w:val="both"/>
      </w:pPr>
      <w:r w:rsidRPr="00D33B4E">
        <w:t>11.3</w:t>
      </w:r>
      <w:r w:rsidRPr="00D33B4E">
        <w:tab/>
      </w:r>
      <w:r w:rsidRPr="00D33B4E">
        <w:rPr>
          <w:rFonts w:hint="eastAsia"/>
          <w:b/>
          <w:bCs/>
        </w:rPr>
        <w:t>主任</w:t>
      </w:r>
      <w:r w:rsidRPr="00D33B4E">
        <w:rPr>
          <w:rFonts w:hint="eastAsia"/>
        </w:rPr>
        <w:t>回忆说，朝鲜民主主义人民共和国代表团曾在</w:t>
      </w:r>
      <w:r w:rsidRPr="00D33B4E">
        <w:rPr>
          <w:rFonts w:hint="eastAsia"/>
        </w:rPr>
        <w:t>WRC-19</w:t>
      </w:r>
      <w:r w:rsidRPr="00D33B4E">
        <w:rPr>
          <w:rFonts w:hint="eastAsia"/>
        </w:rPr>
        <w:t>期间多次与他会晤，提出该问题并对韩国不予回应表示沮丧。他的调解尝试劝阻了朝鲜民主主义人民共和国代表团在大会上提出该事项，但在大会期间，韩国代表团从未有过任何愿讨论该问题的表示。由于该区域没有电视频率指配规划，因此避免干扰主要通过《无线电规则》第</w:t>
      </w:r>
      <w:proofErr w:type="gramStart"/>
      <w:r w:rsidRPr="00D33B4E">
        <w:rPr>
          <w:rFonts w:hint="eastAsia"/>
        </w:rPr>
        <w:t>23.3</w:t>
      </w:r>
      <w:r w:rsidRPr="00D33B4E">
        <w:rPr>
          <w:rFonts w:hint="eastAsia"/>
        </w:rPr>
        <w:t>款进行管理。朝鲜民主主义人民共和国还报告称</w:t>
      </w:r>
      <w:proofErr w:type="gramEnd"/>
      <w:r w:rsidRPr="00D33B4E">
        <w:rPr>
          <w:rFonts w:hint="eastAsia"/>
        </w:rPr>
        <w:t>，韩国正在使用一种不同的电视标准。鉴于委员会很可能得出与</w:t>
      </w:r>
      <w:r w:rsidRPr="00D33B4E">
        <w:rPr>
          <w:rFonts w:hint="eastAsia"/>
        </w:rPr>
        <w:t>2013</w:t>
      </w:r>
      <w:r w:rsidRPr="00D33B4E">
        <w:rPr>
          <w:rFonts w:hint="eastAsia"/>
        </w:rPr>
        <w:t>年类似的结论，无线电通信局会继续尽最大努力作为可信任的第三方解决该问题。</w:t>
      </w:r>
    </w:p>
    <w:p w14:paraId="3AF92078" w14:textId="77777777" w:rsidR="00CE6497" w:rsidRPr="00D33B4E" w:rsidRDefault="00CE6497" w:rsidP="00CE6497">
      <w:pPr>
        <w:jc w:val="both"/>
      </w:pPr>
      <w:r w:rsidRPr="00D33B4E">
        <w:t>11.4</w:t>
      </w:r>
      <w:r w:rsidRPr="00D33B4E">
        <w:tab/>
      </w:r>
      <w:r w:rsidRPr="00D33B4E">
        <w:rPr>
          <w:rFonts w:hint="eastAsia"/>
          <w:b/>
          <w:bCs/>
        </w:rPr>
        <w:t>主席</w:t>
      </w:r>
      <w:r w:rsidRPr="00D33B4E">
        <w:rPr>
          <w:rFonts w:hint="eastAsia"/>
        </w:rPr>
        <w:t>说，委员会将感谢无线电通信局为解决有害干扰情况所提供的协助。</w:t>
      </w:r>
    </w:p>
    <w:p w14:paraId="025F6674" w14:textId="1C2A8E30" w:rsidR="00CE6497" w:rsidRPr="00D33B4E" w:rsidRDefault="00CE6497" w:rsidP="00CE6497">
      <w:pPr>
        <w:jc w:val="both"/>
      </w:pPr>
      <w:r w:rsidRPr="00D33B4E">
        <w:t>11.5</w:t>
      </w:r>
      <w:r w:rsidRPr="00D33B4E">
        <w:tab/>
      </w:r>
      <w:r w:rsidRPr="00D33B4E">
        <w:rPr>
          <w:rFonts w:hint="eastAsia"/>
        </w:rPr>
        <w:t>在回答</w:t>
      </w:r>
      <w:r w:rsidRPr="00D33B4E">
        <w:rPr>
          <w:rFonts w:hint="eastAsia"/>
          <w:b/>
          <w:bCs/>
        </w:rPr>
        <w:t>主席</w:t>
      </w:r>
      <w:r w:rsidRPr="00D33B4E">
        <w:rPr>
          <w:rFonts w:hint="eastAsia"/>
        </w:rPr>
        <w:t>的问题时，</w:t>
      </w:r>
      <w:r w:rsidRPr="00D33B4E">
        <w:rPr>
          <w:b/>
        </w:rPr>
        <w:t>Vassiliev</w:t>
      </w:r>
      <w:r w:rsidRPr="00D33B4E">
        <w:rPr>
          <w:rFonts w:hint="eastAsia"/>
          <w:b/>
        </w:rPr>
        <w:t>先生（</w:t>
      </w:r>
      <w:r w:rsidR="00AD2066" w:rsidRPr="00D33B4E">
        <w:rPr>
          <w:rFonts w:hint="eastAsia"/>
          <w:b/>
        </w:rPr>
        <w:t>地面业务部负责人</w:t>
      </w:r>
      <w:r w:rsidRPr="00D33B4E">
        <w:rPr>
          <w:rFonts w:hint="eastAsia"/>
          <w:b/>
        </w:rPr>
        <w:t>）</w:t>
      </w:r>
      <w:r w:rsidRPr="00D33B4E">
        <w:rPr>
          <w:rFonts w:hint="eastAsia"/>
        </w:rPr>
        <w:t>说，无线电通信局未收到韩国对委员会</w:t>
      </w:r>
      <w:r w:rsidRPr="00D33B4E">
        <w:rPr>
          <w:rFonts w:hint="eastAsia"/>
        </w:rPr>
        <w:t>2013</w:t>
      </w:r>
      <w:r w:rsidRPr="00D33B4E">
        <w:rPr>
          <w:rFonts w:hint="eastAsia"/>
        </w:rPr>
        <w:t>年决定的回复。</w:t>
      </w:r>
    </w:p>
    <w:p w14:paraId="20EA0EDD" w14:textId="77777777" w:rsidR="00CE6497" w:rsidRPr="00D33B4E" w:rsidRDefault="00CE6497" w:rsidP="00CE6497">
      <w:pPr>
        <w:jc w:val="both"/>
      </w:pPr>
      <w:r w:rsidRPr="00D33B4E">
        <w:rPr>
          <w:bCs/>
        </w:rPr>
        <w:t>11.6</w:t>
      </w:r>
      <w:r w:rsidRPr="00D33B4E">
        <w:rPr>
          <w:bCs/>
        </w:rPr>
        <w:tab/>
      </w:r>
      <w:r w:rsidRPr="00D33B4E">
        <w:rPr>
          <w:b/>
        </w:rPr>
        <w:t>Hoan</w:t>
      </w:r>
      <w:r w:rsidRPr="00D33B4E">
        <w:rPr>
          <w:rFonts w:hint="eastAsia"/>
          <w:b/>
        </w:rPr>
        <w:t>先生</w:t>
      </w:r>
      <w:r w:rsidRPr="00D33B4E">
        <w:rPr>
          <w:rFonts w:hint="eastAsia"/>
        </w:rPr>
        <w:t>说，委员会不应只基于一方提供的信息得出结论，并注意到许多内容需要澄清。例如，韩国模拟电视的指配是否仍在继续操作，即便该国主管部门表明此类广播已于</w:t>
      </w:r>
      <w:r w:rsidRPr="00D33B4E">
        <w:rPr>
          <w:rFonts w:hint="eastAsia"/>
        </w:rPr>
        <w:t>2012</w:t>
      </w:r>
      <w:r w:rsidRPr="00D33B4E">
        <w:rPr>
          <w:rFonts w:hint="eastAsia"/>
        </w:rPr>
        <w:t>年停止？信号的来源是什么？双方应</w:t>
      </w:r>
      <w:r w:rsidRPr="00D33B4E">
        <w:rPr>
          <w:rFonts w:hint="eastAsia"/>
          <w:color w:val="000000"/>
        </w:rPr>
        <w:t>共同表现出良好意愿</w:t>
      </w:r>
      <w:r w:rsidRPr="00D33B4E">
        <w:rPr>
          <w:rFonts w:hint="eastAsia"/>
        </w:rPr>
        <w:t>，而无线电通信局应协助调查此事项。委员会应发出比</w:t>
      </w:r>
      <w:r w:rsidRPr="00D33B4E">
        <w:rPr>
          <w:rFonts w:hint="eastAsia"/>
        </w:rPr>
        <w:t>2013</w:t>
      </w:r>
      <w:r w:rsidRPr="00D33B4E">
        <w:rPr>
          <w:rFonts w:hint="eastAsia"/>
        </w:rPr>
        <w:t>年更有力的结论，无线电通信局应将干扰报告正式发送给韩国主管部门并寻求答复。</w:t>
      </w:r>
      <w:r w:rsidRPr="00D33B4E">
        <w:rPr>
          <w:rFonts w:hint="eastAsia"/>
          <w:b/>
          <w:bCs/>
        </w:rPr>
        <w:t>Hashimoto</w:t>
      </w:r>
      <w:r w:rsidRPr="00D33B4E">
        <w:rPr>
          <w:rFonts w:hint="eastAsia"/>
          <w:b/>
          <w:bCs/>
        </w:rPr>
        <w:t>先生</w:t>
      </w:r>
      <w:r w:rsidRPr="00D33B4E">
        <w:rPr>
          <w:rFonts w:hint="eastAsia"/>
        </w:rPr>
        <w:t>赞同这些意见，</w:t>
      </w:r>
      <w:r w:rsidRPr="00D33B4E">
        <w:rPr>
          <w:rFonts w:hint="eastAsia"/>
          <w:b/>
          <w:bCs/>
        </w:rPr>
        <w:t>Jeanty</w:t>
      </w:r>
      <w:r w:rsidRPr="00D33B4E">
        <w:rPr>
          <w:rFonts w:hint="eastAsia"/>
          <w:b/>
          <w:bCs/>
        </w:rPr>
        <w:t>女士</w:t>
      </w:r>
      <w:r w:rsidRPr="00D33B4E">
        <w:rPr>
          <w:rFonts w:hint="eastAsia"/>
        </w:rPr>
        <w:t>亦表示赞同并补充说，委员会可能希望鼓励韩国主管部门对无线电通信局就违规报告的询问予以答复。</w:t>
      </w:r>
    </w:p>
    <w:p w14:paraId="4E48F9E5" w14:textId="62F3ACFA" w:rsidR="00CE6497" w:rsidRPr="00D33B4E" w:rsidRDefault="00CE6497" w:rsidP="00CE6497">
      <w:pPr>
        <w:jc w:val="both"/>
      </w:pPr>
      <w:r w:rsidRPr="00D33B4E">
        <w:rPr>
          <w:bCs/>
        </w:rPr>
        <w:t>11.7</w:t>
      </w:r>
      <w:r w:rsidRPr="00D33B4E">
        <w:rPr>
          <w:bCs/>
        </w:rPr>
        <w:tab/>
      </w:r>
      <w:bookmarkStart w:id="369" w:name="lt_pId1620"/>
      <w:r w:rsidRPr="00D33B4E">
        <w:rPr>
          <w:b/>
        </w:rPr>
        <w:t>Vassiliev</w:t>
      </w:r>
      <w:r w:rsidRPr="00D33B4E">
        <w:rPr>
          <w:rFonts w:hint="eastAsia"/>
          <w:b/>
        </w:rPr>
        <w:t>先生（</w:t>
      </w:r>
      <w:r w:rsidR="00AD2066" w:rsidRPr="00D33B4E">
        <w:rPr>
          <w:rFonts w:hint="eastAsia"/>
          <w:b/>
        </w:rPr>
        <w:t>地面业务部负责人</w:t>
      </w:r>
      <w:r w:rsidRPr="00D33B4E">
        <w:rPr>
          <w:rFonts w:hint="eastAsia"/>
          <w:b/>
        </w:rPr>
        <w:t>）</w:t>
      </w:r>
      <w:r w:rsidRPr="00D33B4E">
        <w:rPr>
          <w:rFonts w:hint="eastAsia"/>
        </w:rPr>
        <w:t>在回答</w:t>
      </w:r>
      <w:r w:rsidRPr="00D33B4E">
        <w:rPr>
          <w:rFonts w:hint="eastAsia"/>
          <w:b/>
          <w:bCs/>
        </w:rPr>
        <w:t>主席</w:t>
      </w:r>
      <w:r w:rsidRPr="00D33B4E">
        <w:rPr>
          <w:rFonts w:hint="eastAsia"/>
        </w:rPr>
        <w:t>和</w:t>
      </w:r>
      <w:r w:rsidRPr="00D33B4E">
        <w:rPr>
          <w:rFonts w:hint="eastAsia"/>
          <w:b/>
          <w:bCs/>
        </w:rPr>
        <w:t>Hoan</w:t>
      </w:r>
      <w:r w:rsidRPr="00D33B4E">
        <w:rPr>
          <w:rFonts w:hint="eastAsia"/>
          <w:b/>
          <w:bCs/>
        </w:rPr>
        <w:t>先生</w:t>
      </w:r>
      <w:r w:rsidRPr="00D33B4E">
        <w:rPr>
          <w:rFonts w:hint="eastAsia"/>
        </w:rPr>
        <w:t>的问题时说，无线电通信局没有可确定干扰源位置的无线电监测设施，不得不对发送干扰报告的主管部门采用信任</w:t>
      </w:r>
      <w:r w:rsidRPr="00D33B4E">
        <w:rPr>
          <w:rFonts w:hint="eastAsia"/>
        </w:rPr>
        <w:lastRenderedPageBreak/>
        <w:t>原则。朝鲜民主主义人民共和国的报告已指明发射机为从韩国领土内发射的模拟广播电台。无线电通信局为委员会会议编写的一些分析内容，如技术评估和有关发射电台功率电平的结论已通报给韩国。</w:t>
      </w:r>
      <w:bookmarkEnd w:id="369"/>
      <w:r w:rsidRPr="00D33B4E">
        <w:rPr>
          <w:rFonts w:hint="eastAsia"/>
        </w:rPr>
        <w:t>至于为何在委员会</w:t>
      </w:r>
      <w:r w:rsidRPr="00D33B4E">
        <w:rPr>
          <w:rFonts w:hint="eastAsia"/>
        </w:rPr>
        <w:t>2013</w:t>
      </w:r>
      <w:r w:rsidRPr="00D33B4E">
        <w:rPr>
          <w:rFonts w:hint="eastAsia"/>
        </w:rPr>
        <w:t>年第</w:t>
      </w:r>
      <w:r w:rsidRPr="00D33B4E">
        <w:rPr>
          <w:rFonts w:hint="eastAsia"/>
        </w:rPr>
        <w:t>6</w:t>
      </w:r>
      <w:r w:rsidRPr="00D33B4E">
        <w:t>2</w:t>
      </w:r>
      <w:r w:rsidRPr="00D33B4E">
        <w:rPr>
          <w:rFonts w:hint="eastAsia"/>
        </w:rPr>
        <w:t>次会议之后，无线电通信局未出具任何报告，尽管朝鲜民主主义人民共和国继续提交违规报告直至</w:t>
      </w:r>
      <w:r w:rsidRPr="00D33B4E">
        <w:rPr>
          <w:rFonts w:hint="eastAsia"/>
        </w:rPr>
        <w:t>2</w:t>
      </w:r>
      <w:r w:rsidRPr="00D33B4E">
        <w:t>016</w:t>
      </w:r>
      <w:r w:rsidRPr="00D33B4E">
        <w:rPr>
          <w:rFonts w:hint="eastAsia"/>
        </w:rPr>
        <w:t>年，因为无线电通信局已向韩国主管部门发出多封信函，但均未收到回复。由委员会鼓励韩国主管部门调查该情况并回复无线电通信局的询问会比较有益。</w:t>
      </w:r>
    </w:p>
    <w:p w14:paraId="60A7AD37" w14:textId="77777777" w:rsidR="00CE6497" w:rsidRPr="00D33B4E" w:rsidRDefault="00CE6497" w:rsidP="00CE6497">
      <w:pPr>
        <w:jc w:val="both"/>
        <w:rPr>
          <w:rFonts w:ascii="Calibri" w:hAnsi="Calibri" w:cs="Calibri"/>
          <w:b/>
          <w:color w:val="800000"/>
          <w:sz w:val="22"/>
        </w:rPr>
      </w:pPr>
      <w:r w:rsidRPr="00D33B4E">
        <w:t>11.8</w:t>
      </w:r>
      <w:r w:rsidRPr="00D33B4E">
        <w:tab/>
      </w:r>
      <w:r w:rsidRPr="00D33B4E">
        <w:rPr>
          <w:b/>
          <w:bCs/>
        </w:rPr>
        <w:t>主席</w:t>
      </w:r>
      <w:r w:rsidRPr="00D33B4E">
        <w:t>建议委员会</w:t>
      </w:r>
      <w:r w:rsidRPr="00D33B4E">
        <w:rPr>
          <w:rFonts w:hint="eastAsia"/>
        </w:rPr>
        <w:t>就该事项</w:t>
      </w:r>
      <w:r w:rsidRPr="00D33B4E">
        <w:t>做出如下结论</w:t>
      </w:r>
      <w:r w:rsidRPr="00D33B4E">
        <w:rPr>
          <w:rFonts w:hint="eastAsia"/>
        </w:rPr>
        <w:t>：</w:t>
      </w:r>
      <w:r w:rsidRPr="00D33B4E">
        <w:rPr>
          <w:rFonts w:ascii="Calibri" w:hAnsi="Calibri" w:cs="Calibri"/>
          <w:b/>
          <w:color w:val="800000"/>
          <w:sz w:val="22"/>
        </w:rPr>
        <w:t xml:space="preserve"> </w:t>
      </w:r>
      <w:bookmarkStart w:id="370" w:name="lt_pId1624"/>
    </w:p>
    <w:p w14:paraId="1BAD0DD2" w14:textId="77777777" w:rsidR="00CE6497" w:rsidRPr="00D33B4E" w:rsidRDefault="00CE6497" w:rsidP="00142AD0">
      <w:pPr>
        <w:ind w:firstLineChars="200" w:firstLine="480"/>
        <w:jc w:val="both"/>
      </w:pPr>
      <w:r w:rsidRPr="00D33B4E">
        <w:rPr>
          <w:rFonts w:hint="eastAsia"/>
        </w:rPr>
        <w:t>“委员会详细审议了</w:t>
      </w:r>
      <w:r w:rsidRPr="00D33B4E">
        <w:t>RRB20-2/11</w:t>
      </w:r>
      <w:r w:rsidRPr="00D33B4E">
        <w:rPr>
          <w:rFonts w:hint="eastAsia"/>
        </w:rPr>
        <w:t>号文件所载的朝</w:t>
      </w:r>
      <w:r w:rsidRPr="00D33B4E">
        <w:t>鲜民主主义人民共和国</w:t>
      </w:r>
      <w:r w:rsidRPr="00D33B4E">
        <w:rPr>
          <w:rFonts w:hint="eastAsia"/>
        </w:rPr>
        <w:t>关于</w:t>
      </w:r>
      <w:r w:rsidRPr="00D33B4E">
        <w:t>其模拟</w:t>
      </w:r>
      <w:r w:rsidRPr="00D33B4E">
        <w:rPr>
          <w:rFonts w:hint="eastAsia"/>
        </w:rPr>
        <w:t>电视</w:t>
      </w:r>
      <w:r w:rsidRPr="00D33B4E">
        <w:t>广播电台受到有害干扰</w:t>
      </w:r>
      <w:r w:rsidRPr="00D33B4E">
        <w:rPr>
          <w:rFonts w:hint="eastAsia"/>
        </w:rPr>
        <w:t>的</w:t>
      </w:r>
      <w:r w:rsidRPr="00D33B4E">
        <w:t>提交</w:t>
      </w:r>
      <w:r w:rsidRPr="00D33B4E">
        <w:rPr>
          <w:rFonts w:hint="eastAsia"/>
        </w:rPr>
        <w:t>资料。委员会注意到：</w:t>
      </w:r>
      <w:bookmarkEnd w:id="370"/>
    </w:p>
    <w:p w14:paraId="58F7E7E9"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71" w:name="lt_pId1627"/>
      <w:r w:rsidRPr="00D33B4E">
        <w:rPr>
          <w:rFonts w:hint="eastAsia"/>
          <w:lang w:eastAsia="zh-CN"/>
        </w:rPr>
        <w:t>朝鲜民主主义人民共和国主管部门自</w:t>
      </w:r>
      <w:r w:rsidRPr="00D33B4E">
        <w:rPr>
          <w:rFonts w:hint="eastAsia"/>
          <w:lang w:eastAsia="zh-CN"/>
        </w:rPr>
        <w:t>2011</w:t>
      </w:r>
      <w:r w:rsidRPr="00D33B4E">
        <w:rPr>
          <w:rFonts w:hint="eastAsia"/>
          <w:lang w:eastAsia="zh-CN"/>
        </w:rPr>
        <w:t>年以来就发射源位于韩国境内的高功率模拟电视广播电台以及在</w:t>
      </w:r>
      <w:r w:rsidRPr="00D33B4E">
        <w:rPr>
          <w:lang w:eastAsia="zh-CN"/>
        </w:rPr>
        <w:t>178 MHz</w:t>
      </w:r>
      <w:r w:rsidRPr="00D33B4E">
        <w:rPr>
          <w:rFonts w:hint="eastAsia"/>
          <w:lang w:eastAsia="zh-CN"/>
        </w:rPr>
        <w:t>、</w:t>
      </w:r>
      <w:r w:rsidRPr="00D33B4E">
        <w:rPr>
          <w:rFonts w:hint="eastAsia"/>
          <w:lang w:eastAsia="zh-CN"/>
        </w:rPr>
        <w:t>186 MHz</w:t>
      </w:r>
      <w:r w:rsidRPr="00D33B4E">
        <w:rPr>
          <w:rFonts w:hint="eastAsia"/>
          <w:lang w:eastAsia="zh-CN"/>
        </w:rPr>
        <w:t>、</w:t>
      </w:r>
      <w:r w:rsidRPr="00D33B4E">
        <w:rPr>
          <w:rFonts w:hint="eastAsia"/>
          <w:lang w:eastAsia="zh-CN"/>
        </w:rPr>
        <w:t>194 MHz</w:t>
      </w:r>
      <w:r w:rsidRPr="00D33B4E">
        <w:rPr>
          <w:rFonts w:hint="eastAsia"/>
          <w:lang w:eastAsia="zh-CN"/>
        </w:rPr>
        <w:t>、</w:t>
      </w:r>
      <w:r w:rsidRPr="00D33B4E">
        <w:rPr>
          <w:rFonts w:hint="eastAsia"/>
          <w:lang w:eastAsia="zh-CN"/>
        </w:rPr>
        <w:t>20</w:t>
      </w:r>
      <w:r w:rsidRPr="00D33B4E">
        <w:rPr>
          <w:lang w:eastAsia="zh-CN"/>
        </w:rPr>
        <w:t>2</w:t>
      </w:r>
      <w:r w:rsidRPr="00D33B4E">
        <w:rPr>
          <w:rFonts w:hint="eastAsia"/>
          <w:lang w:eastAsia="zh-CN"/>
        </w:rPr>
        <w:t xml:space="preserve"> MHz</w:t>
      </w:r>
      <w:r w:rsidRPr="00D33B4E">
        <w:rPr>
          <w:rFonts w:hint="eastAsia"/>
          <w:lang w:eastAsia="zh-CN"/>
        </w:rPr>
        <w:t>、</w:t>
      </w:r>
      <w:r w:rsidRPr="00D33B4E">
        <w:rPr>
          <w:lang w:eastAsia="zh-CN"/>
        </w:rPr>
        <w:t>210 MHz</w:t>
      </w:r>
      <w:r w:rsidRPr="00D33B4E">
        <w:rPr>
          <w:rFonts w:hint="eastAsia"/>
          <w:lang w:eastAsia="zh-CN"/>
        </w:rPr>
        <w:t>、</w:t>
      </w:r>
      <w:r w:rsidRPr="00D33B4E">
        <w:rPr>
          <w:rFonts w:hint="eastAsia"/>
          <w:lang w:eastAsia="zh-CN"/>
        </w:rPr>
        <w:t>218 MHz</w:t>
      </w:r>
      <w:r w:rsidRPr="00D33B4E">
        <w:rPr>
          <w:rFonts w:hint="eastAsia"/>
          <w:lang w:eastAsia="zh-CN"/>
        </w:rPr>
        <w:t>和</w:t>
      </w:r>
      <w:r w:rsidRPr="00D33B4E">
        <w:rPr>
          <w:lang w:eastAsia="zh-CN"/>
        </w:rPr>
        <w:t>226 MHz</w:t>
      </w:r>
      <w:r w:rsidRPr="00D33B4E">
        <w:rPr>
          <w:rFonts w:hint="eastAsia"/>
          <w:lang w:eastAsia="zh-CN"/>
        </w:rPr>
        <w:t>频率上对其电视广播业务造成有害干扰，多次报告违反《无线电规则》的情况，并请求无线电通信局协助；</w:t>
      </w:r>
      <w:bookmarkEnd w:id="371"/>
    </w:p>
    <w:p w14:paraId="3988BF72"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72" w:name="lt_pId1629"/>
      <w:r w:rsidRPr="00D33B4E">
        <w:rPr>
          <w:rFonts w:hint="eastAsia"/>
          <w:lang w:eastAsia="zh-CN"/>
        </w:rPr>
        <w:t>无线电通信局已将所有报告转交韩国主管部门，提请其注意《组织法》第</w:t>
      </w:r>
      <w:r w:rsidRPr="00D33B4E">
        <w:rPr>
          <w:rFonts w:hint="eastAsia"/>
          <w:lang w:eastAsia="zh-CN"/>
        </w:rPr>
        <w:t>197</w:t>
      </w:r>
      <w:r w:rsidRPr="00D33B4E">
        <w:rPr>
          <w:rFonts w:hint="eastAsia"/>
          <w:lang w:eastAsia="zh-CN"/>
        </w:rPr>
        <w:t>款（第</w:t>
      </w:r>
      <w:r w:rsidRPr="00D33B4E">
        <w:rPr>
          <w:rFonts w:hint="eastAsia"/>
          <w:lang w:eastAsia="zh-CN"/>
        </w:rPr>
        <w:t>45</w:t>
      </w:r>
      <w:r w:rsidRPr="00D33B4E">
        <w:rPr>
          <w:rFonts w:hint="eastAsia"/>
          <w:lang w:eastAsia="zh-CN"/>
        </w:rPr>
        <w:t>条）和《无线电规则》第</w:t>
      </w:r>
      <w:r w:rsidRPr="00D33B4E">
        <w:rPr>
          <w:rFonts w:hint="eastAsia"/>
          <w:b/>
          <w:bCs/>
          <w:lang w:eastAsia="zh-CN"/>
        </w:rPr>
        <w:t>23.3</w:t>
      </w:r>
      <w:r w:rsidRPr="00D33B4E">
        <w:rPr>
          <w:rFonts w:hint="eastAsia"/>
          <w:lang w:eastAsia="zh-CN"/>
        </w:rPr>
        <w:t>款的规定，并请其采取必要行动，但未收到任何回复；</w:t>
      </w:r>
      <w:bookmarkEnd w:id="372"/>
    </w:p>
    <w:p w14:paraId="4E253E2C"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73" w:name="lt_pId1631"/>
      <w:r w:rsidRPr="00D33B4E">
        <w:rPr>
          <w:rFonts w:hint="eastAsia"/>
          <w:lang w:val="en-US" w:eastAsia="zh-CN"/>
        </w:rPr>
        <w:t>无线电通信局开展的计算结果显示，韩国在</w:t>
      </w:r>
      <w:r w:rsidRPr="00D33B4E">
        <w:rPr>
          <w:rFonts w:hint="eastAsia"/>
          <w:lang w:val="en-US" w:eastAsia="zh-CN"/>
        </w:rPr>
        <w:t>183 MHz</w:t>
      </w:r>
      <w:r w:rsidRPr="00D33B4E">
        <w:rPr>
          <w:rFonts w:hint="eastAsia"/>
          <w:lang w:val="en-US" w:eastAsia="zh-CN"/>
        </w:rPr>
        <w:t>、</w:t>
      </w:r>
      <w:r w:rsidRPr="00D33B4E">
        <w:rPr>
          <w:rFonts w:hint="eastAsia"/>
          <w:lang w:val="en-US" w:eastAsia="zh-CN"/>
        </w:rPr>
        <w:t>189 MHz</w:t>
      </w:r>
      <w:r w:rsidRPr="00D33B4E">
        <w:rPr>
          <w:rFonts w:hint="eastAsia"/>
          <w:lang w:val="en-US" w:eastAsia="zh-CN"/>
        </w:rPr>
        <w:t>、</w:t>
      </w:r>
      <w:r w:rsidRPr="00D33B4E">
        <w:rPr>
          <w:rFonts w:hint="eastAsia"/>
          <w:lang w:val="en-US" w:eastAsia="zh-CN"/>
        </w:rPr>
        <w:t>207 MHz</w:t>
      </w:r>
      <w:r w:rsidRPr="00D33B4E">
        <w:rPr>
          <w:rFonts w:hint="eastAsia"/>
          <w:lang w:val="en-US" w:eastAsia="zh-CN"/>
        </w:rPr>
        <w:t>和</w:t>
      </w:r>
      <w:r w:rsidRPr="00D33B4E">
        <w:rPr>
          <w:rFonts w:hint="eastAsia"/>
          <w:lang w:val="en-US" w:eastAsia="zh-CN"/>
        </w:rPr>
        <w:t>213 MHz</w:t>
      </w:r>
      <w:r w:rsidRPr="00D33B4E">
        <w:rPr>
          <w:rFonts w:hint="eastAsia"/>
          <w:lang w:val="en-US" w:eastAsia="zh-CN"/>
        </w:rPr>
        <w:t>频率上的发射已超</w:t>
      </w:r>
      <w:r w:rsidRPr="00D33B4E">
        <w:rPr>
          <w:rFonts w:hint="eastAsia"/>
          <w:lang w:eastAsia="zh-CN"/>
        </w:rPr>
        <w:t>过在相关国家境内维持经济有效、质量良好的国内业务的必要功率电平；</w:t>
      </w:r>
      <w:bookmarkEnd w:id="373"/>
    </w:p>
    <w:p w14:paraId="05CEFBF3"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74" w:name="lt_pId1633"/>
      <w:r w:rsidRPr="00D33B4E">
        <w:rPr>
          <w:rFonts w:hint="eastAsia"/>
          <w:lang w:eastAsia="zh-CN"/>
        </w:rPr>
        <w:t>委员会已在其第</w:t>
      </w:r>
      <w:r w:rsidRPr="00D33B4E">
        <w:rPr>
          <w:rFonts w:hint="eastAsia"/>
          <w:lang w:eastAsia="zh-CN"/>
        </w:rPr>
        <w:t>6</w:t>
      </w:r>
      <w:r w:rsidRPr="00D33B4E">
        <w:rPr>
          <w:lang w:eastAsia="zh-CN"/>
        </w:rPr>
        <w:t>2</w:t>
      </w:r>
      <w:r w:rsidRPr="00D33B4E">
        <w:rPr>
          <w:rFonts w:hint="eastAsia"/>
          <w:lang w:eastAsia="zh-CN"/>
        </w:rPr>
        <w:t>次会议上审议过类似情况。</w:t>
      </w:r>
      <w:bookmarkEnd w:id="374"/>
    </w:p>
    <w:p w14:paraId="70A44435" w14:textId="77777777" w:rsidR="00CE6497" w:rsidRPr="00D33B4E" w:rsidRDefault="00CE6497" w:rsidP="00142AD0">
      <w:pPr>
        <w:ind w:firstLineChars="200" w:firstLine="480"/>
        <w:jc w:val="both"/>
      </w:pPr>
      <w:bookmarkStart w:id="375" w:name="lt_pId1634"/>
      <w:r w:rsidRPr="00D33B4E">
        <w:rPr>
          <w:rFonts w:hint="eastAsia"/>
        </w:rPr>
        <w:t>委员会十分赞赏无线电通信局为支持所涉主管部门调查该事项所做的努力，并敦促无线电通信局继续这些努力。委员会对自第</w:t>
      </w:r>
      <w:r w:rsidRPr="00D33B4E">
        <w:rPr>
          <w:rFonts w:hint="eastAsia"/>
        </w:rPr>
        <w:t>6</w:t>
      </w:r>
      <w:r w:rsidRPr="00D33B4E">
        <w:t>2</w:t>
      </w:r>
      <w:r w:rsidRPr="00D33B4E">
        <w:rPr>
          <w:rFonts w:hint="eastAsia"/>
        </w:rPr>
        <w:t>次会议以来在</w:t>
      </w:r>
      <w:r w:rsidRPr="00D33B4E">
        <w:rPr>
          <w:rFonts w:hint="eastAsia"/>
        </w:rPr>
        <w:t>186 MHz</w:t>
      </w:r>
      <w:r w:rsidRPr="00D33B4E">
        <w:rPr>
          <w:rFonts w:hint="eastAsia"/>
        </w:rPr>
        <w:t>、</w:t>
      </w:r>
      <w:r w:rsidRPr="00D33B4E">
        <w:rPr>
          <w:rFonts w:hint="eastAsia"/>
        </w:rPr>
        <w:t>194 MHz</w:t>
      </w:r>
      <w:r w:rsidRPr="00D33B4E">
        <w:rPr>
          <w:rFonts w:hint="eastAsia"/>
        </w:rPr>
        <w:t>、</w:t>
      </w:r>
      <w:r w:rsidRPr="00D33B4E">
        <w:rPr>
          <w:rFonts w:hint="eastAsia"/>
        </w:rPr>
        <w:t>210 MHz</w:t>
      </w:r>
      <w:r w:rsidRPr="00D33B4E">
        <w:rPr>
          <w:rFonts w:hint="eastAsia"/>
        </w:rPr>
        <w:t>和</w:t>
      </w:r>
      <w:r w:rsidRPr="00D33B4E">
        <w:rPr>
          <w:rFonts w:hint="eastAsia"/>
        </w:rPr>
        <w:t>218 MHz</w:t>
      </w:r>
      <w:r w:rsidRPr="00D33B4E">
        <w:rPr>
          <w:rFonts w:hint="eastAsia"/>
        </w:rPr>
        <w:t>频率上不断出现的有害干扰以及韩国主管部门未予答复表示关切。因此，无线电规则委员会责成无线电通信局向韩国主管部门转达这一关切，并寻求其合作以解决这些有害干扰的情况。针对在第</w:t>
      </w:r>
      <w:r w:rsidRPr="00D33B4E">
        <w:rPr>
          <w:rFonts w:hint="eastAsia"/>
        </w:rPr>
        <w:t>6</w:t>
      </w:r>
      <w:r w:rsidRPr="00D33B4E">
        <w:t>2</w:t>
      </w:r>
      <w:r w:rsidRPr="00D33B4E">
        <w:rPr>
          <w:rFonts w:hint="eastAsia"/>
        </w:rPr>
        <w:t>次会议之后报告的</w:t>
      </w:r>
      <w:r w:rsidRPr="00D33B4E">
        <w:t>178 MHz</w:t>
      </w:r>
      <w:r w:rsidRPr="00D33B4E">
        <w:rPr>
          <w:rFonts w:hint="eastAsia"/>
        </w:rPr>
        <w:t>、</w:t>
      </w:r>
      <w:r w:rsidRPr="00D33B4E">
        <w:t>202 MHz</w:t>
      </w:r>
      <w:r w:rsidRPr="00D33B4E">
        <w:rPr>
          <w:rFonts w:hint="eastAsia"/>
        </w:rPr>
        <w:t>和</w:t>
      </w:r>
      <w:r w:rsidRPr="00D33B4E">
        <w:t xml:space="preserve">226  </w:t>
      </w:r>
      <w:r w:rsidRPr="00D33B4E">
        <w:rPr>
          <w:rFonts w:hint="eastAsia"/>
        </w:rPr>
        <w:t>MHz</w:t>
      </w:r>
      <w:r w:rsidRPr="00D33B4E">
        <w:rPr>
          <w:rFonts w:hint="eastAsia"/>
        </w:rPr>
        <w:t>频率上的违规情况，委员会敦促韩国和朝鲜民主主义人民共和国主管部门共同表现出良好意愿，合作解决这一具有高度重要性的问题。</w:t>
      </w:r>
      <w:bookmarkStart w:id="376" w:name="lt_pId1636"/>
      <w:bookmarkEnd w:id="375"/>
      <w:r w:rsidRPr="00D33B4E">
        <w:rPr>
          <w:rFonts w:hint="eastAsia"/>
        </w:rPr>
        <w:t>”</w:t>
      </w:r>
      <w:bookmarkEnd w:id="376"/>
      <w:r w:rsidRPr="00D33B4E">
        <w:t xml:space="preserve"> </w:t>
      </w:r>
    </w:p>
    <w:p w14:paraId="68D9A887" w14:textId="77777777" w:rsidR="00CE6497" w:rsidRPr="00D33B4E" w:rsidRDefault="00CE6497" w:rsidP="00CE6497">
      <w:pPr>
        <w:jc w:val="both"/>
      </w:pPr>
      <w:r w:rsidRPr="00D33B4E">
        <w:t>11.9</w:t>
      </w:r>
      <w:r w:rsidRPr="00D33B4E">
        <w:tab/>
      </w:r>
      <w:r w:rsidRPr="00D33B4E">
        <w:rPr>
          <w:rFonts w:hint="eastAsia"/>
        </w:rPr>
        <w:t>会议对此表示</w:t>
      </w:r>
      <w:r w:rsidRPr="00D33B4E">
        <w:rPr>
          <w:rFonts w:hint="eastAsia"/>
          <w:b/>
          <w:bCs/>
        </w:rPr>
        <w:t>同意</w:t>
      </w:r>
      <w:r w:rsidRPr="00D33B4E">
        <w:rPr>
          <w:rFonts w:hint="eastAsia"/>
        </w:rPr>
        <w:t>。</w:t>
      </w:r>
    </w:p>
    <w:p w14:paraId="012325E1" w14:textId="77777777" w:rsidR="00CE6497" w:rsidRPr="00D33B4E" w:rsidRDefault="00CE6497" w:rsidP="00CE6497">
      <w:pPr>
        <w:pStyle w:val="Heading1"/>
        <w:jc w:val="both"/>
        <w:rPr>
          <w:rFonts w:hint="eastAsia"/>
          <w:lang w:eastAsia="zh-CN"/>
        </w:rPr>
      </w:pPr>
      <w:r w:rsidRPr="00D33B4E">
        <w:rPr>
          <w:lang w:eastAsia="zh-CN"/>
        </w:rPr>
        <w:t>12</w:t>
      </w:r>
      <w:r w:rsidRPr="00D33B4E">
        <w:rPr>
          <w:lang w:eastAsia="zh-CN"/>
        </w:rPr>
        <w:tab/>
      </w:r>
      <w:bookmarkStart w:id="377" w:name="lt_pId1641"/>
      <w:r w:rsidRPr="00D33B4E">
        <w:rPr>
          <w:rFonts w:hint="eastAsia"/>
          <w:bCs/>
          <w:lang w:val="en-US" w:eastAsia="zh-CN"/>
        </w:rPr>
        <w:t>与</w:t>
      </w:r>
      <w:r w:rsidRPr="00D33B4E">
        <w:rPr>
          <w:rFonts w:hint="eastAsia"/>
          <w:bCs/>
          <w:lang w:val="en-US" w:eastAsia="zh-CN"/>
        </w:rPr>
        <w:t>GE84</w:t>
      </w:r>
      <w:r w:rsidRPr="00D33B4E">
        <w:rPr>
          <w:rFonts w:hint="eastAsia"/>
          <w:bCs/>
          <w:lang w:val="en-US" w:eastAsia="zh-CN"/>
        </w:rPr>
        <w:t>区域性协议有关的问题</w:t>
      </w:r>
      <w:bookmarkEnd w:id="377"/>
      <w:r w:rsidRPr="00D33B4E">
        <w:rPr>
          <w:rFonts w:hint="eastAsia"/>
          <w:lang w:eastAsia="zh-CN"/>
        </w:rPr>
        <w:t>：</w:t>
      </w:r>
      <w:bookmarkStart w:id="378" w:name="lt_pId1642"/>
      <w:r w:rsidRPr="00D33B4E">
        <w:rPr>
          <w:rFonts w:hint="eastAsia"/>
          <w:lang w:val="en-US" w:eastAsia="zh-CN"/>
        </w:rPr>
        <w:t>巴林主管部门提交的关于适用有关</w:t>
      </w:r>
      <w:r w:rsidRPr="00D33B4E">
        <w:rPr>
          <w:rFonts w:hint="eastAsia"/>
          <w:lang w:val="en-US" w:eastAsia="zh-CN"/>
        </w:rPr>
        <w:t>G</w:t>
      </w:r>
      <w:r w:rsidRPr="00D33B4E">
        <w:rPr>
          <w:lang w:val="en-US" w:eastAsia="zh-CN"/>
        </w:rPr>
        <w:t>E84</w:t>
      </w:r>
      <w:r w:rsidRPr="00D33B4E">
        <w:rPr>
          <w:rFonts w:hint="eastAsia"/>
          <w:lang w:val="en-US" w:eastAsia="zh-CN"/>
        </w:rPr>
        <w:t>地面广播协议中待处理指配的程序规则问题的资料</w:t>
      </w:r>
      <w:r w:rsidRPr="00D33B4E">
        <w:rPr>
          <w:rFonts w:hint="eastAsia"/>
          <w:lang w:eastAsia="zh-CN"/>
        </w:rPr>
        <w:t>和</w:t>
      </w:r>
      <w:r w:rsidRPr="00D33B4E">
        <w:rPr>
          <w:rFonts w:hint="eastAsia"/>
          <w:lang w:val="en-US" w:eastAsia="zh-CN"/>
        </w:rPr>
        <w:t>伊朗伊斯兰共和国主管部门关于巴林主管部门根据</w:t>
      </w:r>
      <w:r w:rsidRPr="00D33B4E">
        <w:rPr>
          <w:rFonts w:hint="eastAsia"/>
          <w:lang w:val="en-US" w:eastAsia="zh-CN"/>
        </w:rPr>
        <w:t>G</w:t>
      </w:r>
      <w:r w:rsidRPr="00D33B4E">
        <w:rPr>
          <w:lang w:val="en-US" w:eastAsia="zh-CN"/>
        </w:rPr>
        <w:t>E84</w:t>
      </w:r>
      <w:r w:rsidRPr="00D33B4E">
        <w:rPr>
          <w:rFonts w:hint="eastAsia"/>
          <w:lang w:val="en-US" w:eastAsia="zh-CN"/>
        </w:rPr>
        <w:t>区域性协议的条款提交通知单而提交的资料</w:t>
      </w:r>
      <w:bookmarkEnd w:id="378"/>
      <w:r w:rsidRPr="00D33B4E">
        <w:rPr>
          <w:rFonts w:hint="eastAsia"/>
          <w:lang w:eastAsia="zh-CN"/>
        </w:rPr>
        <w:t>（</w:t>
      </w:r>
      <w:r w:rsidRPr="00D33B4E">
        <w:rPr>
          <w:lang w:eastAsia="zh-CN"/>
        </w:rPr>
        <w:t>RRB20-2/12</w:t>
      </w:r>
      <w:r w:rsidRPr="00D33B4E">
        <w:rPr>
          <w:rFonts w:hint="eastAsia"/>
          <w:lang w:eastAsia="zh-CN"/>
        </w:rPr>
        <w:t>和</w:t>
      </w:r>
      <w:r w:rsidRPr="00D33B4E">
        <w:rPr>
          <w:lang w:eastAsia="zh-CN"/>
        </w:rPr>
        <w:t>RRB20-2/14</w:t>
      </w:r>
      <w:r w:rsidRPr="00D33B4E">
        <w:rPr>
          <w:rFonts w:hint="eastAsia"/>
          <w:lang w:eastAsia="zh-CN"/>
        </w:rPr>
        <w:t>号文件）</w:t>
      </w:r>
      <w:r w:rsidRPr="00D33B4E">
        <w:rPr>
          <w:rFonts w:ascii="Calibri" w:hAnsi="Calibri" w:cs="Calibri"/>
          <w:b w:val="0"/>
          <w:bCs/>
          <w:color w:val="800000"/>
          <w:sz w:val="22"/>
          <w:lang w:eastAsia="zh-CN"/>
        </w:rPr>
        <w:t xml:space="preserve"> </w:t>
      </w:r>
    </w:p>
    <w:p w14:paraId="3C70CC41" w14:textId="2595D7FF" w:rsidR="00CE6497" w:rsidRPr="00D33B4E" w:rsidRDefault="00CE6497" w:rsidP="00CE6497">
      <w:pPr>
        <w:jc w:val="both"/>
      </w:pPr>
      <w:r w:rsidRPr="00D33B4E">
        <w:t>12.1</w:t>
      </w:r>
      <w:r w:rsidRPr="00D33B4E">
        <w:tab/>
      </w:r>
      <w:r w:rsidRPr="00D33B4E">
        <w:rPr>
          <w:b/>
          <w:bCs/>
        </w:rPr>
        <w:t>Vassiliev</w:t>
      </w:r>
      <w:r w:rsidRPr="00D33B4E">
        <w:rPr>
          <w:rFonts w:hint="eastAsia"/>
          <w:b/>
          <w:bCs/>
        </w:rPr>
        <w:t>先生（</w:t>
      </w:r>
      <w:r w:rsidR="00AD2066" w:rsidRPr="00D33B4E">
        <w:rPr>
          <w:rFonts w:hint="eastAsia"/>
          <w:b/>
          <w:bCs/>
        </w:rPr>
        <w:t>地面业务部负责人</w:t>
      </w:r>
      <w:r w:rsidRPr="00D33B4E">
        <w:rPr>
          <w:rFonts w:hint="eastAsia"/>
          <w:b/>
          <w:bCs/>
        </w:rPr>
        <w:t>）</w:t>
      </w:r>
      <w:r w:rsidRPr="00D33B4E">
        <w:rPr>
          <w:rFonts w:hint="eastAsia"/>
        </w:rPr>
        <w:t>分别介绍了巴林主管部门和伊朗伊斯兰共和国主管部门的</w:t>
      </w:r>
      <w:r w:rsidRPr="00D33B4E">
        <w:rPr>
          <w:rFonts w:hint="eastAsia"/>
        </w:rPr>
        <w:t>RRB20-2/12</w:t>
      </w:r>
      <w:r w:rsidRPr="00D33B4E">
        <w:rPr>
          <w:rFonts w:hint="eastAsia"/>
        </w:rPr>
        <w:t>和</w:t>
      </w:r>
      <w:r w:rsidRPr="00D33B4E">
        <w:rPr>
          <w:rFonts w:hint="eastAsia"/>
        </w:rPr>
        <w:t>RRB20-2/14</w:t>
      </w:r>
      <w:r w:rsidRPr="00D33B4E">
        <w:rPr>
          <w:rFonts w:hint="eastAsia"/>
        </w:rPr>
        <w:t>号文件。在前一份文件中，巴林对无线电通信局不在无线电通信局《国际频率信息通报》（</w:t>
      </w:r>
      <w:r w:rsidRPr="00D33B4E">
        <w:rPr>
          <w:rFonts w:hint="eastAsia"/>
        </w:rPr>
        <w:t>BR IFIC</w:t>
      </w:r>
      <w:r w:rsidRPr="00D33B4E">
        <w:rPr>
          <w:rFonts w:hint="eastAsia"/>
        </w:rPr>
        <w:t>）特节</w:t>
      </w:r>
      <w:r w:rsidRPr="00D33B4E">
        <w:rPr>
          <w:rFonts w:hint="eastAsia"/>
        </w:rPr>
        <w:t>B</w:t>
      </w:r>
      <w:r w:rsidRPr="00D33B4E">
        <w:rPr>
          <w:rFonts w:hint="eastAsia"/>
        </w:rPr>
        <w:t>部分中登记巴林涉及</w:t>
      </w:r>
      <w:r w:rsidRPr="00D33B4E">
        <w:rPr>
          <w:rFonts w:hint="eastAsia"/>
        </w:rPr>
        <w:t>GE</w:t>
      </w:r>
      <w:r w:rsidRPr="00D33B4E">
        <w:t>84</w:t>
      </w:r>
      <w:r w:rsidRPr="00D33B4E">
        <w:rPr>
          <w:rFonts w:hint="eastAsia"/>
        </w:rPr>
        <w:t>规划的</w:t>
      </w:r>
      <w:r w:rsidRPr="00D33B4E">
        <w:rPr>
          <w:rFonts w:hint="eastAsia"/>
        </w:rPr>
        <w:t>16</w:t>
      </w:r>
      <w:r w:rsidRPr="00D33B4E">
        <w:rPr>
          <w:rFonts w:hint="eastAsia"/>
        </w:rPr>
        <w:t>个指配的理由详细地表示了反对意见，并请求将案例提交委员会决定。在后一份文件中，伊朗伊斯兰共和国请求委员会不要重新对这个三年前已解决的事项进行讨论，并基于伊朗提交资料中列出的理由，接受无线电通信局的结论，即，就所涉</w:t>
      </w:r>
      <w:r w:rsidRPr="00D33B4E">
        <w:rPr>
          <w:rFonts w:hint="eastAsia"/>
        </w:rPr>
        <w:t>1</w:t>
      </w:r>
      <w:r w:rsidRPr="00D33B4E">
        <w:t>6</w:t>
      </w:r>
      <w:r w:rsidRPr="00D33B4E">
        <w:rPr>
          <w:rFonts w:hint="eastAsia"/>
        </w:rPr>
        <w:t>个指配与伊朗伊斯兰共和国的协调尚未完成。</w:t>
      </w:r>
    </w:p>
    <w:p w14:paraId="4E58B733" w14:textId="77777777" w:rsidR="00CE6497" w:rsidRPr="00D33B4E" w:rsidRDefault="00CE6497" w:rsidP="00CE6497">
      <w:pPr>
        <w:jc w:val="both"/>
      </w:pPr>
      <w:r w:rsidRPr="00D33B4E">
        <w:t>12.2</w:t>
      </w:r>
      <w:r w:rsidRPr="00D33B4E">
        <w:tab/>
      </w:r>
      <w:bookmarkStart w:id="379" w:name="lt_pId1651"/>
      <w:r w:rsidRPr="00D33B4E">
        <w:rPr>
          <w:rFonts w:hint="eastAsia"/>
        </w:rPr>
        <w:t>在概述案例的主要方面时，他说，</w:t>
      </w:r>
      <w:r w:rsidRPr="00D33B4E">
        <w:rPr>
          <w:rFonts w:hint="eastAsia"/>
        </w:rPr>
        <w:t>2016</w:t>
      </w:r>
      <w:r w:rsidRPr="00D33B4E">
        <w:rPr>
          <w:rFonts w:hint="eastAsia"/>
        </w:rPr>
        <w:t>年当巴林的</w:t>
      </w:r>
      <w:r w:rsidRPr="00D33B4E">
        <w:rPr>
          <w:rFonts w:hint="eastAsia"/>
        </w:rPr>
        <w:t>1</w:t>
      </w:r>
      <w:r w:rsidRPr="00D33B4E">
        <w:t>6</w:t>
      </w:r>
      <w:r w:rsidRPr="00D33B4E">
        <w:rPr>
          <w:rFonts w:hint="eastAsia"/>
        </w:rPr>
        <w:t>个指配最初在</w:t>
      </w:r>
      <w:r w:rsidRPr="00D33B4E">
        <w:rPr>
          <w:rFonts w:hint="eastAsia"/>
        </w:rPr>
        <w:t>A</w:t>
      </w:r>
      <w:r w:rsidRPr="00D33B4E">
        <w:rPr>
          <w:rFonts w:hint="eastAsia"/>
        </w:rPr>
        <w:t>部分公布后，三个被确定为受影响的主管部门中有两个（伊拉克和卡塔尔）在相关</w:t>
      </w:r>
      <w:r w:rsidRPr="00D33B4E">
        <w:rPr>
          <w:rFonts w:hint="eastAsia"/>
        </w:rPr>
        <w:t>100</w:t>
      </w:r>
      <w:r w:rsidRPr="00D33B4E">
        <w:rPr>
          <w:rFonts w:hint="eastAsia"/>
        </w:rPr>
        <w:t>天的截止期限内做出</w:t>
      </w:r>
      <w:r w:rsidRPr="00D33B4E">
        <w:rPr>
          <w:rFonts w:hint="eastAsia"/>
        </w:rPr>
        <w:lastRenderedPageBreak/>
        <w:t>回应，但是却未收到第三个（伊朗伊斯兰共和国）的回复。巴林已完成与伊拉克和卡塔尔的协调，并相应地为指配请求</w:t>
      </w:r>
      <w:r w:rsidRPr="00D33B4E">
        <w:rPr>
          <w:rFonts w:hint="eastAsia"/>
        </w:rPr>
        <w:t>B</w:t>
      </w:r>
      <w:r w:rsidRPr="00D33B4E">
        <w:rPr>
          <w:rFonts w:hint="eastAsia"/>
        </w:rPr>
        <w:t>部分公布。无线电通信局已着手开展公布，但存有疑虑，因为不久前在向同一区域的四个国家的主管部门发送传真时遇到过技术问题，而且</w:t>
      </w:r>
      <w:r w:rsidRPr="00D33B4E">
        <w:rPr>
          <w:rFonts w:hint="eastAsia"/>
        </w:rPr>
        <w:t>16</w:t>
      </w:r>
      <w:r w:rsidRPr="00D33B4E">
        <w:rPr>
          <w:rFonts w:hint="eastAsia"/>
        </w:rPr>
        <w:t>个指配须遵守在频率协调会议上海湾国家主管部门与伊朗伊斯兰共和国达成的协议。</w:t>
      </w:r>
      <w:bookmarkStart w:id="380" w:name="lt_pId1654"/>
      <w:bookmarkEnd w:id="379"/>
      <w:r w:rsidRPr="00D33B4E">
        <w:rPr>
          <w:rFonts w:hint="eastAsia"/>
        </w:rPr>
        <w:t>无线电通信局因此询问伊朗伊斯兰共和国是否反对这</w:t>
      </w:r>
      <w:r w:rsidRPr="00D33B4E">
        <w:rPr>
          <w:rFonts w:hint="eastAsia"/>
        </w:rPr>
        <w:t>16</w:t>
      </w:r>
      <w:r w:rsidRPr="00D33B4E">
        <w:rPr>
          <w:rFonts w:hint="eastAsia"/>
        </w:rPr>
        <w:t>个指配，而伊朗伊斯兰共和国则确认它表示反对。无线电通信局将伊朗的反对意见转发给巴林主管部门，巴林主管部门则反对无线电通信局自行采取行动，针对可能遗漏的反对意见与伊朗主管部门联系。巴林主管部门还在伊朗伊斯兰共和国发送的传真中找到各种不一致之处，尤其是转载于</w:t>
      </w:r>
      <w:r w:rsidRPr="00D33B4E">
        <w:rPr>
          <w:rFonts w:hint="eastAsia"/>
        </w:rPr>
        <w:t>RRB20-2/12</w:t>
      </w:r>
      <w:r w:rsidRPr="00D33B4E">
        <w:rPr>
          <w:rFonts w:hint="eastAsia"/>
        </w:rPr>
        <w:t>号文件附件</w:t>
      </w:r>
      <w:r w:rsidRPr="00D33B4E">
        <w:rPr>
          <w:rFonts w:hint="eastAsia"/>
        </w:rPr>
        <w:t>3</w:t>
      </w:r>
      <w:r w:rsidRPr="00D33B4E">
        <w:rPr>
          <w:rFonts w:hint="eastAsia"/>
        </w:rPr>
        <w:t>、日期为</w:t>
      </w:r>
      <w:r w:rsidRPr="00D33B4E">
        <w:rPr>
          <w:rFonts w:hint="eastAsia"/>
        </w:rPr>
        <w:t>2016</w:t>
      </w:r>
      <w:r w:rsidRPr="00D33B4E">
        <w:rPr>
          <w:rFonts w:hint="eastAsia"/>
        </w:rPr>
        <w:t>年</w:t>
      </w:r>
      <w:r w:rsidRPr="00D33B4E">
        <w:rPr>
          <w:rFonts w:hint="eastAsia"/>
        </w:rPr>
        <w:t>5</w:t>
      </w:r>
      <w:r w:rsidRPr="00D33B4E">
        <w:rPr>
          <w:rFonts w:hint="eastAsia"/>
        </w:rPr>
        <w:t>月</w:t>
      </w:r>
      <w:r w:rsidRPr="00D33B4E">
        <w:rPr>
          <w:rFonts w:hint="eastAsia"/>
        </w:rPr>
        <w:t>1</w:t>
      </w:r>
      <w:r w:rsidRPr="00D33B4E">
        <w:rPr>
          <w:rFonts w:hint="eastAsia"/>
        </w:rPr>
        <w:t>日的传真，其中伊朗主管部门对所涉的</w:t>
      </w:r>
      <w:r w:rsidRPr="00D33B4E">
        <w:rPr>
          <w:rFonts w:hint="eastAsia"/>
        </w:rPr>
        <w:t>16</w:t>
      </w:r>
      <w:r w:rsidRPr="00D33B4E">
        <w:rPr>
          <w:rFonts w:hint="eastAsia"/>
        </w:rPr>
        <w:t>个指配表示反对。</w:t>
      </w:r>
      <w:bookmarkEnd w:id="380"/>
      <w:r w:rsidRPr="00D33B4E">
        <w:rPr>
          <w:rFonts w:hint="eastAsia"/>
        </w:rPr>
        <w:t>随后在</w:t>
      </w:r>
      <w:r w:rsidRPr="00D33B4E">
        <w:rPr>
          <w:rFonts w:hint="eastAsia"/>
        </w:rPr>
        <w:t>RRB20-2/14</w:t>
      </w:r>
      <w:r w:rsidRPr="00D33B4E">
        <w:rPr>
          <w:rFonts w:hint="eastAsia"/>
        </w:rPr>
        <w:t>号文件中，伊朗主管部门就不一致之处提供了令无线电通信局满意的解释，并使无线电通信局信服伊朗主管部门确实已在</w:t>
      </w:r>
      <w:r w:rsidRPr="00D33B4E">
        <w:rPr>
          <w:rFonts w:hint="eastAsia"/>
        </w:rPr>
        <w:t>100</w:t>
      </w:r>
      <w:r w:rsidRPr="00D33B4E">
        <w:rPr>
          <w:rFonts w:hint="eastAsia"/>
        </w:rPr>
        <w:t>天期限之内发送载有异议的传真，而无线电通信局未收到。他进一步注意到，正如伊朗主管部门在其提交资料中指出的，由于算法问题，无线电通信局未能向伊朗主管部门发送</w:t>
      </w:r>
      <w:r w:rsidRPr="00D33B4E">
        <w:rPr>
          <w:rFonts w:hint="eastAsia"/>
        </w:rPr>
        <w:t>GE84</w:t>
      </w:r>
      <w:r w:rsidRPr="00D33B4E">
        <w:rPr>
          <w:rFonts w:hint="eastAsia"/>
        </w:rPr>
        <w:t>区域性协议第</w:t>
      </w:r>
      <w:r w:rsidRPr="00D33B4E">
        <w:rPr>
          <w:rFonts w:hint="eastAsia"/>
        </w:rPr>
        <w:t>4.3.11</w:t>
      </w:r>
      <w:r w:rsidRPr="00D33B4E">
        <w:rPr>
          <w:rFonts w:hint="eastAsia"/>
        </w:rPr>
        <w:t>段要求的第二封提醒函。</w:t>
      </w:r>
    </w:p>
    <w:p w14:paraId="3C78FFD0" w14:textId="77777777" w:rsidR="00CE6497" w:rsidRPr="00D33B4E" w:rsidRDefault="00CE6497" w:rsidP="00CE6497">
      <w:pPr>
        <w:jc w:val="both"/>
      </w:pPr>
      <w:r w:rsidRPr="00D33B4E">
        <w:t>12.3</w:t>
      </w:r>
      <w:r w:rsidRPr="00D33B4E">
        <w:tab/>
      </w:r>
      <w:r w:rsidRPr="00D33B4E">
        <w:rPr>
          <w:rFonts w:hint="eastAsia"/>
        </w:rPr>
        <w:t>这个问题很复杂，因为两个主管部门在应用规则条款时均不可能出错。但是，一种也许可以推进解决问题的办法是，对可用场强增幅</w:t>
      </w:r>
      <w:r w:rsidRPr="00D33B4E">
        <w:rPr>
          <w:rFonts w:hint="eastAsia"/>
        </w:rPr>
        <w:t>0.5 dB</w:t>
      </w:r>
      <w:r w:rsidRPr="00D33B4E">
        <w:rPr>
          <w:rFonts w:hint="eastAsia"/>
        </w:rPr>
        <w:t>，据此指配中的四个就应可为伊朗伊斯兰共和国所接受，而且还可能存在确保其余</w:t>
      </w:r>
      <w:r w:rsidRPr="00D33B4E">
        <w:rPr>
          <w:rFonts w:hint="eastAsia"/>
        </w:rPr>
        <w:t>1</w:t>
      </w:r>
      <w:r w:rsidRPr="00D33B4E">
        <w:t>2</w:t>
      </w:r>
      <w:r w:rsidRPr="00D33B4E">
        <w:rPr>
          <w:rFonts w:hint="eastAsia"/>
        </w:rPr>
        <w:t>个指配兼容的技术解决方案。</w:t>
      </w:r>
    </w:p>
    <w:p w14:paraId="08FA91B4" w14:textId="7E78873F" w:rsidR="00CE6497" w:rsidRPr="00D33B4E" w:rsidRDefault="00CE6497" w:rsidP="00CE6497">
      <w:pPr>
        <w:jc w:val="both"/>
      </w:pPr>
      <w:r w:rsidRPr="00D33B4E">
        <w:t>12.4</w:t>
      </w:r>
      <w:r w:rsidRPr="00D33B4E">
        <w:tab/>
      </w:r>
      <w:r w:rsidRPr="00D33B4E">
        <w:rPr>
          <w:rFonts w:hint="eastAsia"/>
          <w:b/>
          <w:bCs/>
        </w:rPr>
        <w:t>Alamri</w:t>
      </w:r>
      <w:r w:rsidRPr="00D33B4E">
        <w:rPr>
          <w:rFonts w:hint="eastAsia"/>
          <w:b/>
          <w:bCs/>
        </w:rPr>
        <w:t>先生</w:t>
      </w:r>
      <w:r w:rsidRPr="00D33B4E">
        <w:rPr>
          <w:rFonts w:hint="eastAsia"/>
        </w:rPr>
        <w:t>说，根据</w:t>
      </w:r>
      <w:r w:rsidRPr="00D33B4E">
        <w:rPr>
          <w:rFonts w:hint="eastAsia"/>
        </w:rPr>
        <w:t>GE84</w:t>
      </w:r>
      <w:r w:rsidRPr="00D33B4E">
        <w:rPr>
          <w:rFonts w:hint="eastAsia"/>
        </w:rPr>
        <w:t>协议第</w:t>
      </w:r>
      <w:r w:rsidRPr="00D33B4E">
        <w:rPr>
          <w:rFonts w:hint="eastAsia"/>
        </w:rPr>
        <w:t>4</w:t>
      </w:r>
      <w:r w:rsidRPr="00D33B4E">
        <w:rPr>
          <w:rFonts w:hint="eastAsia"/>
        </w:rPr>
        <w:t>条的修改程序，无线电通信局须向确定为受影响的主管部门发送三封信函，且该信函亦在无线电通信局的</w:t>
      </w:r>
      <w:proofErr w:type="spellStart"/>
      <w:r w:rsidRPr="00D33B4E">
        <w:rPr>
          <w:rFonts w:hint="eastAsia"/>
        </w:rPr>
        <w:t>eBCD</w:t>
      </w:r>
      <w:proofErr w:type="spellEnd"/>
      <w:r w:rsidRPr="00D33B4E">
        <w:rPr>
          <w:rFonts w:hint="eastAsia"/>
        </w:rPr>
        <w:t>平台上提供，主管部门有责任查看和回复。他希望能够核查</w:t>
      </w:r>
      <w:r w:rsidR="00AD2066" w:rsidRPr="00D33B4E">
        <w:rPr>
          <w:rFonts w:hint="eastAsia"/>
        </w:rPr>
        <w:t>这些</w:t>
      </w:r>
      <w:r w:rsidRPr="00D33B4E">
        <w:rPr>
          <w:rFonts w:hint="eastAsia"/>
        </w:rPr>
        <w:t>信函，并询问伊朗主管部门是否回复其中任何一封。他进一步注意到，</w:t>
      </w:r>
      <w:r w:rsidR="00AD2066" w:rsidRPr="00D33B4E">
        <w:rPr>
          <w:rFonts w:hint="eastAsia"/>
        </w:rPr>
        <w:t>《无线电规则》和</w:t>
      </w:r>
      <w:r w:rsidR="00AD2066" w:rsidRPr="00D33B4E">
        <w:rPr>
          <w:rFonts w:hint="eastAsia"/>
        </w:rPr>
        <w:t>G</w:t>
      </w:r>
      <w:r w:rsidR="00AD2066" w:rsidRPr="00D33B4E">
        <w:t>E84</w:t>
      </w:r>
      <w:r w:rsidR="00AD2066" w:rsidRPr="00D33B4E">
        <w:rPr>
          <w:rFonts w:hint="eastAsia"/>
        </w:rPr>
        <w:t>协议中均未规定</w:t>
      </w:r>
      <w:r w:rsidRPr="00D33B4E">
        <w:rPr>
          <w:rFonts w:hint="eastAsia"/>
        </w:rPr>
        <w:t>无线电通信局有义务联系一特定主管部门，了解其是否</w:t>
      </w:r>
      <w:r w:rsidR="00AD2066" w:rsidRPr="00D33B4E">
        <w:rPr>
          <w:rFonts w:hint="eastAsia"/>
        </w:rPr>
        <w:t>错过了</w:t>
      </w:r>
      <w:r w:rsidRPr="00D33B4E">
        <w:rPr>
          <w:rFonts w:hint="eastAsia"/>
        </w:rPr>
        <w:t>提出</w:t>
      </w:r>
      <w:r w:rsidR="00AD2066" w:rsidRPr="00D33B4E">
        <w:rPr>
          <w:rFonts w:hint="eastAsia"/>
        </w:rPr>
        <w:t>反对意见</w:t>
      </w:r>
      <w:r w:rsidRPr="00D33B4E">
        <w:rPr>
          <w:rFonts w:hint="eastAsia"/>
        </w:rPr>
        <w:t>。</w:t>
      </w:r>
      <w:r w:rsidR="00AD2066" w:rsidRPr="00D33B4E">
        <w:rPr>
          <w:rFonts w:hint="eastAsia"/>
        </w:rPr>
        <w:t>无线电通信局</w:t>
      </w:r>
      <w:r w:rsidRPr="00D33B4E">
        <w:rPr>
          <w:rFonts w:hint="eastAsia"/>
        </w:rPr>
        <w:t>仅应在</w:t>
      </w:r>
      <w:r w:rsidR="00AD2066" w:rsidRPr="00D33B4E">
        <w:rPr>
          <w:rFonts w:hint="eastAsia"/>
        </w:rPr>
        <w:t>满足了所有规则要求后</w:t>
      </w:r>
      <w:r w:rsidRPr="00D33B4E">
        <w:rPr>
          <w:rFonts w:hint="eastAsia"/>
        </w:rPr>
        <w:t>公布</w:t>
      </w:r>
      <w:r w:rsidR="00AD2066" w:rsidRPr="00D33B4E">
        <w:rPr>
          <w:rFonts w:hint="eastAsia"/>
        </w:rPr>
        <w:t>与巴林</w:t>
      </w:r>
      <w:r w:rsidR="00AD2066" w:rsidRPr="00D33B4E">
        <w:rPr>
          <w:rFonts w:hint="eastAsia"/>
        </w:rPr>
        <w:t>1</w:t>
      </w:r>
      <w:r w:rsidR="00AD2066" w:rsidRPr="00D33B4E">
        <w:t>6</w:t>
      </w:r>
      <w:r w:rsidR="00AD2066" w:rsidRPr="00D33B4E">
        <w:rPr>
          <w:rFonts w:hint="eastAsia"/>
        </w:rPr>
        <w:t>项指配有关的</w:t>
      </w:r>
      <w:r w:rsidRPr="00D33B4E">
        <w:rPr>
          <w:rFonts w:hint="eastAsia"/>
        </w:rPr>
        <w:t>B</w:t>
      </w:r>
      <w:r w:rsidRPr="00D33B4E">
        <w:rPr>
          <w:rFonts w:hint="eastAsia"/>
        </w:rPr>
        <w:t>部分资料，而且如果一主管部门之后有问题，它可以向委员会或者</w:t>
      </w:r>
      <w:r w:rsidRPr="00D33B4E">
        <w:rPr>
          <w:rFonts w:hint="eastAsia"/>
        </w:rPr>
        <w:t>WRC</w:t>
      </w:r>
      <w:r w:rsidRPr="00D33B4E">
        <w:rPr>
          <w:rFonts w:hint="eastAsia"/>
        </w:rPr>
        <w:t>提出</w:t>
      </w:r>
      <w:r w:rsidR="00AD2066" w:rsidRPr="00D33B4E">
        <w:rPr>
          <w:rFonts w:hint="eastAsia"/>
        </w:rPr>
        <w:t>该问题</w:t>
      </w:r>
      <w:r w:rsidRPr="00D33B4E">
        <w:rPr>
          <w:rFonts w:hint="eastAsia"/>
        </w:rPr>
        <w:t>。无线电通信局在实施《无线电规则》和规划的所有条款时应保持相同做法。</w:t>
      </w:r>
    </w:p>
    <w:p w14:paraId="0FB45047" w14:textId="19255EC2" w:rsidR="00CE6497" w:rsidRPr="00D33B4E" w:rsidRDefault="00CE6497" w:rsidP="00CE6497">
      <w:pPr>
        <w:jc w:val="both"/>
      </w:pPr>
      <w:r w:rsidRPr="00D33B4E">
        <w:t>12.5</w:t>
      </w:r>
      <w:r w:rsidRPr="00D33B4E">
        <w:tab/>
      </w:r>
      <w:r w:rsidRPr="00D33B4E">
        <w:rPr>
          <w:b/>
          <w:bCs/>
        </w:rPr>
        <w:t>Vassiliev</w:t>
      </w:r>
      <w:r w:rsidRPr="00D33B4E">
        <w:rPr>
          <w:rFonts w:hint="eastAsia"/>
          <w:b/>
          <w:bCs/>
        </w:rPr>
        <w:t>先生（</w:t>
      </w:r>
      <w:r w:rsidR="00AD2066" w:rsidRPr="00D33B4E">
        <w:rPr>
          <w:rFonts w:hint="eastAsia"/>
          <w:b/>
          <w:bCs/>
        </w:rPr>
        <w:t>地面业务部负责人</w:t>
      </w:r>
      <w:r w:rsidRPr="00D33B4E">
        <w:rPr>
          <w:rFonts w:hint="eastAsia"/>
          <w:b/>
          <w:bCs/>
        </w:rPr>
        <w:t>）</w:t>
      </w:r>
      <w:r w:rsidRPr="00D33B4E">
        <w:rPr>
          <w:rFonts w:hint="eastAsia"/>
        </w:rPr>
        <w:t>表示，发出的两封信函将提供给委员会委员。不过，他注意到，一些主管部门仍通过传真与无线电通信局通信；而且主管部门没有义务查看</w:t>
      </w:r>
      <w:proofErr w:type="spellStart"/>
      <w:r w:rsidRPr="00D33B4E">
        <w:rPr>
          <w:rFonts w:hint="eastAsia"/>
        </w:rPr>
        <w:t>eBCD</w:t>
      </w:r>
      <w:proofErr w:type="spellEnd"/>
      <w:r w:rsidRPr="00D33B4E">
        <w:rPr>
          <w:rFonts w:hint="eastAsia"/>
        </w:rPr>
        <w:t>平台。</w:t>
      </w:r>
    </w:p>
    <w:p w14:paraId="13787BE1" w14:textId="77777777" w:rsidR="00CE6497" w:rsidRPr="00D33B4E" w:rsidRDefault="00CE6497" w:rsidP="00CE6497">
      <w:pPr>
        <w:jc w:val="both"/>
      </w:pPr>
      <w:r w:rsidRPr="00D33B4E">
        <w:t>12.6</w:t>
      </w:r>
      <w:r w:rsidRPr="00D33B4E">
        <w:tab/>
      </w:r>
      <w:proofErr w:type="spellStart"/>
      <w:r w:rsidRPr="00D33B4E">
        <w:rPr>
          <w:rFonts w:hint="eastAsia"/>
          <w:b/>
          <w:bCs/>
        </w:rPr>
        <w:t>Azzouz</w:t>
      </w:r>
      <w:proofErr w:type="spellEnd"/>
      <w:r w:rsidRPr="00D33B4E">
        <w:rPr>
          <w:rFonts w:hint="eastAsia"/>
          <w:b/>
          <w:bCs/>
        </w:rPr>
        <w:t>先生</w:t>
      </w:r>
      <w:r w:rsidRPr="00D33B4E">
        <w:rPr>
          <w:rFonts w:hint="eastAsia"/>
        </w:rPr>
        <w:t>注意到，将巴林的指配纳入</w:t>
      </w:r>
      <w:r w:rsidRPr="00D33B4E">
        <w:rPr>
          <w:rFonts w:hint="eastAsia"/>
        </w:rPr>
        <w:t>B</w:t>
      </w:r>
      <w:r w:rsidRPr="00D33B4E">
        <w:rPr>
          <w:rFonts w:hint="eastAsia"/>
        </w:rPr>
        <w:t>部分或删除指配的截止日期为</w:t>
      </w:r>
      <w:r w:rsidRPr="00D33B4E">
        <w:rPr>
          <w:rFonts w:hint="eastAsia"/>
        </w:rPr>
        <w:t>2020</w:t>
      </w:r>
      <w:r w:rsidRPr="00D33B4E">
        <w:rPr>
          <w:rFonts w:hint="eastAsia"/>
        </w:rPr>
        <w:t>年</w:t>
      </w:r>
      <w:r w:rsidRPr="00D33B4E">
        <w:rPr>
          <w:rFonts w:hint="eastAsia"/>
        </w:rPr>
        <w:t>7</w:t>
      </w:r>
      <w:r w:rsidRPr="00D33B4E">
        <w:rPr>
          <w:rFonts w:hint="eastAsia"/>
        </w:rPr>
        <w:t>月</w:t>
      </w:r>
      <w:r w:rsidRPr="00D33B4E">
        <w:rPr>
          <w:rFonts w:hint="eastAsia"/>
        </w:rPr>
        <w:t>10</w:t>
      </w:r>
      <w:r w:rsidRPr="00D33B4E">
        <w:rPr>
          <w:rFonts w:hint="eastAsia"/>
        </w:rPr>
        <w:t>日。此案很复杂，因为两个主管部门均已履行各自的规则义务，但无线电通信局未收到伊朗主管部门发送的信函。应请两个主管部门寻求该问题的技术解决方案，同时应保留指配。</w:t>
      </w:r>
    </w:p>
    <w:p w14:paraId="1035102D" w14:textId="77777777" w:rsidR="00CE6497" w:rsidRPr="00D33B4E" w:rsidRDefault="00CE6497" w:rsidP="00CE6497">
      <w:pPr>
        <w:jc w:val="both"/>
      </w:pPr>
      <w:r w:rsidRPr="00D33B4E">
        <w:t>12.7</w:t>
      </w:r>
      <w:r w:rsidRPr="00D33B4E">
        <w:tab/>
      </w:r>
      <w:r w:rsidRPr="00D33B4E">
        <w:rPr>
          <w:b/>
          <w:bCs/>
        </w:rPr>
        <w:t>Hashimoto</w:t>
      </w:r>
      <w:r w:rsidRPr="00D33B4E">
        <w:rPr>
          <w:rFonts w:hint="eastAsia"/>
          <w:b/>
          <w:bCs/>
        </w:rPr>
        <w:t>先生</w:t>
      </w:r>
      <w:r w:rsidRPr="00D33B4E">
        <w:rPr>
          <w:rFonts w:hint="eastAsia"/>
        </w:rPr>
        <w:t>说，这的确是一个非常复杂的案例，最好的方法是两个主管部门开展磋商，努力寻找可能的技术解决方案。</w:t>
      </w:r>
    </w:p>
    <w:p w14:paraId="5EBA52FB" w14:textId="77777777" w:rsidR="00CE6497" w:rsidRPr="00D33B4E" w:rsidRDefault="00CE6497" w:rsidP="00CE6497">
      <w:pPr>
        <w:jc w:val="both"/>
      </w:pPr>
      <w:r w:rsidRPr="00D33B4E">
        <w:t>12.8</w:t>
      </w:r>
      <w:r w:rsidRPr="00D33B4E">
        <w:tab/>
      </w:r>
      <w:r w:rsidRPr="00D33B4E">
        <w:rPr>
          <w:rFonts w:hint="eastAsia"/>
          <w:b/>
          <w:bCs/>
        </w:rPr>
        <w:t>Jeanty</w:t>
      </w:r>
      <w:r w:rsidRPr="00D33B4E">
        <w:rPr>
          <w:rFonts w:hint="eastAsia"/>
          <w:b/>
          <w:bCs/>
        </w:rPr>
        <w:t>女士</w:t>
      </w:r>
      <w:r w:rsidRPr="00D33B4E">
        <w:rPr>
          <w:rFonts w:hint="eastAsia"/>
        </w:rPr>
        <w:t>说，该案例在此时出现大概是由于委员会第</w:t>
      </w:r>
      <w:r w:rsidRPr="00D33B4E">
        <w:rPr>
          <w:rFonts w:hint="eastAsia"/>
        </w:rPr>
        <w:t>83</w:t>
      </w:r>
      <w:r w:rsidRPr="00D33B4E">
        <w:rPr>
          <w:rFonts w:hint="eastAsia"/>
        </w:rPr>
        <w:t>次会议通过的程序规则所致，当时的目的是为了清理协调清单。鉴于此案例的复杂性，以及针对哪些确切信函已发送和哪些收到的问题，试图探明谁对谁错毫无意义；正如前几位发言委员的建议，鼓励两个主管部门会晤以期在技术层面找到解决方案会更有成效。</w:t>
      </w:r>
    </w:p>
    <w:p w14:paraId="2D0E4FB6" w14:textId="77777777" w:rsidR="00CE6497" w:rsidRPr="00D33B4E" w:rsidRDefault="00CE6497" w:rsidP="00CE6497">
      <w:pPr>
        <w:jc w:val="both"/>
      </w:pPr>
      <w:r w:rsidRPr="00D33B4E">
        <w:t>12.9</w:t>
      </w:r>
      <w:r w:rsidRPr="00D33B4E">
        <w:tab/>
      </w:r>
      <w:r w:rsidRPr="00D33B4E">
        <w:rPr>
          <w:b/>
          <w:bCs/>
        </w:rPr>
        <w:t>Varlamov</w:t>
      </w:r>
      <w:r w:rsidRPr="00D33B4E">
        <w:rPr>
          <w:rFonts w:hint="eastAsia"/>
          <w:b/>
          <w:bCs/>
        </w:rPr>
        <w:t>先生</w:t>
      </w:r>
      <w:r w:rsidRPr="00D33B4E">
        <w:rPr>
          <w:rFonts w:hint="eastAsia"/>
        </w:rPr>
        <w:t>赞同</w:t>
      </w:r>
      <w:r w:rsidRPr="00D33B4E">
        <w:rPr>
          <w:rFonts w:hint="eastAsia"/>
        </w:rPr>
        <w:t>Jeanty</w:t>
      </w:r>
      <w:r w:rsidRPr="00D33B4E">
        <w:rPr>
          <w:rFonts w:hint="eastAsia"/>
        </w:rPr>
        <w:t>女士的意见，并指出主要目的应是确保指配无干扰操作。如果无线电通信局确定可以找到技术解决方案，则应请它撮合两个主管部门开展磋商，并且一旦实现协调，委员会应重新审议该事项并做出决定。同时，无线电通信局应继续考虑这些指配。</w:t>
      </w:r>
    </w:p>
    <w:p w14:paraId="1914BB82" w14:textId="77777777" w:rsidR="00CE6497" w:rsidRPr="00D33B4E" w:rsidRDefault="00CE6497" w:rsidP="00CE6497">
      <w:pPr>
        <w:jc w:val="both"/>
      </w:pPr>
      <w:r w:rsidRPr="00D33B4E">
        <w:t>12.10</w:t>
      </w:r>
      <w:r w:rsidRPr="00D33B4E">
        <w:tab/>
      </w:r>
      <w:r w:rsidRPr="00D33B4E">
        <w:rPr>
          <w:rFonts w:hint="eastAsia"/>
          <w:b/>
          <w:bCs/>
        </w:rPr>
        <w:t>主席</w:t>
      </w:r>
      <w:r w:rsidRPr="00D33B4E">
        <w:rPr>
          <w:rFonts w:hint="eastAsia"/>
        </w:rPr>
        <w:t>建议遵循这一做法，请无线电通信局向委员会下次会议报告取得的成果。</w:t>
      </w:r>
    </w:p>
    <w:p w14:paraId="4B6A1B28" w14:textId="77777777" w:rsidR="00CE6497" w:rsidRPr="00D33B4E" w:rsidRDefault="00CE6497" w:rsidP="00CE6497">
      <w:pPr>
        <w:jc w:val="both"/>
      </w:pPr>
      <w:r w:rsidRPr="00D33B4E">
        <w:lastRenderedPageBreak/>
        <w:t>12.11</w:t>
      </w:r>
      <w:r w:rsidRPr="00D33B4E">
        <w:tab/>
      </w:r>
      <w:r w:rsidRPr="00D33B4E">
        <w:rPr>
          <w:b/>
          <w:bCs/>
        </w:rPr>
        <w:t>Borjón</w:t>
      </w:r>
      <w:r w:rsidRPr="00D33B4E">
        <w:rPr>
          <w:rFonts w:hint="eastAsia"/>
          <w:b/>
          <w:bCs/>
        </w:rPr>
        <w:t>先生、</w:t>
      </w:r>
      <w:r w:rsidRPr="00D33B4E">
        <w:rPr>
          <w:rFonts w:hint="eastAsia"/>
          <w:b/>
          <w:bCs/>
        </w:rPr>
        <w:t>Hoan</w:t>
      </w:r>
      <w:r w:rsidRPr="00D33B4E">
        <w:rPr>
          <w:rFonts w:hint="eastAsia"/>
          <w:b/>
          <w:bCs/>
        </w:rPr>
        <w:t>先生、</w:t>
      </w:r>
      <w:r w:rsidRPr="00D33B4E">
        <w:rPr>
          <w:rFonts w:hint="eastAsia"/>
          <w:b/>
          <w:bCs/>
        </w:rPr>
        <w:t>Varlamov</w:t>
      </w:r>
      <w:r w:rsidRPr="00D33B4E">
        <w:rPr>
          <w:rFonts w:hint="eastAsia"/>
          <w:b/>
          <w:bCs/>
        </w:rPr>
        <w:t>先生、</w:t>
      </w:r>
      <w:r w:rsidRPr="00D33B4E">
        <w:rPr>
          <w:rFonts w:hint="eastAsia"/>
          <w:b/>
          <w:bCs/>
        </w:rPr>
        <w:t>Hashimoto</w:t>
      </w:r>
      <w:r w:rsidRPr="00D33B4E">
        <w:rPr>
          <w:rFonts w:hint="eastAsia"/>
          <w:b/>
          <w:bCs/>
        </w:rPr>
        <w:t>先生、</w:t>
      </w:r>
      <w:r w:rsidRPr="00D33B4E">
        <w:rPr>
          <w:rFonts w:hint="eastAsia"/>
          <w:b/>
          <w:bCs/>
        </w:rPr>
        <w:t>Talib</w:t>
      </w:r>
      <w:r w:rsidRPr="00D33B4E">
        <w:rPr>
          <w:rFonts w:hint="eastAsia"/>
          <w:b/>
          <w:bCs/>
        </w:rPr>
        <w:t>先生、</w:t>
      </w:r>
      <w:r w:rsidRPr="00D33B4E">
        <w:rPr>
          <w:rFonts w:hint="eastAsia"/>
          <w:b/>
          <w:bCs/>
        </w:rPr>
        <w:t>Hasanova</w:t>
      </w:r>
      <w:r w:rsidRPr="00D33B4E">
        <w:rPr>
          <w:rFonts w:hint="eastAsia"/>
          <w:b/>
          <w:bCs/>
        </w:rPr>
        <w:t>女士</w:t>
      </w:r>
      <w:r w:rsidRPr="00D33B4E">
        <w:rPr>
          <w:rFonts w:hint="eastAsia"/>
        </w:rPr>
        <w:t>和</w:t>
      </w:r>
      <w:r w:rsidRPr="00D33B4E">
        <w:rPr>
          <w:rFonts w:hint="eastAsia"/>
          <w:b/>
          <w:bCs/>
        </w:rPr>
        <w:t>Mchunu</w:t>
      </w:r>
      <w:r w:rsidRPr="00D33B4E">
        <w:rPr>
          <w:rFonts w:hint="eastAsia"/>
          <w:b/>
          <w:bCs/>
        </w:rPr>
        <w:t>先生</w:t>
      </w:r>
      <w:r w:rsidRPr="00D33B4E">
        <w:rPr>
          <w:rFonts w:hint="eastAsia"/>
        </w:rPr>
        <w:t>支持拟议的推进方向。</w:t>
      </w:r>
    </w:p>
    <w:p w14:paraId="40A09876" w14:textId="3E53D1CC" w:rsidR="00CE6497" w:rsidRPr="00D33B4E" w:rsidRDefault="00CE6497" w:rsidP="00CE6497">
      <w:pPr>
        <w:jc w:val="both"/>
      </w:pPr>
      <w:r w:rsidRPr="00D33B4E">
        <w:t>12.12</w:t>
      </w:r>
      <w:r w:rsidRPr="00D33B4E">
        <w:tab/>
      </w:r>
      <w:r w:rsidRPr="00D33B4E">
        <w:rPr>
          <w:b/>
          <w:bCs/>
        </w:rPr>
        <w:t>Alamri</w:t>
      </w:r>
      <w:r w:rsidRPr="00D33B4E">
        <w:rPr>
          <w:rFonts w:hint="eastAsia"/>
          <w:b/>
          <w:bCs/>
        </w:rPr>
        <w:t>先生</w:t>
      </w:r>
      <w:r w:rsidRPr="00D33B4E">
        <w:rPr>
          <w:rFonts w:hint="eastAsia"/>
        </w:rPr>
        <w:t>说，他可以同意组织两个主管部门之间的协调会议，但是应明确，如果未在相关截止日期前</w:t>
      </w:r>
      <w:r w:rsidR="00AD2066" w:rsidRPr="00D33B4E">
        <w:rPr>
          <w:rFonts w:hint="eastAsia"/>
        </w:rPr>
        <w:t>未收到</w:t>
      </w:r>
      <w:r w:rsidRPr="00D33B4E">
        <w:rPr>
          <w:rFonts w:hint="eastAsia"/>
        </w:rPr>
        <w:t>意见，没有任何规则基础要求无线电通信局与任一主管部门联系了解其是否</w:t>
      </w:r>
      <w:r w:rsidR="00AD2066" w:rsidRPr="00D33B4E">
        <w:rPr>
          <w:rFonts w:hint="eastAsia"/>
        </w:rPr>
        <w:t>错过了提出</w:t>
      </w:r>
      <w:r w:rsidRPr="00D33B4E">
        <w:rPr>
          <w:rFonts w:hint="eastAsia"/>
        </w:rPr>
        <w:t>意见。</w:t>
      </w:r>
      <w:r w:rsidRPr="00D33B4E">
        <w:rPr>
          <w:rFonts w:hint="eastAsia"/>
          <w:b/>
          <w:bCs/>
        </w:rPr>
        <w:t>Hasanova</w:t>
      </w:r>
      <w:r w:rsidRPr="00D33B4E">
        <w:rPr>
          <w:rFonts w:hint="eastAsia"/>
          <w:b/>
          <w:bCs/>
        </w:rPr>
        <w:t>女士</w:t>
      </w:r>
      <w:r w:rsidRPr="00D33B4E">
        <w:rPr>
          <w:rFonts w:hint="eastAsia"/>
        </w:rPr>
        <w:t>赞同这些意见。</w:t>
      </w:r>
    </w:p>
    <w:p w14:paraId="6C05B2EB" w14:textId="7B3C06DE" w:rsidR="00CE6497" w:rsidRPr="00D33B4E" w:rsidRDefault="00CE6497" w:rsidP="00CE6497">
      <w:pPr>
        <w:jc w:val="both"/>
      </w:pPr>
      <w:r w:rsidRPr="00D33B4E">
        <w:t>12.13</w:t>
      </w:r>
      <w:r w:rsidRPr="00D33B4E">
        <w:tab/>
      </w:r>
      <w:r w:rsidRPr="00D33B4E">
        <w:rPr>
          <w:b/>
          <w:bCs/>
        </w:rPr>
        <w:t>Vassiliev</w:t>
      </w:r>
      <w:r w:rsidRPr="00D33B4E">
        <w:rPr>
          <w:rFonts w:hint="eastAsia"/>
          <w:b/>
          <w:bCs/>
        </w:rPr>
        <w:t>先生（</w:t>
      </w:r>
      <w:r w:rsidR="00AD2066" w:rsidRPr="00D33B4E">
        <w:rPr>
          <w:rFonts w:hint="eastAsia"/>
          <w:b/>
          <w:bCs/>
        </w:rPr>
        <w:t>地面业务部负责人</w:t>
      </w:r>
      <w:r w:rsidRPr="00D33B4E">
        <w:rPr>
          <w:rFonts w:hint="eastAsia"/>
          <w:b/>
          <w:bCs/>
        </w:rPr>
        <w:t>）</w:t>
      </w:r>
      <w:r w:rsidRPr="00D33B4E">
        <w:rPr>
          <w:rFonts w:hint="eastAsia"/>
        </w:rPr>
        <w:t>说，</w:t>
      </w:r>
      <w:bookmarkStart w:id="381" w:name="_Hlk49253787"/>
      <w:r w:rsidRPr="00D33B4E">
        <w:rPr>
          <w:rFonts w:hint="eastAsia"/>
        </w:rPr>
        <w:t>无线电通信局</w:t>
      </w:r>
      <w:bookmarkEnd w:id="381"/>
      <w:r w:rsidRPr="00D33B4E">
        <w:rPr>
          <w:rFonts w:hint="eastAsia"/>
        </w:rPr>
        <w:t>出于两个主要原因与伊朗主管部门联系。第一，在相对近期的时间里，无线电通信局遇到一例非常敏感的事情，六个国家中有四个未能收到载有无线电通信局信函的传真，这六个国家所在的大致区域与当前正在审议的案例相同。所以无线电通信局希望采取一切可能的措施避免同样的问题再度发生。第二，根据海湾国家主管部门与伊朗伊斯兰共和国在频率协调会议上达成的多边协议，已正式要求无线电通信局承担确保遵守达成的协议条款的任务，并且，除非该多边协议的所有缔约国均确认同意，否则不接受根据</w:t>
      </w:r>
      <w:r w:rsidRPr="00D33B4E">
        <w:rPr>
          <w:rFonts w:hint="eastAsia"/>
        </w:rPr>
        <w:t>GE84</w:t>
      </w:r>
      <w:r w:rsidRPr="00D33B4E">
        <w:rPr>
          <w:rFonts w:hint="eastAsia"/>
        </w:rPr>
        <w:t>协议提交的任何资料。关于</w:t>
      </w:r>
      <w:r w:rsidR="003A083C" w:rsidRPr="00D33B4E">
        <w:rPr>
          <w:rFonts w:hint="eastAsia"/>
        </w:rPr>
        <w:t>解决办法</w:t>
      </w:r>
      <w:r w:rsidRPr="00D33B4E">
        <w:rPr>
          <w:rFonts w:hint="eastAsia"/>
        </w:rPr>
        <w:t>，尽管可以进行双边协调，但或许最好对正在审议的指配采用多边协调。</w:t>
      </w:r>
    </w:p>
    <w:p w14:paraId="31ADC939" w14:textId="77777777" w:rsidR="00CE6497" w:rsidRPr="00D33B4E" w:rsidRDefault="00CE6497" w:rsidP="00CE6497">
      <w:pPr>
        <w:jc w:val="both"/>
      </w:pPr>
      <w:r w:rsidRPr="00D33B4E">
        <w:t>12.14</w:t>
      </w:r>
      <w:r w:rsidRPr="00D33B4E">
        <w:tab/>
      </w:r>
      <w:r w:rsidRPr="00D33B4E">
        <w:rPr>
          <w:b/>
          <w:bCs/>
        </w:rPr>
        <w:t>Alamri</w:t>
      </w:r>
      <w:r w:rsidRPr="00D33B4E">
        <w:rPr>
          <w:rFonts w:hint="eastAsia"/>
          <w:b/>
          <w:bCs/>
        </w:rPr>
        <w:t>先生</w:t>
      </w:r>
      <w:r w:rsidRPr="00D33B4E">
        <w:rPr>
          <w:rFonts w:hint="eastAsia"/>
        </w:rPr>
        <w:t>强调说，无线电通信局的义务首先是应用《无线电规则》和</w:t>
      </w:r>
      <w:r w:rsidRPr="00D33B4E">
        <w:rPr>
          <w:rFonts w:hint="eastAsia"/>
        </w:rPr>
        <w:t>GE84</w:t>
      </w:r>
      <w:r w:rsidRPr="00D33B4E">
        <w:rPr>
          <w:rFonts w:hint="eastAsia"/>
        </w:rPr>
        <w:t>协议的相关条款。主管部门之间的双边和多边协议之所以存在，是为了帮助各主管部门实现协调，但这不是无线电通信局正式职责范围的一部分。</w:t>
      </w:r>
    </w:p>
    <w:p w14:paraId="730D6041" w14:textId="77777777" w:rsidR="00CE6497" w:rsidRPr="00D33B4E" w:rsidRDefault="00CE6497" w:rsidP="00CE6497">
      <w:pPr>
        <w:jc w:val="both"/>
        <w:rPr>
          <w:rFonts w:ascii="Calibri" w:hAnsi="Calibri" w:cs="Calibri"/>
          <w:b/>
          <w:color w:val="800000"/>
          <w:sz w:val="22"/>
        </w:rPr>
      </w:pPr>
      <w:r w:rsidRPr="00D33B4E">
        <w:t>12.15</w:t>
      </w:r>
      <w:r w:rsidRPr="00D33B4E">
        <w:tab/>
      </w:r>
      <w:bookmarkStart w:id="382" w:name="lt_pId1700"/>
      <w:r w:rsidRPr="00D33B4E">
        <w:rPr>
          <w:rFonts w:asciiTheme="majorBidi" w:hAnsiTheme="majorBidi" w:cstheme="majorBidi" w:hint="eastAsia"/>
        </w:rPr>
        <w:t>根据所发表的意见，</w:t>
      </w:r>
      <w:r w:rsidRPr="00D33B4E">
        <w:rPr>
          <w:rFonts w:asciiTheme="majorBidi" w:hAnsiTheme="majorBidi" w:cstheme="majorBidi" w:hint="eastAsia"/>
          <w:b/>
          <w:bCs/>
        </w:rPr>
        <w:t>主席</w:t>
      </w:r>
      <w:r w:rsidRPr="00D33B4E">
        <w:rPr>
          <w:rFonts w:asciiTheme="majorBidi" w:hAnsiTheme="majorBidi" w:cstheme="majorBidi" w:hint="eastAsia"/>
        </w:rPr>
        <w:t>建议委员会就该事项做出如下结论：</w:t>
      </w:r>
      <w:bookmarkEnd w:id="382"/>
      <w:r w:rsidRPr="00D33B4E">
        <w:rPr>
          <w:rFonts w:ascii="Calibri" w:hAnsi="Calibri" w:cs="Calibri"/>
          <w:b/>
          <w:color w:val="800000"/>
          <w:sz w:val="22"/>
        </w:rPr>
        <w:t xml:space="preserve"> </w:t>
      </w:r>
    </w:p>
    <w:p w14:paraId="63328191" w14:textId="77777777" w:rsidR="00CE6497" w:rsidRPr="00D33B4E" w:rsidRDefault="00CE6497" w:rsidP="00142AD0">
      <w:pPr>
        <w:ind w:firstLineChars="200" w:firstLine="480"/>
        <w:jc w:val="both"/>
      </w:pPr>
      <w:bookmarkStart w:id="383" w:name="lt_pId1701"/>
      <w:r w:rsidRPr="00D33B4E">
        <w:rPr>
          <w:rFonts w:hint="eastAsia"/>
        </w:rPr>
        <w:t>“委员会详细审议了</w:t>
      </w:r>
      <w:r w:rsidRPr="00D33B4E">
        <w:t>RRB20-2/12</w:t>
      </w:r>
      <w:r w:rsidRPr="00D33B4E">
        <w:rPr>
          <w:rFonts w:hint="eastAsia"/>
        </w:rPr>
        <w:t>和</w:t>
      </w:r>
      <w:r w:rsidRPr="00D33B4E">
        <w:t>RRB20-2/14</w:t>
      </w:r>
      <w:r w:rsidRPr="00D33B4E">
        <w:rPr>
          <w:rFonts w:hint="eastAsia"/>
        </w:rPr>
        <w:t>号文件，并感谢无线电通信局针对这一案例提供的补充解释。委员会注意到：</w:t>
      </w:r>
      <w:bookmarkEnd w:id="383"/>
    </w:p>
    <w:p w14:paraId="23A17D81"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84" w:name="lt_pId1704"/>
      <w:r w:rsidRPr="00D33B4E">
        <w:rPr>
          <w:rFonts w:hint="eastAsia"/>
          <w:lang w:eastAsia="zh-CN"/>
        </w:rPr>
        <w:t>巴林主管部门已满足了完成修改</w:t>
      </w:r>
      <w:r w:rsidRPr="00D33B4E">
        <w:rPr>
          <w:rFonts w:hint="eastAsia"/>
          <w:lang w:eastAsia="zh-CN"/>
        </w:rPr>
        <w:t>GE84</w:t>
      </w:r>
      <w:r w:rsidRPr="00D33B4E">
        <w:rPr>
          <w:rFonts w:hint="eastAsia"/>
          <w:lang w:eastAsia="zh-CN"/>
        </w:rPr>
        <w:t>区域性协议的程序并将指配登记在</w:t>
      </w:r>
      <w:r w:rsidRPr="00D33B4E">
        <w:rPr>
          <w:rFonts w:hint="eastAsia"/>
          <w:lang w:eastAsia="zh-CN"/>
        </w:rPr>
        <w:t>GE</w:t>
      </w:r>
      <w:r w:rsidRPr="00D33B4E">
        <w:rPr>
          <w:lang w:eastAsia="zh-CN"/>
        </w:rPr>
        <w:t>84</w:t>
      </w:r>
      <w:r w:rsidRPr="00D33B4E">
        <w:rPr>
          <w:rFonts w:hint="eastAsia"/>
          <w:lang w:eastAsia="zh-CN"/>
        </w:rPr>
        <w:t>规划中的所有规则要求；</w:t>
      </w:r>
      <w:bookmarkEnd w:id="384"/>
    </w:p>
    <w:p w14:paraId="055891F0"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85" w:name="lt_pId1706"/>
      <w:r w:rsidRPr="00D33B4E">
        <w:rPr>
          <w:rFonts w:hint="eastAsia"/>
          <w:lang w:eastAsia="zh-CN"/>
        </w:rPr>
        <w:t>作为受影响的主管部门，伊朗伊斯兰共和国主管部门亦满足了所有规则要求，但遇到了技术困难，这阻碍了无线电通信局收到其提出的意见</w:t>
      </w:r>
      <w:r w:rsidRPr="00D33B4E">
        <w:rPr>
          <w:rFonts w:hint="eastAsia"/>
          <w:lang w:eastAsia="zh-CN"/>
        </w:rPr>
        <w:t>/</w:t>
      </w:r>
      <w:r w:rsidRPr="00D33B4E">
        <w:rPr>
          <w:rFonts w:hint="eastAsia"/>
          <w:lang w:eastAsia="zh-CN"/>
        </w:rPr>
        <w:t>反对意见，并且阻碍了巴林与伊朗伊斯兰共和国主管部门之间的协调讨论；</w:t>
      </w:r>
      <w:bookmarkEnd w:id="385"/>
    </w:p>
    <w:p w14:paraId="31E35006"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86" w:name="lt_pId1708"/>
      <w:r w:rsidRPr="00D33B4E">
        <w:rPr>
          <w:rFonts w:hint="eastAsia"/>
          <w:lang w:eastAsia="zh-CN"/>
        </w:rPr>
        <w:t>修改</w:t>
      </w:r>
      <w:r w:rsidRPr="00D33B4E">
        <w:rPr>
          <w:rFonts w:hint="eastAsia"/>
          <w:lang w:eastAsia="zh-CN"/>
        </w:rPr>
        <w:t>GE84</w:t>
      </w:r>
      <w:r w:rsidRPr="00D33B4E">
        <w:rPr>
          <w:rFonts w:hint="eastAsia"/>
          <w:lang w:eastAsia="zh-CN"/>
        </w:rPr>
        <w:t>规划程序的目的是确保</w:t>
      </w:r>
      <w:r w:rsidRPr="00D33B4E">
        <w:rPr>
          <w:rFonts w:hint="eastAsia"/>
          <w:lang w:eastAsia="zh-CN"/>
        </w:rPr>
        <w:t>GE84</w:t>
      </w:r>
      <w:r w:rsidRPr="00D33B4E">
        <w:rPr>
          <w:rFonts w:hint="eastAsia"/>
          <w:lang w:eastAsia="zh-CN"/>
        </w:rPr>
        <w:t>规划中新的和现有指配之间操作不受有害干扰；</w:t>
      </w:r>
      <w:bookmarkEnd w:id="386"/>
    </w:p>
    <w:p w14:paraId="7881B39E"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87" w:name="lt_pId1710"/>
      <w:r w:rsidRPr="00D33B4E">
        <w:rPr>
          <w:rFonts w:hint="eastAsia"/>
          <w:lang w:eastAsia="zh-CN"/>
        </w:rPr>
        <w:t>根据无线电通信局的计算，巴林主管部门</w:t>
      </w:r>
      <w:r w:rsidRPr="00D33B4E">
        <w:rPr>
          <w:rFonts w:hint="eastAsia"/>
          <w:lang w:eastAsia="zh-CN"/>
        </w:rPr>
        <w:t>16</w:t>
      </w:r>
      <w:r w:rsidRPr="00D33B4E">
        <w:rPr>
          <w:rFonts w:hint="eastAsia"/>
          <w:lang w:eastAsia="zh-CN"/>
        </w:rPr>
        <w:t>个指配中有四个，即</w:t>
      </w:r>
      <w:r w:rsidRPr="00D33B4E">
        <w:rPr>
          <w:rFonts w:hint="eastAsia"/>
          <w:lang w:eastAsia="zh-CN"/>
        </w:rPr>
        <w:t>FASHT AL JARIM</w:t>
      </w:r>
      <w:r w:rsidRPr="00D33B4E">
        <w:rPr>
          <w:rFonts w:hint="eastAsia"/>
          <w:lang w:eastAsia="zh-CN"/>
        </w:rPr>
        <w:t>的</w:t>
      </w:r>
      <w:r w:rsidRPr="00D33B4E">
        <w:rPr>
          <w:rFonts w:hint="eastAsia"/>
          <w:lang w:eastAsia="zh-CN"/>
        </w:rPr>
        <w:t>89.2 MHz</w:t>
      </w:r>
      <w:r w:rsidRPr="00D33B4E">
        <w:rPr>
          <w:rFonts w:hint="eastAsia"/>
          <w:lang w:eastAsia="zh-CN"/>
        </w:rPr>
        <w:t>、</w:t>
      </w:r>
      <w:r w:rsidRPr="00D33B4E">
        <w:rPr>
          <w:rFonts w:hint="eastAsia"/>
          <w:lang w:eastAsia="zh-CN"/>
        </w:rPr>
        <w:t>ISA TOWN</w:t>
      </w:r>
      <w:r w:rsidRPr="00D33B4E">
        <w:rPr>
          <w:rFonts w:hint="eastAsia"/>
          <w:lang w:eastAsia="zh-CN"/>
        </w:rPr>
        <w:t>的</w:t>
      </w:r>
      <w:r w:rsidRPr="00D33B4E">
        <w:rPr>
          <w:rFonts w:hint="eastAsia"/>
          <w:lang w:eastAsia="zh-CN"/>
        </w:rPr>
        <w:t>93.3 MHz</w:t>
      </w:r>
      <w:r w:rsidRPr="00D33B4E">
        <w:rPr>
          <w:rFonts w:hint="eastAsia"/>
          <w:lang w:eastAsia="zh-CN"/>
        </w:rPr>
        <w:t>、</w:t>
      </w:r>
      <w:r w:rsidRPr="00D33B4E">
        <w:rPr>
          <w:rFonts w:hint="eastAsia"/>
          <w:lang w:eastAsia="zh-CN"/>
        </w:rPr>
        <w:t>ISA TOWN</w:t>
      </w:r>
      <w:r w:rsidRPr="00D33B4E">
        <w:rPr>
          <w:rFonts w:hint="eastAsia"/>
          <w:lang w:eastAsia="zh-CN"/>
        </w:rPr>
        <w:t>的</w:t>
      </w:r>
      <w:r w:rsidRPr="00D33B4E">
        <w:rPr>
          <w:rFonts w:hint="eastAsia"/>
          <w:lang w:eastAsia="zh-CN"/>
        </w:rPr>
        <w:t>100.3 MHz</w:t>
      </w:r>
      <w:r w:rsidRPr="00D33B4E">
        <w:rPr>
          <w:rFonts w:hint="eastAsia"/>
          <w:lang w:eastAsia="zh-CN"/>
        </w:rPr>
        <w:t>和</w:t>
      </w:r>
      <w:r w:rsidRPr="00D33B4E">
        <w:rPr>
          <w:rFonts w:hint="eastAsia"/>
          <w:lang w:eastAsia="zh-CN"/>
        </w:rPr>
        <w:t>ISA TOWN</w:t>
      </w:r>
      <w:r w:rsidRPr="00D33B4E">
        <w:rPr>
          <w:rFonts w:hint="eastAsia"/>
          <w:lang w:eastAsia="zh-CN"/>
        </w:rPr>
        <w:t>的</w:t>
      </w:r>
      <w:r w:rsidRPr="00D33B4E">
        <w:rPr>
          <w:rFonts w:hint="eastAsia"/>
          <w:lang w:eastAsia="zh-CN"/>
        </w:rPr>
        <w:t>105 MHz</w:t>
      </w:r>
      <w:r w:rsidRPr="00D33B4E">
        <w:rPr>
          <w:rFonts w:hint="eastAsia"/>
          <w:lang w:eastAsia="zh-CN"/>
        </w:rPr>
        <w:t>，如果采取可用场强增幅</w:t>
      </w:r>
      <w:r w:rsidRPr="00D33B4E">
        <w:rPr>
          <w:rFonts w:hint="eastAsia"/>
          <w:lang w:eastAsia="zh-CN"/>
        </w:rPr>
        <w:t>0.5 dB</w:t>
      </w:r>
      <w:r w:rsidRPr="00D33B4E">
        <w:rPr>
          <w:rFonts w:hint="eastAsia"/>
          <w:lang w:eastAsia="zh-CN"/>
        </w:rPr>
        <w:t>标准的话，正常情况下应为伊朗伊斯兰共和国主管部门所接受；</w:t>
      </w:r>
      <w:bookmarkEnd w:id="387"/>
    </w:p>
    <w:p w14:paraId="22D4B281"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88" w:name="lt_pId1712"/>
      <w:r w:rsidRPr="00D33B4E">
        <w:rPr>
          <w:rFonts w:hint="eastAsia"/>
          <w:lang w:eastAsia="zh-CN"/>
        </w:rPr>
        <w:t>而且可能存在技术解决方案来确保巴林主管部门提出的其余</w:t>
      </w:r>
      <w:r w:rsidRPr="00D33B4E">
        <w:rPr>
          <w:rFonts w:hint="eastAsia"/>
          <w:lang w:eastAsia="zh-CN"/>
        </w:rPr>
        <w:t>12</w:t>
      </w:r>
      <w:r w:rsidRPr="00D33B4E">
        <w:rPr>
          <w:rFonts w:hint="eastAsia"/>
          <w:lang w:eastAsia="zh-CN"/>
        </w:rPr>
        <w:t>个频率指配与伊朗伊斯兰共和国主管部门在</w:t>
      </w:r>
      <w:r w:rsidRPr="00D33B4E">
        <w:rPr>
          <w:rFonts w:hint="eastAsia"/>
          <w:lang w:eastAsia="zh-CN"/>
        </w:rPr>
        <w:t>GE84</w:t>
      </w:r>
      <w:r w:rsidRPr="00D33B4E">
        <w:rPr>
          <w:rFonts w:hint="eastAsia"/>
          <w:lang w:eastAsia="zh-CN"/>
        </w:rPr>
        <w:t>规划中的频率指配兼容。</w:t>
      </w:r>
      <w:bookmarkEnd w:id="388"/>
    </w:p>
    <w:p w14:paraId="54D0CD50" w14:textId="77777777" w:rsidR="00CE6497" w:rsidRPr="00D33B4E" w:rsidRDefault="00CE6497" w:rsidP="00CE6497">
      <w:pPr>
        <w:ind w:firstLineChars="200" w:firstLine="480"/>
        <w:jc w:val="both"/>
      </w:pPr>
      <w:bookmarkStart w:id="389" w:name="lt_pId1713"/>
      <w:r w:rsidRPr="00D33B4E">
        <w:rPr>
          <w:rFonts w:hint="eastAsia"/>
        </w:rPr>
        <w:t>因此，委员会责成无线电通信局：</w:t>
      </w:r>
      <w:bookmarkEnd w:id="389"/>
    </w:p>
    <w:p w14:paraId="696156B8"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90" w:name="lt_pId1715"/>
      <w:r w:rsidRPr="00D33B4E">
        <w:rPr>
          <w:rFonts w:hint="eastAsia"/>
          <w:lang w:eastAsia="zh-CN"/>
        </w:rPr>
        <w:t>联系伊朗伊斯兰共和国主管部门，鼓励其同意可满足可用场强增幅</w:t>
      </w:r>
      <w:r w:rsidRPr="00D33B4E">
        <w:rPr>
          <w:rFonts w:hint="eastAsia"/>
          <w:lang w:eastAsia="zh-CN"/>
        </w:rPr>
        <w:t>0.5 dB</w:t>
      </w:r>
      <w:r w:rsidRPr="00D33B4E">
        <w:rPr>
          <w:rFonts w:hint="eastAsia"/>
          <w:lang w:eastAsia="zh-CN"/>
        </w:rPr>
        <w:t>标准的四个频率指配；</w:t>
      </w:r>
      <w:bookmarkEnd w:id="390"/>
    </w:p>
    <w:p w14:paraId="5648B6D2"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91" w:name="lt_pId1717"/>
      <w:r w:rsidRPr="00D33B4E">
        <w:rPr>
          <w:rFonts w:hint="eastAsia"/>
          <w:lang w:eastAsia="zh-CN"/>
        </w:rPr>
        <w:t>为协调其余</w:t>
      </w:r>
      <w:r w:rsidRPr="00D33B4E">
        <w:rPr>
          <w:rFonts w:hint="eastAsia"/>
          <w:lang w:eastAsia="zh-CN"/>
        </w:rPr>
        <w:t>12</w:t>
      </w:r>
      <w:r w:rsidRPr="00D33B4E">
        <w:rPr>
          <w:rFonts w:hint="eastAsia"/>
          <w:lang w:eastAsia="zh-CN"/>
        </w:rPr>
        <w:t>个频率指配确定可能的技术解决方案，供双方主管部门考虑；</w:t>
      </w:r>
      <w:bookmarkEnd w:id="391"/>
    </w:p>
    <w:p w14:paraId="3E9A784C"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92" w:name="lt_pId1719"/>
      <w:r w:rsidRPr="00D33B4E">
        <w:rPr>
          <w:rFonts w:hint="eastAsia"/>
          <w:lang w:eastAsia="zh-CN"/>
        </w:rPr>
        <w:t>开展磋商并向双方主管部门提供协助，以达成双方均可接受的解决方案；</w:t>
      </w:r>
      <w:bookmarkEnd w:id="392"/>
    </w:p>
    <w:p w14:paraId="4705C590" w14:textId="77777777" w:rsidR="00CE6497" w:rsidRPr="00D33B4E" w:rsidRDefault="00CE6497" w:rsidP="00CE6497">
      <w:pPr>
        <w:pStyle w:val="enumlev1"/>
        <w:jc w:val="both"/>
        <w:rPr>
          <w:lang w:eastAsia="zh-CN"/>
        </w:rPr>
      </w:pPr>
      <w:r w:rsidRPr="00D33B4E">
        <w:rPr>
          <w:lang w:eastAsia="zh-CN"/>
        </w:rPr>
        <w:t>–</w:t>
      </w:r>
      <w:r w:rsidRPr="00D33B4E">
        <w:rPr>
          <w:lang w:eastAsia="zh-CN"/>
        </w:rPr>
        <w:tab/>
      </w:r>
      <w:bookmarkStart w:id="393" w:name="lt_pId1721"/>
      <w:r w:rsidRPr="00D33B4E">
        <w:rPr>
          <w:rFonts w:hint="eastAsia"/>
          <w:lang w:eastAsia="zh-CN"/>
        </w:rPr>
        <w:t>继续考虑</w:t>
      </w:r>
      <w:r w:rsidRPr="00D33B4E">
        <w:rPr>
          <w:rFonts w:hint="eastAsia"/>
          <w:lang w:eastAsia="zh-CN"/>
        </w:rPr>
        <w:t>16</w:t>
      </w:r>
      <w:r w:rsidRPr="00D33B4E">
        <w:rPr>
          <w:rFonts w:hint="eastAsia"/>
          <w:lang w:eastAsia="zh-CN"/>
        </w:rPr>
        <w:t>个频率指配，并将它们保留在无线电通信局的数据库中，待磋商得出结论；</w:t>
      </w:r>
      <w:bookmarkEnd w:id="393"/>
    </w:p>
    <w:p w14:paraId="437909DE" w14:textId="77777777" w:rsidR="00CE6497" w:rsidRPr="00D33B4E" w:rsidRDefault="00CE6497" w:rsidP="00CE6497">
      <w:pPr>
        <w:pStyle w:val="enumlev1"/>
        <w:jc w:val="both"/>
        <w:rPr>
          <w:lang w:val="en-US" w:eastAsia="zh-CN"/>
        </w:rPr>
      </w:pPr>
      <w:r w:rsidRPr="00D33B4E">
        <w:rPr>
          <w:lang w:eastAsia="zh-CN"/>
        </w:rPr>
        <w:t>–</w:t>
      </w:r>
      <w:r w:rsidRPr="00D33B4E">
        <w:rPr>
          <w:lang w:eastAsia="zh-CN"/>
        </w:rPr>
        <w:tab/>
      </w:r>
      <w:bookmarkStart w:id="394" w:name="lt_pId1723"/>
      <w:r w:rsidRPr="00D33B4E">
        <w:rPr>
          <w:rFonts w:hint="eastAsia"/>
          <w:lang w:eastAsia="zh-CN"/>
        </w:rPr>
        <w:t>向委员会第</w:t>
      </w:r>
      <w:r w:rsidRPr="00D33B4E">
        <w:rPr>
          <w:rFonts w:hint="eastAsia"/>
          <w:lang w:eastAsia="zh-CN"/>
        </w:rPr>
        <w:t>8</w:t>
      </w:r>
      <w:r w:rsidRPr="00D33B4E">
        <w:rPr>
          <w:lang w:eastAsia="zh-CN"/>
        </w:rPr>
        <w:t>5</w:t>
      </w:r>
      <w:r w:rsidRPr="00D33B4E">
        <w:rPr>
          <w:rFonts w:hint="eastAsia"/>
          <w:lang w:eastAsia="zh-CN"/>
        </w:rPr>
        <w:t>次会议报告讨论的结果和进展。”</w:t>
      </w:r>
      <w:bookmarkEnd w:id="394"/>
    </w:p>
    <w:p w14:paraId="157C5A59" w14:textId="77777777" w:rsidR="00CE6497" w:rsidRPr="00D33B4E" w:rsidRDefault="00CE6497" w:rsidP="00CE6497">
      <w:pPr>
        <w:jc w:val="both"/>
      </w:pPr>
      <w:r w:rsidRPr="00D33B4E">
        <w:lastRenderedPageBreak/>
        <w:t>12.16</w:t>
      </w:r>
      <w:r w:rsidRPr="00D33B4E">
        <w:tab/>
      </w:r>
      <w:r w:rsidRPr="00D33B4E">
        <w:rPr>
          <w:rFonts w:hint="eastAsia"/>
        </w:rPr>
        <w:t>会议对此表示</w:t>
      </w:r>
      <w:r w:rsidRPr="00D33B4E">
        <w:rPr>
          <w:rFonts w:hint="eastAsia"/>
          <w:b/>
          <w:bCs/>
        </w:rPr>
        <w:t>同意</w:t>
      </w:r>
      <w:r w:rsidRPr="00D33B4E">
        <w:rPr>
          <w:rFonts w:hint="eastAsia"/>
        </w:rPr>
        <w:t>。</w:t>
      </w:r>
    </w:p>
    <w:p w14:paraId="5EA2D3DC" w14:textId="77777777" w:rsidR="00CE6497" w:rsidRPr="00D33B4E" w:rsidRDefault="00CE6497" w:rsidP="00CE6497">
      <w:pPr>
        <w:pStyle w:val="Heading1"/>
        <w:jc w:val="both"/>
        <w:rPr>
          <w:rFonts w:ascii="Calibri" w:hAnsi="Calibri" w:cs="Calibri"/>
          <w:color w:val="800000"/>
          <w:sz w:val="22"/>
          <w:lang w:eastAsia="zh-CN"/>
        </w:rPr>
      </w:pPr>
      <w:r w:rsidRPr="00D33B4E">
        <w:rPr>
          <w:lang w:eastAsia="zh-CN"/>
        </w:rPr>
        <w:t>13</w:t>
      </w:r>
      <w:r w:rsidRPr="00D33B4E">
        <w:rPr>
          <w:lang w:eastAsia="zh-CN"/>
        </w:rPr>
        <w:tab/>
      </w:r>
      <w:bookmarkStart w:id="395" w:name="lt_pId1727"/>
      <w:r w:rsidRPr="00D33B4E">
        <w:rPr>
          <w:rFonts w:hint="eastAsia"/>
          <w:lang w:val="en-US" w:eastAsia="zh-CN"/>
        </w:rPr>
        <w:t>确认下次会议的日期及未来会议的暂定日期</w:t>
      </w:r>
      <w:bookmarkEnd w:id="395"/>
      <w:r w:rsidRPr="00D33B4E">
        <w:rPr>
          <w:rFonts w:ascii="Calibri" w:hAnsi="Calibri" w:cs="Calibri"/>
          <w:color w:val="800000"/>
          <w:sz w:val="22"/>
          <w:lang w:eastAsia="zh-CN"/>
        </w:rPr>
        <w:t xml:space="preserve"> </w:t>
      </w:r>
    </w:p>
    <w:p w14:paraId="27A67C5C" w14:textId="77777777" w:rsidR="00CE6497" w:rsidRPr="00D33B4E" w:rsidRDefault="00CE6497" w:rsidP="00CE6497">
      <w:pPr>
        <w:jc w:val="both"/>
      </w:pPr>
      <w:r w:rsidRPr="00D33B4E">
        <w:t>13.1</w:t>
      </w:r>
      <w:r w:rsidRPr="00D33B4E">
        <w:tab/>
      </w:r>
      <w:r w:rsidRPr="00D33B4E">
        <w:rPr>
          <w:rFonts w:hint="eastAsia"/>
          <w:b/>
          <w:bCs/>
        </w:rPr>
        <w:t>主任</w:t>
      </w:r>
      <w:r w:rsidRPr="00D33B4E">
        <w:rPr>
          <w:rFonts w:hint="eastAsia"/>
        </w:rPr>
        <w:t>说，关于委员会下次会议是在日内瓦面对面召开还是召开电子化会议的决定将在会期接近时根据</w:t>
      </w:r>
      <w:r w:rsidRPr="00D33B4E">
        <w:rPr>
          <w:rFonts w:hint="eastAsia"/>
        </w:rPr>
        <w:t>COVID-19</w:t>
      </w:r>
      <w:r w:rsidRPr="00D33B4E">
        <w:rPr>
          <w:rFonts w:hint="eastAsia"/>
        </w:rPr>
        <w:t>疫情的发展情况做出。在所有与会者均能够前往日内瓦之前，</w:t>
      </w:r>
      <w:r w:rsidRPr="00D33B4E">
        <w:rPr>
          <w:rFonts w:hint="eastAsia"/>
        </w:rPr>
        <w:t>ITU-R</w:t>
      </w:r>
      <w:r w:rsidRPr="00D33B4E">
        <w:rPr>
          <w:rFonts w:hint="eastAsia"/>
        </w:rPr>
        <w:t>不会恢复实体会议；当旅行限制取消后，那些选择不出差的与会者可以远程参会。</w:t>
      </w:r>
    </w:p>
    <w:p w14:paraId="38FD9C4E" w14:textId="77777777" w:rsidR="00CE6497" w:rsidRPr="00D33B4E" w:rsidRDefault="00CE6497" w:rsidP="00CE6497">
      <w:pPr>
        <w:jc w:val="both"/>
      </w:pPr>
      <w:r w:rsidRPr="00D33B4E">
        <w:rPr>
          <w:bCs/>
        </w:rPr>
        <w:t>13.2</w:t>
      </w:r>
      <w:r w:rsidRPr="00D33B4E">
        <w:rPr>
          <w:bCs/>
        </w:rPr>
        <w:tab/>
      </w:r>
      <w:r w:rsidRPr="00D33B4E">
        <w:rPr>
          <w:rFonts w:hint="eastAsia"/>
          <w:b/>
          <w:bCs/>
        </w:rPr>
        <w:t>Varlamov</w:t>
      </w:r>
      <w:r w:rsidRPr="00D33B4E">
        <w:rPr>
          <w:rFonts w:hint="eastAsia"/>
          <w:b/>
          <w:bCs/>
        </w:rPr>
        <w:t>先生</w:t>
      </w:r>
      <w:r w:rsidRPr="00D33B4E">
        <w:rPr>
          <w:rFonts w:hint="eastAsia"/>
        </w:rPr>
        <w:t>说，应尽一切努力避免与研究组或工作组的会议重叠。</w:t>
      </w:r>
    </w:p>
    <w:p w14:paraId="74622FBA" w14:textId="77777777" w:rsidR="00CE6497" w:rsidRPr="00D33B4E" w:rsidRDefault="00CE6497" w:rsidP="00CE6497">
      <w:pPr>
        <w:jc w:val="both"/>
      </w:pPr>
      <w:r w:rsidRPr="00D33B4E">
        <w:t>13.3</w:t>
      </w:r>
      <w:r w:rsidRPr="00D33B4E">
        <w:tab/>
      </w:r>
      <w:bookmarkStart w:id="396" w:name="lt_pId1735"/>
      <w:r w:rsidRPr="00D33B4E">
        <w:rPr>
          <w:rFonts w:hint="eastAsia"/>
        </w:rPr>
        <w:t>委员会</w:t>
      </w:r>
      <w:r w:rsidRPr="00D33B4E">
        <w:rPr>
          <w:rFonts w:hint="eastAsia"/>
          <w:b/>
          <w:bCs/>
        </w:rPr>
        <w:t>同意</w:t>
      </w:r>
      <w:r w:rsidRPr="00D33B4E">
        <w:rPr>
          <w:rFonts w:hint="eastAsia"/>
        </w:rPr>
        <w:t>确认其下次会议的日期为</w:t>
      </w:r>
      <w:r w:rsidRPr="00D33B4E">
        <w:rPr>
          <w:rFonts w:hint="eastAsia"/>
        </w:rPr>
        <w:t>20</w:t>
      </w:r>
      <w:r w:rsidRPr="00D33B4E">
        <w:t>20</w:t>
      </w:r>
      <w:r w:rsidRPr="00D33B4E">
        <w:rPr>
          <w:rFonts w:hint="eastAsia"/>
        </w:rPr>
        <w:t>年</w:t>
      </w:r>
      <w:r w:rsidRPr="00D33B4E">
        <w:rPr>
          <w:rFonts w:hint="eastAsia"/>
        </w:rPr>
        <w:t>10</w:t>
      </w:r>
      <w:r w:rsidRPr="00D33B4E">
        <w:rPr>
          <w:rFonts w:hint="eastAsia"/>
        </w:rPr>
        <w:t>月</w:t>
      </w:r>
      <w:r w:rsidRPr="00D33B4E">
        <w:t>19-27</w:t>
      </w:r>
      <w:r w:rsidRPr="00D33B4E">
        <w:rPr>
          <w:rFonts w:hint="eastAsia"/>
        </w:rPr>
        <w:t>日，并确认</w:t>
      </w:r>
      <w:r w:rsidRPr="00D33B4E">
        <w:rPr>
          <w:rFonts w:hint="eastAsia"/>
        </w:rPr>
        <w:t>2021</w:t>
      </w:r>
      <w:r w:rsidRPr="00D33B4E">
        <w:rPr>
          <w:rFonts w:hint="eastAsia"/>
        </w:rPr>
        <w:t>年会议的暂定日期为：</w:t>
      </w:r>
      <w:bookmarkEnd w:id="396"/>
    </w:p>
    <w:p w14:paraId="75CDF923" w14:textId="77777777" w:rsidR="00CE6497" w:rsidRPr="00D33B4E" w:rsidRDefault="00CE6497" w:rsidP="00CE6497">
      <w:pPr>
        <w:rPr>
          <w:noProof/>
        </w:rPr>
      </w:pPr>
      <w:r w:rsidRPr="00D33B4E">
        <w:rPr>
          <w:rFonts w:hint="eastAsia"/>
          <w:noProof/>
        </w:rPr>
        <w:t>第</w:t>
      </w:r>
      <w:r w:rsidRPr="00D33B4E">
        <w:rPr>
          <w:rFonts w:hint="eastAsia"/>
          <w:noProof/>
        </w:rPr>
        <w:t>86</w:t>
      </w:r>
      <w:r w:rsidRPr="00D33B4E">
        <w:rPr>
          <w:rFonts w:hint="eastAsia"/>
          <w:noProof/>
        </w:rPr>
        <w:t>次会议</w:t>
      </w:r>
      <w:r w:rsidRPr="00D33B4E">
        <w:rPr>
          <w:noProof/>
        </w:rPr>
        <w:tab/>
      </w:r>
      <w:r w:rsidRPr="00D33B4E">
        <w:rPr>
          <w:noProof/>
        </w:rPr>
        <w:tab/>
        <w:t>2021</w:t>
      </w:r>
      <w:r w:rsidRPr="00D33B4E">
        <w:rPr>
          <w:rFonts w:hint="eastAsia"/>
          <w:noProof/>
        </w:rPr>
        <w:t>年</w:t>
      </w:r>
      <w:r w:rsidRPr="00D33B4E">
        <w:rPr>
          <w:rFonts w:hint="eastAsia"/>
          <w:noProof/>
        </w:rPr>
        <w:t>3</w:t>
      </w:r>
      <w:r w:rsidRPr="00D33B4E">
        <w:rPr>
          <w:rFonts w:hint="eastAsia"/>
          <w:noProof/>
        </w:rPr>
        <w:t>月</w:t>
      </w:r>
      <w:r w:rsidRPr="00D33B4E">
        <w:rPr>
          <w:noProof/>
        </w:rPr>
        <w:t>22-26</w:t>
      </w:r>
      <w:r w:rsidRPr="00D33B4E">
        <w:rPr>
          <w:rFonts w:hint="eastAsia"/>
          <w:noProof/>
        </w:rPr>
        <w:t>日</w:t>
      </w:r>
    </w:p>
    <w:p w14:paraId="79DBBC9B" w14:textId="77777777" w:rsidR="00CE6497" w:rsidRPr="00D33B4E" w:rsidRDefault="00CE6497" w:rsidP="00CE6497">
      <w:pPr>
        <w:rPr>
          <w:noProof/>
        </w:rPr>
      </w:pPr>
      <w:r w:rsidRPr="00D33B4E">
        <w:rPr>
          <w:rFonts w:hint="eastAsia"/>
          <w:noProof/>
        </w:rPr>
        <w:t>第</w:t>
      </w:r>
      <w:r w:rsidRPr="00D33B4E">
        <w:rPr>
          <w:rFonts w:hint="eastAsia"/>
          <w:noProof/>
        </w:rPr>
        <w:t>87</w:t>
      </w:r>
      <w:r w:rsidRPr="00D33B4E">
        <w:rPr>
          <w:rFonts w:hint="eastAsia"/>
          <w:noProof/>
        </w:rPr>
        <w:t>次会议</w:t>
      </w:r>
      <w:r w:rsidRPr="00D33B4E">
        <w:rPr>
          <w:noProof/>
        </w:rPr>
        <w:tab/>
      </w:r>
      <w:r w:rsidRPr="00D33B4E">
        <w:rPr>
          <w:noProof/>
        </w:rPr>
        <w:tab/>
        <w:t>2021</w:t>
      </w:r>
      <w:r w:rsidRPr="00D33B4E">
        <w:rPr>
          <w:rFonts w:hint="eastAsia"/>
          <w:noProof/>
        </w:rPr>
        <w:t>年</w:t>
      </w:r>
      <w:r w:rsidRPr="00D33B4E">
        <w:rPr>
          <w:rFonts w:hint="eastAsia"/>
          <w:noProof/>
        </w:rPr>
        <w:t>7</w:t>
      </w:r>
      <w:r w:rsidRPr="00D33B4E">
        <w:rPr>
          <w:rFonts w:hint="eastAsia"/>
          <w:noProof/>
        </w:rPr>
        <w:t>月</w:t>
      </w:r>
      <w:r w:rsidRPr="00D33B4E">
        <w:rPr>
          <w:noProof/>
        </w:rPr>
        <w:t>12-16</w:t>
      </w:r>
      <w:r w:rsidRPr="00D33B4E">
        <w:rPr>
          <w:rFonts w:hint="eastAsia"/>
          <w:noProof/>
        </w:rPr>
        <w:t>日</w:t>
      </w:r>
    </w:p>
    <w:p w14:paraId="7DDF811D" w14:textId="77777777" w:rsidR="00CE6497" w:rsidRPr="00D33B4E" w:rsidRDefault="00CE6497" w:rsidP="00CE6497">
      <w:pPr>
        <w:jc w:val="both"/>
      </w:pPr>
      <w:r w:rsidRPr="00D33B4E">
        <w:rPr>
          <w:rFonts w:hint="eastAsia"/>
          <w:noProof/>
        </w:rPr>
        <w:t>第</w:t>
      </w:r>
      <w:r w:rsidRPr="00D33B4E">
        <w:rPr>
          <w:rFonts w:hint="eastAsia"/>
          <w:noProof/>
        </w:rPr>
        <w:t>88</w:t>
      </w:r>
      <w:r w:rsidRPr="00D33B4E">
        <w:rPr>
          <w:rFonts w:hint="eastAsia"/>
          <w:noProof/>
        </w:rPr>
        <w:t>次会议</w:t>
      </w:r>
      <w:r w:rsidRPr="00D33B4E">
        <w:rPr>
          <w:noProof/>
        </w:rPr>
        <w:tab/>
      </w:r>
      <w:r w:rsidRPr="00D33B4E">
        <w:rPr>
          <w:noProof/>
        </w:rPr>
        <w:tab/>
        <w:t>2021</w:t>
      </w:r>
      <w:r w:rsidRPr="00D33B4E">
        <w:rPr>
          <w:rFonts w:hint="eastAsia"/>
          <w:noProof/>
        </w:rPr>
        <w:t>年</w:t>
      </w:r>
      <w:r w:rsidRPr="00D33B4E">
        <w:rPr>
          <w:rFonts w:hint="eastAsia"/>
          <w:noProof/>
        </w:rPr>
        <w:t>11</w:t>
      </w:r>
      <w:r w:rsidRPr="00D33B4E">
        <w:rPr>
          <w:rFonts w:hint="eastAsia"/>
          <w:noProof/>
        </w:rPr>
        <w:t>月</w:t>
      </w:r>
      <w:r w:rsidRPr="00D33B4E">
        <w:rPr>
          <w:noProof/>
        </w:rPr>
        <w:t>1-5</w:t>
      </w:r>
      <w:r w:rsidRPr="00D33B4E">
        <w:rPr>
          <w:rFonts w:hint="eastAsia"/>
          <w:noProof/>
        </w:rPr>
        <w:t>日</w:t>
      </w:r>
    </w:p>
    <w:p w14:paraId="02692AA7" w14:textId="77777777" w:rsidR="00CE6497" w:rsidRPr="00D33B4E" w:rsidRDefault="00CE6497" w:rsidP="00CE6497">
      <w:pPr>
        <w:pStyle w:val="Heading1"/>
        <w:jc w:val="both"/>
        <w:rPr>
          <w:rFonts w:hint="eastAsia"/>
          <w:lang w:eastAsia="zh-CN"/>
        </w:rPr>
      </w:pPr>
      <w:r w:rsidRPr="00D33B4E">
        <w:rPr>
          <w:lang w:eastAsia="zh-CN"/>
        </w:rPr>
        <w:t>14</w:t>
      </w:r>
      <w:r w:rsidRPr="00D33B4E">
        <w:rPr>
          <w:lang w:eastAsia="zh-CN"/>
        </w:rPr>
        <w:tab/>
      </w:r>
      <w:r w:rsidRPr="00D33B4E">
        <w:rPr>
          <w:rFonts w:hint="eastAsia"/>
          <w:lang w:eastAsia="zh-CN"/>
        </w:rPr>
        <w:t>介绍无线电通信局的软件</w:t>
      </w:r>
    </w:p>
    <w:p w14:paraId="1795F88D" w14:textId="45145E7A" w:rsidR="00CE6497" w:rsidRPr="00D33B4E" w:rsidRDefault="00CE6497" w:rsidP="00CE6497">
      <w:pPr>
        <w:jc w:val="both"/>
        <w:rPr>
          <w:rFonts w:ascii="Calibri" w:hAnsi="Calibri" w:cs="Calibri"/>
          <w:b/>
          <w:color w:val="800000"/>
          <w:sz w:val="22"/>
        </w:rPr>
      </w:pPr>
      <w:r w:rsidRPr="00D33B4E">
        <w:t>14.1</w:t>
      </w:r>
      <w:r w:rsidRPr="00D33B4E">
        <w:tab/>
      </w:r>
      <w:r w:rsidRPr="00D33B4E">
        <w:rPr>
          <w:b/>
        </w:rPr>
        <w:t>Abou Chanab</w:t>
      </w:r>
      <w:r w:rsidRPr="00D33B4E">
        <w:rPr>
          <w:rFonts w:hint="eastAsia"/>
          <w:b/>
        </w:rPr>
        <w:t>先生（</w:t>
      </w:r>
      <w:r w:rsidRPr="00D33B4E">
        <w:rPr>
          <w:rFonts w:ascii="SimSun" w:hAnsi="SimSun" w:cs="Calibri" w:hint="eastAsia"/>
          <w:b/>
          <w:bCs/>
        </w:rPr>
        <w:t>无线电通信局地面应用软件处处长</w:t>
      </w:r>
      <w:r w:rsidRPr="00D33B4E">
        <w:rPr>
          <w:rFonts w:hint="eastAsia"/>
          <w:b/>
        </w:rPr>
        <w:t>）</w:t>
      </w:r>
      <w:proofErr w:type="gramStart"/>
      <w:r w:rsidRPr="00D33B4E">
        <w:rPr>
          <w:rFonts w:hint="eastAsia"/>
          <w:bCs/>
        </w:rPr>
        <w:t>介绍了“</w:t>
      </w:r>
      <w:proofErr w:type="gramEnd"/>
      <w:r w:rsidRPr="00D33B4E">
        <w:rPr>
          <w:rFonts w:hint="eastAsia"/>
          <w:bCs/>
        </w:rPr>
        <w:t>《无线电规则》第</w:t>
      </w:r>
      <w:r w:rsidRPr="00D33B4E">
        <w:rPr>
          <w:rFonts w:hint="eastAsia"/>
          <w:bCs/>
        </w:rPr>
        <w:t>5</w:t>
      </w:r>
      <w:r w:rsidRPr="00D33B4E">
        <w:rPr>
          <w:rFonts w:hint="eastAsia"/>
          <w:bCs/>
        </w:rPr>
        <w:t>条频率划分表（发布版本</w:t>
      </w:r>
      <w:r w:rsidRPr="00D33B4E">
        <w:rPr>
          <w:rFonts w:hint="eastAsia"/>
          <w:bCs/>
        </w:rPr>
        <w:t>5.0</w:t>
      </w:r>
      <w:r w:rsidRPr="00D33B4E">
        <w:rPr>
          <w:rFonts w:hint="eastAsia"/>
          <w:bCs/>
        </w:rPr>
        <w:t>—</w:t>
      </w:r>
      <w:r w:rsidRPr="00D33B4E">
        <w:rPr>
          <w:rFonts w:hint="eastAsia"/>
          <w:bCs/>
        </w:rPr>
        <w:t>2020</w:t>
      </w:r>
      <w:r w:rsidRPr="00D33B4E">
        <w:rPr>
          <w:rFonts w:hint="eastAsia"/>
          <w:bCs/>
        </w:rPr>
        <w:t>年版《无线电规则》）”软件。</w:t>
      </w:r>
      <w:r w:rsidRPr="00D33B4E">
        <w:rPr>
          <w:rFonts w:ascii="Calibri" w:hAnsi="Calibri" w:cs="Calibri"/>
          <w:b/>
          <w:color w:val="800000"/>
          <w:sz w:val="22"/>
        </w:rPr>
        <w:t xml:space="preserve"> </w:t>
      </w:r>
    </w:p>
    <w:p w14:paraId="6F6CEF52" w14:textId="77777777" w:rsidR="00CE6497" w:rsidRPr="00D33B4E" w:rsidRDefault="00CE6497" w:rsidP="00CE6497">
      <w:pPr>
        <w:jc w:val="both"/>
        <w:rPr>
          <w:bCs/>
        </w:rPr>
      </w:pPr>
      <w:r w:rsidRPr="00D33B4E">
        <w:t>14.2</w:t>
      </w:r>
      <w:r w:rsidRPr="00D33B4E">
        <w:tab/>
      </w:r>
      <w:bookmarkStart w:id="397" w:name="lt_pId1747"/>
      <w:r w:rsidRPr="00D33B4E">
        <w:rPr>
          <w:rFonts w:hint="eastAsia"/>
        </w:rPr>
        <w:t>委员会</w:t>
      </w:r>
      <w:r w:rsidRPr="00D33B4E">
        <w:rPr>
          <w:rFonts w:hint="eastAsia"/>
          <w:b/>
          <w:bCs/>
        </w:rPr>
        <w:t>感谢</w:t>
      </w:r>
      <w:r w:rsidRPr="00D33B4E">
        <w:rPr>
          <w:rFonts w:hint="eastAsia"/>
        </w:rPr>
        <w:t>无线电通信局实施并开发该软件，以及</w:t>
      </w:r>
      <w:r w:rsidRPr="00D33B4E">
        <w:t>Abou Chanab</w:t>
      </w:r>
      <w:r w:rsidRPr="00D33B4E">
        <w:rPr>
          <w:rFonts w:hint="eastAsia"/>
        </w:rPr>
        <w:t>先生</w:t>
      </w:r>
      <w:r w:rsidRPr="00D33B4E">
        <w:rPr>
          <w:rFonts w:hint="eastAsia"/>
          <w:bCs/>
        </w:rPr>
        <w:t>（地面应用软件处）的介绍。</w:t>
      </w:r>
      <w:bookmarkEnd w:id="397"/>
    </w:p>
    <w:p w14:paraId="4126132D" w14:textId="77777777" w:rsidR="00CE6497" w:rsidRPr="00D33B4E" w:rsidRDefault="00CE6497" w:rsidP="00CE6497">
      <w:pPr>
        <w:pStyle w:val="Heading1"/>
        <w:jc w:val="both"/>
        <w:rPr>
          <w:rFonts w:hint="eastAsia"/>
          <w:lang w:eastAsia="zh-CN"/>
        </w:rPr>
      </w:pPr>
      <w:r w:rsidRPr="00D33B4E">
        <w:rPr>
          <w:lang w:eastAsia="zh-CN"/>
        </w:rPr>
        <w:t>15</w:t>
      </w:r>
      <w:r w:rsidRPr="00D33B4E">
        <w:rPr>
          <w:lang w:eastAsia="zh-CN"/>
        </w:rPr>
        <w:tab/>
      </w:r>
      <w:r w:rsidRPr="00D33B4E">
        <w:rPr>
          <w:rFonts w:hint="eastAsia"/>
          <w:lang w:eastAsia="zh-CN"/>
        </w:rPr>
        <w:t>批准《决定摘要》（</w:t>
      </w:r>
      <w:r w:rsidRPr="00D33B4E">
        <w:rPr>
          <w:lang w:eastAsia="zh-CN"/>
        </w:rPr>
        <w:t>RRB20-2/29</w:t>
      </w:r>
      <w:r w:rsidRPr="00D33B4E">
        <w:rPr>
          <w:rFonts w:hint="eastAsia"/>
          <w:lang w:eastAsia="zh-CN"/>
        </w:rPr>
        <w:t>号文件和勘误</w:t>
      </w:r>
      <w:r w:rsidRPr="00D33B4E">
        <w:rPr>
          <w:rFonts w:hint="eastAsia"/>
          <w:lang w:eastAsia="zh-CN"/>
        </w:rPr>
        <w:t>1</w:t>
      </w:r>
      <w:r w:rsidRPr="00D33B4E">
        <w:rPr>
          <w:rFonts w:hint="eastAsia"/>
          <w:lang w:eastAsia="zh-CN"/>
        </w:rPr>
        <w:t>（仅有英文版））</w:t>
      </w:r>
    </w:p>
    <w:p w14:paraId="6CBA7EE2" w14:textId="77777777" w:rsidR="00CE6497" w:rsidRPr="00D33B4E" w:rsidRDefault="00CE6497" w:rsidP="00CE6497">
      <w:pPr>
        <w:jc w:val="both"/>
      </w:pPr>
      <w:r w:rsidRPr="00D33B4E">
        <w:t>15.1</w:t>
      </w:r>
      <w:r w:rsidRPr="00D33B4E">
        <w:tab/>
      </w:r>
      <w:bookmarkStart w:id="398" w:name="lt_pId1751"/>
      <w:r w:rsidRPr="00D33B4E">
        <w:rPr>
          <w:rFonts w:hint="eastAsia"/>
        </w:rPr>
        <w:t>委员会</w:t>
      </w:r>
      <w:r w:rsidRPr="00D33B4E">
        <w:rPr>
          <w:rFonts w:hint="eastAsia"/>
          <w:b/>
          <w:bCs/>
        </w:rPr>
        <w:t>批准</w:t>
      </w:r>
      <w:r w:rsidRPr="00D33B4E">
        <w:t>RRB20-2/29</w:t>
      </w:r>
      <w:r w:rsidRPr="00D33B4E">
        <w:rPr>
          <w:rFonts w:hint="eastAsia"/>
        </w:rPr>
        <w:t>号文件所载的决定摘要。</w:t>
      </w:r>
      <w:bookmarkEnd w:id="398"/>
    </w:p>
    <w:p w14:paraId="49A2A6A0" w14:textId="77777777" w:rsidR="00CE6497" w:rsidRPr="00D33B4E" w:rsidRDefault="00CE6497" w:rsidP="00CE6497">
      <w:pPr>
        <w:pStyle w:val="Heading1"/>
        <w:jc w:val="both"/>
        <w:rPr>
          <w:rFonts w:hint="eastAsia"/>
          <w:lang w:eastAsia="zh-CN"/>
        </w:rPr>
      </w:pPr>
      <w:r w:rsidRPr="00D33B4E">
        <w:rPr>
          <w:lang w:eastAsia="zh-CN"/>
        </w:rPr>
        <w:t>16</w:t>
      </w:r>
      <w:r w:rsidRPr="00D33B4E">
        <w:rPr>
          <w:lang w:eastAsia="zh-CN"/>
        </w:rPr>
        <w:tab/>
      </w:r>
      <w:bookmarkStart w:id="399" w:name="lt_pId1753"/>
      <w:r w:rsidRPr="00D33B4E">
        <w:rPr>
          <w:lang w:val="en-US" w:eastAsia="zh-CN"/>
        </w:rPr>
        <w:t>会议闭幕</w:t>
      </w:r>
      <w:bookmarkEnd w:id="399"/>
    </w:p>
    <w:p w14:paraId="7FDF3225" w14:textId="77777777" w:rsidR="00CE6497" w:rsidRPr="00D33B4E" w:rsidRDefault="00CE6497" w:rsidP="00CE6497">
      <w:pPr>
        <w:jc w:val="both"/>
      </w:pPr>
      <w:r w:rsidRPr="00D33B4E">
        <w:t>16.1</w:t>
      </w:r>
      <w:r w:rsidRPr="00D33B4E">
        <w:tab/>
      </w:r>
      <w:r w:rsidRPr="00D33B4E">
        <w:rPr>
          <w:rFonts w:hint="eastAsia"/>
        </w:rPr>
        <w:t>委员们纷纷发言赞赏主席出色的领导能力，并感谢无线电通信局和国际电联其他工作人员为促进在极具挑战的情形下召开如此成功的会议所做的贡献。希望委员会能在十月召开面对面会议。</w:t>
      </w:r>
    </w:p>
    <w:p w14:paraId="3093B678" w14:textId="4457DD82" w:rsidR="00CE6497" w:rsidRPr="00D33B4E" w:rsidRDefault="00CE6497" w:rsidP="00362296">
      <w:r w:rsidRPr="00D33B4E">
        <w:t>16.2</w:t>
      </w:r>
      <w:bookmarkStart w:id="400" w:name="lt_pId1758"/>
      <w:r w:rsidR="00362296" w:rsidRPr="00D33B4E">
        <w:tab/>
      </w:r>
      <w:r w:rsidRPr="00D33B4E">
        <w:rPr>
          <w:rFonts w:hint="eastAsia"/>
          <w:b/>
          <w:bCs/>
        </w:rPr>
        <w:t>主席</w:t>
      </w:r>
      <w:r w:rsidRPr="00D33B4E">
        <w:t>感谢各位发言</w:t>
      </w:r>
      <w:r w:rsidRPr="00D33B4E">
        <w:rPr>
          <w:rFonts w:hint="eastAsia"/>
        </w:rPr>
        <w:t>委员的溢美之词</w:t>
      </w:r>
      <w:r w:rsidRPr="00D33B4E">
        <w:t>并感谢</w:t>
      </w:r>
      <w:r w:rsidRPr="00D33B4E">
        <w:rPr>
          <w:rFonts w:hint="eastAsia"/>
        </w:rPr>
        <w:t>促进</w:t>
      </w:r>
      <w:r w:rsidRPr="00D33B4E">
        <w:t>会议</w:t>
      </w:r>
      <w:r w:rsidRPr="00D33B4E">
        <w:rPr>
          <w:rFonts w:hint="eastAsia"/>
        </w:rPr>
        <w:t>顺利进行并</w:t>
      </w:r>
      <w:r w:rsidRPr="00D33B4E">
        <w:t>取得成功</w:t>
      </w:r>
      <w:r w:rsidRPr="00D33B4E">
        <w:rPr>
          <w:rFonts w:hint="eastAsia"/>
        </w:rPr>
        <w:t>结果</w:t>
      </w:r>
      <w:r w:rsidRPr="00D33B4E">
        <w:t>的</w:t>
      </w:r>
      <w:r w:rsidRPr="00D33B4E">
        <w:rPr>
          <w:rFonts w:hint="eastAsia"/>
        </w:rPr>
        <w:t>每个人</w:t>
      </w:r>
      <w:r w:rsidRPr="00D33B4E">
        <w:t>。</w:t>
      </w:r>
      <w:bookmarkEnd w:id="400"/>
      <w:r w:rsidRPr="00D33B4E">
        <w:rPr>
          <w:rFonts w:hint="eastAsia"/>
        </w:rPr>
        <w:t>她感谢各位委员出色的协作精神。</w:t>
      </w:r>
    </w:p>
    <w:p w14:paraId="2DCBEB58" w14:textId="77777777" w:rsidR="00CE6497" w:rsidRPr="00D33B4E" w:rsidRDefault="00CE6497" w:rsidP="00CE6497">
      <w:pPr>
        <w:jc w:val="both"/>
      </w:pPr>
      <w:r w:rsidRPr="00D33B4E">
        <w:t>16.3</w:t>
      </w:r>
      <w:r w:rsidRPr="00D33B4E">
        <w:tab/>
      </w:r>
      <w:r w:rsidRPr="00D33B4E">
        <w:rPr>
          <w:rFonts w:hint="eastAsia"/>
          <w:b/>
          <w:bCs/>
        </w:rPr>
        <w:t>主任</w:t>
      </w:r>
      <w:r w:rsidRPr="00D33B4E">
        <w:rPr>
          <w:rFonts w:hint="eastAsia"/>
        </w:rPr>
        <w:t>赞赏主席极为有效的管理，并感谢委员们的灵活变通、合作与投入，从而促成在多项敏感、棘手的问题上做出决定。</w:t>
      </w:r>
    </w:p>
    <w:p w14:paraId="031048F8" w14:textId="77777777" w:rsidR="00CE6497" w:rsidRPr="00D33B4E" w:rsidRDefault="00CE6497" w:rsidP="00CE6497">
      <w:pPr>
        <w:jc w:val="both"/>
      </w:pPr>
      <w:r w:rsidRPr="00D33B4E">
        <w:t>16.4</w:t>
      </w:r>
      <w:r w:rsidRPr="00D33B4E">
        <w:tab/>
      </w:r>
      <w:bookmarkStart w:id="401" w:name="lt_pId1763"/>
      <w:r w:rsidRPr="00D33B4E">
        <w:rPr>
          <w:rFonts w:hint="eastAsia"/>
          <w:b/>
          <w:bCs/>
        </w:rPr>
        <w:t>主席</w:t>
      </w:r>
      <w:r w:rsidRPr="00D33B4E">
        <w:rPr>
          <w:rFonts w:hint="eastAsia"/>
        </w:rPr>
        <w:t>于</w:t>
      </w:r>
      <w:r w:rsidRPr="00D33B4E">
        <w:rPr>
          <w:rFonts w:hint="eastAsia"/>
        </w:rPr>
        <w:t>2020</w:t>
      </w:r>
      <w:r w:rsidRPr="00D33B4E">
        <w:rPr>
          <w:rFonts w:hint="eastAsia"/>
        </w:rPr>
        <w:t>年</w:t>
      </w:r>
      <w:r w:rsidRPr="00D33B4E">
        <w:t>7</w:t>
      </w:r>
      <w:r w:rsidRPr="00D33B4E">
        <w:rPr>
          <w:rFonts w:hint="eastAsia"/>
        </w:rPr>
        <w:t>月</w:t>
      </w:r>
      <w:r w:rsidRPr="00D33B4E">
        <w:t>15</w:t>
      </w:r>
      <w:r w:rsidRPr="00D33B4E">
        <w:rPr>
          <w:rFonts w:hint="eastAsia"/>
        </w:rPr>
        <w:t>日（星期三）</w:t>
      </w:r>
      <w:r w:rsidRPr="00D33B4E">
        <w:t>16</w:t>
      </w:r>
      <w:r w:rsidRPr="00D33B4E">
        <w:rPr>
          <w:rFonts w:hint="eastAsia"/>
        </w:rPr>
        <w:t>时宣布会议结束</w:t>
      </w:r>
      <w:bookmarkEnd w:id="401"/>
      <w:r w:rsidRPr="00D33B4E">
        <w:rPr>
          <w:rFonts w:ascii="Calibri" w:hAnsi="Calibri" w:cs="Calibri"/>
          <w:sz w:val="22"/>
        </w:rPr>
        <w:t>。</w:t>
      </w:r>
    </w:p>
    <w:p w14:paraId="22CBF5D6" w14:textId="77777777" w:rsidR="00CE6497" w:rsidRPr="00D33B4E" w:rsidRDefault="00CE6497" w:rsidP="00CE6497">
      <w:pPr>
        <w:tabs>
          <w:tab w:val="left" w:pos="7230"/>
          <w:tab w:val="left" w:pos="7655"/>
        </w:tabs>
        <w:spacing w:before="840"/>
      </w:pPr>
      <w:r w:rsidRPr="00D33B4E">
        <w:rPr>
          <w:rFonts w:hint="eastAsia"/>
        </w:rPr>
        <w:t>执行秘书：</w:t>
      </w:r>
      <w:r w:rsidRPr="00D33B4E">
        <w:tab/>
      </w:r>
      <w:r w:rsidRPr="00D33B4E">
        <w:tab/>
      </w:r>
      <w:r w:rsidRPr="00D33B4E">
        <w:rPr>
          <w:rFonts w:hint="eastAsia"/>
        </w:rPr>
        <w:t>主席：</w:t>
      </w:r>
      <w:r w:rsidRPr="00D33B4E">
        <w:br/>
      </w:r>
      <w:r w:rsidRPr="00D33B4E">
        <w:rPr>
          <w:rFonts w:hint="eastAsia"/>
        </w:rPr>
        <w:t>马里奥•马尼维奇</w:t>
      </w:r>
      <w:r w:rsidRPr="00D33B4E">
        <w:tab/>
      </w:r>
      <w:bookmarkStart w:id="402" w:name="lt_pId1767"/>
      <w:r w:rsidRPr="00D33B4E">
        <w:t>C. BEAUMIER</w:t>
      </w:r>
      <w:bookmarkEnd w:id="402"/>
    </w:p>
    <w:p w14:paraId="0D321DD9" w14:textId="77777777" w:rsidR="00362296" w:rsidRPr="00D33B4E" w:rsidRDefault="00362296" w:rsidP="00C643BB">
      <w:pPr>
        <w:pStyle w:val="Reasons"/>
        <w:rPr>
          <w:lang w:eastAsia="zh-CN"/>
        </w:rPr>
      </w:pPr>
    </w:p>
    <w:p w14:paraId="56AFB791" w14:textId="77777777" w:rsidR="00362296" w:rsidRDefault="00362296">
      <w:pPr>
        <w:jc w:val="center"/>
      </w:pPr>
      <w:r w:rsidRPr="00D33B4E">
        <w:t>______________</w:t>
      </w:r>
    </w:p>
    <w:p w14:paraId="52620DB6" w14:textId="77777777" w:rsidR="00CE6497" w:rsidRPr="00CE6497" w:rsidRDefault="00CE6497" w:rsidP="00CE6497"/>
    <w:sectPr w:rsidR="00CE6497" w:rsidRPr="00CE6497" w:rsidSect="003A2BC4">
      <w:headerReference w:type="default" r:id="rId9"/>
      <w:footerReference w:type="default" r:id="rId10"/>
      <w:footerReference w:type="first" r:id="rId11"/>
      <w:pgSz w:w="11907" w:h="16834" w:code="9"/>
      <w:pgMar w:top="993" w:right="1134" w:bottom="1418" w:left="1134" w:header="720" w:footer="720" w:gutter="0"/>
      <w:paperSrc w:first="15" w:other="15"/>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E9F8BE" w14:textId="77777777" w:rsidR="00142AD0" w:rsidRDefault="00142AD0">
      <w:pPr>
        <w:spacing w:before="0"/>
      </w:pPr>
      <w:r>
        <w:separator/>
      </w:r>
    </w:p>
  </w:endnote>
  <w:endnote w:type="continuationSeparator" w:id="0">
    <w:p w14:paraId="23B26BC0" w14:textId="77777777" w:rsidR="00142AD0" w:rsidRDefault="00142AD0">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Constantia">
    <w:panose1 w:val="02030602050306030303"/>
    <w:charset w:val="00"/>
    <w:family w:val="roman"/>
    <w:pitch w:val="variable"/>
    <w:sig w:usb0="A00002EF" w:usb1="400020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ヒラギノ角ゴ Pro W3">
    <w:altName w:val="Times New Roman"/>
    <w:charset w:val="00"/>
    <w:family w:val="roman"/>
    <w:pitch w:val="default"/>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Italic">
    <w:altName w:val="Times New Roman"/>
    <w:charset w:val="00"/>
    <w:family w:val="auto"/>
    <w:pitch w:val="variable"/>
    <w:sig w:usb0="00000001" w:usb1="4000ACFF" w:usb2="00000001" w:usb3="00000000" w:csb0="0000019F" w:csb1="00000000"/>
  </w:font>
  <w:font w:name="Calibri-BoldItalic">
    <w:altName w:val="Times New Roman"/>
    <w:charset w:val="00"/>
    <w:family w:val="auto"/>
    <w:pitch w:val="variable"/>
    <w:sig w:usb0="00000001" w:usb1="4000ACFF" w:usb2="00000001" w:usb3="00000000" w:csb0="0000019F" w:csb1="00000000"/>
  </w:font>
  <w:font w:name="CG Times">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Simplified Arabic">
    <w:charset w:val="B2"/>
    <w:family w:val="roman"/>
    <w:pitch w:val="variable"/>
    <w:sig w:usb0="00002003" w:usb1="80000000" w:usb2="00000008" w:usb3="00000000" w:csb0="00000041" w:csb1="00000000"/>
  </w:font>
  <w:font w:name="Microsoft YaHei">
    <w:panose1 w:val="020B0503020204020204"/>
    <w:charset w:val="86"/>
    <w:family w:val="swiss"/>
    <w:pitch w:val="variable"/>
    <w:sig w:usb0="80000287" w:usb1="2ACF3C50" w:usb2="00000016" w:usb3="00000000" w:csb0="0004001F" w:csb1="00000000"/>
  </w:font>
  <w:font w:name="DengXian">
    <w:altName w:val="等线"/>
    <w:panose1 w:val="02010600030101010101"/>
    <w:charset w:val="86"/>
    <w:family w:val="auto"/>
    <w:pitch w:val="variable"/>
    <w:sig w:usb0="A00002BF" w:usb1="38CF7CFA" w:usb2="00000016" w:usb3="00000000" w:csb0="0004000F" w:csb1="00000000"/>
  </w:font>
  <w:font w:name="STKaiti">
    <w:altName w:val="STKaiti"/>
    <w:charset w:val="86"/>
    <w:family w:val="auto"/>
    <w:pitch w:val="variable"/>
    <w:sig w:usb0="00000287" w:usb1="080F0000" w:usb2="00000010" w:usb3="00000000" w:csb0="0004009F" w:csb1="00000000"/>
  </w:font>
  <w:font w:name="inherit">
    <w:altName w:val="Cambria"/>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164D37" w14:textId="24117CFB" w:rsidR="00142AD0" w:rsidRPr="00151DBF" w:rsidRDefault="00142AD0" w:rsidP="00151DBF">
    <w:pPr>
      <w:pStyle w:val="Footer"/>
      <w:rPr>
        <w:sz w:val="16"/>
        <w:szCs w:val="16"/>
      </w:rPr>
    </w:pPr>
    <w:r w:rsidRPr="00151DBF">
      <w:rPr>
        <w:noProof/>
        <w:sz w:val="16"/>
        <w:szCs w:val="16"/>
      </w:rPr>
      <w:t>(47</w:t>
    </w:r>
    <w:r>
      <w:rPr>
        <w:noProof/>
        <w:sz w:val="16"/>
        <w:szCs w:val="16"/>
      </w:rPr>
      <w:t>6536</w:t>
    </w:r>
    <w:r w:rsidRPr="00151DBF">
      <w:rPr>
        <w:noProof/>
        <w:sz w:val="16"/>
        <w:szCs w:val="16"/>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18CC9" w14:textId="52A1CBBA" w:rsidR="00142AD0" w:rsidRPr="00D33B4E" w:rsidRDefault="00D33B4E" w:rsidP="00D33B4E">
    <w:pPr>
      <w:pStyle w:val="Footer"/>
      <w:rPr>
        <w:sz w:val="16"/>
        <w:szCs w:val="16"/>
      </w:rPr>
    </w:pPr>
    <w:r w:rsidRPr="00151DBF">
      <w:rPr>
        <w:noProof/>
        <w:sz w:val="16"/>
        <w:szCs w:val="16"/>
      </w:rPr>
      <w:t>(47</w:t>
    </w:r>
    <w:r>
      <w:rPr>
        <w:noProof/>
        <w:sz w:val="16"/>
        <w:szCs w:val="16"/>
      </w:rPr>
      <w:t>6536</w:t>
    </w:r>
    <w:r w:rsidRPr="00151DBF">
      <w:rPr>
        <w:noProof/>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DF96F5" w14:textId="77777777" w:rsidR="00142AD0" w:rsidRDefault="00142AD0">
      <w:pPr>
        <w:spacing w:before="0"/>
      </w:pPr>
      <w:r>
        <w:rPr>
          <w:color w:val="000000"/>
        </w:rPr>
        <w:separator/>
      </w:r>
    </w:p>
  </w:footnote>
  <w:footnote w:type="continuationSeparator" w:id="0">
    <w:p w14:paraId="2DAA433A" w14:textId="77777777" w:rsidR="00142AD0" w:rsidRDefault="00142AD0">
      <w:pPr>
        <w:spacing w:before="0"/>
      </w:pPr>
      <w:r>
        <w:continuationSeparator/>
      </w:r>
    </w:p>
  </w:footnote>
  <w:footnote w:id="1">
    <w:p w14:paraId="26AEF10D" w14:textId="4598E092" w:rsidR="00142AD0" w:rsidRPr="00C84F81" w:rsidRDefault="00142AD0" w:rsidP="0066770B">
      <w:pPr>
        <w:pStyle w:val="FootnoteText"/>
        <w:jc w:val="both"/>
        <w:rPr>
          <w:lang w:val="en-US" w:eastAsia="zh-CN"/>
        </w:rPr>
      </w:pPr>
      <w:r>
        <w:rPr>
          <w:rStyle w:val="FootnoteReference"/>
        </w:rPr>
        <w:footnoteRef/>
      </w:r>
      <w:r>
        <w:rPr>
          <w:lang w:eastAsia="zh-CN"/>
        </w:rPr>
        <w:t xml:space="preserve"> </w:t>
      </w:r>
      <w:r>
        <w:rPr>
          <w:lang w:eastAsia="zh-CN"/>
        </w:rPr>
        <w:tab/>
      </w:r>
      <w:r w:rsidRPr="00BE3A05">
        <w:rPr>
          <w:lang w:val="en-US" w:eastAsia="zh-CN"/>
        </w:rPr>
        <w:t>会议记录反映出无线电规则委员会委员对该委员会第</w:t>
      </w:r>
      <w:r w:rsidRPr="00BE3A05">
        <w:rPr>
          <w:lang w:val="en-US" w:eastAsia="zh-CN"/>
        </w:rPr>
        <w:t>8</w:t>
      </w:r>
      <w:r>
        <w:rPr>
          <w:rFonts w:hint="eastAsia"/>
          <w:lang w:val="en-US" w:eastAsia="zh-CN"/>
        </w:rPr>
        <w:t>4</w:t>
      </w:r>
      <w:r w:rsidRPr="00A235DC">
        <w:rPr>
          <w:lang w:val="en-US" w:eastAsia="zh-CN"/>
        </w:rPr>
        <w:t>次会议议程各议项的详尽、全面审议。无线电规则委员会第</w:t>
      </w:r>
      <w:r w:rsidRPr="00A235DC">
        <w:rPr>
          <w:lang w:val="en-US" w:eastAsia="zh-CN"/>
        </w:rPr>
        <w:t>8</w:t>
      </w:r>
      <w:r w:rsidRPr="00A235DC">
        <w:rPr>
          <w:rFonts w:hint="eastAsia"/>
          <w:lang w:val="en-US" w:eastAsia="zh-CN"/>
        </w:rPr>
        <w:t>4</w:t>
      </w:r>
      <w:r w:rsidRPr="00A235DC">
        <w:rPr>
          <w:lang w:val="en-US" w:eastAsia="zh-CN"/>
        </w:rPr>
        <w:t>次会议的正式决定见</w:t>
      </w:r>
      <w:r w:rsidRPr="00A235DC">
        <w:rPr>
          <w:lang w:val="en-US" w:eastAsia="zh-CN"/>
        </w:rPr>
        <w:t>RRB20-</w:t>
      </w:r>
      <w:r w:rsidRPr="00A235DC">
        <w:rPr>
          <w:rFonts w:hint="eastAsia"/>
          <w:lang w:val="en-US" w:eastAsia="zh-CN"/>
        </w:rPr>
        <w:t>2</w:t>
      </w:r>
      <w:r w:rsidRPr="00A235DC">
        <w:rPr>
          <w:lang w:val="en-US" w:eastAsia="zh-CN"/>
        </w:rPr>
        <w:t>/</w:t>
      </w:r>
      <w:r w:rsidRPr="00A235DC">
        <w:rPr>
          <w:rFonts w:hint="eastAsia"/>
          <w:lang w:val="en-US" w:eastAsia="zh-CN"/>
        </w:rPr>
        <w:t>29</w:t>
      </w:r>
      <w:r w:rsidRPr="00A235DC">
        <w:rPr>
          <w:lang w:val="en-US" w:eastAsia="zh-CN"/>
        </w:rPr>
        <w:t>号文件</w:t>
      </w:r>
      <w:r w:rsidRPr="00A235DC">
        <w:rPr>
          <w:rFonts w:hint="eastAsia"/>
          <w:lang w:val="en-US" w:eastAsia="zh-CN"/>
        </w:rPr>
        <w:t>及其勘误</w:t>
      </w:r>
      <w:r w:rsidRPr="003F02D9">
        <w:rPr>
          <w:lang w:val="en-US" w:eastAsia="zh-CN"/>
        </w:rPr>
        <w:t>1</w:t>
      </w:r>
      <w:r w:rsidRPr="00A235DC">
        <w:rPr>
          <w:rFonts w:hint="eastAsia"/>
          <w:lang w:val="en-US" w:eastAsia="zh-CN"/>
        </w:rPr>
        <w:t>（仅英文版）</w:t>
      </w:r>
      <w:r w:rsidRPr="00A235DC">
        <w:rPr>
          <w:lang w:val="en-US" w:eastAsia="zh-CN"/>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3103D" w14:textId="4DDABBBD" w:rsidR="00142AD0" w:rsidRPr="00151DBF" w:rsidRDefault="00142AD0" w:rsidP="00151DBF">
    <w:pPr>
      <w:suppressAutoHyphens w:val="0"/>
      <w:overflowPunct w:val="0"/>
      <w:adjustRightInd w:val="0"/>
      <w:spacing w:before="0"/>
      <w:jc w:val="center"/>
      <w:rPr>
        <w:rFonts w:eastAsia="Times New Roman"/>
        <w:sz w:val="18"/>
        <w:szCs w:val="20"/>
        <w:lang w:val="en-GB" w:eastAsia="en-US"/>
      </w:rPr>
    </w:pPr>
    <w:r w:rsidRPr="00151DBF">
      <w:rPr>
        <w:rFonts w:eastAsia="Times New Roman"/>
        <w:sz w:val="18"/>
        <w:szCs w:val="20"/>
        <w:lang w:val="en-GB" w:eastAsia="en-US"/>
      </w:rPr>
      <w:fldChar w:fldCharType="begin"/>
    </w:r>
    <w:r w:rsidRPr="00151DBF">
      <w:rPr>
        <w:rFonts w:eastAsia="Times New Roman"/>
        <w:sz w:val="18"/>
        <w:szCs w:val="20"/>
        <w:lang w:val="en-GB" w:eastAsia="en-US"/>
      </w:rPr>
      <w:instrText xml:space="preserve"> PAGE </w:instrText>
    </w:r>
    <w:r w:rsidRPr="00151DBF">
      <w:rPr>
        <w:rFonts w:eastAsia="Times New Roman"/>
        <w:sz w:val="18"/>
        <w:szCs w:val="20"/>
        <w:lang w:val="en-GB" w:eastAsia="en-US"/>
      </w:rPr>
      <w:fldChar w:fldCharType="separate"/>
    </w:r>
    <w:r>
      <w:rPr>
        <w:rFonts w:eastAsia="Times New Roman"/>
        <w:noProof/>
        <w:sz w:val="18"/>
        <w:szCs w:val="20"/>
        <w:lang w:val="en-GB" w:eastAsia="en-US"/>
      </w:rPr>
      <w:t>27</w:t>
    </w:r>
    <w:r w:rsidRPr="00151DBF">
      <w:rPr>
        <w:rFonts w:eastAsia="Times New Roman"/>
        <w:noProof/>
        <w:sz w:val="18"/>
        <w:szCs w:val="20"/>
        <w:lang w:val="en-GB" w:eastAsia="en-US"/>
      </w:rPr>
      <w:fldChar w:fldCharType="end"/>
    </w:r>
  </w:p>
  <w:p w14:paraId="5592EE34" w14:textId="4E17211E" w:rsidR="00142AD0" w:rsidRPr="00151DBF" w:rsidRDefault="00142AD0" w:rsidP="00151DBF">
    <w:pPr>
      <w:suppressAutoHyphens w:val="0"/>
      <w:overflowPunct w:val="0"/>
      <w:adjustRightInd w:val="0"/>
      <w:spacing w:before="0"/>
      <w:jc w:val="center"/>
      <w:rPr>
        <w:rFonts w:eastAsia="Times New Roman"/>
        <w:sz w:val="18"/>
        <w:szCs w:val="20"/>
        <w:lang w:val="en-GB" w:eastAsia="en-US"/>
      </w:rPr>
    </w:pPr>
    <w:r>
      <w:rPr>
        <w:rFonts w:eastAsia="Times New Roman"/>
        <w:sz w:val="18"/>
        <w:szCs w:val="16"/>
        <w:lang w:val="en-GB" w:eastAsia="en-US"/>
      </w:rPr>
      <w:t>RRB20-2/30-C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1A15F9"/>
    <w:multiLevelType w:val="multilevel"/>
    <w:tmpl w:val="6BE0DE36"/>
    <w:styleLink w:val="Elenco21"/>
    <w:lvl w:ilvl="0">
      <w:numFmt w:val="bullet"/>
      <w:lvlText w:val="•"/>
      <w:lvlJc w:val="left"/>
      <w:pPr>
        <w:ind w:left="720" w:hanging="360"/>
      </w:pPr>
      <w:rPr>
        <w:rFonts w:ascii="Times New Roman" w:eastAsia="Times New Roman" w:hAnsi="Times New Roman" w:cs="Times New Roman"/>
        <w:position w:val="0"/>
        <w:sz w:val="22"/>
        <w:szCs w:val="22"/>
        <w:vertAlign w:val="baseline"/>
      </w:rPr>
    </w:lvl>
    <w:lvl w:ilvl="1">
      <w:numFmt w:val="bullet"/>
      <w:lvlText w:val="o"/>
      <w:lvlJc w:val="left"/>
      <w:pPr>
        <w:ind w:left="1440" w:hanging="360"/>
      </w:pPr>
      <w:rPr>
        <w:rFonts w:ascii="Cambria" w:eastAsia="Cambria" w:hAnsi="Cambria" w:cs="Cambria"/>
        <w:position w:val="0"/>
        <w:sz w:val="24"/>
        <w:szCs w:val="24"/>
        <w:vertAlign w:val="baseline"/>
      </w:rPr>
    </w:lvl>
    <w:lvl w:ilvl="2">
      <w:numFmt w:val="bullet"/>
      <w:lvlText w:val="▪"/>
      <w:lvlJc w:val="left"/>
      <w:pPr>
        <w:ind w:left="2160" w:hanging="360"/>
      </w:pPr>
      <w:rPr>
        <w:rFonts w:ascii="Cambria" w:eastAsia="Cambria" w:hAnsi="Cambria" w:cs="Cambria"/>
        <w:position w:val="0"/>
        <w:sz w:val="24"/>
        <w:szCs w:val="24"/>
        <w:vertAlign w:val="baseline"/>
      </w:rPr>
    </w:lvl>
    <w:lvl w:ilvl="3">
      <w:numFmt w:val="bullet"/>
      <w:lvlText w:val="•"/>
      <w:lvlJc w:val="left"/>
      <w:pPr>
        <w:ind w:left="2880" w:hanging="360"/>
      </w:pPr>
      <w:rPr>
        <w:rFonts w:ascii="Cambria" w:eastAsia="Cambria" w:hAnsi="Cambria" w:cs="Cambria"/>
        <w:position w:val="0"/>
        <w:sz w:val="24"/>
        <w:szCs w:val="24"/>
        <w:vertAlign w:val="baseline"/>
      </w:rPr>
    </w:lvl>
    <w:lvl w:ilvl="4">
      <w:numFmt w:val="bullet"/>
      <w:lvlText w:val="o"/>
      <w:lvlJc w:val="left"/>
      <w:pPr>
        <w:ind w:left="3600" w:hanging="360"/>
      </w:pPr>
      <w:rPr>
        <w:rFonts w:ascii="Cambria" w:eastAsia="Cambria" w:hAnsi="Cambria" w:cs="Cambria"/>
        <w:position w:val="0"/>
        <w:sz w:val="24"/>
        <w:szCs w:val="24"/>
        <w:vertAlign w:val="baseline"/>
      </w:rPr>
    </w:lvl>
    <w:lvl w:ilvl="5">
      <w:numFmt w:val="bullet"/>
      <w:lvlText w:val="▪"/>
      <w:lvlJc w:val="left"/>
      <w:pPr>
        <w:ind w:left="4320" w:hanging="360"/>
      </w:pPr>
      <w:rPr>
        <w:rFonts w:ascii="Cambria" w:eastAsia="Cambria" w:hAnsi="Cambria" w:cs="Cambria"/>
        <w:position w:val="0"/>
        <w:sz w:val="24"/>
        <w:szCs w:val="24"/>
        <w:vertAlign w:val="baseline"/>
      </w:rPr>
    </w:lvl>
    <w:lvl w:ilvl="6">
      <w:numFmt w:val="bullet"/>
      <w:lvlText w:val="•"/>
      <w:lvlJc w:val="left"/>
      <w:pPr>
        <w:ind w:left="5040" w:hanging="360"/>
      </w:pPr>
      <w:rPr>
        <w:rFonts w:ascii="Cambria" w:eastAsia="Cambria" w:hAnsi="Cambria" w:cs="Cambria"/>
        <w:position w:val="0"/>
        <w:sz w:val="24"/>
        <w:szCs w:val="24"/>
        <w:vertAlign w:val="baseline"/>
      </w:rPr>
    </w:lvl>
    <w:lvl w:ilvl="7">
      <w:numFmt w:val="bullet"/>
      <w:lvlText w:val="o"/>
      <w:lvlJc w:val="left"/>
      <w:pPr>
        <w:ind w:left="5760" w:hanging="360"/>
      </w:pPr>
      <w:rPr>
        <w:rFonts w:ascii="Cambria" w:eastAsia="Cambria" w:hAnsi="Cambria" w:cs="Cambria"/>
        <w:position w:val="0"/>
        <w:sz w:val="24"/>
        <w:szCs w:val="24"/>
        <w:vertAlign w:val="baseline"/>
      </w:rPr>
    </w:lvl>
    <w:lvl w:ilvl="8">
      <w:numFmt w:val="bullet"/>
      <w:lvlText w:val="▪"/>
      <w:lvlJc w:val="left"/>
      <w:pPr>
        <w:ind w:left="6480" w:hanging="360"/>
      </w:pPr>
      <w:rPr>
        <w:rFonts w:ascii="Cambria" w:eastAsia="Cambria" w:hAnsi="Cambria" w:cs="Cambria"/>
        <w:position w:val="0"/>
        <w:sz w:val="24"/>
        <w:szCs w:val="24"/>
        <w:vertAlign w:val="baseline"/>
      </w:rPr>
    </w:lvl>
  </w:abstractNum>
  <w:abstractNum w:abstractNumId="1" w15:restartNumberingAfterBreak="0">
    <w:nsid w:val="06F1023A"/>
    <w:multiLevelType w:val="multilevel"/>
    <w:tmpl w:val="2FDA3D04"/>
    <w:styleLink w:val="LFO3"/>
    <w:lvl w:ilvl="0">
      <w:numFmt w:val="bullet"/>
      <w:pStyle w:val="ListBullet3"/>
      <w:lvlText w:val=""/>
      <w:lvlJc w:val="left"/>
      <w:pPr>
        <w:ind w:left="926"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0B2F33E3"/>
    <w:multiLevelType w:val="hybridMultilevel"/>
    <w:tmpl w:val="B874DC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4047EB"/>
    <w:multiLevelType w:val="multilevel"/>
    <w:tmpl w:val="72DCD872"/>
    <w:styleLink w:val="LFO4"/>
    <w:lvl w:ilvl="0">
      <w:numFmt w:val="bullet"/>
      <w:pStyle w:val="ListBullet4"/>
      <w:lvlText w:val=""/>
      <w:lvlJc w:val="left"/>
      <w:pPr>
        <w:ind w:left="1209"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4" w15:restartNumberingAfterBreak="0">
    <w:nsid w:val="0BF72FBD"/>
    <w:multiLevelType w:val="hybridMultilevel"/>
    <w:tmpl w:val="2BE6A3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C777006"/>
    <w:multiLevelType w:val="hybridMultilevel"/>
    <w:tmpl w:val="B85083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604B70"/>
    <w:multiLevelType w:val="hybridMultilevel"/>
    <w:tmpl w:val="AC2A4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1941BF7"/>
    <w:multiLevelType w:val="hybridMultilevel"/>
    <w:tmpl w:val="18D04C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3AC58DD"/>
    <w:multiLevelType w:val="multilevel"/>
    <w:tmpl w:val="1286166E"/>
    <w:lvl w:ilvl="0">
      <w:start w:val="1"/>
      <w:numFmt w:val="decimal"/>
      <w:lvlText w:val="%1"/>
      <w:lvlJc w:val="left"/>
      <w:pPr>
        <w:ind w:left="1152" w:hanging="792"/>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78B5956"/>
    <w:multiLevelType w:val="multilevel"/>
    <w:tmpl w:val="FA6CB2BC"/>
    <w:styleLink w:val="LFO5"/>
    <w:lvl w:ilvl="0">
      <w:numFmt w:val="bullet"/>
      <w:pStyle w:val="ListBullet5"/>
      <w:lvlText w:val=""/>
      <w:lvlJc w:val="left"/>
      <w:pPr>
        <w:ind w:left="1492"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0" w15:restartNumberingAfterBreak="0">
    <w:nsid w:val="18DC739B"/>
    <w:multiLevelType w:val="hybridMultilevel"/>
    <w:tmpl w:val="9A7C1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8211E6"/>
    <w:multiLevelType w:val="multilevel"/>
    <w:tmpl w:val="AE9629EA"/>
    <w:styleLink w:val="LFO8"/>
    <w:lvl w:ilvl="0">
      <w:start w:val="1"/>
      <w:numFmt w:val="decimal"/>
      <w:pStyle w:val="ListNumber3"/>
      <w:lvlText w:val="%1."/>
      <w:lvlJc w:val="left"/>
      <w:pPr>
        <w:ind w:left="926"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2" w15:restartNumberingAfterBreak="0">
    <w:nsid w:val="22E97209"/>
    <w:multiLevelType w:val="hybridMultilevel"/>
    <w:tmpl w:val="88382F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71213E7"/>
    <w:multiLevelType w:val="hybridMultilevel"/>
    <w:tmpl w:val="A2F29D30"/>
    <w:lvl w:ilvl="0" w:tplc="D0666A6C">
      <w:start w:val="1"/>
      <w:numFmt w:val="decimal"/>
      <w:lvlText w:val="%1)"/>
      <w:lvlJc w:val="left"/>
      <w:pPr>
        <w:ind w:left="720" w:hanging="360"/>
      </w:pPr>
      <w:rPr>
        <w:rFonts w:hint="default"/>
      </w:rPr>
    </w:lvl>
    <w:lvl w:ilvl="1" w:tplc="2DF2FEE6" w:tentative="1">
      <w:start w:val="1"/>
      <w:numFmt w:val="lowerLetter"/>
      <w:lvlText w:val="%2."/>
      <w:lvlJc w:val="left"/>
      <w:pPr>
        <w:ind w:left="1440" w:hanging="360"/>
      </w:pPr>
    </w:lvl>
    <w:lvl w:ilvl="2" w:tplc="800A7BDC" w:tentative="1">
      <w:start w:val="1"/>
      <w:numFmt w:val="lowerRoman"/>
      <w:lvlText w:val="%3."/>
      <w:lvlJc w:val="right"/>
      <w:pPr>
        <w:ind w:left="2160" w:hanging="180"/>
      </w:pPr>
    </w:lvl>
    <w:lvl w:ilvl="3" w:tplc="3362C3DC" w:tentative="1">
      <w:start w:val="1"/>
      <w:numFmt w:val="decimal"/>
      <w:lvlText w:val="%4."/>
      <w:lvlJc w:val="left"/>
      <w:pPr>
        <w:ind w:left="2880" w:hanging="360"/>
      </w:pPr>
    </w:lvl>
    <w:lvl w:ilvl="4" w:tplc="5B52EC4E" w:tentative="1">
      <w:start w:val="1"/>
      <w:numFmt w:val="lowerLetter"/>
      <w:lvlText w:val="%5."/>
      <w:lvlJc w:val="left"/>
      <w:pPr>
        <w:ind w:left="3600" w:hanging="360"/>
      </w:pPr>
    </w:lvl>
    <w:lvl w:ilvl="5" w:tplc="18BE9EC8" w:tentative="1">
      <w:start w:val="1"/>
      <w:numFmt w:val="lowerRoman"/>
      <w:lvlText w:val="%6."/>
      <w:lvlJc w:val="right"/>
      <w:pPr>
        <w:ind w:left="4320" w:hanging="180"/>
      </w:pPr>
    </w:lvl>
    <w:lvl w:ilvl="6" w:tplc="CD7811FC" w:tentative="1">
      <w:start w:val="1"/>
      <w:numFmt w:val="decimal"/>
      <w:lvlText w:val="%7."/>
      <w:lvlJc w:val="left"/>
      <w:pPr>
        <w:ind w:left="5040" w:hanging="360"/>
      </w:pPr>
    </w:lvl>
    <w:lvl w:ilvl="7" w:tplc="6CC8D63C" w:tentative="1">
      <w:start w:val="1"/>
      <w:numFmt w:val="lowerLetter"/>
      <w:lvlText w:val="%8."/>
      <w:lvlJc w:val="left"/>
      <w:pPr>
        <w:ind w:left="5760" w:hanging="360"/>
      </w:pPr>
    </w:lvl>
    <w:lvl w:ilvl="8" w:tplc="56662388" w:tentative="1">
      <w:start w:val="1"/>
      <w:numFmt w:val="lowerRoman"/>
      <w:lvlText w:val="%9."/>
      <w:lvlJc w:val="right"/>
      <w:pPr>
        <w:ind w:left="6480" w:hanging="180"/>
      </w:pPr>
    </w:lvl>
  </w:abstractNum>
  <w:abstractNum w:abstractNumId="14" w15:restartNumberingAfterBreak="0">
    <w:nsid w:val="2A9730D1"/>
    <w:multiLevelType w:val="hybridMultilevel"/>
    <w:tmpl w:val="F2C2C52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353B441F"/>
    <w:multiLevelType w:val="multilevel"/>
    <w:tmpl w:val="23DCF972"/>
    <w:styleLink w:val="LFO10"/>
    <w:lvl w:ilvl="0">
      <w:start w:val="1"/>
      <w:numFmt w:val="decimal"/>
      <w:pStyle w:val="ListNumber5"/>
      <w:lvlText w:val="%1."/>
      <w:lvlJc w:val="left"/>
      <w:pPr>
        <w:ind w:left="1492"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6" w15:restartNumberingAfterBreak="0">
    <w:nsid w:val="384D10B3"/>
    <w:multiLevelType w:val="multilevel"/>
    <w:tmpl w:val="BE4052E4"/>
    <w:styleLink w:val="LFO6"/>
    <w:lvl w:ilvl="0">
      <w:start w:val="1"/>
      <w:numFmt w:val="decimal"/>
      <w:pStyle w:val="ListNumber"/>
      <w:lvlText w:val="%1."/>
      <w:lvlJc w:val="left"/>
      <w:pPr>
        <w:ind w:left="360"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7" w15:restartNumberingAfterBreak="0">
    <w:nsid w:val="3887574A"/>
    <w:multiLevelType w:val="multilevel"/>
    <w:tmpl w:val="02BADBBE"/>
    <w:styleLink w:val="LFO1"/>
    <w:lvl w:ilvl="0">
      <w:numFmt w:val="bullet"/>
      <w:pStyle w:val="ListBullet"/>
      <w:lvlText w:val=""/>
      <w:lvlJc w:val="left"/>
      <w:pPr>
        <w:ind w:left="360"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18" w15:restartNumberingAfterBreak="0">
    <w:nsid w:val="388F1046"/>
    <w:multiLevelType w:val="hybridMultilevel"/>
    <w:tmpl w:val="F8DCC9F6"/>
    <w:lvl w:ilvl="0" w:tplc="4EBAA3DA">
      <w:start w:val="1"/>
      <w:numFmt w:val="decimal"/>
      <w:lvlText w:val="%1."/>
      <w:lvlJc w:val="left"/>
      <w:pPr>
        <w:ind w:left="720" w:hanging="363"/>
      </w:pPr>
      <w:rPr>
        <w:b/>
        <w:color w:val="4472C4"/>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19" w15:restartNumberingAfterBreak="0">
    <w:nsid w:val="39EA051B"/>
    <w:multiLevelType w:val="hybridMultilevel"/>
    <w:tmpl w:val="1D62A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D052B13"/>
    <w:multiLevelType w:val="hybridMultilevel"/>
    <w:tmpl w:val="602C0C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1761801"/>
    <w:multiLevelType w:val="hybridMultilevel"/>
    <w:tmpl w:val="1B5AAF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1D079FF"/>
    <w:multiLevelType w:val="hybridMultilevel"/>
    <w:tmpl w:val="42401C7E"/>
    <w:lvl w:ilvl="0" w:tplc="6A72EE30">
      <w:start w:val="2"/>
      <w:numFmt w:val="bullet"/>
      <w:lvlText w:val="-"/>
      <w:lvlJc w:val="left"/>
      <w:pPr>
        <w:ind w:left="810" w:hanging="360"/>
      </w:pPr>
      <w:rPr>
        <w:rFonts w:ascii="Times New Roman" w:eastAsia="Batang" w:hAnsi="Times New Roman" w:cs="Times New Roman" w:hint="default"/>
        <w:color w:val="auto"/>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3" w15:restartNumberingAfterBreak="0">
    <w:nsid w:val="41DB3EB8"/>
    <w:multiLevelType w:val="multilevel"/>
    <w:tmpl w:val="D744CC6E"/>
    <w:styleLink w:val="LFO2"/>
    <w:lvl w:ilvl="0">
      <w:numFmt w:val="bullet"/>
      <w:pStyle w:val="ListBullet2"/>
      <w:lvlText w:val=""/>
      <w:lvlJc w:val="left"/>
      <w:pPr>
        <w:ind w:left="643" w:hanging="360"/>
      </w:pPr>
      <w:rPr>
        <w:rFonts w:ascii="Symbol" w:hAnsi="Symbol"/>
      </w:r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4" w15:restartNumberingAfterBreak="0">
    <w:nsid w:val="42A861E6"/>
    <w:multiLevelType w:val="multilevel"/>
    <w:tmpl w:val="ED36D9E2"/>
    <w:styleLink w:val="LFO9"/>
    <w:lvl w:ilvl="0">
      <w:start w:val="1"/>
      <w:numFmt w:val="decimal"/>
      <w:pStyle w:val="ListNumber4"/>
      <w:lvlText w:val="%1."/>
      <w:lvlJc w:val="left"/>
      <w:pPr>
        <w:ind w:left="1209"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5" w15:restartNumberingAfterBreak="0">
    <w:nsid w:val="440A7D07"/>
    <w:multiLevelType w:val="multilevel"/>
    <w:tmpl w:val="77DEFEF8"/>
    <w:styleLink w:val="List1"/>
    <w:lvl w:ilvl="0">
      <w:numFmt w:val="bullet"/>
      <w:lvlText w:val="•"/>
      <w:lvlJc w:val="left"/>
      <w:pPr>
        <w:ind w:left="753" w:hanging="393"/>
      </w:pPr>
      <w:rPr>
        <w:rFonts w:ascii="Times New Roman" w:eastAsia="Times New Roman" w:hAnsi="Times New Roman" w:cs="Times New Roman"/>
        <w:position w:val="0"/>
        <w:sz w:val="22"/>
        <w:szCs w:val="22"/>
        <w:vertAlign w:val="baseline"/>
      </w:rPr>
    </w:lvl>
    <w:lvl w:ilvl="1">
      <w:numFmt w:val="bullet"/>
      <w:lvlText w:val="o"/>
      <w:lvlJc w:val="left"/>
      <w:pPr>
        <w:ind w:left="1440" w:hanging="360"/>
      </w:pPr>
      <w:rPr>
        <w:rFonts w:ascii="Cambria" w:eastAsia="Cambria" w:hAnsi="Cambria" w:cs="Cambria"/>
        <w:position w:val="0"/>
        <w:sz w:val="24"/>
        <w:szCs w:val="24"/>
        <w:vertAlign w:val="baseline"/>
      </w:rPr>
    </w:lvl>
    <w:lvl w:ilvl="2">
      <w:numFmt w:val="bullet"/>
      <w:lvlText w:val="▪"/>
      <w:lvlJc w:val="left"/>
      <w:pPr>
        <w:ind w:left="2160" w:hanging="360"/>
      </w:pPr>
      <w:rPr>
        <w:rFonts w:ascii="Cambria" w:eastAsia="Cambria" w:hAnsi="Cambria" w:cs="Cambria"/>
        <w:position w:val="0"/>
        <w:sz w:val="24"/>
        <w:szCs w:val="24"/>
        <w:vertAlign w:val="baseline"/>
      </w:rPr>
    </w:lvl>
    <w:lvl w:ilvl="3">
      <w:numFmt w:val="bullet"/>
      <w:lvlText w:val="•"/>
      <w:lvlJc w:val="left"/>
      <w:pPr>
        <w:ind w:left="2880" w:hanging="360"/>
      </w:pPr>
      <w:rPr>
        <w:rFonts w:ascii="Cambria" w:eastAsia="Cambria" w:hAnsi="Cambria" w:cs="Cambria"/>
        <w:position w:val="0"/>
        <w:sz w:val="24"/>
        <w:szCs w:val="24"/>
        <w:vertAlign w:val="baseline"/>
      </w:rPr>
    </w:lvl>
    <w:lvl w:ilvl="4">
      <w:numFmt w:val="bullet"/>
      <w:lvlText w:val="o"/>
      <w:lvlJc w:val="left"/>
      <w:pPr>
        <w:ind w:left="3600" w:hanging="360"/>
      </w:pPr>
      <w:rPr>
        <w:rFonts w:ascii="Cambria" w:eastAsia="Cambria" w:hAnsi="Cambria" w:cs="Cambria"/>
        <w:position w:val="0"/>
        <w:sz w:val="24"/>
        <w:szCs w:val="24"/>
        <w:vertAlign w:val="baseline"/>
      </w:rPr>
    </w:lvl>
    <w:lvl w:ilvl="5">
      <w:numFmt w:val="bullet"/>
      <w:lvlText w:val="▪"/>
      <w:lvlJc w:val="left"/>
      <w:pPr>
        <w:ind w:left="4320" w:hanging="360"/>
      </w:pPr>
      <w:rPr>
        <w:rFonts w:ascii="Cambria" w:eastAsia="Cambria" w:hAnsi="Cambria" w:cs="Cambria"/>
        <w:position w:val="0"/>
        <w:sz w:val="24"/>
        <w:szCs w:val="24"/>
        <w:vertAlign w:val="baseline"/>
      </w:rPr>
    </w:lvl>
    <w:lvl w:ilvl="6">
      <w:numFmt w:val="bullet"/>
      <w:lvlText w:val="•"/>
      <w:lvlJc w:val="left"/>
      <w:pPr>
        <w:ind w:left="5040" w:hanging="360"/>
      </w:pPr>
      <w:rPr>
        <w:rFonts w:ascii="Cambria" w:eastAsia="Cambria" w:hAnsi="Cambria" w:cs="Cambria"/>
        <w:position w:val="0"/>
        <w:sz w:val="24"/>
        <w:szCs w:val="24"/>
        <w:vertAlign w:val="baseline"/>
      </w:rPr>
    </w:lvl>
    <w:lvl w:ilvl="7">
      <w:numFmt w:val="bullet"/>
      <w:lvlText w:val="o"/>
      <w:lvlJc w:val="left"/>
      <w:pPr>
        <w:ind w:left="5760" w:hanging="360"/>
      </w:pPr>
      <w:rPr>
        <w:rFonts w:ascii="Cambria" w:eastAsia="Cambria" w:hAnsi="Cambria" w:cs="Cambria"/>
        <w:position w:val="0"/>
        <w:sz w:val="24"/>
        <w:szCs w:val="24"/>
        <w:vertAlign w:val="baseline"/>
      </w:rPr>
    </w:lvl>
    <w:lvl w:ilvl="8">
      <w:numFmt w:val="bullet"/>
      <w:lvlText w:val="▪"/>
      <w:lvlJc w:val="left"/>
      <w:pPr>
        <w:ind w:left="6480" w:hanging="360"/>
      </w:pPr>
      <w:rPr>
        <w:rFonts w:ascii="Cambria" w:eastAsia="Cambria" w:hAnsi="Cambria" w:cs="Cambria"/>
        <w:position w:val="0"/>
        <w:sz w:val="24"/>
        <w:szCs w:val="24"/>
        <w:vertAlign w:val="baseline"/>
      </w:rPr>
    </w:lvl>
  </w:abstractNum>
  <w:abstractNum w:abstractNumId="26" w15:restartNumberingAfterBreak="0">
    <w:nsid w:val="472E024F"/>
    <w:multiLevelType w:val="hybridMultilevel"/>
    <w:tmpl w:val="84042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83A0A63"/>
    <w:multiLevelType w:val="multilevel"/>
    <w:tmpl w:val="5060C4BE"/>
    <w:styleLink w:val="LFO7"/>
    <w:lvl w:ilvl="0">
      <w:start w:val="1"/>
      <w:numFmt w:val="decimal"/>
      <w:pStyle w:val="ListNumber2"/>
      <w:lvlText w:val="%1."/>
      <w:lvlJc w:val="left"/>
      <w:pPr>
        <w:ind w:left="643" w:hanging="360"/>
      </w:pPr>
    </w:lvl>
    <w:lvl w:ilvl="1">
      <w:start w:val="1"/>
      <w:numFmt w:val="none"/>
      <w:lvlText w:val=""/>
      <w:lvlJc w:val="left"/>
    </w:lvl>
    <w:lvl w:ilvl="2">
      <w:start w:val="1"/>
      <w:numFmt w:val="none"/>
      <w:lvlText w:val=""/>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8" w15:restartNumberingAfterBreak="0">
    <w:nsid w:val="48EA6B7B"/>
    <w:multiLevelType w:val="hybridMultilevel"/>
    <w:tmpl w:val="5D6440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0BB6E92"/>
    <w:multiLevelType w:val="hybridMultilevel"/>
    <w:tmpl w:val="3D7ADC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12959FA"/>
    <w:multiLevelType w:val="multilevel"/>
    <w:tmpl w:val="339AE7DC"/>
    <w:styleLink w:val="List0"/>
    <w:lvl w:ilvl="0">
      <w:numFmt w:val="bullet"/>
      <w:lvlText w:val="-"/>
      <w:lvlJc w:val="left"/>
      <w:pPr>
        <w:ind w:left="720" w:hanging="360"/>
      </w:pPr>
      <w:rPr>
        <w:position w:val="0"/>
        <w:sz w:val="22"/>
        <w:szCs w:val="22"/>
        <w:vertAlign w:val="baseline"/>
        <w:lang w:val="en-US"/>
      </w:rPr>
    </w:lvl>
    <w:lvl w:ilvl="1">
      <w:numFmt w:val="bullet"/>
      <w:lvlText w:val="o"/>
      <w:lvlJc w:val="left"/>
      <w:pPr>
        <w:ind w:left="1440" w:hanging="360"/>
      </w:pPr>
      <w:rPr>
        <w:position w:val="0"/>
        <w:sz w:val="24"/>
        <w:szCs w:val="24"/>
        <w:vertAlign w:val="baseline"/>
        <w:lang w:val="en-US"/>
      </w:rPr>
    </w:lvl>
    <w:lvl w:ilvl="2">
      <w:numFmt w:val="bullet"/>
      <w:lvlText w:val="▪"/>
      <w:lvlJc w:val="left"/>
      <w:pPr>
        <w:ind w:left="2160" w:hanging="360"/>
      </w:pPr>
      <w:rPr>
        <w:position w:val="0"/>
        <w:sz w:val="24"/>
        <w:szCs w:val="24"/>
        <w:vertAlign w:val="baseline"/>
        <w:lang w:val="en-US"/>
      </w:rPr>
    </w:lvl>
    <w:lvl w:ilvl="3">
      <w:numFmt w:val="bullet"/>
      <w:lvlText w:val="•"/>
      <w:lvlJc w:val="left"/>
      <w:pPr>
        <w:ind w:left="2880" w:hanging="360"/>
      </w:pPr>
      <w:rPr>
        <w:position w:val="0"/>
        <w:sz w:val="24"/>
        <w:szCs w:val="24"/>
        <w:vertAlign w:val="baseline"/>
        <w:lang w:val="en-US"/>
      </w:rPr>
    </w:lvl>
    <w:lvl w:ilvl="4">
      <w:numFmt w:val="bullet"/>
      <w:lvlText w:val="o"/>
      <w:lvlJc w:val="left"/>
      <w:pPr>
        <w:ind w:left="3600" w:hanging="360"/>
      </w:pPr>
      <w:rPr>
        <w:position w:val="0"/>
        <w:sz w:val="24"/>
        <w:szCs w:val="24"/>
        <w:vertAlign w:val="baseline"/>
        <w:lang w:val="en-US"/>
      </w:rPr>
    </w:lvl>
    <w:lvl w:ilvl="5">
      <w:numFmt w:val="bullet"/>
      <w:lvlText w:val="▪"/>
      <w:lvlJc w:val="left"/>
      <w:pPr>
        <w:ind w:left="4320" w:hanging="360"/>
      </w:pPr>
      <w:rPr>
        <w:position w:val="0"/>
        <w:sz w:val="24"/>
        <w:szCs w:val="24"/>
        <w:vertAlign w:val="baseline"/>
        <w:lang w:val="en-US"/>
      </w:rPr>
    </w:lvl>
    <w:lvl w:ilvl="6">
      <w:numFmt w:val="bullet"/>
      <w:lvlText w:val="•"/>
      <w:lvlJc w:val="left"/>
      <w:pPr>
        <w:ind w:left="5040" w:hanging="360"/>
      </w:pPr>
      <w:rPr>
        <w:position w:val="0"/>
        <w:sz w:val="24"/>
        <w:szCs w:val="24"/>
        <w:vertAlign w:val="baseline"/>
        <w:lang w:val="en-US"/>
      </w:rPr>
    </w:lvl>
    <w:lvl w:ilvl="7">
      <w:numFmt w:val="bullet"/>
      <w:lvlText w:val="o"/>
      <w:lvlJc w:val="left"/>
      <w:pPr>
        <w:ind w:left="5760" w:hanging="360"/>
      </w:pPr>
      <w:rPr>
        <w:position w:val="0"/>
        <w:sz w:val="24"/>
        <w:szCs w:val="24"/>
        <w:vertAlign w:val="baseline"/>
        <w:lang w:val="en-US"/>
      </w:rPr>
    </w:lvl>
    <w:lvl w:ilvl="8">
      <w:numFmt w:val="bullet"/>
      <w:lvlText w:val="▪"/>
      <w:lvlJc w:val="left"/>
      <w:pPr>
        <w:ind w:left="6480" w:hanging="360"/>
      </w:pPr>
      <w:rPr>
        <w:position w:val="0"/>
        <w:sz w:val="24"/>
        <w:szCs w:val="24"/>
        <w:vertAlign w:val="baseline"/>
        <w:lang w:val="en-US"/>
      </w:rPr>
    </w:lvl>
  </w:abstractNum>
  <w:abstractNum w:abstractNumId="31" w15:restartNumberingAfterBreak="0">
    <w:nsid w:val="5D566E8E"/>
    <w:multiLevelType w:val="hybridMultilevel"/>
    <w:tmpl w:val="7EC03408"/>
    <w:lvl w:ilvl="0" w:tplc="F9D85658">
      <w:start w:val="2"/>
      <w:numFmt w:val="decimal"/>
      <w:lvlText w:val="%1)"/>
      <w:lvlJc w:val="left"/>
      <w:pPr>
        <w:ind w:left="720" w:hanging="360"/>
      </w:pPr>
      <w:rPr>
        <w:rFonts w:hint="default"/>
      </w:rPr>
    </w:lvl>
    <w:lvl w:ilvl="1" w:tplc="0218BA12" w:tentative="1">
      <w:start w:val="1"/>
      <w:numFmt w:val="lowerLetter"/>
      <w:lvlText w:val="%2."/>
      <w:lvlJc w:val="left"/>
      <w:pPr>
        <w:ind w:left="1440" w:hanging="360"/>
      </w:pPr>
    </w:lvl>
    <w:lvl w:ilvl="2" w:tplc="D2F489B2" w:tentative="1">
      <w:start w:val="1"/>
      <w:numFmt w:val="lowerRoman"/>
      <w:lvlText w:val="%3."/>
      <w:lvlJc w:val="right"/>
      <w:pPr>
        <w:ind w:left="2160" w:hanging="180"/>
      </w:pPr>
    </w:lvl>
    <w:lvl w:ilvl="3" w:tplc="F7366604" w:tentative="1">
      <w:start w:val="1"/>
      <w:numFmt w:val="decimal"/>
      <w:lvlText w:val="%4."/>
      <w:lvlJc w:val="left"/>
      <w:pPr>
        <w:ind w:left="2880" w:hanging="360"/>
      </w:pPr>
    </w:lvl>
    <w:lvl w:ilvl="4" w:tplc="1688BB80" w:tentative="1">
      <w:start w:val="1"/>
      <w:numFmt w:val="lowerLetter"/>
      <w:lvlText w:val="%5."/>
      <w:lvlJc w:val="left"/>
      <w:pPr>
        <w:ind w:left="3600" w:hanging="360"/>
      </w:pPr>
    </w:lvl>
    <w:lvl w:ilvl="5" w:tplc="CC5EDBC4" w:tentative="1">
      <w:start w:val="1"/>
      <w:numFmt w:val="lowerRoman"/>
      <w:lvlText w:val="%6."/>
      <w:lvlJc w:val="right"/>
      <w:pPr>
        <w:ind w:left="4320" w:hanging="180"/>
      </w:pPr>
    </w:lvl>
    <w:lvl w:ilvl="6" w:tplc="B096DB4E" w:tentative="1">
      <w:start w:val="1"/>
      <w:numFmt w:val="decimal"/>
      <w:lvlText w:val="%7."/>
      <w:lvlJc w:val="left"/>
      <w:pPr>
        <w:ind w:left="5040" w:hanging="360"/>
      </w:pPr>
    </w:lvl>
    <w:lvl w:ilvl="7" w:tplc="DABCDF84" w:tentative="1">
      <w:start w:val="1"/>
      <w:numFmt w:val="lowerLetter"/>
      <w:lvlText w:val="%8."/>
      <w:lvlJc w:val="left"/>
      <w:pPr>
        <w:ind w:left="5760" w:hanging="360"/>
      </w:pPr>
    </w:lvl>
    <w:lvl w:ilvl="8" w:tplc="8AA0A492" w:tentative="1">
      <w:start w:val="1"/>
      <w:numFmt w:val="lowerRoman"/>
      <w:lvlText w:val="%9."/>
      <w:lvlJc w:val="right"/>
      <w:pPr>
        <w:ind w:left="6480" w:hanging="180"/>
      </w:pPr>
    </w:lvl>
  </w:abstractNum>
  <w:abstractNum w:abstractNumId="32" w15:restartNumberingAfterBreak="0">
    <w:nsid w:val="601B3594"/>
    <w:multiLevelType w:val="hybridMultilevel"/>
    <w:tmpl w:val="2AEE679C"/>
    <w:lvl w:ilvl="0" w:tplc="0F1CF5D4">
      <w:start w:val="1"/>
      <w:numFmt w:val="lowerRoman"/>
      <w:lvlText w:val="%1."/>
      <w:lvlJc w:val="left"/>
      <w:pPr>
        <w:ind w:left="1080" w:hanging="720"/>
      </w:pPr>
      <w:rPr>
        <w:rFonts w:hint="default"/>
      </w:rPr>
    </w:lvl>
    <w:lvl w:ilvl="1" w:tplc="6B74C022" w:tentative="1">
      <w:start w:val="1"/>
      <w:numFmt w:val="lowerLetter"/>
      <w:lvlText w:val="%2."/>
      <w:lvlJc w:val="left"/>
      <w:pPr>
        <w:ind w:left="1440" w:hanging="360"/>
      </w:pPr>
    </w:lvl>
    <w:lvl w:ilvl="2" w:tplc="5686ABB4" w:tentative="1">
      <w:start w:val="1"/>
      <w:numFmt w:val="lowerRoman"/>
      <w:lvlText w:val="%3."/>
      <w:lvlJc w:val="right"/>
      <w:pPr>
        <w:ind w:left="2160" w:hanging="180"/>
      </w:pPr>
    </w:lvl>
    <w:lvl w:ilvl="3" w:tplc="A65CA898" w:tentative="1">
      <w:start w:val="1"/>
      <w:numFmt w:val="decimal"/>
      <w:lvlText w:val="%4."/>
      <w:lvlJc w:val="left"/>
      <w:pPr>
        <w:ind w:left="2880" w:hanging="360"/>
      </w:pPr>
    </w:lvl>
    <w:lvl w:ilvl="4" w:tplc="38B4D678" w:tentative="1">
      <w:start w:val="1"/>
      <w:numFmt w:val="lowerLetter"/>
      <w:lvlText w:val="%5."/>
      <w:lvlJc w:val="left"/>
      <w:pPr>
        <w:ind w:left="3600" w:hanging="360"/>
      </w:pPr>
    </w:lvl>
    <w:lvl w:ilvl="5" w:tplc="4350CED4" w:tentative="1">
      <w:start w:val="1"/>
      <w:numFmt w:val="lowerRoman"/>
      <w:lvlText w:val="%6."/>
      <w:lvlJc w:val="right"/>
      <w:pPr>
        <w:ind w:left="4320" w:hanging="180"/>
      </w:pPr>
    </w:lvl>
    <w:lvl w:ilvl="6" w:tplc="4D08B2BE" w:tentative="1">
      <w:start w:val="1"/>
      <w:numFmt w:val="decimal"/>
      <w:lvlText w:val="%7."/>
      <w:lvlJc w:val="left"/>
      <w:pPr>
        <w:ind w:left="5040" w:hanging="360"/>
      </w:pPr>
    </w:lvl>
    <w:lvl w:ilvl="7" w:tplc="C54803E2" w:tentative="1">
      <w:start w:val="1"/>
      <w:numFmt w:val="lowerLetter"/>
      <w:lvlText w:val="%8."/>
      <w:lvlJc w:val="left"/>
      <w:pPr>
        <w:ind w:left="5760" w:hanging="360"/>
      </w:pPr>
    </w:lvl>
    <w:lvl w:ilvl="8" w:tplc="6336953C" w:tentative="1">
      <w:start w:val="1"/>
      <w:numFmt w:val="lowerRoman"/>
      <w:lvlText w:val="%9."/>
      <w:lvlJc w:val="right"/>
      <w:pPr>
        <w:ind w:left="6480" w:hanging="180"/>
      </w:pPr>
    </w:lvl>
  </w:abstractNum>
  <w:abstractNum w:abstractNumId="33" w15:restartNumberingAfterBreak="0">
    <w:nsid w:val="660B0DA2"/>
    <w:multiLevelType w:val="hybridMultilevel"/>
    <w:tmpl w:val="7206DB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9FF23C9"/>
    <w:multiLevelType w:val="hybridMultilevel"/>
    <w:tmpl w:val="69E28F42"/>
    <w:lvl w:ilvl="0" w:tplc="45E271A6">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BEB6129"/>
    <w:multiLevelType w:val="hybridMultilevel"/>
    <w:tmpl w:val="465E07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89956E6"/>
    <w:multiLevelType w:val="hybridMultilevel"/>
    <w:tmpl w:val="5AC25A8C"/>
    <w:lvl w:ilvl="0" w:tplc="DD9C6958">
      <w:start w:val="1"/>
      <w:numFmt w:val="decimal"/>
      <w:lvlText w:val="%1)"/>
      <w:lvlJc w:val="left"/>
      <w:pPr>
        <w:ind w:left="720" w:hanging="360"/>
      </w:pPr>
      <w:rPr>
        <w:rFonts w:hint="default"/>
      </w:rPr>
    </w:lvl>
    <w:lvl w:ilvl="1" w:tplc="ABA69B56" w:tentative="1">
      <w:start w:val="1"/>
      <w:numFmt w:val="lowerLetter"/>
      <w:lvlText w:val="%2."/>
      <w:lvlJc w:val="left"/>
      <w:pPr>
        <w:ind w:left="1440" w:hanging="360"/>
      </w:pPr>
    </w:lvl>
    <w:lvl w:ilvl="2" w:tplc="AEDE2AC2" w:tentative="1">
      <w:start w:val="1"/>
      <w:numFmt w:val="lowerRoman"/>
      <w:lvlText w:val="%3."/>
      <w:lvlJc w:val="right"/>
      <w:pPr>
        <w:ind w:left="2160" w:hanging="180"/>
      </w:pPr>
    </w:lvl>
    <w:lvl w:ilvl="3" w:tplc="DBC6D42C" w:tentative="1">
      <w:start w:val="1"/>
      <w:numFmt w:val="decimal"/>
      <w:lvlText w:val="%4."/>
      <w:lvlJc w:val="left"/>
      <w:pPr>
        <w:ind w:left="2880" w:hanging="360"/>
      </w:pPr>
    </w:lvl>
    <w:lvl w:ilvl="4" w:tplc="4DD8DFF2" w:tentative="1">
      <w:start w:val="1"/>
      <w:numFmt w:val="lowerLetter"/>
      <w:lvlText w:val="%5."/>
      <w:lvlJc w:val="left"/>
      <w:pPr>
        <w:ind w:left="3600" w:hanging="360"/>
      </w:pPr>
    </w:lvl>
    <w:lvl w:ilvl="5" w:tplc="DE48FEDE" w:tentative="1">
      <w:start w:val="1"/>
      <w:numFmt w:val="lowerRoman"/>
      <w:lvlText w:val="%6."/>
      <w:lvlJc w:val="right"/>
      <w:pPr>
        <w:ind w:left="4320" w:hanging="180"/>
      </w:pPr>
    </w:lvl>
    <w:lvl w:ilvl="6" w:tplc="4552C224" w:tentative="1">
      <w:start w:val="1"/>
      <w:numFmt w:val="decimal"/>
      <w:lvlText w:val="%7."/>
      <w:lvlJc w:val="left"/>
      <w:pPr>
        <w:ind w:left="5040" w:hanging="360"/>
      </w:pPr>
    </w:lvl>
    <w:lvl w:ilvl="7" w:tplc="55AC162C" w:tentative="1">
      <w:start w:val="1"/>
      <w:numFmt w:val="lowerLetter"/>
      <w:lvlText w:val="%8."/>
      <w:lvlJc w:val="left"/>
      <w:pPr>
        <w:ind w:left="5760" w:hanging="360"/>
      </w:pPr>
    </w:lvl>
    <w:lvl w:ilvl="8" w:tplc="D5907952" w:tentative="1">
      <w:start w:val="1"/>
      <w:numFmt w:val="lowerRoman"/>
      <w:lvlText w:val="%9."/>
      <w:lvlJc w:val="right"/>
      <w:pPr>
        <w:ind w:left="6480" w:hanging="180"/>
      </w:pPr>
    </w:lvl>
  </w:abstractNum>
  <w:abstractNum w:abstractNumId="37" w15:restartNumberingAfterBreak="0">
    <w:nsid w:val="7CC9106F"/>
    <w:multiLevelType w:val="hybridMultilevel"/>
    <w:tmpl w:val="36245D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D601416"/>
    <w:multiLevelType w:val="hybridMultilevel"/>
    <w:tmpl w:val="842E7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0"/>
  </w:num>
  <w:num w:numId="2">
    <w:abstractNumId w:val="25"/>
  </w:num>
  <w:num w:numId="3">
    <w:abstractNumId w:val="0"/>
  </w:num>
  <w:num w:numId="4">
    <w:abstractNumId w:val="17"/>
  </w:num>
  <w:num w:numId="5">
    <w:abstractNumId w:val="23"/>
  </w:num>
  <w:num w:numId="6">
    <w:abstractNumId w:val="1"/>
  </w:num>
  <w:num w:numId="7">
    <w:abstractNumId w:val="3"/>
  </w:num>
  <w:num w:numId="8">
    <w:abstractNumId w:val="9"/>
  </w:num>
  <w:num w:numId="9">
    <w:abstractNumId w:val="16"/>
  </w:num>
  <w:num w:numId="10">
    <w:abstractNumId w:val="27"/>
  </w:num>
  <w:num w:numId="11">
    <w:abstractNumId w:val="11"/>
  </w:num>
  <w:num w:numId="12">
    <w:abstractNumId w:val="24"/>
  </w:num>
  <w:num w:numId="13">
    <w:abstractNumId w:val="15"/>
  </w:num>
  <w:num w:numId="14">
    <w:abstractNumId w:val="14"/>
  </w:num>
  <w:num w:numId="15">
    <w:abstractNumId w:val="10"/>
  </w:num>
  <w:num w:numId="16">
    <w:abstractNumId w:val="6"/>
  </w:num>
  <w:num w:numId="17">
    <w:abstractNumId w:val="19"/>
  </w:num>
  <w:num w:numId="18">
    <w:abstractNumId w:val="38"/>
  </w:num>
  <w:num w:numId="19">
    <w:abstractNumId w:val="20"/>
  </w:num>
  <w:num w:numId="20">
    <w:abstractNumId w:val="4"/>
  </w:num>
  <w:num w:numId="21">
    <w:abstractNumId w:val="34"/>
  </w:num>
  <w:num w:numId="22">
    <w:abstractNumId w:val="26"/>
  </w:num>
  <w:num w:numId="23">
    <w:abstractNumId w:val="37"/>
  </w:num>
  <w:num w:numId="24">
    <w:abstractNumId w:val="12"/>
  </w:num>
  <w:num w:numId="25">
    <w:abstractNumId w:val="5"/>
  </w:num>
  <w:num w:numId="26">
    <w:abstractNumId w:val="7"/>
  </w:num>
  <w:num w:numId="27">
    <w:abstractNumId w:val="28"/>
  </w:num>
  <w:num w:numId="28">
    <w:abstractNumId w:val="33"/>
  </w:num>
  <w:num w:numId="29">
    <w:abstractNumId w:val="2"/>
  </w:num>
  <w:num w:numId="30">
    <w:abstractNumId w:val="35"/>
  </w:num>
  <w:num w:numId="31">
    <w:abstractNumId w:val="21"/>
  </w:num>
  <w:num w:numId="32">
    <w:abstractNumId w:val="29"/>
  </w:num>
  <w:num w:numId="33">
    <w:abstractNumId w:val="22"/>
  </w:num>
  <w:num w:numId="34">
    <w:abstractNumId w:val="32"/>
  </w:num>
  <w:num w:numId="35">
    <w:abstractNumId w:val="36"/>
  </w:num>
  <w:num w:numId="36">
    <w:abstractNumId w:val="13"/>
  </w:num>
  <w:num w:numId="37">
    <w:abstractNumId w:val="8"/>
  </w:num>
  <w:num w:numId="38">
    <w:abstractNumId w:val="31"/>
  </w:num>
  <w:num w:numId="39">
    <w:abstractNumId w:val="1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bordersDoNotSurroundHeader/>
  <w:bordersDoNotSurroundFooter/>
  <w:activeWritingStyle w:appName="MSWord" w:lang="fr-CH" w:vendorID="64" w:dllVersion="6" w:nlCheck="1" w:checkStyle="0"/>
  <w:activeWritingStyle w:appName="MSWord" w:lang="en-US" w:vendorID="64" w:dllVersion="6" w:nlCheck="1" w:checkStyle="1"/>
  <w:activeWritingStyle w:appName="MSWord" w:lang="en-GB" w:vendorID="64" w:dllVersion="6" w:nlCheck="1" w:checkStyle="1"/>
  <w:activeWritingStyle w:appName="MSWord" w:lang="en-CA"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n-CA" w:vendorID="64" w:dllVersion="0" w:nlCheck="1" w:checkStyle="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autoHyphenation/>
  <w:characterSpacingControl w:val="doNotCompress"/>
  <w:hdrShapeDefaults>
    <o:shapedefaults v:ext="edit" spidmax="4505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2C5"/>
    <w:rsid w:val="00007714"/>
    <w:rsid w:val="00010A1A"/>
    <w:rsid w:val="000139B3"/>
    <w:rsid w:val="00016620"/>
    <w:rsid w:val="00017DF3"/>
    <w:rsid w:val="000244CA"/>
    <w:rsid w:val="000255A1"/>
    <w:rsid w:val="00026D97"/>
    <w:rsid w:val="00027C02"/>
    <w:rsid w:val="000319EE"/>
    <w:rsid w:val="00032847"/>
    <w:rsid w:val="000367CE"/>
    <w:rsid w:val="00036D1F"/>
    <w:rsid w:val="00040782"/>
    <w:rsid w:val="0004450A"/>
    <w:rsid w:val="0004562E"/>
    <w:rsid w:val="00051B53"/>
    <w:rsid w:val="00052028"/>
    <w:rsid w:val="000539DF"/>
    <w:rsid w:val="00054573"/>
    <w:rsid w:val="00055F51"/>
    <w:rsid w:val="00060CF0"/>
    <w:rsid w:val="00060DC6"/>
    <w:rsid w:val="00060DD3"/>
    <w:rsid w:val="00070035"/>
    <w:rsid w:val="00070C8F"/>
    <w:rsid w:val="00072E1E"/>
    <w:rsid w:val="00074656"/>
    <w:rsid w:val="00075DF5"/>
    <w:rsid w:val="000761FE"/>
    <w:rsid w:val="000775CC"/>
    <w:rsid w:val="000835D4"/>
    <w:rsid w:val="0008465D"/>
    <w:rsid w:val="000846B5"/>
    <w:rsid w:val="00085395"/>
    <w:rsid w:val="00086411"/>
    <w:rsid w:val="00086AC1"/>
    <w:rsid w:val="000876BF"/>
    <w:rsid w:val="000945D0"/>
    <w:rsid w:val="000A19E3"/>
    <w:rsid w:val="000A3BD0"/>
    <w:rsid w:val="000A4409"/>
    <w:rsid w:val="000A458E"/>
    <w:rsid w:val="000A4DC6"/>
    <w:rsid w:val="000A778C"/>
    <w:rsid w:val="000B23B1"/>
    <w:rsid w:val="000B44BE"/>
    <w:rsid w:val="000B5B74"/>
    <w:rsid w:val="000B5D22"/>
    <w:rsid w:val="000B5D55"/>
    <w:rsid w:val="000D3707"/>
    <w:rsid w:val="000D3CF3"/>
    <w:rsid w:val="000D421A"/>
    <w:rsid w:val="000D5CA8"/>
    <w:rsid w:val="000E2B86"/>
    <w:rsid w:val="000E4AD6"/>
    <w:rsid w:val="000E518B"/>
    <w:rsid w:val="000F0430"/>
    <w:rsid w:val="000F4323"/>
    <w:rsid w:val="00107BC4"/>
    <w:rsid w:val="00110EDB"/>
    <w:rsid w:val="0012293A"/>
    <w:rsid w:val="00125D50"/>
    <w:rsid w:val="00127DFD"/>
    <w:rsid w:val="001321C2"/>
    <w:rsid w:val="001336F9"/>
    <w:rsid w:val="00135A12"/>
    <w:rsid w:val="00135B78"/>
    <w:rsid w:val="00142AD0"/>
    <w:rsid w:val="00144CCA"/>
    <w:rsid w:val="001513C4"/>
    <w:rsid w:val="00151DBF"/>
    <w:rsid w:val="0015388A"/>
    <w:rsid w:val="00156128"/>
    <w:rsid w:val="001562FB"/>
    <w:rsid w:val="00157897"/>
    <w:rsid w:val="00160025"/>
    <w:rsid w:val="00160E25"/>
    <w:rsid w:val="00163F5D"/>
    <w:rsid w:val="00167A78"/>
    <w:rsid w:val="00171AF4"/>
    <w:rsid w:val="0017459C"/>
    <w:rsid w:val="0017507B"/>
    <w:rsid w:val="00180600"/>
    <w:rsid w:val="00181487"/>
    <w:rsid w:val="0018307C"/>
    <w:rsid w:val="001830DE"/>
    <w:rsid w:val="00187645"/>
    <w:rsid w:val="00191702"/>
    <w:rsid w:val="001974EE"/>
    <w:rsid w:val="001A0471"/>
    <w:rsid w:val="001A3946"/>
    <w:rsid w:val="001A3B99"/>
    <w:rsid w:val="001A48AF"/>
    <w:rsid w:val="001A4A22"/>
    <w:rsid w:val="001A673F"/>
    <w:rsid w:val="001A7F47"/>
    <w:rsid w:val="001B235E"/>
    <w:rsid w:val="001B3EB4"/>
    <w:rsid w:val="001B45A9"/>
    <w:rsid w:val="001B4F8E"/>
    <w:rsid w:val="001B67C8"/>
    <w:rsid w:val="001C1EAB"/>
    <w:rsid w:val="001C323F"/>
    <w:rsid w:val="001C5C42"/>
    <w:rsid w:val="001D166D"/>
    <w:rsid w:val="001D4E0F"/>
    <w:rsid w:val="001D6BFF"/>
    <w:rsid w:val="001E1565"/>
    <w:rsid w:val="001E2A7E"/>
    <w:rsid w:val="001E2B52"/>
    <w:rsid w:val="001E2BA8"/>
    <w:rsid w:val="001E4AE4"/>
    <w:rsid w:val="001F049F"/>
    <w:rsid w:val="001F0C67"/>
    <w:rsid w:val="001F20EA"/>
    <w:rsid w:val="001F3ECA"/>
    <w:rsid w:val="001F3EF7"/>
    <w:rsid w:val="001F6D1B"/>
    <w:rsid w:val="00200188"/>
    <w:rsid w:val="00200F52"/>
    <w:rsid w:val="00201407"/>
    <w:rsid w:val="00204ABE"/>
    <w:rsid w:val="00205713"/>
    <w:rsid w:val="00205E05"/>
    <w:rsid w:val="00206514"/>
    <w:rsid w:val="00206E78"/>
    <w:rsid w:val="00207643"/>
    <w:rsid w:val="00211614"/>
    <w:rsid w:val="00211A71"/>
    <w:rsid w:val="0021592B"/>
    <w:rsid w:val="00223550"/>
    <w:rsid w:val="0022373D"/>
    <w:rsid w:val="00224457"/>
    <w:rsid w:val="002248C5"/>
    <w:rsid w:val="0022648B"/>
    <w:rsid w:val="002330BA"/>
    <w:rsid w:val="002337D7"/>
    <w:rsid w:val="00234A56"/>
    <w:rsid w:val="00235D3C"/>
    <w:rsid w:val="00236C4D"/>
    <w:rsid w:val="0024165F"/>
    <w:rsid w:val="002424B4"/>
    <w:rsid w:val="0024363B"/>
    <w:rsid w:val="0025163B"/>
    <w:rsid w:val="00252FA6"/>
    <w:rsid w:val="00253827"/>
    <w:rsid w:val="00253AD8"/>
    <w:rsid w:val="002540B7"/>
    <w:rsid w:val="00254869"/>
    <w:rsid w:val="0025495B"/>
    <w:rsid w:val="00256176"/>
    <w:rsid w:val="00256B62"/>
    <w:rsid w:val="002637D9"/>
    <w:rsid w:val="00264A08"/>
    <w:rsid w:val="002658AA"/>
    <w:rsid w:val="00267B8E"/>
    <w:rsid w:val="002712B0"/>
    <w:rsid w:val="00274758"/>
    <w:rsid w:val="00274DD0"/>
    <w:rsid w:val="00275F1C"/>
    <w:rsid w:val="00277D04"/>
    <w:rsid w:val="00284729"/>
    <w:rsid w:val="00285AFC"/>
    <w:rsid w:val="00285DAE"/>
    <w:rsid w:val="00286410"/>
    <w:rsid w:val="00293E72"/>
    <w:rsid w:val="00296B4F"/>
    <w:rsid w:val="002A3CE5"/>
    <w:rsid w:val="002A44F9"/>
    <w:rsid w:val="002A5645"/>
    <w:rsid w:val="002A5FFA"/>
    <w:rsid w:val="002B1BBC"/>
    <w:rsid w:val="002B1EE1"/>
    <w:rsid w:val="002C4450"/>
    <w:rsid w:val="002C6C3B"/>
    <w:rsid w:val="002C74FB"/>
    <w:rsid w:val="002D23E5"/>
    <w:rsid w:val="002D2E94"/>
    <w:rsid w:val="002D418F"/>
    <w:rsid w:val="002D76A0"/>
    <w:rsid w:val="002E1F2A"/>
    <w:rsid w:val="002E2851"/>
    <w:rsid w:val="002E3A22"/>
    <w:rsid w:val="002E3EA6"/>
    <w:rsid w:val="002E6181"/>
    <w:rsid w:val="002E7675"/>
    <w:rsid w:val="002F00D6"/>
    <w:rsid w:val="002F111F"/>
    <w:rsid w:val="002F2EB9"/>
    <w:rsid w:val="002F3973"/>
    <w:rsid w:val="002F538C"/>
    <w:rsid w:val="003005B2"/>
    <w:rsid w:val="00304EE1"/>
    <w:rsid w:val="00304FEA"/>
    <w:rsid w:val="00307F47"/>
    <w:rsid w:val="00311DB8"/>
    <w:rsid w:val="00312F9C"/>
    <w:rsid w:val="0031677D"/>
    <w:rsid w:val="00320FBF"/>
    <w:rsid w:val="003228F6"/>
    <w:rsid w:val="003247CB"/>
    <w:rsid w:val="00326BA2"/>
    <w:rsid w:val="0032716C"/>
    <w:rsid w:val="003310C0"/>
    <w:rsid w:val="0033124F"/>
    <w:rsid w:val="00337504"/>
    <w:rsid w:val="00343199"/>
    <w:rsid w:val="00344FC2"/>
    <w:rsid w:val="00350356"/>
    <w:rsid w:val="00356C05"/>
    <w:rsid w:val="00357D38"/>
    <w:rsid w:val="00357D64"/>
    <w:rsid w:val="00361921"/>
    <w:rsid w:val="00362296"/>
    <w:rsid w:val="00362336"/>
    <w:rsid w:val="00363850"/>
    <w:rsid w:val="00364705"/>
    <w:rsid w:val="00365F82"/>
    <w:rsid w:val="00370B94"/>
    <w:rsid w:val="00371DDF"/>
    <w:rsid w:val="00372A50"/>
    <w:rsid w:val="00374F92"/>
    <w:rsid w:val="003755BA"/>
    <w:rsid w:val="00376958"/>
    <w:rsid w:val="00377B03"/>
    <w:rsid w:val="00381754"/>
    <w:rsid w:val="003866A4"/>
    <w:rsid w:val="00394B99"/>
    <w:rsid w:val="00394FC4"/>
    <w:rsid w:val="00396EA8"/>
    <w:rsid w:val="00397A8B"/>
    <w:rsid w:val="003A083C"/>
    <w:rsid w:val="003A0E6D"/>
    <w:rsid w:val="003A2587"/>
    <w:rsid w:val="003A2B31"/>
    <w:rsid w:val="003A2B90"/>
    <w:rsid w:val="003A2BC4"/>
    <w:rsid w:val="003A33F9"/>
    <w:rsid w:val="003A7954"/>
    <w:rsid w:val="003B0A20"/>
    <w:rsid w:val="003B2F06"/>
    <w:rsid w:val="003B30FC"/>
    <w:rsid w:val="003B532D"/>
    <w:rsid w:val="003B5D76"/>
    <w:rsid w:val="003B6A4B"/>
    <w:rsid w:val="003B7449"/>
    <w:rsid w:val="003B7F02"/>
    <w:rsid w:val="003C3115"/>
    <w:rsid w:val="003C498F"/>
    <w:rsid w:val="003C5252"/>
    <w:rsid w:val="003C6A9F"/>
    <w:rsid w:val="003D033C"/>
    <w:rsid w:val="003D28F2"/>
    <w:rsid w:val="003D2C93"/>
    <w:rsid w:val="003D5596"/>
    <w:rsid w:val="003E01DD"/>
    <w:rsid w:val="003E2FCE"/>
    <w:rsid w:val="003E33D4"/>
    <w:rsid w:val="003E502B"/>
    <w:rsid w:val="003E69FD"/>
    <w:rsid w:val="003E6E68"/>
    <w:rsid w:val="003F02D9"/>
    <w:rsid w:val="003F25C1"/>
    <w:rsid w:val="003F34E8"/>
    <w:rsid w:val="003F3B60"/>
    <w:rsid w:val="003F4DA6"/>
    <w:rsid w:val="003F4DBF"/>
    <w:rsid w:val="003F70B6"/>
    <w:rsid w:val="004109E1"/>
    <w:rsid w:val="0041420C"/>
    <w:rsid w:val="0041538A"/>
    <w:rsid w:val="004203BD"/>
    <w:rsid w:val="004215E0"/>
    <w:rsid w:val="004225B6"/>
    <w:rsid w:val="00422645"/>
    <w:rsid w:val="0042371C"/>
    <w:rsid w:val="004256FB"/>
    <w:rsid w:val="004275C8"/>
    <w:rsid w:val="00427FD8"/>
    <w:rsid w:val="00431DD7"/>
    <w:rsid w:val="0043293C"/>
    <w:rsid w:val="004368C8"/>
    <w:rsid w:val="0043792A"/>
    <w:rsid w:val="0044116E"/>
    <w:rsid w:val="004418C4"/>
    <w:rsid w:val="00441B27"/>
    <w:rsid w:val="0044203D"/>
    <w:rsid w:val="00452575"/>
    <w:rsid w:val="00452EF8"/>
    <w:rsid w:val="00453BC4"/>
    <w:rsid w:val="004545DE"/>
    <w:rsid w:val="004557D6"/>
    <w:rsid w:val="0046045B"/>
    <w:rsid w:val="004605A6"/>
    <w:rsid w:val="004613FE"/>
    <w:rsid w:val="004654F4"/>
    <w:rsid w:val="00466635"/>
    <w:rsid w:val="0047228C"/>
    <w:rsid w:val="00477EAD"/>
    <w:rsid w:val="004836C5"/>
    <w:rsid w:val="00485139"/>
    <w:rsid w:val="00485D1C"/>
    <w:rsid w:val="00490A66"/>
    <w:rsid w:val="004959F3"/>
    <w:rsid w:val="00496239"/>
    <w:rsid w:val="004967DC"/>
    <w:rsid w:val="004A0124"/>
    <w:rsid w:val="004A4CBF"/>
    <w:rsid w:val="004A4D19"/>
    <w:rsid w:val="004A5E24"/>
    <w:rsid w:val="004A6EA2"/>
    <w:rsid w:val="004A7172"/>
    <w:rsid w:val="004B1FA3"/>
    <w:rsid w:val="004B2418"/>
    <w:rsid w:val="004B3D17"/>
    <w:rsid w:val="004B58EE"/>
    <w:rsid w:val="004B5E9B"/>
    <w:rsid w:val="004B5ED5"/>
    <w:rsid w:val="004B5FB3"/>
    <w:rsid w:val="004C099C"/>
    <w:rsid w:val="004C263B"/>
    <w:rsid w:val="004C2CA6"/>
    <w:rsid w:val="004C40E6"/>
    <w:rsid w:val="004C7918"/>
    <w:rsid w:val="004D058D"/>
    <w:rsid w:val="004D0C3C"/>
    <w:rsid w:val="004D31BF"/>
    <w:rsid w:val="004D41A2"/>
    <w:rsid w:val="004D4CAD"/>
    <w:rsid w:val="004D64C2"/>
    <w:rsid w:val="004D67B8"/>
    <w:rsid w:val="004D68EC"/>
    <w:rsid w:val="004D7AA1"/>
    <w:rsid w:val="004D7D9D"/>
    <w:rsid w:val="004E0A49"/>
    <w:rsid w:val="004E5583"/>
    <w:rsid w:val="004E5A35"/>
    <w:rsid w:val="004E62EC"/>
    <w:rsid w:val="004E7781"/>
    <w:rsid w:val="004F4063"/>
    <w:rsid w:val="004F4389"/>
    <w:rsid w:val="0050007E"/>
    <w:rsid w:val="005005A9"/>
    <w:rsid w:val="00502DE2"/>
    <w:rsid w:val="00503C15"/>
    <w:rsid w:val="00504007"/>
    <w:rsid w:val="005164D7"/>
    <w:rsid w:val="00516C3F"/>
    <w:rsid w:val="00520584"/>
    <w:rsid w:val="0052273C"/>
    <w:rsid w:val="005246D7"/>
    <w:rsid w:val="0052535B"/>
    <w:rsid w:val="005255B9"/>
    <w:rsid w:val="00525C6D"/>
    <w:rsid w:val="005317E0"/>
    <w:rsid w:val="005319D1"/>
    <w:rsid w:val="00531BAC"/>
    <w:rsid w:val="00540860"/>
    <w:rsid w:val="005420D4"/>
    <w:rsid w:val="005436C4"/>
    <w:rsid w:val="00543F1F"/>
    <w:rsid w:val="0054488C"/>
    <w:rsid w:val="00545C55"/>
    <w:rsid w:val="00546650"/>
    <w:rsid w:val="00547045"/>
    <w:rsid w:val="00547CF5"/>
    <w:rsid w:val="00554C28"/>
    <w:rsid w:val="005558CA"/>
    <w:rsid w:val="005560E6"/>
    <w:rsid w:val="005565A4"/>
    <w:rsid w:val="00556F53"/>
    <w:rsid w:val="0056067D"/>
    <w:rsid w:val="00561FD2"/>
    <w:rsid w:val="0056291D"/>
    <w:rsid w:val="00563217"/>
    <w:rsid w:val="00563B1D"/>
    <w:rsid w:val="00567427"/>
    <w:rsid w:val="005723B6"/>
    <w:rsid w:val="0057547C"/>
    <w:rsid w:val="00576F47"/>
    <w:rsid w:val="0057781B"/>
    <w:rsid w:val="005824BE"/>
    <w:rsid w:val="005831EE"/>
    <w:rsid w:val="0058473A"/>
    <w:rsid w:val="005857D4"/>
    <w:rsid w:val="005870E3"/>
    <w:rsid w:val="00590AF1"/>
    <w:rsid w:val="00590FA5"/>
    <w:rsid w:val="00594261"/>
    <w:rsid w:val="0059789F"/>
    <w:rsid w:val="005A0E82"/>
    <w:rsid w:val="005A1116"/>
    <w:rsid w:val="005A2421"/>
    <w:rsid w:val="005A4C21"/>
    <w:rsid w:val="005A4D60"/>
    <w:rsid w:val="005B1208"/>
    <w:rsid w:val="005B189A"/>
    <w:rsid w:val="005B2DC7"/>
    <w:rsid w:val="005B3745"/>
    <w:rsid w:val="005B5700"/>
    <w:rsid w:val="005B6BB6"/>
    <w:rsid w:val="005B7AC9"/>
    <w:rsid w:val="005C2359"/>
    <w:rsid w:val="005C4571"/>
    <w:rsid w:val="005C46B9"/>
    <w:rsid w:val="005D0FF1"/>
    <w:rsid w:val="005D1BB3"/>
    <w:rsid w:val="005D317C"/>
    <w:rsid w:val="005E2D36"/>
    <w:rsid w:val="005E2DD3"/>
    <w:rsid w:val="005E4ACE"/>
    <w:rsid w:val="005E5708"/>
    <w:rsid w:val="005E651B"/>
    <w:rsid w:val="005E74B9"/>
    <w:rsid w:val="005E77CD"/>
    <w:rsid w:val="005F1928"/>
    <w:rsid w:val="005F49EB"/>
    <w:rsid w:val="005F58F8"/>
    <w:rsid w:val="005F5BFD"/>
    <w:rsid w:val="005F74F2"/>
    <w:rsid w:val="005F7899"/>
    <w:rsid w:val="006032A3"/>
    <w:rsid w:val="006042CC"/>
    <w:rsid w:val="0060499E"/>
    <w:rsid w:val="006051AC"/>
    <w:rsid w:val="00605F31"/>
    <w:rsid w:val="006100BE"/>
    <w:rsid w:val="00610499"/>
    <w:rsid w:val="00612112"/>
    <w:rsid w:val="006146B1"/>
    <w:rsid w:val="00615091"/>
    <w:rsid w:val="00615C36"/>
    <w:rsid w:val="006161FD"/>
    <w:rsid w:val="00620C95"/>
    <w:rsid w:val="00621F11"/>
    <w:rsid w:val="00626CBF"/>
    <w:rsid w:val="00627D9D"/>
    <w:rsid w:val="00630F28"/>
    <w:rsid w:val="00631C14"/>
    <w:rsid w:val="006345EF"/>
    <w:rsid w:val="00640BC8"/>
    <w:rsid w:val="00641DCD"/>
    <w:rsid w:val="00642E2C"/>
    <w:rsid w:val="006503D3"/>
    <w:rsid w:val="0065047F"/>
    <w:rsid w:val="00651605"/>
    <w:rsid w:val="00653142"/>
    <w:rsid w:val="0065598E"/>
    <w:rsid w:val="00657594"/>
    <w:rsid w:val="00661A10"/>
    <w:rsid w:val="00663205"/>
    <w:rsid w:val="00663618"/>
    <w:rsid w:val="00664801"/>
    <w:rsid w:val="00665C33"/>
    <w:rsid w:val="006674E4"/>
    <w:rsid w:val="0066770B"/>
    <w:rsid w:val="00671E54"/>
    <w:rsid w:val="00672555"/>
    <w:rsid w:val="00672704"/>
    <w:rsid w:val="00674E55"/>
    <w:rsid w:val="00676C17"/>
    <w:rsid w:val="0067752C"/>
    <w:rsid w:val="00680557"/>
    <w:rsid w:val="00680761"/>
    <w:rsid w:val="0068097A"/>
    <w:rsid w:val="00680AD2"/>
    <w:rsid w:val="00680E2E"/>
    <w:rsid w:val="00682D85"/>
    <w:rsid w:val="00687C66"/>
    <w:rsid w:val="00692721"/>
    <w:rsid w:val="006928C5"/>
    <w:rsid w:val="00693F4F"/>
    <w:rsid w:val="006940E7"/>
    <w:rsid w:val="00695139"/>
    <w:rsid w:val="006A04E4"/>
    <w:rsid w:val="006A6455"/>
    <w:rsid w:val="006B15F8"/>
    <w:rsid w:val="006B5D8C"/>
    <w:rsid w:val="006B7B70"/>
    <w:rsid w:val="006B7BA5"/>
    <w:rsid w:val="006C6019"/>
    <w:rsid w:val="006C7BD3"/>
    <w:rsid w:val="006D4F07"/>
    <w:rsid w:val="006E01A5"/>
    <w:rsid w:val="006E05B0"/>
    <w:rsid w:val="006E2AC1"/>
    <w:rsid w:val="006E373B"/>
    <w:rsid w:val="006E5BFC"/>
    <w:rsid w:val="006F02C5"/>
    <w:rsid w:val="006F0663"/>
    <w:rsid w:val="006F59E7"/>
    <w:rsid w:val="006F6295"/>
    <w:rsid w:val="006F7D52"/>
    <w:rsid w:val="0070071F"/>
    <w:rsid w:val="007009F4"/>
    <w:rsid w:val="00701E26"/>
    <w:rsid w:val="00702DA2"/>
    <w:rsid w:val="00705C01"/>
    <w:rsid w:val="00710A93"/>
    <w:rsid w:val="00711314"/>
    <w:rsid w:val="0071187F"/>
    <w:rsid w:val="00711BC0"/>
    <w:rsid w:val="00713371"/>
    <w:rsid w:val="0071573A"/>
    <w:rsid w:val="00720D64"/>
    <w:rsid w:val="00720E4C"/>
    <w:rsid w:val="007265BD"/>
    <w:rsid w:val="00727134"/>
    <w:rsid w:val="00727DBB"/>
    <w:rsid w:val="00730BF1"/>
    <w:rsid w:val="00732BC2"/>
    <w:rsid w:val="0073390A"/>
    <w:rsid w:val="00733D98"/>
    <w:rsid w:val="00734EF8"/>
    <w:rsid w:val="00736681"/>
    <w:rsid w:val="00742997"/>
    <w:rsid w:val="007429BB"/>
    <w:rsid w:val="0074610C"/>
    <w:rsid w:val="00754C7D"/>
    <w:rsid w:val="007565B2"/>
    <w:rsid w:val="007603E7"/>
    <w:rsid w:val="007606B0"/>
    <w:rsid w:val="00760D5E"/>
    <w:rsid w:val="00762F1B"/>
    <w:rsid w:val="00767AC0"/>
    <w:rsid w:val="0077182D"/>
    <w:rsid w:val="00774279"/>
    <w:rsid w:val="00774646"/>
    <w:rsid w:val="007764EE"/>
    <w:rsid w:val="00781DDD"/>
    <w:rsid w:val="0078244C"/>
    <w:rsid w:val="007866FC"/>
    <w:rsid w:val="00787A02"/>
    <w:rsid w:val="007925FA"/>
    <w:rsid w:val="00794FC3"/>
    <w:rsid w:val="007A0F35"/>
    <w:rsid w:val="007A2CAD"/>
    <w:rsid w:val="007A4A90"/>
    <w:rsid w:val="007A59F9"/>
    <w:rsid w:val="007A6720"/>
    <w:rsid w:val="007B0B61"/>
    <w:rsid w:val="007B18B3"/>
    <w:rsid w:val="007B3149"/>
    <w:rsid w:val="007B57C5"/>
    <w:rsid w:val="007B6142"/>
    <w:rsid w:val="007B69CF"/>
    <w:rsid w:val="007C0BD1"/>
    <w:rsid w:val="007C1517"/>
    <w:rsid w:val="007C42EC"/>
    <w:rsid w:val="007C56EB"/>
    <w:rsid w:val="007C67B3"/>
    <w:rsid w:val="007C6F7C"/>
    <w:rsid w:val="007D7159"/>
    <w:rsid w:val="007E0601"/>
    <w:rsid w:val="007E30C3"/>
    <w:rsid w:val="007E7EFA"/>
    <w:rsid w:val="007F2922"/>
    <w:rsid w:val="0080351E"/>
    <w:rsid w:val="00805400"/>
    <w:rsid w:val="00805FF5"/>
    <w:rsid w:val="008067B2"/>
    <w:rsid w:val="008076C0"/>
    <w:rsid w:val="00811C3F"/>
    <w:rsid w:val="008134EF"/>
    <w:rsid w:val="00824F2F"/>
    <w:rsid w:val="00825939"/>
    <w:rsid w:val="0082621D"/>
    <w:rsid w:val="00827348"/>
    <w:rsid w:val="008304E0"/>
    <w:rsid w:val="00830693"/>
    <w:rsid w:val="00831F78"/>
    <w:rsid w:val="008352BD"/>
    <w:rsid w:val="0083619B"/>
    <w:rsid w:val="0084205F"/>
    <w:rsid w:val="00844E73"/>
    <w:rsid w:val="00851691"/>
    <w:rsid w:val="00851C4A"/>
    <w:rsid w:val="0085471E"/>
    <w:rsid w:val="00855C0C"/>
    <w:rsid w:val="00857363"/>
    <w:rsid w:val="0086116C"/>
    <w:rsid w:val="00862084"/>
    <w:rsid w:val="00862ABC"/>
    <w:rsid w:val="00864D45"/>
    <w:rsid w:val="008662FB"/>
    <w:rsid w:val="008666DE"/>
    <w:rsid w:val="008719B7"/>
    <w:rsid w:val="00871AC4"/>
    <w:rsid w:val="0087251F"/>
    <w:rsid w:val="008746F9"/>
    <w:rsid w:val="00874B07"/>
    <w:rsid w:val="00875D06"/>
    <w:rsid w:val="00876D97"/>
    <w:rsid w:val="00877277"/>
    <w:rsid w:val="00882234"/>
    <w:rsid w:val="00883438"/>
    <w:rsid w:val="008840E4"/>
    <w:rsid w:val="00884FE9"/>
    <w:rsid w:val="00885304"/>
    <w:rsid w:val="0088669D"/>
    <w:rsid w:val="00886F60"/>
    <w:rsid w:val="00892D98"/>
    <w:rsid w:val="00895695"/>
    <w:rsid w:val="00896CAC"/>
    <w:rsid w:val="008A093D"/>
    <w:rsid w:val="008A365D"/>
    <w:rsid w:val="008A5A66"/>
    <w:rsid w:val="008A7789"/>
    <w:rsid w:val="008B2B00"/>
    <w:rsid w:val="008B3251"/>
    <w:rsid w:val="008B5D9C"/>
    <w:rsid w:val="008B6770"/>
    <w:rsid w:val="008B6900"/>
    <w:rsid w:val="008B7F24"/>
    <w:rsid w:val="008B7F4E"/>
    <w:rsid w:val="008C2A46"/>
    <w:rsid w:val="008C2C77"/>
    <w:rsid w:val="008C31B1"/>
    <w:rsid w:val="008C337C"/>
    <w:rsid w:val="008C5238"/>
    <w:rsid w:val="008C75FC"/>
    <w:rsid w:val="008C7DFA"/>
    <w:rsid w:val="008D03DD"/>
    <w:rsid w:val="008D3CC1"/>
    <w:rsid w:val="008D409A"/>
    <w:rsid w:val="008D6D14"/>
    <w:rsid w:val="008D7690"/>
    <w:rsid w:val="008E16DC"/>
    <w:rsid w:val="008F2786"/>
    <w:rsid w:val="008F50E5"/>
    <w:rsid w:val="008F634F"/>
    <w:rsid w:val="008F7969"/>
    <w:rsid w:val="00902E38"/>
    <w:rsid w:val="00903526"/>
    <w:rsid w:val="0090658B"/>
    <w:rsid w:val="009077D6"/>
    <w:rsid w:val="009103BA"/>
    <w:rsid w:val="0091090D"/>
    <w:rsid w:val="00911479"/>
    <w:rsid w:val="00911A9A"/>
    <w:rsid w:val="00915229"/>
    <w:rsid w:val="0091576E"/>
    <w:rsid w:val="00915C52"/>
    <w:rsid w:val="009166EF"/>
    <w:rsid w:val="00922609"/>
    <w:rsid w:val="00922A8E"/>
    <w:rsid w:val="00922C5F"/>
    <w:rsid w:val="0092509B"/>
    <w:rsid w:val="00925CD3"/>
    <w:rsid w:val="009375BC"/>
    <w:rsid w:val="00937B37"/>
    <w:rsid w:val="00937FF2"/>
    <w:rsid w:val="009406BD"/>
    <w:rsid w:val="00944ABB"/>
    <w:rsid w:val="00947BCD"/>
    <w:rsid w:val="009506A5"/>
    <w:rsid w:val="00951D44"/>
    <w:rsid w:val="00961D95"/>
    <w:rsid w:val="0096328B"/>
    <w:rsid w:val="00963C73"/>
    <w:rsid w:val="00963E7A"/>
    <w:rsid w:val="00970870"/>
    <w:rsid w:val="009714FB"/>
    <w:rsid w:val="009715AF"/>
    <w:rsid w:val="00971E3C"/>
    <w:rsid w:val="00972A67"/>
    <w:rsid w:val="009750AC"/>
    <w:rsid w:val="00980ECB"/>
    <w:rsid w:val="00981736"/>
    <w:rsid w:val="009829D1"/>
    <w:rsid w:val="0098377C"/>
    <w:rsid w:val="0098407F"/>
    <w:rsid w:val="00985B86"/>
    <w:rsid w:val="00986413"/>
    <w:rsid w:val="009875EE"/>
    <w:rsid w:val="009908F9"/>
    <w:rsid w:val="00990AF5"/>
    <w:rsid w:val="009923E7"/>
    <w:rsid w:val="00996BD6"/>
    <w:rsid w:val="009A0862"/>
    <w:rsid w:val="009A25EE"/>
    <w:rsid w:val="009A39AC"/>
    <w:rsid w:val="009A461A"/>
    <w:rsid w:val="009B182D"/>
    <w:rsid w:val="009B1B51"/>
    <w:rsid w:val="009B4633"/>
    <w:rsid w:val="009B4768"/>
    <w:rsid w:val="009B4D8A"/>
    <w:rsid w:val="009B7289"/>
    <w:rsid w:val="009C0DDB"/>
    <w:rsid w:val="009C1E35"/>
    <w:rsid w:val="009C26C5"/>
    <w:rsid w:val="009C5417"/>
    <w:rsid w:val="009D0202"/>
    <w:rsid w:val="009D532A"/>
    <w:rsid w:val="009D7861"/>
    <w:rsid w:val="009E08C1"/>
    <w:rsid w:val="009E1656"/>
    <w:rsid w:val="009E672C"/>
    <w:rsid w:val="009E78A7"/>
    <w:rsid w:val="009E7DC5"/>
    <w:rsid w:val="009F3836"/>
    <w:rsid w:val="009F6E19"/>
    <w:rsid w:val="009F7BFB"/>
    <w:rsid w:val="009F7EFE"/>
    <w:rsid w:val="00A04A34"/>
    <w:rsid w:val="00A17D4D"/>
    <w:rsid w:val="00A204AC"/>
    <w:rsid w:val="00A235DC"/>
    <w:rsid w:val="00A23E42"/>
    <w:rsid w:val="00A24FD1"/>
    <w:rsid w:val="00A25D0F"/>
    <w:rsid w:val="00A27BCD"/>
    <w:rsid w:val="00A30CE8"/>
    <w:rsid w:val="00A33E85"/>
    <w:rsid w:val="00A3411D"/>
    <w:rsid w:val="00A34542"/>
    <w:rsid w:val="00A35302"/>
    <w:rsid w:val="00A3551B"/>
    <w:rsid w:val="00A37152"/>
    <w:rsid w:val="00A40F23"/>
    <w:rsid w:val="00A41F76"/>
    <w:rsid w:val="00A4412C"/>
    <w:rsid w:val="00A46468"/>
    <w:rsid w:val="00A517B1"/>
    <w:rsid w:val="00A5637E"/>
    <w:rsid w:val="00A5718B"/>
    <w:rsid w:val="00A571F0"/>
    <w:rsid w:val="00A60DF9"/>
    <w:rsid w:val="00A60F30"/>
    <w:rsid w:val="00A61008"/>
    <w:rsid w:val="00A624FE"/>
    <w:rsid w:val="00A6279E"/>
    <w:rsid w:val="00A629C0"/>
    <w:rsid w:val="00A62FB9"/>
    <w:rsid w:val="00A64FA8"/>
    <w:rsid w:val="00A66EE4"/>
    <w:rsid w:val="00A73F03"/>
    <w:rsid w:val="00A808C8"/>
    <w:rsid w:val="00A80D16"/>
    <w:rsid w:val="00A83114"/>
    <w:rsid w:val="00A846E4"/>
    <w:rsid w:val="00A848AF"/>
    <w:rsid w:val="00A875DC"/>
    <w:rsid w:val="00A95075"/>
    <w:rsid w:val="00A97FF0"/>
    <w:rsid w:val="00AA1F85"/>
    <w:rsid w:val="00AA2316"/>
    <w:rsid w:val="00AA2541"/>
    <w:rsid w:val="00AA2F3D"/>
    <w:rsid w:val="00AA3B35"/>
    <w:rsid w:val="00AA3DE3"/>
    <w:rsid w:val="00AB05AC"/>
    <w:rsid w:val="00AB230C"/>
    <w:rsid w:val="00AC0028"/>
    <w:rsid w:val="00AC0279"/>
    <w:rsid w:val="00AC4728"/>
    <w:rsid w:val="00AC6CD5"/>
    <w:rsid w:val="00AC7A38"/>
    <w:rsid w:val="00AD18BC"/>
    <w:rsid w:val="00AD2066"/>
    <w:rsid w:val="00AD235E"/>
    <w:rsid w:val="00AD3937"/>
    <w:rsid w:val="00AD424C"/>
    <w:rsid w:val="00AD4C8B"/>
    <w:rsid w:val="00AD5411"/>
    <w:rsid w:val="00AE205A"/>
    <w:rsid w:val="00AE2F8E"/>
    <w:rsid w:val="00AE4A71"/>
    <w:rsid w:val="00AE5C40"/>
    <w:rsid w:val="00AE6BC0"/>
    <w:rsid w:val="00AF119C"/>
    <w:rsid w:val="00AF297F"/>
    <w:rsid w:val="00B03BB7"/>
    <w:rsid w:val="00B04126"/>
    <w:rsid w:val="00B052C8"/>
    <w:rsid w:val="00B07803"/>
    <w:rsid w:val="00B10D01"/>
    <w:rsid w:val="00B11CDE"/>
    <w:rsid w:val="00B16392"/>
    <w:rsid w:val="00B219C8"/>
    <w:rsid w:val="00B22292"/>
    <w:rsid w:val="00B25347"/>
    <w:rsid w:val="00B26607"/>
    <w:rsid w:val="00B26BA4"/>
    <w:rsid w:val="00B27D63"/>
    <w:rsid w:val="00B34026"/>
    <w:rsid w:val="00B372D4"/>
    <w:rsid w:val="00B401FB"/>
    <w:rsid w:val="00B41024"/>
    <w:rsid w:val="00B42E86"/>
    <w:rsid w:val="00B455B1"/>
    <w:rsid w:val="00B45FEB"/>
    <w:rsid w:val="00B46074"/>
    <w:rsid w:val="00B52EE8"/>
    <w:rsid w:val="00B53D32"/>
    <w:rsid w:val="00B64009"/>
    <w:rsid w:val="00B70558"/>
    <w:rsid w:val="00B72362"/>
    <w:rsid w:val="00B73616"/>
    <w:rsid w:val="00B741F4"/>
    <w:rsid w:val="00B76E15"/>
    <w:rsid w:val="00B80B5E"/>
    <w:rsid w:val="00B815B0"/>
    <w:rsid w:val="00B83733"/>
    <w:rsid w:val="00B83BDE"/>
    <w:rsid w:val="00B848FD"/>
    <w:rsid w:val="00B90171"/>
    <w:rsid w:val="00B905EA"/>
    <w:rsid w:val="00B91668"/>
    <w:rsid w:val="00B924FF"/>
    <w:rsid w:val="00B955FB"/>
    <w:rsid w:val="00B96280"/>
    <w:rsid w:val="00BA04C0"/>
    <w:rsid w:val="00BA115F"/>
    <w:rsid w:val="00BA535F"/>
    <w:rsid w:val="00BA5925"/>
    <w:rsid w:val="00BA6055"/>
    <w:rsid w:val="00BB083F"/>
    <w:rsid w:val="00BB0C70"/>
    <w:rsid w:val="00BB15A7"/>
    <w:rsid w:val="00BB24CD"/>
    <w:rsid w:val="00BB5CEF"/>
    <w:rsid w:val="00BB6808"/>
    <w:rsid w:val="00BC0521"/>
    <w:rsid w:val="00BC31BC"/>
    <w:rsid w:val="00BC6490"/>
    <w:rsid w:val="00BC7E65"/>
    <w:rsid w:val="00BD0A07"/>
    <w:rsid w:val="00BD130D"/>
    <w:rsid w:val="00BD172D"/>
    <w:rsid w:val="00BD65DB"/>
    <w:rsid w:val="00BD71C5"/>
    <w:rsid w:val="00BD7E02"/>
    <w:rsid w:val="00BE1E30"/>
    <w:rsid w:val="00BE3A05"/>
    <w:rsid w:val="00BE464A"/>
    <w:rsid w:val="00BE4A83"/>
    <w:rsid w:val="00BE4B19"/>
    <w:rsid w:val="00BE4B4C"/>
    <w:rsid w:val="00BE5B75"/>
    <w:rsid w:val="00BE77F0"/>
    <w:rsid w:val="00BE793B"/>
    <w:rsid w:val="00BF0157"/>
    <w:rsid w:val="00BF405A"/>
    <w:rsid w:val="00BF5C8E"/>
    <w:rsid w:val="00C015A8"/>
    <w:rsid w:val="00C018C4"/>
    <w:rsid w:val="00C03B2F"/>
    <w:rsid w:val="00C03CF3"/>
    <w:rsid w:val="00C04055"/>
    <w:rsid w:val="00C10409"/>
    <w:rsid w:val="00C1040A"/>
    <w:rsid w:val="00C12780"/>
    <w:rsid w:val="00C12C72"/>
    <w:rsid w:val="00C14037"/>
    <w:rsid w:val="00C14457"/>
    <w:rsid w:val="00C16E71"/>
    <w:rsid w:val="00C17A34"/>
    <w:rsid w:val="00C20804"/>
    <w:rsid w:val="00C20BB2"/>
    <w:rsid w:val="00C30155"/>
    <w:rsid w:val="00C348A3"/>
    <w:rsid w:val="00C35496"/>
    <w:rsid w:val="00C40761"/>
    <w:rsid w:val="00C43A40"/>
    <w:rsid w:val="00C458C8"/>
    <w:rsid w:val="00C468E8"/>
    <w:rsid w:val="00C53718"/>
    <w:rsid w:val="00C542E2"/>
    <w:rsid w:val="00C627B8"/>
    <w:rsid w:val="00C64045"/>
    <w:rsid w:val="00C643BB"/>
    <w:rsid w:val="00C64A4F"/>
    <w:rsid w:val="00C67166"/>
    <w:rsid w:val="00C67DD8"/>
    <w:rsid w:val="00C714D8"/>
    <w:rsid w:val="00C74BD4"/>
    <w:rsid w:val="00C7672D"/>
    <w:rsid w:val="00C77135"/>
    <w:rsid w:val="00C804F9"/>
    <w:rsid w:val="00C86E0D"/>
    <w:rsid w:val="00C87138"/>
    <w:rsid w:val="00C87788"/>
    <w:rsid w:val="00C9167C"/>
    <w:rsid w:val="00C916D4"/>
    <w:rsid w:val="00C95703"/>
    <w:rsid w:val="00C97432"/>
    <w:rsid w:val="00C97C05"/>
    <w:rsid w:val="00CA470C"/>
    <w:rsid w:val="00CA65B3"/>
    <w:rsid w:val="00CB0DD1"/>
    <w:rsid w:val="00CB1590"/>
    <w:rsid w:val="00CB4AF7"/>
    <w:rsid w:val="00CC0184"/>
    <w:rsid w:val="00CC22C4"/>
    <w:rsid w:val="00CC4D65"/>
    <w:rsid w:val="00CC520B"/>
    <w:rsid w:val="00CC5FB1"/>
    <w:rsid w:val="00CD1F4F"/>
    <w:rsid w:val="00CE0AAF"/>
    <w:rsid w:val="00CE3AD7"/>
    <w:rsid w:val="00CE5A08"/>
    <w:rsid w:val="00CE6497"/>
    <w:rsid w:val="00CE6763"/>
    <w:rsid w:val="00CE6974"/>
    <w:rsid w:val="00CE6EFC"/>
    <w:rsid w:val="00CE74C6"/>
    <w:rsid w:val="00CF00A5"/>
    <w:rsid w:val="00CF1A3A"/>
    <w:rsid w:val="00CF2B6D"/>
    <w:rsid w:val="00CF363A"/>
    <w:rsid w:val="00CF46E1"/>
    <w:rsid w:val="00CF4A21"/>
    <w:rsid w:val="00CF4B27"/>
    <w:rsid w:val="00CF5F2A"/>
    <w:rsid w:val="00CF699D"/>
    <w:rsid w:val="00D00E58"/>
    <w:rsid w:val="00D01C77"/>
    <w:rsid w:val="00D02AC4"/>
    <w:rsid w:val="00D03C27"/>
    <w:rsid w:val="00D03CF1"/>
    <w:rsid w:val="00D06A4B"/>
    <w:rsid w:val="00D07B6F"/>
    <w:rsid w:val="00D1438A"/>
    <w:rsid w:val="00D218A0"/>
    <w:rsid w:val="00D21FFE"/>
    <w:rsid w:val="00D2341A"/>
    <w:rsid w:val="00D2568F"/>
    <w:rsid w:val="00D260A0"/>
    <w:rsid w:val="00D30955"/>
    <w:rsid w:val="00D30CC4"/>
    <w:rsid w:val="00D33B4E"/>
    <w:rsid w:val="00D3576D"/>
    <w:rsid w:val="00D407E7"/>
    <w:rsid w:val="00D40FB8"/>
    <w:rsid w:val="00D43C88"/>
    <w:rsid w:val="00D47791"/>
    <w:rsid w:val="00D50AB4"/>
    <w:rsid w:val="00D50C4E"/>
    <w:rsid w:val="00D52E3F"/>
    <w:rsid w:val="00D54D32"/>
    <w:rsid w:val="00D5566D"/>
    <w:rsid w:val="00D604EA"/>
    <w:rsid w:val="00D619F3"/>
    <w:rsid w:val="00D61F52"/>
    <w:rsid w:val="00D62D1C"/>
    <w:rsid w:val="00D65526"/>
    <w:rsid w:val="00D672BE"/>
    <w:rsid w:val="00D67A11"/>
    <w:rsid w:val="00D7016C"/>
    <w:rsid w:val="00D723DF"/>
    <w:rsid w:val="00D77A7E"/>
    <w:rsid w:val="00D80CF3"/>
    <w:rsid w:val="00D81DEE"/>
    <w:rsid w:val="00D83978"/>
    <w:rsid w:val="00D90F84"/>
    <w:rsid w:val="00D92394"/>
    <w:rsid w:val="00D94A2E"/>
    <w:rsid w:val="00D95550"/>
    <w:rsid w:val="00D95592"/>
    <w:rsid w:val="00D95D54"/>
    <w:rsid w:val="00D9615F"/>
    <w:rsid w:val="00D9793B"/>
    <w:rsid w:val="00DA089B"/>
    <w:rsid w:val="00DA14DF"/>
    <w:rsid w:val="00DA1F0B"/>
    <w:rsid w:val="00DA22BB"/>
    <w:rsid w:val="00DA23B3"/>
    <w:rsid w:val="00DA2CED"/>
    <w:rsid w:val="00DB1FD0"/>
    <w:rsid w:val="00DB209E"/>
    <w:rsid w:val="00DB4681"/>
    <w:rsid w:val="00DB4913"/>
    <w:rsid w:val="00DB6292"/>
    <w:rsid w:val="00DC0090"/>
    <w:rsid w:val="00DC108D"/>
    <w:rsid w:val="00DC20AB"/>
    <w:rsid w:val="00DC6D64"/>
    <w:rsid w:val="00DD4472"/>
    <w:rsid w:val="00DD6D3E"/>
    <w:rsid w:val="00DD764C"/>
    <w:rsid w:val="00DE123E"/>
    <w:rsid w:val="00DE139D"/>
    <w:rsid w:val="00DE3EF8"/>
    <w:rsid w:val="00DE43E5"/>
    <w:rsid w:val="00DE45B6"/>
    <w:rsid w:val="00DE47B7"/>
    <w:rsid w:val="00DE64E0"/>
    <w:rsid w:val="00DE706F"/>
    <w:rsid w:val="00DF1153"/>
    <w:rsid w:val="00DF15DC"/>
    <w:rsid w:val="00DF2568"/>
    <w:rsid w:val="00DF4C1F"/>
    <w:rsid w:val="00DF67CE"/>
    <w:rsid w:val="00DF7F5B"/>
    <w:rsid w:val="00E016BA"/>
    <w:rsid w:val="00E04894"/>
    <w:rsid w:val="00E0619C"/>
    <w:rsid w:val="00E1005C"/>
    <w:rsid w:val="00E13E8D"/>
    <w:rsid w:val="00E145B9"/>
    <w:rsid w:val="00E159F1"/>
    <w:rsid w:val="00E15BE7"/>
    <w:rsid w:val="00E20496"/>
    <w:rsid w:val="00E20B13"/>
    <w:rsid w:val="00E230B5"/>
    <w:rsid w:val="00E262BA"/>
    <w:rsid w:val="00E30159"/>
    <w:rsid w:val="00E32135"/>
    <w:rsid w:val="00E350EF"/>
    <w:rsid w:val="00E37582"/>
    <w:rsid w:val="00E37F8E"/>
    <w:rsid w:val="00E419BD"/>
    <w:rsid w:val="00E41E03"/>
    <w:rsid w:val="00E430FB"/>
    <w:rsid w:val="00E43FBF"/>
    <w:rsid w:val="00E45EA0"/>
    <w:rsid w:val="00E50600"/>
    <w:rsid w:val="00E51EAC"/>
    <w:rsid w:val="00E527B0"/>
    <w:rsid w:val="00E53293"/>
    <w:rsid w:val="00E538E2"/>
    <w:rsid w:val="00E53ED7"/>
    <w:rsid w:val="00E57902"/>
    <w:rsid w:val="00E60BBA"/>
    <w:rsid w:val="00E61985"/>
    <w:rsid w:val="00E62BAC"/>
    <w:rsid w:val="00E6353E"/>
    <w:rsid w:val="00E656C0"/>
    <w:rsid w:val="00E65F82"/>
    <w:rsid w:val="00E66033"/>
    <w:rsid w:val="00E672C0"/>
    <w:rsid w:val="00E70672"/>
    <w:rsid w:val="00E70740"/>
    <w:rsid w:val="00E716D8"/>
    <w:rsid w:val="00E75A27"/>
    <w:rsid w:val="00E76765"/>
    <w:rsid w:val="00E76E49"/>
    <w:rsid w:val="00E82C6E"/>
    <w:rsid w:val="00E84FE3"/>
    <w:rsid w:val="00E87F45"/>
    <w:rsid w:val="00E91D3C"/>
    <w:rsid w:val="00E93058"/>
    <w:rsid w:val="00E93DCA"/>
    <w:rsid w:val="00E94A45"/>
    <w:rsid w:val="00E95EAC"/>
    <w:rsid w:val="00E963D3"/>
    <w:rsid w:val="00EA231E"/>
    <w:rsid w:val="00EA2474"/>
    <w:rsid w:val="00EA376B"/>
    <w:rsid w:val="00EA769E"/>
    <w:rsid w:val="00EA79BC"/>
    <w:rsid w:val="00EB29A1"/>
    <w:rsid w:val="00EB4004"/>
    <w:rsid w:val="00EB55B3"/>
    <w:rsid w:val="00EB6DBD"/>
    <w:rsid w:val="00EC07E2"/>
    <w:rsid w:val="00EC60DE"/>
    <w:rsid w:val="00EC68A9"/>
    <w:rsid w:val="00EC69D4"/>
    <w:rsid w:val="00EC71B1"/>
    <w:rsid w:val="00ED02C2"/>
    <w:rsid w:val="00ED24CD"/>
    <w:rsid w:val="00ED5A80"/>
    <w:rsid w:val="00ED5FD0"/>
    <w:rsid w:val="00EE01D9"/>
    <w:rsid w:val="00EE1C59"/>
    <w:rsid w:val="00EE53FE"/>
    <w:rsid w:val="00EE567D"/>
    <w:rsid w:val="00EF08B2"/>
    <w:rsid w:val="00EF23F0"/>
    <w:rsid w:val="00EF276B"/>
    <w:rsid w:val="00EF375B"/>
    <w:rsid w:val="00EF7068"/>
    <w:rsid w:val="00EF7A61"/>
    <w:rsid w:val="00F014C5"/>
    <w:rsid w:val="00F0367F"/>
    <w:rsid w:val="00F05245"/>
    <w:rsid w:val="00F10695"/>
    <w:rsid w:val="00F13864"/>
    <w:rsid w:val="00F168ED"/>
    <w:rsid w:val="00F16BA3"/>
    <w:rsid w:val="00F1705E"/>
    <w:rsid w:val="00F20CE4"/>
    <w:rsid w:val="00F23765"/>
    <w:rsid w:val="00F23E7D"/>
    <w:rsid w:val="00F24126"/>
    <w:rsid w:val="00F2435C"/>
    <w:rsid w:val="00F2728F"/>
    <w:rsid w:val="00F27368"/>
    <w:rsid w:val="00F27A9D"/>
    <w:rsid w:val="00F31859"/>
    <w:rsid w:val="00F33348"/>
    <w:rsid w:val="00F33A25"/>
    <w:rsid w:val="00F353B5"/>
    <w:rsid w:val="00F367CD"/>
    <w:rsid w:val="00F369D6"/>
    <w:rsid w:val="00F37E40"/>
    <w:rsid w:val="00F40206"/>
    <w:rsid w:val="00F40BC8"/>
    <w:rsid w:val="00F412B0"/>
    <w:rsid w:val="00F42B2A"/>
    <w:rsid w:val="00F42DFE"/>
    <w:rsid w:val="00F46B78"/>
    <w:rsid w:val="00F477DF"/>
    <w:rsid w:val="00F47FA9"/>
    <w:rsid w:val="00F55AE0"/>
    <w:rsid w:val="00F55DCE"/>
    <w:rsid w:val="00F574F6"/>
    <w:rsid w:val="00F604EE"/>
    <w:rsid w:val="00F618CA"/>
    <w:rsid w:val="00F623CC"/>
    <w:rsid w:val="00F624DE"/>
    <w:rsid w:val="00F627C9"/>
    <w:rsid w:val="00F63C63"/>
    <w:rsid w:val="00F65160"/>
    <w:rsid w:val="00F67428"/>
    <w:rsid w:val="00F70E16"/>
    <w:rsid w:val="00F72BCB"/>
    <w:rsid w:val="00F8670D"/>
    <w:rsid w:val="00F96A31"/>
    <w:rsid w:val="00F96FF4"/>
    <w:rsid w:val="00FA0AEF"/>
    <w:rsid w:val="00FA11AD"/>
    <w:rsid w:val="00FA42FD"/>
    <w:rsid w:val="00FA4F68"/>
    <w:rsid w:val="00FB00E6"/>
    <w:rsid w:val="00FB48B4"/>
    <w:rsid w:val="00FB601F"/>
    <w:rsid w:val="00FB6685"/>
    <w:rsid w:val="00FB66CE"/>
    <w:rsid w:val="00FC26C9"/>
    <w:rsid w:val="00FC48C8"/>
    <w:rsid w:val="00FC666B"/>
    <w:rsid w:val="00FD2046"/>
    <w:rsid w:val="00FD5BD8"/>
    <w:rsid w:val="00FD7278"/>
    <w:rsid w:val="00FE0CF5"/>
    <w:rsid w:val="00FE2400"/>
    <w:rsid w:val="00FE40D3"/>
    <w:rsid w:val="00FE4199"/>
    <w:rsid w:val="00FE486D"/>
    <w:rsid w:val="00FF0FEA"/>
    <w:rsid w:val="00FF157D"/>
    <w:rsid w:val="00FF1EC2"/>
    <w:rsid w:val="00FF33B9"/>
    <w:rsid w:val="00FF4DE6"/>
    <w:rsid w:val="00FF65C0"/>
    <w:rsid w:val="00FF78F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67589713"/>
  <w15:docId w15:val="{30D1C33C-4DE6-47F6-A4B4-FCA2436B0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763"/>
    <w:pPr>
      <w:suppressAutoHyphens/>
      <w:autoSpaceDE w:val="0"/>
      <w:spacing w:before="120"/>
    </w:pPr>
    <w:rPr>
      <w:sz w:val="24"/>
      <w:szCs w:val="24"/>
    </w:rPr>
  </w:style>
  <w:style w:type="paragraph" w:styleId="Heading1">
    <w:name w:val="heading 1"/>
    <w:basedOn w:val="Normal"/>
    <w:next w:val="Normal"/>
    <w:link w:val="Heading1Char1"/>
    <w:qFormat/>
    <w:rsid w:val="00452575"/>
    <w:pPr>
      <w:keepNext/>
      <w:keepLines/>
      <w:tabs>
        <w:tab w:val="left" w:pos="794"/>
        <w:tab w:val="left" w:pos="1191"/>
        <w:tab w:val="left" w:pos="1588"/>
        <w:tab w:val="left" w:pos="1985"/>
      </w:tabs>
      <w:overflowPunct w:val="0"/>
      <w:spacing w:before="360"/>
      <w:ind w:left="794" w:hanging="794"/>
      <w:outlineLvl w:val="0"/>
    </w:pPr>
    <w:rPr>
      <w:rFonts w:ascii="Times New Roman Bold" w:hAnsi="Times New Roman Bold"/>
      <w:b/>
      <w:szCs w:val="20"/>
      <w:lang w:val="en-GB" w:eastAsia="en-US"/>
    </w:rPr>
  </w:style>
  <w:style w:type="paragraph" w:styleId="Heading2">
    <w:name w:val="heading 2"/>
    <w:basedOn w:val="Heading1"/>
    <w:next w:val="Normal"/>
    <w:unhideWhenUsed/>
    <w:qFormat/>
    <w:pPr>
      <w:spacing w:before="240"/>
      <w:outlineLvl w:val="1"/>
    </w:pPr>
  </w:style>
  <w:style w:type="paragraph" w:styleId="Heading3">
    <w:name w:val="heading 3"/>
    <w:basedOn w:val="Normal"/>
    <w:next w:val="Normal"/>
    <w:unhideWhenUsed/>
    <w:qFormat/>
    <w:pPr>
      <w:keepNext/>
      <w:spacing w:before="240" w:after="60"/>
      <w:outlineLvl w:val="2"/>
    </w:pPr>
    <w:rPr>
      <w:rFonts w:ascii="Arial" w:hAnsi="Arial" w:cs="Arial"/>
      <w:b/>
      <w:bCs/>
      <w:sz w:val="26"/>
      <w:szCs w:val="26"/>
    </w:rPr>
  </w:style>
  <w:style w:type="paragraph" w:styleId="Heading4">
    <w:name w:val="heading 4"/>
    <w:basedOn w:val="Heading3"/>
    <w:next w:val="Normal"/>
    <w:unhideWhenUsed/>
    <w:qFormat/>
    <w:pPr>
      <w:keepLines/>
      <w:tabs>
        <w:tab w:val="left" w:pos="1021"/>
        <w:tab w:val="left" w:pos="1191"/>
        <w:tab w:val="left" w:pos="1588"/>
        <w:tab w:val="left" w:pos="1985"/>
      </w:tabs>
      <w:overflowPunct w:val="0"/>
      <w:spacing w:before="160" w:after="0"/>
      <w:ind w:left="1021" w:hanging="1021"/>
      <w:outlineLvl w:val="3"/>
    </w:pPr>
    <w:rPr>
      <w:rFonts w:ascii="Times New Roman" w:eastAsia="Times New Roman" w:hAnsi="Times New Roman" w:cs="Times New Roman"/>
      <w:bCs w:val="0"/>
      <w:sz w:val="24"/>
      <w:szCs w:val="20"/>
      <w:lang w:val="en-GB" w:eastAsia="en-US"/>
    </w:rPr>
  </w:style>
  <w:style w:type="paragraph" w:styleId="Heading5">
    <w:name w:val="heading 5"/>
    <w:basedOn w:val="Heading4"/>
    <w:next w:val="Normal"/>
    <w:unhideWhenUsed/>
    <w:qFormat/>
    <w:pPr>
      <w:outlineLvl w:val="4"/>
    </w:pPr>
  </w:style>
  <w:style w:type="paragraph" w:styleId="Heading6">
    <w:name w:val="heading 6"/>
    <w:basedOn w:val="Heading4"/>
    <w:next w:val="Normal"/>
    <w:unhideWhenUsed/>
    <w:qFormat/>
    <w:pPr>
      <w:tabs>
        <w:tab w:val="clear" w:pos="1021"/>
        <w:tab w:val="clear" w:pos="1191"/>
      </w:tabs>
      <w:ind w:left="1588" w:hanging="1588"/>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pPr>
      <w:tabs>
        <w:tab w:val="left" w:pos="794"/>
        <w:tab w:val="left" w:pos="1191"/>
        <w:tab w:val="left" w:pos="1588"/>
        <w:tab w:val="left" w:pos="1985"/>
      </w:tabs>
      <w:overflowPunct w:val="0"/>
      <w:spacing w:before="360"/>
    </w:pPr>
    <w:rPr>
      <w:rFonts w:eastAsia="Times New Roman"/>
      <w:szCs w:val="20"/>
      <w:lang w:val="en-GB" w:eastAsia="en-US"/>
    </w:rPr>
  </w:style>
  <w:style w:type="paragraph" w:customStyle="1" w:styleId="AnnexNotitle">
    <w:name w:val="Annex_No &amp; title"/>
    <w:basedOn w:val="Normal"/>
    <w:next w:val="Normalaftertitle"/>
    <w:pPr>
      <w:keepNext/>
      <w:keepLines/>
      <w:tabs>
        <w:tab w:val="left" w:pos="794"/>
        <w:tab w:val="left" w:pos="1191"/>
        <w:tab w:val="left" w:pos="1588"/>
        <w:tab w:val="left" w:pos="1985"/>
      </w:tabs>
      <w:overflowPunct w:val="0"/>
      <w:spacing w:before="480"/>
      <w:jc w:val="center"/>
    </w:pPr>
    <w:rPr>
      <w:rFonts w:eastAsia="Times New Roman"/>
      <w:b/>
      <w:sz w:val="28"/>
      <w:szCs w:val="20"/>
      <w:lang w:val="en-GB" w:eastAsia="en-US"/>
    </w:rPr>
  </w:style>
  <w:style w:type="paragraph" w:styleId="Header">
    <w:name w:val="header"/>
    <w:aliases w:val="encabezado,Page No,header odd,header odd1,header odd2,he,header"/>
    <w:basedOn w:val="Normal"/>
    <w:link w:val="HeaderChar1"/>
    <w:uiPriority w:val="99"/>
    <w:pPr>
      <w:tabs>
        <w:tab w:val="center" w:pos="4320"/>
        <w:tab w:val="right" w:pos="8640"/>
      </w:tabs>
    </w:pPr>
  </w:style>
  <w:style w:type="paragraph" w:styleId="Footer">
    <w:name w:val="footer"/>
    <w:aliases w:val="pie de página,footer odd,footer,pie de p·gina"/>
    <w:basedOn w:val="Normal"/>
    <w:link w:val="FooterChar1"/>
    <w:uiPriority w:val="99"/>
    <w:pPr>
      <w:tabs>
        <w:tab w:val="center" w:pos="4320"/>
        <w:tab w:val="right" w:pos="8640"/>
      </w:tabs>
    </w:pPr>
  </w:style>
  <w:style w:type="character" w:styleId="PageNumber">
    <w:name w:val="page number"/>
    <w:basedOn w:val="DefaultParagraphFont"/>
  </w:style>
  <w:style w:type="paragraph" w:styleId="Closing">
    <w:name w:val="Closing"/>
    <w:basedOn w:val="Normal"/>
    <w:pPr>
      <w:tabs>
        <w:tab w:val="left" w:pos="794"/>
        <w:tab w:val="left" w:pos="1191"/>
        <w:tab w:val="left" w:pos="1588"/>
        <w:tab w:val="left" w:pos="1985"/>
      </w:tabs>
      <w:overflowPunct w:val="0"/>
      <w:ind w:left="4320"/>
    </w:pPr>
    <w:rPr>
      <w:szCs w:val="20"/>
      <w:lang w:val="fr-FR"/>
    </w:rPr>
  </w:style>
  <w:style w:type="character" w:styleId="Hyperlink">
    <w:name w:val="Hyperlink"/>
    <w:aliases w:val="CEO_Hyperlink"/>
    <w:basedOn w:val="DefaultParagraphFont"/>
    <w:rPr>
      <w:color w:val="0000FF"/>
      <w:u w:val="single"/>
    </w:rPr>
  </w:style>
  <w:style w:type="paragraph" w:styleId="Salutation">
    <w:name w:val="Salutation"/>
    <w:basedOn w:val="Normal"/>
    <w:next w:val="Normal"/>
    <w:pPr>
      <w:autoSpaceDE/>
    </w:pPr>
  </w:style>
  <w:style w:type="paragraph" w:customStyle="1" w:styleId="enumlev1">
    <w:name w:val="enumlev1"/>
    <w:basedOn w:val="Normal"/>
    <w:qFormat/>
    <w:pPr>
      <w:tabs>
        <w:tab w:val="left" w:pos="794"/>
        <w:tab w:val="left" w:pos="1191"/>
        <w:tab w:val="left" w:pos="1588"/>
        <w:tab w:val="left" w:pos="1985"/>
        <w:tab w:val="left" w:pos="2608"/>
        <w:tab w:val="left" w:pos="3345"/>
      </w:tabs>
      <w:overflowPunct w:val="0"/>
      <w:spacing w:before="80"/>
      <w:ind w:left="794" w:hanging="794"/>
    </w:pPr>
    <w:rPr>
      <w:lang w:val="en-GB" w:eastAsia="en-US"/>
    </w:rPr>
  </w:style>
  <w:style w:type="paragraph" w:customStyle="1" w:styleId="Headingb">
    <w:name w:val="Heading_b"/>
    <w:basedOn w:val="Heading3"/>
    <w:next w:val="Normal"/>
    <w:rsid w:val="008134EF"/>
    <w:pPr>
      <w:keepLines/>
      <w:tabs>
        <w:tab w:val="left" w:pos="794"/>
        <w:tab w:val="left" w:pos="2127"/>
        <w:tab w:val="left" w:pos="2410"/>
        <w:tab w:val="left" w:pos="2921"/>
        <w:tab w:val="left" w:pos="3261"/>
      </w:tabs>
      <w:autoSpaceDE/>
      <w:spacing w:before="160" w:after="0"/>
    </w:pPr>
    <w:rPr>
      <w:rFonts w:ascii="Times New Roman Bold" w:hAnsi="Times New Roman Bold" w:cs="Times New Roman"/>
      <w:bCs w:val="0"/>
      <w:sz w:val="24"/>
      <w:szCs w:val="20"/>
      <w:lang w:val="en-GB" w:eastAsia="en-US"/>
    </w:rPr>
  </w:style>
  <w:style w:type="paragraph" w:customStyle="1" w:styleId="FigureNotitle">
    <w:name w:val="Figure_No &amp; title"/>
    <w:basedOn w:val="Normal"/>
    <w:next w:val="Normalaftertitle"/>
    <w:pPr>
      <w:keepLines/>
      <w:tabs>
        <w:tab w:val="left" w:pos="794"/>
        <w:tab w:val="left" w:pos="1191"/>
        <w:tab w:val="left" w:pos="1588"/>
        <w:tab w:val="left" w:pos="1985"/>
      </w:tabs>
      <w:overflowPunct w:val="0"/>
      <w:spacing w:before="240" w:after="120"/>
      <w:jc w:val="center"/>
    </w:pPr>
    <w:rPr>
      <w:rFonts w:eastAsia="Times New Roman"/>
      <w:b/>
      <w:szCs w:val="20"/>
      <w:lang w:val="en-GB" w:eastAsia="en-US"/>
    </w:rPr>
  </w:style>
  <w:style w:type="paragraph" w:customStyle="1" w:styleId="TabletitleBR">
    <w:name w:val="Table_title_BR"/>
    <w:basedOn w:val="Normal"/>
    <w:next w:val="Tablehead"/>
    <w:pPr>
      <w:keepNext/>
      <w:keepLines/>
      <w:tabs>
        <w:tab w:val="left" w:pos="794"/>
        <w:tab w:val="left" w:pos="1191"/>
        <w:tab w:val="left" w:pos="1588"/>
        <w:tab w:val="left" w:pos="1985"/>
      </w:tabs>
      <w:overflowPunct w:val="0"/>
      <w:spacing w:after="120"/>
      <w:jc w:val="center"/>
    </w:pPr>
    <w:rPr>
      <w:rFonts w:eastAsia="Times New Roman"/>
      <w:b/>
      <w:szCs w:val="20"/>
      <w:lang w:val="en-GB" w:eastAsia="en-US"/>
    </w:rPr>
  </w:style>
  <w:style w:type="paragraph" w:customStyle="1" w:styleId="Tablehead">
    <w:name w:val="Table_head"/>
    <w:basedOn w:val="Normal"/>
    <w:next w:val="Tabletext"/>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spacing w:before="80" w:after="80"/>
      <w:jc w:val="center"/>
    </w:pPr>
    <w:rPr>
      <w:rFonts w:eastAsia="Times New Roman"/>
      <w:b/>
      <w:sz w:val="22"/>
      <w:szCs w:val="20"/>
      <w:lang w:val="en-GB" w:eastAsia="en-US"/>
    </w:rPr>
  </w:style>
  <w:style w:type="paragraph" w:customStyle="1" w:styleId="Tabletext">
    <w:name w:val="Table_text"/>
    <w:basedOn w:val="Normal"/>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spacing w:before="40" w:after="40"/>
    </w:pPr>
    <w:rPr>
      <w:rFonts w:eastAsia="Times New Roman"/>
      <w:sz w:val="22"/>
      <w:szCs w:val="20"/>
      <w:lang w:val="en-GB" w:eastAsia="en-US"/>
    </w:rPr>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endixNotitle">
    <w:name w:val="Appendix_No &amp; title"/>
    <w:basedOn w:val="AnnexNotitle"/>
    <w:next w:val="Normalaftertitle"/>
  </w:style>
  <w:style w:type="paragraph" w:customStyle="1" w:styleId="Figure">
    <w:name w:val="Figure"/>
    <w:basedOn w:val="Normal"/>
    <w:next w:val="FigureNotitle"/>
    <w:pPr>
      <w:keepNext/>
      <w:keepLines/>
      <w:tabs>
        <w:tab w:val="left" w:pos="794"/>
        <w:tab w:val="left" w:pos="1191"/>
        <w:tab w:val="left" w:pos="1588"/>
        <w:tab w:val="left" w:pos="1985"/>
      </w:tabs>
      <w:overflowPunct w:val="0"/>
      <w:spacing w:before="240" w:after="120"/>
      <w:jc w:val="center"/>
    </w:pPr>
    <w:rPr>
      <w:rFonts w:eastAsia="Times New Roman"/>
      <w:szCs w:val="20"/>
      <w:lang w:val="en-GB" w:eastAsia="en-US"/>
    </w:rPr>
  </w:style>
  <w:style w:type="paragraph" w:customStyle="1" w:styleId="FooterQP">
    <w:name w:val="Footer_QP"/>
    <w:basedOn w:val="Normal"/>
    <w:pPr>
      <w:tabs>
        <w:tab w:val="left" w:pos="907"/>
        <w:tab w:val="right" w:pos="8789"/>
        <w:tab w:val="right" w:pos="9639"/>
      </w:tabs>
      <w:overflowPunct w:val="0"/>
    </w:pPr>
    <w:rPr>
      <w:rFonts w:eastAsia="Times New Roman"/>
      <w:b/>
      <w:sz w:val="22"/>
      <w:szCs w:val="20"/>
      <w:lang w:val="en-GB" w:eastAsia="en-US"/>
    </w:rPr>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aftertitle"/>
    <w:pPr>
      <w:tabs>
        <w:tab w:val="left" w:pos="794"/>
        <w:tab w:val="left" w:pos="1191"/>
        <w:tab w:val="left" w:pos="1588"/>
        <w:tab w:val="left" w:pos="1985"/>
      </w:tabs>
      <w:overflowPunct w:val="0"/>
      <w:spacing w:before="480"/>
      <w:jc w:val="center"/>
    </w:pPr>
    <w:rPr>
      <w:rFonts w:eastAsia="Times New Roman"/>
      <w:b/>
      <w:sz w:val="28"/>
      <w:szCs w:val="20"/>
      <w:lang w:val="en-GB" w:eastAsia="en-US"/>
    </w:rPr>
  </w:style>
  <w:style w:type="paragraph" w:customStyle="1" w:styleId="ArtNo">
    <w:name w:val="Art_No"/>
    <w:basedOn w:val="Normal"/>
    <w:next w:val="Arttitle"/>
    <w:pPr>
      <w:keepNext/>
      <w:keepLines/>
      <w:tabs>
        <w:tab w:val="left" w:pos="794"/>
        <w:tab w:val="left" w:pos="1191"/>
        <w:tab w:val="left" w:pos="1588"/>
        <w:tab w:val="left" w:pos="1985"/>
      </w:tabs>
      <w:overflowPunct w:val="0"/>
      <w:spacing w:before="480"/>
      <w:jc w:val="center"/>
    </w:pPr>
    <w:rPr>
      <w:rFonts w:eastAsia="Times New Roman"/>
      <w:caps/>
      <w:sz w:val="28"/>
      <w:szCs w:val="20"/>
      <w:lang w:val="en-GB" w:eastAsia="en-US"/>
    </w:rPr>
  </w:style>
  <w:style w:type="paragraph" w:customStyle="1" w:styleId="Arttitle">
    <w:name w:val="Art_title"/>
    <w:basedOn w:val="Normal"/>
    <w:next w:val="Normalaftertitle"/>
    <w:pPr>
      <w:keepNext/>
      <w:keepLines/>
      <w:tabs>
        <w:tab w:val="left" w:pos="794"/>
        <w:tab w:val="left" w:pos="1191"/>
        <w:tab w:val="left" w:pos="1588"/>
        <w:tab w:val="left" w:pos="1985"/>
      </w:tabs>
      <w:overflowPunct w:val="0"/>
      <w:spacing w:before="240"/>
      <w:jc w:val="center"/>
    </w:pPr>
    <w:rPr>
      <w:rFonts w:eastAsia="Times New Roman"/>
      <w:b/>
      <w:sz w:val="28"/>
      <w:szCs w:val="20"/>
      <w:lang w:val="en-GB" w:eastAsia="en-US"/>
    </w:rPr>
  </w:style>
  <w:style w:type="character" w:customStyle="1" w:styleId="Artref">
    <w:name w:val="Art_ref"/>
    <w:basedOn w:val="DefaultParagraphFont"/>
  </w:style>
  <w:style w:type="paragraph" w:customStyle="1" w:styleId="ASN1">
    <w:name w:val="ASN.1"/>
    <w:basedOn w:val="Normal"/>
    <w:pPr>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pPr>
    <w:rPr>
      <w:rFonts w:ascii="Courier New" w:eastAsia="Times New Roman" w:hAnsi="Courier New"/>
      <w:b/>
      <w:sz w:val="20"/>
      <w:szCs w:val="20"/>
      <w:lang w:val="en-GB" w:eastAsia="en-US"/>
    </w:rPr>
  </w:style>
  <w:style w:type="paragraph" w:customStyle="1" w:styleId="Call">
    <w:name w:val="Call"/>
    <w:basedOn w:val="Normal"/>
    <w:next w:val="Normal"/>
    <w:pPr>
      <w:keepNext/>
      <w:keepLines/>
      <w:tabs>
        <w:tab w:val="left" w:pos="794"/>
        <w:tab w:val="left" w:pos="1191"/>
        <w:tab w:val="left" w:pos="1588"/>
        <w:tab w:val="left" w:pos="1985"/>
      </w:tabs>
      <w:overflowPunct w:val="0"/>
      <w:spacing w:before="160"/>
      <w:ind w:left="794"/>
    </w:pPr>
    <w:rPr>
      <w:rFonts w:eastAsia="Times New Roman"/>
      <w:i/>
      <w:szCs w:val="20"/>
      <w:lang w:val="en-GB" w:eastAsia="en-US"/>
    </w:rPr>
  </w:style>
  <w:style w:type="paragraph" w:customStyle="1" w:styleId="ChapNo">
    <w:name w:val="Chap_No"/>
    <w:basedOn w:val="Normal"/>
    <w:next w:val="Chaptitle"/>
    <w:pPr>
      <w:keepNext/>
      <w:keepLines/>
      <w:tabs>
        <w:tab w:val="left" w:pos="794"/>
        <w:tab w:val="left" w:pos="1191"/>
        <w:tab w:val="left" w:pos="1588"/>
        <w:tab w:val="left" w:pos="1985"/>
      </w:tabs>
      <w:overflowPunct w:val="0"/>
      <w:spacing w:before="480"/>
      <w:jc w:val="center"/>
    </w:pPr>
    <w:rPr>
      <w:rFonts w:eastAsia="Times New Roman"/>
      <w:b/>
      <w:caps/>
      <w:sz w:val="28"/>
      <w:szCs w:val="20"/>
      <w:lang w:val="en-GB" w:eastAsia="en-US"/>
    </w:rPr>
  </w:style>
  <w:style w:type="paragraph" w:customStyle="1" w:styleId="Chaptitle">
    <w:name w:val="Chap_title"/>
    <w:basedOn w:val="Normal"/>
    <w:next w:val="Normalaftertitle"/>
    <w:pPr>
      <w:keepNext/>
      <w:keepLines/>
      <w:tabs>
        <w:tab w:val="left" w:pos="794"/>
        <w:tab w:val="left" w:pos="1191"/>
        <w:tab w:val="left" w:pos="1588"/>
        <w:tab w:val="left" w:pos="1985"/>
      </w:tabs>
      <w:overflowPunct w:val="0"/>
      <w:spacing w:before="240"/>
      <w:jc w:val="center"/>
    </w:pPr>
    <w:rPr>
      <w:rFonts w:eastAsia="Times New Roman"/>
      <w:b/>
      <w:sz w:val="28"/>
      <w:szCs w:val="20"/>
      <w:lang w:val="en-GB" w:eastAsia="en-US"/>
    </w:rPr>
  </w:style>
  <w:style w:type="paragraph" w:customStyle="1" w:styleId="Formal">
    <w:name w:val="Formal"/>
    <w:basedOn w:val="ASN1"/>
    <w:rPr>
      <w:b w:val="0"/>
    </w:rPr>
  </w:style>
  <w:style w:type="paragraph" w:customStyle="1" w:styleId="RecNoBR">
    <w:name w:val="Rec_No_BR"/>
    <w:basedOn w:val="Normal"/>
    <w:next w:val="Rectitle"/>
    <w:pPr>
      <w:keepNext/>
      <w:keepLines/>
      <w:tabs>
        <w:tab w:val="left" w:pos="794"/>
        <w:tab w:val="left" w:pos="1191"/>
        <w:tab w:val="left" w:pos="1588"/>
        <w:tab w:val="left" w:pos="1985"/>
      </w:tabs>
      <w:overflowPunct w:val="0"/>
      <w:spacing w:before="480"/>
      <w:jc w:val="center"/>
    </w:pPr>
    <w:rPr>
      <w:rFonts w:eastAsia="Times New Roman"/>
      <w:caps/>
      <w:sz w:val="28"/>
      <w:szCs w:val="20"/>
      <w:lang w:val="en-GB" w:eastAsia="en-US"/>
    </w:rPr>
  </w:style>
  <w:style w:type="paragraph" w:customStyle="1" w:styleId="Rectitle">
    <w:name w:val="Rec_title"/>
    <w:basedOn w:val="Normal"/>
    <w:next w:val="Normalaftertitle"/>
    <w:pPr>
      <w:keepNext/>
      <w:keepLines/>
      <w:tabs>
        <w:tab w:val="left" w:pos="794"/>
        <w:tab w:val="left" w:pos="1191"/>
        <w:tab w:val="left" w:pos="1588"/>
        <w:tab w:val="left" w:pos="1985"/>
      </w:tabs>
      <w:overflowPunct w:val="0"/>
      <w:spacing w:before="360"/>
      <w:jc w:val="center"/>
    </w:pPr>
    <w:rPr>
      <w:rFonts w:eastAsia="Times New Roman"/>
      <w:b/>
      <w:sz w:val="28"/>
      <w:szCs w:val="20"/>
      <w:lang w:val="en-GB" w:eastAsia="en-US"/>
    </w:rPr>
  </w:style>
  <w:style w:type="character" w:styleId="EndnoteReference">
    <w:name w:val="endnote reference"/>
    <w:basedOn w:val="DefaultParagraphFont"/>
    <w:rPr>
      <w:position w:val="0"/>
      <w:vertAlign w:val="superscript"/>
    </w:rPr>
  </w:style>
  <w:style w:type="paragraph" w:customStyle="1" w:styleId="enumlev2">
    <w:name w:val="enumlev2"/>
    <w:basedOn w:val="enumlev1"/>
    <w:pPr>
      <w:tabs>
        <w:tab w:val="clear" w:pos="2608"/>
        <w:tab w:val="clear" w:pos="3345"/>
      </w:tabs>
      <w:ind w:left="1191" w:hanging="397"/>
    </w:pPr>
  </w:style>
  <w:style w:type="paragraph" w:customStyle="1" w:styleId="enumlev3">
    <w:name w:val="enumlev3"/>
    <w:basedOn w:val="enumlev2"/>
    <w:pPr>
      <w:ind w:left="1588"/>
    </w:pPr>
  </w:style>
  <w:style w:type="paragraph" w:customStyle="1" w:styleId="Equation">
    <w:name w:val="Equation"/>
    <w:basedOn w:val="Normal"/>
    <w:pPr>
      <w:tabs>
        <w:tab w:val="left" w:pos="794"/>
        <w:tab w:val="center" w:pos="4820"/>
        <w:tab w:val="right" w:pos="9639"/>
      </w:tabs>
      <w:overflowPunct w:val="0"/>
    </w:pPr>
    <w:rPr>
      <w:rFonts w:eastAsia="Times New Roman"/>
      <w:szCs w:val="20"/>
      <w:lang w:val="en-GB" w:eastAsia="en-US"/>
    </w:rPr>
  </w:style>
  <w:style w:type="paragraph" w:customStyle="1" w:styleId="Equationlegend">
    <w:name w:val="Equation_legend"/>
    <w:basedOn w:val="Normal"/>
    <w:pPr>
      <w:tabs>
        <w:tab w:val="right" w:pos="1814"/>
        <w:tab w:val="left" w:pos="1985"/>
      </w:tabs>
      <w:overflowPunct w:val="0"/>
      <w:spacing w:before="80"/>
      <w:ind w:left="1985" w:hanging="1985"/>
    </w:pPr>
    <w:rPr>
      <w:rFonts w:eastAsia="Times New Roman"/>
      <w:szCs w:val="20"/>
      <w:lang w:val="en-GB" w:eastAsia="en-US"/>
    </w:rPr>
  </w:style>
  <w:style w:type="paragraph" w:customStyle="1" w:styleId="Figurelegend">
    <w:name w:val="Figure_legend"/>
    <w:basedOn w:val="Normal"/>
    <w:pPr>
      <w:keepNext/>
      <w:keepLines/>
      <w:overflowPunct w:val="0"/>
      <w:spacing w:before="20" w:after="20"/>
    </w:pPr>
    <w:rPr>
      <w:rFonts w:eastAsia="Times New Roman"/>
      <w:sz w:val="18"/>
      <w:szCs w:val="20"/>
      <w:lang w:val="en-GB" w:eastAsia="en-US"/>
    </w:rPr>
  </w:style>
  <w:style w:type="paragraph" w:customStyle="1" w:styleId="QuestionNoBR">
    <w:name w:val="Question_No_BR"/>
    <w:basedOn w:val="RecNoBR"/>
    <w:next w:val="Questiontitle"/>
  </w:style>
  <w:style w:type="paragraph" w:customStyle="1" w:styleId="Questiontitle">
    <w:name w:val="Question_title"/>
    <w:basedOn w:val="Rectitle"/>
    <w:next w:val="Questionref"/>
  </w:style>
  <w:style w:type="paragraph" w:customStyle="1" w:styleId="Questionref">
    <w:name w:val="Question_ref"/>
    <w:basedOn w:val="Recref"/>
    <w:next w:val="Questiondate"/>
  </w:style>
  <w:style w:type="paragraph" w:customStyle="1" w:styleId="Recref">
    <w:name w:val="Rec_ref"/>
    <w:basedOn w:val="Normal"/>
    <w:next w:val="Recdate"/>
    <w:pPr>
      <w:keepNext/>
      <w:keepLines/>
      <w:overflowPunct w:val="0"/>
      <w:jc w:val="center"/>
    </w:pPr>
    <w:rPr>
      <w:rFonts w:eastAsia="Times New Roman"/>
      <w:szCs w:val="20"/>
      <w:lang w:val="en-GB" w:eastAsia="en-US"/>
    </w:rPr>
  </w:style>
  <w:style w:type="paragraph" w:customStyle="1" w:styleId="Recdate">
    <w:name w:val="Rec_date"/>
    <w:basedOn w:val="Normal"/>
    <w:next w:val="Normalaftertitle"/>
    <w:pPr>
      <w:keepNext/>
      <w:keepLines/>
      <w:overflowPunct w:val="0"/>
      <w:jc w:val="right"/>
    </w:pPr>
    <w:rPr>
      <w:rFonts w:eastAsia="Times New Roman"/>
      <w:i/>
      <w:sz w:val="22"/>
      <w:szCs w:val="20"/>
      <w:lang w:val="en-GB" w:eastAsia="en-US"/>
    </w:rPr>
  </w:style>
  <w:style w:type="paragraph" w:customStyle="1" w:styleId="Questiondate">
    <w:name w:val="Question_date"/>
    <w:basedOn w:val="Recdate"/>
    <w:next w:val="Normalaftertitle"/>
  </w:style>
  <w:style w:type="paragraph" w:customStyle="1" w:styleId="RepNoBR">
    <w:name w:val="Rep_No_BR"/>
    <w:basedOn w:val="RecNoBR"/>
    <w:next w:val="Reptitle"/>
  </w:style>
  <w:style w:type="paragraph" w:customStyle="1" w:styleId="Reptitle">
    <w:name w:val="Rep_title"/>
    <w:basedOn w:val="Rectitle"/>
    <w:next w:val="Repref"/>
  </w:style>
  <w:style w:type="paragraph" w:customStyle="1" w:styleId="Repref">
    <w:name w:val="Rep_ref"/>
    <w:basedOn w:val="Recref"/>
    <w:next w:val="Repdate"/>
  </w:style>
  <w:style w:type="paragraph" w:customStyle="1" w:styleId="Repdate">
    <w:name w:val="Rep_date"/>
    <w:basedOn w:val="Recdate"/>
    <w:next w:val="Normalaftertitle"/>
  </w:style>
  <w:style w:type="paragraph" w:customStyle="1" w:styleId="ResNoBR">
    <w:name w:val="Res_No_BR"/>
    <w:basedOn w:val="RecNoBR"/>
    <w:next w:val="Restitle"/>
  </w:style>
  <w:style w:type="paragraph" w:customStyle="1" w:styleId="Restitle">
    <w:name w:val="Res_title"/>
    <w:basedOn w:val="Rectitle"/>
    <w:next w:val="Resref"/>
    <w:link w:val="RestitleChar"/>
  </w:style>
  <w:style w:type="paragraph" w:customStyle="1" w:styleId="Resref">
    <w:name w:val="Res_ref"/>
    <w:basedOn w:val="Recref"/>
    <w:next w:val="Resdate"/>
  </w:style>
  <w:style w:type="paragraph" w:customStyle="1" w:styleId="Resdate">
    <w:name w:val="Res_date"/>
    <w:basedOn w:val="Recdate"/>
    <w:next w:val="Normalaftertitle"/>
  </w:style>
  <w:style w:type="paragraph" w:customStyle="1" w:styleId="Figurewithouttitle">
    <w:name w:val="Figure_without_title"/>
    <w:basedOn w:val="Normal"/>
    <w:next w:val="Normalaftertitle"/>
    <w:pPr>
      <w:keepLines/>
      <w:tabs>
        <w:tab w:val="left" w:pos="794"/>
        <w:tab w:val="left" w:pos="1191"/>
        <w:tab w:val="left" w:pos="1588"/>
        <w:tab w:val="left" w:pos="1985"/>
      </w:tabs>
      <w:overflowPunct w:val="0"/>
      <w:spacing w:before="240" w:after="120"/>
      <w:jc w:val="center"/>
    </w:pPr>
    <w:rPr>
      <w:rFonts w:eastAsia="Times New Roman"/>
      <w:szCs w:val="20"/>
      <w:lang w:val="en-GB" w:eastAsia="en-US"/>
    </w:rPr>
  </w:style>
  <w:style w:type="paragraph" w:customStyle="1" w:styleId="FirstFooter">
    <w:name w:val="FirstFooter"/>
    <w:basedOn w:val="Footer"/>
    <w:pPr>
      <w:tabs>
        <w:tab w:val="clear" w:pos="4320"/>
        <w:tab w:val="clear" w:pos="8640"/>
      </w:tabs>
      <w:autoSpaceDE/>
      <w:spacing w:before="40"/>
    </w:pPr>
    <w:rPr>
      <w:rFonts w:eastAsia="Times New Roman"/>
      <w:sz w:val="16"/>
      <w:szCs w:val="20"/>
      <w:lang w:val="en-GB" w:eastAsia="en-US"/>
    </w:rPr>
  </w:style>
  <w:style w:type="character" w:styleId="FootnoteReference">
    <w:name w:val="footnote reference"/>
    <w:aliases w:val="Appel note de bas de p,Footnote Reference/"/>
    <w:basedOn w:val="DefaultParagraphFont"/>
    <w:rPr>
      <w:position w:val="5"/>
      <w:sz w:val="18"/>
      <w:vertAlign w:val="baseline"/>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DNV"/>
    <w:basedOn w:val="Note"/>
    <w:link w:val="FootnoteTextChar2"/>
    <w:qFormat/>
    <w:rsid w:val="00452575"/>
    <w:pPr>
      <w:keepLines/>
      <w:tabs>
        <w:tab w:val="left" w:pos="255"/>
      </w:tabs>
      <w:ind w:left="255" w:hanging="255"/>
    </w:pPr>
    <w:rPr>
      <w:rFonts w:eastAsia="SimSun"/>
    </w:rPr>
  </w:style>
  <w:style w:type="paragraph" w:customStyle="1" w:styleId="Note">
    <w:name w:val="Note"/>
    <w:basedOn w:val="Normal"/>
    <w:link w:val="NoteChar"/>
    <w:pPr>
      <w:tabs>
        <w:tab w:val="left" w:pos="794"/>
        <w:tab w:val="left" w:pos="1191"/>
        <w:tab w:val="left" w:pos="1588"/>
        <w:tab w:val="left" w:pos="1985"/>
      </w:tabs>
      <w:overflowPunct w:val="0"/>
      <w:spacing w:before="80"/>
    </w:pPr>
    <w:rPr>
      <w:rFonts w:eastAsia="Times New Roman"/>
      <w:szCs w:val="20"/>
      <w:lang w:val="en-GB" w:eastAsia="en-US"/>
    </w:rPr>
  </w:style>
  <w:style w:type="paragraph" w:customStyle="1" w:styleId="Headingi">
    <w:name w:val="Heading_i"/>
    <w:basedOn w:val="Normal"/>
    <w:next w:val="Normal"/>
    <w:pPr>
      <w:keepNext/>
      <w:tabs>
        <w:tab w:val="left" w:pos="794"/>
        <w:tab w:val="left" w:pos="1191"/>
        <w:tab w:val="left" w:pos="1588"/>
        <w:tab w:val="left" w:pos="1985"/>
      </w:tabs>
      <w:overflowPunct w:val="0"/>
      <w:spacing w:before="160"/>
    </w:pPr>
    <w:rPr>
      <w:rFonts w:eastAsia="Times New Roman"/>
      <w:i/>
      <w:szCs w:val="20"/>
      <w:lang w:val="en-GB" w:eastAsia="en-US"/>
    </w:rPr>
  </w:style>
  <w:style w:type="paragraph" w:styleId="Index1">
    <w:name w:val="index 1"/>
    <w:basedOn w:val="Normal"/>
    <w:next w:val="Normal"/>
    <w:pPr>
      <w:tabs>
        <w:tab w:val="left" w:pos="794"/>
        <w:tab w:val="left" w:pos="1191"/>
        <w:tab w:val="left" w:pos="1588"/>
        <w:tab w:val="left" w:pos="1985"/>
      </w:tabs>
      <w:overflowPunct w:val="0"/>
    </w:pPr>
    <w:rPr>
      <w:rFonts w:eastAsia="Times New Roman"/>
      <w:szCs w:val="20"/>
      <w:lang w:val="en-GB" w:eastAsia="en-US"/>
    </w:rPr>
  </w:style>
  <w:style w:type="paragraph" w:styleId="Index2">
    <w:name w:val="index 2"/>
    <w:basedOn w:val="Normal"/>
    <w:next w:val="Normal"/>
    <w:pPr>
      <w:tabs>
        <w:tab w:val="left" w:pos="794"/>
        <w:tab w:val="left" w:pos="1191"/>
        <w:tab w:val="left" w:pos="1588"/>
        <w:tab w:val="left" w:pos="1985"/>
      </w:tabs>
      <w:overflowPunct w:val="0"/>
      <w:ind w:left="283"/>
    </w:pPr>
    <w:rPr>
      <w:rFonts w:eastAsia="Times New Roman"/>
      <w:szCs w:val="20"/>
      <w:lang w:val="en-GB" w:eastAsia="en-US"/>
    </w:rPr>
  </w:style>
  <w:style w:type="paragraph" w:styleId="Index3">
    <w:name w:val="index 3"/>
    <w:basedOn w:val="Normal"/>
    <w:next w:val="Normal"/>
    <w:pPr>
      <w:tabs>
        <w:tab w:val="left" w:pos="794"/>
        <w:tab w:val="left" w:pos="1191"/>
        <w:tab w:val="left" w:pos="1588"/>
        <w:tab w:val="left" w:pos="1985"/>
      </w:tabs>
      <w:overflowPunct w:val="0"/>
      <w:ind w:left="566"/>
    </w:pPr>
    <w:rPr>
      <w:rFonts w:eastAsia="Times New Roman"/>
      <w:szCs w:val="20"/>
      <w:lang w:val="en-GB" w:eastAsia="en-US"/>
    </w:rPr>
  </w:style>
  <w:style w:type="paragraph" w:customStyle="1" w:styleId="Section1">
    <w:name w:val="Section_1"/>
    <w:basedOn w:val="Normal"/>
    <w:next w:val="Normal"/>
    <w:pPr>
      <w:overflowPunct w:val="0"/>
      <w:spacing w:before="624"/>
      <w:jc w:val="center"/>
    </w:pPr>
    <w:rPr>
      <w:rFonts w:eastAsia="Times New Roman"/>
      <w:b/>
      <w:szCs w:val="20"/>
      <w:lang w:val="en-GB" w:eastAsia="en-US"/>
    </w:rPr>
  </w:style>
  <w:style w:type="paragraph" w:customStyle="1" w:styleId="Section2">
    <w:name w:val="Section_2"/>
    <w:basedOn w:val="Normal"/>
    <w:next w:val="Normal"/>
    <w:pPr>
      <w:overflowPunct w:val="0"/>
      <w:spacing w:before="240"/>
      <w:jc w:val="center"/>
    </w:pPr>
    <w:rPr>
      <w:rFonts w:eastAsia="Times New Roman"/>
      <w:i/>
      <w:szCs w:val="20"/>
      <w:lang w:val="en-GB" w:eastAsia="en-US"/>
    </w:rPr>
  </w:style>
  <w:style w:type="paragraph" w:customStyle="1" w:styleId="TableNotitle">
    <w:name w:val="Table_No &amp; title"/>
    <w:basedOn w:val="Normal"/>
    <w:next w:val="Tablehead"/>
    <w:pPr>
      <w:keepNext/>
      <w:keepLines/>
      <w:tabs>
        <w:tab w:val="left" w:pos="794"/>
        <w:tab w:val="left" w:pos="1191"/>
        <w:tab w:val="left" w:pos="1588"/>
        <w:tab w:val="left" w:pos="1985"/>
      </w:tabs>
      <w:overflowPunct w:val="0"/>
      <w:spacing w:before="360" w:after="120"/>
      <w:jc w:val="center"/>
    </w:pPr>
    <w:rPr>
      <w:rFonts w:eastAsia="Times New Roman"/>
      <w:b/>
      <w:szCs w:val="20"/>
      <w:lang w:val="en-GB" w:eastAsia="en-US"/>
    </w:rPr>
  </w:style>
  <w:style w:type="paragraph" w:customStyle="1" w:styleId="TableNoBR">
    <w:name w:val="Table_No_BR"/>
    <w:basedOn w:val="Normal"/>
    <w:next w:val="TabletitleBR"/>
    <w:pPr>
      <w:keepNext/>
      <w:tabs>
        <w:tab w:val="left" w:pos="794"/>
        <w:tab w:val="left" w:pos="1191"/>
        <w:tab w:val="left" w:pos="1588"/>
        <w:tab w:val="left" w:pos="1985"/>
      </w:tabs>
      <w:overflowPunct w:val="0"/>
      <w:spacing w:before="560" w:after="120"/>
      <w:jc w:val="center"/>
    </w:pPr>
    <w:rPr>
      <w:rFonts w:eastAsia="Times New Roman"/>
      <w:caps/>
      <w:szCs w:val="20"/>
      <w:lang w:val="en-GB" w:eastAsia="en-US"/>
    </w:rPr>
  </w:style>
  <w:style w:type="paragraph" w:customStyle="1" w:styleId="PartNo">
    <w:name w:val="Part_No"/>
    <w:basedOn w:val="Normal"/>
    <w:next w:val="Partref"/>
    <w:pPr>
      <w:keepNext/>
      <w:keepLines/>
      <w:tabs>
        <w:tab w:val="left" w:pos="794"/>
        <w:tab w:val="left" w:pos="1191"/>
        <w:tab w:val="left" w:pos="1588"/>
        <w:tab w:val="left" w:pos="1985"/>
      </w:tabs>
      <w:overflowPunct w:val="0"/>
      <w:spacing w:before="480" w:after="80"/>
      <w:jc w:val="center"/>
    </w:pPr>
    <w:rPr>
      <w:rFonts w:eastAsia="Times New Roman"/>
      <w:caps/>
      <w:sz w:val="28"/>
      <w:szCs w:val="20"/>
      <w:lang w:val="en-GB" w:eastAsia="en-US"/>
    </w:rPr>
  </w:style>
  <w:style w:type="paragraph" w:customStyle="1" w:styleId="Partref">
    <w:name w:val="Part_ref"/>
    <w:basedOn w:val="Normal"/>
    <w:next w:val="Parttitle"/>
    <w:pPr>
      <w:keepNext/>
      <w:keepLines/>
      <w:tabs>
        <w:tab w:val="left" w:pos="794"/>
        <w:tab w:val="left" w:pos="1191"/>
        <w:tab w:val="left" w:pos="1588"/>
        <w:tab w:val="left" w:pos="1985"/>
      </w:tabs>
      <w:overflowPunct w:val="0"/>
      <w:spacing w:before="280"/>
      <w:jc w:val="center"/>
    </w:pPr>
    <w:rPr>
      <w:rFonts w:eastAsia="Times New Roman"/>
      <w:szCs w:val="20"/>
      <w:lang w:val="en-GB" w:eastAsia="en-US"/>
    </w:rPr>
  </w:style>
  <w:style w:type="paragraph" w:customStyle="1" w:styleId="Parttitle">
    <w:name w:val="Part_title"/>
    <w:basedOn w:val="Normal"/>
    <w:next w:val="Normalaftertitle"/>
    <w:pPr>
      <w:keepNext/>
      <w:keepLines/>
      <w:tabs>
        <w:tab w:val="left" w:pos="794"/>
        <w:tab w:val="left" w:pos="1191"/>
        <w:tab w:val="left" w:pos="1588"/>
        <w:tab w:val="left" w:pos="1985"/>
      </w:tabs>
      <w:overflowPunct w:val="0"/>
      <w:spacing w:before="240" w:after="280"/>
      <w:jc w:val="center"/>
    </w:pPr>
    <w:rPr>
      <w:rFonts w:eastAsia="Times New Roman"/>
      <w:b/>
      <w:sz w:val="28"/>
      <w:szCs w:val="20"/>
      <w:lang w:val="en-GB" w:eastAsia="en-US"/>
    </w:rPr>
  </w:style>
  <w:style w:type="paragraph" w:customStyle="1" w:styleId="RecNo">
    <w:name w:val="Rec_No"/>
    <w:basedOn w:val="Normal"/>
    <w:next w:val="Rectitle"/>
    <w:pPr>
      <w:keepNext/>
      <w:keepLines/>
      <w:tabs>
        <w:tab w:val="left" w:pos="794"/>
        <w:tab w:val="left" w:pos="1191"/>
        <w:tab w:val="left" w:pos="1588"/>
        <w:tab w:val="left" w:pos="1985"/>
      </w:tabs>
      <w:overflowPunct w:val="0"/>
    </w:pPr>
    <w:rPr>
      <w:rFonts w:eastAsia="Times New Roman"/>
      <w:b/>
      <w:sz w:val="28"/>
      <w:szCs w:val="20"/>
      <w:lang w:val="en-GB" w:eastAsia="en-US"/>
    </w:rPr>
  </w:style>
  <w:style w:type="paragraph" w:customStyle="1" w:styleId="QuestionNo">
    <w:name w:val="Question_No"/>
    <w:basedOn w:val="RecNo"/>
    <w:next w:val="Questiontitle"/>
  </w:style>
  <w:style w:type="character" w:customStyle="1" w:styleId="Recdef">
    <w:name w:val="Rec_def"/>
    <w:basedOn w:val="DefaultParagraphFont"/>
    <w:rPr>
      <w:b/>
    </w:rPr>
  </w:style>
  <w:style w:type="paragraph" w:customStyle="1" w:styleId="Reftext">
    <w:name w:val="Ref_text"/>
    <w:basedOn w:val="Normal"/>
    <w:pPr>
      <w:tabs>
        <w:tab w:val="left" w:pos="794"/>
        <w:tab w:val="left" w:pos="1191"/>
        <w:tab w:val="left" w:pos="1588"/>
        <w:tab w:val="left" w:pos="1985"/>
      </w:tabs>
      <w:overflowPunct w:val="0"/>
      <w:ind w:left="794" w:hanging="794"/>
    </w:pPr>
    <w:rPr>
      <w:rFonts w:eastAsia="Times New Roman"/>
      <w:szCs w:val="20"/>
      <w:lang w:val="en-GB" w:eastAsia="en-US"/>
    </w:rPr>
  </w:style>
  <w:style w:type="paragraph" w:customStyle="1" w:styleId="Reftitle">
    <w:name w:val="Ref_title"/>
    <w:basedOn w:val="Normal"/>
    <w:next w:val="Reftext"/>
    <w:pPr>
      <w:tabs>
        <w:tab w:val="left" w:pos="794"/>
        <w:tab w:val="left" w:pos="1191"/>
        <w:tab w:val="left" w:pos="1588"/>
        <w:tab w:val="left" w:pos="1985"/>
      </w:tabs>
      <w:overflowPunct w:val="0"/>
      <w:spacing w:before="480"/>
      <w:jc w:val="center"/>
    </w:pPr>
    <w:rPr>
      <w:rFonts w:eastAsia="Times New Roman"/>
      <w:b/>
      <w:szCs w:val="20"/>
      <w:lang w:val="en-GB" w:eastAsia="en-US"/>
    </w:rPr>
  </w:style>
  <w:style w:type="paragraph" w:customStyle="1" w:styleId="RepNo">
    <w:name w:val="Rep_No"/>
    <w:basedOn w:val="RecNo"/>
    <w:next w:val="Reptitle"/>
  </w:style>
  <w:style w:type="character" w:customStyle="1" w:styleId="Resdef">
    <w:name w:val="Res_def"/>
    <w:basedOn w:val="DefaultParagraphFont"/>
    <w:rPr>
      <w:rFonts w:ascii="Times New Roman" w:hAnsi="Times New Roman"/>
      <w:b/>
    </w:rPr>
  </w:style>
  <w:style w:type="paragraph" w:customStyle="1" w:styleId="ResNo">
    <w:name w:val="Res_No"/>
    <w:basedOn w:val="RecNo"/>
    <w:next w:val="Restitle"/>
  </w:style>
  <w:style w:type="paragraph" w:customStyle="1" w:styleId="SectionNo">
    <w:name w:val="Section_No"/>
    <w:basedOn w:val="Normal"/>
    <w:next w:val="Sectiontitle"/>
    <w:pPr>
      <w:keepNext/>
      <w:keepLines/>
      <w:tabs>
        <w:tab w:val="left" w:pos="794"/>
        <w:tab w:val="left" w:pos="1191"/>
        <w:tab w:val="left" w:pos="1588"/>
        <w:tab w:val="left" w:pos="1985"/>
      </w:tabs>
      <w:overflowPunct w:val="0"/>
      <w:spacing w:before="480" w:after="80"/>
      <w:jc w:val="center"/>
    </w:pPr>
    <w:rPr>
      <w:rFonts w:eastAsia="Times New Roman"/>
      <w:caps/>
      <w:sz w:val="28"/>
      <w:szCs w:val="20"/>
      <w:lang w:val="en-GB" w:eastAsia="en-US"/>
    </w:rPr>
  </w:style>
  <w:style w:type="paragraph" w:customStyle="1" w:styleId="Sectiontitle">
    <w:name w:val="Section_title"/>
    <w:basedOn w:val="Normal"/>
    <w:next w:val="Normalaftertitle"/>
    <w:pPr>
      <w:keepNext/>
      <w:keepLines/>
      <w:tabs>
        <w:tab w:val="left" w:pos="794"/>
        <w:tab w:val="left" w:pos="1191"/>
        <w:tab w:val="left" w:pos="1588"/>
        <w:tab w:val="left" w:pos="1985"/>
      </w:tabs>
      <w:overflowPunct w:val="0"/>
      <w:spacing w:before="480" w:after="280"/>
      <w:jc w:val="center"/>
    </w:pPr>
    <w:rPr>
      <w:rFonts w:eastAsia="Times New Roman"/>
      <w:b/>
      <w:sz w:val="28"/>
      <w:szCs w:val="20"/>
      <w:lang w:val="en-GB" w:eastAsia="en-US"/>
    </w:rPr>
  </w:style>
  <w:style w:type="paragraph" w:customStyle="1" w:styleId="SpecialFooter">
    <w:name w:val="Special Footer"/>
    <w:basedOn w:val="Footer"/>
    <w:pPr>
      <w:tabs>
        <w:tab w:val="clear" w:pos="4320"/>
        <w:tab w:val="clear" w:pos="8640"/>
        <w:tab w:val="left" w:pos="567"/>
        <w:tab w:val="left" w:pos="1134"/>
        <w:tab w:val="left" w:pos="1701"/>
        <w:tab w:val="left" w:pos="2268"/>
        <w:tab w:val="left" w:pos="2835"/>
        <w:tab w:val="left" w:pos="5954"/>
        <w:tab w:val="right" w:pos="9639"/>
      </w:tabs>
      <w:overflowPunct w:val="0"/>
      <w:jc w:val="both"/>
    </w:pPr>
    <w:rPr>
      <w:rFonts w:eastAsia="Times New Roman"/>
      <w:sz w:val="16"/>
      <w:szCs w:val="20"/>
      <w:lang w:val="en-GB" w:eastAsia="en-US"/>
    </w:rPr>
  </w:style>
  <w:style w:type="character" w:customStyle="1" w:styleId="Tablefreq">
    <w:name w:val="Table_freq"/>
    <w:basedOn w:val="DefaultParagraphFont"/>
    <w:rPr>
      <w:b/>
      <w:color w:val="auto"/>
    </w:rPr>
  </w:style>
  <w:style w:type="paragraph" w:customStyle="1" w:styleId="Tablelegend">
    <w:name w:val="Table_legend"/>
    <w:basedOn w:val="Normal"/>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spacing w:after="40"/>
    </w:pPr>
    <w:rPr>
      <w:rFonts w:eastAsia="Times New Roman"/>
      <w:sz w:val="22"/>
      <w:szCs w:val="20"/>
      <w:lang w:val="en-GB" w:eastAsia="en-US"/>
    </w:rPr>
  </w:style>
  <w:style w:type="paragraph" w:customStyle="1" w:styleId="Tableref">
    <w:name w:val="Table_ref"/>
    <w:basedOn w:val="Normal"/>
    <w:next w:val="TabletitleBR"/>
    <w:pPr>
      <w:keepNext/>
      <w:tabs>
        <w:tab w:val="left" w:pos="794"/>
        <w:tab w:val="left" w:pos="1191"/>
        <w:tab w:val="left" w:pos="1588"/>
        <w:tab w:val="left" w:pos="1985"/>
      </w:tabs>
      <w:overflowPunct w:val="0"/>
      <w:spacing w:after="120"/>
      <w:jc w:val="center"/>
    </w:pPr>
    <w:rPr>
      <w:rFonts w:eastAsia="Times New Roman"/>
      <w:szCs w:val="20"/>
      <w:lang w:val="en-GB" w:eastAsia="en-US"/>
    </w:rPr>
  </w:style>
  <w:style w:type="paragraph" w:customStyle="1" w:styleId="Title1">
    <w:name w:val="Title 1"/>
    <w:basedOn w:val="Normal"/>
    <w:next w:val="Title2"/>
    <w:link w:val="Title1Char"/>
    <w:rsid w:val="00452575"/>
    <w:pPr>
      <w:tabs>
        <w:tab w:val="left" w:pos="567"/>
        <w:tab w:val="left" w:pos="1134"/>
        <w:tab w:val="left" w:pos="1701"/>
        <w:tab w:val="left" w:pos="2268"/>
        <w:tab w:val="left" w:pos="2835"/>
      </w:tabs>
      <w:overflowPunct w:val="0"/>
      <w:spacing w:before="240"/>
      <w:jc w:val="center"/>
    </w:pPr>
    <w:rPr>
      <w:caps/>
      <w:sz w:val="28"/>
      <w:szCs w:val="20"/>
      <w:lang w:val="en-GB" w:eastAsia="en-US"/>
    </w:rPr>
  </w:style>
  <w:style w:type="paragraph" w:customStyle="1" w:styleId="Title2">
    <w:name w:val="Title 2"/>
    <w:basedOn w:val="Title1"/>
    <w:next w:val="Title3"/>
  </w:style>
  <w:style w:type="paragraph" w:customStyle="1" w:styleId="Title3">
    <w:name w:val="Title 3"/>
    <w:basedOn w:val="Title2"/>
    <w:next w:val="Title4"/>
    <w:rPr>
      <w:caps w:val="0"/>
    </w:rPr>
  </w:style>
  <w:style w:type="paragraph" w:customStyle="1" w:styleId="Title4">
    <w:name w:val="Title 4"/>
    <w:basedOn w:val="Title3"/>
    <w:next w:val="Heading1"/>
    <w:rPr>
      <w:b/>
    </w:rPr>
  </w:style>
  <w:style w:type="paragraph" w:customStyle="1" w:styleId="toc0">
    <w:name w:val="toc 0"/>
    <w:basedOn w:val="Normal"/>
    <w:next w:val="TOC1"/>
    <w:pPr>
      <w:tabs>
        <w:tab w:val="right" w:pos="9639"/>
      </w:tabs>
      <w:overflowPunct w:val="0"/>
    </w:pPr>
    <w:rPr>
      <w:rFonts w:eastAsia="Times New Roman"/>
      <w:b/>
      <w:szCs w:val="20"/>
      <w:lang w:val="en-GB" w:eastAsia="en-US"/>
    </w:rPr>
  </w:style>
  <w:style w:type="paragraph" w:styleId="TOC1">
    <w:name w:val="toc 1"/>
    <w:basedOn w:val="Normal"/>
    <w:pPr>
      <w:keepLines/>
      <w:tabs>
        <w:tab w:val="left" w:pos="964"/>
        <w:tab w:val="left" w:leader="dot" w:pos="8789"/>
        <w:tab w:val="right" w:pos="9639"/>
      </w:tabs>
      <w:overflowPunct w:val="0"/>
      <w:spacing w:before="240"/>
      <w:ind w:left="680" w:right="851" w:hanging="680"/>
    </w:pPr>
    <w:rPr>
      <w:rFonts w:eastAsia="Times New Roman"/>
      <w:szCs w:val="20"/>
      <w:lang w:val="en-GB" w:eastAsia="en-US"/>
    </w:rPr>
  </w:style>
  <w:style w:type="paragraph" w:styleId="TOC2">
    <w:name w:val="toc 2"/>
    <w:basedOn w:val="TOC1"/>
    <w:pPr>
      <w:spacing w:before="80"/>
      <w:ind w:left="1531" w:hanging="851"/>
    </w:pPr>
  </w:style>
  <w:style w:type="paragraph" w:styleId="TOC3">
    <w:name w:val="toc 3"/>
    <w:basedOn w:val="TOC2"/>
  </w:style>
  <w:style w:type="paragraph" w:styleId="TOC4">
    <w:name w:val="toc 4"/>
    <w:basedOn w:val="TOC3"/>
  </w:style>
  <w:style w:type="paragraph" w:styleId="TOC5">
    <w:name w:val="toc 5"/>
    <w:basedOn w:val="TOC4"/>
  </w:style>
  <w:style w:type="paragraph" w:styleId="TOC6">
    <w:name w:val="toc 6"/>
    <w:basedOn w:val="TOC4"/>
  </w:style>
  <w:style w:type="paragraph" w:styleId="TOC7">
    <w:name w:val="toc 7"/>
    <w:basedOn w:val="TOC4"/>
  </w:style>
  <w:style w:type="paragraph" w:styleId="TOC8">
    <w:name w:val="toc 8"/>
    <w:basedOn w:val="TOC4"/>
  </w:style>
  <w:style w:type="paragraph" w:customStyle="1" w:styleId="FiguretitleBR">
    <w:name w:val="Figure_title_BR"/>
    <w:basedOn w:val="TabletitleBR"/>
    <w:next w:val="Figurewithouttitle"/>
    <w:pPr>
      <w:keepNext w:val="0"/>
      <w:spacing w:after="480"/>
    </w:pPr>
  </w:style>
  <w:style w:type="paragraph" w:customStyle="1" w:styleId="FigureNoBR">
    <w:name w:val="Figure_No_BR"/>
    <w:basedOn w:val="Normal"/>
    <w:next w:val="FiguretitleBR"/>
    <w:pPr>
      <w:keepNext/>
      <w:keepLines/>
      <w:tabs>
        <w:tab w:val="left" w:pos="794"/>
        <w:tab w:val="left" w:pos="1191"/>
        <w:tab w:val="left" w:pos="1588"/>
        <w:tab w:val="left" w:pos="1985"/>
      </w:tabs>
      <w:overflowPunct w:val="0"/>
      <w:spacing w:before="480" w:after="120"/>
      <w:jc w:val="center"/>
    </w:pPr>
    <w:rPr>
      <w:rFonts w:eastAsia="Times New Roman"/>
      <w:caps/>
      <w:szCs w:val="20"/>
      <w:lang w:val="en-GB" w:eastAsia="en-US"/>
    </w:rPr>
  </w:style>
  <w:style w:type="paragraph" w:customStyle="1" w:styleId="TableText0">
    <w:name w:val="Table_Text"/>
    <w:basedOn w:val="Normal"/>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autoSpaceDE/>
      <w:spacing w:before="40" w:after="40"/>
    </w:pPr>
    <w:rPr>
      <w:rFonts w:eastAsia="Times New Roman"/>
      <w:sz w:val="22"/>
      <w:szCs w:val="20"/>
      <w:lang w:eastAsia="en-US"/>
    </w:rPr>
  </w:style>
  <w:style w:type="character" w:customStyle="1" w:styleId="TabletextChar">
    <w:name w:val="Table_text Char"/>
    <w:basedOn w:val="DefaultParagraphFont"/>
    <w:rPr>
      <w:sz w:val="22"/>
      <w:lang w:val="en-GB" w:eastAsia="en-US" w:bidi="ar-SA"/>
    </w:rPr>
  </w:style>
  <w:style w:type="character" w:customStyle="1" w:styleId="TabletitleBRChar">
    <w:name w:val="Table_title_BR Char"/>
    <w:basedOn w:val="DefaultParagraphFont"/>
    <w:rPr>
      <w:b/>
      <w:sz w:val="24"/>
      <w:lang w:val="en-GB" w:eastAsia="en-US" w:bidi="ar-SA"/>
    </w:rPr>
  </w:style>
  <w:style w:type="character" w:customStyle="1" w:styleId="TableNoBRChar">
    <w:name w:val="Table_No_BR Char"/>
    <w:basedOn w:val="DefaultParagraphFont"/>
    <w:rPr>
      <w:caps/>
      <w:sz w:val="24"/>
      <w:lang w:val="en-GB" w:eastAsia="en-US" w:bidi="ar-SA"/>
    </w:rPr>
  </w:style>
  <w:style w:type="character" w:customStyle="1" w:styleId="AnnexNotitleChar">
    <w:name w:val="Annex_No &amp; title Char"/>
    <w:basedOn w:val="DefaultParagraphFont"/>
    <w:rPr>
      <w:b/>
      <w:sz w:val="28"/>
      <w:lang w:val="en-GB" w:eastAsia="en-US" w:bidi="ar-SA"/>
    </w:rPr>
  </w:style>
  <w:style w:type="paragraph" w:customStyle="1" w:styleId="Style1">
    <w:name w:val="Style1"/>
    <w:basedOn w:val="Normal"/>
    <w:pPr>
      <w:tabs>
        <w:tab w:val="left" w:pos="794"/>
        <w:tab w:val="left" w:pos="1191"/>
        <w:tab w:val="left" w:pos="1588"/>
        <w:tab w:val="left" w:pos="1985"/>
      </w:tabs>
      <w:overflowPunct w:val="0"/>
      <w:ind w:left="720"/>
    </w:pPr>
    <w:rPr>
      <w:rFonts w:eastAsia="Times New Roman"/>
      <w:sz w:val="20"/>
      <w:szCs w:val="20"/>
      <w:lang w:val="en-GB" w:eastAsia="en-US"/>
    </w:rPr>
  </w:style>
  <w:style w:type="character" w:customStyle="1" w:styleId="enumlev1Char">
    <w:name w:val="enumlev1 Char"/>
    <w:basedOn w:val="DefaultParagraphFont"/>
    <w:rPr>
      <w:sz w:val="24"/>
      <w:szCs w:val="24"/>
      <w:lang w:val="en-GB" w:eastAsia="en-US"/>
    </w:rPr>
  </w:style>
  <w:style w:type="character" w:styleId="Strong">
    <w:name w:val="Strong"/>
    <w:basedOn w:val="DefaultParagraphFont"/>
    <w:uiPriority w:val="22"/>
    <w:qFormat/>
    <w:rPr>
      <w:b/>
      <w:bCs/>
    </w:rPr>
  </w:style>
  <w:style w:type="paragraph" w:customStyle="1" w:styleId="TableNo">
    <w:name w:val="Table_No"/>
    <w:basedOn w:val="Normal"/>
    <w:next w:val="Normal"/>
    <w:pPr>
      <w:keepNext/>
      <w:tabs>
        <w:tab w:val="left" w:pos="794"/>
        <w:tab w:val="left" w:pos="1191"/>
        <w:tab w:val="left" w:pos="1588"/>
        <w:tab w:val="left" w:pos="1985"/>
      </w:tabs>
      <w:overflowPunct w:val="0"/>
      <w:spacing w:before="560" w:after="120"/>
      <w:jc w:val="center"/>
    </w:pPr>
    <w:rPr>
      <w:rFonts w:eastAsia="Times New Roman"/>
      <w:caps/>
      <w:szCs w:val="20"/>
      <w:lang w:eastAsia="en-US"/>
    </w:rPr>
  </w:style>
  <w:style w:type="character" w:customStyle="1" w:styleId="TableNoChar">
    <w:name w:val="Table_No Char"/>
    <w:basedOn w:val="DefaultParagraphFont"/>
    <w:rPr>
      <w:caps/>
      <w:sz w:val="24"/>
      <w:lang w:val="en-US" w:eastAsia="en-US" w:bidi="ar-SA"/>
    </w:rPr>
  </w:style>
  <w:style w:type="character" w:customStyle="1" w:styleId="HeadingbChar">
    <w:name w:val="Heading_b Char"/>
    <w:basedOn w:val="DefaultParagraphFont"/>
    <w:rPr>
      <w:rFonts w:ascii="Times New Roman Bold" w:hAnsi="Times New Roman Bold"/>
      <w:b/>
      <w:sz w:val="22"/>
      <w:lang w:val="en-GB" w:eastAsia="en-US" w:bidi="ar-SA"/>
    </w:rPr>
  </w:style>
  <w:style w:type="paragraph" w:customStyle="1" w:styleId="TableTitle">
    <w:name w:val="Table_Title"/>
    <w:basedOn w:val="Normal"/>
    <w:next w:val="TableText0"/>
    <w:pPr>
      <w:keepNext/>
      <w:keepLines/>
      <w:tabs>
        <w:tab w:val="left" w:pos="794"/>
        <w:tab w:val="left" w:pos="1191"/>
        <w:tab w:val="left" w:pos="1588"/>
        <w:tab w:val="left" w:pos="1985"/>
      </w:tabs>
      <w:autoSpaceDE/>
      <w:spacing w:after="120"/>
      <w:jc w:val="center"/>
    </w:pPr>
    <w:rPr>
      <w:rFonts w:eastAsia="Times New Roman"/>
      <w:b/>
      <w:szCs w:val="20"/>
      <w:lang w:eastAsia="en-US"/>
    </w:rPr>
  </w:style>
  <w:style w:type="paragraph" w:customStyle="1" w:styleId="Tabletitle0">
    <w:name w:val="Table_title"/>
    <w:basedOn w:val="Normal"/>
    <w:next w:val="Tabletext"/>
    <w:pPr>
      <w:keepNext/>
      <w:keepLines/>
      <w:tabs>
        <w:tab w:val="left" w:pos="794"/>
        <w:tab w:val="left" w:pos="1191"/>
        <w:tab w:val="left" w:pos="1588"/>
        <w:tab w:val="left" w:pos="1985"/>
      </w:tabs>
      <w:overflowPunct w:val="0"/>
      <w:spacing w:after="120"/>
      <w:jc w:val="center"/>
    </w:pPr>
    <w:rPr>
      <w:rFonts w:ascii="Times New Roman Bold" w:eastAsia="Times New Roman" w:hAnsi="Times New Roman Bold"/>
      <w:b/>
      <w:szCs w:val="20"/>
      <w:lang w:eastAsia="en-US"/>
    </w:rPr>
  </w:style>
  <w:style w:type="paragraph" w:customStyle="1" w:styleId="Annextitle">
    <w:name w:val="Annex_title"/>
    <w:basedOn w:val="Normal"/>
    <w:next w:val="Normal"/>
    <w:pPr>
      <w:keepNext/>
      <w:keepLines/>
      <w:tabs>
        <w:tab w:val="left" w:pos="794"/>
        <w:tab w:val="left" w:pos="1191"/>
        <w:tab w:val="left" w:pos="1588"/>
        <w:tab w:val="left" w:pos="1985"/>
      </w:tabs>
      <w:overflowPunct w:val="0"/>
      <w:spacing w:before="240" w:after="280"/>
      <w:jc w:val="center"/>
    </w:pPr>
    <w:rPr>
      <w:rFonts w:ascii="Times New Roman Bold" w:eastAsia="Times New Roman" w:hAnsi="Times New Roman Bold"/>
      <w:b/>
      <w:sz w:val="28"/>
      <w:szCs w:val="20"/>
      <w:lang w:eastAsia="en-US"/>
    </w:rPr>
  </w:style>
  <w:style w:type="character" w:customStyle="1" w:styleId="AnnextitleChar">
    <w:name w:val="Annex_title Char"/>
    <w:basedOn w:val="DefaultParagraphFont"/>
    <w:rPr>
      <w:rFonts w:ascii="Times New Roman Bold" w:hAnsi="Times New Roman Bold"/>
      <w:b/>
      <w:sz w:val="28"/>
      <w:lang w:val="en-US" w:eastAsia="en-US" w:bidi="ar-SA"/>
    </w:rPr>
  </w:style>
  <w:style w:type="paragraph" w:customStyle="1" w:styleId="Table">
    <w:name w:val="Table_#"/>
    <w:basedOn w:val="Normal"/>
    <w:next w:val="TableTitle"/>
    <w:pPr>
      <w:keepNext/>
      <w:tabs>
        <w:tab w:val="left" w:pos="794"/>
        <w:tab w:val="left" w:pos="1191"/>
        <w:tab w:val="left" w:pos="1588"/>
        <w:tab w:val="left" w:pos="1985"/>
      </w:tabs>
      <w:autoSpaceDE/>
      <w:spacing w:before="560" w:after="120"/>
      <w:jc w:val="center"/>
    </w:pPr>
    <w:rPr>
      <w:rFonts w:eastAsia="Times New Roman"/>
      <w:caps/>
      <w:szCs w:val="20"/>
      <w:lang w:val="en-GB" w:eastAsia="en-US"/>
    </w:rPr>
  </w:style>
  <w:style w:type="paragraph" w:customStyle="1" w:styleId="Char">
    <w:name w:val="Char"/>
    <w:basedOn w:val="Normal"/>
    <w:pPr>
      <w:autoSpaceDE/>
      <w:spacing w:after="160" w:line="240" w:lineRule="exact"/>
    </w:pPr>
    <w:rPr>
      <w:rFonts w:ascii="Arial" w:eastAsia="Times New Roman" w:hAnsi="Arial"/>
      <w:sz w:val="20"/>
      <w:szCs w:val="20"/>
      <w:lang w:val="fr-FR"/>
    </w:rPr>
  </w:style>
  <w:style w:type="paragraph" w:styleId="BalloonText">
    <w:name w:val="Balloon Text"/>
    <w:basedOn w:val="Normal"/>
    <w:link w:val="BalloonTextChar2"/>
    <w:uiPriority w:val="99"/>
    <w:rPr>
      <w:rFonts w:ascii="Tahoma" w:hAnsi="Tahoma" w:cs="Tahoma"/>
      <w:sz w:val="16"/>
      <w:szCs w:val="16"/>
    </w:rPr>
  </w:style>
  <w:style w:type="character" w:customStyle="1" w:styleId="BalloonTextChar">
    <w:name w:val="Balloon Text Char"/>
    <w:basedOn w:val="DefaultParagraphFont"/>
    <w:uiPriority w:val="99"/>
    <w:rPr>
      <w:rFonts w:ascii="Tahoma" w:hAnsi="Tahoma" w:cs="Tahoma"/>
      <w:sz w:val="16"/>
      <w:szCs w:val="16"/>
    </w:rPr>
  </w:style>
  <w:style w:type="paragraph" w:styleId="ListParagraph">
    <w:name w:val="List Paragraph"/>
    <w:basedOn w:val="Normal"/>
    <w:uiPriority w:val="34"/>
    <w:qFormat/>
    <w:pPr>
      <w:tabs>
        <w:tab w:val="left" w:pos="794"/>
        <w:tab w:val="left" w:pos="1191"/>
        <w:tab w:val="left" w:pos="1588"/>
        <w:tab w:val="left" w:pos="1985"/>
      </w:tabs>
      <w:overflowPunct w:val="0"/>
      <w:ind w:left="720"/>
    </w:pPr>
    <w:rPr>
      <w:rFonts w:eastAsia="Times New Roman"/>
      <w:szCs w:val="20"/>
      <w:lang w:val="en-GB" w:eastAsia="en-US"/>
    </w:rPr>
  </w:style>
  <w:style w:type="paragraph" w:customStyle="1" w:styleId="Default">
    <w:name w:val="Default"/>
    <w:pPr>
      <w:suppressAutoHyphens/>
      <w:autoSpaceDE w:val="0"/>
    </w:pPr>
    <w:rPr>
      <w:color w:val="000000"/>
      <w:sz w:val="24"/>
      <w:szCs w:val="24"/>
    </w:rPr>
  </w:style>
  <w:style w:type="paragraph" w:styleId="Title">
    <w:name w:val="Title"/>
    <w:basedOn w:val="Normal"/>
    <w:uiPriority w:val="10"/>
    <w:qFormat/>
    <w:pPr>
      <w:overflowPunct w:val="0"/>
      <w:jc w:val="center"/>
    </w:pPr>
    <w:rPr>
      <w:rFonts w:ascii="Arial" w:hAnsi="Arial"/>
      <w:sz w:val="28"/>
      <w:szCs w:val="20"/>
    </w:rPr>
  </w:style>
  <w:style w:type="character" w:customStyle="1" w:styleId="TitleChar">
    <w:name w:val="Title Char"/>
    <w:basedOn w:val="DefaultParagraphFont"/>
    <w:rPr>
      <w:rFonts w:ascii="Arial" w:hAnsi="Arial"/>
      <w:sz w:val="28"/>
    </w:rPr>
  </w:style>
  <w:style w:type="paragraph" w:customStyle="1" w:styleId="Object">
    <w:name w:val="Object"/>
    <w:basedOn w:val="Normal"/>
    <w:uiPriority w:val="99"/>
    <w:pPr>
      <w:autoSpaceDE/>
      <w:spacing w:before="270"/>
    </w:pPr>
    <w:rPr>
      <w:rFonts w:ascii="Arial" w:hAnsi="Arial"/>
      <w:sz w:val="20"/>
      <w:szCs w:val="20"/>
      <w:lang w:eastAsia="en-US" w:bidi="he-IL"/>
    </w:rPr>
  </w:style>
  <w:style w:type="paragraph" w:customStyle="1" w:styleId="FromRef">
    <w:name w:val="FromRef"/>
    <w:basedOn w:val="Normal"/>
    <w:uiPriority w:val="99"/>
    <w:pPr>
      <w:autoSpaceDE/>
      <w:spacing w:before="30"/>
    </w:pPr>
    <w:rPr>
      <w:rFonts w:ascii="Arial" w:hAnsi="Arial"/>
      <w:sz w:val="20"/>
      <w:szCs w:val="20"/>
      <w:lang w:eastAsia="en-US" w:bidi="he-IL"/>
    </w:rPr>
  </w:style>
  <w:style w:type="paragraph" w:customStyle="1" w:styleId="LetterHead">
    <w:name w:val="LetterHead"/>
    <w:basedOn w:val="Normal"/>
    <w:pPr>
      <w:pageBreakBefore/>
      <w:tabs>
        <w:tab w:val="right" w:pos="8647"/>
      </w:tabs>
      <w:autoSpaceDE/>
      <w:spacing w:before="660"/>
    </w:pPr>
    <w:rPr>
      <w:rFonts w:ascii="Futura Lt BT" w:hAnsi="Futura Lt BT"/>
      <w:spacing w:val="25"/>
      <w:sz w:val="44"/>
      <w:szCs w:val="20"/>
      <w:lang w:eastAsia="en-US" w:bidi="he-IL"/>
    </w:rPr>
  </w:style>
  <w:style w:type="paragraph" w:customStyle="1" w:styleId="Bureau">
    <w:name w:val="Bureau"/>
    <w:basedOn w:val="Normal"/>
    <w:pPr>
      <w:tabs>
        <w:tab w:val="right" w:pos="8732"/>
      </w:tabs>
      <w:autoSpaceDE/>
    </w:pPr>
    <w:rPr>
      <w:rFonts w:ascii="Futura Lt BT" w:hAnsi="Futura Lt BT"/>
      <w:i/>
      <w:sz w:val="28"/>
      <w:szCs w:val="20"/>
      <w:lang w:eastAsia="en-US" w:bidi="he-IL"/>
    </w:rPr>
  </w:style>
  <w:style w:type="paragraph" w:customStyle="1" w:styleId="Logo">
    <w:name w:val="Logo"/>
    <w:basedOn w:val="Normal"/>
    <w:pPr>
      <w:autoSpaceDE/>
      <w:spacing w:before="100"/>
      <w:jc w:val="right"/>
    </w:pPr>
    <w:rPr>
      <w:rFonts w:ascii="Futura Lt BT" w:hAnsi="Futura Lt BT"/>
      <w:color w:val="FFFFFF"/>
      <w:sz w:val="20"/>
      <w:szCs w:val="20"/>
      <w:lang w:eastAsia="en-US" w:bidi="he-IL"/>
    </w:rPr>
  </w:style>
  <w:style w:type="paragraph" w:customStyle="1" w:styleId="ITURef">
    <w:name w:val="ITURef"/>
    <w:basedOn w:val="Normal"/>
    <w:pPr>
      <w:tabs>
        <w:tab w:val="left" w:pos="7711"/>
        <w:tab w:val="left" w:pos="8448"/>
        <w:tab w:val="right" w:pos="10603"/>
      </w:tabs>
      <w:autoSpaceDE/>
    </w:pPr>
    <w:rPr>
      <w:rFonts w:ascii="Futura Lt BT" w:hAnsi="Futura Lt BT"/>
      <w:b/>
      <w:sz w:val="20"/>
      <w:szCs w:val="20"/>
      <w:lang w:eastAsia="en-US" w:bidi="he-IL"/>
    </w:rPr>
  </w:style>
  <w:style w:type="paragraph" w:customStyle="1" w:styleId="Item">
    <w:name w:val="Item"/>
    <w:basedOn w:val="Normal"/>
    <w:pPr>
      <w:autoSpaceDE/>
    </w:pPr>
    <w:rPr>
      <w:rFonts w:ascii="Futura Lt BT" w:hAnsi="Futura Lt BT"/>
      <w:b/>
      <w:sz w:val="22"/>
      <w:szCs w:val="20"/>
      <w:lang w:eastAsia="en-US" w:bidi="he-IL"/>
    </w:rPr>
  </w:style>
  <w:style w:type="paragraph" w:customStyle="1" w:styleId="Reasons">
    <w:name w:val="Reasons"/>
    <w:basedOn w:val="Normal"/>
    <w:qFormat/>
    <w:pPr>
      <w:autoSpaceDE/>
    </w:pPr>
    <w:rPr>
      <w:rFonts w:eastAsia="Times New Roman" w:cs="Arial"/>
      <w:szCs w:val="20"/>
      <w:lang w:eastAsia="en-US"/>
    </w:rPr>
  </w:style>
  <w:style w:type="character" w:customStyle="1" w:styleId="Heading1Char">
    <w:name w:val="Heading 1 Char"/>
    <w:basedOn w:val="DefaultParagraphFont"/>
    <w:rPr>
      <w:rFonts w:eastAsia="Times New Roman"/>
      <w:b/>
      <w:sz w:val="24"/>
      <w:lang w:val="en-GB" w:eastAsia="en-US"/>
    </w:rPr>
  </w:style>
  <w:style w:type="paragraph" w:customStyle="1" w:styleId="Normalaftertitle0">
    <w:name w:val="Normal after title"/>
    <w:basedOn w:val="Normal"/>
    <w:next w:val="Normal"/>
    <w:pPr>
      <w:tabs>
        <w:tab w:val="left" w:pos="794"/>
        <w:tab w:val="left" w:pos="1191"/>
        <w:tab w:val="left" w:pos="1588"/>
        <w:tab w:val="left" w:pos="1985"/>
      </w:tabs>
      <w:overflowPunct w:val="0"/>
      <w:snapToGrid w:val="0"/>
      <w:spacing w:before="360"/>
    </w:pPr>
    <w:rPr>
      <w:sz w:val="22"/>
      <w:szCs w:val="20"/>
      <w:lang w:val="en-GB" w:eastAsia="en-US"/>
    </w:rPr>
  </w:style>
  <w:style w:type="paragraph" w:customStyle="1" w:styleId="Message">
    <w:name w:val="Message"/>
    <w:pPr>
      <w:suppressAutoHyphens/>
      <w:spacing w:before="240" w:line="300" w:lineRule="exact"/>
      <w:ind w:left="794" w:right="794"/>
    </w:pPr>
    <w:rPr>
      <w:rFonts w:ascii="Arial" w:hAnsi="Arial"/>
      <w:sz w:val="22"/>
      <w:lang w:eastAsia="en-US" w:bidi="he-IL"/>
    </w:rPr>
  </w:style>
  <w:style w:type="paragraph" w:customStyle="1" w:styleId="AnnexNo">
    <w:name w:val="Annex_No"/>
    <w:basedOn w:val="Normal"/>
    <w:next w:val="Normal"/>
    <w:pPr>
      <w:keepNext/>
      <w:keepLines/>
      <w:tabs>
        <w:tab w:val="left" w:pos="794"/>
        <w:tab w:val="left" w:pos="1191"/>
        <w:tab w:val="left" w:pos="1588"/>
        <w:tab w:val="left" w:pos="1985"/>
      </w:tabs>
      <w:overflowPunct w:val="0"/>
      <w:snapToGrid w:val="0"/>
      <w:spacing w:before="480" w:after="80"/>
      <w:jc w:val="center"/>
    </w:pPr>
    <w:rPr>
      <w:caps/>
      <w:sz w:val="28"/>
      <w:szCs w:val="20"/>
      <w:lang w:val="en-GB" w:eastAsia="en-US"/>
    </w:rPr>
  </w:style>
  <w:style w:type="character" w:customStyle="1" w:styleId="Bodytext15">
    <w:name w:val="Body text (15)_"/>
    <w:basedOn w:val="DefaultParagraphFont"/>
    <w:rPr>
      <w:b/>
      <w:bCs/>
      <w:sz w:val="18"/>
      <w:szCs w:val="18"/>
      <w:shd w:val="clear" w:color="auto" w:fill="FFFFFF"/>
    </w:rPr>
  </w:style>
  <w:style w:type="character" w:customStyle="1" w:styleId="Bodytext15105pt">
    <w:name w:val="Body text (15) + 10.5 pt"/>
    <w:basedOn w:val="Bodytext15"/>
    <w:rPr>
      <w:b/>
      <w:bCs/>
      <w:color w:val="000000"/>
      <w:spacing w:val="0"/>
      <w:w w:val="100"/>
      <w:position w:val="0"/>
      <w:sz w:val="21"/>
      <w:szCs w:val="21"/>
      <w:shd w:val="clear" w:color="auto" w:fill="FFFFFF"/>
      <w:vertAlign w:val="baseline"/>
      <w:lang w:val="en-US"/>
    </w:rPr>
  </w:style>
  <w:style w:type="character" w:customStyle="1" w:styleId="Bodytext33">
    <w:name w:val="Body text (33)_"/>
    <w:basedOn w:val="DefaultParagraphFont"/>
    <w:rPr>
      <w:rFonts w:ascii="Arial" w:eastAsia="Arial" w:hAnsi="Arial" w:cs="Arial"/>
      <w:spacing w:val="-10"/>
      <w:sz w:val="13"/>
      <w:szCs w:val="13"/>
      <w:shd w:val="clear" w:color="auto" w:fill="FFFFFF"/>
    </w:rPr>
  </w:style>
  <w:style w:type="character" w:customStyle="1" w:styleId="Bodytext33Constantia">
    <w:name w:val="Body text (33) + Constantia"/>
    <w:basedOn w:val="Bodytext33"/>
    <w:rPr>
      <w:rFonts w:ascii="Constantia" w:eastAsia="Constantia" w:hAnsi="Constantia" w:cs="Constantia"/>
      <w:color w:val="000000"/>
      <w:spacing w:val="0"/>
      <w:w w:val="66"/>
      <w:position w:val="0"/>
      <w:sz w:val="18"/>
      <w:szCs w:val="18"/>
      <w:shd w:val="clear" w:color="auto" w:fill="FFFFFF"/>
      <w:vertAlign w:val="baseline"/>
      <w:lang w:val="en-US"/>
    </w:rPr>
  </w:style>
  <w:style w:type="character" w:customStyle="1" w:styleId="Bodytext18">
    <w:name w:val="Body text (18)_"/>
    <w:basedOn w:val="DefaultParagraphFont"/>
    <w:rPr>
      <w:rFonts w:ascii="Arial" w:eastAsia="Arial" w:hAnsi="Arial" w:cs="Arial"/>
      <w:spacing w:val="-10"/>
      <w:sz w:val="13"/>
      <w:szCs w:val="13"/>
      <w:shd w:val="clear" w:color="auto" w:fill="FFFFFF"/>
    </w:rPr>
  </w:style>
  <w:style w:type="character" w:customStyle="1" w:styleId="Bodytext18Spacing9pt">
    <w:name w:val="Body text (18) + Spacing 9 pt"/>
    <w:basedOn w:val="Bodytext18"/>
    <w:rPr>
      <w:rFonts w:ascii="Arial" w:eastAsia="Arial" w:hAnsi="Arial" w:cs="Arial"/>
      <w:color w:val="000000"/>
      <w:spacing w:val="190"/>
      <w:w w:val="100"/>
      <w:position w:val="0"/>
      <w:sz w:val="13"/>
      <w:szCs w:val="13"/>
      <w:shd w:val="clear" w:color="auto" w:fill="FFFFFF"/>
      <w:vertAlign w:val="baseline"/>
      <w:lang w:val="en-US"/>
    </w:rPr>
  </w:style>
  <w:style w:type="character" w:customStyle="1" w:styleId="Bodytext18Spacing2pt">
    <w:name w:val="Body text (18) + Spacing 2 pt"/>
    <w:basedOn w:val="Bodytext18"/>
    <w:rPr>
      <w:rFonts w:ascii="Arial" w:eastAsia="Arial" w:hAnsi="Arial" w:cs="Arial"/>
      <w:color w:val="000000"/>
      <w:spacing w:val="50"/>
      <w:w w:val="100"/>
      <w:position w:val="0"/>
      <w:sz w:val="13"/>
      <w:szCs w:val="13"/>
      <w:shd w:val="clear" w:color="auto" w:fill="FFFFFF"/>
      <w:vertAlign w:val="baseline"/>
      <w:lang w:val="en-US"/>
    </w:rPr>
  </w:style>
  <w:style w:type="paragraph" w:customStyle="1" w:styleId="Bodytext150">
    <w:name w:val="Body text (15)"/>
    <w:basedOn w:val="Normal"/>
    <w:pPr>
      <w:shd w:val="clear" w:color="auto" w:fill="FFFFFF"/>
      <w:autoSpaceDE/>
      <w:spacing w:before="240" w:line="216" w:lineRule="exact"/>
      <w:ind w:hanging="1140"/>
      <w:jc w:val="both"/>
    </w:pPr>
    <w:rPr>
      <w:b/>
      <w:bCs/>
      <w:sz w:val="18"/>
      <w:szCs w:val="18"/>
    </w:rPr>
  </w:style>
  <w:style w:type="paragraph" w:customStyle="1" w:styleId="Bodytext180">
    <w:name w:val="Body text (18)"/>
    <w:basedOn w:val="Normal"/>
    <w:pPr>
      <w:shd w:val="clear" w:color="auto" w:fill="FFFFFF"/>
      <w:autoSpaceDE/>
      <w:spacing w:line="0" w:lineRule="atLeast"/>
    </w:pPr>
    <w:rPr>
      <w:rFonts w:ascii="Arial" w:eastAsia="Arial" w:hAnsi="Arial" w:cs="Arial"/>
      <w:spacing w:val="-10"/>
      <w:sz w:val="13"/>
      <w:szCs w:val="13"/>
    </w:rPr>
  </w:style>
  <w:style w:type="paragraph" w:customStyle="1" w:styleId="Bodytext330">
    <w:name w:val="Body text (33)"/>
    <w:basedOn w:val="Normal"/>
    <w:pPr>
      <w:shd w:val="clear" w:color="auto" w:fill="FFFFFF"/>
      <w:autoSpaceDE/>
      <w:bidi/>
      <w:spacing w:before="960" w:line="252" w:lineRule="exact"/>
      <w:ind w:hanging="1040"/>
    </w:pPr>
    <w:rPr>
      <w:rFonts w:ascii="Arial" w:eastAsia="Arial" w:hAnsi="Arial" w:cs="Arial"/>
      <w:spacing w:val="-10"/>
      <w:sz w:val="13"/>
      <w:szCs w:val="13"/>
    </w:rPr>
  </w:style>
  <w:style w:type="character" w:customStyle="1" w:styleId="BodytextExact">
    <w:name w:val="Body text Exact"/>
    <w:basedOn w:val="DefaultParagraphFont"/>
    <w:rPr>
      <w:rFonts w:ascii="Arial" w:eastAsia="Arial" w:hAnsi="Arial" w:cs="Arial"/>
      <w:b w:val="0"/>
      <w:bCs w:val="0"/>
      <w:i w:val="0"/>
      <w:iCs w:val="0"/>
      <w:smallCaps w:val="0"/>
      <w:strike w:val="0"/>
      <w:dstrike w:val="0"/>
      <w:spacing w:val="-1"/>
      <w:sz w:val="14"/>
      <w:szCs w:val="14"/>
      <w:u w:val="none"/>
    </w:rPr>
  </w:style>
  <w:style w:type="character" w:customStyle="1" w:styleId="Bodytext">
    <w:name w:val="Body text_"/>
    <w:basedOn w:val="DefaultParagraphFont"/>
    <w:rPr>
      <w:rFonts w:ascii="Arial" w:eastAsia="Arial" w:hAnsi="Arial" w:cs="Arial"/>
      <w:sz w:val="17"/>
      <w:szCs w:val="17"/>
      <w:shd w:val="clear" w:color="auto" w:fill="FFFFFF"/>
    </w:rPr>
  </w:style>
  <w:style w:type="paragraph" w:customStyle="1" w:styleId="BodyText2">
    <w:name w:val="Body Text2"/>
    <w:basedOn w:val="Normal"/>
    <w:pPr>
      <w:shd w:val="clear" w:color="auto" w:fill="FFFFFF"/>
      <w:autoSpaceDE/>
      <w:spacing w:line="0" w:lineRule="atLeast"/>
      <w:ind w:hanging="820"/>
    </w:pPr>
    <w:rPr>
      <w:rFonts w:ascii="Arial" w:eastAsia="Arial" w:hAnsi="Arial" w:cs="Arial"/>
      <w:sz w:val="17"/>
      <w:szCs w:val="17"/>
    </w:rPr>
  </w:style>
  <w:style w:type="character" w:customStyle="1" w:styleId="Bodytext7">
    <w:name w:val="Body text (7)_"/>
    <w:basedOn w:val="DefaultParagraphFont"/>
    <w:rPr>
      <w:b/>
      <w:bCs/>
      <w:sz w:val="23"/>
      <w:szCs w:val="23"/>
      <w:shd w:val="clear" w:color="auto" w:fill="FFFFFF"/>
    </w:rPr>
  </w:style>
  <w:style w:type="character" w:customStyle="1" w:styleId="Bodytext12">
    <w:name w:val="Body text (12)_"/>
    <w:basedOn w:val="DefaultParagraphFont"/>
    <w:rPr>
      <w:sz w:val="21"/>
      <w:szCs w:val="21"/>
      <w:shd w:val="clear" w:color="auto" w:fill="FFFFFF"/>
    </w:rPr>
  </w:style>
  <w:style w:type="character" w:customStyle="1" w:styleId="Heading70">
    <w:name w:val="Heading #7_"/>
    <w:basedOn w:val="DefaultParagraphFont"/>
    <w:rPr>
      <w:b/>
      <w:bCs/>
      <w:sz w:val="23"/>
      <w:szCs w:val="23"/>
      <w:shd w:val="clear" w:color="auto" w:fill="FFFFFF"/>
    </w:rPr>
  </w:style>
  <w:style w:type="paragraph" w:customStyle="1" w:styleId="Bodytext70">
    <w:name w:val="Body text (7)"/>
    <w:basedOn w:val="Normal"/>
    <w:pPr>
      <w:shd w:val="clear" w:color="auto" w:fill="FFFFFF"/>
      <w:autoSpaceDE/>
      <w:spacing w:before="360" w:after="60" w:line="0" w:lineRule="atLeast"/>
      <w:jc w:val="center"/>
    </w:pPr>
    <w:rPr>
      <w:b/>
      <w:bCs/>
      <w:sz w:val="23"/>
      <w:szCs w:val="23"/>
    </w:rPr>
  </w:style>
  <w:style w:type="paragraph" w:customStyle="1" w:styleId="Bodytext120">
    <w:name w:val="Body text (12)"/>
    <w:basedOn w:val="Normal"/>
    <w:pPr>
      <w:shd w:val="clear" w:color="auto" w:fill="FFFFFF"/>
      <w:autoSpaceDE/>
      <w:spacing w:after="180" w:line="0" w:lineRule="atLeast"/>
      <w:ind w:hanging="280"/>
      <w:jc w:val="center"/>
    </w:pPr>
    <w:rPr>
      <w:sz w:val="21"/>
      <w:szCs w:val="21"/>
    </w:rPr>
  </w:style>
  <w:style w:type="paragraph" w:customStyle="1" w:styleId="Heading71">
    <w:name w:val="Heading #7"/>
    <w:basedOn w:val="Normal"/>
    <w:pPr>
      <w:shd w:val="clear" w:color="auto" w:fill="FFFFFF"/>
      <w:autoSpaceDE/>
      <w:spacing w:before="660" w:after="1320" w:line="0" w:lineRule="atLeast"/>
      <w:outlineLvl w:val="6"/>
    </w:pPr>
    <w:rPr>
      <w:b/>
      <w:bCs/>
      <w:sz w:val="23"/>
      <w:szCs w:val="23"/>
    </w:rPr>
  </w:style>
  <w:style w:type="character" w:customStyle="1" w:styleId="NormalaftertitleChar">
    <w:name w:val="Normal after title Char"/>
    <w:basedOn w:val="DefaultParagraphFont"/>
    <w:rPr>
      <w:rFonts w:eastAsia="SimSun"/>
      <w:sz w:val="22"/>
      <w:lang w:val="en-GB" w:eastAsia="en-US"/>
    </w:rPr>
  </w:style>
  <w:style w:type="character" w:customStyle="1" w:styleId="Heading5Char">
    <w:name w:val="Heading 5 Char"/>
    <w:basedOn w:val="DefaultParagraphFont"/>
    <w:uiPriority w:val="99"/>
    <w:rPr>
      <w:rFonts w:eastAsia="Times New Roman"/>
      <w:b/>
      <w:sz w:val="24"/>
      <w:lang w:val="en-GB" w:eastAsia="en-US"/>
    </w:rPr>
  </w:style>
  <w:style w:type="character" w:customStyle="1" w:styleId="Heading2Char">
    <w:name w:val="Heading 2 Char"/>
    <w:basedOn w:val="DefaultParagraphFont"/>
    <w:rPr>
      <w:rFonts w:eastAsia="Times New Roman"/>
      <w:b/>
      <w:sz w:val="24"/>
      <w:lang w:val="en-GB"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Footnote Text Char1 Char"/>
    <w:basedOn w:val="DefaultParagraphFont"/>
    <w:rPr>
      <w:rFonts w:ascii="Times New Roman" w:eastAsia="Times New Roman" w:hAnsi="Times New Roman" w:cs="Times New Roman"/>
      <w:sz w:val="20"/>
      <w:szCs w:val="20"/>
      <w:lang w:val="en-GB" w:eastAsia="en-US"/>
    </w:rPr>
  </w:style>
  <w:style w:type="character" w:customStyle="1" w:styleId="FootnoteTextChar1">
    <w:name w:val="Footnote Text Char1"/>
    <w:rPr>
      <w:rFonts w:eastAsia="Times New Roman"/>
      <w:sz w:val="24"/>
      <w:lang w:val="en-GB" w:eastAsia="en-US"/>
    </w:rPr>
  </w:style>
  <w:style w:type="character" w:customStyle="1" w:styleId="HeaderChar">
    <w:name w:val="Header Char"/>
    <w:aliases w:val="encabezado Char,Page No Char,header odd Char,header odd1 Char,header odd2 Char,he Char,header Char"/>
    <w:basedOn w:val="DefaultParagraphFont"/>
    <w:uiPriority w:val="99"/>
    <w:rPr>
      <w:sz w:val="24"/>
      <w:szCs w:val="24"/>
    </w:rPr>
  </w:style>
  <w:style w:type="character" w:customStyle="1" w:styleId="FooterChar">
    <w:name w:val="Footer Char"/>
    <w:aliases w:val="pie de página Char,footer odd Char,footer Char,pie de p·gina Char"/>
    <w:basedOn w:val="DefaultParagraphFont"/>
    <w:uiPriority w:val="99"/>
    <w:rPr>
      <w:sz w:val="24"/>
      <w:szCs w:val="24"/>
    </w:rPr>
  </w:style>
  <w:style w:type="character" w:customStyle="1" w:styleId="Heading3Char">
    <w:name w:val="Heading 3 Char"/>
    <w:basedOn w:val="DefaultParagraphFont"/>
    <w:rPr>
      <w:rFonts w:ascii="Arial" w:hAnsi="Arial" w:cs="Arial"/>
      <w:b/>
      <w:bCs/>
      <w:sz w:val="26"/>
      <w:szCs w:val="26"/>
    </w:rPr>
  </w:style>
  <w:style w:type="character" w:customStyle="1" w:styleId="Heading4Char">
    <w:name w:val="Heading 4 Char"/>
    <w:basedOn w:val="DefaultParagraphFont"/>
    <w:rPr>
      <w:rFonts w:eastAsia="Times New Roman"/>
      <w:b/>
      <w:sz w:val="24"/>
      <w:lang w:val="en-GB" w:eastAsia="en-US"/>
    </w:rPr>
  </w:style>
  <w:style w:type="character" w:customStyle="1" w:styleId="Heading6Char">
    <w:name w:val="Heading 6 Char"/>
    <w:basedOn w:val="DefaultParagraphFont"/>
    <w:rPr>
      <w:rFonts w:eastAsia="Times New Roman"/>
      <w:b/>
      <w:sz w:val="24"/>
      <w:lang w:val="en-GB" w:eastAsia="en-US"/>
    </w:rPr>
  </w:style>
  <w:style w:type="character" w:customStyle="1" w:styleId="Heading7Char">
    <w:name w:val="Heading 7 Char"/>
    <w:basedOn w:val="DefaultParagraphFont"/>
    <w:rPr>
      <w:rFonts w:eastAsia="Times New Roman"/>
      <w:b/>
      <w:sz w:val="24"/>
      <w:lang w:val="en-GB" w:eastAsia="en-US"/>
    </w:rPr>
  </w:style>
  <w:style w:type="character" w:customStyle="1" w:styleId="Heading8Char">
    <w:name w:val="Heading 8 Char"/>
    <w:basedOn w:val="DefaultParagraphFont"/>
    <w:rPr>
      <w:rFonts w:eastAsia="Times New Roman"/>
      <w:b/>
      <w:sz w:val="24"/>
      <w:lang w:val="en-GB" w:eastAsia="en-US"/>
    </w:rPr>
  </w:style>
  <w:style w:type="character" w:customStyle="1" w:styleId="Heading9Char">
    <w:name w:val="Heading 9 Char"/>
    <w:basedOn w:val="DefaultParagraphFont"/>
    <w:rPr>
      <w:rFonts w:eastAsia="Times New Roman"/>
      <w:b/>
      <w:sz w:val="24"/>
      <w:lang w:val="en-GB" w:eastAsia="en-US"/>
    </w:rPr>
  </w:style>
  <w:style w:type="paragraph" w:customStyle="1" w:styleId="H2">
    <w:name w:val="H2"/>
    <w:basedOn w:val="Normal"/>
    <w:next w:val="Normal"/>
    <w:pPr>
      <w:keepNext/>
      <w:autoSpaceDE/>
      <w:spacing w:before="100" w:after="100"/>
      <w:outlineLvl w:val="2"/>
    </w:pPr>
    <w:rPr>
      <w:rFonts w:eastAsia="Times New Roman"/>
      <w:b/>
      <w:sz w:val="36"/>
      <w:szCs w:val="20"/>
      <w:lang w:eastAsia="en-US"/>
    </w:rPr>
  </w:style>
  <w:style w:type="paragraph" w:styleId="BodyText0">
    <w:name w:val="Body Text"/>
    <w:basedOn w:val="Normal"/>
    <w:pPr>
      <w:keepNext/>
      <w:autoSpaceDE/>
    </w:pPr>
    <w:rPr>
      <w:rFonts w:ascii="Arial" w:eastAsia="Times New Roman" w:hAnsi="Arial"/>
      <w:b/>
      <w:color w:val="000000"/>
      <w:sz w:val="22"/>
      <w:szCs w:val="20"/>
      <w:lang w:eastAsia="en-US"/>
    </w:rPr>
  </w:style>
  <w:style w:type="character" w:customStyle="1" w:styleId="BodyTextChar">
    <w:name w:val="Body Text Char"/>
    <w:basedOn w:val="DefaultParagraphFont"/>
    <w:rPr>
      <w:rFonts w:ascii="Arial" w:eastAsia="Times New Roman" w:hAnsi="Arial"/>
      <w:b/>
      <w:color w:val="000000"/>
      <w:sz w:val="22"/>
      <w:lang w:eastAsia="en-US"/>
    </w:rPr>
  </w:style>
  <w:style w:type="paragraph" w:styleId="ListBullet">
    <w:name w:val="List Bullet"/>
    <w:basedOn w:val="Normal"/>
    <w:autoRedefine/>
    <w:pPr>
      <w:numPr>
        <w:numId w:val="4"/>
      </w:numPr>
      <w:autoSpaceDE/>
      <w:spacing w:before="100" w:after="100"/>
    </w:pPr>
    <w:rPr>
      <w:rFonts w:eastAsia="Times New Roman"/>
      <w:szCs w:val="20"/>
      <w:lang w:eastAsia="en-US"/>
    </w:rPr>
  </w:style>
  <w:style w:type="paragraph" w:styleId="ListBullet2">
    <w:name w:val="List Bullet 2"/>
    <w:basedOn w:val="Normal"/>
    <w:autoRedefine/>
    <w:pPr>
      <w:numPr>
        <w:numId w:val="5"/>
      </w:numPr>
      <w:autoSpaceDE/>
      <w:spacing w:before="100" w:after="100"/>
    </w:pPr>
    <w:rPr>
      <w:rFonts w:eastAsia="Times New Roman"/>
      <w:szCs w:val="20"/>
      <w:lang w:eastAsia="en-US"/>
    </w:rPr>
  </w:style>
  <w:style w:type="paragraph" w:styleId="ListBullet3">
    <w:name w:val="List Bullet 3"/>
    <w:basedOn w:val="Normal"/>
    <w:autoRedefine/>
    <w:pPr>
      <w:numPr>
        <w:numId w:val="6"/>
      </w:numPr>
      <w:autoSpaceDE/>
      <w:spacing w:before="100" w:after="100"/>
    </w:pPr>
    <w:rPr>
      <w:rFonts w:eastAsia="Times New Roman"/>
      <w:szCs w:val="20"/>
      <w:lang w:eastAsia="en-US"/>
    </w:rPr>
  </w:style>
  <w:style w:type="paragraph" w:styleId="ListBullet4">
    <w:name w:val="List Bullet 4"/>
    <w:basedOn w:val="Normal"/>
    <w:autoRedefine/>
    <w:pPr>
      <w:numPr>
        <w:numId w:val="7"/>
      </w:numPr>
      <w:autoSpaceDE/>
      <w:spacing w:before="100" w:after="100"/>
    </w:pPr>
    <w:rPr>
      <w:rFonts w:eastAsia="Times New Roman"/>
      <w:szCs w:val="20"/>
      <w:lang w:eastAsia="en-US"/>
    </w:rPr>
  </w:style>
  <w:style w:type="paragraph" w:styleId="ListBullet5">
    <w:name w:val="List Bullet 5"/>
    <w:basedOn w:val="Normal"/>
    <w:autoRedefine/>
    <w:pPr>
      <w:numPr>
        <w:numId w:val="8"/>
      </w:numPr>
      <w:autoSpaceDE/>
      <w:spacing w:before="100" w:after="100"/>
    </w:pPr>
    <w:rPr>
      <w:rFonts w:eastAsia="Times New Roman"/>
      <w:szCs w:val="20"/>
      <w:lang w:eastAsia="en-US"/>
    </w:rPr>
  </w:style>
  <w:style w:type="paragraph" w:styleId="ListNumber">
    <w:name w:val="List Number"/>
    <w:basedOn w:val="Normal"/>
    <w:pPr>
      <w:numPr>
        <w:numId w:val="9"/>
      </w:numPr>
      <w:autoSpaceDE/>
      <w:spacing w:before="100" w:after="100"/>
    </w:pPr>
    <w:rPr>
      <w:rFonts w:eastAsia="Times New Roman"/>
      <w:szCs w:val="20"/>
      <w:lang w:eastAsia="en-US"/>
    </w:rPr>
  </w:style>
  <w:style w:type="paragraph" w:styleId="ListNumber2">
    <w:name w:val="List Number 2"/>
    <w:basedOn w:val="Normal"/>
    <w:pPr>
      <w:numPr>
        <w:numId w:val="10"/>
      </w:numPr>
      <w:autoSpaceDE/>
      <w:spacing w:before="100" w:after="100"/>
    </w:pPr>
    <w:rPr>
      <w:rFonts w:eastAsia="Times New Roman"/>
      <w:szCs w:val="20"/>
      <w:lang w:eastAsia="en-US"/>
    </w:rPr>
  </w:style>
  <w:style w:type="paragraph" w:styleId="ListNumber3">
    <w:name w:val="List Number 3"/>
    <w:basedOn w:val="Normal"/>
    <w:pPr>
      <w:numPr>
        <w:numId w:val="11"/>
      </w:numPr>
      <w:autoSpaceDE/>
      <w:spacing w:before="100" w:after="100"/>
    </w:pPr>
    <w:rPr>
      <w:rFonts w:eastAsia="Times New Roman"/>
      <w:szCs w:val="20"/>
      <w:lang w:eastAsia="en-US"/>
    </w:rPr>
  </w:style>
  <w:style w:type="paragraph" w:styleId="ListNumber4">
    <w:name w:val="List Number 4"/>
    <w:basedOn w:val="Normal"/>
    <w:pPr>
      <w:numPr>
        <w:numId w:val="12"/>
      </w:numPr>
      <w:autoSpaceDE/>
      <w:spacing w:before="100" w:after="100"/>
    </w:pPr>
    <w:rPr>
      <w:rFonts w:eastAsia="Times New Roman"/>
      <w:szCs w:val="20"/>
      <w:lang w:eastAsia="en-US"/>
    </w:rPr>
  </w:style>
  <w:style w:type="paragraph" w:styleId="ListNumber5">
    <w:name w:val="List Number 5"/>
    <w:basedOn w:val="Normal"/>
    <w:pPr>
      <w:numPr>
        <w:numId w:val="13"/>
      </w:numPr>
      <w:autoSpaceDE/>
      <w:spacing w:before="100" w:after="100"/>
    </w:pPr>
    <w:rPr>
      <w:rFonts w:eastAsia="Times New Roman"/>
      <w:szCs w:val="20"/>
      <w:lang w:eastAsia="en-US"/>
    </w:rPr>
  </w:style>
  <w:style w:type="paragraph" w:customStyle="1" w:styleId="Blockquote">
    <w:name w:val="Blockquote"/>
    <w:basedOn w:val="Normal"/>
    <w:pPr>
      <w:autoSpaceDE/>
      <w:spacing w:before="100" w:after="100"/>
      <w:ind w:left="360" w:right="360"/>
    </w:pPr>
    <w:rPr>
      <w:rFonts w:eastAsia="Times New Roman"/>
      <w:szCs w:val="20"/>
      <w:lang w:eastAsia="en-US"/>
    </w:rPr>
  </w:style>
  <w:style w:type="paragraph" w:customStyle="1" w:styleId="H4">
    <w:name w:val="H4"/>
    <w:basedOn w:val="Normal"/>
    <w:next w:val="Normal"/>
    <w:pPr>
      <w:keepNext/>
      <w:autoSpaceDE/>
      <w:spacing w:before="100" w:after="100"/>
      <w:outlineLvl w:val="4"/>
    </w:pPr>
    <w:rPr>
      <w:rFonts w:eastAsia="Times New Roman"/>
      <w:b/>
      <w:szCs w:val="20"/>
      <w:lang w:eastAsia="en-US"/>
    </w:rPr>
  </w:style>
  <w:style w:type="paragraph" w:customStyle="1" w:styleId="H3">
    <w:name w:val="H3"/>
    <w:basedOn w:val="Normal"/>
    <w:next w:val="Normal"/>
    <w:pPr>
      <w:keepNext/>
      <w:autoSpaceDE/>
      <w:spacing w:before="100" w:after="100"/>
      <w:outlineLvl w:val="3"/>
    </w:pPr>
    <w:rPr>
      <w:rFonts w:eastAsia="Times New Roman"/>
      <w:b/>
      <w:sz w:val="28"/>
      <w:szCs w:val="20"/>
      <w:lang w:eastAsia="en-US"/>
    </w:rPr>
  </w:style>
  <w:style w:type="paragraph" w:customStyle="1" w:styleId="DefinitionTerm">
    <w:name w:val="Definition Term"/>
    <w:basedOn w:val="Normal"/>
    <w:next w:val="DefinitionList"/>
    <w:pPr>
      <w:autoSpaceDE/>
    </w:pPr>
    <w:rPr>
      <w:rFonts w:eastAsia="Times New Roman"/>
      <w:szCs w:val="20"/>
      <w:lang w:eastAsia="en-US"/>
    </w:rPr>
  </w:style>
  <w:style w:type="paragraph" w:customStyle="1" w:styleId="DefinitionList">
    <w:name w:val="Definition List"/>
    <w:basedOn w:val="Normal"/>
    <w:next w:val="DefinitionTerm"/>
    <w:pPr>
      <w:autoSpaceDE/>
      <w:ind w:left="360"/>
    </w:pPr>
    <w:rPr>
      <w:rFonts w:eastAsia="Times New Roman"/>
      <w:szCs w:val="20"/>
      <w:lang w:eastAsia="en-US"/>
    </w:rPr>
  </w:style>
  <w:style w:type="character" w:customStyle="1" w:styleId="HTMLMarkup">
    <w:name w:val="HTML Markup"/>
    <w:rPr>
      <w:vanish/>
      <w:color w:val="FF0000"/>
    </w:rPr>
  </w:style>
  <w:style w:type="character" w:styleId="Emphasis">
    <w:name w:val="Emphasis"/>
    <w:basedOn w:val="DefaultParagraphFont"/>
    <w:uiPriority w:val="20"/>
    <w:qFormat/>
    <w:rPr>
      <w:i/>
      <w:iCs/>
    </w:rPr>
  </w:style>
  <w:style w:type="paragraph" w:styleId="NormalWeb">
    <w:name w:val="Normal (Web)"/>
    <w:basedOn w:val="Normal"/>
    <w:uiPriority w:val="99"/>
    <w:pPr>
      <w:autoSpaceDE/>
      <w:spacing w:before="100" w:after="100"/>
    </w:pPr>
    <w:rPr>
      <w:rFonts w:ascii="Arial Unicode MS" w:eastAsia="Arial Unicode MS" w:hAnsi="Arial Unicode MS" w:cs="Arial Unicode MS"/>
      <w:lang w:eastAsia="en-US"/>
    </w:rPr>
  </w:style>
  <w:style w:type="character" w:styleId="FollowedHyperlink">
    <w:name w:val="FollowedHyperlink"/>
    <w:basedOn w:val="DefaultParagraphFont"/>
    <w:rPr>
      <w:color w:val="800080"/>
      <w:u w:val="single"/>
    </w:rPr>
  </w:style>
  <w:style w:type="paragraph" w:styleId="DocumentMap">
    <w:name w:val="Document Map"/>
    <w:basedOn w:val="Normal"/>
    <w:pPr>
      <w:shd w:val="clear" w:color="auto" w:fill="000080"/>
      <w:tabs>
        <w:tab w:val="left" w:pos="794"/>
        <w:tab w:val="left" w:pos="1191"/>
        <w:tab w:val="left" w:pos="1588"/>
        <w:tab w:val="left" w:pos="1985"/>
      </w:tabs>
      <w:overflowPunct w:val="0"/>
    </w:pPr>
    <w:rPr>
      <w:rFonts w:ascii="Tahoma" w:eastAsia="Times New Roman" w:hAnsi="Tahoma" w:cs="Tahoma"/>
      <w:szCs w:val="20"/>
      <w:lang w:val="en-GB" w:eastAsia="en-US"/>
    </w:rPr>
  </w:style>
  <w:style w:type="character" w:customStyle="1" w:styleId="DocumentMapChar">
    <w:name w:val="Document Map Char"/>
    <w:basedOn w:val="DefaultParagraphFont"/>
    <w:rPr>
      <w:rFonts w:ascii="Tahoma" w:eastAsia="Times New Roman" w:hAnsi="Tahoma" w:cs="Tahoma"/>
      <w:sz w:val="24"/>
      <w:shd w:val="clear" w:color="auto" w:fill="000080"/>
      <w:lang w:val="en-GB" w:eastAsia="en-US"/>
    </w:rPr>
  </w:style>
  <w:style w:type="character" w:customStyle="1" w:styleId="Definition">
    <w:name w:val="Definition"/>
    <w:rPr>
      <w:i/>
    </w:rPr>
  </w:style>
  <w:style w:type="paragraph" w:customStyle="1" w:styleId="H1">
    <w:name w:val="H1"/>
    <w:basedOn w:val="Normal"/>
    <w:next w:val="Normal"/>
    <w:pPr>
      <w:keepNext/>
      <w:autoSpaceDE/>
      <w:spacing w:before="100" w:after="100"/>
      <w:outlineLvl w:val="1"/>
    </w:pPr>
    <w:rPr>
      <w:rFonts w:eastAsia="Times New Roman"/>
      <w:b/>
      <w:kern w:val="3"/>
      <w:sz w:val="48"/>
      <w:szCs w:val="20"/>
      <w:lang w:eastAsia="en-US"/>
    </w:rPr>
  </w:style>
  <w:style w:type="paragraph" w:customStyle="1" w:styleId="H5">
    <w:name w:val="H5"/>
    <w:basedOn w:val="Normal"/>
    <w:next w:val="Normal"/>
    <w:pPr>
      <w:keepNext/>
      <w:autoSpaceDE/>
      <w:spacing w:before="100" w:after="100"/>
      <w:outlineLvl w:val="5"/>
    </w:pPr>
    <w:rPr>
      <w:rFonts w:eastAsia="Times New Roman"/>
      <w:b/>
      <w:sz w:val="20"/>
      <w:szCs w:val="20"/>
      <w:lang w:eastAsia="en-US"/>
    </w:rPr>
  </w:style>
  <w:style w:type="paragraph" w:customStyle="1" w:styleId="H6">
    <w:name w:val="H6"/>
    <w:basedOn w:val="Normal"/>
    <w:next w:val="Normal"/>
    <w:pPr>
      <w:keepNext/>
      <w:autoSpaceDE/>
      <w:spacing w:before="100" w:after="100"/>
      <w:outlineLvl w:val="6"/>
    </w:pPr>
    <w:rPr>
      <w:rFonts w:eastAsia="Times New Roman"/>
      <w:b/>
      <w:sz w:val="16"/>
      <w:szCs w:val="20"/>
      <w:lang w:eastAsia="en-US"/>
    </w:rPr>
  </w:style>
  <w:style w:type="paragraph" w:customStyle="1" w:styleId="Address">
    <w:name w:val="Address"/>
    <w:basedOn w:val="Normal"/>
    <w:next w:val="Normal"/>
    <w:pPr>
      <w:autoSpaceDE/>
    </w:pPr>
    <w:rPr>
      <w:rFonts w:eastAsia="Times New Roman"/>
      <w:i/>
      <w:szCs w:val="20"/>
      <w:lang w:eastAsia="en-US"/>
    </w:rPr>
  </w:style>
  <w:style w:type="character" w:customStyle="1" w:styleId="CITE">
    <w:name w:val="CITE"/>
    <w:rPr>
      <w:i/>
    </w:rPr>
  </w:style>
  <w:style w:type="character" w:customStyle="1" w:styleId="CODE">
    <w:name w:val="CODE"/>
    <w:rPr>
      <w:rFonts w:ascii="Courier New" w:hAnsi="Courier New"/>
      <w:sz w:val="20"/>
    </w:rPr>
  </w:style>
  <w:style w:type="character" w:customStyle="1" w:styleId="Keyboard">
    <w:name w:val="Keyboard"/>
    <w:rPr>
      <w:rFonts w:ascii="Courier New" w:hAnsi="Courier New"/>
      <w:b/>
      <w:sz w:val="20"/>
    </w:rPr>
  </w:style>
  <w:style w:type="paragraph" w:customStyle="1" w:styleId="Preformatted">
    <w:name w:val="Preformatted"/>
    <w:basedOn w:val="Normal"/>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pPr>
    <w:rPr>
      <w:rFonts w:ascii="Courier New" w:eastAsia="Times New Roman" w:hAnsi="Courier New"/>
      <w:sz w:val="20"/>
      <w:szCs w:val="20"/>
      <w:lang w:eastAsia="en-US"/>
    </w:rPr>
  </w:style>
  <w:style w:type="character" w:customStyle="1" w:styleId="Sample">
    <w:name w:val="Sample"/>
    <w:rPr>
      <w:rFonts w:ascii="Courier New" w:hAnsi="Courier New"/>
    </w:rPr>
  </w:style>
  <w:style w:type="character" w:customStyle="1" w:styleId="Typewriter">
    <w:name w:val="Typewriter"/>
    <w:rPr>
      <w:rFonts w:ascii="Courier New" w:hAnsi="Courier New"/>
      <w:sz w:val="20"/>
    </w:rPr>
  </w:style>
  <w:style w:type="character" w:customStyle="1" w:styleId="Variable">
    <w:name w:val="Variable"/>
    <w:rPr>
      <w:i/>
    </w:rPr>
  </w:style>
  <w:style w:type="character" w:customStyle="1" w:styleId="Comment">
    <w:name w:val="Comment"/>
    <w:rPr>
      <w:vanish/>
    </w:rPr>
  </w:style>
  <w:style w:type="paragraph" w:styleId="BodyText20">
    <w:name w:val="Body Text 2"/>
    <w:basedOn w:val="Normal"/>
    <w:pPr>
      <w:tabs>
        <w:tab w:val="left" w:pos="794"/>
        <w:tab w:val="left" w:pos="1191"/>
        <w:tab w:val="left" w:pos="1588"/>
        <w:tab w:val="left" w:pos="1985"/>
      </w:tabs>
      <w:overflowPunct w:val="0"/>
      <w:jc w:val="both"/>
    </w:pPr>
    <w:rPr>
      <w:rFonts w:eastAsia="Times New Roman"/>
      <w:sz w:val="22"/>
      <w:szCs w:val="20"/>
      <w:lang w:val="en-GB" w:eastAsia="en-US"/>
    </w:rPr>
  </w:style>
  <w:style w:type="character" w:customStyle="1" w:styleId="BodyText2Char">
    <w:name w:val="Body Text 2 Char"/>
    <w:basedOn w:val="DefaultParagraphFont"/>
    <w:rPr>
      <w:rFonts w:eastAsia="Times New Roman"/>
      <w:sz w:val="22"/>
      <w:lang w:val="en-GB" w:eastAsia="en-US"/>
    </w:rPr>
  </w:style>
  <w:style w:type="paragraph" w:styleId="Date">
    <w:name w:val="Date"/>
    <w:basedOn w:val="Normal"/>
    <w:next w:val="Normal"/>
    <w:pPr>
      <w:autoSpaceDE/>
      <w:spacing w:before="100" w:after="100"/>
    </w:pPr>
    <w:rPr>
      <w:rFonts w:eastAsia="Times New Roman"/>
      <w:szCs w:val="20"/>
      <w:lang w:eastAsia="en-US"/>
    </w:rPr>
  </w:style>
  <w:style w:type="character" w:customStyle="1" w:styleId="DateChar">
    <w:name w:val="Date Char"/>
    <w:basedOn w:val="DefaultParagraphFont"/>
    <w:rPr>
      <w:rFonts w:eastAsia="Times New Roman"/>
      <w:sz w:val="24"/>
      <w:lang w:eastAsia="en-US"/>
    </w:rPr>
  </w:style>
  <w:style w:type="character" w:customStyle="1" w:styleId="TableheadChar">
    <w:name w:val="Table_head Char"/>
    <w:basedOn w:val="DefaultParagraphFont"/>
    <w:rPr>
      <w:rFonts w:eastAsia="Times New Roman"/>
      <w:b/>
      <w:sz w:val="22"/>
      <w:lang w:val="en-GB" w:eastAsia="en-US"/>
    </w:rPr>
  </w:style>
  <w:style w:type="paragraph" w:customStyle="1" w:styleId="Source">
    <w:name w:val="Source"/>
    <w:basedOn w:val="Normal"/>
    <w:next w:val="Normalaftertitle0"/>
    <w:pPr>
      <w:tabs>
        <w:tab w:val="left" w:pos="794"/>
        <w:tab w:val="left" w:pos="1191"/>
        <w:tab w:val="left" w:pos="1588"/>
        <w:tab w:val="left" w:pos="1985"/>
      </w:tabs>
      <w:overflowPunct w:val="0"/>
      <w:spacing w:before="840" w:after="200"/>
      <w:jc w:val="center"/>
    </w:pPr>
    <w:rPr>
      <w:b/>
      <w:sz w:val="28"/>
      <w:szCs w:val="20"/>
      <w:lang w:val="en-GB" w:eastAsia="en-US"/>
    </w:rPr>
  </w:style>
  <w:style w:type="character" w:styleId="PlaceholderText">
    <w:name w:val="Placeholder Text"/>
    <w:basedOn w:val="DefaultParagraphFont"/>
    <w:uiPriority w:val="99"/>
    <w:rPr>
      <w:color w:val="808080"/>
    </w:rPr>
  </w:style>
  <w:style w:type="character" w:customStyle="1" w:styleId="SalutationChar">
    <w:name w:val="Salutation Char"/>
    <w:basedOn w:val="DefaultParagraphFont"/>
    <w:rPr>
      <w:sz w:val="24"/>
      <w:szCs w:val="24"/>
    </w:rPr>
  </w:style>
  <w:style w:type="character" w:customStyle="1" w:styleId="ClosingChar">
    <w:name w:val="Closing Char"/>
    <w:basedOn w:val="DefaultParagraphFont"/>
    <w:rPr>
      <w:sz w:val="24"/>
      <w:lang w:val="fr-FR"/>
    </w:rPr>
  </w:style>
  <w:style w:type="paragraph" w:styleId="BodyTextIndent2">
    <w:name w:val="Body Text Indent 2"/>
    <w:basedOn w:val="Normal"/>
    <w:pPr>
      <w:spacing w:after="120" w:line="480" w:lineRule="auto"/>
      <w:ind w:left="283"/>
    </w:pPr>
  </w:style>
  <w:style w:type="character" w:customStyle="1" w:styleId="BodyTextIndent2Char">
    <w:name w:val="Body Text Indent 2 Char"/>
    <w:basedOn w:val="DefaultParagraphFont"/>
    <w:rPr>
      <w:sz w:val="24"/>
      <w:szCs w:val="24"/>
    </w:rPr>
  </w:style>
  <w:style w:type="paragraph" w:styleId="PlainText">
    <w:name w:val="Plain Text"/>
    <w:basedOn w:val="Normal"/>
    <w:uiPriority w:val="99"/>
    <w:pPr>
      <w:autoSpaceDE/>
      <w:spacing w:before="0"/>
    </w:pPr>
    <w:rPr>
      <w:rFonts w:ascii="Courier New" w:eastAsia="Times New Roman" w:hAnsi="Courier New"/>
      <w:sz w:val="20"/>
      <w:szCs w:val="20"/>
      <w:lang w:eastAsia="en-US"/>
    </w:rPr>
  </w:style>
  <w:style w:type="character" w:customStyle="1" w:styleId="PlainTextChar">
    <w:name w:val="Plain Text Char"/>
    <w:basedOn w:val="DefaultParagraphFont"/>
    <w:uiPriority w:val="99"/>
    <w:rPr>
      <w:rFonts w:ascii="Courier New" w:eastAsia="Times New Roman" w:hAnsi="Courier New"/>
      <w:lang w:eastAsia="en-US"/>
    </w:rPr>
  </w:style>
  <w:style w:type="paragraph" w:customStyle="1" w:styleId="Proposal">
    <w:name w:val="Proposal"/>
    <w:basedOn w:val="Normal"/>
    <w:next w:val="Normal"/>
    <w:pPr>
      <w:keepNext/>
      <w:tabs>
        <w:tab w:val="left" w:pos="1134"/>
        <w:tab w:val="left" w:pos="1871"/>
        <w:tab w:val="left" w:pos="2268"/>
      </w:tabs>
      <w:overflowPunct w:val="0"/>
      <w:spacing w:before="240"/>
    </w:pPr>
    <w:rPr>
      <w:rFonts w:eastAsia="Times New Roman"/>
      <w:b/>
      <w:szCs w:val="20"/>
      <w:lang w:val="en-GB" w:eastAsia="en-US"/>
    </w:rPr>
  </w:style>
  <w:style w:type="paragraph" w:customStyle="1" w:styleId="Body">
    <w:name w:val="Body"/>
    <w:autoRedefine/>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uppressAutoHyphens/>
      <w:spacing w:line="480" w:lineRule="auto"/>
    </w:pPr>
    <w:rPr>
      <w:rFonts w:ascii="Cambria" w:eastAsia="ヒラギノ角ゴ Pro W3" w:hAnsi="Cambria"/>
      <w:bCs/>
      <w:color w:val="000000"/>
      <w:sz w:val="24"/>
      <w:szCs w:val="24"/>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2"/>
    <w:uiPriority w:val="99"/>
    <w:pPr>
      <w:tabs>
        <w:tab w:val="left" w:pos="794"/>
        <w:tab w:val="left" w:pos="1191"/>
        <w:tab w:val="left" w:pos="1588"/>
        <w:tab w:val="left" w:pos="1985"/>
      </w:tabs>
      <w:overflowPunct w:val="0"/>
    </w:pPr>
    <w:rPr>
      <w:rFonts w:eastAsia="Times New Roman"/>
      <w:sz w:val="20"/>
      <w:szCs w:val="20"/>
      <w:lang w:val="en-GB" w:eastAsia="en-US"/>
    </w:rPr>
  </w:style>
  <w:style w:type="character" w:customStyle="1" w:styleId="CommentTextChar">
    <w:name w:val="Comment Text Char"/>
    <w:basedOn w:val="DefaultParagraphFont"/>
    <w:uiPriority w:val="99"/>
    <w:rPr>
      <w:rFonts w:eastAsia="Times New Roman"/>
      <w:lang w:val="en-GB" w:eastAsia="en-US"/>
    </w:rPr>
  </w:style>
  <w:style w:type="paragraph" w:styleId="CommentSubject">
    <w:name w:val="annotation subject"/>
    <w:basedOn w:val="CommentText"/>
    <w:next w:val="CommentText"/>
    <w:link w:val="CommentSubjectChar1"/>
    <w:uiPriority w:val="99"/>
    <w:rPr>
      <w:b/>
      <w:bCs/>
    </w:rPr>
  </w:style>
  <w:style w:type="character" w:customStyle="1" w:styleId="CommentSubjectChar">
    <w:name w:val="Comment Subject Char"/>
    <w:basedOn w:val="CommentTextChar"/>
    <w:uiPriority w:val="99"/>
    <w:rPr>
      <w:rFonts w:eastAsia="Times New Roman"/>
      <w:b/>
      <w:bCs/>
      <w:lang w:val="en-GB" w:eastAsia="en-US"/>
    </w:rPr>
  </w:style>
  <w:style w:type="paragraph" w:styleId="Revision">
    <w:name w:val="Revision"/>
    <w:uiPriority w:val="99"/>
    <w:pPr>
      <w:suppressAutoHyphens/>
    </w:pPr>
    <w:rPr>
      <w:rFonts w:eastAsia="Times New Roman"/>
      <w:sz w:val="24"/>
      <w:lang w:val="en-GB" w:eastAsia="en-US"/>
    </w:rPr>
  </w:style>
  <w:style w:type="character" w:customStyle="1" w:styleId="hps">
    <w:name w:val="hps"/>
    <w:basedOn w:val="DefaultParagraphFont"/>
  </w:style>
  <w:style w:type="paragraph" w:styleId="HTMLPreformatted">
    <w:name w:val="HTML Preformatted"/>
    <w:basedOn w:val="Normal"/>
    <w:uiPriority w:val="99"/>
    <w:pPr>
      <w:pBdr>
        <w:top w:val="single" w:sz="2" w:space="31" w:color="FFFFFF" w:shadow="1"/>
        <w:left w:val="single" w:sz="2" w:space="31" w:color="FFFFFF" w:shadow="1"/>
        <w:bottom w:val="single" w:sz="2" w:space="31" w:color="FFFFFF" w:shadow="1"/>
        <w:right w:val="single" w:sz="2" w:space="31" w:color="FFFFFF" w:shadow="1"/>
      </w:pBdr>
      <w:tabs>
        <w:tab w:val="left" w:pos="794"/>
        <w:tab w:val="left" w:pos="1191"/>
        <w:tab w:val="left" w:pos="1588"/>
        <w:tab w:val="left" w:pos="1985"/>
      </w:tabs>
      <w:autoSpaceDE/>
      <w:spacing w:before="0"/>
    </w:pPr>
    <w:rPr>
      <w:rFonts w:ascii="Consolas" w:eastAsia="Times New Roman" w:hAnsi="Consolas" w:cs="Consolas"/>
      <w:color w:val="000000"/>
      <w:sz w:val="20"/>
      <w:szCs w:val="20"/>
      <w:lang w:eastAsia="en-US"/>
    </w:rPr>
  </w:style>
  <w:style w:type="character" w:customStyle="1" w:styleId="HTMLPreformattedChar">
    <w:name w:val="HTML Preformatted Char"/>
    <w:basedOn w:val="DefaultParagraphFont"/>
    <w:uiPriority w:val="99"/>
    <w:rPr>
      <w:rFonts w:ascii="Consolas" w:eastAsia="Times New Roman" w:hAnsi="Consolas" w:cs="Consolas"/>
      <w:color w:val="000000"/>
      <w:lang w:eastAsia="en-US"/>
    </w:rPr>
  </w:style>
  <w:style w:type="character" w:customStyle="1" w:styleId="hpsalt-edited">
    <w:name w:val="hps alt-edited"/>
    <w:basedOn w:val="DefaultParagraphFont"/>
  </w:style>
  <w:style w:type="character" w:customStyle="1" w:styleId="shorttext">
    <w:name w:val="short_text"/>
    <w:basedOn w:val="DefaultParagraphFont"/>
  </w:style>
  <w:style w:type="character" w:customStyle="1" w:styleId="hpsatn">
    <w:name w:val="hps atn"/>
    <w:basedOn w:val="DefaultParagraphFont"/>
  </w:style>
  <w:style w:type="character" w:customStyle="1" w:styleId="longtext">
    <w:name w:val="long_text"/>
    <w:rPr>
      <w:rFonts w:cs="Times New Roman"/>
    </w:rPr>
  </w:style>
  <w:style w:type="paragraph" w:customStyle="1" w:styleId="ListParagraph1">
    <w:name w:val="List Paragraph1"/>
    <w:basedOn w:val="Normal"/>
    <w:pPr>
      <w:autoSpaceDE/>
      <w:spacing w:before="0" w:after="200" w:line="276" w:lineRule="auto"/>
      <w:ind w:left="720"/>
    </w:pPr>
    <w:rPr>
      <w:rFonts w:eastAsia="Times New Roman"/>
      <w:sz w:val="22"/>
      <w:szCs w:val="22"/>
      <w:lang w:val="it-IT" w:eastAsia="en-US"/>
    </w:rPr>
  </w:style>
  <w:style w:type="character" w:customStyle="1" w:styleId="BalloonTextChar1">
    <w:name w:val="Balloon Text Char1"/>
    <w:basedOn w:val="DefaultParagraphFont"/>
    <w:rPr>
      <w:rFonts w:ascii="Segoe UI" w:hAnsi="Segoe UI" w:cs="Segoe UI"/>
      <w:sz w:val="18"/>
      <w:szCs w:val="18"/>
      <w:lang w:val="en-GB" w:eastAsia="en-US"/>
    </w:rPr>
  </w:style>
  <w:style w:type="character" w:styleId="IntenseReference">
    <w:name w:val="Intense Reference"/>
    <w:basedOn w:val="DefaultParagraphFont"/>
    <w:uiPriority w:val="32"/>
    <w:qFormat/>
    <w:rPr>
      <w:b/>
      <w:bCs/>
      <w:smallCaps/>
      <w:color w:val="4F81BD"/>
      <w:spacing w:val="5"/>
    </w:rPr>
  </w:style>
  <w:style w:type="paragraph" w:styleId="IntenseQuote">
    <w:name w:val="Intense Quote"/>
    <w:basedOn w:val="Normal"/>
    <w:next w:val="Normal"/>
    <w:pPr>
      <w:pBdr>
        <w:top w:val="single" w:sz="4" w:space="10" w:color="4F81BD"/>
        <w:bottom w:val="single" w:sz="4" w:space="10" w:color="4F81BD"/>
      </w:pBdr>
      <w:tabs>
        <w:tab w:val="left" w:pos="794"/>
        <w:tab w:val="left" w:pos="1191"/>
        <w:tab w:val="left" w:pos="1588"/>
        <w:tab w:val="left" w:pos="1985"/>
      </w:tabs>
      <w:overflowPunct w:val="0"/>
      <w:spacing w:before="360" w:after="360"/>
      <w:ind w:left="864" w:right="864"/>
      <w:jc w:val="center"/>
    </w:pPr>
    <w:rPr>
      <w:rFonts w:eastAsia="Times New Roman"/>
      <w:i/>
      <w:iCs/>
      <w:color w:val="4F81BD"/>
      <w:szCs w:val="20"/>
      <w:lang w:val="en-GB" w:eastAsia="en-US"/>
    </w:rPr>
  </w:style>
  <w:style w:type="character" w:customStyle="1" w:styleId="IntenseQuoteChar">
    <w:name w:val="Intense Quote Char"/>
    <w:basedOn w:val="DefaultParagraphFont"/>
    <w:rPr>
      <w:rFonts w:eastAsia="Times New Roman"/>
      <w:i/>
      <w:iCs/>
      <w:color w:val="4F81BD"/>
      <w:sz w:val="24"/>
      <w:lang w:val="en-GB" w:eastAsia="en-US"/>
    </w:rPr>
  </w:style>
  <w:style w:type="paragraph" w:customStyle="1" w:styleId="AP4Tabletext3">
    <w:name w:val="AP4_Table_text3"/>
    <w:basedOn w:val="Normal"/>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autoSpaceDE/>
      <w:spacing w:before="40" w:after="40"/>
      <w:ind w:left="312"/>
    </w:pPr>
    <w:rPr>
      <w:rFonts w:cs="Arial"/>
      <w:sz w:val="18"/>
      <w:szCs w:val="18"/>
      <w:lang w:val="en-GB"/>
    </w:rPr>
  </w:style>
  <w:style w:type="character" w:styleId="IntenseEmphasis">
    <w:name w:val="Intense Emphasis"/>
    <w:basedOn w:val="DefaultParagraphFont"/>
    <w:uiPriority w:val="21"/>
    <w:qFormat/>
    <w:rPr>
      <w:i/>
      <w:iCs/>
      <w:color w:val="4F81BD"/>
    </w:rPr>
  </w:style>
  <w:style w:type="character" w:customStyle="1" w:styleId="fontstyle21">
    <w:name w:val="fontstyle21"/>
    <w:basedOn w:val="DefaultParagraphFont"/>
    <w:rPr>
      <w:rFonts w:ascii="Calibri-Italic" w:hAnsi="Calibri-Italic"/>
      <w:b w:val="0"/>
      <w:bCs w:val="0"/>
      <w:i/>
      <w:iCs/>
      <w:color w:val="000000"/>
      <w:sz w:val="24"/>
      <w:szCs w:val="24"/>
    </w:rPr>
  </w:style>
  <w:style w:type="character" w:customStyle="1" w:styleId="fontstyle31">
    <w:name w:val="fontstyle31"/>
    <w:basedOn w:val="DefaultParagraphFont"/>
    <w:rPr>
      <w:rFonts w:ascii="Calibri-BoldItalic" w:hAnsi="Calibri-BoldItalic"/>
      <w:b/>
      <w:bCs/>
      <w:i/>
      <w:iCs/>
      <w:color w:val="000000"/>
      <w:sz w:val="24"/>
      <w:szCs w:val="24"/>
    </w:rPr>
  </w:style>
  <w:style w:type="character" w:styleId="BookTitle">
    <w:name w:val="Book Title"/>
    <w:basedOn w:val="DefaultParagraphFont"/>
    <w:rPr>
      <w:b/>
      <w:bCs/>
      <w:i/>
      <w:iCs/>
      <w:spacing w:val="5"/>
    </w:rPr>
  </w:style>
  <w:style w:type="character" w:customStyle="1" w:styleId="ListParagraphChar">
    <w:name w:val="List Paragraph Char"/>
    <w:basedOn w:val="DefaultParagraphFont"/>
    <w:rPr>
      <w:rFonts w:eastAsia="Times New Roman"/>
      <w:sz w:val="24"/>
      <w:lang w:val="en-GB" w:eastAsia="en-US"/>
    </w:rPr>
  </w:style>
  <w:style w:type="character" w:customStyle="1" w:styleId="NormalaftertitleChar0">
    <w:name w:val="Normal_after_title Char"/>
    <w:basedOn w:val="DefaultParagraphFont"/>
    <w:rPr>
      <w:rFonts w:eastAsia="Times New Roman"/>
      <w:sz w:val="24"/>
      <w:lang w:val="en-GB" w:eastAsia="en-US"/>
    </w:rPr>
  </w:style>
  <w:style w:type="paragraph" w:styleId="BlockText">
    <w:name w:val="Block Text"/>
    <w:basedOn w:val="Normal"/>
    <w:pPr>
      <w:tabs>
        <w:tab w:val="left" w:pos="1430"/>
      </w:tabs>
      <w:autoSpaceDE/>
      <w:spacing w:before="0"/>
      <w:ind w:left="550" w:right="474"/>
      <w:jc w:val="both"/>
    </w:pPr>
    <w:rPr>
      <w:rFonts w:ascii="Arial" w:eastAsia="Times New Roman" w:hAnsi="Arial"/>
      <w:sz w:val="22"/>
      <w:lang w:eastAsia="en-US"/>
    </w:rPr>
  </w:style>
  <w:style w:type="character" w:customStyle="1" w:styleId="bumpedfont15">
    <w:name w:val="bumpedfont15"/>
    <w:basedOn w:val="DefaultParagraphFont"/>
  </w:style>
  <w:style w:type="character" w:customStyle="1" w:styleId="high-light-bg4">
    <w:name w:val="high-light-bg4"/>
    <w:basedOn w:val="DefaultParagraphFont"/>
  </w:style>
  <w:style w:type="character" w:customStyle="1" w:styleId="newtimefactorbeforeabsm">
    <w:name w:val="newtimefactor_before_abs m"/>
    <w:basedOn w:val="DefaultParagraphFont"/>
    <w:rPr>
      <w:rFonts w:cs="Times New Roman"/>
    </w:rPr>
  </w:style>
  <w:style w:type="paragraph" w:customStyle="1" w:styleId="Normal0">
    <w:name w:val="Normal +"/>
    <w:basedOn w:val="Normal"/>
    <w:pPr>
      <w:tabs>
        <w:tab w:val="left" w:pos="794"/>
        <w:tab w:val="left" w:pos="1191"/>
        <w:tab w:val="left" w:pos="1588"/>
        <w:tab w:val="left" w:pos="1985"/>
      </w:tabs>
      <w:overflowPunct w:val="0"/>
      <w:jc w:val="center"/>
    </w:pPr>
    <w:rPr>
      <w:b/>
      <w:bCs/>
      <w:color w:val="3F3D3D"/>
      <w:w w:val="71"/>
      <w:position w:val="-3"/>
      <w:sz w:val="102"/>
      <w:szCs w:val="102"/>
    </w:rPr>
  </w:style>
  <w:style w:type="paragraph" w:styleId="BodyTextIndent">
    <w:name w:val="Body Text Indent"/>
    <w:basedOn w:val="Normal"/>
    <w:pPr>
      <w:overflowPunct w:val="0"/>
      <w:spacing w:before="0"/>
      <w:ind w:firstLine="5245"/>
    </w:pPr>
    <w:rPr>
      <w:rFonts w:ascii="Arial" w:hAnsi="Arial"/>
      <w:sz w:val="28"/>
      <w:szCs w:val="20"/>
    </w:rPr>
  </w:style>
  <w:style w:type="character" w:customStyle="1" w:styleId="BodyTextIndentChar">
    <w:name w:val="Body Text Indent Char"/>
    <w:basedOn w:val="DefaultParagraphFont"/>
    <w:rPr>
      <w:rFonts w:ascii="Arial" w:hAnsi="Arial"/>
      <w:sz w:val="28"/>
    </w:rPr>
  </w:style>
  <w:style w:type="paragraph" w:styleId="EndnoteText">
    <w:name w:val="endnote text"/>
    <w:basedOn w:val="Normal"/>
    <w:pPr>
      <w:tabs>
        <w:tab w:val="left" w:pos="794"/>
        <w:tab w:val="left" w:pos="1191"/>
        <w:tab w:val="left" w:pos="1588"/>
        <w:tab w:val="left" w:pos="1985"/>
      </w:tabs>
      <w:overflowPunct w:val="0"/>
      <w:spacing w:before="0"/>
    </w:pPr>
    <w:rPr>
      <w:rFonts w:eastAsia="Times New Roman"/>
      <w:sz w:val="20"/>
      <w:szCs w:val="20"/>
      <w:lang w:val="en-GB" w:eastAsia="en-US"/>
    </w:rPr>
  </w:style>
  <w:style w:type="character" w:customStyle="1" w:styleId="EndnoteTextChar">
    <w:name w:val="Endnote Text Char"/>
    <w:basedOn w:val="DefaultParagraphFont"/>
    <w:rPr>
      <w:rFonts w:eastAsia="Times New Roman"/>
      <w:lang w:val="en-GB" w:eastAsia="en-US"/>
    </w:rPr>
  </w:style>
  <w:style w:type="character" w:customStyle="1" w:styleId="Bodytext8pt">
    <w:name w:val="Body text + 8 pt"/>
    <w:basedOn w:val="Bodytext"/>
    <w:rPr>
      <w:rFonts w:ascii="Tahoma" w:eastAsia="Tahoma" w:hAnsi="Tahoma" w:cs="Tahoma"/>
      <w:b/>
      <w:bCs/>
      <w:i w:val="0"/>
      <w:iCs w:val="0"/>
      <w:smallCaps w:val="0"/>
      <w:strike w:val="0"/>
      <w:dstrike w:val="0"/>
      <w:color w:val="000000"/>
      <w:spacing w:val="3"/>
      <w:w w:val="100"/>
      <w:position w:val="0"/>
      <w:sz w:val="16"/>
      <w:szCs w:val="16"/>
      <w:u w:val="none"/>
      <w:shd w:val="clear" w:color="auto" w:fill="FFFFFF"/>
      <w:vertAlign w:val="baseline"/>
      <w:lang w:val="en-GB" w:eastAsia="en-GB" w:bidi="en-GB"/>
    </w:rPr>
  </w:style>
  <w:style w:type="character" w:customStyle="1" w:styleId="Bodytext8pt0">
    <w:name w:val="Body text + 8 pt_0"/>
    <w:basedOn w:val="Bodytext"/>
    <w:rPr>
      <w:rFonts w:ascii="Tahoma" w:eastAsia="Tahoma" w:hAnsi="Tahoma" w:cs="Tahoma"/>
      <w:b/>
      <w:bCs/>
      <w:i w:val="0"/>
      <w:iCs w:val="0"/>
      <w:smallCaps w:val="0"/>
      <w:strike w:val="0"/>
      <w:dstrike w:val="0"/>
      <w:color w:val="000000"/>
      <w:spacing w:val="3"/>
      <w:w w:val="100"/>
      <w:position w:val="0"/>
      <w:sz w:val="16"/>
      <w:szCs w:val="16"/>
      <w:u w:val="single"/>
      <w:shd w:val="clear" w:color="auto" w:fill="FFFFFF"/>
      <w:vertAlign w:val="baseline"/>
      <w:lang w:val="en-GB" w:eastAsia="en-GB" w:bidi="en-GB"/>
    </w:rPr>
  </w:style>
  <w:style w:type="character" w:customStyle="1" w:styleId="Heading10">
    <w:name w:val="Heading #1_"/>
    <w:basedOn w:val="DefaultParagraphFont"/>
    <w:rPr>
      <w:rFonts w:ascii="Tahoma" w:eastAsia="Tahoma" w:hAnsi="Tahoma" w:cs="Tahoma"/>
      <w:b/>
      <w:bCs/>
      <w:spacing w:val="-6"/>
      <w:sz w:val="30"/>
      <w:szCs w:val="30"/>
      <w:shd w:val="clear" w:color="auto" w:fill="FFFFFF"/>
    </w:rPr>
  </w:style>
  <w:style w:type="paragraph" w:customStyle="1" w:styleId="Heading11">
    <w:name w:val="Heading #1"/>
    <w:basedOn w:val="Normal"/>
    <w:pPr>
      <w:shd w:val="clear" w:color="auto" w:fill="FFFFFF"/>
      <w:autoSpaceDE/>
      <w:spacing w:before="0" w:line="0" w:lineRule="atLeast"/>
      <w:outlineLvl w:val="0"/>
    </w:pPr>
    <w:rPr>
      <w:rFonts w:ascii="Tahoma" w:eastAsia="Tahoma" w:hAnsi="Tahoma" w:cs="Tahoma"/>
      <w:b/>
      <w:bCs/>
      <w:spacing w:val="-6"/>
      <w:sz w:val="30"/>
      <w:szCs w:val="30"/>
    </w:rPr>
  </w:style>
  <w:style w:type="character" w:customStyle="1" w:styleId="Bodytext8">
    <w:name w:val="Body text (8)_"/>
    <w:basedOn w:val="DefaultParagraphFont"/>
    <w:rPr>
      <w:rFonts w:ascii="Tahoma" w:eastAsia="Tahoma" w:hAnsi="Tahoma" w:cs="Tahoma"/>
      <w:spacing w:val="-3"/>
      <w:sz w:val="14"/>
      <w:szCs w:val="14"/>
      <w:shd w:val="clear" w:color="auto" w:fill="FFFFFF"/>
    </w:rPr>
  </w:style>
  <w:style w:type="paragraph" w:customStyle="1" w:styleId="Bodytext80">
    <w:name w:val="Body text (8)_0"/>
    <w:basedOn w:val="Normal"/>
    <w:pPr>
      <w:shd w:val="clear" w:color="auto" w:fill="FFFFFF"/>
      <w:autoSpaceDE/>
      <w:spacing w:before="240" w:after="240" w:line="0" w:lineRule="atLeast"/>
      <w:ind w:hanging="420"/>
      <w:jc w:val="both"/>
    </w:pPr>
    <w:rPr>
      <w:rFonts w:ascii="Tahoma" w:eastAsia="Tahoma" w:hAnsi="Tahoma" w:cs="Tahoma"/>
      <w:spacing w:val="-3"/>
      <w:sz w:val="14"/>
      <w:szCs w:val="14"/>
    </w:rPr>
  </w:style>
  <w:style w:type="numbering" w:customStyle="1" w:styleId="List0">
    <w:name w:val="List 0"/>
    <w:basedOn w:val="NoList"/>
    <w:pPr>
      <w:numPr>
        <w:numId w:val="1"/>
      </w:numPr>
    </w:pPr>
  </w:style>
  <w:style w:type="numbering" w:customStyle="1" w:styleId="List1">
    <w:name w:val="List 1"/>
    <w:basedOn w:val="NoList"/>
    <w:pPr>
      <w:numPr>
        <w:numId w:val="2"/>
      </w:numPr>
    </w:pPr>
  </w:style>
  <w:style w:type="numbering" w:customStyle="1" w:styleId="Elenco21">
    <w:name w:val="Elenco 21"/>
    <w:basedOn w:val="NoList"/>
    <w:pPr>
      <w:numPr>
        <w:numId w:val="3"/>
      </w:numPr>
    </w:pPr>
  </w:style>
  <w:style w:type="numbering" w:customStyle="1" w:styleId="LFO1">
    <w:name w:val="LFO1"/>
    <w:basedOn w:val="NoList"/>
    <w:pPr>
      <w:numPr>
        <w:numId w:val="4"/>
      </w:numPr>
    </w:pPr>
  </w:style>
  <w:style w:type="numbering" w:customStyle="1" w:styleId="LFO2">
    <w:name w:val="LFO2"/>
    <w:basedOn w:val="NoList"/>
    <w:pPr>
      <w:numPr>
        <w:numId w:val="5"/>
      </w:numPr>
    </w:pPr>
  </w:style>
  <w:style w:type="numbering" w:customStyle="1" w:styleId="LFO3">
    <w:name w:val="LFO3"/>
    <w:basedOn w:val="NoList"/>
    <w:pPr>
      <w:numPr>
        <w:numId w:val="6"/>
      </w:numPr>
    </w:pPr>
  </w:style>
  <w:style w:type="numbering" w:customStyle="1" w:styleId="LFO4">
    <w:name w:val="LFO4"/>
    <w:basedOn w:val="NoList"/>
    <w:pPr>
      <w:numPr>
        <w:numId w:val="7"/>
      </w:numPr>
    </w:pPr>
  </w:style>
  <w:style w:type="numbering" w:customStyle="1" w:styleId="LFO5">
    <w:name w:val="LFO5"/>
    <w:basedOn w:val="NoList"/>
    <w:pPr>
      <w:numPr>
        <w:numId w:val="8"/>
      </w:numPr>
    </w:pPr>
  </w:style>
  <w:style w:type="numbering" w:customStyle="1" w:styleId="LFO6">
    <w:name w:val="LFO6"/>
    <w:basedOn w:val="NoList"/>
    <w:pPr>
      <w:numPr>
        <w:numId w:val="9"/>
      </w:numPr>
    </w:pPr>
  </w:style>
  <w:style w:type="numbering" w:customStyle="1" w:styleId="LFO7">
    <w:name w:val="LFO7"/>
    <w:basedOn w:val="NoList"/>
    <w:pPr>
      <w:numPr>
        <w:numId w:val="10"/>
      </w:numPr>
    </w:pPr>
  </w:style>
  <w:style w:type="numbering" w:customStyle="1" w:styleId="LFO8">
    <w:name w:val="LFO8"/>
    <w:basedOn w:val="NoList"/>
    <w:pPr>
      <w:numPr>
        <w:numId w:val="11"/>
      </w:numPr>
    </w:pPr>
  </w:style>
  <w:style w:type="numbering" w:customStyle="1" w:styleId="LFO9">
    <w:name w:val="LFO9"/>
    <w:basedOn w:val="NoList"/>
    <w:pPr>
      <w:numPr>
        <w:numId w:val="12"/>
      </w:numPr>
    </w:pPr>
  </w:style>
  <w:style w:type="numbering" w:customStyle="1" w:styleId="LFO10">
    <w:name w:val="LFO10"/>
    <w:basedOn w:val="NoList"/>
    <w:pPr>
      <w:numPr>
        <w:numId w:val="13"/>
      </w:numPr>
    </w:pPr>
  </w:style>
  <w:style w:type="table" w:customStyle="1" w:styleId="GridTable1Light-Accent12">
    <w:name w:val="Grid Table 1 Light - Accent 12"/>
    <w:basedOn w:val="TableNormal"/>
    <w:uiPriority w:val="46"/>
    <w:rsid w:val="00922C5F"/>
    <w:pPr>
      <w:autoSpaceDN/>
      <w:textAlignment w:val="auto"/>
    </w:pPr>
    <w:rPr>
      <w:rFonts w:ascii="CG Times" w:hAnsi="CG Time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character" w:customStyle="1" w:styleId="Title1Char">
    <w:name w:val="Title 1 Char"/>
    <w:basedOn w:val="DefaultParagraphFont"/>
    <w:link w:val="Title1"/>
    <w:locked/>
    <w:rsid w:val="00452575"/>
    <w:rPr>
      <w:caps/>
      <w:sz w:val="28"/>
      <w:lang w:val="en-GB" w:eastAsia="en-US"/>
    </w:rPr>
  </w:style>
  <w:style w:type="numbering" w:customStyle="1" w:styleId="NoList1">
    <w:name w:val="No List1"/>
    <w:next w:val="NoList"/>
    <w:uiPriority w:val="99"/>
    <w:semiHidden/>
    <w:unhideWhenUsed/>
    <w:rsid w:val="00851C4A"/>
  </w:style>
  <w:style w:type="character" w:customStyle="1" w:styleId="NoteChar">
    <w:name w:val="Note Char"/>
    <w:link w:val="Note"/>
    <w:rsid w:val="00851C4A"/>
    <w:rPr>
      <w:rFonts w:eastAsia="Times New Roman"/>
      <w:sz w:val="24"/>
      <w:lang w:val="en-GB" w:eastAsia="en-US"/>
    </w:rPr>
  </w:style>
  <w:style w:type="paragraph" w:customStyle="1" w:styleId="tabletext00">
    <w:name w:val="tabletext0"/>
    <w:basedOn w:val="Normal"/>
    <w:uiPriority w:val="99"/>
    <w:rsid w:val="00851C4A"/>
    <w:pPr>
      <w:suppressAutoHyphens w:val="0"/>
      <w:overflowPunct w:val="0"/>
      <w:spacing w:before="40" w:after="40"/>
      <w:textAlignment w:val="auto"/>
    </w:pPr>
    <w:rPr>
      <w:sz w:val="22"/>
      <w:szCs w:val="22"/>
      <w:lang w:val="en-GB"/>
    </w:rPr>
  </w:style>
  <w:style w:type="character" w:customStyle="1" w:styleId="apple-style-span">
    <w:name w:val="apple-style-span"/>
    <w:basedOn w:val="DefaultParagraphFont"/>
    <w:rsid w:val="00851C4A"/>
  </w:style>
  <w:style w:type="paragraph" w:customStyle="1" w:styleId="tabletext1">
    <w:name w:val="tabletext"/>
    <w:basedOn w:val="Normal"/>
    <w:rsid w:val="00851C4A"/>
    <w:pPr>
      <w:suppressAutoHyphens w:val="0"/>
      <w:autoSpaceDE/>
      <w:autoSpaceDN/>
      <w:spacing w:before="0"/>
      <w:textAlignment w:val="auto"/>
    </w:pPr>
  </w:style>
  <w:style w:type="table" w:customStyle="1" w:styleId="TableGrid1">
    <w:name w:val="Table Grid1"/>
    <w:basedOn w:val="TableNormal"/>
    <w:next w:val="TableGrid"/>
    <w:uiPriority w:val="39"/>
    <w:rsid w:val="00851C4A"/>
    <w:pPr>
      <w:tabs>
        <w:tab w:val="left" w:pos="794"/>
        <w:tab w:val="left" w:pos="1191"/>
        <w:tab w:val="left" w:pos="1588"/>
        <w:tab w:val="left" w:pos="1985"/>
      </w:tabs>
      <w:overflowPunct w:val="0"/>
      <w:autoSpaceDE w:val="0"/>
      <w:adjustRightInd w:val="0"/>
      <w:spacing w:before="120"/>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851C4A"/>
  </w:style>
  <w:style w:type="paragraph" w:customStyle="1" w:styleId="ecxmsonormal">
    <w:name w:val="ecxmsonormal"/>
    <w:basedOn w:val="Normal"/>
    <w:rsid w:val="00851C4A"/>
    <w:pPr>
      <w:suppressAutoHyphens w:val="0"/>
      <w:autoSpaceDE/>
      <w:autoSpaceDN/>
      <w:spacing w:before="100" w:beforeAutospacing="1" w:after="100" w:afterAutospacing="1"/>
      <w:textAlignment w:val="auto"/>
    </w:pPr>
  </w:style>
  <w:style w:type="character" w:customStyle="1" w:styleId="href2">
    <w:name w:val="href2"/>
    <w:basedOn w:val="href"/>
    <w:rsid w:val="00851C4A"/>
    <w:rPr>
      <w:rFonts w:cs="Times New Roman"/>
    </w:rPr>
  </w:style>
  <w:style w:type="paragraph" w:customStyle="1" w:styleId="Headingi0">
    <w:name w:val="Heading i"/>
    <w:basedOn w:val="Headingb0"/>
    <w:rsid w:val="00851C4A"/>
    <w:rPr>
      <w:b w:val="0"/>
      <w:i/>
    </w:rPr>
  </w:style>
  <w:style w:type="paragraph" w:customStyle="1" w:styleId="Headingb0">
    <w:name w:val="Heading b"/>
    <w:basedOn w:val="Heading3"/>
    <w:rsid w:val="00851C4A"/>
    <w:pPr>
      <w:keepLines/>
      <w:tabs>
        <w:tab w:val="left" w:pos="1134"/>
        <w:tab w:val="left" w:pos="1871"/>
      </w:tabs>
      <w:suppressAutoHyphens w:val="0"/>
      <w:overflowPunct w:val="0"/>
      <w:adjustRightInd w:val="0"/>
      <w:spacing w:before="400" w:after="0"/>
      <w:jc w:val="both"/>
      <w:outlineLvl w:val="9"/>
    </w:pPr>
    <w:rPr>
      <w:rFonts w:ascii="Times New Roman" w:hAnsi="Times New Roman" w:cs="Times New Roman"/>
      <w:bCs w:val="0"/>
      <w:sz w:val="24"/>
      <w:szCs w:val="20"/>
      <w:lang w:val="en-GB" w:eastAsia="en-US"/>
    </w:rPr>
  </w:style>
  <w:style w:type="paragraph" w:customStyle="1" w:styleId="Infodoc">
    <w:name w:val="Infodoc"/>
    <w:basedOn w:val="Normal"/>
    <w:rsid w:val="00851C4A"/>
    <w:pPr>
      <w:tabs>
        <w:tab w:val="left" w:pos="1418"/>
      </w:tabs>
      <w:suppressAutoHyphens w:val="0"/>
      <w:overflowPunct w:val="0"/>
      <w:adjustRightInd w:val="0"/>
      <w:spacing w:before="0"/>
      <w:ind w:left="1418" w:hanging="1418"/>
    </w:pPr>
    <w:rPr>
      <w:szCs w:val="20"/>
      <w:lang w:val="en-GB" w:eastAsia="en-US"/>
    </w:rPr>
  </w:style>
  <w:style w:type="paragraph" w:customStyle="1" w:styleId="itu">
    <w:name w:val="itu"/>
    <w:basedOn w:val="Normal"/>
    <w:rsid w:val="00851C4A"/>
    <w:pPr>
      <w:tabs>
        <w:tab w:val="left" w:pos="709"/>
        <w:tab w:val="left" w:pos="1134"/>
      </w:tabs>
      <w:suppressAutoHyphens w:val="0"/>
      <w:overflowPunct w:val="0"/>
      <w:adjustRightInd w:val="0"/>
      <w:spacing w:before="0"/>
    </w:pPr>
    <w:rPr>
      <w:rFonts w:ascii="Futura Lt BT" w:hAnsi="Futura Lt BT"/>
      <w:sz w:val="18"/>
      <w:szCs w:val="20"/>
      <w:lang w:val="en-GB" w:eastAsia="en-US"/>
    </w:rPr>
  </w:style>
  <w:style w:type="paragraph" w:customStyle="1" w:styleId="Annexref">
    <w:name w:val="Annex_ref"/>
    <w:basedOn w:val="Normal"/>
    <w:next w:val="Annextitle"/>
    <w:rsid w:val="00851C4A"/>
    <w:pPr>
      <w:keepNext/>
      <w:keepLines/>
      <w:tabs>
        <w:tab w:val="left" w:pos="1134"/>
        <w:tab w:val="left" w:pos="1871"/>
        <w:tab w:val="left" w:pos="2268"/>
      </w:tabs>
      <w:suppressAutoHyphens w:val="0"/>
      <w:overflowPunct w:val="0"/>
      <w:adjustRightInd w:val="0"/>
      <w:spacing w:after="280"/>
      <w:jc w:val="center"/>
    </w:pPr>
    <w:rPr>
      <w:szCs w:val="20"/>
      <w:lang w:val="en-GB" w:eastAsia="en-US"/>
    </w:rPr>
  </w:style>
  <w:style w:type="paragraph" w:customStyle="1" w:styleId="AppendixNo">
    <w:name w:val="Appendix_No"/>
    <w:basedOn w:val="AnnexNo"/>
    <w:next w:val="Annexref"/>
    <w:rsid w:val="00851C4A"/>
    <w:pPr>
      <w:tabs>
        <w:tab w:val="clear" w:pos="794"/>
        <w:tab w:val="clear" w:pos="1191"/>
        <w:tab w:val="clear" w:pos="1588"/>
        <w:tab w:val="clear" w:pos="1985"/>
        <w:tab w:val="left" w:pos="1134"/>
        <w:tab w:val="left" w:pos="1871"/>
        <w:tab w:val="left" w:pos="2268"/>
      </w:tabs>
      <w:suppressAutoHyphens w:val="0"/>
      <w:adjustRightInd w:val="0"/>
      <w:snapToGrid/>
    </w:pPr>
  </w:style>
  <w:style w:type="paragraph" w:customStyle="1" w:styleId="Appendixref">
    <w:name w:val="Appendix_ref"/>
    <w:basedOn w:val="Annexref"/>
    <w:next w:val="Annextitle"/>
    <w:rsid w:val="00851C4A"/>
  </w:style>
  <w:style w:type="paragraph" w:customStyle="1" w:styleId="Appendixtitle">
    <w:name w:val="Appendix_title"/>
    <w:basedOn w:val="Annextitle"/>
    <w:next w:val="Normalaftertitle0"/>
    <w:rsid w:val="00851C4A"/>
    <w:pPr>
      <w:tabs>
        <w:tab w:val="clear" w:pos="794"/>
        <w:tab w:val="clear" w:pos="1191"/>
        <w:tab w:val="clear" w:pos="1588"/>
        <w:tab w:val="clear" w:pos="1985"/>
        <w:tab w:val="left" w:pos="1134"/>
        <w:tab w:val="left" w:pos="1871"/>
        <w:tab w:val="left" w:pos="2268"/>
      </w:tabs>
      <w:suppressAutoHyphens w:val="0"/>
      <w:adjustRightInd w:val="0"/>
    </w:pPr>
    <w:rPr>
      <w:rFonts w:eastAsia="SimSun"/>
      <w:lang w:val="en-GB"/>
    </w:rPr>
  </w:style>
  <w:style w:type="paragraph" w:customStyle="1" w:styleId="Border">
    <w:name w:val="Border"/>
    <w:basedOn w:val="Tabletext"/>
    <w:rsid w:val="00851C4A"/>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uppressAutoHyphens w:val="0"/>
      <w:adjustRightInd w:val="0"/>
      <w:spacing w:before="0" w:after="0" w:line="10" w:lineRule="exact"/>
      <w:ind w:left="28" w:right="28"/>
      <w:jc w:val="center"/>
    </w:pPr>
    <w:rPr>
      <w:rFonts w:eastAsia="SimSun"/>
      <w:b/>
      <w:noProof/>
      <w:sz w:val="20"/>
    </w:rPr>
  </w:style>
  <w:style w:type="paragraph" w:customStyle="1" w:styleId="TableTextS5">
    <w:name w:val="Table_TextS5"/>
    <w:basedOn w:val="Normal"/>
    <w:rsid w:val="00851C4A"/>
    <w:pPr>
      <w:tabs>
        <w:tab w:val="left" w:pos="170"/>
        <w:tab w:val="left" w:pos="567"/>
        <w:tab w:val="left" w:pos="737"/>
        <w:tab w:val="left" w:pos="2977"/>
        <w:tab w:val="left" w:pos="3266"/>
      </w:tabs>
      <w:suppressAutoHyphens w:val="0"/>
      <w:overflowPunct w:val="0"/>
      <w:adjustRightInd w:val="0"/>
      <w:spacing w:before="40" w:after="40"/>
    </w:pPr>
    <w:rPr>
      <w:sz w:val="20"/>
      <w:szCs w:val="20"/>
      <w:lang w:val="en-GB" w:eastAsia="en-US"/>
    </w:rPr>
  </w:style>
  <w:style w:type="paragraph" w:customStyle="1" w:styleId="NormalIndent1">
    <w:name w:val="Normal Indent1"/>
    <w:basedOn w:val="Normal"/>
    <w:next w:val="NormalIndent"/>
    <w:rsid w:val="00851C4A"/>
    <w:pPr>
      <w:tabs>
        <w:tab w:val="left" w:pos="1134"/>
        <w:tab w:val="left" w:pos="1871"/>
        <w:tab w:val="left" w:pos="2268"/>
      </w:tabs>
      <w:suppressAutoHyphens w:val="0"/>
      <w:overflowPunct w:val="0"/>
      <w:adjustRightInd w:val="0"/>
      <w:ind w:left="1134"/>
    </w:pPr>
    <w:rPr>
      <w:szCs w:val="20"/>
      <w:lang w:val="en-GB" w:eastAsia="en-US"/>
    </w:rPr>
  </w:style>
  <w:style w:type="paragraph" w:customStyle="1" w:styleId="FigureNo">
    <w:name w:val="Figure_No"/>
    <w:basedOn w:val="Normal"/>
    <w:next w:val="Figuretitle"/>
    <w:rsid w:val="00851C4A"/>
    <w:pPr>
      <w:keepNext/>
      <w:keepLines/>
      <w:tabs>
        <w:tab w:val="left" w:pos="1134"/>
        <w:tab w:val="left" w:pos="1871"/>
        <w:tab w:val="left" w:pos="2268"/>
      </w:tabs>
      <w:suppressAutoHyphens w:val="0"/>
      <w:overflowPunct w:val="0"/>
      <w:adjustRightInd w:val="0"/>
      <w:spacing w:before="480" w:after="120"/>
      <w:jc w:val="center"/>
    </w:pPr>
    <w:rPr>
      <w:caps/>
      <w:sz w:val="20"/>
      <w:szCs w:val="20"/>
      <w:lang w:val="en-GB" w:eastAsia="en-US"/>
    </w:rPr>
  </w:style>
  <w:style w:type="paragraph" w:customStyle="1" w:styleId="Figuretitle">
    <w:name w:val="Figure_title"/>
    <w:basedOn w:val="Tabletitle0"/>
    <w:next w:val="Normal"/>
    <w:rsid w:val="00851C4A"/>
    <w:pPr>
      <w:tabs>
        <w:tab w:val="clear" w:pos="794"/>
        <w:tab w:val="clear" w:pos="1191"/>
        <w:tab w:val="clear" w:pos="1588"/>
        <w:tab w:val="clear" w:pos="1985"/>
        <w:tab w:val="left" w:pos="1134"/>
        <w:tab w:val="left" w:pos="1871"/>
        <w:tab w:val="left" w:pos="2268"/>
      </w:tabs>
      <w:suppressAutoHyphens w:val="0"/>
      <w:adjustRightInd w:val="0"/>
      <w:spacing w:before="0" w:after="480"/>
    </w:pPr>
    <w:rPr>
      <w:rFonts w:eastAsia="SimSun"/>
      <w:sz w:val="20"/>
      <w:lang w:val="en-GB"/>
    </w:rPr>
  </w:style>
  <w:style w:type="character" w:styleId="LineNumber">
    <w:name w:val="line number"/>
    <w:basedOn w:val="DefaultParagraphFont"/>
    <w:rsid w:val="00851C4A"/>
  </w:style>
  <w:style w:type="paragraph" w:customStyle="1" w:styleId="Section3">
    <w:name w:val="Section_3"/>
    <w:basedOn w:val="Section1"/>
    <w:rsid w:val="00851C4A"/>
    <w:pPr>
      <w:tabs>
        <w:tab w:val="center" w:pos="4820"/>
      </w:tabs>
      <w:suppressAutoHyphens w:val="0"/>
      <w:adjustRightInd w:val="0"/>
      <w:spacing w:before="360"/>
    </w:pPr>
    <w:rPr>
      <w:rFonts w:eastAsia="SimSun"/>
      <w:b w:val="0"/>
    </w:rPr>
  </w:style>
  <w:style w:type="paragraph" w:customStyle="1" w:styleId="Annex">
    <w:name w:val="Annex_#"/>
    <w:basedOn w:val="Normal"/>
    <w:next w:val="AnnexRef0"/>
    <w:rsid w:val="00851C4A"/>
    <w:pPr>
      <w:keepNext/>
      <w:keepLines/>
      <w:tabs>
        <w:tab w:val="left" w:pos="794"/>
        <w:tab w:val="left" w:pos="1191"/>
        <w:tab w:val="left" w:pos="1588"/>
        <w:tab w:val="left" w:pos="1985"/>
      </w:tabs>
      <w:suppressAutoHyphens w:val="0"/>
      <w:overflowPunct w:val="0"/>
      <w:adjustRightInd w:val="0"/>
      <w:spacing w:before="480" w:after="80"/>
      <w:jc w:val="center"/>
    </w:pPr>
    <w:rPr>
      <w:caps/>
      <w:szCs w:val="20"/>
      <w:lang w:val="en-GB" w:eastAsia="en-US"/>
    </w:rPr>
  </w:style>
  <w:style w:type="paragraph" w:customStyle="1" w:styleId="AnnexRef0">
    <w:name w:val="Annex_Ref"/>
    <w:basedOn w:val="Normal"/>
    <w:next w:val="AnnexTitle0"/>
    <w:rsid w:val="00851C4A"/>
    <w:pPr>
      <w:keepNext/>
      <w:keepLines/>
      <w:tabs>
        <w:tab w:val="left" w:pos="794"/>
        <w:tab w:val="left" w:pos="1191"/>
        <w:tab w:val="left" w:pos="1588"/>
        <w:tab w:val="left" w:pos="1985"/>
      </w:tabs>
      <w:suppressAutoHyphens w:val="0"/>
      <w:overflowPunct w:val="0"/>
      <w:adjustRightInd w:val="0"/>
      <w:jc w:val="center"/>
    </w:pPr>
    <w:rPr>
      <w:szCs w:val="20"/>
      <w:lang w:val="en-GB" w:eastAsia="en-US"/>
    </w:rPr>
  </w:style>
  <w:style w:type="paragraph" w:customStyle="1" w:styleId="AnnexTitle0">
    <w:name w:val="Annex_Title"/>
    <w:basedOn w:val="Normal"/>
    <w:next w:val="Normalaftertitle0"/>
    <w:rsid w:val="00851C4A"/>
    <w:pPr>
      <w:keepNext/>
      <w:keepLines/>
      <w:tabs>
        <w:tab w:val="left" w:pos="794"/>
        <w:tab w:val="left" w:pos="1191"/>
        <w:tab w:val="left" w:pos="1588"/>
        <w:tab w:val="left" w:pos="1985"/>
      </w:tabs>
      <w:suppressAutoHyphens w:val="0"/>
      <w:overflowPunct w:val="0"/>
      <w:adjustRightInd w:val="0"/>
      <w:spacing w:before="240" w:after="280"/>
      <w:jc w:val="center"/>
    </w:pPr>
    <w:rPr>
      <w:b/>
      <w:szCs w:val="20"/>
      <w:lang w:val="en-GB" w:eastAsia="en-US"/>
    </w:rPr>
  </w:style>
  <w:style w:type="character" w:customStyle="1" w:styleId="Artref0">
    <w:name w:val="Art#_ref"/>
    <w:rsid w:val="00851C4A"/>
    <w:rPr>
      <w:rFonts w:cs="Times New Roman"/>
      <w:sz w:val="20"/>
    </w:rPr>
  </w:style>
  <w:style w:type="character" w:customStyle="1" w:styleId="Appref0">
    <w:name w:val="App#_ref"/>
    <w:rsid w:val="00851C4A"/>
    <w:rPr>
      <w:rFonts w:cs="Times New Roman"/>
    </w:rPr>
  </w:style>
  <w:style w:type="paragraph" w:customStyle="1" w:styleId="headingi1">
    <w:name w:val="heading_i"/>
    <w:basedOn w:val="Heading3"/>
    <w:next w:val="Normal"/>
    <w:rsid w:val="00851C4A"/>
    <w:pPr>
      <w:keepLines/>
      <w:tabs>
        <w:tab w:val="left" w:pos="794"/>
        <w:tab w:val="left" w:pos="2127"/>
        <w:tab w:val="left" w:pos="2410"/>
        <w:tab w:val="left" w:pos="2921"/>
        <w:tab w:val="left" w:pos="3261"/>
      </w:tabs>
      <w:suppressAutoHyphens w:val="0"/>
      <w:overflowPunct w:val="0"/>
      <w:adjustRightInd w:val="0"/>
      <w:spacing w:before="160" w:after="0"/>
      <w:outlineLvl w:val="9"/>
    </w:pPr>
    <w:rPr>
      <w:rFonts w:ascii="CG Times" w:hAnsi="CG Times" w:cs="Times New Roman"/>
      <w:b w:val="0"/>
      <w:bCs w:val="0"/>
      <w:i/>
      <w:sz w:val="24"/>
      <w:szCs w:val="20"/>
      <w:lang w:val="en-GB" w:eastAsia="en-US"/>
    </w:rPr>
  </w:style>
  <w:style w:type="paragraph" w:customStyle="1" w:styleId="TableHead0">
    <w:name w:val="Table_Head"/>
    <w:basedOn w:val="TableText0"/>
    <w:rsid w:val="00851C4A"/>
    <w:pPr>
      <w:keepNext/>
      <w:suppressAutoHyphens w:val="0"/>
      <w:overflowPunct w:val="0"/>
      <w:autoSpaceDE w:val="0"/>
      <w:adjustRightInd w:val="0"/>
      <w:spacing w:before="80" w:after="80"/>
      <w:jc w:val="center"/>
    </w:pPr>
    <w:rPr>
      <w:rFonts w:eastAsia="SimSun"/>
      <w:b/>
      <w:lang w:val="en-GB"/>
    </w:rPr>
  </w:style>
  <w:style w:type="paragraph" w:customStyle="1" w:styleId="TableFin">
    <w:name w:val="Table_Fin"/>
    <w:basedOn w:val="Normal"/>
    <w:rsid w:val="00851C4A"/>
    <w:pPr>
      <w:tabs>
        <w:tab w:val="left" w:pos="1871"/>
        <w:tab w:val="left" w:pos="2268"/>
      </w:tabs>
      <w:suppressAutoHyphens w:val="0"/>
      <w:overflowPunct w:val="0"/>
      <w:adjustRightInd w:val="0"/>
      <w:spacing w:before="0"/>
      <w:jc w:val="both"/>
    </w:pPr>
    <w:rPr>
      <w:sz w:val="12"/>
      <w:szCs w:val="20"/>
      <w:lang w:val="en-GB" w:eastAsia="en-US"/>
    </w:rPr>
  </w:style>
  <w:style w:type="paragraph" w:styleId="BodyText3">
    <w:name w:val="Body Text 3"/>
    <w:basedOn w:val="Normal"/>
    <w:link w:val="BodyText3Char"/>
    <w:rsid w:val="00851C4A"/>
    <w:pPr>
      <w:suppressAutoHyphens w:val="0"/>
      <w:overflowPunct w:val="0"/>
      <w:adjustRightInd w:val="0"/>
      <w:spacing w:before="0"/>
      <w:jc w:val="both"/>
    </w:pPr>
    <w:rPr>
      <w:rFonts w:ascii="Arial" w:eastAsia="Batang" w:hAnsi="Arial"/>
      <w:b/>
      <w:bCs/>
      <w:color w:val="0000FF"/>
      <w:sz w:val="22"/>
      <w:szCs w:val="22"/>
      <w:lang w:val="en-GB" w:eastAsia="en-US"/>
    </w:rPr>
  </w:style>
  <w:style w:type="character" w:customStyle="1" w:styleId="BodyText3Char">
    <w:name w:val="Body Text 3 Char"/>
    <w:basedOn w:val="DefaultParagraphFont"/>
    <w:link w:val="BodyText3"/>
    <w:rsid w:val="00851C4A"/>
    <w:rPr>
      <w:rFonts w:ascii="Arial" w:eastAsia="Batang" w:hAnsi="Arial"/>
      <w:b/>
      <w:bCs/>
      <w:color w:val="0000FF"/>
      <w:sz w:val="22"/>
      <w:szCs w:val="22"/>
      <w:lang w:val="en-GB" w:eastAsia="en-US"/>
    </w:rPr>
  </w:style>
  <w:style w:type="character" w:customStyle="1" w:styleId="Artdef0">
    <w:name w:val="Art#_def"/>
    <w:rsid w:val="00851C4A"/>
    <w:rPr>
      <w:rFonts w:ascii="Times New Roman" w:hAnsi="Times New Roman" w:cs="Times New Roman"/>
      <w:b/>
    </w:rPr>
  </w:style>
  <w:style w:type="character" w:customStyle="1" w:styleId="Resref0">
    <w:name w:val="Res#_ref"/>
    <w:rsid w:val="00851C4A"/>
    <w:rPr>
      <w:rFonts w:cs="Times New Roman"/>
    </w:rPr>
  </w:style>
  <w:style w:type="paragraph" w:customStyle="1" w:styleId="BodyTextIndent31">
    <w:name w:val="Body Text Indent 31"/>
    <w:basedOn w:val="Normal"/>
    <w:next w:val="BodyTextIndent3"/>
    <w:link w:val="BodyTextIndent3Char"/>
    <w:rsid w:val="00851C4A"/>
    <w:pPr>
      <w:tabs>
        <w:tab w:val="left" w:pos="794"/>
        <w:tab w:val="left" w:pos="1191"/>
        <w:tab w:val="left" w:pos="1588"/>
        <w:tab w:val="left" w:pos="1985"/>
      </w:tabs>
      <w:suppressAutoHyphens w:val="0"/>
      <w:overflowPunct w:val="0"/>
      <w:adjustRightInd w:val="0"/>
      <w:spacing w:after="120"/>
      <w:ind w:left="283"/>
    </w:pPr>
    <w:rPr>
      <w:sz w:val="16"/>
      <w:szCs w:val="16"/>
      <w:lang w:val="en-GB" w:eastAsia="en-US"/>
    </w:rPr>
  </w:style>
  <w:style w:type="character" w:customStyle="1" w:styleId="BodyTextIndent3Char">
    <w:name w:val="Body Text Indent 3 Char"/>
    <w:basedOn w:val="DefaultParagraphFont"/>
    <w:link w:val="BodyTextIndent31"/>
    <w:rsid w:val="00851C4A"/>
    <w:rPr>
      <w:rFonts w:eastAsia="SimSun"/>
      <w:sz w:val="16"/>
      <w:szCs w:val="16"/>
      <w:lang w:val="en-GB" w:eastAsia="en-US"/>
    </w:rPr>
  </w:style>
  <w:style w:type="paragraph" w:customStyle="1" w:styleId="TableofFigures1">
    <w:name w:val="Table of Figures1"/>
    <w:basedOn w:val="Normal"/>
    <w:next w:val="Normal"/>
    <w:rsid w:val="00851C4A"/>
    <w:pPr>
      <w:tabs>
        <w:tab w:val="right" w:leader="dot" w:pos="10773"/>
      </w:tabs>
      <w:suppressAutoHyphens w:val="0"/>
      <w:overflowPunct w:val="0"/>
      <w:adjustRightInd w:val="0"/>
      <w:spacing w:before="0"/>
    </w:pPr>
    <w:rPr>
      <w:rFonts w:ascii="Arial" w:hAnsi="Arial"/>
      <w:sz w:val="16"/>
      <w:szCs w:val="20"/>
      <w:lang w:eastAsia="en-US"/>
    </w:rPr>
  </w:style>
  <w:style w:type="paragraph" w:customStyle="1" w:styleId="MEP">
    <w:name w:val="MEP"/>
    <w:basedOn w:val="Normal"/>
    <w:rsid w:val="00851C4A"/>
    <w:pPr>
      <w:tabs>
        <w:tab w:val="left" w:pos="1134"/>
        <w:tab w:val="left" w:pos="1871"/>
        <w:tab w:val="left" w:pos="2268"/>
      </w:tabs>
      <w:suppressAutoHyphens w:val="0"/>
      <w:overflowPunct w:val="0"/>
      <w:adjustRightInd w:val="0"/>
      <w:spacing w:before="200"/>
      <w:jc w:val="both"/>
    </w:pPr>
    <w:rPr>
      <w:szCs w:val="20"/>
      <w:lang w:val="en-GB" w:eastAsia="en-US"/>
    </w:rPr>
  </w:style>
  <w:style w:type="paragraph" w:customStyle="1" w:styleId="HeaderRegProc">
    <w:name w:val="Header_RegProc"/>
    <w:basedOn w:val="Normal"/>
    <w:rsid w:val="00851C4A"/>
    <w:pPr>
      <w:tabs>
        <w:tab w:val="center" w:pos="4678"/>
        <w:tab w:val="right" w:pos="9356"/>
      </w:tabs>
      <w:suppressAutoHyphens w:val="0"/>
      <w:overflowPunct w:val="0"/>
      <w:adjustRightInd w:val="0"/>
      <w:spacing w:before="4"/>
      <w:ind w:left="142"/>
      <w:jc w:val="both"/>
    </w:pPr>
    <w:rPr>
      <w:rFonts w:ascii="Arial" w:hAnsi="Arial" w:cs="Arial"/>
      <w:bCs/>
      <w:sz w:val="20"/>
      <w:szCs w:val="20"/>
      <w:lang w:val="es-ES" w:eastAsia="en-US"/>
    </w:rPr>
  </w:style>
  <w:style w:type="paragraph" w:customStyle="1" w:styleId="CharChar">
    <w:name w:val="Char Char"/>
    <w:basedOn w:val="Normal"/>
    <w:rsid w:val="00851C4A"/>
    <w:pPr>
      <w:suppressAutoHyphens w:val="0"/>
      <w:autoSpaceDE/>
      <w:autoSpaceDN/>
      <w:spacing w:before="0" w:after="160" w:line="240" w:lineRule="exact"/>
      <w:textAlignment w:val="auto"/>
    </w:pPr>
    <w:rPr>
      <w:rFonts w:ascii="Arial" w:hAnsi="Arial"/>
      <w:kern w:val="16"/>
      <w:sz w:val="20"/>
      <w:szCs w:val="20"/>
      <w:lang w:val="tr-TR" w:eastAsia="en-US"/>
    </w:rPr>
  </w:style>
  <w:style w:type="paragraph" w:customStyle="1" w:styleId="headfoot">
    <w:name w:val="head_foot"/>
    <w:basedOn w:val="Normal"/>
    <w:next w:val="Normalaftertitle0"/>
    <w:rsid w:val="00851C4A"/>
    <w:pPr>
      <w:tabs>
        <w:tab w:val="left" w:pos="1134"/>
        <w:tab w:val="left" w:pos="1871"/>
        <w:tab w:val="left" w:pos="2268"/>
      </w:tabs>
      <w:suppressAutoHyphens w:val="0"/>
      <w:overflowPunct w:val="0"/>
      <w:adjustRightInd w:val="0"/>
      <w:spacing w:before="0"/>
      <w:jc w:val="both"/>
    </w:pPr>
    <w:rPr>
      <w:color w:val="0000FF"/>
      <w:sz w:val="20"/>
      <w:szCs w:val="20"/>
      <w:lang w:val="en-GB" w:eastAsia="en-US"/>
    </w:rPr>
  </w:style>
  <w:style w:type="paragraph" w:customStyle="1" w:styleId="TableLegend0">
    <w:name w:val="Table_Legend"/>
    <w:basedOn w:val="TableText0"/>
    <w:next w:val="Normal"/>
    <w:rsid w:val="00851C4A"/>
    <w:pPr>
      <w:keepNext/>
      <w:tabs>
        <w:tab w:val="clear" w:pos="1418"/>
        <w:tab w:val="clear" w:pos="1701"/>
        <w:tab w:val="clear" w:pos="1985"/>
        <w:tab w:val="clear" w:pos="2268"/>
        <w:tab w:val="clear" w:pos="2552"/>
        <w:tab w:val="clear" w:pos="2835"/>
        <w:tab w:val="clear" w:pos="3119"/>
        <w:tab w:val="clear" w:pos="3402"/>
        <w:tab w:val="clear" w:pos="3686"/>
        <w:tab w:val="clear" w:pos="3969"/>
      </w:tabs>
      <w:suppressAutoHyphens w:val="0"/>
      <w:overflowPunct w:val="0"/>
      <w:autoSpaceDE w:val="0"/>
      <w:adjustRightInd w:val="0"/>
      <w:spacing w:before="120" w:after="0"/>
      <w:jc w:val="both"/>
    </w:pPr>
    <w:rPr>
      <w:rFonts w:eastAsia="SimSun"/>
      <w:sz w:val="20"/>
      <w:lang w:val="en-GB"/>
    </w:rPr>
  </w:style>
  <w:style w:type="paragraph" w:customStyle="1" w:styleId="CharCharCharCharCharChar">
    <w:name w:val="Char Char Char Char Char Char"/>
    <w:basedOn w:val="Normal"/>
    <w:rsid w:val="00851C4A"/>
    <w:pPr>
      <w:tabs>
        <w:tab w:val="left" w:pos="540"/>
        <w:tab w:val="left" w:pos="1260"/>
        <w:tab w:val="left" w:pos="1800"/>
      </w:tabs>
      <w:suppressAutoHyphens w:val="0"/>
      <w:autoSpaceDE/>
      <w:autoSpaceDN/>
      <w:spacing w:before="240" w:after="160" w:line="240" w:lineRule="exact"/>
      <w:jc w:val="both"/>
      <w:textAlignment w:val="auto"/>
    </w:pPr>
    <w:rPr>
      <w:rFonts w:ascii="Verdana" w:hAnsi="Verdana"/>
      <w:szCs w:val="20"/>
      <w:lang w:eastAsia="en-US"/>
    </w:rPr>
  </w:style>
  <w:style w:type="character" w:customStyle="1" w:styleId="atn">
    <w:name w:val="atn"/>
    <w:basedOn w:val="DefaultParagraphFont"/>
    <w:rsid w:val="00851C4A"/>
  </w:style>
  <w:style w:type="table" w:customStyle="1" w:styleId="TableGrid11">
    <w:name w:val="Table Grid11"/>
    <w:basedOn w:val="TableNormal"/>
    <w:next w:val="TableGrid"/>
    <w:rsid w:val="00851C4A"/>
    <w:pPr>
      <w:tabs>
        <w:tab w:val="left" w:pos="794"/>
        <w:tab w:val="left" w:pos="1191"/>
        <w:tab w:val="left" w:pos="1588"/>
        <w:tab w:val="left" w:pos="1985"/>
      </w:tabs>
      <w:overflowPunct w:val="0"/>
      <w:autoSpaceDE w:val="0"/>
      <w:adjustRightInd w:val="0"/>
      <w:spacing w:before="120"/>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851C4A"/>
  </w:style>
  <w:style w:type="table" w:customStyle="1" w:styleId="GridTable1Light-Accent11">
    <w:name w:val="Grid Table 1 Light - Accent 11"/>
    <w:basedOn w:val="TableNormal"/>
    <w:uiPriority w:val="46"/>
    <w:rsid w:val="00851C4A"/>
    <w:pPr>
      <w:autoSpaceDN/>
      <w:textAlignment w:val="auto"/>
    </w:pPr>
    <w:rPr>
      <w:rFonts w:ascii="CG Times" w:hAnsi="CG Time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851C4A"/>
    <w:pPr>
      <w:autoSpaceDN/>
      <w:textAlignment w:val="auto"/>
    </w:pPr>
    <w:rPr>
      <w:rFonts w:ascii="CG Times" w:hAnsi="CG Times"/>
    </w:rPr>
    <w:tblPr>
      <w:tblStyleRowBandSize w:val="1"/>
      <w:tblStyleColBandSize w:val="1"/>
    </w:tblPr>
    <w:tblStylePr w:type="firstRow">
      <w:rPr>
        <w:rFonts w:ascii="Cambria" w:eastAsia="SimSun" w:hAnsi="Cambria" w:cs="Times New Roman"/>
        <w:i/>
        <w:iCs/>
        <w:sz w:val="26"/>
      </w:rPr>
      <w:tblPr/>
      <w:tcPr>
        <w:tcBorders>
          <w:bottom w:val="single" w:sz="4" w:space="0" w:color="7F7F7F"/>
        </w:tcBorders>
        <w:shd w:val="clear" w:color="auto" w:fill="FFFFFF"/>
      </w:tcPr>
    </w:tblStylePr>
    <w:tblStylePr w:type="lastRow">
      <w:rPr>
        <w:rFonts w:ascii="Cambria" w:eastAsia="SimSun" w:hAnsi="Cambria" w:cs="Times New Roman"/>
        <w:i/>
        <w:iCs/>
        <w:sz w:val="26"/>
      </w:rPr>
      <w:tblPr/>
      <w:tcPr>
        <w:tcBorders>
          <w:top w:val="single" w:sz="4" w:space="0" w:color="7F7F7F"/>
        </w:tcBorders>
        <w:shd w:val="clear" w:color="auto" w:fill="FFFFFF"/>
      </w:tcPr>
    </w:tblStylePr>
    <w:tblStylePr w:type="firstCol">
      <w:pPr>
        <w:jc w:val="right"/>
      </w:pPr>
      <w:rPr>
        <w:rFonts w:ascii="Cambria" w:eastAsia="SimSun" w:hAnsi="Cambria" w:cs="Times New Roman"/>
        <w:i/>
        <w:iCs/>
        <w:sz w:val="26"/>
      </w:rPr>
      <w:tblPr/>
      <w:tcPr>
        <w:tcBorders>
          <w:right w:val="single" w:sz="4" w:space="0" w:color="7F7F7F"/>
        </w:tcBorders>
        <w:shd w:val="clear" w:color="auto" w:fill="FFFFFF"/>
      </w:tcPr>
    </w:tblStylePr>
    <w:tblStylePr w:type="lastCol">
      <w:rPr>
        <w:rFonts w:ascii="Cambria" w:eastAsia="SimSun" w:hAnsi="Cambri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851C4A"/>
    <w:pPr>
      <w:autoSpaceDN/>
      <w:textAlignment w:val="auto"/>
    </w:pPr>
    <w:rPr>
      <w:rFonts w:ascii="CG Times" w:hAnsi="CG Time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GridTable7Colorful-Accent11">
    <w:name w:val="Grid Table 7 Colorful - Accent 11"/>
    <w:basedOn w:val="TableNormal"/>
    <w:uiPriority w:val="52"/>
    <w:rsid w:val="00851C4A"/>
    <w:pPr>
      <w:autoSpaceDN/>
      <w:textAlignment w:val="auto"/>
    </w:pPr>
    <w:rPr>
      <w:rFonts w:ascii="CG Times" w:hAnsi="CG Times"/>
      <w:color w:val="365F91"/>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E5F1"/>
      </w:tcPr>
    </w:tblStylePr>
    <w:tblStylePr w:type="band1Horz">
      <w:tblPr/>
      <w:tcPr>
        <w:shd w:val="clear" w:color="auto" w:fill="DBE5F1"/>
      </w:tcPr>
    </w:tblStylePr>
    <w:tblStylePr w:type="neCell">
      <w:tblPr/>
      <w:tcPr>
        <w:tcBorders>
          <w:bottom w:val="single" w:sz="4" w:space="0" w:color="95B3D7"/>
        </w:tcBorders>
      </w:tcPr>
    </w:tblStylePr>
    <w:tblStylePr w:type="nwCell">
      <w:tblPr/>
      <w:tcPr>
        <w:tcBorders>
          <w:bottom w:val="single" w:sz="4" w:space="0" w:color="95B3D7"/>
        </w:tcBorders>
      </w:tcPr>
    </w:tblStylePr>
    <w:tblStylePr w:type="seCell">
      <w:tblPr/>
      <w:tcPr>
        <w:tcBorders>
          <w:top w:val="single" w:sz="4" w:space="0" w:color="95B3D7"/>
        </w:tcBorders>
      </w:tcPr>
    </w:tblStylePr>
    <w:tblStylePr w:type="swCell">
      <w:tblPr/>
      <w:tcPr>
        <w:tcBorders>
          <w:top w:val="single" w:sz="4" w:space="0" w:color="95B3D7"/>
        </w:tcBorders>
      </w:tcPr>
    </w:tblStylePr>
  </w:style>
  <w:style w:type="table" w:customStyle="1" w:styleId="GridTable4-Accent51">
    <w:name w:val="Grid Table 4 - Accent 51"/>
    <w:basedOn w:val="TableNormal"/>
    <w:uiPriority w:val="49"/>
    <w:rsid w:val="00851C4A"/>
    <w:pPr>
      <w:autoSpaceDN/>
      <w:textAlignment w:val="auto"/>
    </w:pPr>
    <w:rPr>
      <w:rFonts w:ascii="CG Times" w:hAnsi="CG Times"/>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ListTable4-Accent11">
    <w:name w:val="List Table 4 - Accent 11"/>
    <w:basedOn w:val="TableNormal"/>
    <w:uiPriority w:val="49"/>
    <w:rsid w:val="00851C4A"/>
    <w:pPr>
      <w:autoSpaceDN/>
      <w:textAlignment w:val="auto"/>
    </w:pPr>
    <w:rPr>
      <w:rFonts w:ascii="CG Times" w:hAnsi="CG Time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tcBorders>
        <w:shd w:val="clear" w:color="auto" w:fill="4F81BD"/>
      </w:tcPr>
    </w:tblStylePr>
    <w:tblStylePr w:type="lastRow">
      <w:rPr>
        <w:b/>
        <w:bCs/>
      </w:rPr>
      <w:tblPr/>
      <w:tcPr>
        <w:tcBorders>
          <w:top w:val="doub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customStyle="1" w:styleId="AnnexNoTitle0">
    <w:name w:val="Annex_NoTitle"/>
    <w:basedOn w:val="Normal"/>
    <w:next w:val="Normalaftertitle"/>
    <w:rsid w:val="00851C4A"/>
    <w:pPr>
      <w:keepNext/>
      <w:keepLines/>
      <w:tabs>
        <w:tab w:val="left" w:pos="794"/>
        <w:tab w:val="left" w:pos="1191"/>
        <w:tab w:val="left" w:pos="1588"/>
        <w:tab w:val="left" w:pos="1985"/>
      </w:tabs>
      <w:suppressAutoHyphens w:val="0"/>
      <w:overflowPunct w:val="0"/>
      <w:adjustRightInd w:val="0"/>
      <w:spacing w:before="720" w:after="120" w:line="280" w:lineRule="exact"/>
      <w:jc w:val="center"/>
    </w:pPr>
    <w:rPr>
      <w:rFonts w:cs="Calibri"/>
      <w:b/>
      <w:szCs w:val="22"/>
      <w:lang w:eastAsia="en-US"/>
    </w:rPr>
  </w:style>
  <w:style w:type="paragraph" w:customStyle="1" w:styleId="AppendixNoTitle0">
    <w:name w:val="Appendix_NoTitle"/>
    <w:basedOn w:val="AnnexNoTitle0"/>
    <w:next w:val="Normalaftertitle"/>
    <w:rsid w:val="00851C4A"/>
  </w:style>
  <w:style w:type="paragraph" w:customStyle="1" w:styleId="FigureNoTitle0">
    <w:name w:val="Figure_NoTitle"/>
    <w:basedOn w:val="Normal"/>
    <w:next w:val="Normalaftertitle"/>
    <w:rsid w:val="00851C4A"/>
    <w:pPr>
      <w:keepLines/>
      <w:tabs>
        <w:tab w:val="left" w:pos="794"/>
        <w:tab w:val="left" w:pos="1191"/>
        <w:tab w:val="left" w:pos="1588"/>
        <w:tab w:val="left" w:pos="1985"/>
      </w:tabs>
      <w:suppressAutoHyphens w:val="0"/>
      <w:overflowPunct w:val="0"/>
      <w:adjustRightInd w:val="0"/>
      <w:spacing w:before="240" w:after="120" w:line="280" w:lineRule="exact"/>
      <w:jc w:val="center"/>
    </w:pPr>
    <w:rPr>
      <w:rFonts w:cs="Calibri"/>
      <w:b/>
      <w:sz w:val="22"/>
      <w:szCs w:val="22"/>
      <w:lang w:eastAsia="en-US"/>
    </w:rPr>
  </w:style>
  <w:style w:type="paragraph" w:customStyle="1" w:styleId="TableNoTitle0">
    <w:name w:val="Table_NoTitle"/>
    <w:basedOn w:val="Normal"/>
    <w:next w:val="Tablehead"/>
    <w:rsid w:val="00851C4A"/>
    <w:pPr>
      <w:keepNext/>
      <w:keepLines/>
      <w:tabs>
        <w:tab w:val="left" w:pos="794"/>
        <w:tab w:val="left" w:pos="1191"/>
        <w:tab w:val="left" w:pos="1588"/>
        <w:tab w:val="left" w:pos="1985"/>
      </w:tabs>
      <w:suppressAutoHyphens w:val="0"/>
      <w:overflowPunct w:val="0"/>
      <w:adjustRightInd w:val="0"/>
      <w:spacing w:before="360" w:after="120" w:line="240" w:lineRule="exact"/>
      <w:jc w:val="center"/>
    </w:pPr>
    <w:rPr>
      <w:rFonts w:cs="Calibri"/>
      <w:b/>
      <w:sz w:val="20"/>
      <w:szCs w:val="22"/>
      <w:lang w:eastAsia="en-US"/>
    </w:rPr>
  </w:style>
  <w:style w:type="character" w:customStyle="1" w:styleId="CommentTextChar1">
    <w:name w:val="Comment Text Char1"/>
    <w:basedOn w:val="DefaultParagraphFont"/>
    <w:semiHidden/>
    <w:rsid w:val="00851C4A"/>
    <w:rPr>
      <w:rFonts w:ascii="Times New Roman" w:hAnsi="Times New Roman"/>
      <w:lang w:val="en-GB" w:eastAsia="en-US"/>
    </w:rPr>
  </w:style>
  <w:style w:type="paragraph" w:customStyle="1" w:styleId="NormalIndent0">
    <w:name w:val="Normal_Indent"/>
    <w:basedOn w:val="Normal"/>
    <w:rsid w:val="00851C4A"/>
    <w:pPr>
      <w:tabs>
        <w:tab w:val="left" w:pos="794"/>
        <w:tab w:val="left" w:pos="2693"/>
        <w:tab w:val="left" w:pos="7655"/>
      </w:tabs>
      <w:suppressAutoHyphens w:val="0"/>
      <w:overflowPunct w:val="0"/>
      <w:adjustRightInd w:val="0"/>
      <w:spacing w:line="280" w:lineRule="exact"/>
      <w:ind w:left="794"/>
    </w:pPr>
    <w:rPr>
      <w:rFonts w:cs="Calibri"/>
      <w:sz w:val="22"/>
      <w:szCs w:val="22"/>
      <w:lang w:eastAsia="en-US"/>
    </w:rPr>
  </w:style>
  <w:style w:type="paragraph" w:customStyle="1" w:styleId="Origin">
    <w:name w:val="Origin"/>
    <w:basedOn w:val="Normal"/>
    <w:rsid w:val="00851C4A"/>
    <w:pPr>
      <w:tabs>
        <w:tab w:val="left" w:pos="794"/>
        <w:tab w:val="left" w:pos="1191"/>
        <w:tab w:val="left" w:pos="1588"/>
        <w:tab w:val="left" w:pos="1985"/>
      </w:tabs>
      <w:suppressAutoHyphens w:val="0"/>
      <w:overflowPunct w:val="0"/>
      <w:adjustRightInd w:val="0"/>
      <w:spacing w:before="600" w:line="312" w:lineRule="auto"/>
    </w:pPr>
    <w:rPr>
      <w:rFonts w:ascii="Arial" w:hAnsi="Arial" w:cs="Simplified Arabic"/>
      <w:b/>
      <w:color w:val="808080"/>
      <w:sz w:val="26"/>
      <w:szCs w:val="22"/>
      <w:lang w:val="en-GB" w:eastAsia="en-US"/>
    </w:rPr>
  </w:style>
  <w:style w:type="numbering" w:customStyle="1" w:styleId="NoList11">
    <w:name w:val="No List11"/>
    <w:next w:val="NoList"/>
    <w:uiPriority w:val="99"/>
    <w:semiHidden/>
    <w:unhideWhenUsed/>
    <w:rsid w:val="00851C4A"/>
  </w:style>
  <w:style w:type="table" w:customStyle="1" w:styleId="TableGrid2">
    <w:name w:val="Table Grid2"/>
    <w:basedOn w:val="TableNormal"/>
    <w:next w:val="TableGrid"/>
    <w:rsid w:val="00851C4A"/>
    <w:pPr>
      <w:tabs>
        <w:tab w:val="left" w:pos="794"/>
        <w:tab w:val="left" w:pos="1191"/>
        <w:tab w:val="left" w:pos="1588"/>
        <w:tab w:val="left" w:pos="1985"/>
      </w:tabs>
      <w:overflowPunct w:val="0"/>
      <w:autoSpaceDE w:val="0"/>
      <w:adjustRightInd w:val="0"/>
      <w:spacing w:before="120"/>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851C4A"/>
    <w:pPr>
      <w:autoSpaceDN/>
      <w:textAlignment w:val="auto"/>
    </w:pPr>
    <w:rPr>
      <w:rFonts w:ascii="CG Times" w:hAnsi="CG Time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851C4A"/>
    <w:pPr>
      <w:autoSpaceDN/>
      <w:textAlignment w:val="auto"/>
    </w:pPr>
    <w:rPr>
      <w:rFonts w:ascii="CG Times" w:hAnsi="CG Times"/>
    </w:rPr>
    <w:tblPr>
      <w:tblStyleRowBandSize w:val="1"/>
      <w:tblStyleColBandSize w:val="1"/>
    </w:tblPr>
    <w:tblStylePr w:type="firstRow">
      <w:rPr>
        <w:rFonts w:ascii="Cambria" w:eastAsia="SimSun" w:hAnsi="Cambria" w:cs="Times New Roman"/>
        <w:i/>
        <w:iCs/>
        <w:sz w:val="26"/>
      </w:rPr>
      <w:tblPr/>
      <w:tcPr>
        <w:tcBorders>
          <w:bottom w:val="single" w:sz="4" w:space="0" w:color="7F7F7F"/>
        </w:tcBorders>
        <w:shd w:val="clear" w:color="auto" w:fill="FFFFFF"/>
      </w:tcPr>
    </w:tblStylePr>
    <w:tblStylePr w:type="lastRow">
      <w:rPr>
        <w:rFonts w:ascii="Cambria" w:eastAsia="SimSun" w:hAnsi="Cambria" w:cs="Times New Roman"/>
        <w:i/>
        <w:iCs/>
        <w:sz w:val="26"/>
      </w:rPr>
      <w:tblPr/>
      <w:tcPr>
        <w:tcBorders>
          <w:top w:val="single" w:sz="4" w:space="0" w:color="7F7F7F"/>
        </w:tcBorders>
        <w:shd w:val="clear" w:color="auto" w:fill="FFFFFF"/>
      </w:tcPr>
    </w:tblStylePr>
    <w:tblStylePr w:type="firstCol">
      <w:pPr>
        <w:jc w:val="right"/>
      </w:pPr>
      <w:rPr>
        <w:rFonts w:ascii="Cambria" w:eastAsia="SimSun" w:hAnsi="Cambria" w:cs="Times New Roman"/>
        <w:i/>
        <w:iCs/>
        <w:sz w:val="26"/>
      </w:rPr>
      <w:tblPr/>
      <w:tcPr>
        <w:tcBorders>
          <w:right w:val="single" w:sz="4" w:space="0" w:color="7F7F7F"/>
        </w:tcBorders>
        <w:shd w:val="clear" w:color="auto" w:fill="FFFFFF"/>
      </w:tcPr>
    </w:tblStylePr>
    <w:tblStylePr w:type="lastCol">
      <w:rPr>
        <w:rFonts w:ascii="Cambria" w:eastAsia="SimSun" w:hAnsi="Cambria"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851C4A"/>
    <w:pPr>
      <w:autoSpaceDN/>
      <w:textAlignment w:val="auto"/>
    </w:pPr>
    <w:rPr>
      <w:rFonts w:ascii="CG Times" w:hAnsi="CG Time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GridTable7Colorful-Accent111">
    <w:name w:val="Grid Table 7 Colorful - Accent 111"/>
    <w:basedOn w:val="TableNormal"/>
    <w:uiPriority w:val="52"/>
    <w:rsid w:val="00851C4A"/>
    <w:pPr>
      <w:autoSpaceDN/>
      <w:textAlignment w:val="auto"/>
    </w:pPr>
    <w:rPr>
      <w:rFonts w:ascii="CG Times" w:hAnsi="CG Times"/>
      <w:color w:val="365F91"/>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BE5F1"/>
      </w:tcPr>
    </w:tblStylePr>
    <w:tblStylePr w:type="band1Horz">
      <w:tblPr/>
      <w:tcPr>
        <w:shd w:val="clear" w:color="auto" w:fill="DBE5F1"/>
      </w:tcPr>
    </w:tblStylePr>
    <w:tblStylePr w:type="neCell">
      <w:tblPr/>
      <w:tcPr>
        <w:tcBorders>
          <w:bottom w:val="single" w:sz="4" w:space="0" w:color="95B3D7"/>
        </w:tcBorders>
      </w:tcPr>
    </w:tblStylePr>
    <w:tblStylePr w:type="nwCell">
      <w:tblPr/>
      <w:tcPr>
        <w:tcBorders>
          <w:bottom w:val="single" w:sz="4" w:space="0" w:color="95B3D7"/>
        </w:tcBorders>
      </w:tcPr>
    </w:tblStylePr>
    <w:tblStylePr w:type="seCell">
      <w:tblPr/>
      <w:tcPr>
        <w:tcBorders>
          <w:top w:val="single" w:sz="4" w:space="0" w:color="95B3D7"/>
        </w:tcBorders>
      </w:tcPr>
    </w:tblStylePr>
    <w:tblStylePr w:type="swCell">
      <w:tblPr/>
      <w:tcPr>
        <w:tcBorders>
          <w:top w:val="single" w:sz="4" w:space="0" w:color="95B3D7"/>
        </w:tcBorders>
      </w:tcPr>
    </w:tblStylePr>
  </w:style>
  <w:style w:type="table" w:customStyle="1" w:styleId="GridTable4-Accent511">
    <w:name w:val="Grid Table 4 - Accent 511"/>
    <w:basedOn w:val="TableNormal"/>
    <w:uiPriority w:val="49"/>
    <w:rsid w:val="00851C4A"/>
    <w:pPr>
      <w:autoSpaceDN/>
      <w:textAlignment w:val="auto"/>
    </w:pPr>
    <w:rPr>
      <w:rFonts w:ascii="CG Times" w:hAnsi="CG Times"/>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ListTable4-Accent111">
    <w:name w:val="List Table 4 - Accent 111"/>
    <w:basedOn w:val="TableNormal"/>
    <w:uiPriority w:val="49"/>
    <w:rsid w:val="00851C4A"/>
    <w:pPr>
      <w:autoSpaceDN/>
      <w:textAlignment w:val="auto"/>
    </w:pPr>
    <w:rPr>
      <w:rFonts w:ascii="CG Times" w:hAnsi="CG Time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tcBorders>
        <w:shd w:val="clear" w:color="auto" w:fill="4F81BD"/>
      </w:tcPr>
    </w:tblStylePr>
    <w:tblStylePr w:type="lastRow">
      <w:rPr>
        <w:b/>
        <w:bCs/>
      </w:rPr>
      <w:tblPr/>
      <w:tcPr>
        <w:tcBorders>
          <w:top w:val="doub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TOC9">
    <w:name w:val="toc 9"/>
    <w:basedOn w:val="TOC3"/>
    <w:semiHidden/>
    <w:rsid w:val="00851C4A"/>
    <w:pPr>
      <w:keepLines w:val="0"/>
      <w:suppressAutoHyphens w:val="0"/>
      <w:adjustRightInd w:val="0"/>
      <w:spacing w:line="280" w:lineRule="exact"/>
    </w:pPr>
    <w:rPr>
      <w:rFonts w:eastAsia="SimSun" w:cs="Calibri"/>
      <w:sz w:val="22"/>
      <w:szCs w:val="22"/>
      <w:lang w:val="en-US"/>
    </w:rPr>
  </w:style>
  <w:style w:type="table" w:customStyle="1" w:styleId="GridTable1Light-Accent121">
    <w:name w:val="Grid Table 1 Light - Accent 121"/>
    <w:basedOn w:val="TableNormal"/>
    <w:uiPriority w:val="46"/>
    <w:rsid w:val="00851C4A"/>
    <w:pPr>
      <w:autoSpaceDN/>
      <w:textAlignment w:val="auto"/>
    </w:pPr>
    <w:rPr>
      <w:rFonts w:ascii="CG Times" w:hAnsi="CG Time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character" w:customStyle="1" w:styleId="UnresolvedMention1">
    <w:name w:val="Unresolved Mention1"/>
    <w:basedOn w:val="DefaultParagraphFont"/>
    <w:unhideWhenUsed/>
    <w:rsid w:val="00851C4A"/>
    <w:rPr>
      <w:color w:val="605E5C"/>
      <w:shd w:val="clear" w:color="auto" w:fill="E1DFDD"/>
    </w:rPr>
  </w:style>
  <w:style w:type="character" w:customStyle="1" w:styleId="UnresolvedMention2">
    <w:name w:val="Unresolved Mention2"/>
    <w:basedOn w:val="DefaultParagraphFont"/>
    <w:uiPriority w:val="99"/>
    <w:semiHidden/>
    <w:unhideWhenUsed/>
    <w:rsid w:val="00851C4A"/>
    <w:rPr>
      <w:color w:val="605E5C"/>
      <w:shd w:val="clear" w:color="auto" w:fill="E1DFDD"/>
    </w:rPr>
  </w:style>
  <w:style w:type="table" w:customStyle="1" w:styleId="TableGrid3">
    <w:name w:val="Table Grid3"/>
    <w:basedOn w:val="TableNormal"/>
    <w:next w:val="TableGrid"/>
    <w:rsid w:val="00851C4A"/>
    <w:pPr>
      <w:autoSpaceDN/>
      <w:textAlignment w:val="auto"/>
    </w:pPr>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851C4A"/>
  </w:style>
  <w:style w:type="table" w:customStyle="1" w:styleId="TableGrid4">
    <w:name w:val="Table Grid4"/>
    <w:basedOn w:val="TableNormal"/>
    <w:next w:val="TableGrid"/>
    <w:rsid w:val="00851C4A"/>
    <w:pPr>
      <w:autoSpaceDN/>
      <w:textAlignment w:val="auto"/>
    </w:pPr>
    <w:rPr>
      <w:rFonts w:ascii="Calibri"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851C4A"/>
    <w:pPr>
      <w:autoSpaceDN/>
      <w:textAlignment w:val="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851C4A"/>
    <w:rPr>
      <w:color w:val="605E5C"/>
      <w:shd w:val="clear" w:color="auto" w:fill="E1DFDD"/>
    </w:rPr>
  </w:style>
  <w:style w:type="table" w:customStyle="1" w:styleId="GridTable1Light-Accent13">
    <w:name w:val="Grid Table 1 Light - Accent 13"/>
    <w:basedOn w:val="TableNormal"/>
    <w:next w:val="GridTable1Light-Accent1"/>
    <w:uiPriority w:val="46"/>
    <w:rsid w:val="00851C4A"/>
    <w:pPr>
      <w:autoSpaceDN/>
      <w:textAlignment w:val="auto"/>
    </w:pPr>
    <w:rPr>
      <w:rFonts w:ascii="CG Times" w:hAnsi="CG Time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styleId="TableGrid">
    <w:name w:val="Table Grid"/>
    <w:basedOn w:val="TableNormal"/>
    <w:uiPriority w:val="39"/>
    <w:rsid w:val="00851C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unhideWhenUsed/>
    <w:rsid w:val="00851C4A"/>
    <w:pPr>
      <w:ind w:left="720"/>
    </w:pPr>
  </w:style>
  <w:style w:type="paragraph" w:styleId="BodyTextIndent3">
    <w:name w:val="Body Text Indent 3"/>
    <w:basedOn w:val="Normal"/>
    <w:link w:val="BodyTextIndent3Char1"/>
    <w:unhideWhenUsed/>
    <w:rsid w:val="00851C4A"/>
    <w:pPr>
      <w:spacing w:after="120"/>
      <w:ind w:left="283"/>
    </w:pPr>
    <w:rPr>
      <w:sz w:val="16"/>
      <w:szCs w:val="16"/>
    </w:rPr>
  </w:style>
  <w:style w:type="character" w:customStyle="1" w:styleId="BodyTextIndent3Char1">
    <w:name w:val="Body Text Indent 3 Char1"/>
    <w:basedOn w:val="DefaultParagraphFont"/>
    <w:link w:val="BodyTextIndent3"/>
    <w:uiPriority w:val="99"/>
    <w:semiHidden/>
    <w:rsid w:val="00851C4A"/>
    <w:rPr>
      <w:sz w:val="16"/>
      <w:szCs w:val="16"/>
    </w:rPr>
  </w:style>
  <w:style w:type="table" w:styleId="GridTable1Light-Accent1">
    <w:name w:val="Grid Table 1 Light Accent 1"/>
    <w:basedOn w:val="TableNormal"/>
    <w:uiPriority w:val="46"/>
    <w:rsid w:val="00851C4A"/>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customStyle="1" w:styleId="TableGrid5">
    <w:name w:val="Table Grid5"/>
    <w:basedOn w:val="TableNormal"/>
    <w:next w:val="TableGrid"/>
    <w:rsid w:val="00695139"/>
    <w:pPr>
      <w:autoSpaceDN/>
      <w:textAlignment w:val="auto"/>
    </w:pPr>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52273C"/>
  </w:style>
  <w:style w:type="character" w:customStyle="1" w:styleId="RestitleChar">
    <w:name w:val="Res_title Char"/>
    <w:basedOn w:val="DefaultParagraphFont"/>
    <w:link w:val="Restitle"/>
    <w:rsid w:val="0052273C"/>
    <w:rPr>
      <w:rFonts w:eastAsia="Times New Roman"/>
      <w:b/>
      <w:sz w:val="28"/>
      <w:lang w:val="en-GB" w:eastAsia="en-US"/>
    </w:rPr>
  </w:style>
  <w:style w:type="table" w:customStyle="1" w:styleId="TableGrid6">
    <w:name w:val="Table Grid6"/>
    <w:basedOn w:val="TableNormal"/>
    <w:next w:val="TableGrid"/>
    <w:rsid w:val="0052273C"/>
    <w:pPr>
      <w:autoSpaceDN/>
      <w:textAlignment w:val="auto"/>
    </w:pPr>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Heading8Before42ptAfter18pt">
    <w:name w:val="Style Heading 8 + Before:  42 pt After:  18 pt"/>
    <w:basedOn w:val="Heading8"/>
    <w:rsid w:val="0052273C"/>
    <w:pPr>
      <w:pBdr>
        <w:top w:val="double" w:sz="6" w:space="1" w:color="auto"/>
        <w:left w:val="double" w:sz="6" w:space="1" w:color="auto"/>
        <w:bottom w:val="double" w:sz="6" w:space="1" w:color="auto"/>
        <w:right w:val="double" w:sz="6" w:space="1" w:color="auto"/>
      </w:pBdr>
      <w:tabs>
        <w:tab w:val="clear" w:pos="1588"/>
        <w:tab w:val="clear" w:pos="1985"/>
        <w:tab w:val="left" w:pos="1134"/>
        <w:tab w:val="left" w:pos="1871"/>
      </w:tabs>
      <w:suppressAutoHyphens w:val="0"/>
      <w:adjustRightInd w:val="0"/>
      <w:spacing w:before="480"/>
      <w:ind w:left="85" w:right="7938" w:firstLine="0"/>
      <w:jc w:val="both"/>
    </w:pPr>
    <w:rPr>
      <w:rFonts w:eastAsia="SimSun"/>
    </w:rPr>
  </w:style>
  <w:style w:type="paragraph" w:customStyle="1" w:styleId="TableRef0">
    <w:name w:val="Table_Ref"/>
    <w:basedOn w:val="Normal"/>
    <w:next w:val="Normal"/>
    <w:rsid w:val="0052273C"/>
    <w:pPr>
      <w:keepNext/>
      <w:tabs>
        <w:tab w:val="left" w:pos="1134"/>
        <w:tab w:val="left" w:pos="1871"/>
        <w:tab w:val="left" w:pos="2268"/>
      </w:tabs>
      <w:suppressAutoHyphens w:val="0"/>
      <w:overflowPunct w:val="0"/>
      <w:adjustRightInd w:val="0"/>
      <w:spacing w:before="567"/>
      <w:jc w:val="center"/>
      <w:textAlignment w:val="auto"/>
    </w:pPr>
    <w:rPr>
      <w:sz w:val="18"/>
      <w:szCs w:val="20"/>
      <w:lang w:val="en-GB" w:eastAsia="en-US"/>
    </w:rPr>
  </w:style>
  <w:style w:type="paragraph" w:customStyle="1" w:styleId="1">
    <w:name w:val="批注框文本1"/>
    <w:basedOn w:val="Normal"/>
    <w:semiHidden/>
    <w:rsid w:val="0052273C"/>
    <w:pPr>
      <w:tabs>
        <w:tab w:val="left" w:pos="1134"/>
        <w:tab w:val="left" w:pos="1871"/>
        <w:tab w:val="left" w:pos="2268"/>
      </w:tabs>
      <w:suppressAutoHyphens w:val="0"/>
      <w:overflowPunct w:val="0"/>
      <w:adjustRightInd w:val="0"/>
      <w:spacing w:before="200"/>
      <w:jc w:val="both"/>
      <w:textAlignment w:val="auto"/>
    </w:pPr>
    <w:rPr>
      <w:sz w:val="18"/>
      <w:szCs w:val="18"/>
      <w:lang w:val="en-GB" w:eastAsia="en-US"/>
    </w:rPr>
  </w:style>
  <w:style w:type="paragraph" w:styleId="TableofFigures">
    <w:name w:val="table of figures"/>
    <w:basedOn w:val="Normal"/>
    <w:next w:val="Normal"/>
    <w:rsid w:val="0052273C"/>
    <w:pPr>
      <w:tabs>
        <w:tab w:val="right" w:leader="dot" w:pos="10773"/>
      </w:tabs>
      <w:suppressAutoHyphens w:val="0"/>
      <w:overflowPunct w:val="0"/>
      <w:adjustRightInd w:val="0"/>
      <w:spacing w:before="0"/>
    </w:pPr>
    <w:rPr>
      <w:rFonts w:ascii="Arial" w:eastAsia="Times New Roman" w:hAnsi="Arial"/>
      <w:sz w:val="16"/>
      <w:szCs w:val="20"/>
      <w:lang w:eastAsia="en-US"/>
    </w:rPr>
  </w:style>
  <w:style w:type="paragraph" w:customStyle="1" w:styleId="2">
    <w:name w:val="批注框文本2"/>
    <w:basedOn w:val="Normal"/>
    <w:semiHidden/>
    <w:rsid w:val="0052273C"/>
    <w:pPr>
      <w:tabs>
        <w:tab w:val="left" w:pos="1134"/>
        <w:tab w:val="left" w:pos="1871"/>
        <w:tab w:val="left" w:pos="2268"/>
      </w:tabs>
      <w:suppressAutoHyphens w:val="0"/>
      <w:overflowPunct w:val="0"/>
      <w:adjustRightInd w:val="0"/>
      <w:spacing w:before="200"/>
      <w:jc w:val="both"/>
    </w:pPr>
    <w:rPr>
      <w:sz w:val="18"/>
      <w:szCs w:val="18"/>
      <w:lang w:val="en-GB" w:eastAsia="en-US"/>
    </w:rPr>
  </w:style>
  <w:style w:type="table" w:customStyle="1" w:styleId="TableGrid13">
    <w:name w:val="Table Grid13"/>
    <w:basedOn w:val="TableNormal"/>
    <w:next w:val="TableGrid"/>
    <w:rsid w:val="0052273C"/>
    <w:pPr>
      <w:autoSpaceDN/>
      <w:textAlignment w:val="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TextChar2">
    <w:name w:val="Footnote Text Char2"/>
    <w:aliases w:val="footnote text Char1,ALTS FOOTNOTE Char1,Footnote Text Char Char1 Char1,Footnote Text Char4 Char Char Char1,Footnote Text Char1 Char1 Char1 Char Char1,Footnote Text Char Char1 Char1 Char Char Char1,DNV-FT Char1,DNV Char"/>
    <w:basedOn w:val="DefaultParagraphFont"/>
    <w:link w:val="FootnoteText"/>
    <w:rsid w:val="00452575"/>
    <w:rPr>
      <w:sz w:val="24"/>
      <w:lang w:val="en-GB" w:eastAsia="en-US"/>
    </w:rPr>
  </w:style>
  <w:style w:type="character" w:customStyle="1" w:styleId="Heading1Char1">
    <w:name w:val="Heading 1 Char1"/>
    <w:basedOn w:val="DefaultParagraphFont"/>
    <w:link w:val="Heading1"/>
    <w:rsid w:val="00452575"/>
    <w:rPr>
      <w:rFonts w:ascii="Times New Roman Bold" w:hAnsi="Times New Roman Bold"/>
      <w:b/>
      <w:sz w:val="24"/>
      <w:lang w:val="en-GB" w:eastAsia="en-US"/>
    </w:rPr>
  </w:style>
  <w:style w:type="character" w:customStyle="1" w:styleId="HeaderChar1">
    <w:name w:val="Header Char1"/>
    <w:aliases w:val="encabezado Char1,Page No Char1,header odd Char1,header odd1 Char1,header odd2 Char1,he Char1,header Char1"/>
    <w:basedOn w:val="DefaultParagraphFont"/>
    <w:link w:val="Header"/>
    <w:uiPriority w:val="99"/>
    <w:rsid w:val="0074610C"/>
    <w:rPr>
      <w:rFonts w:ascii="Calibri" w:hAnsi="Calibri"/>
      <w:sz w:val="24"/>
      <w:szCs w:val="24"/>
    </w:rPr>
  </w:style>
  <w:style w:type="character" w:customStyle="1" w:styleId="FooterChar1">
    <w:name w:val="Footer Char1"/>
    <w:aliases w:val="pie de página Char1,footer odd Char1,footer Char1,pie de p·gina Char1"/>
    <w:basedOn w:val="DefaultParagraphFont"/>
    <w:link w:val="Footer"/>
    <w:uiPriority w:val="99"/>
    <w:rsid w:val="0074610C"/>
    <w:rPr>
      <w:rFonts w:ascii="Calibri" w:hAnsi="Calibri"/>
      <w:sz w:val="24"/>
      <w:szCs w:val="24"/>
    </w:rPr>
  </w:style>
  <w:style w:type="character" w:customStyle="1" w:styleId="CommentTextChar2">
    <w:name w:val="Comment Text Char2"/>
    <w:basedOn w:val="DefaultParagraphFont"/>
    <w:link w:val="CommentText"/>
    <w:uiPriority w:val="99"/>
    <w:rsid w:val="0074610C"/>
    <w:rPr>
      <w:rFonts w:ascii="Calibri" w:eastAsia="Times New Roman" w:hAnsi="Calibri"/>
      <w:lang w:val="en-GB" w:eastAsia="en-US"/>
    </w:rPr>
  </w:style>
  <w:style w:type="character" w:customStyle="1" w:styleId="CommentSubjectChar1">
    <w:name w:val="Comment Subject Char1"/>
    <w:basedOn w:val="CommentTextChar2"/>
    <w:link w:val="CommentSubject"/>
    <w:uiPriority w:val="99"/>
    <w:rsid w:val="0074610C"/>
    <w:rPr>
      <w:rFonts w:ascii="Calibri" w:eastAsia="Times New Roman" w:hAnsi="Calibri"/>
      <w:b/>
      <w:bCs/>
      <w:lang w:val="en-GB" w:eastAsia="en-US"/>
    </w:rPr>
  </w:style>
  <w:style w:type="character" w:customStyle="1" w:styleId="BalloonTextChar2">
    <w:name w:val="Balloon Text Char2"/>
    <w:basedOn w:val="DefaultParagraphFont"/>
    <w:link w:val="BalloonText"/>
    <w:uiPriority w:val="99"/>
    <w:rsid w:val="0074610C"/>
    <w:rPr>
      <w:rFonts w:ascii="Tahoma" w:hAnsi="Tahoma" w:cs="Tahoma"/>
      <w:sz w:val="16"/>
      <w:szCs w:val="16"/>
    </w:rPr>
  </w:style>
  <w:style w:type="character" w:customStyle="1" w:styleId="UnresolvedMention4">
    <w:name w:val="Unresolved Mention4"/>
    <w:basedOn w:val="DefaultParagraphFont"/>
    <w:rsid w:val="0074610C"/>
    <w:rPr>
      <w:color w:val="605E5C"/>
      <w:shd w:val="clear" w:color="auto" w:fill="E1DFDD"/>
    </w:rPr>
  </w:style>
  <w:style w:type="character" w:customStyle="1" w:styleId="UnresolvedMention5">
    <w:name w:val="Unresolved Mention5"/>
    <w:basedOn w:val="DefaultParagraphFont"/>
    <w:rsid w:val="00EC60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520780">
      <w:bodyDiv w:val="1"/>
      <w:marLeft w:val="0"/>
      <w:marRight w:val="0"/>
      <w:marTop w:val="0"/>
      <w:marBottom w:val="0"/>
      <w:divBdr>
        <w:top w:val="none" w:sz="0" w:space="0" w:color="auto"/>
        <w:left w:val="none" w:sz="0" w:space="0" w:color="auto"/>
        <w:bottom w:val="none" w:sz="0" w:space="0" w:color="auto"/>
        <w:right w:val="none" w:sz="0" w:space="0" w:color="auto"/>
      </w:divBdr>
    </w:div>
    <w:div w:id="115494340">
      <w:bodyDiv w:val="1"/>
      <w:marLeft w:val="0"/>
      <w:marRight w:val="0"/>
      <w:marTop w:val="0"/>
      <w:marBottom w:val="0"/>
      <w:divBdr>
        <w:top w:val="none" w:sz="0" w:space="0" w:color="auto"/>
        <w:left w:val="none" w:sz="0" w:space="0" w:color="auto"/>
        <w:bottom w:val="none" w:sz="0" w:space="0" w:color="auto"/>
        <w:right w:val="none" w:sz="0" w:space="0" w:color="auto"/>
      </w:divBdr>
    </w:div>
    <w:div w:id="145124360">
      <w:bodyDiv w:val="1"/>
      <w:marLeft w:val="0"/>
      <w:marRight w:val="0"/>
      <w:marTop w:val="0"/>
      <w:marBottom w:val="0"/>
      <w:divBdr>
        <w:top w:val="none" w:sz="0" w:space="0" w:color="auto"/>
        <w:left w:val="none" w:sz="0" w:space="0" w:color="auto"/>
        <w:bottom w:val="none" w:sz="0" w:space="0" w:color="auto"/>
        <w:right w:val="none" w:sz="0" w:space="0" w:color="auto"/>
      </w:divBdr>
    </w:div>
    <w:div w:id="243146282">
      <w:bodyDiv w:val="1"/>
      <w:marLeft w:val="0"/>
      <w:marRight w:val="0"/>
      <w:marTop w:val="0"/>
      <w:marBottom w:val="0"/>
      <w:divBdr>
        <w:top w:val="none" w:sz="0" w:space="0" w:color="auto"/>
        <w:left w:val="none" w:sz="0" w:space="0" w:color="auto"/>
        <w:bottom w:val="none" w:sz="0" w:space="0" w:color="auto"/>
        <w:right w:val="none" w:sz="0" w:space="0" w:color="auto"/>
      </w:divBdr>
    </w:div>
    <w:div w:id="245920556">
      <w:bodyDiv w:val="1"/>
      <w:marLeft w:val="0"/>
      <w:marRight w:val="0"/>
      <w:marTop w:val="0"/>
      <w:marBottom w:val="0"/>
      <w:divBdr>
        <w:top w:val="none" w:sz="0" w:space="0" w:color="auto"/>
        <w:left w:val="none" w:sz="0" w:space="0" w:color="auto"/>
        <w:bottom w:val="none" w:sz="0" w:space="0" w:color="auto"/>
        <w:right w:val="none" w:sz="0" w:space="0" w:color="auto"/>
      </w:divBdr>
    </w:div>
    <w:div w:id="300497237">
      <w:bodyDiv w:val="1"/>
      <w:marLeft w:val="0"/>
      <w:marRight w:val="0"/>
      <w:marTop w:val="0"/>
      <w:marBottom w:val="0"/>
      <w:divBdr>
        <w:top w:val="none" w:sz="0" w:space="0" w:color="auto"/>
        <w:left w:val="none" w:sz="0" w:space="0" w:color="auto"/>
        <w:bottom w:val="none" w:sz="0" w:space="0" w:color="auto"/>
        <w:right w:val="none" w:sz="0" w:space="0" w:color="auto"/>
      </w:divBdr>
    </w:div>
    <w:div w:id="370426676">
      <w:bodyDiv w:val="1"/>
      <w:marLeft w:val="0"/>
      <w:marRight w:val="0"/>
      <w:marTop w:val="0"/>
      <w:marBottom w:val="0"/>
      <w:divBdr>
        <w:top w:val="none" w:sz="0" w:space="0" w:color="auto"/>
        <w:left w:val="none" w:sz="0" w:space="0" w:color="auto"/>
        <w:bottom w:val="none" w:sz="0" w:space="0" w:color="auto"/>
        <w:right w:val="none" w:sz="0" w:space="0" w:color="auto"/>
      </w:divBdr>
    </w:div>
    <w:div w:id="427698249">
      <w:bodyDiv w:val="1"/>
      <w:marLeft w:val="0"/>
      <w:marRight w:val="0"/>
      <w:marTop w:val="0"/>
      <w:marBottom w:val="0"/>
      <w:divBdr>
        <w:top w:val="none" w:sz="0" w:space="0" w:color="auto"/>
        <w:left w:val="none" w:sz="0" w:space="0" w:color="auto"/>
        <w:bottom w:val="none" w:sz="0" w:space="0" w:color="auto"/>
        <w:right w:val="none" w:sz="0" w:space="0" w:color="auto"/>
      </w:divBdr>
    </w:div>
    <w:div w:id="428235327">
      <w:bodyDiv w:val="1"/>
      <w:marLeft w:val="0"/>
      <w:marRight w:val="0"/>
      <w:marTop w:val="0"/>
      <w:marBottom w:val="0"/>
      <w:divBdr>
        <w:top w:val="none" w:sz="0" w:space="0" w:color="auto"/>
        <w:left w:val="none" w:sz="0" w:space="0" w:color="auto"/>
        <w:bottom w:val="none" w:sz="0" w:space="0" w:color="auto"/>
        <w:right w:val="none" w:sz="0" w:space="0" w:color="auto"/>
      </w:divBdr>
    </w:div>
    <w:div w:id="471294771">
      <w:bodyDiv w:val="1"/>
      <w:marLeft w:val="0"/>
      <w:marRight w:val="0"/>
      <w:marTop w:val="0"/>
      <w:marBottom w:val="0"/>
      <w:divBdr>
        <w:top w:val="none" w:sz="0" w:space="0" w:color="auto"/>
        <w:left w:val="none" w:sz="0" w:space="0" w:color="auto"/>
        <w:bottom w:val="none" w:sz="0" w:space="0" w:color="auto"/>
        <w:right w:val="none" w:sz="0" w:space="0" w:color="auto"/>
      </w:divBdr>
    </w:div>
    <w:div w:id="505554112">
      <w:bodyDiv w:val="1"/>
      <w:marLeft w:val="0"/>
      <w:marRight w:val="0"/>
      <w:marTop w:val="0"/>
      <w:marBottom w:val="0"/>
      <w:divBdr>
        <w:top w:val="none" w:sz="0" w:space="0" w:color="auto"/>
        <w:left w:val="none" w:sz="0" w:space="0" w:color="auto"/>
        <w:bottom w:val="none" w:sz="0" w:space="0" w:color="auto"/>
        <w:right w:val="none" w:sz="0" w:space="0" w:color="auto"/>
      </w:divBdr>
    </w:div>
    <w:div w:id="507643446">
      <w:bodyDiv w:val="1"/>
      <w:marLeft w:val="0"/>
      <w:marRight w:val="0"/>
      <w:marTop w:val="0"/>
      <w:marBottom w:val="0"/>
      <w:divBdr>
        <w:top w:val="none" w:sz="0" w:space="0" w:color="auto"/>
        <w:left w:val="none" w:sz="0" w:space="0" w:color="auto"/>
        <w:bottom w:val="none" w:sz="0" w:space="0" w:color="auto"/>
        <w:right w:val="none" w:sz="0" w:space="0" w:color="auto"/>
      </w:divBdr>
    </w:div>
    <w:div w:id="534005347">
      <w:bodyDiv w:val="1"/>
      <w:marLeft w:val="0"/>
      <w:marRight w:val="0"/>
      <w:marTop w:val="0"/>
      <w:marBottom w:val="0"/>
      <w:divBdr>
        <w:top w:val="none" w:sz="0" w:space="0" w:color="auto"/>
        <w:left w:val="none" w:sz="0" w:space="0" w:color="auto"/>
        <w:bottom w:val="none" w:sz="0" w:space="0" w:color="auto"/>
        <w:right w:val="none" w:sz="0" w:space="0" w:color="auto"/>
      </w:divBdr>
    </w:div>
    <w:div w:id="580874453">
      <w:bodyDiv w:val="1"/>
      <w:marLeft w:val="0"/>
      <w:marRight w:val="0"/>
      <w:marTop w:val="0"/>
      <w:marBottom w:val="0"/>
      <w:divBdr>
        <w:top w:val="none" w:sz="0" w:space="0" w:color="auto"/>
        <w:left w:val="none" w:sz="0" w:space="0" w:color="auto"/>
        <w:bottom w:val="none" w:sz="0" w:space="0" w:color="auto"/>
        <w:right w:val="none" w:sz="0" w:space="0" w:color="auto"/>
      </w:divBdr>
    </w:div>
    <w:div w:id="614293400">
      <w:bodyDiv w:val="1"/>
      <w:marLeft w:val="0"/>
      <w:marRight w:val="0"/>
      <w:marTop w:val="0"/>
      <w:marBottom w:val="0"/>
      <w:divBdr>
        <w:top w:val="none" w:sz="0" w:space="0" w:color="auto"/>
        <w:left w:val="none" w:sz="0" w:space="0" w:color="auto"/>
        <w:bottom w:val="none" w:sz="0" w:space="0" w:color="auto"/>
        <w:right w:val="none" w:sz="0" w:space="0" w:color="auto"/>
      </w:divBdr>
    </w:div>
    <w:div w:id="648361237">
      <w:bodyDiv w:val="1"/>
      <w:marLeft w:val="0"/>
      <w:marRight w:val="0"/>
      <w:marTop w:val="0"/>
      <w:marBottom w:val="0"/>
      <w:divBdr>
        <w:top w:val="none" w:sz="0" w:space="0" w:color="auto"/>
        <w:left w:val="none" w:sz="0" w:space="0" w:color="auto"/>
        <w:bottom w:val="none" w:sz="0" w:space="0" w:color="auto"/>
        <w:right w:val="none" w:sz="0" w:space="0" w:color="auto"/>
      </w:divBdr>
    </w:div>
    <w:div w:id="667364925">
      <w:bodyDiv w:val="1"/>
      <w:marLeft w:val="0"/>
      <w:marRight w:val="0"/>
      <w:marTop w:val="0"/>
      <w:marBottom w:val="0"/>
      <w:divBdr>
        <w:top w:val="none" w:sz="0" w:space="0" w:color="auto"/>
        <w:left w:val="none" w:sz="0" w:space="0" w:color="auto"/>
        <w:bottom w:val="none" w:sz="0" w:space="0" w:color="auto"/>
        <w:right w:val="none" w:sz="0" w:space="0" w:color="auto"/>
      </w:divBdr>
    </w:div>
    <w:div w:id="702940222">
      <w:bodyDiv w:val="1"/>
      <w:marLeft w:val="0"/>
      <w:marRight w:val="0"/>
      <w:marTop w:val="0"/>
      <w:marBottom w:val="0"/>
      <w:divBdr>
        <w:top w:val="none" w:sz="0" w:space="0" w:color="auto"/>
        <w:left w:val="none" w:sz="0" w:space="0" w:color="auto"/>
        <w:bottom w:val="none" w:sz="0" w:space="0" w:color="auto"/>
        <w:right w:val="none" w:sz="0" w:space="0" w:color="auto"/>
      </w:divBdr>
    </w:div>
    <w:div w:id="739210941">
      <w:bodyDiv w:val="1"/>
      <w:marLeft w:val="0"/>
      <w:marRight w:val="0"/>
      <w:marTop w:val="0"/>
      <w:marBottom w:val="0"/>
      <w:divBdr>
        <w:top w:val="none" w:sz="0" w:space="0" w:color="auto"/>
        <w:left w:val="none" w:sz="0" w:space="0" w:color="auto"/>
        <w:bottom w:val="none" w:sz="0" w:space="0" w:color="auto"/>
        <w:right w:val="none" w:sz="0" w:space="0" w:color="auto"/>
      </w:divBdr>
    </w:div>
    <w:div w:id="879056065">
      <w:bodyDiv w:val="1"/>
      <w:marLeft w:val="0"/>
      <w:marRight w:val="0"/>
      <w:marTop w:val="0"/>
      <w:marBottom w:val="0"/>
      <w:divBdr>
        <w:top w:val="none" w:sz="0" w:space="0" w:color="auto"/>
        <w:left w:val="none" w:sz="0" w:space="0" w:color="auto"/>
        <w:bottom w:val="none" w:sz="0" w:space="0" w:color="auto"/>
        <w:right w:val="none" w:sz="0" w:space="0" w:color="auto"/>
      </w:divBdr>
    </w:div>
    <w:div w:id="919944885">
      <w:bodyDiv w:val="1"/>
      <w:marLeft w:val="0"/>
      <w:marRight w:val="0"/>
      <w:marTop w:val="0"/>
      <w:marBottom w:val="0"/>
      <w:divBdr>
        <w:top w:val="none" w:sz="0" w:space="0" w:color="auto"/>
        <w:left w:val="none" w:sz="0" w:space="0" w:color="auto"/>
        <w:bottom w:val="none" w:sz="0" w:space="0" w:color="auto"/>
        <w:right w:val="none" w:sz="0" w:space="0" w:color="auto"/>
      </w:divBdr>
    </w:div>
    <w:div w:id="921254758">
      <w:bodyDiv w:val="1"/>
      <w:marLeft w:val="0"/>
      <w:marRight w:val="0"/>
      <w:marTop w:val="0"/>
      <w:marBottom w:val="0"/>
      <w:divBdr>
        <w:top w:val="none" w:sz="0" w:space="0" w:color="auto"/>
        <w:left w:val="none" w:sz="0" w:space="0" w:color="auto"/>
        <w:bottom w:val="none" w:sz="0" w:space="0" w:color="auto"/>
        <w:right w:val="none" w:sz="0" w:space="0" w:color="auto"/>
      </w:divBdr>
    </w:div>
    <w:div w:id="1033767017">
      <w:bodyDiv w:val="1"/>
      <w:marLeft w:val="0"/>
      <w:marRight w:val="0"/>
      <w:marTop w:val="0"/>
      <w:marBottom w:val="0"/>
      <w:divBdr>
        <w:top w:val="none" w:sz="0" w:space="0" w:color="auto"/>
        <w:left w:val="none" w:sz="0" w:space="0" w:color="auto"/>
        <w:bottom w:val="none" w:sz="0" w:space="0" w:color="auto"/>
        <w:right w:val="none" w:sz="0" w:space="0" w:color="auto"/>
      </w:divBdr>
    </w:div>
    <w:div w:id="1058477007">
      <w:bodyDiv w:val="1"/>
      <w:marLeft w:val="0"/>
      <w:marRight w:val="0"/>
      <w:marTop w:val="0"/>
      <w:marBottom w:val="0"/>
      <w:divBdr>
        <w:top w:val="none" w:sz="0" w:space="0" w:color="auto"/>
        <w:left w:val="none" w:sz="0" w:space="0" w:color="auto"/>
        <w:bottom w:val="none" w:sz="0" w:space="0" w:color="auto"/>
        <w:right w:val="none" w:sz="0" w:space="0" w:color="auto"/>
      </w:divBdr>
    </w:div>
    <w:div w:id="1071732266">
      <w:bodyDiv w:val="1"/>
      <w:marLeft w:val="0"/>
      <w:marRight w:val="0"/>
      <w:marTop w:val="0"/>
      <w:marBottom w:val="0"/>
      <w:divBdr>
        <w:top w:val="none" w:sz="0" w:space="0" w:color="auto"/>
        <w:left w:val="none" w:sz="0" w:space="0" w:color="auto"/>
        <w:bottom w:val="none" w:sz="0" w:space="0" w:color="auto"/>
        <w:right w:val="none" w:sz="0" w:space="0" w:color="auto"/>
      </w:divBdr>
    </w:div>
    <w:div w:id="1114055118">
      <w:bodyDiv w:val="1"/>
      <w:marLeft w:val="0"/>
      <w:marRight w:val="0"/>
      <w:marTop w:val="0"/>
      <w:marBottom w:val="0"/>
      <w:divBdr>
        <w:top w:val="none" w:sz="0" w:space="0" w:color="auto"/>
        <w:left w:val="none" w:sz="0" w:space="0" w:color="auto"/>
        <w:bottom w:val="none" w:sz="0" w:space="0" w:color="auto"/>
        <w:right w:val="none" w:sz="0" w:space="0" w:color="auto"/>
      </w:divBdr>
    </w:div>
    <w:div w:id="1119449588">
      <w:bodyDiv w:val="1"/>
      <w:marLeft w:val="0"/>
      <w:marRight w:val="0"/>
      <w:marTop w:val="0"/>
      <w:marBottom w:val="0"/>
      <w:divBdr>
        <w:top w:val="none" w:sz="0" w:space="0" w:color="auto"/>
        <w:left w:val="none" w:sz="0" w:space="0" w:color="auto"/>
        <w:bottom w:val="none" w:sz="0" w:space="0" w:color="auto"/>
        <w:right w:val="none" w:sz="0" w:space="0" w:color="auto"/>
      </w:divBdr>
    </w:div>
    <w:div w:id="1168517049">
      <w:bodyDiv w:val="1"/>
      <w:marLeft w:val="0"/>
      <w:marRight w:val="0"/>
      <w:marTop w:val="0"/>
      <w:marBottom w:val="0"/>
      <w:divBdr>
        <w:top w:val="none" w:sz="0" w:space="0" w:color="auto"/>
        <w:left w:val="none" w:sz="0" w:space="0" w:color="auto"/>
        <w:bottom w:val="none" w:sz="0" w:space="0" w:color="auto"/>
        <w:right w:val="none" w:sz="0" w:space="0" w:color="auto"/>
      </w:divBdr>
    </w:div>
    <w:div w:id="1231647357">
      <w:bodyDiv w:val="1"/>
      <w:marLeft w:val="0"/>
      <w:marRight w:val="0"/>
      <w:marTop w:val="0"/>
      <w:marBottom w:val="0"/>
      <w:divBdr>
        <w:top w:val="none" w:sz="0" w:space="0" w:color="auto"/>
        <w:left w:val="none" w:sz="0" w:space="0" w:color="auto"/>
        <w:bottom w:val="none" w:sz="0" w:space="0" w:color="auto"/>
        <w:right w:val="none" w:sz="0" w:space="0" w:color="auto"/>
      </w:divBdr>
    </w:div>
    <w:div w:id="1332027447">
      <w:bodyDiv w:val="1"/>
      <w:marLeft w:val="0"/>
      <w:marRight w:val="0"/>
      <w:marTop w:val="0"/>
      <w:marBottom w:val="0"/>
      <w:divBdr>
        <w:top w:val="none" w:sz="0" w:space="0" w:color="auto"/>
        <w:left w:val="none" w:sz="0" w:space="0" w:color="auto"/>
        <w:bottom w:val="none" w:sz="0" w:space="0" w:color="auto"/>
        <w:right w:val="none" w:sz="0" w:space="0" w:color="auto"/>
      </w:divBdr>
    </w:div>
    <w:div w:id="1430932374">
      <w:bodyDiv w:val="1"/>
      <w:marLeft w:val="0"/>
      <w:marRight w:val="0"/>
      <w:marTop w:val="0"/>
      <w:marBottom w:val="0"/>
      <w:divBdr>
        <w:top w:val="none" w:sz="0" w:space="0" w:color="auto"/>
        <w:left w:val="none" w:sz="0" w:space="0" w:color="auto"/>
        <w:bottom w:val="none" w:sz="0" w:space="0" w:color="auto"/>
        <w:right w:val="none" w:sz="0" w:space="0" w:color="auto"/>
      </w:divBdr>
    </w:div>
    <w:div w:id="1497380106">
      <w:bodyDiv w:val="1"/>
      <w:marLeft w:val="0"/>
      <w:marRight w:val="0"/>
      <w:marTop w:val="0"/>
      <w:marBottom w:val="0"/>
      <w:divBdr>
        <w:top w:val="none" w:sz="0" w:space="0" w:color="auto"/>
        <w:left w:val="none" w:sz="0" w:space="0" w:color="auto"/>
        <w:bottom w:val="none" w:sz="0" w:space="0" w:color="auto"/>
        <w:right w:val="none" w:sz="0" w:space="0" w:color="auto"/>
      </w:divBdr>
    </w:div>
    <w:div w:id="1623727150">
      <w:bodyDiv w:val="1"/>
      <w:marLeft w:val="0"/>
      <w:marRight w:val="0"/>
      <w:marTop w:val="0"/>
      <w:marBottom w:val="0"/>
      <w:divBdr>
        <w:top w:val="none" w:sz="0" w:space="0" w:color="auto"/>
        <w:left w:val="none" w:sz="0" w:space="0" w:color="auto"/>
        <w:bottom w:val="none" w:sz="0" w:space="0" w:color="auto"/>
        <w:right w:val="none" w:sz="0" w:space="0" w:color="auto"/>
      </w:divBdr>
    </w:div>
    <w:div w:id="1717660286">
      <w:bodyDiv w:val="1"/>
      <w:marLeft w:val="0"/>
      <w:marRight w:val="0"/>
      <w:marTop w:val="0"/>
      <w:marBottom w:val="0"/>
      <w:divBdr>
        <w:top w:val="none" w:sz="0" w:space="0" w:color="auto"/>
        <w:left w:val="none" w:sz="0" w:space="0" w:color="auto"/>
        <w:bottom w:val="none" w:sz="0" w:space="0" w:color="auto"/>
        <w:right w:val="none" w:sz="0" w:space="0" w:color="auto"/>
      </w:divBdr>
    </w:div>
    <w:div w:id="1733457729">
      <w:bodyDiv w:val="1"/>
      <w:marLeft w:val="0"/>
      <w:marRight w:val="0"/>
      <w:marTop w:val="0"/>
      <w:marBottom w:val="0"/>
      <w:divBdr>
        <w:top w:val="none" w:sz="0" w:space="0" w:color="auto"/>
        <w:left w:val="none" w:sz="0" w:space="0" w:color="auto"/>
        <w:bottom w:val="none" w:sz="0" w:space="0" w:color="auto"/>
        <w:right w:val="none" w:sz="0" w:space="0" w:color="auto"/>
      </w:divBdr>
    </w:div>
    <w:div w:id="1735926173">
      <w:bodyDiv w:val="1"/>
      <w:marLeft w:val="0"/>
      <w:marRight w:val="0"/>
      <w:marTop w:val="0"/>
      <w:marBottom w:val="0"/>
      <w:divBdr>
        <w:top w:val="none" w:sz="0" w:space="0" w:color="auto"/>
        <w:left w:val="none" w:sz="0" w:space="0" w:color="auto"/>
        <w:bottom w:val="none" w:sz="0" w:space="0" w:color="auto"/>
        <w:right w:val="none" w:sz="0" w:space="0" w:color="auto"/>
      </w:divBdr>
    </w:div>
    <w:div w:id="1771968618">
      <w:bodyDiv w:val="1"/>
      <w:marLeft w:val="0"/>
      <w:marRight w:val="0"/>
      <w:marTop w:val="0"/>
      <w:marBottom w:val="0"/>
      <w:divBdr>
        <w:top w:val="none" w:sz="0" w:space="0" w:color="auto"/>
        <w:left w:val="none" w:sz="0" w:space="0" w:color="auto"/>
        <w:bottom w:val="none" w:sz="0" w:space="0" w:color="auto"/>
        <w:right w:val="none" w:sz="0" w:space="0" w:color="auto"/>
      </w:divBdr>
    </w:div>
    <w:div w:id="1783183059">
      <w:bodyDiv w:val="1"/>
      <w:marLeft w:val="0"/>
      <w:marRight w:val="0"/>
      <w:marTop w:val="0"/>
      <w:marBottom w:val="0"/>
      <w:divBdr>
        <w:top w:val="none" w:sz="0" w:space="0" w:color="auto"/>
        <w:left w:val="none" w:sz="0" w:space="0" w:color="auto"/>
        <w:bottom w:val="none" w:sz="0" w:space="0" w:color="auto"/>
        <w:right w:val="none" w:sz="0" w:space="0" w:color="auto"/>
      </w:divBdr>
    </w:div>
    <w:div w:id="1797525980">
      <w:bodyDiv w:val="1"/>
      <w:marLeft w:val="0"/>
      <w:marRight w:val="0"/>
      <w:marTop w:val="0"/>
      <w:marBottom w:val="0"/>
      <w:divBdr>
        <w:top w:val="none" w:sz="0" w:space="0" w:color="auto"/>
        <w:left w:val="none" w:sz="0" w:space="0" w:color="auto"/>
        <w:bottom w:val="none" w:sz="0" w:space="0" w:color="auto"/>
        <w:right w:val="none" w:sz="0" w:space="0" w:color="auto"/>
      </w:divBdr>
    </w:div>
    <w:div w:id="1804812561">
      <w:bodyDiv w:val="1"/>
      <w:marLeft w:val="0"/>
      <w:marRight w:val="0"/>
      <w:marTop w:val="0"/>
      <w:marBottom w:val="0"/>
      <w:divBdr>
        <w:top w:val="none" w:sz="0" w:space="0" w:color="auto"/>
        <w:left w:val="none" w:sz="0" w:space="0" w:color="auto"/>
        <w:bottom w:val="none" w:sz="0" w:space="0" w:color="auto"/>
        <w:right w:val="none" w:sz="0" w:space="0" w:color="auto"/>
      </w:divBdr>
    </w:div>
    <w:div w:id="1809469776">
      <w:bodyDiv w:val="1"/>
      <w:marLeft w:val="0"/>
      <w:marRight w:val="0"/>
      <w:marTop w:val="0"/>
      <w:marBottom w:val="0"/>
      <w:divBdr>
        <w:top w:val="none" w:sz="0" w:space="0" w:color="auto"/>
        <w:left w:val="none" w:sz="0" w:space="0" w:color="auto"/>
        <w:bottom w:val="none" w:sz="0" w:space="0" w:color="auto"/>
        <w:right w:val="none" w:sz="0" w:space="0" w:color="auto"/>
      </w:divBdr>
    </w:div>
    <w:div w:id="1967080154">
      <w:bodyDiv w:val="1"/>
      <w:marLeft w:val="0"/>
      <w:marRight w:val="0"/>
      <w:marTop w:val="0"/>
      <w:marBottom w:val="0"/>
      <w:divBdr>
        <w:top w:val="none" w:sz="0" w:space="0" w:color="auto"/>
        <w:left w:val="none" w:sz="0" w:space="0" w:color="auto"/>
        <w:bottom w:val="none" w:sz="0" w:space="0" w:color="auto"/>
        <w:right w:val="none" w:sz="0" w:space="0" w:color="auto"/>
      </w:divBdr>
    </w:div>
    <w:div w:id="2044360177">
      <w:bodyDiv w:val="1"/>
      <w:marLeft w:val="0"/>
      <w:marRight w:val="0"/>
      <w:marTop w:val="0"/>
      <w:marBottom w:val="0"/>
      <w:divBdr>
        <w:top w:val="none" w:sz="0" w:space="0" w:color="auto"/>
        <w:left w:val="none" w:sz="0" w:space="0" w:color="auto"/>
        <w:bottom w:val="none" w:sz="0" w:space="0" w:color="auto"/>
        <w:right w:val="none" w:sz="0" w:space="0" w:color="auto"/>
      </w:divBdr>
    </w:div>
    <w:div w:id="2056923019">
      <w:bodyDiv w:val="1"/>
      <w:marLeft w:val="0"/>
      <w:marRight w:val="0"/>
      <w:marTop w:val="0"/>
      <w:marBottom w:val="0"/>
      <w:divBdr>
        <w:top w:val="none" w:sz="0" w:space="0" w:color="auto"/>
        <w:left w:val="none" w:sz="0" w:space="0" w:color="auto"/>
        <w:bottom w:val="none" w:sz="0" w:space="0" w:color="auto"/>
        <w:right w:val="none" w:sz="0" w:space="0" w:color="auto"/>
      </w:divBdr>
    </w:div>
    <w:div w:id="21370241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ITU\469952\PC_RRB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D82D9F-C3FF-4480-B6BF-0B306893F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PC_RRB20.dotx</Template>
  <TotalTime>2</TotalTime>
  <Pages>48</Pages>
  <Words>9857</Words>
  <Characters>56191</Characters>
  <Application>Microsoft Office Word</Application>
  <DocSecurity>4</DocSecurity>
  <Lines>468</Lines>
  <Paragraphs>131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c:creator>
  <cp:lastModifiedBy>Gozal, Karine</cp:lastModifiedBy>
  <cp:revision>2</cp:revision>
  <cp:lastPrinted>2020-07-23T15:38:00Z</cp:lastPrinted>
  <dcterms:created xsi:type="dcterms:W3CDTF">2020-09-09T13:34:00Z</dcterms:created>
  <dcterms:modified xsi:type="dcterms:W3CDTF">2020-09-09T13:34:00Z</dcterms:modified>
</cp:coreProperties>
</file>