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14:paraId="6E575E66" w14:textId="77777777" w:rsidTr="00EC0BE3">
        <w:trPr>
          <w:cantSplit/>
        </w:trPr>
        <w:tc>
          <w:tcPr>
            <w:tcW w:w="6477" w:type="dxa"/>
            <w:vAlign w:val="center"/>
          </w:tcPr>
          <w:p w14:paraId="32086017" w14:textId="77777777" w:rsidR="00EC0BE3" w:rsidRPr="0051782D" w:rsidRDefault="00EC0BE3" w:rsidP="00C126C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51782D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 w:rsidR="00420F57">
              <w:rPr>
                <w:rFonts w:ascii="Verdana" w:hAnsi="Verdana" w:cs="Times New Roman Bold"/>
                <w:b/>
                <w:bCs/>
                <w:sz w:val="20"/>
              </w:rPr>
              <w:t>25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-</w:t>
            </w:r>
            <w:r w:rsidR="00420F57">
              <w:rPr>
                <w:rFonts w:ascii="Verdana" w:hAnsi="Verdana" w:cs="Times New Roman Bold"/>
                <w:b/>
                <w:bCs/>
                <w:sz w:val="20"/>
              </w:rPr>
              <w:t>27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</w:t>
            </w:r>
            <w:r w:rsidR="00420F57">
              <w:rPr>
                <w:rFonts w:ascii="Verdana" w:hAnsi="Verdana" w:cs="Times New Roman Bold"/>
                <w:b/>
                <w:bCs/>
                <w:sz w:val="20"/>
              </w:rPr>
              <w:t>May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20</w:t>
            </w:r>
            <w:r w:rsidR="00C126C1">
              <w:rPr>
                <w:rFonts w:ascii="Verdana" w:hAnsi="Verdana" w:cs="Times New Roman Bold"/>
                <w:b/>
                <w:bCs/>
                <w:sz w:val="20"/>
              </w:rPr>
              <w:t>20</w:t>
            </w:r>
          </w:p>
        </w:tc>
        <w:tc>
          <w:tcPr>
            <w:tcW w:w="3412" w:type="dxa"/>
            <w:gridSpan w:val="2"/>
            <w:vAlign w:val="center"/>
          </w:tcPr>
          <w:p w14:paraId="065B0EE7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2591FF4E" wp14:editId="6CFC21A2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2F284FFC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28CD6EE2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C23A971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61EBA117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38913AC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3689DCE2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462ACF9A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278FEB24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573C7A40" w14:textId="26E77BB7" w:rsidR="0051782D" w:rsidRPr="00CD11C8" w:rsidRDefault="00CD11C8" w:rsidP="00CD11C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RAG20/10-E</w:t>
            </w:r>
          </w:p>
        </w:tc>
      </w:tr>
      <w:tr w:rsidR="0051782D" w14:paraId="242A54EA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736B256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7087C8AC" w14:textId="4631D511" w:rsidR="0051782D" w:rsidRPr="00CD11C8" w:rsidRDefault="00CD11C8" w:rsidP="00CD11C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6C7BCF">
              <w:rPr>
                <w:rFonts w:ascii="Verdana" w:hAnsi="Verdana"/>
                <w:b/>
                <w:sz w:val="20"/>
              </w:rPr>
              <w:t>1</w:t>
            </w:r>
            <w:r>
              <w:rPr>
                <w:rFonts w:ascii="Verdana" w:hAnsi="Verdana"/>
                <w:b/>
                <w:sz w:val="20"/>
              </w:rPr>
              <w:t xml:space="preserve"> April 2020</w:t>
            </w:r>
          </w:p>
        </w:tc>
      </w:tr>
      <w:tr w:rsidR="0051782D" w14:paraId="2C45892E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0708542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14:paraId="6591FA8B" w14:textId="264EC343" w:rsidR="0051782D" w:rsidRPr="00CD11C8" w:rsidRDefault="00CD11C8" w:rsidP="00CD11C8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Original: English</w:t>
            </w:r>
          </w:p>
        </w:tc>
      </w:tr>
      <w:tr w:rsidR="00093C73" w14:paraId="2AC49D7F" w14:textId="77777777" w:rsidTr="00B35BE4">
        <w:trPr>
          <w:cantSplit/>
        </w:trPr>
        <w:tc>
          <w:tcPr>
            <w:tcW w:w="9889" w:type="dxa"/>
            <w:gridSpan w:val="3"/>
          </w:tcPr>
          <w:p w14:paraId="02AC65A8" w14:textId="72FCA3C3" w:rsidR="00093C73" w:rsidRDefault="00CD11C8" w:rsidP="005B2C58">
            <w:pPr>
              <w:pStyle w:val="Source"/>
            </w:pPr>
            <w:bookmarkStart w:id="3" w:name="dsource" w:colFirst="0" w:colLast="0"/>
            <w:bookmarkEnd w:id="2"/>
            <w:r w:rsidRPr="00CD11C8">
              <w:t>Secretary</w:t>
            </w:r>
            <w:r w:rsidR="002B1429">
              <w:t>-</w:t>
            </w:r>
            <w:r w:rsidRPr="00CD11C8">
              <w:t>General</w:t>
            </w:r>
          </w:p>
        </w:tc>
      </w:tr>
      <w:tr w:rsidR="00093C73" w14:paraId="0F980B75" w14:textId="77777777" w:rsidTr="00B35BE4">
        <w:trPr>
          <w:cantSplit/>
        </w:trPr>
        <w:tc>
          <w:tcPr>
            <w:tcW w:w="9889" w:type="dxa"/>
            <w:gridSpan w:val="3"/>
          </w:tcPr>
          <w:p w14:paraId="53DAE535" w14:textId="135AA6F3" w:rsidR="00093C73" w:rsidRDefault="00943D6B" w:rsidP="005B2C58">
            <w:pPr>
              <w:pStyle w:val="Title1"/>
            </w:pPr>
            <w:bookmarkStart w:id="4" w:name="dtitle1" w:colFirst="0" w:colLast="0"/>
            <w:bookmarkEnd w:id="3"/>
            <w:r w:rsidRPr="00943D6B">
              <w:t xml:space="preserve">FOUR-YEAR ROLLING OPERATIONAL PLAN FOR THE UNION </w:t>
            </w:r>
            <w:r>
              <w:br/>
            </w:r>
            <w:r w:rsidRPr="00943D6B">
              <w:t>FOR 2021-2024</w:t>
            </w:r>
          </w:p>
        </w:tc>
      </w:tr>
      <w:bookmarkEnd w:id="4"/>
    </w:tbl>
    <w:p w14:paraId="56FC3BE1" w14:textId="3AA871FD" w:rsidR="007934C9" w:rsidRDefault="007934C9" w:rsidP="0090659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11C8" w14:paraId="1CCB7816" w14:textId="77777777" w:rsidTr="00CD11C8">
        <w:tc>
          <w:tcPr>
            <w:tcW w:w="9629" w:type="dxa"/>
          </w:tcPr>
          <w:p w14:paraId="7787D8F5" w14:textId="77777777" w:rsidR="00CD11C8" w:rsidRPr="00D9621A" w:rsidRDefault="00CD11C8" w:rsidP="00CD11C8">
            <w:pPr>
              <w:spacing w:before="240"/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Summary:</w:t>
            </w:r>
          </w:p>
          <w:p w14:paraId="780229EE" w14:textId="77777777" w:rsidR="006C7BCF" w:rsidRDefault="006C7BCF" w:rsidP="006C7BCF">
            <w:pPr>
              <w:spacing w:after="120"/>
              <w:rPr>
                <w:color w:val="1F4E79"/>
                <w:sz w:val="22"/>
              </w:rPr>
            </w:pPr>
            <w:r w:rsidRPr="006C7BCF">
              <w:t>The attached Council document presents the draft four-year rolling Operational Plan for the General Secretariat for the period 2021-2024.</w:t>
            </w:r>
          </w:p>
          <w:p w14:paraId="23BD02BC" w14:textId="021293C2" w:rsidR="006C7BCF" w:rsidRDefault="00CD11C8" w:rsidP="006C7BCF">
            <w:pPr>
              <w:tabs>
                <w:tab w:val="left" w:pos="4429"/>
              </w:tabs>
              <w:spacing w:before="240"/>
              <w:rPr>
                <w:b/>
                <w:bCs/>
                <w:szCs w:val="24"/>
              </w:rPr>
            </w:pPr>
            <w:r w:rsidRPr="00FF4FB6">
              <w:rPr>
                <w:b/>
                <w:bCs/>
                <w:szCs w:val="24"/>
              </w:rPr>
              <w:t>Action required:</w:t>
            </w:r>
          </w:p>
          <w:p w14:paraId="2A5A8B66" w14:textId="5B5DF0B2" w:rsidR="00CD11C8" w:rsidRPr="00FF4FB6" w:rsidRDefault="006C7BCF" w:rsidP="00CD11C8">
            <w:pPr>
              <w:tabs>
                <w:tab w:val="left" w:pos="4429"/>
              </w:tabs>
              <w:rPr>
                <w:b/>
                <w:bCs/>
                <w:szCs w:val="24"/>
              </w:rPr>
            </w:pPr>
            <w:r w:rsidRPr="006C7BCF">
              <w:t>RAG is invited to review this document and to provide guidance as deemed appropriate.</w:t>
            </w:r>
          </w:p>
          <w:p w14:paraId="24BA5E96" w14:textId="031CBAB8" w:rsidR="00CD11C8" w:rsidRDefault="00CD11C8" w:rsidP="00CD11C8"/>
        </w:tc>
      </w:tr>
    </w:tbl>
    <w:p w14:paraId="7C094EBE" w14:textId="7BCB5D91" w:rsidR="00CD11C8" w:rsidRDefault="00CD11C8" w:rsidP="00CD11C8"/>
    <w:p w14:paraId="0A64C67A" w14:textId="77777777" w:rsidR="00324BE1" w:rsidRDefault="004851EA" w:rsidP="00324BE1">
      <w:r>
        <w:object w:dxaOrig="1525" w:dyaOrig="993" w14:anchorId="50CF9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Acrobat.Document.11" ShapeID="_x0000_i1025" DrawAspect="Icon" ObjectID="_1648967072" r:id="rId9"/>
        </w:object>
      </w:r>
    </w:p>
    <w:p w14:paraId="55F97FEE" w14:textId="77777777" w:rsidR="00324BE1" w:rsidRDefault="00324BE1" w:rsidP="00324BE1"/>
    <w:p w14:paraId="3CFD73DC" w14:textId="50A69819" w:rsidR="00324BE1" w:rsidRPr="00324BE1" w:rsidRDefault="00324BE1" w:rsidP="00324BE1">
      <w:r>
        <w:t xml:space="preserve">This document will </w:t>
      </w:r>
      <w:r w:rsidR="00AB4DD2">
        <w:t xml:space="preserve">also </w:t>
      </w:r>
      <w:r>
        <w:t xml:space="preserve">be available at:  </w:t>
      </w:r>
      <w:hyperlink r:id="rId10" w:history="1">
        <w:r>
          <w:rPr>
            <w:rStyle w:val="Hyperlink"/>
          </w:rPr>
          <w:t>https://www.itu.int/md/S20-CL-C-0028/en</w:t>
        </w:r>
      </w:hyperlink>
    </w:p>
    <w:p w14:paraId="59A1EC06" w14:textId="33E88F6D" w:rsidR="004851EA" w:rsidRDefault="004851EA" w:rsidP="00CD11C8"/>
    <w:p w14:paraId="6CE5BF7B" w14:textId="77777777" w:rsidR="004851EA" w:rsidRDefault="004851EA" w:rsidP="00411C49">
      <w:pPr>
        <w:pStyle w:val="Reasons"/>
      </w:pPr>
    </w:p>
    <w:p w14:paraId="44EFB437" w14:textId="77777777" w:rsidR="004851EA" w:rsidRDefault="004851EA">
      <w:pPr>
        <w:jc w:val="center"/>
      </w:pPr>
      <w:r>
        <w:t>______________</w:t>
      </w:r>
    </w:p>
    <w:p w14:paraId="7BD31BFD" w14:textId="77777777" w:rsidR="004851EA" w:rsidRDefault="004851EA" w:rsidP="00CD11C8"/>
    <w:sectPr w:rsidR="004851EA" w:rsidSect="00F749FF">
      <w:headerReference w:type="default" r:id="rId11"/>
      <w:footerReference w:type="default" r:id="rId1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09414" w14:textId="77777777" w:rsidR="00CD11C8" w:rsidRDefault="00CD11C8">
      <w:r>
        <w:separator/>
      </w:r>
    </w:p>
  </w:endnote>
  <w:endnote w:type="continuationSeparator" w:id="0">
    <w:p w14:paraId="40A2BEF1" w14:textId="77777777" w:rsidR="00CD11C8" w:rsidRDefault="00CD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auto"/>
    <w:pitch w:val="variable"/>
    <w:sig w:usb0="00000000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494F8" w14:textId="212F74B0" w:rsidR="00C126C1" w:rsidRPr="00971BF2" w:rsidRDefault="00C126C1">
    <w:pPr>
      <w:rPr>
        <w:lang w:val="en-US"/>
      </w:rPr>
    </w:pPr>
    <w:r>
      <w:fldChar w:fldCharType="begin"/>
    </w:r>
    <w:r w:rsidRPr="00971BF2">
      <w:rPr>
        <w:lang w:val="en-US"/>
      </w:rPr>
      <w:instrText xml:space="preserve"> FILENAME \p \* MERGEFORMAT </w:instrText>
    </w:r>
    <w:r>
      <w:fldChar w:fldCharType="separate"/>
    </w:r>
    <w:r w:rsidR="00CD11C8">
      <w:rPr>
        <w:noProof/>
        <w:lang w:val="en-US"/>
      </w:rPr>
      <w:t>Document1</w:t>
    </w:r>
    <w:r>
      <w:rPr>
        <w:lang w:val="es-ES_tradnl"/>
      </w:rPr>
      <w:fldChar w:fldCharType="end"/>
    </w:r>
    <w:r w:rsidRPr="00971BF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2B1429">
      <w:rPr>
        <w:noProof/>
      </w:rPr>
      <w:t>21.04.20</w:t>
    </w:r>
    <w:r>
      <w:fldChar w:fldCharType="end"/>
    </w:r>
    <w:r w:rsidRPr="00971BF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CD11C8">
      <w:rPr>
        <w:noProof/>
      </w:rPr>
      <w:t>30.09.99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33CF0" w14:textId="77777777" w:rsidR="00CD11C8" w:rsidRDefault="00CD11C8">
      <w:r>
        <w:t>____________________</w:t>
      </w:r>
    </w:p>
  </w:footnote>
  <w:footnote w:type="continuationSeparator" w:id="0">
    <w:p w14:paraId="56940641" w14:textId="77777777" w:rsidR="00CD11C8" w:rsidRDefault="00CD1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EDA2D" w14:textId="77777777" w:rsidR="00C126C1" w:rsidRDefault="00C126C1" w:rsidP="001E41A0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237E22">
      <w:rPr>
        <w:noProof/>
      </w:rPr>
      <w:t>2</w:t>
    </w:r>
    <w:r>
      <w:rPr>
        <w:noProof/>
      </w:rPr>
      <w:fldChar w:fldCharType="end"/>
    </w:r>
  </w:p>
  <w:p w14:paraId="3454D221" w14:textId="77777777" w:rsidR="00C126C1" w:rsidRDefault="00C126C1" w:rsidP="00237E22">
    <w:pPr>
      <w:pStyle w:val="Header"/>
      <w:rPr>
        <w:lang w:val="es-ES"/>
      </w:rPr>
    </w:pPr>
    <w:r>
      <w:rPr>
        <w:lang w:val="es-ES"/>
      </w:rPr>
      <w:t>RAG</w:t>
    </w:r>
    <w:r w:rsidR="00237E22">
      <w:rPr>
        <w:lang w:val="es-ES"/>
      </w:rPr>
      <w:t>20</w:t>
    </w:r>
    <w:r>
      <w:rPr>
        <w:lang w:val="es-ES"/>
      </w:rPr>
      <w:t>/#-E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1C8"/>
    <w:rsid w:val="00093C73"/>
    <w:rsid w:val="000F2431"/>
    <w:rsid w:val="001377D6"/>
    <w:rsid w:val="001632FD"/>
    <w:rsid w:val="001E41A0"/>
    <w:rsid w:val="00237E22"/>
    <w:rsid w:val="002774E4"/>
    <w:rsid w:val="002B1429"/>
    <w:rsid w:val="002F4DA3"/>
    <w:rsid w:val="00324BE1"/>
    <w:rsid w:val="003D068D"/>
    <w:rsid w:val="003E2CE2"/>
    <w:rsid w:val="00420F57"/>
    <w:rsid w:val="00481551"/>
    <w:rsid w:val="004851EA"/>
    <w:rsid w:val="004F0848"/>
    <w:rsid w:val="00507DA3"/>
    <w:rsid w:val="0051782D"/>
    <w:rsid w:val="00597657"/>
    <w:rsid w:val="005B2C58"/>
    <w:rsid w:val="00640A36"/>
    <w:rsid w:val="00656189"/>
    <w:rsid w:val="006B4CFB"/>
    <w:rsid w:val="006C7BCF"/>
    <w:rsid w:val="00746923"/>
    <w:rsid w:val="007934C9"/>
    <w:rsid w:val="00806E63"/>
    <w:rsid w:val="0081028D"/>
    <w:rsid w:val="008B3F50"/>
    <w:rsid w:val="008C53F2"/>
    <w:rsid w:val="00906598"/>
    <w:rsid w:val="00943D6B"/>
    <w:rsid w:val="0095426A"/>
    <w:rsid w:val="00971BF2"/>
    <w:rsid w:val="009D27EC"/>
    <w:rsid w:val="00A16CB2"/>
    <w:rsid w:val="00AB4DD2"/>
    <w:rsid w:val="00AF7CE7"/>
    <w:rsid w:val="00B35BE4"/>
    <w:rsid w:val="00B409FB"/>
    <w:rsid w:val="00B52992"/>
    <w:rsid w:val="00C126C1"/>
    <w:rsid w:val="00C322C4"/>
    <w:rsid w:val="00CC1D49"/>
    <w:rsid w:val="00CD11C8"/>
    <w:rsid w:val="00CD4D80"/>
    <w:rsid w:val="00CE366B"/>
    <w:rsid w:val="00CF7532"/>
    <w:rsid w:val="00D211BC"/>
    <w:rsid w:val="00DC3B29"/>
    <w:rsid w:val="00DD3BF8"/>
    <w:rsid w:val="00EC0BE3"/>
    <w:rsid w:val="00F749FF"/>
    <w:rsid w:val="00FC1E29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05F41EC"/>
  <w15:docId w15:val="{5A3BAD74-BE3B-4EAA-96D0-B2229096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link w:val="Title1Char"/>
    <w:qFormat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table" w:styleId="TableGrid">
    <w:name w:val="Table Grid"/>
    <w:basedOn w:val="TableNormal"/>
    <w:rsid w:val="00CD1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Char">
    <w:name w:val="Title 1 Char"/>
    <w:link w:val="Title1"/>
    <w:locked/>
    <w:rsid w:val="00CD11C8"/>
    <w:rPr>
      <w:rFonts w:ascii="Times New Roman" w:hAnsi="Times New Roman"/>
      <w:caps/>
      <w:sz w:val="28"/>
      <w:lang w:val="en-GB" w:eastAsia="en-US"/>
    </w:rPr>
  </w:style>
  <w:style w:type="paragraph" w:customStyle="1" w:styleId="Reasons">
    <w:name w:val="Reasons"/>
    <w:basedOn w:val="Normal"/>
    <w:qFormat/>
    <w:rsid w:val="004851E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C53F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itu.int/md/S20-CL-C-0028/en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IAP\CPDU\Meeting%20Preparation\2020\RAG%202020\TEMPLATES\PE_RAG2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PE_RAG20.dotm</Template>
  <TotalTime>34</TotalTime>
  <Pages>1</Pages>
  <Words>69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Bonnici, Adrienne</dc:creator>
  <cp:keywords/>
  <dc:description>PE_RAG10.dotm  For: _x000d_Document date: _x000d_Saved by TRA44246 at 12:32:17 on 12.02.2010</dc:description>
  <cp:lastModifiedBy>Bonnici, Adrienne</cp:lastModifiedBy>
  <cp:revision>8</cp:revision>
  <cp:lastPrinted>1999-09-30T15:03:00Z</cp:lastPrinted>
  <dcterms:created xsi:type="dcterms:W3CDTF">2020-04-20T12:09:00Z</dcterms:created>
  <dcterms:modified xsi:type="dcterms:W3CDTF">2020-04-21T07:37:00Z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