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1526"/>
        <w:gridCol w:w="4912"/>
        <w:gridCol w:w="1892"/>
        <w:gridCol w:w="1559"/>
      </w:tblGrid>
      <w:tr w:rsidR="00DB178B" w:rsidRPr="004C0AD4" w14:paraId="66615C1B" w14:textId="77777777" w:rsidTr="00D046A7">
        <w:trPr>
          <w:cantSplit/>
        </w:trPr>
        <w:tc>
          <w:tcPr>
            <w:tcW w:w="1526" w:type="dxa"/>
            <w:vAlign w:val="center"/>
          </w:tcPr>
          <w:p w14:paraId="236CFED0" w14:textId="77777777" w:rsidR="00DB178B" w:rsidRPr="004C0AD4" w:rsidRDefault="00D01C42" w:rsidP="00D01C42">
            <w:pPr>
              <w:shd w:val="solid" w:color="FFFFFF" w:fill="FFFFFF"/>
              <w:spacing w:before="0"/>
              <w:rPr>
                <w:rFonts w:ascii="Verdana" w:hAnsi="Verdana" w:cs="Times New Roman Bold"/>
                <w:b/>
                <w:bCs/>
                <w:sz w:val="26"/>
                <w:szCs w:val="26"/>
                <w:lang w:val="en-US"/>
              </w:rPr>
            </w:pPr>
            <w:bookmarkStart w:id="0" w:name="ditulogo"/>
            <w:bookmarkEnd w:id="0"/>
            <w:r w:rsidRPr="004C0AD4">
              <w:rPr>
                <w:rFonts w:ascii="Verdana" w:hAnsi="Verdana" w:cs="Times New Roman Bold"/>
                <w:b/>
                <w:bCs/>
                <w:noProof/>
                <w:sz w:val="20"/>
                <w:szCs w:val="26"/>
                <w:lang w:val="en-US" w:eastAsia="zh-CN"/>
              </w:rPr>
              <w:drawing>
                <wp:inline distT="0" distB="0" distL="0" distR="0" wp14:anchorId="5E51F8C3" wp14:editId="09C149B4">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c>
          <w:tcPr>
            <w:tcW w:w="6804" w:type="dxa"/>
            <w:gridSpan w:val="2"/>
            <w:vAlign w:val="center"/>
          </w:tcPr>
          <w:p w14:paraId="27783539" w14:textId="77777777" w:rsidR="00DB178B" w:rsidRPr="004C0AD4" w:rsidRDefault="00DB178B" w:rsidP="000604B9">
            <w:pPr>
              <w:shd w:val="solid" w:color="FFFFFF" w:fill="FFFFFF"/>
              <w:spacing w:before="0"/>
              <w:jc w:val="center"/>
              <w:rPr>
                <w:rFonts w:ascii="Verdana" w:hAnsi="Verdana" w:cs="Times New Roman Bold"/>
                <w:b/>
                <w:bCs/>
                <w:sz w:val="26"/>
                <w:szCs w:val="26"/>
                <w:lang w:val="en-US"/>
              </w:rPr>
            </w:pPr>
            <w:r w:rsidRPr="004C0AD4">
              <w:rPr>
                <w:rFonts w:ascii="Verdana" w:hAnsi="Verdana" w:cs="Times New Roman Bold"/>
                <w:b/>
                <w:bCs/>
                <w:sz w:val="26"/>
                <w:szCs w:val="26"/>
                <w:lang w:val="en-US"/>
              </w:rPr>
              <w:t>Radiocommunication Study Groups</w:t>
            </w:r>
          </w:p>
        </w:tc>
        <w:tc>
          <w:tcPr>
            <w:tcW w:w="1559" w:type="dxa"/>
          </w:tcPr>
          <w:p w14:paraId="499EA65F" w14:textId="77777777" w:rsidR="00DB178B" w:rsidRPr="004C0AD4" w:rsidRDefault="00DB178B" w:rsidP="00163271">
            <w:pPr>
              <w:shd w:val="solid" w:color="FFFFFF" w:fill="FFFFFF"/>
              <w:spacing w:before="0" w:line="240" w:lineRule="atLeast"/>
              <w:jc w:val="right"/>
              <w:rPr>
                <w:lang w:val="en-US"/>
              </w:rPr>
            </w:pPr>
            <w:r w:rsidRPr="004C0AD4">
              <w:rPr>
                <w:rFonts w:cs="Arial"/>
                <w:noProof/>
                <w:lang w:val="en-US" w:eastAsia="zh-CN"/>
              </w:rPr>
              <w:drawing>
                <wp:inline distT="0" distB="0" distL="0" distR="0" wp14:anchorId="57353157" wp14:editId="2EB2C43A">
                  <wp:extent cx="1017905" cy="925067"/>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050" cy="947919"/>
                          </a:xfrm>
                          <a:prstGeom prst="rect">
                            <a:avLst/>
                          </a:prstGeom>
                          <a:noFill/>
                          <a:ln>
                            <a:noFill/>
                          </a:ln>
                        </pic:spPr>
                      </pic:pic>
                    </a:graphicData>
                  </a:graphic>
                </wp:inline>
              </w:drawing>
            </w:r>
          </w:p>
        </w:tc>
      </w:tr>
      <w:tr w:rsidR="000069D4" w:rsidRPr="004C0AD4" w14:paraId="6FDE0B0D" w14:textId="77777777" w:rsidTr="00D046A7">
        <w:trPr>
          <w:cantSplit/>
        </w:trPr>
        <w:tc>
          <w:tcPr>
            <w:tcW w:w="6438" w:type="dxa"/>
            <w:gridSpan w:val="2"/>
            <w:tcBorders>
              <w:bottom w:val="single" w:sz="12" w:space="0" w:color="auto"/>
            </w:tcBorders>
          </w:tcPr>
          <w:p w14:paraId="40177098" w14:textId="77777777" w:rsidR="000069D4" w:rsidRPr="004C0AD4" w:rsidRDefault="00DB178B" w:rsidP="00A5173C">
            <w:pPr>
              <w:shd w:val="solid" w:color="FFFFFF" w:fill="FFFFFF"/>
              <w:spacing w:before="0" w:after="48"/>
              <w:rPr>
                <w:rFonts w:ascii="Verdana" w:hAnsi="Verdana" w:cs="Times New Roman Bold"/>
                <w:b/>
                <w:sz w:val="22"/>
                <w:szCs w:val="22"/>
                <w:lang w:val="en-US"/>
              </w:rPr>
            </w:pPr>
            <w:r w:rsidRPr="004C0AD4">
              <w:rPr>
                <w:rFonts w:ascii="Verdana" w:hAnsi="Verdana" w:cs="Times New Roman Bold"/>
                <w:b/>
                <w:sz w:val="20"/>
                <w:lang w:val="en-US"/>
              </w:rPr>
              <w:t>INTERNATIONAL TELECOMMUNICATION UNION</w:t>
            </w:r>
          </w:p>
        </w:tc>
        <w:tc>
          <w:tcPr>
            <w:tcW w:w="3451" w:type="dxa"/>
            <w:gridSpan w:val="2"/>
            <w:tcBorders>
              <w:bottom w:val="single" w:sz="12" w:space="0" w:color="auto"/>
            </w:tcBorders>
          </w:tcPr>
          <w:p w14:paraId="5E474990" w14:textId="77777777" w:rsidR="000069D4" w:rsidRPr="004C0AD4" w:rsidRDefault="000069D4" w:rsidP="00A5173C">
            <w:pPr>
              <w:shd w:val="solid" w:color="FFFFFF" w:fill="FFFFFF"/>
              <w:spacing w:before="0" w:after="48" w:line="240" w:lineRule="atLeast"/>
              <w:rPr>
                <w:sz w:val="22"/>
                <w:szCs w:val="22"/>
                <w:lang w:val="en-US"/>
              </w:rPr>
            </w:pPr>
          </w:p>
        </w:tc>
      </w:tr>
      <w:tr w:rsidR="000069D4" w:rsidRPr="004C0AD4" w14:paraId="44B943EA" w14:textId="77777777" w:rsidTr="00D046A7">
        <w:trPr>
          <w:cantSplit/>
        </w:trPr>
        <w:tc>
          <w:tcPr>
            <w:tcW w:w="6438" w:type="dxa"/>
            <w:gridSpan w:val="2"/>
            <w:tcBorders>
              <w:top w:val="single" w:sz="12" w:space="0" w:color="auto"/>
            </w:tcBorders>
          </w:tcPr>
          <w:p w14:paraId="345AE796" w14:textId="77777777" w:rsidR="000069D4" w:rsidRPr="004C0AD4" w:rsidRDefault="000069D4" w:rsidP="00A5173C">
            <w:pPr>
              <w:shd w:val="solid" w:color="FFFFFF" w:fill="FFFFFF"/>
              <w:spacing w:before="0" w:after="48"/>
              <w:rPr>
                <w:rFonts w:ascii="Verdana" w:hAnsi="Verdana" w:cs="Times New Roman Bold"/>
                <w:bCs/>
                <w:sz w:val="22"/>
                <w:szCs w:val="22"/>
                <w:lang w:val="en-US"/>
              </w:rPr>
            </w:pPr>
          </w:p>
        </w:tc>
        <w:tc>
          <w:tcPr>
            <w:tcW w:w="3451" w:type="dxa"/>
            <w:gridSpan w:val="2"/>
            <w:tcBorders>
              <w:top w:val="single" w:sz="12" w:space="0" w:color="auto"/>
            </w:tcBorders>
          </w:tcPr>
          <w:p w14:paraId="1E7334B2" w14:textId="77777777" w:rsidR="000069D4" w:rsidRPr="004C0AD4" w:rsidRDefault="000069D4" w:rsidP="00A5173C">
            <w:pPr>
              <w:shd w:val="solid" w:color="FFFFFF" w:fill="FFFFFF"/>
              <w:spacing w:before="0" w:after="48" w:line="240" w:lineRule="atLeast"/>
              <w:rPr>
                <w:lang w:val="en-US"/>
              </w:rPr>
            </w:pPr>
          </w:p>
        </w:tc>
      </w:tr>
      <w:tr w:rsidR="000069D4" w:rsidRPr="004C0AD4" w14:paraId="262FB19E" w14:textId="77777777" w:rsidTr="00D046A7">
        <w:trPr>
          <w:cantSplit/>
        </w:trPr>
        <w:tc>
          <w:tcPr>
            <w:tcW w:w="6438" w:type="dxa"/>
            <w:gridSpan w:val="2"/>
            <w:vMerge w:val="restart"/>
          </w:tcPr>
          <w:p w14:paraId="126F4B24" w14:textId="77777777" w:rsidR="00D01C42" w:rsidRPr="00EB7992" w:rsidRDefault="00D01C42" w:rsidP="00EB7992">
            <w:pPr>
              <w:shd w:val="solid" w:color="FFFFFF" w:fill="FFFFFF"/>
              <w:tabs>
                <w:tab w:val="clear" w:pos="1134"/>
                <w:tab w:val="clear" w:pos="1871"/>
                <w:tab w:val="clear" w:pos="2268"/>
              </w:tabs>
              <w:spacing w:before="0" w:after="120"/>
              <w:ind w:left="1134" w:hanging="1134"/>
              <w:rPr>
                <w:rFonts w:ascii="Verdana" w:hAnsi="Verdana"/>
                <w:sz w:val="20"/>
                <w:lang w:val="fr-CH"/>
              </w:rPr>
            </w:pPr>
            <w:bookmarkStart w:id="1" w:name="recibido"/>
            <w:bookmarkStart w:id="2" w:name="dnum" w:colFirst="1" w:colLast="1"/>
            <w:bookmarkEnd w:id="1"/>
            <w:proofErr w:type="gramStart"/>
            <w:r w:rsidRPr="00EB7992">
              <w:rPr>
                <w:rFonts w:ascii="Verdana" w:hAnsi="Verdana"/>
                <w:sz w:val="20"/>
                <w:lang w:val="fr-CH"/>
              </w:rPr>
              <w:t>Source:</w:t>
            </w:r>
            <w:proofErr w:type="gramEnd"/>
            <w:r w:rsidRPr="00EB7992">
              <w:rPr>
                <w:rFonts w:ascii="Verdana" w:hAnsi="Verdana"/>
                <w:sz w:val="20"/>
                <w:lang w:val="fr-CH"/>
              </w:rPr>
              <w:tab/>
            </w:r>
            <w:r w:rsidR="00B55754" w:rsidRPr="00EB7992">
              <w:rPr>
                <w:rFonts w:ascii="Verdana" w:hAnsi="Verdana"/>
                <w:sz w:val="20"/>
                <w:lang w:val="fr-CH"/>
              </w:rPr>
              <w:t>Document 5A/TEMP/36</w:t>
            </w:r>
          </w:p>
          <w:p w14:paraId="52A26377" w14:textId="77777777" w:rsidR="00D01C42" w:rsidRPr="00EB7992" w:rsidRDefault="00D01C42" w:rsidP="00EB7992">
            <w:pPr>
              <w:shd w:val="solid" w:color="FFFFFF" w:fill="FFFFFF"/>
              <w:tabs>
                <w:tab w:val="clear" w:pos="1134"/>
                <w:tab w:val="clear" w:pos="1871"/>
                <w:tab w:val="clear" w:pos="2268"/>
              </w:tabs>
              <w:spacing w:before="0" w:after="120"/>
              <w:ind w:left="1134" w:hanging="1134"/>
              <w:rPr>
                <w:rFonts w:ascii="Verdana" w:hAnsi="Verdana"/>
                <w:sz w:val="20"/>
                <w:lang w:val="fr-CH"/>
              </w:rPr>
            </w:pPr>
            <w:proofErr w:type="gramStart"/>
            <w:r w:rsidRPr="00EB7992">
              <w:rPr>
                <w:rFonts w:ascii="Verdana" w:hAnsi="Verdana"/>
                <w:sz w:val="20"/>
                <w:lang w:val="fr-CH"/>
              </w:rPr>
              <w:t>Subject:</w:t>
            </w:r>
            <w:proofErr w:type="gramEnd"/>
            <w:r w:rsidRPr="00EB7992">
              <w:rPr>
                <w:rFonts w:ascii="Verdana" w:hAnsi="Verdana"/>
                <w:sz w:val="20"/>
                <w:lang w:val="fr-CH"/>
              </w:rPr>
              <w:tab/>
              <w:t xml:space="preserve">Question </w:t>
            </w:r>
            <w:hyperlink r:id="rId13" w:history="1">
              <w:r w:rsidRPr="00EB7992">
                <w:rPr>
                  <w:rStyle w:val="Hyperlink"/>
                  <w:rFonts w:ascii="Verdana" w:hAnsi="Verdana"/>
                  <w:sz w:val="20"/>
                  <w:lang w:val="fr-CH"/>
                </w:rPr>
                <w:t>ITU-R 205-5/5</w:t>
              </w:r>
            </w:hyperlink>
          </w:p>
        </w:tc>
        <w:tc>
          <w:tcPr>
            <w:tcW w:w="3451" w:type="dxa"/>
            <w:gridSpan w:val="2"/>
          </w:tcPr>
          <w:p w14:paraId="3ACEBFB2" w14:textId="77777777" w:rsidR="00B55754" w:rsidRDefault="00B55754" w:rsidP="00A5173C">
            <w:pPr>
              <w:shd w:val="solid" w:color="FFFFFF" w:fill="FFFFFF"/>
              <w:spacing w:before="0" w:line="240" w:lineRule="atLeast"/>
              <w:rPr>
                <w:rFonts w:ascii="Verdana" w:hAnsi="Verdana"/>
                <w:b/>
                <w:sz w:val="20"/>
                <w:lang w:val="en-US" w:eastAsia="zh-CN"/>
              </w:rPr>
            </w:pPr>
            <w:r>
              <w:rPr>
                <w:rFonts w:ascii="Verdana" w:hAnsi="Verdana"/>
                <w:b/>
                <w:sz w:val="20"/>
                <w:lang w:val="en-US" w:eastAsia="zh-CN"/>
              </w:rPr>
              <w:t>Annex 30 to</w:t>
            </w:r>
          </w:p>
          <w:p w14:paraId="289CE5FC" w14:textId="77777777" w:rsidR="000069D4" w:rsidRPr="004C0AD4" w:rsidRDefault="00D01C42" w:rsidP="00B55754">
            <w:pPr>
              <w:shd w:val="solid" w:color="FFFFFF" w:fill="FFFFFF"/>
              <w:spacing w:before="0" w:line="240" w:lineRule="atLeast"/>
              <w:rPr>
                <w:rFonts w:ascii="Verdana" w:hAnsi="Verdana"/>
                <w:sz w:val="20"/>
                <w:lang w:val="en-US" w:eastAsia="zh-CN"/>
              </w:rPr>
            </w:pPr>
            <w:r w:rsidRPr="004C0AD4">
              <w:rPr>
                <w:rFonts w:ascii="Verdana" w:hAnsi="Verdana"/>
                <w:b/>
                <w:sz w:val="20"/>
                <w:lang w:val="en-US" w:eastAsia="zh-CN"/>
              </w:rPr>
              <w:t>Document 5A/</w:t>
            </w:r>
            <w:r w:rsidR="00B55754">
              <w:rPr>
                <w:rFonts w:ascii="Verdana" w:hAnsi="Verdana"/>
                <w:b/>
                <w:sz w:val="20"/>
                <w:lang w:val="en-US" w:eastAsia="zh-CN"/>
              </w:rPr>
              <w:t>114</w:t>
            </w:r>
            <w:r w:rsidRPr="004C0AD4">
              <w:rPr>
                <w:rFonts w:ascii="Verdana" w:hAnsi="Verdana"/>
                <w:b/>
                <w:sz w:val="20"/>
                <w:lang w:val="en-US" w:eastAsia="zh-CN"/>
              </w:rPr>
              <w:t>-E</w:t>
            </w:r>
          </w:p>
        </w:tc>
      </w:tr>
      <w:tr w:rsidR="000069D4" w:rsidRPr="004C0AD4" w14:paraId="3B7A4DAC" w14:textId="77777777" w:rsidTr="00D046A7">
        <w:trPr>
          <w:cantSplit/>
        </w:trPr>
        <w:tc>
          <w:tcPr>
            <w:tcW w:w="6438" w:type="dxa"/>
            <w:gridSpan w:val="2"/>
            <w:vMerge/>
          </w:tcPr>
          <w:p w14:paraId="0EBDAF4D" w14:textId="77777777" w:rsidR="000069D4" w:rsidRPr="004C0AD4" w:rsidRDefault="000069D4" w:rsidP="00A5173C">
            <w:pPr>
              <w:spacing w:before="60"/>
              <w:jc w:val="center"/>
              <w:rPr>
                <w:b/>
                <w:smallCaps/>
                <w:sz w:val="32"/>
                <w:lang w:val="en-US" w:eastAsia="zh-CN"/>
              </w:rPr>
            </w:pPr>
            <w:bookmarkStart w:id="3" w:name="ddate" w:colFirst="1" w:colLast="1"/>
            <w:bookmarkEnd w:id="2"/>
          </w:p>
        </w:tc>
        <w:tc>
          <w:tcPr>
            <w:tcW w:w="3451" w:type="dxa"/>
            <w:gridSpan w:val="2"/>
          </w:tcPr>
          <w:p w14:paraId="1DFAD998" w14:textId="77777777" w:rsidR="000069D4" w:rsidRPr="004C0AD4" w:rsidRDefault="00EB7992" w:rsidP="00A5173C">
            <w:pPr>
              <w:shd w:val="solid" w:color="FFFFFF" w:fill="FFFFFF"/>
              <w:spacing w:before="0" w:line="240" w:lineRule="atLeast"/>
              <w:rPr>
                <w:rFonts w:ascii="Verdana" w:hAnsi="Verdana"/>
                <w:sz w:val="20"/>
                <w:lang w:val="en-US" w:eastAsia="zh-CN"/>
              </w:rPr>
            </w:pPr>
            <w:r>
              <w:rPr>
                <w:rFonts w:ascii="Verdana" w:hAnsi="Verdana"/>
                <w:b/>
                <w:sz w:val="20"/>
                <w:lang w:val="en-US" w:eastAsia="zh-CN"/>
              </w:rPr>
              <w:t>24</w:t>
            </w:r>
            <w:r w:rsidR="00D01C42" w:rsidRPr="004C0AD4">
              <w:rPr>
                <w:rFonts w:ascii="Verdana" w:hAnsi="Verdana"/>
                <w:b/>
                <w:sz w:val="20"/>
                <w:lang w:val="en-US" w:eastAsia="zh-CN"/>
              </w:rPr>
              <w:t xml:space="preserve"> May 2016</w:t>
            </w:r>
          </w:p>
        </w:tc>
      </w:tr>
      <w:tr w:rsidR="000069D4" w:rsidRPr="004C0AD4" w14:paraId="3C7D649A" w14:textId="77777777" w:rsidTr="00D046A7">
        <w:trPr>
          <w:cantSplit/>
        </w:trPr>
        <w:tc>
          <w:tcPr>
            <w:tcW w:w="6438" w:type="dxa"/>
            <w:gridSpan w:val="2"/>
            <w:vMerge/>
          </w:tcPr>
          <w:p w14:paraId="5E0294D4" w14:textId="77777777" w:rsidR="000069D4" w:rsidRPr="004C0AD4" w:rsidRDefault="000069D4" w:rsidP="00A5173C">
            <w:pPr>
              <w:spacing w:before="60"/>
              <w:jc w:val="center"/>
              <w:rPr>
                <w:b/>
                <w:smallCaps/>
                <w:sz w:val="32"/>
                <w:lang w:val="en-US" w:eastAsia="zh-CN"/>
              </w:rPr>
            </w:pPr>
            <w:bookmarkStart w:id="4" w:name="dorlang" w:colFirst="1" w:colLast="1"/>
            <w:bookmarkEnd w:id="3"/>
          </w:p>
        </w:tc>
        <w:tc>
          <w:tcPr>
            <w:tcW w:w="3451" w:type="dxa"/>
            <w:gridSpan w:val="2"/>
          </w:tcPr>
          <w:p w14:paraId="24145E96" w14:textId="77777777" w:rsidR="000069D4" w:rsidRPr="004C0AD4" w:rsidRDefault="00D01C42" w:rsidP="00A5173C">
            <w:pPr>
              <w:shd w:val="solid" w:color="FFFFFF" w:fill="FFFFFF"/>
              <w:spacing w:before="0" w:line="240" w:lineRule="atLeast"/>
              <w:rPr>
                <w:rFonts w:ascii="Verdana" w:eastAsia="SimSun" w:hAnsi="Verdana"/>
                <w:sz w:val="20"/>
                <w:lang w:val="en-US" w:eastAsia="zh-CN"/>
              </w:rPr>
            </w:pPr>
            <w:r w:rsidRPr="004C0AD4">
              <w:rPr>
                <w:rFonts w:ascii="Verdana" w:eastAsia="SimSun" w:hAnsi="Verdana"/>
                <w:b/>
                <w:sz w:val="20"/>
                <w:lang w:val="en-US" w:eastAsia="zh-CN"/>
              </w:rPr>
              <w:t>English only</w:t>
            </w:r>
          </w:p>
        </w:tc>
      </w:tr>
      <w:tr w:rsidR="000069D4" w:rsidRPr="004C0AD4" w14:paraId="7A516651" w14:textId="77777777" w:rsidTr="00D046A7">
        <w:trPr>
          <w:cantSplit/>
        </w:trPr>
        <w:tc>
          <w:tcPr>
            <w:tcW w:w="9889" w:type="dxa"/>
            <w:gridSpan w:val="4"/>
          </w:tcPr>
          <w:p w14:paraId="3189460E" w14:textId="77777777" w:rsidR="000069D4" w:rsidRPr="004C0AD4" w:rsidRDefault="00B55754" w:rsidP="00EB7992">
            <w:pPr>
              <w:pStyle w:val="Source"/>
              <w:spacing w:before="480"/>
              <w:rPr>
                <w:lang w:val="en-US" w:eastAsia="zh-CN"/>
              </w:rPr>
            </w:pPr>
            <w:bookmarkStart w:id="5" w:name="dsource" w:colFirst="0" w:colLast="0"/>
            <w:bookmarkEnd w:id="4"/>
            <w:r>
              <w:rPr>
                <w:lang w:val="en-US" w:eastAsia="ja-JP"/>
              </w:rPr>
              <w:t>Annex 30 to Working Party 5A Chairman’s Report</w:t>
            </w:r>
          </w:p>
        </w:tc>
      </w:tr>
      <w:tr w:rsidR="000069D4" w:rsidRPr="004C0AD4" w14:paraId="69E9683B" w14:textId="77777777" w:rsidTr="00D046A7">
        <w:trPr>
          <w:cantSplit/>
        </w:trPr>
        <w:tc>
          <w:tcPr>
            <w:tcW w:w="9889" w:type="dxa"/>
            <w:gridSpan w:val="4"/>
          </w:tcPr>
          <w:p w14:paraId="1FCF2C76" w14:textId="77777777" w:rsidR="000069D4" w:rsidRPr="004C0AD4" w:rsidRDefault="00D01C42" w:rsidP="00EB7992">
            <w:pPr>
              <w:pStyle w:val="RepNo"/>
              <w:spacing w:before="360"/>
              <w:rPr>
                <w:lang w:val="en-US" w:eastAsia="zh-CN"/>
              </w:rPr>
            </w:pPr>
            <w:bookmarkStart w:id="6" w:name="drec" w:colFirst="0" w:colLast="0"/>
            <w:bookmarkEnd w:id="5"/>
            <w:r w:rsidRPr="004C0AD4">
              <w:rPr>
                <w:lang w:val="en-US" w:eastAsia="ja-JP"/>
              </w:rPr>
              <w:t>PRELIMINARY</w:t>
            </w:r>
            <w:r w:rsidR="00CE2F5D" w:rsidRPr="004C0AD4">
              <w:rPr>
                <w:lang w:val="en-US" w:eastAsia="ja-JP"/>
              </w:rPr>
              <w:t xml:space="preserve"> </w:t>
            </w:r>
            <w:r w:rsidRPr="004C0AD4">
              <w:rPr>
                <w:lang w:val="en-US" w:eastAsia="ja-JP"/>
              </w:rPr>
              <w:t xml:space="preserve">DRAFT NEW REPORT ITU-R </w:t>
            </w:r>
            <w:proofErr w:type="gramStart"/>
            <w:r w:rsidRPr="004C0AD4">
              <w:rPr>
                <w:lang w:val="en-US" w:eastAsia="ja-JP"/>
              </w:rPr>
              <w:t>M.[</w:t>
            </w:r>
            <w:proofErr w:type="gramEnd"/>
            <w:r w:rsidRPr="004C0AD4">
              <w:rPr>
                <w:lang w:val="en-US" w:eastAsia="ja-JP"/>
              </w:rPr>
              <w:t>RAIL.LINK]</w:t>
            </w:r>
          </w:p>
        </w:tc>
      </w:tr>
      <w:tr w:rsidR="000069D4" w:rsidRPr="004C0AD4" w14:paraId="40AD3189" w14:textId="77777777" w:rsidTr="00D046A7">
        <w:trPr>
          <w:cantSplit/>
        </w:trPr>
        <w:tc>
          <w:tcPr>
            <w:tcW w:w="9889" w:type="dxa"/>
            <w:gridSpan w:val="4"/>
          </w:tcPr>
          <w:p w14:paraId="3A509692" w14:textId="77777777" w:rsidR="000069D4" w:rsidRPr="004C0AD4" w:rsidRDefault="00D01C42" w:rsidP="00CE2F5D">
            <w:pPr>
              <w:pStyle w:val="Reptitle"/>
              <w:rPr>
                <w:lang w:val="en-US" w:eastAsia="ja-JP"/>
              </w:rPr>
            </w:pPr>
            <w:bookmarkStart w:id="7" w:name="dtitle1" w:colFirst="0" w:colLast="0"/>
            <w:bookmarkEnd w:id="6"/>
            <w:r w:rsidRPr="004C0AD4">
              <w:rPr>
                <w:b w:val="0"/>
                <w:lang w:val="en-US" w:eastAsia="ja-JP"/>
              </w:rPr>
              <w:t>Introduction to specific</w:t>
            </w:r>
            <w:r w:rsidRPr="004C0AD4">
              <w:rPr>
                <w:lang w:val="en-US" w:eastAsia="ja-JP"/>
              </w:rPr>
              <w:t xml:space="preserve"> railway communication systems</w:t>
            </w:r>
            <w:r w:rsidRPr="004C0AD4">
              <w:rPr>
                <w:color w:val="000000"/>
                <w:lang w:val="en-US" w:eastAsia="ja-JP"/>
              </w:rPr>
              <w:t xml:space="preserve"> </w:t>
            </w:r>
            <w:r w:rsidR="00CE2F5D" w:rsidRPr="004C0AD4">
              <w:rPr>
                <w:color w:val="000000"/>
                <w:lang w:val="en-US" w:eastAsia="ja-JP"/>
              </w:rPr>
              <w:br/>
            </w:r>
            <w:r w:rsidRPr="004C0AD4">
              <w:rPr>
                <w:color w:val="000000"/>
                <w:lang w:val="en-US" w:eastAsia="ja-JP"/>
              </w:rPr>
              <w:t>in the millimetric wave frequency range</w:t>
            </w:r>
            <w:r w:rsidRPr="004C0AD4">
              <w:rPr>
                <w:lang w:val="en-US" w:eastAsia="ja-JP"/>
              </w:rPr>
              <w:t xml:space="preserve"> </w:t>
            </w:r>
          </w:p>
        </w:tc>
      </w:tr>
    </w:tbl>
    <w:p w14:paraId="4F522E15" w14:textId="77777777" w:rsidR="00C36B4F" w:rsidRPr="004C0AD4" w:rsidRDefault="00C36B4F" w:rsidP="004C0AD4">
      <w:pPr>
        <w:pStyle w:val="Normalaftertitle"/>
        <w:rPr>
          <w:i/>
          <w:iCs/>
          <w:highlight w:val="cyan"/>
          <w:lang w:val="en-US" w:eastAsia="ja-JP"/>
        </w:rPr>
      </w:pPr>
      <w:bookmarkStart w:id="8" w:name="dbreak"/>
      <w:bookmarkEnd w:id="7"/>
      <w:bookmarkEnd w:id="8"/>
      <w:r w:rsidRPr="004C0AD4">
        <w:rPr>
          <w:i/>
          <w:iCs/>
          <w:highlight w:val="cyan"/>
          <w:lang w:val="en-US" w:eastAsia="ja-JP"/>
        </w:rPr>
        <w:t xml:space="preserve">[Editor’s note: The content of this report </w:t>
      </w:r>
      <w:proofErr w:type="gramStart"/>
      <w:r w:rsidRPr="004C0AD4">
        <w:rPr>
          <w:i/>
          <w:iCs/>
          <w:highlight w:val="cyan"/>
          <w:lang w:val="en-US" w:eastAsia="ja-JP"/>
        </w:rPr>
        <w:t>is considered to be</w:t>
      </w:r>
      <w:proofErr w:type="gramEnd"/>
      <w:r w:rsidRPr="004C0AD4">
        <w:rPr>
          <w:i/>
          <w:iCs/>
          <w:highlight w:val="cyan"/>
          <w:lang w:val="en-US" w:eastAsia="ja-JP"/>
        </w:rPr>
        <w:t xml:space="preserve"> stable and may only need editorial modifications to check the terminology. The report is aimed to be sent for approval to SG</w:t>
      </w:r>
      <w:r w:rsidR="004C0AD4">
        <w:rPr>
          <w:i/>
          <w:iCs/>
          <w:highlight w:val="cyan"/>
          <w:lang w:val="en-US" w:eastAsia="ja-JP"/>
        </w:rPr>
        <w:t> </w:t>
      </w:r>
      <w:r w:rsidRPr="004C0AD4">
        <w:rPr>
          <w:i/>
          <w:iCs/>
          <w:highlight w:val="cyan"/>
          <w:lang w:val="en-US" w:eastAsia="ja-JP"/>
        </w:rPr>
        <w:t>5 from the WP</w:t>
      </w:r>
      <w:r w:rsidR="004C0AD4">
        <w:rPr>
          <w:i/>
          <w:iCs/>
          <w:highlight w:val="cyan"/>
          <w:lang w:val="en-US" w:eastAsia="ja-JP"/>
        </w:rPr>
        <w:t> </w:t>
      </w:r>
      <w:r w:rsidRPr="004C0AD4">
        <w:rPr>
          <w:i/>
          <w:iCs/>
          <w:highlight w:val="cyan"/>
          <w:lang w:val="en-US" w:eastAsia="ja-JP"/>
        </w:rPr>
        <w:t>5A 17</w:t>
      </w:r>
      <w:r w:rsidRPr="004C0AD4">
        <w:rPr>
          <w:i/>
          <w:iCs/>
          <w:highlight w:val="cyan"/>
          <w:vertAlign w:val="superscript"/>
          <w:lang w:val="en-US" w:eastAsia="ja-JP"/>
        </w:rPr>
        <w:t>th</w:t>
      </w:r>
      <w:r w:rsidRPr="004C0AD4">
        <w:rPr>
          <w:i/>
          <w:iCs/>
          <w:highlight w:val="cyan"/>
          <w:lang w:val="en-US" w:eastAsia="ja-JP"/>
        </w:rPr>
        <w:t xml:space="preserve"> meeting in November 2016.]</w:t>
      </w:r>
    </w:p>
    <w:p w14:paraId="1EBEC940" w14:textId="77777777" w:rsidR="00D01C42" w:rsidRPr="004C0AD4" w:rsidRDefault="00D01C42" w:rsidP="00EB7992">
      <w:pPr>
        <w:pStyle w:val="Heading1"/>
        <w:spacing w:before="240"/>
        <w:rPr>
          <w:color w:val="000000"/>
          <w:szCs w:val="28"/>
          <w:lang w:val="en-US"/>
        </w:rPr>
      </w:pPr>
      <w:r w:rsidRPr="004C0AD4">
        <w:rPr>
          <w:color w:val="000000"/>
          <w:szCs w:val="28"/>
          <w:lang w:val="en-US"/>
        </w:rPr>
        <w:t>1</w:t>
      </w:r>
      <w:r w:rsidRPr="004C0AD4">
        <w:rPr>
          <w:color w:val="000000"/>
          <w:szCs w:val="28"/>
          <w:lang w:val="en-US"/>
        </w:rPr>
        <w:tab/>
        <w:t>Scope</w:t>
      </w:r>
    </w:p>
    <w:p w14:paraId="183B6C20" w14:textId="77777777" w:rsidR="00D01C42" w:rsidRPr="004C0AD4" w:rsidRDefault="00D01C42">
      <w:pPr>
        <w:rPr>
          <w:color w:val="000000"/>
          <w:lang w:val="en-US" w:eastAsia="ja-JP"/>
        </w:rPr>
      </w:pPr>
      <w:r w:rsidRPr="004C0AD4">
        <w:rPr>
          <w:color w:val="000000"/>
          <w:lang w:val="en-US"/>
        </w:rPr>
        <w:t xml:space="preserve">This is a technical report which focuses on </w:t>
      </w:r>
      <w:r w:rsidRPr="004C0AD4">
        <w:rPr>
          <w:color w:val="000000"/>
          <w:lang w:val="en-US" w:eastAsia="ja-JP"/>
        </w:rPr>
        <w:t xml:space="preserve">a case study of measurement results of radio communication characteristics between train and ground stations in the millimetric wave frequency ranges for some railway deployment scenarios in Annex 1, </w:t>
      </w:r>
      <w:proofErr w:type="gramStart"/>
      <w:r w:rsidRPr="004C0AD4">
        <w:rPr>
          <w:color w:val="000000"/>
          <w:lang w:val="en-US" w:eastAsia="ja-JP"/>
        </w:rPr>
        <w:t>in order to</w:t>
      </w:r>
      <w:proofErr w:type="gramEnd"/>
      <w:r w:rsidRPr="004C0AD4">
        <w:rPr>
          <w:color w:val="000000"/>
          <w:lang w:val="en-US" w:eastAsia="ja-JP"/>
        </w:rPr>
        <w:t xml:space="preserve"> assess, among others, the impacts of 1) future broad band transmission and 2) high mobility of more than 300 km/h in millimetric wave frequency ranges, on current and future railway radiocommunication systems. </w:t>
      </w:r>
    </w:p>
    <w:p w14:paraId="3AAFD33A" w14:textId="77777777" w:rsidR="00D01C42" w:rsidRPr="004C0AD4" w:rsidRDefault="00D01C42" w:rsidP="00EB7992">
      <w:pPr>
        <w:pStyle w:val="Heading1"/>
        <w:spacing w:before="240"/>
        <w:rPr>
          <w:color w:val="000000"/>
          <w:szCs w:val="28"/>
          <w:lang w:val="en-US" w:eastAsia="ja-JP"/>
        </w:rPr>
      </w:pPr>
      <w:r w:rsidRPr="004C0AD4">
        <w:rPr>
          <w:color w:val="000000"/>
          <w:szCs w:val="28"/>
          <w:lang w:val="en-US"/>
        </w:rPr>
        <w:t>2</w:t>
      </w:r>
      <w:r w:rsidRPr="004C0AD4">
        <w:rPr>
          <w:color w:val="000000"/>
          <w:szCs w:val="28"/>
          <w:lang w:val="en-US"/>
        </w:rPr>
        <w:tab/>
        <w:t>M</w:t>
      </w:r>
      <w:r w:rsidRPr="004C0AD4">
        <w:rPr>
          <w:color w:val="000000"/>
          <w:szCs w:val="28"/>
          <w:lang w:val="en-US" w:eastAsia="ja-JP"/>
        </w:rPr>
        <w:t>easurement results and related deployment issues in millimetric wave frequency ranges</w:t>
      </w:r>
    </w:p>
    <w:p w14:paraId="06473C7A" w14:textId="77777777" w:rsidR="00D01C42" w:rsidRPr="004C0AD4" w:rsidRDefault="00D01C42" w:rsidP="00250E2A">
      <w:pPr>
        <w:widowControl w:val="0"/>
        <w:tabs>
          <w:tab w:val="clear" w:pos="1134"/>
          <w:tab w:val="clear" w:pos="1871"/>
          <w:tab w:val="clear" w:pos="2268"/>
        </w:tabs>
        <w:overflowPunct/>
        <w:spacing w:beforeLines="50"/>
        <w:textAlignment w:val="auto"/>
        <w:rPr>
          <w:color w:val="000000"/>
          <w:lang w:val="en-US"/>
        </w:rPr>
      </w:pPr>
      <w:r w:rsidRPr="004C0AD4">
        <w:rPr>
          <w:color w:val="000000"/>
          <w:lang w:val="en-US" w:eastAsia="ja-JP"/>
        </w:rPr>
        <w:t xml:space="preserve">As a case study from Japan, measurement results of radio communication characteristics between train and ground stations in the millimetric wave frequency range for some railways deployment scenarios </w:t>
      </w:r>
      <w:r w:rsidRPr="004C0AD4">
        <w:rPr>
          <w:color w:val="000000"/>
          <w:lang w:val="en-US"/>
        </w:rPr>
        <w:t>are given in Annex 1</w:t>
      </w:r>
      <w:r w:rsidRPr="004C0AD4">
        <w:rPr>
          <w:color w:val="000000"/>
          <w:lang w:val="en-US" w:eastAsia="ja-JP"/>
        </w:rPr>
        <w:t>, which demonstrate key technical characteristics of railways communication systems and operational features in millimetric wave frequency ranges, in environments, such as 1) broad band transmission and 2) high mobility</w:t>
      </w:r>
      <w:r w:rsidRPr="004C0AD4">
        <w:rPr>
          <w:color w:val="000000"/>
          <w:lang w:val="en-US"/>
        </w:rPr>
        <w:t>.</w:t>
      </w:r>
    </w:p>
    <w:p w14:paraId="75E7D714" w14:textId="77777777" w:rsidR="00D01C42" w:rsidRPr="004C0AD4" w:rsidRDefault="00D01C42">
      <w:pPr>
        <w:widowControl w:val="0"/>
        <w:tabs>
          <w:tab w:val="clear" w:pos="1134"/>
          <w:tab w:val="clear" w:pos="1871"/>
          <w:tab w:val="clear" w:pos="2268"/>
        </w:tabs>
        <w:overflowPunct/>
        <w:spacing w:beforeLines="50"/>
        <w:textAlignment w:val="auto"/>
        <w:rPr>
          <w:color w:val="000000"/>
          <w:lang w:val="en-US" w:eastAsia="ja-JP"/>
        </w:rPr>
      </w:pPr>
      <w:r w:rsidRPr="004C0AD4">
        <w:rPr>
          <w:color w:val="000000"/>
          <w:lang w:val="en-US" w:eastAsia="ja-JP"/>
        </w:rPr>
        <w:t>According to Annex</w:t>
      </w:r>
      <w:r w:rsidR="004C0AD4">
        <w:rPr>
          <w:color w:val="000000"/>
          <w:lang w:val="en-US" w:eastAsia="ja-JP"/>
        </w:rPr>
        <w:t xml:space="preserve"> </w:t>
      </w:r>
      <w:r w:rsidRPr="004C0AD4">
        <w:rPr>
          <w:color w:val="000000"/>
          <w:lang w:val="en-US" w:eastAsia="ja-JP"/>
        </w:rPr>
        <w:t xml:space="preserve">1, the following issues should be </w:t>
      </w:r>
      <w:proofErr w:type="gramStart"/>
      <w:r w:rsidRPr="004C0AD4">
        <w:rPr>
          <w:color w:val="000000"/>
          <w:lang w:val="en-US" w:eastAsia="ja-JP"/>
        </w:rPr>
        <w:t>taken into account</w:t>
      </w:r>
      <w:proofErr w:type="gramEnd"/>
      <w:r w:rsidRPr="004C0AD4">
        <w:rPr>
          <w:color w:val="000000"/>
          <w:lang w:val="en-US" w:eastAsia="ja-JP"/>
        </w:rPr>
        <w:t xml:space="preserve"> for optimal deployment scenarios.</w:t>
      </w:r>
    </w:p>
    <w:p w14:paraId="5A331466" w14:textId="77777777" w:rsidR="00D01C42" w:rsidRPr="004C0AD4" w:rsidRDefault="00D14EC2" w:rsidP="00D14EC2">
      <w:pPr>
        <w:pStyle w:val="enumlev1"/>
        <w:rPr>
          <w:lang w:val="en-US" w:eastAsia="ja-JP"/>
        </w:rPr>
      </w:pPr>
      <w:r w:rsidRPr="004C0AD4">
        <w:rPr>
          <w:rFonts w:eastAsia="MS Mincho"/>
          <w:lang w:val="en-US" w:eastAsia="ja-JP"/>
        </w:rPr>
        <w:t>–</w:t>
      </w:r>
      <w:r w:rsidRPr="004C0AD4">
        <w:rPr>
          <w:rFonts w:eastAsia="MS Mincho"/>
          <w:lang w:val="en-US" w:eastAsia="ja-JP"/>
        </w:rPr>
        <w:tab/>
      </w:r>
      <w:r w:rsidR="00D01C42" w:rsidRPr="004C0AD4">
        <w:rPr>
          <w:rFonts w:eastAsia="MS Mincho"/>
          <w:lang w:val="en-US" w:eastAsia="ja-JP"/>
        </w:rPr>
        <w:t>Shorten distances between ground stations in section containing gradient change</w:t>
      </w:r>
      <w:r w:rsidR="009B7569">
        <w:rPr>
          <w:rFonts w:eastAsia="MS Mincho"/>
          <w:lang w:val="en-US" w:eastAsia="ja-JP"/>
        </w:rPr>
        <w:t>.</w:t>
      </w:r>
    </w:p>
    <w:p w14:paraId="74A269E3" w14:textId="77777777" w:rsidR="00D01C42" w:rsidRPr="004C0AD4" w:rsidRDefault="00D14EC2" w:rsidP="00D14EC2">
      <w:pPr>
        <w:pStyle w:val="enumlev1"/>
        <w:rPr>
          <w:lang w:val="en-US" w:eastAsia="ja-JP"/>
        </w:rPr>
      </w:pPr>
      <w:r w:rsidRPr="004C0AD4">
        <w:rPr>
          <w:rFonts w:eastAsia="MS Mincho"/>
          <w:lang w:val="en-US" w:eastAsia="ja-JP"/>
        </w:rPr>
        <w:t>–</w:t>
      </w:r>
      <w:r w:rsidRPr="004C0AD4">
        <w:rPr>
          <w:rFonts w:eastAsia="MS Mincho"/>
          <w:lang w:val="en-US" w:eastAsia="ja-JP"/>
        </w:rPr>
        <w:tab/>
      </w:r>
      <w:r w:rsidR="00D01C42" w:rsidRPr="004C0AD4">
        <w:rPr>
          <w:rFonts w:eastAsia="MS Mincho"/>
          <w:lang w:val="en-US" w:eastAsia="ja-JP"/>
        </w:rPr>
        <w:t>Enlarge distances between ground stations in tunnel condition, rather than open-site</w:t>
      </w:r>
      <w:r w:rsidR="009B7569">
        <w:rPr>
          <w:rFonts w:eastAsia="MS Mincho"/>
          <w:lang w:val="en-US" w:eastAsia="ja-JP"/>
        </w:rPr>
        <w:t>.</w:t>
      </w:r>
    </w:p>
    <w:p w14:paraId="15C52BB1" w14:textId="77777777" w:rsidR="00D01C42" w:rsidRPr="004C0AD4" w:rsidRDefault="00D14EC2" w:rsidP="00D14EC2">
      <w:pPr>
        <w:pStyle w:val="enumlev1"/>
        <w:rPr>
          <w:lang w:val="en-US" w:eastAsia="ja-JP"/>
        </w:rPr>
      </w:pPr>
      <w:r w:rsidRPr="004C0AD4">
        <w:rPr>
          <w:rFonts w:eastAsia="MS Mincho"/>
          <w:lang w:val="en-US" w:eastAsia="ja-JP"/>
        </w:rPr>
        <w:t>–</w:t>
      </w:r>
      <w:r w:rsidRPr="004C0AD4">
        <w:rPr>
          <w:rFonts w:eastAsia="MS Mincho"/>
          <w:lang w:val="en-US" w:eastAsia="ja-JP"/>
        </w:rPr>
        <w:tab/>
      </w:r>
      <w:r w:rsidR="00D01C42" w:rsidRPr="004C0AD4">
        <w:rPr>
          <w:rFonts w:eastAsia="MS Mincho"/>
          <w:lang w:val="en-US" w:eastAsia="ja-JP"/>
        </w:rPr>
        <w:t xml:space="preserve">Impact of Doppler effects on railway communications in </w:t>
      </w:r>
      <w:proofErr w:type="gramStart"/>
      <w:r w:rsidR="00D01C42" w:rsidRPr="004C0AD4">
        <w:rPr>
          <w:rFonts w:eastAsia="MS Mincho"/>
          <w:lang w:val="en-US" w:eastAsia="ja-JP"/>
        </w:rPr>
        <w:t>high speed</w:t>
      </w:r>
      <w:proofErr w:type="gramEnd"/>
      <w:r w:rsidR="00D01C42" w:rsidRPr="004C0AD4">
        <w:rPr>
          <w:rFonts w:eastAsia="MS Mincho"/>
          <w:lang w:val="en-US" w:eastAsia="ja-JP"/>
        </w:rPr>
        <w:t xml:space="preserve"> cases is not severe as expected, as shown in Section 4, but further study would be required for both bandwidth and frequency ranges.</w:t>
      </w:r>
    </w:p>
    <w:p w14:paraId="4829F373" w14:textId="77777777" w:rsidR="00D01C42" w:rsidRPr="004C0AD4" w:rsidRDefault="00D01C42" w:rsidP="00250E2A">
      <w:pPr>
        <w:rPr>
          <w:color w:val="000000"/>
          <w:lang w:val="en-US"/>
        </w:rPr>
      </w:pPr>
      <w:r w:rsidRPr="004C0AD4">
        <w:rPr>
          <w:color w:val="000000"/>
          <w:lang w:val="en-US"/>
        </w:rPr>
        <w:t xml:space="preserve">Technical characteristics and operational features of the system for </w:t>
      </w:r>
      <w:r w:rsidRPr="004C0AD4">
        <w:rPr>
          <w:color w:val="000000"/>
          <w:lang w:val="en-US" w:eastAsia="ja-JP"/>
        </w:rPr>
        <w:t xml:space="preserve">mobile </w:t>
      </w:r>
      <w:r w:rsidRPr="004C0AD4">
        <w:rPr>
          <w:color w:val="000000"/>
          <w:lang w:val="en-US"/>
        </w:rPr>
        <w:t>communications with railways in Japan and Korea are given in Annex 2 for information.</w:t>
      </w:r>
    </w:p>
    <w:p w14:paraId="0C6D6DEE" w14:textId="77777777" w:rsidR="00D01C42" w:rsidRPr="004C0AD4" w:rsidRDefault="00D01C42" w:rsidP="00EB7992">
      <w:pPr>
        <w:spacing w:before="240"/>
        <w:rPr>
          <w:lang w:val="en-US" w:eastAsia="ja-JP"/>
        </w:rPr>
      </w:pPr>
      <w:r w:rsidRPr="004C0AD4">
        <w:rPr>
          <w:b/>
          <w:bCs/>
          <w:lang w:val="en-US"/>
        </w:rPr>
        <w:t>Annexes:</w:t>
      </w:r>
      <w:r w:rsidRPr="004C0AD4">
        <w:rPr>
          <w:lang w:val="en-US"/>
        </w:rPr>
        <w:t xml:space="preserve"> </w:t>
      </w:r>
      <w:r w:rsidR="00EB7992">
        <w:rPr>
          <w:lang w:val="en-US"/>
        </w:rPr>
        <w:tab/>
      </w:r>
      <w:r w:rsidRPr="004C0AD4">
        <w:rPr>
          <w:lang w:val="en-US" w:eastAsia="ja-JP"/>
        </w:rPr>
        <w:t>2</w:t>
      </w:r>
    </w:p>
    <w:p w14:paraId="5D1EED32" w14:textId="77777777" w:rsidR="00D01C42" w:rsidRPr="004C0AD4" w:rsidRDefault="00D01C42" w:rsidP="00250E2A">
      <w:pPr>
        <w:pStyle w:val="AnnexNo"/>
        <w:rPr>
          <w:lang w:val="en-US" w:eastAsia="ja-JP"/>
        </w:rPr>
      </w:pPr>
      <w:r w:rsidRPr="004C0AD4">
        <w:rPr>
          <w:lang w:val="en-US"/>
        </w:rPr>
        <w:br w:type="page"/>
      </w:r>
      <w:r w:rsidRPr="004C0AD4">
        <w:rPr>
          <w:lang w:val="en-US" w:eastAsia="ja-JP"/>
        </w:rPr>
        <w:lastRenderedPageBreak/>
        <w:t>Annex 1</w:t>
      </w:r>
    </w:p>
    <w:p w14:paraId="067E77AD" w14:textId="77777777" w:rsidR="00D01C42" w:rsidRPr="004C0AD4" w:rsidRDefault="00D01C42" w:rsidP="00250E2A">
      <w:pPr>
        <w:pStyle w:val="Annextitle"/>
        <w:rPr>
          <w:lang w:val="en-US" w:eastAsia="ja-JP"/>
        </w:rPr>
      </w:pPr>
      <w:r w:rsidRPr="004C0AD4">
        <w:rPr>
          <w:lang w:val="en-US" w:eastAsia="ja-JP"/>
        </w:rPr>
        <w:t>Measurement results of radio communication characteristics between train and ground stations in the millimetric wave frequency range for some railway deployment scenarios – a case study from Japan –</w:t>
      </w:r>
    </w:p>
    <w:p w14:paraId="3CC1D987" w14:textId="77777777" w:rsidR="00D01C42" w:rsidRPr="00250E2A" w:rsidRDefault="00D01C42" w:rsidP="00250E2A">
      <w:pPr>
        <w:pStyle w:val="Heading1"/>
      </w:pPr>
      <w:r w:rsidRPr="00250E2A">
        <w:t>1</w:t>
      </w:r>
      <w:r w:rsidRPr="00250E2A">
        <w:tab/>
        <w:t>Introduction</w:t>
      </w:r>
    </w:p>
    <w:p w14:paraId="73C2D3ED" w14:textId="77777777" w:rsidR="00D01C42" w:rsidRPr="004C0AD4" w:rsidRDefault="00D01C42" w:rsidP="00250E2A">
      <w:pPr>
        <w:rPr>
          <w:lang w:val="en-US" w:eastAsia="ja-JP"/>
        </w:rPr>
      </w:pPr>
      <w:r w:rsidRPr="004C0AD4">
        <w:rPr>
          <w:lang w:val="en-US" w:eastAsia="ja-JP"/>
        </w:rPr>
        <w:t xml:space="preserve">Considering future demand of mobile phone and wireless local area network (LAN) access, wireless link between ground station and train should be broadband and require more bandwidth, </w:t>
      </w:r>
      <w:proofErr w:type="gramStart"/>
      <w:r w:rsidRPr="004C0AD4">
        <w:rPr>
          <w:lang w:val="en-US" w:eastAsia="ja-JP"/>
        </w:rPr>
        <w:t>e.g.</w:t>
      </w:r>
      <w:proofErr w:type="gramEnd"/>
      <w:r w:rsidRPr="004C0AD4">
        <w:rPr>
          <w:lang w:val="en-US" w:eastAsia="ja-JP"/>
        </w:rPr>
        <w:t xml:space="preserve"> the order of 40-500 MHz bandwidth</w:t>
      </w:r>
      <w:r w:rsidRPr="004C0AD4">
        <w:rPr>
          <w:sz w:val="21"/>
          <w:szCs w:val="21"/>
          <w:lang w:val="en-US" w:eastAsia="ja-JP"/>
        </w:rPr>
        <w:t>.</w:t>
      </w:r>
      <w:r w:rsidRPr="004C0AD4">
        <w:rPr>
          <w:lang w:val="en-US" w:eastAsia="ja-JP"/>
        </w:rPr>
        <w:t xml:space="preserve"> Meanwhile, the millimetric wave band, such as the over-30 GHz band, is not used heavily in commercial mobile applications and is expected to facilitate the broadband communication systems. </w:t>
      </w:r>
    </w:p>
    <w:p w14:paraId="14491AAB" w14:textId="77777777" w:rsidR="00D01C42" w:rsidRPr="004C0AD4" w:rsidRDefault="00D01C42" w:rsidP="00250E2A">
      <w:pPr>
        <w:rPr>
          <w:lang w:val="en-US" w:eastAsia="ja-JP"/>
        </w:rPr>
      </w:pPr>
      <w:r w:rsidRPr="004C0AD4">
        <w:rPr>
          <w:lang w:val="en-US" w:eastAsia="ja-JP"/>
        </w:rPr>
        <w:t>Figure 1 shows a conceptual image of the broadband wireless transmission system between moving trains and the backbone network using over-40 GHz band. Typical deployment scenarios for railway communication links are 1) open area site and 2) tunnel channel. Both scenarios furth</w:t>
      </w:r>
      <w:r w:rsidR="009B7569">
        <w:rPr>
          <w:lang w:val="en-US" w:eastAsia="ja-JP"/>
        </w:rPr>
        <w:t xml:space="preserve">er include line-of-site and non </w:t>
      </w:r>
      <w:r w:rsidRPr="004C0AD4">
        <w:rPr>
          <w:lang w:val="en-US" w:eastAsia="ja-JP"/>
        </w:rPr>
        <w:t xml:space="preserve">line-of-site. The propagation characteristics are generally critical for establishing the wireless communication link. Therefore, this section investigates propagation characteristics for these deployment scenarios based on filed measurements, so that technical issues can be identified for developing future robust railway systems. </w:t>
      </w:r>
    </w:p>
    <w:p w14:paraId="5390D76E" w14:textId="77777777" w:rsidR="00D01C42" w:rsidRPr="004C0AD4" w:rsidRDefault="00D01C42" w:rsidP="00250E2A">
      <w:pPr>
        <w:pStyle w:val="FigureNo"/>
        <w:rPr>
          <w:lang w:val="en-US" w:eastAsia="ja-JP"/>
        </w:rPr>
      </w:pPr>
      <w:r w:rsidRPr="004C0AD4">
        <w:rPr>
          <w:lang w:val="en-US" w:eastAsia="ja-JP"/>
        </w:rPr>
        <w:t>Figure 1</w:t>
      </w:r>
    </w:p>
    <w:p w14:paraId="76A57179" w14:textId="77777777" w:rsidR="00D01C42" w:rsidRPr="004C0AD4" w:rsidRDefault="00D01C42" w:rsidP="00250E2A">
      <w:pPr>
        <w:pStyle w:val="Figuretitle"/>
        <w:rPr>
          <w:lang w:val="en-US"/>
        </w:rPr>
      </w:pPr>
      <w:r w:rsidRPr="004C0AD4">
        <w:rPr>
          <w:lang w:val="en-US"/>
        </w:rPr>
        <w:t>Conceptional image of the broadband wireless transmission system</w:t>
      </w:r>
    </w:p>
    <w:p w14:paraId="43FF18FB" w14:textId="77777777" w:rsidR="00D01C42" w:rsidRPr="004C0AD4" w:rsidRDefault="00D01C42" w:rsidP="00250E2A">
      <w:pPr>
        <w:pStyle w:val="Figure"/>
        <w:rPr>
          <w:lang w:val="en-US" w:eastAsia="ja-JP"/>
        </w:rPr>
      </w:pPr>
      <w:r w:rsidRPr="004C0AD4">
        <w:rPr>
          <w:noProof/>
          <w:lang w:val="en-US" w:eastAsia="zh-CN"/>
        </w:rPr>
        <mc:AlternateContent>
          <mc:Choice Requires="wpg">
            <w:drawing>
              <wp:inline distT="0" distB="0" distL="0" distR="0" wp14:anchorId="1B1EB4F2" wp14:editId="04107385">
                <wp:extent cx="5674384" cy="1016633"/>
                <wp:effectExtent l="0" t="0" r="21590" b="0"/>
                <wp:docPr id="1" name="グループ化 76"/>
                <wp:cNvGraphicFramePr/>
                <a:graphic xmlns:a="http://schemas.openxmlformats.org/drawingml/2006/main">
                  <a:graphicData uri="http://schemas.microsoft.com/office/word/2010/wordprocessingGroup">
                    <wpg:wgp>
                      <wpg:cNvGrpSpPr/>
                      <wpg:grpSpPr>
                        <a:xfrm>
                          <a:off x="0" y="0"/>
                          <a:ext cx="5674384" cy="1016633"/>
                          <a:chOff x="-12724" y="0"/>
                          <a:chExt cx="5674384" cy="850644"/>
                        </a:xfrm>
                      </wpg:grpSpPr>
                      <wpg:grpSp>
                        <wpg:cNvPr id="2" name="グループ化 72"/>
                        <wpg:cNvGrpSpPr/>
                        <wpg:grpSpPr>
                          <a:xfrm>
                            <a:off x="-12724" y="0"/>
                            <a:ext cx="5674384" cy="850644"/>
                            <a:chOff x="-12725" y="0"/>
                            <a:chExt cx="5674690" cy="850644"/>
                          </a:xfrm>
                        </wpg:grpSpPr>
                        <wpg:grpSp>
                          <wpg:cNvPr id="3" name="グループ化 15"/>
                          <wpg:cNvGrpSpPr/>
                          <wpg:grpSpPr>
                            <a:xfrm>
                              <a:off x="3262579" y="197510"/>
                              <a:ext cx="565150" cy="227965"/>
                              <a:chOff x="0" y="0"/>
                              <a:chExt cx="565150" cy="227998"/>
                            </a:xfrm>
                          </wpg:grpSpPr>
                          <wps:wsp>
                            <wps:cNvPr id="4" name="1 つの角を切り取った四角形 16"/>
                            <wps:cNvSpPr/>
                            <wps:spPr>
                              <a:xfrm>
                                <a:off x="0" y="0"/>
                                <a:ext cx="565150" cy="165100"/>
                              </a:xfrm>
                              <a:prstGeom prst="snip1Rect">
                                <a:avLst>
                                  <a:gd name="adj" fmla="val 5000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グループ化 17"/>
                            <wpg:cNvGrpSpPr/>
                            <wpg:grpSpPr>
                              <a:xfrm>
                                <a:off x="47656" y="169775"/>
                                <a:ext cx="128876" cy="58223"/>
                                <a:chOff x="0" y="0"/>
                                <a:chExt cx="128876" cy="58223"/>
                              </a:xfrm>
                            </wpg:grpSpPr>
                            <wps:wsp>
                              <wps:cNvPr id="8" name="円/楕円 18"/>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円/楕円 19"/>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 name="グループ化 20"/>
                            <wpg:cNvGrpSpPr/>
                            <wpg:grpSpPr>
                              <a:xfrm>
                                <a:off x="375291" y="169775"/>
                                <a:ext cx="128876" cy="58223"/>
                                <a:chOff x="0" y="0"/>
                                <a:chExt cx="128876" cy="58223"/>
                              </a:xfrm>
                            </wpg:grpSpPr>
                            <wps:wsp>
                              <wps:cNvPr id="11" name="円/楕円 21"/>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円/楕円 22"/>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3" name="グループ化 71"/>
                          <wpg:cNvGrpSpPr/>
                          <wpg:grpSpPr>
                            <a:xfrm>
                              <a:off x="-12725" y="0"/>
                              <a:ext cx="5674690" cy="850644"/>
                              <a:chOff x="-12725" y="0"/>
                              <a:chExt cx="5674690" cy="850644"/>
                            </a:xfrm>
                          </wpg:grpSpPr>
                          <wps:wsp>
                            <wps:cNvPr id="14" name="直線コネクタ 2"/>
                            <wps:cNvCnPr/>
                            <wps:spPr>
                              <a:xfrm>
                                <a:off x="336499" y="438912"/>
                                <a:ext cx="5325466" cy="20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片側の 2 つの角を切り取った四角形 23"/>
                            <wps:cNvSpPr/>
                            <wps:spPr>
                              <a:xfrm>
                                <a:off x="2830982" y="0"/>
                                <a:ext cx="1872692" cy="437128"/>
                              </a:xfrm>
                              <a:prstGeom prst="snip2Same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グループ化 57"/>
                            <wpg:cNvGrpSpPr/>
                            <wpg:grpSpPr>
                              <a:xfrm>
                                <a:off x="336499" y="197510"/>
                                <a:ext cx="1128421" cy="227998"/>
                                <a:chOff x="0" y="0"/>
                                <a:chExt cx="1128421" cy="227998"/>
                              </a:xfrm>
                            </wpg:grpSpPr>
                            <wpg:grpSp>
                              <wpg:cNvPr id="17" name="グループ化 14"/>
                              <wpg:cNvGrpSpPr/>
                              <wpg:grpSpPr>
                                <a:xfrm>
                                  <a:off x="563271" y="0"/>
                                  <a:ext cx="565150" cy="227965"/>
                                  <a:chOff x="0" y="0"/>
                                  <a:chExt cx="565150" cy="227998"/>
                                </a:xfrm>
                              </wpg:grpSpPr>
                              <wps:wsp>
                                <wps:cNvPr id="18" name="1 つの角を切り取った四角形 6"/>
                                <wps:cNvSpPr/>
                                <wps:spPr>
                                  <a:xfrm>
                                    <a:off x="0" y="0"/>
                                    <a:ext cx="565150" cy="165100"/>
                                  </a:xfrm>
                                  <a:prstGeom prst="snip1Rect">
                                    <a:avLst>
                                      <a:gd name="adj" fmla="val 5000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グループ化 10"/>
                                <wpg:cNvGrpSpPr/>
                                <wpg:grpSpPr>
                                  <a:xfrm>
                                    <a:off x="47656" y="169775"/>
                                    <a:ext cx="128876" cy="58223"/>
                                    <a:chOff x="0" y="0"/>
                                    <a:chExt cx="128876" cy="58223"/>
                                  </a:xfrm>
                                </wpg:grpSpPr>
                                <wps:wsp>
                                  <wps:cNvPr id="20" name="円/楕円 8"/>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円/楕円 9"/>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グループ化 11"/>
                                <wpg:cNvGrpSpPr/>
                                <wpg:grpSpPr>
                                  <a:xfrm>
                                    <a:off x="375291" y="169775"/>
                                    <a:ext cx="128876" cy="58223"/>
                                    <a:chOff x="0" y="0"/>
                                    <a:chExt cx="128876" cy="58223"/>
                                  </a:xfrm>
                                </wpg:grpSpPr>
                                <wps:wsp>
                                  <wps:cNvPr id="23" name="円/楕円 12"/>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円/楕円 13"/>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5" name="グループ化 24"/>
                              <wpg:cNvGrpSpPr/>
                              <wpg:grpSpPr>
                                <a:xfrm flipH="1">
                                  <a:off x="0" y="0"/>
                                  <a:ext cx="565150" cy="227998"/>
                                  <a:chOff x="0" y="0"/>
                                  <a:chExt cx="565150" cy="227998"/>
                                </a:xfrm>
                              </wpg:grpSpPr>
                              <wps:wsp>
                                <wps:cNvPr id="26" name="1 つの角を切り取った四角形 25"/>
                                <wps:cNvSpPr/>
                                <wps:spPr>
                                  <a:xfrm>
                                    <a:off x="0" y="0"/>
                                    <a:ext cx="565150" cy="165100"/>
                                  </a:xfrm>
                                  <a:prstGeom prst="snip1Rect">
                                    <a:avLst>
                                      <a:gd name="adj" fmla="val 5000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グループ化 26"/>
                                <wpg:cNvGrpSpPr/>
                                <wpg:grpSpPr>
                                  <a:xfrm>
                                    <a:off x="47656" y="169775"/>
                                    <a:ext cx="128876" cy="58223"/>
                                    <a:chOff x="0" y="0"/>
                                    <a:chExt cx="128876" cy="58223"/>
                                  </a:xfrm>
                                </wpg:grpSpPr>
                                <wps:wsp>
                                  <wps:cNvPr id="28" name="円/楕円 27"/>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円/楕円 28"/>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 name="グループ化 29"/>
                                <wpg:cNvGrpSpPr/>
                                <wpg:grpSpPr>
                                  <a:xfrm>
                                    <a:off x="375291" y="169775"/>
                                    <a:ext cx="128876" cy="58223"/>
                                    <a:chOff x="0" y="0"/>
                                    <a:chExt cx="128876" cy="58223"/>
                                  </a:xfrm>
                                </wpg:grpSpPr>
                                <wps:wsp>
                                  <wps:cNvPr id="31" name="円/楕円 30"/>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円/楕円 31"/>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3" name="グループ化 33"/>
                            <wpg:cNvGrpSpPr/>
                            <wpg:grpSpPr>
                              <a:xfrm flipH="1">
                                <a:off x="2699309" y="197510"/>
                                <a:ext cx="565150" cy="227998"/>
                                <a:chOff x="0" y="0"/>
                                <a:chExt cx="565150" cy="227998"/>
                              </a:xfrm>
                            </wpg:grpSpPr>
                            <wps:wsp>
                              <wps:cNvPr id="34" name="1 つの角を切り取った四角形 47"/>
                              <wps:cNvSpPr/>
                              <wps:spPr>
                                <a:xfrm>
                                  <a:off x="0" y="0"/>
                                  <a:ext cx="565150" cy="165100"/>
                                </a:xfrm>
                                <a:prstGeom prst="snip1Rect">
                                  <a:avLst>
                                    <a:gd name="adj" fmla="val 5000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グループ化 48"/>
                              <wpg:cNvGrpSpPr/>
                              <wpg:grpSpPr>
                                <a:xfrm>
                                  <a:off x="47656" y="169775"/>
                                  <a:ext cx="128876" cy="58223"/>
                                  <a:chOff x="0" y="0"/>
                                  <a:chExt cx="128876" cy="58223"/>
                                </a:xfrm>
                              </wpg:grpSpPr>
                              <wps:wsp>
                                <wps:cNvPr id="36" name="円/楕円 49"/>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円/楕円 51"/>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 name="グループ化 52"/>
                              <wpg:cNvGrpSpPr/>
                              <wpg:grpSpPr>
                                <a:xfrm>
                                  <a:off x="375291" y="169775"/>
                                  <a:ext cx="128876" cy="58223"/>
                                  <a:chOff x="0" y="0"/>
                                  <a:chExt cx="128876" cy="58223"/>
                                </a:xfrm>
                              </wpg:grpSpPr>
                              <wps:wsp>
                                <wps:cNvPr id="39" name="円/楕円 53"/>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円/楕円 54"/>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 name="グループ化 60"/>
                            <wpg:cNvGrpSpPr/>
                            <wpg:grpSpPr>
                              <a:xfrm>
                                <a:off x="1901952" y="277977"/>
                                <a:ext cx="190500" cy="191135"/>
                                <a:chOff x="0" y="0"/>
                                <a:chExt cx="190575" cy="191356"/>
                              </a:xfrm>
                            </wpg:grpSpPr>
                            <wps:wsp>
                              <wps:cNvPr id="42" name="二等辺三角形 58"/>
                              <wps:cNvSpPr/>
                              <wps:spPr>
                                <a:xfrm rot="5400000">
                                  <a:off x="-10973" y="10973"/>
                                  <a:ext cx="138989" cy="117043"/>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カギ線コネクタ 59"/>
                              <wps:cNvCnPr/>
                              <wps:spPr>
                                <a:xfrm>
                                  <a:off x="117043" y="73152"/>
                                  <a:ext cx="73532" cy="118204"/>
                                </a:xfrm>
                                <a:prstGeom prst="bentConnector3">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4" name="グループ化 61"/>
                            <wpg:cNvGrpSpPr/>
                            <wpg:grpSpPr>
                              <a:xfrm>
                                <a:off x="4440326" y="277977"/>
                                <a:ext cx="190575" cy="191356"/>
                                <a:chOff x="0" y="0"/>
                                <a:chExt cx="190575" cy="191356"/>
                              </a:xfrm>
                            </wpg:grpSpPr>
                            <wps:wsp>
                              <wps:cNvPr id="45" name="二等辺三角形 62"/>
                              <wps:cNvSpPr/>
                              <wps:spPr>
                                <a:xfrm rot="5400000">
                                  <a:off x="-10973" y="10973"/>
                                  <a:ext cx="138989" cy="117043"/>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カギ線コネクタ 63"/>
                              <wps:cNvCnPr/>
                              <wps:spPr>
                                <a:xfrm>
                                  <a:off x="117043" y="73152"/>
                                  <a:ext cx="73532" cy="118204"/>
                                </a:xfrm>
                                <a:prstGeom prst="bentConnector3">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 name="左右矢印 64"/>
                            <wps:cNvSpPr/>
                            <wps:spPr>
                              <a:xfrm>
                                <a:off x="1565453" y="321868"/>
                                <a:ext cx="248717" cy="73068"/>
                              </a:xfrm>
                              <a:prstGeom prst="lef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左右矢印 65"/>
                            <wps:cNvSpPr/>
                            <wps:spPr>
                              <a:xfrm>
                                <a:off x="4103827" y="314553"/>
                                <a:ext cx="248717" cy="73068"/>
                              </a:xfrm>
                              <a:prstGeom prst="lef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カギ線コネクタ 67"/>
                            <wps:cNvCnPr/>
                            <wps:spPr>
                              <a:xfrm flipV="1">
                                <a:off x="1353312" y="482803"/>
                                <a:ext cx="3863157" cy="187681"/>
                              </a:xfrm>
                              <a:prstGeom prst="bentConnector3">
                                <a:avLst>
                                  <a:gd name="adj1" fmla="val 18544"/>
                                </a:avLst>
                              </a:prstGeom>
                              <a:ln w="285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50" name="グループ化 68"/>
                            <wpg:cNvGrpSpPr/>
                            <wpg:grpSpPr>
                              <a:xfrm>
                                <a:off x="5018227" y="285292"/>
                                <a:ext cx="190575" cy="191356"/>
                                <a:chOff x="0" y="0"/>
                                <a:chExt cx="190575" cy="191356"/>
                              </a:xfrm>
                            </wpg:grpSpPr>
                            <wps:wsp>
                              <wps:cNvPr id="51" name="二等辺三角形 69"/>
                              <wps:cNvSpPr/>
                              <wps:spPr>
                                <a:xfrm rot="5400000">
                                  <a:off x="-10973" y="10973"/>
                                  <a:ext cx="138989" cy="117043"/>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カギ線コネクタ 70"/>
                              <wps:cNvCnPr/>
                              <wps:spPr>
                                <a:xfrm>
                                  <a:off x="117043" y="73152"/>
                                  <a:ext cx="73532" cy="118204"/>
                                </a:xfrm>
                                <a:prstGeom prst="bentConnector3">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3" name="テキスト ボックス 2"/>
                            <wps:cNvSpPr txBox="1">
                              <a:spLocks noChangeArrowheads="1"/>
                            </wps:cNvSpPr>
                            <wps:spPr bwMode="auto">
                              <a:xfrm>
                                <a:off x="-12725" y="585214"/>
                                <a:ext cx="1477645" cy="265430"/>
                              </a:xfrm>
                              <a:prstGeom prst="rect">
                                <a:avLst/>
                              </a:prstGeom>
                              <a:noFill/>
                              <a:ln w="9525">
                                <a:noFill/>
                                <a:miter lim="800000"/>
                                <a:headEnd/>
                                <a:tailEnd/>
                              </a:ln>
                            </wps:spPr>
                            <wps:txbx>
                              <w:txbxContent>
                                <w:p w14:paraId="7C8E3176" w14:textId="77777777" w:rsidR="00250E2A" w:rsidRPr="002F49A0" w:rsidRDefault="00250E2A" w:rsidP="00250E2A">
                                  <w:pPr>
                                    <w:spacing w:before="20" w:line="240" w:lineRule="exact"/>
                                    <w:rPr>
                                      <w:rFonts w:ascii="Arial" w:hAnsi="Arial" w:cs="Arial"/>
                                    </w:rPr>
                                  </w:pPr>
                                  <w:r w:rsidRPr="00DD104C">
                                    <w:rPr>
                                      <w:rFonts w:ascii="Arial" w:hAnsi="Arial" w:cs="Arial"/>
                                      <w:lang w:eastAsia="ja-JP"/>
                                    </w:rPr>
                                    <w:t>Backhaul</w:t>
                                  </w:r>
                                  <w:r w:rsidRPr="002F49A0">
                                    <w:rPr>
                                      <w:rFonts w:ascii="Arial" w:hAnsi="Arial" w:cs="Arial"/>
                                      <w:lang w:eastAsia="ja-JP"/>
                                    </w:rPr>
                                    <w:t xml:space="preserve"> network</w:t>
                                  </w:r>
                                </w:p>
                              </w:txbxContent>
                            </wps:txbx>
                            <wps:bodyPr rot="0" vert="horz" wrap="square" lIns="91440" tIns="45720" rIns="91440" bIns="45720" anchor="t" anchorCtr="0">
                              <a:noAutofit/>
                            </wps:bodyPr>
                          </wps:wsp>
                        </wpg:grpSp>
                      </wpg:grpSp>
                      <wps:wsp>
                        <wps:cNvPr id="54" name="正方形/長方形 73"/>
                        <wps:cNvSpPr/>
                        <wps:spPr>
                          <a:xfrm>
                            <a:off x="2004365" y="468173"/>
                            <a:ext cx="131828" cy="11704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正方形/長方形 74"/>
                        <wps:cNvSpPr/>
                        <wps:spPr>
                          <a:xfrm>
                            <a:off x="4542740" y="468173"/>
                            <a:ext cx="131828" cy="11704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正方形/長方形 75"/>
                        <wps:cNvSpPr/>
                        <wps:spPr>
                          <a:xfrm>
                            <a:off x="5106010" y="468173"/>
                            <a:ext cx="131828" cy="11704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2FFA035" id="グループ化 76" o:spid="_x0000_s1026" style="width:446.8pt;height:80.05pt;mso-position-horizontal-relative:char;mso-position-vertical-relative:line" coordorigin="-127" coordsize="56743,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">
                <v:group id="グループ化 72" o:spid="_x0000_s1027" style="position:absolute;left:-127;width:56743;height:8506" coordorigin="-127" coordsize="56746,8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グループ化 15" o:spid="_x0000_s1028" style="position:absolute;left:32625;top:1975;width:5652;height:2279" coordsize="5651,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1 つの角を切り取った四角形 16" o:spid="_x0000_s1029" style="position:absolute;width:5651;height:1651;visibility:visible;mso-wrap-style:square;v-text-anchor:middle" coordsize="56515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bO98MA&#10;AADaAAAADwAAAGRycy9kb3ducmV2LnhtbESP3WrCQBSE7wXfYTmCd7pRpKSpq/gLhULFVHp9yJ4m&#10;0ezZsLvG9O27hUIvh5n5hlmue9OIjpyvLSuYTRMQxIXVNZcKLh/HSQrCB2SNjWVS8E0e1qvhYImZ&#10;tg8+U5eHUkQI+wwVVCG0mZS+qMign9qWOHpf1hkMUbpSaoePCDeNnCfJkzRYc1yosKVdRcUtvxsF&#10;3Ttv831+cuerO4RTmh4+354vSo1H/eYFRKA+/If/2q9awQJ+r8Qb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bO98MAAADaAAAADwAAAAAAAAAAAAAAAACYAgAAZHJzL2Rv&#10;d25yZXYueG1sUEsFBgAAAAAEAAQA9QAAAIgDAAAAAA==&#10;" path="m,l482600,r82550,82550l565150,165100,,165100,,xe" filled="f" strokecolor="black [3213]" strokeweight="1pt">
                      <v:path arrowok="t" o:connecttype="custom" o:connectlocs="0,0;482600,0;565150,82550;565150,165100;0,165100;0,0" o:connectangles="0,0,0,0,0,0"/>
                    </v:shape>
                    <v:group id="グループ化 17" o:spid="_x0000_s1030" style="position:absolute;left:476;top:1697;width:1289;height:582" coordsize="128876,58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円/楕円 18" o:spid="_x0000_s1031" style="position:absolute;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WAr4A&#10;AADaAAAADwAAAGRycy9kb3ducmV2LnhtbERPyWrDMBC9B/oPYgq5hERqAsE4kUMJNMsxywcM1tQ2&#10;tkbGUrz8fXQo9Ph4+/4w2kb01PnKsYavlQJBnDtTcaHh+fhZJiB8QDbYOCYNE3k4ZB+zPabGDXyj&#10;/h4KEUPYp6ihDKFNpfR5SRb9yrXEkft1ncUQYVdI0+EQw20j10ptpcWKY0OJLR1Lyuv7y2roT+sL&#10;LSachiJpJ3VbnK+12mg9/xy/dyACjeFf/Oe+GA1xa7wSb4DM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5ElgK+AAAA2gAAAA8AAAAAAAAAAAAAAAAAmAIAAGRycy9kb3ducmV2&#10;LnhtbFBLBQYAAAAABAAEAPUAAACDAwAAAAA=&#10;" filled="f" strokecolor="black [3213]" strokeweight="1pt"/>
                      <v:oval id="円/楕円 19" o:spid="_x0000_s1032" style="position:absolute;left:77441;top:2978;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zmcEA&#10;AADaAAAADwAAAGRycy9kb3ducmV2LnhtbESP3YrCMBSE74V9h3AWvJE1UUHcapRlYVe9tPoAh+bY&#10;FpuT0sT+vL0RBC+HmfmG2ex6W4mWGl861jCbKhDEmTMl5xou57+vFQgfkA1WjknDQB5224/RBhPj&#10;Oj5Rm4ZcRAj7BDUUIdSJlD4ryKKfupo4elfXWAxRNrk0DXYRbis5V2opLZYcFwqs6beg7JberYb2&#10;f36gyYBDl6/qQZ0m++NNLbQef/Y/axCB+vAOv9oHo+EbnlfiDZ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IM5nBAAAA2gAAAA8AAAAAAAAAAAAAAAAAmAIAAGRycy9kb3du&#10;cmV2LnhtbFBLBQYAAAAABAAEAPUAAACGAwAAAAA=&#10;" filled="f" strokecolor="black [3213]" strokeweight="1pt"/>
                    </v:group>
                    <v:group id="グループ化 20" o:spid="_x0000_s1033" style="position:absolute;left:3752;top:1697;width:1289;height:582" coordsize="128876,58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oval id="円/楕円 21" o:spid="_x0000_s1034" style="position:absolute;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e72cAA&#10;AADbAAAADwAAAGRycy9kb3ducmV2LnhtbERP22rCQBB9L/gPywi+iO5qoYSYVURoTR9j+wFDdkyC&#10;2dmQXXP5+26h0Lc5nOtkp8m2YqDeN4417LYKBHHpTMOVhu+v900Cwgdkg61j0jCTh9Nx8ZJhatzI&#10;BQ23UIkYwj5FDXUIXSqlL2uy6LeuI47c3fUWQ4R9JU2PYwy3rdwr9SYtNhwbauzoUlP5uD2thuFj&#10;n9N6xnmskm5Wxfr6+VCvWq+W0/kAItAU/sV/7tzE+Tv4/SUeII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e72cAAAADbAAAADwAAAAAAAAAAAAAAAACYAgAAZHJzL2Rvd25y&#10;ZXYueG1sUEsFBgAAAAAEAAQA9QAAAIUDAAAAAA==&#10;" filled="f" strokecolor="black [3213]" strokeweight="1pt"/>
                      <v:oval id="円/楕円 22" o:spid="_x0000_s1035" style="position:absolute;left:77441;top:2978;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rr8A&#10;AADbAAAADwAAAGRycy9kb3ducmV2LnhtbERP24rCMBB9F/Yfwgj7ImtiBSldo8iCrj6q+wFDM9sW&#10;m0lpYi9/bwTBtzmc66y3g61FR62vHGtYzBUI4tyZigsNf9f9VwrCB2SDtWPSMJKH7eZjssbMuJ7P&#10;1F1CIWII+ww1lCE0mZQ+L8min7uGOHL/rrUYImwLaVrsY7itZaLUSlqsODaU2NBPSfntcrcaukNy&#10;pNmIY1+kzajOs9/TTS21/pwOu28QgYbwFr/cRxPnJ/D8JR4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SWuvwAAANsAAAAPAAAAAAAAAAAAAAAAAJgCAABkcnMvZG93bnJl&#10;di54bWxQSwUGAAAAAAQABAD1AAAAhAMAAAAA&#10;" filled="f" strokecolor="black [3213]" strokeweight="1pt"/>
                    </v:group>
                  </v:group>
                  <v:group id="グループ化 71" o:spid="_x0000_s1036" style="position:absolute;left:-127;width:56746;height:8506" coordorigin="-127" coordsize="56746,8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直線コネクタ 2" o:spid="_x0000_s1037" style="position:absolute;visibility:visible;mso-wrap-style:square" from="3364,4389" to="5661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Cf8MAAADbAAAADwAAAGRycy9kb3ducmV2LnhtbERPS2vCQBC+C/0PyxR6Ed34qI/UVUQR&#10;vEhp9KC3ITtNgtnZkN2a+O9doeBtPr7nLFatKcWNaldYVjDoRyCIU6sLzhScjrveDITzyBpLy6Tg&#10;Tg5Wy7fOAmNtG/6hW+IzEULYxagg976KpXRpTgZd31bEgfu1tUEfYJ1JXWMTwk0ph1E0kQYLDg05&#10;VrTJKb0mf0bB9jRpknn2Oe0ORod2zt/D8+VglPp4b9dfIDy1/iX+d+91mD+G5y/h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iAn/DAAAA2wAAAA8AAAAAAAAAAAAA&#10;AAAAoQIAAGRycy9kb3ducmV2LnhtbFBLBQYAAAAABAAEAPkAAACRAwAAAAA=&#10;" strokecolor="black [3213]" strokeweight="1pt"/>
                    <v:shape id="片側の 2 つの角を切り取った四角形 23" o:spid="_x0000_s1038" style="position:absolute;left:28309;width:18727;height:4371;visibility:visible;mso-wrap-style:square;v-text-anchor:middle" coordsize="1872692,43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KosMA&#10;AADbAAAADwAAAGRycy9kb3ducmV2LnhtbERPTWvCQBC9C/0PyxS8iG5qaZGYjdiAEOilpooeh+w0&#10;Cc3Ohuxq0v76rlDwNo/3OclmNK24Uu8aywqeFhEI4tLqhisFh8/dfAXCeWSNrWVS8EMONunDJMFY&#10;24H3dC18JUIIuxgV1N53sZSurMmgW9iOOHBftjfoA+wrqXscQrhp5TKKXqXBhkNDjR1lNZXfxcUo&#10;OG7zYpWdcxr497l6l9kwezt9KDV9HLdrEJ5Gfxf/u3Md5r/A7Zdw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eKosMAAADbAAAADwAAAAAAAAAAAAAAAACYAgAAZHJzL2Rv&#10;d25yZXYueG1sUEsFBgAAAAAEAAQA9QAAAIgDAAAAAA==&#10;" path="m72856,l1799836,r72856,72856l1872692,437128r,l,437128r,l,72856,72856,xe" filled="f" strokecolor="black [3213]" strokeweight="1pt">
                      <v:path arrowok="t" o:connecttype="custom" o:connectlocs="72856,0;1799836,0;1872692,72856;1872692,437128;1872692,437128;0,437128;0,437128;0,72856;72856,0" o:connectangles="0,0,0,0,0,0,0,0,0"/>
                    </v:shape>
                    <v:group id="グループ化 57" o:spid="_x0000_s1039" style="position:absolute;left:3364;top:1975;width:11285;height:2280" coordsize="11284,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グループ化 14" o:spid="_x0000_s1040" style="position:absolute;left:5632;width:5652;height:2279" coordsize="5651,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1 つの角を切り取った四角形 6" o:spid="_x0000_s1041" style="position:absolute;width:5651;height:1651;visibility:visible;mso-wrap-style:square;v-text-anchor:middle" coordsize="56515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soMQA&#10;AADbAAAADwAAAGRycy9kb3ducmV2LnhtbESPQWvCQBCF70L/wzKF3nRTDyVNXUWrhUKhYiqeh+yY&#10;RLOzYXcb03/fORR6m+G9ee+bxWp0nRooxNazgcdZBoq48rbl2sDx622ag4oJ2WLnmQz8UITV8m6y&#10;wML6Gx9oKFOtJIRjgQaalPpC61g15DDOfE8s2tkHh0nWUGsb8CbhrtPzLHvSDluWhgZ7em2oupbf&#10;zsDwyZtyW+7D4RJ2aZ/nu9PH89GYh/tx/QIq0Zj+zX/X71bwBVZ+kQH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7KDEAAAA2wAAAA8AAAAAAAAAAAAAAAAAmAIAAGRycy9k&#10;b3ducmV2LnhtbFBLBQYAAAAABAAEAPUAAACJAwAAAAA=&#10;" path="m,l482600,r82550,82550l565150,165100,,165100,,xe" filled="f" strokecolor="black [3213]" strokeweight="1pt">
                          <v:path arrowok="t" o:connecttype="custom" o:connectlocs="0,0;482600,0;565150,82550;565150,165100;0,165100;0,0" o:connectangles="0,0,0,0,0,0"/>
                        </v:shape>
                        <v:group id="グループ化 10" o:spid="_x0000_s1042" style="position:absolute;left:476;top:1697;width:1289;height:582" coordsize="128876,58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円/楕円 8" o:spid="_x0000_s1043" style="position:absolute;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U/70A&#10;AADbAAAADwAAAGRycy9kb3ducmV2LnhtbERPyarCMBTdC/5DuMLbiCZWEKlGEcFp6fABl+baFpub&#10;0sQOf/+yePCWhzNv972tREuNLx1rWMwVCOLMmZJzDa/nabYG4QOywcoxaRjIw343Hm0xNa7jO7WP&#10;kIsYwj5FDUUIdSqlzwqy6OeuJo7c2zUWQ4RNLk2DXQy3lUyUWkmLJceGAms6FpR9Hl+roT0nV5oO&#10;OHT5uh7UfXq5fdRS659Jf9iACNSHf/Gf+2o0JHF9/BJ/gNz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qfU/70AAADbAAAADwAAAAAAAAAAAAAAAACYAgAAZHJzL2Rvd25yZXYu&#10;eG1sUEsFBgAAAAAEAAQA9QAAAIIDAAAAAA==&#10;" filled="f" strokecolor="black [3213]" strokeweight="1pt"/>
                          <v:oval id="円/楕円 9" o:spid="_x0000_s1044" style="position:absolute;left:77441;top:2978;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xZMEA&#10;AADbAAAADwAAAGRycy9kb3ducmV2LnhtbESP3YrCMBSE7wXfIRxhb2RN7IKUrlFkQVcv/XmAQ3Ns&#10;i81JabL9eXsjCHs5zMw3zHo72Fp01PrKsYblQoEgzp2puNBwu+4/UxA+IBusHZOGkTxsN9PJGjPj&#10;ej5TdwmFiBD2GWooQ2gyKX1ekkW/cA1x9O6utRiibAtpWuwj3NYyUWolLVYcF0ps6Kek/HH5sxq6&#10;Q3Kk+YhjX6TNqM7z39NDfWn9MRt23yACDeE//G4fjYZkCa8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rcWTBAAAA2wAAAA8AAAAAAAAAAAAAAAAAmAIAAGRycy9kb3du&#10;cmV2LnhtbFBLBQYAAAAABAAEAPUAAACGAwAAAAA=&#10;" filled="f" strokecolor="black [3213]" strokeweight="1pt"/>
                        </v:group>
                        <v:group id="グループ化 11" o:spid="_x0000_s1045" style="position:absolute;left:3752;top:1697;width:1289;height:582" coordsize="128876,58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oval id="円/楕円 12" o:spid="_x0000_s1046" style="position:absolute;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KiMIA&#10;AADbAAAADwAAAGRycy9kb3ducmV2LnhtbESPzWrDMBCE74W+g9hCLiaR6kAJThRTAk3cY9w+wGJt&#10;bRNrZSzFP28fFQo9DjPzDXPIZ9uJkQbfOtbwulEgiCtnWq41fH99rHcgfEA22DkmDQt5yI/PTwfM&#10;jJv4SmMZahEh7DPU0ITQZ1L6qiGLfuN64uj9uMFiiHKopRlwinDbyVSpN2mx5bjQYE+nhqpbebca&#10;xnNaULLgMtW7flHX5PJ5U1utVy/z+x5EoDn8h//ahdGQbuH3S/wB8v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UqIwgAAANsAAAAPAAAAAAAAAAAAAAAAAJgCAABkcnMvZG93&#10;bnJldi54bWxQSwUGAAAAAAQABAD1AAAAhwMAAAAA&#10;" filled="f" strokecolor="black [3213]" strokeweight="1pt"/>
                          <v:oval id="円/楕円 13" o:spid="_x0000_s1047" style="position:absolute;left:77441;top:2978;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S/MEA&#10;AADbAAAADwAAAGRycy9kb3ducmV2LnhtbESP3YrCMBSE7xd8h3CEvRFNti6LVKOI4N+lrg9waI5t&#10;sTkpTbY/b78RBC+HmfmGWW16W4mWGl861vA1UyCIM2dKzjXcfvfTBQgfkA1WjknDQB4269HHClPj&#10;Or5Qew25iBD2KWooQqhTKX1WkEU/czVx9O6usRiibHJpGuwi3FYyUepHWiw5LhRY066g7HH9sxra&#10;Q3KiyYBDly/qQV0mx/NDzbX+HPfbJYhAfXiHX+2T0ZB8w/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c0vzBAAAA2wAAAA8AAAAAAAAAAAAAAAAAmAIAAGRycy9kb3du&#10;cmV2LnhtbFBLBQYAAAAABAAEAPUAAACGAwAAAAA=&#10;" filled="f" strokecolor="black [3213]" strokeweight="1pt"/>
                        </v:group>
                      </v:group>
                      <v:group id="グループ化 24" o:spid="_x0000_s1048" style="position:absolute;width:5651;height:2279;flip:x" coordsize="5651,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8c8VwwAAANsAAAAP&#10;AAAAAAAAAAAAAAAAAKoCAABkcnMvZG93bnJldi54bWxQSwUGAAAAAAQABAD6AAAAmgMAAAAA&#10;">
                        <v:shape id="1 つの角を切り取った四角形 25" o:spid="_x0000_s1049" style="position:absolute;width:5651;height:1651;visibility:visible;mso-wrap-style:square;v-text-anchor:middle" coordsize="56515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X9MQA&#10;AADbAAAADwAAAGRycy9kb3ducmV2LnhtbESPT2vCQBTE74V+h+UJvdWNHiSNbkL/WBAKilE8P7LP&#10;JG32bdjdxvjtu0LB4zAzv2FWxWg6MZDzrWUFs2kCgriyuuVawfHw+ZyC8AFZY2eZFFzJQ5E/Pqww&#10;0/bCexrKUIsIYZ+hgiaEPpPSVw0Z9FPbE0fvbJ3BEKWrpXZ4iXDTyXmSLKTBluNCgz29N1T9lL9G&#10;wbDlt/Kj3Ln9t1uHXZquT18vR6WeJuPrEkSgMdzD/+2NVjBfwO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fF/TEAAAA2wAAAA8AAAAAAAAAAAAAAAAAmAIAAGRycy9k&#10;b3ducmV2LnhtbFBLBQYAAAAABAAEAPUAAACJAwAAAAA=&#10;" path="m,l482600,r82550,82550l565150,165100,,165100,,xe" filled="f" strokecolor="black [3213]" strokeweight="1pt">
                          <v:path arrowok="t" o:connecttype="custom" o:connectlocs="0,0;482600,0;565150,82550;565150,165100;0,165100;0,0" o:connectangles="0,0,0,0,0,0"/>
                        </v:shape>
                        <v:group id="グループ化 26" o:spid="_x0000_s1050" style="position:absolute;left:476;top:1697;width:1289;height:582" coordsize="128876,58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oval id="円/楕円 27" o:spid="_x0000_s1051" style="position:absolute;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Y+b0A&#10;AADbAAAADwAAAGRycy9kb3ducmV2LnhtbERPyarCMBTdC/5DuMLbiCZWEKlGEcFp6fABl+baFpub&#10;0sQOf/+yePCWhzNv972tREuNLx1rWMwVCOLMmZJzDa/nabYG4QOywcoxaRjIw343Hm0xNa7jO7WP&#10;kIsYwj5FDUUIdSqlzwqy6OeuJo7c2zUWQ4RNLk2DXQy3lUyUWkmLJceGAms6FpR9Hl+roT0nV5oO&#10;OHT5uh7UfXq5fdRS659Jf9iACNSHf/Gf+2o0JHFs/BJ/gNz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NHY+b0AAADbAAAADwAAAAAAAAAAAAAAAACYAgAAZHJzL2Rvd25yZXYu&#10;eG1sUEsFBgAAAAAEAAQA9QAAAIIDAAAAAA==&#10;" filled="f" strokecolor="black [3213]" strokeweight="1pt"/>
                          <v:oval id="円/楕円 28" o:spid="_x0000_s1052" style="position:absolute;left:77441;top:2978;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19YsEA&#10;AADbAAAADwAAAGRycy9kb3ducmV2LnhtbESP3YrCMBSE7xd8h3CEvRFNtsKi1Sgi+Hepuw9waI5t&#10;sTkpTbY/b78RBC+HmfmGWW97W4mWGl861vA1UyCIM2dKzjX8/hymCxA+IBusHJOGgTxsN6OPNabG&#10;dXyl9hZyESHsU9RQhFCnUvqsIIt+5mri6N1dYzFE2eTSNNhFuK1kotS3tFhyXCiwpn1B2eP2ZzW0&#10;x+RMkwGHLl/Ug7pOTpeHmmv9Oe53KxCB+vAOv9pnoyFZwvNL/AF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fWLBAAAA2wAAAA8AAAAAAAAAAAAAAAAAmAIAAGRycy9kb3du&#10;cmV2LnhtbFBLBQYAAAAABAAEAPUAAACGAwAAAAA=&#10;" filled="f" strokecolor="black [3213]" strokeweight="1pt"/>
                        </v:group>
                        <v:group id="グループ化 29" o:spid="_x0000_s1053" style="position:absolute;left:3752;top:1697;width:1289;height:582" coordsize="128876,58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円/楕円 30" o:spid="_x0000_s1054" style="position:absolute;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ucAA&#10;AADbAAAADwAAAGRycy9kb3ducmV2LnhtbESP3YrCMBSE7wXfIRzBG9FEBZFqFBHc1Ut/HuDQHNti&#10;c1Ka2J+3NwsLXg4z8w2z3Xe2FA3VvnCsYT5TIIhTZwrONDzup+kahA/IBkvHpKEnD/vdcLDFxLiW&#10;r9TcQiYihH2CGvIQqkRKn+Zk0c9cRRy9p6sthijrTJoa2wi3pVwotZIWC44LOVZ0zCl93d5WQ/Oz&#10;ONOkx77N1lWvrpPfy0sttR6PusMGRKAufMP/7bPRsJzD35f4A+Tu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LnucAAAADbAAAADwAAAAAAAAAAAAAAAACYAgAAZHJzL2Rvd25y&#10;ZXYueG1sUEsFBgAAAAAEAAQA9QAAAIUDAAAAAA==&#10;" filled="f" strokecolor="black [3213]" strokeweight="1pt"/>
                          <v:oval id="円/楕円 31" o:spid="_x0000_s1055" style="position:absolute;left:77441;top:2978;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5zsIA&#10;AADbAAAADwAAAGRycy9kb3ducmV2LnhtbESPzWrDMBCE74W+g9hCLiaR6kAJThRTAk3cY9w+wGJt&#10;bRNrZSzFP28fFQo9DjPzDXPIZ9uJkQbfOtbwulEgiCtnWq41fH99rHcgfEA22DkmDQt5yI/PTwfM&#10;jJv4SmMZahEh7DPU0ITQZ1L6qiGLfuN64uj9uMFiiHKopRlwinDbyVSpN2mx5bjQYE+nhqpbebca&#10;xnNaULLgMtW7flHX5PJ5U1utVy/z+x5EoDn8h//ahdGwTeH3S/wB8v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4HnOwgAAANsAAAAPAAAAAAAAAAAAAAAAAJgCAABkcnMvZG93&#10;bnJldi54bWxQSwUGAAAAAAQABAD1AAAAhwMAAAAA&#10;" filled="f" strokecolor="black [3213]" strokeweight="1pt"/>
                        </v:group>
                      </v:group>
                    </v:group>
                    <v:group id="グループ化 33" o:spid="_x0000_s1056" style="position:absolute;left:26993;top:1975;width:5651;height:2280;flip:x" coordsize="5651,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SNZCfCAAAA2wAAAA8A&#10;AAAAAAAAAAAAAAAAqgIAAGRycy9kb3ducmV2LnhtbFBLBQYAAAAABAAEAPoAAACZAwAAAAA=&#10;">
                      <v:shape id="1 つの角を切り取った四角形 47" o:spid="_x0000_s1057" style="position:absolute;width:5651;height:1651;visibility:visible;mso-wrap-style:square;v-text-anchor:middle" coordsize="56515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6xcQA&#10;AADbAAAADwAAAGRycy9kb3ducmV2LnhtbESPQWvCQBSE7wX/w/IEb3XTWiSNrmJbhYKgmErPj+wz&#10;Sc2+DbtrTP99VxB6HGbmG2a+7E0jOnK+tqzgaZyAIC6srrlUcPzaPKYgfEDW2FgmBb/kYbkYPMwx&#10;0/bKB+ryUIoIYZ+hgiqENpPSFxUZ9GPbEkfvZJ3BEKUrpXZ4jXDTyOckmUqDNceFClt6r6g45xej&#10;oNvxW/6R793hx63DPk3X39vXo1KjYb+agQjUh//wvf2pFUxe4PY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usXEAAAA2wAAAA8AAAAAAAAAAAAAAAAAmAIAAGRycy9k&#10;b3ducmV2LnhtbFBLBQYAAAAABAAEAPUAAACJAwAAAAA=&#10;" path="m,l482600,r82550,82550l565150,165100,,165100,,xe" filled="f" strokecolor="black [3213]" strokeweight="1pt">
                        <v:path arrowok="t" o:connecttype="custom" o:connectlocs="0,0;482600,0;565150,82550;565150,165100;0,165100;0,0" o:connectangles="0,0,0,0,0,0"/>
                      </v:shape>
                      <v:group id="グループ化 48" o:spid="_x0000_s1058" style="position:absolute;left:476;top:1697;width:1289;height:582" coordsize="128876,58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oval id="円/楕円 49" o:spid="_x0000_s1059" style="position:absolute;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zcIA&#10;AADbAAAADwAAAGRycy9kb3ducmV2LnhtbESPzWrDMBCE74W+g9hAL6GREoMJTpQQCk3To50+wGJt&#10;bBNrZSzVP28fBQo9DjPzDbM/TrYVA/W+caxhvVIgiEtnGq40/Fw/37cgfEA22DomDTN5OB5eX/aY&#10;GTdyTkMRKhEh7DPUUIfQZVL6siaLfuU64ujdXG8xRNlX0vQ4Rrht5UapVFpsOC7U2NFHTeW9+LUa&#10;hvPmQssZ57HadrPKl1/fd5Vo/baYTjsQgabwH/5rX4yGJIXnl/gD5O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3/NwgAAANsAAAAPAAAAAAAAAAAAAAAAAJgCAABkcnMvZG93&#10;bnJldi54bWxQSwUGAAAAAAQABAD1AAAAhwMAAAAA&#10;" filled="f" strokecolor="black [3213]" strokeweight="1pt"/>
                        <v:oval id="円/楕円 51" o:spid="_x0000_s1060" style="position:absolute;left:77441;top:2978;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aVsEA&#10;AADbAAAADwAAAGRycy9kb3ducmV2LnhtbESP3YrCMBSE7wXfIRzBG9FkFVSqUWRB17305wEOzbEt&#10;Nielif15+40g7OUwM98w231nS9FQ7QvHGr5mCgRx6kzBmYb77Thdg/AB2WDpmDT05GG/Gw62mBjX&#10;8oWaa8hEhLBPUEMeQpVI6dOcLPqZq4ij93C1xRBlnUlTYxvhtpRzpZbSYsFxIceKvnNKn9eX1dCc&#10;5mea9Ni32brq1WXy8/tUC63Ho+6wARGoC//hT/tsNCxW8P4Sf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X2lbBAAAA2wAAAA8AAAAAAAAAAAAAAAAAmAIAAGRycy9kb3du&#10;cmV2LnhtbFBLBQYAAAAABAAEAPUAAACGAwAAAAA=&#10;" filled="f" strokecolor="black [3213]" strokeweight="1pt"/>
                      </v:group>
                      <v:group id="グループ化 52" o:spid="_x0000_s1061" style="position:absolute;left:3752;top:1697;width:1289;height:582" coordsize="128876,58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oval id="円/楕円 53" o:spid="_x0000_s1062" style="position:absolute;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rv8EA&#10;AADbAAAADwAAAGRycy9kb3ducmV2LnhtbESP3YrCMBSE7wXfIRzBG9FkFUSrUWRB17305wEOzbEt&#10;Nielif15+40g7OUwM98w231nS9FQ7QvHGr5mCgRx6kzBmYb77ThdgfAB2WDpmDT05GG/Gw62mBjX&#10;8oWaa8hEhLBPUEMeQpVI6dOcLPqZq4ij93C1xRBlnUlTYxvhtpRzpZbSYsFxIceKvnNKn9eX1dCc&#10;5mea9Ni32arq1WXy8/tUC63Ho+6wARGoC//hT/tsNCzW8P4Sf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E67/BAAAA2wAAAA8AAAAAAAAAAAAAAAAAmAIAAGRycy9kb3du&#10;cmV2LnhtbFBLBQYAAAAABAAEAPUAAACGAwAAAAA=&#10;" filled="f" strokecolor="black [3213]" strokeweight="1pt"/>
                        <v:oval id="円/楕円 54" o:spid="_x0000_s1063" style="position:absolute;left:77441;top:2978;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xX78A&#10;AADbAAAADwAAAGRycy9kb3ducmV2LnhtbERPy4rCMBTdC/MP4QqzkTHxwSDVVAbBUZfqfMCludOW&#10;NjeliX38vVkILg/nvdsPthYdtb50rGExVyCIM2dKzjX83Y9fGxA+IBusHZOGkTzs04/JDhPjer5S&#10;dwu5iCHsE9RQhNAkUvqsIIt+7hriyP271mKIsM2labGP4baWS6W+pcWSY0OBDR0Kyqrbw2rofpdn&#10;mo049vmmGdV1drpUaqX153T42YIINIS3+OU+Gw3ruD5+iT9Ap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eDFfvwAAANsAAAAPAAAAAAAAAAAAAAAAAJgCAABkcnMvZG93bnJl&#10;di54bWxQSwUGAAAAAAQABAD1AAAAhAMAAAAA&#10;" filled="f" strokecolor="black [3213]" strokeweight="1pt"/>
                      </v:group>
                    </v:group>
                    <v:group id="グループ化 60" o:spid="_x0000_s1064" style="position:absolute;left:19019;top:2779;width:1905;height:1912" coordsize="190575,191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8" o:spid="_x0000_s1065" type="#_x0000_t5" style="position:absolute;left:-10973;top:10973;width:138989;height:117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S38UA&#10;AADbAAAADwAAAGRycy9kb3ducmV2LnhtbESPQWsCMRSE70L/Q3gFL1KzSimyGsUKStGDGIvnx+a5&#10;Wdy8LJt03fbXN4WCx2FmvmEWq97VoqM2VJ4VTMYZCOLCm4pLBZ/n7csMRIjIBmvPpOCbAqyWT4MF&#10;5sbf+USdjqVIEA45KrAxNrmUobDkMIx9Q5y8q28dxiTbUpoW7wnuajnNsjfpsOK0YLGhjaXipr+c&#10;gve91nuzPpzscdP9bI+H3WSkL0oNn/v1HESkPj7C/+0Po+B1Cn9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FLfxQAAANsAAAAPAAAAAAAAAAAAAAAAAJgCAABkcnMv&#10;ZG93bnJldi54bWxQSwUGAAAAAAQABAD1AAAAigMAAAAA&#10;" filled="f" strokecolor="black [3213]"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9" o:spid="_x0000_s1066" type="#_x0000_t34" style="position:absolute;left:117043;top:73152;width:73532;height:1182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sAhMUAAADbAAAADwAAAGRycy9kb3ducmV2LnhtbESP0WrCQBRE3wv9h+UKvtWNWopGVylq&#10;igVfqn7ANXtNgrt3Y3Y1ab/eLRT6OMzMGWa+7KwRd2p85VjBcJCAIM6drrhQcDxkLxMQPiBrNI5J&#10;wTd5WC6en+aYatfyF933oRARwj5FBWUIdSqlz0uy6AeuJo7e2TUWQ5RNIXWDbYRbI0dJ8iYtVhwX&#10;SqxpVVJ+2d+sgvBxMJvP9SS75T/TU7u7ZlczHSrV73XvMxCBuvAf/mtvtYLXMfx+iT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sAhMUAAADbAAAADwAAAAAAAAAA&#10;AAAAAAChAgAAZHJzL2Rvd25yZXYueG1sUEsFBgAAAAAEAAQA+QAAAJMDAAAAAA==&#10;" strokecolor="black [3213]" strokeweight="1pt"/>
                    </v:group>
                    <v:group id="グループ化 61" o:spid="_x0000_s1067" style="position:absolute;left:44403;top:2779;width:1906;height:1914" coordsize="190575,191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二等辺三角形 62" o:spid="_x0000_s1068" type="#_x0000_t5" style="position:absolute;left:-10973;top:10973;width:138989;height:117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Kq8UA&#10;AADbAAAADwAAAGRycy9kb3ducmV2LnhtbESPQWsCMRSE70L/Q3gFL6JZS1tkNYoVlKIHMRXPj81z&#10;s3TzsmzSddtf3xQKHoeZ+YZZrHpXi47aUHlWMJ1kIIgLbyouFZw/tuMZiBCRDdaeScE3BVgtHwYL&#10;zI2/8Yk6HUuRIBxyVGBjbHIpQ2HJYZj4hjh5V986jEm2pTQt3hLc1fIpy16lw4rTgsWGNpaKT/3l&#10;FLzttd6b9eFkj5vuZ3s87KYjfVFq+Niv5yAi9fEe/m+/GwXPL/D3Jf0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cqrxQAAANsAAAAPAAAAAAAAAAAAAAAAAJgCAABkcnMv&#10;ZG93bnJldi54bWxQSwUGAAAAAAQABAD1AAAAigMAAAAA&#10;" filled="f" strokecolor="black [3213]" strokeweight="2pt"/>
                      <v:shape id="カギ線コネクタ 63" o:spid="_x0000_s1069" type="#_x0000_t34" style="position:absolute;left:117043;top:73152;width:73532;height:1182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HMUAAADbAAAADwAAAGRycy9kb3ducmV2LnhtbESP3WrCQBSE7wu+w3KE3tWNRUSjq4g1&#10;pUJv/HmAY/aYBHfPxuxq0j59Vyh4OczMN8x82Vkj7tT4yrGC4SABQZw7XXGh4HjI3iYgfEDWaByT&#10;gh/ysFz0XuaYatfyju77UIgIYZ+igjKEOpXS5yVZ9ANXE0fv7BqLIcqmkLrBNsKtke9JMpYWK44L&#10;Jda0Lim/7G9WQfg8mM32Y5Ld8t/pqf2+ZlczHSr12u9WMxCBuvAM/7e/tILRGB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jHMUAAADbAAAADwAAAAAAAAAA&#10;AAAAAAChAgAAZHJzL2Rvd25yZXYueG1sUEsFBgAAAAAEAAQA+QAAAJMDAAAAAA==&#10;" strokecolor="black [3213]" strokeweight="1p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64" o:spid="_x0000_s1070" type="#_x0000_t69" style="position:absolute;left:15654;top:3218;width:2487;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IyMQA&#10;AADbAAAADwAAAGRycy9kb3ducmV2LnhtbESPQWvCQBSE74L/YXlCL6FuLMHW1FVEKPQkNAqNt0f2&#10;mYRm3y7ZbZL+e7dQ6HGYmW+Y7X4ynRio961lBatlCoK4srrlWsHl/Pb4AsIHZI2dZVLwQx72u/ls&#10;i7m2I3/QUIRaRAj7HBU0IbhcSl81ZNAvrSOO3s32BkOUfS11j2OEm04+pelaGmw5LjTo6NhQ9VV8&#10;GwXlLU10N2YbfyK34rL9TNyVlXpYTIdXEIGm8B/+a79rBdkz/H6JP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CiMjEAAAA2wAAAA8AAAAAAAAAAAAAAAAAmAIAAGRycy9k&#10;b3ducmV2LnhtbFBLBQYAAAAABAAEAPUAAACJAwAAAAA=&#10;" adj="3173" filled="f" strokecolor="black [3213]" strokeweight="1pt"/>
                    <v:shape id="左右矢印 65" o:spid="_x0000_s1071" type="#_x0000_t69" style="position:absolute;left:41038;top:3145;width:2487;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0cusAA&#10;AADbAAAADwAAAGRycy9kb3ducmV2LnhtbERPz2vCMBS+C/4P4Qm7lJlWRFxnLCIMPA3sBOvt0Tzb&#10;suYlNJnt/vvlIOz48f3eFZPpxYMG31lWkC1TEMS11R03Ci5fH69bED4ga+wtk4Jf8lDs57Md5tqO&#10;fKZHGRoRQ9jnqKANweVS+rolg35pHXHk7nYwGCIcGqkHHGO46eUqTTfSYMexoUVHx5bq7/LHKKju&#10;aaL7cf3mP8llXHXXxN1YqZfFdHgHEWgK/+Kn+6QVrOPY+CX+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J0cusAAAADbAAAADwAAAAAAAAAAAAAAAACYAgAAZHJzL2Rvd25y&#10;ZXYueG1sUEsFBgAAAAAEAAQA9QAAAIUDAAAAAA==&#10;" adj="3173" filled="f" strokecolor="black [3213]" strokeweight="1pt"/>
                    <v:shape id="カギ線コネクタ 67" o:spid="_x0000_s1072" type="#_x0000_t34" style="position:absolute;left:13533;top:4828;width:38631;height:187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psIAAADbAAAADwAAAGRycy9kb3ducmV2LnhtbESPW4vCMBSE3wX/QziCb5qqi5faKLIo&#10;u/rm5QccmtMLNielybb135uFhX0cZuYbJtn3phItNa60rGA2jUAQp1aXnCt43E+TNQjnkTVWlknB&#10;ixzsd8NBgrG2HV+pvflcBAi7GBUU3texlC4tyKCb2po4eJltDPogm1zqBrsAN5WcR9FSGiw5LBRY&#10;02dB6fP2YxQ8j8e2y/KF68qFcSs6X+qvCJUaj/rDFoSn3v+H/9rfWsHHBn6/hB8gd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ApsIAAADbAAAADwAAAAAAAAAAAAAA&#10;AAChAgAAZHJzL2Rvd25yZXYueG1sUEsFBgAAAAAEAAQA+QAAAJADAAAAAA==&#10;" adj="4006" strokecolor="black [3213]" strokeweight="2.25pt">
                      <v:stroke startarrow="open"/>
                    </v:shape>
                    <v:group id="グループ化 68" o:spid="_x0000_s1073" style="position:absolute;left:50182;top:2852;width:1906;height:1914" coordsize="190575,191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二等辺三角形 69" o:spid="_x0000_s1074" type="#_x0000_t5" style="position:absolute;left:-10973;top:10973;width:138989;height:117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adcUA&#10;AADbAAAADwAAAGRycy9kb3ducmV2LnhtbESPQWsCMRSE74X+h/AKvRTNbqFSVqNYQSl6EKN4fmye&#10;m6Wbl2UT121/fVMQehxm5htmthhcI3rqQu1ZQT7OQBCX3tRcKTgd16N3ECEiG2w8k4JvCrCYPz7M&#10;sDD+xgfqdaxEgnAoUIGNsS2kDKUlh2HsW+LkXXznMCbZVdJ0eEtw18jXLJtIhzWnBYstrSyVX/rq&#10;FHxstd6a5e5g96v+Z73fbfIXfVbq+WlYTkFEGuJ/+N7+NArecvj7kn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1p1xQAAANsAAAAPAAAAAAAAAAAAAAAAAJgCAABkcnMv&#10;ZG93bnJldi54bWxQSwUGAAAAAAQABAD1AAAAigMAAAAA&#10;" filled="f" strokecolor="black [3213]" strokeweight="2pt"/>
                      <v:shape id="カギ線コネクタ 70" o:spid="_x0000_s1075" type="#_x0000_t34" style="position:absolute;left:117043;top:73152;width:73532;height:1182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4zwsUAAADbAAAADwAAAGRycy9kb3ducmV2LnhtbESP3WrCQBSE7wu+w3IE7+pGwaLRVcQ2&#10;pYXe+PMAx+wxCe6ejdnVpD69Wyh4OczMN8xi1VkjbtT4yrGC0TABQZw7XXGh4LDPXqcgfEDWaByT&#10;gl/ysFr2XhaYatfylm67UIgIYZ+igjKEOpXS5yVZ9ENXE0fv5BqLIcqmkLrBNsKtkeMkeZMWK44L&#10;Jda0KSk/765WQfjcm4/v92l2ze+zY/tzyS5mNlJq0O/WcxCBuvAM/7e/tILJGP6+xB8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4zwsUAAADbAAAADwAAAAAAAAAA&#10;AAAAAAChAgAAZHJzL2Rvd25yZXYueG1sUEsFBgAAAAAEAAQA+QAAAJMDAAAAAA==&#10;" strokecolor="black [3213]" strokeweight="1pt"/>
                    </v:group>
                    <v:shapetype id="_x0000_t202" coordsize="21600,21600" o:spt="202" path="m,l,21600r21600,l21600,xe">
                      <v:stroke joinstyle="miter"/>
                      <v:path gradientshapeok="t" o:connecttype="rect"/>
                    </v:shapetype>
                    <v:shape id="テキスト ボックス 2" o:spid="_x0000_s1076" type="#_x0000_t202" style="position:absolute;left:-127;top:5852;width:1477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250E2A" w:rsidRPr="002F49A0" w:rsidRDefault="00250E2A" w:rsidP="00250E2A">
                            <w:pPr>
                              <w:spacing w:before="20" w:line="240" w:lineRule="exact"/>
                              <w:rPr>
                                <w:rFonts w:ascii="Arial" w:hAnsi="Arial" w:cs="Arial"/>
                              </w:rPr>
                            </w:pPr>
                            <w:r w:rsidRPr="00DD104C">
                              <w:rPr>
                                <w:rFonts w:ascii="Arial" w:hAnsi="Arial" w:cs="Arial"/>
                                <w:lang w:eastAsia="ja-JP"/>
                              </w:rPr>
                              <w:t>Backhaul</w:t>
                            </w:r>
                            <w:r w:rsidRPr="002F49A0">
                              <w:rPr>
                                <w:rFonts w:ascii="Arial" w:hAnsi="Arial" w:cs="Arial"/>
                                <w:lang w:eastAsia="ja-JP"/>
                              </w:rPr>
                              <w:t xml:space="preserve"> network</w:t>
                            </w:r>
                          </w:p>
                        </w:txbxContent>
                      </v:textbox>
                    </v:shape>
                  </v:group>
                </v:group>
                <v:rect id="正方形/長方形 73" o:spid="_x0000_s1077" style="position:absolute;left:20043;top:4681;width:1318;height:1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WgMMA&#10;AADbAAAADwAAAGRycy9kb3ducmV2LnhtbESPQUvDQBSE70L/w/IK3uymotHGbosIEfVm7aHHR/aZ&#10;Dc2+TXefafz3riB4HGbmG2a9nXyvRoqpC2xguShAETfBdtwa2H/UV/egkiBb7AOTgW9KsN3MLtZY&#10;2XDmdxp30qoM4VShAScyVFqnxpHHtAgDcfY+Q/QoWcZW24jnDPe9vi6KUnvsOC84HOjJUXPcfXkD&#10;pewPKKfXeMTVc4/jXVm7+s2Yy/n0+ABKaJL/8F/7xRq4vYHfL/kH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fWgMMAAADbAAAADwAAAAAAAAAAAAAAAACYAgAAZHJzL2Rv&#10;d25yZXYueG1sUEsFBgAAAAAEAAQA9QAAAIgDAAAAAA==&#10;" fillcolor="black [3213]" strokecolor="black [3213]" strokeweight="2pt"/>
                <v:rect id="正方形/長方形 74" o:spid="_x0000_s1078" style="position:absolute;left:45427;top:4681;width:1318;height:1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zG8IA&#10;AADbAAAADwAAAGRycy9kb3ducmV2LnhtbESPQUvDQBSE70L/w/KE3uxGoVHTbksRUtSbtQePj+xr&#10;NjT7Nu4+0/jvXUHwOMzMN8x6O/lejRRTF9jA7aIARdwE23Fr4Phe3zyASoJssQ9MBr4pwXYzu1pj&#10;ZcOF32g8SKsyhFOFBpzIUGmdGkce0yIMxNk7hehRsoytthEvGe57fVcUpfbYcV5wONCTo+Z8+PIG&#10;Sjl+oHy+xDM+7nsc78va1a/GzK+n3QqU0CT/4b/2szWwXMLvl/w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O3MbwgAAANsAAAAPAAAAAAAAAAAAAAAAAJgCAABkcnMvZG93&#10;bnJldi54bWxQSwUGAAAAAAQABAD1AAAAhwMAAAAA&#10;" fillcolor="black [3213]" strokecolor="black [3213]" strokeweight="2pt"/>
                <v:rect id="正方形/長方形 75" o:spid="_x0000_s1079" style="position:absolute;left:51060;top:4681;width:1318;height:1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tbMIA&#10;AADbAAAADwAAAGRycy9kb3ducmV2LnhtbESPQUvDQBSE74L/YXmCN7upYKyx21KEiHqz7aHHR/Y1&#10;G5p9m+4+0/jvXUHwOMzMN8xyPflejRRTF9jAfFaAIm6C7bg1sN/VdwtQSZAt9oHJwDclWK+ur5ZY&#10;2XDhTxq30qoM4VShAScyVFqnxpHHNAsDcfaOIXqULGOrbcRLhvte3xdFqT12nBccDvTiqDltv7yB&#10;UvYHlPN7POHTa4/jY1m7+sOY25tp8wxKaJL/8F/7zRp4KOH3S/4B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e1swgAAANsAAAAPAAAAAAAAAAAAAAAAAJgCAABkcnMvZG93&#10;bnJldi54bWxQSwUGAAAAAAQABAD1AAAAhwMAAAAA&#10;" fillcolor="black [3213]" strokecolor="black [3213]" strokeweight="2pt"/>
                <w10:anchorlock/>
              </v:group>
            </w:pict>
          </mc:Fallback>
        </mc:AlternateContent>
      </w:r>
    </w:p>
    <w:p w14:paraId="2C6E2FEC" w14:textId="77777777" w:rsidR="00D01C42" w:rsidRPr="00250E2A" w:rsidRDefault="00D01C42" w:rsidP="00250E2A">
      <w:pPr>
        <w:pStyle w:val="Heading1"/>
      </w:pPr>
      <w:r w:rsidRPr="00250E2A">
        <w:t>2</w:t>
      </w:r>
      <w:r w:rsidRPr="00250E2A">
        <w:tab/>
        <w:t>Open-site</w:t>
      </w:r>
      <w:r w:rsidRPr="00250E2A">
        <w:rPr>
          <w:rFonts w:hint="eastAsia"/>
        </w:rPr>
        <w:t xml:space="preserve"> </w:t>
      </w:r>
      <w:proofErr w:type="gramStart"/>
      <w:r w:rsidRPr="00250E2A">
        <w:t>scenario</w:t>
      </w:r>
      <w:proofErr w:type="gramEnd"/>
    </w:p>
    <w:p w14:paraId="1A31494D" w14:textId="77777777" w:rsidR="00D01C42" w:rsidRPr="004C0AD4" w:rsidRDefault="00D01C42" w:rsidP="00250E2A">
      <w:pPr>
        <w:rPr>
          <w:lang w:val="en-US" w:eastAsia="ja-JP"/>
        </w:rPr>
      </w:pPr>
      <w:proofErr w:type="gramStart"/>
      <w:r w:rsidRPr="004C0AD4">
        <w:rPr>
          <w:lang w:val="en-US" w:eastAsia="ja-JP"/>
        </w:rPr>
        <w:t>Open-site</w:t>
      </w:r>
      <w:proofErr w:type="gramEnd"/>
      <w:r w:rsidRPr="004C0AD4">
        <w:rPr>
          <w:lang w:val="en-US" w:eastAsia="ja-JP"/>
        </w:rPr>
        <w:t xml:space="preserve"> is a major deployment scenario in railway communication. In this scenario, both line-of-sight and non line-of-sight cases are investigated by field measurements. This section discusses their impact on railway communication systems.</w:t>
      </w:r>
    </w:p>
    <w:p w14:paraId="6FD5DD45" w14:textId="77777777" w:rsidR="00D01C42" w:rsidRPr="00250E2A" w:rsidRDefault="00D01C42" w:rsidP="00250E2A">
      <w:pPr>
        <w:pStyle w:val="Heading2"/>
      </w:pPr>
      <w:r w:rsidRPr="00250E2A">
        <w:t>2.1</w:t>
      </w:r>
      <w:r w:rsidRPr="00250E2A">
        <w:tab/>
        <w:t>Line-of-sight link case</w:t>
      </w:r>
    </w:p>
    <w:p w14:paraId="7A969926" w14:textId="77777777" w:rsidR="00D01C42" w:rsidRPr="00250E2A" w:rsidRDefault="00D01C42" w:rsidP="00250E2A">
      <w:pPr>
        <w:pStyle w:val="Heading3"/>
      </w:pPr>
      <w:r w:rsidRPr="00250E2A">
        <w:t>2.1.1</w:t>
      </w:r>
      <w:r w:rsidRPr="00250E2A">
        <w:tab/>
        <w:t>Descriptions of test conditions</w:t>
      </w:r>
    </w:p>
    <w:p w14:paraId="7E7E3505" w14:textId="77777777" w:rsidR="00D01C42" w:rsidRPr="004C0AD4" w:rsidRDefault="00D01C42" w:rsidP="00250E2A">
      <w:pPr>
        <w:rPr>
          <w:lang w:val="en-US" w:eastAsia="ja-JP"/>
        </w:rPr>
      </w:pPr>
      <w:r w:rsidRPr="004C0AD4">
        <w:rPr>
          <w:lang w:val="en-US" w:eastAsia="ja-JP"/>
        </w:rPr>
        <w:t>A propagation measurement was conducted between two train stations, which was a 2 km long typical line-of-sight (LoS) straight section as shown in Figure 2.</w:t>
      </w:r>
    </w:p>
    <w:p w14:paraId="4AC50883" w14:textId="77777777" w:rsidR="00D01C42" w:rsidRPr="004C0AD4" w:rsidRDefault="00D01C42" w:rsidP="00250E2A">
      <w:pPr>
        <w:pStyle w:val="FigureNo"/>
        <w:rPr>
          <w:lang w:val="en-US" w:eastAsia="ja-JP"/>
        </w:rPr>
      </w:pPr>
      <w:r w:rsidRPr="004C0AD4">
        <w:rPr>
          <w:lang w:val="en-US" w:eastAsia="ko-KR"/>
        </w:rPr>
        <w:lastRenderedPageBreak/>
        <w:t>FigUre 2</w:t>
      </w:r>
    </w:p>
    <w:p w14:paraId="03E461A2" w14:textId="77777777" w:rsidR="00D01C42" w:rsidRPr="004C0AD4" w:rsidRDefault="00D01C42" w:rsidP="00250E2A">
      <w:pPr>
        <w:pStyle w:val="Figuretitle"/>
        <w:rPr>
          <w:lang w:val="en-US" w:eastAsia="ja-JP"/>
        </w:rPr>
      </w:pPr>
      <w:r w:rsidRPr="004C0AD4">
        <w:rPr>
          <w:lang w:val="en-US"/>
        </w:rPr>
        <w:t>Sectional view of line-of-sight straight section</w:t>
      </w:r>
      <w:r w:rsidRPr="004C0AD4">
        <w:rPr>
          <w:lang w:val="en-US"/>
        </w:rPr>
        <w:br/>
      </w:r>
      <w:r w:rsidRPr="004C0AD4">
        <w:rPr>
          <w:lang w:val="en-US" w:eastAsia="ja-JP"/>
        </w:rPr>
        <w:t>(a) Horizontal view, (b) Vertical view</w:t>
      </w:r>
    </w:p>
    <w:p w14:paraId="6B8247BC" w14:textId="77777777" w:rsidR="00D01C42" w:rsidRPr="004C0AD4" w:rsidRDefault="00D01C42" w:rsidP="00250E2A">
      <w:pPr>
        <w:pStyle w:val="Figure"/>
        <w:rPr>
          <w:lang w:val="en-US" w:eastAsia="ja-JP"/>
        </w:rPr>
      </w:pPr>
      <w:r w:rsidRPr="004C0AD4">
        <w:rPr>
          <w:noProof/>
          <w:lang w:val="en-US" w:eastAsia="zh-CN"/>
        </w:rPr>
        <w:drawing>
          <wp:inline distT="0" distB="0" distL="0" distR="0" wp14:anchorId="062C735C" wp14:editId="7252532E">
            <wp:extent cx="3588588" cy="2232990"/>
            <wp:effectExtent l="0" t="0" r="0" b="0"/>
            <wp:docPr id="5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3035" cy="2241979"/>
                    </a:xfrm>
                    <a:prstGeom prst="rect">
                      <a:avLst/>
                    </a:prstGeom>
                    <a:noFill/>
                    <a:ln>
                      <a:noFill/>
                    </a:ln>
                  </pic:spPr>
                </pic:pic>
              </a:graphicData>
            </a:graphic>
          </wp:inline>
        </w:drawing>
      </w:r>
    </w:p>
    <w:p w14:paraId="0006E6DF" w14:textId="77777777" w:rsidR="00D01C42" w:rsidRPr="004C0AD4" w:rsidRDefault="00D01C42" w:rsidP="00250E2A">
      <w:pPr>
        <w:rPr>
          <w:lang w:val="en-US" w:eastAsia="ja-JP"/>
        </w:rPr>
      </w:pPr>
      <w:r w:rsidRPr="004C0AD4">
        <w:rPr>
          <w:lang w:val="en-US" w:eastAsia="ja-JP"/>
        </w:rPr>
        <w:t>A transmitter with a horn antenna on the train transmitted a signal with beam width of 17</w:t>
      </w:r>
      <w:r w:rsidRPr="004C0AD4">
        <w:rPr>
          <w:rFonts w:ascii="MS Mincho" w:hAnsi="MS Mincho"/>
          <w:lang w:val="en-US" w:eastAsia="ja-JP"/>
        </w:rPr>
        <w:t xml:space="preserve"> </w:t>
      </w:r>
      <w:r w:rsidRPr="004C0AD4">
        <w:rPr>
          <w:lang w:val="en-US" w:eastAsia="ja-JP"/>
        </w:rPr>
        <w:t>degrees in vertical polarization and the transmitted signal was received by a Cassegrain antenna at the ground station placed beside the railway line. The train moved at a velocity of 310 km/h on the rail. The height of the receiving antenna was set at 2 m above the ground. Table 1 shows the other measurement conditions</w:t>
      </w:r>
      <w:bookmarkStart w:id="9" w:name="_Ref423024131"/>
      <w:r w:rsidRPr="004C0AD4">
        <w:rPr>
          <w:rStyle w:val="FootnoteReference"/>
          <w:lang w:val="en-US" w:eastAsia="ja-JP"/>
        </w:rPr>
        <w:footnoteReference w:id="1"/>
      </w:r>
      <w:bookmarkEnd w:id="9"/>
      <w:r w:rsidRPr="004C0AD4">
        <w:rPr>
          <w:lang w:val="en-US" w:eastAsia="ja-JP"/>
        </w:rPr>
        <w:t>.</w:t>
      </w:r>
    </w:p>
    <w:p w14:paraId="23D397F6" w14:textId="77777777" w:rsidR="00D01C42" w:rsidRPr="004C0AD4" w:rsidRDefault="00D01C42" w:rsidP="00250E2A">
      <w:pPr>
        <w:pStyle w:val="TableNo"/>
        <w:rPr>
          <w:rStyle w:val="Tablefreq"/>
          <w:b w:val="0"/>
          <w:lang w:val="en-US"/>
        </w:rPr>
      </w:pPr>
      <w:r w:rsidRPr="004C0AD4">
        <w:rPr>
          <w:rStyle w:val="Tablefreq"/>
          <w:b w:val="0"/>
          <w:lang w:val="en-US"/>
        </w:rPr>
        <w:t>Table 1</w:t>
      </w:r>
    </w:p>
    <w:p w14:paraId="07796C86" w14:textId="77777777" w:rsidR="00D01C42" w:rsidRPr="004C0AD4" w:rsidRDefault="00D01C42" w:rsidP="00250E2A">
      <w:pPr>
        <w:pStyle w:val="Tabletitle"/>
        <w:rPr>
          <w:lang w:val="en-US" w:eastAsia="ko-KR"/>
        </w:rPr>
      </w:pPr>
      <w:r w:rsidRPr="004C0AD4">
        <w:rPr>
          <w:lang w:val="en-US" w:eastAsia="ko-KR"/>
        </w:rPr>
        <w:t>Measurement</w:t>
      </w:r>
      <w:r w:rsidRPr="004C0AD4">
        <w:rPr>
          <w:lang w:val="en-US" w:eastAsia="ja-JP"/>
        </w:rPr>
        <w:t xml:space="preserve"> </w:t>
      </w:r>
      <w:r w:rsidRPr="004C0AD4">
        <w:rPr>
          <w:lang w:val="en-US" w:eastAsia="ko-KR"/>
        </w:rPr>
        <w:t>conditions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976"/>
        <w:gridCol w:w="1276"/>
        <w:gridCol w:w="3383"/>
      </w:tblGrid>
      <w:tr w:rsidR="00D01C42" w:rsidRPr="004C0AD4" w14:paraId="5AB8E34A" w14:textId="77777777" w:rsidTr="00250E2A">
        <w:trPr>
          <w:trHeight w:val="63"/>
          <w:jc w:val="center"/>
        </w:trPr>
        <w:tc>
          <w:tcPr>
            <w:tcW w:w="1999" w:type="dxa"/>
            <w:shd w:val="clear" w:color="auto" w:fill="FFFFFF" w:themeFill="background1"/>
          </w:tcPr>
          <w:p w14:paraId="5844FB9D" w14:textId="77777777" w:rsidR="00D01C42" w:rsidRPr="004C0AD4" w:rsidRDefault="00D01C42" w:rsidP="00250E2A">
            <w:pPr>
              <w:pStyle w:val="Tablehead0"/>
              <w:rPr>
                <w:lang w:val="en-US" w:eastAsia="ja-JP"/>
              </w:rPr>
            </w:pPr>
            <w:r w:rsidRPr="004C0AD4">
              <w:rPr>
                <w:lang w:val="en-US" w:eastAsia="ja-JP"/>
              </w:rPr>
              <w:t>Station</w:t>
            </w:r>
          </w:p>
        </w:tc>
        <w:tc>
          <w:tcPr>
            <w:tcW w:w="2976" w:type="dxa"/>
            <w:shd w:val="clear" w:color="auto" w:fill="FFFFFF" w:themeFill="background1"/>
            <w:vAlign w:val="center"/>
          </w:tcPr>
          <w:p w14:paraId="697592F2" w14:textId="77777777" w:rsidR="00D01C42" w:rsidRPr="004C0AD4" w:rsidRDefault="00D01C42" w:rsidP="00250E2A">
            <w:pPr>
              <w:pStyle w:val="Tablehead0"/>
              <w:rPr>
                <w:lang w:val="en-US" w:eastAsia="ja-JP"/>
              </w:rPr>
            </w:pPr>
            <w:r w:rsidRPr="004C0AD4">
              <w:rPr>
                <w:lang w:val="en-US" w:eastAsia="ja-JP"/>
              </w:rPr>
              <w:t>Parameter</w:t>
            </w:r>
          </w:p>
        </w:tc>
        <w:tc>
          <w:tcPr>
            <w:tcW w:w="1276" w:type="dxa"/>
            <w:shd w:val="clear" w:color="auto" w:fill="FFFFFF" w:themeFill="background1"/>
            <w:vAlign w:val="center"/>
          </w:tcPr>
          <w:p w14:paraId="5E9330BE" w14:textId="77777777" w:rsidR="00D01C42" w:rsidRPr="004C0AD4" w:rsidRDefault="00D01C42" w:rsidP="00250E2A">
            <w:pPr>
              <w:pStyle w:val="Tablehead0"/>
              <w:rPr>
                <w:lang w:val="en-US" w:eastAsia="ja-JP"/>
              </w:rPr>
            </w:pPr>
            <w:r w:rsidRPr="004C0AD4">
              <w:rPr>
                <w:lang w:val="en-US" w:eastAsia="ja-JP"/>
              </w:rPr>
              <w:t>Value</w:t>
            </w:r>
          </w:p>
        </w:tc>
        <w:tc>
          <w:tcPr>
            <w:tcW w:w="3383" w:type="dxa"/>
            <w:shd w:val="clear" w:color="auto" w:fill="FFFFFF" w:themeFill="background1"/>
            <w:vAlign w:val="center"/>
          </w:tcPr>
          <w:p w14:paraId="4FC1D944" w14:textId="77777777" w:rsidR="00D01C42" w:rsidRPr="004C0AD4" w:rsidRDefault="00D01C42" w:rsidP="00250E2A">
            <w:pPr>
              <w:pStyle w:val="Tablehead0"/>
              <w:rPr>
                <w:lang w:val="en-US" w:eastAsia="ja-JP"/>
              </w:rPr>
            </w:pPr>
            <w:r w:rsidRPr="004C0AD4">
              <w:rPr>
                <w:lang w:val="en-US" w:eastAsia="ja-JP"/>
              </w:rPr>
              <w:t>Note</w:t>
            </w:r>
          </w:p>
        </w:tc>
      </w:tr>
      <w:tr w:rsidR="00D01C42" w:rsidRPr="004C0AD4" w14:paraId="01928650" w14:textId="77777777" w:rsidTr="00250E2A">
        <w:trPr>
          <w:trHeight w:val="63"/>
          <w:jc w:val="center"/>
        </w:trPr>
        <w:tc>
          <w:tcPr>
            <w:tcW w:w="1999" w:type="dxa"/>
            <w:vMerge w:val="restart"/>
          </w:tcPr>
          <w:p w14:paraId="01F462B5" w14:textId="77777777" w:rsidR="00D01C42" w:rsidRPr="004C0AD4" w:rsidRDefault="00D01C42" w:rsidP="00250E2A">
            <w:pPr>
              <w:pStyle w:val="Tabletext"/>
              <w:jc w:val="center"/>
              <w:rPr>
                <w:lang w:val="en-US" w:eastAsia="ja-JP"/>
              </w:rPr>
            </w:pPr>
          </w:p>
        </w:tc>
        <w:tc>
          <w:tcPr>
            <w:tcW w:w="2976" w:type="dxa"/>
            <w:shd w:val="clear" w:color="auto" w:fill="auto"/>
            <w:vAlign w:val="center"/>
          </w:tcPr>
          <w:p w14:paraId="177B5E8C" w14:textId="77777777" w:rsidR="00D01C42" w:rsidRPr="004C0AD4" w:rsidRDefault="00D01C42" w:rsidP="00250E2A">
            <w:pPr>
              <w:pStyle w:val="Tabletext"/>
              <w:jc w:val="center"/>
              <w:rPr>
                <w:lang w:val="en-US" w:eastAsia="ja-JP"/>
              </w:rPr>
            </w:pPr>
            <w:r w:rsidRPr="004C0AD4">
              <w:rPr>
                <w:lang w:val="en-US" w:eastAsia="ja-JP"/>
              </w:rPr>
              <w:t>Frequency</w:t>
            </w:r>
          </w:p>
        </w:tc>
        <w:tc>
          <w:tcPr>
            <w:tcW w:w="1276" w:type="dxa"/>
            <w:shd w:val="clear" w:color="auto" w:fill="auto"/>
            <w:vAlign w:val="center"/>
          </w:tcPr>
          <w:p w14:paraId="72E6DB74" w14:textId="77777777" w:rsidR="00D01C42" w:rsidRPr="004C0AD4" w:rsidRDefault="00D01C42" w:rsidP="00250E2A">
            <w:pPr>
              <w:pStyle w:val="Tabletext"/>
              <w:jc w:val="center"/>
              <w:rPr>
                <w:lang w:val="en-US" w:eastAsia="ja-JP"/>
              </w:rPr>
            </w:pPr>
            <w:r w:rsidRPr="004C0AD4">
              <w:rPr>
                <w:lang w:val="en-US" w:eastAsia="ja-JP"/>
              </w:rPr>
              <w:t>50 GHz</w:t>
            </w:r>
          </w:p>
        </w:tc>
        <w:tc>
          <w:tcPr>
            <w:tcW w:w="3383" w:type="dxa"/>
            <w:vAlign w:val="center"/>
          </w:tcPr>
          <w:p w14:paraId="1D7DE3A2" w14:textId="77777777" w:rsidR="00D01C42" w:rsidRPr="004C0AD4" w:rsidRDefault="00D01C42" w:rsidP="00250E2A">
            <w:pPr>
              <w:pStyle w:val="Tabletext"/>
              <w:jc w:val="center"/>
              <w:rPr>
                <w:lang w:val="en-US" w:eastAsia="ja-JP"/>
              </w:rPr>
            </w:pPr>
          </w:p>
        </w:tc>
      </w:tr>
      <w:tr w:rsidR="00D01C42" w:rsidRPr="004C0AD4" w14:paraId="2CBEBA80" w14:textId="77777777" w:rsidTr="00250E2A">
        <w:trPr>
          <w:trHeight w:val="63"/>
          <w:jc w:val="center"/>
        </w:trPr>
        <w:tc>
          <w:tcPr>
            <w:tcW w:w="1999" w:type="dxa"/>
            <w:vMerge/>
          </w:tcPr>
          <w:p w14:paraId="6D3750F9" w14:textId="77777777" w:rsidR="00D01C42" w:rsidRPr="004C0AD4" w:rsidRDefault="00D01C42" w:rsidP="00250E2A">
            <w:pPr>
              <w:pStyle w:val="Tabletext"/>
              <w:jc w:val="center"/>
              <w:rPr>
                <w:lang w:val="en-US" w:eastAsia="ja-JP"/>
              </w:rPr>
            </w:pPr>
          </w:p>
        </w:tc>
        <w:tc>
          <w:tcPr>
            <w:tcW w:w="2976" w:type="dxa"/>
            <w:shd w:val="clear" w:color="auto" w:fill="auto"/>
            <w:vAlign w:val="center"/>
          </w:tcPr>
          <w:p w14:paraId="7E2A5D36" w14:textId="77777777" w:rsidR="00D01C42" w:rsidRPr="004C0AD4" w:rsidRDefault="00D01C42" w:rsidP="00250E2A">
            <w:pPr>
              <w:pStyle w:val="Tabletext"/>
              <w:jc w:val="center"/>
              <w:rPr>
                <w:lang w:val="en-US" w:eastAsia="ja-JP"/>
              </w:rPr>
            </w:pPr>
            <w:r w:rsidRPr="004C0AD4">
              <w:rPr>
                <w:lang w:val="en-US" w:eastAsia="ja-JP"/>
              </w:rPr>
              <w:t>Polarization</w:t>
            </w:r>
          </w:p>
        </w:tc>
        <w:tc>
          <w:tcPr>
            <w:tcW w:w="1276" w:type="dxa"/>
            <w:shd w:val="clear" w:color="auto" w:fill="auto"/>
            <w:vAlign w:val="center"/>
          </w:tcPr>
          <w:p w14:paraId="3A46D6A1" w14:textId="77777777" w:rsidR="00D01C42" w:rsidRPr="004C0AD4" w:rsidRDefault="00D01C42" w:rsidP="00250E2A">
            <w:pPr>
              <w:pStyle w:val="Tabletext"/>
              <w:jc w:val="center"/>
              <w:rPr>
                <w:lang w:val="en-US" w:eastAsia="ja-JP"/>
              </w:rPr>
            </w:pPr>
            <w:r w:rsidRPr="004C0AD4">
              <w:rPr>
                <w:lang w:val="en-US" w:eastAsia="ja-JP"/>
              </w:rPr>
              <w:t>Vertical</w:t>
            </w:r>
          </w:p>
        </w:tc>
        <w:tc>
          <w:tcPr>
            <w:tcW w:w="3383" w:type="dxa"/>
            <w:vAlign w:val="center"/>
          </w:tcPr>
          <w:p w14:paraId="4AA4BBA0" w14:textId="77777777" w:rsidR="00D01C42" w:rsidRPr="004C0AD4" w:rsidRDefault="00D01C42" w:rsidP="00250E2A">
            <w:pPr>
              <w:pStyle w:val="Tabletext"/>
              <w:jc w:val="center"/>
              <w:rPr>
                <w:lang w:val="en-US" w:eastAsia="ja-JP"/>
              </w:rPr>
            </w:pPr>
          </w:p>
        </w:tc>
      </w:tr>
      <w:tr w:rsidR="00D01C42" w:rsidRPr="004C0AD4" w14:paraId="5306F0FD" w14:textId="77777777" w:rsidTr="00250E2A">
        <w:trPr>
          <w:trHeight w:val="63"/>
          <w:jc w:val="center"/>
        </w:trPr>
        <w:tc>
          <w:tcPr>
            <w:tcW w:w="1999" w:type="dxa"/>
            <w:vMerge w:val="restart"/>
            <w:vAlign w:val="center"/>
          </w:tcPr>
          <w:p w14:paraId="2C057E05" w14:textId="77777777" w:rsidR="00D01C42" w:rsidRPr="004C0AD4" w:rsidRDefault="00D01C42" w:rsidP="00250E2A">
            <w:pPr>
              <w:pStyle w:val="Tabletext"/>
              <w:jc w:val="center"/>
              <w:rPr>
                <w:lang w:val="en-US" w:eastAsia="ja-JP"/>
              </w:rPr>
            </w:pPr>
            <w:r w:rsidRPr="004C0AD4">
              <w:rPr>
                <w:lang w:val="en-US" w:eastAsia="ja-JP"/>
              </w:rPr>
              <w:t>Train station</w:t>
            </w:r>
          </w:p>
          <w:p w14:paraId="69C03E29" w14:textId="77777777" w:rsidR="00D01C42" w:rsidRPr="004C0AD4" w:rsidRDefault="00D01C42" w:rsidP="00250E2A">
            <w:pPr>
              <w:pStyle w:val="Tabletext"/>
              <w:jc w:val="center"/>
              <w:rPr>
                <w:lang w:val="en-US" w:eastAsia="ja-JP"/>
              </w:rPr>
            </w:pPr>
            <w:r w:rsidRPr="004C0AD4">
              <w:rPr>
                <w:lang w:val="en-US" w:eastAsia="ja-JP"/>
              </w:rPr>
              <w:t>(transmitting side)</w:t>
            </w:r>
          </w:p>
        </w:tc>
        <w:tc>
          <w:tcPr>
            <w:tcW w:w="2976" w:type="dxa"/>
            <w:shd w:val="clear" w:color="auto" w:fill="auto"/>
            <w:vAlign w:val="center"/>
          </w:tcPr>
          <w:p w14:paraId="0F1D9B84" w14:textId="77777777" w:rsidR="00D01C42" w:rsidRPr="004C0AD4" w:rsidRDefault="00D01C42" w:rsidP="00250E2A">
            <w:pPr>
              <w:pStyle w:val="Tabletext"/>
              <w:jc w:val="center"/>
              <w:rPr>
                <w:lang w:val="en-US" w:eastAsia="ja-JP"/>
              </w:rPr>
            </w:pPr>
            <w:r w:rsidRPr="004C0AD4">
              <w:rPr>
                <w:lang w:val="en-US" w:eastAsia="ja-JP"/>
              </w:rPr>
              <w:t>On-board transmitter power</w:t>
            </w:r>
          </w:p>
        </w:tc>
        <w:tc>
          <w:tcPr>
            <w:tcW w:w="1276" w:type="dxa"/>
            <w:shd w:val="clear" w:color="auto" w:fill="auto"/>
            <w:vAlign w:val="center"/>
          </w:tcPr>
          <w:p w14:paraId="7DE3CAA6" w14:textId="77777777" w:rsidR="00D01C42" w:rsidRPr="004C0AD4" w:rsidRDefault="00D01C42" w:rsidP="00250E2A">
            <w:pPr>
              <w:pStyle w:val="Tabletext"/>
              <w:jc w:val="center"/>
              <w:rPr>
                <w:lang w:val="en-US" w:eastAsia="ja-JP"/>
              </w:rPr>
            </w:pPr>
            <w:r w:rsidRPr="004C0AD4">
              <w:rPr>
                <w:lang w:val="en-US" w:eastAsia="ja-JP"/>
              </w:rPr>
              <w:t>12 dBm</w:t>
            </w:r>
          </w:p>
        </w:tc>
        <w:tc>
          <w:tcPr>
            <w:tcW w:w="3383" w:type="dxa"/>
            <w:vAlign w:val="center"/>
          </w:tcPr>
          <w:p w14:paraId="26E24F3F" w14:textId="77777777" w:rsidR="00D01C42" w:rsidRPr="004C0AD4" w:rsidRDefault="00D01C42" w:rsidP="00250E2A">
            <w:pPr>
              <w:pStyle w:val="Tabletext"/>
              <w:jc w:val="center"/>
              <w:rPr>
                <w:lang w:val="en-US" w:eastAsia="ja-JP"/>
              </w:rPr>
            </w:pPr>
            <w:r w:rsidRPr="004C0AD4">
              <w:rPr>
                <w:lang w:val="en-US" w:eastAsia="ja-JP"/>
              </w:rPr>
              <w:t>15 mW</w:t>
            </w:r>
          </w:p>
        </w:tc>
      </w:tr>
      <w:tr w:rsidR="00D01C42" w:rsidRPr="004C0AD4" w14:paraId="77AD041A" w14:textId="77777777" w:rsidTr="00250E2A">
        <w:trPr>
          <w:trHeight w:val="485"/>
          <w:jc w:val="center"/>
        </w:trPr>
        <w:tc>
          <w:tcPr>
            <w:tcW w:w="1999" w:type="dxa"/>
            <w:vMerge/>
          </w:tcPr>
          <w:p w14:paraId="4C57F03A" w14:textId="77777777" w:rsidR="00D01C42" w:rsidRPr="004C0AD4" w:rsidRDefault="00D01C42" w:rsidP="00250E2A">
            <w:pPr>
              <w:pStyle w:val="Tabletext"/>
              <w:jc w:val="center"/>
              <w:rPr>
                <w:lang w:val="en-US" w:eastAsia="ja-JP"/>
              </w:rPr>
            </w:pPr>
          </w:p>
        </w:tc>
        <w:tc>
          <w:tcPr>
            <w:tcW w:w="2976" w:type="dxa"/>
            <w:vMerge w:val="restart"/>
            <w:shd w:val="clear" w:color="auto" w:fill="auto"/>
            <w:vAlign w:val="center"/>
          </w:tcPr>
          <w:p w14:paraId="64A7C480" w14:textId="77777777" w:rsidR="00D01C42" w:rsidRPr="004C0AD4" w:rsidRDefault="00D01C42" w:rsidP="00250E2A">
            <w:pPr>
              <w:pStyle w:val="Tabletext"/>
              <w:jc w:val="center"/>
              <w:rPr>
                <w:lang w:val="en-US" w:eastAsia="ja-JP"/>
              </w:rPr>
            </w:pPr>
            <w:r w:rsidRPr="004C0AD4">
              <w:rPr>
                <w:lang w:val="en-US" w:eastAsia="ja-JP"/>
              </w:rPr>
              <w:t>Antenna gain</w:t>
            </w:r>
          </w:p>
        </w:tc>
        <w:tc>
          <w:tcPr>
            <w:tcW w:w="1276" w:type="dxa"/>
            <w:shd w:val="clear" w:color="auto" w:fill="auto"/>
            <w:vAlign w:val="center"/>
          </w:tcPr>
          <w:p w14:paraId="132A3DC4" w14:textId="77777777" w:rsidR="00D01C42" w:rsidRPr="004C0AD4" w:rsidRDefault="00D01C42" w:rsidP="00250E2A">
            <w:pPr>
              <w:pStyle w:val="Tabletext"/>
              <w:jc w:val="center"/>
              <w:rPr>
                <w:lang w:val="en-US" w:eastAsia="ja-JP"/>
              </w:rPr>
            </w:pPr>
            <w:r w:rsidRPr="004C0AD4">
              <w:rPr>
                <w:lang w:val="en-US" w:eastAsia="ja-JP"/>
              </w:rPr>
              <w:t>40 dBi</w:t>
            </w:r>
          </w:p>
        </w:tc>
        <w:tc>
          <w:tcPr>
            <w:tcW w:w="3383" w:type="dxa"/>
            <w:shd w:val="clear" w:color="auto" w:fill="auto"/>
            <w:vAlign w:val="center"/>
          </w:tcPr>
          <w:p w14:paraId="569044D2" w14:textId="77777777" w:rsidR="00D01C42" w:rsidRPr="004C0AD4" w:rsidRDefault="00D01C42" w:rsidP="00250E2A">
            <w:pPr>
              <w:pStyle w:val="Tabletext"/>
              <w:jc w:val="center"/>
              <w:rPr>
                <w:lang w:val="en-US" w:eastAsia="ja-JP"/>
              </w:rPr>
            </w:pPr>
            <w:r w:rsidRPr="004C0AD4">
              <w:rPr>
                <w:lang w:val="en-US" w:eastAsia="ja-JP"/>
              </w:rPr>
              <w:t xml:space="preserve">30 cm diameter Cassegrain, </w:t>
            </w:r>
            <w:r w:rsidRPr="004C0AD4">
              <w:rPr>
                <w:lang w:val="en-US" w:eastAsia="ja-JP"/>
              </w:rPr>
              <w:br/>
              <w:t>1.5 degrees beam width</w:t>
            </w:r>
          </w:p>
        </w:tc>
      </w:tr>
      <w:tr w:rsidR="00D01C42" w:rsidRPr="004C0AD4" w14:paraId="24FC1F49" w14:textId="77777777" w:rsidTr="00250E2A">
        <w:trPr>
          <w:trHeight w:val="593"/>
          <w:jc w:val="center"/>
        </w:trPr>
        <w:tc>
          <w:tcPr>
            <w:tcW w:w="1999" w:type="dxa"/>
            <w:vMerge/>
          </w:tcPr>
          <w:p w14:paraId="43835527" w14:textId="77777777" w:rsidR="00D01C42" w:rsidRPr="004C0AD4" w:rsidRDefault="00D01C42" w:rsidP="00250E2A">
            <w:pPr>
              <w:pStyle w:val="Tabletext"/>
              <w:jc w:val="center"/>
              <w:rPr>
                <w:lang w:val="en-US" w:eastAsia="ja-JP"/>
              </w:rPr>
            </w:pPr>
          </w:p>
        </w:tc>
        <w:tc>
          <w:tcPr>
            <w:tcW w:w="2976" w:type="dxa"/>
            <w:vMerge/>
            <w:shd w:val="clear" w:color="auto" w:fill="auto"/>
            <w:vAlign w:val="center"/>
          </w:tcPr>
          <w:p w14:paraId="20668ED0" w14:textId="77777777" w:rsidR="00D01C42" w:rsidRPr="004C0AD4" w:rsidRDefault="00D01C42" w:rsidP="00250E2A">
            <w:pPr>
              <w:pStyle w:val="Tabletext"/>
              <w:jc w:val="center"/>
              <w:rPr>
                <w:lang w:val="en-US" w:eastAsia="ja-JP"/>
              </w:rPr>
            </w:pPr>
          </w:p>
        </w:tc>
        <w:tc>
          <w:tcPr>
            <w:tcW w:w="1276" w:type="dxa"/>
            <w:shd w:val="clear" w:color="auto" w:fill="auto"/>
            <w:vAlign w:val="center"/>
          </w:tcPr>
          <w:p w14:paraId="19818CA5" w14:textId="77777777" w:rsidR="00D01C42" w:rsidRPr="004C0AD4" w:rsidRDefault="00D01C42" w:rsidP="00250E2A">
            <w:pPr>
              <w:pStyle w:val="Tabletext"/>
              <w:jc w:val="center"/>
              <w:rPr>
                <w:lang w:val="en-US" w:eastAsia="ja-JP"/>
              </w:rPr>
            </w:pPr>
            <w:r w:rsidRPr="004C0AD4">
              <w:rPr>
                <w:lang w:val="en-US" w:eastAsia="ja-JP"/>
              </w:rPr>
              <w:t>20 dBi</w:t>
            </w:r>
          </w:p>
        </w:tc>
        <w:tc>
          <w:tcPr>
            <w:tcW w:w="3383" w:type="dxa"/>
            <w:shd w:val="clear" w:color="auto" w:fill="auto"/>
            <w:vAlign w:val="center"/>
          </w:tcPr>
          <w:p w14:paraId="19FD4992" w14:textId="77777777" w:rsidR="00D01C42" w:rsidRPr="004C0AD4" w:rsidRDefault="00D01C42" w:rsidP="00250E2A">
            <w:pPr>
              <w:pStyle w:val="Tabletext"/>
              <w:jc w:val="center"/>
              <w:rPr>
                <w:lang w:val="en-US" w:eastAsia="ja-JP"/>
              </w:rPr>
            </w:pPr>
            <w:r w:rsidRPr="004C0AD4">
              <w:rPr>
                <w:lang w:val="en-US" w:eastAsia="ja-JP"/>
              </w:rPr>
              <w:t xml:space="preserve">2.5 cm diameter conical horn, </w:t>
            </w:r>
            <w:r w:rsidRPr="004C0AD4">
              <w:rPr>
                <w:lang w:val="en-US" w:eastAsia="ja-JP"/>
              </w:rPr>
              <w:br/>
              <w:t>17 degrees beam width</w:t>
            </w:r>
          </w:p>
        </w:tc>
      </w:tr>
      <w:tr w:rsidR="00D01C42" w:rsidRPr="004C0AD4" w14:paraId="3C8377C9" w14:textId="77777777" w:rsidTr="00250E2A">
        <w:trPr>
          <w:trHeight w:val="593"/>
          <w:jc w:val="center"/>
        </w:trPr>
        <w:tc>
          <w:tcPr>
            <w:tcW w:w="1999" w:type="dxa"/>
            <w:vMerge/>
          </w:tcPr>
          <w:p w14:paraId="774904AA" w14:textId="77777777" w:rsidR="00D01C42" w:rsidRPr="004C0AD4" w:rsidRDefault="00D01C42" w:rsidP="00250E2A">
            <w:pPr>
              <w:pStyle w:val="Tabletext"/>
              <w:jc w:val="center"/>
              <w:rPr>
                <w:lang w:val="en-US" w:eastAsia="ja-JP"/>
              </w:rPr>
            </w:pPr>
          </w:p>
        </w:tc>
        <w:tc>
          <w:tcPr>
            <w:tcW w:w="2976" w:type="dxa"/>
            <w:shd w:val="clear" w:color="auto" w:fill="auto"/>
            <w:vAlign w:val="center"/>
          </w:tcPr>
          <w:p w14:paraId="4744E318" w14:textId="77777777" w:rsidR="00D01C42" w:rsidRPr="004C0AD4" w:rsidRDefault="00D01C42" w:rsidP="00250E2A">
            <w:pPr>
              <w:pStyle w:val="Tabletext"/>
              <w:jc w:val="center"/>
              <w:rPr>
                <w:lang w:val="en-US" w:eastAsia="ja-JP"/>
              </w:rPr>
            </w:pPr>
            <w:r w:rsidRPr="004C0AD4">
              <w:rPr>
                <w:lang w:val="en-US" w:eastAsia="ja-JP"/>
              </w:rPr>
              <w:t>Velocity</w:t>
            </w:r>
          </w:p>
        </w:tc>
        <w:tc>
          <w:tcPr>
            <w:tcW w:w="1276" w:type="dxa"/>
            <w:shd w:val="clear" w:color="auto" w:fill="auto"/>
            <w:vAlign w:val="center"/>
          </w:tcPr>
          <w:p w14:paraId="38C8FAF1" w14:textId="77777777" w:rsidR="00D01C42" w:rsidRPr="004C0AD4" w:rsidRDefault="00D01C42" w:rsidP="00250E2A">
            <w:pPr>
              <w:pStyle w:val="Tabletext"/>
              <w:jc w:val="center"/>
              <w:rPr>
                <w:lang w:val="en-US" w:eastAsia="ja-JP"/>
              </w:rPr>
            </w:pPr>
            <w:r w:rsidRPr="004C0AD4">
              <w:rPr>
                <w:lang w:val="en-US" w:eastAsia="ja-JP"/>
              </w:rPr>
              <w:t>310 km/h</w:t>
            </w:r>
          </w:p>
        </w:tc>
        <w:tc>
          <w:tcPr>
            <w:tcW w:w="3383" w:type="dxa"/>
            <w:shd w:val="clear" w:color="auto" w:fill="auto"/>
            <w:vAlign w:val="center"/>
          </w:tcPr>
          <w:p w14:paraId="114FC69F" w14:textId="77777777" w:rsidR="00D01C42" w:rsidRPr="004C0AD4" w:rsidRDefault="00D01C42" w:rsidP="00250E2A">
            <w:pPr>
              <w:pStyle w:val="Tabletext"/>
              <w:jc w:val="center"/>
              <w:rPr>
                <w:lang w:val="en-US" w:eastAsia="ja-JP"/>
              </w:rPr>
            </w:pPr>
          </w:p>
        </w:tc>
      </w:tr>
      <w:tr w:rsidR="00D01C42" w:rsidRPr="004C0AD4" w14:paraId="415D9074" w14:textId="77777777" w:rsidTr="00250E2A">
        <w:trPr>
          <w:trHeight w:val="91"/>
          <w:jc w:val="center"/>
        </w:trPr>
        <w:tc>
          <w:tcPr>
            <w:tcW w:w="1999" w:type="dxa"/>
            <w:vMerge w:val="restart"/>
            <w:vAlign w:val="center"/>
          </w:tcPr>
          <w:p w14:paraId="1A973270" w14:textId="77777777" w:rsidR="00D01C42" w:rsidRPr="004C0AD4" w:rsidRDefault="00D01C42" w:rsidP="00250E2A">
            <w:pPr>
              <w:pStyle w:val="Tabletext"/>
              <w:jc w:val="center"/>
              <w:rPr>
                <w:lang w:val="en-US" w:eastAsia="ja-JP"/>
              </w:rPr>
            </w:pPr>
            <w:r w:rsidRPr="004C0AD4">
              <w:rPr>
                <w:lang w:val="en-US" w:eastAsia="ja-JP"/>
              </w:rPr>
              <w:t>Ground station</w:t>
            </w:r>
          </w:p>
          <w:p w14:paraId="3576B30D" w14:textId="77777777" w:rsidR="00D01C42" w:rsidRPr="004C0AD4" w:rsidRDefault="00D01C42" w:rsidP="00250E2A">
            <w:pPr>
              <w:pStyle w:val="Tabletext"/>
              <w:jc w:val="center"/>
              <w:rPr>
                <w:lang w:val="en-US" w:eastAsia="ja-JP"/>
              </w:rPr>
            </w:pPr>
            <w:r w:rsidRPr="004C0AD4">
              <w:rPr>
                <w:lang w:val="en-US" w:eastAsia="ja-JP"/>
              </w:rPr>
              <w:t>(receiving side)</w:t>
            </w:r>
          </w:p>
        </w:tc>
        <w:tc>
          <w:tcPr>
            <w:tcW w:w="2976" w:type="dxa"/>
            <w:shd w:val="clear" w:color="auto" w:fill="auto"/>
            <w:vAlign w:val="center"/>
          </w:tcPr>
          <w:p w14:paraId="25BFD4B0" w14:textId="77777777" w:rsidR="00D01C42" w:rsidRPr="004C0AD4" w:rsidRDefault="00D01C42" w:rsidP="00250E2A">
            <w:pPr>
              <w:pStyle w:val="Tabletext"/>
              <w:jc w:val="center"/>
              <w:rPr>
                <w:lang w:val="en-US" w:eastAsia="ja-JP"/>
              </w:rPr>
            </w:pPr>
            <w:r w:rsidRPr="004C0AD4">
              <w:rPr>
                <w:lang w:val="en-US" w:eastAsia="ja-JP"/>
              </w:rPr>
              <w:t>Threshold input level</w:t>
            </w:r>
          </w:p>
        </w:tc>
        <w:tc>
          <w:tcPr>
            <w:tcW w:w="1276" w:type="dxa"/>
            <w:shd w:val="clear" w:color="auto" w:fill="auto"/>
            <w:vAlign w:val="center"/>
          </w:tcPr>
          <w:p w14:paraId="4B4F2B0B" w14:textId="77777777" w:rsidR="00D01C42" w:rsidRPr="004C0AD4" w:rsidRDefault="00D01C42" w:rsidP="00250E2A">
            <w:pPr>
              <w:pStyle w:val="Tabletext"/>
              <w:jc w:val="center"/>
              <w:rPr>
                <w:lang w:val="en-US" w:eastAsia="ja-JP"/>
              </w:rPr>
            </w:pPr>
            <w:r w:rsidRPr="004C0AD4">
              <w:rPr>
                <w:lang w:val="en-US" w:eastAsia="ja-JP"/>
              </w:rPr>
              <w:t>-70 dBm</w:t>
            </w:r>
          </w:p>
        </w:tc>
        <w:tc>
          <w:tcPr>
            <w:tcW w:w="3383" w:type="dxa"/>
            <w:vAlign w:val="center"/>
          </w:tcPr>
          <w:p w14:paraId="37332D4C" w14:textId="77777777" w:rsidR="00D01C42" w:rsidRPr="004C0AD4" w:rsidRDefault="00D01C42" w:rsidP="00250E2A">
            <w:pPr>
              <w:pStyle w:val="Tabletext"/>
              <w:jc w:val="center"/>
              <w:rPr>
                <w:vertAlign w:val="superscript"/>
                <w:lang w:val="en-US" w:eastAsia="ja-JP"/>
              </w:rPr>
            </w:pPr>
            <w:r w:rsidRPr="004C0AD4">
              <w:rPr>
                <w:lang w:val="en-US" w:eastAsia="ja-JP"/>
              </w:rPr>
              <w:t>BER = 10</w:t>
            </w:r>
            <w:r w:rsidRPr="004C0AD4">
              <w:rPr>
                <w:vertAlign w:val="superscript"/>
                <w:lang w:val="en-US" w:eastAsia="ja-JP"/>
              </w:rPr>
              <w:t xml:space="preserve">-7 </w:t>
            </w:r>
            <w:r w:rsidRPr="004C0AD4">
              <w:rPr>
                <w:lang w:val="en-US" w:eastAsia="ja-JP"/>
              </w:rPr>
              <w:t>[2 Mbit/s,]</w:t>
            </w:r>
          </w:p>
        </w:tc>
      </w:tr>
      <w:tr w:rsidR="00D01C42" w:rsidRPr="004C0AD4" w14:paraId="70B1C8F4" w14:textId="77777777" w:rsidTr="00250E2A">
        <w:trPr>
          <w:trHeight w:val="365"/>
          <w:jc w:val="center"/>
        </w:trPr>
        <w:tc>
          <w:tcPr>
            <w:tcW w:w="1999" w:type="dxa"/>
            <w:vMerge/>
          </w:tcPr>
          <w:p w14:paraId="3D7B95CC" w14:textId="77777777" w:rsidR="00D01C42" w:rsidRPr="004C0AD4" w:rsidRDefault="00D01C42" w:rsidP="00250E2A">
            <w:pPr>
              <w:pStyle w:val="Tabletext"/>
              <w:jc w:val="center"/>
              <w:rPr>
                <w:lang w:val="en-US" w:eastAsia="ja-JP"/>
              </w:rPr>
            </w:pPr>
          </w:p>
        </w:tc>
        <w:tc>
          <w:tcPr>
            <w:tcW w:w="2976" w:type="dxa"/>
            <w:shd w:val="clear" w:color="auto" w:fill="auto"/>
            <w:vAlign w:val="center"/>
          </w:tcPr>
          <w:p w14:paraId="492E7CEA" w14:textId="77777777" w:rsidR="00D01C42" w:rsidRPr="004C0AD4" w:rsidRDefault="00D01C42" w:rsidP="00250E2A">
            <w:pPr>
              <w:pStyle w:val="Tabletext"/>
              <w:jc w:val="center"/>
              <w:rPr>
                <w:lang w:val="en-US" w:eastAsia="ja-JP"/>
              </w:rPr>
            </w:pPr>
            <w:r w:rsidRPr="004C0AD4">
              <w:rPr>
                <w:lang w:val="en-US" w:eastAsia="ja-JP"/>
              </w:rPr>
              <w:t>Antenna gain</w:t>
            </w:r>
          </w:p>
        </w:tc>
        <w:tc>
          <w:tcPr>
            <w:tcW w:w="1276" w:type="dxa"/>
            <w:shd w:val="clear" w:color="auto" w:fill="auto"/>
            <w:vAlign w:val="center"/>
          </w:tcPr>
          <w:p w14:paraId="177AF3A1" w14:textId="77777777" w:rsidR="00D01C42" w:rsidRPr="004C0AD4" w:rsidRDefault="00D01C42" w:rsidP="00250E2A">
            <w:pPr>
              <w:pStyle w:val="Tabletext"/>
              <w:jc w:val="center"/>
              <w:rPr>
                <w:lang w:val="en-US" w:eastAsia="ja-JP"/>
              </w:rPr>
            </w:pPr>
            <w:r w:rsidRPr="004C0AD4">
              <w:rPr>
                <w:lang w:val="en-US" w:eastAsia="ja-JP"/>
              </w:rPr>
              <w:t>40 dBi</w:t>
            </w:r>
          </w:p>
        </w:tc>
        <w:tc>
          <w:tcPr>
            <w:tcW w:w="3383" w:type="dxa"/>
            <w:vAlign w:val="center"/>
          </w:tcPr>
          <w:p w14:paraId="62E11A10" w14:textId="77777777" w:rsidR="00D01C42" w:rsidRPr="004C0AD4" w:rsidRDefault="00D01C42" w:rsidP="00250E2A">
            <w:pPr>
              <w:pStyle w:val="Tabletext"/>
              <w:jc w:val="center"/>
              <w:rPr>
                <w:lang w:val="en-US" w:eastAsia="ja-JP"/>
              </w:rPr>
            </w:pPr>
            <w:r w:rsidRPr="004C0AD4">
              <w:rPr>
                <w:lang w:val="en-US" w:eastAsia="ja-JP"/>
              </w:rPr>
              <w:t xml:space="preserve">30 cm diameter Cassegrain, </w:t>
            </w:r>
            <w:r w:rsidRPr="004C0AD4">
              <w:rPr>
                <w:lang w:val="en-US" w:eastAsia="ja-JP"/>
              </w:rPr>
              <w:br/>
              <w:t>1.5</w:t>
            </w:r>
            <w:r w:rsidR="00250E2A">
              <w:rPr>
                <w:lang w:val="en-US" w:eastAsia="ja-JP"/>
              </w:rPr>
              <w:t xml:space="preserve"> </w:t>
            </w:r>
            <w:r w:rsidRPr="004C0AD4">
              <w:rPr>
                <w:lang w:val="en-US" w:eastAsia="ja-JP"/>
              </w:rPr>
              <w:t>degrees beam width</w:t>
            </w:r>
          </w:p>
        </w:tc>
      </w:tr>
    </w:tbl>
    <w:p w14:paraId="6F771D1E" w14:textId="77777777" w:rsidR="00250E2A" w:rsidRDefault="00250E2A" w:rsidP="00250E2A">
      <w:pPr>
        <w:pStyle w:val="Tablefin"/>
        <w:rPr>
          <w:lang w:val="en-US"/>
        </w:rPr>
      </w:pPr>
    </w:p>
    <w:p w14:paraId="47A4F811" w14:textId="77777777" w:rsidR="00D01C42" w:rsidRPr="004C0AD4" w:rsidRDefault="00D01C42" w:rsidP="00250E2A">
      <w:pPr>
        <w:pStyle w:val="Heading3"/>
        <w:rPr>
          <w:lang w:val="en-US" w:eastAsia="ja-JP"/>
        </w:rPr>
      </w:pPr>
      <w:r w:rsidRPr="004C0AD4">
        <w:rPr>
          <w:lang w:val="en-US"/>
        </w:rPr>
        <w:lastRenderedPageBreak/>
        <w:t>2.1.2</w:t>
      </w:r>
      <w:r w:rsidRPr="004C0AD4">
        <w:rPr>
          <w:lang w:val="en-US"/>
        </w:rPr>
        <w:tab/>
        <w:t>Measurement results</w:t>
      </w:r>
    </w:p>
    <w:p w14:paraId="1ECD7ADF" w14:textId="77777777" w:rsidR="00D01C42" w:rsidRPr="004C0AD4" w:rsidRDefault="00D01C42" w:rsidP="00250E2A">
      <w:pPr>
        <w:rPr>
          <w:lang w:val="en-US" w:eastAsia="ja-JP"/>
        </w:rPr>
      </w:pPr>
      <w:r w:rsidRPr="004C0AD4">
        <w:rPr>
          <w:lang w:val="en-US" w:eastAsia="ja-JP"/>
        </w:rPr>
        <w:t>Figure 3(a) shows the results of the obtained propagation behaviour in this measurement, and Figure 3(b) shows the result of theoretical calculations using a 2-wave interference model under the same conditions as these measurements.</w:t>
      </w:r>
    </w:p>
    <w:p w14:paraId="4BEF768E" w14:textId="77777777" w:rsidR="00D01C42" w:rsidRPr="004C0AD4" w:rsidRDefault="00D01C42" w:rsidP="00250E2A">
      <w:pPr>
        <w:pStyle w:val="FigureNo"/>
        <w:rPr>
          <w:lang w:val="en-US"/>
        </w:rPr>
      </w:pPr>
      <w:r w:rsidRPr="004C0AD4">
        <w:rPr>
          <w:lang w:val="en-US"/>
        </w:rPr>
        <w:t>FigUre 3</w:t>
      </w:r>
    </w:p>
    <w:p w14:paraId="3CA4129B" w14:textId="77777777" w:rsidR="00D01C42" w:rsidRPr="004C0AD4" w:rsidRDefault="00D01C42" w:rsidP="00250E2A">
      <w:pPr>
        <w:pStyle w:val="Figuretitle"/>
        <w:rPr>
          <w:lang w:val="en-US"/>
        </w:rPr>
      </w:pPr>
      <w:r w:rsidRPr="004C0AD4">
        <w:rPr>
          <w:lang w:val="en-US"/>
        </w:rPr>
        <w:t xml:space="preserve">Propagation behaviour in line-of-sight link </w:t>
      </w:r>
      <w:r w:rsidRPr="004C0AD4">
        <w:rPr>
          <w:lang w:val="en-US"/>
        </w:rPr>
        <w:br/>
        <w:t>(a) measurement results, (b) calculated result using 2-wave interference model</w:t>
      </w:r>
    </w:p>
    <w:p w14:paraId="7D6AA929" w14:textId="77777777" w:rsidR="00D01C42" w:rsidRPr="004C0AD4" w:rsidRDefault="00D01C42" w:rsidP="00250E2A">
      <w:pPr>
        <w:pStyle w:val="Figure"/>
        <w:rPr>
          <w:lang w:val="en-US" w:eastAsia="ja-JP"/>
        </w:rPr>
      </w:pPr>
      <w:r w:rsidRPr="004C0AD4">
        <w:rPr>
          <w:noProof/>
          <w:lang w:val="en-US" w:eastAsia="zh-CN"/>
        </w:rPr>
        <w:drawing>
          <wp:inline distT="0" distB="0" distL="0" distR="0" wp14:anchorId="5B4E05D8" wp14:editId="5B430C4E">
            <wp:extent cx="5720715" cy="2458085"/>
            <wp:effectExtent l="0" t="0" r="0" b="0"/>
            <wp:docPr id="6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0715" cy="2458085"/>
                    </a:xfrm>
                    <a:prstGeom prst="rect">
                      <a:avLst/>
                    </a:prstGeom>
                    <a:noFill/>
                    <a:ln>
                      <a:noFill/>
                    </a:ln>
                  </pic:spPr>
                </pic:pic>
              </a:graphicData>
            </a:graphic>
          </wp:inline>
        </w:drawing>
      </w:r>
    </w:p>
    <w:p w14:paraId="7FE87676" w14:textId="77777777" w:rsidR="00D01C42" w:rsidRPr="004C0AD4" w:rsidRDefault="00D01C42" w:rsidP="00250E2A">
      <w:pPr>
        <w:rPr>
          <w:lang w:val="en-US" w:eastAsia="ja-JP"/>
        </w:rPr>
      </w:pPr>
      <w:r w:rsidRPr="004C0AD4">
        <w:rPr>
          <w:lang w:val="en-US" w:eastAsia="ja-JP"/>
        </w:rPr>
        <w:t xml:space="preserve">Comparison of Figs. 3(a) and (b) show that the results of the reception level obtained in </w:t>
      </w:r>
      <w:proofErr w:type="gramStart"/>
      <w:r w:rsidRPr="004C0AD4">
        <w:rPr>
          <w:lang w:val="en-US" w:eastAsia="ja-JP"/>
        </w:rPr>
        <w:t>this measurements</w:t>
      </w:r>
      <w:proofErr w:type="gramEnd"/>
      <w:r w:rsidRPr="004C0AD4">
        <w:rPr>
          <w:lang w:val="en-US" w:eastAsia="ja-JP"/>
        </w:rPr>
        <w:t xml:space="preserve"> give close agreement with the calculated regular fading pattern. A deep drop in the receiving level described by “</w:t>
      </w:r>
      <w:r w:rsidRPr="004C0AD4">
        <w:rPr>
          <w:lang w:val="en-US" w:eastAsia="ja-JP"/>
        </w:rPr>
        <w:sym w:font="Symbol" w:char="F0AF"/>
      </w:r>
      <w:r w:rsidRPr="004C0AD4">
        <w:rPr>
          <w:lang w:val="en-US" w:eastAsia="ja-JP"/>
        </w:rPr>
        <w:t>” in Figure 3(a) is thought to be the effect of the null pattern of the antenna mounted on the train due to the meandering path of the railway track. Figure 4 shows relationship between fade duration and burst error. The trend of relationship between fade duration and burst error is almost same whether the train speed is high or not</w:t>
      </w:r>
      <w:r w:rsidRPr="004C0AD4">
        <w:rPr>
          <w:vertAlign w:val="superscript"/>
          <w:lang w:val="en-US" w:eastAsia="ja-JP"/>
        </w:rPr>
        <w:fldChar w:fldCharType="begin"/>
      </w:r>
      <w:r w:rsidRPr="004C0AD4">
        <w:rPr>
          <w:vertAlign w:val="superscript"/>
          <w:lang w:val="en-US" w:eastAsia="ja-JP"/>
        </w:rPr>
        <w:instrText xml:space="preserve"> NOTEREF _Ref423024131 \h  \* MERGEFORMAT </w:instrText>
      </w:r>
      <w:r w:rsidRPr="004C0AD4">
        <w:rPr>
          <w:vertAlign w:val="superscript"/>
          <w:lang w:val="en-US" w:eastAsia="ja-JP"/>
        </w:rPr>
      </w:r>
      <w:r w:rsidRPr="004C0AD4">
        <w:rPr>
          <w:vertAlign w:val="superscript"/>
          <w:lang w:val="en-US" w:eastAsia="ja-JP"/>
        </w:rPr>
        <w:fldChar w:fldCharType="separate"/>
      </w:r>
      <w:r w:rsidR="009B7569">
        <w:rPr>
          <w:vertAlign w:val="superscript"/>
          <w:lang w:val="en-US" w:eastAsia="ja-JP"/>
        </w:rPr>
        <w:t>1</w:t>
      </w:r>
      <w:r w:rsidRPr="004C0AD4">
        <w:rPr>
          <w:vertAlign w:val="superscript"/>
          <w:lang w:val="en-US" w:eastAsia="ja-JP"/>
        </w:rPr>
        <w:fldChar w:fldCharType="end"/>
      </w:r>
      <w:r w:rsidRPr="004C0AD4">
        <w:rPr>
          <w:lang w:val="en-US" w:eastAsia="ja-JP"/>
        </w:rPr>
        <w:t>.</w:t>
      </w:r>
    </w:p>
    <w:p w14:paraId="141594B7" w14:textId="77777777" w:rsidR="00D01C42" w:rsidRPr="004C0AD4" w:rsidRDefault="00D01C42" w:rsidP="00250E2A">
      <w:pPr>
        <w:pStyle w:val="FigureNo"/>
        <w:rPr>
          <w:lang w:val="en-US"/>
        </w:rPr>
      </w:pPr>
      <w:r w:rsidRPr="004C0AD4">
        <w:rPr>
          <w:lang w:val="en-US"/>
        </w:rPr>
        <w:t>FigUre 4</w:t>
      </w:r>
    </w:p>
    <w:p w14:paraId="1AF6F019" w14:textId="77777777" w:rsidR="00D01C42" w:rsidRPr="004C0AD4" w:rsidRDefault="00D01C42" w:rsidP="00250E2A">
      <w:pPr>
        <w:pStyle w:val="Figuretitle"/>
        <w:rPr>
          <w:lang w:val="en-US"/>
        </w:rPr>
      </w:pPr>
      <w:r w:rsidRPr="004C0AD4">
        <w:rPr>
          <w:lang w:val="en-US"/>
        </w:rPr>
        <w:t>Relationship between fade duration and burst error</w:t>
      </w:r>
    </w:p>
    <w:p w14:paraId="0E65AABA" w14:textId="77777777" w:rsidR="00D01C42" w:rsidRPr="004C0AD4" w:rsidRDefault="00D01C42" w:rsidP="00250E2A">
      <w:pPr>
        <w:pStyle w:val="Figure"/>
        <w:rPr>
          <w:lang w:val="en-US" w:eastAsia="ja-JP"/>
        </w:rPr>
      </w:pPr>
      <w:r w:rsidRPr="004C0AD4">
        <w:rPr>
          <w:noProof/>
          <w:lang w:val="en-US" w:eastAsia="zh-CN"/>
        </w:rPr>
        <w:drawing>
          <wp:inline distT="0" distB="0" distL="0" distR="0" wp14:anchorId="363BE833" wp14:editId="3347BA87">
            <wp:extent cx="3676200" cy="2186799"/>
            <wp:effectExtent l="0" t="0" r="635"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994"/>
                    <a:stretch/>
                  </pic:blipFill>
                  <pic:spPr bwMode="auto">
                    <a:xfrm>
                      <a:off x="0" y="0"/>
                      <a:ext cx="3681629" cy="2190028"/>
                    </a:xfrm>
                    <a:prstGeom prst="rect">
                      <a:avLst/>
                    </a:prstGeom>
                    <a:noFill/>
                    <a:ln>
                      <a:noFill/>
                    </a:ln>
                    <a:extLst>
                      <a:ext uri="{53640926-AAD7-44D8-BBD7-CCE9431645EC}">
                        <a14:shadowObscured xmlns:a14="http://schemas.microsoft.com/office/drawing/2010/main"/>
                      </a:ext>
                    </a:extLst>
                  </pic:spPr>
                </pic:pic>
              </a:graphicData>
            </a:graphic>
          </wp:inline>
        </w:drawing>
      </w:r>
    </w:p>
    <w:p w14:paraId="6D536B86" w14:textId="77777777" w:rsidR="00D01C42" w:rsidRPr="004C0AD4" w:rsidRDefault="00D01C42" w:rsidP="00250E2A">
      <w:pPr>
        <w:pStyle w:val="Heading2"/>
        <w:rPr>
          <w:lang w:val="en-US"/>
        </w:rPr>
      </w:pPr>
      <w:r w:rsidRPr="004C0AD4">
        <w:rPr>
          <w:lang w:val="en-US" w:eastAsia="ja-JP"/>
        </w:rPr>
        <w:lastRenderedPageBreak/>
        <w:t>2.2</w:t>
      </w:r>
      <w:r w:rsidRPr="004C0AD4">
        <w:rPr>
          <w:lang w:val="en-US" w:eastAsia="ja-JP"/>
        </w:rPr>
        <w:tab/>
        <w:t>N</w:t>
      </w:r>
      <w:r w:rsidRPr="004C0AD4">
        <w:rPr>
          <w:lang w:val="en-US"/>
        </w:rPr>
        <w:t>on line-of-sight link case</w:t>
      </w:r>
    </w:p>
    <w:p w14:paraId="3450D83C" w14:textId="77777777" w:rsidR="00D01C42" w:rsidRPr="004C0AD4" w:rsidRDefault="00D01C42" w:rsidP="00250E2A">
      <w:pPr>
        <w:rPr>
          <w:lang w:val="en-US" w:eastAsia="ja-JP"/>
        </w:rPr>
      </w:pPr>
      <w:r w:rsidRPr="004C0AD4">
        <w:rPr>
          <w:lang w:val="en-US" w:eastAsia="ja-JP"/>
        </w:rPr>
        <w:t xml:space="preserve">Non line-of-sight case can be further categorized in two </w:t>
      </w:r>
      <w:proofErr w:type="gramStart"/>
      <w:r w:rsidRPr="004C0AD4">
        <w:rPr>
          <w:lang w:val="en-US" w:eastAsia="ja-JP"/>
        </w:rPr>
        <w:t>cases;</w:t>
      </w:r>
      <w:proofErr w:type="gramEnd"/>
      <w:r w:rsidRPr="004C0AD4">
        <w:rPr>
          <w:lang w:val="en-US" w:eastAsia="ja-JP"/>
        </w:rPr>
        <w:t xml:space="preserve"> 1) terrain obstruction, and 2) curved section. Terrain obstruction is such a case that line-of-sight is not established due to the propagation beyond top of mountain, as shown in Figure 5. Curved sections </w:t>
      </w:r>
      <w:proofErr w:type="gramStart"/>
      <w:r w:rsidRPr="004C0AD4">
        <w:rPr>
          <w:lang w:val="en-US" w:eastAsia="ja-JP"/>
        </w:rPr>
        <w:t>is</w:t>
      </w:r>
      <w:proofErr w:type="gramEnd"/>
      <w:r w:rsidRPr="004C0AD4">
        <w:rPr>
          <w:lang w:val="en-US" w:eastAsia="ja-JP"/>
        </w:rPr>
        <w:t xml:space="preserve"> a case that the sidewall on curved section hinders line-of-sight of communication, as shown in Figure 6.</w:t>
      </w:r>
    </w:p>
    <w:p w14:paraId="1C8446A6" w14:textId="77777777" w:rsidR="00D01C42" w:rsidRPr="004C0AD4" w:rsidRDefault="00D01C42" w:rsidP="00250E2A">
      <w:pPr>
        <w:pStyle w:val="Heading3"/>
        <w:rPr>
          <w:lang w:val="en-US" w:eastAsia="ja-JP"/>
        </w:rPr>
      </w:pPr>
      <w:r w:rsidRPr="004C0AD4">
        <w:rPr>
          <w:lang w:val="en-US" w:eastAsia="ja-JP"/>
        </w:rPr>
        <w:t>2.2.1</w:t>
      </w:r>
      <w:r w:rsidRPr="004C0AD4">
        <w:rPr>
          <w:lang w:val="en-US" w:eastAsia="ja-JP"/>
        </w:rPr>
        <w:tab/>
        <w:t xml:space="preserve">Terrain obstruction </w:t>
      </w:r>
    </w:p>
    <w:p w14:paraId="19970169" w14:textId="77777777" w:rsidR="00D01C42" w:rsidRPr="004C0AD4" w:rsidRDefault="00D01C42" w:rsidP="00250E2A">
      <w:pPr>
        <w:pStyle w:val="Heading4"/>
        <w:rPr>
          <w:lang w:val="en-US"/>
        </w:rPr>
      </w:pPr>
      <w:r w:rsidRPr="004C0AD4">
        <w:rPr>
          <w:lang w:val="en-US"/>
        </w:rPr>
        <w:t>2.2.1.1</w:t>
      </w:r>
      <w:r w:rsidRPr="004C0AD4">
        <w:rPr>
          <w:lang w:val="en-US"/>
        </w:rPr>
        <w:tab/>
        <w:t>Descriptions of measurement conditions</w:t>
      </w:r>
    </w:p>
    <w:p w14:paraId="511DC7F9" w14:textId="77777777" w:rsidR="00D01C42" w:rsidRPr="004C0AD4" w:rsidRDefault="00D01C42" w:rsidP="00250E2A">
      <w:pPr>
        <w:rPr>
          <w:lang w:val="en-US" w:eastAsia="ja-JP"/>
        </w:rPr>
      </w:pPr>
      <w:r w:rsidRPr="004C0AD4">
        <w:rPr>
          <w:lang w:val="en-US" w:eastAsia="ja-JP"/>
        </w:rPr>
        <w:t xml:space="preserve">Propagation over curved sections or in situations when there is an obstruction (like mountain, etc.) between the transmitter and receiver, are typical cases of </w:t>
      </w:r>
      <w:proofErr w:type="gramStart"/>
      <w:r w:rsidRPr="004C0AD4">
        <w:rPr>
          <w:lang w:val="en-US" w:eastAsia="ja-JP"/>
        </w:rPr>
        <w:t>Non Line</w:t>
      </w:r>
      <w:proofErr w:type="gramEnd"/>
      <w:r w:rsidRPr="004C0AD4">
        <w:rPr>
          <w:lang w:val="en-US" w:eastAsia="ja-JP"/>
        </w:rPr>
        <w:t>-of-Sight (NLoS) links. A propagation measurement was conducted on a railway track including a slope change as shown in Figure 5. The other measurement conditions were same as Table 1</w:t>
      </w:r>
      <w:r w:rsidRPr="004C0AD4">
        <w:rPr>
          <w:vertAlign w:val="superscript"/>
          <w:lang w:val="en-US" w:eastAsia="ja-JP"/>
        </w:rPr>
        <w:fldChar w:fldCharType="begin"/>
      </w:r>
      <w:r w:rsidRPr="004C0AD4">
        <w:rPr>
          <w:vertAlign w:val="superscript"/>
          <w:lang w:val="en-US" w:eastAsia="ja-JP"/>
        </w:rPr>
        <w:instrText xml:space="preserve"> NOTEREF _Ref423024131 \h  \* MERGEFORMAT </w:instrText>
      </w:r>
      <w:r w:rsidRPr="004C0AD4">
        <w:rPr>
          <w:vertAlign w:val="superscript"/>
          <w:lang w:val="en-US" w:eastAsia="ja-JP"/>
        </w:rPr>
      </w:r>
      <w:r w:rsidRPr="004C0AD4">
        <w:rPr>
          <w:vertAlign w:val="superscript"/>
          <w:lang w:val="en-US" w:eastAsia="ja-JP"/>
        </w:rPr>
        <w:fldChar w:fldCharType="separate"/>
      </w:r>
      <w:r w:rsidR="009B7569">
        <w:rPr>
          <w:vertAlign w:val="superscript"/>
          <w:lang w:val="en-US" w:eastAsia="ja-JP"/>
        </w:rPr>
        <w:t>1</w:t>
      </w:r>
      <w:r w:rsidRPr="004C0AD4">
        <w:rPr>
          <w:vertAlign w:val="superscript"/>
          <w:lang w:val="en-US" w:eastAsia="ja-JP"/>
        </w:rPr>
        <w:fldChar w:fldCharType="end"/>
      </w:r>
      <w:r w:rsidRPr="004C0AD4">
        <w:rPr>
          <w:lang w:val="en-US" w:eastAsia="ja-JP"/>
        </w:rPr>
        <w:t>.</w:t>
      </w:r>
    </w:p>
    <w:p w14:paraId="7E8D8973" w14:textId="77777777" w:rsidR="00D01C42" w:rsidRPr="004C0AD4" w:rsidRDefault="00D01C42" w:rsidP="00250E2A">
      <w:pPr>
        <w:pStyle w:val="FigureNo"/>
        <w:rPr>
          <w:lang w:val="en-US"/>
        </w:rPr>
      </w:pPr>
      <w:r w:rsidRPr="004C0AD4">
        <w:rPr>
          <w:lang w:val="en-US"/>
        </w:rPr>
        <w:t>FigUre 5</w:t>
      </w:r>
    </w:p>
    <w:p w14:paraId="16DEF37F" w14:textId="77777777" w:rsidR="00D01C42" w:rsidRPr="004C0AD4" w:rsidRDefault="00D01C42" w:rsidP="00250E2A">
      <w:pPr>
        <w:pStyle w:val="Figuretitle"/>
        <w:rPr>
          <w:rFonts w:eastAsia="Malgun Gothic" w:hint="eastAsia"/>
          <w:lang w:val="en-US"/>
        </w:rPr>
      </w:pPr>
      <w:r w:rsidRPr="004C0AD4">
        <w:rPr>
          <w:lang w:val="en-US"/>
        </w:rPr>
        <w:t>Sectional view of non line-of-sight area</w:t>
      </w:r>
    </w:p>
    <w:p w14:paraId="02300637" w14:textId="77777777" w:rsidR="00D01C42" w:rsidRPr="004C0AD4" w:rsidRDefault="00D01C42" w:rsidP="00250E2A">
      <w:pPr>
        <w:pStyle w:val="Figure"/>
        <w:rPr>
          <w:lang w:val="en-US" w:eastAsia="ja-JP"/>
        </w:rPr>
      </w:pPr>
      <w:r w:rsidRPr="004C0AD4">
        <w:rPr>
          <w:noProof/>
          <w:lang w:val="en-US" w:eastAsia="zh-CN"/>
        </w:rPr>
        <w:drawing>
          <wp:inline distT="0" distB="0" distL="0" distR="0" wp14:anchorId="61CBAA41" wp14:editId="5D4F57F4">
            <wp:extent cx="3444663" cy="1306819"/>
            <wp:effectExtent l="0" t="0" r="3810" b="8255"/>
            <wp:docPr id="6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428" b="8582"/>
                    <a:stretch/>
                  </pic:blipFill>
                  <pic:spPr bwMode="auto">
                    <a:xfrm>
                      <a:off x="0" y="0"/>
                      <a:ext cx="3463598" cy="1314002"/>
                    </a:xfrm>
                    <a:prstGeom prst="rect">
                      <a:avLst/>
                    </a:prstGeom>
                    <a:noFill/>
                    <a:ln>
                      <a:noFill/>
                    </a:ln>
                    <a:extLst>
                      <a:ext uri="{53640926-AAD7-44D8-BBD7-CCE9431645EC}">
                        <a14:shadowObscured xmlns:a14="http://schemas.microsoft.com/office/drawing/2010/main"/>
                      </a:ext>
                    </a:extLst>
                  </pic:spPr>
                </pic:pic>
              </a:graphicData>
            </a:graphic>
          </wp:inline>
        </w:drawing>
      </w:r>
    </w:p>
    <w:p w14:paraId="076B0C81" w14:textId="77777777" w:rsidR="00D01C42" w:rsidRPr="004C0AD4" w:rsidRDefault="00D01C42" w:rsidP="009B7569">
      <w:pPr>
        <w:pStyle w:val="Heading4"/>
        <w:rPr>
          <w:lang w:val="en-US"/>
        </w:rPr>
      </w:pPr>
      <w:r w:rsidRPr="004C0AD4">
        <w:rPr>
          <w:lang w:val="en-US"/>
        </w:rPr>
        <w:t>2.2.</w:t>
      </w:r>
      <w:r w:rsidR="009B7569">
        <w:rPr>
          <w:lang w:val="en-US"/>
        </w:rPr>
        <w:t>1</w:t>
      </w:r>
      <w:r w:rsidRPr="004C0AD4">
        <w:rPr>
          <w:lang w:val="en-US"/>
        </w:rPr>
        <w:t>.2</w:t>
      </w:r>
      <w:r w:rsidRPr="004C0AD4">
        <w:rPr>
          <w:lang w:val="en-US"/>
        </w:rPr>
        <w:tab/>
        <w:t>Measurement Results</w:t>
      </w:r>
    </w:p>
    <w:p w14:paraId="30CB5DE6" w14:textId="77777777" w:rsidR="00D01C42" w:rsidRPr="004C0AD4" w:rsidRDefault="00D01C42" w:rsidP="00250E2A">
      <w:pPr>
        <w:rPr>
          <w:lang w:val="en-US" w:eastAsia="ja-JP"/>
        </w:rPr>
      </w:pPr>
      <w:r w:rsidRPr="004C0AD4">
        <w:rPr>
          <w:lang w:val="en-US" w:eastAsia="ja-JP"/>
        </w:rPr>
        <w:t>Figure 6 shows the results of the obtained propagation behaviour in this measurement. This result shows that the reception level in this measurement agrees with the calculated values with knife-edge diffraction propagation at the 800 m mark or farther from the receiver, described by “</w:t>
      </w:r>
      <w:r w:rsidRPr="004C0AD4">
        <w:rPr>
          <w:rFonts w:ascii="Symbol" w:hAnsi="Symbol"/>
          <w:lang w:val="en-US" w:eastAsia="ja-JP"/>
        </w:rPr>
        <w:sym w:font="Symbol" w:char="F0AD"/>
      </w:r>
      <w:r w:rsidRPr="004C0AD4">
        <w:rPr>
          <w:lang w:val="en-US" w:eastAsia="ja-JP"/>
        </w:rPr>
        <w:t xml:space="preserve">” in Figure 6. </w:t>
      </w:r>
    </w:p>
    <w:p w14:paraId="04DE1166" w14:textId="77777777" w:rsidR="00D01C42" w:rsidRPr="004C0AD4" w:rsidRDefault="00D01C42" w:rsidP="00250E2A">
      <w:pPr>
        <w:rPr>
          <w:lang w:val="en-US" w:eastAsia="ja-JP"/>
        </w:rPr>
      </w:pPr>
      <w:r w:rsidRPr="004C0AD4">
        <w:rPr>
          <w:lang w:val="en-US" w:eastAsia="ja-JP"/>
        </w:rPr>
        <w:t>A large amount of propagation loss at the area indicated by the point “</w:t>
      </w:r>
      <w:r w:rsidRPr="004C0AD4">
        <w:rPr>
          <w:rFonts w:ascii="Symbol" w:hAnsi="Symbol"/>
          <w:sz w:val="28"/>
          <w:szCs w:val="28"/>
          <w:lang w:val="en-US" w:eastAsia="ja-JP"/>
        </w:rPr>
        <w:t></w:t>
      </w:r>
      <w:r w:rsidRPr="004C0AD4">
        <w:rPr>
          <w:lang w:val="en-US" w:eastAsia="ja-JP"/>
        </w:rPr>
        <w:t xml:space="preserve"> </w:t>
      </w:r>
      <w:proofErr w:type="gramStart"/>
      <w:r w:rsidRPr="004C0AD4">
        <w:rPr>
          <w:lang w:val="en-US" w:eastAsia="ja-JP"/>
        </w:rPr>
        <w:t>“</w:t>
      </w:r>
      <w:r w:rsidRPr="004C0AD4">
        <w:rPr>
          <w:sz w:val="20"/>
          <w:lang w:val="en-US" w:eastAsia="ja-JP"/>
        </w:rPr>
        <w:t xml:space="preserve"> </w:t>
      </w:r>
      <w:r w:rsidRPr="004C0AD4">
        <w:rPr>
          <w:lang w:val="en-US" w:eastAsia="ja-JP"/>
        </w:rPr>
        <w:t>in</w:t>
      </w:r>
      <w:proofErr w:type="gramEnd"/>
      <w:r w:rsidRPr="004C0AD4">
        <w:rPr>
          <w:lang w:val="en-US" w:eastAsia="ja-JP"/>
        </w:rPr>
        <w:t xml:space="preserve"> Figure 6 was thought to be the effect of diffracted waves</w:t>
      </w:r>
      <w:r w:rsidRPr="004C0AD4">
        <w:rPr>
          <w:vertAlign w:val="superscript"/>
          <w:lang w:val="en-US" w:eastAsia="ja-JP"/>
        </w:rPr>
        <w:fldChar w:fldCharType="begin"/>
      </w:r>
      <w:r w:rsidRPr="004C0AD4">
        <w:rPr>
          <w:vertAlign w:val="superscript"/>
          <w:lang w:val="en-US" w:eastAsia="ja-JP"/>
        </w:rPr>
        <w:instrText xml:space="preserve"> NOTEREF _Ref423024131 \h  \* MERGEFORMAT </w:instrText>
      </w:r>
      <w:r w:rsidRPr="004C0AD4">
        <w:rPr>
          <w:vertAlign w:val="superscript"/>
          <w:lang w:val="en-US" w:eastAsia="ja-JP"/>
        </w:rPr>
      </w:r>
      <w:r w:rsidRPr="004C0AD4">
        <w:rPr>
          <w:vertAlign w:val="superscript"/>
          <w:lang w:val="en-US" w:eastAsia="ja-JP"/>
        </w:rPr>
        <w:fldChar w:fldCharType="separate"/>
      </w:r>
      <w:r w:rsidR="009B7569">
        <w:rPr>
          <w:vertAlign w:val="superscript"/>
          <w:lang w:val="en-US" w:eastAsia="ja-JP"/>
        </w:rPr>
        <w:t>1</w:t>
      </w:r>
      <w:r w:rsidRPr="004C0AD4">
        <w:rPr>
          <w:vertAlign w:val="superscript"/>
          <w:lang w:val="en-US" w:eastAsia="ja-JP"/>
        </w:rPr>
        <w:fldChar w:fldCharType="end"/>
      </w:r>
      <w:r w:rsidRPr="004C0AD4">
        <w:rPr>
          <w:lang w:val="en-US" w:eastAsia="ja-JP"/>
        </w:rPr>
        <w:t>.</w:t>
      </w:r>
    </w:p>
    <w:p w14:paraId="564E19E8" w14:textId="77777777" w:rsidR="00D01C42" w:rsidRPr="004C0AD4" w:rsidRDefault="00D01C42" w:rsidP="00250E2A">
      <w:pPr>
        <w:pStyle w:val="FigureNo"/>
        <w:rPr>
          <w:lang w:val="en-US" w:eastAsia="ko-KR"/>
        </w:rPr>
      </w:pPr>
      <w:r w:rsidRPr="004C0AD4">
        <w:rPr>
          <w:lang w:val="en-US" w:eastAsia="ko-KR"/>
        </w:rPr>
        <w:t>FigUre 6</w:t>
      </w:r>
    </w:p>
    <w:p w14:paraId="0D44C30C" w14:textId="77777777" w:rsidR="00D01C42" w:rsidRPr="004C0AD4" w:rsidRDefault="00D01C42" w:rsidP="00250E2A">
      <w:pPr>
        <w:pStyle w:val="Figuretitle"/>
        <w:rPr>
          <w:rFonts w:eastAsia="Malgun Gothic" w:hint="eastAsia"/>
          <w:lang w:val="en-US"/>
        </w:rPr>
      </w:pPr>
      <w:r w:rsidRPr="004C0AD4">
        <w:rPr>
          <w:lang w:val="en-US"/>
        </w:rPr>
        <w:t>Measurement results of propagation behaviour in out-of-sight link</w:t>
      </w:r>
    </w:p>
    <w:p w14:paraId="21FB526B" w14:textId="77777777" w:rsidR="00D01C42" w:rsidRPr="004C0AD4" w:rsidRDefault="00D01C42" w:rsidP="00250E2A">
      <w:pPr>
        <w:pStyle w:val="Figure"/>
        <w:rPr>
          <w:lang w:val="en-US" w:eastAsia="ja-JP"/>
        </w:rPr>
      </w:pPr>
      <w:r w:rsidRPr="004C0AD4">
        <w:rPr>
          <w:noProof/>
          <w:lang w:val="en-US" w:eastAsia="zh-CN"/>
        </w:rPr>
        <mc:AlternateContent>
          <mc:Choice Requires="wps">
            <w:drawing>
              <wp:anchor distT="0" distB="0" distL="114300" distR="114300" simplePos="0" relativeHeight="251659264" behindDoc="0" locked="0" layoutInCell="1" allowOverlap="1" wp14:anchorId="47EE0B66" wp14:editId="12382724">
                <wp:simplePos x="0" y="0"/>
                <wp:positionH relativeFrom="column">
                  <wp:posOffset>2356485</wp:posOffset>
                </wp:positionH>
                <wp:positionV relativeFrom="paragraph">
                  <wp:posOffset>1098550</wp:posOffset>
                </wp:positionV>
                <wp:extent cx="0" cy="266700"/>
                <wp:effectExtent l="57150" t="38100" r="57150" b="0"/>
                <wp:wrapNone/>
                <wp:docPr id="66" name="直線矢印コネクタ 66"/>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5DF37C" id="_x0000_t32" coordsize="21600,21600" o:spt="32" o:oned="t" path="m,l21600,21600e" filled="f">
                <v:path arrowok="t" fillok="f" o:connecttype="none"/>
                <o:lock v:ext="edit" shapetype="t"/>
              </v:shapetype>
              <v:shape id="直線矢印コネクタ 66" o:spid="_x0000_s1026" type="#_x0000_t32" style="position:absolute;margin-left:185.55pt;margin-top:86.5pt;width:0;height:21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" strokecolor="black [3213]" strokeweight="3pt">
                <v:stroke endarrow="block"/>
              </v:shape>
            </w:pict>
          </mc:Fallback>
        </mc:AlternateContent>
      </w:r>
      <w:r w:rsidRPr="004C0AD4">
        <w:rPr>
          <w:noProof/>
          <w:lang w:val="en-US" w:eastAsia="zh-CN"/>
        </w:rPr>
        <w:drawing>
          <wp:inline distT="0" distB="0" distL="0" distR="0" wp14:anchorId="0F4256D0" wp14:editId="7F092F04">
            <wp:extent cx="4478866" cy="1699676"/>
            <wp:effectExtent l="0" t="0" r="0" b="0"/>
            <wp:docPr id="62"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3684" cy="1705299"/>
                    </a:xfrm>
                    <a:prstGeom prst="rect">
                      <a:avLst/>
                    </a:prstGeom>
                    <a:noFill/>
                    <a:ln>
                      <a:noFill/>
                    </a:ln>
                  </pic:spPr>
                </pic:pic>
              </a:graphicData>
            </a:graphic>
          </wp:inline>
        </w:drawing>
      </w:r>
    </w:p>
    <w:p w14:paraId="4195890B" w14:textId="77777777" w:rsidR="00D01C42" w:rsidRPr="004C0AD4" w:rsidRDefault="00D01C42" w:rsidP="00250E2A">
      <w:pPr>
        <w:pStyle w:val="Heading3"/>
        <w:rPr>
          <w:lang w:val="en-US"/>
        </w:rPr>
      </w:pPr>
      <w:r w:rsidRPr="004C0AD4">
        <w:rPr>
          <w:lang w:val="en-US" w:eastAsia="ja-JP"/>
        </w:rPr>
        <w:lastRenderedPageBreak/>
        <w:t>2.2.2</w:t>
      </w:r>
      <w:r w:rsidRPr="004C0AD4">
        <w:rPr>
          <w:lang w:val="en-US" w:eastAsia="ja-JP"/>
        </w:rPr>
        <w:tab/>
        <w:t>Curved section</w:t>
      </w:r>
    </w:p>
    <w:p w14:paraId="20B7515A" w14:textId="77777777" w:rsidR="00D01C42" w:rsidRPr="004C0AD4" w:rsidRDefault="00D01C42" w:rsidP="00250E2A">
      <w:pPr>
        <w:pStyle w:val="Heading4"/>
        <w:rPr>
          <w:lang w:val="en-US"/>
        </w:rPr>
      </w:pPr>
      <w:r w:rsidRPr="004C0AD4">
        <w:rPr>
          <w:lang w:val="en-US"/>
        </w:rPr>
        <w:t>2.2.2.1</w:t>
      </w:r>
      <w:r w:rsidRPr="004C0AD4">
        <w:rPr>
          <w:lang w:val="en-US"/>
        </w:rPr>
        <w:tab/>
        <w:t>Descriptions of measurement conditions</w:t>
      </w:r>
    </w:p>
    <w:p w14:paraId="33B8A1D1" w14:textId="77777777" w:rsidR="00D01C42" w:rsidRPr="004C0AD4" w:rsidRDefault="00D01C42" w:rsidP="00250E2A">
      <w:pPr>
        <w:rPr>
          <w:lang w:val="en-US" w:eastAsia="ja-JP"/>
        </w:rPr>
      </w:pPr>
      <w:r w:rsidRPr="004C0AD4">
        <w:rPr>
          <w:lang w:val="en-US" w:eastAsia="ja-JP"/>
        </w:rPr>
        <w:t>On the curved sections, diffraction and reflectance are major factors in considering the propagation. The propagation measurement was conducted in a curved section with side walls, as shown in Figure 7. The other measurement conditions were same as Table 1.</w:t>
      </w:r>
    </w:p>
    <w:p w14:paraId="4D24AAA3" w14:textId="77777777" w:rsidR="00D01C42" w:rsidRPr="004C0AD4" w:rsidRDefault="00D01C42" w:rsidP="00250E2A">
      <w:pPr>
        <w:pStyle w:val="FigureNo"/>
        <w:rPr>
          <w:lang w:val="en-US"/>
        </w:rPr>
      </w:pPr>
      <w:r w:rsidRPr="004C0AD4">
        <w:rPr>
          <w:lang w:val="en-US"/>
        </w:rPr>
        <w:t>FigUre 7</w:t>
      </w:r>
    </w:p>
    <w:p w14:paraId="12B315A5" w14:textId="77777777" w:rsidR="00D01C42" w:rsidRPr="004C0AD4" w:rsidRDefault="00D01C42" w:rsidP="00250E2A">
      <w:pPr>
        <w:pStyle w:val="Figuretitle"/>
        <w:rPr>
          <w:rFonts w:eastAsia="Malgun Gothic" w:hint="eastAsia"/>
          <w:lang w:val="en-US"/>
        </w:rPr>
      </w:pPr>
      <w:r w:rsidRPr="004C0AD4">
        <w:rPr>
          <w:lang w:val="en-US"/>
        </w:rPr>
        <w:t>Sectional view of curved line</w:t>
      </w:r>
    </w:p>
    <w:p w14:paraId="7B521A07" w14:textId="77777777" w:rsidR="00D01C42" w:rsidRPr="004C0AD4" w:rsidRDefault="00D01C42" w:rsidP="00250E2A">
      <w:pPr>
        <w:pStyle w:val="Figure"/>
        <w:rPr>
          <w:lang w:val="en-US" w:eastAsia="ja-JP"/>
        </w:rPr>
      </w:pPr>
      <w:r w:rsidRPr="004C0AD4">
        <w:rPr>
          <w:noProof/>
          <w:lang w:val="en-US" w:eastAsia="zh-CN"/>
        </w:rPr>
        <w:drawing>
          <wp:inline distT="0" distB="0" distL="0" distR="0" wp14:anchorId="1E5DBB45" wp14:editId="0CE601A3">
            <wp:extent cx="2590589" cy="1968728"/>
            <wp:effectExtent l="0" t="0" r="0" b="0"/>
            <wp:docPr id="63"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0700" cy="1976412"/>
                    </a:xfrm>
                    <a:prstGeom prst="rect">
                      <a:avLst/>
                    </a:prstGeom>
                    <a:noFill/>
                    <a:ln>
                      <a:noFill/>
                    </a:ln>
                  </pic:spPr>
                </pic:pic>
              </a:graphicData>
            </a:graphic>
          </wp:inline>
        </w:drawing>
      </w:r>
    </w:p>
    <w:p w14:paraId="17BD7C80" w14:textId="77777777" w:rsidR="00D01C42" w:rsidRPr="004C0AD4" w:rsidRDefault="00D01C42" w:rsidP="00250E2A">
      <w:pPr>
        <w:pStyle w:val="Heading4"/>
        <w:rPr>
          <w:lang w:val="en-US" w:eastAsia="ja-JP"/>
        </w:rPr>
      </w:pPr>
      <w:r w:rsidRPr="004C0AD4">
        <w:rPr>
          <w:lang w:val="en-US"/>
        </w:rPr>
        <w:t>2.2.2.2</w:t>
      </w:r>
      <w:r w:rsidRPr="004C0AD4">
        <w:rPr>
          <w:lang w:val="en-US"/>
        </w:rPr>
        <w:tab/>
        <w:t>Measurement results</w:t>
      </w:r>
    </w:p>
    <w:p w14:paraId="5B5DFB03" w14:textId="77777777" w:rsidR="00D01C42" w:rsidRPr="004C0AD4" w:rsidRDefault="00D01C42" w:rsidP="00250E2A">
      <w:pPr>
        <w:rPr>
          <w:lang w:val="en-US" w:eastAsia="ja-JP"/>
        </w:rPr>
      </w:pPr>
      <w:r w:rsidRPr="004C0AD4">
        <w:rPr>
          <w:lang w:val="en-US" w:eastAsia="ja-JP"/>
        </w:rPr>
        <w:t xml:space="preserve">Figure 8 shows the results of the obtained propagation behaviour in this measurement. This result shows that the reception level in this measurement </w:t>
      </w:r>
      <w:proofErr w:type="gramStart"/>
      <w:r w:rsidRPr="004C0AD4">
        <w:rPr>
          <w:lang w:val="en-US" w:eastAsia="ja-JP"/>
        </w:rPr>
        <w:t>are</w:t>
      </w:r>
      <w:proofErr w:type="gramEnd"/>
      <w:r w:rsidRPr="004C0AD4">
        <w:rPr>
          <w:lang w:val="en-US" w:eastAsia="ja-JP"/>
        </w:rPr>
        <w:t xml:space="preserve"> still enough for establishing the communication link in non line-of-sight condition. This is because diffraction by electrical poles and reflectance by the ground and the side walls prevented the propagation loss.</w:t>
      </w:r>
    </w:p>
    <w:p w14:paraId="3F738AFD" w14:textId="77777777" w:rsidR="00D01C42" w:rsidRPr="004C0AD4" w:rsidRDefault="00D01C42" w:rsidP="00250E2A">
      <w:pPr>
        <w:pStyle w:val="FigureNo"/>
        <w:rPr>
          <w:caps w:val="0"/>
          <w:lang w:val="en-US" w:eastAsia="ko-KR"/>
        </w:rPr>
      </w:pPr>
      <w:r w:rsidRPr="004C0AD4">
        <w:rPr>
          <w:lang w:val="en-US" w:eastAsia="ko-KR"/>
        </w:rPr>
        <w:t>FigUre 8</w:t>
      </w:r>
    </w:p>
    <w:p w14:paraId="4EA7F123" w14:textId="77777777" w:rsidR="00D01C42" w:rsidRPr="004C0AD4" w:rsidRDefault="00D01C42" w:rsidP="00250E2A">
      <w:pPr>
        <w:pStyle w:val="Figuretitle"/>
        <w:rPr>
          <w:rFonts w:eastAsia="Malgun Gothic" w:hint="eastAsia"/>
          <w:lang w:val="en-US"/>
        </w:rPr>
      </w:pPr>
      <w:r w:rsidRPr="004C0AD4">
        <w:rPr>
          <w:lang w:val="en-US"/>
        </w:rPr>
        <w:t>Measurement results about propagation behaviour in out-of-sight link</w:t>
      </w:r>
    </w:p>
    <w:p w14:paraId="1BDAB4C4" w14:textId="77777777" w:rsidR="00D01C42" w:rsidRPr="004C0AD4" w:rsidRDefault="00D01C42" w:rsidP="00250E2A">
      <w:pPr>
        <w:pStyle w:val="Figure"/>
        <w:rPr>
          <w:lang w:val="en-US" w:eastAsia="ja-JP"/>
        </w:rPr>
      </w:pPr>
      <w:r w:rsidRPr="004C0AD4">
        <w:rPr>
          <w:noProof/>
          <w:lang w:val="en-US" w:eastAsia="zh-CN"/>
        </w:rPr>
        <w:drawing>
          <wp:inline distT="0" distB="0" distL="0" distR="0" wp14:anchorId="6ED98D33" wp14:editId="2B0AC634">
            <wp:extent cx="4773930" cy="2007235"/>
            <wp:effectExtent l="0" t="0" r="7620" b="0"/>
            <wp:docPr id="263"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3930" cy="2007235"/>
                    </a:xfrm>
                    <a:prstGeom prst="rect">
                      <a:avLst/>
                    </a:prstGeom>
                    <a:noFill/>
                    <a:ln>
                      <a:noFill/>
                    </a:ln>
                  </pic:spPr>
                </pic:pic>
              </a:graphicData>
            </a:graphic>
          </wp:inline>
        </w:drawing>
      </w:r>
    </w:p>
    <w:p w14:paraId="30559002" w14:textId="77777777" w:rsidR="00D01C42" w:rsidRPr="004C0AD4" w:rsidRDefault="009B7569" w:rsidP="00250E2A">
      <w:pPr>
        <w:pStyle w:val="Heading2"/>
        <w:rPr>
          <w:lang w:val="en-US" w:eastAsia="ja-JP"/>
        </w:rPr>
      </w:pPr>
      <w:r>
        <w:rPr>
          <w:lang w:val="en-US" w:eastAsia="ja-JP"/>
        </w:rPr>
        <w:t>2.3</w:t>
      </w:r>
      <w:r w:rsidR="00D01C42" w:rsidRPr="004C0AD4">
        <w:rPr>
          <w:lang w:val="en-US" w:eastAsia="ja-JP"/>
        </w:rPr>
        <w:tab/>
        <w:t>Summary of measurement results</w:t>
      </w:r>
    </w:p>
    <w:p w14:paraId="5D82572B" w14:textId="77777777" w:rsidR="00D01C42" w:rsidRPr="004C0AD4" w:rsidRDefault="00D01C42" w:rsidP="00250E2A">
      <w:pPr>
        <w:rPr>
          <w:lang w:val="en-US" w:eastAsia="ja-JP"/>
        </w:rPr>
      </w:pPr>
      <w:r w:rsidRPr="004C0AD4">
        <w:rPr>
          <w:lang w:val="en-US" w:eastAsia="ja-JP"/>
        </w:rPr>
        <w:t>The results of these measurements mainly present propagation characteristics of millimetric wave, which are important elements for system design of railway mobile communication.</w:t>
      </w:r>
    </w:p>
    <w:p w14:paraId="6C570088" w14:textId="77777777" w:rsidR="00D01C42" w:rsidRPr="004C0AD4" w:rsidRDefault="00D01C42" w:rsidP="00250E2A">
      <w:pPr>
        <w:rPr>
          <w:sz w:val="21"/>
          <w:szCs w:val="21"/>
          <w:lang w:val="en-US" w:eastAsia="ja-JP"/>
        </w:rPr>
      </w:pPr>
      <w:r w:rsidRPr="004C0AD4">
        <w:rPr>
          <w:lang w:val="en-US" w:eastAsia="ja-JP"/>
        </w:rPr>
        <w:lastRenderedPageBreak/>
        <w:t>In considering keeping the quality, further efforts would be required against the deep drops, such as use of diversity for transmit and received antenna, optimized arrangement of distance between base stations, increasing transmit power, etc.</w:t>
      </w:r>
    </w:p>
    <w:p w14:paraId="60BC6188" w14:textId="77777777" w:rsidR="00D01C42" w:rsidRPr="004C0AD4" w:rsidRDefault="00D01C42" w:rsidP="00250E2A">
      <w:pPr>
        <w:rPr>
          <w:lang w:val="en-US" w:eastAsia="ja-JP"/>
        </w:rPr>
      </w:pPr>
      <w:r w:rsidRPr="004C0AD4">
        <w:rPr>
          <w:lang w:val="en-US" w:eastAsia="ja-JP"/>
        </w:rPr>
        <w:t xml:space="preserve">In the case of non line-of-sight link with gradient changed points and/or curved line, diffraction propagation over curved sections or slope changed sections and reflection by </w:t>
      </w:r>
      <w:proofErr w:type="gramStart"/>
      <w:r w:rsidRPr="004C0AD4">
        <w:rPr>
          <w:lang w:val="en-US" w:eastAsia="ja-JP"/>
        </w:rPr>
        <w:t>side-wall</w:t>
      </w:r>
      <w:proofErr w:type="gramEnd"/>
      <w:r w:rsidRPr="004C0AD4">
        <w:rPr>
          <w:lang w:val="en-US" w:eastAsia="ja-JP"/>
        </w:rPr>
        <w:t xml:space="preserve"> should be considered for the arrangement of base station. </w:t>
      </w:r>
      <w:r w:rsidRPr="004C0AD4">
        <w:rPr>
          <w:lang w:val="en-US"/>
        </w:rPr>
        <w:t>In curved section, there is little influence of line</w:t>
      </w:r>
      <w:r w:rsidRPr="004C0AD4">
        <w:rPr>
          <w:lang w:val="en-US"/>
        </w:rPr>
        <w:noBreakHyphen/>
        <w:t>of</w:t>
      </w:r>
      <w:r w:rsidRPr="004C0AD4">
        <w:rPr>
          <w:lang w:val="en-US"/>
        </w:rPr>
        <w:noBreakHyphen/>
        <w:t xml:space="preserve">sight because of </w:t>
      </w:r>
      <w:proofErr w:type="gramStart"/>
      <w:r w:rsidRPr="004C0AD4">
        <w:rPr>
          <w:lang w:val="en-US"/>
        </w:rPr>
        <w:t>those reflectance</w:t>
      </w:r>
      <w:proofErr w:type="gramEnd"/>
      <w:r w:rsidRPr="004C0AD4">
        <w:rPr>
          <w:lang w:val="en-US"/>
        </w:rPr>
        <w:t xml:space="preserve">. However, in the case of gradient changed section, drop of received power by diffraction loss </w:t>
      </w:r>
      <w:proofErr w:type="gramStart"/>
      <w:r w:rsidRPr="004C0AD4">
        <w:rPr>
          <w:lang w:val="en-US"/>
        </w:rPr>
        <w:t>can’t</w:t>
      </w:r>
      <w:proofErr w:type="gramEnd"/>
      <w:r w:rsidRPr="004C0AD4">
        <w:rPr>
          <w:lang w:val="en-US"/>
        </w:rPr>
        <w:t xml:space="preserve"> be negligible for link quality. </w:t>
      </w:r>
      <w:proofErr w:type="gramStart"/>
      <w:r w:rsidRPr="004C0AD4">
        <w:rPr>
          <w:lang w:val="en-US"/>
        </w:rPr>
        <w:t>In order to</w:t>
      </w:r>
      <w:proofErr w:type="gramEnd"/>
      <w:r w:rsidRPr="004C0AD4">
        <w:rPr>
          <w:lang w:val="en-US"/>
        </w:rPr>
        <w:t xml:space="preserve"> avoid this phenomena, base station should be located on the </w:t>
      </w:r>
      <w:r w:rsidRPr="004C0AD4">
        <w:rPr>
          <w:lang w:val="en-US" w:eastAsia="ja-JP"/>
        </w:rPr>
        <w:t xml:space="preserve">gradient </w:t>
      </w:r>
      <w:r w:rsidRPr="004C0AD4">
        <w:rPr>
          <w:lang w:val="en-US"/>
        </w:rPr>
        <w:t>changed points.</w:t>
      </w:r>
    </w:p>
    <w:p w14:paraId="35F68FA0" w14:textId="77777777" w:rsidR="00D01C42" w:rsidRPr="004C0AD4" w:rsidRDefault="00D01C42" w:rsidP="00250E2A">
      <w:pPr>
        <w:pStyle w:val="Heading1"/>
        <w:rPr>
          <w:lang w:val="en-US" w:eastAsia="ja-JP"/>
        </w:rPr>
      </w:pPr>
      <w:r w:rsidRPr="004C0AD4">
        <w:rPr>
          <w:lang w:val="en-US" w:eastAsia="ja-JP"/>
        </w:rPr>
        <w:t>3</w:t>
      </w:r>
      <w:r w:rsidRPr="004C0AD4">
        <w:rPr>
          <w:lang w:val="en-US" w:eastAsia="ja-JP"/>
        </w:rPr>
        <w:tab/>
        <w:t>T</w:t>
      </w:r>
      <w:r w:rsidRPr="004C0AD4">
        <w:rPr>
          <w:lang w:val="en-US"/>
        </w:rPr>
        <w:t>unnel</w:t>
      </w:r>
      <w:r w:rsidRPr="004C0AD4">
        <w:rPr>
          <w:lang w:val="en-US" w:eastAsia="ja-JP"/>
        </w:rPr>
        <w:t xml:space="preserve"> </w:t>
      </w:r>
      <w:proofErr w:type="gramStart"/>
      <w:r w:rsidRPr="004C0AD4">
        <w:rPr>
          <w:lang w:val="en-US" w:eastAsia="ja-JP"/>
        </w:rPr>
        <w:t>scenario</w:t>
      </w:r>
      <w:proofErr w:type="gramEnd"/>
    </w:p>
    <w:p w14:paraId="4EF0B235" w14:textId="77777777" w:rsidR="00D01C42" w:rsidRPr="004C0AD4" w:rsidRDefault="00D01C42" w:rsidP="00250E2A">
      <w:pPr>
        <w:rPr>
          <w:lang w:val="en-US" w:eastAsia="ja-JP"/>
        </w:rPr>
      </w:pPr>
      <w:r w:rsidRPr="004C0AD4">
        <w:rPr>
          <w:lang w:val="en-US" w:eastAsia="ja-JP"/>
        </w:rPr>
        <w:t xml:space="preserve">This scenario needs to be also </w:t>
      </w:r>
      <w:proofErr w:type="gramStart"/>
      <w:r w:rsidRPr="004C0AD4">
        <w:rPr>
          <w:lang w:val="en-US" w:eastAsia="ja-JP"/>
        </w:rPr>
        <w:t>consider</w:t>
      </w:r>
      <w:proofErr w:type="gramEnd"/>
      <w:r w:rsidRPr="004C0AD4">
        <w:rPr>
          <w:lang w:val="en-US" w:eastAsia="ja-JP"/>
        </w:rPr>
        <w:t xml:space="preserve"> both line-of-site and non line-of-site. Propagation characteristics is different from the open-site scenario, in that the frequency-dependency become dominant factor. This section discusses their impact on railway communication systems.</w:t>
      </w:r>
    </w:p>
    <w:p w14:paraId="02F1873B" w14:textId="77777777" w:rsidR="00D01C42" w:rsidRPr="004C0AD4" w:rsidRDefault="00D01C42" w:rsidP="00250E2A">
      <w:pPr>
        <w:pStyle w:val="Heading2"/>
        <w:rPr>
          <w:lang w:val="en-US" w:eastAsia="ja-JP"/>
        </w:rPr>
      </w:pPr>
      <w:r w:rsidRPr="004C0AD4">
        <w:rPr>
          <w:lang w:val="en-US" w:eastAsia="ja-JP"/>
        </w:rPr>
        <w:t>3.1</w:t>
      </w:r>
      <w:r w:rsidRPr="004C0AD4">
        <w:rPr>
          <w:lang w:val="en-US" w:eastAsia="ja-JP"/>
        </w:rPr>
        <w:tab/>
        <w:t>Mixture of line-of-sight link and non line-of-sight link case</w:t>
      </w:r>
    </w:p>
    <w:p w14:paraId="06DD8C19" w14:textId="77777777" w:rsidR="00D01C42" w:rsidRPr="004C0AD4" w:rsidRDefault="00D01C42" w:rsidP="00250E2A">
      <w:pPr>
        <w:pStyle w:val="Heading3"/>
        <w:rPr>
          <w:lang w:val="en-US" w:eastAsia="ja-JP"/>
        </w:rPr>
      </w:pPr>
      <w:r w:rsidRPr="004C0AD4">
        <w:rPr>
          <w:lang w:val="en-US"/>
        </w:rPr>
        <w:t>3.1.1</w:t>
      </w:r>
      <w:r w:rsidRPr="004C0AD4">
        <w:rPr>
          <w:lang w:val="en-US"/>
        </w:rPr>
        <w:tab/>
        <w:t>Descriptions of system architecture and communication equipment</w:t>
      </w:r>
    </w:p>
    <w:p w14:paraId="7C544E42" w14:textId="77777777" w:rsidR="00D01C42" w:rsidRPr="004C0AD4" w:rsidRDefault="00D01C42" w:rsidP="00250E2A">
      <w:pPr>
        <w:rPr>
          <w:lang w:val="en-US" w:eastAsia="ja-JP"/>
        </w:rPr>
      </w:pPr>
      <w:r w:rsidRPr="004C0AD4">
        <w:rPr>
          <w:lang w:val="en-US" w:eastAsia="ja-JP"/>
        </w:rPr>
        <w:t>A propagation measurement was conducted in a tunnel site</w:t>
      </w:r>
      <w:r w:rsidRPr="004C0AD4">
        <w:rPr>
          <w:rStyle w:val="FootnoteReference"/>
          <w:lang w:val="en-US" w:eastAsia="ja-JP"/>
        </w:rPr>
        <w:footnoteReference w:id="2"/>
      </w:r>
      <w:r w:rsidRPr="004C0AD4">
        <w:rPr>
          <w:lang w:val="en-US" w:eastAsia="ja-JP"/>
        </w:rPr>
        <w:t xml:space="preserve">. The deep fading effects are expected due to the multipath signals in tunnel. Therefore, </w:t>
      </w:r>
      <w:proofErr w:type="gramStart"/>
      <w:r w:rsidRPr="004C0AD4">
        <w:rPr>
          <w:lang w:val="en-US" w:eastAsia="ja-JP"/>
        </w:rPr>
        <w:t>in order to</w:t>
      </w:r>
      <w:proofErr w:type="gramEnd"/>
      <w:r w:rsidRPr="004C0AD4">
        <w:rPr>
          <w:lang w:val="en-US" w:eastAsia="ja-JP"/>
        </w:rPr>
        <w:t xml:space="preserve"> mitigate the deterioration of transmitting and receiving signals from this multipath effects, antenna diversity or similar techniques are required. Therefore, two-antenna arrays were used for both the transmitter (Tx) and receiver (Rx) in these measurements in tunnel </w:t>
      </w:r>
      <w:proofErr w:type="gramStart"/>
      <w:r w:rsidRPr="004C0AD4">
        <w:rPr>
          <w:lang w:val="en-US" w:eastAsia="ja-JP"/>
        </w:rPr>
        <w:t>in order to</w:t>
      </w:r>
      <w:proofErr w:type="gramEnd"/>
      <w:r w:rsidRPr="004C0AD4">
        <w:rPr>
          <w:lang w:val="en-US" w:eastAsia="ja-JP"/>
        </w:rPr>
        <w:t xml:space="preserve"> evaluate antenna diversity effect.</w:t>
      </w:r>
    </w:p>
    <w:p w14:paraId="494B2D22" w14:textId="77777777" w:rsidR="00D01C42" w:rsidRPr="004C0AD4" w:rsidRDefault="00D01C42" w:rsidP="00250E2A">
      <w:pPr>
        <w:rPr>
          <w:lang w:val="en-US" w:eastAsia="ja-JP"/>
        </w:rPr>
      </w:pPr>
      <w:r w:rsidRPr="004C0AD4">
        <w:rPr>
          <w:lang w:val="en-US" w:eastAsia="ja-JP"/>
        </w:rPr>
        <w:t xml:space="preserve">Figure 9 shows the configuration of the measurements. The antenna units of Tx and Rx were oriented to </w:t>
      </w:r>
      <w:proofErr w:type="gramStart"/>
      <w:r w:rsidRPr="004C0AD4">
        <w:rPr>
          <w:lang w:val="en-US" w:eastAsia="ja-JP"/>
        </w:rPr>
        <w:t>be</w:t>
      </w:r>
      <w:proofErr w:type="gramEnd"/>
      <w:r w:rsidRPr="004C0AD4">
        <w:rPr>
          <w:lang w:val="en-US" w:eastAsia="ja-JP"/>
        </w:rPr>
        <w:t xml:space="preserve"> faced each other. The Tx was mounted on a road-rail vehicle and moved in the broadside direction linearly. Between Tx and Rx, 100 Mbit/s signals were consecutively transmitted. The measurement conditions are shown in Table 2.</w:t>
      </w:r>
    </w:p>
    <w:p w14:paraId="640F42F2" w14:textId="77777777" w:rsidR="00D01C42" w:rsidRPr="004C0AD4" w:rsidRDefault="00D01C42" w:rsidP="00250E2A">
      <w:pPr>
        <w:pStyle w:val="FigureNo"/>
        <w:rPr>
          <w:lang w:val="en-US"/>
        </w:rPr>
      </w:pPr>
      <w:r w:rsidRPr="004C0AD4">
        <w:rPr>
          <w:lang w:val="en-US"/>
        </w:rPr>
        <w:t>FigUre 9</w:t>
      </w:r>
    </w:p>
    <w:p w14:paraId="388836B3" w14:textId="77777777" w:rsidR="00D01C42" w:rsidRPr="004C0AD4" w:rsidRDefault="00D01C42" w:rsidP="00250E2A">
      <w:pPr>
        <w:pStyle w:val="Figuretitle"/>
        <w:rPr>
          <w:lang w:val="en-US"/>
        </w:rPr>
      </w:pPr>
      <w:r w:rsidRPr="004C0AD4">
        <w:rPr>
          <w:lang w:val="en-US"/>
        </w:rPr>
        <w:t>Measurement setup of Tx and Rx</w:t>
      </w:r>
    </w:p>
    <w:p w14:paraId="5CA7435F" w14:textId="77777777" w:rsidR="00D01C42" w:rsidRPr="004C0AD4" w:rsidRDefault="00D01C42" w:rsidP="00250E2A">
      <w:pPr>
        <w:pStyle w:val="Figure"/>
        <w:rPr>
          <w:lang w:val="en-US" w:eastAsia="ja-JP"/>
        </w:rPr>
      </w:pPr>
      <w:r w:rsidRPr="004C0AD4">
        <w:rPr>
          <w:noProof/>
          <w:lang w:val="en-US" w:eastAsia="zh-CN"/>
        </w:rPr>
        <w:drawing>
          <wp:inline distT="0" distB="0" distL="0" distR="0" wp14:anchorId="5762894A" wp14:editId="7A39B1E6">
            <wp:extent cx="3799440" cy="1054744"/>
            <wp:effectExtent l="0" t="0" r="0" b="0"/>
            <wp:docPr id="2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941" cy="1057937"/>
                    </a:xfrm>
                    <a:prstGeom prst="rect">
                      <a:avLst/>
                    </a:prstGeom>
                    <a:noFill/>
                    <a:ln>
                      <a:noFill/>
                    </a:ln>
                  </pic:spPr>
                </pic:pic>
              </a:graphicData>
            </a:graphic>
          </wp:inline>
        </w:drawing>
      </w:r>
    </w:p>
    <w:p w14:paraId="17D08541" w14:textId="77777777" w:rsidR="00D01C42" w:rsidRPr="004C0AD4" w:rsidRDefault="00D01C42" w:rsidP="00250E2A">
      <w:pPr>
        <w:pStyle w:val="TableNo"/>
        <w:rPr>
          <w:lang w:val="en-US"/>
        </w:rPr>
      </w:pPr>
      <w:r w:rsidRPr="004C0AD4">
        <w:rPr>
          <w:lang w:val="en-US"/>
        </w:rPr>
        <w:lastRenderedPageBreak/>
        <w:t>Table 2</w:t>
      </w:r>
    </w:p>
    <w:p w14:paraId="3594DE1D" w14:textId="77777777" w:rsidR="00D01C42" w:rsidRPr="004C0AD4" w:rsidRDefault="00D01C42" w:rsidP="00250E2A">
      <w:pPr>
        <w:pStyle w:val="Tabletitle"/>
        <w:rPr>
          <w:lang w:val="en-US" w:eastAsia="ko-KR"/>
        </w:rPr>
      </w:pPr>
      <w:r w:rsidRPr="004C0AD4">
        <w:rPr>
          <w:lang w:val="en-US" w:eastAsia="ko-KR"/>
        </w:rPr>
        <w:t>Measurement parameters</w:t>
      </w: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976"/>
        <w:gridCol w:w="1276"/>
        <w:gridCol w:w="3132"/>
      </w:tblGrid>
      <w:tr w:rsidR="00D01C42" w:rsidRPr="004C0AD4" w14:paraId="3EA44762" w14:textId="77777777" w:rsidTr="00250E2A">
        <w:trPr>
          <w:trHeight w:val="63"/>
          <w:jc w:val="center"/>
        </w:trPr>
        <w:tc>
          <w:tcPr>
            <w:tcW w:w="1999" w:type="dxa"/>
            <w:shd w:val="clear" w:color="auto" w:fill="FFFFFF" w:themeFill="background1"/>
          </w:tcPr>
          <w:p w14:paraId="2B19CDA9" w14:textId="77777777" w:rsidR="00D01C42" w:rsidRPr="004C0AD4" w:rsidRDefault="00D01C42" w:rsidP="00803649">
            <w:pPr>
              <w:pStyle w:val="Tablehead0"/>
              <w:keepLines/>
              <w:rPr>
                <w:lang w:val="en-US" w:eastAsia="ja-JP"/>
              </w:rPr>
            </w:pPr>
            <w:r w:rsidRPr="004C0AD4">
              <w:rPr>
                <w:lang w:val="en-US" w:eastAsia="ja-JP"/>
              </w:rPr>
              <w:t>Station</w:t>
            </w:r>
          </w:p>
        </w:tc>
        <w:tc>
          <w:tcPr>
            <w:tcW w:w="2976" w:type="dxa"/>
            <w:shd w:val="clear" w:color="auto" w:fill="FFFFFF" w:themeFill="background1"/>
            <w:vAlign w:val="center"/>
          </w:tcPr>
          <w:p w14:paraId="17F39F0B" w14:textId="77777777" w:rsidR="00D01C42" w:rsidRPr="004C0AD4" w:rsidRDefault="00D01C42" w:rsidP="00803649">
            <w:pPr>
              <w:pStyle w:val="Tablehead0"/>
              <w:keepLines/>
              <w:rPr>
                <w:lang w:val="en-US" w:eastAsia="ja-JP"/>
              </w:rPr>
            </w:pPr>
            <w:r w:rsidRPr="004C0AD4">
              <w:rPr>
                <w:lang w:val="en-US" w:eastAsia="ja-JP"/>
              </w:rPr>
              <w:t>Parameter</w:t>
            </w:r>
          </w:p>
        </w:tc>
        <w:tc>
          <w:tcPr>
            <w:tcW w:w="1276" w:type="dxa"/>
            <w:shd w:val="clear" w:color="auto" w:fill="FFFFFF" w:themeFill="background1"/>
            <w:vAlign w:val="center"/>
          </w:tcPr>
          <w:p w14:paraId="782929E2" w14:textId="77777777" w:rsidR="00D01C42" w:rsidRPr="004C0AD4" w:rsidRDefault="00D01C42" w:rsidP="00803649">
            <w:pPr>
              <w:pStyle w:val="Tablehead0"/>
              <w:keepLines/>
              <w:rPr>
                <w:lang w:val="en-US" w:eastAsia="ja-JP"/>
              </w:rPr>
            </w:pPr>
            <w:r w:rsidRPr="004C0AD4">
              <w:rPr>
                <w:lang w:val="en-US" w:eastAsia="ja-JP"/>
              </w:rPr>
              <w:t>Value</w:t>
            </w:r>
          </w:p>
        </w:tc>
        <w:tc>
          <w:tcPr>
            <w:tcW w:w="3132" w:type="dxa"/>
            <w:shd w:val="clear" w:color="auto" w:fill="FFFFFF" w:themeFill="background1"/>
            <w:vAlign w:val="center"/>
          </w:tcPr>
          <w:p w14:paraId="5E38A87A" w14:textId="77777777" w:rsidR="00D01C42" w:rsidRPr="004C0AD4" w:rsidRDefault="00D01C42" w:rsidP="00803649">
            <w:pPr>
              <w:pStyle w:val="Tablehead0"/>
              <w:keepLines/>
              <w:rPr>
                <w:lang w:val="en-US" w:eastAsia="ja-JP"/>
              </w:rPr>
            </w:pPr>
            <w:r w:rsidRPr="004C0AD4">
              <w:rPr>
                <w:lang w:val="en-US" w:eastAsia="ja-JP"/>
              </w:rPr>
              <w:t>Note</w:t>
            </w:r>
          </w:p>
        </w:tc>
      </w:tr>
      <w:tr w:rsidR="00D01C42" w:rsidRPr="004C0AD4" w14:paraId="46FAC638" w14:textId="77777777" w:rsidTr="00250E2A">
        <w:trPr>
          <w:trHeight w:val="63"/>
          <w:jc w:val="center"/>
        </w:trPr>
        <w:tc>
          <w:tcPr>
            <w:tcW w:w="1999" w:type="dxa"/>
            <w:vMerge w:val="restart"/>
          </w:tcPr>
          <w:p w14:paraId="3F534621" w14:textId="77777777" w:rsidR="00D01C42" w:rsidRPr="004C0AD4" w:rsidRDefault="00D01C42" w:rsidP="00803649">
            <w:pPr>
              <w:pStyle w:val="Tabletext"/>
              <w:keepNext/>
              <w:keepLines/>
              <w:jc w:val="center"/>
              <w:rPr>
                <w:lang w:val="en-US" w:eastAsia="ja-JP"/>
              </w:rPr>
            </w:pPr>
          </w:p>
        </w:tc>
        <w:tc>
          <w:tcPr>
            <w:tcW w:w="2976" w:type="dxa"/>
            <w:shd w:val="clear" w:color="auto" w:fill="auto"/>
            <w:vAlign w:val="center"/>
          </w:tcPr>
          <w:p w14:paraId="78B63D6C" w14:textId="77777777" w:rsidR="00D01C42" w:rsidRPr="004C0AD4" w:rsidRDefault="00D01C42" w:rsidP="00803649">
            <w:pPr>
              <w:pStyle w:val="Tabletext"/>
              <w:keepNext/>
              <w:keepLines/>
              <w:jc w:val="center"/>
              <w:rPr>
                <w:lang w:val="en-US" w:eastAsia="ja-JP"/>
              </w:rPr>
            </w:pPr>
            <w:r w:rsidRPr="004C0AD4">
              <w:rPr>
                <w:lang w:val="en-US" w:eastAsia="ja-JP"/>
              </w:rPr>
              <w:t>Frequency</w:t>
            </w:r>
          </w:p>
        </w:tc>
        <w:tc>
          <w:tcPr>
            <w:tcW w:w="1276" w:type="dxa"/>
            <w:shd w:val="clear" w:color="auto" w:fill="auto"/>
            <w:vAlign w:val="center"/>
          </w:tcPr>
          <w:p w14:paraId="025F457C" w14:textId="77777777" w:rsidR="00D01C42" w:rsidRPr="004C0AD4" w:rsidRDefault="00D01C42" w:rsidP="00803649">
            <w:pPr>
              <w:pStyle w:val="Tabletext"/>
              <w:keepNext/>
              <w:keepLines/>
              <w:jc w:val="center"/>
              <w:rPr>
                <w:lang w:val="en-US" w:eastAsia="ja-JP"/>
              </w:rPr>
            </w:pPr>
            <w:r w:rsidRPr="004C0AD4">
              <w:rPr>
                <w:lang w:val="en-US" w:eastAsia="ja-JP"/>
              </w:rPr>
              <w:t>46.8 GHz</w:t>
            </w:r>
          </w:p>
        </w:tc>
        <w:tc>
          <w:tcPr>
            <w:tcW w:w="3132" w:type="dxa"/>
            <w:vAlign w:val="center"/>
          </w:tcPr>
          <w:p w14:paraId="1BF9533B" w14:textId="77777777" w:rsidR="00D01C42" w:rsidRPr="004C0AD4" w:rsidRDefault="00D01C42" w:rsidP="00803649">
            <w:pPr>
              <w:pStyle w:val="Tabletext"/>
              <w:keepNext/>
              <w:keepLines/>
              <w:jc w:val="center"/>
              <w:rPr>
                <w:lang w:val="en-US" w:eastAsia="ja-JP"/>
              </w:rPr>
            </w:pPr>
          </w:p>
        </w:tc>
      </w:tr>
      <w:tr w:rsidR="00D01C42" w:rsidRPr="004C0AD4" w14:paraId="5A9ADFA3" w14:textId="77777777" w:rsidTr="00250E2A">
        <w:trPr>
          <w:trHeight w:val="63"/>
          <w:jc w:val="center"/>
        </w:trPr>
        <w:tc>
          <w:tcPr>
            <w:tcW w:w="1999" w:type="dxa"/>
            <w:vMerge/>
          </w:tcPr>
          <w:p w14:paraId="1D931D46" w14:textId="77777777" w:rsidR="00D01C42" w:rsidRPr="004C0AD4" w:rsidRDefault="00D01C42" w:rsidP="00803649">
            <w:pPr>
              <w:pStyle w:val="Tabletext"/>
              <w:keepNext/>
              <w:keepLines/>
              <w:jc w:val="center"/>
              <w:rPr>
                <w:lang w:val="en-US" w:eastAsia="ja-JP"/>
              </w:rPr>
            </w:pPr>
          </w:p>
        </w:tc>
        <w:tc>
          <w:tcPr>
            <w:tcW w:w="2976" w:type="dxa"/>
            <w:shd w:val="clear" w:color="auto" w:fill="auto"/>
            <w:vAlign w:val="center"/>
          </w:tcPr>
          <w:p w14:paraId="2FD6D27C" w14:textId="77777777" w:rsidR="00D01C42" w:rsidRPr="004C0AD4" w:rsidRDefault="00D01C42" w:rsidP="00803649">
            <w:pPr>
              <w:pStyle w:val="Tabletext"/>
              <w:keepNext/>
              <w:keepLines/>
              <w:jc w:val="center"/>
              <w:rPr>
                <w:lang w:val="en-US" w:eastAsia="ja-JP"/>
              </w:rPr>
            </w:pPr>
            <w:r w:rsidRPr="004C0AD4">
              <w:rPr>
                <w:lang w:val="en-US" w:eastAsia="ja-JP"/>
              </w:rPr>
              <w:t>Polarization</w:t>
            </w:r>
          </w:p>
        </w:tc>
        <w:tc>
          <w:tcPr>
            <w:tcW w:w="1276" w:type="dxa"/>
            <w:shd w:val="clear" w:color="auto" w:fill="auto"/>
            <w:vAlign w:val="center"/>
          </w:tcPr>
          <w:p w14:paraId="5F55A088" w14:textId="77777777" w:rsidR="00D01C42" w:rsidRPr="004C0AD4" w:rsidRDefault="00D01C42" w:rsidP="00803649">
            <w:pPr>
              <w:pStyle w:val="Tabletext"/>
              <w:keepNext/>
              <w:keepLines/>
              <w:jc w:val="center"/>
              <w:rPr>
                <w:lang w:val="en-US" w:eastAsia="ja-JP"/>
              </w:rPr>
            </w:pPr>
            <w:r w:rsidRPr="004C0AD4">
              <w:rPr>
                <w:lang w:val="en-US" w:eastAsia="ja-JP"/>
              </w:rPr>
              <w:t>Circular</w:t>
            </w:r>
          </w:p>
        </w:tc>
        <w:tc>
          <w:tcPr>
            <w:tcW w:w="3132" w:type="dxa"/>
            <w:vAlign w:val="center"/>
          </w:tcPr>
          <w:p w14:paraId="72FC782A" w14:textId="77777777" w:rsidR="00D01C42" w:rsidRPr="004C0AD4" w:rsidRDefault="00D01C42" w:rsidP="00803649">
            <w:pPr>
              <w:pStyle w:val="Tabletext"/>
              <w:keepNext/>
              <w:keepLines/>
              <w:jc w:val="center"/>
              <w:rPr>
                <w:lang w:val="en-US" w:eastAsia="ja-JP"/>
              </w:rPr>
            </w:pPr>
          </w:p>
        </w:tc>
      </w:tr>
      <w:tr w:rsidR="00D01C42" w:rsidRPr="004C0AD4" w14:paraId="25125564" w14:textId="77777777" w:rsidTr="00250E2A">
        <w:trPr>
          <w:trHeight w:val="63"/>
          <w:jc w:val="center"/>
        </w:trPr>
        <w:tc>
          <w:tcPr>
            <w:tcW w:w="1999" w:type="dxa"/>
            <w:vMerge/>
          </w:tcPr>
          <w:p w14:paraId="02825E24" w14:textId="77777777" w:rsidR="00D01C42" w:rsidRPr="004C0AD4" w:rsidRDefault="00D01C42" w:rsidP="00803649">
            <w:pPr>
              <w:pStyle w:val="Tabletext"/>
              <w:keepNext/>
              <w:keepLines/>
              <w:jc w:val="center"/>
              <w:rPr>
                <w:lang w:val="en-US" w:eastAsia="ja-JP"/>
              </w:rPr>
            </w:pPr>
          </w:p>
        </w:tc>
        <w:tc>
          <w:tcPr>
            <w:tcW w:w="2976" w:type="dxa"/>
            <w:shd w:val="clear" w:color="auto" w:fill="auto"/>
            <w:vAlign w:val="center"/>
          </w:tcPr>
          <w:p w14:paraId="5E622A19" w14:textId="77777777" w:rsidR="00D01C42" w:rsidRPr="004C0AD4" w:rsidRDefault="00D01C42" w:rsidP="00803649">
            <w:pPr>
              <w:pStyle w:val="Tabletext"/>
              <w:keepNext/>
              <w:keepLines/>
              <w:jc w:val="center"/>
              <w:rPr>
                <w:lang w:val="en-US" w:eastAsia="ja-JP"/>
              </w:rPr>
            </w:pPr>
            <w:r w:rsidRPr="004C0AD4">
              <w:rPr>
                <w:lang w:val="en-US" w:eastAsia="ja-JP"/>
              </w:rPr>
              <w:t>Modulation scheme</w:t>
            </w:r>
          </w:p>
        </w:tc>
        <w:tc>
          <w:tcPr>
            <w:tcW w:w="1276" w:type="dxa"/>
            <w:shd w:val="clear" w:color="auto" w:fill="auto"/>
            <w:vAlign w:val="center"/>
          </w:tcPr>
          <w:p w14:paraId="76F5E290" w14:textId="77777777" w:rsidR="00D01C42" w:rsidRPr="004C0AD4" w:rsidRDefault="00D01C42" w:rsidP="00803649">
            <w:pPr>
              <w:pStyle w:val="Tabletext"/>
              <w:keepNext/>
              <w:keepLines/>
              <w:jc w:val="center"/>
              <w:rPr>
                <w:lang w:val="en-US" w:eastAsia="ja-JP"/>
              </w:rPr>
            </w:pPr>
            <w:r w:rsidRPr="004C0AD4">
              <w:rPr>
                <w:lang w:val="en-US" w:eastAsia="ja-JP"/>
              </w:rPr>
              <w:t>64QAM-OFDM</w:t>
            </w:r>
          </w:p>
        </w:tc>
        <w:tc>
          <w:tcPr>
            <w:tcW w:w="3132" w:type="dxa"/>
            <w:vAlign w:val="center"/>
          </w:tcPr>
          <w:p w14:paraId="5201AB38" w14:textId="77777777" w:rsidR="00D01C42" w:rsidRPr="004C0AD4" w:rsidRDefault="00D01C42" w:rsidP="00803649">
            <w:pPr>
              <w:pStyle w:val="Tabletext"/>
              <w:keepNext/>
              <w:keepLines/>
              <w:jc w:val="center"/>
              <w:rPr>
                <w:lang w:val="en-US" w:eastAsia="ja-JP"/>
              </w:rPr>
            </w:pPr>
          </w:p>
        </w:tc>
      </w:tr>
      <w:tr w:rsidR="00D01C42" w:rsidRPr="004C0AD4" w14:paraId="07318F40" w14:textId="77777777" w:rsidTr="00250E2A">
        <w:trPr>
          <w:trHeight w:val="63"/>
          <w:jc w:val="center"/>
        </w:trPr>
        <w:tc>
          <w:tcPr>
            <w:tcW w:w="1999" w:type="dxa"/>
            <w:vMerge/>
          </w:tcPr>
          <w:p w14:paraId="4B62B332" w14:textId="77777777" w:rsidR="00D01C42" w:rsidRPr="004C0AD4" w:rsidRDefault="00D01C42" w:rsidP="00803649">
            <w:pPr>
              <w:pStyle w:val="Tabletext"/>
              <w:keepNext/>
              <w:keepLines/>
              <w:jc w:val="center"/>
              <w:rPr>
                <w:lang w:val="en-US" w:eastAsia="ja-JP"/>
              </w:rPr>
            </w:pPr>
          </w:p>
        </w:tc>
        <w:tc>
          <w:tcPr>
            <w:tcW w:w="2976" w:type="dxa"/>
            <w:shd w:val="clear" w:color="auto" w:fill="auto"/>
            <w:vAlign w:val="center"/>
          </w:tcPr>
          <w:p w14:paraId="24816526" w14:textId="77777777" w:rsidR="00D01C42" w:rsidRPr="004C0AD4" w:rsidRDefault="00D01C42" w:rsidP="00803649">
            <w:pPr>
              <w:pStyle w:val="Tabletext"/>
              <w:keepNext/>
              <w:keepLines/>
              <w:jc w:val="center"/>
              <w:rPr>
                <w:lang w:val="en-US" w:eastAsia="ja-JP"/>
              </w:rPr>
            </w:pPr>
            <w:r w:rsidRPr="004C0AD4">
              <w:rPr>
                <w:lang w:val="en-US" w:eastAsia="ja-JP"/>
              </w:rPr>
              <w:t>Maximum throughput</w:t>
            </w:r>
          </w:p>
        </w:tc>
        <w:tc>
          <w:tcPr>
            <w:tcW w:w="1276" w:type="dxa"/>
            <w:shd w:val="clear" w:color="auto" w:fill="auto"/>
            <w:vAlign w:val="center"/>
          </w:tcPr>
          <w:p w14:paraId="1312306F" w14:textId="77777777" w:rsidR="00D01C42" w:rsidRPr="004C0AD4" w:rsidRDefault="00D01C42" w:rsidP="00803649">
            <w:pPr>
              <w:pStyle w:val="Tabletext"/>
              <w:keepNext/>
              <w:keepLines/>
              <w:jc w:val="center"/>
              <w:rPr>
                <w:lang w:val="en-US" w:eastAsia="ja-JP"/>
              </w:rPr>
            </w:pPr>
            <w:r w:rsidRPr="004C0AD4">
              <w:rPr>
                <w:lang w:val="en-US" w:eastAsia="ja-JP"/>
              </w:rPr>
              <w:t>100 Mbit/s</w:t>
            </w:r>
          </w:p>
        </w:tc>
        <w:tc>
          <w:tcPr>
            <w:tcW w:w="3132" w:type="dxa"/>
            <w:vAlign w:val="center"/>
          </w:tcPr>
          <w:p w14:paraId="3BD8CCB2" w14:textId="77777777" w:rsidR="00D01C42" w:rsidRPr="004C0AD4" w:rsidRDefault="00D01C42" w:rsidP="00803649">
            <w:pPr>
              <w:pStyle w:val="Tabletext"/>
              <w:keepNext/>
              <w:keepLines/>
              <w:jc w:val="center"/>
              <w:rPr>
                <w:lang w:val="en-US" w:eastAsia="ja-JP"/>
              </w:rPr>
            </w:pPr>
          </w:p>
        </w:tc>
      </w:tr>
      <w:tr w:rsidR="00D01C42" w:rsidRPr="004C0AD4" w14:paraId="5CEA8EF6" w14:textId="77777777" w:rsidTr="00250E2A">
        <w:trPr>
          <w:trHeight w:val="63"/>
          <w:jc w:val="center"/>
        </w:trPr>
        <w:tc>
          <w:tcPr>
            <w:tcW w:w="1999" w:type="dxa"/>
            <w:vMerge w:val="restart"/>
          </w:tcPr>
          <w:p w14:paraId="135141C6" w14:textId="77777777" w:rsidR="00D01C42" w:rsidRPr="004C0AD4" w:rsidRDefault="00D01C42" w:rsidP="00803649">
            <w:pPr>
              <w:pStyle w:val="Tabletext"/>
              <w:keepNext/>
              <w:keepLines/>
              <w:jc w:val="center"/>
              <w:rPr>
                <w:lang w:val="en-US" w:eastAsia="ja-JP"/>
              </w:rPr>
            </w:pPr>
            <w:r w:rsidRPr="004C0AD4">
              <w:rPr>
                <w:lang w:val="en-US" w:eastAsia="ja-JP"/>
              </w:rPr>
              <w:t>Train station</w:t>
            </w:r>
          </w:p>
          <w:p w14:paraId="2F551343" w14:textId="77777777" w:rsidR="00D01C42" w:rsidRPr="004C0AD4" w:rsidRDefault="00D01C42" w:rsidP="00803649">
            <w:pPr>
              <w:pStyle w:val="Tabletext"/>
              <w:keepNext/>
              <w:keepLines/>
              <w:jc w:val="center"/>
              <w:rPr>
                <w:lang w:val="en-US" w:eastAsia="ja-JP"/>
              </w:rPr>
            </w:pPr>
            <w:r w:rsidRPr="004C0AD4">
              <w:rPr>
                <w:lang w:val="en-US" w:eastAsia="ja-JP"/>
              </w:rPr>
              <w:t>(transmitting side)</w:t>
            </w:r>
          </w:p>
        </w:tc>
        <w:tc>
          <w:tcPr>
            <w:tcW w:w="2976" w:type="dxa"/>
            <w:shd w:val="clear" w:color="auto" w:fill="auto"/>
            <w:vAlign w:val="center"/>
          </w:tcPr>
          <w:p w14:paraId="6DD0AC02" w14:textId="77777777" w:rsidR="00D01C42" w:rsidRPr="004C0AD4" w:rsidRDefault="00D01C42" w:rsidP="00803649">
            <w:pPr>
              <w:pStyle w:val="Tabletext"/>
              <w:keepNext/>
              <w:keepLines/>
              <w:jc w:val="center"/>
              <w:rPr>
                <w:lang w:val="en-US" w:eastAsia="ja-JP"/>
              </w:rPr>
            </w:pPr>
            <w:r w:rsidRPr="004C0AD4">
              <w:rPr>
                <w:lang w:val="en-US" w:eastAsia="ja-JP"/>
              </w:rPr>
              <w:t>On-board transmitter power</w:t>
            </w:r>
          </w:p>
        </w:tc>
        <w:tc>
          <w:tcPr>
            <w:tcW w:w="1276" w:type="dxa"/>
            <w:shd w:val="clear" w:color="auto" w:fill="auto"/>
            <w:vAlign w:val="center"/>
          </w:tcPr>
          <w:p w14:paraId="7963AB2E" w14:textId="77777777" w:rsidR="00D01C42" w:rsidRPr="004C0AD4" w:rsidRDefault="00D01C42" w:rsidP="00803649">
            <w:pPr>
              <w:pStyle w:val="Tabletext"/>
              <w:keepNext/>
              <w:keepLines/>
              <w:jc w:val="center"/>
              <w:rPr>
                <w:lang w:val="en-US" w:eastAsia="ja-JP"/>
              </w:rPr>
            </w:pPr>
            <w:r w:rsidRPr="004C0AD4">
              <w:rPr>
                <w:lang w:val="en-US" w:eastAsia="ja-JP"/>
              </w:rPr>
              <w:t>10 dBm</w:t>
            </w:r>
          </w:p>
        </w:tc>
        <w:tc>
          <w:tcPr>
            <w:tcW w:w="3132" w:type="dxa"/>
            <w:vAlign w:val="center"/>
          </w:tcPr>
          <w:p w14:paraId="7FAAF79F" w14:textId="77777777" w:rsidR="00D01C42" w:rsidRPr="004C0AD4" w:rsidRDefault="00D01C42" w:rsidP="00803649">
            <w:pPr>
              <w:pStyle w:val="Tabletext"/>
              <w:keepNext/>
              <w:keepLines/>
              <w:jc w:val="center"/>
              <w:rPr>
                <w:lang w:val="en-US" w:eastAsia="ja-JP"/>
              </w:rPr>
            </w:pPr>
            <w:r w:rsidRPr="004C0AD4">
              <w:rPr>
                <w:lang w:val="en-US" w:eastAsia="ja-JP"/>
              </w:rPr>
              <w:t>10 mW</w:t>
            </w:r>
          </w:p>
        </w:tc>
      </w:tr>
      <w:tr w:rsidR="00D01C42" w:rsidRPr="004C0AD4" w14:paraId="23E35B2A" w14:textId="77777777" w:rsidTr="00250E2A">
        <w:trPr>
          <w:trHeight w:val="316"/>
          <w:jc w:val="center"/>
        </w:trPr>
        <w:tc>
          <w:tcPr>
            <w:tcW w:w="1999" w:type="dxa"/>
            <w:vMerge/>
          </w:tcPr>
          <w:p w14:paraId="2D7B6B7B" w14:textId="77777777" w:rsidR="00D01C42" w:rsidRPr="004C0AD4" w:rsidRDefault="00D01C42" w:rsidP="00803649">
            <w:pPr>
              <w:pStyle w:val="Tabletext"/>
              <w:keepNext/>
              <w:keepLines/>
              <w:jc w:val="center"/>
              <w:rPr>
                <w:lang w:val="en-US" w:eastAsia="ja-JP"/>
              </w:rPr>
            </w:pPr>
          </w:p>
        </w:tc>
        <w:tc>
          <w:tcPr>
            <w:tcW w:w="2976" w:type="dxa"/>
            <w:shd w:val="clear" w:color="auto" w:fill="auto"/>
            <w:vAlign w:val="center"/>
          </w:tcPr>
          <w:p w14:paraId="72D707AD" w14:textId="77777777" w:rsidR="00D01C42" w:rsidRPr="004C0AD4" w:rsidRDefault="00D01C42" w:rsidP="00803649">
            <w:pPr>
              <w:pStyle w:val="Tabletext"/>
              <w:keepNext/>
              <w:keepLines/>
              <w:jc w:val="center"/>
              <w:rPr>
                <w:lang w:val="en-US" w:eastAsia="ja-JP"/>
              </w:rPr>
            </w:pPr>
            <w:r w:rsidRPr="004C0AD4">
              <w:rPr>
                <w:lang w:val="en-US" w:eastAsia="ja-JP"/>
              </w:rPr>
              <w:t>Antenna gain</w:t>
            </w:r>
          </w:p>
        </w:tc>
        <w:tc>
          <w:tcPr>
            <w:tcW w:w="1276" w:type="dxa"/>
            <w:shd w:val="clear" w:color="auto" w:fill="auto"/>
            <w:vAlign w:val="center"/>
          </w:tcPr>
          <w:p w14:paraId="3E4E6851" w14:textId="77777777" w:rsidR="00D01C42" w:rsidRPr="004C0AD4" w:rsidRDefault="00D01C42" w:rsidP="00803649">
            <w:pPr>
              <w:pStyle w:val="Tabletext"/>
              <w:keepNext/>
              <w:keepLines/>
              <w:jc w:val="center"/>
              <w:rPr>
                <w:lang w:val="en-US" w:eastAsia="ja-JP"/>
              </w:rPr>
            </w:pPr>
            <w:r w:rsidRPr="004C0AD4">
              <w:rPr>
                <w:lang w:val="en-US" w:eastAsia="ja-JP"/>
              </w:rPr>
              <w:t>32 dBi</w:t>
            </w:r>
          </w:p>
        </w:tc>
        <w:tc>
          <w:tcPr>
            <w:tcW w:w="3132" w:type="dxa"/>
            <w:shd w:val="clear" w:color="auto" w:fill="auto"/>
            <w:vAlign w:val="center"/>
          </w:tcPr>
          <w:p w14:paraId="6104B7A0" w14:textId="77777777" w:rsidR="00D01C42" w:rsidRPr="004C0AD4" w:rsidRDefault="00D01C42" w:rsidP="00803649">
            <w:pPr>
              <w:pStyle w:val="Tabletext"/>
              <w:keepNext/>
              <w:keepLines/>
              <w:jc w:val="center"/>
              <w:rPr>
                <w:lang w:val="en-US" w:eastAsia="ja-JP"/>
              </w:rPr>
            </w:pPr>
            <w:r w:rsidRPr="004C0AD4">
              <w:rPr>
                <w:lang w:val="en-US" w:eastAsia="ja-JP"/>
              </w:rPr>
              <w:t>Cassegrain,</w:t>
            </w:r>
          </w:p>
          <w:p w14:paraId="0D056AEA" w14:textId="77777777" w:rsidR="00D01C42" w:rsidRPr="004C0AD4" w:rsidRDefault="00D01C42" w:rsidP="00803649">
            <w:pPr>
              <w:pStyle w:val="Tabletext"/>
              <w:keepNext/>
              <w:keepLines/>
              <w:jc w:val="center"/>
              <w:rPr>
                <w:lang w:val="en-US" w:eastAsia="ja-JP"/>
              </w:rPr>
            </w:pPr>
            <w:r w:rsidRPr="004C0AD4">
              <w:rPr>
                <w:lang w:val="en-US" w:eastAsia="ja-JP"/>
              </w:rPr>
              <w:t>1.0~1.5 degrees beam width</w:t>
            </w:r>
          </w:p>
        </w:tc>
      </w:tr>
      <w:tr w:rsidR="00D01C42" w:rsidRPr="004C0AD4" w14:paraId="753BA86D" w14:textId="77777777" w:rsidTr="00250E2A">
        <w:trPr>
          <w:trHeight w:val="365"/>
          <w:jc w:val="center"/>
        </w:trPr>
        <w:tc>
          <w:tcPr>
            <w:tcW w:w="1999" w:type="dxa"/>
          </w:tcPr>
          <w:p w14:paraId="642D3106" w14:textId="77777777" w:rsidR="00D01C42" w:rsidRPr="004C0AD4" w:rsidRDefault="00D01C42" w:rsidP="00803649">
            <w:pPr>
              <w:pStyle w:val="Tabletext"/>
              <w:keepNext/>
              <w:keepLines/>
              <w:jc w:val="center"/>
              <w:rPr>
                <w:lang w:val="en-US" w:eastAsia="ja-JP"/>
              </w:rPr>
            </w:pPr>
            <w:r w:rsidRPr="004C0AD4">
              <w:rPr>
                <w:lang w:val="en-US" w:eastAsia="ja-JP"/>
              </w:rPr>
              <w:t>Ground station</w:t>
            </w:r>
          </w:p>
          <w:p w14:paraId="34BE9A0F" w14:textId="77777777" w:rsidR="00D01C42" w:rsidRPr="004C0AD4" w:rsidRDefault="00D01C42" w:rsidP="00803649">
            <w:pPr>
              <w:pStyle w:val="Tabletext"/>
              <w:keepNext/>
              <w:keepLines/>
              <w:jc w:val="center"/>
              <w:rPr>
                <w:lang w:val="en-US" w:eastAsia="ja-JP"/>
              </w:rPr>
            </w:pPr>
            <w:r w:rsidRPr="004C0AD4">
              <w:rPr>
                <w:lang w:val="en-US" w:eastAsia="ja-JP"/>
              </w:rPr>
              <w:t>(receiving side)</w:t>
            </w:r>
          </w:p>
        </w:tc>
        <w:tc>
          <w:tcPr>
            <w:tcW w:w="2976" w:type="dxa"/>
            <w:shd w:val="clear" w:color="auto" w:fill="auto"/>
            <w:vAlign w:val="center"/>
          </w:tcPr>
          <w:p w14:paraId="0F28F3FD" w14:textId="77777777" w:rsidR="00D01C42" w:rsidRPr="004C0AD4" w:rsidRDefault="00D01C42" w:rsidP="00803649">
            <w:pPr>
              <w:pStyle w:val="Tabletext"/>
              <w:keepNext/>
              <w:keepLines/>
              <w:jc w:val="center"/>
              <w:rPr>
                <w:lang w:val="en-US" w:eastAsia="ja-JP"/>
              </w:rPr>
            </w:pPr>
            <w:r w:rsidRPr="004C0AD4">
              <w:rPr>
                <w:lang w:val="en-US" w:eastAsia="ja-JP"/>
              </w:rPr>
              <w:t>Antenna gain</w:t>
            </w:r>
          </w:p>
        </w:tc>
        <w:tc>
          <w:tcPr>
            <w:tcW w:w="1276" w:type="dxa"/>
            <w:shd w:val="clear" w:color="auto" w:fill="auto"/>
            <w:vAlign w:val="center"/>
          </w:tcPr>
          <w:p w14:paraId="3124EFC7" w14:textId="77777777" w:rsidR="00D01C42" w:rsidRPr="004C0AD4" w:rsidRDefault="00D01C42" w:rsidP="00803649">
            <w:pPr>
              <w:pStyle w:val="Tabletext"/>
              <w:keepNext/>
              <w:keepLines/>
              <w:jc w:val="center"/>
              <w:rPr>
                <w:lang w:val="en-US" w:eastAsia="ja-JP"/>
              </w:rPr>
            </w:pPr>
            <w:r w:rsidRPr="004C0AD4">
              <w:rPr>
                <w:lang w:val="en-US" w:eastAsia="ja-JP"/>
              </w:rPr>
              <w:t>32 dBi</w:t>
            </w:r>
          </w:p>
        </w:tc>
        <w:tc>
          <w:tcPr>
            <w:tcW w:w="3132" w:type="dxa"/>
            <w:vAlign w:val="center"/>
          </w:tcPr>
          <w:p w14:paraId="710F67FA" w14:textId="77777777" w:rsidR="00D01C42" w:rsidRPr="004C0AD4" w:rsidRDefault="00D01C42" w:rsidP="00803649">
            <w:pPr>
              <w:pStyle w:val="Tabletext"/>
              <w:keepNext/>
              <w:keepLines/>
              <w:jc w:val="center"/>
              <w:rPr>
                <w:lang w:val="en-US" w:eastAsia="ja-JP"/>
              </w:rPr>
            </w:pPr>
            <w:r w:rsidRPr="004C0AD4">
              <w:rPr>
                <w:lang w:val="en-US" w:eastAsia="ja-JP"/>
              </w:rPr>
              <w:t>Cassegrain,</w:t>
            </w:r>
          </w:p>
          <w:p w14:paraId="7714D4FB" w14:textId="77777777" w:rsidR="00D01C42" w:rsidRPr="004C0AD4" w:rsidRDefault="00D01C42" w:rsidP="00803649">
            <w:pPr>
              <w:pStyle w:val="Tabletext"/>
              <w:keepNext/>
              <w:keepLines/>
              <w:jc w:val="center"/>
              <w:rPr>
                <w:lang w:val="en-US" w:eastAsia="ja-JP"/>
              </w:rPr>
            </w:pPr>
            <w:r w:rsidRPr="004C0AD4">
              <w:rPr>
                <w:lang w:val="en-US" w:eastAsia="ja-JP"/>
              </w:rPr>
              <w:t>1.0~1.5 degrees beam width</w:t>
            </w:r>
          </w:p>
        </w:tc>
      </w:tr>
    </w:tbl>
    <w:p w14:paraId="0CB9588F" w14:textId="77777777" w:rsidR="00D01C42" w:rsidRPr="004C0AD4" w:rsidRDefault="00D01C42" w:rsidP="00250E2A">
      <w:pPr>
        <w:pStyle w:val="Tablefin"/>
        <w:rPr>
          <w:lang w:val="en-US"/>
        </w:rPr>
      </w:pPr>
    </w:p>
    <w:p w14:paraId="3D871C46" w14:textId="77777777" w:rsidR="00D01C42" w:rsidRPr="004C0AD4" w:rsidRDefault="00D01C42" w:rsidP="00250E2A">
      <w:pPr>
        <w:rPr>
          <w:lang w:val="en-US" w:eastAsia="ja-JP"/>
        </w:rPr>
      </w:pPr>
      <w:r w:rsidRPr="004C0AD4">
        <w:rPr>
          <w:lang w:val="en-US" w:eastAsia="ja-JP"/>
        </w:rPr>
        <w:t>The measurements in a tunnel scenario were carried out in Iiyama Tunnel of Hokuriku Shinkansen, Nagano, Japan, of which the sectional view is shown in Figure 10. The Tx (transmitter on a road</w:t>
      </w:r>
      <w:r w:rsidRPr="004C0AD4">
        <w:rPr>
          <w:lang w:val="en-US" w:eastAsia="ja-JP"/>
        </w:rPr>
        <w:noBreakHyphen/>
        <w:t xml:space="preserve">rail vehicle) moved at a velocity of 15 km/h on the </w:t>
      </w:r>
      <w:proofErr w:type="gramStart"/>
      <w:r w:rsidRPr="004C0AD4">
        <w:rPr>
          <w:lang w:val="en-US" w:eastAsia="ja-JP"/>
        </w:rPr>
        <w:t>rail, and</w:t>
      </w:r>
      <w:proofErr w:type="gramEnd"/>
      <w:r w:rsidRPr="004C0AD4">
        <w:rPr>
          <w:lang w:val="en-US" w:eastAsia="ja-JP"/>
        </w:rPr>
        <w:t xml:space="preserve"> received signal strength indicator (RSSI) and bit error ratio (BER) were measured at the Rx (receiver at a side of the rail). The distance between the Rx and the Tx was measured by Radio-Frequency Identification (RFID) tags uniformly located alongside the rail and pulse signals from an axle shaft of the vehicle per </w:t>
      </w:r>
      <w:proofErr w:type="gramStart"/>
      <w:r w:rsidRPr="004C0AD4">
        <w:rPr>
          <w:lang w:val="en-US" w:eastAsia="ja-JP"/>
        </w:rPr>
        <w:t>one wheel</w:t>
      </w:r>
      <w:proofErr w:type="gramEnd"/>
      <w:r w:rsidRPr="004C0AD4">
        <w:rPr>
          <w:lang w:val="en-US" w:eastAsia="ja-JP"/>
        </w:rPr>
        <w:t xml:space="preserve"> rotation. Two antennas at the BS were installed vertically. On the other hand, two antennas at the MS were set vertically or horizontally depending on the measurement case, where the former and the latter are hereafter referred to as "vertical case" (Fig. 11) and "horizontal case" (Fig. 12), respectively. The test parameters for the tunnel scenario </w:t>
      </w:r>
      <w:proofErr w:type="gramStart"/>
      <w:r w:rsidRPr="004C0AD4">
        <w:rPr>
          <w:lang w:val="en-US" w:eastAsia="ja-JP"/>
        </w:rPr>
        <w:t>was</w:t>
      </w:r>
      <w:proofErr w:type="gramEnd"/>
      <w:r w:rsidRPr="004C0AD4">
        <w:rPr>
          <w:lang w:val="en-US" w:eastAsia="ja-JP"/>
        </w:rPr>
        <w:t xml:space="preserve"> shown in Table 3. </w:t>
      </w:r>
    </w:p>
    <w:p w14:paraId="0354775C" w14:textId="77777777" w:rsidR="00D01C42" w:rsidRPr="004C0AD4" w:rsidRDefault="00D01C42" w:rsidP="00250E2A">
      <w:pPr>
        <w:pStyle w:val="FigureNo"/>
        <w:rPr>
          <w:lang w:val="en-US"/>
        </w:rPr>
      </w:pPr>
      <w:r w:rsidRPr="004C0AD4">
        <w:rPr>
          <w:lang w:val="en-US"/>
        </w:rPr>
        <w:t>Figure 10</w:t>
      </w:r>
    </w:p>
    <w:p w14:paraId="5A73B44D" w14:textId="77777777" w:rsidR="00D01C42" w:rsidRPr="004C0AD4" w:rsidRDefault="00D01C42" w:rsidP="00250E2A">
      <w:pPr>
        <w:pStyle w:val="Figuretitle"/>
        <w:rPr>
          <w:lang w:val="en-US"/>
        </w:rPr>
      </w:pPr>
      <w:r w:rsidRPr="004C0AD4">
        <w:rPr>
          <w:lang w:val="en-US"/>
        </w:rPr>
        <w:t>Sectional view of Iiyama tunnel</w:t>
      </w:r>
    </w:p>
    <w:p w14:paraId="23D8CA70" w14:textId="77777777" w:rsidR="00D01C42" w:rsidRPr="00803649" w:rsidRDefault="00D01C42" w:rsidP="00803649">
      <w:pPr>
        <w:pStyle w:val="Figure"/>
      </w:pPr>
      <w:r w:rsidRPr="00803649">
        <w:rPr>
          <w:noProof/>
          <w:lang w:val="en-US" w:eastAsia="zh-CN"/>
        </w:rPr>
        <w:drawing>
          <wp:inline distT="0" distB="0" distL="0" distR="0" wp14:anchorId="126AB27A" wp14:editId="224DB7C8">
            <wp:extent cx="3515148" cy="2579038"/>
            <wp:effectExtent l="0" t="0" r="9525" b="0"/>
            <wp:docPr id="265"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4767" cy="2630117"/>
                    </a:xfrm>
                    <a:prstGeom prst="rect">
                      <a:avLst/>
                    </a:prstGeom>
                    <a:noFill/>
                    <a:ln>
                      <a:noFill/>
                    </a:ln>
                  </pic:spPr>
                </pic:pic>
              </a:graphicData>
            </a:graphic>
          </wp:inline>
        </w:drawing>
      </w:r>
    </w:p>
    <w:p w14:paraId="4EDAFAB6" w14:textId="77777777" w:rsidR="00D01C42" w:rsidRPr="004C0AD4" w:rsidRDefault="00D01C42" w:rsidP="00250E2A">
      <w:pPr>
        <w:pStyle w:val="FigureNo"/>
        <w:rPr>
          <w:lang w:val="en-US"/>
        </w:rPr>
      </w:pPr>
      <w:r w:rsidRPr="004C0AD4">
        <w:rPr>
          <w:lang w:val="en-US"/>
        </w:rPr>
        <w:lastRenderedPageBreak/>
        <w:t>Figure 11</w:t>
      </w:r>
    </w:p>
    <w:p w14:paraId="41D0F1A8" w14:textId="77777777" w:rsidR="00D01C42" w:rsidRPr="004C0AD4" w:rsidRDefault="00D01C42" w:rsidP="00250E2A">
      <w:pPr>
        <w:pStyle w:val="Figuretitle"/>
        <w:rPr>
          <w:lang w:val="en-US"/>
        </w:rPr>
      </w:pPr>
      <w:r w:rsidRPr="004C0AD4">
        <w:rPr>
          <w:lang w:val="en-US"/>
        </w:rPr>
        <w:t>Antenna setup in tunnel scenario (vertical case)</w:t>
      </w:r>
    </w:p>
    <w:p w14:paraId="07D39632" w14:textId="77777777" w:rsidR="00D01C42" w:rsidRPr="004C0AD4" w:rsidRDefault="00D01C42" w:rsidP="00250E2A">
      <w:pPr>
        <w:pStyle w:val="Figure"/>
        <w:rPr>
          <w:lang w:val="en-US"/>
        </w:rPr>
      </w:pPr>
      <w:r w:rsidRPr="004C0AD4">
        <w:rPr>
          <w:noProof/>
          <w:lang w:val="en-US" w:eastAsia="zh-CN"/>
        </w:rPr>
        <w:drawing>
          <wp:inline distT="0" distB="0" distL="0" distR="0" wp14:anchorId="1A9035BF" wp14:editId="296A9BCE">
            <wp:extent cx="4174836" cy="2038893"/>
            <wp:effectExtent l="0" t="0" r="0" b="0"/>
            <wp:docPr id="26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00086" cy="2051224"/>
                    </a:xfrm>
                    <a:prstGeom prst="rect">
                      <a:avLst/>
                    </a:prstGeom>
                    <a:noFill/>
                    <a:ln>
                      <a:noFill/>
                    </a:ln>
                  </pic:spPr>
                </pic:pic>
              </a:graphicData>
            </a:graphic>
          </wp:inline>
        </w:drawing>
      </w:r>
    </w:p>
    <w:p w14:paraId="5B35BFAC" w14:textId="77777777" w:rsidR="00D01C42" w:rsidRPr="004C0AD4" w:rsidRDefault="00D01C42" w:rsidP="00250E2A">
      <w:pPr>
        <w:pStyle w:val="FigureNo"/>
        <w:rPr>
          <w:lang w:val="en-US"/>
        </w:rPr>
      </w:pPr>
      <w:r w:rsidRPr="004C0AD4">
        <w:rPr>
          <w:lang w:val="en-US"/>
        </w:rPr>
        <w:t>Figure 12</w:t>
      </w:r>
    </w:p>
    <w:p w14:paraId="38071C93" w14:textId="77777777" w:rsidR="00D01C42" w:rsidRPr="004C0AD4" w:rsidRDefault="00D01C42" w:rsidP="00250E2A">
      <w:pPr>
        <w:pStyle w:val="Figuretitle"/>
        <w:rPr>
          <w:lang w:val="en-US"/>
        </w:rPr>
      </w:pPr>
      <w:r w:rsidRPr="004C0AD4">
        <w:rPr>
          <w:lang w:val="en-US"/>
        </w:rPr>
        <w:t>Antenna setup in tunnel scenario (horizontal case)</w:t>
      </w:r>
    </w:p>
    <w:p w14:paraId="03E00D3F" w14:textId="77777777" w:rsidR="00D01C42" w:rsidRPr="004C0AD4" w:rsidRDefault="00D01C42" w:rsidP="00250E2A">
      <w:pPr>
        <w:pStyle w:val="Figure"/>
        <w:rPr>
          <w:rFonts w:eastAsia="Malgun Gothic"/>
          <w:lang w:val="en-US" w:eastAsia="ko-KR"/>
        </w:rPr>
      </w:pPr>
      <w:r w:rsidRPr="004C0AD4">
        <w:rPr>
          <w:noProof/>
          <w:lang w:val="en-US" w:eastAsia="zh-CN"/>
        </w:rPr>
        <w:drawing>
          <wp:inline distT="0" distB="0" distL="0" distR="0" wp14:anchorId="79E8093F" wp14:editId="55B7A6CD">
            <wp:extent cx="4110182" cy="2019567"/>
            <wp:effectExtent l="0" t="0" r="0" b="0"/>
            <wp:docPr id="26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22006" cy="2025377"/>
                    </a:xfrm>
                    <a:prstGeom prst="rect">
                      <a:avLst/>
                    </a:prstGeom>
                    <a:noFill/>
                    <a:ln>
                      <a:noFill/>
                    </a:ln>
                  </pic:spPr>
                </pic:pic>
              </a:graphicData>
            </a:graphic>
          </wp:inline>
        </w:drawing>
      </w:r>
    </w:p>
    <w:p w14:paraId="4568D532" w14:textId="77777777" w:rsidR="00D01C42" w:rsidRPr="004C0AD4" w:rsidRDefault="00D01C42" w:rsidP="00250E2A">
      <w:pPr>
        <w:pStyle w:val="TableNo"/>
        <w:rPr>
          <w:lang w:val="en-US" w:eastAsia="ko-KR"/>
        </w:rPr>
      </w:pPr>
      <w:r w:rsidRPr="004C0AD4">
        <w:rPr>
          <w:lang w:val="en-US" w:eastAsia="ko-KR"/>
        </w:rPr>
        <w:t>Table 3</w:t>
      </w:r>
    </w:p>
    <w:p w14:paraId="61C7B88D" w14:textId="77777777" w:rsidR="00D01C42" w:rsidRPr="004C0AD4" w:rsidRDefault="00D01C42" w:rsidP="00250E2A">
      <w:pPr>
        <w:pStyle w:val="Tabletitle"/>
        <w:rPr>
          <w:lang w:val="en-US" w:eastAsia="ko-KR"/>
        </w:rPr>
      </w:pPr>
      <w:r w:rsidRPr="004C0AD4">
        <w:rPr>
          <w:lang w:val="en-US" w:eastAsia="ko-KR"/>
        </w:rPr>
        <w:t>Test parameters (tunnel scenario)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4"/>
        <w:gridCol w:w="3074"/>
      </w:tblGrid>
      <w:tr w:rsidR="00D01C42" w:rsidRPr="004C0AD4" w14:paraId="3BA5BF67" w14:textId="77777777" w:rsidTr="00250E2A">
        <w:trPr>
          <w:trHeight w:val="63"/>
          <w:jc w:val="center"/>
        </w:trPr>
        <w:tc>
          <w:tcPr>
            <w:tcW w:w="2294" w:type="dxa"/>
            <w:shd w:val="clear" w:color="auto" w:fill="auto"/>
            <w:vAlign w:val="center"/>
          </w:tcPr>
          <w:p w14:paraId="45FFEDD0" w14:textId="77777777" w:rsidR="00D01C42" w:rsidRPr="004C0AD4" w:rsidRDefault="00D01C42" w:rsidP="00250E2A">
            <w:pPr>
              <w:pStyle w:val="Tablehead0"/>
              <w:rPr>
                <w:lang w:val="en-US" w:eastAsia="ja-JP"/>
              </w:rPr>
            </w:pPr>
            <w:r w:rsidRPr="004C0AD4">
              <w:rPr>
                <w:lang w:val="en-US" w:eastAsia="ja-JP"/>
              </w:rPr>
              <w:t>Parameter</w:t>
            </w:r>
          </w:p>
        </w:tc>
        <w:tc>
          <w:tcPr>
            <w:tcW w:w="3074" w:type="dxa"/>
            <w:shd w:val="clear" w:color="auto" w:fill="auto"/>
            <w:vAlign w:val="center"/>
          </w:tcPr>
          <w:p w14:paraId="06531052" w14:textId="77777777" w:rsidR="00D01C42" w:rsidRPr="004C0AD4" w:rsidRDefault="00D01C42" w:rsidP="00250E2A">
            <w:pPr>
              <w:pStyle w:val="Tablehead0"/>
              <w:rPr>
                <w:lang w:val="en-US" w:eastAsia="ja-JP"/>
              </w:rPr>
            </w:pPr>
            <w:r w:rsidRPr="004C0AD4">
              <w:rPr>
                <w:lang w:val="en-US" w:eastAsia="ja-JP"/>
              </w:rPr>
              <w:t>Value</w:t>
            </w:r>
          </w:p>
        </w:tc>
      </w:tr>
      <w:tr w:rsidR="00D01C42" w:rsidRPr="004C0AD4" w14:paraId="05AD686C" w14:textId="77777777" w:rsidTr="00250E2A">
        <w:trPr>
          <w:jc w:val="center"/>
        </w:trPr>
        <w:tc>
          <w:tcPr>
            <w:tcW w:w="2294" w:type="dxa"/>
            <w:shd w:val="clear" w:color="auto" w:fill="auto"/>
            <w:vAlign w:val="center"/>
          </w:tcPr>
          <w:p w14:paraId="60ACB34C" w14:textId="77777777" w:rsidR="00D01C42" w:rsidRPr="004C0AD4" w:rsidRDefault="00D01C42" w:rsidP="00250E2A">
            <w:pPr>
              <w:pStyle w:val="Tabletext"/>
              <w:jc w:val="center"/>
              <w:rPr>
                <w:lang w:val="en-US" w:eastAsia="ja-JP"/>
              </w:rPr>
            </w:pPr>
            <w:r w:rsidRPr="004C0AD4">
              <w:rPr>
                <w:lang w:val="en-US" w:eastAsia="ja-JP"/>
              </w:rPr>
              <w:t>Carrier frequency</w:t>
            </w:r>
          </w:p>
        </w:tc>
        <w:tc>
          <w:tcPr>
            <w:tcW w:w="3074" w:type="dxa"/>
            <w:shd w:val="clear" w:color="auto" w:fill="auto"/>
            <w:vAlign w:val="center"/>
          </w:tcPr>
          <w:p w14:paraId="5C67657E" w14:textId="77777777" w:rsidR="00D01C42" w:rsidRPr="004C0AD4" w:rsidRDefault="00D01C42" w:rsidP="00250E2A">
            <w:pPr>
              <w:pStyle w:val="Tabletext"/>
              <w:jc w:val="center"/>
              <w:rPr>
                <w:lang w:val="en-US" w:eastAsia="ja-JP"/>
              </w:rPr>
            </w:pPr>
            <w:r w:rsidRPr="004C0AD4">
              <w:rPr>
                <w:lang w:val="en-US" w:eastAsia="ja-JP"/>
              </w:rPr>
              <w:t>46.8 GHz</w:t>
            </w:r>
          </w:p>
        </w:tc>
      </w:tr>
      <w:tr w:rsidR="00D01C42" w:rsidRPr="004C0AD4" w14:paraId="18207750" w14:textId="77777777" w:rsidTr="00250E2A">
        <w:trPr>
          <w:jc w:val="center"/>
        </w:trPr>
        <w:tc>
          <w:tcPr>
            <w:tcW w:w="2294" w:type="dxa"/>
            <w:shd w:val="clear" w:color="auto" w:fill="auto"/>
            <w:vAlign w:val="center"/>
          </w:tcPr>
          <w:p w14:paraId="688B9BF2" w14:textId="77777777" w:rsidR="00D01C42" w:rsidRPr="004C0AD4" w:rsidRDefault="00D01C42" w:rsidP="00250E2A">
            <w:pPr>
              <w:pStyle w:val="Tabletext"/>
              <w:jc w:val="center"/>
              <w:rPr>
                <w:lang w:val="en-US" w:eastAsia="ja-JP"/>
              </w:rPr>
            </w:pPr>
            <w:r w:rsidRPr="004C0AD4">
              <w:rPr>
                <w:lang w:val="en-US" w:eastAsia="ja-JP"/>
              </w:rPr>
              <w:t>Number of antennas</w:t>
            </w:r>
          </w:p>
        </w:tc>
        <w:tc>
          <w:tcPr>
            <w:tcW w:w="3074" w:type="dxa"/>
            <w:shd w:val="clear" w:color="auto" w:fill="auto"/>
            <w:vAlign w:val="center"/>
          </w:tcPr>
          <w:p w14:paraId="4EEA9344" w14:textId="77777777" w:rsidR="00D01C42" w:rsidRPr="004C0AD4" w:rsidRDefault="00D01C42" w:rsidP="00250E2A">
            <w:pPr>
              <w:pStyle w:val="Tabletext"/>
              <w:jc w:val="center"/>
              <w:rPr>
                <w:lang w:val="en-US" w:eastAsia="ja-JP"/>
              </w:rPr>
            </w:pPr>
            <w:r w:rsidRPr="004C0AD4">
              <w:rPr>
                <w:lang w:val="en-US" w:eastAsia="ja-JP"/>
              </w:rPr>
              <w:t>Tx: 2, Rx: 2</w:t>
            </w:r>
          </w:p>
        </w:tc>
      </w:tr>
      <w:tr w:rsidR="00D01C42" w:rsidRPr="004C0AD4" w14:paraId="3F092AEE" w14:textId="77777777" w:rsidTr="00250E2A">
        <w:trPr>
          <w:jc w:val="center"/>
        </w:trPr>
        <w:tc>
          <w:tcPr>
            <w:tcW w:w="2294" w:type="dxa"/>
            <w:shd w:val="clear" w:color="auto" w:fill="auto"/>
            <w:vAlign w:val="center"/>
          </w:tcPr>
          <w:p w14:paraId="308E0936" w14:textId="77777777" w:rsidR="00D01C42" w:rsidRPr="004C0AD4" w:rsidRDefault="00D01C42" w:rsidP="00250E2A">
            <w:pPr>
              <w:pStyle w:val="Tabletext"/>
              <w:jc w:val="center"/>
              <w:rPr>
                <w:lang w:val="en-US" w:eastAsia="ja-JP"/>
              </w:rPr>
            </w:pPr>
            <w:r w:rsidRPr="004C0AD4">
              <w:rPr>
                <w:lang w:val="en-US" w:eastAsia="ja-JP"/>
              </w:rPr>
              <w:t>Moving range</w:t>
            </w:r>
          </w:p>
        </w:tc>
        <w:tc>
          <w:tcPr>
            <w:tcW w:w="3074" w:type="dxa"/>
            <w:shd w:val="clear" w:color="auto" w:fill="auto"/>
            <w:vAlign w:val="center"/>
          </w:tcPr>
          <w:p w14:paraId="54042B97" w14:textId="77777777" w:rsidR="00D01C42" w:rsidRPr="004C0AD4" w:rsidRDefault="00D01C42" w:rsidP="00250E2A">
            <w:pPr>
              <w:pStyle w:val="Tabletext"/>
              <w:jc w:val="center"/>
              <w:rPr>
                <w:lang w:val="en-US" w:eastAsia="ja-JP"/>
              </w:rPr>
            </w:pPr>
            <w:r w:rsidRPr="004C0AD4">
              <w:rPr>
                <w:lang w:val="en-US" w:eastAsia="ja-JP"/>
              </w:rPr>
              <w:t>3,500 m from Rx</w:t>
            </w:r>
          </w:p>
        </w:tc>
      </w:tr>
      <w:tr w:rsidR="00D01C42" w:rsidRPr="004C0AD4" w14:paraId="29B3DAB7" w14:textId="77777777" w:rsidTr="00250E2A">
        <w:trPr>
          <w:jc w:val="center"/>
        </w:trPr>
        <w:tc>
          <w:tcPr>
            <w:tcW w:w="2294" w:type="dxa"/>
            <w:shd w:val="clear" w:color="auto" w:fill="auto"/>
            <w:vAlign w:val="center"/>
          </w:tcPr>
          <w:p w14:paraId="5DC0B597" w14:textId="77777777" w:rsidR="00D01C42" w:rsidRPr="004C0AD4" w:rsidRDefault="00D01C42" w:rsidP="00250E2A">
            <w:pPr>
              <w:pStyle w:val="Tabletext"/>
              <w:jc w:val="center"/>
              <w:rPr>
                <w:lang w:val="en-US" w:eastAsia="ja-JP"/>
              </w:rPr>
            </w:pPr>
            <w:r w:rsidRPr="004C0AD4">
              <w:rPr>
                <w:lang w:val="en-US" w:eastAsia="ja-JP"/>
              </w:rPr>
              <w:t>Velocity</w:t>
            </w:r>
          </w:p>
        </w:tc>
        <w:tc>
          <w:tcPr>
            <w:tcW w:w="3074" w:type="dxa"/>
            <w:shd w:val="clear" w:color="auto" w:fill="auto"/>
            <w:vAlign w:val="center"/>
          </w:tcPr>
          <w:p w14:paraId="4503467C" w14:textId="77777777" w:rsidR="00D01C42" w:rsidRPr="004C0AD4" w:rsidRDefault="00D01C42" w:rsidP="00250E2A">
            <w:pPr>
              <w:pStyle w:val="Tabletext"/>
              <w:jc w:val="center"/>
              <w:rPr>
                <w:lang w:val="en-US" w:eastAsia="ja-JP"/>
              </w:rPr>
            </w:pPr>
            <w:r w:rsidRPr="004C0AD4">
              <w:rPr>
                <w:lang w:val="en-US" w:eastAsia="ja-JP"/>
              </w:rPr>
              <w:t>15 km/h</w:t>
            </w:r>
          </w:p>
        </w:tc>
      </w:tr>
      <w:tr w:rsidR="00D01C42" w:rsidRPr="004C0AD4" w14:paraId="7EB5CE26" w14:textId="77777777" w:rsidTr="00250E2A">
        <w:trPr>
          <w:jc w:val="center"/>
        </w:trPr>
        <w:tc>
          <w:tcPr>
            <w:tcW w:w="2294" w:type="dxa"/>
            <w:shd w:val="clear" w:color="auto" w:fill="auto"/>
            <w:vAlign w:val="center"/>
          </w:tcPr>
          <w:p w14:paraId="73DA65E2" w14:textId="77777777" w:rsidR="00D01C42" w:rsidRPr="004C0AD4" w:rsidRDefault="00D01C42" w:rsidP="00250E2A">
            <w:pPr>
              <w:pStyle w:val="Tabletext"/>
              <w:jc w:val="center"/>
              <w:rPr>
                <w:lang w:val="en-US" w:eastAsia="ja-JP"/>
              </w:rPr>
            </w:pPr>
            <w:r w:rsidRPr="004C0AD4">
              <w:rPr>
                <w:lang w:val="en-US" w:eastAsia="ja-JP"/>
              </w:rPr>
              <w:t>How to get Tx’s location</w:t>
            </w:r>
          </w:p>
        </w:tc>
        <w:tc>
          <w:tcPr>
            <w:tcW w:w="3074" w:type="dxa"/>
            <w:shd w:val="clear" w:color="auto" w:fill="auto"/>
            <w:vAlign w:val="center"/>
          </w:tcPr>
          <w:p w14:paraId="1C839347" w14:textId="77777777" w:rsidR="00D01C42" w:rsidRPr="004C0AD4" w:rsidRDefault="00D01C42" w:rsidP="00250E2A">
            <w:pPr>
              <w:pStyle w:val="Tabletext"/>
              <w:jc w:val="center"/>
              <w:rPr>
                <w:lang w:val="en-US" w:eastAsia="ja-JP"/>
              </w:rPr>
            </w:pPr>
            <w:r w:rsidRPr="004C0AD4">
              <w:rPr>
                <w:lang w:val="en-US" w:eastAsia="ja-JP"/>
              </w:rPr>
              <w:t>RFID and pulse signals from an axle shaft</w:t>
            </w:r>
          </w:p>
        </w:tc>
      </w:tr>
    </w:tbl>
    <w:p w14:paraId="1FB29353" w14:textId="77777777" w:rsidR="00803649" w:rsidRDefault="00803649" w:rsidP="00803649">
      <w:pPr>
        <w:pStyle w:val="Tablefin"/>
        <w:rPr>
          <w:lang w:val="en-US"/>
        </w:rPr>
      </w:pPr>
    </w:p>
    <w:p w14:paraId="20CA9306" w14:textId="77777777" w:rsidR="00D01C42" w:rsidRPr="004C0AD4" w:rsidRDefault="00D01C42" w:rsidP="00250E2A">
      <w:pPr>
        <w:pStyle w:val="Heading3"/>
        <w:spacing w:before="360"/>
        <w:rPr>
          <w:lang w:val="en-US"/>
        </w:rPr>
      </w:pPr>
      <w:r w:rsidRPr="004C0AD4">
        <w:rPr>
          <w:lang w:val="en-US"/>
        </w:rPr>
        <w:lastRenderedPageBreak/>
        <w:t>3.1.2</w:t>
      </w:r>
      <w:r w:rsidRPr="004C0AD4">
        <w:rPr>
          <w:lang w:val="en-US"/>
        </w:rPr>
        <w:tab/>
        <w:t>Measurement results</w:t>
      </w:r>
    </w:p>
    <w:p w14:paraId="167705AE" w14:textId="77777777" w:rsidR="00D01C42" w:rsidRPr="004C0AD4" w:rsidRDefault="00D01C42" w:rsidP="00C67507">
      <w:pPr>
        <w:keepNext/>
        <w:keepLines/>
        <w:rPr>
          <w:lang w:val="en-US" w:eastAsia="ja-JP"/>
        </w:rPr>
      </w:pPr>
      <w:r w:rsidRPr="004C0AD4">
        <w:rPr>
          <w:lang w:val="en-US" w:eastAsia="ja-JP"/>
        </w:rPr>
        <w:t>This subsection shows the results in the tunnel scenario.</w:t>
      </w:r>
    </w:p>
    <w:p w14:paraId="6F219609" w14:textId="77777777" w:rsidR="00D01C42" w:rsidRPr="004C0AD4" w:rsidRDefault="00D01C42" w:rsidP="00250E2A">
      <w:pPr>
        <w:pStyle w:val="Heading4"/>
        <w:rPr>
          <w:lang w:val="en-US"/>
        </w:rPr>
      </w:pPr>
      <w:r w:rsidRPr="004C0AD4">
        <w:rPr>
          <w:lang w:val="en-US"/>
        </w:rPr>
        <w:t>3.1.2.1</w:t>
      </w:r>
      <w:r w:rsidRPr="004C0AD4">
        <w:rPr>
          <w:lang w:val="en-US"/>
        </w:rPr>
        <w:tab/>
        <w:t>Performance of Diversity Effect</w:t>
      </w:r>
    </w:p>
    <w:p w14:paraId="7685CF74" w14:textId="77777777" w:rsidR="00D01C42" w:rsidRPr="004C0AD4" w:rsidRDefault="00D01C42" w:rsidP="00250E2A">
      <w:pPr>
        <w:rPr>
          <w:lang w:val="en-US" w:eastAsia="ja-JP"/>
        </w:rPr>
      </w:pPr>
      <w:r w:rsidRPr="004C0AD4">
        <w:rPr>
          <w:lang w:val="en-US" w:eastAsia="ja-JP"/>
        </w:rPr>
        <w:t xml:space="preserve">Figs. 13-16 show the results of RSSI and BER performance for the vertical case depending on the number of antennas; the performance without any diversity schemes (1 TX &amp; 1 RX) in Figure 13, that with transmit diversity (2 TX &amp; 1 RX) in Figure 14, that with receive diversity (1 TX &amp; 2 RX) in Figure 15, and that with both transmit diversity and receive diversity (2 TX &amp; 2 RX) in Figure 16, respectively. As a reference, the free-space propagation loss is also shown in each RSSI figure. Here, the Tx moved away from the Rx. </w:t>
      </w:r>
      <w:proofErr w:type="gramStart"/>
      <w:r w:rsidRPr="004C0AD4">
        <w:rPr>
          <w:lang w:val="en-US" w:eastAsia="ja-JP"/>
        </w:rPr>
        <w:t>It can be seen that in</w:t>
      </w:r>
      <w:proofErr w:type="gramEnd"/>
      <w:r w:rsidRPr="004C0AD4">
        <w:rPr>
          <w:lang w:val="en-US" w:eastAsia="ja-JP"/>
        </w:rPr>
        <w:t xml:space="preserve"> the tunnel scenario all RSSI performances are similar to or less than the free-space propagation loss within transmission distance of 3 500 m. Furthermore, it can also be seen that BER performance is drastically improved with </w:t>
      </w:r>
      <w:r w:rsidRPr="004C0AD4">
        <w:rPr>
          <w:lang w:val="en-US" w:eastAsia="ja-JP"/>
        </w:rPr>
        <w:br/>
        <w:t>an increase of the number of antennas, because of the alleviation of received power degradation by diversity effect.</w:t>
      </w:r>
    </w:p>
    <w:p w14:paraId="06747C78" w14:textId="77777777" w:rsidR="00D01C42" w:rsidRPr="004C0AD4" w:rsidRDefault="00D01C42" w:rsidP="00250E2A">
      <w:pPr>
        <w:pStyle w:val="FigureNo"/>
        <w:rPr>
          <w:lang w:val="en-US"/>
        </w:rPr>
      </w:pPr>
      <w:r w:rsidRPr="004C0AD4">
        <w:rPr>
          <w:lang w:val="en-US"/>
        </w:rPr>
        <w:t>Figure 13</w:t>
      </w:r>
    </w:p>
    <w:p w14:paraId="3DD7CDA7" w14:textId="77777777" w:rsidR="00D01C42" w:rsidRPr="004C0AD4" w:rsidRDefault="00D01C42" w:rsidP="00250E2A">
      <w:pPr>
        <w:pStyle w:val="Figuretitle"/>
        <w:rPr>
          <w:lang w:val="en-US" w:eastAsia="ko-KR"/>
        </w:rPr>
      </w:pPr>
      <w:r w:rsidRPr="004C0AD4">
        <w:rPr>
          <w:lang w:val="en-US"/>
        </w:rPr>
        <w:t>The RSSI and BER performance for the vertical case depending on</w:t>
      </w:r>
      <w:r w:rsidRPr="004C0AD4">
        <w:rPr>
          <w:lang w:val="en-US"/>
        </w:rPr>
        <w:br/>
        <w:t>the number of antennas in the tunnel scenario (Tx = 1, Rx =</w:t>
      </w:r>
      <w:r w:rsidRPr="004C0AD4">
        <w:rPr>
          <w:lang w:val="en-US" w:eastAsia="ko-KR"/>
        </w:rPr>
        <w:t xml:space="preserve"> 1)</w:t>
      </w:r>
    </w:p>
    <w:p w14:paraId="1AF95324" w14:textId="77777777" w:rsidR="00D01C42" w:rsidRPr="004C0AD4" w:rsidRDefault="00D01C42" w:rsidP="00250E2A">
      <w:pPr>
        <w:pStyle w:val="Figure"/>
        <w:rPr>
          <w:lang w:val="en-US" w:eastAsia="ja-JP"/>
        </w:rPr>
      </w:pPr>
      <w:r w:rsidRPr="004C0AD4">
        <w:rPr>
          <w:noProof/>
          <w:lang w:val="en-US" w:eastAsia="zh-CN"/>
        </w:rPr>
        <w:drawing>
          <wp:inline distT="0" distB="0" distL="0" distR="0" wp14:anchorId="0186FC7D" wp14:editId="3290FE1C">
            <wp:extent cx="4468495" cy="1657985"/>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8495" cy="1657985"/>
                    </a:xfrm>
                    <a:prstGeom prst="rect">
                      <a:avLst/>
                    </a:prstGeom>
                    <a:noFill/>
                    <a:ln>
                      <a:noFill/>
                    </a:ln>
                  </pic:spPr>
                </pic:pic>
              </a:graphicData>
            </a:graphic>
          </wp:inline>
        </w:drawing>
      </w:r>
      <w:r w:rsidRPr="004C0AD4">
        <w:rPr>
          <w:noProof/>
          <w:lang w:val="en-US" w:eastAsia="zh-CN"/>
        </w:rPr>
        <w:drawing>
          <wp:inline distT="0" distB="0" distL="0" distR="0" wp14:anchorId="7F714293" wp14:editId="3713F4E8">
            <wp:extent cx="4450715" cy="1572895"/>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0715" cy="1572895"/>
                    </a:xfrm>
                    <a:prstGeom prst="rect">
                      <a:avLst/>
                    </a:prstGeom>
                    <a:noFill/>
                    <a:ln>
                      <a:noFill/>
                    </a:ln>
                  </pic:spPr>
                </pic:pic>
              </a:graphicData>
            </a:graphic>
          </wp:inline>
        </w:drawing>
      </w:r>
    </w:p>
    <w:p w14:paraId="69F74CE4" w14:textId="77777777" w:rsidR="00D01C42" w:rsidRPr="004C0AD4" w:rsidRDefault="00D01C42" w:rsidP="00250E2A">
      <w:pPr>
        <w:pStyle w:val="FigureNo"/>
        <w:rPr>
          <w:lang w:val="en-US"/>
        </w:rPr>
      </w:pPr>
      <w:r w:rsidRPr="004C0AD4">
        <w:rPr>
          <w:lang w:val="en-US"/>
        </w:rPr>
        <w:lastRenderedPageBreak/>
        <w:t>Figure 14</w:t>
      </w:r>
    </w:p>
    <w:p w14:paraId="4F4DA53D" w14:textId="77777777" w:rsidR="00D01C42" w:rsidRPr="004C0AD4" w:rsidRDefault="00D01C42" w:rsidP="00250E2A">
      <w:pPr>
        <w:pStyle w:val="Figuretitle"/>
        <w:rPr>
          <w:lang w:val="en-US"/>
        </w:rPr>
      </w:pPr>
      <w:r w:rsidRPr="004C0AD4">
        <w:rPr>
          <w:lang w:val="en-US"/>
        </w:rPr>
        <w:t>The RSSI and BER performance for the vertical case depending on</w:t>
      </w:r>
      <w:r w:rsidRPr="004C0AD4">
        <w:rPr>
          <w:lang w:val="en-US"/>
        </w:rPr>
        <w:br/>
        <w:t>the number of antennas in the tunnel scenario (Tx = 2, Rx = 1).</w:t>
      </w:r>
    </w:p>
    <w:p w14:paraId="70C8E9E7" w14:textId="77777777" w:rsidR="00D01C42" w:rsidRPr="004C0AD4" w:rsidRDefault="00D01C42" w:rsidP="00250E2A">
      <w:pPr>
        <w:pStyle w:val="Figure"/>
        <w:rPr>
          <w:lang w:val="en-US" w:eastAsia="ja-JP"/>
        </w:rPr>
      </w:pPr>
      <w:r w:rsidRPr="004C0AD4">
        <w:rPr>
          <w:noProof/>
          <w:lang w:val="en-US" w:eastAsia="zh-CN"/>
        </w:rPr>
        <w:drawing>
          <wp:inline distT="0" distB="0" distL="0" distR="0" wp14:anchorId="13A72EF1" wp14:editId="0FC0920B">
            <wp:extent cx="4596765" cy="1706880"/>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6765" cy="1706880"/>
                    </a:xfrm>
                    <a:prstGeom prst="rect">
                      <a:avLst/>
                    </a:prstGeom>
                    <a:noFill/>
                    <a:ln>
                      <a:noFill/>
                    </a:ln>
                  </pic:spPr>
                </pic:pic>
              </a:graphicData>
            </a:graphic>
          </wp:inline>
        </w:drawing>
      </w:r>
      <w:r w:rsidRPr="004C0AD4">
        <w:rPr>
          <w:noProof/>
          <w:lang w:val="en-US" w:eastAsia="zh-CN"/>
        </w:rPr>
        <w:drawing>
          <wp:inline distT="0" distB="0" distL="0" distR="0" wp14:anchorId="69AF7634" wp14:editId="0B568A4D">
            <wp:extent cx="4681855" cy="165227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1855" cy="1652270"/>
                    </a:xfrm>
                    <a:prstGeom prst="rect">
                      <a:avLst/>
                    </a:prstGeom>
                    <a:noFill/>
                    <a:ln>
                      <a:noFill/>
                    </a:ln>
                  </pic:spPr>
                </pic:pic>
              </a:graphicData>
            </a:graphic>
          </wp:inline>
        </w:drawing>
      </w:r>
    </w:p>
    <w:p w14:paraId="66C22D77" w14:textId="77777777" w:rsidR="00D01C42" w:rsidRPr="004C0AD4" w:rsidRDefault="00D01C42" w:rsidP="00250E2A">
      <w:pPr>
        <w:pStyle w:val="FigureNo"/>
        <w:rPr>
          <w:lang w:val="en-US"/>
        </w:rPr>
      </w:pPr>
      <w:r w:rsidRPr="004C0AD4">
        <w:rPr>
          <w:lang w:val="en-US"/>
        </w:rPr>
        <w:t>FigURE 15</w:t>
      </w:r>
    </w:p>
    <w:p w14:paraId="42571375" w14:textId="77777777" w:rsidR="00D01C42" w:rsidRPr="004C0AD4" w:rsidRDefault="00D01C42" w:rsidP="00250E2A">
      <w:pPr>
        <w:pStyle w:val="Figuretitle"/>
        <w:spacing w:after="360"/>
        <w:rPr>
          <w:lang w:val="en-US"/>
        </w:rPr>
      </w:pPr>
      <w:r w:rsidRPr="004C0AD4">
        <w:rPr>
          <w:lang w:val="en-US"/>
        </w:rPr>
        <w:t>The RSSI and BER performance for the vertical case depending on</w:t>
      </w:r>
      <w:r w:rsidRPr="004C0AD4">
        <w:rPr>
          <w:lang w:val="en-US"/>
        </w:rPr>
        <w:br/>
        <w:t>the number of antennas in the tunnel scenario (Tx = 1, Rx = 2)</w:t>
      </w:r>
    </w:p>
    <w:p w14:paraId="2192588E" w14:textId="77777777" w:rsidR="00D01C42" w:rsidRPr="004C0AD4" w:rsidRDefault="00D01C42" w:rsidP="00250E2A">
      <w:pPr>
        <w:pStyle w:val="Figure"/>
        <w:rPr>
          <w:lang w:val="en-US" w:eastAsia="ja-JP"/>
        </w:rPr>
      </w:pPr>
      <w:r w:rsidRPr="004C0AD4">
        <w:rPr>
          <w:noProof/>
          <w:lang w:val="en-US" w:eastAsia="zh-CN"/>
        </w:rPr>
        <w:drawing>
          <wp:inline distT="0" distB="0" distL="0" distR="0" wp14:anchorId="1204648C" wp14:editId="4D9207A8">
            <wp:extent cx="4828540" cy="1792605"/>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8540" cy="1792605"/>
                    </a:xfrm>
                    <a:prstGeom prst="rect">
                      <a:avLst/>
                    </a:prstGeom>
                    <a:noFill/>
                    <a:ln>
                      <a:noFill/>
                    </a:ln>
                  </pic:spPr>
                </pic:pic>
              </a:graphicData>
            </a:graphic>
          </wp:inline>
        </w:drawing>
      </w:r>
      <w:r w:rsidRPr="004C0AD4">
        <w:rPr>
          <w:noProof/>
          <w:lang w:val="en-US" w:eastAsia="zh-CN"/>
        </w:rPr>
        <w:drawing>
          <wp:inline distT="0" distB="0" distL="0" distR="0" wp14:anchorId="763C85BB" wp14:editId="0AE33EA3">
            <wp:extent cx="4901565" cy="173164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1565" cy="1731645"/>
                    </a:xfrm>
                    <a:prstGeom prst="rect">
                      <a:avLst/>
                    </a:prstGeom>
                    <a:noFill/>
                    <a:ln>
                      <a:noFill/>
                    </a:ln>
                  </pic:spPr>
                </pic:pic>
              </a:graphicData>
            </a:graphic>
          </wp:inline>
        </w:drawing>
      </w:r>
    </w:p>
    <w:p w14:paraId="065C0C64" w14:textId="77777777" w:rsidR="00D01C42" w:rsidRPr="004C0AD4" w:rsidRDefault="00D01C42" w:rsidP="00250E2A">
      <w:pPr>
        <w:pStyle w:val="FigureNo"/>
        <w:rPr>
          <w:lang w:val="en-US"/>
        </w:rPr>
      </w:pPr>
      <w:r w:rsidRPr="004C0AD4">
        <w:rPr>
          <w:lang w:val="en-US"/>
        </w:rPr>
        <w:lastRenderedPageBreak/>
        <w:t>Figure 16</w:t>
      </w:r>
    </w:p>
    <w:p w14:paraId="145412C6" w14:textId="77777777" w:rsidR="00D01C42" w:rsidRPr="004C0AD4" w:rsidRDefault="00D01C42" w:rsidP="00250E2A">
      <w:pPr>
        <w:pStyle w:val="Figuretitle"/>
        <w:rPr>
          <w:lang w:val="en-US"/>
        </w:rPr>
      </w:pPr>
      <w:r w:rsidRPr="004C0AD4">
        <w:rPr>
          <w:lang w:val="en-US"/>
        </w:rPr>
        <w:t>The RSSI and BER performance for the vertical case depending on</w:t>
      </w:r>
      <w:r w:rsidRPr="004C0AD4">
        <w:rPr>
          <w:lang w:val="en-US"/>
        </w:rPr>
        <w:br/>
        <w:t>the number of antennas in the tunnel scenario (Tx = 2, Rx = 2)</w:t>
      </w:r>
    </w:p>
    <w:p w14:paraId="7861037A" w14:textId="77777777" w:rsidR="00D01C42" w:rsidRPr="004C0AD4" w:rsidRDefault="00D01C42" w:rsidP="00250E2A">
      <w:pPr>
        <w:pStyle w:val="Figure"/>
        <w:rPr>
          <w:lang w:val="en-US" w:eastAsia="ja-JP"/>
        </w:rPr>
      </w:pPr>
      <w:r w:rsidRPr="004C0AD4">
        <w:rPr>
          <w:rFonts w:eastAsia="Malgun Gothic"/>
          <w:noProof/>
          <w:lang w:val="en-US" w:eastAsia="zh-CN"/>
        </w:rPr>
        <w:drawing>
          <wp:inline distT="0" distB="0" distL="0" distR="0" wp14:anchorId="4AE6B5AD" wp14:editId="0FD48C1C">
            <wp:extent cx="4718685" cy="1755775"/>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8685" cy="1755775"/>
                    </a:xfrm>
                    <a:prstGeom prst="rect">
                      <a:avLst/>
                    </a:prstGeom>
                    <a:noFill/>
                    <a:ln>
                      <a:noFill/>
                    </a:ln>
                  </pic:spPr>
                </pic:pic>
              </a:graphicData>
            </a:graphic>
          </wp:inline>
        </w:drawing>
      </w:r>
      <w:r w:rsidRPr="004C0AD4">
        <w:rPr>
          <w:noProof/>
          <w:lang w:val="en-US" w:eastAsia="zh-CN"/>
        </w:rPr>
        <w:drawing>
          <wp:inline distT="0" distB="0" distL="0" distR="0" wp14:anchorId="680FD4FA" wp14:editId="426A6D9C">
            <wp:extent cx="4498975" cy="158496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8975" cy="1584960"/>
                    </a:xfrm>
                    <a:prstGeom prst="rect">
                      <a:avLst/>
                    </a:prstGeom>
                    <a:noFill/>
                    <a:ln>
                      <a:noFill/>
                    </a:ln>
                  </pic:spPr>
                </pic:pic>
              </a:graphicData>
            </a:graphic>
          </wp:inline>
        </w:drawing>
      </w:r>
    </w:p>
    <w:p w14:paraId="3CCF5F73" w14:textId="77777777" w:rsidR="00D01C42" w:rsidRPr="004C0AD4" w:rsidRDefault="00D01C42" w:rsidP="00250E2A">
      <w:pPr>
        <w:pStyle w:val="Heading4"/>
        <w:rPr>
          <w:lang w:val="en-US"/>
        </w:rPr>
      </w:pPr>
      <w:r w:rsidRPr="004C0AD4">
        <w:rPr>
          <w:lang w:val="en-US"/>
        </w:rPr>
        <w:t>3.1.2.2</w:t>
      </w:r>
      <w:r w:rsidRPr="004C0AD4">
        <w:rPr>
          <w:lang w:val="en-US"/>
        </w:rPr>
        <w:tab/>
        <w:t>Comparison between vertical and horizontal cases</w:t>
      </w:r>
    </w:p>
    <w:p w14:paraId="7A8D89A1" w14:textId="77777777" w:rsidR="00D01C42" w:rsidRPr="004C0AD4" w:rsidRDefault="00D01C42" w:rsidP="00250E2A">
      <w:pPr>
        <w:rPr>
          <w:lang w:val="en-US" w:eastAsia="ja-JP"/>
        </w:rPr>
      </w:pPr>
      <w:r w:rsidRPr="004C0AD4">
        <w:rPr>
          <w:lang w:val="en-US" w:eastAsia="ja-JP"/>
        </w:rPr>
        <w:t>The performance for the different installations of Tx antennas is evaluated. Here, the number of antennas at the Rx and the Tx is commonly set to 2. Figure 17 shows the RSSI and BER performance of the horizontal case (Fig. 12) while the performance of the vertical case is already shown in Figure 16. It can be noticed that the performance of both the cases are similar despite the difference in antenna configurations. This tendency irrespective of the antenna configuration may be due to rich multipath and a wave-guide phenomenon in the tunnel.</w:t>
      </w:r>
    </w:p>
    <w:p w14:paraId="22E5D0F0" w14:textId="77777777" w:rsidR="00D01C42" w:rsidRPr="004C0AD4" w:rsidRDefault="00D01C42" w:rsidP="00250E2A">
      <w:pPr>
        <w:pStyle w:val="FigureNo"/>
        <w:rPr>
          <w:lang w:val="en-US"/>
        </w:rPr>
      </w:pPr>
      <w:r w:rsidRPr="004C0AD4">
        <w:rPr>
          <w:lang w:val="en-US"/>
        </w:rPr>
        <w:lastRenderedPageBreak/>
        <w:t>Figure 17</w:t>
      </w:r>
    </w:p>
    <w:p w14:paraId="658D4CF2" w14:textId="77777777" w:rsidR="00D01C42" w:rsidRPr="004C0AD4" w:rsidRDefault="00D01C42" w:rsidP="00250E2A">
      <w:pPr>
        <w:pStyle w:val="Figuretitle"/>
        <w:rPr>
          <w:lang w:val="en-US"/>
        </w:rPr>
      </w:pPr>
      <w:r w:rsidRPr="004C0AD4">
        <w:rPr>
          <w:lang w:val="en-US"/>
        </w:rPr>
        <w:t>Measurement results (horizontal case) in the tunnel scenario</w:t>
      </w:r>
    </w:p>
    <w:p w14:paraId="78CDBDDF" w14:textId="77777777" w:rsidR="00D01C42" w:rsidRPr="00F15865" w:rsidRDefault="00D01C42" w:rsidP="00F15865">
      <w:pPr>
        <w:pStyle w:val="Figure"/>
      </w:pPr>
      <w:r w:rsidRPr="00F15865">
        <w:rPr>
          <w:noProof/>
          <w:lang w:val="en-US" w:eastAsia="zh-CN"/>
        </w:rPr>
        <w:drawing>
          <wp:inline distT="0" distB="0" distL="0" distR="0" wp14:anchorId="07FBDE01" wp14:editId="64808827">
            <wp:extent cx="4498975" cy="1640205"/>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8975" cy="1640205"/>
                    </a:xfrm>
                    <a:prstGeom prst="rect">
                      <a:avLst/>
                    </a:prstGeom>
                    <a:noFill/>
                    <a:ln>
                      <a:noFill/>
                    </a:ln>
                  </pic:spPr>
                </pic:pic>
              </a:graphicData>
            </a:graphic>
          </wp:inline>
        </w:drawing>
      </w:r>
      <w:r w:rsidRPr="00F15865">
        <w:rPr>
          <w:noProof/>
          <w:lang w:val="en-US" w:eastAsia="zh-CN"/>
        </w:rPr>
        <w:drawing>
          <wp:inline distT="0" distB="0" distL="0" distR="0" wp14:anchorId="31F43E6C" wp14:editId="020B918D">
            <wp:extent cx="4486910" cy="1633855"/>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6910" cy="1633855"/>
                    </a:xfrm>
                    <a:prstGeom prst="rect">
                      <a:avLst/>
                    </a:prstGeom>
                    <a:noFill/>
                    <a:ln>
                      <a:noFill/>
                    </a:ln>
                  </pic:spPr>
                </pic:pic>
              </a:graphicData>
            </a:graphic>
          </wp:inline>
        </w:drawing>
      </w:r>
    </w:p>
    <w:p w14:paraId="07FA0BAD" w14:textId="77777777" w:rsidR="00D01C42" w:rsidRPr="004C0AD4" w:rsidRDefault="00D01C42" w:rsidP="00250E2A">
      <w:pPr>
        <w:pStyle w:val="Heading2"/>
        <w:rPr>
          <w:lang w:val="en-US" w:eastAsia="ja-JP"/>
        </w:rPr>
      </w:pPr>
      <w:r w:rsidRPr="004C0AD4">
        <w:rPr>
          <w:lang w:val="en-US" w:eastAsia="ja-JP"/>
        </w:rPr>
        <w:t>3.2</w:t>
      </w:r>
      <w:r w:rsidRPr="004C0AD4">
        <w:rPr>
          <w:lang w:val="en-US" w:eastAsia="ja-JP"/>
        </w:rPr>
        <w:tab/>
        <w:t>Summary of measurement results</w:t>
      </w:r>
    </w:p>
    <w:p w14:paraId="1E9EA279" w14:textId="77777777" w:rsidR="00D01C42" w:rsidRPr="004C0AD4" w:rsidRDefault="00D01C42" w:rsidP="00250E2A">
      <w:pPr>
        <w:rPr>
          <w:lang w:val="en-US" w:eastAsia="ja-JP"/>
        </w:rPr>
      </w:pPr>
      <w:r w:rsidRPr="004C0AD4">
        <w:rPr>
          <w:lang w:val="en-US" w:eastAsia="ja-JP"/>
        </w:rPr>
        <w:t xml:space="preserve">These results present that it has been verified that the maximum throughput of 100 Mbit/s in almost all the measurement area of the tunnel can be achieved and been exploiting transmit and receive diversity effects. The transmit distance with keeping enough link quality was over 3 500 m distance from base station, which is longer than the distance in similar case in open area. This shows the millimetric wave propagation is suit for condition of tunnel. Moreover, the use of antenna diversity technique can mitigate the deep drop of received power from interference and/or multipath effects. </w:t>
      </w:r>
    </w:p>
    <w:p w14:paraId="46CBBF64" w14:textId="77777777" w:rsidR="00D01C42" w:rsidRPr="004C0AD4" w:rsidRDefault="00D01C42" w:rsidP="00250E2A">
      <w:pPr>
        <w:pStyle w:val="Heading1"/>
        <w:rPr>
          <w:lang w:val="en-US" w:eastAsia="ja-JP"/>
        </w:rPr>
      </w:pPr>
      <w:r w:rsidRPr="004C0AD4">
        <w:rPr>
          <w:lang w:val="en-US" w:eastAsia="ja-JP"/>
        </w:rPr>
        <w:t>4</w:t>
      </w:r>
      <w:r w:rsidRPr="004C0AD4">
        <w:rPr>
          <w:lang w:val="en-US" w:eastAsia="ja-JP"/>
        </w:rPr>
        <w:tab/>
        <w:t xml:space="preserve">High speed train </w:t>
      </w:r>
      <w:proofErr w:type="gramStart"/>
      <w:r w:rsidRPr="004C0AD4">
        <w:rPr>
          <w:lang w:val="en-US" w:eastAsia="ja-JP"/>
        </w:rPr>
        <w:t>scenario</w:t>
      </w:r>
      <w:proofErr w:type="gramEnd"/>
    </w:p>
    <w:p w14:paraId="117A4B74" w14:textId="77777777" w:rsidR="00D01C42" w:rsidRPr="004C0AD4" w:rsidRDefault="00D01C42" w:rsidP="00250E2A">
      <w:pPr>
        <w:rPr>
          <w:lang w:val="en-US" w:eastAsia="ja-JP"/>
        </w:rPr>
      </w:pPr>
      <w:r w:rsidRPr="004C0AD4">
        <w:rPr>
          <w:lang w:val="en-US" w:eastAsia="ja-JP"/>
        </w:rPr>
        <w:t xml:space="preserve">Transmittance scenario of </w:t>
      </w:r>
      <w:proofErr w:type="gramStart"/>
      <w:r w:rsidRPr="004C0AD4">
        <w:rPr>
          <w:lang w:val="en-US" w:eastAsia="ja-JP"/>
        </w:rPr>
        <w:t>high speed</w:t>
      </w:r>
      <w:proofErr w:type="gramEnd"/>
      <w:r w:rsidRPr="004C0AD4">
        <w:rPr>
          <w:lang w:val="en-US" w:eastAsia="ja-JP"/>
        </w:rPr>
        <w:t xml:space="preserve"> train over 300</w:t>
      </w:r>
      <w:r w:rsidR="00684518">
        <w:rPr>
          <w:lang w:val="en-US" w:eastAsia="ja-JP"/>
        </w:rPr>
        <w:t> </w:t>
      </w:r>
      <w:r w:rsidRPr="004C0AD4">
        <w:rPr>
          <w:lang w:val="en-US" w:eastAsia="ja-JP"/>
        </w:rPr>
        <w:t xml:space="preserve">km/h is different from cases of normal speed train such as regional and local trains, due to consideration of Doppler effects, etc. This section deals with the </w:t>
      </w:r>
      <w:proofErr w:type="gramStart"/>
      <w:r w:rsidRPr="004C0AD4">
        <w:rPr>
          <w:lang w:val="en-US" w:eastAsia="ja-JP"/>
        </w:rPr>
        <w:t>high speed</w:t>
      </w:r>
      <w:proofErr w:type="gramEnd"/>
      <w:r w:rsidRPr="004C0AD4">
        <w:rPr>
          <w:lang w:val="en-US" w:eastAsia="ja-JP"/>
        </w:rPr>
        <w:t xml:space="preserve"> train scenario and investigates its impact of railway communication system, e</w:t>
      </w:r>
      <w:r w:rsidR="009B7569">
        <w:rPr>
          <w:lang w:val="en-US" w:eastAsia="ja-JP"/>
        </w:rPr>
        <w:t>.</w:t>
      </w:r>
      <w:r w:rsidRPr="004C0AD4">
        <w:rPr>
          <w:lang w:val="en-US" w:eastAsia="ja-JP"/>
        </w:rPr>
        <w:t>g</w:t>
      </w:r>
      <w:r w:rsidR="009B7569">
        <w:rPr>
          <w:lang w:val="en-US" w:eastAsia="ja-JP"/>
        </w:rPr>
        <w:t>.</w:t>
      </w:r>
      <w:r w:rsidRPr="004C0AD4">
        <w:rPr>
          <w:lang w:val="en-US" w:eastAsia="ja-JP"/>
        </w:rPr>
        <w:t>: Doppler effects.</w:t>
      </w:r>
    </w:p>
    <w:p w14:paraId="1BAD58BD" w14:textId="77777777" w:rsidR="00D01C42" w:rsidRPr="004C0AD4" w:rsidRDefault="00D01C42" w:rsidP="00250E2A">
      <w:pPr>
        <w:pStyle w:val="Heading2"/>
        <w:rPr>
          <w:lang w:val="en-US"/>
        </w:rPr>
      </w:pPr>
      <w:r w:rsidRPr="004C0AD4">
        <w:rPr>
          <w:lang w:val="en-US"/>
        </w:rPr>
        <w:t>4.1</w:t>
      </w:r>
      <w:r w:rsidRPr="004C0AD4">
        <w:rPr>
          <w:lang w:val="en-US"/>
        </w:rPr>
        <w:tab/>
        <w:t>Descriptions of trial conditions</w:t>
      </w:r>
    </w:p>
    <w:p w14:paraId="64321BF5" w14:textId="77777777" w:rsidR="00D01C42" w:rsidRPr="004C0AD4" w:rsidRDefault="00D01C42" w:rsidP="00250E2A">
      <w:pPr>
        <w:rPr>
          <w:lang w:val="en-US" w:eastAsia="ja-JP"/>
        </w:rPr>
      </w:pPr>
      <w:r w:rsidRPr="004C0AD4">
        <w:rPr>
          <w:lang w:val="en-US" w:eastAsia="ja-JP"/>
        </w:rPr>
        <w:t>The trial was conducted in an open-site curve section (R = 4 000 m) of Tohoku-Shinkansen near Ninohe station in Japan, using a high-speed bullet train known as Shinkansen train</w:t>
      </w:r>
      <w:r w:rsidRPr="004C0AD4">
        <w:rPr>
          <w:rStyle w:val="FootnoteReference"/>
          <w:lang w:val="en-US" w:eastAsia="ja-JP"/>
        </w:rPr>
        <w:footnoteReference w:id="3"/>
      </w:r>
      <w:r w:rsidRPr="004C0AD4">
        <w:rPr>
          <w:lang w:val="en-US" w:eastAsia="ja-JP"/>
        </w:rPr>
        <w:t>. The train with receivers moved at a velocity of 320 km/h on the rail. The measurement conditions are shown in Table 4.</w:t>
      </w:r>
    </w:p>
    <w:p w14:paraId="716762EA" w14:textId="77777777" w:rsidR="00D01C42" w:rsidRPr="004C0AD4" w:rsidRDefault="00D01C42" w:rsidP="00250E2A">
      <w:pPr>
        <w:pStyle w:val="TableNo"/>
        <w:rPr>
          <w:lang w:val="en-US" w:eastAsia="ja-JP"/>
        </w:rPr>
      </w:pPr>
      <w:r w:rsidRPr="004C0AD4">
        <w:rPr>
          <w:lang w:val="en-US" w:eastAsia="ko-KR"/>
        </w:rPr>
        <w:lastRenderedPageBreak/>
        <w:t xml:space="preserve">TABLE </w:t>
      </w:r>
      <w:r w:rsidRPr="004C0AD4">
        <w:rPr>
          <w:lang w:val="en-US" w:eastAsia="ja-JP"/>
        </w:rPr>
        <w:t>4</w:t>
      </w:r>
    </w:p>
    <w:p w14:paraId="264A8DD7" w14:textId="77777777" w:rsidR="00D01C42" w:rsidRPr="004C0AD4" w:rsidRDefault="00D01C42" w:rsidP="00250E2A">
      <w:pPr>
        <w:pStyle w:val="Tabletitle"/>
        <w:rPr>
          <w:lang w:val="en-US" w:eastAsia="ko-KR"/>
        </w:rPr>
      </w:pPr>
      <w:r w:rsidRPr="004C0AD4">
        <w:rPr>
          <w:lang w:val="en-US" w:eastAsia="ko-KR"/>
        </w:rPr>
        <w:t>Measurement conditions (high speed train)</w:t>
      </w:r>
    </w:p>
    <w:tbl>
      <w:tblPr>
        <w:tblStyle w:val="TableGrid"/>
        <w:tblW w:w="0" w:type="auto"/>
        <w:tblInd w:w="1101" w:type="dxa"/>
        <w:tblLook w:val="04A0" w:firstRow="1" w:lastRow="0" w:firstColumn="1" w:lastColumn="0" w:noHBand="0" w:noVBand="1"/>
      </w:tblPr>
      <w:tblGrid>
        <w:gridCol w:w="3614"/>
        <w:gridCol w:w="3615"/>
      </w:tblGrid>
      <w:tr w:rsidR="00D01C42" w:rsidRPr="004C0AD4" w14:paraId="72525E0F" w14:textId="77777777" w:rsidTr="00250E2A">
        <w:tc>
          <w:tcPr>
            <w:tcW w:w="3614" w:type="dxa"/>
          </w:tcPr>
          <w:p w14:paraId="15303B10" w14:textId="77777777" w:rsidR="00D01C42" w:rsidRPr="004C0AD4" w:rsidRDefault="00D01C42" w:rsidP="00250E2A">
            <w:pPr>
              <w:pStyle w:val="Tablehead0"/>
              <w:rPr>
                <w:rFonts w:hint="eastAsia"/>
                <w:lang w:val="en-US" w:eastAsia="ja-JP"/>
              </w:rPr>
            </w:pPr>
            <w:r w:rsidRPr="004C0AD4">
              <w:rPr>
                <w:lang w:val="en-US" w:eastAsia="ja-JP"/>
              </w:rPr>
              <w:t>Parameter</w:t>
            </w:r>
          </w:p>
        </w:tc>
        <w:tc>
          <w:tcPr>
            <w:tcW w:w="3615" w:type="dxa"/>
          </w:tcPr>
          <w:p w14:paraId="76569300" w14:textId="77777777" w:rsidR="00D01C42" w:rsidRPr="004C0AD4" w:rsidRDefault="00D01C42" w:rsidP="00250E2A">
            <w:pPr>
              <w:pStyle w:val="Tablehead0"/>
              <w:rPr>
                <w:rFonts w:hint="eastAsia"/>
                <w:lang w:val="en-US" w:eastAsia="ja-JP"/>
              </w:rPr>
            </w:pPr>
            <w:r w:rsidRPr="004C0AD4">
              <w:rPr>
                <w:lang w:val="en-US" w:eastAsia="ja-JP"/>
              </w:rPr>
              <w:t>Value</w:t>
            </w:r>
          </w:p>
        </w:tc>
      </w:tr>
      <w:tr w:rsidR="00D01C42" w:rsidRPr="004C0AD4" w14:paraId="4E30F0A4" w14:textId="77777777" w:rsidTr="00250E2A">
        <w:tc>
          <w:tcPr>
            <w:tcW w:w="3614" w:type="dxa"/>
            <w:vAlign w:val="center"/>
          </w:tcPr>
          <w:p w14:paraId="5CEF576A" w14:textId="77777777" w:rsidR="00D01C42" w:rsidRPr="004C0AD4" w:rsidRDefault="00D01C42" w:rsidP="00250E2A">
            <w:pPr>
              <w:pStyle w:val="Tabletext"/>
              <w:jc w:val="center"/>
              <w:rPr>
                <w:lang w:val="en-US" w:eastAsia="ja-JP"/>
              </w:rPr>
            </w:pPr>
            <w:r w:rsidRPr="004C0AD4">
              <w:rPr>
                <w:lang w:val="en-US" w:eastAsia="ja-JP"/>
              </w:rPr>
              <w:t>Frequency</w:t>
            </w:r>
          </w:p>
        </w:tc>
        <w:tc>
          <w:tcPr>
            <w:tcW w:w="3615" w:type="dxa"/>
            <w:vAlign w:val="center"/>
          </w:tcPr>
          <w:p w14:paraId="64F961FC" w14:textId="77777777" w:rsidR="00D01C42" w:rsidRPr="004C0AD4" w:rsidRDefault="00D01C42" w:rsidP="00250E2A">
            <w:pPr>
              <w:pStyle w:val="Tabletext"/>
              <w:jc w:val="center"/>
              <w:rPr>
                <w:lang w:val="en-US" w:eastAsia="ja-JP"/>
              </w:rPr>
            </w:pPr>
            <w:r w:rsidRPr="004C0AD4">
              <w:rPr>
                <w:lang w:val="en-US" w:eastAsia="ja-JP"/>
              </w:rPr>
              <w:t>40 GHz Band</w:t>
            </w:r>
          </w:p>
        </w:tc>
      </w:tr>
      <w:tr w:rsidR="00D01C42" w:rsidRPr="004C0AD4" w14:paraId="148E4B1E" w14:textId="77777777" w:rsidTr="00250E2A">
        <w:tc>
          <w:tcPr>
            <w:tcW w:w="3614" w:type="dxa"/>
            <w:vAlign w:val="center"/>
          </w:tcPr>
          <w:p w14:paraId="468C933A" w14:textId="77777777" w:rsidR="00D01C42" w:rsidRPr="004C0AD4" w:rsidRDefault="00D01C42" w:rsidP="00250E2A">
            <w:pPr>
              <w:pStyle w:val="Tabletext"/>
              <w:jc w:val="center"/>
              <w:rPr>
                <w:lang w:val="en-US" w:eastAsia="ja-JP"/>
              </w:rPr>
            </w:pPr>
            <w:r w:rsidRPr="004C0AD4">
              <w:rPr>
                <w:lang w:val="en-US" w:eastAsia="ja-JP"/>
              </w:rPr>
              <w:t xml:space="preserve">Number of </w:t>
            </w:r>
            <w:proofErr w:type="gramStart"/>
            <w:r w:rsidRPr="004C0AD4">
              <w:rPr>
                <w:lang w:val="en-US" w:eastAsia="ja-JP"/>
              </w:rPr>
              <w:t>antenna</w:t>
            </w:r>
            <w:proofErr w:type="gramEnd"/>
          </w:p>
        </w:tc>
        <w:tc>
          <w:tcPr>
            <w:tcW w:w="3615" w:type="dxa"/>
            <w:vAlign w:val="center"/>
          </w:tcPr>
          <w:p w14:paraId="19F8F522" w14:textId="77777777" w:rsidR="00D01C42" w:rsidRPr="004C0AD4" w:rsidRDefault="00D01C42" w:rsidP="00250E2A">
            <w:pPr>
              <w:pStyle w:val="Tabletext"/>
              <w:jc w:val="center"/>
              <w:rPr>
                <w:lang w:val="en-US" w:eastAsia="ja-JP"/>
              </w:rPr>
            </w:pPr>
            <w:r w:rsidRPr="004C0AD4">
              <w:rPr>
                <w:lang w:val="en-US" w:eastAsia="ja-JP"/>
              </w:rPr>
              <w:t>Ground Station: 2(TX)</w:t>
            </w:r>
          </w:p>
          <w:p w14:paraId="7EE0E3C0" w14:textId="77777777" w:rsidR="00D01C42" w:rsidRPr="004C0AD4" w:rsidRDefault="00D01C42" w:rsidP="00250E2A">
            <w:pPr>
              <w:pStyle w:val="Tabletext"/>
              <w:jc w:val="center"/>
              <w:rPr>
                <w:lang w:val="en-US" w:eastAsia="ja-JP"/>
              </w:rPr>
            </w:pPr>
            <w:r w:rsidRPr="004C0AD4">
              <w:rPr>
                <w:lang w:val="en-US" w:eastAsia="ja-JP"/>
              </w:rPr>
              <w:t>Train Station: 2(RX)</w:t>
            </w:r>
          </w:p>
        </w:tc>
      </w:tr>
      <w:tr w:rsidR="00D01C42" w:rsidRPr="004C0AD4" w14:paraId="790642AF" w14:textId="77777777" w:rsidTr="00250E2A">
        <w:tc>
          <w:tcPr>
            <w:tcW w:w="3614" w:type="dxa"/>
            <w:vAlign w:val="center"/>
          </w:tcPr>
          <w:p w14:paraId="31E475DF" w14:textId="77777777" w:rsidR="00D01C42" w:rsidRPr="004C0AD4" w:rsidRDefault="00D01C42" w:rsidP="00250E2A">
            <w:pPr>
              <w:pStyle w:val="Tabletext"/>
              <w:jc w:val="center"/>
              <w:rPr>
                <w:lang w:val="en-US" w:eastAsia="ja-JP"/>
              </w:rPr>
            </w:pPr>
            <w:r w:rsidRPr="004C0AD4">
              <w:rPr>
                <w:lang w:val="en-US" w:eastAsia="ja-JP"/>
              </w:rPr>
              <w:t>Modulation scheme</w:t>
            </w:r>
          </w:p>
        </w:tc>
        <w:tc>
          <w:tcPr>
            <w:tcW w:w="3615" w:type="dxa"/>
            <w:vAlign w:val="center"/>
          </w:tcPr>
          <w:p w14:paraId="248AB9CA" w14:textId="77777777" w:rsidR="00D01C42" w:rsidRPr="004C0AD4" w:rsidRDefault="00D01C42" w:rsidP="00250E2A">
            <w:pPr>
              <w:pStyle w:val="Tabletext"/>
              <w:jc w:val="center"/>
              <w:rPr>
                <w:lang w:val="en-US" w:eastAsia="ja-JP"/>
              </w:rPr>
            </w:pPr>
            <w:r w:rsidRPr="004C0AD4">
              <w:rPr>
                <w:lang w:val="en-US" w:eastAsia="ja-JP"/>
              </w:rPr>
              <w:t>64QAM-OFDM</w:t>
            </w:r>
          </w:p>
        </w:tc>
      </w:tr>
      <w:tr w:rsidR="00D01C42" w:rsidRPr="004C0AD4" w14:paraId="38531945" w14:textId="77777777" w:rsidTr="00250E2A">
        <w:tc>
          <w:tcPr>
            <w:tcW w:w="3614" w:type="dxa"/>
            <w:vAlign w:val="center"/>
          </w:tcPr>
          <w:p w14:paraId="00393EA5" w14:textId="77777777" w:rsidR="00D01C42" w:rsidRPr="004C0AD4" w:rsidRDefault="00D01C42" w:rsidP="00250E2A">
            <w:pPr>
              <w:pStyle w:val="Tabletext"/>
              <w:jc w:val="center"/>
              <w:rPr>
                <w:lang w:val="en-US" w:eastAsia="ja-JP"/>
              </w:rPr>
            </w:pPr>
            <w:r w:rsidRPr="004C0AD4">
              <w:rPr>
                <w:lang w:val="en-US" w:eastAsia="ja-JP"/>
              </w:rPr>
              <w:t>Data transmission speed</w:t>
            </w:r>
          </w:p>
        </w:tc>
        <w:tc>
          <w:tcPr>
            <w:tcW w:w="3615" w:type="dxa"/>
            <w:vAlign w:val="center"/>
          </w:tcPr>
          <w:p w14:paraId="2F24F837" w14:textId="77777777" w:rsidR="00D01C42" w:rsidRPr="004C0AD4" w:rsidRDefault="00D01C42" w:rsidP="00250E2A">
            <w:pPr>
              <w:pStyle w:val="Tabletext"/>
              <w:jc w:val="center"/>
              <w:rPr>
                <w:lang w:val="en-US" w:eastAsia="ja-JP"/>
              </w:rPr>
            </w:pPr>
            <w:r w:rsidRPr="004C0AD4">
              <w:rPr>
                <w:lang w:val="en-US" w:eastAsia="ja-JP"/>
              </w:rPr>
              <w:t>100 Mbps</w:t>
            </w:r>
          </w:p>
        </w:tc>
      </w:tr>
      <w:tr w:rsidR="00D01C42" w:rsidRPr="004C0AD4" w14:paraId="035458AE" w14:textId="77777777" w:rsidTr="00250E2A">
        <w:tc>
          <w:tcPr>
            <w:tcW w:w="3614" w:type="dxa"/>
            <w:vAlign w:val="center"/>
          </w:tcPr>
          <w:p w14:paraId="66FD3246" w14:textId="77777777" w:rsidR="00D01C42" w:rsidRPr="004C0AD4" w:rsidRDefault="00D01C42" w:rsidP="00250E2A">
            <w:pPr>
              <w:pStyle w:val="Tabletext"/>
              <w:jc w:val="center"/>
              <w:rPr>
                <w:lang w:val="en-US" w:eastAsia="ja-JP"/>
              </w:rPr>
            </w:pPr>
            <w:r w:rsidRPr="004C0AD4">
              <w:rPr>
                <w:lang w:val="en-US" w:eastAsia="ja-JP"/>
              </w:rPr>
              <w:t>Transmitter power</w:t>
            </w:r>
          </w:p>
        </w:tc>
        <w:tc>
          <w:tcPr>
            <w:tcW w:w="3615" w:type="dxa"/>
            <w:vAlign w:val="center"/>
          </w:tcPr>
          <w:p w14:paraId="1A7E88D7" w14:textId="77777777" w:rsidR="00D01C42" w:rsidRPr="004C0AD4" w:rsidRDefault="00D01C42" w:rsidP="00250E2A">
            <w:pPr>
              <w:pStyle w:val="Tabletext"/>
              <w:jc w:val="center"/>
              <w:rPr>
                <w:lang w:val="en-US" w:eastAsia="ja-JP"/>
              </w:rPr>
            </w:pPr>
            <w:r w:rsidRPr="004C0AD4">
              <w:rPr>
                <w:lang w:val="en-US" w:eastAsia="ja-JP"/>
              </w:rPr>
              <w:t>10 mW</w:t>
            </w:r>
          </w:p>
        </w:tc>
      </w:tr>
      <w:tr w:rsidR="00D01C42" w:rsidRPr="004C0AD4" w14:paraId="0833AA4E" w14:textId="77777777" w:rsidTr="00250E2A">
        <w:tc>
          <w:tcPr>
            <w:tcW w:w="3614" w:type="dxa"/>
            <w:vAlign w:val="center"/>
          </w:tcPr>
          <w:p w14:paraId="55DAC401" w14:textId="77777777" w:rsidR="00D01C42" w:rsidRPr="004C0AD4" w:rsidRDefault="00D01C42" w:rsidP="00250E2A">
            <w:pPr>
              <w:pStyle w:val="Tabletext"/>
              <w:jc w:val="center"/>
              <w:rPr>
                <w:lang w:val="en-US" w:eastAsia="ja-JP"/>
              </w:rPr>
            </w:pPr>
            <w:r w:rsidRPr="004C0AD4">
              <w:rPr>
                <w:lang w:val="en-US" w:eastAsia="ja-JP"/>
              </w:rPr>
              <w:t>Antenna gain</w:t>
            </w:r>
          </w:p>
        </w:tc>
        <w:tc>
          <w:tcPr>
            <w:tcW w:w="3615" w:type="dxa"/>
            <w:vAlign w:val="center"/>
          </w:tcPr>
          <w:p w14:paraId="449E4E6E" w14:textId="77777777" w:rsidR="00D01C42" w:rsidRPr="004C0AD4" w:rsidRDefault="00D01C42" w:rsidP="00250E2A">
            <w:pPr>
              <w:pStyle w:val="Tabletext"/>
              <w:jc w:val="center"/>
              <w:rPr>
                <w:lang w:val="en-US" w:eastAsia="ja-JP"/>
              </w:rPr>
            </w:pPr>
            <w:r w:rsidRPr="004C0AD4">
              <w:rPr>
                <w:lang w:val="en-US" w:eastAsia="ja-JP"/>
              </w:rPr>
              <w:t>32 dBi</w:t>
            </w:r>
          </w:p>
        </w:tc>
      </w:tr>
      <w:tr w:rsidR="00D01C42" w:rsidRPr="004C0AD4" w14:paraId="51687A8C" w14:textId="77777777" w:rsidTr="00250E2A">
        <w:tc>
          <w:tcPr>
            <w:tcW w:w="3614" w:type="dxa"/>
            <w:vAlign w:val="center"/>
          </w:tcPr>
          <w:p w14:paraId="41192BBB" w14:textId="77777777" w:rsidR="00D01C42" w:rsidRPr="004C0AD4" w:rsidRDefault="00D01C42" w:rsidP="00250E2A">
            <w:pPr>
              <w:pStyle w:val="Tabletext"/>
              <w:jc w:val="center"/>
              <w:rPr>
                <w:lang w:val="en-US" w:eastAsia="ja-JP"/>
              </w:rPr>
            </w:pPr>
            <w:r w:rsidRPr="004C0AD4">
              <w:rPr>
                <w:lang w:val="en-US" w:eastAsia="ja-JP"/>
              </w:rPr>
              <w:t>Beam width</w:t>
            </w:r>
          </w:p>
        </w:tc>
        <w:tc>
          <w:tcPr>
            <w:tcW w:w="3615" w:type="dxa"/>
            <w:vAlign w:val="center"/>
          </w:tcPr>
          <w:p w14:paraId="7DAF8404" w14:textId="77777777" w:rsidR="00D01C42" w:rsidRPr="004C0AD4" w:rsidRDefault="00D01C42" w:rsidP="00250E2A">
            <w:pPr>
              <w:pStyle w:val="Tabletext"/>
              <w:jc w:val="center"/>
              <w:rPr>
                <w:lang w:val="en-US" w:eastAsia="ja-JP"/>
              </w:rPr>
            </w:pPr>
            <w:r w:rsidRPr="004C0AD4">
              <w:rPr>
                <w:lang w:val="en-US" w:eastAsia="ja-JP"/>
              </w:rPr>
              <w:t>±1.0</w:t>
            </w:r>
            <w:r w:rsidRPr="004C0AD4">
              <w:rPr>
                <w:lang w:val="en-US" w:eastAsia="ja-JP"/>
              </w:rPr>
              <w:t>～</w:t>
            </w:r>
            <w:r w:rsidRPr="004C0AD4">
              <w:rPr>
                <w:lang w:val="en-US" w:eastAsia="ja-JP"/>
              </w:rPr>
              <w:t>1.5 deg</w:t>
            </w:r>
          </w:p>
        </w:tc>
      </w:tr>
      <w:tr w:rsidR="00D01C42" w:rsidRPr="004C0AD4" w14:paraId="74575C2C" w14:textId="77777777" w:rsidTr="00250E2A">
        <w:tc>
          <w:tcPr>
            <w:tcW w:w="3614" w:type="dxa"/>
            <w:vAlign w:val="center"/>
          </w:tcPr>
          <w:p w14:paraId="303238AF" w14:textId="77777777" w:rsidR="00D01C42" w:rsidRPr="004C0AD4" w:rsidRDefault="00D01C42" w:rsidP="00250E2A">
            <w:pPr>
              <w:pStyle w:val="Tabletext"/>
              <w:jc w:val="center"/>
              <w:rPr>
                <w:lang w:val="en-US" w:eastAsia="ja-JP"/>
              </w:rPr>
            </w:pPr>
            <w:r w:rsidRPr="004C0AD4">
              <w:rPr>
                <w:lang w:val="en-US" w:eastAsia="ja-JP"/>
              </w:rPr>
              <w:t>Vehicle</w:t>
            </w:r>
          </w:p>
        </w:tc>
        <w:tc>
          <w:tcPr>
            <w:tcW w:w="3615" w:type="dxa"/>
            <w:vAlign w:val="center"/>
          </w:tcPr>
          <w:p w14:paraId="11B553AA" w14:textId="77777777" w:rsidR="00D01C42" w:rsidRPr="004C0AD4" w:rsidRDefault="00D01C42" w:rsidP="00250E2A">
            <w:pPr>
              <w:pStyle w:val="Tabletext"/>
              <w:jc w:val="center"/>
              <w:rPr>
                <w:lang w:val="en-US" w:eastAsia="ja-JP"/>
              </w:rPr>
            </w:pPr>
            <w:r w:rsidRPr="004C0AD4">
              <w:rPr>
                <w:lang w:val="en-US" w:eastAsia="ja-JP"/>
              </w:rPr>
              <w:t>Shinkansen train</w:t>
            </w:r>
          </w:p>
        </w:tc>
      </w:tr>
      <w:tr w:rsidR="00D01C42" w:rsidRPr="004C0AD4" w14:paraId="70BDF643" w14:textId="77777777" w:rsidTr="00250E2A">
        <w:tc>
          <w:tcPr>
            <w:tcW w:w="3614" w:type="dxa"/>
            <w:vAlign w:val="center"/>
          </w:tcPr>
          <w:p w14:paraId="567805C2" w14:textId="77777777" w:rsidR="00D01C42" w:rsidRPr="004C0AD4" w:rsidRDefault="00D01C42" w:rsidP="00250E2A">
            <w:pPr>
              <w:pStyle w:val="Tabletext"/>
              <w:jc w:val="center"/>
              <w:rPr>
                <w:lang w:val="en-US" w:eastAsia="ja-JP"/>
              </w:rPr>
            </w:pPr>
            <w:r w:rsidRPr="004C0AD4">
              <w:rPr>
                <w:lang w:val="en-US" w:eastAsia="ja-JP"/>
              </w:rPr>
              <w:t>Vehicle speed</w:t>
            </w:r>
          </w:p>
        </w:tc>
        <w:tc>
          <w:tcPr>
            <w:tcW w:w="3615" w:type="dxa"/>
            <w:vAlign w:val="center"/>
          </w:tcPr>
          <w:p w14:paraId="5581D464" w14:textId="77777777" w:rsidR="00D01C42" w:rsidRPr="004C0AD4" w:rsidRDefault="00D01C42" w:rsidP="00250E2A">
            <w:pPr>
              <w:pStyle w:val="Tabletext"/>
              <w:jc w:val="center"/>
              <w:rPr>
                <w:lang w:val="en-US" w:eastAsia="ja-JP"/>
              </w:rPr>
            </w:pPr>
            <w:r w:rsidRPr="004C0AD4">
              <w:rPr>
                <w:lang w:val="en-US" w:eastAsia="ja-JP"/>
              </w:rPr>
              <w:t>Approx. 320 km/h</w:t>
            </w:r>
          </w:p>
        </w:tc>
      </w:tr>
      <w:tr w:rsidR="00D01C42" w:rsidRPr="004C0AD4" w14:paraId="0691725A" w14:textId="77777777" w:rsidTr="00250E2A">
        <w:tc>
          <w:tcPr>
            <w:tcW w:w="3614" w:type="dxa"/>
            <w:vAlign w:val="center"/>
          </w:tcPr>
          <w:p w14:paraId="429D64CC" w14:textId="77777777" w:rsidR="00D01C42" w:rsidRPr="004C0AD4" w:rsidRDefault="00D01C42" w:rsidP="00250E2A">
            <w:pPr>
              <w:pStyle w:val="Tabletext"/>
              <w:jc w:val="center"/>
              <w:rPr>
                <w:lang w:val="en-US" w:eastAsia="ja-JP"/>
              </w:rPr>
            </w:pPr>
            <w:r w:rsidRPr="004C0AD4">
              <w:rPr>
                <w:lang w:val="en-US" w:eastAsia="ja-JP"/>
              </w:rPr>
              <w:t>Propagation environment</w:t>
            </w:r>
          </w:p>
        </w:tc>
        <w:tc>
          <w:tcPr>
            <w:tcW w:w="3615" w:type="dxa"/>
            <w:vAlign w:val="center"/>
          </w:tcPr>
          <w:p w14:paraId="2B30B4B6" w14:textId="77777777" w:rsidR="00D01C42" w:rsidRPr="004C0AD4" w:rsidRDefault="00D01C42" w:rsidP="00250E2A">
            <w:pPr>
              <w:pStyle w:val="Tabletext"/>
              <w:jc w:val="center"/>
              <w:rPr>
                <w:lang w:val="en-US" w:eastAsia="ja-JP"/>
              </w:rPr>
            </w:pPr>
            <w:proofErr w:type="gramStart"/>
            <w:r w:rsidRPr="004C0AD4">
              <w:rPr>
                <w:lang w:val="en-US" w:eastAsia="ja-JP"/>
              </w:rPr>
              <w:t>Open-site</w:t>
            </w:r>
            <w:proofErr w:type="gramEnd"/>
          </w:p>
        </w:tc>
      </w:tr>
    </w:tbl>
    <w:p w14:paraId="14DC9E12" w14:textId="77777777" w:rsidR="00D01C42" w:rsidRPr="004C0AD4" w:rsidRDefault="00D01C42" w:rsidP="00250E2A">
      <w:pPr>
        <w:pStyle w:val="Tablefin"/>
        <w:rPr>
          <w:lang w:val="en-US"/>
        </w:rPr>
      </w:pPr>
    </w:p>
    <w:p w14:paraId="6EA8D4EE" w14:textId="77777777" w:rsidR="00D01C42" w:rsidRPr="004C0AD4" w:rsidRDefault="00D01C42" w:rsidP="00250E2A">
      <w:pPr>
        <w:pStyle w:val="Heading2"/>
        <w:rPr>
          <w:lang w:val="en-US"/>
        </w:rPr>
      </w:pPr>
      <w:r w:rsidRPr="004C0AD4">
        <w:rPr>
          <w:lang w:val="en-US"/>
        </w:rPr>
        <w:t>4.2</w:t>
      </w:r>
      <w:r w:rsidRPr="004C0AD4">
        <w:rPr>
          <w:lang w:val="en-US"/>
        </w:rPr>
        <w:tab/>
        <w:t>Measurement</w:t>
      </w:r>
      <w:r w:rsidRPr="004C0AD4" w:rsidDel="0023619F">
        <w:rPr>
          <w:lang w:val="en-US"/>
        </w:rPr>
        <w:t xml:space="preserve"> </w:t>
      </w:r>
      <w:r w:rsidRPr="004C0AD4">
        <w:rPr>
          <w:lang w:val="en-US"/>
        </w:rPr>
        <w:t>results</w:t>
      </w:r>
    </w:p>
    <w:p w14:paraId="5DFD97BC" w14:textId="77777777" w:rsidR="00D01C42" w:rsidRPr="004C0AD4" w:rsidRDefault="00D01C42" w:rsidP="00250E2A">
      <w:pPr>
        <w:rPr>
          <w:lang w:val="en-US" w:eastAsia="ja-JP"/>
        </w:rPr>
      </w:pPr>
      <w:r w:rsidRPr="004C0AD4">
        <w:rPr>
          <w:lang w:val="en-US" w:eastAsia="ja-JP"/>
        </w:rPr>
        <w:t>Figure 18 shows the measured RSSI and the corresponding Frame Error Rate, where “E.F.” at the vertical axis means Error Free, providing both 100 Mbit/s transmission and error-free connection. The Error Free can be achieved when enough RSSI level is obtained.</w:t>
      </w:r>
    </w:p>
    <w:p w14:paraId="64B2E914" w14:textId="77777777" w:rsidR="00D01C42" w:rsidRPr="004C0AD4" w:rsidRDefault="00D01C42" w:rsidP="00250E2A">
      <w:pPr>
        <w:pStyle w:val="FigureNo"/>
        <w:rPr>
          <w:lang w:val="en-US"/>
        </w:rPr>
      </w:pPr>
      <w:r w:rsidRPr="004C0AD4">
        <w:rPr>
          <w:lang w:val="en-US"/>
        </w:rPr>
        <w:t>Figure 18</w:t>
      </w:r>
    </w:p>
    <w:p w14:paraId="3EA47FAE" w14:textId="77777777" w:rsidR="00D01C42" w:rsidRPr="004C0AD4" w:rsidRDefault="00D01C42" w:rsidP="00250E2A">
      <w:pPr>
        <w:pStyle w:val="Figuretitle"/>
        <w:rPr>
          <w:lang w:val="en-US"/>
        </w:rPr>
      </w:pPr>
      <w:r w:rsidRPr="004C0AD4">
        <w:rPr>
          <w:lang w:val="en-US"/>
        </w:rPr>
        <w:t>Measurement results (high speed case) in curved area</w:t>
      </w:r>
    </w:p>
    <w:p w14:paraId="47C300C4" w14:textId="77777777" w:rsidR="00D01C42" w:rsidRPr="004C0AD4" w:rsidRDefault="00D01C42" w:rsidP="00F15865">
      <w:pPr>
        <w:pStyle w:val="Figure"/>
        <w:rPr>
          <w:lang w:val="en-US"/>
        </w:rPr>
      </w:pPr>
      <w:r w:rsidRPr="004C0AD4">
        <w:rPr>
          <w:noProof/>
          <w:lang w:val="en-US" w:eastAsia="zh-CN"/>
        </w:rPr>
        <w:drawing>
          <wp:inline distT="0" distB="0" distL="0" distR="0" wp14:anchorId="10DB794F" wp14:editId="4EC9902F">
            <wp:extent cx="4523105" cy="3992245"/>
            <wp:effectExtent l="0" t="0" r="0" b="0"/>
            <wp:docPr id="268"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3105" cy="3992245"/>
                    </a:xfrm>
                    <a:prstGeom prst="rect">
                      <a:avLst/>
                    </a:prstGeom>
                    <a:noFill/>
                    <a:ln>
                      <a:noFill/>
                    </a:ln>
                  </pic:spPr>
                </pic:pic>
              </a:graphicData>
            </a:graphic>
          </wp:inline>
        </w:drawing>
      </w:r>
    </w:p>
    <w:p w14:paraId="1F012EC8" w14:textId="77777777" w:rsidR="00D01C42" w:rsidRPr="004C0AD4" w:rsidRDefault="00D01C42" w:rsidP="00250E2A">
      <w:pPr>
        <w:rPr>
          <w:lang w:val="en-US" w:eastAsia="ja-JP"/>
        </w:rPr>
      </w:pPr>
      <w:r w:rsidRPr="004C0AD4">
        <w:rPr>
          <w:lang w:val="en-US" w:eastAsia="ja-JP"/>
        </w:rPr>
        <w:lastRenderedPageBreak/>
        <w:t xml:space="preserve">Under the restricted measurement conditions that the location of ground station was installed apart from track, the desired measurement scenario, that main lobes of </w:t>
      </w:r>
      <w:proofErr w:type="gramStart"/>
      <w:r w:rsidRPr="004C0AD4">
        <w:rPr>
          <w:lang w:val="en-US" w:eastAsia="ja-JP"/>
        </w:rPr>
        <w:t>ground-side</w:t>
      </w:r>
      <w:proofErr w:type="gramEnd"/>
      <w:r w:rsidRPr="004C0AD4">
        <w:rPr>
          <w:lang w:val="en-US" w:eastAsia="ja-JP"/>
        </w:rPr>
        <w:t xml:space="preserve"> and train-side antennas faced directly each other, could not be configured. Furthermore, because the train-side antennas were experimentally installed in driver’s room for this measurement, the received signal was attenuated by the front glass of the room. Due to these unfavourable conditions, the range of communication distance was limited. Considering practical use case that the train-side antennas are installed outside, the communication range is expected to be longer than this measurement result.</w:t>
      </w:r>
    </w:p>
    <w:p w14:paraId="0B6C5E64" w14:textId="77777777" w:rsidR="00D01C42" w:rsidRPr="004C0AD4" w:rsidRDefault="00D01C42" w:rsidP="00250E2A">
      <w:pPr>
        <w:pStyle w:val="Heading2"/>
        <w:rPr>
          <w:lang w:val="en-US"/>
        </w:rPr>
      </w:pPr>
      <w:r w:rsidRPr="004C0AD4">
        <w:rPr>
          <w:lang w:val="en-US"/>
        </w:rPr>
        <w:t>4.3</w:t>
      </w:r>
      <w:r w:rsidRPr="004C0AD4">
        <w:rPr>
          <w:lang w:val="en-US"/>
        </w:rPr>
        <w:tab/>
        <w:t>Summary of measurement results</w:t>
      </w:r>
    </w:p>
    <w:p w14:paraId="576DCA7D" w14:textId="77777777" w:rsidR="00D01C42" w:rsidRPr="004C0AD4" w:rsidRDefault="00D01C42" w:rsidP="00250E2A">
      <w:pPr>
        <w:rPr>
          <w:lang w:val="en-US" w:eastAsia="ja-JP"/>
        </w:rPr>
      </w:pPr>
      <w:r w:rsidRPr="004C0AD4">
        <w:rPr>
          <w:lang w:val="en-US" w:eastAsia="ja-JP"/>
        </w:rPr>
        <w:t xml:space="preserve">These results present that the radio communication between ground and train could be established even under </w:t>
      </w:r>
      <w:proofErr w:type="gramStart"/>
      <w:r w:rsidRPr="004C0AD4">
        <w:rPr>
          <w:lang w:val="en-US" w:eastAsia="ja-JP"/>
        </w:rPr>
        <w:t>high speed</w:t>
      </w:r>
      <w:proofErr w:type="gramEnd"/>
      <w:r w:rsidRPr="004C0AD4">
        <w:rPr>
          <w:lang w:val="en-US" w:eastAsia="ja-JP"/>
        </w:rPr>
        <w:t xml:space="preserve"> condition in which there is degradation due to the Doppler effects, as shown in the result of frame error rate. This shows the millimetric wave propagation has possibility to be used for </w:t>
      </w:r>
      <w:proofErr w:type="gramStart"/>
      <w:r w:rsidRPr="004C0AD4">
        <w:rPr>
          <w:lang w:val="en-US" w:eastAsia="ja-JP"/>
        </w:rPr>
        <w:t>high speed</w:t>
      </w:r>
      <w:proofErr w:type="gramEnd"/>
      <w:r w:rsidRPr="004C0AD4">
        <w:rPr>
          <w:lang w:val="en-US" w:eastAsia="ja-JP"/>
        </w:rPr>
        <w:t xml:space="preserve"> train communications.</w:t>
      </w:r>
    </w:p>
    <w:p w14:paraId="29FE050A" w14:textId="77777777" w:rsidR="00D01C42" w:rsidRPr="004C0AD4" w:rsidRDefault="00D01C42" w:rsidP="00250E2A">
      <w:pPr>
        <w:rPr>
          <w:lang w:val="en-US"/>
        </w:rPr>
      </w:pPr>
    </w:p>
    <w:p w14:paraId="11140C21" w14:textId="77777777" w:rsidR="00D01C42" w:rsidRPr="004C0AD4" w:rsidRDefault="00D01C42" w:rsidP="00250E2A">
      <w:pPr>
        <w:tabs>
          <w:tab w:val="clear" w:pos="1134"/>
          <w:tab w:val="clear" w:pos="1871"/>
          <w:tab w:val="clear" w:pos="2268"/>
        </w:tabs>
        <w:overflowPunct/>
        <w:autoSpaceDE/>
        <w:autoSpaceDN/>
        <w:adjustRightInd/>
        <w:spacing w:before="0"/>
        <w:ind w:leftChars="75" w:left="180"/>
        <w:textAlignment w:val="auto"/>
        <w:rPr>
          <w:caps/>
          <w:sz w:val="28"/>
          <w:lang w:val="en-US"/>
        </w:rPr>
      </w:pPr>
      <w:r w:rsidRPr="004C0AD4">
        <w:rPr>
          <w:lang w:val="en-US"/>
        </w:rPr>
        <w:br w:type="page"/>
      </w:r>
    </w:p>
    <w:p w14:paraId="49220A01" w14:textId="77777777" w:rsidR="00D01C42" w:rsidRPr="004C0AD4" w:rsidRDefault="00D01C42" w:rsidP="00250E2A">
      <w:pPr>
        <w:pStyle w:val="AnnexNo"/>
        <w:rPr>
          <w:lang w:val="en-US"/>
        </w:rPr>
      </w:pPr>
      <w:r w:rsidRPr="004C0AD4">
        <w:rPr>
          <w:lang w:val="en-US"/>
        </w:rPr>
        <w:lastRenderedPageBreak/>
        <w:t>Annex 2</w:t>
      </w:r>
    </w:p>
    <w:p w14:paraId="39E6B529" w14:textId="77777777" w:rsidR="00D01C42" w:rsidRPr="004C0AD4" w:rsidRDefault="00D01C42" w:rsidP="00F15865">
      <w:pPr>
        <w:pStyle w:val="Annextitle"/>
        <w:rPr>
          <w:lang w:val="en-US"/>
        </w:rPr>
      </w:pPr>
      <w:r w:rsidRPr="004C0AD4">
        <w:rPr>
          <w:lang w:val="en-US"/>
        </w:rPr>
        <w:t xml:space="preserve">Specific systems for mobile </w:t>
      </w:r>
      <w:r w:rsidRPr="00F15865">
        <w:t>communications</w:t>
      </w:r>
      <w:r w:rsidRPr="004C0AD4">
        <w:rPr>
          <w:lang w:val="en-US"/>
        </w:rPr>
        <w:t xml:space="preserve"> with railways in Japan and Korea</w:t>
      </w:r>
    </w:p>
    <w:p w14:paraId="62C0B5D7" w14:textId="77777777" w:rsidR="00D01C42" w:rsidRPr="00F15865" w:rsidRDefault="00D01C42" w:rsidP="00F15865">
      <w:pPr>
        <w:pStyle w:val="Heading1"/>
      </w:pPr>
      <w:r w:rsidRPr="00F15865">
        <w:t>1</w:t>
      </w:r>
      <w:r w:rsidRPr="00F15865">
        <w:tab/>
        <w:t>Introduction</w:t>
      </w:r>
    </w:p>
    <w:p w14:paraId="160CF20B" w14:textId="77777777" w:rsidR="00D01C42" w:rsidRPr="004C0AD4" w:rsidRDefault="00D01C42" w:rsidP="00250E2A">
      <w:pPr>
        <w:rPr>
          <w:lang w:val="en-US" w:eastAsia="ja-JP"/>
        </w:rPr>
      </w:pPr>
      <w:r w:rsidRPr="004C0AD4">
        <w:rPr>
          <w:lang w:val="en-US" w:eastAsia="ja-JP"/>
        </w:rPr>
        <w:t xml:space="preserve">In Japan and Korea, there are mobile </w:t>
      </w:r>
      <w:r w:rsidRPr="004C0AD4">
        <w:rPr>
          <w:lang w:val="en-US"/>
        </w:rPr>
        <w:t xml:space="preserve">communication </w:t>
      </w:r>
      <w:r w:rsidRPr="004C0AD4">
        <w:rPr>
          <w:lang w:val="en-US" w:eastAsia="ja-JP"/>
        </w:rPr>
        <w:t xml:space="preserve">systems </w:t>
      </w:r>
      <w:r w:rsidRPr="004C0AD4">
        <w:rPr>
          <w:lang w:val="en-US"/>
        </w:rPr>
        <w:t xml:space="preserve">with </w:t>
      </w:r>
      <w:r w:rsidRPr="004C0AD4">
        <w:rPr>
          <w:rFonts w:eastAsia="Malgun Gothic"/>
          <w:lang w:val="en-US" w:eastAsia="ko-KR"/>
        </w:rPr>
        <w:t>railways</w:t>
      </w:r>
      <w:r w:rsidRPr="004C0AD4">
        <w:rPr>
          <w:lang w:val="en-US" w:eastAsia="ja-JP"/>
        </w:rPr>
        <w:t xml:space="preserve"> currently in operation</w:t>
      </w:r>
      <w:r w:rsidRPr="004C0AD4">
        <w:rPr>
          <w:lang w:val="en-US"/>
        </w:rPr>
        <w:t xml:space="preserve">. </w:t>
      </w:r>
      <w:r w:rsidRPr="004C0AD4">
        <w:rPr>
          <w:lang w:val="en-US" w:eastAsia="ja-JP"/>
        </w:rPr>
        <w:t>These are described in the sections below.</w:t>
      </w:r>
    </w:p>
    <w:p w14:paraId="09AE49EB" w14:textId="77777777" w:rsidR="00D01C42" w:rsidRPr="00F15865" w:rsidRDefault="00D01C42" w:rsidP="00F15865">
      <w:pPr>
        <w:pStyle w:val="Heading1"/>
      </w:pPr>
      <w:r w:rsidRPr="00F15865">
        <w:t>2</w:t>
      </w:r>
      <w:r w:rsidRPr="00F15865">
        <w:tab/>
        <w:t>Communication systems in Japan</w:t>
      </w:r>
    </w:p>
    <w:p w14:paraId="7E567F81" w14:textId="77777777" w:rsidR="00D01C42" w:rsidRPr="004C0AD4" w:rsidRDefault="00D01C42" w:rsidP="00250E2A">
      <w:pPr>
        <w:pStyle w:val="Heading2"/>
        <w:rPr>
          <w:lang w:val="en-US" w:eastAsia="ja-JP"/>
        </w:rPr>
      </w:pPr>
      <w:r w:rsidRPr="004C0AD4">
        <w:rPr>
          <w:lang w:val="en-US" w:eastAsia="ja-JP"/>
        </w:rPr>
        <w:t>2.1</w:t>
      </w:r>
      <w:r w:rsidRPr="004C0AD4">
        <w:rPr>
          <w:lang w:val="en-US" w:eastAsia="ja-JP"/>
        </w:rPr>
        <w:tab/>
        <w:t>Introduction</w:t>
      </w:r>
    </w:p>
    <w:p w14:paraId="57666E79" w14:textId="77777777" w:rsidR="00D01C42" w:rsidRPr="004C0AD4" w:rsidRDefault="00D01C42" w:rsidP="00250E2A">
      <w:pPr>
        <w:rPr>
          <w:lang w:val="en-US" w:eastAsia="ja-JP"/>
        </w:rPr>
      </w:pPr>
      <w:r w:rsidRPr="004C0AD4">
        <w:rPr>
          <w:lang w:val="en-US" w:eastAsia="ja-JP"/>
        </w:rPr>
        <w:t xml:space="preserve">Demand has increased for mobile phone and wireless local area network (LAN) access for passengers on trains </w:t>
      </w:r>
      <w:proofErr w:type="gramStart"/>
      <w:r w:rsidRPr="004C0AD4">
        <w:rPr>
          <w:lang w:val="en-US" w:eastAsia="ja-JP"/>
        </w:rPr>
        <w:t>in particular for</w:t>
      </w:r>
      <w:proofErr w:type="gramEnd"/>
      <w:r w:rsidRPr="004C0AD4">
        <w:rPr>
          <w:lang w:val="en-US" w:eastAsia="ja-JP"/>
        </w:rPr>
        <w:t xml:space="preserve"> broadband applications. In general, the telecommunication infrastructure for public network for broadband cellular phones and Wi-Fi network has not been sufficiently equipped in tunnels, and the more </w:t>
      </w:r>
      <w:proofErr w:type="gramStart"/>
      <w:r w:rsidRPr="004C0AD4">
        <w:rPr>
          <w:lang w:val="en-US" w:eastAsia="ja-JP"/>
        </w:rPr>
        <w:t>high speed</w:t>
      </w:r>
      <w:proofErr w:type="gramEnd"/>
      <w:r w:rsidRPr="004C0AD4">
        <w:rPr>
          <w:lang w:val="en-US" w:eastAsia="ja-JP"/>
        </w:rPr>
        <w:t xml:space="preserve"> communication links between ground and trains would be required for adapting various types of wireless communications. Now, many kinds of radio communication systems with railways have been used in Japan, as shown in Figure 19. </w:t>
      </w:r>
    </w:p>
    <w:p w14:paraId="0FA9067B" w14:textId="77777777" w:rsidR="00D01C42" w:rsidRPr="004C0AD4" w:rsidRDefault="00D01C42" w:rsidP="00250E2A">
      <w:pPr>
        <w:pStyle w:val="FigureNo"/>
        <w:rPr>
          <w:lang w:val="en-US"/>
        </w:rPr>
      </w:pPr>
      <w:r w:rsidRPr="004C0AD4">
        <w:rPr>
          <w:lang w:val="en-US"/>
        </w:rPr>
        <w:t>Figure 19</w:t>
      </w:r>
    </w:p>
    <w:p w14:paraId="626A4D16" w14:textId="77777777" w:rsidR="00D01C42" w:rsidRPr="004C0AD4" w:rsidRDefault="00D01C42" w:rsidP="00250E2A">
      <w:pPr>
        <w:pStyle w:val="Figuretitle"/>
        <w:rPr>
          <w:lang w:val="en-US"/>
        </w:rPr>
      </w:pPr>
      <w:r w:rsidRPr="004C0AD4">
        <w:rPr>
          <w:lang w:val="en-US"/>
        </w:rPr>
        <w:t>Various radio communication systems used in railway systems in Japan</w:t>
      </w:r>
    </w:p>
    <w:p w14:paraId="231C2BDF" w14:textId="77777777" w:rsidR="00D01C42" w:rsidRPr="004C0AD4" w:rsidRDefault="00D01C42" w:rsidP="00250E2A">
      <w:pPr>
        <w:pStyle w:val="Figure"/>
        <w:rPr>
          <w:lang w:val="en-US"/>
        </w:rPr>
      </w:pPr>
      <w:r w:rsidRPr="004C0AD4">
        <w:rPr>
          <w:noProof/>
          <w:lang w:val="en-US" w:eastAsia="zh-CN"/>
        </w:rPr>
        <mc:AlternateContent>
          <mc:Choice Requires="wpg">
            <w:drawing>
              <wp:inline distT="0" distB="0" distL="0" distR="0" wp14:anchorId="25AD4CAB" wp14:editId="0462FDB0">
                <wp:extent cx="5273048" cy="2694899"/>
                <wp:effectExtent l="0" t="0" r="3810" b="10795"/>
                <wp:docPr id="93" name="グループ化 93"/>
                <wp:cNvGraphicFramePr/>
                <a:graphic xmlns:a="http://schemas.openxmlformats.org/drawingml/2006/main">
                  <a:graphicData uri="http://schemas.microsoft.com/office/word/2010/wordprocessingGroup">
                    <wpg:wgp>
                      <wpg:cNvGrpSpPr/>
                      <wpg:grpSpPr>
                        <a:xfrm>
                          <a:off x="0" y="0"/>
                          <a:ext cx="5273048" cy="2694899"/>
                          <a:chOff x="0" y="0"/>
                          <a:chExt cx="5273048" cy="2694899"/>
                        </a:xfrm>
                      </wpg:grpSpPr>
                      <wps:wsp>
                        <wps:cNvPr id="94" name="Freeform 5"/>
                        <wps:cNvSpPr>
                          <a:spLocks noEditPoints="1"/>
                        </wps:cNvSpPr>
                        <wps:spPr bwMode="auto">
                          <a:xfrm>
                            <a:off x="950026" y="1710047"/>
                            <a:ext cx="628015" cy="286385"/>
                          </a:xfrm>
                          <a:custGeom>
                            <a:avLst/>
                            <a:gdLst>
                              <a:gd name="T0" fmla="*/ 0 w 990"/>
                              <a:gd name="T1" fmla="*/ 0 h 451"/>
                              <a:gd name="T2" fmla="*/ 990 w 990"/>
                              <a:gd name="T3" fmla="*/ 0 h 451"/>
                              <a:gd name="T4" fmla="*/ 990 w 990"/>
                              <a:gd name="T5" fmla="*/ 451 h 451"/>
                              <a:gd name="T6" fmla="*/ 0 w 990"/>
                              <a:gd name="T7" fmla="*/ 451 h 451"/>
                              <a:gd name="T8" fmla="*/ 0 w 990"/>
                              <a:gd name="T9" fmla="*/ 0 h 451"/>
                              <a:gd name="T10" fmla="*/ 9 w 990"/>
                              <a:gd name="T11" fmla="*/ 446 h 451"/>
                              <a:gd name="T12" fmla="*/ 4 w 990"/>
                              <a:gd name="T13" fmla="*/ 442 h 451"/>
                              <a:gd name="T14" fmla="*/ 985 w 990"/>
                              <a:gd name="T15" fmla="*/ 442 h 451"/>
                              <a:gd name="T16" fmla="*/ 981 w 990"/>
                              <a:gd name="T17" fmla="*/ 446 h 451"/>
                              <a:gd name="T18" fmla="*/ 981 w 990"/>
                              <a:gd name="T19" fmla="*/ 4 h 451"/>
                              <a:gd name="T20" fmla="*/ 985 w 990"/>
                              <a:gd name="T21" fmla="*/ 9 h 451"/>
                              <a:gd name="T22" fmla="*/ 4 w 990"/>
                              <a:gd name="T23" fmla="*/ 9 h 451"/>
                              <a:gd name="T24" fmla="*/ 9 w 990"/>
                              <a:gd name="T25" fmla="*/ 4 h 451"/>
                              <a:gd name="T26" fmla="*/ 9 w 990"/>
                              <a:gd name="T27" fmla="*/ 446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0" h="451">
                                <a:moveTo>
                                  <a:pt x="0" y="0"/>
                                </a:moveTo>
                                <a:lnTo>
                                  <a:pt x="990" y="0"/>
                                </a:lnTo>
                                <a:lnTo>
                                  <a:pt x="990" y="451"/>
                                </a:lnTo>
                                <a:lnTo>
                                  <a:pt x="0" y="451"/>
                                </a:lnTo>
                                <a:lnTo>
                                  <a:pt x="0" y="0"/>
                                </a:lnTo>
                                <a:close/>
                                <a:moveTo>
                                  <a:pt x="9" y="446"/>
                                </a:moveTo>
                                <a:lnTo>
                                  <a:pt x="4" y="442"/>
                                </a:lnTo>
                                <a:lnTo>
                                  <a:pt x="985" y="442"/>
                                </a:lnTo>
                                <a:lnTo>
                                  <a:pt x="981" y="446"/>
                                </a:lnTo>
                                <a:lnTo>
                                  <a:pt x="981" y="4"/>
                                </a:lnTo>
                                <a:lnTo>
                                  <a:pt x="985" y="9"/>
                                </a:lnTo>
                                <a:lnTo>
                                  <a:pt x="4" y="9"/>
                                </a:lnTo>
                                <a:lnTo>
                                  <a:pt x="9" y="4"/>
                                </a:lnTo>
                                <a:lnTo>
                                  <a:pt x="9" y="44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5" name="Rectangle 6"/>
                        <wps:cNvSpPr>
                          <a:spLocks noChangeArrowheads="1"/>
                        </wps:cNvSpPr>
                        <wps:spPr bwMode="auto">
                          <a:xfrm>
                            <a:off x="1128123" y="1733416"/>
                            <a:ext cx="2228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A2ECE"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FF"/>
                                  <w:sz w:val="18"/>
                                  <w:szCs w:val="18"/>
                                </w:rPr>
                                <w:t>ATS</w:t>
                              </w:r>
                            </w:p>
                          </w:txbxContent>
                        </wps:txbx>
                        <wps:bodyPr rot="0" vert="horz" wrap="none" lIns="0" tIns="0" rIns="0" bIns="0" anchor="t" anchorCtr="0">
                          <a:spAutoFit/>
                        </wps:bodyPr>
                      </wps:wsp>
                      <wps:wsp>
                        <wps:cNvPr id="192" name="Freeform 7"/>
                        <wps:cNvSpPr>
                          <a:spLocks noEditPoints="1"/>
                        </wps:cNvSpPr>
                        <wps:spPr bwMode="auto">
                          <a:xfrm>
                            <a:off x="641267" y="2208811"/>
                            <a:ext cx="1234440" cy="398780"/>
                          </a:xfrm>
                          <a:custGeom>
                            <a:avLst/>
                            <a:gdLst>
                              <a:gd name="T0" fmla="*/ 0 w 1945"/>
                              <a:gd name="T1" fmla="*/ 0 h 628"/>
                              <a:gd name="T2" fmla="*/ 1945 w 1945"/>
                              <a:gd name="T3" fmla="*/ 0 h 628"/>
                              <a:gd name="T4" fmla="*/ 1945 w 1945"/>
                              <a:gd name="T5" fmla="*/ 628 h 628"/>
                              <a:gd name="T6" fmla="*/ 0 w 1945"/>
                              <a:gd name="T7" fmla="*/ 628 h 628"/>
                              <a:gd name="T8" fmla="*/ 0 w 1945"/>
                              <a:gd name="T9" fmla="*/ 0 h 628"/>
                              <a:gd name="T10" fmla="*/ 9 w 1945"/>
                              <a:gd name="T11" fmla="*/ 623 h 628"/>
                              <a:gd name="T12" fmla="*/ 5 w 1945"/>
                              <a:gd name="T13" fmla="*/ 619 h 628"/>
                              <a:gd name="T14" fmla="*/ 1941 w 1945"/>
                              <a:gd name="T15" fmla="*/ 619 h 628"/>
                              <a:gd name="T16" fmla="*/ 1936 w 1945"/>
                              <a:gd name="T17" fmla="*/ 623 h 628"/>
                              <a:gd name="T18" fmla="*/ 1936 w 1945"/>
                              <a:gd name="T19" fmla="*/ 5 h 628"/>
                              <a:gd name="T20" fmla="*/ 1941 w 1945"/>
                              <a:gd name="T21" fmla="*/ 9 h 628"/>
                              <a:gd name="T22" fmla="*/ 5 w 1945"/>
                              <a:gd name="T23" fmla="*/ 9 h 628"/>
                              <a:gd name="T24" fmla="*/ 9 w 1945"/>
                              <a:gd name="T25" fmla="*/ 5 h 628"/>
                              <a:gd name="T26" fmla="*/ 9 w 1945"/>
                              <a:gd name="T27" fmla="*/ 623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45" h="628">
                                <a:moveTo>
                                  <a:pt x="0" y="0"/>
                                </a:moveTo>
                                <a:lnTo>
                                  <a:pt x="1945" y="0"/>
                                </a:lnTo>
                                <a:lnTo>
                                  <a:pt x="1945" y="628"/>
                                </a:lnTo>
                                <a:lnTo>
                                  <a:pt x="0" y="628"/>
                                </a:lnTo>
                                <a:lnTo>
                                  <a:pt x="0" y="0"/>
                                </a:lnTo>
                                <a:close/>
                                <a:moveTo>
                                  <a:pt x="9" y="623"/>
                                </a:moveTo>
                                <a:lnTo>
                                  <a:pt x="5" y="619"/>
                                </a:lnTo>
                                <a:lnTo>
                                  <a:pt x="1941" y="619"/>
                                </a:lnTo>
                                <a:lnTo>
                                  <a:pt x="1936" y="623"/>
                                </a:lnTo>
                                <a:lnTo>
                                  <a:pt x="1936" y="5"/>
                                </a:lnTo>
                                <a:lnTo>
                                  <a:pt x="1941" y="9"/>
                                </a:lnTo>
                                <a:lnTo>
                                  <a:pt x="5" y="9"/>
                                </a:lnTo>
                                <a:lnTo>
                                  <a:pt x="9" y="5"/>
                                </a:lnTo>
                                <a:lnTo>
                                  <a:pt x="9" y="623"/>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3" name="Rectangle 8"/>
                        <wps:cNvSpPr>
                          <a:spLocks noChangeArrowheads="1"/>
                        </wps:cNvSpPr>
                        <wps:spPr bwMode="auto">
                          <a:xfrm>
                            <a:off x="724370" y="2218730"/>
                            <a:ext cx="110363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F11DC"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FF"/>
                                  <w:sz w:val="18"/>
                                  <w:szCs w:val="18"/>
                                </w:rPr>
                                <w:t>ATS-P, Wireless card system, RF-ID</w:t>
                              </w:r>
                            </w:p>
                          </w:txbxContent>
                        </wps:txbx>
                        <wps:bodyPr rot="0" vert="horz" wrap="square" lIns="0" tIns="0" rIns="0" bIns="0" anchor="t" anchorCtr="0">
                          <a:spAutoFit/>
                        </wps:bodyPr>
                      </wps:wsp>
                      <wps:wsp>
                        <wps:cNvPr id="197" name="Freeform 17"/>
                        <wps:cNvSpPr>
                          <a:spLocks noEditPoints="1"/>
                        </wps:cNvSpPr>
                        <wps:spPr bwMode="auto">
                          <a:xfrm>
                            <a:off x="2232561" y="1401289"/>
                            <a:ext cx="753110" cy="280670"/>
                          </a:xfrm>
                          <a:custGeom>
                            <a:avLst/>
                            <a:gdLst>
                              <a:gd name="T0" fmla="*/ 0 w 1741"/>
                              <a:gd name="T1" fmla="*/ 0 h 442"/>
                              <a:gd name="T2" fmla="*/ 1741 w 1741"/>
                              <a:gd name="T3" fmla="*/ 0 h 442"/>
                              <a:gd name="T4" fmla="*/ 1741 w 1741"/>
                              <a:gd name="T5" fmla="*/ 442 h 442"/>
                              <a:gd name="T6" fmla="*/ 0 w 1741"/>
                              <a:gd name="T7" fmla="*/ 442 h 442"/>
                              <a:gd name="T8" fmla="*/ 0 w 1741"/>
                              <a:gd name="T9" fmla="*/ 0 h 442"/>
                              <a:gd name="T10" fmla="*/ 9 w 1741"/>
                              <a:gd name="T11" fmla="*/ 437 h 442"/>
                              <a:gd name="T12" fmla="*/ 4 w 1741"/>
                              <a:gd name="T13" fmla="*/ 433 h 442"/>
                              <a:gd name="T14" fmla="*/ 1737 w 1741"/>
                              <a:gd name="T15" fmla="*/ 433 h 442"/>
                              <a:gd name="T16" fmla="*/ 1733 w 1741"/>
                              <a:gd name="T17" fmla="*/ 437 h 442"/>
                              <a:gd name="T18" fmla="*/ 1733 w 1741"/>
                              <a:gd name="T19" fmla="*/ 4 h 442"/>
                              <a:gd name="T20" fmla="*/ 1737 w 1741"/>
                              <a:gd name="T21" fmla="*/ 9 h 442"/>
                              <a:gd name="T22" fmla="*/ 4 w 1741"/>
                              <a:gd name="T23" fmla="*/ 9 h 442"/>
                              <a:gd name="T24" fmla="*/ 9 w 1741"/>
                              <a:gd name="T25" fmla="*/ 4 h 442"/>
                              <a:gd name="T26" fmla="*/ 9 w 1741"/>
                              <a:gd name="T27" fmla="*/ 437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41" h="442">
                                <a:moveTo>
                                  <a:pt x="0" y="0"/>
                                </a:moveTo>
                                <a:lnTo>
                                  <a:pt x="1741" y="0"/>
                                </a:lnTo>
                                <a:lnTo>
                                  <a:pt x="1741" y="442"/>
                                </a:lnTo>
                                <a:lnTo>
                                  <a:pt x="0" y="442"/>
                                </a:lnTo>
                                <a:lnTo>
                                  <a:pt x="0" y="0"/>
                                </a:lnTo>
                                <a:close/>
                                <a:moveTo>
                                  <a:pt x="9" y="437"/>
                                </a:moveTo>
                                <a:lnTo>
                                  <a:pt x="4" y="433"/>
                                </a:lnTo>
                                <a:lnTo>
                                  <a:pt x="1737" y="433"/>
                                </a:lnTo>
                                <a:lnTo>
                                  <a:pt x="1733" y="437"/>
                                </a:lnTo>
                                <a:lnTo>
                                  <a:pt x="1733" y="4"/>
                                </a:lnTo>
                                <a:lnTo>
                                  <a:pt x="1737" y="9"/>
                                </a:lnTo>
                                <a:lnTo>
                                  <a:pt x="4" y="9"/>
                                </a:lnTo>
                                <a:lnTo>
                                  <a:pt x="9" y="4"/>
                                </a:lnTo>
                                <a:lnTo>
                                  <a:pt x="9" y="437"/>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8" name="Rectangle 18"/>
                        <wps:cNvSpPr>
                          <a:spLocks noChangeArrowheads="1"/>
                        </wps:cNvSpPr>
                        <wps:spPr bwMode="auto">
                          <a:xfrm>
                            <a:off x="2315619" y="1400980"/>
                            <a:ext cx="546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14311"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FF"/>
                                  <w:sz w:val="18"/>
                                  <w:szCs w:val="18"/>
                                </w:rPr>
                                <w:t xml:space="preserve">Train radio </w:t>
                              </w:r>
                            </w:p>
                          </w:txbxContent>
                        </wps:txbx>
                        <wps:bodyPr rot="0" vert="horz" wrap="none" lIns="0" tIns="0" rIns="0" bIns="0" anchor="t" anchorCtr="0">
                          <a:spAutoFit/>
                        </wps:bodyPr>
                      </wps:wsp>
                      <wps:wsp>
                        <wps:cNvPr id="199" name="Freeform 20"/>
                        <wps:cNvSpPr>
                          <a:spLocks noEditPoints="1"/>
                        </wps:cNvSpPr>
                        <wps:spPr bwMode="auto">
                          <a:xfrm>
                            <a:off x="3871356" y="771897"/>
                            <a:ext cx="1317625" cy="600710"/>
                          </a:xfrm>
                          <a:custGeom>
                            <a:avLst/>
                            <a:gdLst>
                              <a:gd name="T0" fmla="*/ 0 w 2139"/>
                              <a:gd name="T1" fmla="*/ 0 h 946"/>
                              <a:gd name="T2" fmla="*/ 2139 w 2139"/>
                              <a:gd name="T3" fmla="*/ 0 h 946"/>
                              <a:gd name="T4" fmla="*/ 2139 w 2139"/>
                              <a:gd name="T5" fmla="*/ 946 h 946"/>
                              <a:gd name="T6" fmla="*/ 0 w 2139"/>
                              <a:gd name="T7" fmla="*/ 946 h 946"/>
                              <a:gd name="T8" fmla="*/ 0 w 2139"/>
                              <a:gd name="T9" fmla="*/ 0 h 946"/>
                              <a:gd name="T10" fmla="*/ 9 w 2139"/>
                              <a:gd name="T11" fmla="*/ 941 h 946"/>
                              <a:gd name="T12" fmla="*/ 4 w 2139"/>
                              <a:gd name="T13" fmla="*/ 937 h 946"/>
                              <a:gd name="T14" fmla="*/ 2135 w 2139"/>
                              <a:gd name="T15" fmla="*/ 937 h 946"/>
                              <a:gd name="T16" fmla="*/ 2130 w 2139"/>
                              <a:gd name="T17" fmla="*/ 941 h 946"/>
                              <a:gd name="T18" fmla="*/ 2130 w 2139"/>
                              <a:gd name="T19" fmla="*/ 4 h 946"/>
                              <a:gd name="T20" fmla="*/ 2135 w 2139"/>
                              <a:gd name="T21" fmla="*/ 9 h 946"/>
                              <a:gd name="T22" fmla="*/ 4 w 2139"/>
                              <a:gd name="T23" fmla="*/ 9 h 946"/>
                              <a:gd name="T24" fmla="*/ 9 w 2139"/>
                              <a:gd name="T25" fmla="*/ 4 h 946"/>
                              <a:gd name="T26" fmla="*/ 9 w 2139"/>
                              <a:gd name="T27" fmla="*/ 941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39" h="946">
                                <a:moveTo>
                                  <a:pt x="0" y="0"/>
                                </a:moveTo>
                                <a:lnTo>
                                  <a:pt x="2139" y="0"/>
                                </a:lnTo>
                                <a:lnTo>
                                  <a:pt x="2139" y="946"/>
                                </a:lnTo>
                                <a:lnTo>
                                  <a:pt x="0" y="946"/>
                                </a:lnTo>
                                <a:lnTo>
                                  <a:pt x="0" y="0"/>
                                </a:lnTo>
                                <a:close/>
                                <a:moveTo>
                                  <a:pt x="9" y="941"/>
                                </a:moveTo>
                                <a:lnTo>
                                  <a:pt x="4" y="937"/>
                                </a:lnTo>
                                <a:lnTo>
                                  <a:pt x="2135" y="937"/>
                                </a:lnTo>
                                <a:lnTo>
                                  <a:pt x="2130" y="941"/>
                                </a:lnTo>
                                <a:lnTo>
                                  <a:pt x="2130" y="4"/>
                                </a:lnTo>
                                <a:lnTo>
                                  <a:pt x="2135" y="9"/>
                                </a:lnTo>
                                <a:lnTo>
                                  <a:pt x="4" y="9"/>
                                </a:lnTo>
                                <a:lnTo>
                                  <a:pt x="9" y="4"/>
                                </a:lnTo>
                                <a:lnTo>
                                  <a:pt x="9" y="94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00" name="Rectangle 21"/>
                        <wps:cNvSpPr>
                          <a:spLocks noChangeArrowheads="1"/>
                        </wps:cNvSpPr>
                        <wps:spPr bwMode="auto">
                          <a:xfrm>
                            <a:off x="3942466" y="794772"/>
                            <a:ext cx="12465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0227F"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FF"/>
                                  <w:sz w:val="18"/>
                                  <w:szCs w:val="18"/>
                                </w:rPr>
                                <w:t xml:space="preserve">Millimeter wave communication system, Rader system </w:t>
                              </w:r>
                            </w:p>
                          </w:txbxContent>
                        </wps:txbx>
                        <wps:bodyPr rot="0" vert="horz" wrap="square" lIns="0" tIns="0" rIns="0" bIns="0" anchor="t" anchorCtr="0">
                          <a:spAutoFit/>
                        </wps:bodyPr>
                      </wps:wsp>
                      <wps:wsp>
                        <wps:cNvPr id="201" name="Freeform 24"/>
                        <wps:cNvSpPr>
                          <a:spLocks noEditPoints="1"/>
                        </wps:cNvSpPr>
                        <wps:spPr bwMode="auto">
                          <a:xfrm>
                            <a:off x="3586348" y="1448790"/>
                            <a:ext cx="1439545" cy="606425"/>
                          </a:xfrm>
                          <a:custGeom>
                            <a:avLst/>
                            <a:gdLst>
                              <a:gd name="T0" fmla="*/ 0 w 2148"/>
                              <a:gd name="T1" fmla="*/ 0 h 955"/>
                              <a:gd name="T2" fmla="*/ 2148 w 2148"/>
                              <a:gd name="T3" fmla="*/ 0 h 955"/>
                              <a:gd name="T4" fmla="*/ 2148 w 2148"/>
                              <a:gd name="T5" fmla="*/ 955 h 955"/>
                              <a:gd name="T6" fmla="*/ 0 w 2148"/>
                              <a:gd name="T7" fmla="*/ 955 h 955"/>
                              <a:gd name="T8" fmla="*/ 0 w 2148"/>
                              <a:gd name="T9" fmla="*/ 0 h 955"/>
                              <a:gd name="T10" fmla="*/ 9 w 2148"/>
                              <a:gd name="T11" fmla="*/ 950 h 955"/>
                              <a:gd name="T12" fmla="*/ 4 w 2148"/>
                              <a:gd name="T13" fmla="*/ 946 h 955"/>
                              <a:gd name="T14" fmla="*/ 2143 w 2148"/>
                              <a:gd name="T15" fmla="*/ 946 h 955"/>
                              <a:gd name="T16" fmla="*/ 2139 w 2148"/>
                              <a:gd name="T17" fmla="*/ 950 h 955"/>
                              <a:gd name="T18" fmla="*/ 2139 w 2148"/>
                              <a:gd name="T19" fmla="*/ 4 h 955"/>
                              <a:gd name="T20" fmla="*/ 2143 w 2148"/>
                              <a:gd name="T21" fmla="*/ 9 h 955"/>
                              <a:gd name="T22" fmla="*/ 4 w 2148"/>
                              <a:gd name="T23" fmla="*/ 9 h 955"/>
                              <a:gd name="T24" fmla="*/ 9 w 2148"/>
                              <a:gd name="T25" fmla="*/ 4 h 955"/>
                              <a:gd name="T26" fmla="*/ 9 w 2148"/>
                              <a:gd name="T27" fmla="*/ 950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48" h="955">
                                <a:moveTo>
                                  <a:pt x="0" y="0"/>
                                </a:moveTo>
                                <a:lnTo>
                                  <a:pt x="2148" y="0"/>
                                </a:lnTo>
                                <a:lnTo>
                                  <a:pt x="2148" y="955"/>
                                </a:lnTo>
                                <a:lnTo>
                                  <a:pt x="0" y="955"/>
                                </a:lnTo>
                                <a:lnTo>
                                  <a:pt x="0" y="0"/>
                                </a:lnTo>
                                <a:close/>
                                <a:moveTo>
                                  <a:pt x="9" y="950"/>
                                </a:moveTo>
                                <a:lnTo>
                                  <a:pt x="4" y="946"/>
                                </a:lnTo>
                                <a:lnTo>
                                  <a:pt x="2143" y="946"/>
                                </a:lnTo>
                                <a:lnTo>
                                  <a:pt x="2139" y="950"/>
                                </a:lnTo>
                                <a:lnTo>
                                  <a:pt x="2139" y="4"/>
                                </a:lnTo>
                                <a:lnTo>
                                  <a:pt x="2143" y="9"/>
                                </a:lnTo>
                                <a:lnTo>
                                  <a:pt x="4" y="9"/>
                                </a:lnTo>
                                <a:lnTo>
                                  <a:pt x="9" y="4"/>
                                </a:lnTo>
                                <a:lnTo>
                                  <a:pt x="9" y="95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02" name="Rectangle 25"/>
                        <wps:cNvSpPr>
                          <a:spLocks noChangeArrowheads="1"/>
                        </wps:cNvSpPr>
                        <wps:spPr bwMode="auto">
                          <a:xfrm>
                            <a:off x="3669342" y="1435331"/>
                            <a:ext cx="128016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031CE"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FF"/>
                                  <w:sz w:val="18"/>
                                  <w:szCs w:val="18"/>
                                </w:rPr>
                                <w:t xml:space="preserve">Microwave fixed radio communication system, satellite communications, WLAN, etc. </w:t>
                              </w:r>
                            </w:p>
                          </w:txbxContent>
                        </wps:txbx>
                        <wps:bodyPr rot="0" vert="horz" wrap="square" lIns="0" tIns="0" rIns="0" bIns="0" anchor="t" anchorCtr="0">
                          <a:spAutoFit/>
                        </wps:bodyPr>
                      </wps:wsp>
                      <wps:wsp>
                        <wps:cNvPr id="203" name="Freeform 32"/>
                        <wps:cNvSpPr>
                          <a:spLocks noEditPoints="1"/>
                        </wps:cNvSpPr>
                        <wps:spPr bwMode="auto">
                          <a:xfrm>
                            <a:off x="2339439" y="2149434"/>
                            <a:ext cx="2468880" cy="545465"/>
                          </a:xfrm>
                          <a:custGeom>
                            <a:avLst/>
                            <a:gdLst>
                              <a:gd name="T0" fmla="*/ 0 w 3889"/>
                              <a:gd name="T1" fmla="*/ 0 h 1026"/>
                              <a:gd name="T2" fmla="*/ 3889 w 3889"/>
                              <a:gd name="T3" fmla="*/ 0 h 1026"/>
                              <a:gd name="T4" fmla="*/ 3889 w 3889"/>
                              <a:gd name="T5" fmla="*/ 1026 h 1026"/>
                              <a:gd name="T6" fmla="*/ 0 w 3889"/>
                              <a:gd name="T7" fmla="*/ 1026 h 1026"/>
                              <a:gd name="T8" fmla="*/ 0 w 3889"/>
                              <a:gd name="T9" fmla="*/ 0 h 1026"/>
                              <a:gd name="T10" fmla="*/ 9 w 3889"/>
                              <a:gd name="T11" fmla="*/ 1021 h 1026"/>
                              <a:gd name="T12" fmla="*/ 4 w 3889"/>
                              <a:gd name="T13" fmla="*/ 1017 h 1026"/>
                              <a:gd name="T14" fmla="*/ 3885 w 3889"/>
                              <a:gd name="T15" fmla="*/ 1017 h 1026"/>
                              <a:gd name="T16" fmla="*/ 3880 w 3889"/>
                              <a:gd name="T17" fmla="*/ 1021 h 1026"/>
                              <a:gd name="T18" fmla="*/ 3880 w 3889"/>
                              <a:gd name="T19" fmla="*/ 5 h 1026"/>
                              <a:gd name="T20" fmla="*/ 3885 w 3889"/>
                              <a:gd name="T21" fmla="*/ 9 h 1026"/>
                              <a:gd name="T22" fmla="*/ 4 w 3889"/>
                              <a:gd name="T23" fmla="*/ 9 h 1026"/>
                              <a:gd name="T24" fmla="*/ 9 w 3889"/>
                              <a:gd name="T25" fmla="*/ 5 h 1026"/>
                              <a:gd name="T26" fmla="*/ 9 w 3889"/>
                              <a:gd name="T27" fmla="*/ 1021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89" h="1026">
                                <a:moveTo>
                                  <a:pt x="0" y="0"/>
                                </a:moveTo>
                                <a:lnTo>
                                  <a:pt x="3889" y="0"/>
                                </a:lnTo>
                                <a:lnTo>
                                  <a:pt x="3889" y="1026"/>
                                </a:lnTo>
                                <a:lnTo>
                                  <a:pt x="0" y="1026"/>
                                </a:lnTo>
                                <a:lnTo>
                                  <a:pt x="0" y="0"/>
                                </a:lnTo>
                                <a:close/>
                                <a:moveTo>
                                  <a:pt x="9" y="1021"/>
                                </a:moveTo>
                                <a:lnTo>
                                  <a:pt x="4" y="1017"/>
                                </a:lnTo>
                                <a:lnTo>
                                  <a:pt x="3885" y="1017"/>
                                </a:lnTo>
                                <a:lnTo>
                                  <a:pt x="3880" y="1021"/>
                                </a:lnTo>
                                <a:lnTo>
                                  <a:pt x="3880" y="5"/>
                                </a:lnTo>
                                <a:lnTo>
                                  <a:pt x="3885" y="9"/>
                                </a:lnTo>
                                <a:lnTo>
                                  <a:pt x="4" y="9"/>
                                </a:lnTo>
                                <a:lnTo>
                                  <a:pt x="9" y="5"/>
                                </a:lnTo>
                                <a:lnTo>
                                  <a:pt x="9" y="102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04" name="Rectangle 33"/>
                        <wps:cNvSpPr>
                          <a:spLocks noChangeArrowheads="1"/>
                        </wps:cNvSpPr>
                        <wps:spPr bwMode="auto">
                          <a:xfrm>
                            <a:off x="2446229" y="2158930"/>
                            <a:ext cx="23152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D8067"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FF"/>
                                  <w:sz w:val="18"/>
                                  <w:szCs w:val="18"/>
                                </w:rPr>
                                <w:t xml:space="preserve">Train radio, Train protection radio, Route control system, Various private radio, private PHS system, WLAN, Mobile WiMax, etc.  </w:t>
                              </w:r>
                            </w:p>
                          </w:txbxContent>
                        </wps:txbx>
                        <wps:bodyPr rot="0" vert="horz" wrap="square" lIns="0" tIns="0" rIns="0" bIns="0" anchor="t" anchorCtr="0">
                          <a:spAutoFit/>
                        </wps:bodyPr>
                      </wps:wsp>
                      <wps:wsp>
                        <wps:cNvPr id="205" name="Rectangle 59"/>
                        <wps:cNvSpPr>
                          <a:spLocks noChangeArrowheads="1"/>
                        </wps:cNvSpPr>
                        <wps:spPr bwMode="auto">
                          <a:xfrm>
                            <a:off x="2766868" y="142473"/>
                            <a:ext cx="426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69356"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300MHz</w:t>
                              </w:r>
                            </w:p>
                          </w:txbxContent>
                        </wps:txbx>
                        <wps:bodyPr rot="0" vert="horz" wrap="none" lIns="0" tIns="0" rIns="0" bIns="0" anchor="t" anchorCtr="0">
                          <a:spAutoFit/>
                        </wps:bodyPr>
                      </wps:wsp>
                      <wps:wsp>
                        <wps:cNvPr id="206" name="Rectangle 60"/>
                        <wps:cNvSpPr>
                          <a:spLocks noChangeArrowheads="1"/>
                        </wps:cNvSpPr>
                        <wps:spPr bwMode="auto">
                          <a:xfrm>
                            <a:off x="1709995" y="142473"/>
                            <a:ext cx="299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6B745"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3MHz</w:t>
                              </w:r>
                            </w:p>
                          </w:txbxContent>
                        </wps:txbx>
                        <wps:bodyPr rot="0" vert="horz" wrap="none" lIns="0" tIns="0" rIns="0" bIns="0" anchor="t" anchorCtr="0">
                          <a:spAutoFit/>
                        </wps:bodyPr>
                      </wps:wsp>
                      <wps:wsp>
                        <wps:cNvPr id="207" name="Rectangle 61"/>
                        <wps:cNvSpPr>
                          <a:spLocks noChangeArrowheads="1"/>
                        </wps:cNvSpPr>
                        <wps:spPr bwMode="auto">
                          <a:xfrm>
                            <a:off x="2232495" y="142473"/>
                            <a:ext cx="3625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DD312"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30MHz</w:t>
                              </w:r>
                            </w:p>
                          </w:txbxContent>
                        </wps:txbx>
                        <wps:bodyPr rot="0" vert="horz" wrap="none" lIns="0" tIns="0" rIns="0" bIns="0" anchor="t" anchorCtr="0">
                          <a:spAutoFit/>
                        </wps:bodyPr>
                      </wps:wsp>
                      <wps:wsp>
                        <wps:cNvPr id="208" name="Rectangle 62"/>
                        <wps:cNvSpPr>
                          <a:spLocks noChangeArrowheads="1"/>
                        </wps:cNvSpPr>
                        <wps:spPr bwMode="auto">
                          <a:xfrm>
                            <a:off x="1092498" y="142473"/>
                            <a:ext cx="3879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4EC41"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300kHz</w:t>
                              </w:r>
                            </w:p>
                          </w:txbxContent>
                        </wps:txbx>
                        <wps:bodyPr rot="0" vert="horz" wrap="none" lIns="0" tIns="0" rIns="0" bIns="0" anchor="t" anchorCtr="0">
                          <a:spAutoFit/>
                        </wps:bodyPr>
                      </wps:wsp>
                      <wps:wsp>
                        <wps:cNvPr id="209" name="Rectangle 63"/>
                        <wps:cNvSpPr>
                          <a:spLocks noChangeArrowheads="1"/>
                        </wps:cNvSpPr>
                        <wps:spPr bwMode="auto">
                          <a:xfrm>
                            <a:off x="605623" y="142473"/>
                            <a:ext cx="3244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EF445"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30kHz</w:t>
                              </w:r>
                            </w:p>
                          </w:txbxContent>
                        </wps:txbx>
                        <wps:bodyPr rot="0" vert="horz" wrap="none" lIns="0" tIns="0" rIns="0" bIns="0" anchor="t" anchorCtr="0">
                          <a:spAutoFit/>
                        </wps:bodyPr>
                      </wps:wsp>
                      <wps:wsp>
                        <wps:cNvPr id="210" name="Rectangle 64"/>
                        <wps:cNvSpPr>
                          <a:spLocks noChangeArrowheads="1"/>
                        </wps:cNvSpPr>
                        <wps:spPr bwMode="auto">
                          <a:xfrm>
                            <a:off x="35625" y="142473"/>
                            <a:ext cx="641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AD94B"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3</w:t>
                              </w:r>
                            </w:p>
                          </w:txbxContent>
                        </wps:txbx>
                        <wps:bodyPr rot="0" vert="horz" wrap="none" lIns="0" tIns="0" rIns="0" bIns="0" anchor="t" anchorCtr="0">
                          <a:spAutoFit/>
                        </wps:bodyPr>
                      </wps:wsp>
                      <wps:wsp>
                        <wps:cNvPr id="211" name="Rectangle 65"/>
                        <wps:cNvSpPr>
                          <a:spLocks noChangeArrowheads="1"/>
                        </wps:cNvSpPr>
                        <wps:spPr bwMode="auto">
                          <a:xfrm>
                            <a:off x="106875" y="142473"/>
                            <a:ext cx="1968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C4985"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kHz</w:t>
                              </w:r>
                            </w:p>
                          </w:txbxContent>
                        </wps:txbx>
                        <wps:bodyPr rot="0" vert="horz" wrap="none" lIns="0" tIns="0" rIns="0" bIns="0" anchor="t" anchorCtr="0">
                          <a:spAutoFit/>
                        </wps:bodyPr>
                      </wps:wsp>
                      <wps:wsp>
                        <wps:cNvPr id="212" name="Rectangle 72"/>
                        <wps:cNvSpPr>
                          <a:spLocks noChangeArrowheads="1"/>
                        </wps:cNvSpPr>
                        <wps:spPr bwMode="auto">
                          <a:xfrm>
                            <a:off x="4464990" y="142473"/>
                            <a:ext cx="419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F1D02"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300GHz</w:t>
                              </w:r>
                            </w:p>
                          </w:txbxContent>
                        </wps:txbx>
                        <wps:bodyPr rot="0" vert="horz" wrap="none" lIns="0" tIns="0" rIns="0" bIns="0" anchor="t" anchorCtr="0">
                          <a:spAutoFit/>
                        </wps:bodyPr>
                      </wps:wsp>
                      <wps:wsp>
                        <wps:cNvPr id="213" name="Rectangle 73"/>
                        <wps:cNvSpPr>
                          <a:spLocks noChangeArrowheads="1"/>
                        </wps:cNvSpPr>
                        <wps:spPr bwMode="auto">
                          <a:xfrm>
                            <a:off x="3408117" y="142473"/>
                            <a:ext cx="292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9B9BB"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3GHz</w:t>
                              </w:r>
                            </w:p>
                          </w:txbxContent>
                        </wps:txbx>
                        <wps:bodyPr rot="0" vert="horz" wrap="none" lIns="0" tIns="0" rIns="0" bIns="0" anchor="t" anchorCtr="0">
                          <a:spAutoFit/>
                        </wps:bodyPr>
                      </wps:wsp>
                      <wps:wsp>
                        <wps:cNvPr id="214" name="Rectangle 74"/>
                        <wps:cNvSpPr>
                          <a:spLocks noChangeArrowheads="1"/>
                        </wps:cNvSpPr>
                        <wps:spPr bwMode="auto">
                          <a:xfrm>
                            <a:off x="3894991" y="142473"/>
                            <a:ext cx="3562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AC7CF"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30GHz</w:t>
                              </w:r>
                            </w:p>
                          </w:txbxContent>
                        </wps:txbx>
                        <wps:bodyPr rot="0" vert="horz" wrap="none" lIns="0" tIns="0" rIns="0" bIns="0" anchor="t" anchorCtr="0">
                          <a:spAutoFit/>
                        </wps:bodyPr>
                      </wps:wsp>
                      <wps:wsp>
                        <wps:cNvPr id="215" name="Rectangle 76"/>
                        <wps:cNvSpPr>
                          <a:spLocks noChangeArrowheads="1"/>
                        </wps:cNvSpPr>
                        <wps:spPr bwMode="auto">
                          <a:xfrm>
                            <a:off x="4999363" y="142473"/>
                            <a:ext cx="2736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E49CF"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3THz</w:t>
                              </w:r>
                            </w:p>
                          </w:txbxContent>
                        </wps:txbx>
                        <wps:bodyPr rot="0" vert="horz" wrap="none" lIns="0" tIns="0" rIns="0" bIns="0" anchor="t" anchorCtr="0">
                          <a:spAutoFit/>
                        </wps:bodyPr>
                      </wps:wsp>
                      <wps:wsp>
                        <wps:cNvPr id="216" name="Rectangle 77"/>
                        <wps:cNvSpPr>
                          <a:spLocks noChangeArrowheads="1"/>
                        </wps:cNvSpPr>
                        <wps:spPr bwMode="auto">
                          <a:xfrm>
                            <a:off x="2861949" y="498654"/>
                            <a:ext cx="159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976B2"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1m</w:t>
                              </w:r>
                            </w:p>
                          </w:txbxContent>
                        </wps:txbx>
                        <wps:bodyPr rot="0" vert="horz" wrap="none" lIns="0" tIns="0" rIns="0" bIns="0" anchor="t" anchorCtr="0">
                          <a:spAutoFit/>
                        </wps:bodyPr>
                      </wps:wsp>
                      <wps:wsp>
                        <wps:cNvPr id="218" name="Rectangle 78"/>
                        <wps:cNvSpPr>
                          <a:spLocks noChangeArrowheads="1"/>
                        </wps:cNvSpPr>
                        <wps:spPr bwMode="auto">
                          <a:xfrm>
                            <a:off x="1638792" y="498654"/>
                            <a:ext cx="286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E66B6"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100m</w:t>
                              </w:r>
                            </w:p>
                          </w:txbxContent>
                        </wps:txbx>
                        <wps:bodyPr rot="0" vert="horz" wrap="none" lIns="0" tIns="0" rIns="0" bIns="0" anchor="t" anchorCtr="0">
                          <a:spAutoFit/>
                        </wps:bodyPr>
                      </wps:wsp>
                      <wps:wsp>
                        <wps:cNvPr id="219" name="Rectangle 79"/>
                        <wps:cNvSpPr>
                          <a:spLocks noChangeArrowheads="1"/>
                        </wps:cNvSpPr>
                        <wps:spPr bwMode="auto">
                          <a:xfrm>
                            <a:off x="2256308" y="498654"/>
                            <a:ext cx="2228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972B1"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10m</w:t>
                              </w:r>
                            </w:p>
                          </w:txbxContent>
                        </wps:txbx>
                        <wps:bodyPr rot="0" vert="horz" wrap="none" lIns="0" tIns="0" rIns="0" bIns="0" anchor="t" anchorCtr="0">
                          <a:spAutoFit/>
                        </wps:bodyPr>
                      </wps:wsp>
                      <wps:wsp>
                        <wps:cNvPr id="220" name="Rectangle 80"/>
                        <wps:cNvSpPr>
                          <a:spLocks noChangeArrowheads="1"/>
                        </wps:cNvSpPr>
                        <wps:spPr bwMode="auto">
                          <a:xfrm>
                            <a:off x="1116278" y="498654"/>
                            <a:ext cx="2165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CCC89"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1km</w:t>
                              </w:r>
                            </w:p>
                          </w:txbxContent>
                        </wps:txbx>
                        <wps:bodyPr rot="0" vert="horz" wrap="none" lIns="0" tIns="0" rIns="0" bIns="0" anchor="t" anchorCtr="0">
                          <a:spAutoFit/>
                        </wps:bodyPr>
                      </wps:wsp>
                      <wps:wsp>
                        <wps:cNvPr id="221" name="Rectangle 81"/>
                        <wps:cNvSpPr>
                          <a:spLocks noChangeArrowheads="1"/>
                        </wps:cNvSpPr>
                        <wps:spPr bwMode="auto">
                          <a:xfrm>
                            <a:off x="4215734" y="320563"/>
                            <a:ext cx="2292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25F49"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EHF</w:t>
                              </w:r>
                            </w:p>
                          </w:txbxContent>
                        </wps:txbx>
                        <wps:bodyPr rot="0" vert="horz" wrap="none" lIns="0" tIns="0" rIns="0" bIns="0" anchor="t" anchorCtr="0">
                          <a:spAutoFit/>
                        </wps:bodyPr>
                      </wps:wsp>
                      <wps:wsp>
                        <wps:cNvPr id="222" name="Rectangle 82"/>
                        <wps:cNvSpPr>
                          <a:spLocks noChangeArrowheads="1"/>
                        </wps:cNvSpPr>
                        <wps:spPr bwMode="auto">
                          <a:xfrm>
                            <a:off x="3657594" y="320563"/>
                            <a:ext cx="2292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08BA6"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SHF</w:t>
                              </w:r>
                            </w:p>
                          </w:txbxContent>
                        </wps:txbx>
                        <wps:bodyPr rot="0" vert="horz" wrap="none" lIns="0" tIns="0" rIns="0" bIns="0" anchor="t" anchorCtr="0">
                          <a:spAutoFit/>
                        </wps:bodyPr>
                      </wps:wsp>
                      <wps:wsp>
                        <wps:cNvPr id="223" name="Rectangle 83"/>
                        <wps:cNvSpPr>
                          <a:spLocks noChangeArrowheads="1"/>
                        </wps:cNvSpPr>
                        <wps:spPr bwMode="auto">
                          <a:xfrm>
                            <a:off x="3087579" y="320563"/>
                            <a:ext cx="2349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8851F"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UHF</w:t>
                              </w:r>
                            </w:p>
                          </w:txbxContent>
                        </wps:txbx>
                        <wps:bodyPr rot="0" vert="horz" wrap="none" lIns="0" tIns="0" rIns="0" bIns="0" anchor="t" anchorCtr="0">
                          <a:spAutoFit/>
                        </wps:bodyPr>
                      </wps:wsp>
                      <wps:wsp>
                        <wps:cNvPr id="224" name="Rectangle 84"/>
                        <wps:cNvSpPr>
                          <a:spLocks noChangeArrowheads="1"/>
                        </wps:cNvSpPr>
                        <wps:spPr bwMode="auto">
                          <a:xfrm>
                            <a:off x="2529440" y="320563"/>
                            <a:ext cx="2292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233AB"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VHF</w:t>
                              </w:r>
                            </w:p>
                          </w:txbxContent>
                        </wps:txbx>
                        <wps:bodyPr rot="0" vert="horz" wrap="none" lIns="0" tIns="0" rIns="0" bIns="0" anchor="t" anchorCtr="0">
                          <a:spAutoFit/>
                        </wps:bodyPr>
                      </wps:wsp>
                      <wps:wsp>
                        <wps:cNvPr id="225" name="Rectangle 85"/>
                        <wps:cNvSpPr>
                          <a:spLocks noChangeArrowheads="1"/>
                        </wps:cNvSpPr>
                        <wps:spPr bwMode="auto">
                          <a:xfrm>
                            <a:off x="1995051" y="320563"/>
                            <a:ext cx="1524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470CC"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HF</w:t>
                              </w:r>
                            </w:p>
                          </w:txbxContent>
                        </wps:txbx>
                        <wps:bodyPr rot="0" vert="horz" wrap="none" lIns="0" tIns="0" rIns="0" bIns="0" anchor="t" anchorCtr="0">
                          <a:spAutoFit/>
                        </wps:bodyPr>
                      </wps:wsp>
                      <wps:wsp>
                        <wps:cNvPr id="226" name="Rectangle 86"/>
                        <wps:cNvSpPr>
                          <a:spLocks noChangeArrowheads="1"/>
                        </wps:cNvSpPr>
                        <wps:spPr bwMode="auto">
                          <a:xfrm>
                            <a:off x="1425037" y="320563"/>
                            <a:ext cx="1651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AAB7B"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MF</w:t>
                              </w:r>
                            </w:p>
                          </w:txbxContent>
                        </wps:txbx>
                        <wps:bodyPr rot="0" vert="horz" wrap="none" lIns="0" tIns="0" rIns="0" bIns="0" anchor="t" anchorCtr="0">
                          <a:spAutoFit/>
                        </wps:bodyPr>
                      </wps:wsp>
                      <wps:wsp>
                        <wps:cNvPr id="227" name="Rectangle 87"/>
                        <wps:cNvSpPr>
                          <a:spLocks noChangeArrowheads="1"/>
                        </wps:cNvSpPr>
                        <wps:spPr bwMode="auto">
                          <a:xfrm>
                            <a:off x="878773" y="320563"/>
                            <a:ext cx="1339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72A09"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LF</w:t>
                              </w:r>
                            </w:p>
                          </w:txbxContent>
                        </wps:txbx>
                        <wps:bodyPr rot="0" vert="horz" wrap="none" lIns="0" tIns="0" rIns="0" bIns="0" anchor="t" anchorCtr="0">
                          <a:spAutoFit/>
                        </wps:bodyPr>
                      </wps:wsp>
                      <wps:wsp>
                        <wps:cNvPr id="228" name="Rectangle 88"/>
                        <wps:cNvSpPr>
                          <a:spLocks noChangeArrowheads="1"/>
                        </wps:cNvSpPr>
                        <wps:spPr bwMode="auto">
                          <a:xfrm>
                            <a:off x="273132" y="320563"/>
                            <a:ext cx="2101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BEEAD"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VLF</w:t>
                              </w:r>
                            </w:p>
                          </w:txbxContent>
                        </wps:txbx>
                        <wps:bodyPr rot="0" vert="horz" wrap="none" lIns="0" tIns="0" rIns="0" bIns="0" anchor="t" anchorCtr="0">
                          <a:spAutoFit/>
                        </wps:bodyPr>
                      </wps:wsp>
                      <wps:wsp>
                        <wps:cNvPr id="229" name="Rectangle 89"/>
                        <wps:cNvSpPr>
                          <a:spLocks noChangeArrowheads="1"/>
                        </wps:cNvSpPr>
                        <wps:spPr bwMode="auto">
                          <a:xfrm>
                            <a:off x="534387" y="498544"/>
                            <a:ext cx="31329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1B1EA"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10km</w:t>
                              </w:r>
                            </w:p>
                          </w:txbxContent>
                        </wps:txbx>
                        <wps:bodyPr rot="0" vert="horz" wrap="square" lIns="0" tIns="0" rIns="0" bIns="0" anchor="t" anchorCtr="0">
                          <a:spAutoFit/>
                        </wps:bodyPr>
                      </wps:wsp>
                      <wps:wsp>
                        <wps:cNvPr id="230" name="Rectangle 90"/>
                        <wps:cNvSpPr>
                          <a:spLocks noChangeArrowheads="1"/>
                        </wps:cNvSpPr>
                        <wps:spPr bwMode="auto">
                          <a:xfrm>
                            <a:off x="4797624" y="320563"/>
                            <a:ext cx="2095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ABB33"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THz</w:t>
                              </w:r>
                            </w:p>
                          </w:txbxContent>
                        </wps:txbx>
                        <wps:bodyPr rot="0" vert="horz" wrap="none" lIns="0" tIns="0" rIns="0" bIns="0" anchor="t" anchorCtr="0">
                          <a:spAutoFit/>
                        </wps:bodyPr>
                      </wps:wsp>
                      <wps:wsp>
                        <wps:cNvPr id="231" name="Rectangle 91"/>
                        <wps:cNvSpPr>
                          <a:spLocks noChangeArrowheads="1"/>
                        </wps:cNvSpPr>
                        <wps:spPr bwMode="auto">
                          <a:xfrm>
                            <a:off x="35626" y="498654"/>
                            <a:ext cx="1911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13B95"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100</w:t>
                              </w:r>
                            </w:p>
                          </w:txbxContent>
                        </wps:txbx>
                        <wps:bodyPr rot="0" vert="horz" wrap="none" lIns="0" tIns="0" rIns="0" bIns="0" anchor="t" anchorCtr="0">
                          <a:spAutoFit/>
                        </wps:bodyPr>
                      </wps:wsp>
                      <wps:wsp>
                        <wps:cNvPr id="232" name="Rectangle 92"/>
                        <wps:cNvSpPr>
                          <a:spLocks noChangeArrowheads="1"/>
                        </wps:cNvSpPr>
                        <wps:spPr bwMode="auto">
                          <a:xfrm>
                            <a:off x="237506" y="498654"/>
                            <a:ext cx="1524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52502"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km</w:t>
                              </w:r>
                            </w:p>
                          </w:txbxContent>
                        </wps:txbx>
                        <wps:bodyPr rot="0" vert="horz" wrap="none" lIns="0" tIns="0" rIns="0" bIns="0" anchor="t" anchorCtr="0">
                          <a:spAutoFit/>
                        </wps:bodyPr>
                      </wps:wsp>
                      <wps:wsp>
                        <wps:cNvPr id="233" name="Rectangle 93"/>
                        <wps:cNvSpPr>
                          <a:spLocks noChangeArrowheads="1"/>
                        </wps:cNvSpPr>
                        <wps:spPr bwMode="auto">
                          <a:xfrm>
                            <a:off x="4500741" y="498654"/>
                            <a:ext cx="2540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CB634"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1mm</w:t>
                              </w:r>
                            </w:p>
                          </w:txbxContent>
                        </wps:txbx>
                        <wps:bodyPr rot="0" vert="horz" wrap="none" lIns="0" tIns="0" rIns="0" bIns="0" anchor="t" anchorCtr="0">
                          <a:spAutoFit/>
                        </wps:bodyPr>
                      </wps:wsp>
                      <wps:wsp>
                        <wps:cNvPr id="234" name="Rectangle 94"/>
                        <wps:cNvSpPr>
                          <a:spLocks noChangeArrowheads="1"/>
                        </wps:cNvSpPr>
                        <wps:spPr bwMode="auto">
                          <a:xfrm>
                            <a:off x="3336961" y="498654"/>
                            <a:ext cx="2800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0867B"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10cm</w:t>
                              </w:r>
                            </w:p>
                          </w:txbxContent>
                        </wps:txbx>
                        <wps:bodyPr rot="0" vert="horz" wrap="none" lIns="0" tIns="0" rIns="0" bIns="0" anchor="t" anchorCtr="0">
                          <a:spAutoFit/>
                        </wps:bodyPr>
                      </wps:wsp>
                      <wps:wsp>
                        <wps:cNvPr id="235" name="Rectangle 95"/>
                        <wps:cNvSpPr>
                          <a:spLocks noChangeArrowheads="1"/>
                        </wps:cNvSpPr>
                        <wps:spPr bwMode="auto">
                          <a:xfrm>
                            <a:off x="3966352" y="498654"/>
                            <a:ext cx="2165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512C5"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1cm</w:t>
                              </w:r>
                            </w:p>
                          </w:txbxContent>
                        </wps:txbx>
                        <wps:bodyPr rot="0" vert="horz" wrap="none" lIns="0" tIns="0" rIns="0" bIns="0" anchor="t" anchorCtr="0">
                          <a:spAutoFit/>
                        </wps:bodyPr>
                      </wps:wsp>
                      <wps:wsp>
                        <wps:cNvPr id="236" name="Rectangle 96"/>
                        <wps:cNvSpPr>
                          <a:spLocks noChangeArrowheads="1"/>
                        </wps:cNvSpPr>
                        <wps:spPr bwMode="auto">
                          <a:xfrm>
                            <a:off x="4916377" y="498654"/>
                            <a:ext cx="3498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A73F8"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0.1mm</w:t>
                              </w:r>
                            </w:p>
                          </w:txbxContent>
                        </wps:txbx>
                        <wps:bodyPr rot="0" vert="horz" wrap="none" lIns="0" tIns="0" rIns="0" bIns="0" anchor="t" anchorCtr="0">
                          <a:spAutoFit/>
                        </wps:bodyPr>
                      </wps:wsp>
                      <wps:wsp>
                        <wps:cNvPr id="237" name="Rectangle 98"/>
                        <wps:cNvSpPr>
                          <a:spLocks noChangeArrowheads="1"/>
                        </wps:cNvSpPr>
                        <wps:spPr bwMode="auto">
                          <a:xfrm>
                            <a:off x="35626" y="0"/>
                            <a:ext cx="540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ACA80"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Frequency</w:t>
                              </w:r>
                            </w:p>
                          </w:txbxContent>
                        </wps:txbx>
                        <wps:bodyPr rot="0" vert="horz" wrap="none" lIns="0" tIns="0" rIns="0" bIns="0" anchor="t" anchorCtr="0">
                          <a:spAutoFit/>
                        </wps:bodyPr>
                      </wps:wsp>
                      <wps:wsp>
                        <wps:cNvPr id="238" name="Rectangle 99"/>
                        <wps:cNvSpPr>
                          <a:spLocks noChangeArrowheads="1"/>
                        </wps:cNvSpPr>
                        <wps:spPr bwMode="auto">
                          <a:xfrm>
                            <a:off x="0" y="617381"/>
                            <a:ext cx="6356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EE32D"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Wave length</w:t>
                              </w:r>
                            </w:p>
                          </w:txbxContent>
                        </wps:txbx>
                        <wps:bodyPr rot="0" vert="horz" wrap="none" lIns="0" tIns="0" rIns="0" bIns="0" anchor="t" anchorCtr="0">
                          <a:spAutoFit/>
                        </wps:bodyPr>
                      </wps:wsp>
                      <wps:wsp>
                        <wps:cNvPr id="239" name="Freeform 102"/>
                        <wps:cNvSpPr>
                          <a:spLocks noEditPoints="1"/>
                        </wps:cNvSpPr>
                        <wps:spPr bwMode="auto">
                          <a:xfrm>
                            <a:off x="356259" y="1365663"/>
                            <a:ext cx="981710" cy="325755"/>
                          </a:xfrm>
                          <a:custGeom>
                            <a:avLst/>
                            <a:gdLst>
                              <a:gd name="T0" fmla="*/ 0 w 1547"/>
                              <a:gd name="T1" fmla="*/ 0 h 513"/>
                              <a:gd name="T2" fmla="*/ 1547 w 1547"/>
                              <a:gd name="T3" fmla="*/ 0 h 513"/>
                              <a:gd name="T4" fmla="*/ 1547 w 1547"/>
                              <a:gd name="T5" fmla="*/ 513 h 513"/>
                              <a:gd name="T6" fmla="*/ 0 w 1547"/>
                              <a:gd name="T7" fmla="*/ 513 h 513"/>
                              <a:gd name="T8" fmla="*/ 0 w 1547"/>
                              <a:gd name="T9" fmla="*/ 0 h 513"/>
                              <a:gd name="T10" fmla="*/ 8 w 1547"/>
                              <a:gd name="T11" fmla="*/ 508 h 513"/>
                              <a:gd name="T12" fmla="*/ 4 w 1547"/>
                              <a:gd name="T13" fmla="*/ 504 h 513"/>
                              <a:gd name="T14" fmla="*/ 1542 w 1547"/>
                              <a:gd name="T15" fmla="*/ 504 h 513"/>
                              <a:gd name="T16" fmla="*/ 1538 w 1547"/>
                              <a:gd name="T17" fmla="*/ 508 h 513"/>
                              <a:gd name="T18" fmla="*/ 1538 w 1547"/>
                              <a:gd name="T19" fmla="*/ 4 h 513"/>
                              <a:gd name="T20" fmla="*/ 1542 w 1547"/>
                              <a:gd name="T21" fmla="*/ 9 h 513"/>
                              <a:gd name="T22" fmla="*/ 4 w 1547"/>
                              <a:gd name="T23" fmla="*/ 9 h 513"/>
                              <a:gd name="T24" fmla="*/ 8 w 1547"/>
                              <a:gd name="T25" fmla="*/ 4 h 513"/>
                              <a:gd name="T26" fmla="*/ 8 w 1547"/>
                              <a:gd name="T27" fmla="*/ 508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7" h="513">
                                <a:moveTo>
                                  <a:pt x="0" y="0"/>
                                </a:moveTo>
                                <a:lnTo>
                                  <a:pt x="1547" y="0"/>
                                </a:lnTo>
                                <a:lnTo>
                                  <a:pt x="1547" y="513"/>
                                </a:lnTo>
                                <a:lnTo>
                                  <a:pt x="0" y="513"/>
                                </a:lnTo>
                                <a:lnTo>
                                  <a:pt x="0" y="0"/>
                                </a:lnTo>
                                <a:close/>
                                <a:moveTo>
                                  <a:pt x="8" y="508"/>
                                </a:moveTo>
                                <a:lnTo>
                                  <a:pt x="4" y="504"/>
                                </a:lnTo>
                                <a:lnTo>
                                  <a:pt x="1542" y="504"/>
                                </a:lnTo>
                                <a:lnTo>
                                  <a:pt x="1538" y="508"/>
                                </a:lnTo>
                                <a:lnTo>
                                  <a:pt x="1538" y="4"/>
                                </a:lnTo>
                                <a:lnTo>
                                  <a:pt x="1542" y="9"/>
                                </a:lnTo>
                                <a:lnTo>
                                  <a:pt x="4" y="9"/>
                                </a:lnTo>
                                <a:lnTo>
                                  <a:pt x="8" y="4"/>
                                </a:lnTo>
                                <a:lnTo>
                                  <a:pt x="8" y="50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40" name="Rectangle 103"/>
                        <wps:cNvSpPr>
                          <a:spLocks noChangeArrowheads="1"/>
                        </wps:cNvSpPr>
                        <wps:spPr bwMode="auto">
                          <a:xfrm>
                            <a:off x="383342" y="1328882"/>
                            <a:ext cx="942906"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BB43F" w14:textId="77777777" w:rsidR="00250E2A" w:rsidRPr="00550AFF" w:rsidRDefault="00250E2A" w:rsidP="00250E2A">
                              <w:pPr>
                                <w:spacing w:line="200" w:lineRule="exact"/>
                                <w:jc w:val="center"/>
                                <w:rPr>
                                  <w:rFonts w:ascii="Arial" w:hAnsi="Arial" w:cs="Arial"/>
                                  <w:sz w:val="18"/>
                                  <w:szCs w:val="18"/>
                                </w:rPr>
                              </w:pPr>
                              <w:r w:rsidRPr="00550AFF">
                                <w:rPr>
                                  <w:rFonts w:ascii="Arial" w:hAnsi="Arial" w:cs="Arial"/>
                                  <w:color w:val="0000FF"/>
                                  <w:sz w:val="18"/>
                                  <w:szCs w:val="18"/>
                                </w:rPr>
                                <w:t>ATS, Inductive Radio</w:t>
                              </w:r>
                            </w:p>
                          </w:txbxContent>
                        </wps:txbx>
                        <wps:bodyPr rot="0" vert="horz" wrap="square" lIns="0" tIns="0" rIns="0" bIns="0" anchor="t" anchorCtr="0">
                          <a:noAutofit/>
                        </wps:bodyPr>
                      </wps:wsp>
                      <wpg:grpSp>
                        <wpg:cNvPr id="241" name="グループ化 241"/>
                        <wpg:cNvGrpSpPr/>
                        <wpg:grpSpPr>
                          <a:xfrm>
                            <a:off x="95002" y="320634"/>
                            <a:ext cx="5090160" cy="1888490"/>
                            <a:chOff x="137795" y="311785"/>
                            <a:chExt cx="5090795" cy="1888490"/>
                          </a:xfrm>
                        </wpg:grpSpPr>
                        <wpg:grpSp>
                          <wpg:cNvPr id="242" name="グループ化 242"/>
                          <wpg:cNvGrpSpPr/>
                          <wpg:grpSpPr>
                            <a:xfrm>
                              <a:off x="137795" y="311785"/>
                              <a:ext cx="5090795" cy="218440"/>
                              <a:chOff x="137795" y="311785"/>
                              <a:chExt cx="5090795" cy="218440"/>
                            </a:xfrm>
                          </wpg:grpSpPr>
                          <wps:wsp>
                            <wps:cNvPr id="243" name="Freeform 58"/>
                            <wps:cNvSpPr>
                              <a:spLocks noEditPoints="1"/>
                            </wps:cNvSpPr>
                            <wps:spPr bwMode="auto">
                              <a:xfrm>
                                <a:off x="137795" y="311785"/>
                                <a:ext cx="5090795" cy="218440"/>
                              </a:xfrm>
                              <a:custGeom>
                                <a:avLst/>
                                <a:gdLst>
                                  <a:gd name="T0" fmla="*/ 0 w 8017"/>
                                  <a:gd name="T1" fmla="*/ 0 h 344"/>
                                  <a:gd name="T2" fmla="*/ 8017 w 8017"/>
                                  <a:gd name="T3" fmla="*/ 0 h 344"/>
                                  <a:gd name="T4" fmla="*/ 8017 w 8017"/>
                                  <a:gd name="T5" fmla="*/ 344 h 344"/>
                                  <a:gd name="T6" fmla="*/ 0 w 8017"/>
                                  <a:gd name="T7" fmla="*/ 344 h 344"/>
                                  <a:gd name="T8" fmla="*/ 0 w 8017"/>
                                  <a:gd name="T9" fmla="*/ 0 h 344"/>
                                  <a:gd name="T10" fmla="*/ 8 w 8017"/>
                                  <a:gd name="T11" fmla="*/ 340 h 344"/>
                                  <a:gd name="T12" fmla="*/ 4 w 8017"/>
                                  <a:gd name="T13" fmla="*/ 336 h 344"/>
                                  <a:gd name="T14" fmla="*/ 8013 w 8017"/>
                                  <a:gd name="T15" fmla="*/ 336 h 344"/>
                                  <a:gd name="T16" fmla="*/ 8008 w 8017"/>
                                  <a:gd name="T17" fmla="*/ 340 h 344"/>
                                  <a:gd name="T18" fmla="*/ 8008 w 8017"/>
                                  <a:gd name="T19" fmla="*/ 4 h 344"/>
                                  <a:gd name="T20" fmla="*/ 8013 w 8017"/>
                                  <a:gd name="T21" fmla="*/ 8 h 344"/>
                                  <a:gd name="T22" fmla="*/ 4 w 8017"/>
                                  <a:gd name="T23" fmla="*/ 8 h 344"/>
                                  <a:gd name="T24" fmla="*/ 8 w 8017"/>
                                  <a:gd name="T25" fmla="*/ 4 h 344"/>
                                  <a:gd name="T26" fmla="*/ 8 w 8017"/>
                                  <a:gd name="T27" fmla="*/ 340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017" h="344">
                                    <a:moveTo>
                                      <a:pt x="0" y="0"/>
                                    </a:moveTo>
                                    <a:lnTo>
                                      <a:pt x="8017" y="0"/>
                                    </a:lnTo>
                                    <a:lnTo>
                                      <a:pt x="8017" y="344"/>
                                    </a:lnTo>
                                    <a:lnTo>
                                      <a:pt x="0" y="344"/>
                                    </a:lnTo>
                                    <a:lnTo>
                                      <a:pt x="0" y="0"/>
                                    </a:lnTo>
                                    <a:close/>
                                    <a:moveTo>
                                      <a:pt x="8" y="340"/>
                                    </a:moveTo>
                                    <a:lnTo>
                                      <a:pt x="4" y="336"/>
                                    </a:lnTo>
                                    <a:lnTo>
                                      <a:pt x="8013" y="336"/>
                                    </a:lnTo>
                                    <a:lnTo>
                                      <a:pt x="8008" y="340"/>
                                    </a:lnTo>
                                    <a:lnTo>
                                      <a:pt x="8008" y="4"/>
                                    </a:lnTo>
                                    <a:lnTo>
                                      <a:pt x="8013" y="8"/>
                                    </a:lnTo>
                                    <a:lnTo>
                                      <a:pt x="4" y="8"/>
                                    </a:lnTo>
                                    <a:lnTo>
                                      <a:pt x="8" y="4"/>
                                    </a:lnTo>
                                    <a:lnTo>
                                      <a:pt x="8" y="34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44" name="Rectangle 66"/>
                            <wps:cNvSpPr>
                              <a:spLocks noChangeArrowheads="1"/>
                            </wps:cNvSpPr>
                            <wps:spPr bwMode="auto">
                              <a:xfrm>
                                <a:off x="1265555" y="314325"/>
                                <a:ext cx="5715" cy="213360"/>
                              </a:xfrm>
                              <a:prstGeom prst="rect">
                                <a:avLst/>
                              </a:pr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45" name="Rectangle 67"/>
                            <wps:cNvSpPr>
                              <a:spLocks noChangeArrowheads="1"/>
                            </wps:cNvSpPr>
                            <wps:spPr bwMode="auto">
                              <a:xfrm>
                                <a:off x="699135" y="314325"/>
                                <a:ext cx="5080" cy="213360"/>
                              </a:xfrm>
                              <a:prstGeom prst="rect">
                                <a:avLst/>
                              </a:pr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46" name="Rectangle 68"/>
                            <wps:cNvSpPr>
                              <a:spLocks noChangeArrowheads="1"/>
                            </wps:cNvSpPr>
                            <wps:spPr bwMode="auto">
                              <a:xfrm>
                                <a:off x="1832610" y="314325"/>
                                <a:ext cx="5715" cy="213360"/>
                              </a:xfrm>
                              <a:prstGeom prst="rect">
                                <a:avLst/>
                              </a:pr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47" name="Freeform 69"/>
                            <wps:cNvSpPr>
                              <a:spLocks/>
                            </wps:cNvSpPr>
                            <wps:spPr bwMode="auto">
                              <a:xfrm>
                                <a:off x="2393950" y="314325"/>
                                <a:ext cx="11430" cy="213995"/>
                              </a:xfrm>
                              <a:custGeom>
                                <a:avLst/>
                                <a:gdLst>
                                  <a:gd name="T0" fmla="*/ 9 w 18"/>
                                  <a:gd name="T1" fmla="*/ 0 h 337"/>
                                  <a:gd name="T2" fmla="*/ 18 w 18"/>
                                  <a:gd name="T3" fmla="*/ 336 h 337"/>
                                  <a:gd name="T4" fmla="*/ 9 w 18"/>
                                  <a:gd name="T5" fmla="*/ 337 h 337"/>
                                  <a:gd name="T6" fmla="*/ 0 w 18"/>
                                  <a:gd name="T7" fmla="*/ 1 h 337"/>
                                  <a:gd name="T8" fmla="*/ 9 w 18"/>
                                  <a:gd name="T9" fmla="*/ 0 h 337"/>
                                </a:gdLst>
                                <a:ahLst/>
                                <a:cxnLst>
                                  <a:cxn ang="0">
                                    <a:pos x="T0" y="T1"/>
                                  </a:cxn>
                                  <a:cxn ang="0">
                                    <a:pos x="T2" y="T3"/>
                                  </a:cxn>
                                  <a:cxn ang="0">
                                    <a:pos x="T4" y="T5"/>
                                  </a:cxn>
                                  <a:cxn ang="0">
                                    <a:pos x="T6" y="T7"/>
                                  </a:cxn>
                                  <a:cxn ang="0">
                                    <a:pos x="T8" y="T9"/>
                                  </a:cxn>
                                </a:cxnLst>
                                <a:rect l="0" t="0" r="r" b="b"/>
                                <a:pathLst>
                                  <a:path w="18" h="337">
                                    <a:moveTo>
                                      <a:pt x="9" y="0"/>
                                    </a:moveTo>
                                    <a:lnTo>
                                      <a:pt x="18" y="336"/>
                                    </a:lnTo>
                                    <a:lnTo>
                                      <a:pt x="9" y="337"/>
                                    </a:lnTo>
                                    <a:lnTo>
                                      <a:pt x="0" y="1"/>
                                    </a:lnTo>
                                    <a:lnTo>
                                      <a:pt x="9"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48" name="Rectangle 70"/>
                            <wps:cNvSpPr>
                              <a:spLocks noChangeArrowheads="1"/>
                            </wps:cNvSpPr>
                            <wps:spPr bwMode="auto">
                              <a:xfrm>
                                <a:off x="2961005" y="314325"/>
                                <a:ext cx="5715" cy="213360"/>
                              </a:xfrm>
                              <a:prstGeom prst="rect">
                                <a:avLst/>
                              </a:pr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49" name="Freeform 71"/>
                            <wps:cNvSpPr>
                              <a:spLocks/>
                            </wps:cNvSpPr>
                            <wps:spPr bwMode="auto">
                              <a:xfrm>
                                <a:off x="4089400" y="314325"/>
                                <a:ext cx="10795" cy="213995"/>
                              </a:xfrm>
                              <a:custGeom>
                                <a:avLst/>
                                <a:gdLst>
                                  <a:gd name="T0" fmla="*/ 9 w 17"/>
                                  <a:gd name="T1" fmla="*/ 0 h 337"/>
                                  <a:gd name="T2" fmla="*/ 17 w 17"/>
                                  <a:gd name="T3" fmla="*/ 336 h 337"/>
                                  <a:gd name="T4" fmla="*/ 9 w 17"/>
                                  <a:gd name="T5" fmla="*/ 337 h 337"/>
                                  <a:gd name="T6" fmla="*/ 0 w 17"/>
                                  <a:gd name="T7" fmla="*/ 1 h 337"/>
                                  <a:gd name="T8" fmla="*/ 9 w 17"/>
                                  <a:gd name="T9" fmla="*/ 0 h 337"/>
                                </a:gdLst>
                                <a:ahLst/>
                                <a:cxnLst>
                                  <a:cxn ang="0">
                                    <a:pos x="T0" y="T1"/>
                                  </a:cxn>
                                  <a:cxn ang="0">
                                    <a:pos x="T2" y="T3"/>
                                  </a:cxn>
                                  <a:cxn ang="0">
                                    <a:pos x="T4" y="T5"/>
                                  </a:cxn>
                                  <a:cxn ang="0">
                                    <a:pos x="T6" y="T7"/>
                                  </a:cxn>
                                  <a:cxn ang="0">
                                    <a:pos x="T8" y="T9"/>
                                  </a:cxn>
                                </a:cxnLst>
                                <a:rect l="0" t="0" r="r" b="b"/>
                                <a:pathLst>
                                  <a:path w="17" h="337">
                                    <a:moveTo>
                                      <a:pt x="9" y="0"/>
                                    </a:moveTo>
                                    <a:lnTo>
                                      <a:pt x="17" y="336"/>
                                    </a:lnTo>
                                    <a:lnTo>
                                      <a:pt x="9" y="337"/>
                                    </a:lnTo>
                                    <a:lnTo>
                                      <a:pt x="0" y="1"/>
                                    </a:lnTo>
                                    <a:lnTo>
                                      <a:pt x="9"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50" name="Rectangle 75"/>
                            <wps:cNvSpPr>
                              <a:spLocks noChangeArrowheads="1"/>
                            </wps:cNvSpPr>
                            <wps:spPr bwMode="auto">
                              <a:xfrm>
                                <a:off x="4656455" y="314325"/>
                                <a:ext cx="5080" cy="213360"/>
                              </a:xfrm>
                              <a:prstGeom prst="rect">
                                <a:avLst/>
                              </a:pr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51" name="Rectangle 97"/>
                            <wps:cNvSpPr>
                              <a:spLocks noChangeArrowheads="1"/>
                            </wps:cNvSpPr>
                            <wps:spPr bwMode="auto">
                              <a:xfrm>
                                <a:off x="3528060" y="314325"/>
                                <a:ext cx="5715" cy="213360"/>
                              </a:xfrm>
                              <a:prstGeom prst="rect">
                                <a:avLst/>
                              </a:pr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g:grpSp>
                        <wpg:grpSp>
                          <wpg:cNvPr id="252" name="グループ化 252"/>
                          <wpg:cNvGrpSpPr/>
                          <wpg:grpSpPr>
                            <a:xfrm>
                              <a:off x="453390" y="528320"/>
                              <a:ext cx="4119245" cy="1671955"/>
                              <a:chOff x="453390" y="528320"/>
                              <a:chExt cx="4119245" cy="1671955"/>
                            </a:xfrm>
                          </wpg:grpSpPr>
                          <wps:wsp>
                            <wps:cNvPr id="253" name="Freeform 31"/>
                            <wps:cNvSpPr>
                              <a:spLocks noEditPoints="1"/>
                            </wps:cNvSpPr>
                            <wps:spPr bwMode="auto">
                              <a:xfrm>
                                <a:off x="4364355" y="543560"/>
                                <a:ext cx="208280" cy="235585"/>
                              </a:xfrm>
                              <a:custGeom>
                                <a:avLst/>
                                <a:gdLst>
                                  <a:gd name="T0" fmla="*/ 63 w 328"/>
                                  <a:gd name="T1" fmla="*/ 51 h 371"/>
                                  <a:gd name="T2" fmla="*/ 328 w 328"/>
                                  <a:gd name="T3" fmla="*/ 354 h 371"/>
                                  <a:gd name="T4" fmla="*/ 308 w 328"/>
                                  <a:gd name="T5" fmla="*/ 371 h 371"/>
                                  <a:gd name="T6" fmla="*/ 43 w 328"/>
                                  <a:gd name="T7" fmla="*/ 69 h 371"/>
                                  <a:gd name="T8" fmla="*/ 63 w 328"/>
                                  <a:gd name="T9" fmla="*/ 51 h 371"/>
                                  <a:gd name="T10" fmla="*/ 53 w 328"/>
                                  <a:gd name="T11" fmla="*/ 60 h 371"/>
                                  <a:gd name="T12" fmla="*/ 38 w 328"/>
                                  <a:gd name="T13" fmla="*/ 144 h 371"/>
                                  <a:gd name="T14" fmla="*/ 0 w 328"/>
                                  <a:gd name="T15" fmla="*/ 0 h 371"/>
                                  <a:gd name="T16" fmla="*/ 138 w 328"/>
                                  <a:gd name="T17" fmla="*/ 56 h 371"/>
                                  <a:gd name="T18" fmla="*/ 53 w 328"/>
                                  <a:gd name="T19" fmla="*/ 6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8" h="371">
                                    <a:moveTo>
                                      <a:pt x="63" y="51"/>
                                    </a:moveTo>
                                    <a:lnTo>
                                      <a:pt x="328" y="354"/>
                                    </a:lnTo>
                                    <a:lnTo>
                                      <a:pt x="308" y="371"/>
                                    </a:lnTo>
                                    <a:lnTo>
                                      <a:pt x="43" y="69"/>
                                    </a:lnTo>
                                    <a:lnTo>
                                      <a:pt x="63" y="51"/>
                                    </a:lnTo>
                                    <a:close/>
                                    <a:moveTo>
                                      <a:pt x="53" y="60"/>
                                    </a:moveTo>
                                    <a:lnTo>
                                      <a:pt x="38" y="144"/>
                                    </a:lnTo>
                                    <a:lnTo>
                                      <a:pt x="0" y="0"/>
                                    </a:lnTo>
                                    <a:lnTo>
                                      <a:pt x="138" y="56"/>
                                    </a:lnTo>
                                    <a:lnTo>
                                      <a:pt x="53" y="6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54" name="Freeform 54"/>
                            <wps:cNvSpPr>
                              <a:spLocks noEditPoints="1"/>
                            </wps:cNvSpPr>
                            <wps:spPr bwMode="auto">
                              <a:xfrm>
                                <a:off x="3204210" y="543560"/>
                                <a:ext cx="389890" cy="1602105"/>
                              </a:xfrm>
                              <a:custGeom>
                                <a:avLst/>
                                <a:gdLst>
                                  <a:gd name="T0" fmla="*/ 66 w 614"/>
                                  <a:gd name="T1" fmla="*/ 75 h 2523"/>
                                  <a:gd name="T2" fmla="*/ 614 w 614"/>
                                  <a:gd name="T3" fmla="*/ 2517 h 2523"/>
                                  <a:gd name="T4" fmla="*/ 588 w 614"/>
                                  <a:gd name="T5" fmla="*/ 2523 h 2523"/>
                                  <a:gd name="T6" fmla="*/ 40 w 614"/>
                                  <a:gd name="T7" fmla="*/ 81 h 2523"/>
                                  <a:gd name="T8" fmla="*/ 66 w 614"/>
                                  <a:gd name="T9" fmla="*/ 75 h 2523"/>
                                  <a:gd name="T10" fmla="*/ 53 w 614"/>
                                  <a:gd name="T11" fmla="*/ 78 h 2523"/>
                                  <a:gd name="T12" fmla="*/ 0 w 614"/>
                                  <a:gd name="T13" fmla="*/ 144 h 2523"/>
                                  <a:gd name="T14" fmla="*/ 35 w 614"/>
                                  <a:gd name="T15" fmla="*/ 0 h 2523"/>
                                  <a:gd name="T16" fmla="*/ 129 w 614"/>
                                  <a:gd name="T17" fmla="*/ 115 h 2523"/>
                                  <a:gd name="T18" fmla="*/ 53 w 614"/>
                                  <a:gd name="T19" fmla="*/ 78 h 2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4" h="2523">
                                    <a:moveTo>
                                      <a:pt x="66" y="75"/>
                                    </a:moveTo>
                                    <a:lnTo>
                                      <a:pt x="614" y="2517"/>
                                    </a:lnTo>
                                    <a:lnTo>
                                      <a:pt x="588" y="2523"/>
                                    </a:lnTo>
                                    <a:lnTo>
                                      <a:pt x="40" y="81"/>
                                    </a:lnTo>
                                    <a:lnTo>
                                      <a:pt x="66" y="75"/>
                                    </a:lnTo>
                                    <a:close/>
                                    <a:moveTo>
                                      <a:pt x="53" y="78"/>
                                    </a:moveTo>
                                    <a:lnTo>
                                      <a:pt x="0" y="144"/>
                                    </a:lnTo>
                                    <a:lnTo>
                                      <a:pt x="35" y="0"/>
                                    </a:lnTo>
                                    <a:lnTo>
                                      <a:pt x="129" y="115"/>
                                    </a:lnTo>
                                    <a:lnTo>
                                      <a:pt x="53" y="7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55" name="Freeform 55"/>
                            <wps:cNvSpPr>
                              <a:spLocks noEditPoints="1"/>
                            </wps:cNvSpPr>
                            <wps:spPr bwMode="auto">
                              <a:xfrm>
                                <a:off x="1717040" y="548005"/>
                                <a:ext cx="417195" cy="1652270"/>
                              </a:xfrm>
                              <a:custGeom>
                                <a:avLst/>
                                <a:gdLst>
                                  <a:gd name="T0" fmla="*/ 618 w 657"/>
                                  <a:gd name="T1" fmla="*/ 81 h 2602"/>
                                  <a:gd name="T2" fmla="*/ 26 w 657"/>
                                  <a:gd name="T3" fmla="*/ 2602 h 2602"/>
                                  <a:gd name="T4" fmla="*/ 0 w 657"/>
                                  <a:gd name="T5" fmla="*/ 2596 h 2602"/>
                                  <a:gd name="T6" fmla="*/ 592 w 657"/>
                                  <a:gd name="T7" fmla="*/ 74 h 2602"/>
                                  <a:gd name="T8" fmla="*/ 618 w 657"/>
                                  <a:gd name="T9" fmla="*/ 81 h 2602"/>
                                  <a:gd name="T10" fmla="*/ 605 w 657"/>
                                  <a:gd name="T11" fmla="*/ 78 h 2602"/>
                                  <a:gd name="T12" fmla="*/ 528 w 657"/>
                                  <a:gd name="T13" fmla="*/ 114 h 2602"/>
                                  <a:gd name="T14" fmla="*/ 623 w 657"/>
                                  <a:gd name="T15" fmla="*/ 0 h 2602"/>
                                  <a:gd name="T16" fmla="*/ 657 w 657"/>
                                  <a:gd name="T17" fmla="*/ 145 h 2602"/>
                                  <a:gd name="T18" fmla="*/ 605 w 657"/>
                                  <a:gd name="T19" fmla="*/ 78 h 2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7" h="2602">
                                    <a:moveTo>
                                      <a:pt x="618" y="81"/>
                                    </a:moveTo>
                                    <a:lnTo>
                                      <a:pt x="26" y="2602"/>
                                    </a:lnTo>
                                    <a:lnTo>
                                      <a:pt x="0" y="2596"/>
                                    </a:lnTo>
                                    <a:lnTo>
                                      <a:pt x="592" y="74"/>
                                    </a:lnTo>
                                    <a:lnTo>
                                      <a:pt x="618" y="81"/>
                                    </a:lnTo>
                                    <a:close/>
                                    <a:moveTo>
                                      <a:pt x="605" y="78"/>
                                    </a:moveTo>
                                    <a:lnTo>
                                      <a:pt x="528" y="114"/>
                                    </a:lnTo>
                                    <a:lnTo>
                                      <a:pt x="623" y="0"/>
                                    </a:lnTo>
                                    <a:lnTo>
                                      <a:pt x="657" y="145"/>
                                    </a:lnTo>
                                    <a:lnTo>
                                      <a:pt x="605" y="7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56" name="Freeform 56"/>
                            <wps:cNvSpPr>
                              <a:spLocks noEditPoints="1"/>
                            </wps:cNvSpPr>
                            <wps:spPr bwMode="auto">
                              <a:xfrm>
                                <a:off x="1502092" y="546418"/>
                                <a:ext cx="84455" cy="1145540"/>
                              </a:xfrm>
                              <a:custGeom>
                                <a:avLst/>
                                <a:gdLst>
                                  <a:gd name="T0" fmla="*/ 80 w 133"/>
                                  <a:gd name="T1" fmla="*/ 80 h 1804"/>
                                  <a:gd name="T2" fmla="*/ 63 w 133"/>
                                  <a:gd name="T3" fmla="*/ 1804 h 1804"/>
                                  <a:gd name="T4" fmla="*/ 36 w 133"/>
                                  <a:gd name="T5" fmla="*/ 1804 h 1804"/>
                                  <a:gd name="T6" fmla="*/ 54 w 133"/>
                                  <a:gd name="T7" fmla="*/ 80 h 1804"/>
                                  <a:gd name="T8" fmla="*/ 80 w 133"/>
                                  <a:gd name="T9" fmla="*/ 80 h 1804"/>
                                  <a:gd name="T10" fmla="*/ 67 w 133"/>
                                  <a:gd name="T11" fmla="*/ 80 h 1804"/>
                                  <a:gd name="T12" fmla="*/ 0 w 133"/>
                                  <a:gd name="T13" fmla="*/ 132 h 1804"/>
                                  <a:gd name="T14" fmla="*/ 67 w 133"/>
                                  <a:gd name="T15" fmla="*/ 0 h 1804"/>
                                  <a:gd name="T16" fmla="*/ 133 w 133"/>
                                  <a:gd name="T17" fmla="*/ 134 h 1804"/>
                                  <a:gd name="T18" fmla="*/ 67 w 133"/>
                                  <a:gd name="T19" fmla="*/ 80 h 1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3" h="1804">
                                    <a:moveTo>
                                      <a:pt x="80" y="80"/>
                                    </a:moveTo>
                                    <a:lnTo>
                                      <a:pt x="63" y="1804"/>
                                    </a:lnTo>
                                    <a:lnTo>
                                      <a:pt x="36" y="1804"/>
                                    </a:lnTo>
                                    <a:lnTo>
                                      <a:pt x="54" y="80"/>
                                    </a:lnTo>
                                    <a:lnTo>
                                      <a:pt x="80" y="80"/>
                                    </a:lnTo>
                                    <a:close/>
                                    <a:moveTo>
                                      <a:pt x="67" y="80"/>
                                    </a:moveTo>
                                    <a:lnTo>
                                      <a:pt x="0" y="132"/>
                                    </a:lnTo>
                                    <a:lnTo>
                                      <a:pt x="67" y="0"/>
                                    </a:lnTo>
                                    <a:lnTo>
                                      <a:pt x="133" y="134"/>
                                    </a:lnTo>
                                    <a:lnTo>
                                      <a:pt x="67" y="8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57" name="Freeform 57"/>
                            <wps:cNvSpPr>
                              <a:spLocks noEditPoints="1"/>
                            </wps:cNvSpPr>
                            <wps:spPr bwMode="auto">
                              <a:xfrm>
                                <a:off x="3768090" y="528320"/>
                                <a:ext cx="83820" cy="904240"/>
                              </a:xfrm>
                              <a:custGeom>
                                <a:avLst/>
                                <a:gdLst>
                                  <a:gd name="T0" fmla="*/ 80 w 132"/>
                                  <a:gd name="T1" fmla="*/ 80 h 1424"/>
                                  <a:gd name="T2" fmla="*/ 55 w 132"/>
                                  <a:gd name="T3" fmla="*/ 1424 h 1424"/>
                                  <a:gd name="T4" fmla="*/ 28 w 132"/>
                                  <a:gd name="T5" fmla="*/ 1423 h 1424"/>
                                  <a:gd name="T6" fmla="*/ 54 w 132"/>
                                  <a:gd name="T7" fmla="*/ 79 h 1424"/>
                                  <a:gd name="T8" fmla="*/ 80 w 132"/>
                                  <a:gd name="T9" fmla="*/ 80 h 1424"/>
                                  <a:gd name="T10" fmla="*/ 67 w 132"/>
                                  <a:gd name="T11" fmla="*/ 79 h 1424"/>
                                  <a:gd name="T12" fmla="*/ 0 w 132"/>
                                  <a:gd name="T13" fmla="*/ 131 h 1424"/>
                                  <a:gd name="T14" fmla="*/ 68 w 132"/>
                                  <a:gd name="T15" fmla="*/ 0 h 1424"/>
                                  <a:gd name="T16" fmla="*/ 132 w 132"/>
                                  <a:gd name="T17" fmla="*/ 134 h 1424"/>
                                  <a:gd name="T18" fmla="*/ 67 w 132"/>
                                  <a:gd name="T19" fmla="*/ 79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2" h="1424">
                                    <a:moveTo>
                                      <a:pt x="80" y="80"/>
                                    </a:moveTo>
                                    <a:lnTo>
                                      <a:pt x="55" y="1424"/>
                                    </a:lnTo>
                                    <a:lnTo>
                                      <a:pt x="28" y="1423"/>
                                    </a:lnTo>
                                    <a:lnTo>
                                      <a:pt x="54" y="79"/>
                                    </a:lnTo>
                                    <a:lnTo>
                                      <a:pt x="80" y="80"/>
                                    </a:lnTo>
                                    <a:close/>
                                    <a:moveTo>
                                      <a:pt x="67" y="79"/>
                                    </a:moveTo>
                                    <a:lnTo>
                                      <a:pt x="0" y="131"/>
                                    </a:lnTo>
                                    <a:lnTo>
                                      <a:pt x="68" y="0"/>
                                    </a:lnTo>
                                    <a:lnTo>
                                      <a:pt x="132" y="134"/>
                                    </a:lnTo>
                                    <a:lnTo>
                                      <a:pt x="67" y="79"/>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58" name="Freeform 101"/>
                            <wps:cNvSpPr>
                              <a:spLocks noEditPoints="1"/>
                            </wps:cNvSpPr>
                            <wps:spPr bwMode="auto">
                              <a:xfrm>
                                <a:off x="2588895" y="543560"/>
                                <a:ext cx="125730" cy="843280"/>
                              </a:xfrm>
                              <a:custGeom>
                                <a:avLst/>
                                <a:gdLst>
                                  <a:gd name="T0" fmla="*/ 151 w 198"/>
                                  <a:gd name="T1" fmla="*/ 81 h 1328"/>
                                  <a:gd name="T2" fmla="*/ 26 w 198"/>
                                  <a:gd name="T3" fmla="*/ 1328 h 1328"/>
                                  <a:gd name="T4" fmla="*/ 0 w 198"/>
                                  <a:gd name="T5" fmla="*/ 1325 h 1328"/>
                                  <a:gd name="T6" fmla="*/ 124 w 198"/>
                                  <a:gd name="T7" fmla="*/ 78 h 1328"/>
                                  <a:gd name="T8" fmla="*/ 151 w 198"/>
                                  <a:gd name="T9" fmla="*/ 81 h 1328"/>
                                  <a:gd name="T10" fmla="*/ 138 w 198"/>
                                  <a:gd name="T11" fmla="*/ 79 h 1328"/>
                                  <a:gd name="T12" fmla="*/ 66 w 198"/>
                                  <a:gd name="T13" fmla="*/ 125 h 1328"/>
                                  <a:gd name="T14" fmla="*/ 145 w 198"/>
                                  <a:gd name="T15" fmla="*/ 0 h 1328"/>
                                  <a:gd name="T16" fmla="*/ 198 w 198"/>
                                  <a:gd name="T17" fmla="*/ 139 h 1328"/>
                                  <a:gd name="T18" fmla="*/ 138 w 198"/>
                                  <a:gd name="T19" fmla="*/ 79 h 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8" h="1328">
                                    <a:moveTo>
                                      <a:pt x="151" y="81"/>
                                    </a:moveTo>
                                    <a:lnTo>
                                      <a:pt x="26" y="1328"/>
                                    </a:lnTo>
                                    <a:lnTo>
                                      <a:pt x="0" y="1325"/>
                                    </a:lnTo>
                                    <a:lnTo>
                                      <a:pt x="124" y="78"/>
                                    </a:lnTo>
                                    <a:lnTo>
                                      <a:pt x="151" y="81"/>
                                    </a:lnTo>
                                    <a:close/>
                                    <a:moveTo>
                                      <a:pt x="138" y="79"/>
                                    </a:moveTo>
                                    <a:lnTo>
                                      <a:pt x="66" y="125"/>
                                    </a:lnTo>
                                    <a:lnTo>
                                      <a:pt x="145" y="0"/>
                                    </a:lnTo>
                                    <a:lnTo>
                                      <a:pt x="198" y="139"/>
                                    </a:lnTo>
                                    <a:lnTo>
                                      <a:pt x="138" y="79"/>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59" name="Freeform 105"/>
                            <wps:cNvSpPr>
                              <a:spLocks noEditPoints="1"/>
                            </wps:cNvSpPr>
                            <wps:spPr bwMode="auto">
                              <a:xfrm>
                                <a:off x="961390" y="545465"/>
                                <a:ext cx="85725" cy="808990"/>
                              </a:xfrm>
                              <a:custGeom>
                                <a:avLst/>
                                <a:gdLst>
                                  <a:gd name="T0" fmla="*/ 77 w 135"/>
                                  <a:gd name="T1" fmla="*/ 79 h 1274"/>
                                  <a:gd name="T2" fmla="*/ 135 w 135"/>
                                  <a:gd name="T3" fmla="*/ 1273 h 1274"/>
                                  <a:gd name="T4" fmla="*/ 109 w 135"/>
                                  <a:gd name="T5" fmla="*/ 1274 h 1274"/>
                                  <a:gd name="T6" fmla="*/ 51 w 135"/>
                                  <a:gd name="T7" fmla="*/ 80 h 1274"/>
                                  <a:gd name="T8" fmla="*/ 77 w 135"/>
                                  <a:gd name="T9" fmla="*/ 79 h 1274"/>
                                  <a:gd name="T10" fmla="*/ 64 w 135"/>
                                  <a:gd name="T11" fmla="*/ 80 h 1274"/>
                                  <a:gd name="T12" fmla="*/ 0 w 135"/>
                                  <a:gd name="T13" fmla="*/ 136 h 1274"/>
                                  <a:gd name="T14" fmla="*/ 60 w 135"/>
                                  <a:gd name="T15" fmla="*/ 0 h 1274"/>
                                  <a:gd name="T16" fmla="*/ 133 w 135"/>
                                  <a:gd name="T17" fmla="*/ 130 h 1274"/>
                                  <a:gd name="T18" fmla="*/ 64 w 135"/>
                                  <a:gd name="T19" fmla="*/ 80 h 1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5" h="1274">
                                    <a:moveTo>
                                      <a:pt x="77" y="79"/>
                                    </a:moveTo>
                                    <a:lnTo>
                                      <a:pt x="135" y="1273"/>
                                    </a:lnTo>
                                    <a:lnTo>
                                      <a:pt x="109" y="1274"/>
                                    </a:lnTo>
                                    <a:lnTo>
                                      <a:pt x="51" y="80"/>
                                    </a:lnTo>
                                    <a:lnTo>
                                      <a:pt x="77" y="79"/>
                                    </a:lnTo>
                                    <a:close/>
                                    <a:moveTo>
                                      <a:pt x="64" y="80"/>
                                    </a:moveTo>
                                    <a:lnTo>
                                      <a:pt x="0" y="136"/>
                                    </a:lnTo>
                                    <a:lnTo>
                                      <a:pt x="60" y="0"/>
                                    </a:lnTo>
                                    <a:lnTo>
                                      <a:pt x="133" y="130"/>
                                    </a:lnTo>
                                    <a:lnTo>
                                      <a:pt x="64" y="8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60" name="Freeform 106"/>
                            <wps:cNvSpPr>
                              <a:spLocks noEditPoints="1"/>
                            </wps:cNvSpPr>
                            <wps:spPr bwMode="auto">
                              <a:xfrm>
                                <a:off x="453390" y="548005"/>
                                <a:ext cx="116205" cy="406400"/>
                              </a:xfrm>
                              <a:custGeom>
                                <a:avLst/>
                                <a:gdLst>
                                  <a:gd name="T0" fmla="*/ 67 w 183"/>
                                  <a:gd name="T1" fmla="*/ 76 h 640"/>
                                  <a:gd name="T2" fmla="*/ 183 w 183"/>
                                  <a:gd name="T3" fmla="*/ 635 h 640"/>
                                  <a:gd name="T4" fmla="*/ 157 w 183"/>
                                  <a:gd name="T5" fmla="*/ 640 h 640"/>
                                  <a:gd name="T6" fmla="*/ 41 w 183"/>
                                  <a:gd name="T7" fmla="*/ 81 h 640"/>
                                  <a:gd name="T8" fmla="*/ 67 w 183"/>
                                  <a:gd name="T9" fmla="*/ 76 h 640"/>
                                  <a:gd name="T10" fmla="*/ 54 w 183"/>
                                  <a:gd name="T11" fmla="*/ 78 h 640"/>
                                  <a:gd name="T12" fmla="*/ 0 w 183"/>
                                  <a:gd name="T13" fmla="*/ 144 h 640"/>
                                  <a:gd name="T14" fmla="*/ 37 w 183"/>
                                  <a:gd name="T15" fmla="*/ 0 h 640"/>
                                  <a:gd name="T16" fmla="*/ 130 w 183"/>
                                  <a:gd name="T17" fmla="*/ 117 h 640"/>
                                  <a:gd name="T18" fmla="*/ 54 w 183"/>
                                  <a:gd name="T19" fmla="*/ 78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3" h="640">
                                    <a:moveTo>
                                      <a:pt x="67" y="76"/>
                                    </a:moveTo>
                                    <a:lnTo>
                                      <a:pt x="183" y="635"/>
                                    </a:lnTo>
                                    <a:lnTo>
                                      <a:pt x="157" y="640"/>
                                    </a:lnTo>
                                    <a:lnTo>
                                      <a:pt x="41" y="81"/>
                                    </a:lnTo>
                                    <a:lnTo>
                                      <a:pt x="67" y="76"/>
                                    </a:lnTo>
                                    <a:close/>
                                    <a:moveTo>
                                      <a:pt x="54" y="78"/>
                                    </a:moveTo>
                                    <a:lnTo>
                                      <a:pt x="0" y="144"/>
                                    </a:lnTo>
                                    <a:lnTo>
                                      <a:pt x="37" y="0"/>
                                    </a:lnTo>
                                    <a:lnTo>
                                      <a:pt x="130" y="117"/>
                                    </a:lnTo>
                                    <a:lnTo>
                                      <a:pt x="54" y="7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g:grpSp>
                      </wpg:grpSp>
                      <wps:wsp>
                        <wps:cNvPr id="261" name="Freeform 107"/>
                        <wps:cNvSpPr>
                          <a:spLocks noEditPoints="1"/>
                        </wps:cNvSpPr>
                        <wps:spPr bwMode="auto">
                          <a:xfrm>
                            <a:off x="225631" y="950026"/>
                            <a:ext cx="639445" cy="219075"/>
                          </a:xfrm>
                          <a:custGeom>
                            <a:avLst/>
                            <a:gdLst>
                              <a:gd name="T0" fmla="*/ 0 w 1008"/>
                              <a:gd name="T1" fmla="*/ 0 h 345"/>
                              <a:gd name="T2" fmla="*/ 1008 w 1008"/>
                              <a:gd name="T3" fmla="*/ 0 h 345"/>
                              <a:gd name="T4" fmla="*/ 1008 w 1008"/>
                              <a:gd name="T5" fmla="*/ 345 h 345"/>
                              <a:gd name="T6" fmla="*/ 0 w 1008"/>
                              <a:gd name="T7" fmla="*/ 345 h 345"/>
                              <a:gd name="T8" fmla="*/ 0 w 1008"/>
                              <a:gd name="T9" fmla="*/ 0 h 345"/>
                              <a:gd name="T10" fmla="*/ 9 w 1008"/>
                              <a:gd name="T11" fmla="*/ 341 h 345"/>
                              <a:gd name="T12" fmla="*/ 5 w 1008"/>
                              <a:gd name="T13" fmla="*/ 336 h 345"/>
                              <a:gd name="T14" fmla="*/ 1003 w 1008"/>
                              <a:gd name="T15" fmla="*/ 336 h 345"/>
                              <a:gd name="T16" fmla="*/ 999 w 1008"/>
                              <a:gd name="T17" fmla="*/ 341 h 345"/>
                              <a:gd name="T18" fmla="*/ 999 w 1008"/>
                              <a:gd name="T19" fmla="*/ 5 h 345"/>
                              <a:gd name="T20" fmla="*/ 1003 w 1008"/>
                              <a:gd name="T21" fmla="*/ 9 h 345"/>
                              <a:gd name="T22" fmla="*/ 5 w 1008"/>
                              <a:gd name="T23" fmla="*/ 9 h 345"/>
                              <a:gd name="T24" fmla="*/ 9 w 1008"/>
                              <a:gd name="T25" fmla="*/ 5 h 345"/>
                              <a:gd name="T26" fmla="*/ 9 w 1008"/>
                              <a:gd name="T27" fmla="*/ 341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08" h="345">
                                <a:moveTo>
                                  <a:pt x="0" y="0"/>
                                </a:moveTo>
                                <a:lnTo>
                                  <a:pt x="1008" y="0"/>
                                </a:lnTo>
                                <a:lnTo>
                                  <a:pt x="1008" y="345"/>
                                </a:lnTo>
                                <a:lnTo>
                                  <a:pt x="0" y="345"/>
                                </a:lnTo>
                                <a:lnTo>
                                  <a:pt x="0" y="0"/>
                                </a:lnTo>
                                <a:close/>
                                <a:moveTo>
                                  <a:pt x="9" y="341"/>
                                </a:moveTo>
                                <a:lnTo>
                                  <a:pt x="5" y="336"/>
                                </a:lnTo>
                                <a:lnTo>
                                  <a:pt x="1003" y="336"/>
                                </a:lnTo>
                                <a:lnTo>
                                  <a:pt x="999" y="341"/>
                                </a:lnTo>
                                <a:lnTo>
                                  <a:pt x="999" y="5"/>
                                </a:lnTo>
                                <a:lnTo>
                                  <a:pt x="1003" y="9"/>
                                </a:lnTo>
                                <a:lnTo>
                                  <a:pt x="5" y="9"/>
                                </a:lnTo>
                                <a:lnTo>
                                  <a:pt x="9" y="5"/>
                                </a:lnTo>
                                <a:lnTo>
                                  <a:pt x="9" y="34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62" name="Rectangle 108"/>
                        <wps:cNvSpPr>
                          <a:spLocks noChangeArrowheads="1"/>
                        </wps:cNvSpPr>
                        <wps:spPr bwMode="auto">
                          <a:xfrm>
                            <a:off x="320633" y="949817"/>
                            <a:ext cx="5270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C084C" w14:textId="77777777" w:rsidR="00250E2A" w:rsidRPr="00550AFF" w:rsidRDefault="00250E2A" w:rsidP="00250E2A">
                              <w:pPr>
                                <w:spacing w:line="200" w:lineRule="exact"/>
                                <w:rPr>
                                  <w:rFonts w:ascii="Arial" w:hAnsi="Arial" w:cs="Arial"/>
                                  <w:sz w:val="18"/>
                                  <w:szCs w:val="18"/>
                                </w:rPr>
                              </w:pPr>
                              <w:r w:rsidRPr="00550AFF">
                                <w:rPr>
                                  <w:rFonts w:ascii="Arial" w:hAnsi="Arial" w:cs="Arial"/>
                                  <w:color w:val="0000FF"/>
                                  <w:sz w:val="18"/>
                                  <w:szCs w:val="18"/>
                                </w:rPr>
                                <w:t>ATC(ATP)</w:t>
                              </w:r>
                            </w:p>
                          </w:txbxContent>
                        </wps:txbx>
                        <wps:bodyPr rot="0" vert="horz" wrap="none" lIns="0" tIns="0" rIns="0" bIns="0" anchor="t" anchorCtr="0">
                          <a:spAutoFit/>
                        </wps:bodyPr>
                      </wps:wsp>
                    </wpg:wgp>
                  </a:graphicData>
                </a:graphic>
              </wp:inline>
            </w:drawing>
          </mc:Choice>
          <mc:Fallback>
            <w:pict>
              <v:group w14:anchorId="63C623BF" id="グループ化 93" o:spid="_x0000_s1080" style="width:415.2pt;height:212.2pt;mso-position-horizontal-relative:char;mso-position-vertical-relative:line" coordsize="52730,2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">
                <v:shape id="Freeform 5" o:spid="_x0000_s1081" style="position:absolute;left:9500;top:17100;width:6280;height:2864;visibility:visible;mso-wrap-style:square;v-text-anchor:top" coordsize="99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Rz8UA&#10;AADbAAAADwAAAGRycy9kb3ducmV2LnhtbESPQWvCQBSE7wX/w/KE3upGqdZGN0GEFm+SpAV7e2Sf&#10;STD7Nma3Jv333YLQ4zAz3zDbdDStuFHvGssK5rMIBHFpdcOVgo/i7WkNwnlkja1lUvBDDtJk8rDF&#10;WNuBM7rlvhIBwi5GBbX3XSylK2sy6Ga2Iw7e2fYGfZB9JXWPQ4CbVi6iaCUNNhwWauxoX1N5yb+N&#10;gny3zPaHcfh6oSJbnt674+fVH5V6nI67DQhPo/8P39sHreD1Gf6+hB8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lHPxQAAANsAAAAPAAAAAAAAAAAAAAAAAJgCAABkcnMv&#10;ZG93bnJldi54bWxQSwUGAAAAAAQABAD1AAAAigMAAAAA&#10;" path="m,l990,r,451l,451,,xm9,446l4,442r981,l981,446,981,4r4,5l4,9,9,4r,442xe" fillcolor="black" strokeweight=".05pt">
                  <v:path arrowok="t" o:connecttype="custom" o:connectlocs="0,0;628015,0;628015,286385;0,286385;0,0;5709,283210;2537,280670;624843,280670;622306,283210;622306,2540;624843,5715;2537,5715;5709,2540;5709,283210" o:connectangles="0,0,0,0,0,0,0,0,0,0,0,0,0,0"/>
                  <o:lock v:ext="edit" verticies="t"/>
                </v:shape>
                <v:rect id="Rectangle 6" o:spid="_x0000_s1082" style="position:absolute;left:11281;top:17334;width:222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FF"/>
                            <w:sz w:val="18"/>
                            <w:szCs w:val="18"/>
                          </w:rPr>
                          <w:t>ATS</w:t>
                        </w:r>
                      </w:p>
                    </w:txbxContent>
                  </v:textbox>
                </v:rect>
                <v:shape id="Freeform 7" o:spid="_x0000_s1083" style="position:absolute;left:6412;top:22088;width:12345;height:3987;visibility:visible;mso-wrap-style:square;v-text-anchor:top" coordsize="1945,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mEMIA&#10;AADcAAAADwAAAGRycy9kb3ducmV2LnhtbERPS2vCQBC+C/0PyxS8SN0YRNqYVUpB8eijj+uYnTza&#10;7GySXTX+e1coeJuP7znpsje1OFPnKssKJuMIBHFmdcWFgs/D6uUVhPPIGmvLpOBKDpaLp0GKibYX&#10;3tF57wsRQtglqKD0vkmkdFlJBt3YNsSBy21n0AfYFVJ3eAnhppZxFM2kwYpDQ4kNfZSU/e1PRsHX&#10;Ov9uNtvf+udYXWk6cq0/ZK1Sw+f+fQ7CU+8f4n/3Rof5bzHcnw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iYQwgAAANwAAAAPAAAAAAAAAAAAAAAAAJgCAABkcnMvZG93&#10;bnJldi54bWxQSwUGAAAAAAQABAD1AAAAhwMAAAAA&#10;" path="m,l1945,r,628l,628,,xm9,623l5,619r1936,l1936,623r,-618l1941,9,5,9,9,5r,618xe" fillcolor="black" strokeweight=".05pt">
                  <v:path arrowok="t" o:connecttype="custom" o:connectlocs="0,0;1234440,0;1234440,398780;0,398780;0,0;5712,395605;3173,393065;1231901,393065;1228728,395605;1228728,3175;1231901,5715;3173,5715;5712,3175;5712,395605" o:connectangles="0,0,0,0,0,0,0,0,0,0,0,0,0,0"/>
                  <o:lock v:ext="edit" verticies="t"/>
                </v:shape>
                <v:rect id="Rectangle 8" o:spid="_x0000_s1084" style="position:absolute;left:7243;top:22187;width:1103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5acMA&#10;AADcAAAADwAAAGRycy9kb3ducmV2LnhtbERPTWvCQBC9F/oflil4KbpRoc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P5acMAAADcAAAADwAAAAAAAAAAAAAAAACYAgAAZHJzL2Rv&#10;d25yZXYueG1sUEsFBgAAAAAEAAQA9QAAAIgDA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FF"/>
                            <w:sz w:val="18"/>
                            <w:szCs w:val="18"/>
                          </w:rPr>
                          <w:t>ATS-P, Wireless card system, RF-ID</w:t>
                        </w:r>
                      </w:p>
                    </w:txbxContent>
                  </v:textbox>
                </v:rect>
                <v:shape id="Freeform 17" o:spid="_x0000_s1085" style="position:absolute;left:22325;top:14012;width:7531;height:2807;visibility:visible;mso-wrap-style:square;v-text-anchor:top" coordsize="174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8ysQA&#10;AADcAAAADwAAAGRycy9kb3ducmV2LnhtbERP22rCQBB9F/oPywh9Ed1UqdY0GyltFVERGv2AaXZM&#10;gtnZkF01/ftuoeDbHM51kkVnanGl1lWWFTyNIhDEudUVFwqOh+XwBYTzyBpry6Tghxws0odegrG2&#10;N/6ia+YLEULYxaig9L6JpXR5SQbdyDbEgTvZ1qAPsC2kbvEWwk0tx1E0lQYrDg0lNvReUn7OLkbB&#10;6uy/B93kc0fHy4fZbrbj7Hm/Uuqx3729gvDU+bv4373WYf58Bn/PhA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E/MrEAAAA3AAAAA8AAAAAAAAAAAAAAAAAmAIAAGRycy9k&#10;b3ducmV2LnhtbFBLBQYAAAAABAAEAPUAAACJAwAAAAA=&#10;" path="m,l1741,r,442l,442,,xm9,437l4,433r1733,l1733,437r,-433l1737,9,4,9,9,4r,433xe" fillcolor="black" strokeweight=".05pt">
                  <v:path arrowok="t" o:connecttype="custom" o:connectlocs="0,0;753110,0;753110,280670;0,280670;0,0;3893,277495;1730,274955;751380,274955;749649,277495;749649,2540;751380,5715;1730,5715;3893,2540;3893,277495" o:connectangles="0,0,0,0,0,0,0,0,0,0,0,0,0,0"/>
                  <o:lock v:ext="edit" verticies="t"/>
                </v:shape>
                <v:rect id="Rectangle 18" o:spid="_x0000_s1086" style="position:absolute;left:23156;top:14009;width:546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FF"/>
                            <w:sz w:val="18"/>
                            <w:szCs w:val="18"/>
                          </w:rPr>
                          <w:t xml:space="preserve">Train radio </w:t>
                        </w:r>
                      </w:p>
                    </w:txbxContent>
                  </v:textbox>
                </v:rect>
                <v:shape id="Freeform 20" o:spid="_x0000_s1087" style="position:absolute;left:38713;top:7718;width:13176;height:6008;visibility:visible;mso-wrap-style:square;v-text-anchor:top" coordsize="2139,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n+cEA&#10;AADcAAAADwAAAGRycy9kb3ducmV2LnhtbERPTWvCQBC9F/oflin0VjcqbU10EyRg6VUtiLchOybB&#10;7GzIrmbz77sFobd5vM/ZFMF04k6Day0rmM8SEMSV1S3XCn6Ou7cVCOeRNXaWScFEDor8+WmDmbYj&#10;7+l+8LWIIewyVNB432dSuqohg25me+LIXexg0Ec41FIPOMZw08lFknxIgy3HhgZ7KhuqroebUZC+&#10;j2cbworNrp5O01e57D9LVur1JWzXIDwF/y9+uL91nJ+m8PdMvE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B5/nBAAAA3AAAAA8AAAAAAAAAAAAAAAAAmAIAAGRycy9kb3du&#10;cmV2LnhtbFBLBQYAAAAABAAEAPUAAACGAwAAAAA=&#10;" path="m,l2139,r,946l,946,,xm9,941l4,937r2131,l2130,941r,-937l2135,9,4,9,9,4r,937xe" fillcolor="black" strokeweight=".05pt">
                  <v:path arrowok="t" o:connecttype="custom" o:connectlocs="0,0;1317625,0;1317625,600710;0,600710;0,0;5544,597535;2464,594995;1315161,594995;1312081,597535;1312081,2540;1315161,5715;2464,5715;5544,2540;5544,597535" o:connectangles="0,0,0,0,0,0,0,0,0,0,0,0,0,0"/>
                  <o:lock v:ext="edit" verticies="t"/>
                </v:shape>
                <v:rect id="Rectangle 21" o:spid="_x0000_s1088" style="position:absolute;left:39424;top:7947;width:1246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6T5cUA&#10;AADcAAAADwAAAGRycy9kb3ducmV2LnhtbESPQWvCQBSE74L/YXmFXqTZmEPRmFWKIPRQKEk92Nsj&#10;+8xGs29DdjVpf323UOhxmJlvmGI32U7cafCtYwXLJAVBXDvdcqPg+HF4WoHwAVlj55gUfJGH3XY+&#10;KzDXbuSS7lVoRISwz1GBCaHPpfS1IYs+cT1x9M5usBiiHBqpBxwj3HYyS9NnabHluGCwp72h+lrd&#10;rILD+6kl/pblYr0a3aXOPivz1iv1+DC9bEAEmsJ/+K/9qhVEIv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pPlxQAAANwAAAAPAAAAAAAAAAAAAAAAAJgCAABkcnMv&#10;ZG93bnJldi54bWxQSwUGAAAAAAQABAD1AAAAigM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FF"/>
                            <w:sz w:val="18"/>
                            <w:szCs w:val="18"/>
                          </w:rPr>
                          <w:t xml:space="preserve">Millimeter wave communication system, Rader system </w:t>
                        </w:r>
                      </w:p>
                    </w:txbxContent>
                  </v:textbox>
                </v:rect>
                <v:shape id="Freeform 24" o:spid="_x0000_s1089" style="position:absolute;left:35863;top:14487;width:14395;height:6065;visibility:visible;mso-wrap-style:square;v-text-anchor:top" coordsize="214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2eF8IA&#10;AADcAAAADwAAAGRycy9kb3ducmV2LnhtbESPwWrDMBBE74X+g9hCb42UHNriRA4hJKHHJs0HLNZW&#10;NrZWRlJl5++jQqHHYWbeMJvt7AaRKcTOs4blQoEgbrzp2Gq4fh1f3kHEhGxw8EwabhRhWz8+bLAy&#10;fuIz5UuyokA4VqihTWmspIxNSw7jwo/Exfv2wWEqMlhpAk4F7ga5UupVOuy4LLQ40r6lpr/8OA3n&#10;m2p2+8+3bO3pmGnKh3DwvdbPT/NuDSLRnP7Df+0Po2GllvB7phwBW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Z4XwgAAANwAAAAPAAAAAAAAAAAAAAAAAJgCAABkcnMvZG93&#10;bnJldi54bWxQSwUGAAAAAAQABAD1AAAAhwMAAAAA&#10;" path="m,l2148,r,955l,955,,xm9,950l4,946r2139,l2139,950r,-946l2143,9,4,9,9,4r,946xe" fillcolor="black" strokeweight=".05pt">
                  <v:path arrowok="t" o:connecttype="custom" o:connectlocs="0,0;1439545,0;1439545,606425;0,606425;0,0;6032,603250;2681,600710;1436194,600710;1433513,603250;1433513,2540;1436194,5715;2681,5715;6032,2540;6032,603250" o:connectangles="0,0,0,0,0,0,0,0,0,0,0,0,0,0"/>
                  <o:lock v:ext="edit" verticies="t"/>
                </v:shape>
                <v:rect id="Rectangle 25" o:spid="_x0000_s1090" style="position:absolute;left:36693;top:14353;width:12802;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oCcUA&#10;AADcAAAADwAAAGRycy9kb3ducmV2LnhtbESPQWvCQBSE74X+h+UVvBTdmIPY6CqlIHgQitFDvT2y&#10;z2w0+zZkVxP7611B8DjMzDfMfNnbWlyp9ZVjBeNRAoK4cLriUsF+txpOQfiArLF2TApu5GG5eH+b&#10;Y6Zdx1u65qEUEcI+QwUmhCaT0heGLPqRa4ijd3StxRBlW0rdYhfhtpZpkkykxYrjgsGGfgwV5/xi&#10;Fax+/yrif7n9/Jp27lSkh9xsGqUGH/33DESgPrzCz/ZaK0iTF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KgJxQAAANwAAAAPAAAAAAAAAAAAAAAAAJgCAABkcnMv&#10;ZG93bnJldi54bWxQSwUGAAAAAAQABAD1AAAAigM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FF"/>
                            <w:sz w:val="18"/>
                            <w:szCs w:val="18"/>
                          </w:rPr>
                          <w:t xml:space="preserve">Microwave fixed radio communication system, satellite communications, WLAN, etc. </w:t>
                        </w:r>
                      </w:p>
                    </w:txbxContent>
                  </v:textbox>
                </v:rect>
                <v:shape id="Freeform 32" o:spid="_x0000_s1091" style="position:absolute;left:23394;top:21494;width:24689;height:5454;visibility:visible;mso-wrap-style:square;v-text-anchor:top" coordsize="388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Bl8YA&#10;AADcAAAADwAAAGRycy9kb3ducmV2LnhtbESPX2vCMBTF3wd+h3CFvYimqyCuGkUGg+mL6GRub9fm&#10;mhabm66J2u3TL4Kwx8P58+NM562txIUaXzpW8DRIQBDnTpdsFOzeX/tjED4ga6wck4If8jCfdR6m&#10;mGl35Q1dtsGIOMI+QwVFCHUmpc8LsugHriaO3tE1FkOUjZG6wWsct5VMk2QkLZYcCQXW9FJQftqe&#10;bYQcDl9pz+zb77r3u1wPzefq49kp9dhtFxMQgdrwH76337SCNBnC7U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sBl8YAAADcAAAADwAAAAAAAAAAAAAAAACYAgAAZHJz&#10;L2Rvd25yZXYueG1sUEsFBgAAAAAEAAQA9QAAAIsDAAAAAA==&#10;" path="m,l3889,r,1026l,1026,,xm9,1021r-5,-4l3885,1017r-5,4l3880,5r5,4l4,9,9,5r,1016xe" fillcolor="black" strokeweight=".05pt">
                  <v:path arrowok="t" o:connecttype="custom" o:connectlocs="0,0;2468880,0;2468880,545465;0,545465;0,0;5714,542807;2539,540680;2466341,540680;2463166,542807;2463166,2658;2466341,4785;2539,4785;5714,2658;5714,542807" o:connectangles="0,0,0,0,0,0,0,0,0,0,0,0,0,0"/>
                  <o:lock v:ext="edit" verticies="t"/>
                </v:shape>
                <v:rect id="Rectangle 33" o:spid="_x0000_s1092" style="position:absolute;left:24462;top:21589;width:2315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V5sYA&#10;AADcAAAADwAAAGRycy9kb3ducmV2LnhtbESPQWvCQBSE70L/w/IKvYhuDEU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WV5sYAAADcAAAADwAAAAAAAAAAAAAAAACYAgAAZHJz&#10;L2Rvd25yZXYueG1sUEsFBgAAAAAEAAQA9QAAAIsDA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FF"/>
                            <w:sz w:val="18"/>
                            <w:szCs w:val="18"/>
                          </w:rPr>
                          <w:t xml:space="preserve">Train radio, Train protection radio, Route control system, Various private radio, private PHS system, WLAN, Mobile WiMax, etc.  </w:t>
                        </w:r>
                      </w:p>
                    </w:txbxContent>
                  </v:textbox>
                </v:rect>
                <v:rect id="Rectangle 59" o:spid="_x0000_s1093" style="position:absolute;left:27668;top:1424;width:426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300MHz</w:t>
                        </w:r>
                      </w:p>
                    </w:txbxContent>
                  </v:textbox>
                </v:rect>
                <v:rect id="Rectangle 60" o:spid="_x0000_s1094" style="position:absolute;left:17099;top:1424;width:299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3MHz</w:t>
                        </w:r>
                      </w:p>
                    </w:txbxContent>
                  </v:textbox>
                </v:rect>
                <v:rect id="Rectangle 61" o:spid="_x0000_s1095" style="position:absolute;left:22324;top:1424;width:3626;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30MHz</w:t>
                        </w:r>
                      </w:p>
                    </w:txbxContent>
                  </v:textbox>
                </v:rect>
                <v:rect id="Rectangle 62" o:spid="_x0000_s1096" style="position:absolute;left:10924;top:1424;width:388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300kHz</w:t>
                        </w:r>
                      </w:p>
                    </w:txbxContent>
                  </v:textbox>
                </v:rect>
                <v:rect id="Rectangle 63" o:spid="_x0000_s1097" style="position:absolute;left:6056;top:1424;width:3245;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30kHz</w:t>
                        </w:r>
                      </w:p>
                    </w:txbxContent>
                  </v:textbox>
                </v:rect>
                <v:rect id="Rectangle 64" o:spid="_x0000_s1098" style="position:absolute;left:356;top:1424;width:64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3</w:t>
                        </w:r>
                      </w:p>
                    </w:txbxContent>
                  </v:textbox>
                </v:rect>
                <v:rect id="Rectangle 65" o:spid="_x0000_s1099" style="position:absolute;left:1068;top:1424;width:196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kHz</w:t>
                        </w:r>
                      </w:p>
                    </w:txbxContent>
                  </v:textbox>
                </v:rect>
                <v:rect id="Rectangle 72" o:spid="_x0000_s1100" style="position:absolute;left:44649;top:1424;width:4198;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300GHz</w:t>
                        </w:r>
                      </w:p>
                    </w:txbxContent>
                  </v:textbox>
                </v:rect>
                <v:rect id="Rectangle 73" o:spid="_x0000_s1101" style="position:absolute;left:34081;top:1424;width:292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3GHz</w:t>
                        </w:r>
                      </w:p>
                    </w:txbxContent>
                  </v:textbox>
                </v:rect>
                <v:rect id="Rectangle 74" o:spid="_x0000_s1102" style="position:absolute;left:38949;top:1424;width:3563;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30GHz</w:t>
                        </w:r>
                      </w:p>
                    </w:txbxContent>
                  </v:textbox>
                </v:rect>
                <v:rect id="Rectangle 76" o:spid="_x0000_s1103" style="position:absolute;left:49993;top:1424;width:273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3THz</w:t>
                        </w:r>
                      </w:p>
                    </w:txbxContent>
                  </v:textbox>
                </v:rect>
                <v:rect id="Rectangle 77" o:spid="_x0000_s1104" style="position:absolute;left:28619;top:4986;width:1594;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1m</w:t>
                        </w:r>
                      </w:p>
                    </w:txbxContent>
                  </v:textbox>
                </v:rect>
                <v:rect id="Rectangle 78" o:spid="_x0000_s1105" style="position:absolute;left:16387;top:4986;width:2864;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100m</w:t>
                        </w:r>
                      </w:p>
                    </w:txbxContent>
                  </v:textbox>
                </v:rect>
                <v:rect id="Rectangle 79" o:spid="_x0000_s1106" style="position:absolute;left:22563;top:4986;width:222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10m</w:t>
                        </w:r>
                      </w:p>
                    </w:txbxContent>
                  </v:textbox>
                </v:rect>
                <v:rect id="Rectangle 80" o:spid="_x0000_s1107" style="position:absolute;left:11162;top:4986;width:2166;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1km</w:t>
                        </w:r>
                      </w:p>
                    </w:txbxContent>
                  </v:textbox>
                </v:rect>
                <v:rect id="Rectangle 81" o:spid="_x0000_s1108" style="position:absolute;left:42157;top:3205;width:2292;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EHF</w:t>
                        </w:r>
                      </w:p>
                    </w:txbxContent>
                  </v:textbox>
                </v:rect>
                <v:rect id="Rectangle 82" o:spid="_x0000_s1109" style="position:absolute;left:36575;top:3205;width:2293;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SHF</w:t>
                        </w:r>
                      </w:p>
                    </w:txbxContent>
                  </v:textbox>
                </v:rect>
                <v:rect id="Rectangle 83" o:spid="_x0000_s1110" style="position:absolute;left:30875;top:3205;width:235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UHF</w:t>
                        </w:r>
                      </w:p>
                    </w:txbxContent>
                  </v:textbox>
                </v:rect>
                <v:rect id="Rectangle 84" o:spid="_x0000_s1111" style="position:absolute;left:25294;top:3205;width:2292;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VHF</w:t>
                        </w:r>
                      </w:p>
                    </w:txbxContent>
                  </v:textbox>
                </v:rect>
                <v:rect id="Rectangle 85" o:spid="_x0000_s1112" style="position:absolute;left:19950;top:3205;width:1524;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HF</w:t>
                        </w:r>
                      </w:p>
                    </w:txbxContent>
                  </v:textbox>
                </v:rect>
                <v:rect id="Rectangle 86" o:spid="_x0000_s1113" style="position:absolute;left:14250;top:3205;width:165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MF</w:t>
                        </w:r>
                      </w:p>
                    </w:txbxContent>
                  </v:textbox>
                </v:rect>
                <v:rect id="Rectangle 87" o:spid="_x0000_s1114" style="position:absolute;left:8787;top:3205;width:134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LF</w:t>
                        </w:r>
                      </w:p>
                    </w:txbxContent>
                  </v:textbox>
                </v:rect>
                <v:rect id="Rectangle 88" o:spid="_x0000_s1115" style="position:absolute;left:2731;top:3205;width:2102;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VLF</w:t>
                        </w:r>
                      </w:p>
                    </w:txbxContent>
                  </v:textbox>
                </v:rect>
                <v:rect id="Rectangle 89" o:spid="_x0000_s1116" style="position:absolute;left:5343;top:4985;width:3133;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mGMUA&#10;AADcAAAADwAAAGRycy9kb3ducmV2LnhtbESPQWvCQBSE74X+h+UVvJS6aQ5ioquUgtBDQYwe7O2R&#10;fWaj2bchuzXRX+8KgsdhZr5h5svBNuJMna8dK/gcJyCIS6drrhTstquPKQgfkDU2jknBhTwsF68v&#10;c8y163lD5yJUIkLY56jAhNDmUvrSkEU/di1x9A6usxii7CqpO+wj3DYyTZKJtFhzXDDY0reh8lT8&#10;WwWr9b4mvsrNezbt3bFM/wrz2yo1ehu+ZiACDeEZfrR/tII0ze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WYYxQAAANwAAAAPAAAAAAAAAAAAAAAAAJgCAABkcnMv&#10;ZG93bnJldi54bWxQSwUGAAAAAAQABAD1AAAAigM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10km</w:t>
                        </w:r>
                      </w:p>
                    </w:txbxContent>
                  </v:textbox>
                </v:rect>
                <v:rect id="Rectangle 90" o:spid="_x0000_s1117" style="position:absolute;left:47976;top:3205;width:2095;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THz</w:t>
                        </w:r>
                      </w:p>
                    </w:txbxContent>
                  </v:textbox>
                </v:rect>
                <v:rect id="Rectangle 91" o:spid="_x0000_s1118" style="position:absolute;left:356;top:4986;width:191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100</w:t>
                        </w:r>
                      </w:p>
                    </w:txbxContent>
                  </v:textbox>
                </v:rect>
                <v:rect id="Rectangle 92" o:spid="_x0000_s1119" style="position:absolute;left:2375;top:4986;width:1524;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km</w:t>
                        </w:r>
                      </w:p>
                    </w:txbxContent>
                  </v:textbox>
                </v:rect>
                <v:rect id="Rectangle 93" o:spid="_x0000_s1120" style="position:absolute;left:45007;top:4986;width:2540;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1mm</w:t>
                        </w:r>
                      </w:p>
                    </w:txbxContent>
                  </v:textbox>
                </v:rect>
                <v:rect id="Rectangle 94" o:spid="_x0000_s1121" style="position:absolute;left:33369;top:4986;width:2800;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10cm</w:t>
                        </w:r>
                      </w:p>
                    </w:txbxContent>
                  </v:textbox>
                </v:rect>
                <v:rect id="Rectangle 95" o:spid="_x0000_s1122" style="position:absolute;left:39663;top:4986;width:2165;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1cm</w:t>
                        </w:r>
                      </w:p>
                    </w:txbxContent>
                  </v:textbox>
                </v:rect>
                <v:rect id="Rectangle 96" o:spid="_x0000_s1123" style="position:absolute;left:49163;top:4986;width:349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0.1mm</w:t>
                        </w:r>
                      </w:p>
                    </w:txbxContent>
                  </v:textbox>
                </v:rect>
                <v:rect id="Rectangle 98" o:spid="_x0000_s1124" style="position:absolute;left:356;width:5404;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Frequency</w:t>
                        </w:r>
                      </w:p>
                    </w:txbxContent>
                  </v:textbox>
                </v:rect>
                <v:rect id="Rectangle 99" o:spid="_x0000_s1125" style="position:absolute;top:6173;width:6356;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00"/>
                            <w:sz w:val="18"/>
                            <w:szCs w:val="18"/>
                          </w:rPr>
                          <w:t>Wave length</w:t>
                        </w:r>
                      </w:p>
                    </w:txbxContent>
                  </v:textbox>
                </v:rect>
                <v:shape id="Freeform 102" o:spid="_x0000_s1126" style="position:absolute;left:3562;top:13656;width:9817;height:3258;visibility:visible;mso-wrap-style:square;v-text-anchor:top" coordsize="154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3578UA&#10;AADcAAAADwAAAGRycy9kb3ducmV2LnhtbESPQWvCQBSE74L/YXmCN91UQdroKlUxeLPGUj0+sq9J&#10;aPZt2F01/nu3UOhxmJlvmMWqM424kfO1ZQUv4wQEcWF1zaWCz9Nu9ArCB2SNjWVS8CAPq2W/t8BU&#10;2zsf6ZaHUkQI+xQVVCG0qZS+qMigH9uWOHrf1hkMUbpSaof3CDeNnCTJTBqsOS5U2NKmouInvxoF&#10;9VceTrPdepudz4eDu3xkx+xhlBoOuvc5iEBd+A//tfdawWT6B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fnvxQAAANwAAAAPAAAAAAAAAAAAAAAAAJgCAABkcnMv&#10;ZG93bnJldi54bWxQSwUGAAAAAAQABAD1AAAAigMAAAAA&#10;" path="m,l1547,r,513l,513,,xm8,508l4,504r1538,l1538,508r,-504l1542,9,4,9,8,4r,504xe" fillcolor="black" strokeweight=".05pt">
                  <v:path arrowok="t" o:connecttype="custom" o:connectlocs="0,0;981710,0;981710,325755;0,325755;0,0;5077,322580;2538,320040;978537,320040;975999,322580;975999,2540;978537,5715;2538,5715;5077,2540;5077,322580" o:connectangles="0,0,0,0,0,0,0,0,0,0,0,0,0,0"/>
                  <o:lock v:ext="edit" verticies="t"/>
                </v:shape>
                <v:rect id="Rectangle 103" o:spid="_x0000_s1127" style="position:absolute;left:3833;top:13288;width:942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250E2A" w:rsidRPr="00550AFF" w:rsidRDefault="00250E2A" w:rsidP="00250E2A">
                        <w:pPr>
                          <w:spacing w:line="200" w:lineRule="exact"/>
                          <w:jc w:val="center"/>
                          <w:rPr>
                            <w:rFonts w:ascii="Arial" w:hAnsi="Arial" w:cs="Arial"/>
                            <w:sz w:val="18"/>
                            <w:szCs w:val="18"/>
                          </w:rPr>
                        </w:pPr>
                        <w:r w:rsidRPr="00550AFF">
                          <w:rPr>
                            <w:rFonts w:ascii="Arial" w:hAnsi="Arial" w:cs="Arial"/>
                            <w:color w:val="0000FF"/>
                            <w:sz w:val="18"/>
                            <w:szCs w:val="18"/>
                          </w:rPr>
                          <w:t>ATS, Inductive Radio</w:t>
                        </w:r>
                      </w:p>
                    </w:txbxContent>
                  </v:textbox>
                </v:rect>
                <v:group id="グループ化 241" o:spid="_x0000_s1128" style="position:absolute;left:950;top:3206;width:50901;height:18885" coordorigin="1377,3117" coordsize="50907,18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グループ化 242" o:spid="_x0000_s1129" style="position:absolute;left:1377;top:3117;width:50908;height:2185" coordorigin="1377,3117" coordsize="50907,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58" o:spid="_x0000_s1130" style="position:absolute;left:1377;top:3117;width:50908;height:2185;visibility:visible;mso-wrap-style:square;v-text-anchor:top" coordsize="8017,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jzsQA&#10;AADcAAAADwAAAGRycy9kb3ducmV2LnhtbESPQWuDQBSE74H+h+UVekvWpE0Rk00oLUJPQq3m/HBf&#10;1MR9K+5G7b/vFgo5DjPzDbM/zqYTIw2utaxgvYpAEFdWt1wrKL7TZQzCeWSNnWVS8EMOjoeHxR4T&#10;bSf+ojH3tQgQdgkqaLzvEyld1ZBBt7I9cfDOdjDogxxqqQecAtx0chNFr9Jgy2GhwZ7eG6qu+c0o&#10;SLd1Icvscinycv1xyiaK21um1NPj/LYD4Wn29/B/+1Mr2Lw8w9+ZcAT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bo87EAAAA3AAAAA8AAAAAAAAAAAAAAAAAmAIAAGRycy9k&#10;b3ducmV2LnhtbFBLBQYAAAAABAAEAPUAAACJAwAAAAA=&#10;" path="m,l8017,r,344l,344,,xm8,340l4,336r8009,l8008,340r,-336l8013,8,4,8,8,4r,336xe" fillcolor="black" strokeweight=".05pt">
                      <v:path arrowok="t" o:connecttype="custom" o:connectlocs="0,0;5090795,0;5090795,218440;0,218440;0,0;5080,215900;2540,213360;5088255,213360;5085080,215900;5085080,2540;5088255,5080;2540,5080;5080,2540;5080,215900" o:connectangles="0,0,0,0,0,0,0,0,0,0,0,0,0,0"/>
                      <o:lock v:ext="edit" verticies="t"/>
                    </v:shape>
                    <v:rect id="Rectangle 66" o:spid="_x0000_s1131" style="position:absolute;left:12655;top:3143;width:57;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eslsYA&#10;AADcAAAADwAAAGRycy9kb3ducmV2LnhtbESPQWvCQBSE74L/YXlCL0U3hrRKdA2hWFDopbYBj4/s&#10;a5KafRuyW43/3hUKHoeZb4ZZZ4NpxZl611hWMJ9FIIhLqxuuFHx/vU+XIJxH1thaJgVXcpBtxqM1&#10;ptpe+JPOB1+JUMIuRQW1910qpStrMuhmtiMO3o/tDfog+0rqHi+h3LQyjqJXabDhsFBjR281lafD&#10;n1EQ/xbH3TV2w8vH8bnM98V2v2i2Sj1NhnwFwtPgH+F/eqcDlyRwPx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eslsYAAADcAAAADwAAAAAAAAAAAAAAAACYAgAAZHJz&#10;L2Rvd25yZXYueG1sUEsFBgAAAAAEAAQA9QAAAIsDAAAAAA==&#10;" fillcolor="black" strokeweight=".05pt">
                      <v:stroke joinstyle="round"/>
                    </v:rect>
                    <v:rect id="Rectangle 67" o:spid="_x0000_s1132" style="position:absolute;left:6991;top:3143;width:51;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JDcUA&#10;AADcAAAADwAAAGRycy9kb3ducmV2LnhtbESPT4vCMBTE74LfITzBi2hq8c/SNYqICwp7sbuCx0fz&#10;bKvNS2myWr+9WRA8DjO/GWaxak0lbtS40rKC8SgCQZxZXXKu4Pfna/gBwnlkjZVlUvAgB6tlt7PA&#10;RNs7H+iW+lyEEnYJKii8rxMpXVaQQTeyNXHwzrYx6INscqkbvIdyU8k4imbSYMlhocCaNgVl1/TP&#10;KIgvx9PuEbt2+n0aZOv9cbufl1ul+r12/QnCU+vf4Re904GbTOH/TD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wkNxQAAANwAAAAPAAAAAAAAAAAAAAAAAJgCAABkcnMv&#10;ZG93bnJldi54bWxQSwUGAAAAAAQABAD1AAAAigMAAAAA&#10;" fillcolor="black" strokeweight=".05pt">
                      <v:stroke joinstyle="round"/>
                    </v:rect>
                    <v:rect id="Rectangle 68" o:spid="_x0000_s1133" style="position:absolute;left:18326;top:3143;width:57;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XesUA&#10;AADcAAAADwAAAGRycy9kb3ducmV2LnhtbESPT4vCMBTE74LfITzBi2hq8c/SNYqICwp7sbuCx0fz&#10;bKvNS2myWr+9WRA8DjO/GWaxak0lbtS40rKC8SgCQZxZXXKu4Pfna/gBwnlkjZVlUvAgB6tlt7PA&#10;RNs7H+iW+lyEEnYJKii8rxMpXVaQQTeyNXHwzrYx6INscqkbvIdyU8k4imbSYMlhocCaNgVl1/TP&#10;KIgvx9PuEbt2+n0aZOv9cbufl1ul+r12/QnCU+vf4Re904GbzOD/TD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Zd6xQAAANwAAAAPAAAAAAAAAAAAAAAAAJgCAABkcnMv&#10;ZG93bnJldi54bWxQSwUGAAAAAAQABAD1AAAAigMAAAAA&#10;" fillcolor="black" strokeweight=".05pt">
                      <v:stroke joinstyle="round"/>
                    </v:rect>
                    <v:shape id="Freeform 69" o:spid="_x0000_s1134" style="position:absolute;left:23939;top:3143;width:114;height:2140;visibility:visible;mso-wrap-style:square;v-text-anchor:top" coordsize="1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c1sUA&#10;AADcAAAADwAAAGRycy9kb3ducmV2LnhtbESP0WrCQBRE3wX/YbkF35pNVZqSugnSorQPgkY/4JK9&#10;TUKzd9PdraZ/3xUEH4eZOcOsytH04kzOd5YVPCUpCOLa6o4bBafj5vEFhA/IGnvLpOCPPJTFdLLC&#10;XNsLH+hchUZECPscFbQhDLmUvm7JoE/sQBy9L+sMhihdI7XDS4SbXs7T9Fka7DgutDjQW0v1d/Vr&#10;FCwW++p9g5/8k2Vb7Za7nQ8nrdTsYVy/ggg0hnv41v7QCubLDK5n4hG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1zWxQAAANwAAAAPAAAAAAAAAAAAAAAAAJgCAABkcnMv&#10;ZG93bnJldi54bWxQSwUGAAAAAAQABAD1AAAAigMAAAAA&#10;" path="m9,r9,336l9,337,,1,9,xe" fillcolor="black" strokeweight=".05pt">
                      <v:path arrowok="t" o:connecttype="custom" o:connectlocs="5715,0;11430,213360;5715,213995;0,635;5715,0" o:connectangles="0,0,0,0,0"/>
                    </v:shape>
                    <v:rect id="Rectangle 70" o:spid="_x0000_s1135" style="position:absolute;left:29610;top:3143;width:57;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mk8IA&#10;AADcAAAADwAAAGRycy9kb3ducmV2LnhtbERPS2vCQBC+F/oflin0UnTTYFWiq0ixoODFF3gcsmMS&#10;m50N2a3Gf+8chB4/vvd03rlaXakNlWcDn/0EFHHubcWFgcP+pzcGFSKyxdozGbhTgPns9WWKmfU3&#10;3tJ1FwslIRwyNFDG2GRah7wkh6HvG2Lhzr51GAW2hbYt3iTc1TpNkqF2WLE0lNjQd0n57+7PGUgv&#10;x9Pqnobua3P6yBfr43I9qpbGvL91iwmoSF38Fz/dKyu+gayVM3IE9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qqaTwgAAANwAAAAPAAAAAAAAAAAAAAAAAJgCAABkcnMvZG93&#10;bnJldi54bWxQSwUGAAAAAAQABAD1AAAAhwMAAAAA&#10;" fillcolor="black" strokeweight=".05pt">
                      <v:stroke joinstyle="round"/>
                    </v:rect>
                    <v:shape id="Freeform 71" o:spid="_x0000_s1136" style="position:absolute;left:40894;top:3143;width:107;height:2140;visibility:visible;mso-wrap-style:square;v-text-anchor:top" coordsize="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P88QA&#10;AADcAAAADwAAAGRycy9kb3ducmV2LnhtbESPzW7CMBCE70i8g7VIvYFDVKoSMAiRVuXatBduq3hJ&#10;0sbrELv54elxpUo9jmbmG812P5hadNS6yrKC5SICQZxbXXGh4PPjdf4MwnlkjbVlUjCSg/1uOtli&#10;om3P79RlvhABwi5BBaX3TSKly0sy6Ba2IQ7exbYGfZBtIXWLfYCbWsZR9CQNVhwWSmzoWFL+nf0Y&#10;Ben1rV69eKzs+TZ2WfyVSmlSpR5mw2EDwtPg/8N/7ZNWED+u4fdMO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z/PEAAAA3AAAAA8AAAAAAAAAAAAAAAAAmAIAAGRycy9k&#10;b3ducmV2LnhtbFBLBQYAAAAABAAEAPUAAACJAwAAAAA=&#10;" path="m9,r8,336l9,337,,1,9,xe" fillcolor="black" strokeweight=".05pt">
                      <v:path arrowok="t" o:connecttype="custom" o:connectlocs="5715,0;10795,213360;5715,213995;0,635;5715,0" o:connectangles="0,0,0,0,0"/>
                    </v:shape>
                    <v:rect id="Rectangle 75" o:spid="_x0000_s1137" style="position:absolute;left:46564;top:3143;width:51;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8SMIA&#10;AADcAAAADwAAAGRycy9kb3ducmV2LnhtbERPTWvCQBC9F/wPywheim4asJXoKiIKCr3UKngcsmMS&#10;zc6G7Fbjv+8cBI+P9z1bdK5WN2pD5dnAxygBRZx7W3Fh4PC7GU5AhYhssfZMBh4UYDHvvc0ws/7O&#10;P3Tbx0JJCIcMDZQxNpnWIS/JYRj5hli4s28dRoFtoW2Ldwl3tU6T5FM7rFgaSmxoVVJ+3f85A+nl&#10;eNo+0tCNv0/v+XJ3XO++qrUxg363nIKK1MWX+OneWvGNZb6ckSO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TxIwgAAANwAAAAPAAAAAAAAAAAAAAAAAJgCAABkcnMvZG93&#10;bnJldi54bWxQSwUGAAAAAAQABAD1AAAAhwMAAAAA&#10;" fillcolor="black" strokeweight=".05pt">
                      <v:stroke joinstyle="round"/>
                    </v:rect>
                    <v:rect id="Rectangle 97" o:spid="_x0000_s1138" style="position:absolute;left:35280;top:3143;width:57;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Z08YA&#10;AADcAAAADwAAAGRycy9kb3ducmV2LnhtbESPQWvCQBSE74L/YXlCL1I3BtKWNBsRSSGBXmoreHxk&#10;X5O02bchu2r8911B6HGY+WaYbDOZXpxpdJ1lBetVBIK4trrjRsHX59vjCwjnkTX2lknBlRxs8vks&#10;w1TbC3/Qee8bEUrYpaig9X5IpXR1Swbdyg7Ewfu2o0Ef5NhIPeIllJtexlH0JA12HBZaHGjXUv27&#10;PxkF8c/hWF5jNyXvx2W9rQ5F9dwVSj0spu0rCE+T/w/f6VIHLlnD7Uw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mZ08YAAADcAAAADwAAAAAAAAAAAAAAAACYAgAAZHJz&#10;L2Rvd25yZXYueG1sUEsFBgAAAAAEAAQA9QAAAIsDAAAAAA==&#10;" fillcolor="black" strokeweight=".05pt">
                      <v:stroke joinstyle="round"/>
                    </v:rect>
                  </v:group>
                  <v:group id="グループ化 252" o:spid="_x0000_s1139" style="position:absolute;left:4533;top:5283;width:41193;height:16719" coordorigin="4533,5283" coordsize="41192,16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31" o:spid="_x0000_s1140" style="position:absolute;left:43643;top:5435;width:2083;height:2356;visibility:visible;mso-wrap-style:square;v-text-anchor:top" coordsize="328,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PgsQA&#10;AADcAAAADwAAAGRycy9kb3ducmV2LnhtbESPQWvCQBSE7wX/w/KE3upGbUWjq4hQEOqlqRS9PbLP&#10;JJh9u2S3SfrvXUHwOMzMN8xq05tatNT4yrKC8SgBQZxbXXGh4Pjz+TYH4QOyxtoyKfgnD5v14GWF&#10;qbYdf1ObhUJECPsUFZQhuFRKn5dk0I+sI47exTYGQ5RNIXWDXYSbWk6SZCYNVhwXSnS0Kym/Zn9G&#10;wfRrtjDy8Ev7+r09nY+dy7PMKfU67LdLEIH68Aw/2nutYPIxhf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7j4LEAAAA3AAAAA8AAAAAAAAAAAAAAAAAmAIAAGRycy9k&#10;b3ducmV2LnhtbFBLBQYAAAAABAAEAPUAAACJAwAAAAA=&#10;" path="m63,51l328,354r-20,17l43,69,63,51xm53,60l38,144,,,138,56,53,60xe" fillcolor="black" strokeweight=".05pt">
                      <v:path arrowok="t" o:connecttype="custom" o:connectlocs="40005,32385;208280,224790;195580,235585;27305,43815;40005,32385;33655,38100;24130,91440;0,0;87630,35560;33655,38100" o:connectangles="0,0,0,0,0,0,0,0,0,0"/>
                      <o:lock v:ext="edit" verticies="t"/>
                    </v:shape>
                    <v:shape id="Freeform 54" o:spid="_x0000_s1141" style="position:absolute;left:32042;top:5435;width:3899;height:16021;visibility:visible;mso-wrap-style:square;v-text-anchor:top" coordsize="614,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bJncQA&#10;AADcAAAADwAAAGRycy9kb3ducmV2LnhtbESPS4vCQBCE78L+h6EXvK0TX0FiJrIsCIqIz4PHJtMm&#10;wUxPyIwa//3OwoLHoqq+otJFZ2rxoNZVlhUMBxEI4tzqigsF59PyawbCeWSNtWVS8CIHi+yjl2Ki&#10;7ZMP9Dj6QgQIuwQVlN43iZQuL8mgG9iGOHhX2xr0QbaF1C0+A9zUchRFsTRYcVgosaGfkvLb8W4U&#10;xKvpdl3vxnTpztuX2zWX9X5jlep/dt9zEJ46/w7/t1dawWg6gb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myZ3EAAAA3AAAAA8AAAAAAAAAAAAAAAAAmAIAAGRycy9k&#10;b3ducmV2LnhtbFBLBQYAAAAABAAEAPUAAACJAwAAAAA=&#10;" path="m66,75l614,2517r-26,6l40,81,66,75xm53,78l,144,35,r94,115l53,78xe" fillcolor="black" strokeweight=".05pt">
                      <v:path arrowok="t" o:connecttype="custom" o:connectlocs="41910,47625;389890,1598295;373380,1602105;25400,51435;41910,47625;33655,49530;0,91440;22225,0;81915,73025;33655,49530" o:connectangles="0,0,0,0,0,0,0,0,0,0"/>
                      <o:lock v:ext="edit" verticies="t"/>
                    </v:shape>
                    <v:shape id="Freeform 55" o:spid="_x0000_s1142" style="position:absolute;left:17170;top:5480;width:4172;height:16522;visibility:visible;mso-wrap-style:square;v-text-anchor:top" coordsize="657,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RcsEA&#10;AADcAAAADwAAAGRycy9kb3ducmV2LnhtbESPQWsCMRSE7wX/Q3iCt5q4oMjWKKIUehNdoddH8txd&#10;3bwsSarbf28KBY/DzHzDrDaD68SdQmw9a5hNFQhi423LtYZz9fm+BBETssXOM2n4pQib9ehthaX1&#10;Dz7S/ZRqkSEcS9TQpNSXUkbTkMM49T1x9i4+OExZhlragI8Md50slFpIhy3nhQZ72jVkbqcfp8Fc&#10;CtzPDjvDHJX7VuFqqqLSejIeth8gEg3pFf5vf1kNxXwOf2fy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NkXLBAAAA3AAAAA8AAAAAAAAAAAAAAAAAmAIAAGRycy9kb3du&#10;cmV2LnhtbFBLBQYAAAAABAAEAPUAAACGAwAAAAA=&#10;" path="m618,81l26,2602,,2596,592,74r26,7xm605,78r-77,36l623,r34,145l605,78xe" fillcolor="black" strokeweight=".05pt">
                      <v:path arrowok="t" o:connecttype="custom" o:connectlocs="392430,51435;16510,1652270;0,1648460;375920,46990;392430,51435;384175,49530;335280,72390;395605,0;417195,92075;384175,49530" o:connectangles="0,0,0,0,0,0,0,0,0,0"/>
                      <o:lock v:ext="edit" verticies="t"/>
                    </v:shape>
                    <v:shape id="Freeform 56" o:spid="_x0000_s1143" style="position:absolute;left:15020;top:5464;width:845;height:11455;visibility:visible;mso-wrap-style:square;v-text-anchor:top" coordsize="133,1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2c8IA&#10;AADcAAAADwAAAGRycy9kb3ducmV2LnhtbESP3YrCMBCF74V9hzALeyNrqqAu1SiyKNhLqw8wNGNT&#10;bSalyda6T28EwcvD+fk4y3Vva9FR6yvHCsajBARx4XTFpYLTcff9A8IHZI21Y1JwJw/r1cdgial2&#10;Nz5Ql4dSxBH2KSowITSplL4wZNGPXEMcvbNrLYYo21LqFm9x3NZykiQzabHiSDDY0K+h4pr/2ci9&#10;0wb9ZXzM9NDkXT/Ptv/DTKmvz36zABGoD+/wq73XCibTG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3ZzwgAAANwAAAAPAAAAAAAAAAAAAAAAAJgCAABkcnMvZG93&#10;bnJldi54bWxQSwUGAAAAAAQABAD1AAAAhwMAAAAA&#10;" path="m80,80l63,1804r-27,l54,80r26,xm67,80l,132,67,r66,134l67,80xe" fillcolor="black" strokeweight=".05pt">
                      <v:path arrowok="t" o:connecttype="custom" o:connectlocs="50800,50800;40005,1145540;22860,1145540;34290,50800;50800,50800;42545,50800;0,83820;42545,0;84455,85090;42545,50800" o:connectangles="0,0,0,0,0,0,0,0,0,0"/>
                      <o:lock v:ext="edit" verticies="t"/>
                    </v:shape>
                    <v:shape id="Freeform 57" o:spid="_x0000_s1144" style="position:absolute;left:37680;top:5283;width:839;height:9042;visibility:visible;mso-wrap-style:square;v-text-anchor:top" coordsize="132,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5uscA&#10;AADcAAAADwAAAGRycy9kb3ducmV2LnhtbESPQWvCQBSE74X+h+UVeim6aaBWYjYSi60e1Yrg7ZF9&#10;JrHZtyG71eivd4VCj8PMfMOk09404kSdqy0reB1GIIgLq2suFWy/PwdjEM4ja2wsk4ILOZhmjw8p&#10;JtqeeU2njS9FgLBLUEHlfZtI6YqKDLqhbYmDd7CdQR9kV0rd4TnATSPjKBpJgzWHhQpb+qio+Nn8&#10;GgX99Tif7fLRrH75avP9bjVfxG6r1PNTn09AeOr9f/ivvdQK4rd3uJ8JR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3+brHAAAA3AAAAA8AAAAAAAAAAAAAAAAAmAIAAGRy&#10;cy9kb3ducmV2LnhtbFBLBQYAAAAABAAEAPUAAACMAwAAAAA=&#10;" path="m80,80l55,1424r-27,-1l54,79r26,1xm67,79l,131,68,r64,134l67,79xe" fillcolor="black" strokeweight=".05pt">
                      <v:path arrowok="t" o:connecttype="custom" o:connectlocs="50800,50800;34925,904240;17780,903605;34290,50165;50800,50800;42545,50165;0,83185;43180,0;83820,85090;42545,50165" o:connectangles="0,0,0,0,0,0,0,0,0,0"/>
                      <o:lock v:ext="edit" verticies="t"/>
                    </v:shape>
                    <v:shape id="Freeform 101" o:spid="_x0000_s1145" style="position:absolute;left:25888;top:5435;width:1258;height:8433;visibility:visible;mso-wrap-style:square;v-text-anchor:top" coordsize="198,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tKMAA&#10;AADcAAAADwAAAGRycy9kb3ducmV2LnhtbERPTYvCMBC9C/6HMII3TVVWpBpFFNGLh7WCeBuasSk2&#10;k9pErf/eHBb2+Hjfi1VrK/GixpeOFYyGCQji3OmSCwXnbDeYgfABWWPlmBR8yMNq2e0sMNXuzb/0&#10;OoVCxBD2KSowIdSplD43ZNEPXU0cuZtrLIYIm0LqBt8x3FZynCRTabHk2GCwpo2h/H56WgWa9/nh&#10;OpmYz2N7lFif97NselGq32vXcxCB2vAv/nMftILxT1wbz8QjIJ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QtKMAAAADcAAAADwAAAAAAAAAAAAAAAACYAgAAZHJzL2Rvd25y&#10;ZXYueG1sUEsFBgAAAAAEAAQA9QAAAIUDAAAAAA==&#10;" path="m151,81l26,1328,,1325,124,78r27,3xm138,79l66,125,145,r53,139l138,79xe" fillcolor="black" strokeweight=".05pt">
                      <v:path arrowok="t" o:connecttype="custom" o:connectlocs="95885,51435;16510,843280;0,841375;78740,49530;95885,51435;87630,50165;41910,79375;92075,0;125730,88265;87630,50165" o:connectangles="0,0,0,0,0,0,0,0,0,0"/>
                      <o:lock v:ext="edit" verticies="t"/>
                    </v:shape>
                    <v:shape id="Freeform 105" o:spid="_x0000_s1146" style="position:absolute;left:9613;top:5454;width:858;height:8090;visibility:visible;mso-wrap-style:square;v-text-anchor:top" coordsize="135,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FZcQA&#10;AADcAAAADwAAAGRycy9kb3ducmV2LnhtbESPQWsCMRSE74X+h/CE3mpWQamrUVpBqmAFrYceH5tn&#10;dunmZUmixn9vhEKPw8x8w8wWybbiQj40jhUM+gUI4srpho2C4/fq9Q1EiMgaW8ek4EYBFvPnpxmW&#10;2l15T5dDNCJDOJSooI6xK6UMVU0WQ991xNk7OW8xZumN1B6vGW5bOSyKsbTYcF6osaNlTdXv4WwV&#10;7FKS249R8J9urOPy+GO+9huj1EsvvU9BRErxP/zXXmsFw9EEHmfy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YRWXEAAAA3AAAAA8AAAAAAAAAAAAAAAAAmAIAAGRycy9k&#10;b3ducmV2LnhtbFBLBQYAAAAABAAEAPUAAACJAwAAAAA=&#10;" path="m77,79r58,1194l109,1274,51,80,77,79xm64,80l,136,60,r73,130l64,80xe" fillcolor="black" strokeweight=".05pt">
                      <v:path arrowok="t" o:connecttype="custom" o:connectlocs="48895,50165;85725,808355;69215,808990;32385,50800;48895,50165;40640,50800;0,86360;38100,0;84455,82550;40640,50800" o:connectangles="0,0,0,0,0,0,0,0,0,0"/>
                      <o:lock v:ext="edit" verticies="t"/>
                    </v:shape>
                    <v:shape id="Freeform 106" o:spid="_x0000_s1147" style="position:absolute;left:4533;top:5480;width:1162;height:4064;visibility:visible;mso-wrap-style:square;v-text-anchor:top" coordsize="1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9blsIA&#10;AADcAAAADwAAAGRycy9kb3ducmV2LnhtbERPTWuDQBC9B/Iflgn0FtcKldS6CaU0JEIP0Sb0OrhT&#10;lbqz4m6i+ffdQ6HHx/vOd7PpxY1G11lW8BjFIIhrqztuFJw/9+sNCOeRNfaWScGdHOy2y0WOmbYT&#10;l3SrfCNCCLsMFbTeD5mUrm7JoIvsQBy4bzsa9AGOjdQjTiHc9DKJ41Qa7Dg0tDjQW0v1T3U1Cg7m&#10;8pw+7Yuv6vTuGzN0ZVJ8lEo9rObXFxCeZv8v/nMftYIkDfPD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1uWwgAAANwAAAAPAAAAAAAAAAAAAAAAAJgCAABkcnMvZG93&#10;bnJldi54bWxQSwUGAAAAAAQABAD1AAAAhwMAAAAA&#10;" path="m67,76l183,635r-26,5l41,81,67,76xm54,78l,144,37,r93,117l54,78xe" fillcolor="black" strokeweight=".05pt">
                      <v:path arrowok="t" o:connecttype="custom" o:connectlocs="42545,48260;116205,403225;99695,406400;26035,51435;42545,48260;34290,49530;0,91440;23495,0;82550,74295;34290,49530" o:connectangles="0,0,0,0,0,0,0,0,0,0"/>
                      <o:lock v:ext="edit" verticies="t"/>
                    </v:shape>
                  </v:group>
                </v:group>
                <v:shape id="Freeform 107" o:spid="_x0000_s1148" style="position:absolute;left:2256;top:9500;width:6394;height:2191;visibility:visible;mso-wrap-style:square;v-text-anchor:top" coordsize="1008,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FncYA&#10;AADcAAAADwAAAGRycy9kb3ducmV2LnhtbESPS2vDMBCE74X+B7GF3BI5pgmNayWU0gQTemke98Va&#10;P1prZSzVdvLro0Kgx2FmvmHSzWga0VPnassK5rMIBHFudc2lgtNxO30B4TyyxsYyKbiQg8368SHF&#10;RNuBv6g/+FIECLsEFVTet4mULq/IoJvZljh4he0M+iC7UuoOhwA3jYyjaCkN1hwWKmzpvaL85/Br&#10;FGT95XN3LmLrF9vnffZ9LT/q1aDU5Gl8ewXhafT/4Xs70wri5Rz+zo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iFncYAAADcAAAADwAAAAAAAAAAAAAAAACYAgAAZHJz&#10;L2Rvd25yZXYueG1sUEsFBgAAAAAEAAQA9QAAAIsDAAAAAA==&#10;" path="m,l1008,r,345l,345,,xm9,341l5,336r998,l999,341,999,5r4,4l5,9,9,5r,336xe" fillcolor="black" strokeweight=".05pt">
                  <v:path arrowok="t" o:connecttype="custom" o:connectlocs="0,0;639445,0;639445,219075;0,219075;0,0;5709,216535;3172,213360;636273,213360;633736,216535;633736,3175;636273,5715;3172,5715;5709,3175;5709,216535" o:connectangles="0,0,0,0,0,0,0,0,0,0,0,0,0,0"/>
                  <o:lock v:ext="edit" verticies="t"/>
                </v:shape>
                <v:rect id="Rectangle 108" o:spid="_x0000_s1149" style="position:absolute;left:3206;top:9498;width:5270;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250E2A" w:rsidRPr="00550AFF" w:rsidRDefault="00250E2A" w:rsidP="00250E2A">
                        <w:pPr>
                          <w:spacing w:line="200" w:lineRule="exact"/>
                          <w:rPr>
                            <w:rFonts w:ascii="Arial" w:hAnsi="Arial" w:cs="Arial"/>
                            <w:sz w:val="18"/>
                            <w:szCs w:val="18"/>
                          </w:rPr>
                        </w:pPr>
                        <w:r w:rsidRPr="00550AFF">
                          <w:rPr>
                            <w:rFonts w:ascii="Arial" w:hAnsi="Arial" w:cs="Arial"/>
                            <w:color w:val="0000FF"/>
                            <w:sz w:val="18"/>
                            <w:szCs w:val="18"/>
                          </w:rPr>
                          <w:t>ATC(ATP)</w:t>
                        </w:r>
                      </w:p>
                    </w:txbxContent>
                  </v:textbox>
                </v:rect>
                <w10:anchorlock/>
              </v:group>
            </w:pict>
          </mc:Fallback>
        </mc:AlternateContent>
      </w:r>
    </w:p>
    <w:p w14:paraId="0ACBCC8D" w14:textId="77777777" w:rsidR="00D01C42" w:rsidRPr="004C0AD4" w:rsidRDefault="00D01C42" w:rsidP="00250E2A">
      <w:pPr>
        <w:rPr>
          <w:lang w:val="en-US" w:eastAsia="ja-JP"/>
        </w:rPr>
      </w:pPr>
      <w:r w:rsidRPr="004C0AD4">
        <w:rPr>
          <w:lang w:val="en-US" w:eastAsia="ja-JP"/>
        </w:rPr>
        <w:t xml:space="preserve">In Japan, radio communication systems with railways are generally categorized into two types based on </w:t>
      </w:r>
      <w:proofErr w:type="gramStart"/>
      <w:r w:rsidRPr="004C0AD4">
        <w:rPr>
          <w:lang w:val="en-US" w:eastAsia="ja-JP"/>
        </w:rPr>
        <w:t>application;</w:t>
      </w:r>
      <w:proofErr w:type="gramEnd"/>
      <w:r w:rsidRPr="004C0AD4">
        <w:rPr>
          <w:lang w:val="en-US" w:eastAsia="ja-JP"/>
        </w:rPr>
        <w:t xml:space="preserve"> train operation and passenger service. Several train companies have started Wi-Fi network service inside the train cabin </w:t>
      </w:r>
      <w:proofErr w:type="gramStart"/>
      <w:r w:rsidRPr="004C0AD4">
        <w:rPr>
          <w:lang w:val="en-US" w:eastAsia="ja-JP"/>
        </w:rPr>
        <w:t>in order to</w:t>
      </w:r>
      <w:proofErr w:type="gramEnd"/>
      <w:r w:rsidRPr="004C0AD4">
        <w:rPr>
          <w:lang w:val="en-US" w:eastAsia="ja-JP"/>
        </w:rPr>
        <w:t xml:space="preserve"> provide stable and high-speed network service for the passengers. Furthermore, LCX operated in Shinkansen has been used for not only train operation but also passenger service, which can be defined as integrated system.</w:t>
      </w:r>
    </w:p>
    <w:p w14:paraId="4772FC16" w14:textId="77777777" w:rsidR="00D01C42" w:rsidRPr="004C0AD4" w:rsidRDefault="00D01C42" w:rsidP="00250E2A">
      <w:pPr>
        <w:rPr>
          <w:lang w:val="en-US" w:eastAsia="ja-JP"/>
        </w:rPr>
      </w:pPr>
      <w:r w:rsidRPr="004C0AD4">
        <w:rPr>
          <w:lang w:val="en-US" w:eastAsia="ja-JP"/>
        </w:rPr>
        <w:t xml:space="preserve">The following sections address the existing and planned communication systems between ground and trains in Japan for each of three </w:t>
      </w:r>
      <w:proofErr w:type="gramStart"/>
      <w:r w:rsidRPr="004C0AD4">
        <w:rPr>
          <w:lang w:val="en-US" w:eastAsia="ja-JP"/>
        </w:rPr>
        <w:t>systems;</w:t>
      </w:r>
      <w:proofErr w:type="gramEnd"/>
      <w:r w:rsidRPr="004C0AD4">
        <w:rPr>
          <w:lang w:val="en-US" w:eastAsia="ja-JP"/>
        </w:rPr>
        <w:t xml:space="preserve"> integrated system, train operation, and passenger services </w:t>
      </w:r>
    </w:p>
    <w:p w14:paraId="213DC10B" w14:textId="77777777" w:rsidR="00D01C42" w:rsidRPr="004C0AD4" w:rsidRDefault="00D01C42" w:rsidP="00250E2A">
      <w:pPr>
        <w:pStyle w:val="Heading2"/>
        <w:rPr>
          <w:lang w:val="en-US"/>
        </w:rPr>
      </w:pPr>
      <w:r w:rsidRPr="004C0AD4">
        <w:rPr>
          <w:lang w:val="en-US"/>
        </w:rPr>
        <w:lastRenderedPageBreak/>
        <w:t>2.2</w:t>
      </w:r>
      <w:r w:rsidRPr="004C0AD4">
        <w:rPr>
          <w:lang w:val="en-US"/>
        </w:rPr>
        <w:tab/>
        <w:t>Integrated systems</w:t>
      </w:r>
    </w:p>
    <w:p w14:paraId="59238FCC" w14:textId="77777777" w:rsidR="00D01C42" w:rsidRPr="004C0AD4" w:rsidRDefault="00D01C42" w:rsidP="00250E2A">
      <w:pPr>
        <w:pStyle w:val="Heading3"/>
        <w:rPr>
          <w:lang w:val="en-US"/>
        </w:rPr>
      </w:pPr>
      <w:r w:rsidRPr="004C0AD4">
        <w:rPr>
          <w:lang w:val="en-US"/>
        </w:rPr>
        <w:t>2.2.1</w:t>
      </w:r>
      <w:r w:rsidRPr="004C0AD4">
        <w:rPr>
          <w:lang w:val="en-US"/>
        </w:rPr>
        <w:tab/>
        <w:t>Shinkansen LCX train radio system</w:t>
      </w:r>
    </w:p>
    <w:p w14:paraId="445065EB" w14:textId="77777777" w:rsidR="00D01C42" w:rsidRPr="004C0AD4" w:rsidRDefault="00D01C42" w:rsidP="00250E2A">
      <w:pPr>
        <w:rPr>
          <w:lang w:val="en-US" w:eastAsia="ja-JP"/>
        </w:rPr>
      </w:pPr>
      <w:r w:rsidRPr="004C0AD4">
        <w:rPr>
          <w:lang w:val="en-US" w:eastAsia="ja-JP"/>
        </w:rPr>
        <w:t xml:space="preserve">The Shinkansen train radio system equipped with leaky coaxial cables (LCX) as shown in Figure 20, which is laid at each side of railway tracks all along the Shinkansen line, is used for direction call, direction message, train monitoring information, character-based news, and travel information by radio transmission. Tokaido Shinkansen provides internet access as well for passengers via LCX. A high-quality communication between </w:t>
      </w:r>
      <w:proofErr w:type="gramStart"/>
      <w:r w:rsidRPr="004C0AD4">
        <w:rPr>
          <w:lang w:val="en-US" w:eastAsia="ja-JP"/>
        </w:rPr>
        <w:t>high speed</w:t>
      </w:r>
      <w:proofErr w:type="gramEnd"/>
      <w:r w:rsidRPr="004C0AD4">
        <w:rPr>
          <w:lang w:val="en-US" w:eastAsia="ja-JP"/>
        </w:rPr>
        <w:t xml:space="preserve"> train and ground with reliable handover connection, is the most distinctive feature of the system. </w:t>
      </w:r>
    </w:p>
    <w:p w14:paraId="5B62B5EC" w14:textId="77777777" w:rsidR="00D01C42" w:rsidRPr="004C0AD4" w:rsidRDefault="00D01C42" w:rsidP="00250E2A">
      <w:pPr>
        <w:rPr>
          <w:lang w:val="en-US" w:eastAsia="ja-JP"/>
        </w:rPr>
      </w:pPr>
      <w:r w:rsidRPr="004C0AD4">
        <w:rPr>
          <w:lang w:val="en-US" w:eastAsia="ja-JP"/>
        </w:rPr>
        <w:t xml:space="preserve">A Central Unit in Control Centre accommodates Ground Communication Controllers which </w:t>
      </w:r>
      <w:proofErr w:type="gramStart"/>
      <w:r w:rsidRPr="004C0AD4">
        <w:rPr>
          <w:lang w:val="en-US" w:eastAsia="ja-JP"/>
        </w:rPr>
        <w:t>are located in</w:t>
      </w:r>
      <w:proofErr w:type="gramEnd"/>
      <w:r w:rsidRPr="004C0AD4">
        <w:rPr>
          <w:lang w:val="en-US" w:eastAsia="ja-JP"/>
        </w:rPr>
        <w:t xml:space="preserve"> the key stations. The Ground Communication Controllers take handover through accommodated Base Stations. Base Stations </w:t>
      </w:r>
      <w:proofErr w:type="gramStart"/>
      <w:r w:rsidRPr="004C0AD4">
        <w:rPr>
          <w:lang w:val="en-US" w:eastAsia="ja-JP"/>
        </w:rPr>
        <w:t>are located in</w:t>
      </w:r>
      <w:proofErr w:type="gramEnd"/>
      <w:r w:rsidRPr="004C0AD4">
        <w:rPr>
          <w:lang w:val="en-US" w:eastAsia="ja-JP"/>
        </w:rPr>
        <w:t xml:space="preserve"> almost every station and repeaters which compensate for LCX propagation loss, are sided at every 1.3 km intervals along track between Base Stations (2.6 km intervals only at Sanyo Shinkansen). Four antennas which are installed at body side of the front vehicle, receive radio waves from LCX.</w:t>
      </w:r>
    </w:p>
    <w:p w14:paraId="74E9F87F" w14:textId="77777777" w:rsidR="00D01C42" w:rsidRPr="004C0AD4" w:rsidRDefault="00D01C42" w:rsidP="00250E2A">
      <w:pPr>
        <w:rPr>
          <w:lang w:val="en-US" w:eastAsia="ja-JP"/>
        </w:rPr>
      </w:pPr>
      <w:r w:rsidRPr="004C0AD4">
        <w:rPr>
          <w:lang w:val="en-US" w:eastAsia="ja-JP"/>
        </w:rPr>
        <w:t xml:space="preserve">LCX which was developed in 1967 as a type of coaxial cable, has holes called “slot”, to gradually leak radio waves to outside of the cable. Information is transmitted by 400 MHz band radio waves propagated between the slots and antennas installed at the “skirt” of the vehicle. LCS method allows the distance between LCX and antennas on board to be so close constantly that the affection of interference or noise can be so </w:t>
      </w:r>
      <w:proofErr w:type="gramStart"/>
      <w:r w:rsidRPr="004C0AD4">
        <w:rPr>
          <w:lang w:val="en-US" w:eastAsia="ja-JP"/>
        </w:rPr>
        <w:t>smaller</w:t>
      </w:r>
      <w:proofErr w:type="gramEnd"/>
      <w:r w:rsidRPr="004C0AD4">
        <w:rPr>
          <w:lang w:val="en-US" w:eastAsia="ja-JP"/>
        </w:rPr>
        <w:t xml:space="preserve"> and it is possible to maintain stable communication regardless of the location of train, open-site or inside of tunnels. Applying the whole LCX method to train radio systems makes it possible to achieve more than 99.99% connections throughout the entire line even when trains are running at high speed (above 300 km/h).</w:t>
      </w:r>
    </w:p>
    <w:p w14:paraId="4EEF1134" w14:textId="77777777" w:rsidR="00D01C42" w:rsidRPr="004C0AD4" w:rsidRDefault="00D01C42" w:rsidP="00250E2A">
      <w:pPr>
        <w:pStyle w:val="FigureNo"/>
        <w:rPr>
          <w:lang w:val="en-US"/>
        </w:rPr>
      </w:pPr>
      <w:r w:rsidRPr="004C0AD4">
        <w:rPr>
          <w:lang w:val="en-US"/>
        </w:rPr>
        <w:t>Figure 20</w:t>
      </w:r>
    </w:p>
    <w:p w14:paraId="4473D57A" w14:textId="77777777" w:rsidR="00D01C42" w:rsidRPr="004C0AD4" w:rsidRDefault="00D01C42" w:rsidP="00250E2A">
      <w:pPr>
        <w:pStyle w:val="Figuretitle"/>
        <w:rPr>
          <w:lang w:val="en-US"/>
        </w:rPr>
      </w:pPr>
      <w:r w:rsidRPr="004C0AD4">
        <w:rPr>
          <w:lang w:val="en-US"/>
        </w:rPr>
        <w:t>Total system of LCX along Shinkansen tracks</w:t>
      </w:r>
    </w:p>
    <w:p w14:paraId="2AD17E24" w14:textId="77777777" w:rsidR="00D01C42" w:rsidRPr="004C0AD4" w:rsidRDefault="00D01C42" w:rsidP="00250E2A">
      <w:pPr>
        <w:pStyle w:val="Figure"/>
        <w:rPr>
          <w:lang w:val="en-US" w:eastAsia="ja-JP"/>
        </w:rPr>
      </w:pPr>
      <w:r w:rsidRPr="004C0AD4">
        <w:rPr>
          <w:noProof/>
          <w:lang w:val="en-US" w:eastAsia="zh-CN"/>
        </w:rPr>
        <w:drawing>
          <wp:inline distT="0" distB="0" distL="0" distR="0" wp14:anchorId="64AAF9F0" wp14:editId="0E436473">
            <wp:extent cx="5400040" cy="3327866"/>
            <wp:effectExtent l="19050" t="0" r="0" b="0"/>
            <wp:docPr id="269"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400040" cy="3327866"/>
                    </a:xfrm>
                    <a:prstGeom prst="rect">
                      <a:avLst/>
                    </a:prstGeom>
                    <a:noFill/>
                    <a:ln w="9525">
                      <a:noFill/>
                      <a:miter lim="800000"/>
                      <a:headEnd/>
                      <a:tailEnd/>
                    </a:ln>
                  </pic:spPr>
                </pic:pic>
              </a:graphicData>
            </a:graphic>
          </wp:inline>
        </w:drawing>
      </w:r>
    </w:p>
    <w:p w14:paraId="41E0F63B" w14:textId="77777777" w:rsidR="00D01C42" w:rsidRPr="004C0AD4" w:rsidRDefault="00D01C42" w:rsidP="00250E2A">
      <w:pPr>
        <w:pStyle w:val="Heading3"/>
        <w:rPr>
          <w:lang w:val="en-US"/>
        </w:rPr>
      </w:pPr>
      <w:r w:rsidRPr="004C0AD4">
        <w:rPr>
          <w:lang w:val="en-US"/>
        </w:rPr>
        <w:lastRenderedPageBreak/>
        <w:t>2.2.2</w:t>
      </w:r>
      <w:r w:rsidRPr="004C0AD4">
        <w:rPr>
          <w:lang w:val="en-US"/>
        </w:rPr>
        <w:tab/>
        <w:t>Millimetric wave</w:t>
      </w:r>
    </w:p>
    <w:p w14:paraId="6E531663" w14:textId="77777777" w:rsidR="00D01C42" w:rsidRPr="004C0AD4" w:rsidRDefault="00D01C42" w:rsidP="00F15865">
      <w:pPr>
        <w:rPr>
          <w:lang w:val="en-US" w:eastAsia="ja-JP"/>
        </w:rPr>
      </w:pPr>
      <w:r w:rsidRPr="004C0AD4">
        <w:rPr>
          <w:lang w:val="en-US" w:eastAsia="ja-JP"/>
        </w:rPr>
        <w:t>In Japan, the 50 GHz band has been used for convenience radio stations of the Shinkansen systems, and the 60 GHz band was examined in some measurements for the operation of Shinkansen. On the other hand, recently verification measurements of mass volume wireless communication using 40</w:t>
      </w:r>
      <w:r w:rsidR="00F15865">
        <w:rPr>
          <w:lang w:val="en-US" w:eastAsia="ja-JP"/>
        </w:rPr>
        <w:t> </w:t>
      </w:r>
      <w:r w:rsidRPr="004C0AD4">
        <w:rPr>
          <w:lang w:val="en-US" w:eastAsia="ja-JP"/>
        </w:rPr>
        <w:t xml:space="preserve">GHz band for </w:t>
      </w:r>
      <w:proofErr w:type="gramStart"/>
      <w:r w:rsidRPr="004C0AD4">
        <w:rPr>
          <w:lang w:val="en-US" w:eastAsia="ja-JP"/>
        </w:rPr>
        <w:t>high speed</w:t>
      </w:r>
      <w:proofErr w:type="gramEnd"/>
      <w:r w:rsidRPr="004C0AD4">
        <w:rPr>
          <w:lang w:val="en-US" w:eastAsia="ja-JP"/>
        </w:rPr>
        <w:t xml:space="preserve"> train has been conducted considering public mobile communication for passengers in the near future. These measurements verified high connectivity in the range of over 3 500 m from base station in 100 Mbit/s in tunnel. This millimetric communication system can have high degree of expectation for application in Japan, which has many tunnel </w:t>
      </w:r>
      <w:proofErr w:type="gramStart"/>
      <w:r w:rsidRPr="004C0AD4">
        <w:rPr>
          <w:lang w:val="en-US" w:eastAsia="ja-JP"/>
        </w:rPr>
        <w:t>area</w:t>
      </w:r>
      <w:proofErr w:type="gramEnd"/>
      <w:r w:rsidRPr="004C0AD4">
        <w:rPr>
          <w:lang w:val="en-US" w:eastAsia="ja-JP"/>
        </w:rPr>
        <w:t xml:space="preserve"> on the line of high speed trains because there are many uphills, downhills, and mountains all over Japan. </w:t>
      </w:r>
    </w:p>
    <w:p w14:paraId="048ED5D2" w14:textId="77777777" w:rsidR="00D01C42" w:rsidRPr="004C0AD4" w:rsidRDefault="00D01C42" w:rsidP="00250E2A">
      <w:pPr>
        <w:pStyle w:val="Heading2"/>
        <w:rPr>
          <w:lang w:val="en-US"/>
        </w:rPr>
      </w:pPr>
      <w:r w:rsidRPr="004C0AD4">
        <w:rPr>
          <w:lang w:val="en-US"/>
        </w:rPr>
        <w:t>2.3</w:t>
      </w:r>
      <w:r w:rsidRPr="004C0AD4">
        <w:rPr>
          <w:lang w:val="en-US"/>
        </w:rPr>
        <w:tab/>
        <w:t>Train operation communication systems</w:t>
      </w:r>
    </w:p>
    <w:p w14:paraId="76AD8485" w14:textId="77777777" w:rsidR="00D01C42" w:rsidRPr="004C0AD4" w:rsidRDefault="00D01C42" w:rsidP="00250E2A">
      <w:pPr>
        <w:pStyle w:val="Heading3"/>
        <w:rPr>
          <w:lang w:val="en-US"/>
        </w:rPr>
      </w:pPr>
      <w:r w:rsidRPr="004C0AD4">
        <w:rPr>
          <w:lang w:val="en-US"/>
        </w:rPr>
        <w:t>2.3.1</w:t>
      </w:r>
      <w:r w:rsidRPr="004C0AD4">
        <w:rPr>
          <w:lang w:val="en-US"/>
        </w:rPr>
        <w:tab/>
        <w:t>Railways radio system for conventional lines</w:t>
      </w:r>
    </w:p>
    <w:p w14:paraId="79C1DB19" w14:textId="77777777" w:rsidR="00D01C42" w:rsidRPr="004C0AD4" w:rsidRDefault="00D01C42" w:rsidP="00250E2A">
      <w:pPr>
        <w:rPr>
          <w:lang w:val="en-US" w:eastAsia="ja-JP"/>
        </w:rPr>
      </w:pPr>
      <w:r w:rsidRPr="004C0AD4">
        <w:rPr>
          <w:lang w:val="en-US" w:eastAsia="ja-JP"/>
        </w:rPr>
        <w:t xml:space="preserve">The railways radio system for conventional lines is the private communication tool between train operators on the ground and crews on board for safety and stable train transportation. In the past, the analogue radio system is used mainly for direction call. Recently the digital radio system is deployed </w:t>
      </w:r>
      <w:proofErr w:type="gramStart"/>
      <w:r w:rsidRPr="004C0AD4">
        <w:rPr>
          <w:lang w:val="en-US" w:eastAsia="ja-JP"/>
        </w:rPr>
        <w:t>in order to</w:t>
      </w:r>
      <w:proofErr w:type="gramEnd"/>
      <w:r w:rsidRPr="004C0AD4">
        <w:rPr>
          <w:lang w:val="en-US" w:eastAsia="ja-JP"/>
        </w:rPr>
        <w:t xml:space="preserve"> meet the needs of direction message transmission or train monitoring information transmission</w:t>
      </w:r>
      <w:r w:rsidRPr="004C0AD4">
        <w:rPr>
          <w:rStyle w:val="FootnoteReference"/>
          <w:lang w:val="en-US" w:eastAsia="ja-JP"/>
        </w:rPr>
        <w:footnoteReference w:id="4"/>
      </w:r>
      <w:r w:rsidRPr="004C0AD4">
        <w:rPr>
          <w:lang w:val="en-US" w:eastAsia="ja-JP"/>
        </w:rPr>
        <w:t>.</w:t>
      </w:r>
    </w:p>
    <w:p w14:paraId="1CFF46CB" w14:textId="77777777" w:rsidR="00D01C42" w:rsidRPr="004C0AD4" w:rsidRDefault="00D01C42" w:rsidP="00250E2A">
      <w:pPr>
        <w:rPr>
          <w:lang w:val="en-US" w:eastAsia="ja-JP"/>
        </w:rPr>
      </w:pPr>
      <w:r w:rsidRPr="004C0AD4">
        <w:rPr>
          <w:lang w:val="en-US" w:eastAsia="ja-JP"/>
        </w:rPr>
        <w:t xml:space="preserve">The system consists of a Central Unit in Control Centre, base stations located at each 2~3 km distance along the track, and mobile stations on board. The coverage area of each radio zone is 20~30 km. Since all base stations in a zone transmit a same frequency radio it causes a beat interference occurs at Mobile Stations when RSSI of the front base station and RSSI of the rear base station are almost same. It </w:t>
      </w:r>
      <w:proofErr w:type="gramStart"/>
      <w:r w:rsidRPr="004C0AD4">
        <w:rPr>
          <w:lang w:val="en-US" w:eastAsia="ja-JP"/>
        </w:rPr>
        <w:t>is considered to be</w:t>
      </w:r>
      <w:proofErr w:type="gramEnd"/>
      <w:r w:rsidRPr="004C0AD4">
        <w:rPr>
          <w:lang w:val="en-US" w:eastAsia="ja-JP"/>
        </w:rPr>
        <w:t xml:space="preserve"> a demerit of the analogue radio system. This problem was solved in the digital radio system. </w:t>
      </w:r>
    </w:p>
    <w:p w14:paraId="084BA534" w14:textId="77777777" w:rsidR="00D01C42" w:rsidRPr="004C0AD4" w:rsidRDefault="00D01C42" w:rsidP="00250E2A">
      <w:pPr>
        <w:rPr>
          <w:lang w:val="en-US" w:eastAsia="ja-JP"/>
        </w:rPr>
      </w:pPr>
      <w:r w:rsidRPr="004C0AD4">
        <w:rPr>
          <w:lang w:val="en-US" w:eastAsia="ja-JP"/>
        </w:rPr>
        <w:t xml:space="preserve">In the digital radio system, the base station </w:t>
      </w:r>
      <w:proofErr w:type="gramStart"/>
      <w:r w:rsidRPr="004C0AD4">
        <w:rPr>
          <w:lang w:val="en-US" w:eastAsia="ja-JP"/>
        </w:rPr>
        <w:t>transmit</w:t>
      </w:r>
      <w:proofErr w:type="gramEnd"/>
      <w:r w:rsidRPr="004C0AD4">
        <w:rPr>
          <w:lang w:val="en-US" w:eastAsia="ja-JP"/>
        </w:rPr>
        <w:t xml:space="preserve"> two types of waves; the preceding and delayed. The transmission timing of delayed wave is delayed by one-symbol compared to the preceding wave. Base stations transmit these two types of waves one after another and mobile stations demodulate waves by using adaptive equalizer to suppress a beat interference and realize high quality radio communications.</w:t>
      </w:r>
    </w:p>
    <w:p w14:paraId="590D6BFE" w14:textId="77777777" w:rsidR="00D01C42" w:rsidRPr="004C0AD4" w:rsidRDefault="00D01C42" w:rsidP="00250E2A">
      <w:pPr>
        <w:pStyle w:val="Heading3"/>
        <w:rPr>
          <w:lang w:val="en-US" w:eastAsia="ja-JP"/>
        </w:rPr>
      </w:pPr>
      <w:r w:rsidRPr="004C0AD4">
        <w:rPr>
          <w:lang w:val="en-US" w:eastAsia="ja-JP"/>
        </w:rPr>
        <w:t>2.3.2</w:t>
      </w:r>
      <w:r w:rsidRPr="004C0AD4">
        <w:rPr>
          <w:lang w:val="en-US" w:eastAsia="ja-JP"/>
        </w:rPr>
        <w:tab/>
      </w:r>
      <w:r w:rsidRPr="004C0AD4">
        <w:rPr>
          <w:lang w:val="en-US"/>
        </w:rPr>
        <w:t xml:space="preserve">Radio </w:t>
      </w:r>
      <w:proofErr w:type="gramStart"/>
      <w:r w:rsidRPr="004C0AD4">
        <w:rPr>
          <w:lang w:val="en-US"/>
        </w:rPr>
        <w:t>communication based</w:t>
      </w:r>
      <w:proofErr w:type="gramEnd"/>
      <w:r w:rsidRPr="004C0AD4">
        <w:rPr>
          <w:lang w:val="en-US"/>
        </w:rPr>
        <w:t xml:space="preserve"> train control system</w:t>
      </w:r>
    </w:p>
    <w:p w14:paraId="72F4E0A3" w14:textId="77777777" w:rsidR="00D01C42" w:rsidRPr="004C0AD4" w:rsidRDefault="00D01C42" w:rsidP="00250E2A">
      <w:pPr>
        <w:rPr>
          <w:lang w:val="en-US" w:eastAsia="ja-JP"/>
        </w:rPr>
      </w:pPr>
      <w:r w:rsidRPr="004C0AD4">
        <w:rPr>
          <w:lang w:val="en-US" w:eastAsia="ja-JP"/>
        </w:rPr>
        <w:t xml:space="preserve">Radio </w:t>
      </w:r>
      <w:proofErr w:type="gramStart"/>
      <w:r w:rsidRPr="004C0AD4">
        <w:rPr>
          <w:lang w:val="en-US" w:eastAsia="ja-JP"/>
        </w:rPr>
        <w:t>communication based</w:t>
      </w:r>
      <w:proofErr w:type="gramEnd"/>
      <w:r w:rsidRPr="004C0AD4">
        <w:rPr>
          <w:lang w:val="en-US" w:eastAsia="ja-JP"/>
        </w:rPr>
        <w:t xml:space="preserve"> train control system is an automatic train control system that makes use of the telecommunications between trains and base stations for traffic management and infrastructure control. In Japan, from the latter of 1980s to the 1990s, a system called “CARAT” (Computer and Radio Aided Train control system) had been developed for Shinkansen system experimentally. At the trial running of CARAT by Shinkansen train, a part of the Shinkansen LCX train radio system described in 2.2.1, had been utilized for telecommunications of train control commands. As a result of the trial running, it was confirmed that the safe and flexible train control could be achieved by the system. Based on some essential techniques developed in CARAT, a new system called “ATACS” (Advanced Train Administration and Communication System) has been developed for conventional lines. ATACS has been in practical use since October 2011, as the first train control system based on radio communications without using whole LCX along the track. These systems developed in Japan, are called “JRTC” (Japan Radio Train Control system) as shown in Figure 21, and requirements of basic function and system construction have been defined in </w:t>
      </w:r>
      <w:r w:rsidRPr="004C0AD4">
        <w:rPr>
          <w:lang w:val="en-US" w:eastAsia="ja-JP"/>
        </w:rPr>
        <w:lastRenderedPageBreak/>
        <w:t>Japanese Industrial Standards as JIS E 3801. JRTC corresponds to the train control system of ERTMS/ETCS Level 3 in Europe.</w:t>
      </w:r>
    </w:p>
    <w:p w14:paraId="375AC699" w14:textId="77777777" w:rsidR="00D01C42" w:rsidRPr="004C0AD4" w:rsidRDefault="00D01C42" w:rsidP="00250E2A">
      <w:pPr>
        <w:rPr>
          <w:lang w:val="en-US" w:eastAsia="ja-JP"/>
        </w:rPr>
      </w:pPr>
      <w:r w:rsidRPr="004C0AD4">
        <w:rPr>
          <w:lang w:val="en-US" w:eastAsia="ja-JP"/>
        </w:rPr>
        <w:t xml:space="preserve">The basic architecture of JRTC consists of 3 sub-systems, </w:t>
      </w:r>
      <w:proofErr w:type="gramStart"/>
      <w:r w:rsidRPr="004C0AD4">
        <w:rPr>
          <w:lang w:val="en-US" w:eastAsia="ja-JP"/>
        </w:rPr>
        <w:t>i.e.</w:t>
      </w:r>
      <w:proofErr w:type="gramEnd"/>
      <w:r w:rsidRPr="004C0AD4">
        <w:rPr>
          <w:lang w:val="en-US" w:eastAsia="ja-JP"/>
        </w:rPr>
        <w:t xml:space="preserve"> wayside sub-system, on-board sub</w:t>
      </w:r>
      <w:r w:rsidRPr="004C0AD4">
        <w:rPr>
          <w:lang w:val="en-US" w:eastAsia="ja-JP"/>
        </w:rPr>
        <w:noBreakHyphen/>
        <w:t xml:space="preserve">system, and train to way side communication sub-system. The train detects its own </w:t>
      </w:r>
      <w:proofErr w:type="gramStart"/>
      <w:r w:rsidRPr="004C0AD4">
        <w:rPr>
          <w:lang w:val="en-US" w:eastAsia="ja-JP"/>
        </w:rPr>
        <w:t>location</w:t>
      </w:r>
      <w:proofErr w:type="gramEnd"/>
      <w:r w:rsidRPr="004C0AD4">
        <w:rPr>
          <w:lang w:val="en-US" w:eastAsia="ja-JP"/>
        </w:rPr>
        <w:t xml:space="preserve"> and the location information is transmitted to the Ground Controller. With the location information, condition of electric switch machine, and condition of level crossing, the Ground Controller calculates the limit in which the train could run safely and sends the stopping limit to the train. The Ground Controller controls the ground equipments as well, such as electric switch machines, level crossings, etc.</w:t>
      </w:r>
    </w:p>
    <w:p w14:paraId="3081BF50" w14:textId="77777777" w:rsidR="00D01C42" w:rsidRPr="004C0AD4" w:rsidRDefault="00D01C42" w:rsidP="00250E2A">
      <w:pPr>
        <w:rPr>
          <w:lang w:val="en-US" w:eastAsia="ja-JP"/>
        </w:rPr>
      </w:pPr>
      <w:r w:rsidRPr="004C0AD4">
        <w:rPr>
          <w:lang w:val="en-US" w:eastAsia="ja-JP"/>
        </w:rPr>
        <w:t>On the train, the on-board controller calculates a brake pattern and an upper limit speed curve, by using its own brake performance to stop at the running limit directed by the Ground Controller. The on-board controller directs adequate train-speed to the train-driver and if train-speed exceeds the brake pattern, the on-board controller makes the train slow-down or stop by controlling the brake automatically.</w:t>
      </w:r>
    </w:p>
    <w:p w14:paraId="7C9530D5" w14:textId="77777777" w:rsidR="00D01C42" w:rsidRPr="004C0AD4" w:rsidRDefault="00D01C42" w:rsidP="00250E2A">
      <w:pPr>
        <w:pStyle w:val="FigureNo"/>
        <w:rPr>
          <w:lang w:val="en-US"/>
        </w:rPr>
      </w:pPr>
      <w:r w:rsidRPr="004C0AD4">
        <w:rPr>
          <w:lang w:val="en-US"/>
        </w:rPr>
        <w:t>Figure 21</w:t>
      </w:r>
    </w:p>
    <w:p w14:paraId="027F543E" w14:textId="77777777" w:rsidR="00D01C42" w:rsidRPr="004C0AD4" w:rsidRDefault="00D01C42" w:rsidP="00250E2A">
      <w:pPr>
        <w:pStyle w:val="Figuretitle"/>
        <w:rPr>
          <w:lang w:val="en-US"/>
        </w:rPr>
      </w:pPr>
      <w:r w:rsidRPr="004C0AD4">
        <w:rPr>
          <w:lang w:val="en-US"/>
        </w:rPr>
        <w:t>Basic architecture of JRTC system</w:t>
      </w:r>
    </w:p>
    <w:p w14:paraId="69CF818C" w14:textId="77777777" w:rsidR="00D01C42" w:rsidRPr="004C0AD4" w:rsidRDefault="00D01C42" w:rsidP="00250E2A">
      <w:pPr>
        <w:pStyle w:val="Figure"/>
        <w:rPr>
          <w:rFonts w:ascii="MS PGothic" w:eastAsia="MS PGothic" w:hAnsi="MS PGothic"/>
          <w:lang w:val="en-US" w:eastAsia="ja-JP"/>
        </w:rPr>
      </w:pPr>
      <w:r w:rsidRPr="004C0AD4">
        <w:rPr>
          <w:noProof/>
          <w:lang w:val="en-US" w:eastAsia="zh-CN"/>
        </w:rPr>
        <w:drawing>
          <wp:inline distT="0" distB="0" distL="0" distR="0" wp14:anchorId="4A7157B5" wp14:editId="793EA2FA">
            <wp:extent cx="5400040" cy="2287010"/>
            <wp:effectExtent l="1905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5400040" cy="2287010"/>
                    </a:xfrm>
                    <a:prstGeom prst="rect">
                      <a:avLst/>
                    </a:prstGeom>
                    <a:noFill/>
                    <a:ln w="9525">
                      <a:noFill/>
                      <a:miter lim="800000"/>
                      <a:headEnd/>
                      <a:tailEnd/>
                    </a:ln>
                  </pic:spPr>
                </pic:pic>
              </a:graphicData>
            </a:graphic>
          </wp:inline>
        </w:drawing>
      </w:r>
    </w:p>
    <w:p w14:paraId="58A9CC73" w14:textId="77777777" w:rsidR="00D01C42" w:rsidRPr="004C0AD4" w:rsidRDefault="00D01C42" w:rsidP="00250E2A">
      <w:pPr>
        <w:rPr>
          <w:lang w:val="en-US" w:eastAsia="ja-JP"/>
        </w:rPr>
      </w:pPr>
      <w:r w:rsidRPr="004C0AD4">
        <w:rPr>
          <w:lang w:val="en-US" w:eastAsia="ja-JP"/>
        </w:rPr>
        <w:t xml:space="preserve">In ATACS, base stations are located at every 3 km intervals along the track. In the system, FDD method is used and four pairs of radio frequencies for ground-to-train communications and rain-to-ground communications are prepared. These frequency pairs are assigned to each base station one by one repeatedly to prevent interference at any place along the track. Therefore 8 radio frequencies, a pair of frequencies x4, are used in each railway section. The bandwidth of the radio wave is 6.25 kHz and transmission speed </w:t>
      </w:r>
      <w:proofErr w:type="gramStart"/>
      <w:r w:rsidRPr="004C0AD4">
        <w:rPr>
          <w:lang w:val="en-US" w:eastAsia="ja-JP"/>
        </w:rPr>
        <w:t>is</w:t>
      </w:r>
      <w:proofErr w:type="gramEnd"/>
      <w:r w:rsidRPr="004C0AD4">
        <w:rPr>
          <w:lang w:val="en-US" w:eastAsia="ja-JP"/>
        </w:rPr>
        <w:t xml:space="preserve"> 9 600 bit/s. TDMA method is used in the system and each base station can control 12 trains at a time. Location information of the train is used for handover between base stations. The base station communicates with each train every 1 second in own radio zone and the train will make an emergency stop automatically if communications between a base station and the train stopped for more than 3 seconds. Emergency stop caused by malfunction of radio communication, has never happened since 2011 in practical use.</w:t>
      </w:r>
    </w:p>
    <w:p w14:paraId="05153A89" w14:textId="77777777" w:rsidR="00D01C42" w:rsidRPr="004C0AD4" w:rsidRDefault="00D01C42" w:rsidP="00250E2A">
      <w:pPr>
        <w:pStyle w:val="Heading3"/>
        <w:rPr>
          <w:lang w:val="en-US"/>
        </w:rPr>
      </w:pPr>
      <w:r w:rsidRPr="004C0AD4">
        <w:rPr>
          <w:lang w:val="en-US"/>
        </w:rPr>
        <w:t>2.3.3</w:t>
      </w:r>
      <w:r w:rsidRPr="004C0AD4">
        <w:rPr>
          <w:lang w:val="en-US"/>
        </w:rPr>
        <w:tab/>
        <w:t>Train protection radio system</w:t>
      </w:r>
    </w:p>
    <w:p w14:paraId="1A735CAF" w14:textId="77777777" w:rsidR="00D01C42" w:rsidRPr="004C0AD4" w:rsidRDefault="00D01C42" w:rsidP="00250E2A">
      <w:pPr>
        <w:rPr>
          <w:lang w:val="en-US" w:eastAsia="ja-JP"/>
        </w:rPr>
      </w:pPr>
      <w:r w:rsidRPr="004C0AD4">
        <w:rPr>
          <w:lang w:val="en-US" w:eastAsia="ja-JP"/>
        </w:rPr>
        <w:t xml:space="preserve">The train protection radio system is used to notify the approaching trains of emergency, and </w:t>
      </w:r>
      <w:proofErr w:type="gramStart"/>
      <w:r w:rsidRPr="004C0AD4">
        <w:rPr>
          <w:lang w:val="en-US" w:eastAsia="ja-JP"/>
        </w:rPr>
        <w:t>in order to</w:t>
      </w:r>
      <w:proofErr w:type="gramEnd"/>
      <w:r w:rsidRPr="004C0AD4">
        <w:rPr>
          <w:lang w:val="en-US" w:eastAsia="ja-JP"/>
        </w:rPr>
        <w:t xml:space="preserve"> prevent a secondary accident. When train crews are confronting </w:t>
      </w:r>
      <w:proofErr w:type="gramStart"/>
      <w:r w:rsidRPr="004C0AD4">
        <w:rPr>
          <w:lang w:val="en-US" w:eastAsia="ja-JP"/>
        </w:rPr>
        <w:t>an emergency situation</w:t>
      </w:r>
      <w:proofErr w:type="gramEnd"/>
      <w:r w:rsidRPr="004C0AD4">
        <w:rPr>
          <w:lang w:val="en-US" w:eastAsia="ja-JP"/>
        </w:rPr>
        <w:t xml:space="preserve"> on track such as line blocked objects, a train derailment, a fire, the crews should use the train protection radio system and the emergency radio signal is which are directly transmitted to approaching trains. </w:t>
      </w:r>
      <w:r w:rsidRPr="004C0AD4">
        <w:rPr>
          <w:lang w:val="en-US" w:eastAsia="ja-JP"/>
        </w:rPr>
        <w:lastRenderedPageBreak/>
        <w:t>The system started operating in the later 1980s in Japan as an analogue system</w:t>
      </w:r>
      <w:r w:rsidRPr="004C0AD4">
        <w:rPr>
          <w:vertAlign w:val="superscript"/>
          <w:lang w:val="en-US" w:eastAsia="ja-JP"/>
        </w:rPr>
        <w:t xml:space="preserve"> </w:t>
      </w:r>
      <w:r w:rsidRPr="004C0AD4">
        <w:rPr>
          <w:lang w:val="en-US" w:eastAsia="ja-JP"/>
        </w:rPr>
        <w:t>and now the systems have been replaced with the digitalized systems in many railways in the nationwide</w:t>
      </w:r>
      <w:r w:rsidRPr="004C0AD4">
        <w:rPr>
          <w:rStyle w:val="FootnoteReference"/>
          <w:lang w:val="en-US" w:eastAsia="ja-JP"/>
        </w:rPr>
        <w:footnoteReference w:id="5"/>
      </w:r>
      <w:r w:rsidRPr="004C0AD4">
        <w:rPr>
          <w:lang w:val="en-US" w:eastAsia="ja-JP"/>
        </w:rPr>
        <w:t>.</w:t>
      </w:r>
    </w:p>
    <w:p w14:paraId="56B760EB" w14:textId="77777777" w:rsidR="00D01C42" w:rsidRPr="004C0AD4" w:rsidRDefault="00D01C42" w:rsidP="00250E2A">
      <w:pPr>
        <w:rPr>
          <w:lang w:val="en-US" w:eastAsia="ja-JP"/>
        </w:rPr>
      </w:pPr>
      <w:r w:rsidRPr="004C0AD4">
        <w:rPr>
          <w:lang w:val="en-US" w:eastAsia="ja-JP"/>
        </w:rPr>
        <w:t>The protection radio equipment on board consists primarily of private radio equipment, a transmission button, and an antenna. When the transmission button is pressed, the emergency radio of 150/400 MHz band is transmitted to the approaching trains. When the approaching train receives the emergency signal, the crew hears alarm and should take necessary actions such as stopping the train. The emergency radio signal reaches nominally within 1 km radius. If it is difficult to reach the emergency to approaching train according to</w:t>
      </w:r>
      <w:r w:rsidRPr="004C0AD4">
        <w:rPr>
          <w:lang w:val="en-US"/>
        </w:rPr>
        <w:t xml:space="preserve"> </w:t>
      </w:r>
      <w:r w:rsidRPr="004C0AD4">
        <w:rPr>
          <w:lang w:val="en-US" w:eastAsia="ja-JP"/>
        </w:rPr>
        <w:t xml:space="preserve">geographical conditions, such as in tunnels, repeaters are installed on trackside </w:t>
      </w:r>
      <w:proofErr w:type="gramStart"/>
      <w:r w:rsidRPr="004C0AD4">
        <w:rPr>
          <w:lang w:val="en-US" w:eastAsia="ja-JP"/>
        </w:rPr>
        <w:t>in order to</w:t>
      </w:r>
      <w:proofErr w:type="gramEnd"/>
      <w:r w:rsidRPr="004C0AD4">
        <w:rPr>
          <w:lang w:val="en-US" w:eastAsia="ja-JP"/>
        </w:rPr>
        <w:t xml:space="preserve"> expand the coverage of radio propagation. </w:t>
      </w:r>
    </w:p>
    <w:p w14:paraId="540DEBD0" w14:textId="77777777" w:rsidR="00D01C42" w:rsidRPr="004C0AD4" w:rsidRDefault="00D01C42" w:rsidP="00250E2A">
      <w:pPr>
        <w:rPr>
          <w:lang w:val="en-US" w:eastAsia="ja-JP"/>
        </w:rPr>
      </w:pPr>
      <w:r w:rsidRPr="004C0AD4">
        <w:rPr>
          <w:lang w:val="en-US" w:eastAsia="ja-JP"/>
        </w:rPr>
        <w:t>The followings are some extended examples of the system.</w:t>
      </w:r>
    </w:p>
    <w:p w14:paraId="351C7F9A" w14:textId="77777777" w:rsidR="00D01C42" w:rsidRPr="004C0AD4" w:rsidRDefault="00D01C42">
      <w:pPr>
        <w:pStyle w:val="enumlev1"/>
        <w:rPr>
          <w:lang w:val="en-US"/>
        </w:rPr>
      </w:pPr>
      <w:r w:rsidRPr="004C0AD4">
        <w:rPr>
          <w:lang w:val="en-US"/>
        </w:rPr>
        <w:t>1</w:t>
      </w:r>
      <w:r w:rsidRPr="004C0AD4">
        <w:rPr>
          <w:lang w:val="en-US"/>
        </w:rPr>
        <w:tab/>
        <w:t>The emergency radio signal is transmitted to other trains through the network via Base Stations and Central Unit.</w:t>
      </w:r>
    </w:p>
    <w:p w14:paraId="21580626" w14:textId="77777777" w:rsidR="00D01C42" w:rsidRPr="004C0AD4" w:rsidRDefault="00D01C42">
      <w:pPr>
        <w:pStyle w:val="enumlev1"/>
        <w:rPr>
          <w:lang w:val="en-US"/>
        </w:rPr>
      </w:pPr>
      <w:r w:rsidRPr="004C0AD4">
        <w:rPr>
          <w:lang w:val="en-US"/>
        </w:rPr>
        <w:t>2</w:t>
      </w:r>
      <w:r w:rsidRPr="004C0AD4">
        <w:rPr>
          <w:lang w:val="en-US"/>
        </w:rPr>
        <w:tab/>
        <w:t>The emergency radio signal is also triggered by input signal from other equipments on board.</w:t>
      </w:r>
    </w:p>
    <w:p w14:paraId="48F0930E" w14:textId="77777777" w:rsidR="00D01C42" w:rsidRPr="004C0AD4" w:rsidRDefault="00D01C42">
      <w:pPr>
        <w:pStyle w:val="enumlev1"/>
        <w:rPr>
          <w:lang w:val="en-US"/>
        </w:rPr>
      </w:pPr>
      <w:r w:rsidRPr="004C0AD4">
        <w:rPr>
          <w:lang w:val="en-US"/>
        </w:rPr>
        <w:t>3</w:t>
      </w:r>
      <w:r w:rsidRPr="004C0AD4">
        <w:rPr>
          <w:lang w:val="en-US"/>
        </w:rPr>
        <w:tab/>
        <w:t xml:space="preserve">The train protection radio equipments are installed at stations, or railroad crossings </w:t>
      </w:r>
      <w:proofErr w:type="gramStart"/>
      <w:r w:rsidRPr="004C0AD4">
        <w:rPr>
          <w:lang w:val="en-US"/>
        </w:rPr>
        <w:t>in order to</w:t>
      </w:r>
      <w:proofErr w:type="gramEnd"/>
      <w:r w:rsidRPr="004C0AD4">
        <w:rPr>
          <w:lang w:val="en-US"/>
        </w:rPr>
        <w:t xml:space="preserve"> notify the approaching trains of the emergency satiation.</w:t>
      </w:r>
    </w:p>
    <w:p w14:paraId="50466337" w14:textId="77777777" w:rsidR="00D01C42" w:rsidRPr="004C0AD4" w:rsidRDefault="00D01C42" w:rsidP="00250E2A">
      <w:pPr>
        <w:pStyle w:val="enumlev1"/>
        <w:rPr>
          <w:lang w:val="en-US"/>
        </w:rPr>
      </w:pPr>
      <w:r w:rsidRPr="004C0AD4">
        <w:rPr>
          <w:lang w:val="en-US"/>
        </w:rPr>
        <w:t>4</w:t>
      </w:r>
      <w:r w:rsidRPr="004C0AD4">
        <w:rPr>
          <w:lang w:val="en-US"/>
        </w:rPr>
        <w:tab/>
        <w:t>The train protection radio equipments are set up in the equipment room on the ground. It may send signal to other systems such as power cut-off system when it receives the emergency signal from the train. The other system utilizes the signal to improve safety.</w:t>
      </w:r>
    </w:p>
    <w:p w14:paraId="37591ABC" w14:textId="77777777" w:rsidR="00D01C42" w:rsidRPr="004C0AD4" w:rsidRDefault="00D01C42" w:rsidP="00250E2A">
      <w:pPr>
        <w:pStyle w:val="Heading3"/>
        <w:spacing w:before="360"/>
        <w:rPr>
          <w:lang w:val="en-US"/>
        </w:rPr>
      </w:pPr>
      <w:r w:rsidRPr="004C0AD4">
        <w:rPr>
          <w:lang w:val="en-US"/>
        </w:rPr>
        <w:t>2.</w:t>
      </w:r>
      <w:r w:rsidRPr="004C0AD4">
        <w:rPr>
          <w:lang w:val="en-US" w:eastAsia="ja-JP"/>
        </w:rPr>
        <w:t>4</w:t>
      </w:r>
      <w:r w:rsidRPr="004C0AD4">
        <w:rPr>
          <w:lang w:val="en-US"/>
        </w:rPr>
        <w:tab/>
      </w:r>
      <w:r w:rsidRPr="004C0AD4">
        <w:rPr>
          <w:lang w:val="en-US" w:eastAsia="ja-JP"/>
        </w:rPr>
        <w:t>Passenger service systems</w:t>
      </w:r>
    </w:p>
    <w:p w14:paraId="70636B65" w14:textId="77777777" w:rsidR="00D01C42" w:rsidRPr="004C0AD4" w:rsidRDefault="00D01C42" w:rsidP="00250E2A">
      <w:pPr>
        <w:pStyle w:val="Heading3"/>
        <w:rPr>
          <w:lang w:val="en-US" w:eastAsia="ja-JP"/>
        </w:rPr>
      </w:pPr>
      <w:r w:rsidRPr="004C0AD4">
        <w:rPr>
          <w:lang w:val="en-US" w:eastAsia="ja-JP"/>
        </w:rPr>
        <w:t>2.4.1</w:t>
      </w:r>
      <w:r w:rsidRPr="004C0AD4">
        <w:rPr>
          <w:lang w:val="en-US" w:eastAsia="ja-JP"/>
        </w:rPr>
        <w:tab/>
        <w:t>WiMAX</w:t>
      </w:r>
    </w:p>
    <w:p w14:paraId="311BFE60" w14:textId="77777777" w:rsidR="00D01C42" w:rsidRPr="004C0AD4" w:rsidRDefault="00D01C42" w:rsidP="00250E2A">
      <w:pPr>
        <w:rPr>
          <w:lang w:val="en-US" w:eastAsia="ja-JP"/>
        </w:rPr>
      </w:pPr>
      <w:r w:rsidRPr="004C0AD4">
        <w:rPr>
          <w:lang w:val="en-US" w:eastAsia="ja-JP"/>
        </w:rPr>
        <w:t>Narita Express trains connecting between Narita international airport and the Tokyo metropolitan areas provides Internet access service that communicates with WiMAX base stations using antennas on the train roof and converts data into that for Wi-Fi at on-board repeaters to communicate with passengers’ terminals. WiMAX already has many base stations in operation along railway lines in the greater Tokyo area, and small base stations and relay station are installed in railway stations. On the other hand, use of WiMAX on Shinkansen trains faces the issues of transmission in tunnels and the number of base stations required along the lines. The transmission speed is 40 Mbit/s in the 2.5 GHz band, and the transmission range is 1 km</w:t>
      </w:r>
      <w:r w:rsidRPr="004C0AD4">
        <w:rPr>
          <w:rStyle w:val="FootnoteReference"/>
          <w:lang w:val="en-US" w:eastAsia="ja-JP"/>
        </w:rPr>
        <w:footnoteReference w:id="6"/>
      </w:r>
      <w:r w:rsidRPr="004C0AD4">
        <w:rPr>
          <w:lang w:val="en-US" w:eastAsia="ja-JP"/>
        </w:rPr>
        <w:t>.</w:t>
      </w:r>
    </w:p>
    <w:p w14:paraId="19FA65F2" w14:textId="77777777" w:rsidR="00D01C42" w:rsidRPr="004C0AD4" w:rsidRDefault="00D01C42" w:rsidP="00250E2A">
      <w:pPr>
        <w:pStyle w:val="Heading3"/>
        <w:rPr>
          <w:lang w:val="en-US" w:eastAsia="ja-JP"/>
        </w:rPr>
      </w:pPr>
      <w:r w:rsidRPr="004C0AD4">
        <w:rPr>
          <w:lang w:val="en-US" w:eastAsia="ja-JP"/>
        </w:rPr>
        <w:t>2.4.2</w:t>
      </w:r>
      <w:r w:rsidRPr="004C0AD4">
        <w:rPr>
          <w:lang w:val="en-US" w:eastAsia="ja-JP"/>
        </w:rPr>
        <w:tab/>
        <w:t>WiFi access for travelling train</w:t>
      </w:r>
      <w:r w:rsidRPr="004C0AD4">
        <w:rPr>
          <w:lang w:val="en-US" w:eastAsia="ja-JP"/>
        </w:rPr>
        <w:tab/>
      </w:r>
    </w:p>
    <w:p w14:paraId="3625A9D0" w14:textId="77777777" w:rsidR="00D01C42" w:rsidRPr="004C0AD4" w:rsidRDefault="00D01C42" w:rsidP="00250E2A">
      <w:pPr>
        <w:rPr>
          <w:lang w:val="en-US" w:eastAsia="ja-JP"/>
        </w:rPr>
      </w:pPr>
      <w:r w:rsidRPr="004C0AD4">
        <w:rPr>
          <w:lang w:val="en-US" w:eastAsia="ja-JP"/>
        </w:rPr>
        <w:t>Tsukuba Express railway line connecting Tokyo and Tsukuba, Ibaraki prefecture at 130 km/h uses Wi-Fi access system inside the car. A base station installed in each compartment of the train provides internet services to passengers, and a base station at each end of the train communicates with relay base stations installed at stations or along the railroad. The detailed information on this system is provided in Report ITU-R F.2086-1. Figure 22 shows the overview of this Wi-Fi access system.</w:t>
      </w:r>
    </w:p>
    <w:p w14:paraId="5DF0738B" w14:textId="77777777" w:rsidR="00D01C42" w:rsidRPr="004C0AD4" w:rsidRDefault="00D01C42" w:rsidP="00250E2A">
      <w:pPr>
        <w:pStyle w:val="FigureNo"/>
        <w:rPr>
          <w:lang w:val="en-US"/>
        </w:rPr>
      </w:pPr>
      <w:r w:rsidRPr="004C0AD4">
        <w:rPr>
          <w:lang w:val="en-US"/>
        </w:rPr>
        <w:lastRenderedPageBreak/>
        <w:t>Figure 22</w:t>
      </w:r>
    </w:p>
    <w:p w14:paraId="6C8D734F" w14:textId="77777777" w:rsidR="00D01C42" w:rsidRPr="004C0AD4" w:rsidRDefault="00D01C42" w:rsidP="00250E2A">
      <w:pPr>
        <w:pStyle w:val="Figuretitle"/>
        <w:rPr>
          <w:lang w:val="en-US"/>
        </w:rPr>
      </w:pPr>
      <w:r w:rsidRPr="004C0AD4">
        <w:rPr>
          <w:lang w:val="en-US"/>
        </w:rPr>
        <w:t>Wireless LAN services for train</w:t>
      </w:r>
    </w:p>
    <w:p w14:paraId="098D9969" w14:textId="77777777" w:rsidR="00D01C42" w:rsidRPr="004C0AD4" w:rsidRDefault="00D01C42" w:rsidP="00250E2A">
      <w:pPr>
        <w:pStyle w:val="Figure"/>
        <w:rPr>
          <w:lang w:val="en-US"/>
        </w:rPr>
      </w:pPr>
      <w:r w:rsidRPr="004C0AD4">
        <w:rPr>
          <w:noProof/>
          <w:lang w:val="en-US" w:eastAsia="zh-CN"/>
        </w:rPr>
        <w:drawing>
          <wp:inline distT="0" distB="0" distL="0" distR="0" wp14:anchorId="72FF440F" wp14:editId="45E2DB60">
            <wp:extent cx="5122545" cy="4119245"/>
            <wp:effectExtent l="0" t="0" r="190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2545" cy="4119245"/>
                    </a:xfrm>
                    <a:prstGeom prst="rect">
                      <a:avLst/>
                    </a:prstGeom>
                    <a:noFill/>
                    <a:ln>
                      <a:noFill/>
                    </a:ln>
                  </pic:spPr>
                </pic:pic>
              </a:graphicData>
            </a:graphic>
          </wp:inline>
        </w:drawing>
      </w:r>
    </w:p>
    <w:p w14:paraId="1843006D" w14:textId="77777777" w:rsidR="00D01C42" w:rsidRPr="004C0AD4" w:rsidRDefault="00D01C42" w:rsidP="00250E2A">
      <w:pPr>
        <w:pStyle w:val="Heading3"/>
        <w:rPr>
          <w:lang w:val="en-US"/>
        </w:rPr>
      </w:pPr>
      <w:r w:rsidRPr="004C0AD4">
        <w:rPr>
          <w:lang w:val="en-US"/>
        </w:rPr>
        <w:t>2.4.3</w:t>
      </w:r>
      <w:r w:rsidRPr="004C0AD4">
        <w:rPr>
          <w:lang w:val="en-US"/>
        </w:rPr>
        <w:tab/>
        <w:t>Contents Transmission</w:t>
      </w:r>
    </w:p>
    <w:p w14:paraId="5D7420AD" w14:textId="77777777" w:rsidR="00D01C42" w:rsidRPr="004C0AD4" w:rsidRDefault="00D01C42" w:rsidP="00250E2A">
      <w:pPr>
        <w:rPr>
          <w:lang w:val="en-US" w:eastAsia="ja-JP"/>
        </w:rPr>
      </w:pPr>
      <w:r w:rsidRPr="004C0AD4">
        <w:rPr>
          <w:lang w:val="en-US" w:eastAsia="ja-JP"/>
        </w:rPr>
        <w:t>Recently, digital signage in cabin, which displays advertisements, news, etc., is becoming popular. Millimetric waves are used for contents transmission. The contents transmission system consists of Ground Stations and On-Vehicle Stations. 60 GHz band radio is used for 100 Mbit/s transmission. Contents are transmitted to the train when it stops near the Ground Station</w:t>
      </w:r>
      <w:r w:rsidRPr="004C0AD4">
        <w:rPr>
          <w:rStyle w:val="FootnoteReference"/>
          <w:lang w:val="en-US" w:eastAsia="ja-JP"/>
        </w:rPr>
        <w:footnoteReference w:id="7"/>
      </w:r>
      <w:r w:rsidRPr="004C0AD4">
        <w:rPr>
          <w:lang w:val="en-US" w:eastAsia="ja-JP"/>
        </w:rPr>
        <w:t xml:space="preserve">. </w:t>
      </w:r>
    </w:p>
    <w:p w14:paraId="4B1666D6" w14:textId="77777777" w:rsidR="00D01C42" w:rsidRPr="004C0AD4" w:rsidRDefault="00D01C42" w:rsidP="00250E2A">
      <w:pPr>
        <w:rPr>
          <w:lang w:val="en-US" w:eastAsia="ja-JP"/>
        </w:rPr>
      </w:pPr>
      <w:r w:rsidRPr="004C0AD4">
        <w:rPr>
          <w:lang w:val="en-US" w:eastAsia="ja-JP"/>
        </w:rPr>
        <w:t xml:space="preserve">It becomes possible to renew instantaneously large-volume information of </w:t>
      </w:r>
      <w:r w:rsidRPr="004C0AD4">
        <w:rPr>
          <w:lang w:val="en-US"/>
        </w:rPr>
        <w:t>contents such as the latest news and advertisement with video by using large-</w:t>
      </w:r>
      <w:r w:rsidRPr="004C0AD4">
        <w:rPr>
          <w:lang w:val="en-US" w:eastAsia="ja-JP"/>
        </w:rPr>
        <w:t>capacity communication by a millimetric wave. Figure 23 shows the image of the millimetric wave system.</w:t>
      </w:r>
    </w:p>
    <w:p w14:paraId="3573FF5A" w14:textId="77777777" w:rsidR="00D01C42" w:rsidRPr="004C0AD4" w:rsidRDefault="00D01C42" w:rsidP="00250E2A">
      <w:pPr>
        <w:pStyle w:val="FigureNo"/>
        <w:rPr>
          <w:lang w:val="en-US"/>
        </w:rPr>
      </w:pPr>
      <w:r w:rsidRPr="004C0AD4">
        <w:rPr>
          <w:lang w:val="en-US"/>
        </w:rPr>
        <w:lastRenderedPageBreak/>
        <w:t>Figure 23</w:t>
      </w:r>
    </w:p>
    <w:p w14:paraId="3E17F0D8" w14:textId="77777777" w:rsidR="00D01C42" w:rsidRPr="004C0AD4" w:rsidRDefault="00D01C42" w:rsidP="00250E2A">
      <w:pPr>
        <w:pStyle w:val="Figuretitle"/>
        <w:rPr>
          <w:lang w:val="en-US"/>
        </w:rPr>
      </w:pPr>
      <w:r w:rsidRPr="004C0AD4">
        <w:rPr>
          <w:lang w:val="en-US"/>
        </w:rPr>
        <w:t>Millimetric wave system of contents transmission</w:t>
      </w:r>
    </w:p>
    <w:p w14:paraId="377F5D72" w14:textId="77777777" w:rsidR="00D01C42" w:rsidRPr="004C0AD4" w:rsidRDefault="00D01C42" w:rsidP="00250E2A">
      <w:pPr>
        <w:pStyle w:val="Figure"/>
        <w:rPr>
          <w:lang w:val="en-US" w:eastAsia="ja-JP"/>
        </w:rPr>
      </w:pPr>
      <w:r w:rsidRPr="004C0AD4">
        <w:rPr>
          <w:noProof/>
          <w:lang w:val="en-US" w:eastAsia="zh-CN"/>
        </w:rPr>
        <w:drawing>
          <wp:inline distT="0" distB="0" distL="0" distR="0" wp14:anchorId="2B06C951" wp14:editId="3E66014B">
            <wp:extent cx="4271298" cy="2202511"/>
            <wp:effectExtent l="0" t="0" r="0" b="762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5052" cy="2209603"/>
                    </a:xfrm>
                    <a:prstGeom prst="rect">
                      <a:avLst/>
                    </a:prstGeom>
                    <a:noFill/>
                    <a:ln>
                      <a:noFill/>
                    </a:ln>
                  </pic:spPr>
                </pic:pic>
              </a:graphicData>
            </a:graphic>
          </wp:inline>
        </w:drawing>
      </w:r>
    </w:p>
    <w:p w14:paraId="2C30A320" w14:textId="77777777" w:rsidR="00D01C42" w:rsidRPr="004C0AD4" w:rsidRDefault="00D01C42" w:rsidP="00250E2A">
      <w:pPr>
        <w:pStyle w:val="Heading1"/>
        <w:rPr>
          <w:lang w:val="en-US"/>
        </w:rPr>
      </w:pPr>
      <w:r w:rsidRPr="004C0AD4">
        <w:rPr>
          <w:lang w:val="en-US"/>
        </w:rPr>
        <w:t>3</w:t>
      </w:r>
      <w:r w:rsidRPr="004C0AD4">
        <w:rPr>
          <w:lang w:val="en-US"/>
        </w:rPr>
        <w:tab/>
        <w:t>Communication systems in Korea</w:t>
      </w:r>
    </w:p>
    <w:p w14:paraId="60EECBC1" w14:textId="77777777" w:rsidR="00D01C42" w:rsidRPr="004C0AD4" w:rsidRDefault="00D01C42" w:rsidP="00250E2A">
      <w:pPr>
        <w:pStyle w:val="Heading2"/>
        <w:rPr>
          <w:lang w:val="en-US"/>
        </w:rPr>
      </w:pPr>
      <w:r w:rsidRPr="004C0AD4">
        <w:rPr>
          <w:lang w:val="en-US"/>
        </w:rPr>
        <w:t>3.1</w:t>
      </w:r>
      <w:r w:rsidRPr="004C0AD4">
        <w:rPr>
          <w:lang w:val="en-US"/>
        </w:rPr>
        <w:tab/>
        <w:t>Introduction</w:t>
      </w:r>
    </w:p>
    <w:p w14:paraId="440B8FBE" w14:textId="77777777" w:rsidR="00D01C42" w:rsidRPr="004C0AD4" w:rsidRDefault="00D01C42" w:rsidP="00250E2A">
      <w:pPr>
        <w:rPr>
          <w:rFonts w:eastAsia="Malgun Gothic"/>
          <w:lang w:val="en-US" w:eastAsia="ko-KR"/>
        </w:rPr>
      </w:pPr>
      <w:r w:rsidRPr="004C0AD4">
        <w:rPr>
          <w:rFonts w:eastAsia="Malgun Gothic"/>
          <w:lang w:val="en-US" w:eastAsia="ko-KR"/>
        </w:rPr>
        <w:t xml:space="preserve">The Republic of Korea has been running conventional railway and </w:t>
      </w:r>
      <w:proofErr w:type="gramStart"/>
      <w:r w:rsidRPr="004C0AD4">
        <w:rPr>
          <w:rFonts w:eastAsia="Malgun Gothic"/>
          <w:lang w:val="en-US" w:eastAsia="ko-KR"/>
        </w:rPr>
        <w:t>high speed</w:t>
      </w:r>
      <w:proofErr w:type="gramEnd"/>
      <w:r w:rsidRPr="004C0AD4">
        <w:rPr>
          <w:rFonts w:eastAsia="Malgun Gothic"/>
          <w:lang w:val="en-US" w:eastAsia="ko-KR"/>
        </w:rPr>
        <w:t xml:space="preserve"> railway systems, so called </w:t>
      </w:r>
      <w:r w:rsidRPr="004C0AD4">
        <w:rPr>
          <w:lang w:val="en-US"/>
        </w:rPr>
        <w:t>KTX</w:t>
      </w:r>
      <w:r w:rsidRPr="004C0AD4">
        <w:rPr>
          <w:rFonts w:eastAsia="Malgun Gothic"/>
          <w:lang w:val="en-US" w:eastAsia="ko-KR"/>
        </w:rPr>
        <w:t xml:space="preserve">, whose speed is about 300 km/h. </w:t>
      </w:r>
      <w:r w:rsidRPr="004C0AD4">
        <w:rPr>
          <w:lang w:val="en-US"/>
        </w:rPr>
        <w:t xml:space="preserve">Mobile internet services such as mobile video on demand, internet broadcasting, and social networking are steadily increasing and expanding. According to a recent survey, one of the most preferred places to use mobile internet is the moving vehicle, such as subway and train. </w:t>
      </w:r>
      <w:r w:rsidRPr="004C0AD4">
        <w:rPr>
          <w:rFonts w:eastAsia="Malgun Gothic"/>
          <w:lang w:val="en-US" w:eastAsia="ko-KR"/>
        </w:rPr>
        <w:t>T</w:t>
      </w:r>
      <w:r w:rsidRPr="004C0AD4">
        <w:rPr>
          <w:lang w:val="en-US"/>
        </w:rPr>
        <w:t xml:space="preserve">he passengers in the subway trains and </w:t>
      </w:r>
      <w:proofErr w:type="gramStart"/>
      <w:r w:rsidRPr="004C0AD4">
        <w:rPr>
          <w:lang w:val="en-US"/>
        </w:rPr>
        <w:t>high speed</w:t>
      </w:r>
      <w:proofErr w:type="gramEnd"/>
      <w:r w:rsidRPr="004C0AD4">
        <w:rPr>
          <w:lang w:val="en-US"/>
        </w:rPr>
        <w:t xml:space="preserve"> trains called KTX can use Wi-Fi access points (APs) as well as 3G/4G cellular networks. Specifically, to make use of the Wi-Fi APs, the backhaul lines between tracksides and trains are important. In </w:t>
      </w:r>
      <w:proofErr w:type="gramStart"/>
      <w:r w:rsidRPr="004C0AD4">
        <w:rPr>
          <w:lang w:val="en-US"/>
        </w:rPr>
        <w:t>this regards</w:t>
      </w:r>
      <w:proofErr w:type="gramEnd"/>
      <w:r w:rsidRPr="004C0AD4">
        <w:rPr>
          <w:lang w:val="en-US"/>
        </w:rPr>
        <w:t>, this section describes an existing mobile wireless backhaul based on WiBro</w:t>
      </w:r>
      <w:r w:rsidRPr="004C0AD4">
        <w:rPr>
          <w:rFonts w:eastAsia="Malgun Gothic"/>
          <w:lang w:val="en-US" w:eastAsia="ko-KR"/>
        </w:rPr>
        <w:t xml:space="preserve"> and </w:t>
      </w:r>
      <w:r w:rsidRPr="004C0AD4">
        <w:rPr>
          <w:lang w:val="en-US"/>
        </w:rPr>
        <w:t>on-going development work that expands the existing backhaul capacity per train with a millimetric-wave-based system.</w:t>
      </w:r>
      <w:r w:rsidRPr="004C0AD4">
        <w:rPr>
          <w:rFonts w:eastAsia="Malgun Gothic"/>
          <w:lang w:val="en-US" w:eastAsia="ko-KR"/>
        </w:rPr>
        <w:t xml:space="preserve"> Additionally, it describes the present and near future railway communication systems related to a couple of signal control systems. </w:t>
      </w:r>
    </w:p>
    <w:p w14:paraId="0A9643B1" w14:textId="77777777" w:rsidR="00D01C42" w:rsidRPr="004C0AD4" w:rsidRDefault="00D01C42" w:rsidP="00250E2A">
      <w:pPr>
        <w:pStyle w:val="Heading2"/>
        <w:rPr>
          <w:rFonts w:eastAsia="Malgun Gothic"/>
          <w:lang w:val="en-US" w:eastAsia="ko-KR"/>
        </w:rPr>
      </w:pPr>
      <w:r w:rsidRPr="004C0AD4">
        <w:rPr>
          <w:lang w:val="en-US"/>
        </w:rPr>
        <w:t>3.2</w:t>
      </w:r>
      <w:r w:rsidRPr="004C0AD4">
        <w:rPr>
          <w:lang w:val="en-US"/>
        </w:rPr>
        <w:tab/>
        <w:t xml:space="preserve">Mobile internet services </w:t>
      </w:r>
    </w:p>
    <w:p w14:paraId="41AFA4B5" w14:textId="77777777" w:rsidR="00D01C42" w:rsidRPr="004C0AD4" w:rsidRDefault="00D01C42" w:rsidP="00250E2A">
      <w:pPr>
        <w:pStyle w:val="Heading2"/>
        <w:rPr>
          <w:lang w:val="en-US"/>
        </w:rPr>
      </w:pPr>
      <w:r w:rsidRPr="004C0AD4">
        <w:rPr>
          <w:rFonts w:eastAsia="Malgun Gothic"/>
          <w:lang w:val="en-US" w:eastAsia="ko-KR"/>
        </w:rPr>
        <w:t>3.2.1</w:t>
      </w:r>
      <w:r w:rsidRPr="004C0AD4">
        <w:rPr>
          <w:rFonts w:eastAsia="Malgun Gothic"/>
          <w:lang w:val="en-US" w:eastAsia="ko-KR"/>
        </w:rPr>
        <w:tab/>
      </w:r>
      <w:r w:rsidRPr="004C0AD4">
        <w:rPr>
          <w:lang w:val="en-US"/>
        </w:rPr>
        <w:t xml:space="preserve">WiBro </w:t>
      </w:r>
    </w:p>
    <w:p w14:paraId="0A4E9191" w14:textId="77777777" w:rsidR="00D01C42" w:rsidRPr="004C0AD4" w:rsidRDefault="00D01C42" w:rsidP="00250E2A">
      <w:pPr>
        <w:pStyle w:val="Reasons"/>
        <w:rPr>
          <w:rFonts w:eastAsia="Malgun Gothic"/>
          <w:lang w:val="en-US" w:eastAsia="ko-KR"/>
        </w:rPr>
      </w:pPr>
      <w:r w:rsidRPr="004C0AD4">
        <w:rPr>
          <w:rFonts w:eastAsia="Malgun Gothic"/>
          <w:lang w:val="en-US" w:eastAsia="ko-KR"/>
        </w:rPr>
        <w:t>WiBro is the service name for IEEE 802.16e international standard. In Korea, the WiBro systems have been widely deployed at tracksides of subways in Seoul and Busan for the mobile wireless backhauls. The passengers can access the Internet through Wi-Fi APs inside the train cars, and their aggregated data are pipelined into the WiBro backhauls. The maximum capacity of the deployed WiBro-based backhauls is less than 10 Mbit/s where 2.4 GHz bands are utilized. On the other hand, the passengers inside the carriages can directly access 3G/4G networks of three operators. Therefore, the WiBro backhauls play the key role in performing offloading for these networks on rush hours in the carriers’ point of view. However, the backhaul capacity limitation is still too low to accommodate the ever-increasing demands for data. In the meantime, the Korean bullet trains, KTX provide the passengers with some limited free Wi-Fi services by using 4G-network-based backhauls.</w:t>
      </w:r>
    </w:p>
    <w:p w14:paraId="03332B0A" w14:textId="77777777" w:rsidR="009B7569" w:rsidRDefault="009B7569">
      <w:pPr>
        <w:tabs>
          <w:tab w:val="clear" w:pos="1134"/>
          <w:tab w:val="clear" w:pos="1871"/>
          <w:tab w:val="clear" w:pos="2268"/>
        </w:tabs>
        <w:overflowPunct/>
        <w:autoSpaceDE/>
        <w:autoSpaceDN/>
        <w:adjustRightInd/>
        <w:spacing w:before="0"/>
        <w:textAlignment w:val="auto"/>
        <w:rPr>
          <w:rFonts w:eastAsia="Malgun Gothic"/>
          <w:b/>
          <w:lang w:val="en-US" w:eastAsia="ko-KR"/>
        </w:rPr>
      </w:pPr>
      <w:r>
        <w:rPr>
          <w:rFonts w:eastAsia="Malgun Gothic"/>
          <w:lang w:val="en-US" w:eastAsia="ko-KR"/>
        </w:rPr>
        <w:br w:type="page"/>
      </w:r>
    </w:p>
    <w:p w14:paraId="5D06DD6C" w14:textId="77777777" w:rsidR="00D01C42" w:rsidRPr="004C0AD4" w:rsidRDefault="00D01C42" w:rsidP="00250E2A">
      <w:pPr>
        <w:pStyle w:val="Heading2"/>
        <w:rPr>
          <w:rFonts w:eastAsia="Malgun Gothic"/>
          <w:lang w:val="en-US" w:eastAsia="ko-KR"/>
        </w:rPr>
      </w:pPr>
      <w:r w:rsidRPr="004C0AD4">
        <w:rPr>
          <w:rFonts w:eastAsia="Malgun Gothic"/>
          <w:lang w:val="en-US" w:eastAsia="ko-KR"/>
        </w:rPr>
        <w:lastRenderedPageBreak/>
        <w:t>3</w:t>
      </w:r>
      <w:r w:rsidRPr="004C0AD4">
        <w:rPr>
          <w:lang w:val="en-US" w:eastAsia="ja-JP"/>
        </w:rPr>
        <w:t>.</w:t>
      </w:r>
      <w:r w:rsidRPr="004C0AD4">
        <w:rPr>
          <w:rFonts w:eastAsia="Malgun Gothic"/>
          <w:lang w:val="en-US" w:eastAsia="ko-KR"/>
        </w:rPr>
        <w:t>2.2</w:t>
      </w:r>
      <w:r w:rsidRPr="004C0AD4">
        <w:rPr>
          <w:lang w:val="en-US" w:eastAsia="ja-JP"/>
        </w:rPr>
        <w:tab/>
        <w:t>Mobile Hotspot Network (MHN) using millimetric wave</w:t>
      </w:r>
    </w:p>
    <w:p w14:paraId="6B695A51" w14:textId="77777777" w:rsidR="00D01C42" w:rsidRPr="004C0AD4" w:rsidRDefault="00D01C42" w:rsidP="00250E2A">
      <w:pPr>
        <w:pStyle w:val="Reasons"/>
        <w:rPr>
          <w:lang w:val="en-US" w:eastAsia="ja-JP"/>
        </w:rPr>
      </w:pPr>
      <w:r w:rsidRPr="004C0AD4">
        <w:rPr>
          <w:rFonts w:eastAsia="Malgun Gothic"/>
          <w:lang w:val="en-US" w:eastAsia="ko-KR"/>
        </w:rPr>
        <w:t xml:space="preserve">In Korea, a communication system for fast moving vehicles, named as mobile hotspot network (MHN), is under development. Figure </w:t>
      </w:r>
      <w:r w:rsidRPr="004C0AD4">
        <w:rPr>
          <w:lang w:val="en-US" w:eastAsia="ja-JP"/>
        </w:rPr>
        <w:t>24</w:t>
      </w:r>
      <w:r w:rsidRPr="004C0AD4">
        <w:rPr>
          <w:rFonts w:eastAsia="Malgun Gothic"/>
          <w:lang w:val="en-US" w:eastAsia="ko-KR"/>
        </w:rPr>
        <w:t xml:space="preserve"> shows an overall system architecture where backhaul links with the millimetric waves and user access links inside the car are drawn. A goal of backhaul capacity is 1 Gbit/s, which corresponds to 100 times larger than that of the currently deployed WiBro based backhaul in Seoul. However, the service scenarios are likely to be expanded into normal and high-speed trains, and even route-unpredictable </w:t>
      </w:r>
      <w:proofErr w:type="gramStart"/>
      <w:r w:rsidRPr="004C0AD4">
        <w:rPr>
          <w:rFonts w:eastAsia="Malgun Gothic"/>
          <w:lang w:val="en-US" w:eastAsia="ko-KR"/>
        </w:rPr>
        <w:t>fast moving</w:t>
      </w:r>
      <w:proofErr w:type="gramEnd"/>
      <w:r w:rsidRPr="004C0AD4">
        <w:rPr>
          <w:rFonts w:eastAsia="Malgun Gothic"/>
          <w:lang w:val="en-US" w:eastAsia="ko-KR"/>
        </w:rPr>
        <w:t xml:space="preserve"> transportations. Particularly, the expected mobility supported by the MHN system is up to 500 km/h. A prototype of the MHN commercial system will emerge soon. The prototype system will use 24~26.5 GHz frequency bands. The capability of supporting ultra-high data capacity and mobility will enable the MHN system. And this can make it an alternative evolutional path to the high-speed region of upcoming 5G systems.</w:t>
      </w:r>
      <w:r w:rsidRPr="004C0AD4">
        <w:rPr>
          <w:rFonts w:eastAsia="Malgun Gothic"/>
          <w:lang w:val="en-US" w:eastAsia="ja-JP"/>
        </w:rPr>
        <w:t xml:space="preserve"> </w:t>
      </w:r>
    </w:p>
    <w:p w14:paraId="43BABD5A" w14:textId="77777777" w:rsidR="00D01C42" w:rsidRPr="004C0AD4" w:rsidRDefault="00D01C42" w:rsidP="00250E2A">
      <w:pPr>
        <w:pStyle w:val="FigureNo"/>
        <w:rPr>
          <w:rFonts w:eastAsia="Malgun Gothic"/>
          <w:b/>
          <w:bCs/>
          <w:lang w:val="en-US" w:eastAsia="ja-JP"/>
        </w:rPr>
      </w:pPr>
      <w:bookmarkStart w:id="10" w:name="_Ref410648350"/>
      <w:r w:rsidRPr="004C0AD4">
        <w:rPr>
          <w:lang w:val="en-US"/>
        </w:rPr>
        <w:t>Figure</w:t>
      </w:r>
      <w:bookmarkEnd w:id="10"/>
      <w:r w:rsidRPr="004C0AD4">
        <w:rPr>
          <w:lang w:val="en-US" w:eastAsia="ja-JP"/>
        </w:rPr>
        <w:t xml:space="preserve"> 24</w:t>
      </w:r>
    </w:p>
    <w:p w14:paraId="6DFEFD22" w14:textId="77777777" w:rsidR="00D01C42" w:rsidRPr="004C0AD4" w:rsidRDefault="00D01C42" w:rsidP="00250E2A">
      <w:pPr>
        <w:pStyle w:val="Figuretitle"/>
        <w:rPr>
          <w:rFonts w:eastAsia="Malgun Gothic" w:hint="eastAsia"/>
          <w:lang w:val="en-US" w:eastAsia="ko-KR"/>
        </w:rPr>
      </w:pPr>
      <w:r w:rsidRPr="004C0AD4">
        <w:rPr>
          <w:lang w:val="en-US"/>
        </w:rPr>
        <w:t>O</w:t>
      </w:r>
      <w:r w:rsidRPr="004C0AD4">
        <w:rPr>
          <w:rFonts w:eastAsia="Malgun Gothic"/>
          <w:lang w:val="en-US" w:eastAsia="ko-KR"/>
        </w:rPr>
        <w:t>verview</w:t>
      </w:r>
      <w:r w:rsidRPr="004C0AD4">
        <w:rPr>
          <w:lang w:val="en-US"/>
        </w:rPr>
        <w:t xml:space="preserve"> of </w:t>
      </w:r>
      <w:r w:rsidRPr="004C0AD4">
        <w:rPr>
          <w:rFonts w:eastAsia="Malgun Gothic"/>
          <w:lang w:val="en-US" w:eastAsia="ko-KR"/>
        </w:rPr>
        <w:t>MHN system</w:t>
      </w:r>
    </w:p>
    <w:p w14:paraId="6A420094" w14:textId="77777777" w:rsidR="00D01C42" w:rsidRPr="004C0AD4" w:rsidRDefault="00D01C42" w:rsidP="00250E2A">
      <w:pPr>
        <w:pStyle w:val="Figure"/>
        <w:rPr>
          <w:rFonts w:eastAsia="Malgun Gothic"/>
          <w:highlight w:val="green"/>
          <w:lang w:val="en-US" w:eastAsia="ko-KR"/>
        </w:rPr>
      </w:pPr>
      <w:r w:rsidRPr="004C0AD4">
        <w:rPr>
          <w:lang w:val="en-US"/>
        </w:rPr>
        <w:object w:dxaOrig="6444" w:dyaOrig="3852" w14:anchorId="6A4C5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192.75pt" o:ole="">
            <v:imagedata r:id="rId40" o:title=""/>
          </v:shape>
          <o:OLEObject Type="Embed" ProgID="Visio.Drawing.11" ShapeID="_x0000_i1025" DrawAspect="Content" ObjectID="_1669701511" r:id="rId41"/>
        </w:object>
      </w:r>
    </w:p>
    <w:p w14:paraId="011D1818" w14:textId="77777777" w:rsidR="00D01C42" w:rsidRPr="004C0AD4" w:rsidRDefault="00D01C42" w:rsidP="00250E2A">
      <w:pPr>
        <w:pStyle w:val="Heading2"/>
        <w:rPr>
          <w:rFonts w:eastAsia="Malgun Gothic"/>
          <w:lang w:val="en-US"/>
        </w:rPr>
      </w:pPr>
      <w:r w:rsidRPr="004C0AD4">
        <w:rPr>
          <w:rFonts w:eastAsia="Malgun Gothic"/>
          <w:lang w:val="en-US"/>
        </w:rPr>
        <w:t>3</w:t>
      </w:r>
      <w:r w:rsidRPr="004C0AD4">
        <w:rPr>
          <w:lang w:val="en-US"/>
        </w:rPr>
        <w:t>.</w:t>
      </w:r>
      <w:r w:rsidRPr="004C0AD4">
        <w:rPr>
          <w:rFonts w:eastAsia="Malgun Gothic"/>
          <w:lang w:val="en-US" w:eastAsia="ko-KR"/>
        </w:rPr>
        <w:t>3</w:t>
      </w:r>
      <w:r w:rsidRPr="004C0AD4">
        <w:rPr>
          <w:lang w:val="en-US"/>
        </w:rPr>
        <w:tab/>
        <w:t xml:space="preserve">Train communication </w:t>
      </w:r>
    </w:p>
    <w:p w14:paraId="5431FA87" w14:textId="77777777" w:rsidR="00D01C42" w:rsidRPr="004C0AD4" w:rsidRDefault="00D01C42" w:rsidP="00250E2A">
      <w:pPr>
        <w:pStyle w:val="Heading3"/>
        <w:rPr>
          <w:lang w:val="en-US"/>
        </w:rPr>
      </w:pPr>
      <w:r w:rsidRPr="004C0AD4">
        <w:rPr>
          <w:rFonts w:eastAsia="Malgun Gothic"/>
          <w:lang w:val="en-US" w:eastAsia="ko-KR"/>
        </w:rPr>
        <w:t>3.3.</w:t>
      </w:r>
      <w:r w:rsidRPr="004C0AD4">
        <w:rPr>
          <w:lang w:val="en-US"/>
        </w:rPr>
        <w:t>1</w:t>
      </w:r>
      <w:r w:rsidRPr="004C0AD4">
        <w:rPr>
          <w:lang w:val="en-US"/>
        </w:rPr>
        <w:tab/>
        <w:t>VHF</w:t>
      </w:r>
    </w:p>
    <w:p w14:paraId="1C64F486" w14:textId="77777777" w:rsidR="00D01C42" w:rsidRPr="004C0AD4" w:rsidRDefault="00D01C42" w:rsidP="00250E2A">
      <w:pPr>
        <w:rPr>
          <w:lang w:val="en-US" w:eastAsia="ja-JP"/>
        </w:rPr>
      </w:pPr>
      <w:r w:rsidRPr="004C0AD4">
        <w:rPr>
          <w:lang w:val="en-US"/>
        </w:rPr>
        <w:t xml:space="preserve">VHF (Very High Frequency) system provides point-to-point communication scheme between control centre/base station and a train crew or inter-mobile station communications in conventional train. VHF system uses 4 channels for exchanging data at the 153 MHz frequency band. Since the communication is established by voice call depending on propagation range, appointment for intercommunication is required. Due to point-to-point scheme, various communication functions such as group communication, priority communication are not supported. Furthermore, the main requirement for railway wireless networks, i.e., safety, reliability, and security, are not guaranteed. Table </w:t>
      </w:r>
      <w:r w:rsidRPr="004C0AD4">
        <w:rPr>
          <w:lang w:val="en-US" w:eastAsia="ja-JP"/>
        </w:rPr>
        <w:t>5</w:t>
      </w:r>
      <w:r w:rsidRPr="004C0AD4">
        <w:rPr>
          <w:lang w:val="en-US"/>
        </w:rPr>
        <w:t xml:space="preserve"> represents frequency band allocation for VHF system.</w:t>
      </w:r>
    </w:p>
    <w:p w14:paraId="680571B3" w14:textId="77777777" w:rsidR="00D01C42" w:rsidRPr="004C0AD4" w:rsidRDefault="00D01C42" w:rsidP="00C67507">
      <w:pPr>
        <w:pStyle w:val="TableNo"/>
        <w:rPr>
          <w:lang w:val="en-US"/>
        </w:rPr>
      </w:pPr>
      <w:r w:rsidRPr="004C0AD4">
        <w:rPr>
          <w:lang w:val="en-US"/>
        </w:rPr>
        <w:lastRenderedPageBreak/>
        <w:t>Table 5</w:t>
      </w:r>
    </w:p>
    <w:p w14:paraId="33E7C2A2" w14:textId="77777777" w:rsidR="00D01C42" w:rsidRPr="004C0AD4" w:rsidRDefault="00D01C42" w:rsidP="00250E2A">
      <w:pPr>
        <w:pStyle w:val="Tabletitle"/>
        <w:rPr>
          <w:lang w:val="en-US"/>
        </w:rPr>
      </w:pPr>
      <w:r w:rsidRPr="004C0AD4">
        <w:rPr>
          <w:lang w:val="en-US"/>
        </w:rPr>
        <w:t>Frequency band allocation for VHF</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55"/>
        <w:gridCol w:w="1439"/>
        <w:gridCol w:w="1287"/>
        <w:gridCol w:w="1248"/>
        <w:gridCol w:w="1162"/>
        <w:gridCol w:w="1279"/>
        <w:gridCol w:w="1112"/>
      </w:tblGrid>
      <w:tr w:rsidR="00D01C42" w:rsidRPr="004C0AD4" w14:paraId="3D4A60FF" w14:textId="77777777" w:rsidTr="00250E2A">
        <w:trPr>
          <w:trHeight w:val="389"/>
          <w:jc w:val="center"/>
        </w:trPr>
        <w:tc>
          <w:tcPr>
            <w:tcW w:w="1555" w:type="dxa"/>
            <w:vMerge w:val="restart"/>
            <w:tcMar>
              <w:top w:w="28" w:type="dxa"/>
              <w:left w:w="28" w:type="dxa"/>
              <w:bottom w:w="28" w:type="dxa"/>
              <w:right w:w="28" w:type="dxa"/>
            </w:tcMar>
            <w:vAlign w:val="center"/>
            <w:hideMark/>
          </w:tcPr>
          <w:p w14:paraId="5D229C30" w14:textId="77777777" w:rsidR="00D01C42" w:rsidRPr="004C0AD4" w:rsidRDefault="00D01C42" w:rsidP="00C67507">
            <w:pPr>
              <w:pStyle w:val="Tablehead0"/>
              <w:keepLines/>
              <w:rPr>
                <w:rFonts w:eastAsia="Gulim" w:hint="eastAsia"/>
                <w:w w:val="92"/>
                <w:lang w:val="en-US"/>
              </w:rPr>
            </w:pPr>
            <w:r w:rsidRPr="004C0AD4">
              <w:rPr>
                <w:w w:val="92"/>
                <w:lang w:val="en-US"/>
              </w:rPr>
              <w:t>Item</w:t>
            </w:r>
          </w:p>
        </w:tc>
        <w:tc>
          <w:tcPr>
            <w:tcW w:w="1439" w:type="dxa"/>
            <w:vMerge w:val="restart"/>
            <w:tcMar>
              <w:top w:w="28" w:type="dxa"/>
              <w:left w:w="28" w:type="dxa"/>
              <w:bottom w:w="28" w:type="dxa"/>
              <w:right w:w="28" w:type="dxa"/>
            </w:tcMar>
            <w:vAlign w:val="center"/>
            <w:hideMark/>
          </w:tcPr>
          <w:p w14:paraId="13CEC764" w14:textId="77777777" w:rsidR="00D01C42" w:rsidRPr="004C0AD4" w:rsidRDefault="00D01C42" w:rsidP="00C67507">
            <w:pPr>
              <w:pStyle w:val="Tablehead0"/>
              <w:keepLines/>
              <w:rPr>
                <w:rFonts w:eastAsia="Gulim" w:hint="eastAsia"/>
                <w:w w:val="92"/>
                <w:lang w:val="en-US"/>
              </w:rPr>
            </w:pPr>
            <w:r w:rsidRPr="004C0AD4">
              <w:rPr>
                <w:w w:val="92"/>
                <w:lang w:val="en-US"/>
              </w:rPr>
              <w:t xml:space="preserve">CH </w:t>
            </w:r>
          </w:p>
        </w:tc>
        <w:tc>
          <w:tcPr>
            <w:tcW w:w="2535" w:type="dxa"/>
            <w:gridSpan w:val="2"/>
            <w:tcMar>
              <w:top w:w="28" w:type="dxa"/>
              <w:left w:w="28" w:type="dxa"/>
              <w:bottom w:w="28" w:type="dxa"/>
              <w:right w:w="28" w:type="dxa"/>
            </w:tcMar>
            <w:vAlign w:val="center"/>
            <w:hideMark/>
          </w:tcPr>
          <w:p w14:paraId="7EC3F4A8" w14:textId="77777777" w:rsidR="00D01C42" w:rsidRPr="004C0AD4" w:rsidRDefault="00D01C42" w:rsidP="00C67507">
            <w:pPr>
              <w:pStyle w:val="Tablehead0"/>
              <w:keepLines/>
              <w:rPr>
                <w:rFonts w:eastAsia="Gulim" w:hint="eastAsia"/>
                <w:w w:val="92"/>
                <w:lang w:val="en-US"/>
              </w:rPr>
            </w:pPr>
            <w:r w:rsidRPr="004C0AD4">
              <w:rPr>
                <w:w w:val="92"/>
                <w:lang w:val="en-US"/>
              </w:rPr>
              <w:t>Broadband</w:t>
            </w:r>
          </w:p>
        </w:tc>
        <w:tc>
          <w:tcPr>
            <w:tcW w:w="2441" w:type="dxa"/>
            <w:gridSpan w:val="2"/>
            <w:tcMar>
              <w:top w:w="28" w:type="dxa"/>
              <w:left w:w="28" w:type="dxa"/>
              <w:bottom w:w="28" w:type="dxa"/>
              <w:right w:w="28" w:type="dxa"/>
            </w:tcMar>
            <w:vAlign w:val="center"/>
            <w:hideMark/>
          </w:tcPr>
          <w:p w14:paraId="3E8DCD1D" w14:textId="77777777" w:rsidR="00D01C42" w:rsidRPr="004C0AD4" w:rsidRDefault="00D01C42" w:rsidP="00C67507">
            <w:pPr>
              <w:pStyle w:val="Tablehead0"/>
              <w:keepLines/>
              <w:rPr>
                <w:rFonts w:eastAsia="Gulim" w:hint="eastAsia"/>
                <w:w w:val="92"/>
                <w:lang w:val="en-US"/>
              </w:rPr>
            </w:pPr>
            <w:r w:rsidRPr="004C0AD4">
              <w:rPr>
                <w:w w:val="92"/>
                <w:lang w:val="en-US"/>
              </w:rPr>
              <w:t>Narrowband</w:t>
            </w:r>
          </w:p>
        </w:tc>
        <w:tc>
          <w:tcPr>
            <w:tcW w:w="1112" w:type="dxa"/>
            <w:vMerge w:val="restart"/>
            <w:tcMar>
              <w:top w:w="28" w:type="dxa"/>
              <w:left w:w="28" w:type="dxa"/>
              <w:bottom w:w="28" w:type="dxa"/>
              <w:right w:w="28" w:type="dxa"/>
            </w:tcMar>
            <w:vAlign w:val="center"/>
            <w:hideMark/>
          </w:tcPr>
          <w:p w14:paraId="6102A394" w14:textId="77777777" w:rsidR="00D01C42" w:rsidRPr="004C0AD4" w:rsidRDefault="00D01C42" w:rsidP="00C67507">
            <w:pPr>
              <w:pStyle w:val="Tablehead0"/>
              <w:keepLines/>
              <w:rPr>
                <w:rFonts w:eastAsia="Gulim" w:hint="eastAsia"/>
                <w:w w:val="92"/>
                <w:lang w:val="en-US"/>
              </w:rPr>
            </w:pPr>
            <w:r w:rsidRPr="004C0AD4">
              <w:rPr>
                <w:w w:val="92"/>
                <w:lang w:val="en-US"/>
              </w:rPr>
              <w:t>Remarks</w:t>
            </w:r>
          </w:p>
        </w:tc>
      </w:tr>
      <w:tr w:rsidR="00D01C42" w:rsidRPr="004C0AD4" w14:paraId="5601F11B" w14:textId="77777777" w:rsidTr="00250E2A">
        <w:trPr>
          <w:trHeight w:val="389"/>
          <w:jc w:val="center"/>
        </w:trPr>
        <w:tc>
          <w:tcPr>
            <w:tcW w:w="1555" w:type="dxa"/>
            <w:vMerge/>
            <w:vAlign w:val="center"/>
            <w:hideMark/>
          </w:tcPr>
          <w:p w14:paraId="6977F69E" w14:textId="77777777" w:rsidR="00D01C42" w:rsidRPr="004C0AD4" w:rsidRDefault="00D01C42" w:rsidP="00C67507">
            <w:pPr>
              <w:keepNext/>
              <w:keepLines/>
              <w:autoSpaceDE/>
              <w:autoSpaceDN/>
              <w:rPr>
                <w:rFonts w:asciiTheme="majorBidi" w:eastAsia="Gulim" w:hAnsiTheme="majorBidi" w:cstheme="majorBidi"/>
                <w:b/>
                <w:bCs/>
                <w:color w:val="000000"/>
                <w:w w:val="92"/>
                <w:sz w:val="20"/>
                <w:lang w:val="en-US"/>
              </w:rPr>
            </w:pPr>
          </w:p>
        </w:tc>
        <w:tc>
          <w:tcPr>
            <w:tcW w:w="1439" w:type="dxa"/>
            <w:vMerge/>
            <w:vAlign w:val="center"/>
            <w:hideMark/>
          </w:tcPr>
          <w:p w14:paraId="3A3CFF63" w14:textId="77777777" w:rsidR="00D01C42" w:rsidRPr="004C0AD4" w:rsidRDefault="00D01C42" w:rsidP="00C67507">
            <w:pPr>
              <w:keepNext/>
              <w:keepLines/>
              <w:autoSpaceDE/>
              <w:autoSpaceDN/>
              <w:rPr>
                <w:rFonts w:asciiTheme="majorBidi" w:eastAsia="Gulim" w:hAnsiTheme="majorBidi" w:cstheme="majorBidi"/>
                <w:b/>
                <w:bCs/>
                <w:color w:val="000000"/>
                <w:w w:val="92"/>
                <w:sz w:val="20"/>
                <w:lang w:val="en-US"/>
              </w:rPr>
            </w:pPr>
          </w:p>
        </w:tc>
        <w:tc>
          <w:tcPr>
            <w:tcW w:w="1287" w:type="dxa"/>
            <w:tcMar>
              <w:top w:w="28" w:type="dxa"/>
              <w:left w:w="28" w:type="dxa"/>
              <w:bottom w:w="28" w:type="dxa"/>
              <w:right w:w="28" w:type="dxa"/>
            </w:tcMar>
            <w:vAlign w:val="center"/>
            <w:hideMark/>
          </w:tcPr>
          <w:p w14:paraId="511E59B2" w14:textId="77777777" w:rsidR="00D01C42" w:rsidRPr="004C0AD4" w:rsidRDefault="00D01C42" w:rsidP="00C67507">
            <w:pPr>
              <w:keepNext/>
              <w:keepLines/>
              <w:snapToGrid w:val="0"/>
              <w:spacing w:line="312" w:lineRule="auto"/>
              <w:jc w:val="center"/>
              <w:rPr>
                <w:rFonts w:asciiTheme="majorBidi" w:eastAsia="Gulim" w:hAnsiTheme="majorBidi" w:cstheme="majorBidi"/>
                <w:b/>
                <w:bCs/>
                <w:color w:val="000000"/>
                <w:w w:val="92"/>
                <w:sz w:val="20"/>
                <w:lang w:val="en-US"/>
              </w:rPr>
            </w:pPr>
            <w:r w:rsidRPr="004C0AD4">
              <w:rPr>
                <w:rFonts w:asciiTheme="majorBidi" w:eastAsia="BatangChe" w:hAnsiTheme="majorBidi" w:cstheme="majorBidi"/>
                <w:b/>
                <w:bCs/>
                <w:color w:val="000000"/>
                <w:w w:val="92"/>
                <w:sz w:val="20"/>
                <w:lang w:val="en-US"/>
              </w:rPr>
              <w:t>Tx</w:t>
            </w:r>
          </w:p>
        </w:tc>
        <w:tc>
          <w:tcPr>
            <w:tcW w:w="1248" w:type="dxa"/>
            <w:tcMar>
              <w:top w:w="28" w:type="dxa"/>
              <w:left w:w="28" w:type="dxa"/>
              <w:bottom w:w="28" w:type="dxa"/>
              <w:right w:w="28" w:type="dxa"/>
            </w:tcMar>
            <w:vAlign w:val="center"/>
            <w:hideMark/>
          </w:tcPr>
          <w:p w14:paraId="1463EE9D" w14:textId="77777777" w:rsidR="00D01C42" w:rsidRPr="004C0AD4" w:rsidRDefault="00D01C42" w:rsidP="00C67507">
            <w:pPr>
              <w:keepNext/>
              <w:keepLines/>
              <w:snapToGrid w:val="0"/>
              <w:spacing w:line="312" w:lineRule="auto"/>
              <w:jc w:val="center"/>
              <w:rPr>
                <w:rFonts w:asciiTheme="majorBidi" w:eastAsia="Gulim" w:hAnsiTheme="majorBidi" w:cstheme="majorBidi"/>
                <w:b/>
                <w:bCs/>
                <w:color w:val="000000"/>
                <w:w w:val="92"/>
                <w:sz w:val="20"/>
                <w:lang w:val="en-US"/>
              </w:rPr>
            </w:pPr>
            <w:r w:rsidRPr="004C0AD4">
              <w:rPr>
                <w:rFonts w:asciiTheme="majorBidi" w:eastAsia="BatangChe" w:hAnsiTheme="majorBidi" w:cstheme="majorBidi"/>
                <w:b/>
                <w:bCs/>
                <w:color w:val="000000"/>
                <w:w w:val="92"/>
                <w:sz w:val="20"/>
                <w:lang w:val="en-US"/>
              </w:rPr>
              <w:t>Rx</w:t>
            </w:r>
          </w:p>
        </w:tc>
        <w:tc>
          <w:tcPr>
            <w:tcW w:w="1162" w:type="dxa"/>
            <w:tcMar>
              <w:top w:w="28" w:type="dxa"/>
              <w:left w:w="28" w:type="dxa"/>
              <w:bottom w:w="28" w:type="dxa"/>
              <w:right w:w="28" w:type="dxa"/>
            </w:tcMar>
            <w:vAlign w:val="center"/>
            <w:hideMark/>
          </w:tcPr>
          <w:p w14:paraId="58C5B48E" w14:textId="77777777" w:rsidR="00D01C42" w:rsidRPr="004C0AD4" w:rsidRDefault="00D01C42" w:rsidP="00C67507">
            <w:pPr>
              <w:keepNext/>
              <w:keepLines/>
              <w:snapToGrid w:val="0"/>
              <w:spacing w:line="312" w:lineRule="auto"/>
              <w:jc w:val="center"/>
              <w:rPr>
                <w:rFonts w:asciiTheme="majorBidi" w:eastAsia="Gulim" w:hAnsiTheme="majorBidi" w:cstheme="majorBidi"/>
                <w:b/>
                <w:bCs/>
                <w:color w:val="000000"/>
                <w:w w:val="92"/>
                <w:sz w:val="20"/>
                <w:lang w:val="en-US"/>
              </w:rPr>
            </w:pPr>
            <w:r w:rsidRPr="004C0AD4">
              <w:rPr>
                <w:rFonts w:asciiTheme="majorBidi" w:eastAsia="BatangChe" w:hAnsiTheme="majorBidi" w:cstheme="majorBidi"/>
                <w:b/>
                <w:bCs/>
                <w:color w:val="000000"/>
                <w:w w:val="92"/>
                <w:sz w:val="20"/>
                <w:lang w:val="en-US"/>
              </w:rPr>
              <w:t>Tx</w:t>
            </w:r>
          </w:p>
        </w:tc>
        <w:tc>
          <w:tcPr>
            <w:tcW w:w="1279" w:type="dxa"/>
            <w:tcMar>
              <w:top w:w="28" w:type="dxa"/>
              <w:left w:w="28" w:type="dxa"/>
              <w:bottom w:w="28" w:type="dxa"/>
              <w:right w:w="28" w:type="dxa"/>
            </w:tcMar>
            <w:vAlign w:val="center"/>
            <w:hideMark/>
          </w:tcPr>
          <w:p w14:paraId="33AC9C47" w14:textId="77777777" w:rsidR="00D01C42" w:rsidRPr="004C0AD4" w:rsidRDefault="00D01C42" w:rsidP="00C67507">
            <w:pPr>
              <w:keepNext/>
              <w:keepLines/>
              <w:snapToGrid w:val="0"/>
              <w:spacing w:line="312" w:lineRule="auto"/>
              <w:jc w:val="center"/>
              <w:rPr>
                <w:rFonts w:asciiTheme="majorBidi" w:eastAsia="Gulim" w:hAnsiTheme="majorBidi" w:cstheme="majorBidi"/>
                <w:b/>
                <w:bCs/>
                <w:color w:val="000000"/>
                <w:w w:val="92"/>
                <w:sz w:val="20"/>
                <w:lang w:val="en-US"/>
              </w:rPr>
            </w:pPr>
            <w:r w:rsidRPr="004C0AD4">
              <w:rPr>
                <w:rFonts w:asciiTheme="majorBidi" w:eastAsia="BatangChe" w:hAnsiTheme="majorBidi" w:cstheme="majorBidi"/>
                <w:b/>
                <w:bCs/>
                <w:color w:val="000000"/>
                <w:w w:val="92"/>
                <w:sz w:val="20"/>
                <w:lang w:val="en-US"/>
              </w:rPr>
              <w:t>Rx</w:t>
            </w:r>
          </w:p>
        </w:tc>
        <w:tc>
          <w:tcPr>
            <w:tcW w:w="1112" w:type="dxa"/>
            <w:vMerge/>
            <w:vAlign w:val="center"/>
            <w:hideMark/>
          </w:tcPr>
          <w:p w14:paraId="7FF430D2" w14:textId="77777777" w:rsidR="00D01C42" w:rsidRPr="004C0AD4" w:rsidRDefault="00D01C42" w:rsidP="00C67507">
            <w:pPr>
              <w:keepNext/>
              <w:keepLines/>
              <w:autoSpaceDE/>
              <w:autoSpaceDN/>
              <w:rPr>
                <w:rFonts w:asciiTheme="majorBidi" w:eastAsia="Gulim" w:hAnsiTheme="majorBidi" w:cstheme="majorBidi"/>
                <w:b/>
                <w:bCs/>
                <w:color w:val="000000"/>
                <w:w w:val="92"/>
                <w:sz w:val="20"/>
                <w:lang w:val="en-US"/>
              </w:rPr>
            </w:pPr>
          </w:p>
        </w:tc>
      </w:tr>
      <w:tr w:rsidR="00D01C42" w:rsidRPr="004C0AD4" w14:paraId="3F16A001" w14:textId="77777777" w:rsidTr="00250E2A">
        <w:trPr>
          <w:trHeight w:val="369"/>
          <w:jc w:val="center"/>
        </w:trPr>
        <w:tc>
          <w:tcPr>
            <w:tcW w:w="1555" w:type="dxa"/>
            <w:vMerge w:val="restart"/>
            <w:tcMar>
              <w:top w:w="28" w:type="dxa"/>
              <w:left w:w="28" w:type="dxa"/>
              <w:bottom w:w="28" w:type="dxa"/>
              <w:right w:w="28" w:type="dxa"/>
            </w:tcMar>
            <w:vAlign w:val="center"/>
            <w:hideMark/>
          </w:tcPr>
          <w:p w14:paraId="238B8CBA" w14:textId="77777777" w:rsidR="00D01C42" w:rsidRPr="004C0AD4" w:rsidRDefault="00D01C42" w:rsidP="00C67507">
            <w:pPr>
              <w:pStyle w:val="Tabletext"/>
              <w:keepNext/>
              <w:keepLines/>
              <w:rPr>
                <w:lang w:val="en-US"/>
              </w:rPr>
            </w:pPr>
            <w:r w:rsidRPr="004C0AD4">
              <w:rPr>
                <w:lang w:val="en-US"/>
              </w:rPr>
              <w:t>Portable terminal</w:t>
            </w:r>
          </w:p>
        </w:tc>
        <w:tc>
          <w:tcPr>
            <w:tcW w:w="1439" w:type="dxa"/>
            <w:tcMar>
              <w:top w:w="28" w:type="dxa"/>
              <w:left w:w="28" w:type="dxa"/>
              <w:bottom w:w="28" w:type="dxa"/>
              <w:right w:w="28" w:type="dxa"/>
            </w:tcMar>
            <w:vAlign w:val="center"/>
            <w:hideMark/>
          </w:tcPr>
          <w:p w14:paraId="3BA26EF9" w14:textId="77777777" w:rsidR="00D01C42" w:rsidRPr="004C0AD4" w:rsidRDefault="00D01C42" w:rsidP="00C67507">
            <w:pPr>
              <w:pStyle w:val="Tabletext"/>
              <w:keepNext/>
              <w:keepLines/>
              <w:rPr>
                <w:lang w:val="en-US"/>
              </w:rPr>
            </w:pPr>
            <w:r w:rsidRPr="004C0AD4">
              <w:rPr>
                <w:lang w:val="en-US"/>
              </w:rPr>
              <w:t>1(Normal)</w:t>
            </w:r>
          </w:p>
        </w:tc>
        <w:tc>
          <w:tcPr>
            <w:tcW w:w="1287" w:type="dxa"/>
            <w:tcMar>
              <w:top w:w="28" w:type="dxa"/>
              <w:left w:w="28" w:type="dxa"/>
              <w:bottom w:w="28" w:type="dxa"/>
              <w:right w:w="28" w:type="dxa"/>
            </w:tcMar>
            <w:vAlign w:val="center"/>
            <w:hideMark/>
          </w:tcPr>
          <w:p w14:paraId="61881129" w14:textId="77777777" w:rsidR="00D01C42" w:rsidRPr="004C0AD4" w:rsidRDefault="00D01C42" w:rsidP="00C67507">
            <w:pPr>
              <w:pStyle w:val="Tabletext"/>
              <w:keepNext/>
              <w:keepLines/>
              <w:jc w:val="center"/>
              <w:rPr>
                <w:lang w:val="en-US"/>
              </w:rPr>
            </w:pPr>
            <w:r w:rsidRPr="004C0AD4">
              <w:rPr>
                <w:lang w:val="en-US"/>
              </w:rPr>
              <w:t>153.440</w:t>
            </w:r>
          </w:p>
        </w:tc>
        <w:tc>
          <w:tcPr>
            <w:tcW w:w="1248" w:type="dxa"/>
            <w:vMerge w:val="restart"/>
            <w:tcMar>
              <w:top w:w="28" w:type="dxa"/>
              <w:left w:w="28" w:type="dxa"/>
              <w:bottom w:w="28" w:type="dxa"/>
              <w:right w:w="28" w:type="dxa"/>
            </w:tcMar>
            <w:vAlign w:val="center"/>
            <w:hideMark/>
          </w:tcPr>
          <w:p w14:paraId="3C072F68" w14:textId="77777777" w:rsidR="00D01C42" w:rsidRPr="004C0AD4" w:rsidRDefault="00D01C42" w:rsidP="00C67507">
            <w:pPr>
              <w:pStyle w:val="Tabletext"/>
              <w:keepNext/>
              <w:keepLines/>
              <w:jc w:val="center"/>
              <w:rPr>
                <w:lang w:val="en-US"/>
              </w:rPr>
            </w:pPr>
            <w:r w:rsidRPr="004C0AD4">
              <w:rPr>
                <w:lang w:val="en-US"/>
              </w:rPr>
              <w:t>Same as Tx</w:t>
            </w:r>
          </w:p>
        </w:tc>
        <w:tc>
          <w:tcPr>
            <w:tcW w:w="1162" w:type="dxa"/>
            <w:tcMar>
              <w:top w:w="28" w:type="dxa"/>
              <w:left w:w="28" w:type="dxa"/>
              <w:bottom w:w="28" w:type="dxa"/>
              <w:right w:w="28" w:type="dxa"/>
            </w:tcMar>
            <w:vAlign w:val="center"/>
            <w:hideMark/>
          </w:tcPr>
          <w:p w14:paraId="7AB276A1" w14:textId="77777777" w:rsidR="00D01C42" w:rsidRPr="004C0AD4" w:rsidRDefault="00D01C42" w:rsidP="00C67507">
            <w:pPr>
              <w:pStyle w:val="Tabletext"/>
              <w:keepNext/>
              <w:keepLines/>
              <w:jc w:val="center"/>
              <w:rPr>
                <w:lang w:val="en-US"/>
              </w:rPr>
            </w:pPr>
            <w:r w:rsidRPr="004C0AD4">
              <w:rPr>
                <w:lang w:val="en-US"/>
              </w:rPr>
              <w:t>150.4250</w:t>
            </w:r>
          </w:p>
        </w:tc>
        <w:tc>
          <w:tcPr>
            <w:tcW w:w="1279" w:type="dxa"/>
            <w:vMerge w:val="restart"/>
            <w:tcMar>
              <w:top w:w="28" w:type="dxa"/>
              <w:left w:w="28" w:type="dxa"/>
              <w:bottom w:w="28" w:type="dxa"/>
              <w:right w:w="28" w:type="dxa"/>
            </w:tcMar>
            <w:vAlign w:val="center"/>
            <w:hideMark/>
          </w:tcPr>
          <w:p w14:paraId="2B7DF421" w14:textId="77777777" w:rsidR="00D01C42" w:rsidRPr="004C0AD4" w:rsidRDefault="00D01C42" w:rsidP="00C67507">
            <w:pPr>
              <w:pStyle w:val="Tabletext"/>
              <w:keepNext/>
              <w:keepLines/>
              <w:jc w:val="center"/>
              <w:rPr>
                <w:lang w:val="en-US"/>
              </w:rPr>
            </w:pPr>
            <w:r w:rsidRPr="004C0AD4">
              <w:rPr>
                <w:lang w:val="en-US"/>
              </w:rPr>
              <w:t>Same as Tx</w:t>
            </w:r>
          </w:p>
        </w:tc>
        <w:tc>
          <w:tcPr>
            <w:tcW w:w="1112" w:type="dxa"/>
            <w:tcMar>
              <w:top w:w="28" w:type="dxa"/>
              <w:left w:w="28" w:type="dxa"/>
              <w:bottom w:w="28" w:type="dxa"/>
              <w:right w:w="28" w:type="dxa"/>
            </w:tcMar>
            <w:vAlign w:val="center"/>
            <w:hideMark/>
          </w:tcPr>
          <w:p w14:paraId="1A0B505C" w14:textId="77777777" w:rsidR="00D01C42" w:rsidRPr="004C0AD4" w:rsidRDefault="00D01C42" w:rsidP="00C67507">
            <w:pPr>
              <w:pStyle w:val="Tabletext"/>
              <w:keepNext/>
              <w:keepLines/>
              <w:jc w:val="center"/>
              <w:rPr>
                <w:lang w:val="en-US"/>
              </w:rPr>
            </w:pPr>
          </w:p>
        </w:tc>
      </w:tr>
      <w:tr w:rsidR="00D01C42" w:rsidRPr="004C0AD4" w14:paraId="1FC802AC" w14:textId="77777777" w:rsidTr="00250E2A">
        <w:trPr>
          <w:trHeight w:val="369"/>
          <w:jc w:val="center"/>
        </w:trPr>
        <w:tc>
          <w:tcPr>
            <w:tcW w:w="1555" w:type="dxa"/>
            <w:vMerge/>
            <w:vAlign w:val="center"/>
            <w:hideMark/>
          </w:tcPr>
          <w:p w14:paraId="6205243F" w14:textId="77777777" w:rsidR="00D01C42" w:rsidRPr="004C0AD4" w:rsidRDefault="00D01C42" w:rsidP="00C67507">
            <w:pPr>
              <w:pStyle w:val="Tabletext"/>
              <w:keepNext/>
              <w:keepLines/>
              <w:rPr>
                <w:lang w:val="en-US"/>
              </w:rPr>
            </w:pPr>
          </w:p>
        </w:tc>
        <w:tc>
          <w:tcPr>
            <w:tcW w:w="1439" w:type="dxa"/>
            <w:tcMar>
              <w:top w:w="28" w:type="dxa"/>
              <w:left w:w="28" w:type="dxa"/>
              <w:bottom w:w="28" w:type="dxa"/>
              <w:right w:w="28" w:type="dxa"/>
            </w:tcMar>
            <w:vAlign w:val="center"/>
            <w:hideMark/>
          </w:tcPr>
          <w:p w14:paraId="7A4C7593" w14:textId="77777777" w:rsidR="00D01C42" w:rsidRPr="004C0AD4" w:rsidRDefault="00D01C42" w:rsidP="00C67507">
            <w:pPr>
              <w:pStyle w:val="Tabletext"/>
              <w:keepNext/>
              <w:keepLines/>
              <w:rPr>
                <w:lang w:val="en-US"/>
              </w:rPr>
            </w:pPr>
            <w:r w:rsidRPr="004C0AD4">
              <w:rPr>
                <w:lang w:val="en-US"/>
              </w:rPr>
              <w:t>2(emergency)</w:t>
            </w:r>
          </w:p>
        </w:tc>
        <w:tc>
          <w:tcPr>
            <w:tcW w:w="1287" w:type="dxa"/>
            <w:tcMar>
              <w:top w:w="28" w:type="dxa"/>
              <w:left w:w="28" w:type="dxa"/>
              <w:bottom w:w="28" w:type="dxa"/>
              <w:right w:w="28" w:type="dxa"/>
            </w:tcMar>
            <w:vAlign w:val="center"/>
            <w:hideMark/>
          </w:tcPr>
          <w:p w14:paraId="62478FCC" w14:textId="77777777" w:rsidR="00D01C42" w:rsidRPr="004C0AD4" w:rsidRDefault="00D01C42" w:rsidP="00C67507">
            <w:pPr>
              <w:pStyle w:val="Tabletext"/>
              <w:keepNext/>
              <w:keepLines/>
              <w:jc w:val="center"/>
              <w:rPr>
                <w:lang w:val="en-US"/>
              </w:rPr>
            </w:pPr>
            <w:r w:rsidRPr="004C0AD4">
              <w:rPr>
                <w:lang w:val="en-US"/>
              </w:rPr>
              <w:t>153.250</w:t>
            </w:r>
          </w:p>
        </w:tc>
        <w:tc>
          <w:tcPr>
            <w:tcW w:w="1248" w:type="dxa"/>
            <w:vMerge/>
            <w:vAlign w:val="center"/>
            <w:hideMark/>
          </w:tcPr>
          <w:p w14:paraId="6E6467A3" w14:textId="77777777" w:rsidR="00D01C42" w:rsidRPr="004C0AD4" w:rsidRDefault="00D01C42" w:rsidP="00C67507">
            <w:pPr>
              <w:pStyle w:val="Tabletext"/>
              <w:keepNext/>
              <w:keepLines/>
              <w:jc w:val="center"/>
              <w:rPr>
                <w:lang w:val="en-US"/>
              </w:rPr>
            </w:pPr>
          </w:p>
        </w:tc>
        <w:tc>
          <w:tcPr>
            <w:tcW w:w="1162" w:type="dxa"/>
            <w:tcMar>
              <w:top w:w="28" w:type="dxa"/>
              <w:left w:w="28" w:type="dxa"/>
              <w:bottom w:w="28" w:type="dxa"/>
              <w:right w:w="28" w:type="dxa"/>
            </w:tcMar>
            <w:vAlign w:val="center"/>
            <w:hideMark/>
          </w:tcPr>
          <w:p w14:paraId="1CE8D2F3" w14:textId="77777777" w:rsidR="00D01C42" w:rsidRPr="004C0AD4" w:rsidRDefault="00D01C42" w:rsidP="00C67507">
            <w:pPr>
              <w:pStyle w:val="Tabletext"/>
              <w:keepNext/>
              <w:keepLines/>
              <w:jc w:val="center"/>
              <w:rPr>
                <w:lang w:val="en-US"/>
              </w:rPr>
            </w:pPr>
            <w:r w:rsidRPr="004C0AD4">
              <w:rPr>
                <w:lang w:val="en-US"/>
              </w:rPr>
              <w:t>150.4500</w:t>
            </w:r>
          </w:p>
        </w:tc>
        <w:tc>
          <w:tcPr>
            <w:tcW w:w="1279" w:type="dxa"/>
            <w:vMerge/>
            <w:vAlign w:val="center"/>
            <w:hideMark/>
          </w:tcPr>
          <w:p w14:paraId="2AF17C23" w14:textId="77777777" w:rsidR="00D01C42" w:rsidRPr="004C0AD4" w:rsidRDefault="00D01C42" w:rsidP="00C67507">
            <w:pPr>
              <w:pStyle w:val="Tabletext"/>
              <w:keepNext/>
              <w:keepLines/>
              <w:jc w:val="center"/>
              <w:rPr>
                <w:lang w:val="en-US"/>
              </w:rPr>
            </w:pPr>
          </w:p>
        </w:tc>
        <w:tc>
          <w:tcPr>
            <w:tcW w:w="1112" w:type="dxa"/>
            <w:tcMar>
              <w:top w:w="28" w:type="dxa"/>
              <w:left w:w="28" w:type="dxa"/>
              <w:bottom w:w="28" w:type="dxa"/>
              <w:right w:w="28" w:type="dxa"/>
            </w:tcMar>
            <w:vAlign w:val="center"/>
            <w:hideMark/>
          </w:tcPr>
          <w:p w14:paraId="0D34059D" w14:textId="77777777" w:rsidR="00D01C42" w:rsidRPr="004C0AD4" w:rsidRDefault="00D01C42" w:rsidP="00C67507">
            <w:pPr>
              <w:pStyle w:val="Tabletext"/>
              <w:keepNext/>
              <w:keepLines/>
              <w:jc w:val="center"/>
              <w:rPr>
                <w:lang w:val="en-US"/>
              </w:rPr>
            </w:pPr>
          </w:p>
        </w:tc>
      </w:tr>
      <w:tr w:rsidR="00D01C42" w:rsidRPr="004C0AD4" w14:paraId="57499DD1" w14:textId="77777777" w:rsidTr="00250E2A">
        <w:trPr>
          <w:trHeight w:val="369"/>
          <w:jc w:val="center"/>
        </w:trPr>
        <w:tc>
          <w:tcPr>
            <w:tcW w:w="1555" w:type="dxa"/>
            <w:vMerge/>
            <w:vAlign w:val="center"/>
            <w:hideMark/>
          </w:tcPr>
          <w:p w14:paraId="571B4185" w14:textId="77777777" w:rsidR="00D01C42" w:rsidRPr="004C0AD4" w:rsidRDefault="00D01C42" w:rsidP="00C67507">
            <w:pPr>
              <w:pStyle w:val="Tabletext"/>
              <w:keepNext/>
              <w:keepLines/>
              <w:rPr>
                <w:lang w:val="en-US"/>
              </w:rPr>
            </w:pPr>
          </w:p>
        </w:tc>
        <w:tc>
          <w:tcPr>
            <w:tcW w:w="1439" w:type="dxa"/>
            <w:tcMar>
              <w:top w:w="28" w:type="dxa"/>
              <w:left w:w="28" w:type="dxa"/>
              <w:bottom w:w="28" w:type="dxa"/>
              <w:right w:w="28" w:type="dxa"/>
            </w:tcMar>
            <w:vAlign w:val="center"/>
            <w:hideMark/>
          </w:tcPr>
          <w:p w14:paraId="4BAD7EA1" w14:textId="77777777" w:rsidR="00D01C42" w:rsidRPr="004C0AD4" w:rsidRDefault="00D01C42" w:rsidP="00C67507">
            <w:pPr>
              <w:pStyle w:val="Tabletext"/>
              <w:keepNext/>
              <w:keepLines/>
              <w:rPr>
                <w:lang w:val="en-US"/>
              </w:rPr>
            </w:pPr>
            <w:r w:rsidRPr="004C0AD4">
              <w:rPr>
                <w:lang w:val="en-US"/>
              </w:rPr>
              <w:t>3(Work)</w:t>
            </w:r>
          </w:p>
        </w:tc>
        <w:tc>
          <w:tcPr>
            <w:tcW w:w="1287" w:type="dxa"/>
            <w:tcMar>
              <w:top w:w="28" w:type="dxa"/>
              <w:left w:w="28" w:type="dxa"/>
              <w:bottom w:w="28" w:type="dxa"/>
              <w:right w:w="28" w:type="dxa"/>
            </w:tcMar>
            <w:vAlign w:val="center"/>
            <w:hideMark/>
          </w:tcPr>
          <w:p w14:paraId="59DFD53B" w14:textId="77777777" w:rsidR="00D01C42" w:rsidRPr="004C0AD4" w:rsidRDefault="00D01C42" w:rsidP="00C67507">
            <w:pPr>
              <w:pStyle w:val="Tabletext"/>
              <w:keepNext/>
              <w:keepLines/>
              <w:jc w:val="center"/>
              <w:rPr>
                <w:lang w:val="en-US"/>
              </w:rPr>
            </w:pPr>
            <w:r w:rsidRPr="004C0AD4">
              <w:rPr>
                <w:lang w:val="en-US"/>
              </w:rPr>
              <w:t>153.280</w:t>
            </w:r>
          </w:p>
        </w:tc>
        <w:tc>
          <w:tcPr>
            <w:tcW w:w="1248" w:type="dxa"/>
            <w:vMerge/>
            <w:vAlign w:val="center"/>
            <w:hideMark/>
          </w:tcPr>
          <w:p w14:paraId="7B04241A" w14:textId="77777777" w:rsidR="00D01C42" w:rsidRPr="004C0AD4" w:rsidRDefault="00D01C42" w:rsidP="00C67507">
            <w:pPr>
              <w:pStyle w:val="Tabletext"/>
              <w:keepNext/>
              <w:keepLines/>
              <w:jc w:val="center"/>
              <w:rPr>
                <w:lang w:val="en-US"/>
              </w:rPr>
            </w:pPr>
          </w:p>
        </w:tc>
        <w:tc>
          <w:tcPr>
            <w:tcW w:w="1162" w:type="dxa"/>
            <w:tcMar>
              <w:top w:w="28" w:type="dxa"/>
              <w:left w:w="28" w:type="dxa"/>
              <w:bottom w:w="28" w:type="dxa"/>
              <w:right w:w="28" w:type="dxa"/>
            </w:tcMar>
            <w:vAlign w:val="center"/>
            <w:hideMark/>
          </w:tcPr>
          <w:p w14:paraId="68E9FA52" w14:textId="77777777" w:rsidR="00D01C42" w:rsidRPr="004C0AD4" w:rsidRDefault="00D01C42" w:rsidP="00C67507">
            <w:pPr>
              <w:pStyle w:val="Tabletext"/>
              <w:keepNext/>
              <w:keepLines/>
              <w:jc w:val="center"/>
              <w:rPr>
                <w:lang w:val="en-US"/>
              </w:rPr>
            </w:pPr>
            <w:r w:rsidRPr="004C0AD4">
              <w:rPr>
                <w:lang w:val="en-US"/>
              </w:rPr>
              <w:t>150.4625</w:t>
            </w:r>
          </w:p>
        </w:tc>
        <w:tc>
          <w:tcPr>
            <w:tcW w:w="1279" w:type="dxa"/>
            <w:vMerge/>
            <w:vAlign w:val="center"/>
            <w:hideMark/>
          </w:tcPr>
          <w:p w14:paraId="733505CF" w14:textId="77777777" w:rsidR="00D01C42" w:rsidRPr="004C0AD4" w:rsidRDefault="00D01C42" w:rsidP="00C67507">
            <w:pPr>
              <w:pStyle w:val="Tabletext"/>
              <w:keepNext/>
              <w:keepLines/>
              <w:jc w:val="center"/>
              <w:rPr>
                <w:lang w:val="en-US"/>
              </w:rPr>
            </w:pPr>
          </w:p>
        </w:tc>
        <w:tc>
          <w:tcPr>
            <w:tcW w:w="1112" w:type="dxa"/>
            <w:tcMar>
              <w:top w:w="28" w:type="dxa"/>
              <w:left w:w="28" w:type="dxa"/>
              <w:bottom w:w="28" w:type="dxa"/>
              <w:right w:w="28" w:type="dxa"/>
            </w:tcMar>
            <w:vAlign w:val="center"/>
            <w:hideMark/>
          </w:tcPr>
          <w:p w14:paraId="542CD73A" w14:textId="77777777" w:rsidR="00D01C42" w:rsidRPr="004C0AD4" w:rsidRDefault="00D01C42" w:rsidP="00C67507">
            <w:pPr>
              <w:pStyle w:val="Tabletext"/>
              <w:keepNext/>
              <w:keepLines/>
              <w:jc w:val="center"/>
              <w:rPr>
                <w:lang w:val="en-US"/>
              </w:rPr>
            </w:pPr>
          </w:p>
        </w:tc>
      </w:tr>
      <w:tr w:rsidR="00D01C42" w:rsidRPr="004C0AD4" w14:paraId="1528C1CC" w14:textId="77777777" w:rsidTr="00250E2A">
        <w:trPr>
          <w:trHeight w:val="369"/>
          <w:jc w:val="center"/>
        </w:trPr>
        <w:tc>
          <w:tcPr>
            <w:tcW w:w="1555" w:type="dxa"/>
            <w:vMerge/>
            <w:vAlign w:val="center"/>
            <w:hideMark/>
          </w:tcPr>
          <w:p w14:paraId="3E383B49" w14:textId="77777777" w:rsidR="00D01C42" w:rsidRPr="004C0AD4" w:rsidRDefault="00D01C42" w:rsidP="00C67507">
            <w:pPr>
              <w:pStyle w:val="Tabletext"/>
              <w:keepNext/>
              <w:keepLines/>
              <w:rPr>
                <w:lang w:val="en-US"/>
              </w:rPr>
            </w:pPr>
          </w:p>
        </w:tc>
        <w:tc>
          <w:tcPr>
            <w:tcW w:w="1439" w:type="dxa"/>
            <w:tcMar>
              <w:top w:w="28" w:type="dxa"/>
              <w:left w:w="28" w:type="dxa"/>
              <w:bottom w:w="28" w:type="dxa"/>
              <w:right w:w="28" w:type="dxa"/>
            </w:tcMar>
            <w:vAlign w:val="center"/>
            <w:hideMark/>
          </w:tcPr>
          <w:p w14:paraId="0E4729A1" w14:textId="77777777" w:rsidR="00D01C42" w:rsidRPr="004C0AD4" w:rsidRDefault="00D01C42" w:rsidP="00C67507">
            <w:pPr>
              <w:pStyle w:val="Tabletext"/>
              <w:keepNext/>
              <w:keepLines/>
              <w:rPr>
                <w:lang w:val="en-US"/>
              </w:rPr>
            </w:pPr>
            <w:r w:rsidRPr="004C0AD4">
              <w:rPr>
                <w:lang w:val="en-US"/>
              </w:rPr>
              <w:t>4(Work)</w:t>
            </w:r>
          </w:p>
        </w:tc>
        <w:tc>
          <w:tcPr>
            <w:tcW w:w="1287" w:type="dxa"/>
            <w:tcMar>
              <w:top w:w="28" w:type="dxa"/>
              <w:left w:w="28" w:type="dxa"/>
              <w:bottom w:w="28" w:type="dxa"/>
              <w:right w:w="28" w:type="dxa"/>
            </w:tcMar>
            <w:vAlign w:val="center"/>
            <w:hideMark/>
          </w:tcPr>
          <w:p w14:paraId="5B14AB40" w14:textId="77777777" w:rsidR="00D01C42" w:rsidRPr="004C0AD4" w:rsidRDefault="00D01C42" w:rsidP="00C67507">
            <w:pPr>
              <w:pStyle w:val="Tabletext"/>
              <w:keepNext/>
              <w:keepLines/>
              <w:jc w:val="center"/>
              <w:rPr>
                <w:lang w:val="en-US"/>
              </w:rPr>
            </w:pPr>
            <w:r w:rsidRPr="004C0AD4">
              <w:rPr>
                <w:lang w:val="en-US"/>
              </w:rPr>
              <w:t>153.660</w:t>
            </w:r>
          </w:p>
        </w:tc>
        <w:tc>
          <w:tcPr>
            <w:tcW w:w="1248" w:type="dxa"/>
            <w:vMerge/>
            <w:vAlign w:val="center"/>
            <w:hideMark/>
          </w:tcPr>
          <w:p w14:paraId="42FAA512" w14:textId="77777777" w:rsidR="00D01C42" w:rsidRPr="004C0AD4" w:rsidRDefault="00D01C42" w:rsidP="00C67507">
            <w:pPr>
              <w:pStyle w:val="Tabletext"/>
              <w:keepNext/>
              <w:keepLines/>
              <w:jc w:val="center"/>
              <w:rPr>
                <w:lang w:val="en-US"/>
              </w:rPr>
            </w:pPr>
          </w:p>
        </w:tc>
        <w:tc>
          <w:tcPr>
            <w:tcW w:w="1162" w:type="dxa"/>
            <w:tcMar>
              <w:top w:w="28" w:type="dxa"/>
              <w:left w:w="28" w:type="dxa"/>
              <w:bottom w:w="28" w:type="dxa"/>
              <w:right w:w="28" w:type="dxa"/>
            </w:tcMar>
            <w:vAlign w:val="center"/>
            <w:hideMark/>
          </w:tcPr>
          <w:p w14:paraId="249B6FD1" w14:textId="77777777" w:rsidR="00D01C42" w:rsidRPr="004C0AD4" w:rsidRDefault="00D01C42" w:rsidP="00C67507">
            <w:pPr>
              <w:pStyle w:val="Tabletext"/>
              <w:keepNext/>
              <w:keepLines/>
              <w:jc w:val="center"/>
              <w:rPr>
                <w:lang w:val="en-US"/>
              </w:rPr>
            </w:pPr>
            <w:r w:rsidRPr="004C0AD4">
              <w:rPr>
                <w:lang w:val="en-US"/>
              </w:rPr>
              <w:t>150.4375</w:t>
            </w:r>
          </w:p>
        </w:tc>
        <w:tc>
          <w:tcPr>
            <w:tcW w:w="1279" w:type="dxa"/>
            <w:vMerge/>
            <w:vAlign w:val="center"/>
            <w:hideMark/>
          </w:tcPr>
          <w:p w14:paraId="7A1D7B51" w14:textId="77777777" w:rsidR="00D01C42" w:rsidRPr="004C0AD4" w:rsidRDefault="00D01C42" w:rsidP="00C67507">
            <w:pPr>
              <w:pStyle w:val="Tabletext"/>
              <w:keepNext/>
              <w:keepLines/>
              <w:jc w:val="center"/>
              <w:rPr>
                <w:lang w:val="en-US"/>
              </w:rPr>
            </w:pPr>
          </w:p>
        </w:tc>
        <w:tc>
          <w:tcPr>
            <w:tcW w:w="1112" w:type="dxa"/>
            <w:tcMar>
              <w:top w:w="28" w:type="dxa"/>
              <w:left w:w="28" w:type="dxa"/>
              <w:bottom w:w="28" w:type="dxa"/>
              <w:right w:w="28" w:type="dxa"/>
            </w:tcMar>
            <w:vAlign w:val="center"/>
            <w:hideMark/>
          </w:tcPr>
          <w:p w14:paraId="5810BCD3" w14:textId="77777777" w:rsidR="00D01C42" w:rsidRPr="004C0AD4" w:rsidRDefault="00D01C42" w:rsidP="00C67507">
            <w:pPr>
              <w:pStyle w:val="Tabletext"/>
              <w:keepNext/>
              <w:keepLines/>
              <w:jc w:val="center"/>
              <w:rPr>
                <w:lang w:val="en-US"/>
              </w:rPr>
            </w:pPr>
          </w:p>
        </w:tc>
      </w:tr>
      <w:tr w:rsidR="00D01C42" w:rsidRPr="004C0AD4" w14:paraId="38C9110A" w14:textId="77777777" w:rsidTr="00250E2A">
        <w:trPr>
          <w:trHeight w:val="369"/>
          <w:jc w:val="center"/>
        </w:trPr>
        <w:tc>
          <w:tcPr>
            <w:tcW w:w="1555" w:type="dxa"/>
            <w:vMerge w:val="restart"/>
            <w:tcMar>
              <w:top w:w="28" w:type="dxa"/>
              <w:left w:w="28" w:type="dxa"/>
              <w:bottom w:w="28" w:type="dxa"/>
              <w:right w:w="28" w:type="dxa"/>
            </w:tcMar>
            <w:vAlign w:val="center"/>
            <w:hideMark/>
          </w:tcPr>
          <w:p w14:paraId="579F6C1A" w14:textId="77777777" w:rsidR="00D01C42" w:rsidRPr="004C0AD4" w:rsidRDefault="00D01C42" w:rsidP="00C67507">
            <w:pPr>
              <w:pStyle w:val="Tabletext"/>
              <w:keepNext/>
              <w:keepLines/>
              <w:rPr>
                <w:lang w:val="en-US"/>
              </w:rPr>
            </w:pPr>
            <w:r w:rsidRPr="004C0AD4">
              <w:rPr>
                <w:lang w:val="en-US"/>
              </w:rPr>
              <w:t>Portable terminal</w:t>
            </w:r>
          </w:p>
        </w:tc>
        <w:tc>
          <w:tcPr>
            <w:tcW w:w="1439" w:type="dxa"/>
            <w:tcMar>
              <w:top w:w="28" w:type="dxa"/>
              <w:left w:w="28" w:type="dxa"/>
              <w:bottom w:w="28" w:type="dxa"/>
              <w:right w:w="28" w:type="dxa"/>
            </w:tcMar>
            <w:vAlign w:val="center"/>
            <w:hideMark/>
          </w:tcPr>
          <w:p w14:paraId="1A02F5BE" w14:textId="77777777" w:rsidR="00D01C42" w:rsidRPr="004C0AD4" w:rsidRDefault="00D01C42" w:rsidP="00C67507">
            <w:pPr>
              <w:pStyle w:val="Tabletext"/>
              <w:keepNext/>
              <w:keepLines/>
              <w:rPr>
                <w:lang w:val="en-US"/>
              </w:rPr>
            </w:pPr>
            <w:r w:rsidRPr="004C0AD4">
              <w:rPr>
                <w:lang w:val="en-US"/>
              </w:rPr>
              <w:t>1(Normal)</w:t>
            </w:r>
          </w:p>
        </w:tc>
        <w:tc>
          <w:tcPr>
            <w:tcW w:w="1287" w:type="dxa"/>
            <w:tcMar>
              <w:top w:w="28" w:type="dxa"/>
              <w:left w:w="28" w:type="dxa"/>
              <w:bottom w:w="28" w:type="dxa"/>
              <w:right w:w="28" w:type="dxa"/>
            </w:tcMar>
            <w:vAlign w:val="center"/>
            <w:hideMark/>
          </w:tcPr>
          <w:p w14:paraId="7E9A3AC2" w14:textId="77777777" w:rsidR="00D01C42" w:rsidRPr="004C0AD4" w:rsidRDefault="00D01C42" w:rsidP="00C67507">
            <w:pPr>
              <w:pStyle w:val="Tabletext"/>
              <w:keepNext/>
              <w:keepLines/>
              <w:jc w:val="center"/>
              <w:rPr>
                <w:lang w:val="en-US"/>
              </w:rPr>
            </w:pPr>
            <w:r w:rsidRPr="004C0AD4">
              <w:rPr>
                <w:lang w:val="en-US"/>
              </w:rPr>
              <w:t>153.440</w:t>
            </w:r>
          </w:p>
        </w:tc>
        <w:tc>
          <w:tcPr>
            <w:tcW w:w="1248" w:type="dxa"/>
            <w:vMerge w:val="restart"/>
            <w:tcMar>
              <w:top w:w="28" w:type="dxa"/>
              <w:left w:w="28" w:type="dxa"/>
              <w:bottom w:w="28" w:type="dxa"/>
              <w:right w:w="28" w:type="dxa"/>
            </w:tcMar>
            <w:vAlign w:val="center"/>
            <w:hideMark/>
          </w:tcPr>
          <w:p w14:paraId="7DCD2247" w14:textId="77777777" w:rsidR="00D01C42" w:rsidRPr="004C0AD4" w:rsidRDefault="00D01C42" w:rsidP="00C67507">
            <w:pPr>
              <w:pStyle w:val="Tabletext"/>
              <w:keepNext/>
              <w:keepLines/>
              <w:jc w:val="center"/>
              <w:rPr>
                <w:lang w:val="en-US"/>
              </w:rPr>
            </w:pPr>
            <w:r w:rsidRPr="004C0AD4">
              <w:rPr>
                <w:lang w:val="en-US"/>
              </w:rPr>
              <w:t>Same as Tx</w:t>
            </w:r>
          </w:p>
        </w:tc>
        <w:tc>
          <w:tcPr>
            <w:tcW w:w="1162" w:type="dxa"/>
            <w:tcMar>
              <w:top w:w="28" w:type="dxa"/>
              <w:left w:w="28" w:type="dxa"/>
              <w:bottom w:w="28" w:type="dxa"/>
              <w:right w:w="28" w:type="dxa"/>
            </w:tcMar>
            <w:vAlign w:val="center"/>
            <w:hideMark/>
          </w:tcPr>
          <w:p w14:paraId="41A8FD19" w14:textId="77777777" w:rsidR="00D01C42" w:rsidRPr="004C0AD4" w:rsidRDefault="00D01C42" w:rsidP="00C67507">
            <w:pPr>
              <w:pStyle w:val="Tabletext"/>
              <w:keepNext/>
              <w:keepLines/>
              <w:jc w:val="center"/>
              <w:rPr>
                <w:lang w:val="en-US"/>
              </w:rPr>
            </w:pPr>
            <w:r w:rsidRPr="004C0AD4">
              <w:rPr>
                <w:lang w:val="en-US"/>
              </w:rPr>
              <w:t>150.4250</w:t>
            </w:r>
          </w:p>
        </w:tc>
        <w:tc>
          <w:tcPr>
            <w:tcW w:w="1279" w:type="dxa"/>
            <w:vMerge w:val="restart"/>
            <w:tcMar>
              <w:top w:w="28" w:type="dxa"/>
              <w:left w:w="28" w:type="dxa"/>
              <w:bottom w:w="28" w:type="dxa"/>
              <w:right w:w="28" w:type="dxa"/>
            </w:tcMar>
            <w:vAlign w:val="center"/>
            <w:hideMark/>
          </w:tcPr>
          <w:p w14:paraId="0B0272F0" w14:textId="77777777" w:rsidR="00D01C42" w:rsidRPr="004C0AD4" w:rsidRDefault="00D01C42" w:rsidP="00C67507">
            <w:pPr>
              <w:pStyle w:val="Tabletext"/>
              <w:keepNext/>
              <w:keepLines/>
              <w:jc w:val="center"/>
              <w:rPr>
                <w:lang w:val="en-US"/>
              </w:rPr>
            </w:pPr>
            <w:r w:rsidRPr="004C0AD4">
              <w:rPr>
                <w:lang w:val="en-US"/>
              </w:rPr>
              <w:t>Same as Tx</w:t>
            </w:r>
          </w:p>
        </w:tc>
        <w:tc>
          <w:tcPr>
            <w:tcW w:w="1112" w:type="dxa"/>
            <w:tcMar>
              <w:top w:w="28" w:type="dxa"/>
              <w:left w:w="28" w:type="dxa"/>
              <w:bottom w:w="28" w:type="dxa"/>
              <w:right w:w="28" w:type="dxa"/>
            </w:tcMar>
            <w:vAlign w:val="center"/>
            <w:hideMark/>
          </w:tcPr>
          <w:p w14:paraId="78002645" w14:textId="77777777" w:rsidR="00D01C42" w:rsidRPr="004C0AD4" w:rsidRDefault="00D01C42" w:rsidP="00C67507">
            <w:pPr>
              <w:pStyle w:val="Tabletext"/>
              <w:keepNext/>
              <w:keepLines/>
              <w:jc w:val="center"/>
              <w:rPr>
                <w:lang w:val="en-US"/>
              </w:rPr>
            </w:pPr>
          </w:p>
        </w:tc>
      </w:tr>
      <w:tr w:rsidR="00D01C42" w:rsidRPr="004C0AD4" w14:paraId="4BA85CCF" w14:textId="77777777" w:rsidTr="00250E2A">
        <w:trPr>
          <w:trHeight w:val="369"/>
          <w:jc w:val="center"/>
        </w:trPr>
        <w:tc>
          <w:tcPr>
            <w:tcW w:w="1555" w:type="dxa"/>
            <w:vMerge/>
            <w:vAlign w:val="center"/>
            <w:hideMark/>
          </w:tcPr>
          <w:p w14:paraId="149F7CBC" w14:textId="77777777" w:rsidR="00D01C42" w:rsidRPr="004C0AD4" w:rsidRDefault="00D01C42" w:rsidP="00C67507">
            <w:pPr>
              <w:pStyle w:val="Tabletext"/>
              <w:keepNext/>
              <w:keepLines/>
              <w:rPr>
                <w:lang w:val="en-US"/>
              </w:rPr>
            </w:pPr>
          </w:p>
        </w:tc>
        <w:tc>
          <w:tcPr>
            <w:tcW w:w="1439" w:type="dxa"/>
            <w:tcMar>
              <w:top w:w="28" w:type="dxa"/>
              <w:left w:w="28" w:type="dxa"/>
              <w:bottom w:w="28" w:type="dxa"/>
              <w:right w:w="28" w:type="dxa"/>
            </w:tcMar>
            <w:vAlign w:val="center"/>
            <w:hideMark/>
          </w:tcPr>
          <w:p w14:paraId="4580F271" w14:textId="77777777" w:rsidR="00D01C42" w:rsidRPr="004C0AD4" w:rsidRDefault="00D01C42" w:rsidP="00C67507">
            <w:pPr>
              <w:pStyle w:val="Tabletext"/>
              <w:keepNext/>
              <w:keepLines/>
              <w:rPr>
                <w:lang w:val="en-US"/>
              </w:rPr>
            </w:pPr>
            <w:r w:rsidRPr="004C0AD4">
              <w:rPr>
                <w:lang w:val="en-US"/>
              </w:rPr>
              <w:t>2(emergency)</w:t>
            </w:r>
          </w:p>
        </w:tc>
        <w:tc>
          <w:tcPr>
            <w:tcW w:w="1287" w:type="dxa"/>
            <w:tcMar>
              <w:top w:w="28" w:type="dxa"/>
              <w:left w:w="28" w:type="dxa"/>
              <w:bottom w:w="28" w:type="dxa"/>
              <w:right w:w="28" w:type="dxa"/>
            </w:tcMar>
            <w:vAlign w:val="center"/>
            <w:hideMark/>
          </w:tcPr>
          <w:p w14:paraId="7EE1B117" w14:textId="77777777" w:rsidR="00D01C42" w:rsidRPr="004C0AD4" w:rsidRDefault="00D01C42" w:rsidP="00C67507">
            <w:pPr>
              <w:pStyle w:val="Tabletext"/>
              <w:keepNext/>
              <w:keepLines/>
              <w:jc w:val="center"/>
              <w:rPr>
                <w:lang w:val="en-US"/>
              </w:rPr>
            </w:pPr>
            <w:r w:rsidRPr="004C0AD4">
              <w:rPr>
                <w:lang w:val="en-US"/>
              </w:rPr>
              <w:t>153.340</w:t>
            </w:r>
          </w:p>
        </w:tc>
        <w:tc>
          <w:tcPr>
            <w:tcW w:w="1248" w:type="dxa"/>
            <w:vMerge/>
            <w:vAlign w:val="center"/>
            <w:hideMark/>
          </w:tcPr>
          <w:p w14:paraId="3353A99B" w14:textId="77777777" w:rsidR="00D01C42" w:rsidRPr="004C0AD4" w:rsidRDefault="00D01C42" w:rsidP="00C67507">
            <w:pPr>
              <w:pStyle w:val="Tabletext"/>
              <w:keepNext/>
              <w:keepLines/>
              <w:jc w:val="center"/>
              <w:rPr>
                <w:lang w:val="en-US"/>
              </w:rPr>
            </w:pPr>
          </w:p>
        </w:tc>
        <w:tc>
          <w:tcPr>
            <w:tcW w:w="1162" w:type="dxa"/>
            <w:tcMar>
              <w:top w:w="28" w:type="dxa"/>
              <w:left w:w="28" w:type="dxa"/>
              <w:bottom w:w="28" w:type="dxa"/>
              <w:right w:w="28" w:type="dxa"/>
            </w:tcMar>
            <w:vAlign w:val="center"/>
            <w:hideMark/>
          </w:tcPr>
          <w:p w14:paraId="2B9E68AA" w14:textId="77777777" w:rsidR="00D01C42" w:rsidRPr="004C0AD4" w:rsidRDefault="00D01C42" w:rsidP="00C67507">
            <w:pPr>
              <w:pStyle w:val="Tabletext"/>
              <w:keepNext/>
              <w:keepLines/>
              <w:jc w:val="center"/>
              <w:rPr>
                <w:lang w:val="en-US"/>
              </w:rPr>
            </w:pPr>
            <w:r w:rsidRPr="004C0AD4">
              <w:rPr>
                <w:lang w:val="en-US"/>
              </w:rPr>
              <w:t>150.4875</w:t>
            </w:r>
          </w:p>
        </w:tc>
        <w:tc>
          <w:tcPr>
            <w:tcW w:w="1279" w:type="dxa"/>
            <w:vMerge/>
            <w:vAlign w:val="center"/>
            <w:hideMark/>
          </w:tcPr>
          <w:p w14:paraId="772214ED" w14:textId="77777777" w:rsidR="00D01C42" w:rsidRPr="004C0AD4" w:rsidRDefault="00D01C42" w:rsidP="00C67507">
            <w:pPr>
              <w:pStyle w:val="Tabletext"/>
              <w:keepNext/>
              <w:keepLines/>
              <w:jc w:val="center"/>
              <w:rPr>
                <w:lang w:val="en-US"/>
              </w:rPr>
            </w:pPr>
          </w:p>
        </w:tc>
        <w:tc>
          <w:tcPr>
            <w:tcW w:w="1112" w:type="dxa"/>
            <w:tcMar>
              <w:top w:w="28" w:type="dxa"/>
              <w:left w:w="28" w:type="dxa"/>
              <w:bottom w:w="28" w:type="dxa"/>
              <w:right w:w="28" w:type="dxa"/>
            </w:tcMar>
            <w:vAlign w:val="center"/>
            <w:hideMark/>
          </w:tcPr>
          <w:p w14:paraId="7189B9C3" w14:textId="77777777" w:rsidR="00D01C42" w:rsidRPr="004C0AD4" w:rsidRDefault="00D01C42" w:rsidP="00C67507">
            <w:pPr>
              <w:pStyle w:val="Tabletext"/>
              <w:keepNext/>
              <w:keepLines/>
              <w:jc w:val="center"/>
              <w:rPr>
                <w:lang w:val="en-US"/>
              </w:rPr>
            </w:pPr>
          </w:p>
        </w:tc>
      </w:tr>
      <w:tr w:rsidR="00D01C42" w:rsidRPr="004C0AD4" w14:paraId="1E3D78C4" w14:textId="77777777" w:rsidTr="00250E2A">
        <w:trPr>
          <w:trHeight w:val="369"/>
          <w:jc w:val="center"/>
        </w:trPr>
        <w:tc>
          <w:tcPr>
            <w:tcW w:w="1555" w:type="dxa"/>
            <w:vMerge/>
            <w:vAlign w:val="center"/>
            <w:hideMark/>
          </w:tcPr>
          <w:p w14:paraId="14FD4B7E" w14:textId="77777777" w:rsidR="00D01C42" w:rsidRPr="004C0AD4" w:rsidRDefault="00D01C42" w:rsidP="00C67507">
            <w:pPr>
              <w:pStyle w:val="Tabletext"/>
              <w:keepNext/>
              <w:keepLines/>
              <w:rPr>
                <w:lang w:val="en-US"/>
              </w:rPr>
            </w:pPr>
          </w:p>
        </w:tc>
        <w:tc>
          <w:tcPr>
            <w:tcW w:w="1439" w:type="dxa"/>
            <w:tcMar>
              <w:top w:w="28" w:type="dxa"/>
              <w:left w:w="28" w:type="dxa"/>
              <w:bottom w:w="28" w:type="dxa"/>
              <w:right w:w="28" w:type="dxa"/>
            </w:tcMar>
            <w:vAlign w:val="center"/>
            <w:hideMark/>
          </w:tcPr>
          <w:p w14:paraId="5445CF87" w14:textId="77777777" w:rsidR="00D01C42" w:rsidRPr="004C0AD4" w:rsidRDefault="00D01C42" w:rsidP="00C67507">
            <w:pPr>
              <w:pStyle w:val="Tabletext"/>
              <w:keepNext/>
              <w:keepLines/>
              <w:rPr>
                <w:lang w:val="en-US"/>
              </w:rPr>
            </w:pPr>
            <w:r w:rsidRPr="004C0AD4">
              <w:rPr>
                <w:lang w:val="en-US"/>
              </w:rPr>
              <w:t>3(Work)</w:t>
            </w:r>
          </w:p>
        </w:tc>
        <w:tc>
          <w:tcPr>
            <w:tcW w:w="1287" w:type="dxa"/>
            <w:tcMar>
              <w:top w:w="28" w:type="dxa"/>
              <w:left w:w="28" w:type="dxa"/>
              <w:bottom w:w="28" w:type="dxa"/>
              <w:right w:w="28" w:type="dxa"/>
            </w:tcMar>
            <w:vAlign w:val="center"/>
            <w:hideMark/>
          </w:tcPr>
          <w:p w14:paraId="15375513" w14:textId="77777777" w:rsidR="00D01C42" w:rsidRPr="004C0AD4" w:rsidRDefault="00D01C42" w:rsidP="00C67507">
            <w:pPr>
              <w:pStyle w:val="Tabletext"/>
              <w:keepNext/>
              <w:keepLines/>
              <w:jc w:val="center"/>
              <w:rPr>
                <w:lang w:val="en-US"/>
              </w:rPr>
            </w:pPr>
            <w:r w:rsidRPr="004C0AD4">
              <w:rPr>
                <w:lang w:val="en-US"/>
              </w:rPr>
              <w:t>153.740</w:t>
            </w:r>
          </w:p>
        </w:tc>
        <w:tc>
          <w:tcPr>
            <w:tcW w:w="1248" w:type="dxa"/>
            <w:vMerge/>
            <w:vAlign w:val="center"/>
            <w:hideMark/>
          </w:tcPr>
          <w:p w14:paraId="06C76404" w14:textId="77777777" w:rsidR="00D01C42" w:rsidRPr="004C0AD4" w:rsidRDefault="00D01C42" w:rsidP="00C67507">
            <w:pPr>
              <w:pStyle w:val="Tabletext"/>
              <w:keepNext/>
              <w:keepLines/>
              <w:jc w:val="center"/>
              <w:rPr>
                <w:lang w:val="en-US"/>
              </w:rPr>
            </w:pPr>
          </w:p>
        </w:tc>
        <w:tc>
          <w:tcPr>
            <w:tcW w:w="1162" w:type="dxa"/>
            <w:tcMar>
              <w:top w:w="28" w:type="dxa"/>
              <w:left w:w="28" w:type="dxa"/>
              <w:bottom w:w="28" w:type="dxa"/>
              <w:right w:w="28" w:type="dxa"/>
            </w:tcMar>
            <w:vAlign w:val="center"/>
            <w:hideMark/>
          </w:tcPr>
          <w:p w14:paraId="2A54A414" w14:textId="77777777" w:rsidR="00D01C42" w:rsidRPr="004C0AD4" w:rsidRDefault="00D01C42" w:rsidP="00C67507">
            <w:pPr>
              <w:pStyle w:val="Tabletext"/>
              <w:keepNext/>
              <w:keepLines/>
              <w:jc w:val="center"/>
              <w:rPr>
                <w:lang w:val="en-US"/>
              </w:rPr>
            </w:pPr>
            <w:r w:rsidRPr="004C0AD4">
              <w:rPr>
                <w:lang w:val="en-US"/>
              </w:rPr>
              <w:t>150.4125</w:t>
            </w:r>
          </w:p>
        </w:tc>
        <w:tc>
          <w:tcPr>
            <w:tcW w:w="1279" w:type="dxa"/>
            <w:vMerge/>
            <w:vAlign w:val="center"/>
            <w:hideMark/>
          </w:tcPr>
          <w:p w14:paraId="0C2756B4" w14:textId="77777777" w:rsidR="00D01C42" w:rsidRPr="004C0AD4" w:rsidRDefault="00D01C42" w:rsidP="00C67507">
            <w:pPr>
              <w:pStyle w:val="Tabletext"/>
              <w:keepNext/>
              <w:keepLines/>
              <w:jc w:val="center"/>
              <w:rPr>
                <w:lang w:val="en-US"/>
              </w:rPr>
            </w:pPr>
          </w:p>
        </w:tc>
        <w:tc>
          <w:tcPr>
            <w:tcW w:w="1112" w:type="dxa"/>
            <w:tcMar>
              <w:top w:w="28" w:type="dxa"/>
              <w:left w:w="28" w:type="dxa"/>
              <w:bottom w:w="28" w:type="dxa"/>
              <w:right w:w="28" w:type="dxa"/>
            </w:tcMar>
            <w:vAlign w:val="center"/>
            <w:hideMark/>
          </w:tcPr>
          <w:p w14:paraId="5C35FD26" w14:textId="77777777" w:rsidR="00D01C42" w:rsidRPr="004C0AD4" w:rsidRDefault="00D01C42" w:rsidP="00C67507">
            <w:pPr>
              <w:pStyle w:val="Tabletext"/>
              <w:keepNext/>
              <w:keepLines/>
              <w:jc w:val="center"/>
              <w:rPr>
                <w:lang w:val="en-US"/>
              </w:rPr>
            </w:pPr>
          </w:p>
        </w:tc>
      </w:tr>
      <w:tr w:rsidR="00D01C42" w:rsidRPr="004C0AD4" w14:paraId="116EB714" w14:textId="77777777" w:rsidTr="00250E2A">
        <w:trPr>
          <w:trHeight w:val="369"/>
          <w:jc w:val="center"/>
        </w:trPr>
        <w:tc>
          <w:tcPr>
            <w:tcW w:w="1555" w:type="dxa"/>
            <w:vMerge/>
            <w:vAlign w:val="center"/>
            <w:hideMark/>
          </w:tcPr>
          <w:p w14:paraId="374EC880" w14:textId="77777777" w:rsidR="00D01C42" w:rsidRPr="004C0AD4" w:rsidRDefault="00D01C42" w:rsidP="00C67507">
            <w:pPr>
              <w:pStyle w:val="Tabletext"/>
              <w:keepNext/>
              <w:keepLines/>
              <w:rPr>
                <w:lang w:val="en-US"/>
              </w:rPr>
            </w:pPr>
          </w:p>
        </w:tc>
        <w:tc>
          <w:tcPr>
            <w:tcW w:w="1439" w:type="dxa"/>
            <w:tcMar>
              <w:top w:w="28" w:type="dxa"/>
              <w:left w:w="28" w:type="dxa"/>
              <w:bottom w:w="28" w:type="dxa"/>
              <w:right w:w="28" w:type="dxa"/>
            </w:tcMar>
            <w:vAlign w:val="center"/>
            <w:hideMark/>
          </w:tcPr>
          <w:p w14:paraId="646EB369" w14:textId="77777777" w:rsidR="00D01C42" w:rsidRPr="004C0AD4" w:rsidRDefault="00D01C42" w:rsidP="00C67507">
            <w:pPr>
              <w:pStyle w:val="Tabletext"/>
              <w:keepNext/>
              <w:keepLines/>
              <w:rPr>
                <w:lang w:val="en-US"/>
              </w:rPr>
            </w:pPr>
            <w:r w:rsidRPr="004C0AD4">
              <w:rPr>
                <w:lang w:val="en-US"/>
              </w:rPr>
              <w:t>4(Work)</w:t>
            </w:r>
          </w:p>
        </w:tc>
        <w:tc>
          <w:tcPr>
            <w:tcW w:w="1287" w:type="dxa"/>
            <w:tcMar>
              <w:top w:w="28" w:type="dxa"/>
              <w:left w:w="28" w:type="dxa"/>
              <w:bottom w:w="28" w:type="dxa"/>
              <w:right w:w="28" w:type="dxa"/>
            </w:tcMar>
            <w:vAlign w:val="center"/>
            <w:hideMark/>
          </w:tcPr>
          <w:p w14:paraId="05E5A5FB" w14:textId="77777777" w:rsidR="00D01C42" w:rsidRPr="004C0AD4" w:rsidRDefault="00D01C42" w:rsidP="00C67507">
            <w:pPr>
              <w:pStyle w:val="Tabletext"/>
              <w:keepNext/>
              <w:keepLines/>
              <w:jc w:val="center"/>
              <w:rPr>
                <w:lang w:val="en-US"/>
              </w:rPr>
            </w:pPr>
            <w:r w:rsidRPr="004C0AD4">
              <w:rPr>
                <w:lang w:val="en-US"/>
              </w:rPr>
              <w:t>153.660</w:t>
            </w:r>
          </w:p>
        </w:tc>
        <w:tc>
          <w:tcPr>
            <w:tcW w:w="1248" w:type="dxa"/>
            <w:vMerge/>
            <w:vAlign w:val="center"/>
            <w:hideMark/>
          </w:tcPr>
          <w:p w14:paraId="561D31B3" w14:textId="77777777" w:rsidR="00D01C42" w:rsidRPr="004C0AD4" w:rsidRDefault="00D01C42" w:rsidP="00C67507">
            <w:pPr>
              <w:pStyle w:val="Tabletext"/>
              <w:keepNext/>
              <w:keepLines/>
              <w:jc w:val="center"/>
              <w:rPr>
                <w:lang w:val="en-US"/>
              </w:rPr>
            </w:pPr>
          </w:p>
        </w:tc>
        <w:tc>
          <w:tcPr>
            <w:tcW w:w="1162" w:type="dxa"/>
            <w:tcMar>
              <w:top w:w="28" w:type="dxa"/>
              <w:left w:w="28" w:type="dxa"/>
              <w:bottom w:w="28" w:type="dxa"/>
              <w:right w:w="28" w:type="dxa"/>
            </w:tcMar>
            <w:vAlign w:val="center"/>
            <w:hideMark/>
          </w:tcPr>
          <w:p w14:paraId="39087D9D" w14:textId="77777777" w:rsidR="00D01C42" w:rsidRPr="004C0AD4" w:rsidRDefault="00D01C42" w:rsidP="00C67507">
            <w:pPr>
              <w:pStyle w:val="Tabletext"/>
              <w:keepNext/>
              <w:keepLines/>
              <w:jc w:val="center"/>
              <w:rPr>
                <w:lang w:val="en-US"/>
              </w:rPr>
            </w:pPr>
            <w:r w:rsidRPr="004C0AD4">
              <w:rPr>
                <w:lang w:val="en-US"/>
              </w:rPr>
              <w:t>150.4375</w:t>
            </w:r>
          </w:p>
        </w:tc>
        <w:tc>
          <w:tcPr>
            <w:tcW w:w="1279" w:type="dxa"/>
            <w:vMerge/>
            <w:vAlign w:val="center"/>
            <w:hideMark/>
          </w:tcPr>
          <w:p w14:paraId="15C7C4DB" w14:textId="77777777" w:rsidR="00D01C42" w:rsidRPr="004C0AD4" w:rsidRDefault="00D01C42" w:rsidP="00C67507">
            <w:pPr>
              <w:pStyle w:val="Tabletext"/>
              <w:keepNext/>
              <w:keepLines/>
              <w:jc w:val="center"/>
              <w:rPr>
                <w:lang w:val="en-US"/>
              </w:rPr>
            </w:pPr>
          </w:p>
        </w:tc>
        <w:tc>
          <w:tcPr>
            <w:tcW w:w="1112" w:type="dxa"/>
            <w:tcMar>
              <w:top w:w="28" w:type="dxa"/>
              <w:left w:w="28" w:type="dxa"/>
              <w:bottom w:w="28" w:type="dxa"/>
              <w:right w:w="28" w:type="dxa"/>
            </w:tcMar>
            <w:vAlign w:val="center"/>
            <w:hideMark/>
          </w:tcPr>
          <w:p w14:paraId="2BD7D0B7" w14:textId="77777777" w:rsidR="00D01C42" w:rsidRPr="004C0AD4" w:rsidRDefault="00D01C42" w:rsidP="00C67507">
            <w:pPr>
              <w:pStyle w:val="Tabletext"/>
              <w:keepNext/>
              <w:keepLines/>
              <w:jc w:val="center"/>
              <w:rPr>
                <w:lang w:val="en-US"/>
              </w:rPr>
            </w:pPr>
          </w:p>
        </w:tc>
      </w:tr>
      <w:tr w:rsidR="00D01C42" w:rsidRPr="004C0AD4" w14:paraId="2AC46C4D" w14:textId="77777777" w:rsidTr="00250E2A">
        <w:trPr>
          <w:trHeight w:val="369"/>
          <w:jc w:val="center"/>
        </w:trPr>
        <w:tc>
          <w:tcPr>
            <w:tcW w:w="1555" w:type="dxa"/>
            <w:vMerge w:val="restart"/>
            <w:tcMar>
              <w:top w:w="28" w:type="dxa"/>
              <w:left w:w="28" w:type="dxa"/>
              <w:bottom w:w="28" w:type="dxa"/>
              <w:right w:w="28" w:type="dxa"/>
            </w:tcMar>
            <w:vAlign w:val="center"/>
            <w:hideMark/>
          </w:tcPr>
          <w:p w14:paraId="5F722F63" w14:textId="77777777" w:rsidR="00D01C42" w:rsidRPr="004C0AD4" w:rsidRDefault="00D01C42" w:rsidP="00C67507">
            <w:pPr>
              <w:pStyle w:val="Tabletext"/>
              <w:keepNext/>
              <w:keepLines/>
              <w:rPr>
                <w:lang w:val="en-US"/>
              </w:rPr>
            </w:pPr>
            <w:r w:rsidRPr="004C0AD4">
              <w:rPr>
                <w:lang w:val="en-US"/>
              </w:rPr>
              <w:t>Mobile terminal</w:t>
            </w:r>
          </w:p>
        </w:tc>
        <w:tc>
          <w:tcPr>
            <w:tcW w:w="1439" w:type="dxa"/>
            <w:tcMar>
              <w:top w:w="28" w:type="dxa"/>
              <w:left w:w="28" w:type="dxa"/>
              <w:bottom w:w="28" w:type="dxa"/>
              <w:right w:w="28" w:type="dxa"/>
            </w:tcMar>
            <w:vAlign w:val="center"/>
            <w:hideMark/>
          </w:tcPr>
          <w:p w14:paraId="3A90E0DA" w14:textId="77777777" w:rsidR="00D01C42" w:rsidRPr="004C0AD4" w:rsidRDefault="00D01C42" w:rsidP="00C67507">
            <w:pPr>
              <w:pStyle w:val="Tabletext"/>
              <w:keepNext/>
              <w:keepLines/>
              <w:rPr>
                <w:lang w:val="en-US"/>
              </w:rPr>
            </w:pPr>
            <w:r w:rsidRPr="004C0AD4">
              <w:rPr>
                <w:lang w:val="en-US"/>
              </w:rPr>
              <w:t>1(Normal)</w:t>
            </w:r>
          </w:p>
        </w:tc>
        <w:tc>
          <w:tcPr>
            <w:tcW w:w="1287" w:type="dxa"/>
            <w:tcMar>
              <w:top w:w="28" w:type="dxa"/>
              <w:left w:w="28" w:type="dxa"/>
              <w:bottom w:w="28" w:type="dxa"/>
              <w:right w:w="28" w:type="dxa"/>
            </w:tcMar>
            <w:vAlign w:val="center"/>
            <w:hideMark/>
          </w:tcPr>
          <w:p w14:paraId="630ED6A5" w14:textId="77777777" w:rsidR="00D01C42" w:rsidRPr="004C0AD4" w:rsidRDefault="00D01C42" w:rsidP="00C67507">
            <w:pPr>
              <w:pStyle w:val="Tabletext"/>
              <w:keepNext/>
              <w:keepLines/>
              <w:jc w:val="center"/>
              <w:rPr>
                <w:lang w:val="en-US"/>
              </w:rPr>
            </w:pPr>
            <w:r w:rsidRPr="004C0AD4">
              <w:rPr>
                <w:lang w:val="en-US"/>
              </w:rPr>
              <w:t>153.440</w:t>
            </w:r>
          </w:p>
        </w:tc>
        <w:tc>
          <w:tcPr>
            <w:tcW w:w="1248" w:type="dxa"/>
            <w:vMerge w:val="restart"/>
            <w:tcMar>
              <w:top w:w="28" w:type="dxa"/>
              <w:left w:w="28" w:type="dxa"/>
              <w:bottom w:w="28" w:type="dxa"/>
              <w:right w:w="28" w:type="dxa"/>
            </w:tcMar>
            <w:vAlign w:val="center"/>
            <w:hideMark/>
          </w:tcPr>
          <w:p w14:paraId="4B4D74C6" w14:textId="77777777" w:rsidR="00D01C42" w:rsidRPr="004C0AD4" w:rsidRDefault="00D01C42" w:rsidP="00C67507">
            <w:pPr>
              <w:pStyle w:val="Tabletext"/>
              <w:keepNext/>
              <w:keepLines/>
              <w:jc w:val="center"/>
              <w:rPr>
                <w:lang w:val="en-US"/>
              </w:rPr>
            </w:pPr>
            <w:r w:rsidRPr="004C0AD4">
              <w:rPr>
                <w:lang w:val="en-US"/>
              </w:rPr>
              <w:t>Same as Tx</w:t>
            </w:r>
          </w:p>
        </w:tc>
        <w:tc>
          <w:tcPr>
            <w:tcW w:w="1162" w:type="dxa"/>
            <w:tcMar>
              <w:top w:w="28" w:type="dxa"/>
              <w:left w:w="28" w:type="dxa"/>
              <w:bottom w:w="28" w:type="dxa"/>
              <w:right w:w="28" w:type="dxa"/>
            </w:tcMar>
            <w:vAlign w:val="center"/>
            <w:hideMark/>
          </w:tcPr>
          <w:p w14:paraId="75859AEE" w14:textId="77777777" w:rsidR="00D01C42" w:rsidRPr="004C0AD4" w:rsidRDefault="00D01C42" w:rsidP="00C67507">
            <w:pPr>
              <w:pStyle w:val="Tabletext"/>
              <w:keepNext/>
              <w:keepLines/>
              <w:jc w:val="center"/>
              <w:rPr>
                <w:lang w:val="en-US"/>
              </w:rPr>
            </w:pPr>
            <w:r w:rsidRPr="004C0AD4">
              <w:rPr>
                <w:lang w:val="en-US"/>
              </w:rPr>
              <w:t>150.4250</w:t>
            </w:r>
          </w:p>
        </w:tc>
        <w:tc>
          <w:tcPr>
            <w:tcW w:w="1279" w:type="dxa"/>
            <w:vMerge w:val="restart"/>
            <w:tcMar>
              <w:top w:w="28" w:type="dxa"/>
              <w:left w:w="28" w:type="dxa"/>
              <w:bottom w:w="28" w:type="dxa"/>
              <w:right w:w="28" w:type="dxa"/>
            </w:tcMar>
            <w:vAlign w:val="center"/>
            <w:hideMark/>
          </w:tcPr>
          <w:p w14:paraId="219595D9" w14:textId="77777777" w:rsidR="00D01C42" w:rsidRPr="004C0AD4" w:rsidRDefault="00D01C42" w:rsidP="00C67507">
            <w:pPr>
              <w:pStyle w:val="Tabletext"/>
              <w:keepNext/>
              <w:keepLines/>
              <w:jc w:val="center"/>
              <w:rPr>
                <w:lang w:val="en-US"/>
              </w:rPr>
            </w:pPr>
            <w:r w:rsidRPr="004C0AD4">
              <w:rPr>
                <w:lang w:val="en-US"/>
              </w:rPr>
              <w:t>Same as Tx</w:t>
            </w:r>
          </w:p>
        </w:tc>
        <w:tc>
          <w:tcPr>
            <w:tcW w:w="1112" w:type="dxa"/>
            <w:tcMar>
              <w:top w:w="28" w:type="dxa"/>
              <w:left w:w="28" w:type="dxa"/>
              <w:bottom w:w="28" w:type="dxa"/>
              <w:right w:w="28" w:type="dxa"/>
            </w:tcMar>
            <w:vAlign w:val="center"/>
            <w:hideMark/>
          </w:tcPr>
          <w:p w14:paraId="02A26334" w14:textId="77777777" w:rsidR="00D01C42" w:rsidRPr="004C0AD4" w:rsidRDefault="00D01C42" w:rsidP="00C67507">
            <w:pPr>
              <w:pStyle w:val="Tabletext"/>
              <w:keepNext/>
              <w:keepLines/>
              <w:jc w:val="center"/>
              <w:rPr>
                <w:lang w:val="en-US"/>
              </w:rPr>
            </w:pPr>
          </w:p>
        </w:tc>
      </w:tr>
      <w:tr w:rsidR="00D01C42" w:rsidRPr="004C0AD4" w14:paraId="5C47B66C" w14:textId="77777777" w:rsidTr="00250E2A">
        <w:trPr>
          <w:trHeight w:val="369"/>
          <w:jc w:val="center"/>
        </w:trPr>
        <w:tc>
          <w:tcPr>
            <w:tcW w:w="1555" w:type="dxa"/>
            <w:vMerge/>
            <w:vAlign w:val="center"/>
            <w:hideMark/>
          </w:tcPr>
          <w:p w14:paraId="4C7B9878" w14:textId="77777777" w:rsidR="00D01C42" w:rsidRPr="004C0AD4" w:rsidRDefault="00D01C42" w:rsidP="00C67507">
            <w:pPr>
              <w:pStyle w:val="Tabletext"/>
              <w:keepNext/>
              <w:keepLines/>
              <w:rPr>
                <w:lang w:val="en-US"/>
              </w:rPr>
            </w:pPr>
          </w:p>
        </w:tc>
        <w:tc>
          <w:tcPr>
            <w:tcW w:w="1439" w:type="dxa"/>
            <w:tcMar>
              <w:top w:w="28" w:type="dxa"/>
              <w:left w:w="28" w:type="dxa"/>
              <w:bottom w:w="28" w:type="dxa"/>
              <w:right w:w="28" w:type="dxa"/>
            </w:tcMar>
            <w:vAlign w:val="center"/>
            <w:hideMark/>
          </w:tcPr>
          <w:p w14:paraId="3C9523E9" w14:textId="77777777" w:rsidR="00D01C42" w:rsidRPr="004C0AD4" w:rsidRDefault="00D01C42" w:rsidP="00C67507">
            <w:pPr>
              <w:pStyle w:val="Tabletext"/>
              <w:keepNext/>
              <w:keepLines/>
              <w:rPr>
                <w:lang w:val="en-US"/>
              </w:rPr>
            </w:pPr>
            <w:r w:rsidRPr="004C0AD4">
              <w:rPr>
                <w:lang w:val="en-US"/>
              </w:rPr>
              <w:t>2(emergency)</w:t>
            </w:r>
          </w:p>
        </w:tc>
        <w:tc>
          <w:tcPr>
            <w:tcW w:w="1287" w:type="dxa"/>
            <w:tcMar>
              <w:top w:w="28" w:type="dxa"/>
              <w:left w:w="28" w:type="dxa"/>
              <w:bottom w:w="28" w:type="dxa"/>
              <w:right w:w="28" w:type="dxa"/>
            </w:tcMar>
            <w:vAlign w:val="center"/>
            <w:hideMark/>
          </w:tcPr>
          <w:p w14:paraId="408F8633" w14:textId="77777777" w:rsidR="00D01C42" w:rsidRPr="004C0AD4" w:rsidRDefault="00D01C42" w:rsidP="00C67507">
            <w:pPr>
              <w:pStyle w:val="Tabletext"/>
              <w:keepNext/>
              <w:keepLines/>
              <w:jc w:val="center"/>
              <w:rPr>
                <w:lang w:val="en-US"/>
              </w:rPr>
            </w:pPr>
            <w:r w:rsidRPr="004C0AD4">
              <w:rPr>
                <w:lang w:val="en-US"/>
              </w:rPr>
              <w:t>153.520</w:t>
            </w:r>
          </w:p>
        </w:tc>
        <w:tc>
          <w:tcPr>
            <w:tcW w:w="1248" w:type="dxa"/>
            <w:vMerge/>
            <w:vAlign w:val="center"/>
            <w:hideMark/>
          </w:tcPr>
          <w:p w14:paraId="5D1C2339" w14:textId="77777777" w:rsidR="00D01C42" w:rsidRPr="004C0AD4" w:rsidRDefault="00D01C42" w:rsidP="00C67507">
            <w:pPr>
              <w:pStyle w:val="Tabletext"/>
              <w:keepNext/>
              <w:keepLines/>
              <w:jc w:val="center"/>
              <w:rPr>
                <w:lang w:val="en-US"/>
              </w:rPr>
            </w:pPr>
          </w:p>
        </w:tc>
        <w:tc>
          <w:tcPr>
            <w:tcW w:w="1162" w:type="dxa"/>
            <w:tcMar>
              <w:top w:w="28" w:type="dxa"/>
              <w:left w:w="28" w:type="dxa"/>
              <w:bottom w:w="28" w:type="dxa"/>
              <w:right w:w="28" w:type="dxa"/>
            </w:tcMar>
            <w:vAlign w:val="center"/>
            <w:hideMark/>
          </w:tcPr>
          <w:p w14:paraId="1B80339A" w14:textId="77777777" w:rsidR="00D01C42" w:rsidRPr="004C0AD4" w:rsidRDefault="00D01C42" w:rsidP="00C67507">
            <w:pPr>
              <w:pStyle w:val="Tabletext"/>
              <w:keepNext/>
              <w:keepLines/>
              <w:jc w:val="center"/>
              <w:rPr>
                <w:lang w:val="en-US"/>
              </w:rPr>
            </w:pPr>
            <w:r w:rsidRPr="004C0AD4">
              <w:rPr>
                <w:lang w:val="en-US"/>
              </w:rPr>
              <w:t>150.4500</w:t>
            </w:r>
          </w:p>
        </w:tc>
        <w:tc>
          <w:tcPr>
            <w:tcW w:w="1279" w:type="dxa"/>
            <w:vMerge/>
            <w:vAlign w:val="center"/>
            <w:hideMark/>
          </w:tcPr>
          <w:p w14:paraId="20485205" w14:textId="77777777" w:rsidR="00D01C42" w:rsidRPr="004C0AD4" w:rsidRDefault="00D01C42" w:rsidP="00C67507">
            <w:pPr>
              <w:pStyle w:val="Tabletext"/>
              <w:keepNext/>
              <w:keepLines/>
              <w:jc w:val="center"/>
              <w:rPr>
                <w:lang w:val="en-US"/>
              </w:rPr>
            </w:pPr>
          </w:p>
        </w:tc>
        <w:tc>
          <w:tcPr>
            <w:tcW w:w="1112" w:type="dxa"/>
            <w:tcMar>
              <w:top w:w="28" w:type="dxa"/>
              <w:left w:w="28" w:type="dxa"/>
              <w:bottom w:w="28" w:type="dxa"/>
              <w:right w:w="28" w:type="dxa"/>
            </w:tcMar>
            <w:vAlign w:val="center"/>
            <w:hideMark/>
          </w:tcPr>
          <w:p w14:paraId="117F50B4" w14:textId="77777777" w:rsidR="00D01C42" w:rsidRPr="004C0AD4" w:rsidRDefault="00D01C42" w:rsidP="00C67507">
            <w:pPr>
              <w:pStyle w:val="Tabletext"/>
              <w:keepNext/>
              <w:keepLines/>
              <w:jc w:val="center"/>
              <w:rPr>
                <w:lang w:val="en-US"/>
              </w:rPr>
            </w:pPr>
          </w:p>
        </w:tc>
      </w:tr>
      <w:tr w:rsidR="00D01C42" w:rsidRPr="004C0AD4" w14:paraId="444B2BF3" w14:textId="77777777" w:rsidTr="00250E2A">
        <w:trPr>
          <w:trHeight w:val="369"/>
          <w:jc w:val="center"/>
        </w:trPr>
        <w:tc>
          <w:tcPr>
            <w:tcW w:w="1555" w:type="dxa"/>
            <w:vMerge/>
            <w:vAlign w:val="center"/>
            <w:hideMark/>
          </w:tcPr>
          <w:p w14:paraId="462E2D71" w14:textId="77777777" w:rsidR="00D01C42" w:rsidRPr="004C0AD4" w:rsidRDefault="00D01C42" w:rsidP="00C67507">
            <w:pPr>
              <w:pStyle w:val="Tabletext"/>
              <w:keepNext/>
              <w:keepLines/>
              <w:rPr>
                <w:lang w:val="en-US"/>
              </w:rPr>
            </w:pPr>
          </w:p>
        </w:tc>
        <w:tc>
          <w:tcPr>
            <w:tcW w:w="1439" w:type="dxa"/>
            <w:tcMar>
              <w:top w:w="28" w:type="dxa"/>
              <w:left w:w="28" w:type="dxa"/>
              <w:bottom w:w="28" w:type="dxa"/>
              <w:right w:w="28" w:type="dxa"/>
            </w:tcMar>
            <w:vAlign w:val="center"/>
            <w:hideMark/>
          </w:tcPr>
          <w:p w14:paraId="74922A94" w14:textId="77777777" w:rsidR="00D01C42" w:rsidRPr="004C0AD4" w:rsidRDefault="00D01C42" w:rsidP="00C67507">
            <w:pPr>
              <w:pStyle w:val="Tabletext"/>
              <w:keepNext/>
              <w:keepLines/>
              <w:rPr>
                <w:lang w:val="en-US"/>
              </w:rPr>
            </w:pPr>
            <w:r w:rsidRPr="004C0AD4">
              <w:rPr>
                <w:lang w:val="en-US"/>
              </w:rPr>
              <w:t>3(Work)</w:t>
            </w:r>
          </w:p>
        </w:tc>
        <w:tc>
          <w:tcPr>
            <w:tcW w:w="1287" w:type="dxa"/>
            <w:tcMar>
              <w:top w:w="28" w:type="dxa"/>
              <w:left w:w="28" w:type="dxa"/>
              <w:bottom w:w="28" w:type="dxa"/>
              <w:right w:w="28" w:type="dxa"/>
            </w:tcMar>
            <w:vAlign w:val="center"/>
            <w:hideMark/>
          </w:tcPr>
          <w:p w14:paraId="26786A80" w14:textId="77777777" w:rsidR="00D01C42" w:rsidRPr="004C0AD4" w:rsidRDefault="00D01C42" w:rsidP="00C67507">
            <w:pPr>
              <w:pStyle w:val="Tabletext"/>
              <w:keepNext/>
              <w:keepLines/>
              <w:jc w:val="center"/>
              <w:rPr>
                <w:lang w:val="en-US"/>
              </w:rPr>
            </w:pPr>
            <w:r w:rsidRPr="004C0AD4">
              <w:rPr>
                <w:lang w:val="en-US"/>
              </w:rPr>
              <w:t>153.590</w:t>
            </w:r>
          </w:p>
        </w:tc>
        <w:tc>
          <w:tcPr>
            <w:tcW w:w="1248" w:type="dxa"/>
            <w:tcMar>
              <w:top w:w="28" w:type="dxa"/>
              <w:left w:w="28" w:type="dxa"/>
              <w:bottom w:w="28" w:type="dxa"/>
              <w:right w:w="28" w:type="dxa"/>
            </w:tcMar>
            <w:vAlign w:val="center"/>
            <w:hideMark/>
          </w:tcPr>
          <w:p w14:paraId="749A785A" w14:textId="77777777" w:rsidR="00D01C42" w:rsidRPr="004C0AD4" w:rsidRDefault="00D01C42" w:rsidP="00C67507">
            <w:pPr>
              <w:pStyle w:val="Tabletext"/>
              <w:keepNext/>
              <w:keepLines/>
              <w:jc w:val="center"/>
              <w:rPr>
                <w:lang w:val="en-US"/>
              </w:rPr>
            </w:pPr>
            <w:r w:rsidRPr="004C0AD4">
              <w:rPr>
                <w:lang w:val="en-US"/>
              </w:rPr>
              <w:t>153.110</w:t>
            </w:r>
          </w:p>
        </w:tc>
        <w:tc>
          <w:tcPr>
            <w:tcW w:w="1162" w:type="dxa"/>
            <w:tcMar>
              <w:top w:w="28" w:type="dxa"/>
              <w:left w:w="28" w:type="dxa"/>
              <w:bottom w:w="28" w:type="dxa"/>
              <w:right w:w="28" w:type="dxa"/>
            </w:tcMar>
            <w:vAlign w:val="center"/>
            <w:hideMark/>
          </w:tcPr>
          <w:p w14:paraId="65081C50" w14:textId="77777777" w:rsidR="00D01C42" w:rsidRPr="004C0AD4" w:rsidRDefault="00D01C42" w:rsidP="00C67507">
            <w:pPr>
              <w:pStyle w:val="Tabletext"/>
              <w:keepNext/>
              <w:keepLines/>
              <w:jc w:val="center"/>
              <w:rPr>
                <w:lang w:val="en-US"/>
              </w:rPr>
            </w:pPr>
            <w:r w:rsidRPr="004C0AD4">
              <w:rPr>
                <w:lang w:val="en-US"/>
              </w:rPr>
              <w:t>150.4750</w:t>
            </w:r>
          </w:p>
        </w:tc>
        <w:tc>
          <w:tcPr>
            <w:tcW w:w="1279" w:type="dxa"/>
            <w:tcMar>
              <w:top w:w="28" w:type="dxa"/>
              <w:left w:w="28" w:type="dxa"/>
              <w:bottom w:w="28" w:type="dxa"/>
              <w:right w:w="28" w:type="dxa"/>
            </w:tcMar>
            <w:vAlign w:val="center"/>
            <w:hideMark/>
          </w:tcPr>
          <w:p w14:paraId="03332094" w14:textId="77777777" w:rsidR="00D01C42" w:rsidRPr="004C0AD4" w:rsidRDefault="00D01C42" w:rsidP="00C67507">
            <w:pPr>
              <w:pStyle w:val="Tabletext"/>
              <w:keepNext/>
              <w:keepLines/>
              <w:jc w:val="center"/>
              <w:rPr>
                <w:lang w:val="en-US"/>
              </w:rPr>
            </w:pPr>
            <w:r w:rsidRPr="004C0AD4">
              <w:rPr>
                <w:lang w:val="en-US"/>
              </w:rPr>
              <w:t>150.3750</w:t>
            </w:r>
          </w:p>
        </w:tc>
        <w:tc>
          <w:tcPr>
            <w:tcW w:w="1112" w:type="dxa"/>
            <w:tcMar>
              <w:top w:w="28" w:type="dxa"/>
              <w:left w:w="28" w:type="dxa"/>
              <w:bottom w:w="28" w:type="dxa"/>
              <w:right w:w="28" w:type="dxa"/>
            </w:tcMar>
            <w:vAlign w:val="center"/>
            <w:hideMark/>
          </w:tcPr>
          <w:p w14:paraId="5B757660" w14:textId="77777777" w:rsidR="00D01C42" w:rsidRPr="004C0AD4" w:rsidRDefault="00D01C42" w:rsidP="00C67507">
            <w:pPr>
              <w:pStyle w:val="Tabletext"/>
              <w:keepNext/>
              <w:keepLines/>
              <w:jc w:val="center"/>
              <w:rPr>
                <w:lang w:val="en-US"/>
              </w:rPr>
            </w:pPr>
          </w:p>
        </w:tc>
      </w:tr>
      <w:tr w:rsidR="00D01C42" w:rsidRPr="004C0AD4" w14:paraId="2053A5C7" w14:textId="77777777" w:rsidTr="00250E2A">
        <w:trPr>
          <w:trHeight w:val="369"/>
          <w:jc w:val="center"/>
        </w:trPr>
        <w:tc>
          <w:tcPr>
            <w:tcW w:w="1555" w:type="dxa"/>
            <w:vMerge/>
            <w:vAlign w:val="center"/>
            <w:hideMark/>
          </w:tcPr>
          <w:p w14:paraId="12E1E96A" w14:textId="77777777" w:rsidR="00D01C42" w:rsidRPr="004C0AD4" w:rsidRDefault="00D01C42" w:rsidP="00C67507">
            <w:pPr>
              <w:pStyle w:val="Tabletext"/>
              <w:keepNext/>
              <w:keepLines/>
              <w:rPr>
                <w:lang w:val="en-US"/>
              </w:rPr>
            </w:pPr>
          </w:p>
        </w:tc>
        <w:tc>
          <w:tcPr>
            <w:tcW w:w="1439" w:type="dxa"/>
            <w:tcMar>
              <w:top w:w="28" w:type="dxa"/>
              <w:left w:w="28" w:type="dxa"/>
              <w:bottom w:w="28" w:type="dxa"/>
              <w:right w:w="28" w:type="dxa"/>
            </w:tcMar>
            <w:vAlign w:val="center"/>
            <w:hideMark/>
          </w:tcPr>
          <w:p w14:paraId="7FC43CB4" w14:textId="77777777" w:rsidR="00D01C42" w:rsidRPr="004C0AD4" w:rsidRDefault="00D01C42" w:rsidP="00C67507">
            <w:pPr>
              <w:pStyle w:val="Tabletext"/>
              <w:keepNext/>
              <w:keepLines/>
              <w:rPr>
                <w:lang w:val="en-US"/>
              </w:rPr>
            </w:pPr>
            <w:r w:rsidRPr="004C0AD4">
              <w:rPr>
                <w:lang w:val="en-US"/>
              </w:rPr>
              <w:t>4(Work)</w:t>
            </w:r>
          </w:p>
        </w:tc>
        <w:tc>
          <w:tcPr>
            <w:tcW w:w="1287" w:type="dxa"/>
            <w:tcMar>
              <w:top w:w="28" w:type="dxa"/>
              <w:left w:w="28" w:type="dxa"/>
              <w:bottom w:w="28" w:type="dxa"/>
              <w:right w:w="28" w:type="dxa"/>
            </w:tcMar>
            <w:vAlign w:val="center"/>
            <w:hideMark/>
          </w:tcPr>
          <w:p w14:paraId="2659C43F" w14:textId="77777777" w:rsidR="00D01C42" w:rsidRPr="004C0AD4" w:rsidRDefault="00D01C42" w:rsidP="00C67507">
            <w:pPr>
              <w:pStyle w:val="Tabletext"/>
              <w:keepNext/>
              <w:keepLines/>
              <w:jc w:val="center"/>
              <w:rPr>
                <w:lang w:val="en-US"/>
              </w:rPr>
            </w:pPr>
            <w:r w:rsidRPr="004C0AD4">
              <w:rPr>
                <w:lang w:val="en-US"/>
              </w:rPr>
              <w:t>153.620</w:t>
            </w:r>
          </w:p>
        </w:tc>
        <w:tc>
          <w:tcPr>
            <w:tcW w:w="1248" w:type="dxa"/>
            <w:tcMar>
              <w:top w:w="28" w:type="dxa"/>
              <w:left w:w="28" w:type="dxa"/>
              <w:bottom w:w="28" w:type="dxa"/>
              <w:right w:w="28" w:type="dxa"/>
            </w:tcMar>
            <w:vAlign w:val="center"/>
            <w:hideMark/>
          </w:tcPr>
          <w:p w14:paraId="5CCA6C4B" w14:textId="77777777" w:rsidR="00D01C42" w:rsidRPr="004C0AD4" w:rsidRDefault="00D01C42" w:rsidP="00C67507">
            <w:pPr>
              <w:pStyle w:val="Tabletext"/>
              <w:keepNext/>
              <w:keepLines/>
              <w:jc w:val="center"/>
              <w:rPr>
                <w:lang w:val="en-US"/>
              </w:rPr>
            </w:pPr>
            <w:r w:rsidRPr="004C0AD4">
              <w:rPr>
                <w:lang w:val="en-US"/>
              </w:rPr>
              <w:t>153.200</w:t>
            </w:r>
          </w:p>
        </w:tc>
        <w:tc>
          <w:tcPr>
            <w:tcW w:w="1162" w:type="dxa"/>
            <w:tcMar>
              <w:top w:w="28" w:type="dxa"/>
              <w:left w:w="28" w:type="dxa"/>
              <w:bottom w:w="28" w:type="dxa"/>
              <w:right w:w="28" w:type="dxa"/>
            </w:tcMar>
            <w:vAlign w:val="center"/>
            <w:hideMark/>
          </w:tcPr>
          <w:p w14:paraId="5CA9570E" w14:textId="77777777" w:rsidR="00D01C42" w:rsidRPr="004C0AD4" w:rsidRDefault="00D01C42" w:rsidP="00C67507">
            <w:pPr>
              <w:pStyle w:val="Tabletext"/>
              <w:keepNext/>
              <w:keepLines/>
              <w:jc w:val="center"/>
              <w:rPr>
                <w:lang w:val="en-US"/>
              </w:rPr>
            </w:pPr>
            <w:r w:rsidRPr="004C0AD4">
              <w:rPr>
                <w:lang w:val="en-US"/>
              </w:rPr>
              <w:t>150.5000</w:t>
            </w:r>
          </w:p>
        </w:tc>
        <w:tc>
          <w:tcPr>
            <w:tcW w:w="1279" w:type="dxa"/>
            <w:tcMar>
              <w:top w:w="28" w:type="dxa"/>
              <w:left w:w="28" w:type="dxa"/>
              <w:bottom w:w="28" w:type="dxa"/>
              <w:right w:w="28" w:type="dxa"/>
            </w:tcMar>
            <w:vAlign w:val="center"/>
            <w:hideMark/>
          </w:tcPr>
          <w:p w14:paraId="677D9DCF" w14:textId="77777777" w:rsidR="00D01C42" w:rsidRPr="004C0AD4" w:rsidRDefault="00D01C42" w:rsidP="00C67507">
            <w:pPr>
              <w:pStyle w:val="Tabletext"/>
              <w:keepNext/>
              <w:keepLines/>
              <w:jc w:val="center"/>
              <w:rPr>
                <w:lang w:val="en-US"/>
              </w:rPr>
            </w:pPr>
            <w:r w:rsidRPr="004C0AD4">
              <w:rPr>
                <w:lang w:val="en-US"/>
              </w:rPr>
              <w:t>150.4000</w:t>
            </w:r>
          </w:p>
        </w:tc>
        <w:tc>
          <w:tcPr>
            <w:tcW w:w="1112" w:type="dxa"/>
            <w:tcMar>
              <w:top w:w="28" w:type="dxa"/>
              <w:left w:w="28" w:type="dxa"/>
              <w:bottom w:w="28" w:type="dxa"/>
              <w:right w:w="28" w:type="dxa"/>
            </w:tcMar>
            <w:vAlign w:val="center"/>
            <w:hideMark/>
          </w:tcPr>
          <w:p w14:paraId="591BF35A" w14:textId="77777777" w:rsidR="00D01C42" w:rsidRPr="004C0AD4" w:rsidRDefault="00D01C42" w:rsidP="00C67507">
            <w:pPr>
              <w:pStyle w:val="Tabletext"/>
              <w:keepNext/>
              <w:keepLines/>
              <w:jc w:val="center"/>
              <w:rPr>
                <w:lang w:val="en-US"/>
              </w:rPr>
            </w:pPr>
          </w:p>
        </w:tc>
      </w:tr>
      <w:tr w:rsidR="00D01C42" w:rsidRPr="004C0AD4" w14:paraId="26647D8D" w14:textId="77777777" w:rsidTr="00250E2A">
        <w:trPr>
          <w:trHeight w:val="369"/>
          <w:jc w:val="center"/>
        </w:trPr>
        <w:tc>
          <w:tcPr>
            <w:tcW w:w="1555" w:type="dxa"/>
            <w:vMerge w:val="restart"/>
            <w:tcMar>
              <w:top w:w="28" w:type="dxa"/>
              <w:left w:w="28" w:type="dxa"/>
              <w:bottom w:w="28" w:type="dxa"/>
              <w:right w:w="28" w:type="dxa"/>
            </w:tcMar>
            <w:vAlign w:val="center"/>
            <w:hideMark/>
          </w:tcPr>
          <w:p w14:paraId="440B9437" w14:textId="77777777" w:rsidR="00D01C42" w:rsidRPr="004C0AD4" w:rsidRDefault="00D01C42" w:rsidP="00C67507">
            <w:pPr>
              <w:pStyle w:val="Tabletext"/>
              <w:keepNext/>
              <w:keepLines/>
              <w:rPr>
                <w:lang w:val="en-US"/>
              </w:rPr>
            </w:pPr>
            <w:r w:rsidRPr="004C0AD4">
              <w:rPr>
                <w:lang w:val="en-US"/>
              </w:rPr>
              <w:t>Base station</w:t>
            </w:r>
          </w:p>
        </w:tc>
        <w:tc>
          <w:tcPr>
            <w:tcW w:w="1439" w:type="dxa"/>
            <w:tcMar>
              <w:top w:w="28" w:type="dxa"/>
              <w:left w:w="28" w:type="dxa"/>
              <w:bottom w:w="28" w:type="dxa"/>
              <w:right w:w="28" w:type="dxa"/>
            </w:tcMar>
            <w:vAlign w:val="center"/>
            <w:hideMark/>
          </w:tcPr>
          <w:p w14:paraId="0B41E26B" w14:textId="77777777" w:rsidR="00D01C42" w:rsidRPr="004C0AD4" w:rsidRDefault="00D01C42" w:rsidP="00C67507">
            <w:pPr>
              <w:pStyle w:val="Tabletext"/>
              <w:keepNext/>
              <w:keepLines/>
              <w:rPr>
                <w:lang w:val="en-US"/>
              </w:rPr>
            </w:pPr>
            <w:r w:rsidRPr="004C0AD4">
              <w:rPr>
                <w:lang w:val="en-US"/>
              </w:rPr>
              <w:t>1(Normal)</w:t>
            </w:r>
          </w:p>
        </w:tc>
        <w:tc>
          <w:tcPr>
            <w:tcW w:w="1287" w:type="dxa"/>
            <w:tcMar>
              <w:top w:w="28" w:type="dxa"/>
              <w:left w:w="28" w:type="dxa"/>
              <w:bottom w:w="28" w:type="dxa"/>
              <w:right w:w="28" w:type="dxa"/>
            </w:tcMar>
            <w:vAlign w:val="center"/>
            <w:hideMark/>
          </w:tcPr>
          <w:p w14:paraId="7997CD94" w14:textId="77777777" w:rsidR="00D01C42" w:rsidRPr="004C0AD4" w:rsidRDefault="00D01C42" w:rsidP="00C67507">
            <w:pPr>
              <w:pStyle w:val="Tabletext"/>
              <w:keepNext/>
              <w:keepLines/>
              <w:jc w:val="center"/>
              <w:rPr>
                <w:lang w:val="en-US"/>
              </w:rPr>
            </w:pPr>
            <w:r w:rsidRPr="004C0AD4">
              <w:rPr>
                <w:lang w:val="en-US"/>
              </w:rPr>
              <w:t>153.440</w:t>
            </w:r>
          </w:p>
        </w:tc>
        <w:tc>
          <w:tcPr>
            <w:tcW w:w="1248" w:type="dxa"/>
            <w:vMerge w:val="restart"/>
            <w:tcMar>
              <w:top w:w="28" w:type="dxa"/>
              <w:left w:w="28" w:type="dxa"/>
              <w:bottom w:w="28" w:type="dxa"/>
              <w:right w:w="28" w:type="dxa"/>
            </w:tcMar>
            <w:vAlign w:val="center"/>
            <w:hideMark/>
          </w:tcPr>
          <w:p w14:paraId="4FB69522" w14:textId="77777777" w:rsidR="00D01C42" w:rsidRPr="004C0AD4" w:rsidRDefault="00D01C42" w:rsidP="00C67507">
            <w:pPr>
              <w:pStyle w:val="Tabletext"/>
              <w:keepNext/>
              <w:keepLines/>
              <w:jc w:val="center"/>
              <w:rPr>
                <w:lang w:val="en-US"/>
              </w:rPr>
            </w:pPr>
            <w:r w:rsidRPr="004C0AD4">
              <w:rPr>
                <w:lang w:val="en-US"/>
              </w:rPr>
              <w:t>Same as Tx</w:t>
            </w:r>
          </w:p>
        </w:tc>
        <w:tc>
          <w:tcPr>
            <w:tcW w:w="1162" w:type="dxa"/>
            <w:tcMar>
              <w:top w:w="28" w:type="dxa"/>
              <w:left w:w="28" w:type="dxa"/>
              <w:bottom w:w="28" w:type="dxa"/>
              <w:right w:w="28" w:type="dxa"/>
            </w:tcMar>
            <w:vAlign w:val="center"/>
            <w:hideMark/>
          </w:tcPr>
          <w:p w14:paraId="2A84289F" w14:textId="77777777" w:rsidR="00D01C42" w:rsidRPr="004C0AD4" w:rsidRDefault="00D01C42" w:rsidP="00C67507">
            <w:pPr>
              <w:pStyle w:val="Tabletext"/>
              <w:keepNext/>
              <w:keepLines/>
              <w:jc w:val="center"/>
              <w:rPr>
                <w:lang w:val="en-US"/>
              </w:rPr>
            </w:pPr>
            <w:r w:rsidRPr="004C0AD4">
              <w:rPr>
                <w:lang w:val="en-US"/>
              </w:rPr>
              <w:t>150.4250</w:t>
            </w:r>
          </w:p>
        </w:tc>
        <w:tc>
          <w:tcPr>
            <w:tcW w:w="1279" w:type="dxa"/>
            <w:vMerge w:val="restart"/>
            <w:tcMar>
              <w:top w:w="28" w:type="dxa"/>
              <w:left w:w="28" w:type="dxa"/>
              <w:bottom w:w="28" w:type="dxa"/>
              <w:right w:w="28" w:type="dxa"/>
            </w:tcMar>
            <w:vAlign w:val="center"/>
            <w:hideMark/>
          </w:tcPr>
          <w:p w14:paraId="2B172B7D" w14:textId="77777777" w:rsidR="00D01C42" w:rsidRPr="004C0AD4" w:rsidRDefault="00D01C42" w:rsidP="00C67507">
            <w:pPr>
              <w:pStyle w:val="Tabletext"/>
              <w:keepNext/>
              <w:keepLines/>
              <w:jc w:val="center"/>
              <w:rPr>
                <w:lang w:val="en-US"/>
              </w:rPr>
            </w:pPr>
            <w:r w:rsidRPr="004C0AD4">
              <w:rPr>
                <w:lang w:val="en-US"/>
              </w:rPr>
              <w:t>Same as Tx</w:t>
            </w:r>
          </w:p>
        </w:tc>
        <w:tc>
          <w:tcPr>
            <w:tcW w:w="1112" w:type="dxa"/>
            <w:tcMar>
              <w:top w:w="28" w:type="dxa"/>
              <w:left w:w="28" w:type="dxa"/>
              <w:bottom w:w="28" w:type="dxa"/>
              <w:right w:w="28" w:type="dxa"/>
            </w:tcMar>
            <w:vAlign w:val="center"/>
            <w:hideMark/>
          </w:tcPr>
          <w:p w14:paraId="32EC1814" w14:textId="77777777" w:rsidR="00D01C42" w:rsidRPr="004C0AD4" w:rsidRDefault="00D01C42" w:rsidP="00C67507">
            <w:pPr>
              <w:pStyle w:val="Tabletext"/>
              <w:keepNext/>
              <w:keepLines/>
              <w:jc w:val="center"/>
              <w:rPr>
                <w:lang w:val="en-US"/>
              </w:rPr>
            </w:pPr>
          </w:p>
        </w:tc>
      </w:tr>
      <w:tr w:rsidR="00D01C42" w:rsidRPr="004C0AD4" w14:paraId="4E65852C" w14:textId="77777777" w:rsidTr="00250E2A">
        <w:trPr>
          <w:trHeight w:val="369"/>
          <w:jc w:val="center"/>
        </w:trPr>
        <w:tc>
          <w:tcPr>
            <w:tcW w:w="1555" w:type="dxa"/>
            <w:vMerge/>
            <w:vAlign w:val="center"/>
            <w:hideMark/>
          </w:tcPr>
          <w:p w14:paraId="78314C3B" w14:textId="77777777" w:rsidR="00D01C42" w:rsidRPr="004C0AD4" w:rsidRDefault="00D01C42" w:rsidP="00C67507">
            <w:pPr>
              <w:pStyle w:val="Tabletext"/>
              <w:keepNext/>
              <w:keepLines/>
              <w:rPr>
                <w:lang w:val="en-US"/>
              </w:rPr>
            </w:pPr>
          </w:p>
        </w:tc>
        <w:tc>
          <w:tcPr>
            <w:tcW w:w="1439" w:type="dxa"/>
            <w:tcMar>
              <w:top w:w="28" w:type="dxa"/>
              <w:left w:w="28" w:type="dxa"/>
              <w:bottom w:w="28" w:type="dxa"/>
              <w:right w:w="28" w:type="dxa"/>
            </w:tcMar>
            <w:vAlign w:val="center"/>
            <w:hideMark/>
          </w:tcPr>
          <w:p w14:paraId="1646749D" w14:textId="77777777" w:rsidR="00D01C42" w:rsidRPr="004C0AD4" w:rsidRDefault="00D01C42" w:rsidP="00C67507">
            <w:pPr>
              <w:pStyle w:val="Tabletext"/>
              <w:keepNext/>
              <w:keepLines/>
              <w:rPr>
                <w:lang w:val="en-US"/>
              </w:rPr>
            </w:pPr>
            <w:r w:rsidRPr="004C0AD4">
              <w:rPr>
                <w:lang w:val="en-US"/>
              </w:rPr>
              <w:t>2(emergency)</w:t>
            </w:r>
          </w:p>
        </w:tc>
        <w:tc>
          <w:tcPr>
            <w:tcW w:w="1287" w:type="dxa"/>
            <w:tcMar>
              <w:top w:w="28" w:type="dxa"/>
              <w:left w:w="28" w:type="dxa"/>
              <w:bottom w:w="28" w:type="dxa"/>
              <w:right w:w="28" w:type="dxa"/>
            </w:tcMar>
            <w:vAlign w:val="center"/>
            <w:hideMark/>
          </w:tcPr>
          <w:p w14:paraId="27F46435" w14:textId="77777777" w:rsidR="00D01C42" w:rsidRPr="004C0AD4" w:rsidRDefault="00D01C42" w:rsidP="00C67507">
            <w:pPr>
              <w:pStyle w:val="Tabletext"/>
              <w:keepNext/>
              <w:keepLines/>
              <w:jc w:val="center"/>
              <w:rPr>
                <w:lang w:val="en-US"/>
              </w:rPr>
            </w:pPr>
            <w:r w:rsidRPr="004C0AD4">
              <w:rPr>
                <w:lang w:val="en-US"/>
              </w:rPr>
              <w:t>153.520</w:t>
            </w:r>
          </w:p>
        </w:tc>
        <w:tc>
          <w:tcPr>
            <w:tcW w:w="1248" w:type="dxa"/>
            <w:vMerge/>
            <w:vAlign w:val="center"/>
            <w:hideMark/>
          </w:tcPr>
          <w:p w14:paraId="65B50F6E" w14:textId="77777777" w:rsidR="00D01C42" w:rsidRPr="004C0AD4" w:rsidRDefault="00D01C42" w:rsidP="00C67507">
            <w:pPr>
              <w:pStyle w:val="Tabletext"/>
              <w:keepNext/>
              <w:keepLines/>
              <w:jc w:val="center"/>
              <w:rPr>
                <w:lang w:val="en-US"/>
              </w:rPr>
            </w:pPr>
          </w:p>
        </w:tc>
        <w:tc>
          <w:tcPr>
            <w:tcW w:w="1162" w:type="dxa"/>
            <w:tcMar>
              <w:top w:w="28" w:type="dxa"/>
              <w:left w:w="28" w:type="dxa"/>
              <w:bottom w:w="28" w:type="dxa"/>
              <w:right w:w="28" w:type="dxa"/>
            </w:tcMar>
            <w:vAlign w:val="center"/>
            <w:hideMark/>
          </w:tcPr>
          <w:p w14:paraId="6E1DE86B" w14:textId="77777777" w:rsidR="00D01C42" w:rsidRPr="004C0AD4" w:rsidRDefault="00D01C42" w:rsidP="00C67507">
            <w:pPr>
              <w:pStyle w:val="Tabletext"/>
              <w:keepNext/>
              <w:keepLines/>
              <w:jc w:val="center"/>
              <w:rPr>
                <w:lang w:val="en-US"/>
              </w:rPr>
            </w:pPr>
            <w:r w:rsidRPr="004C0AD4">
              <w:rPr>
                <w:lang w:val="en-US"/>
              </w:rPr>
              <w:t>150.4500</w:t>
            </w:r>
          </w:p>
        </w:tc>
        <w:tc>
          <w:tcPr>
            <w:tcW w:w="1279" w:type="dxa"/>
            <w:vMerge/>
            <w:vAlign w:val="center"/>
            <w:hideMark/>
          </w:tcPr>
          <w:p w14:paraId="0C6A3B93" w14:textId="77777777" w:rsidR="00D01C42" w:rsidRPr="004C0AD4" w:rsidRDefault="00D01C42" w:rsidP="00C67507">
            <w:pPr>
              <w:pStyle w:val="Tabletext"/>
              <w:keepNext/>
              <w:keepLines/>
              <w:jc w:val="center"/>
              <w:rPr>
                <w:lang w:val="en-US"/>
              </w:rPr>
            </w:pPr>
          </w:p>
        </w:tc>
        <w:tc>
          <w:tcPr>
            <w:tcW w:w="1112" w:type="dxa"/>
            <w:tcMar>
              <w:top w:w="28" w:type="dxa"/>
              <w:left w:w="28" w:type="dxa"/>
              <w:bottom w:w="28" w:type="dxa"/>
              <w:right w:w="28" w:type="dxa"/>
            </w:tcMar>
            <w:vAlign w:val="center"/>
            <w:hideMark/>
          </w:tcPr>
          <w:p w14:paraId="627C1CB0" w14:textId="77777777" w:rsidR="00D01C42" w:rsidRPr="004C0AD4" w:rsidRDefault="00D01C42" w:rsidP="00C67507">
            <w:pPr>
              <w:pStyle w:val="Tabletext"/>
              <w:keepNext/>
              <w:keepLines/>
              <w:jc w:val="center"/>
              <w:rPr>
                <w:lang w:val="en-US"/>
              </w:rPr>
            </w:pPr>
          </w:p>
        </w:tc>
      </w:tr>
      <w:tr w:rsidR="00D01C42" w:rsidRPr="004C0AD4" w14:paraId="24EACBDE" w14:textId="77777777" w:rsidTr="00250E2A">
        <w:trPr>
          <w:trHeight w:val="369"/>
          <w:jc w:val="center"/>
        </w:trPr>
        <w:tc>
          <w:tcPr>
            <w:tcW w:w="1555" w:type="dxa"/>
            <w:vMerge/>
            <w:vAlign w:val="center"/>
            <w:hideMark/>
          </w:tcPr>
          <w:p w14:paraId="27B2BEC7" w14:textId="77777777" w:rsidR="00D01C42" w:rsidRPr="004C0AD4" w:rsidRDefault="00D01C42" w:rsidP="00C67507">
            <w:pPr>
              <w:pStyle w:val="Tabletext"/>
              <w:keepNext/>
              <w:keepLines/>
              <w:rPr>
                <w:lang w:val="en-US"/>
              </w:rPr>
            </w:pPr>
          </w:p>
        </w:tc>
        <w:tc>
          <w:tcPr>
            <w:tcW w:w="1439" w:type="dxa"/>
            <w:tcMar>
              <w:top w:w="28" w:type="dxa"/>
              <w:left w:w="28" w:type="dxa"/>
              <w:bottom w:w="28" w:type="dxa"/>
              <w:right w:w="28" w:type="dxa"/>
            </w:tcMar>
            <w:vAlign w:val="center"/>
            <w:hideMark/>
          </w:tcPr>
          <w:p w14:paraId="0F4DB150" w14:textId="77777777" w:rsidR="00D01C42" w:rsidRPr="004C0AD4" w:rsidRDefault="00D01C42" w:rsidP="00C67507">
            <w:pPr>
              <w:pStyle w:val="Tabletext"/>
              <w:keepNext/>
              <w:keepLines/>
              <w:rPr>
                <w:lang w:val="en-US"/>
              </w:rPr>
            </w:pPr>
            <w:r w:rsidRPr="004C0AD4">
              <w:rPr>
                <w:lang w:val="en-US"/>
              </w:rPr>
              <w:t>3(Work)</w:t>
            </w:r>
          </w:p>
        </w:tc>
        <w:tc>
          <w:tcPr>
            <w:tcW w:w="1287" w:type="dxa"/>
            <w:tcMar>
              <w:top w:w="28" w:type="dxa"/>
              <w:left w:w="28" w:type="dxa"/>
              <w:bottom w:w="28" w:type="dxa"/>
              <w:right w:w="28" w:type="dxa"/>
            </w:tcMar>
            <w:vAlign w:val="center"/>
            <w:hideMark/>
          </w:tcPr>
          <w:p w14:paraId="3297F572" w14:textId="77777777" w:rsidR="00D01C42" w:rsidRPr="004C0AD4" w:rsidRDefault="00D01C42" w:rsidP="00C67507">
            <w:pPr>
              <w:pStyle w:val="Tabletext"/>
              <w:keepNext/>
              <w:keepLines/>
              <w:jc w:val="center"/>
              <w:rPr>
                <w:lang w:val="en-US"/>
              </w:rPr>
            </w:pPr>
            <w:r w:rsidRPr="004C0AD4">
              <w:rPr>
                <w:lang w:val="en-US"/>
              </w:rPr>
              <w:t>153.110</w:t>
            </w:r>
          </w:p>
        </w:tc>
        <w:tc>
          <w:tcPr>
            <w:tcW w:w="1248" w:type="dxa"/>
            <w:tcMar>
              <w:top w:w="28" w:type="dxa"/>
              <w:left w:w="28" w:type="dxa"/>
              <w:bottom w:w="28" w:type="dxa"/>
              <w:right w:w="28" w:type="dxa"/>
            </w:tcMar>
            <w:vAlign w:val="center"/>
            <w:hideMark/>
          </w:tcPr>
          <w:p w14:paraId="0AAFF6C7" w14:textId="77777777" w:rsidR="00D01C42" w:rsidRPr="004C0AD4" w:rsidRDefault="00D01C42" w:rsidP="00C67507">
            <w:pPr>
              <w:pStyle w:val="Tabletext"/>
              <w:keepNext/>
              <w:keepLines/>
              <w:jc w:val="center"/>
              <w:rPr>
                <w:lang w:val="en-US"/>
              </w:rPr>
            </w:pPr>
            <w:r w:rsidRPr="004C0AD4">
              <w:rPr>
                <w:lang w:val="en-US"/>
              </w:rPr>
              <w:t>153.590</w:t>
            </w:r>
          </w:p>
        </w:tc>
        <w:tc>
          <w:tcPr>
            <w:tcW w:w="1162" w:type="dxa"/>
            <w:tcMar>
              <w:top w:w="28" w:type="dxa"/>
              <w:left w:w="28" w:type="dxa"/>
              <w:bottom w:w="28" w:type="dxa"/>
              <w:right w:w="28" w:type="dxa"/>
            </w:tcMar>
            <w:vAlign w:val="center"/>
            <w:hideMark/>
          </w:tcPr>
          <w:p w14:paraId="1B9AD409" w14:textId="77777777" w:rsidR="00D01C42" w:rsidRPr="004C0AD4" w:rsidRDefault="00D01C42" w:rsidP="00C67507">
            <w:pPr>
              <w:pStyle w:val="Tabletext"/>
              <w:keepNext/>
              <w:keepLines/>
              <w:jc w:val="center"/>
              <w:rPr>
                <w:lang w:val="en-US"/>
              </w:rPr>
            </w:pPr>
            <w:r w:rsidRPr="004C0AD4">
              <w:rPr>
                <w:lang w:val="en-US"/>
              </w:rPr>
              <w:t>150.9750</w:t>
            </w:r>
          </w:p>
        </w:tc>
        <w:tc>
          <w:tcPr>
            <w:tcW w:w="1279" w:type="dxa"/>
            <w:tcMar>
              <w:top w:w="28" w:type="dxa"/>
              <w:left w:w="28" w:type="dxa"/>
              <w:bottom w:w="28" w:type="dxa"/>
              <w:right w:w="28" w:type="dxa"/>
            </w:tcMar>
            <w:vAlign w:val="center"/>
            <w:hideMark/>
          </w:tcPr>
          <w:p w14:paraId="1DC52966" w14:textId="77777777" w:rsidR="00D01C42" w:rsidRPr="004C0AD4" w:rsidRDefault="00D01C42" w:rsidP="00C67507">
            <w:pPr>
              <w:pStyle w:val="Tabletext"/>
              <w:keepNext/>
              <w:keepLines/>
              <w:jc w:val="center"/>
              <w:rPr>
                <w:lang w:val="en-US"/>
              </w:rPr>
            </w:pPr>
            <w:r w:rsidRPr="004C0AD4">
              <w:rPr>
                <w:lang w:val="en-US"/>
              </w:rPr>
              <w:t>150.4750</w:t>
            </w:r>
          </w:p>
        </w:tc>
        <w:tc>
          <w:tcPr>
            <w:tcW w:w="1112" w:type="dxa"/>
            <w:tcMar>
              <w:top w:w="28" w:type="dxa"/>
              <w:left w:w="28" w:type="dxa"/>
              <w:bottom w:w="28" w:type="dxa"/>
              <w:right w:w="28" w:type="dxa"/>
            </w:tcMar>
            <w:vAlign w:val="center"/>
            <w:hideMark/>
          </w:tcPr>
          <w:p w14:paraId="2FD1F683" w14:textId="77777777" w:rsidR="00D01C42" w:rsidRPr="004C0AD4" w:rsidRDefault="00D01C42" w:rsidP="00C67507">
            <w:pPr>
              <w:pStyle w:val="Tabletext"/>
              <w:keepNext/>
              <w:keepLines/>
              <w:jc w:val="center"/>
              <w:rPr>
                <w:lang w:val="en-US"/>
              </w:rPr>
            </w:pPr>
          </w:p>
        </w:tc>
      </w:tr>
      <w:tr w:rsidR="00D01C42" w:rsidRPr="004C0AD4" w14:paraId="7CC1D932" w14:textId="77777777" w:rsidTr="00250E2A">
        <w:trPr>
          <w:trHeight w:val="369"/>
          <w:jc w:val="center"/>
        </w:trPr>
        <w:tc>
          <w:tcPr>
            <w:tcW w:w="1555" w:type="dxa"/>
            <w:vMerge/>
            <w:vAlign w:val="center"/>
            <w:hideMark/>
          </w:tcPr>
          <w:p w14:paraId="5E9BDA0A" w14:textId="77777777" w:rsidR="00D01C42" w:rsidRPr="004C0AD4" w:rsidRDefault="00D01C42" w:rsidP="00C67507">
            <w:pPr>
              <w:pStyle w:val="Tabletext"/>
              <w:keepNext/>
              <w:keepLines/>
              <w:rPr>
                <w:lang w:val="en-US"/>
              </w:rPr>
            </w:pPr>
          </w:p>
        </w:tc>
        <w:tc>
          <w:tcPr>
            <w:tcW w:w="1439" w:type="dxa"/>
            <w:tcMar>
              <w:top w:w="28" w:type="dxa"/>
              <w:left w:w="28" w:type="dxa"/>
              <w:bottom w:w="28" w:type="dxa"/>
              <w:right w:w="28" w:type="dxa"/>
            </w:tcMar>
            <w:vAlign w:val="center"/>
            <w:hideMark/>
          </w:tcPr>
          <w:p w14:paraId="1C089C09" w14:textId="77777777" w:rsidR="00D01C42" w:rsidRPr="004C0AD4" w:rsidRDefault="00D01C42" w:rsidP="00C67507">
            <w:pPr>
              <w:pStyle w:val="Tabletext"/>
              <w:keepNext/>
              <w:keepLines/>
              <w:rPr>
                <w:lang w:val="en-US"/>
              </w:rPr>
            </w:pPr>
            <w:r w:rsidRPr="004C0AD4">
              <w:rPr>
                <w:lang w:val="en-US"/>
              </w:rPr>
              <w:t>4(Work)</w:t>
            </w:r>
          </w:p>
        </w:tc>
        <w:tc>
          <w:tcPr>
            <w:tcW w:w="1287" w:type="dxa"/>
            <w:tcMar>
              <w:top w:w="28" w:type="dxa"/>
              <w:left w:w="28" w:type="dxa"/>
              <w:bottom w:w="28" w:type="dxa"/>
              <w:right w:w="28" w:type="dxa"/>
            </w:tcMar>
            <w:vAlign w:val="center"/>
            <w:hideMark/>
          </w:tcPr>
          <w:p w14:paraId="1156B60D" w14:textId="77777777" w:rsidR="00D01C42" w:rsidRPr="004C0AD4" w:rsidRDefault="00D01C42" w:rsidP="00C67507">
            <w:pPr>
              <w:pStyle w:val="Tabletext"/>
              <w:keepNext/>
              <w:keepLines/>
              <w:jc w:val="center"/>
              <w:rPr>
                <w:lang w:val="en-US"/>
              </w:rPr>
            </w:pPr>
            <w:r w:rsidRPr="004C0AD4">
              <w:rPr>
                <w:lang w:val="en-US"/>
              </w:rPr>
              <w:t>153.200</w:t>
            </w:r>
          </w:p>
        </w:tc>
        <w:tc>
          <w:tcPr>
            <w:tcW w:w="1248" w:type="dxa"/>
            <w:tcMar>
              <w:top w:w="28" w:type="dxa"/>
              <w:left w:w="28" w:type="dxa"/>
              <w:bottom w:w="28" w:type="dxa"/>
              <w:right w:w="28" w:type="dxa"/>
            </w:tcMar>
            <w:vAlign w:val="center"/>
            <w:hideMark/>
          </w:tcPr>
          <w:p w14:paraId="4692CDB7" w14:textId="77777777" w:rsidR="00D01C42" w:rsidRPr="004C0AD4" w:rsidRDefault="00D01C42" w:rsidP="00C67507">
            <w:pPr>
              <w:pStyle w:val="Tabletext"/>
              <w:keepNext/>
              <w:keepLines/>
              <w:jc w:val="center"/>
              <w:rPr>
                <w:lang w:val="en-US"/>
              </w:rPr>
            </w:pPr>
            <w:r w:rsidRPr="004C0AD4">
              <w:rPr>
                <w:lang w:val="en-US"/>
              </w:rPr>
              <w:t>153.620</w:t>
            </w:r>
          </w:p>
        </w:tc>
        <w:tc>
          <w:tcPr>
            <w:tcW w:w="1162" w:type="dxa"/>
            <w:tcMar>
              <w:top w:w="28" w:type="dxa"/>
              <w:left w:w="28" w:type="dxa"/>
              <w:bottom w:w="28" w:type="dxa"/>
              <w:right w:w="28" w:type="dxa"/>
            </w:tcMar>
            <w:vAlign w:val="center"/>
            <w:hideMark/>
          </w:tcPr>
          <w:p w14:paraId="08EAB9C7" w14:textId="77777777" w:rsidR="00D01C42" w:rsidRPr="004C0AD4" w:rsidRDefault="00D01C42" w:rsidP="00C67507">
            <w:pPr>
              <w:pStyle w:val="Tabletext"/>
              <w:keepNext/>
              <w:keepLines/>
              <w:jc w:val="center"/>
              <w:rPr>
                <w:lang w:val="en-US"/>
              </w:rPr>
            </w:pPr>
            <w:r w:rsidRPr="004C0AD4">
              <w:rPr>
                <w:lang w:val="en-US"/>
              </w:rPr>
              <w:t>150.4000</w:t>
            </w:r>
          </w:p>
        </w:tc>
        <w:tc>
          <w:tcPr>
            <w:tcW w:w="1279" w:type="dxa"/>
            <w:tcMar>
              <w:top w:w="28" w:type="dxa"/>
              <w:left w:w="28" w:type="dxa"/>
              <w:bottom w:w="28" w:type="dxa"/>
              <w:right w:w="28" w:type="dxa"/>
            </w:tcMar>
            <w:vAlign w:val="center"/>
            <w:hideMark/>
          </w:tcPr>
          <w:p w14:paraId="2FE5C808" w14:textId="77777777" w:rsidR="00D01C42" w:rsidRPr="004C0AD4" w:rsidRDefault="00D01C42" w:rsidP="00C67507">
            <w:pPr>
              <w:pStyle w:val="Tabletext"/>
              <w:keepNext/>
              <w:keepLines/>
              <w:jc w:val="center"/>
              <w:rPr>
                <w:lang w:val="en-US"/>
              </w:rPr>
            </w:pPr>
            <w:r w:rsidRPr="004C0AD4">
              <w:rPr>
                <w:lang w:val="en-US"/>
              </w:rPr>
              <w:t>150.5000</w:t>
            </w:r>
          </w:p>
        </w:tc>
        <w:tc>
          <w:tcPr>
            <w:tcW w:w="1112" w:type="dxa"/>
            <w:tcMar>
              <w:top w:w="28" w:type="dxa"/>
              <w:left w:w="28" w:type="dxa"/>
              <w:bottom w:w="28" w:type="dxa"/>
              <w:right w:w="28" w:type="dxa"/>
            </w:tcMar>
            <w:vAlign w:val="center"/>
            <w:hideMark/>
          </w:tcPr>
          <w:p w14:paraId="1D37B25A" w14:textId="77777777" w:rsidR="00D01C42" w:rsidRPr="004C0AD4" w:rsidRDefault="00D01C42" w:rsidP="00C67507">
            <w:pPr>
              <w:pStyle w:val="Tabletext"/>
              <w:keepNext/>
              <w:keepLines/>
              <w:jc w:val="center"/>
              <w:rPr>
                <w:lang w:val="en-US"/>
              </w:rPr>
            </w:pPr>
          </w:p>
        </w:tc>
      </w:tr>
    </w:tbl>
    <w:p w14:paraId="33B63D57" w14:textId="77777777" w:rsidR="00D01C42" w:rsidRPr="004C0AD4" w:rsidRDefault="00D01C42" w:rsidP="00250E2A">
      <w:pPr>
        <w:pStyle w:val="Tablefin"/>
        <w:rPr>
          <w:rFonts w:eastAsia="Malgun Gothic"/>
          <w:lang w:val="en-US"/>
        </w:rPr>
      </w:pPr>
    </w:p>
    <w:p w14:paraId="715BF4EA" w14:textId="77777777" w:rsidR="00D01C42" w:rsidRPr="004C0AD4" w:rsidRDefault="00D01C42" w:rsidP="00250E2A">
      <w:pPr>
        <w:pStyle w:val="Heading3"/>
        <w:rPr>
          <w:rFonts w:eastAsia="Malgun Gothic"/>
          <w:lang w:val="en-US"/>
        </w:rPr>
      </w:pPr>
      <w:r w:rsidRPr="004C0AD4">
        <w:rPr>
          <w:rFonts w:eastAsia="Malgun Gothic"/>
          <w:lang w:val="en-US"/>
        </w:rPr>
        <w:t>3.</w:t>
      </w:r>
      <w:r w:rsidRPr="004C0AD4">
        <w:rPr>
          <w:rFonts w:eastAsia="Malgun Gothic"/>
          <w:lang w:val="en-US" w:eastAsia="ko-KR"/>
        </w:rPr>
        <w:t>3</w:t>
      </w:r>
      <w:r w:rsidRPr="004C0AD4">
        <w:rPr>
          <w:rFonts w:eastAsia="Malgun Gothic"/>
          <w:lang w:val="en-US"/>
        </w:rPr>
        <w:t>.2</w:t>
      </w:r>
      <w:r w:rsidRPr="004C0AD4">
        <w:rPr>
          <w:rFonts w:eastAsia="Malgun Gothic"/>
          <w:lang w:val="en-US"/>
        </w:rPr>
        <w:tab/>
        <w:t>TRS</w:t>
      </w:r>
    </w:p>
    <w:p w14:paraId="6FCFABB1" w14:textId="77777777" w:rsidR="00D01C42" w:rsidRPr="004C0AD4" w:rsidRDefault="00D01C42" w:rsidP="00250E2A">
      <w:pPr>
        <w:rPr>
          <w:lang w:val="en-US"/>
        </w:rPr>
      </w:pPr>
      <w:r w:rsidRPr="004C0AD4">
        <w:rPr>
          <w:rFonts w:eastAsia="Malgun Gothic"/>
          <w:lang w:val="en-US" w:eastAsia="ko-KR"/>
        </w:rPr>
        <w:t xml:space="preserve">Korea is using </w:t>
      </w:r>
      <w:r w:rsidRPr="004C0AD4">
        <w:rPr>
          <w:lang w:val="en-US"/>
        </w:rPr>
        <w:t>two TRS (Trunked Radio System) schemes, i.e., TRS-ASTRO and TRS</w:t>
      </w:r>
      <w:r w:rsidRPr="004C0AD4">
        <w:rPr>
          <w:lang w:val="en-US"/>
        </w:rPr>
        <w:noBreakHyphen/>
        <w:t xml:space="preserve">TETRA.TRS-ASTRO is developed two stages where the 1st stage adopts FDMA (Frequency Division Multiple Access) which uses one channel per 12.5 kHz, and the 2nd stage increases frequency efficiency by adopting TDMA (Time Division Multiple Access) and modifying modulation scheme. Table </w:t>
      </w:r>
      <w:r w:rsidRPr="004C0AD4">
        <w:rPr>
          <w:lang w:val="en-US" w:eastAsia="ja-JP"/>
        </w:rPr>
        <w:t>6</w:t>
      </w:r>
      <w:r w:rsidRPr="004C0AD4">
        <w:rPr>
          <w:lang w:val="en-US"/>
        </w:rPr>
        <w:t xml:space="preserve"> represents TRS-ASTRO technology depending on the development stage.</w:t>
      </w:r>
    </w:p>
    <w:p w14:paraId="0CFA9AB8" w14:textId="77777777" w:rsidR="00D01C42" w:rsidRPr="004C0AD4" w:rsidRDefault="00D01C42" w:rsidP="00250E2A">
      <w:pPr>
        <w:pStyle w:val="TableNo"/>
        <w:spacing w:before="360"/>
        <w:rPr>
          <w:lang w:val="en-US"/>
        </w:rPr>
      </w:pPr>
      <w:r w:rsidRPr="004C0AD4">
        <w:rPr>
          <w:lang w:val="en-US"/>
        </w:rPr>
        <w:t>Table 6</w:t>
      </w:r>
    </w:p>
    <w:p w14:paraId="050E2A3D" w14:textId="77777777" w:rsidR="00D01C42" w:rsidRPr="004C0AD4" w:rsidRDefault="00D01C42" w:rsidP="00250E2A">
      <w:pPr>
        <w:pStyle w:val="Tabletitle"/>
        <w:rPr>
          <w:lang w:val="en-US"/>
        </w:rPr>
      </w:pPr>
      <w:r w:rsidRPr="004C0AD4">
        <w:rPr>
          <w:lang w:val="en-US"/>
        </w:rPr>
        <w:t>Comparison of TRS-ASTRO depending on the development stage</w:t>
      </w:r>
    </w:p>
    <w:tbl>
      <w:tblPr>
        <w:tblStyle w:val="TableGrid"/>
        <w:tblW w:w="0" w:type="auto"/>
        <w:jc w:val="center"/>
        <w:tblLook w:val="04A0" w:firstRow="1" w:lastRow="0" w:firstColumn="1" w:lastColumn="0" w:noHBand="0" w:noVBand="1"/>
      </w:tblPr>
      <w:tblGrid>
        <w:gridCol w:w="2623"/>
        <w:gridCol w:w="2624"/>
        <w:gridCol w:w="2624"/>
      </w:tblGrid>
      <w:tr w:rsidR="00D01C42" w:rsidRPr="004C0AD4" w14:paraId="7EBB1E45" w14:textId="77777777" w:rsidTr="00250E2A">
        <w:trPr>
          <w:trHeight w:val="244"/>
          <w:jc w:val="center"/>
        </w:trPr>
        <w:tc>
          <w:tcPr>
            <w:tcW w:w="2623" w:type="dxa"/>
            <w:vAlign w:val="center"/>
          </w:tcPr>
          <w:p w14:paraId="0B770BC7" w14:textId="77777777" w:rsidR="00D01C42" w:rsidRPr="004C0AD4" w:rsidRDefault="00D01C42" w:rsidP="00250E2A">
            <w:pPr>
              <w:pStyle w:val="Tablehead0"/>
              <w:rPr>
                <w:rFonts w:hint="eastAsia"/>
                <w:lang w:val="en-US"/>
              </w:rPr>
            </w:pPr>
            <w:r w:rsidRPr="004C0AD4">
              <w:rPr>
                <w:lang w:val="en-US"/>
              </w:rPr>
              <w:t>Property</w:t>
            </w:r>
          </w:p>
        </w:tc>
        <w:tc>
          <w:tcPr>
            <w:tcW w:w="2624" w:type="dxa"/>
            <w:vAlign w:val="center"/>
          </w:tcPr>
          <w:p w14:paraId="710B8BCF" w14:textId="77777777" w:rsidR="00D01C42" w:rsidRPr="004C0AD4" w:rsidRDefault="00D01C42" w:rsidP="00250E2A">
            <w:pPr>
              <w:pStyle w:val="Tablehead0"/>
              <w:rPr>
                <w:rFonts w:hint="eastAsia"/>
                <w:lang w:val="en-US"/>
              </w:rPr>
            </w:pPr>
            <w:r w:rsidRPr="004C0AD4">
              <w:rPr>
                <w:lang w:val="en-US"/>
              </w:rPr>
              <w:t>Stage 1</w:t>
            </w:r>
          </w:p>
        </w:tc>
        <w:tc>
          <w:tcPr>
            <w:tcW w:w="2624" w:type="dxa"/>
            <w:vAlign w:val="center"/>
          </w:tcPr>
          <w:p w14:paraId="62FF7F14" w14:textId="77777777" w:rsidR="00D01C42" w:rsidRPr="004C0AD4" w:rsidRDefault="00D01C42" w:rsidP="00250E2A">
            <w:pPr>
              <w:pStyle w:val="Tablehead0"/>
              <w:rPr>
                <w:rFonts w:hint="eastAsia"/>
                <w:lang w:val="en-US"/>
              </w:rPr>
            </w:pPr>
            <w:r w:rsidRPr="004C0AD4">
              <w:rPr>
                <w:lang w:val="en-US"/>
              </w:rPr>
              <w:t>Stage 2</w:t>
            </w:r>
          </w:p>
        </w:tc>
      </w:tr>
      <w:tr w:rsidR="00D01C42" w:rsidRPr="004C0AD4" w14:paraId="165A51BC" w14:textId="77777777" w:rsidTr="00250E2A">
        <w:trPr>
          <w:trHeight w:val="345"/>
          <w:jc w:val="center"/>
        </w:trPr>
        <w:tc>
          <w:tcPr>
            <w:tcW w:w="2623" w:type="dxa"/>
            <w:vAlign w:val="center"/>
          </w:tcPr>
          <w:p w14:paraId="6B852E81" w14:textId="77777777" w:rsidR="00D01C42" w:rsidRPr="004C0AD4" w:rsidRDefault="00D01C42" w:rsidP="00250E2A">
            <w:pPr>
              <w:pStyle w:val="Tabletext"/>
              <w:jc w:val="center"/>
              <w:rPr>
                <w:lang w:val="en-US"/>
              </w:rPr>
            </w:pPr>
            <w:r w:rsidRPr="004C0AD4">
              <w:rPr>
                <w:lang w:val="en-US"/>
              </w:rPr>
              <w:t>Channel access</w:t>
            </w:r>
          </w:p>
        </w:tc>
        <w:tc>
          <w:tcPr>
            <w:tcW w:w="2624" w:type="dxa"/>
            <w:vAlign w:val="center"/>
          </w:tcPr>
          <w:p w14:paraId="6F560B5D" w14:textId="77777777" w:rsidR="00D01C42" w:rsidRPr="004C0AD4" w:rsidRDefault="00D01C42" w:rsidP="00250E2A">
            <w:pPr>
              <w:pStyle w:val="Tabletext"/>
              <w:jc w:val="center"/>
              <w:rPr>
                <w:lang w:val="en-US"/>
              </w:rPr>
            </w:pPr>
            <w:r w:rsidRPr="004C0AD4">
              <w:rPr>
                <w:lang w:val="en-US"/>
              </w:rPr>
              <w:t>FDMA</w:t>
            </w:r>
          </w:p>
        </w:tc>
        <w:tc>
          <w:tcPr>
            <w:tcW w:w="2624" w:type="dxa"/>
            <w:vAlign w:val="center"/>
          </w:tcPr>
          <w:p w14:paraId="52FEDC68" w14:textId="77777777" w:rsidR="00D01C42" w:rsidRPr="004C0AD4" w:rsidRDefault="00D01C42" w:rsidP="00250E2A">
            <w:pPr>
              <w:pStyle w:val="Tabletext"/>
              <w:jc w:val="center"/>
              <w:rPr>
                <w:lang w:val="en-US"/>
              </w:rPr>
            </w:pPr>
            <w:proofErr w:type="gramStart"/>
            <w:r w:rsidRPr="004C0AD4">
              <w:rPr>
                <w:lang w:val="en-US"/>
              </w:rPr>
              <w:t>TDMA(</w:t>
            </w:r>
            <w:proofErr w:type="gramEnd"/>
            <w:r w:rsidRPr="004C0AD4">
              <w:rPr>
                <w:lang w:val="en-US"/>
              </w:rPr>
              <w:t>including FDMA)</w:t>
            </w:r>
          </w:p>
        </w:tc>
      </w:tr>
      <w:tr w:rsidR="00D01C42" w:rsidRPr="004C0AD4" w14:paraId="7B6707CC" w14:textId="77777777" w:rsidTr="00250E2A">
        <w:trPr>
          <w:trHeight w:val="345"/>
          <w:jc w:val="center"/>
        </w:trPr>
        <w:tc>
          <w:tcPr>
            <w:tcW w:w="2623" w:type="dxa"/>
            <w:vAlign w:val="center"/>
          </w:tcPr>
          <w:p w14:paraId="21FE4582" w14:textId="77777777" w:rsidR="00D01C42" w:rsidRPr="004C0AD4" w:rsidRDefault="00D01C42" w:rsidP="00250E2A">
            <w:pPr>
              <w:pStyle w:val="Tabletext"/>
              <w:jc w:val="center"/>
              <w:rPr>
                <w:lang w:val="en-US"/>
              </w:rPr>
            </w:pPr>
            <w:r w:rsidRPr="004C0AD4">
              <w:rPr>
                <w:lang w:val="en-US"/>
              </w:rPr>
              <w:t>Bandwidth</w:t>
            </w:r>
          </w:p>
        </w:tc>
        <w:tc>
          <w:tcPr>
            <w:tcW w:w="2624" w:type="dxa"/>
            <w:vAlign w:val="center"/>
          </w:tcPr>
          <w:p w14:paraId="32BD4626" w14:textId="77777777" w:rsidR="00D01C42" w:rsidRPr="004C0AD4" w:rsidRDefault="00D01C42" w:rsidP="00250E2A">
            <w:pPr>
              <w:pStyle w:val="Tabletext"/>
              <w:jc w:val="center"/>
              <w:rPr>
                <w:lang w:val="en-US"/>
              </w:rPr>
            </w:pPr>
            <w:r w:rsidRPr="004C0AD4">
              <w:rPr>
                <w:lang w:val="en-US"/>
              </w:rPr>
              <w:t>12.5 kHz</w:t>
            </w:r>
          </w:p>
        </w:tc>
        <w:tc>
          <w:tcPr>
            <w:tcW w:w="2624" w:type="dxa"/>
            <w:vAlign w:val="center"/>
          </w:tcPr>
          <w:p w14:paraId="2238E2F1" w14:textId="77777777" w:rsidR="00D01C42" w:rsidRPr="004C0AD4" w:rsidRDefault="00D01C42" w:rsidP="00250E2A">
            <w:pPr>
              <w:pStyle w:val="Tabletext"/>
              <w:jc w:val="center"/>
              <w:rPr>
                <w:lang w:val="en-US"/>
              </w:rPr>
            </w:pPr>
            <w:r w:rsidRPr="004C0AD4">
              <w:rPr>
                <w:lang w:val="en-US"/>
              </w:rPr>
              <w:t>6.25 kHz</w:t>
            </w:r>
          </w:p>
        </w:tc>
      </w:tr>
      <w:tr w:rsidR="00D01C42" w:rsidRPr="004C0AD4" w14:paraId="2219E1E4" w14:textId="77777777" w:rsidTr="00250E2A">
        <w:trPr>
          <w:trHeight w:val="345"/>
          <w:jc w:val="center"/>
        </w:trPr>
        <w:tc>
          <w:tcPr>
            <w:tcW w:w="2623" w:type="dxa"/>
            <w:vAlign w:val="center"/>
          </w:tcPr>
          <w:p w14:paraId="3AA30B8E" w14:textId="77777777" w:rsidR="00D01C42" w:rsidRPr="004C0AD4" w:rsidRDefault="00D01C42" w:rsidP="00250E2A">
            <w:pPr>
              <w:pStyle w:val="Tabletext"/>
              <w:jc w:val="center"/>
              <w:rPr>
                <w:lang w:val="en-US"/>
              </w:rPr>
            </w:pPr>
            <w:r w:rsidRPr="004C0AD4">
              <w:rPr>
                <w:lang w:val="en-US"/>
              </w:rPr>
              <w:t>Data rate</w:t>
            </w:r>
          </w:p>
        </w:tc>
        <w:tc>
          <w:tcPr>
            <w:tcW w:w="2624" w:type="dxa"/>
            <w:vAlign w:val="center"/>
          </w:tcPr>
          <w:p w14:paraId="1BFF1689" w14:textId="77777777" w:rsidR="00D01C42" w:rsidRPr="004C0AD4" w:rsidRDefault="00D01C42" w:rsidP="00250E2A">
            <w:pPr>
              <w:pStyle w:val="Tabletext"/>
              <w:jc w:val="center"/>
              <w:rPr>
                <w:lang w:val="en-US"/>
              </w:rPr>
            </w:pPr>
            <w:r w:rsidRPr="004C0AD4">
              <w:rPr>
                <w:lang w:val="en-US"/>
              </w:rPr>
              <w:t>9.6 kbit/s</w:t>
            </w:r>
          </w:p>
        </w:tc>
        <w:tc>
          <w:tcPr>
            <w:tcW w:w="2624" w:type="dxa"/>
            <w:vAlign w:val="center"/>
          </w:tcPr>
          <w:p w14:paraId="24105858" w14:textId="77777777" w:rsidR="00D01C42" w:rsidRPr="004C0AD4" w:rsidRDefault="00D01C42" w:rsidP="00250E2A">
            <w:pPr>
              <w:pStyle w:val="Tabletext"/>
              <w:jc w:val="center"/>
              <w:rPr>
                <w:lang w:val="en-US"/>
              </w:rPr>
            </w:pPr>
            <w:r w:rsidRPr="004C0AD4">
              <w:rPr>
                <w:lang w:val="en-US"/>
              </w:rPr>
              <w:t>9.6 kbit/s</w:t>
            </w:r>
          </w:p>
        </w:tc>
      </w:tr>
      <w:tr w:rsidR="00D01C42" w:rsidRPr="004C0AD4" w14:paraId="7003AE80" w14:textId="77777777" w:rsidTr="00250E2A">
        <w:trPr>
          <w:trHeight w:val="345"/>
          <w:jc w:val="center"/>
        </w:trPr>
        <w:tc>
          <w:tcPr>
            <w:tcW w:w="2623" w:type="dxa"/>
            <w:vAlign w:val="center"/>
          </w:tcPr>
          <w:p w14:paraId="55FBAAF6" w14:textId="77777777" w:rsidR="00D01C42" w:rsidRPr="004C0AD4" w:rsidRDefault="00D01C42" w:rsidP="00250E2A">
            <w:pPr>
              <w:pStyle w:val="Tabletext"/>
              <w:jc w:val="center"/>
              <w:rPr>
                <w:lang w:val="en-US"/>
              </w:rPr>
            </w:pPr>
            <w:r w:rsidRPr="004C0AD4">
              <w:rPr>
                <w:lang w:val="en-US"/>
              </w:rPr>
              <w:t>Modulation scheme</w:t>
            </w:r>
          </w:p>
        </w:tc>
        <w:tc>
          <w:tcPr>
            <w:tcW w:w="2624" w:type="dxa"/>
            <w:vAlign w:val="center"/>
          </w:tcPr>
          <w:p w14:paraId="32DA95FB" w14:textId="77777777" w:rsidR="00D01C42" w:rsidRPr="004C0AD4" w:rsidRDefault="00D01C42" w:rsidP="00250E2A">
            <w:pPr>
              <w:pStyle w:val="Tabletext"/>
              <w:jc w:val="center"/>
              <w:rPr>
                <w:lang w:val="en-US"/>
              </w:rPr>
            </w:pPr>
            <w:r w:rsidRPr="004C0AD4">
              <w:rPr>
                <w:lang w:val="en-US"/>
              </w:rPr>
              <w:t>C4FM</w:t>
            </w:r>
          </w:p>
        </w:tc>
        <w:tc>
          <w:tcPr>
            <w:tcW w:w="2624" w:type="dxa"/>
            <w:vAlign w:val="center"/>
          </w:tcPr>
          <w:p w14:paraId="06B88645" w14:textId="77777777" w:rsidR="00D01C42" w:rsidRPr="004C0AD4" w:rsidRDefault="00D01C42" w:rsidP="00250E2A">
            <w:pPr>
              <w:pStyle w:val="Tabletext"/>
              <w:jc w:val="center"/>
              <w:rPr>
                <w:lang w:val="en-US"/>
              </w:rPr>
            </w:pPr>
            <w:r w:rsidRPr="004C0AD4">
              <w:rPr>
                <w:lang w:val="en-US"/>
              </w:rPr>
              <w:t>CQPSK</w:t>
            </w:r>
          </w:p>
        </w:tc>
      </w:tr>
    </w:tbl>
    <w:p w14:paraId="584A4F7F" w14:textId="77777777" w:rsidR="00D01C42" w:rsidRPr="004C0AD4" w:rsidRDefault="00D01C42" w:rsidP="00250E2A">
      <w:pPr>
        <w:pStyle w:val="Tablefin"/>
        <w:rPr>
          <w:lang w:val="en-US"/>
        </w:rPr>
      </w:pPr>
    </w:p>
    <w:p w14:paraId="35D8A3AA" w14:textId="77777777" w:rsidR="00D01C42" w:rsidRPr="004C0AD4" w:rsidRDefault="00D01C42" w:rsidP="00250E2A">
      <w:pPr>
        <w:rPr>
          <w:lang w:val="en-US"/>
        </w:rPr>
      </w:pPr>
      <w:r w:rsidRPr="004C0AD4">
        <w:rPr>
          <w:lang w:val="en-US"/>
        </w:rPr>
        <w:t xml:space="preserve">TRS-TETRA has two schemes, i.e., Release 1(R1) and Release 2(R2). R1 provides 4 channels with 25 kHz bandwidth in 1995, and R2 enhances data service function of R1 in 2006. R2 is designed to upgrade R1 without changing of network architecture to maintain backward compatibility. Table </w:t>
      </w:r>
      <w:r w:rsidRPr="004C0AD4">
        <w:rPr>
          <w:lang w:val="en-US" w:eastAsia="ja-JP"/>
        </w:rPr>
        <w:t>7</w:t>
      </w:r>
      <w:r w:rsidRPr="004C0AD4">
        <w:rPr>
          <w:lang w:val="en-US"/>
        </w:rPr>
        <w:t xml:space="preserve"> compares two schemes. R2 enhances data rate by applying various modulation scheme and adopting R1’s bandwidth and channel access scheme.</w:t>
      </w:r>
    </w:p>
    <w:p w14:paraId="530B7325" w14:textId="77777777" w:rsidR="00D01C42" w:rsidRPr="004C0AD4" w:rsidRDefault="00D01C42" w:rsidP="00250E2A">
      <w:pPr>
        <w:pStyle w:val="TableNo"/>
        <w:rPr>
          <w:lang w:val="en-US"/>
        </w:rPr>
      </w:pPr>
      <w:r w:rsidRPr="004C0AD4">
        <w:rPr>
          <w:lang w:val="en-US"/>
        </w:rPr>
        <w:t>Table 7</w:t>
      </w:r>
    </w:p>
    <w:p w14:paraId="794D29BB" w14:textId="77777777" w:rsidR="00D01C42" w:rsidRPr="004C0AD4" w:rsidRDefault="00D01C42" w:rsidP="00250E2A">
      <w:pPr>
        <w:pStyle w:val="Tabletitle"/>
        <w:rPr>
          <w:lang w:val="en-US"/>
        </w:rPr>
      </w:pPr>
      <w:r w:rsidRPr="004C0AD4">
        <w:rPr>
          <w:lang w:val="en-US"/>
        </w:rPr>
        <w:t>Comparison of TRS-TETRA depending on the release version</w:t>
      </w: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23"/>
        <w:gridCol w:w="2624"/>
        <w:gridCol w:w="2624"/>
      </w:tblGrid>
      <w:tr w:rsidR="00D01C42" w:rsidRPr="004C0AD4" w14:paraId="40C9D2EF" w14:textId="77777777" w:rsidTr="00250E2A">
        <w:trPr>
          <w:trHeight w:val="330"/>
          <w:jc w:val="center"/>
        </w:trPr>
        <w:tc>
          <w:tcPr>
            <w:tcW w:w="2623" w:type="dxa"/>
          </w:tcPr>
          <w:p w14:paraId="2046DC3A" w14:textId="77777777" w:rsidR="00D01C42" w:rsidRPr="004C0AD4" w:rsidRDefault="00D01C42" w:rsidP="00250E2A">
            <w:pPr>
              <w:pStyle w:val="Tablehead0"/>
              <w:rPr>
                <w:rFonts w:hint="eastAsia"/>
                <w:lang w:val="en-US"/>
              </w:rPr>
            </w:pPr>
            <w:r w:rsidRPr="004C0AD4">
              <w:rPr>
                <w:lang w:val="en-US"/>
              </w:rPr>
              <w:t>Property</w:t>
            </w:r>
          </w:p>
        </w:tc>
        <w:tc>
          <w:tcPr>
            <w:tcW w:w="2624" w:type="dxa"/>
          </w:tcPr>
          <w:p w14:paraId="597B691F" w14:textId="77777777" w:rsidR="00D01C42" w:rsidRPr="004C0AD4" w:rsidRDefault="00D01C42" w:rsidP="00250E2A">
            <w:pPr>
              <w:pStyle w:val="Tablehead0"/>
              <w:rPr>
                <w:rFonts w:hint="eastAsia"/>
                <w:lang w:val="en-US"/>
              </w:rPr>
            </w:pPr>
            <w:r w:rsidRPr="004C0AD4">
              <w:rPr>
                <w:lang w:val="en-US"/>
              </w:rPr>
              <w:t>Release 1</w:t>
            </w:r>
          </w:p>
        </w:tc>
        <w:tc>
          <w:tcPr>
            <w:tcW w:w="2624" w:type="dxa"/>
          </w:tcPr>
          <w:p w14:paraId="6E7CB21C" w14:textId="77777777" w:rsidR="00D01C42" w:rsidRPr="004C0AD4" w:rsidRDefault="00D01C42" w:rsidP="00250E2A">
            <w:pPr>
              <w:pStyle w:val="Tablehead0"/>
              <w:rPr>
                <w:rFonts w:hint="eastAsia"/>
                <w:lang w:val="en-US"/>
              </w:rPr>
            </w:pPr>
            <w:r w:rsidRPr="004C0AD4">
              <w:rPr>
                <w:lang w:val="en-US"/>
              </w:rPr>
              <w:t>Release 2</w:t>
            </w:r>
          </w:p>
        </w:tc>
      </w:tr>
      <w:tr w:rsidR="00D01C42" w:rsidRPr="004C0AD4" w14:paraId="38EE28C8" w14:textId="77777777" w:rsidTr="00250E2A">
        <w:trPr>
          <w:trHeight w:val="345"/>
          <w:jc w:val="center"/>
        </w:trPr>
        <w:tc>
          <w:tcPr>
            <w:tcW w:w="2623" w:type="dxa"/>
          </w:tcPr>
          <w:p w14:paraId="19ADF0EB" w14:textId="77777777" w:rsidR="00D01C42" w:rsidRPr="004C0AD4" w:rsidRDefault="00D01C42" w:rsidP="00250E2A">
            <w:pPr>
              <w:pStyle w:val="Tabletext"/>
              <w:jc w:val="center"/>
              <w:rPr>
                <w:lang w:val="en-US"/>
              </w:rPr>
            </w:pPr>
            <w:r w:rsidRPr="004C0AD4">
              <w:rPr>
                <w:lang w:val="en-US"/>
              </w:rPr>
              <w:t>Frequency range</w:t>
            </w:r>
          </w:p>
        </w:tc>
        <w:tc>
          <w:tcPr>
            <w:tcW w:w="2624" w:type="dxa"/>
          </w:tcPr>
          <w:p w14:paraId="410035E5" w14:textId="77777777" w:rsidR="00D01C42" w:rsidRPr="004C0AD4" w:rsidRDefault="00D01C42" w:rsidP="00250E2A">
            <w:pPr>
              <w:pStyle w:val="Tabletext"/>
              <w:jc w:val="center"/>
              <w:rPr>
                <w:lang w:val="en-US"/>
              </w:rPr>
            </w:pPr>
            <w:r w:rsidRPr="004C0AD4">
              <w:rPr>
                <w:lang w:val="en-US"/>
              </w:rPr>
              <w:t>380 MHz, 800 MHz</w:t>
            </w:r>
          </w:p>
        </w:tc>
        <w:tc>
          <w:tcPr>
            <w:tcW w:w="2624" w:type="dxa"/>
          </w:tcPr>
          <w:p w14:paraId="402079D1" w14:textId="77777777" w:rsidR="00D01C42" w:rsidRPr="004C0AD4" w:rsidRDefault="00D01C42" w:rsidP="00250E2A">
            <w:pPr>
              <w:pStyle w:val="Tabletext"/>
              <w:jc w:val="center"/>
              <w:rPr>
                <w:lang w:val="en-US"/>
              </w:rPr>
            </w:pPr>
            <w:r w:rsidRPr="004C0AD4">
              <w:rPr>
                <w:lang w:val="en-US"/>
              </w:rPr>
              <w:t>Muli-</w:t>
            </w:r>
            <w:proofErr w:type="gramStart"/>
            <w:r w:rsidRPr="004C0AD4">
              <w:rPr>
                <w:lang w:val="en-US"/>
              </w:rPr>
              <w:t>band(</w:t>
            </w:r>
            <w:proofErr w:type="gramEnd"/>
            <w:r w:rsidRPr="004C0AD4">
              <w:rPr>
                <w:lang w:val="en-US"/>
              </w:rPr>
              <w:t>up to 1 GHz)</w:t>
            </w:r>
          </w:p>
        </w:tc>
      </w:tr>
      <w:tr w:rsidR="00D01C42" w:rsidRPr="004C0AD4" w14:paraId="09A5EF33" w14:textId="77777777" w:rsidTr="00250E2A">
        <w:trPr>
          <w:trHeight w:val="345"/>
          <w:jc w:val="center"/>
        </w:trPr>
        <w:tc>
          <w:tcPr>
            <w:tcW w:w="2623" w:type="dxa"/>
          </w:tcPr>
          <w:p w14:paraId="239F630A" w14:textId="77777777" w:rsidR="00D01C42" w:rsidRPr="004C0AD4" w:rsidRDefault="00D01C42" w:rsidP="00250E2A">
            <w:pPr>
              <w:pStyle w:val="Tabletext"/>
              <w:jc w:val="center"/>
              <w:rPr>
                <w:lang w:val="en-US"/>
              </w:rPr>
            </w:pPr>
            <w:r w:rsidRPr="004C0AD4">
              <w:rPr>
                <w:lang w:val="en-US"/>
              </w:rPr>
              <w:t>Channel access</w:t>
            </w:r>
          </w:p>
        </w:tc>
        <w:tc>
          <w:tcPr>
            <w:tcW w:w="2624" w:type="dxa"/>
          </w:tcPr>
          <w:p w14:paraId="34A73D11" w14:textId="77777777" w:rsidR="00D01C42" w:rsidRPr="004C0AD4" w:rsidRDefault="00D01C42" w:rsidP="00250E2A">
            <w:pPr>
              <w:pStyle w:val="Tabletext"/>
              <w:jc w:val="center"/>
              <w:rPr>
                <w:lang w:val="en-US"/>
              </w:rPr>
            </w:pPr>
            <w:r w:rsidRPr="004C0AD4">
              <w:rPr>
                <w:lang w:val="en-US"/>
              </w:rPr>
              <w:t>TDMA</w:t>
            </w:r>
          </w:p>
        </w:tc>
        <w:tc>
          <w:tcPr>
            <w:tcW w:w="2624" w:type="dxa"/>
          </w:tcPr>
          <w:p w14:paraId="0EDE8521" w14:textId="77777777" w:rsidR="00D01C42" w:rsidRPr="004C0AD4" w:rsidRDefault="00D01C42" w:rsidP="00250E2A">
            <w:pPr>
              <w:pStyle w:val="Tabletext"/>
              <w:jc w:val="center"/>
              <w:rPr>
                <w:lang w:val="en-US"/>
              </w:rPr>
            </w:pPr>
            <w:r w:rsidRPr="004C0AD4">
              <w:rPr>
                <w:lang w:val="en-US"/>
              </w:rPr>
              <w:t>TDMA</w:t>
            </w:r>
          </w:p>
        </w:tc>
      </w:tr>
      <w:tr w:rsidR="00D01C42" w:rsidRPr="004C0AD4" w14:paraId="766ACC0E" w14:textId="77777777" w:rsidTr="00250E2A">
        <w:trPr>
          <w:trHeight w:val="345"/>
          <w:jc w:val="center"/>
        </w:trPr>
        <w:tc>
          <w:tcPr>
            <w:tcW w:w="2623" w:type="dxa"/>
          </w:tcPr>
          <w:p w14:paraId="3DD63173" w14:textId="77777777" w:rsidR="00D01C42" w:rsidRPr="004C0AD4" w:rsidRDefault="00D01C42" w:rsidP="00250E2A">
            <w:pPr>
              <w:pStyle w:val="Tabletext"/>
              <w:jc w:val="center"/>
              <w:rPr>
                <w:lang w:val="en-US"/>
              </w:rPr>
            </w:pPr>
            <w:r w:rsidRPr="004C0AD4">
              <w:rPr>
                <w:lang w:val="en-US"/>
              </w:rPr>
              <w:t>Data rate</w:t>
            </w:r>
          </w:p>
        </w:tc>
        <w:tc>
          <w:tcPr>
            <w:tcW w:w="2624" w:type="dxa"/>
          </w:tcPr>
          <w:p w14:paraId="5D33CBE9" w14:textId="77777777" w:rsidR="00D01C42" w:rsidRPr="004C0AD4" w:rsidRDefault="00D01C42" w:rsidP="00250E2A">
            <w:pPr>
              <w:pStyle w:val="Tabletext"/>
              <w:jc w:val="center"/>
              <w:rPr>
                <w:lang w:val="en-US"/>
              </w:rPr>
            </w:pPr>
            <w:r w:rsidRPr="004C0AD4">
              <w:rPr>
                <w:lang w:val="en-US"/>
              </w:rPr>
              <w:t>7.2~36 kbit/s</w:t>
            </w:r>
          </w:p>
        </w:tc>
        <w:tc>
          <w:tcPr>
            <w:tcW w:w="2624" w:type="dxa"/>
          </w:tcPr>
          <w:p w14:paraId="2722A042" w14:textId="77777777" w:rsidR="00D01C42" w:rsidRPr="004C0AD4" w:rsidRDefault="00D01C42" w:rsidP="00250E2A">
            <w:pPr>
              <w:pStyle w:val="Tabletext"/>
              <w:jc w:val="center"/>
              <w:rPr>
                <w:lang w:val="en-US"/>
              </w:rPr>
            </w:pPr>
            <w:r w:rsidRPr="004C0AD4">
              <w:rPr>
                <w:lang w:val="en-US"/>
              </w:rPr>
              <w:t>54~690 kbit/s</w:t>
            </w:r>
          </w:p>
        </w:tc>
      </w:tr>
      <w:tr w:rsidR="00D01C42" w:rsidRPr="004C0AD4" w14:paraId="52D464A3" w14:textId="77777777" w:rsidTr="00250E2A">
        <w:trPr>
          <w:trHeight w:val="345"/>
          <w:jc w:val="center"/>
        </w:trPr>
        <w:tc>
          <w:tcPr>
            <w:tcW w:w="2623" w:type="dxa"/>
          </w:tcPr>
          <w:p w14:paraId="7A232B3F" w14:textId="77777777" w:rsidR="00D01C42" w:rsidRPr="004C0AD4" w:rsidRDefault="00D01C42" w:rsidP="00250E2A">
            <w:pPr>
              <w:pStyle w:val="Tabletext"/>
              <w:jc w:val="center"/>
              <w:rPr>
                <w:lang w:val="en-US"/>
              </w:rPr>
            </w:pPr>
            <w:r w:rsidRPr="004C0AD4">
              <w:rPr>
                <w:lang w:val="en-US"/>
              </w:rPr>
              <w:t>Modulation scheme</w:t>
            </w:r>
          </w:p>
        </w:tc>
        <w:tc>
          <w:tcPr>
            <w:tcW w:w="2624" w:type="dxa"/>
          </w:tcPr>
          <w:p w14:paraId="323EFAF6" w14:textId="77777777" w:rsidR="00D01C42" w:rsidRPr="004C0AD4" w:rsidRDefault="00D01C42" w:rsidP="00250E2A">
            <w:pPr>
              <w:pStyle w:val="Tabletext"/>
              <w:jc w:val="center"/>
              <w:rPr>
                <w:lang w:val="en-US"/>
              </w:rPr>
            </w:pPr>
            <w:r w:rsidRPr="004C0AD4">
              <w:rPr>
                <w:lang w:val="en-US"/>
              </w:rPr>
              <w:t>π/4 DQPSK</w:t>
            </w:r>
          </w:p>
        </w:tc>
        <w:tc>
          <w:tcPr>
            <w:tcW w:w="2624" w:type="dxa"/>
          </w:tcPr>
          <w:p w14:paraId="352E7893" w14:textId="77777777" w:rsidR="00D01C42" w:rsidRPr="004C0AD4" w:rsidRDefault="00D01C42" w:rsidP="00250E2A">
            <w:pPr>
              <w:pStyle w:val="Tabletext"/>
              <w:jc w:val="center"/>
              <w:rPr>
                <w:lang w:val="en-US"/>
              </w:rPr>
            </w:pPr>
            <w:r w:rsidRPr="004C0AD4">
              <w:rPr>
                <w:lang w:val="en-US"/>
              </w:rPr>
              <w:t>π/4 DQPSK, 4QAM, 16QAM, 64QAM</w:t>
            </w:r>
          </w:p>
        </w:tc>
      </w:tr>
    </w:tbl>
    <w:p w14:paraId="392594C3" w14:textId="77777777" w:rsidR="00D01C42" w:rsidRPr="004C0AD4" w:rsidRDefault="00D01C42" w:rsidP="00250E2A">
      <w:pPr>
        <w:pStyle w:val="Tablefin"/>
        <w:rPr>
          <w:lang w:val="en-US"/>
        </w:rPr>
      </w:pPr>
    </w:p>
    <w:p w14:paraId="71C8C49E" w14:textId="77777777" w:rsidR="00D01C42" w:rsidRPr="004C0AD4" w:rsidRDefault="00D01C42" w:rsidP="00250E2A">
      <w:pPr>
        <w:rPr>
          <w:rFonts w:eastAsia="Malgun Gothic"/>
          <w:lang w:val="en-US"/>
        </w:rPr>
      </w:pPr>
      <w:r w:rsidRPr="004C0AD4">
        <w:rPr>
          <w:lang w:val="en-US"/>
        </w:rPr>
        <w:t>TRS-TETRA provide voice service such as one-to-one call, one-to-multi call, group call, emergency call, and direct call as well as data service such as message and packet transmission. R1 and R2 support 300 km/h and 400 km/h mobility, respectively. TRS-TETRA has versatile</w:t>
      </w:r>
      <w:r w:rsidRPr="004C0AD4">
        <w:rPr>
          <w:rFonts w:eastAsia="Malgun Gothic"/>
          <w:lang w:val="en-US" w:eastAsia="ko-KR"/>
        </w:rPr>
        <w:t xml:space="preserve"> </w:t>
      </w:r>
      <w:r w:rsidRPr="004C0AD4">
        <w:rPr>
          <w:lang w:val="en-US"/>
        </w:rPr>
        <w:t>availability for railway wireless network compare with TRS-ASTRO and VHF. However, TRS</w:t>
      </w:r>
      <w:r w:rsidRPr="004C0AD4">
        <w:rPr>
          <w:lang w:val="en-US"/>
        </w:rPr>
        <w:noBreakHyphen/>
        <w:t xml:space="preserve">TETRA does not apply railway control system. In addition, TRS-TETRA has limitation of localization due to technology proprietary and </w:t>
      </w:r>
      <w:proofErr w:type="gramStart"/>
      <w:r w:rsidRPr="004C0AD4">
        <w:rPr>
          <w:lang w:val="en-US"/>
        </w:rPr>
        <w:t>high speed</w:t>
      </w:r>
      <w:proofErr w:type="gramEnd"/>
      <w:r w:rsidRPr="004C0AD4">
        <w:rPr>
          <w:lang w:val="en-US"/>
        </w:rPr>
        <w:t xml:space="preserve"> data transmission.</w:t>
      </w:r>
    </w:p>
    <w:p w14:paraId="3E2BE20D" w14:textId="77777777" w:rsidR="00D01C42" w:rsidRPr="004C0AD4" w:rsidRDefault="00D01C42" w:rsidP="00250E2A">
      <w:pPr>
        <w:pStyle w:val="Heading2"/>
        <w:rPr>
          <w:rFonts w:eastAsia="Malgun Gothic"/>
          <w:lang w:val="en-US" w:eastAsia="ko-KR"/>
        </w:rPr>
      </w:pPr>
      <w:r w:rsidRPr="004C0AD4">
        <w:rPr>
          <w:rFonts w:eastAsia="Malgun Gothic"/>
          <w:lang w:val="en-US" w:eastAsia="ko-KR"/>
        </w:rPr>
        <w:t>3</w:t>
      </w:r>
      <w:r w:rsidRPr="004C0AD4">
        <w:rPr>
          <w:lang w:val="en-US" w:eastAsia="ja-JP"/>
        </w:rPr>
        <w:t>.</w:t>
      </w:r>
      <w:r w:rsidRPr="004C0AD4">
        <w:rPr>
          <w:rFonts w:eastAsia="Malgun Gothic"/>
          <w:lang w:val="en-US" w:eastAsia="ko-KR"/>
        </w:rPr>
        <w:t>3.3</w:t>
      </w:r>
      <w:r w:rsidRPr="004C0AD4">
        <w:rPr>
          <w:lang w:val="en-US" w:eastAsia="ja-JP"/>
        </w:rPr>
        <w:tab/>
      </w:r>
      <w:r w:rsidRPr="004C0AD4">
        <w:rPr>
          <w:rFonts w:eastAsia="Malgun Gothic"/>
          <w:lang w:val="en-US" w:eastAsia="ko-KR"/>
        </w:rPr>
        <w:t xml:space="preserve">LTE </w:t>
      </w:r>
    </w:p>
    <w:p w14:paraId="348BE1EB" w14:textId="77777777" w:rsidR="00D01C42" w:rsidRPr="004C0AD4" w:rsidRDefault="00D01C42" w:rsidP="00250E2A">
      <w:pPr>
        <w:pStyle w:val="Reasons"/>
        <w:rPr>
          <w:rFonts w:eastAsia="Malgun Gothic"/>
          <w:lang w:val="en-US" w:eastAsia="ko-KR"/>
        </w:rPr>
      </w:pPr>
      <w:r w:rsidRPr="004C0AD4">
        <w:rPr>
          <w:lang w:val="en-US"/>
        </w:rPr>
        <w:t>Based on a governmental policy, it was decided to develop LTE</w:t>
      </w:r>
      <w:r w:rsidRPr="004C0AD4">
        <w:rPr>
          <w:rFonts w:eastAsia="Malgun Gothic"/>
          <w:lang w:val="en-US" w:eastAsia="ko-KR"/>
        </w:rPr>
        <w:t xml:space="preserve"> railway communication system in 2010. </w:t>
      </w:r>
      <w:r w:rsidRPr="004C0AD4">
        <w:rPr>
          <w:lang w:val="en-US"/>
        </w:rPr>
        <w:t xml:space="preserve">To support high speed transmission and new functionalities (group communication, data service, quality of service, direct communication, etc.), various wireless communication technologies are considered for railway communications. As LTE systems </w:t>
      </w:r>
      <w:proofErr w:type="gramStart"/>
      <w:r w:rsidRPr="004C0AD4">
        <w:rPr>
          <w:lang w:val="en-US"/>
        </w:rPr>
        <w:t>are capable of supporting</w:t>
      </w:r>
      <w:proofErr w:type="gramEnd"/>
      <w:r w:rsidRPr="004C0AD4">
        <w:rPr>
          <w:lang w:val="en-US" w:eastAsia="ko-KR"/>
        </w:rPr>
        <w:t xml:space="preserve"> voice, vital data, and video applications</w:t>
      </w:r>
      <w:r w:rsidRPr="004C0AD4">
        <w:rPr>
          <w:lang w:val="en-US"/>
        </w:rPr>
        <w:t xml:space="preserve">, </w:t>
      </w:r>
      <w:r w:rsidRPr="004C0AD4">
        <w:rPr>
          <w:rFonts w:eastAsia="Malgun Gothic"/>
          <w:lang w:val="en-US" w:eastAsia="ko-KR"/>
        </w:rPr>
        <w:t xml:space="preserve">a </w:t>
      </w:r>
      <w:r w:rsidRPr="004C0AD4">
        <w:rPr>
          <w:lang w:val="en-US" w:eastAsia="ko-KR"/>
        </w:rPr>
        <w:t xml:space="preserve">pilot test has been conducted between Iksan station and Jeongeup station to verify </w:t>
      </w:r>
      <w:r w:rsidRPr="004C0AD4">
        <w:rPr>
          <w:rFonts w:eastAsia="Malgun Gothic"/>
          <w:lang w:val="en-US" w:eastAsia="ko-KR"/>
        </w:rPr>
        <w:t>their</w:t>
      </w:r>
      <w:r w:rsidRPr="004C0AD4">
        <w:rPr>
          <w:lang w:val="en-US" w:eastAsia="ko-KR"/>
        </w:rPr>
        <w:t xml:space="preserve"> communication performance. </w:t>
      </w:r>
    </w:p>
    <w:p w14:paraId="7566BC00" w14:textId="77777777" w:rsidR="00D01C42" w:rsidRPr="004C0AD4" w:rsidRDefault="00D01C42" w:rsidP="00250E2A">
      <w:pPr>
        <w:pStyle w:val="FigureNo"/>
        <w:rPr>
          <w:rFonts w:eastAsia="Malgun Gothic"/>
          <w:b/>
          <w:bCs/>
          <w:lang w:val="en-US" w:eastAsia="ko-KR"/>
        </w:rPr>
      </w:pPr>
      <w:r w:rsidRPr="004C0AD4">
        <w:rPr>
          <w:lang w:val="en-US"/>
        </w:rPr>
        <w:lastRenderedPageBreak/>
        <w:t>Figure</w:t>
      </w:r>
      <w:r w:rsidRPr="004C0AD4">
        <w:rPr>
          <w:lang w:val="en-US" w:eastAsia="ja-JP"/>
        </w:rPr>
        <w:t xml:space="preserve"> </w:t>
      </w:r>
      <w:r w:rsidRPr="004C0AD4">
        <w:rPr>
          <w:lang w:val="en-US" w:eastAsia="ko-KR"/>
        </w:rPr>
        <w:t>25</w:t>
      </w:r>
    </w:p>
    <w:p w14:paraId="01473EB8" w14:textId="77777777" w:rsidR="00D01C42" w:rsidRPr="004C0AD4" w:rsidRDefault="00D01C42" w:rsidP="00250E2A">
      <w:pPr>
        <w:pStyle w:val="Figuretitle"/>
        <w:rPr>
          <w:rFonts w:eastAsia="Malgun Gothic" w:hint="eastAsia"/>
          <w:lang w:val="en-US" w:eastAsia="ko-KR"/>
        </w:rPr>
      </w:pPr>
      <w:r w:rsidRPr="004C0AD4">
        <w:rPr>
          <w:rFonts w:eastAsia="Malgun Gothic"/>
          <w:lang w:val="en-US" w:eastAsia="ko-KR"/>
        </w:rPr>
        <w:t>Configuration of railway communication system</w:t>
      </w:r>
    </w:p>
    <w:p w14:paraId="253DCFEB" w14:textId="77777777" w:rsidR="00D01C42" w:rsidRPr="004C0AD4" w:rsidRDefault="00D01C42" w:rsidP="00D74C18">
      <w:pPr>
        <w:pStyle w:val="Figure"/>
        <w:rPr>
          <w:lang w:val="en-US"/>
        </w:rPr>
      </w:pPr>
      <w:r w:rsidRPr="004C0AD4">
        <w:rPr>
          <w:rFonts w:eastAsia="Malgun Gothic"/>
          <w:noProof/>
          <w:lang w:val="en-US" w:eastAsia="zh-CN"/>
        </w:rPr>
        <mc:AlternateContent>
          <mc:Choice Requires="wps">
            <w:drawing>
              <wp:anchor distT="0" distB="0" distL="114300" distR="114300" simplePos="0" relativeHeight="251660288" behindDoc="0" locked="0" layoutInCell="1" allowOverlap="1" wp14:anchorId="0EC127B0" wp14:editId="231C544B">
                <wp:simplePos x="0" y="0"/>
                <wp:positionH relativeFrom="column">
                  <wp:posOffset>-85725</wp:posOffset>
                </wp:positionH>
                <wp:positionV relativeFrom="paragraph">
                  <wp:posOffset>2847340</wp:posOffset>
                </wp:positionV>
                <wp:extent cx="1775460" cy="731520"/>
                <wp:effectExtent l="0" t="0" r="15240" b="11430"/>
                <wp:wrapNone/>
                <wp:docPr id="96" name="Text Box 96"/>
                <wp:cNvGraphicFramePr/>
                <a:graphic xmlns:a="http://schemas.openxmlformats.org/drawingml/2006/main">
                  <a:graphicData uri="http://schemas.microsoft.com/office/word/2010/wordprocessingShape">
                    <wps:wsp>
                      <wps:cNvSpPr txBox="1"/>
                      <wps:spPr>
                        <a:xfrm>
                          <a:off x="0" y="0"/>
                          <a:ext cx="1775460" cy="731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F45F3E" w14:textId="77777777" w:rsidR="00250E2A" w:rsidRPr="004D0610" w:rsidRDefault="00250E2A" w:rsidP="00250E2A">
                            <w:pPr>
                              <w:spacing w:before="0"/>
                              <w:rPr>
                                <w:rFonts w:asciiTheme="minorHAnsi" w:hAnsiTheme="minorHAnsi"/>
                                <w:sz w:val="16"/>
                                <w:szCs w:val="16"/>
                                <w:lang w:eastAsia="ko-KR"/>
                              </w:rPr>
                            </w:pPr>
                            <w:r w:rsidRPr="004D0610">
                              <w:rPr>
                                <w:rFonts w:asciiTheme="minorHAnsi" w:hAnsiTheme="minorHAnsi"/>
                                <w:sz w:val="16"/>
                                <w:szCs w:val="16"/>
                                <w:lang w:eastAsia="ko-KR"/>
                              </w:rPr>
                              <w:t>HSS : Home Subscriber S</w:t>
                            </w:r>
                            <w:r>
                              <w:rPr>
                                <w:rFonts w:asciiTheme="minorHAnsi" w:hAnsiTheme="minorHAnsi" w:hint="eastAsia"/>
                                <w:sz w:val="16"/>
                                <w:szCs w:val="16"/>
                                <w:lang w:eastAsia="ko-KR"/>
                              </w:rPr>
                              <w:t>erver</w:t>
                            </w:r>
                          </w:p>
                          <w:p w14:paraId="70F69FF1" w14:textId="77777777" w:rsidR="00250E2A" w:rsidRPr="004D0610" w:rsidRDefault="00250E2A" w:rsidP="00250E2A">
                            <w:pPr>
                              <w:spacing w:before="0"/>
                              <w:rPr>
                                <w:rFonts w:asciiTheme="minorHAnsi" w:hAnsiTheme="minorHAnsi"/>
                                <w:sz w:val="16"/>
                                <w:szCs w:val="16"/>
                                <w:lang w:eastAsia="ko-KR"/>
                              </w:rPr>
                            </w:pPr>
                            <w:r w:rsidRPr="004D0610">
                              <w:rPr>
                                <w:rFonts w:asciiTheme="minorHAnsi" w:hAnsiTheme="minorHAnsi"/>
                                <w:sz w:val="16"/>
                                <w:szCs w:val="16"/>
                                <w:lang w:eastAsia="ko-KR"/>
                              </w:rPr>
                              <w:t>IMS : IP based Multimedia System</w:t>
                            </w:r>
                          </w:p>
                          <w:p w14:paraId="4062D943" w14:textId="77777777" w:rsidR="00250E2A" w:rsidRPr="004D0610" w:rsidRDefault="00250E2A" w:rsidP="00250E2A">
                            <w:pPr>
                              <w:spacing w:before="0"/>
                              <w:rPr>
                                <w:rFonts w:asciiTheme="minorHAnsi" w:hAnsiTheme="minorHAnsi"/>
                                <w:sz w:val="16"/>
                                <w:szCs w:val="16"/>
                                <w:lang w:eastAsia="ko-KR"/>
                              </w:rPr>
                            </w:pPr>
                            <w:r w:rsidRPr="004D0610">
                              <w:rPr>
                                <w:rFonts w:asciiTheme="minorHAnsi" w:hAnsiTheme="minorHAnsi"/>
                                <w:sz w:val="16"/>
                                <w:szCs w:val="16"/>
                                <w:lang w:eastAsia="ko-KR"/>
                              </w:rPr>
                              <w:t>MME : Mobility Management Entity</w:t>
                            </w:r>
                          </w:p>
                          <w:p w14:paraId="2B35AACB" w14:textId="77777777" w:rsidR="00250E2A" w:rsidRPr="004D0610" w:rsidRDefault="00250E2A" w:rsidP="00250E2A">
                            <w:pPr>
                              <w:spacing w:before="0"/>
                              <w:rPr>
                                <w:rFonts w:asciiTheme="minorHAnsi" w:hAnsiTheme="minorHAnsi"/>
                                <w:sz w:val="16"/>
                                <w:szCs w:val="16"/>
                                <w:lang w:eastAsia="ko-KR"/>
                              </w:rPr>
                            </w:pPr>
                            <w:r w:rsidRPr="004D0610">
                              <w:rPr>
                                <w:rFonts w:asciiTheme="minorHAnsi" w:hAnsiTheme="minorHAnsi"/>
                                <w:sz w:val="16"/>
                                <w:szCs w:val="16"/>
                                <w:lang w:eastAsia="ko-KR"/>
                              </w:rPr>
                              <w:t>P-GW : Packet data network Gateway</w:t>
                            </w:r>
                          </w:p>
                          <w:p w14:paraId="44E60437" w14:textId="77777777" w:rsidR="00250E2A" w:rsidRPr="004D0610" w:rsidRDefault="00250E2A" w:rsidP="00250E2A">
                            <w:pPr>
                              <w:spacing w:before="0"/>
                              <w:rPr>
                                <w:rFonts w:asciiTheme="minorHAnsi" w:hAnsiTheme="minorHAnsi"/>
                                <w:sz w:val="16"/>
                                <w:szCs w:val="16"/>
                                <w:lang w:eastAsia="ko-KR"/>
                              </w:rPr>
                            </w:pPr>
                            <w:r w:rsidRPr="004D0610">
                              <w:rPr>
                                <w:rFonts w:asciiTheme="minorHAnsi" w:hAnsiTheme="minorHAnsi"/>
                                <w:sz w:val="16"/>
                                <w:szCs w:val="16"/>
                                <w:lang w:eastAsia="ko-KR"/>
                              </w:rPr>
                              <w:t>S-GW : Serving Gateway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B5DC3" id="Text Box 96" o:spid="_x0000_s1150" type="#_x0000_t202" style="position:absolute;left:0;text-align:left;margin-left:-6.75pt;margin-top:224.2pt;width:139.8pt;height:5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" fillcolor="white [3201]" strokeweight=".5pt">
                <v:textbox>
                  <w:txbxContent>
                    <w:p w:rsidR="00250E2A" w:rsidRPr="004D0610" w:rsidRDefault="00250E2A" w:rsidP="00250E2A">
                      <w:pPr>
                        <w:spacing w:before="0"/>
                        <w:rPr>
                          <w:rFonts w:asciiTheme="minorHAnsi" w:hAnsiTheme="minorHAnsi"/>
                          <w:sz w:val="16"/>
                          <w:szCs w:val="16"/>
                          <w:lang w:eastAsia="ko-KR"/>
                        </w:rPr>
                      </w:pPr>
                      <w:r w:rsidRPr="004D0610">
                        <w:rPr>
                          <w:rFonts w:asciiTheme="minorHAnsi" w:hAnsiTheme="minorHAnsi"/>
                          <w:sz w:val="16"/>
                          <w:szCs w:val="16"/>
                          <w:lang w:eastAsia="ko-KR"/>
                        </w:rPr>
                        <w:t>HSS : Home Subscriber S</w:t>
                      </w:r>
                      <w:r>
                        <w:rPr>
                          <w:rFonts w:asciiTheme="minorHAnsi" w:hAnsiTheme="minorHAnsi" w:hint="eastAsia"/>
                          <w:sz w:val="16"/>
                          <w:szCs w:val="16"/>
                          <w:lang w:eastAsia="ko-KR"/>
                        </w:rPr>
                        <w:t>erver</w:t>
                      </w:r>
                    </w:p>
                    <w:p w:rsidR="00250E2A" w:rsidRPr="004D0610" w:rsidRDefault="00250E2A" w:rsidP="00250E2A">
                      <w:pPr>
                        <w:spacing w:before="0"/>
                        <w:rPr>
                          <w:rFonts w:asciiTheme="minorHAnsi" w:hAnsiTheme="minorHAnsi"/>
                          <w:sz w:val="16"/>
                          <w:szCs w:val="16"/>
                          <w:lang w:eastAsia="ko-KR"/>
                        </w:rPr>
                      </w:pPr>
                      <w:r w:rsidRPr="004D0610">
                        <w:rPr>
                          <w:rFonts w:asciiTheme="minorHAnsi" w:hAnsiTheme="minorHAnsi"/>
                          <w:sz w:val="16"/>
                          <w:szCs w:val="16"/>
                          <w:lang w:eastAsia="ko-KR"/>
                        </w:rPr>
                        <w:t>IMS : IP based Multimedia System</w:t>
                      </w:r>
                    </w:p>
                    <w:p w:rsidR="00250E2A" w:rsidRPr="004D0610" w:rsidRDefault="00250E2A" w:rsidP="00250E2A">
                      <w:pPr>
                        <w:spacing w:before="0"/>
                        <w:rPr>
                          <w:rFonts w:asciiTheme="minorHAnsi" w:hAnsiTheme="minorHAnsi"/>
                          <w:sz w:val="16"/>
                          <w:szCs w:val="16"/>
                          <w:lang w:eastAsia="ko-KR"/>
                        </w:rPr>
                      </w:pPr>
                      <w:r w:rsidRPr="004D0610">
                        <w:rPr>
                          <w:rFonts w:asciiTheme="minorHAnsi" w:hAnsiTheme="minorHAnsi"/>
                          <w:sz w:val="16"/>
                          <w:szCs w:val="16"/>
                          <w:lang w:eastAsia="ko-KR"/>
                        </w:rPr>
                        <w:t>MME : Mobility Management Entity</w:t>
                      </w:r>
                    </w:p>
                    <w:p w:rsidR="00250E2A" w:rsidRPr="004D0610" w:rsidRDefault="00250E2A" w:rsidP="00250E2A">
                      <w:pPr>
                        <w:spacing w:before="0"/>
                        <w:rPr>
                          <w:rFonts w:asciiTheme="minorHAnsi" w:hAnsiTheme="minorHAnsi"/>
                          <w:sz w:val="16"/>
                          <w:szCs w:val="16"/>
                          <w:lang w:eastAsia="ko-KR"/>
                        </w:rPr>
                      </w:pPr>
                      <w:r w:rsidRPr="004D0610">
                        <w:rPr>
                          <w:rFonts w:asciiTheme="minorHAnsi" w:hAnsiTheme="minorHAnsi"/>
                          <w:sz w:val="16"/>
                          <w:szCs w:val="16"/>
                          <w:lang w:eastAsia="ko-KR"/>
                        </w:rPr>
                        <w:t>P-GW : Packet data network Gateway</w:t>
                      </w:r>
                    </w:p>
                    <w:p w:rsidR="00250E2A" w:rsidRPr="004D0610" w:rsidRDefault="00250E2A" w:rsidP="00250E2A">
                      <w:pPr>
                        <w:spacing w:before="0"/>
                        <w:rPr>
                          <w:rFonts w:asciiTheme="minorHAnsi" w:hAnsiTheme="minorHAnsi"/>
                          <w:sz w:val="16"/>
                          <w:szCs w:val="16"/>
                          <w:lang w:eastAsia="ko-KR"/>
                        </w:rPr>
                      </w:pPr>
                      <w:r w:rsidRPr="004D0610">
                        <w:rPr>
                          <w:rFonts w:asciiTheme="minorHAnsi" w:hAnsiTheme="minorHAnsi"/>
                          <w:sz w:val="16"/>
                          <w:szCs w:val="16"/>
                          <w:lang w:eastAsia="ko-KR"/>
                        </w:rPr>
                        <w:t>S-GW : Serving Gateway</w:t>
                      </w:r>
                    </w:p>
                  </w:txbxContent>
                </v:textbox>
              </v:shape>
            </w:pict>
          </mc:Fallback>
        </mc:AlternateContent>
      </w:r>
      <w:r w:rsidRPr="004C0AD4">
        <w:rPr>
          <w:noProof/>
          <w:lang w:val="en-US" w:eastAsia="zh-CN"/>
        </w:rPr>
        <w:drawing>
          <wp:inline distT="0" distB="0" distL="0" distR="0" wp14:anchorId="10DA946B" wp14:editId="2C7C982D">
            <wp:extent cx="6120765" cy="4595495"/>
            <wp:effectExtent l="0" t="0" r="0"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KOR_Rail.e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765" cy="4595495"/>
                    </a:xfrm>
                    <a:prstGeom prst="rect">
                      <a:avLst/>
                    </a:prstGeom>
                  </pic:spPr>
                </pic:pic>
              </a:graphicData>
            </a:graphic>
          </wp:inline>
        </w:drawing>
      </w:r>
    </w:p>
    <w:p w14:paraId="4F5E3141" w14:textId="77777777" w:rsidR="00D01C42" w:rsidRPr="004C0AD4" w:rsidRDefault="00D01C42" w:rsidP="00250E2A">
      <w:pPr>
        <w:tabs>
          <w:tab w:val="clear" w:pos="1134"/>
          <w:tab w:val="clear" w:pos="1871"/>
          <w:tab w:val="clear" w:pos="2268"/>
        </w:tabs>
        <w:overflowPunct/>
        <w:autoSpaceDE/>
        <w:autoSpaceDN/>
        <w:adjustRightInd/>
        <w:spacing w:before="0"/>
        <w:textAlignment w:val="auto"/>
        <w:rPr>
          <w:rFonts w:eastAsia="Malgun Gothic"/>
          <w:lang w:val="en-US" w:eastAsia="ko-KR"/>
        </w:rPr>
      </w:pPr>
      <w:r w:rsidRPr="004C0AD4">
        <w:rPr>
          <w:noProof/>
          <w:lang w:val="en-US" w:eastAsia="zh-CN"/>
        </w:rPr>
        <mc:AlternateContent>
          <mc:Choice Requires="wps">
            <w:drawing>
              <wp:anchor distT="0" distB="0" distL="114300" distR="114300" simplePos="0" relativeHeight="251661312" behindDoc="0" locked="0" layoutInCell="1" allowOverlap="1" wp14:anchorId="42E6BEE1" wp14:editId="293590FC">
                <wp:simplePos x="0" y="0"/>
                <wp:positionH relativeFrom="column">
                  <wp:posOffset>-720090</wp:posOffset>
                </wp:positionH>
                <wp:positionV relativeFrom="paragraph">
                  <wp:posOffset>-5538470</wp:posOffset>
                </wp:positionV>
                <wp:extent cx="11521440" cy="1600200"/>
                <wp:effectExtent l="0" t="0" r="0" b="0"/>
                <wp:wrapNone/>
                <wp:docPr id="57" name="제목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521440" cy="1600200"/>
                        </a:xfrm>
                        <a:prstGeom prst="rect">
                          <a:avLst/>
                        </a:prstGeom>
                      </wps:spPr>
                      <wps:bodyPr vert="horz" lIns="128016" tIns="64008" rIns="128016" bIns="64008" rtlCol="0" anchor="ctr">
                        <a:normAutofit/>
                      </wps:bodyPr>
                    </wps:wsp>
                  </a:graphicData>
                </a:graphic>
              </wp:anchor>
            </w:drawing>
          </mc:Choice>
          <mc:Fallback>
            <w:pict>
              <v:rect w14:anchorId="17E5C06D" id="제목 1" o:spid="_x0000_s1026" style="position:absolute;margin-left:-56.7pt;margin-top:-436.1pt;width:907.2pt;height:12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" filled="f" stroked="f">
                <v:path arrowok="t"/>
                <o:lock v:ext="edit" grouping="t"/>
                <v:textbox inset="10.08pt,5.04pt,10.08pt,5.04pt"/>
              </v:rect>
            </w:pict>
          </mc:Fallback>
        </mc:AlternateContent>
      </w:r>
      <w:r w:rsidRPr="004C0AD4">
        <w:rPr>
          <w:noProof/>
          <w:lang w:val="en-US" w:eastAsia="zh-CN"/>
        </w:rPr>
        <mc:AlternateContent>
          <mc:Choice Requires="wps">
            <w:drawing>
              <wp:anchor distT="0" distB="0" distL="114300" distR="114300" simplePos="0" relativeHeight="251662336" behindDoc="0" locked="0" layoutInCell="1" allowOverlap="1" wp14:anchorId="0707E5D2" wp14:editId="55086DB3">
                <wp:simplePos x="0" y="0"/>
                <wp:positionH relativeFrom="column">
                  <wp:posOffset>-720090</wp:posOffset>
                </wp:positionH>
                <wp:positionV relativeFrom="paragraph">
                  <wp:posOffset>-1827530</wp:posOffset>
                </wp:positionV>
                <wp:extent cx="11521440" cy="6336348"/>
                <wp:effectExtent l="0" t="0" r="0" b="0"/>
                <wp:wrapNone/>
                <wp:docPr id="58" name="내용 개체 틀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521440" cy="6336348"/>
                        </a:xfrm>
                        <a:prstGeom prst="rect">
                          <a:avLst/>
                        </a:prstGeom>
                      </wps:spPr>
                      <wps:bodyPr vert="horz" lIns="128016" tIns="64008" rIns="128016" bIns="64008" rtlCol="0">
                        <a:normAutofit/>
                      </wps:bodyPr>
                    </wps:wsp>
                  </a:graphicData>
                </a:graphic>
              </wp:anchor>
            </w:drawing>
          </mc:Choice>
          <mc:Fallback>
            <w:pict>
              <v:rect w14:anchorId="3759166C" id="내용 개체 틀 2" o:spid="_x0000_s1026" style="position:absolute;margin-left:-56.7pt;margin-top:-143.9pt;width:907.2pt;height:498.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" filled="f" stroked="f">
                <v:path arrowok="t"/>
                <o:lock v:ext="edit" grouping="t"/>
                <v:textbox inset="10.08pt,5.04pt,10.08pt,5.04pt"/>
              </v:rect>
            </w:pict>
          </mc:Fallback>
        </mc:AlternateContent>
      </w:r>
      <w:r w:rsidRPr="004C0AD4">
        <w:rPr>
          <w:rFonts w:eastAsia="Malgun Gothic"/>
          <w:lang w:val="en-US" w:eastAsia="ko-KR"/>
        </w:rPr>
        <w:t>Figure 25 shows the configuration of LTE railway communication system which consists of radio access networks, LTE core system, application platforms (App. Platform) and centralized train control center (CTC) including radio block center (RBC). Radio access networks consist of digital units (DU) and remote radio units</w:t>
      </w:r>
      <w:r w:rsidRPr="004C0AD4">
        <w:rPr>
          <w:rFonts w:ascii="MS Mincho" w:hAnsi="MS Mincho"/>
          <w:lang w:val="en-US" w:eastAsia="ja-JP"/>
        </w:rPr>
        <w:t xml:space="preserve"> </w:t>
      </w:r>
      <w:r w:rsidRPr="004C0AD4">
        <w:rPr>
          <w:rFonts w:eastAsia="Malgun Gothic"/>
          <w:lang w:val="en-US" w:eastAsia="ko-KR"/>
        </w:rPr>
        <w:t xml:space="preserve">(RRU). LTE core system includes QoS control system, P-GW, S-GW, HSS and MME, etc. The technical characteristics of LTE railway communications system are as follows: </w:t>
      </w:r>
    </w:p>
    <w:p w14:paraId="6B946982" w14:textId="77777777" w:rsidR="00D01C42" w:rsidRPr="004C0AD4" w:rsidRDefault="00D01C42" w:rsidP="00250E2A">
      <w:pPr>
        <w:pStyle w:val="TableNo"/>
        <w:rPr>
          <w:lang w:val="en-US" w:eastAsia="ko-KR"/>
        </w:rPr>
      </w:pPr>
      <w:r w:rsidRPr="004C0AD4">
        <w:rPr>
          <w:lang w:val="en-US"/>
        </w:rPr>
        <w:lastRenderedPageBreak/>
        <w:t xml:space="preserve">Table </w:t>
      </w:r>
      <w:r w:rsidRPr="004C0AD4">
        <w:rPr>
          <w:lang w:val="en-US" w:eastAsia="ko-KR"/>
        </w:rPr>
        <w:t>8</w:t>
      </w:r>
    </w:p>
    <w:p w14:paraId="37A08F1F" w14:textId="77777777" w:rsidR="00D01C42" w:rsidRPr="004C0AD4" w:rsidRDefault="00D01C42" w:rsidP="00250E2A">
      <w:pPr>
        <w:pStyle w:val="Tabletitle"/>
        <w:rPr>
          <w:lang w:val="en-US"/>
        </w:rPr>
      </w:pPr>
      <w:r w:rsidRPr="004C0AD4">
        <w:rPr>
          <w:lang w:val="en-US"/>
        </w:rPr>
        <w:t>Technical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5670"/>
      </w:tblGrid>
      <w:tr w:rsidR="00D01C42" w:rsidRPr="004C0AD4" w14:paraId="5273EEE9" w14:textId="77777777" w:rsidTr="00250E2A">
        <w:trPr>
          <w:trHeight w:val="300"/>
          <w:tblHeader/>
          <w:jc w:val="center"/>
        </w:trPr>
        <w:tc>
          <w:tcPr>
            <w:tcW w:w="3402" w:type="dxa"/>
            <w:tcBorders>
              <w:top w:val="single" w:sz="4" w:space="0" w:color="auto"/>
              <w:left w:val="single" w:sz="4" w:space="0" w:color="auto"/>
              <w:bottom w:val="single" w:sz="4" w:space="0" w:color="auto"/>
              <w:right w:val="single" w:sz="4" w:space="0" w:color="auto"/>
            </w:tcBorders>
            <w:hideMark/>
          </w:tcPr>
          <w:p w14:paraId="259F6B82" w14:textId="77777777" w:rsidR="00D01C42" w:rsidRPr="004C0AD4" w:rsidRDefault="00D01C42" w:rsidP="00C67507">
            <w:pPr>
              <w:pStyle w:val="Tablehead0"/>
              <w:keepLines/>
              <w:rPr>
                <w:rFonts w:eastAsia="Gulim" w:hint="eastAsia"/>
                <w:lang w:val="en-US" w:eastAsia="ko-KR"/>
              </w:rPr>
            </w:pPr>
            <w:r w:rsidRPr="004C0AD4">
              <w:rPr>
                <w:rFonts w:eastAsia="Gulim"/>
                <w:lang w:val="en-US" w:eastAsia="ko-KR"/>
              </w:rPr>
              <w:t>Item</w:t>
            </w:r>
          </w:p>
        </w:tc>
        <w:tc>
          <w:tcPr>
            <w:tcW w:w="5670" w:type="dxa"/>
            <w:tcBorders>
              <w:top w:val="single" w:sz="4" w:space="0" w:color="auto"/>
              <w:left w:val="single" w:sz="4" w:space="0" w:color="auto"/>
              <w:bottom w:val="single" w:sz="4" w:space="0" w:color="auto"/>
              <w:right w:val="single" w:sz="4" w:space="0" w:color="auto"/>
            </w:tcBorders>
            <w:hideMark/>
          </w:tcPr>
          <w:p w14:paraId="6FEC2C7F" w14:textId="77777777" w:rsidR="00D01C42" w:rsidRPr="004C0AD4" w:rsidRDefault="00D01C42" w:rsidP="00C67507">
            <w:pPr>
              <w:pStyle w:val="Tablehead0"/>
              <w:keepLines/>
              <w:rPr>
                <w:rFonts w:eastAsia="Gulim" w:hint="eastAsia"/>
                <w:lang w:val="en-US" w:eastAsia="ko-KR"/>
              </w:rPr>
            </w:pPr>
            <w:r w:rsidRPr="004C0AD4">
              <w:rPr>
                <w:rFonts w:eastAsia="Gulim"/>
                <w:lang w:val="en-US" w:eastAsia="ko-KR"/>
              </w:rPr>
              <w:t>Technical characteristic</w:t>
            </w:r>
          </w:p>
        </w:tc>
      </w:tr>
      <w:tr w:rsidR="00D01C42" w:rsidRPr="004C0AD4" w14:paraId="18C68F79" w14:textId="77777777" w:rsidTr="00250E2A">
        <w:trPr>
          <w:jc w:val="center"/>
        </w:trPr>
        <w:tc>
          <w:tcPr>
            <w:tcW w:w="3402" w:type="dxa"/>
            <w:tcBorders>
              <w:top w:val="single" w:sz="4" w:space="0" w:color="auto"/>
              <w:left w:val="single" w:sz="4" w:space="0" w:color="auto"/>
              <w:bottom w:val="single" w:sz="4" w:space="0" w:color="auto"/>
              <w:right w:val="single" w:sz="4" w:space="0" w:color="auto"/>
            </w:tcBorders>
            <w:hideMark/>
          </w:tcPr>
          <w:p w14:paraId="44A13457" w14:textId="77777777" w:rsidR="00D01C42" w:rsidRPr="004C0AD4" w:rsidRDefault="00D01C42" w:rsidP="00C67507">
            <w:pPr>
              <w:pStyle w:val="Tabletext"/>
              <w:keepNext/>
              <w:keepLines/>
              <w:rPr>
                <w:lang w:val="en-US"/>
              </w:rPr>
            </w:pPr>
            <w:r w:rsidRPr="004C0AD4">
              <w:rPr>
                <w:lang w:val="en-US"/>
              </w:rPr>
              <w:t>RF frequency</w:t>
            </w:r>
          </w:p>
        </w:tc>
        <w:tc>
          <w:tcPr>
            <w:tcW w:w="5670" w:type="dxa"/>
            <w:tcBorders>
              <w:top w:val="single" w:sz="4" w:space="0" w:color="auto"/>
              <w:left w:val="single" w:sz="4" w:space="0" w:color="auto"/>
              <w:bottom w:val="single" w:sz="4" w:space="0" w:color="auto"/>
              <w:right w:val="single" w:sz="4" w:space="0" w:color="auto"/>
            </w:tcBorders>
            <w:hideMark/>
          </w:tcPr>
          <w:p w14:paraId="7761C352" w14:textId="77777777" w:rsidR="00D01C42" w:rsidRPr="004C0AD4" w:rsidRDefault="00D01C42" w:rsidP="00C67507">
            <w:pPr>
              <w:pStyle w:val="Tabletext"/>
              <w:keepNext/>
              <w:keepLines/>
              <w:tabs>
                <w:tab w:val="clear" w:pos="284"/>
                <w:tab w:val="clear" w:pos="567"/>
                <w:tab w:val="clear" w:pos="851"/>
              </w:tabs>
              <w:rPr>
                <w:rFonts w:eastAsia="Malgun Gothic"/>
                <w:lang w:val="en-US" w:eastAsia="ko-KR"/>
              </w:rPr>
            </w:pPr>
            <w:r w:rsidRPr="004C0AD4">
              <w:rPr>
                <w:rFonts w:eastAsia="Malgun Gothic"/>
                <w:lang w:val="en-US" w:eastAsia="ko-KR"/>
              </w:rPr>
              <w:t>Uplink:</w:t>
            </w:r>
            <w:r w:rsidR="00D74C18">
              <w:rPr>
                <w:rFonts w:eastAsia="Malgun Gothic"/>
                <w:lang w:val="en-US" w:eastAsia="ko-KR"/>
              </w:rPr>
              <w:tab/>
            </w:r>
            <w:r w:rsidRPr="004C0AD4">
              <w:rPr>
                <w:rFonts w:eastAsia="Malgun Gothic"/>
                <w:lang w:val="en-US" w:eastAsia="ko-KR"/>
              </w:rPr>
              <w:t xml:space="preserve">718 ~ 728 </w:t>
            </w:r>
            <w:r w:rsidRPr="004C0AD4">
              <w:rPr>
                <w:lang w:val="en-US" w:eastAsia="ja-JP"/>
              </w:rPr>
              <w:t>M</w:t>
            </w:r>
            <w:r w:rsidRPr="004C0AD4">
              <w:rPr>
                <w:rFonts w:eastAsia="Malgun Gothic"/>
                <w:lang w:val="en-US" w:eastAsia="ko-KR"/>
              </w:rPr>
              <w:t>Hz</w:t>
            </w:r>
          </w:p>
          <w:p w14:paraId="7C8F1932" w14:textId="77777777" w:rsidR="00D01C42" w:rsidRPr="004C0AD4" w:rsidRDefault="00D01C42" w:rsidP="00C67507">
            <w:pPr>
              <w:pStyle w:val="Tabletext"/>
              <w:keepNext/>
              <w:keepLines/>
              <w:tabs>
                <w:tab w:val="clear" w:pos="284"/>
                <w:tab w:val="clear" w:pos="567"/>
                <w:tab w:val="clear" w:pos="851"/>
              </w:tabs>
              <w:rPr>
                <w:b/>
                <w:caps/>
                <w:lang w:val="en-US" w:eastAsia="ko-KR"/>
              </w:rPr>
            </w:pPr>
            <w:r w:rsidRPr="004C0AD4">
              <w:rPr>
                <w:rFonts w:eastAsia="Malgun Gothic"/>
                <w:lang w:val="en-US" w:eastAsia="ko-KR"/>
              </w:rPr>
              <w:t>Downlink:</w:t>
            </w:r>
            <w:r w:rsidR="00D74C18">
              <w:rPr>
                <w:rFonts w:eastAsia="Malgun Gothic"/>
                <w:lang w:val="en-US" w:eastAsia="ko-KR"/>
              </w:rPr>
              <w:tab/>
            </w:r>
            <w:r w:rsidRPr="004C0AD4">
              <w:rPr>
                <w:lang w:val="en-US" w:eastAsia="ko-KR"/>
              </w:rPr>
              <w:t>773 ~ 783</w:t>
            </w:r>
            <w:r w:rsidRPr="004C0AD4">
              <w:rPr>
                <w:lang w:val="en-US" w:eastAsia="ja-JP"/>
              </w:rPr>
              <w:t xml:space="preserve"> M</w:t>
            </w:r>
            <w:r w:rsidRPr="004C0AD4">
              <w:rPr>
                <w:rFonts w:eastAsia="Malgun Gothic"/>
                <w:lang w:val="en-US" w:eastAsia="ko-KR"/>
              </w:rPr>
              <w:t>Hz</w:t>
            </w:r>
          </w:p>
        </w:tc>
      </w:tr>
      <w:tr w:rsidR="00D01C42" w:rsidRPr="004C0AD4" w14:paraId="166FABC9" w14:textId="77777777" w:rsidTr="00250E2A">
        <w:trPr>
          <w:jc w:val="center"/>
        </w:trPr>
        <w:tc>
          <w:tcPr>
            <w:tcW w:w="3402" w:type="dxa"/>
            <w:tcBorders>
              <w:top w:val="single" w:sz="4" w:space="0" w:color="auto"/>
              <w:left w:val="single" w:sz="4" w:space="0" w:color="auto"/>
              <w:bottom w:val="single" w:sz="4" w:space="0" w:color="auto"/>
              <w:right w:val="single" w:sz="4" w:space="0" w:color="auto"/>
            </w:tcBorders>
            <w:hideMark/>
          </w:tcPr>
          <w:p w14:paraId="147AD5A0" w14:textId="77777777" w:rsidR="00D01C42" w:rsidRPr="004C0AD4" w:rsidRDefault="00D01C42" w:rsidP="00C67507">
            <w:pPr>
              <w:pStyle w:val="Tabletext"/>
              <w:keepNext/>
              <w:keepLines/>
              <w:rPr>
                <w:lang w:val="en-US"/>
              </w:rPr>
            </w:pPr>
            <w:r w:rsidRPr="004C0AD4">
              <w:rPr>
                <w:lang w:val="en-US"/>
              </w:rPr>
              <w:t xml:space="preserve">RF channel bandwidth </w:t>
            </w:r>
          </w:p>
        </w:tc>
        <w:tc>
          <w:tcPr>
            <w:tcW w:w="5670" w:type="dxa"/>
            <w:tcBorders>
              <w:top w:val="single" w:sz="4" w:space="0" w:color="auto"/>
              <w:left w:val="single" w:sz="4" w:space="0" w:color="auto"/>
              <w:bottom w:val="single" w:sz="4" w:space="0" w:color="auto"/>
              <w:right w:val="single" w:sz="4" w:space="0" w:color="auto"/>
            </w:tcBorders>
            <w:hideMark/>
          </w:tcPr>
          <w:p w14:paraId="4762053C" w14:textId="77777777" w:rsidR="00D01C42" w:rsidRPr="004C0AD4" w:rsidRDefault="00D01C42" w:rsidP="00C67507">
            <w:pPr>
              <w:pStyle w:val="Tabletext"/>
              <w:keepNext/>
              <w:keepLines/>
              <w:rPr>
                <w:rFonts w:eastAsia="Malgun Gothic"/>
                <w:b/>
                <w:caps/>
                <w:lang w:val="en-US" w:eastAsia="ko-KR"/>
              </w:rPr>
            </w:pPr>
            <w:r w:rsidRPr="004C0AD4">
              <w:rPr>
                <w:lang w:val="en-US"/>
              </w:rPr>
              <w:t>10 MHz</w:t>
            </w:r>
            <w:r w:rsidRPr="004C0AD4">
              <w:rPr>
                <w:lang w:val="en-US" w:eastAsia="ko-KR"/>
              </w:rPr>
              <w:t xml:space="preserve"> </w:t>
            </w:r>
            <w:r w:rsidRPr="004C0AD4">
              <w:rPr>
                <w:rFonts w:eastAsia="Malgun Gothic"/>
                <w:lang w:val="en-US" w:eastAsia="ko-KR"/>
              </w:rPr>
              <w:t xml:space="preserve"> </w:t>
            </w:r>
          </w:p>
        </w:tc>
      </w:tr>
      <w:tr w:rsidR="00D01C42" w:rsidRPr="004C0AD4" w14:paraId="2299E66C" w14:textId="77777777" w:rsidTr="00250E2A">
        <w:trPr>
          <w:jc w:val="center"/>
        </w:trPr>
        <w:tc>
          <w:tcPr>
            <w:tcW w:w="3402" w:type="dxa"/>
            <w:tcBorders>
              <w:top w:val="single" w:sz="4" w:space="0" w:color="auto"/>
              <w:left w:val="single" w:sz="4" w:space="0" w:color="auto"/>
              <w:bottom w:val="single" w:sz="4" w:space="0" w:color="auto"/>
              <w:right w:val="single" w:sz="4" w:space="0" w:color="auto"/>
            </w:tcBorders>
            <w:hideMark/>
          </w:tcPr>
          <w:p w14:paraId="551E0174" w14:textId="77777777" w:rsidR="00D01C42" w:rsidRPr="004C0AD4" w:rsidRDefault="00D01C42" w:rsidP="00C67507">
            <w:pPr>
              <w:pStyle w:val="Tabletext"/>
              <w:keepNext/>
              <w:keepLines/>
              <w:rPr>
                <w:rFonts w:eastAsia="Malgun Gothic"/>
                <w:lang w:val="en-US" w:eastAsia="ko-KR"/>
              </w:rPr>
            </w:pPr>
            <w:r w:rsidRPr="004C0AD4">
              <w:rPr>
                <w:lang w:val="en-US"/>
              </w:rPr>
              <w:t>RF Transmit power</w:t>
            </w:r>
            <w:r w:rsidRPr="004C0AD4">
              <w:rPr>
                <w:rFonts w:eastAsia="Malgun Gothic"/>
                <w:lang w:val="en-US" w:eastAsia="ko-KR"/>
              </w:rPr>
              <w:t xml:space="preserve"> (Max)</w:t>
            </w:r>
          </w:p>
        </w:tc>
        <w:tc>
          <w:tcPr>
            <w:tcW w:w="5670" w:type="dxa"/>
            <w:tcBorders>
              <w:top w:val="single" w:sz="4" w:space="0" w:color="auto"/>
              <w:left w:val="single" w:sz="4" w:space="0" w:color="auto"/>
              <w:bottom w:val="single" w:sz="4" w:space="0" w:color="auto"/>
              <w:right w:val="single" w:sz="4" w:space="0" w:color="auto"/>
            </w:tcBorders>
            <w:hideMark/>
          </w:tcPr>
          <w:p w14:paraId="7B2AAB42" w14:textId="77777777" w:rsidR="00D01C42" w:rsidRPr="004C0AD4" w:rsidRDefault="00D01C42" w:rsidP="00C67507">
            <w:pPr>
              <w:pStyle w:val="Tabletext"/>
              <w:keepNext/>
              <w:keepLines/>
              <w:rPr>
                <w:rFonts w:eastAsia="Malgun Gothic"/>
                <w:lang w:val="en-US" w:eastAsia="ko-KR"/>
              </w:rPr>
            </w:pPr>
            <w:r w:rsidRPr="004C0AD4">
              <w:rPr>
                <w:lang w:val="en-US"/>
              </w:rPr>
              <w:t>23 dBm</w:t>
            </w:r>
            <w:r w:rsidRPr="004C0AD4">
              <w:rPr>
                <w:rFonts w:eastAsia="Malgun Gothic"/>
                <w:lang w:val="en-US" w:eastAsia="ko-KR"/>
              </w:rPr>
              <w:t xml:space="preserve"> (Mobile)</w:t>
            </w:r>
          </w:p>
          <w:p w14:paraId="2EF9074D" w14:textId="77777777" w:rsidR="00D01C42" w:rsidRPr="004C0AD4" w:rsidRDefault="00D01C42" w:rsidP="00C67507">
            <w:pPr>
              <w:pStyle w:val="Tabletext"/>
              <w:keepNext/>
              <w:keepLines/>
              <w:rPr>
                <w:rFonts w:eastAsia="Malgun Gothic"/>
                <w:b/>
                <w:caps/>
                <w:lang w:val="en-US" w:eastAsia="ko-KR"/>
              </w:rPr>
            </w:pPr>
            <w:r w:rsidRPr="004C0AD4">
              <w:rPr>
                <w:rFonts w:eastAsia="Malgun Gothic"/>
                <w:lang w:val="en-US" w:eastAsia="ko-KR"/>
              </w:rPr>
              <w:t>46 dBm (RRU)</w:t>
            </w:r>
          </w:p>
        </w:tc>
      </w:tr>
      <w:tr w:rsidR="00D01C42" w:rsidRPr="004C0AD4" w14:paraId="2AB7BD2F" w14:textId="77777777" w:rsidTr="00250E2A">
        <w:trPr>
          <w:jc w:val="center"/>
        </w:trPr>
        <w:tc>
          <w:tcPr>
            <w:tcW w:w="3402" w:type="dxa"/>
            <w:tcBorders>
              <w:top w:val="single" w:sz="4" w:space="0" w:color="auto"/>
              <w:left w:val="single" w:sz="4" w:space="0" w:color="auto"/>
              <w:bottom w:val="single" w:sz="4" w:space="0" w:color="auto"/>
              <w:right w:val="single" w:sz="4" w:space="0" w:color="auto"/>
            </w:tcBorders>
            <w:hideMark/>
          </w:tcPr>
          <w:p w14:paraId="052981B9" w14:textId="77777777" w:rsidR="00D01C42" w:rsidRPr="004C0AD4" w:rsidRDefault="00D01C42" w:rsidP="00C67507">
            <w:pPr>
              <w:pStyle w:val="Tabletext"/>
              <w:keepNext/>
              <w:keepLines/>
              <w:rPr>
                <w:lang w:val="en-US"/>
              </w:rPr>
            </w:pPr>
            <w:r w:rsidRPr="004C0AD4">
              <w:rPr>
                <w:lang w:val="en-US"/>
              </w:rPr>
              <w:t>Modulation type</w:t>
            </w:r>
          </w:p>
        </w:tc>
        <w:tc>
          <w:tcPr>
            <w:tcW w:w="5670" w:type="dxa"/>
            <w:tcBorders>
              <w:top w:val="single" w:sz="4" w:space="0" w:color="auto"/>
              <w:left w:val="single" w:sz="4" w:space="0" w:color="auto"/>
              <w:bottom w:val="single" w:sz="4" w:space="0" w:color="auto"/>
              <w:right w:val="single" w:sz="4" w:space="0" w:color="auto"/>
            </w:tcBorders>
            <w:hideMark/>
          </w:tcPr>
          <w:p w14:paraId="24624A6F" w14:textId="77777777" w:rsidR="00D01C42" w:rsidRPr="004C0AD4" w:rsidRDefault="00D01C42" w:rsidP="00C67507">
            <w:pPr>
              <w:pStyle w:val="Tabletext"/>
              <w:keepNext/>
              <w:keepLines/>
              <w:tabs>
                <w:tab w:val="clear" w:pos="284"/>
                <w:tab w:val="clear" w:pos="567"/>
                <w:tab w:val="clear" w:pos="851"/>
              </w:tabs>
              <w:rPr>
                <w:rFonts w:eastAsia="Malgun Gothic"/>
                <w:lang w:val="en-US" w:eastAsia="ko-KR"/>
              </w:rPr>
            </w:pPr>
            <w:r w:rsidRPr="004C0AD4">
              <w:rPr>
                <w:rFonts w:eastAsia="Malgun Gothic"/>
                <w:lang w:val="en-US" w:eastAsia="ko-KR"/>
              </w:rPr>
              <w:t>Uplink:</w:t>
            </w:r>
            <w:r w:rsidR="00D74C18">
              <w:rPr>
                <w:rFonts w:eastAsia="Malgun Gothic"/>
                <w:lang w:val="en-US" w:eastAsia="ko-KR"/>
              </w:rPr>
              <w:tab/>
            </w:r>
            <w:r w:rsidRPr="004C0AD4">
              <w:rPr>
                <w:lang w:val="en-US" w:eastAsia="ko-KR"/>
              </w:rPr>
              <w:t>SC</w:t>
            </w:r>
            <w:r w:rsidRPr="004C0AD4">
              <w:rPr>
                <w:rFonts w:eastAsia="Malgun Gothic"/>
                <w:lang w:val="en-US" w:eastAsia="ko-KR"/>
              </w:rPr>
              <w:t xml:space="preserve">-FDMA </w:t>
            </w:r>
          </w:p>
          <w:p w14:paraId="69CE4EF3" w14:textId="77777777" w:rsidR="00D01C42" w:rsidRPr="004C0AD4" w:rsidRDefault="00D74C18" w:rsidP="00C67507">
            <w:pPr>
              <w:pStyle w:val="Tabletext"/>
              <w:keepNext/>
              <w:keepLines/>
              <w:tabs>
                <w:tab w:val="clear" w:pos="284"/>
                <w:tab w:val="clear" w:pos="567"/>
                <w:tab w:val="clear" w:pos="851"/>
              </w:tabs>
              <w:rPr>
                <w:rFonts w:eastAsia="Malgun Gothic"/>
                <w:lang w:val="en-US" w:eastAsia="ko-KR"/>
              </w:rPr>
            </w:pPr>
            <w:r>
              <w:rPr>
                <w:rFonts w:eastAsia="Malgun Gothic"/>
                <w:lang w:val="en-US" w:eastAsia="ko-KR"/>
              </w:rPr>
              <w:t>Downlink</w:t>
            </w:r>
            <w:r w:rsidR="00D01C42" w:rsidRPr="004C0AD4">
              <w:rPr>
                <w:rFonts w:eastAsia="Malgun Gothic"/>
                <w:lang w:val="en-US" w:eastAsia="ko-KR"/>
              </w:rPr>
              <w:t>:</w:t>
            </w:r>
            <w:r>
              <w:rPr>
                <w:lang w:val="en-US"/>
              </w:rPr>
              <w:tab/>
            </w:r>
            <w:r w:rsidR="00D01C42" w:rsidRPr="004C0AD4">
              <w:rPr>
                <w:lang w:val="en-US"/>
              </w:rPr>
              <w:t>OFDM</w:t>
            </w:r>
            <w:r w:rsidR="00D01C42" w:rsidRPr="004C0AD4">
              <w:rPr>
                <w:lang w:val="en-US" w:eastAsia="ko-KR"/>
              </w:rPr>
              <w:t>A</w:t>
            </w:r>
          </w:p>
        </w:tc>
      </w:tr>
      <w:tr w:rsidR="00D01C42" w:rsidRPr="004C0AD4" w14:paraId="2004EBE2" w14:textId="77777777" w:rsidTr="00250E2A">
        <w:trPr>
          <w:jc w:val="center"/>
        </w:trPr>
        <w:tc>
          <w:tcPr>
            <w:tcW w:w="3402" w:type="dxa"/>
            <w:tcBorders>
              <w:top w:val="single" w:sz="4" w:space="0" w:color="auto"/>
              <w:left w:val="single" w:sz="4" w:space="0" w:color="auto"/>
              <w:bottom w:val="single" w:sz="4" w:space="0" w:color="auto"/>
              <w:right w:val="single" w:sz="4" w:space="0" w:color="auto"/>
            </w:tcBorders>
            <w:hideMark/>
          </w:tcPr>
          <w:p w14:paraId="65E1860B" w14:textId="77777777" w:rsidR="00D01C42" w:rsidRPr="004C0AD4" w:rsidRDefault="00D01C42" w:rsidP="00C67507">
            <w:pPr>
              <w:pStyle w:val="Tabletext"/>
              <w:keepNext/>
              <w:keepLines/>
              <w:rPr>
                <w:rFonts w:eastAsia="Malgun Gothic"/>
                <w:lang w:val="en-US"/>
              </w:rPr>
            </w:pPr>
            <w:r w:rsidRPr="004C0AD4">
              <w:rPr>
                <w:lang w:val="en-US"/>
              </w:rPr>
              <w:t>Data rate</w:t>
            </w:r>
            <w:r w:rsidRPr="004C0AD4">
              <w:rPr>
                <w:lang w:val="en-US" w:eastAsia="ko-KR"/>
              </w:rPr>
              <w:t xml:space="preserve"> </w:t>
            </w:r>
            <w:r w:rsidRPr="004C0AD4">
              <w:rPr>
                <w:rFonts w:eastAsia="Malgun Gothic"/>
                <w:lang w:val="en-US" w:eastAsia="ko-KR"/>
              </w:rPr>
              <w:t>(</w:t>
            </w:r>
            <w:r w:rsidRPr="004C0AD4">
              <w:rPr>
                <w:lang w:val="en-US" w:eastAsia="ko-KR"/>
              </w:rPr>
              <w:t>Max</w:t>
            </w:r>
            <w:r w:rsidRPr="004C0AD4">
              <w:rPr>
                <w:rFonts w:eastAsia="Malgun Gothic"/>
                <w:lang w:val="en-US" w:eastAsia="ko-KR"/>
              </w:rPr>
              <w:t>)</w:t>
            </w:r>
          </w:p>
        </w:tc>
        <w:tc>
          <w:tcPr>
            <w:tcW w:w="5670" w:type="dxa"/>
            <w:tcBorders>
              <w:top w:val="single" w:sz="4" w:space="0" w:color="auto"/>
              <w:left w:val="single" w:sz="4" w:space="0" w:color="auto"/>
              <w:bottom w:val="single" w:sz="4" w:space="0" w:color="auto"/>
              <w:right w:val="single" w:sz="4" w:space="0" w:color="auto"/>
            </w:tcBorders>
            <w:hideMark/>
          </w:tcPr>
          <w:p w14:paraId="17E04943" w14:textId="77777777" w:rsidR="00D01C42" w:rsidRPr="004C0AD4" w:rsidRDefault="00D01C42" w:rsidP="00C67507">
            <w:pPr>
              <w:pStyle w:val="Tabletext"/>
              <w:keepNext/>
              <w:keepLines/>
              <w:tabs>
                <w:tab w:val="clear" w:pos="284"/>
                <w:tab w:val="clear" w:pos="567"/>
                <w:tab w:val="clear" w:pos="851"/>
              </w:tabs>
              <w:rPr>
                <w:rFonts w:eastAsia="Malgun Gothic"/>
                <w:lang w:val="en-US" w:eastAsia="ko-KR"/>
              </w:rPr>
            </w:pPr>
            <w:r w:rsidRPr="004C0AD4">
              <w:rPr>
                <w:rFonts w:eastAsia="Malgun Gothic"/>
                <w:lang w:val="en-US" w:eastAsia="ko-KR"/>
              </w:rPr>
              <w:t>Uplink:</w:t>
            </w:r>
            <w:r w:rsidR="00D74C18">
              <w:rPr>
                <w:rFonts w:eastAsia="Malgun Gothic"/>
                <w:lang w:val="en-US" w:eastAsia="ko-KR"/>
              </w:rPr>
              <w:tab/>
            </w:r>
            <w:r w:rsidRPr="004C0AD4">
              <w:rPr>
                <w:lang w:val="en-US" w:eastAsia="ko-KR"/>
              </w:rPr>
              <w:t>37 Mbps</w:t>
            </w:r>
          </w:p>
          <w:p w14:paraId="12674D15" w14:textId="77777777" w:rsidR="00D01C42" w:rsidRPr="004C0AD4" w:rsidRDefault="00D01C42" w:rsidP="00C67507">
            <w:pPr>
              <w:pStyle w:val="Tabletext"/>
              <w:keepNext/>
              <w:keepLines/>
              <w:tabs>
                <w:tab w:val="clear" w:pos="284"/>
                <w:tab w:val="clear" w:pos="567"/>
                <w:tab w:val="clear" w:pos="851"/>
              </w:tabs>
              <w:rPr>
                <w:lang w:val="en-US"/>
              </w:rPr>
            </w:pPr>
            <w:r w:rsidRPr="004C0AD4">
              <w:rPr>
                <w:rFonts w:eastAsia="Malgun Gothic"/>
                <w:lang w:val="en-US" w:eastAsia="ko-KR"/>
              </w:rPr>
              <w:t>Downlink:</w:t>
            </w:r>
            <w:r w:rsidR="00D74C18">
              <w:rPr>
                <w:rFonts w:eastAsia="Malgun Gothic"/>
                <w:lang w:val="en-US" w:eastAsia="ko-KR"/>
              </w:rPr>
              <w:tab/>
            </w:r>
            <w:r w:rsidRPr="004C0AD4">
              <w:rPr>
                <w:lang w:val="en-US" w:eastAsia="ko-KR"/>
              </w:rPr>
              <w:t>75 Mbps (2X2)</w:t>
            </w:r>
          </w:p>
        </w:tc>
      </w:tr>
      <w:tr w:rsidR="00D01C42" w:rsidRPr="004C0AD4" w14:paraId="193733F5" w14:textId="77777777" w:rsidTr="00250E2A">
        <w:trPr>
          <w:jc w:val="center"/>
        </w:trPr>
        <w:tc>
          <w:tcPr>
            <w:tcW w:w="3402" w:type="dxa"/>
            <w:tcBorders>
              <w:top w:val="single" w:sz="4" w:space="0" w:color="auto"/>
              <w:left w:val="single" w:sz="4" w:space="0" w:color="auto"/>
              <w:bottom w:val="single" w:sz="4" w:space="0" w:color="auto"/>
              <w:right w:val="single" w:sz="4" w:space="0" w:color="auto"/>
            </w:tcBorders>
          </w:tcPr>
          <w:p w14:paraId="77D9FAFD" w14:textId="77777777" w:rsidR="00D01C42" w:rsidRPr="004C0AD4" w:rsidRDefault="00D01C42" w:rsidP="00C67507">
            <w:pPr>
              <w:pStyle w:val="Tabletext"/>
              <w:keepNext/>
              <w:keepLines/>
              <w:rPr>
                <w:rFonts w:eastAsia="Malgun Gothic"/>
                <w:lang w:val="en-US" w:eastAsia="ko-KR"/>
              </w:rPr>
            </w:pPr>
            <w:r w:rsidRPr="004C0AD4">
              <w:rPr>
                <w:rFonts w:eastAsia="Malgun Gothic"/>
                <w:lang w:val="en-US" w:eastAsia="ko-KR"/>
              </w:rPr>
              <w:t>MIMO</w:t>
            </w:r>
          </w:p>
        </w:tc>
        <w:tc>
          <w:tcPr>
            <w:tcW w:w="5670" w:type="dxa"/>
            <w:tcBorders>
              <w:top w:val="single" w:sz="4" w:space="0" w:color="auto"/>
              <w:left w:val="single" w:sz="4" w:space="0" w:color="auto"/>
              <w:bottom w:val="single" w:sz="4" w:space="0" w:color="auto"/>
              <w:right w:val="single" w:sz="4" w:space="0" w:color="auto"/>
            </w:tcBorders>
          </w:tcPr>
          <w:p w14:paraId="007EBD77" w14:textId="77777777" w:rsidR="00D01C42" w:rsidRPr="004C0AD4" w:rsidRDefault="00D01C42" w:rsidP="00C67507">
            <w:pPr>
              <w:pStyle w:val="Tabletext"/>
              <w:keepNext/>
              <w:keepLines/>
              <w:rPr>
                <w:rFonts w:eastAsia="Malgun Gothic"/>
                <w:lang w:val="en-US" w:eastAsia="ko-KR"/>
              </w:rPr>
            </w:pPr>
            <w:r w:rsidRPr="004C0AD4">
              <w:rPr>
                <w:rFonts w:eastAsia="Malgun Gothic"/>
                <w:lang w:val="en-US" w:eastAsia="ko-KR"/>
              </w:rPr>
              <w:t>2</w:t>
            </w:r>
            <w:r w:rsidR="00D74C18">
              <w:rPr>
                <w:rFonts w:eastAsia="Malgun Gothic"/>
                <w:lang w:val="en-US" w:eastAsia="ko-KR"/>
              </w:rPr>
              <w:t>×</w:t>
            </w:r>
            <w:r w:rsidRPr="004C0AD4">
              <w:rPr>
                <w:rFonts w:eastAsia="Malgun Gothic"/>
                <w:lang w:val="en-US" w:eastAsia="ko-KR"/>
              </w:rPr>
              <w:t>2</w:t>
            </w:r>
          </w:p>
        </w:tc>
      </w:tr>
      <w:tr w:rsidR="00D01C42" w:rsidRPr="004C0AD4" w14:paraId="4BF03E7B" w14:textId="77777777" w:rsidTr="00250E2A">
        <w:trPr>
          <w:jc w:val="center"/>
        </w:trPr>
        <w:tc>
          <w:tcPr>
            <w:tcW w:w="3402" w:type="dxa"/>
            <w:tcBorders>
              <w:top w:val="single" w:sz="4" w:space="0" w:color="auto"/>
              <w:left w:val="single" w:sz="4" w:space="0" w:color="auto"/>
              <w:bottom w:val="single" w:sz="4" w:space="0" w:color="auto"/>
              <w:right w:val="single" w:sz="4" w:space="0" w:color="auto"/>
            </w:tcBorders>
            <w:hideMark/>
          </w:tcPr>
          <w:p w14:paraId="75D0FA8B" w14:textId="77777777" w:rsidR="00D01C42" w:rsidRPr="004C0AD4" w:rsidRDefault="00D01C42" w:rsidP="00C67507">
            <w:pPr>
              <w:pStyle w:val="Tabletext"/>
              <w:keepNext/>
              <w:keepLines/>
              <w:rPr>
                <w:lang w:val="en-US"/>
              </w:rPr>
            </w:pPr>
            <w:r w:rsidRPr="004C0AD4">
              <w:rPr>
                <w:lang w:val="en-US"/>
              </w:rPr>
              <w:t>Duplex</w:t>
            </w:r>
          </w:p>
        </w:tc>
        <w:tc>
          <w:tcPr>
            <w:tcW w:w="5670" w:type="dxa"/>
            <w:tcBorders>
              <w:top w:val="single" w:sz="4" w:space="0" w:color="auto"/>
              <w:left w:val="single" w:sz="4" w:space="0" w:color="auto"/>
              <w:bottom w:val="single" w:sz="4" w:space="0" w:color="auto"/>
              <w:right w:val="single" w:sz="4" w:space="0" w:color="auto"/>
            </w:tcBorders>
            <w:hideMark/>
          </w:tcPr>
          <w:p w14:paraId="6D28A935" w14:textId="77777777" w:rsidR="00D01C42" w:rsidRPr="004C0AD4" w:rsidRDefault="00D01C42" w:rsidP="00C67507">
            <w:pPr>
              <w:pStyle w:val="Tabletext"/>
              <w:keepNext/>
              <w:keepLines/>
              <w:rPr>
                <w:rFonts w:eastAsia="Malgun Gothic"/>
                <w:lang w:val="en-US" w:eastAsia="ko-KR"/>
              </w:rPr>
            </w:pPr>
            <w:r w:rsidRPr="004C0AD4">
              <w:rPr>
                <w:rFonts w:eastAsia="Malgun Gothic"/>
                <w:lang w:val="en-US" w:eastAsia="ko-KR"/>
              </w:rPr>
              <w:t>FDD</w:t>
            </w:r>
            <w:r w:rsidR="00D74C18">
              <w:rPr>
                <w:rFonts w:eastAsia="Malgun Gothic"/>
                <w:lang w:val="en-US" w:eastAsia="ko-KR"/>
              </w:rPr>
              <w:t xml:space="preserve"> </w:t>
            </w:r>
            <w:r w:rsidRPr="004C0AD4">
              <w:rPr>
                <w:rFonts w:eastAsia="Malgun Gothic"/>
                <w:lang w:val="en-US" w:eastAsia="ko-KR"/>
              </w:rPr>
              <w:t xml:space="preserve">(Frequency Division Duplex) </w:t>
            </w:r>
          </w:p>
        </w:tc>
      </w:tr>
    </w:tbl>
    <w:p w14:paraId="5A99C1A2" w14:textId="77777777" w:rsidR="00D01C42" w:rsidRPr="004C0AD4" w:rsidRDefault="00D01C42" w:rsidP="00250E2A">
      <w:pPr>
        <w:tabs>
          <w:tab w:val="clear" w:pos="1134"/>
          <w:tab w:val="clear" w:pos="1871"/>
          <w:tab w:val="clear" w:pos="2268"/>
        </w:tabs>
        <w:overflowPunct/>
        <w:autoSpaceDE/>
        <w:autoSpaceDN/>
        <w:adjustRightInd/>
        <w:spacing w:before="0"/>
        <w:textAlignment w:val="auto"/>
        <w:rPr>
          <w:lang w:val="en-US" w:eastAsia="ja-JP"/>
        </w:rPr>
      </w:pPr>
    </w:p>
    <w:p w14:paraId="57A65298" w14:textId="77777777" w:rsidR="00D01C42" w:rsidRPr="004C0AD4" w:rsidRDefault="00D01C42" w:rsidP="00442435">
      <w:pPr>
        <w:tabs>
          <w:tab w:val="clear" w:pos="1134"/>
          <w:tab w:val="clear" w:pos="1871"/>
          <w:tab w:val="clear" w:pos="2268"/>
        </w:tabs>
        <w:overflowPunct/>
        <w:autoSpaceDE/>
        <w:autoSpaceDN/>
        <w:adjustRightInd/>
        <w:spacing w:before="0"/>
        <w:textAlignment w:val="auto"/>
        <w:rPr>
          <w:lang w:val="en-US" w:eastAsia="ja-JP"/>
        </w:rPr>
      </w:pPr>
      <w:r w:rsidRPr="004C0AD4">
        <w:rPr>
          <w:rFonts w:eastAsia="Malgun Gothic"/>
          <w:lang w:val="en-US" w:eastAsia="ko-KR"/>
        </w:rPr>
        <w:t>This system will be installed between Wonju station and Gangneung station for PyungChang Winter Olympic Game in 2018. This is the first high speed railway using LTE communication systems in Korea. Starting from the installation in Wonju-Gangneung route, LTE based railway communication system will be gradually deployed. Besides applying of new communication system, interworking technologies among different communication networks, i.e., LTE-VHF, LTE</w:t>
      </w:r>
      <w:r w:rsidR="00442435">
        <w:rPr>
          <w:rFonts w:eastAsia="Malgun Gothic"/>
          <w:lang w:val="en-US" w:eastAsia="ko-KR"/>
        </w:rPr>
        <w:noBreakHyphen/>
      </w:r>
      <w:r w:rsidRPr="004C0AD4">
        <w:rPr>
          <w:rFonts w:eastAsia="Malgun Gothic"/>
          <w:lang w:val="en-US" w:eastAsia="ko-KR"/>
        </w:rPr>
        <w:t>TRS, TRS-VHF, are also under developing. Although various communication schemes are currently used in railway communication, LTE based system will be mainly used for the major railway communication system. In addition, Busan City is firstly deploying an LTE based Metro system for railway communication services in 2016.</w:t>
      </w:r>
    </w:p>
    <w:p w14:paraId="22BB7CE5" w14:textId="77777777" w:rsidR="000069D4" w:rsidRDefault="000069D4" w:rsidP="00DD4BED">
      <w:pPr>
        <w:rPr>
          <w:lang w:val="en-US"/>
        </w:rPr>
      </w:pPr>
    </w:p>
    <w:p w14:paraId="0DB31158" w14:textId="77777777" w:rsidR="00442435" w:rsidRDefault="00442435" w:rsidP="0032202E">
      <w:pPr>
        <w:pStyle w:val="Reasons"/>
      </w:pPr>
    </w:p>
    <w:p w14:paraId="29AD20A1" w14:textId="77777777" w:rsidR="00442435" w:rsidRDefault="00442435">
      <w:pPr>
        <w:jc w:val="center"/>
      </w:pPr>
      <w:r>
        <w:t>______________</w:t>
      </w:r>
    </w:p>
    <w:p w14:paraId="71C99B26" w14:textId="77777777" w:rsidR="00442435" w:rsidRPr="004C0AD4" w:rsidRDefault="00442435" w:rsidP="00DD4BED">
      <w:pPr>
        <w:rPr>
          <w:lang w:val="en-US" w:eastAsia="zh-CN"/>
        </w:rPr>
      </w:pPr>
    </w:p>
    <w:sectPr w:rsidR="00442435" w:rsidRPr="004C0AD4" w:rsidSect="00D02712">
      <w:headerReference w:type="default" r:id="rId43"/>
      <w:footerReference w:type="default" r:id="rId44"/>
      <w:footerReference w:type="first" r:id="rId4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28FA4B" w14:textId="77777777" w:rsidR="00957229" w:rsidRDefault="00957229">
      <w:r>
        <w:separator/>
      </w:r>
    </w:p>
  </w:endnote>
  <w:endnote w:type="continuationSeparator" w:id="0">
    <w:p w14:paraId="74BC39DE" w14:textId="77777777" w:rsidR="00957229" w:rsidRDefault="00957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BatangChe">
    <w:charset w:val="81"/>
    <w:family w:val="modern"/>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9FE9A" w14:textId="77777777" w:rsidR="00250E2A" w:rsidRPr="00EB7992" w:rsidRDefault="00C53677" w:rsidP="00EB7992">
    <w:pPr>
      <w:pStyle w:val="Footer"/>
    </w:pPr>
    <w:r>
      <w:fldChar w:fldCharType="begin"/>
    </w:r>
    <w:r>
      <w:instrText xml:space="preserve"> FILENAME \p  \* MERGEFORMAT </w:instrText>
    </w:r>
    <w:r>
      <w:fldChar w:fldCharType="separate"/>
    </w:r>
    <w:r w:rsidR="009B7569">
      <w:t>M:\BRSGD\TEXT2016\SG05\WP5A\100\114\114N30e.docx</w:t>
    </w:r>
    <w:r>
      <w:fldChar w:fldCharType="end"/>
    </w:r>
    <w:r w:rsidR="00EB7992">
      <w:tab/>
    </w:r>
    <w:r w:rsidR="00EB7992">
      <w:fldChar w:fldCharType="begin"/>
    </w:r>
    <w:r w:rsidR="00EB7992">
      <w:instrText xml:space="preserve"> SAVEDATE \@ DD.MM.YY </w:instrText>
    </w:r>
    <w:r w:rsidR="00EB7992">
      <w:fldChar w:fldCharType="separate"/>
    </w:r>
    <w:r>
      <w:t>24.05.16</w:t>
    </w:r>
    <w:r w:rsidR="00EB7992">
      <w:fldChar w:fldCharType="end"/>
    </w:r>
    <w:r w:rsidR="00EB7992">
      <w:tab/>
    </w:r>
    <w:r w:rsidR="00EB7992">
      <w:fldChar w:fldCharType="begin"/>
    </w:r>
    <w:r w:rsidR="00EB7992">
      <w:instrText xml:space="preserve"> PRINTDATE \@ DD.MM.YY </w:instrText>
    </w:r>
    <w:r w:rsidR="00EB7992">
      <w:fldChar w:fldCharType="separate"/>
    </w:r>
    <w:r w:rsidR="009B7569">
      <w:t>21.02.08</w:t>
    </w:r>
    <w:r w:rsidR="00EB799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DF74D" w14:textId="77777777" w:rsidR="00250E2A" w:rsidRPr="00EB7992" w:rsidRDefault="00C53677" w:rsidP="00EB7992">
    <w:pPr>
      <w:pStyle w:val="Footer"/>
    </w:pPr>
    <w:r>
      <w:fldChar w:fldCharType="begin"/>
    </w:r>
    <w:r>
      <w:instrText xml:space="preserve"> FILENAME \p  \* MERGEFORMAT </w:instrText>
    </w:r>
    <w:r>
      <w:fldChar w:fldCharType="separate"/>
    </w:r>
    <w:r w:rsidR="009B7569">
      <w:t>M:\BRSGD\TEXT2016\SG05\WP5A\100\114\114N30e.docx</w:t>
    </w:r>
    <w:r>
      <w:fldChar w:fldCharType="end"/>
    </w:r>
    <w:r w:rsidR="00EB7992">
      <w:tab/>
    </w:r>
    <w:r w:rsidR="00EB7992">
      <w:fldChar w:fldCharType="begin"/>
    </w:r>
    <w:r w:rsidR="00EB7992">
      <w:instrText xml:space="preserve"> SAVEDATE \@ DD.MM.YY </w:instrText>
    </w:r>
    <w:r w:rsidR="00EB7992">
      <w:fldChar w:fldCharType="separate"/>
    </w:r>
    <w:r>
      <w:t>24.05.16</w:t>
    </w:r>
    <w:r w:rsidR="00EB7992">
      <w:fldChar w:fldCharType="end"/>
    </w:r>
    <w:r w:rsidR="00EB7992">
      <w:tab/>
    </w:r>
    <w:r w:rsidR="00EB7992">
      <w:fldChar w:fldCharType="begin"/>
    </w:r>
    <w:r w:rsidR="00EB7992">
      <w:instrText xml:space="preserve"> PRINTDATE \@ DD.MM.YY </w:instrText>
    </w:r>
    <w:r w:rsidR="00EB7992">
      <w:fldChar w:fldCharType="separate"/>
    </w:r>
    <w:r w:rsidR="009B7569">
      <w:t>21.02.08</w:t>
    </w:r>
    <w:r w:rsidR="00EB799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47920E" w14:textId="77777777" w:rsidR="00957229" w:rsidRDefault="00957229">
      <w:r>
        <w:t>____________________</w:t>
      </w:r>
    </w:p>
  </w:footnote>
  <w:footnote w:type="continuationSeparator" w:id="0">
    <w:p w14:paraId="1DF9081C" w14:textId="77777777" w:rsidR="00957229" w:rsidRDefault="00957229">
      <w:r>
        <w:continuationSeparator/>
      </w:r>
    </w:p>
  </w:footnote>
  <w:footnote w:id="1">
    <w:p w14:paraId="5C6F38EC" w14:textId="77777777" w:rsidR="00250E2A" w:rsidRPr="00311B95" w:rsidRDefault="00250E2A" w:rsidP="00250E2A">
      <w:pPr>
        <w:pStyle w:val="FootnoteText"/>
        <w:rPr>
          <w:lang w:eastAsia="ja-JP"/>
        </w:rPr>
      </w:pPr>
      <w:r w:rsidRPr="00A9709E">
        <w:rPr>
          <w:rStyle w:val="FootnoteReference"/>
        </w:rPr>
        <w:footnoteRef/>
      </w:r>
      <w:r w:rsidRPr="00A9709E">
        <w:t xml:space="preserve"> </w:t>
      </w:r>
      <w:r>
        <w:tab/>
        <w:t xml:space="preserve">H. Yamamura, T. </w:t>
      </w:r>
      <w:proofErr w:type="gramStart"/>
      <w:r>
        <w:t>Kawamura</w:t>
      </w:r>
      <w:proofErr w:type="gramEnd"/>
      <w:r w:rsidRPr="00A9709E">
        <w:t xml:space="preserve"> and S. Sasaki, “Millimeter-Wave Propagation Characteristics</w:t>
      </w:r>
      <w:r w:rsidRPr="0011485C">
        <w:t xml:space="preserve"> and Applications in Railway Radio Systems”, </w:t>
      </w:r>
      <w:r w:rsidRPr="0011485C">
        <w:rPr>
          <w:i/>
        </w:rPr>
        <w:t>Quarterly Report of RTRI</w:t>
      </w:r>
      <w:r w:rsidRPr="00AD780D">
        <w:t>, Vol. 32, No. 3, pp.182-189, Railway Technical Research Institute, 1991.</w:t>
      </w:r>
    </w:p>
  </w:footnote>
  <w:footnote w:id="2">
    <w:p w14:paraId="31E78BAE" w14:textId="7FEC139A" w:rsidR="00250E2A" w:rsidRPr="00CE722C" w:rsidRDefault="00250E2A" w:rsidP="00250E2A">
      <w:pPr>
        <w:pStyle w:val="FootnoteText"/>
        <w:rPr>
          <w:lang w:eastAsia="ja-JP"/>
        </w:rPr>
      </w:pPr>
      <w:r>
        <w:rPr>
          <w:rStyle w:val="FootnoteReference"/>
        </w:rPr>
        <w:footnoteRef/>
      </w:r>
      <w:r>
        <w:t xml:space="preserve"> </w:t>
      </w:r>
      <w:r>
        <w:tab/>
        <w:t xml:space="preserve">K. Tsukamoto </w:t>
      </w:r>
      <w:r w:rsidRPr="00C77E18">
        <w:rPr>
          <w:i/>
          <w:iCs/>
        </w:rPr>
        <w:t>et al.</w:t>
      </w:r>
      <w:r>
        <w:t>, “Field-test Results of Mobile Communication Systems over 40 GHz Frequency Band”,</w:t>
      </w:r>
      <w:r w:rsidRPr="00CE722C">
        <w:rPr>
          <w:i/>
        </w:rPr>
        <w:t xml:space="preserve"> IEEE VTS APWCS2014</w:t>
      </w:r>
      <w:r>
        <w:t>, Taiwan,</w:t>
      </w:r>
      <w:r w:rsidR="00C53677">
        <w:t xml:space="preserve"> China,</w:t>
      </w:r>
      <w:r>
        <w:t xml:space="preserve"> Aug. 2014.</w:t>
      </w:r>
    </w:p>
  </w:footnote>
  <w:footnote w:id="3">
    <w:p w14:paraId="1AE652CD" w14:textId="77777777" w:rsidR="00250E2A" w:rsidRPr="00AC12DF" w:rsidRDefault="00250E2A" w:rsidP="00250E2A">
      <w:pPr>
        <w:pStyle w:val="FootnoteText"/>
        <w:rPr>
          <w:lang w:eastAsia="ja-JP"/>
        </w:rPr>
      </w:pPr>
      <w:r w:rsidRPr="0011485C">
        <w:rPr>
          <w:rStyle w:val="FootnoteReference"/>
        </w:rPr>
        <w:footnoteRef/>
      </w:r>
      <w:r w:rsidRPr="0011485C">
        <w:t xml:space="preserve"> </w:t>
      </w:r>
      <w:r>
        <w:tab/>
      </w:r>
      <w:r w:rsidRPr="0011485C">
        <w:t>T.</w:t>
      </w:r>
      <w:r w:rsidR="009B7569">
        <w:t xml:space="preserve"> </w:t>
      </w:r>
      <w:r w:rsidRPr="0011485C">
        <w:t xml:space="preserve">Hattori </w:t>
      </w:r>
      <w:r w:rsidRPr="00C77E18">
        <w:rPr>
          <w:i/>
          <w:iCs/>
        </w:rPr>
        <w:t>et al.</w:t>
      </w:r>
      <w:r w:rsidRPr="0011485C">
        <w:t xml:space="preserve">, “Propagation Test on Millimeter Wave Communication for Railway Trains”, </w:t>
      </w:r>
      <w:r w:rsidRPr="0011485C">
        <w:rPr>
          <w:i/>
        </w:rPr>
        <w:t>IEICE Technical Report</w:t>
      </w:r>
      <w:r w:rsidRPr="0011485C">
        <w:t>, vol. 114, no. 295, RCS2014-210, pp. 79-84, Nov.</w:t>
      </w:r>
      <w:r>
        <w:t xml:space="preserve"> </w:t>
      </w:r>
      <w:r w:rsidRPr="0011485C">
        <w:t>2014.</w:t>
      </w:r>
    </w:p>
  </w:footnote>
  <w:footnote w:id="4">
    <w:p w14:paraId="11034BFB" w14:textId="77777777" w:rsidR="00250E2A" w:rsidRPr="00315011" w:rsidRDefault="00250E2A" w:rsidP="00250E2A">
      <w:pPr>
        <w:pStyle w:val="FootnoteText"/>
        <w:rPr>
          <w:lang w:eastAsia="ja-JP"/>
        </w:rPr>
      </w:pPr>
      <w:r w:rsidRPr="00285FD3">
        <w:rPr>
          <w:rStyle w:val="FootnoteReference"/>
        </w:rPr>
        <w:footnoteRef/>
      </w:r>
      <w:r w:rsidRPr="00285FD3">
        <w:t xml:space="preserve"> </w:t>
      </w:r>
      <w:r>
        <w:tab/>
        <w:t>M.</w:t>
      </w:r>
      <w:r w:rsidR="009B7569">
        <w:t xml:space="preserve"> </w:t>
      </w:r>
      <w:r>
        <w:t>Atsuzawa</w:t>
      </w:r>
      <w:r w:rsidRPr="00285FD3">
        <w:t xml:space="preserve"> </w:t>
      </w:r>
      <w:r w:rsidRPr="00C77E18">
        <w:rPr>
          <w:i/>
          <w:iCs/>
        </w:rPr>
        <w:t>et al.</w:t>
      </w:r>
      <w:r w:rsidRPr="00285FD3">
        <w:t xml:space="preserve">, “Development and Introduce of Digital Train Radio System for Conventional lines”, </w:t>
      </w:r>
      <w:r w:rsidRPr="00285FD3">
        <w:rPr>
          <w:i/>
        </w:rPr>
        <w:t>JR EAST Technical Review-No.20</w:t>
      </w:r>
      <w:r w:rsidRPr="00D43A21">
        <w:t>, summer 2007.</w:t>
      </w:r>
    </w:p>
  </w:footnote>
  <w:footnote w:id="5">
    <w:p w14:paraId="468696ED" w14:textId="77777777" w:rsidR="00250E2A" w:rsidRPr="00285FD3" w:rsidRDefault="00250E2A" w:rsidP="00250E2A">
      <w:pPr>
        <w:pStyle w:val="FootnoteText"/>
        <w:rPr>
          <w:lang w:eastAsia="ja-JP"/>
        </w:rPr>
      </w:pPr>
      <w:r w:rsidRPr="00285FD3">
        <w:rPr>
          <w:rStyle w:val="FootnoteReference"/>
        </w:rPr>
        <w:footnoteRef/>
      </w:r>
      <w:r w:rsidRPr="00285FD3">
        <w:t xml:space="preserve"> </w:t>
      </w:r>
      <w:r>
        <w:tab/>
      </w:r>
      <w:r w:rsidRPr="00285FD3">
        <w:t xml:space="preserve">M. Kato and K. Terada, “Development of an Evolution Type Train Protection System to Prevent Secondary Accident”, </w:t>
      </w:r>
      <w:r w:rsidRPr="00285FD3">
        <w:rPr>
          <w:i/>
          <w:lang w:eastAsia="ja-JP"/>
        </w:rPr>
        <w:t>Dublin Conference</w:t>
      </w:r>
      <w:r w:rsidRPr="00D43A21">
        <w:rPr>
          <w:lang w:eastAsia="ja-JP"/>
        </w:rPr>
        <w:t>, 2006</w:t>
      </w:r>
      <w:r w:rsidR="009B7569">
        <w:rPr>
          <w:lang w:eastAsia="ja-JP"/>
        </w:rPr>
        <w:t>.</w:t>
      </w:r>
    </w:p>
  </w:footnote>
  <w:footnote w:id="6">
    <w:p w14:paraId="3458EB86" w14:textId="77777777" w:rsidR="00250E2A" w:rsidRPr="00F35C59" w:rsidRDefault="00250E2A" w:rsidP="00250E2A">
      <w:pPr>
        <w:pStyle w:val="FootnoteText"/>
        <w:rPr>
          <w:rFonts w:asciiTheme="majorBidi" w:hAnsiTheme="majorBidi" w:cstheme="majorBidi"/>
          <w:szCs w:val="24"/>
          <w:lang w:eastAsia="ja-JP"/>
        </w:rPr>
      </w:pPr>
      <w:r w:rsidRPr="00285FD3">
        <w:rPr>
          <w:rStyle w:val="FootnoteReference"/>
        </w:rPr>
        <w:footnoteRef/>
      </w:r>
      <w:r w:rsidRPr="00285FD3">
        <w:t xml:space="preserve"> </w:t>
      </w:r>
      <w:r>
        <w:tab/>
      </w:r>
      <w:r w:rsidRPr="00285FD3">
        <w:t xml:space="preserve">T. </w:t>
      </w:r>
      <w:r w:rsidRPr="00285FD3">
        <w:rPr>
          <w:rFonts w:asciiTheme="majorBidi" w:hAnsiTheme="majorBidi" w:cstheme="majorBidi"/>
          <w:color w:val="222222"/>
          <w:szCs w:val="24"/>
          <w:shd w:val="clear" w:color="auto" w:fill="FFFFFF"/>
        </w:rPr>
        <w:t xml:space="preserve">Takashige, </w:t>
      </w:r>
      <w:r w:rsidRPr="00285FD3">
        <w:t>“</w:t>
      </w:r>
      <w:r w:rsidRPr="00285FD3">
        <w:rPr>
          <w:rFonts w:asciiTheme="majorBidi" w:hAnsiTheme="majorBidi" w:cstheme="majorBidi"/>
          <w:color w:val="222222"/>
          <w:szCs w:val="24"/>
          <w:shd w:val="clear" w:color="auto" w:fill="FFFFFF"/>
        </w:rPr>
        <w:t>Signaling systems for safe railway transport</w:t>
      </w:r>
      <w:r w:rsidRPr="00285FD3">
        <w:t>”</w:t>
      </w:r>
      <w:r w:rsidRPr="00285FD3">
        <w:rPr>
          <w:rFonts w:asciiTheme="majorBidi" w:hAnsiTheme="majorBidi" w:cstheme="majorBidi"/>
          <w:color w:val="222222"/>
          <w:szCs w:val="24"/>
          <w:shd w:val="clear" w:color="auto" w:fill="FFFFFF"/>
        </w:rPr>
        <w:t>.</w:t>
      </w:r>
      <w:r w:rsidRPr="00285FD3">
        <w:rPr>
          <w:rStyle w:val="apple-converted-space"/>
          <w:rFonts w:asciiTheme="majorBidi" w:hAnsiTheme="majorBidi" w:cstheme="majorBidi"/>
          <w:color w:val="222222"/>
          <w:szCs w:val="24"/>
          <w:shd w:val="clear" w:color="auto" w:fill="FFFFFF"/>
        </w:rPr>
        <w:t> </w:t>
      </w:r>
      <w:r w:rsidRPr="00D43A21">
        <w:rPr>
          <w:rFonts w:asciiTheme="majorBidi" w:hAnsiTheme="majorBidi" w:cstheme="majorBidi"/>
          <w:i/>
          <w:iCs/>
          <w:color w:val="222222"/>
          <w:szCs w:val="24"/>
          <w:shd w:val="clear" w:color="auto" w:fill="FFFFFF"/>
        </w:rPr>
        <w:t>Japan Railway and Transport Review</w:t>
      </w:r>
      <w:r w:rsidRPr="00D43A21">
        <w:rPr>
          <w:rStyle w:val="apple-converted-space"/>
          <w:rFonts w:asciiTheme="majorBidi" w:hAnsiTheme="majorBidi" w:cstheme="majorBidi"/>
          <w:color w:val="222222"/>
          <w:szCs w:val="24"/>
          <w:shd w:val="clear" w:color="auto" w:fill="FFFFFF"/>
        </w:rPr>
        <w:t> </w:t>
      </w:r>
      <w:r w:rsidRPr="008944A0">
        <w:rPr>
          <w:rFonts w:asciiTheme="majorBidi" w:hAnsiTheme="majorBidi" w:cstheme="majorBidi"/>
          <w:color w:val="222222"/>
          <w:szCs w:val="24"/>
          <w:shd w:val="clear" w:color="auto" w:fill="FFFFFF"/>
        </w:rPr>
        <w:t>21 (1999): 44-50.</w:t>
      </w:r>
    </w:p>
  </w:footnote>
  <w:footnote w:id="7">
    <w:p w14:paraId="52503CF5" w14:textId="77777777" w:rsidR="00250E2A" w:rsidRPr="000519C3" w:rsidRDefault="00250E2A" w:rsidP="00250E2A">
      <w:pPr>
        <w:pStyle w:val="FootnoteText"/>
        <w:rPr>
          <w:sz w:val="22"/>
          <w:szCs w:val="22"/>
          <w:lang w:eastAsia="ja-JP"/>
        </w:rPr>
      </w:pPr>
      <w:r w:rsidRPr="00285FD3">
        <w:rPr>
          <w:rStyle w:val="FootnoteReference"/>
        </w:rPr>
        <w:footnoteRef/>
      </w:r>
      <w:r w:rsidRPr="00285FD3">
        <w:t xml:space="preserve"> </w:t>
      </w:r>
      <w:r>
        <w:tab/>
      </w:r>
      <w:r w:rsidRPr="009B7569">
        <w:rPr>
          <w:szCs w:val="24"/>
          <w:lang w:eastAsia="ja-JP"/>
        </w:rPr>
        <w:t>Communication Technology on Milli-Meter Wave and Its Application Systems, MITSUBISHIELECTRIC Technical Report (Vol.</w:t>
      </w:r>
      <w:r w:rsidR="00D74C18" w:rsidRPr="009B7569">
        <w:rPr>
          <w:szCs w:val="24"/>
          <w:lang w:eastAsia="ja-JP"/>
        </w:rPr>
        <w:t> </w:t>
      </w:r>
      <w:r w:rsidRPr="009B7569">
        <w:rPr>
          <w:szCs w:val="24"/>
          <w:lang w:eastAsia="ja-JP"/>
        </w:rPr>
        <w:t>80</w:t>
      </w:r>
      <w:r w:rsidRPr="009B7569">
        <w:rPr>
          <w:rFonts w:hint="eastAsia"/>
          <w:szCs w:val="24"/>
          <w:lang w:eastAsia="ja-JP"/>
        </w:rPr>
        <w:t>・</w:t>
      </w:r>
      <w:r w:rsidRPr="009B7569">
        <w:rPr>
          <w:szCs w:val="24"/>
          <w:lang w:eastAsia="ja-JP"/>
        </w:rPr>
        <w:t>No.</w:t>
      </w:r>
      <w:r w:rsidR="00D74C18" w:rsidRPr="009B7569">
        <w:rPr>
          <w:szCs w:val="24"/>
          <w:lang w:eastAsia="ja-JP"/>
        </w:rPr>
        <w:t> </w:t>
      </w:r>
      <w:r w:rsidRPr="009B7569">
        <w:rPr>
          <w:szCs w:val="24"/>
          <w:lang w:eastAsia="ja-JP"/>
        </w:rPr>
        <w:t>9</w:t>
      </w:r>
      <w:r w:rsidRPr="009B7569">
        <w:rPr>
          <w:rFonts w:hint="eastAsia"/>
          <w:szCs w:val="24"/>
          <w:lang w:eastAsia="ja-JP"/>
        </w:rPr>
        <w:t>・</w:t>
      </w:r>
      <w:r w:rsidRPr="009B7569">
        <w:rPr>
          <w:szCs w:val="24"/>
          <w:lang w:eastAsia="ja-JP"/>
        </w:rPr>
        <w:t>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606A2" w14:textId="77777777" w:rsidR="00250E2A" w:rsidRDefault="00250E2A"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9B7569">
      <w:rPr>
        <w:rStyle w:val="PageNumber"/>
        <w:noProof/>
      </w:rPr>
      <w:t>2</w:t>
    </w:r>
    <w:r>
      <w:rPr>
        <w:rStyle w:val="PageNumber"/>
      </w:rPr>
      <w:fldChar w:fldCharType="end"/>
    </w:r>
    <w:r>
      <w:rPr>
        <w:rStyle w:val="PageNumber"/>
      </w:rPr>
      <w:t xml:space="preserve"> -</w:t>
    </w:r>
  </w:p>
  <w:p w14:paraId="59D95C7A" w14:textId="77777777" w:rsidR="00250E2A" w:rsidRDefault="00250E2A">
    <w:pPr>
      <w:pStyle w:val="Header"/>
      <w:rPr>
        <w:lang w:val="en-US"/>
      </w:rPr>
    </w:pPr>
    <w:r>
      <w:rPr>
        <w:lang w:val="en-US"/>
      </w:rPr>
      <w:t>5A/</w:t>
    </w:r>
    <w:r w:rsidR="00B55754">
      <w:rPr>
        <w:lang w:val="en-US"/>
      </w:rPr>
      <w:t>114 (Annex 30)</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A64F1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9815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8DAD3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2EC55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F7201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3C48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FA90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F80E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5E4E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0321E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A2651"/>
    <w:multiLevelType w:val="hybridMultilevel"/>
    <w:tmpl w:val="4D16AAD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06B1E72"/>
    <w:multiLevelType w:val="hybridMultilevel"/>
    <w:tmpl w:val="6038D29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5B453AE"/>
    <w:multiLevelType w:val="hybridMultilevel"/>
    <w:tmpl w:val="573C2780"/>
    <w:lvl w:ilvl="0" w:tplc="5E7AFC3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ADE60E0"/>
    <w:multiLevelType w:val="hybridMultilevel"/>
    <w:tmpl w:val="A61066C2"/>
    <w:lvl w:ilvl="0" w:tplc="62D852B6">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B7D5B21"/>
    <w:multiLevelType w:val="hybridMultilevel"/>
    <w:tmpl w:val="9C54D9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07B784E"/>
    <w:multiLevelType w:val="hybridMultilevel"/>
    <w:tmpl w:val="ED3492D4"/>
    <w:lvl w:ilvl="0" w:tplc="3706302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4A37526E"/>
    <w:multiLevelType w:val="hybridMultilevel"/>
    <w:tmpl w:val="4E36F5C4"/>
    <w:lvl w:ilvl="0" w:tplc="9FDC5D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CD32DA8"/>
    <w:multiLevelType w:val="singleLevel"/>
    <w:tmpl w:val="166470C2"/>
    <w:lvl w:ilvl="0">
      <w:start w:val="1"/>
      <w:numFmt w:val="upperRoman"/>
      <w:pStyle w:val="tablehead"/>
      <w:lvlText w:val="TABLE %1. "/>
      <w:lvlJc w:val="left"/>
      <w:pPr>
        <w:tabs>
          <w:tab w:val="num" w:pos="2640"/>
        </w:tabs>
      </w:pPr>
      <w:rPr>
        <w:rFonts w:ascii="Times New Roman" w:hAnsi="Times New Roman" w:cs="Times New Roman" w:hint="default"/>
        <w:b w:val="0"/>
        <w:bCs w:val="0"/>
        <w:i w:val="0"/>
        <w:iCs w:val="0"/>
        <w:sz w:val="16"/>
        <w:szCs w:val="16"/>
      </w:rPr>
    </w:lvl>
  </w:abstractNum>
  <w:abstractNum w:abstractNumId="18" w15:restartNumberingAfterBreak="0">
    <w:nsid w:val="717B4FC4"/>
    <w:multiLevelType w:val="hybridMultilevel"/>
    <w:tmpl w:val="B78E3154"/>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8EC400B"/>
    <w:multiLevelType w:val="hybridMultilevel"/>
    <w:tmpl w:val="5F860AC0"/>
    <w:lvl w:ilvl="0" w:tplc="0409001B">
      <w:start w:val="1"/>
      <w:numFmt w:val="lowerRoman"/>
      <w:lvlText w:val="%1."/>
      <w:lvlJc w:val="righ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F8016D8"/>
    <w:multiLevelType w:val="hybridMultilevel"/>
    <w:tmpl w:val="112ACAA8"/>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15"/>
  </w:num>
  <w:num w:numId="2">
    <w:abstractNumId w:val="13"/>
  </w:num>
  <w:num w:numId="3">
    <w:abstractNumId w:val="17"/>
  </w:num>
  <w:num w:numId="4">
    <w:abstractNumId w:val="12"/>
  </w:num>
  <w:num w:numId="5">
    <w:abstractNumId w:val="16"/>
  </w:num>
  <w:num w:numId="6">
    <w:abstractNumId w:val="10"/>
  </w:num>
  <w:num w:numId="7">
    <w:abstractNumId w:val="18"/>
  </w:num>
  <w:num w:numId="8">
    <w:abstractNumId w:val="19"/>
  </w:num>
  <w:num w:numId="9">
    <w:abstractNumId w:val="11"/>
  </w:num>
  <w:num w:numId="10">
    <w:abstractNumId w:val="14"/>
  </w:num>
  <w:num w:numId="11">
    <w:abstractNumId w:val="2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C42"/>
    <w:rsid w:val="000069D4"/>
    <w:rsid w:val="000174AD"/>
    <w:rsid w:val="00047A1D"/>
    <w:rsid w:val="000604B9"/>
    <w:rsid w:val="000A7D55"/>
    <w:rsid w:val="000C2E8E"/>
    <w:rsid w:val="000E0E7C"/>
    <w:rsid w:val="000F1B4B"/>
    <w:rsid w:val="0012744F"/>
    <w:rsid w:val="00131178"/>
    <w:rsid w:val="00156F66"/>
    <w:rsid w:val="00163271"/>
    <w:rsid w:val="00182528"/>
    <w:rsid w:val="0018500B"/>
    <w:rsid w:val="00196A19"/>
    <w:rsid w:val="00202DC1"/>
    <w:rsid w:val="002116EE"/>
    <w:rsid w:val="002309D8"/>
    <w:rsid w:val="00250E2A"/>
    <w:rsid w:val="002A7FE2"/>
    <w:rsid w:val="002E1B4F"/>
    <w:rsid w:val="002F2E67"/>
    <w:rsid w:val="002F7CB3"/>
    <w:rsid w:val="0030675E"/>
    <w:rsid w:val="00315546"/>
    <w:rsid w:val="00330567"/>
    <w:rsid w:val="00386A9D"/>
    <w:rsid w:val="00391081"/>
    <w:rsid w:val="003A2490"/>
    <w:rsid w:val="003B2789"/>
    <w:rsid w:val="003C13CE"/>
    <w:rsid w:val="003E2518"/>
    <w:rsid w:val="003E7CEF"/>
    <w:rsid w:val="00442435"/>
    <w:rsid w:val="004B1EF7"/>
    <w:rsid w:val="004B3FAD"/>
    <w:rsid w:val="004C0AD4"/>
    <w:rsid w:val="00501DCA"/>
    <w:rsid w:val="00513A47"/>
    <w:rsid w:val="005408DF"/>
    <w:rsid w:val="00573344"/>
    <w:rsid w:val="00583F9B"/>
    <w:rsid w:val="005E5C10"/>
    <w:rsid w:val="005F2C78"/>
    <w:rsid w:val="006144E4"/>
    <w:rsid w:val="00650299"/>
    <w:rsid w:val="00655FC5"/>
    <w:rsid w:val="00684518"/>
    <w:rsid w:val="007F0F5A"/>
    <w:rsid w:val="00803649"/>
    <w:rsid w:val="00814E0A"/>
    <w:rsid w:val="00822581"/>
    <w:rsid w:val="008309DD"/>
    <w:rsid w:val="0083227A"/>
    <w:rsid w:val="00866900"/>
    <w:rsid w:val="00881BA1"/>
    <w:rsid w:val="008C26B8"/>
    <w:rsid w:val="008F208F"/>
    <w:rsid w:val="00957229"/>
    <w:rsid w:val="00982084"/>
    <w:rsid w:val="00995963"/>
    <w:rsid w:val="009B61EB"/>
    <w:rsid w:val="009B7569"/>
    <w:rsid w:val="009C2064"/>
    <w:rsid w:val="009D1697"/>
    <w:rsid w:val="009F3A46"/>
    <w:rsid w:val="00A014F8"/>
    <w:rsid w:val="00A5173C"/>
    <w:rsid w:val="00A61AEF"/>
    <w:rsid w:val="00AD2345"/>
    <w:rsid w:val="00AF173A"/>
    <w:rsid w:val="00AF311B"/>
    <w:rsid w:val="00B066A4"/>
    <w:rsid w:val="00B07A13"/>
    <w:rsid w:val="00B4279B"/>
    <w:rsid w:val="00B45FC9"/>
    <w:rsid w:val="00B55754"/>
    <w:rsid w:val="00B81138"/>
    <w:rsid w:val="00BC7CCF"/>
    <w:rsid w:val="00BE470B"/>
    <w:rsid w:val="00C36B4F"/>
    <w:rsid w:val="00C53677"/>
    <w:rsid w:val="00C57A91"/>
    <w:rsid w:val="00C67507"/>
    <w:rsid w:val="00CC01C2"/>
    <w:rsid w:val="00CE2F5D"/>
    <w:rsid w:val="00CF21F2"/>
    <w:rsid w:val="00D01C42"/>
    <w:rsid w:val="00D02712"/>
    <w:rsid w:val="00D046A7"/>
    <w:rsid w:val="00D14EC2"/>
    <w:rsid w:val="00D214D0"/>
    <w:rsid w:val="00D6546B"/>
    <w:rsid w:val="00D74C18"/>
    <w:rsid w:val="00DB178B"/>
    <w:rsid w:val="00DC17D3"/>
    <w:rsid w:val="00DD4BED"/>
    <w:rsid w:val="00DE39F0"/>
    <w:rsid w:val="00DF0AF3"/>
    <w:rsid w:val="00DF7E9F"/>
    <w:rsid w:val="00E27D7E"/>
    <w:rsid w:val="00E42E13"/>
    <w:rsid w:val="00E56D5C"/>
    <w:rsid w:val="00E6257C"/>
    <w:rsid w:val="00E63C59"/>
    <w:rsid w:val="00EB14AA"/>
    <w:rsid w:val="00EB7992"/>
    <w:rsid w:val="00F15865"/>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0A7FEA2"/>
  <w15:docId w15:val="{05BB72BA-4768-4039-B92B-A2EF2A9CB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uiPriority w:val="99"/>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Style 12,(NECG) Footnote Reference,Style 124"/>
    <w:basedOn w:val="DefaultParagraphFont"/>
    <w:uiPriority w:val="99"/>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0">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250E2A"/>
    <w:pPr>
      <w:spacing w:after="240"/>
      <w:jc w:val="center"/>
    </w:pPr>
  </w:style>
  <w:style w:type="character" w:styleId="PageNumber">
    <w:name w:val="page number"/>
    <w:basedOn w:val="DefaultParagraphFont"/>
    <w:rsid w:val="00E63C59"/>
  </w:style>
  <w:style w:type="paragraph" w:customStyle="1" w:styleId="Figuretitle">
    <w:name w:val="Figure_title"/>
    <w:basedOn w:val="Normal"/>
    <w:next w:val="Normal"/>
    <w:rsid w:val="00250E2A"/>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Heading1Char">
    <w:name w:val="Heading 1 Char"/>
    <w:link w:val="Heading1"/>
    <w:rsid w:val="00D01C42"/>
    <w:rPr>
      <w:rFonts w:ascii="Times New Roman" w:hAnsi="Times New Roman"/>
      <w:b/>
      <w:sz w:val="28"/>
      <w:lang w:val="en-GB" w:eastAsia="en-US"/>
    </w:rPr>
  </w:style>
  <w:style w:type="character" w:customStyle="1" w:styleId="enumlev1Char">
    <w:name w:val="enumlev1 Char"/>
    <w:link w:val="enumlev1"/>
    <w:uiPriority w:val="99"/>
    <w:rsid w:val="00D01C42"/>
    <w:rPr>
      <w:rFonts w:ascii="Times New Roman" w:hAnsi="Times New Roman"/>
      <w:sz w:val="24"/>
      <w:lang w:val="en-GB" w:eastAsia="en-US"/>
    </w:rPr>
  </w:style>
  <w:style w:type="character" w:customStyle="1" w:styleId="SourceChar">
    <w:name w:val="Source Char"/>
    <w:link w:val="Source"/>
    <w:locked/>
    <w:rsid w:val="00D01C42"/>
    <w:rPr>
      <w:rFonts w:ascii="Times New Roman" w:hAnsi="Times New Roman"/>
      <w:b/>
      <w:sz w:val="28"/>
      <w:lang w:val="en-GB" w:eastAsia="en-US"/>
    </w:rPr>
  </w:style>
  <w:style w:type="character" w:customStyle="1" w:styleId="2Char1">
    <w:name w:val="正文（首行缩进2字符） Char1"/>
    <w:link w:val="2"/>
    <w:rsid w:val="00D01C42"/>
    <w:rPr>
      <w:rFonts w:ascii="Times New Roman" w:eastAsia="SimSun" w:hAnsi="Times New Roman"/>
      <w:kern w:val="2"/>
      <w:sz w:val="22"/>
      <w:lang w:eastAsia="ja-JP"/>
    </w:rPr>
  </w:style>
  <w:style w:type="paragraph" w:customStyle="1" w:styleId="2">
    <w:name w:val="正文（首行缩进2字符）"/>
    <w:basedOn w:val="Normal"/>
    <w:link w:val="2Char1"/>
    <w:rsid w:val="00D01C42"/>
    <w:pPr>
      <w:widowControl w:val="0"/>
      <w:tabs>
        <w:tab w:val="clear" w:pos="1134"/>
        <w:tab w:val="clear" w:pos="1871"/>
        <w:tab w:val="clear" w:pos="2268"/>
      </w:tabs>
      <w:overflowPunct/>
      <w:autoSpaceDE/>
      <w:autoSpaceDN/>
      <w:adjustRightInd/>
      <w:spacing w:before="0" w:line="300" w:lineRule="auto"/>
      <w:ind w:firstLineChars="200" w:firstLine="440"/>
      <w:jc w:val="both"/>
      <w:textAlignment w:val="auto"/>
    </w:pPr>
    <w:rPr>
      <w:rFonts w:eastAsia="SimSun"/>
      <w:kern w:val="2"/>
      <w:sz w:val="22"/>
      <w:lang w:val="en-US" w:eastAsia="ja-JP"/>
    </w:rPr>
  </w:style>
  <w:style w:type="character" w:styleId="Hyperlink">
    <w:name w:val="Hyperlink"/>
    <w:basedOn w:val="DefaultParagraphFont"/>
    <w:rsid w:val="00D01C42"/>
    <w:rPr>
      <w:color w:val="0000FF" w:themeColor="hyperlink"/>
      <w:u w:val="single"/>
    </w:rPr>
  </w:style>
  <w:style w:type="paragraph" w:styleId="Caption">
    <w:name w:val="caption"/>
    <w:basedOn w:val="Normal"/>
    <w:next w:val="Normal"/>
    <w:unhideWhenUsed/>
    <w:qFormat/>
    <w:rsid w:val="00D01C42"/>
    <w:pPr>
      <w:tabs>
        <w:tab w:val="clear" w:pos="1134"/>
        <w:tab w:val="clear" w:pos="1871"/>
        <w:tab w:val="clear" w:pos="2268"/>
      </w:tabs>
      <w:overflowPunct/>
      <w:autoSpaceDE/>
      <w:autoSpaceDN/>
      <w:adjustRightInd/>
      <w:spacing w:before="0" w:after="200"/>
      <w:jc w:val="center"/>
      <w:textAlignment w:val="auto"/>
    </w:pPr>
    <w:rPr>
      <w:rFonts w:eastAsia="MS Mincho"/>
      <w:b/>
      <w:bCs/>
      <w:sz w:val="20"/>
      <w:szCs w:val="18"/>
      <w:lang w:val="en-US"/>
    </w:rPr>
  </w:style>
  <w:style w:type="paragraph" w:customStyle="1" w:styleId="tablehead">
    <w:name w:val="table head"/>
    <w:rsid w:val="00D01C42"/>
    <w:pPr>
      <w:numPr>
        <w:numId w:val="3"/>
      </w:numPr>
      <w:spacing w:before="240" w:after="120" w:line="216" w:lineRule="auto"/>
      <w:jc w:val="center"/>
    </w:pPr>
    <w:rPr>
      <w:rFonts w:ascii="Times New Roman" w:eastAsia="SimSun" w:hAnsi="Times New Roman"/>
      <w:smallCaps/>
      <w:noProof/>
      <w:sz w:val="16"/>
      <w:szCs w:val="16"/>
      <w:lang w:eastAsia="en-US"/>
    </w:rPr>
  </w:style>
  <w:style w:type="paragraph" w:styleId="ListParagraph">
    <w:name w:val="List Paragraph"/>
    <w:basedOn w:val="Normal"/>
    <w:uiPriority w:val="34"/>
    <w:qFormat/>
    <w:rsid w:val="00D01C42"/>
    <w:pPr>
      <w:ind w:leftChars="400" w:left="840"/>
    </w:pPr>
    <w:rPr>
      <w:rFonts w:eastAsiaTheme="minorEastAsia"/>
    </w:rPr>
  </w:style>
  <w:style w:type="table" w:styleId="TableGrid">
    <w:name w:val="Table Grid"/>
    <w:basedOn w:val="TableNormal"/>
    <w:rsid w:val="00D01C4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D01C42"/>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D01C42"/>
    <w:rPr>
      <w:rFonts w:asciiTheme="majorHAnsi" w:eastAsiaTheme="majorEastAsia" w:hAnsiTheme="majorHAnsi" w:cstheme="majorBidi"/>
      <w:sz w:val="18"/>
      <w:szCs w:val="18"/>
      <w:lang w:val="en-GB" w:eastAsia="en-US"/>
    </w:rPr>
  </w:style>
  <w:style w:type="character" w:customStyle="1" w:styleId="CommentTextChar">
    <w:name w:val="Comment Text Char"/>
    <w:basedOn w:val="DefaultParagraphFont"/>
    <w:link w:val="CommentText"/>
    <w:semiHidden/>
    <w:rsid w:val="00D01C42"/>
    <w:rPr>
      <w:rFonts w:ascii="Times New Roman" w:eastAsiaTheme="minorEastAsia" w:hAnsi="Times New Roman"/>
      <w:sz w:val="24"/>
      <w:lang w:val="en-GB" w:eastAsia="en-US"/>
    </w:rPr>
  </w:style>
  <w:style w:type="paragraph" w:styleId="CommentText">
    <w:name w:val="annotation text"/>
    <w:basedOn w:val="Normal"/>
    <w:link w:val="CommentTextChar"/>
    <w:semiHidden/>
    <w:unhideWhenUsed/>
    <w:rsid w:val="00D01C42"/>
    <w:rPr>
      <w:rFonts w:eastAsiaTheme="minorEastAsia"/>
    </w:rPr>
  </w:style>
  <w:style w:type="character" w:customStyle="1" w:styleId="CommentTextChar1">
    <w:name w:val="Comment Text Char1"/>
    <w:basedOn w:val="DefaultParagraphFont"/>
    <w:semiHidden/>
    <w:rsid w:val="00D01C42"/>
    <w:rPr>
      <w:rFonts w:ascii="Times New Roman" w:hAnsi="Times New Roman"/>
      <w:lang w:val="en-GB" w:eastAsia="en-US"/>
    </w:rPr>
  </w:style>
  <w:style w:type="character" w:customStyle="1" w:styleId="CommentSubjectChar">
    <w:name w:val="Comment Subject Char"/>
    <w:basedOn w:val="CommentTextChar"/>
    <w:link w:val="CommentSubject"/>
    <w:semiHidden/>
    <w:rsid w:val="00D01C42"/>
    <w:rPr>
      <w:rFonts w:ascii="Times New Roman" w:eastAsiaTheme="minorEastAsia" w:hAnsi="Times New Roman"/>
      <w:b/>
      <w:bCs/>
      <w:sz w:val="24"/>
      <w:lang w:val="en-GB" w:eastAsia="en-US"/>
    </w:rPr>
  </w:style>
  <w:style w:type="paragraph" w:styleId="CommentSubject">
    <w:name w:val="annotation subject"/>
    <w:basedOn w:val="CommentText"/>
    <w:next w:val="CommentText"/>
    <w:link w:val="CommentSubjectChar"/>
    <w:semiHidden/>
    <w:unhideWhenUsed/>
    <w:rsid w:val="00D01C42"/>
    <w:rPr>
      <w:b/>
      <w:bCs/>
    </w:rPr>
  </w:style>
  <w:style w:type="character" w:customStyle="1" w:styleId="CommentSubjectChar1">
    <w:name w:val="Comment Subject Char1"/>
    <w:basedOn w:val="CommentTextChar1"/>
    <w:semiHidden/>
    <w:rsid w:val="00D01C42"/>
    <w:rPr>
      <w:rFonts w:ascii="Times New Roman" w:hAnsi="Times New Roman"/>
      <w:b/>
      <w:bCs/>
      <w:lang w:val="en-GB" w:eastAsia="en-US"/>
    </w:rPr>
  </w:style>
  <w:style w:type="paragraph" w:styleId="NormalWeb">
    <w:name w:val="Normal (Web)"/>
    <w:basedOn w:val="Normal"/>
    <w:uiPriority w:val="99"/>
    <w:unhideWhenUsed/>
    <w:rsid w:val="00D01C42"/>
    <w:pPr>
      <w:tabs>
        <w:tab w:val="clear" w:pos="1134"/>
        <w:tab w:val="clear" w:pos="1871"/>
        <w:tab w:val="clear" w:pos="2268"/>
      </w:tabs>
      <w:overflowPunct/>
      <w:autoSpaceDE/>
      <w:autoSpaceDN/>
      <w:adjustRightInd/>
      <w:spacing w:before="100" w:beforeAutospacing="1" w:after="100" w:afterAutospacing="1"/>
      <w:textAlignment w:val="auto"/>
    </w:pPr>
    <w:rPr>
      <w:rFonts w:ascii="MS PGothic" w:eastAsia="MS PGothic" w:hAnsi="MS PGothic" w:cs="MS PGothic"/>
      <w:szCs w:val="24"/>
      <w:lang w:val="en-US" w:eastAsia="ja-JP"/>
    </w:rPr>
  </w:style>
  <w:style w:type="paragraph" w:styleId="BodyText">
    <w:name w:val="Body Text"/>
    <w:basedOn w:val="Normal"/>
    <w:link w:val="BodyTextChar"/>
    <w:uiPriority w:val="99"/>
    <w:rsid w:val="00D01C42"/>
    <w:pPr>
      <w:tabs>
        <w:tab w:val="clear" w:pos="1134"/>
        <w:tab w:val="clear" w:pos="1871"/>
        <w:tab w:val="clear" w:pos="2268"/>
        <w:tab w:val="left" w:pos="288"/>
      </w:tabs>
      <w:overflowPunct/>
      <w:autoSpaceDE/>
      <w:autoSpaceDN/>
      <w:adjustRightInd/>
      <w:spacing w:before="0" w:after="120" w:line="228" w:lineRule="auto"/>
      <w:ind w:firstLine="288"/>
      <w:jc w:val="both"/>
      <w:textAlignment w:val="auto"/>
    </w:pPr>
    <w:rPr>
      <w:rFonts w:eastAsia="MS Mincho"/>
      <w:spacing w:val="-1"/>
      <w:sz w:val="20"/>
      <w:lang w:val="en-US"/>
    </w:rPr>
  </w:style>
  <w:style w:type="character" w:customStyle="1" w:styleId="BodyTextChar">
    <w:name w:val="Body Text Char"/>
    <w:basedOn w:val="DefaultParagraphFont"/>
    <w:link w:val="BodyText"/>
    <w:uiPriority w:val="99"/>
    <w:rsid w:val="00D01C42"/>
    <w:rPr>
      <w:rFonts w:ascii="Times New Roman" w:eastAsia="MS Mincho" w:hAnsi="Times New Roman"/>
      <w:spacing w:val="-1"/>
      <w:lang w:eastAsia="en-US"/>
    </w:rPr>
  </w:style>
  <w:style w:type="character" w:customStyle="1" w:styleId="apple-converted-space">
    <w:name w:val="apple-converted-space"/>
    <w:basedOn w:val="DefaultParagraphFont"/>
    <w:rsid w:val="00D01C42"/>
  </w:style>
  <w:style w:type="character" w:styleId="FollowedHyperlink">
    <w:name w:val="FollowedHyperlink"/>
    <w:basedOn w:val="DefaultParagraphFont"/>
    <w:semiHidden/>
    <w:unhideWhenUsed/>
    <w:rsid w:val="00D01C42"/>
    <w:rPr>
      <w:color w:val="800080" w:themeColor="followedHyperlink"/>
      <w:u w:val="single"/>
    </w:rPr>
  </w:style>
  <w:style w:type="paragraph" w:customStyle="1" w:styleId="Tablefin">
    <w:name w:val="Table_fin"/>
    <w:basedOn w:val="Normal"/>
    <w:rsid w:val="00D01C42"/>
    <w:pPr>
      <w:spacing w:before="0"/>
    </w:pPr>
    <w:rPr>
      <w:rFonts w:eastAsia="MS Mincho"/>
      <w:sz w:val="20"/>
      <w:lang w:eastAsia="ja-JP"/>
    </w:rPr>
  </w:style>
  <w:style w:type="character" w:customStyle="1" w:styleId="TabletextChar">
    <w:name w:val="Table_text Char"/>
    <w:link w:val="Tabletext"/>
    <w:locked/>
    <w:rsid w:val="00D01C42"/>
    <w:rPr>
      <w:rFonts w:ascii="Times New Roman" w:hAnsi="Times New Roman"/>
      <w:lang w:val="en-GB" w:eastAsia="en-US"/>
    </w:rPr>
  </w:style>
  <w:style w:type="character" w:customStyle="1" w:styleId="TabletitleChar">
    <w:name w:val="Table_title Char"/>
    <w:link w:val="Tabletitle"/>
    <w:locked/>
    <w:rsid w:val="00D01C42"/>
    <w:rPr>
      <w:rFonts w:ascii="Times New Roman Bold" w:hAnsi="Times New Roman Bold"/>
      <w:b/>
      <w:lang w:val="en-GB" w:eastAsia="en-US"/>
    </w:rPr>
  </w:style>
  <w:style w:type="character" w:styleId="CommentReference">
    <w:name w:val="annotation reference"/>
    <w:basedOn w:val="DefaultParagraphFont"/>
    <w:semiHidden/>
    <w:unhideWhenUsed/>
    <w:rsid w:val="00D01C42"/>
    <w:rPr>
      <w:sz w:val="18"/>
      <w:szCs w:val="18"/>
    </w:rPr>
  </w:style>
  <w:style w:type="paragraph" w:styleId="Revision">
    <w:name w:val="Revision"/>
    <w:hidden/>
    <w:uiPriority w:val="99"/>
    <w:semiHidden/>
    <w:rsid w:val="00D01C42"/>
    <w:rPr>
      <w:rFonts w:ascii="Times New Roman" w:eastAsia="MS Mincho"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R-QUE-SG05.205" TargetMode="External"/><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0.emf"/><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emf"/><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oleObject" Target="embeddings/Microsoft_Visio_2003-2010_Drawing11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11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F89E3F-2A7C-4BD9-8135-07B7AFE75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29FCD3-4C71-4CBC-8092-AA249E3311E3}">
  <ds:schemaRefs>
    <ds:schemaRef ds:uri="http://purl.org/dc/elements/1.1/"/>
    <ds:schemaRef ds:uri="http://purl.org/dc/dcmitype/"/>
    <ds:schemaRef ds:uri="http://schemas.microsoft.com/office/2006/documentManagement/types"/>
    <ds:schemaRef ds:uri="http://www.w3.org/XML/1998/namespace"/>
    <ds:schemaRef ds:uri="4c6a61cb-1973-4fc6-92ae-f4d7a4471404"/>
    <ds:schemaRef ds:uri="http://purl.org/dc/term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0EF7AC8E-9498-4AD5-A792-1F1F28C7BBC2}">
  <ds:schemaRefs>
    <ds:schemaRef ds:uri="http://schemas.openxmlformats.org/officeDocument/2006/bibliography"/>
  </ds:schemaRefs>
</ds:datastoreItem>
</file>

<file path=customXml/itemProps4.xml><?xml version="1.0" encoding="utf-8"?>
<ds:datastoreItem xmlns:ds="http://schemas.openxmlformats.org/officeDocument/2006/customXml" ds:itemID="{68F8417C-0BAB-40EE-9A13-EB9A08F5F0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PE_BR110.dotm</Template>
  <TotalTime>1</TotalTime>
  <Pages>27</Pages>
  <Words>6137</Words>
  <Characters>34092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 T U</dc:creator>
  <cp:lastModifiedBy>Chamova, Alisa</cp:lastModifiedBy>
  <cp:revision>2</cp:revision>
  <cp:lastPrinted>2008-02-21T14:04:00Z</cp:lastPrinted>
  <dcterms:created xsi:type="dcterms:W3CDTF">2020-12-17T07:56:00Z</dcterms:created>
  <dcterms:modified xsi:type="dcterms:W3CDTF">2020-12-17T07:56:00Z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