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337A97" w14:paraId="70A8D4D3" w14:textId="77777777" w:rsidTr="00876A8A">
        <w:trPr>
          <w:cantSplit/>
        </w:trPr>
        <w:tc>
          <w:tcPr>
            <w:tcW w:w="6487" w:type="dxa"/>
            <w:vAlign w:val="center"/>
          </w:tcPr>
          <w:p w14:paraId="4F8113A5" w14:textId="77777777" w:rsidR="009F6520" w:rsidRPr="00337A97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337A97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25DB7F21" w14:textId="77777777" w:rsidR="009F6520" w:rsidRPr="00337A97" w:rsidRDefault="00596770" w:rsidP="00596770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337A97">
              <w:rPr>
                <w:noProof/>
                <w:lang w:eastAsia="en-GB"/>
              </w:rPr>
              <w:drawing>
                <wp:inline distT="0" distB="0" distL="0" distR="0" wp14:anchorId="0D8A571E" wp14:editId="789556E5">
                  <wp:extent cx="765175" cy="765175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337A97" w14:paraId="545DAF40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17F99991" w14:textId="77777777" w:rsidR="000069D4" w:rsidRPr="00337A97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5D850D57" w14:textId="77777777" w:rsidR="000069D4" w:rsidRPr="00337A97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337A97" w14:paraId="2402FCB9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291912A0" w14:textId="77777777" w:rsidR="000069D4" w:rsidRPr="00337A97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1EC5EF0" w14:textId="77777777" w:rsidR="000069D4" w:rsidRPr="00337A97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337A97" w14:paraId="3C43BC75" w14:textId="77777777" w:rsidTr="00876A8A">
        <w:trPr>
          <w:cantSplit/>
        </w:trPr>
        <w:tc>
          <w:tcPr>
            <w:tcW w:w="6487" w:type="dxa"/>
            <w:vMerge w:val="restart"/>
          </w:tcPr>
          <w:p w14:paraId="7AA91C0F" w14:textId="148BDB6D" w:rsidR="00596770" w:rsidRPr="00C976F8" w:rsidRDefault="00BC25A9" w:rsidP="0059677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C976F8">
              <w:rPr>
                <w:rFonts w:ascii="Verdana" w:hAnsi="Verdana"/>
                <w:sz w:val="20"/>
              </w:rPr>
              <w:t>Source:</w:t>
            </w:r>
            <w:r w:rsidRPr="00C976F8">
              <w:t xml:space="preserve"> </w:t>
            </w:r>
            <w:r w:rsidRPr="00C976F8">
              <w:rPr>
                <w:rFonts w:ascii="Verdana" w:hAnsi="Verdana"/>
                <w:sz w:val="20"/>
              </w:rPr>
              <w:t>Document 5D/TEMP/50</w:t>
            </w:r>
          </w:p>
        </w:tc>
        <w:tc>
          <w:tcPr>
            <w:tcW w:w="3402" w:type="dxa"/>
          </w:tcPr>
          <w:p w14:paraId="44A65626" w14:textId="38D8EECD" w:rsidR="000069D4" w:rsidRPr="00C976F8" w:rsidRDefault="00BC25A9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C976F8">
              <w:rPr>
                <w:rFonts w:ascii="Verdana" w:hAnsi="Verdana"/>
                <w:b/>
                <w:bCs/>
                <w:sz w:val="20"/>
                <w:lang w:eastAsia="zh-CN"/>
              </w:rPr>
              <w:t>Document IMT-2020/88</w:t>
            </w:r>
            <w:r w:rsidR="00C976F8" w:rsidRPr="00C976F8">
              <w:rPr>
                <w:rFonts w:ascii="Verdana" w:hAnsi="Verdana"/>
                <w:b/>
                <w:bCs/>
                <w:sz w:val="20"/>
                <w:lang w:eastAsia="zh-CN"/>
              </w:rPr>
              <w:t>-E</w:t>
            </w:r>
          </w:p>
        </w:tc>
      </w:tr>
      <w:tr w:rsidR="000069D4" w:rsidRPr="00337A97" w14:paraId="2390F023" w14:textId="77777777" w:rsidTr="00876A8A">
        <w:trPr>
          <w:cantSplit/>
        </w:trPr>
        <w:tc>
          <w:tcPr>
            <w:tcW w:w="6487" w:type="dxa"/>
            <w:vMerge/>
          </w:tcPr>
          <w:p w14:paraId="0DA1A761" w14:textId="77777777" w:rsidR="000069D4" w:rsidRPr="00C976F8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0D9EE3AC" w14:textId="1E701716" w:rsidR="000069D4" w:rsidRPr="00C976F8" w:rsidRDefault="00C976F8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14</w:t>
            </w:r>
            <w:r w:rsidR="00596770" w:rsidRPr="00C976F8">
              <w:rPr>
                <w:rFonts w:ascii="Verdana" w:hAnsi="Verdana"/>
                <w:b/>
                <w:sz w:val="20"/>
                <w:lang w:eastAsia="zh-CN"/>
              </w:rPr>
              <w:t xml:space="preserve"> February 2024</w:t>
            </w:r>
          </w:p>
        </w:tc>
      </w:tr>
      <w:tr w:rsidR="000069D4" w:rsidRPr="00337A97" w14:paraId="42BCAE2D" w14:textId="77777777" w:rsidTr="00876A8A">
        <w:trPr>
          <w:cantSplit/>
        </w:trPr>
        <w:tc>
          <w:tcPr>
            <w:tcW w:w="6487" w:type="dxa"/>
            <w:vMerge/>
          </w:tcPr>
          <w:p w14:paraId="0A594077" w14:textId="77777777" w:rsidR="000069D4" w:rsidRPr="00337A97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1D0ACF3A" w14:textId="77777777" w:rsidR="000069D4" w:rsidRPr="00337A97" w:rsidRDefault="0059677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337A97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596770" w:rsidRPr="00337A97" w14:paraId="5C4ED0C6" w14:textId="77777777" w:rsidTr="00D046A7">
        <w:trPr>
          <w:cantSplit/>
        </w:trPr>
        <w:tc>
          <w:tcPr>
            <w:tcW w:w="9889" w:type="dxa"/>
            <w:gridSpan w:val="2"/>
          </w:tcPr>
          <w:p w14:paraId="5B72C079" w14:textId="18F9600B" w:rsidR="00596770" w:rsidRPr="00337A97" w:rsidRDefault="00BC25A9" w:rsidP="00596770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ja-JP"/>
              </w:rPr>
              <w:t>Working Party 5D</w:t>
            </w:r>
          </w:p>
        </w:tc>
      </w:tr>
      <w:tr w:rsidR="00596770" w:rsidRPr="00337A97" w14:paraId="26836D6F" w14:textId="77777777" w:rsidTr="00D046A7">
        <w:trPr>
          <w:cantSplit/>
        </w:trPr>
        <w:tc>
          <w:tcPr>
            <w:tcW w:w="9889" w:type="dxa"/>
            <w:gridSpan w:val="2"/>
          </w:tcPr>
          <w:p w14:paraId="56AC2E92" w14:textId="5CB0756A" w:rsidR="00596770" w:rsidRPr="00337A97" w:rsidRDefault="00B16C0E" w:rsidP="00596770">
            <w:pPr>
              <w:pStyle w:val="Title1"/>
              <w:rPr>
                <w:lang w:eastAsia="zh-CN"/>
              </w:rPr>
            </w:pPr>
            <w:bookmarkStart w:id="6" w:name="_Hlk95916417"/>
            <w:bookmarkStart w:id="7" w:name="drec" w:colFirst="0" w:colLast="0"/>
            <w:bookmarkEnd w:id="5"/>
            <w:r w:rsidRPr="00337A97">
              <w:rPr>
                <w:caps w:val="0"/>
                <w:lang w:eastAsia="zh-CN"/>
              </w:rPr>
              <w:t xml:space="preserve">SUBMISSION RECEIVED FOR PROPOSALS OF CANDIDATE RADIO INTERFACE TECHNOLOGIES FROM PROPONENT ‘NUFRONT’ </w:t>
            </w:r>
            <w:r w:rsidRPr="00337A97">
              <w:rPr>
                <w:caps w:val="0"/>
                <w:lang w:eastAsia="zh-CN"/>
              </w:rPr>
              <w:br/>
              <w:t>UNDER STEP 3 OF THE IMT-2020 PROCESS</w:t>
            </w:r>
            <w:bookmarkEnd w:id="6"/>
            <w:r w:rsidRPr="00337A97">
              <w:rPr>
                <w:caps w:val="0"/>
                <w:lang w:eastAsia="zh-CN"/>
              </w:rPr>
              <w:t xml:space="preserve"> (FOR REVISION 3 OF RECOMMENDATION ITU-R M.2150)</w:t>
            </w:r>
          </w:p>
        </w:tc>
      </w:tr>
      <w:tr w:rsidR="000069D4" w:rsidRPr="00337A97" w14:paraId="69964390" w14:textId="77777777" w:rsidTr="00D046A7">
        <w:trPr>
          <w:cantSplit/>
        </w:trPr>
        <w:tc>
          <w:tcPr>
            <w:tcW w:w="9889" w:type="dxa"/>
            <w:gridSpan w:val="2"/>
          </w:tcPr>
          <w:p w14:paraId="1B09FF5D" w14:textId="77777777" w:rsidR="000069D4" w:rsidRPr="00337A97" w:rsidRDefault="000069D4" w:rsidP="00A5173C">
            <w:pPr>
              <w:pStyle w:val="Title1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14:paraId="4D333C99" w14:textId="77777777" w:rsidR="00596770" w:rsidRPr="00337A97" w:rsidRDefault="00596770" w:rsidP="00596770">
      <w:pPr>
        <w:spacing w:before="360"/>
        <w:rPr>
          <w:spacing w:val="-3"/>
          <w:lang w:eastAsia="zh-CN"/>
        </w:rPr>
      </w:pPr>
      <w:bookmarkStart w:id="9" w:name="dbreak"/>
      <w:bookmarkEnd w:id="8"/>
      <w:bookmarkEnd w:id="9"/>
      <w:r w:rsidRPr="00337A97">
        <w:rPr>
          <w:spacing w:val="-3"/>
        </w:rPr>
        <w:t>This document records</w:t>
      </w:r>
      <w:r w:rsidRPr="00337A97">
        <w:rPr>
          <w:spacing w:val="-3"/>
          <w:lang w:eastAsia="zh-CN"/>
        </w:rPr>
        <w:t xml:space="preserve"> the received materials from Proponent ‘Nufront’ at WP 5D #45 under Step 3 of the IMT-2020 process as defined in Document </w:t>
      </w:r>
      <w:hyperlink r:id="rId7" w:history="1">
        <w:r w:rsidRPr="00337A97">
          <w:rPr>
            <w:color w:val="0000FF" w:themeColor="hyperlink"/>
            <w:spacing w:val="-3"/>
            <w:u w:val="single"/>
            <w:lang w:eastAsia="zh-CN"/>
          </w:rPr>
          <w:t>IMT</w:t>
        </w:r>
        <w:r w:rsidRPr="00337A97">
          <w:rPr>
            <w:color w:val="0000FF" w:themeColor="hyperlink"/>
            <w:spacing w:val="-3"/>
            <w:u w:val="single"/>
            <w:lang w:eastAsia="zh-CN"/>
          </w:rPr>
          <w:noBreakHyphen/>
          <w:t>2020/2(Rev.2)</w:t>
        </w:r>
      </w:hyperlink>
      <w:r w:rsidRPr="00337A97">
        <w:rPr>
          <w:spacing w:val="-3"/>
        </w:rPr>
        <w:t xml:space="preserve"> for the revision 3 of Recommendation ITU-R M.2150.</w:t>
      </w:r>
    </w:p>
    <w:p w14:paraId="41A8A82D" w14:textId="77777777" w:rsidR="00596770" w:rsidRPr="00337A97" w:rsidRDefault="00596770" w:rsidP="00596770">
      <w:pPr>
        <w:rPr>
          <w:i/>
          <w:lang w:eastAsia="zh-CN"/>
        </w:rPr>
      </w:pPr>
      <w:r w:rsidRPr="00337A97">
        <w:rPr>
          <w:lang w:eastAsia="zh-CN"/>
        </w:rPr>
        <w:t>The candidate IMT-2020 radio interface(s) submitted by Proponent ‘Nufront’ includes an RIT.</w:t>
      </w:r>
    </w:p>
    <w:p w14:paraId="7E48A414" w14:textId="77777777" w:rsidR="00596770" w:rsidRPr="00337A97" w:rsidRDefault="00596770" w:rsidP="00596770">
      <w:pPr>
        <w:pStyle w:val="Headingb"/>
      </w:pPr>
      <w:r w:rsidRPr="00337A97">
        <w:t>RIT submission</w:t>
      </w:r>
    </w:p>
    <w:p w14:paraId="43CB9C62" w14:textId="77777777" w:rsidR="00596770" w:rsidRPr="00337A97" w:rsidRDefault="00596770" w:rsidP="00596770">
      <w:pPr>
        <w:spacing w:after="120"/>
        <w:rPr>
          <w:lang w:eastAsia="zh-CN"/>
        </w:rPr>
      </w:pPr>
      <w:r w:rsidRPr="00337A97">
        <w:rPr>
          <w:lang w:eastAsia="zh-CN"/>
        </w:rPr>
        <w:t>The received materials are as follows: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44"/>
        <w:gridCol w:w="3958"/>
        <w:gridCol w:w="3507"/>
      </w:tblGrid>
      <w:tr w:rsidR="00596770" w:rsidRPr="00337A97" w14:paraId="683F78CC" w14:textId="77777777" w:rsidTr="00DB3E7A">
        <w:trPr>
          <w:trHeight w:val="559"/>
        </w:trPr>
        <w:tc>
          <w:tcPr>
            <w:tcW w:w="1744" w:type="dxa"/>
            <w:shd w:val="clear" w:color="auto" w:fill="D9D9D9" w:themeFill="background1" w:themeFillShade="D9"/>
            <w:vAlign w:val="center"/>
          </w:tcPr>
          <w:p w14:paraId="753B4506" w14:textId="77777777" w:rsidR="00596770" w:rsidRPr="00337A97" w:rsidRDefault="00596770" w:rsidP="00DB3E7A">
            <w:pPr>
              <w:pStyle w:val="Tablehead"/>
              <w:rPr>
                <w:lang w:eastAsia="zh-CN"/>
              </w:rPr>
            </w:pPr>
            <w:r w:rsidRPr="00337A97">
              <w:rPr>
                <w:lang w:eastAsia="zh-CN"/>
              </w:rPr>
              <w:t>Meeting number</w:t>
            </w:r>
          </w:p>
        </w:tc>
        <w:tc>
          <w:tcPr>
            <w:tcW w:w="3958" w:type="dxa"/>
            <w:shd w:val="clear" w:color="auto" w:fill="D9D9D9" w:themeFill="background1" w:themeFillShade="D9"/>
            <w:vAlign w:val="center"/>
          </w:tcPr>
          <w:p w14:paraId="7DD3E6D2" w14:textId="77777777" w:rsidR="00596770" w:rsidRPr="00337A97" w:rsidRDefault="00596770" w:rsidP="00DB3E7A">
            <w:pPr>
              <w:pStyle w:val="Tablehead"/>
              <w:rPr>
                <w:lang w:eastAsia="zh-CN"/>
              </w:rPr>
            </w:pPr>
            <w:r w:rsidRPr="00337A97">
              <w:rPr>
                <w:lang w:eastAsia="zh-CN"/>
              </w:rPr>
              <w:t>Input contributions</w:t>
            </w:r>
          </w:p>
        </w:tc>
        <w:tc>
          <w:tcPr>
            <w:tcW w:w="3507" w:type="dxa"/>
            <w:shd w:val="clear" w:color="auto" w:fill="D9D9D9" w:themeFill="background1" w:themeFillShade="D9"/>
            <w:vAlign w:val="center"/>
          </w:tcPr>
          <w:p w14:paraId="454AF901" w14:textId="77777777" w:rsidR="00596770" w:rsidRPr="00337A97" w:rsidRDefault="00596770" w:rsidP="00DB3E7A">
            <w:pPr>
              <w:pStyle w:val="Tablehead"/>
              <w:rPr>
                <w:lang w:eastAsia="zh-CN"/>
              </w:rPr>
            </w:pPr>
            <w:r w:rsidRPr="00337A97">
              <w:rPr>
                <w:lang w:eastAsia="zh-CN"/>
              </w:rPr>
              <w:t>Remarks</w:t>
            </w:r>
          </w:p>
        </w:tc>
      </w:tr>
      <w:tr w:rsidR="00596770" w:rsidRPr="00337A97" w14:paraId="6545C5F4" w14:textId="77777777" w:rsidTr="00DB3E7A">
        <w:tc>
          <w:tcPr>
            <w:tcW w:w="1744" w:type="dxa"/>
            <w:vAlign w:val="center"/>
          </w:tcPr>
          <w:p w14:paraId="660A175A" w14:textId="77777777" w:rsidR="00596770" w:rsidRPr="00337A97" w:rsidRDefault="00596770" w:rsidP="00DB3E7A">
            <w:pPr>
              <w:pStyle w:val="Tabletext"/>
              <w:jc w:val="center"/>
              <w:rPr>
                <w:lang w:eastAsia="zh-CN"/>
              </w:rPr>
            </w:pPr>
            <w:r w:rsidRPr="00337A97">
              <w:rPr>
                <w:lang w:eastAsia="zh-CN"/>
              </w:rPr>
              <w:t>WP 5D #45</w:t>
            </w:r>
          </w:p>
        </w:tc>
        <w:tc>
          <w:tcPr>
            <w:tcW w:w="3958" w:type="dxa"/>
            <w:vAlign w:val="center"/>
          </w:tcPr>
          <w:p w14:paraId="2C2ED175" w14:textId="77777777" w:rsidR="00596770" w:rsidRPr="00337A97" w:rsidRDefault="00596770" w:rsidP="00DB3E7A">
            <w:pPr>
              <w:pStyle w:val="Tabletext"/>
              <w:jc w:val="center"/>
              <w:rPr>
                <w:color w:val="0000FF" w:themeColor="hyperlink"/>
                <w:u w:val="single"/>
                <w:lang w:eastAsia="zh-CN"/>
              </w:rPr>
            </w:pPr>
            <w:r w:rsidRPr="00337A97">
              <w:rPr>
                <w:lang w:eastAsia="zh-CN"/>
              </w:rPr>
              <w:t>5D/</w:t>
            </w:r>
            <w:hyperlink r:id="rId8" w:history="1">
              <w:r w:rsidRPr="00337A97">
                <w:rPr>
                  <w:color w:val="0000FF" w:themeColor="hyperlink"/>
                  <w:u w:val="single"/>
                  <w:lang w:eastAsia="zh-CN"/>
                </w:rPr>
                <w:t>51</w:t>
              </w:r>
            </w:hyperlink>
          </w:p>
          <w:p w14:paraId="1B262F5A" w14:textId="77777777" w:rsidR="00596770" w:rsidRPr="00337A97" w:rsidRDefault="00596770" w:rsidP="00DB3E7A">
            <w:pPr>
              <w:pStyle w:val="Tabletext"/>
              <w:jc w:val="center"/>
              <w:rPr>
                <w:lang w:eastAsia="zh-CN"/>
              </w:rPr>
            </w:pPr>
            <w:r w:rsidRPr="00337A97">
              <w:rPr>
                <w:lang w:eastAsia="zh-CN"/>
              </w:rPr>
              <w:t>(Attachment Part 1: 5D/</w:t>
            </w:r>
            <w:hyperlink r:id="rId9" w:history="1">
              <w:r w:rsidRPr="00337A97">
                <w:rPr>
                  <w:color w:val="0000FF" w:themeColor="hyperlink"/>
                  <w:u w:val="single"/>
                  <w:lang w:eastAsia="zh-CN"/>
                </w:rPr>
                <w:t>51!P1</w:t>
              </w:r>
            </w:hyperlink>
            <w:r w:rsidRPr="00337A97">
              <w:rPr>
                <w:lang w:eastAsia="zh-CN"/>
              </w:rPr>
              <w:t>;</w:t>
            </w:r>
          </w:p>
          <w:p w14:paraId="22F34BDD" w14:textId="77777777" w:rsidR="00596770" w:rsidRPr="00337A97" w:rsidRDefault="00596770" w:rsidP="00DB3E7A">
            <w:pPr>
              <w:pStyle w:val="Tabletext"/>
              <w:jc w:val="center"/>
              <w:rPr>
                <w:lang w:eastAsia="zh-CN"/>
              </w:rPr>
            </w:pPr>
            <w:r w:rsidRPr="00337A97">
              <w:rPr>
                <w:lang w:eastAsia="zh-CN"/>
              </w:rPr>
              <w:t>Attachment Part 2: 5D/</w:t>
            </w:r>
            <w:hyperlink r:id="rId10" w:history="1">
              <w:r w:rsidRPr="00337A97">
                <w:rPr>
                  <w:color w:val="0000FF" w:themeColor="hyperlink"/>
                  <w:u w:val="single"/>
                  <w:lang w:eastAsia="zh-CN"/>
                </w:rPr>
                <w:t>51!P2</w:t>
              </w:r>
            </w:hyperlink>
            <w:r w:rsidRPr="00337A97">
              <w:rPr>
                <w:lang w:eastAsia="zh-CN"/>
              </w:rPr>
              <w:t>;</w:t>
            </w:r>
          </w:p>
          <w:p w14:paraId="6AB231A7" w14:textId="77777777" w:rsidR="00596770" w:rsidRPr="00337A97" w:rsidRDefault="00596770" w:rsidP="00DB3E7A">
            <w:pPr>
              <w:pStyle w:val="Tabletext"/>
              <w:jc w:val="center"/>
              <w:rPr>
                <w:lang w:eastAsia="zh-CN"/>
              </w:rPr>
            </w:pPr>
            <w:r w:rsidRPr="00337A97">
              <w:rPr>
                <w:lang w:eastAsia="zh-CN"/>
              </w:rPr>
              <w:t>Attachment Part 3: 5D/</w:t>
            </w:r>
            <w:hyperlink r:id="rId11" w:history="1">
              <w:r w:rsidRPr="00337A97">
                <w:rPr>
                  <w:color w:val="0000FF" w:themeColor="hyperlink"/>
                  <w:u w:val="single"/>
                  <w:lang w:eastAsia="zh-CN"/>
                </w:rPr>
                <w:t>51!P3</w:t>
              </w:r>
            </w:hyperlink>
            <w:r w:rsidRPr="00337A97">
              <w:rPr>
                <w:lang w:eastAsia="zh-CN"/>
              </w:rPr>
              <w:t>;</w:t>
            </w:r>
          </w:p>
          <w:p w14:paraId="5127C1BD" w14:textId="77777777" w:rsidR="00596770" w:rsidRPr="00337A97" w:rsidRDefault="00596770" w:rsidP="00DB3E7A">
            <w:pPr>
              <w:pStyle w:val="Tabletext"/>
              <w:jc w:val="center"/>
              <w:rPr>
                <w:color w:val="0000FF" w:themeColor="hyperlink"/>
                <w:u w:val="single"/>
                <w:lang w:eastAsia="zh-CN"/>
              </w:rPr>
            </w:pPr>
            <w:r w:rsidRPr="00337A97">
              <w:rPr>
                <w:lang w:eastAsia="zh-CN"/>
              </w:rPr>
              <w:t>Attachment Part 4: 5D/</w:t>
            </w:r>
            <w:hyperlink r:id="rId12" w:history="1">
              <w:r w:rsidRPr="00337A97">
                <w:rPr>
                  <w:color w:val="0000FF" w:themeColor="hyperlink"/>
                  <w:u w:val="single"/>
                  <w:lang w:eastAsia="zh-CN"/>
                </w:rPr>
                <w:t>51!P4</w:t>
              </w:r>
            </w:hyperlink>
            <w:r w:rsidRPr="00337A97">
              <w:rPr>
                <w:lang w:eastAsia="zh-CN"/>
              </w:rPr>
              <w:t>;</w:t>
            </w:r>
          </w:p>
          <w:p w14:paraId="7D4042FA" w14:textId="77777777" w:rsidR="00596770" w:rsidRPr="00337A97" w:rsidRDefault="00596770" w:rsidP="00DB3E7A">
            <w:pPr>
              <w:pStyle w:val="Tabletext"/>
              <w:jc w:val="center"/>
              <w:rPr>
                <w:lang w:eastAsia="zh-CN"/>
              </w:rPr>
            </w:pPr>
            <w:r w:rsidRPr="00337A97">
              <w:rPr>
                <w:lang w:eastAsia="zh-CN"/>
              </w:rPr>
              <w:t>Attachment Part 5: 5D/</w:t>
            </w:r>
            <w:hyperlink r:id="rId13" w:history="1">
              <w:r w:rsidRPr="00337A97">
                <w:rPr>
                  <w:color w:val="0000FF" w:themeColor="hyperlink"/>
                  <w:u w:val="single"/>
                  <w:lang w:eastAsia="zh-CN"/>
                </w:rPr>
                <w:t>51!P5</w:t>
              </w:r>
            </w:hyperlink>
            <w:r w:rsidRPr="00337A97">
              <w:rPr>
                <w:lang w:eastAsia="zh-CN"/>
              </w:rPr>
              <w:t>);</w:t>
            </w:r>
          </w:p>
          <w:p w14:paraId="2556706D" w14:textId="77777777" w:rsidR="00596770" w:rsidRPr="00337A97" w:rsidRDefault="00596770" w:rsidP="00DB3E7A">
            <w:pPr>
              <w:pStyle w:val="Tabletext"/>
              <w:jc w:val="center"/>
              <w:rPr>
                <w:lang w:eastAsia="zh-CN"/>
              </w:rPr>
            </w:pPr>
            <w:r w:rsidRPr="00337A97">
              <w:rPr>
                <w:lang w:eastAsia="zh-CN"/>
              </w:rPr>
              <w:t>Attachment Part 6: 5D/</w:t>
            </w:r>
            <w:hyperlink r:id="rId14" w:history="1">
              <w:r w:rsidRPr="00337A97">
                <w:rPr>
                  <w:color w:val="0000FF" w:themeColor="hyperlink"/>
                  <w:u w:val="single"/>
                  <w:lang w:eastAsia="zh-CN"/>
                </w:rPr>
                <w:t>51!P6</w:t>
              </w:r>
            </w:hyperlink>
            <w:r w:rsidRPr="00337A97">
              <w:rPr>
                <w:lang w:eastAsia="zh-CN"/>
              </w:rPr>
              <w:t>);</w:t>
            </w:r>
          </w:p>
        </w:tc>
        <w:tc>
          <w:tcPr>
            <w:tcW w:w="3507" w:type="dxa"/>
            <w:vAlign w:val="center"/>
          </w:tcPr>
          <w:p w14:paraId="0023C5F7" w14:textId="77777777" w:rsidR="00596770" w:rsidRPr="00337A97" w:rsidRDefault="00596770" w:rsidP="00DB3E7A">
            <w:pPr>
              <w:pStyle w:val="Tabletext"/>
              <w:rPr>
                <w:lang w:eastAsia="zh-CN"/>
              </w:rPr>
            </w:pPr>
            <w:r w:rsidRPr="00337A97">
              <w:rPr>
                <w:lang w:eastAsia="zh-CN"/>
              </w:rPr>
              <w:t>Final submission</w:t>
            </w:r>
          </w:p>
          <w:p w14:paraId="776E4954" w14:textId="77777777" w:rsidR="00596770" w:rsidRPr="00337A97" w:rsidRDefault="00596770" w:rsidP="00DB3E7A">
            <w:pPr>
              <w:pStyle w:val="Tabletext"/>
              <w:rPr>
                <w:lang w:eastAsia="zh-CN"/>
              </w:rPr>
            </w:pPr>
            <w:r w:rsidRPr="00337A97">
              <w:rPr>
                <w:lang w:eastAsia="zh-CN"/>
              </w:rPr>
              <w:t>•</w:t>
            </w:r>
            <w:r w:rsidRPr="00337A97">
              <w:rPr>
                <w:lang w:eastAsia="zh-CN"/>
              </w:rPr>
              <w:tab/>
              <w:t>Characteristics template</w:t>
            </w:r>
          </w:p>
          <w:p w14:paraId="5D0008FC" w14:textId="77777777" w:rsidR="00596770" w:rsidRPr="00337A97" w:rsidRDefault="00596770" w:rsidP="00DB3E7A">
            <w:pPr>
              <w:pStyle w:val="Tabletext"/>
              <w:rPr>
                <w:lang w:eastAsia="zh-CN"/>
              </w:rPr>
            </w:pPr>
            <w:r w:rsidRPr="00337A97">
              <w:rPr>
                <w:lang w:eastAsia="zh-CN"/>
              </w:rPr>
              <w:t>•</w:t>
            </w:r>
            <w:r w:rsidRPr="00337A97">
              <w:rPr>
                <w:lang w:eastAsia="zh-CN"/>
              </w:rPr>
              <w:tab/>
              <w:t>Compliance template</w:t>
            </w:r>
          </w:p>
          <w:p w14:paraId="6565A24E" w14:textId="77777777" w:rsidR="00596770" w:rsidRPr="00337A97" w:rsidRDefault="00596770" w:rsidP="00DB3E7A">
            <w:pPr>
              <w:pStyle w:val="Tabletext"/>
              <w:rPr>
                <w:lang w:eastAsia="zh-CN"/>
              </w:rPr>
            </w:pPr>
            <w:r w:rsidRPr="00337A97">
              <w:rPr>
                <w:lang w:eastAsia="zh-CN"/>
              </w:rPr>
              <w:t>•</w:t>
            </w:r>
            <w:r w:rsidRPr="00337A97">
              <w:rPr>
                <w:lang w:eastAsia="zh-CN"/>
              </w:rPr>
              <w:tab/>
              <w:t>Link budget template</w:t>
            </w:r>
          </w:p>
          <w:p w14:paraId="071086B8" w14:textId="77777777" w:rsidR="00596770" w:rsidRPr="00337A97" w:rsidRDefault="00596770" w:rsidP="00DB3E7A">
            <w:pPr>
              <w:pStyle w:val="Tabletext"/>
              <w:rPr>
                <w:lang w:eastAsia="zh-CN"/>
              </w:rPr>
            </w:pPr>
            <w:r w:rsidRPr="00337A97">
              <w:rPr>
                <w:lang w:eastAsia="zh-CN"/>
              </w:rPr>
              <w:t>•</w:t>
            </w:r>
            <w:r w:rsidRPr="00337A97">
              <w:rPr>
                <w:lang w:eastAsia="zh-CN"/>
              </w:rPr>
              <w:tab/>
              <w:t>Self-evaluation report</w:t>
            </w:r>
          </w:p>
          <w:p w14:paraId="200D0867" w14:textId="77777777" w:rsidR="00596770" w:rsidRPr="00337A97" w:rsidRDefault="00596770" w:rsidP="00DB3E7A">
            <w:pPr>
              <w:pStyle w:val="Tabletext"/>
              <w:rPr>
                <w:lang w:eastAsia="zh-CN"/>
              </w:rPr>
            </w:pPr>
            <w:r w:rsidRPr="00337A97">
              <w:rPr>
                <w:lang w:eastAsia="zh-CN"/>
              </w:rPr>
              <w:t>•</w:t>
            </w:r>
            <w:r w:rsidRPr="00337A97">
              <w:rPr>
                <w:lang w:eastAsia="zh-CN"/>
              </w:rPr>
              <w:tab/>
              <w:t>EUHT-5G specification</w:t>
            </w:r>
          </w:p>
          <w:p w14:paraId="2F081CCE" w14:textId="77777777" w:rsidR="00596770" w:rsidRPr="00337A97" w:rsidRDefault="00596770" w:rsidP="00DB3E7A">
            <w:pPr>
              <w:pStyle w:val="Tabletext"/>
              <w:rPr>
                <w:lang w:eastAsia="zh-CN"/>
              </w:rPr>
            </w:pPr>
            <w:r w:rsidRPr="00337A97">
              <w:rPr>
                <w:lang w:eastAsia="zh-CN"/>
              </w:rPr>
              <w:t>•</w:t>
            </w:r>
            <w:r w:rsidRPr="00337A97">
              <w:rPr>
                <w:lang w:eastAsia="zh-CN"/>
              </w:rPr>
              <w:tab/>
              <w:t>EUHT-5G specification change records</w:t>
            </w:r>
          </w:p>
        </w:tc>
      </w:tr>
    </w:tbl>
    <w:p w14:paraId="40C8078B" w14:textId="77777777" w:rsidR="00596770" w:rsidRPr="00337A97" w:rsidRDefault="00596770" w:rsidP="00596770">
      <w:pPr>
        <w:pStyle w:val="Headingb"/>
      </w:pPr>
      <w:r w:rsidRPr="00337A97">
        <w:t>Supplementary information</w:t>
      </w:r>
    </w:p>
    <w:p w14:paraId="54D63A88" w14:textId="77777777" w:rsidR="00596770" w:rsidRPr="00337A97" w:rsidRDefault="00596770" w:rsidP="00596770">
      <w:pPr>
        <w:pStyle w:val="enumlev1"/>
      </w:pPr>
      <w:r w:rsidRPr="00337A97">
        <w:t>1)</w:t>
      </w:r>
      <w:r w:rsidRPr="00337A97">
        <w:tab/>
        <w:t>In WP 5D Meeting #45, SWG-Evaluation asked Proponent Nufront to provide “supplementary information</w:t>
      </w:r>
      <w:r w:rsidRPr="00337A97">
        <w:rPr>
          <w:position w:val="6"/>
          <w:sz w:val="18"/>
        </w:rPr>
        <w:footnoteReference w:id="1"/>
      </w:r>
      <w:r w:rsidRPr="00337A97">
        <w:t>” materials to clarify certain details of the current candidate technology submission for the M.2150-3 in order to facilitate the understanding of the current submission based on the technology improvements Nufront has indicated in their current version of EUHT-5G RIT.  Proponent Nufront provided the following technical supplementary information (the key changes) as explanatory materials for consideration:</w:t>
      </w:r>
    </w:p>
    <w:p w14:paraId="399067D8" w14:textId="1A25779E" w:rsidR="00596770" w:rsidRPr="00337A97" w:rsidRDefault="00596770" w:rsidP="00337A97">
      <w:pPr>
        <w:pStyle w:val="enumlev1"/>
        <w:jc w:val="center"/>
      </w:pPr>
      <w:r w:rsidRPr="00337A97">
        <w:object w:dxaOrig="1500" w:dyaOrig="1021" w14:anchorId="59BD45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51pt" o:ole="">
            <v:imagedata r:id="rId15" o:title=""/>
          </v:shape>
          <o:OLEObject Type="Embed" ProgID="PowerPoint.Show.12" ShapeID="_x0000_i1025" DrawAspect="Icon" ObjectID="_1769405321" r:id="rId16"/>
        </w:object>
      </w:r>
    </w:p>
    <w:p w14:paraId="73ECADA5" w14:textId="77777777" w:rsidR="00596770" w:rsidRPr="00337A97" w:rsidRDefault="00596770" w:rsidP="00596770">
      <w:pPr>
        <w:pStyle w:val="enumlev1"/>
        <w:rPr>
          <w:b/>
        </w:rPr>
      </w:pPr>
      <w:r w:rsidRPr="00337A97">
        <w:tab/>
      </w:r>
    </w:p>
    <w:p w14:paraId="59CE8D86" w14:textId="77777777" w:rsidR="00596770" w:rsidRPr="00337A97" w:rsidRDefault="00596770" w:rsidP="00596770">
      <w:pPr>
        <w:pStyle w:val="enumlev1"/>
      </w:pPr>
      <w:r w:rsidRPr="00337A97">
        <w:t>2)</w:t>
      </w:r>
      <w:r w:rsidRPr="00337A97">
        <w:tab/>
        <w:t>Proponent Nufront in WP 5D Meeting #45 provided further ‘supplementary information’ indicating ‘change record’ on the new detailed EUHT-5G technical specifications aligned with the current submission from the prior detailed technical specifications for the earlier version of EUHT-5G (</w:t>
      </w:r>
      <w:hyperlink r:id="rId17" w:history="1">
        <w:r w:rsidRPr="00337A97">
          <w:rPr>
            <w:rStyle w:val="Hyperlink"/>
          </w:rPr>
          <w:t>Attachment 5 of 5D/979</w:t>
        </w:r>
      </w:hyperlink>
      <w:r w:rsidRPr="00337A97">
        <w:t>) to assist the evaluation activities (</w:t>
      </w:r>
      <w:hyperlink r:id="rId18" w:history="1">
        <w:r w:rsidRPr="00337A97">
          <w:rPr>
            <w:rStyle w:val="Hyperlink"/>
          </w:rPr>
          <w:t>Attachment 6 of 5D/51</w:t>
        </w:r>
      </w:hyperlink>
      <w:r w:rsidRPr="00337A97">
        <w:t>).</w:t>
      </w:r>
    </w:p>
    <w:p w14:paraId="64182DD0" w14:textId="77777777" w:rsidR="00596770" w:rsidRPr="00337A97" w:rsidRDefault="00596770" w:rsidP="00337A97">
      <w:pPr>
        <w:spacing w:before="720"/>
        <w:jc w:val="center"/>
        <w:rPr>
          <w:lang w:eastAsia="zh-CN"/>
        </w:rPr>
      </w:pPr>
      <w:r w:rsidRPr="00337A97">
        <w:t>_______________</w:t>
      </w:r>
    </w:p>
    <w:p w14:paraId="0EA26021" w14:textId="77777777" w:rsidR="00596770" w:rsidRPr="00337A97" w:rsidRDefault="00596770" w:rsidP="0059677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064E841F" w14:textId="77777777" w:rsidR="00596770" w:rsidRPr="00337A97" w:rsidRDefault="00596770" w:rsidP="00596770">
      <w:pPr>
        <w:rPr>
          <w:lang w:eastAsia="zh-CN"/>
        </w:rPr>
      </w:pPr>
    </w:p>
    <w:p w14:paraId="637EAB9B" w14:textId="77777777" w:rsidR="000069D4" w:rsidRPr="00337A97" w:rsidRDefault="000069D4" w:rsidP="00DD4BED">
      <w:pPr>
        <w:rPr>
          <w:lang w:eastAsia="zh-CN"/>
        </w:rPr>
      </w:pPr>
    </w:p>
    <w:sectPr w:rsidR="000069D4" w:rsidRPr="00337A97" w:rsidSect="00BC25A9">
      <w:headerReference w:type="default" r:id="rId19"/>
      <w:footerReference w:type="default" r:id="rId20"/>
      <w:footerReference w:type="first" r:id="rId21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96A3B" w14:textId="77777777" w:rsidR="00596770" w:rsidRDefault="00596770">
      <w:r>
        <w:separator/>
      </w:r>
    </w:p>
  </w:endnote>
  <w:endnote w:type="continuationSeparator" w:id="0">
    <w:p w14:paraId="4199C272" w14:textId="77777777" w:rsidR="00596770" w:rsidRDefault="0059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018E" w14:textId="2B54B889" w:rsidR="00FA124A" w:rsidRPr="00C976F8" w:rsidRDefault="00B16C0E" w:rsidP="00C976F8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 w:rsidR="00C976F8">
      <w:t>M:\BRSGD\TEXT2019\SG05\IMT-2020\000\088e.docx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9FF5" w14:textId="28902505" w:rsidR="00FA124A" w:rsidRPr="00C976F8" w:rsidRDefault="00B16C0E" w:rsidP="00C976F8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 w:rsidR="00C976F8">
      <w:t>M:\BRSGD\TEXT2019\SG05\IMT-2020\000\088e.docx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2FBF9" w14:textId="77777777" w:rsidR="00596770" w:rsidRDefault="00596770">
      <w:r>
        <w:t>____________________</w:t>
      </w:r>
    </w:p>
  </w:footnote>
  <w:footnote w:type="continuationSeparator" w:id="0">
    <w:p w14:paraId="1BAD28CE" w14:textId="77777777" w:rsidR="00596770" w:rsidRDefault="00596770">
      <w:r>
        <w:continuationSeparator/>
      </w:r>
    </w:p>
  </w:footnote>
  <w:footnote w:id="1">
    <w:p w14:paraId="0D2F3A3C" w14:textId="77777777" w:rsidR="00596770" w:rsidRPr="009117B8" w:rsidRDefault="00596770" w:rsidP="00596770">
      <w:pPr>
        <w:pStyle w:val="FootnoteText"/>
        <w:rPr>
          <w:rFonts w:eastAsia="MS Mincho"/>
          <w:lang w:val="en-US" w:eastAsia="ja-JP"/>
        </w:rPr>
      </w:pPr>
      <w:r>
        <w:rPr>
          <w:rStyle w:val="FootnoteReference"/>
        </w:rPr>
        <w:footnoteRef/>
      </w:r>
      <w:r>
        <w:t xml:space="preserve"> </w:t>
      </w:r>
      <w:r w:rsidRPr="00705AE5">
        <w:t xml:space="preserve">See Report </w:t>
      </w:r>
      <w:r>
        <w:t xml:space="preserve">ITU-R </w:t>
      </w:r>
      <w:r w:rsidRPr="00705AE5">
        <w:t xml:space="preserve">M.2411, Section 5.2.2 Item ‘b’, regarding the inclusion of supplementary information.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8ACA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5A2C34EF" w14:textId="7CE6AC4C" w:rsidR="00FA124A" w:rsidRDefault="00C976F8" w:rsidP="00C976F8">
    <w:pPr>
      <w:pStyle w:val="Header"/>
      <w:rPr>
        <w:lang w:val="en-US"/>
      </w:rPr>
    </w:pPr>
    <w:r w:rsidRPr="00C976F8">
      <w:rPr>
        <w:lang w:val="en-US"/>
      </w:rPr>
      <w:t>IMT-2020/87-E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770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37A9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96770"/>
    <w:rsid w:val="005B0D29"/>
    <w:rsid w:val="005E5C10"/>
    <w:rsid w:val="005F2C78"/>
    <w:rsid w:val="006144E4"/>
    <w:rsid w:val="00650299"/>
    <w:rsid w:val="00655FC5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16C0E"/>
    <w:rsid w:val="00B4279B"/>
    <w:rsid w:val="00B45FC9"/>
    <w:rsid w:val="00B76F35"/>
    <w:rsid w:val="00B81138"/>
    <w:rsid w:val="00BC25A9"/>
    <w:rsid w:val="00BC7CCF"/>
    <w:rsid w:val="00BE470B"/>
    <w:rsid w:val="00C57A91"/>
    <w:rsid w:val="00C976F8"/>
    <w:rsid w:val="00CC01C2"/>
    <w:rsid w:val="00CF21F2"/>
    <w:rsid w:val="00D02712"/>
    <w:rsid w:val="00D046A7"/>
    <w:rsid w:val="00D214D0"/>
    <w:rsid w:val="00D46506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4530D131"/>
  <w15:docId w15:val="{07A05F21-38A5-4137-AA69-1D6E3666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table" w:styleId="TableGrid">
    <w:name w:val="Table Grid"/>
    <w:basedOn w:val="TableNormal"/>
    <w:qFormat/>
    <w:rsid w:val="00596770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96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dms_ties/itu-r/md/23/wp5d/c/R23-WP5D-C-0051!!MSW-E.docx" TargetMode="External"/><Relationship Id="rId13" Type="http://schemas.openxmlformats.org/officeDocument/2006/relationships/hyperlink" Target="https://www.itu.int/dms_ties/itu-r/md/23/wp5d/c/R23-WP5D-C-0051!P5!ZIP-E.zip" TargetMode="External"/><Relationship Id="rId18" Type="http://schemas.openxmlformats.org/officeDocument/2006/relationships/hyperlink" Target="https://www.itu.int/dms_ties/itu-r/md/23/wp5d/c/R23-WP5D-C-0051!P6!ZIP-E.zip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hyperlink" Target="https://www.itu.int/dms_ties/itu-r/md/23/wp5d/c/R23-WP5D-C-0051!P4!ZIP-E.zip" TargetMode="External"/><Relationship Id="rId17" Type="http://schemas.openxmlformats.org/officeDocument/2006/relationships/hyperlink" Target="https://www.itu.int/dms_ties/itu-r/md/19/wp5d/c/R19-WP5D-C-0979!P05!ZIP-E.zip" TargetMode="External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Presentation.pptx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dms_ties/itu-r/md/23/wp5d/c/R23-WP5D-C-0051!P3!ZIP-E.zip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s://www.itu.int/dms_ties/itu-r/md/23/wp5d/c/R23-WP5D-C-0051!P2!ZIP-E.zip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itu.int/dms_ties/itu-r/md/23/wp5d/c/R23-WP5D-C-0051!P1!ZIP-E.zip" TargetMode="External"/><Relationship Id="rId14" Type="http://schemas.openxmlformats.org/officeDocument/2006/relationships/hyperlink" Target="https://www.itu.int/dms_ties/itu-r/md/23/wp5d/c/R23-WP5D-C-0051!P6!ZIP-E.zip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5</TotalTime>
  <Pages>2</Pages>
  <Words>270</Words>
  <Characters>2690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BR</dc:creator>
  <cp:lastModifiedBy>ITU</cp:lastModifiedBy>
  <cp:revision>4</cp:revision>
  <cp:lastPrinted>2008-02-21T14:04:00Z</cp:lastPrinted>
  <dcterms:created xsi:type="dcterms:W3CDTF">2024-02-14T07:25:00Z</dcterms:created>
  <dcterms:modified xsi:type="dcterms:W3CDTF">2024-02-14T07:42:00Z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