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bidiVisual/>
        <w:tblW w:w="5000" w:type="pct"/>
        <w:jc w:val="center"/>
        <w:tblLayout w:type="fixed"/>
        <w:tblLook w:val="0000" w:firstRow="0" w:lastRow="0" w:firstColumn="0" w:lastColumn="0" w:noHBand="0" w:noVBand="0"/>
        <w:tblCaption w:val="معلومات عن الوثيقة (لجنة الدراسات، الاجتماع، المسألة، المصدر، العنوان)"/>
      </w:tblPr>
      <w:tblGrid>
        <w:gridCol w:w="6660"/>
        <w:gridCol w:w="1559"/>
        <w:gridCol w:w="1420"/>
      </w:tblGrid>
      <w:tr w:rsidR="00105EF4" w:rsidRPr="00783A69" w14:paraId="22E3AB10" w14:textId="77777777" w:rsidTr="004F5BCA">
        <w:trPr>
          <w:cantSplit/>
          <w:trHeight w:val="1310"/>
          <w:jc w:val="center"/>
        </w:trPr>
        <w:tc>
          <w:tcPr>
            <w:tcW w:w="8219" w:type="dxa"/>
            <w:gridSpan w:val="2"/>
            <w:tcBorders>
              <w:bottom w:val="single" w:sz="12" w:space="0" w:color="auto"/>
            </w:tcBorders>
            <w:vAlign w:val="center"/>
          </w:tcPr>
          <w:p w14:paraId="6B51CE06" w14:textId="77777777" w:rsidR="00105EF4" w:rsidRDefault="00105EF4" w:rsidP="00AD1E92">
            <w:pPr>
              <w:jc w:val="left"/>
              <w:rPr>
                <w:b/>
                <w:bCs/>
                <w:sz w:val="32"/>
                <w:szCs w:val="32"/>
                <w:lang w:bidi="ar-EG"/>
              </w:rPr>
            </w:pPr>
            <w:r w:rsidRPr="00C85CB5">
              <w:rPr>
                <w:rFonts w:hint="cs"/>
                <w:b/>
                <w:bCs/>
                <w:sz w:val="32"/>
                <w:szCs w:val="32"/>
                <w:rtl/>
                <w:lang w:bidi="ar-EG"/>
              </w:rPr>
              <w:t xml:space="preserve">الفريق الاستشاري لتنمية الاتصالات </w:t>
            </w:r>
            <w:r w:rsidRPr="00C85CB5">
              <w:rPr>
                <w:b/>
                <w:bCs/>
                <w:sz w:val="32"/>
                <w:szCs w:val="32"/>
                <w:lang w:bidi="ar-EG"/>
              </w:rPr>
              <w:t>(TDAG)</w:t>
            </w:r>
          </w:p>
          <w:p w14:paraId="3C59B497" w14:textId="77777777" w:rsidR="00105EF4" w:rsidRPr="00457D22" w:rsidRDefault="00105EF4" w:rsidP="00AD1E92">
            <w:pPr>
              <w:jc w:val="left"/>
              <w:rPr>
                <w:b/>
                <w:bCs/>
                <w:sz w:val="28"/>
                <w:szCs w:val="28"/>
                <w:rtl/>
                <w:lang w:bidi="ar-EG"/>
              </w:rPr>
            </w:pPr>
            <w:r w:rsidRPr="00457D22">
              <w:rPr>
                <w:b/>
                <w:bCs/>
                <w:sz w:val="26"/>
                <w:szCs w:val="26"/>
                <w:rtl/>
              </w:rPr>
              <w:t xml:space="preserve">الاجتماع </w:t>
            </w:r>
            <w:r>
              <w:rPr>
                <w:rFonts w:hint="cs"/>
                <w:b/>
                <w:bCs/>
                <w:sz w:val="26"/>
                <w:szCs w:val="26"/>
                <w:rtl/>
              </w:rPr>
              <w:t xml:space="preserve">الثالث </w:t>
            </w:r>
            <w:r w:rsidRPr="00457D22">
              <w:rPr>
                <w:b/>
                <w:bCs/>
                <w:sz w:val="26"/>
                <w:szCs w:val="26"/>
                <w:rtl/>
              </w:rPr>
              <w:t xml:space="preserve">والثلاثون، جنيف، سويسرا، </w:t>
            </w:r>
            <w:r>
              <w:rPr>
                <w:b/>
                <w:bCs/>
                <w:sz w:val="26"/>
                <w:szCs w:val="26"/>
              </w:rPr>
              <w:t>10-7</w:t>
            </w:r>
            <w:r>
              <w:rPr>
                <w:rFonts w:hint="cs"/>
                <w:b/>
                <w:bCs/>
                <w:sz w:val="26"/>
                <w:szCs w:val="26"/>
                <w:rtl/>
                <w:lang w:bidi="ar-EG"/>
              </w:rPr>
              <w:t xml:space="preserve"> أبريل </w:t>
            </w:r>
            <w:r>
              <w:rPr>
                <w:b/>
                <w:bCs/>
                <w:sz w:val="26"/>
                <w:szCs w:val="26"/>
              </w:rPr>
              <w:t>2026</w:t>
            </w:r>
          </w:p>
        </w:tc>
        <w:tc>
          <w:tcPr>
            <w:tcW w:w="1420" w:type="dxa"/>
            <w:tcBorders>
              <w:bottom w:val="single" w:sz="12" w:space="0" w:color="auto"/>
            </w:tcBorders>
            <w:vAlign w:val="center"/>
          </w:tcPr>
          <w:p w14:paraId="5871DACC" w14:textId="77777777" w:rsidR="00105EF4" w:rsidRPr="00783A69" w:rsidRDefault="00105EF4" w:rsidP="00AD1E92">
            <w:pPr>
              <w:jc w:val="center"/>
              <w:rPr>
                <w:lang w:val="en-GB" w:bidi="ar-EG"/>
              </w:rPr>
            </w:pPr>
            <w:bookmarkStart w:id="0" w:name="ditulogo"/>
            <w:bookmarkEnd w:id="0"/>
            <w:r>
              <w:rPr>
                <w:noProof/>
                <w:lang w:val="fr-FR" w:eastAsia="fr-FR"/>
              </w:rPr>
              <w:drawing>
                <wp:inline distT="0" distB="0" distL="0" distR="0" wp14:anchorId="194EACC7" wp14:editId="7A470AFB">
                  <wp:extent cx="712470" cy="785495"/>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2470" cy="785495"/>
                          </a:xfrm>
                          <a:prstGeom prst="rect">
                            <a:avLst/>
                          </a:prstGeom>
                        </pic:spPr>
                      </pic:pic>
                    </a:graphicData>
                  </a:graphic>
                </wp:inline>
              </w:drawing>
            </w:r>
          </w:p>
        </w:tc>
      </w:tr>
      <w:tr w:rsidR="00CA08BA" w:rsidRPr="00783A69" w14:paraId="2C78FCD5" w14:textId="77777777" w:rsidTr="00AD1E92">
        <w:trPr>
          <w:cantSplit/>
          <w:jc w:val="center"/>
        </w:trPr>
        <w:tc>
          <w:tcPr>
            <w:tcW w:w="6660" w:type="dxa"/>
            <w:tcBorders>
              <w:top w:val="single" w:sz="12" w:space="0" w:color="auto"/>
            </w:tcBorders>
          </w:tcPr>
          <w:p w14:paraId="13264E52" w14:textId="77777777" w:rsidR="00CA08BA" w:rsidRPr="00783A69" w:rsidRDefault="00CA08BA" w:rsidP="00B93B7B">
            <w:pPr>
              <w:spacing w:before="20" w:after="20" w:line="300" w:lineRule="exact"/>
              <w:rPr>
                <w:b/>
                <w:bCs/>
                <w:rtl/>
                <w:lang w:bidi="ar-EG"/>
              </w:rPr>
            </w:pPr>
          </w:p>
        </w:tc>
        <w:tc>
          <w:tcPr>
            <w:tcW w:w="2979" w:type="dxa"/>
            <w:gridSpan w:val="2"/>
            <w:tcBorders>
              <w:top w:val="single" w:sz="12" w:space="0" w:color="auto"/>
            </w:tcBorders>
          </w:tcPr>
          <w:p w14:paraId="3F975A88" w14:textId="77777777" w:rsidR="00CA08BA" w:rsidRPr="00C85CB5" w:rsidRDefault="00CA08BA" w:rsidP="00B93B7B">
            <w:pPr>
              <w:spacing w:before="20" w:after="20" w:line="300" w:lineRule="exact"/>
              <w:rPr>
                <w:b/>
                <w:bCs/>
                <w:highlight w:val="yellow"/>
                <w:rtl/>
                <w:lang w:bidi="ar-EG"/>
              </w:rPr>
            </w:pPr>
          </w:p>
        </w:tc>
      </w:tr>
      <w:tr w:rsidR="00783A69" w:rsidRPr="00783A69" w14:paraId="5AD14001" w14:textId="77777777" w:rsidTr="00AD1E92">
        <w:trPr>
          <w:cantSplit/>
          <w:jc w:val="center"/>
        </w:trPr>
        <w:tc>
          <w:tcPr>
            <w:tcW w:w="6660" w:type="dxa"/>
          </w:tcPr>
          <w:p w14:paraId="388840A9" w14:textId="77777777" w:rsidR="00783A69" w:rsidRPr="00783A69" w:rsidRDefault="00783A69" w:rsidP="00B93B7B">
            <w:pPr>
              <w:spacing w:before="20" w:after="20" w:line="300" w:lineRule="exact"/>
              <w:rPr>
                <w:b/>
                <w:bCs/>
                <w:rtl/>
                <w:lang w:bidi="ar-EG"/>
              </w:rPr>
            </w:pPr>
          </w:p>
        </w:tc>
        <w:tc>
          <w:tcPr>
            <w:tcW w:w="2979" w:type="dxa"/>
            <w:gridSpan w:val="2"/>
          </w:tcPr>
          <w:p w14:paraId="5E255F98" w14:textId="004EB853" w:rsidR="00783A69" w:rsidRPr="00153471" w:rsidRDefault="00783A69" w:rsidP="006B266A">
            <w:pPr>
              <w:spacing w:before="20" w:after="20" w:line="300" w:lineRule="exact"/>
              <w:rPr>
                <w:b/>
                <w:bCs/>
                <w:rtl/>
                <w:lang w:bidi="ar-SY"/>
              </w:rPr>
            </w:pPr>
            <w:r w:rsidRPr="00153471">
              <w:rPr>
                <w:rFonts w:hint="cs"/>
                <w:b/>
                <w:bCs/>
                <w:rtl/>
                <w:lang w:bidi="ar-EG"/>
              </w:rPr>
              <w:t xml:space="preserve">الوثيقة </w:t>
            </w:r>
            <w:r w:rsidRPr="00153471">
              <w:rPr>
                <w:b/>
                <w:bCs/>
                <w:lang w:bidi="ar-EG"/>
              </w:rPr>
              <w:t>TDAG-</w:t>
            </w:r>
            <w:r w:rsidR="006B266A">
              <w:rPr>
                <w:b/>
                <w:bCs/>
                <w:lang w:bidi="ar-EG"/>
              </w:rPr>
              <w:t>2</w:t>
            </w:r>
            <w:r w:rsidR="00105EF4">
              <w:rPr>
                <w:b/>
                <w:bCs/>
                <w:lang w:bidi="ar-EG"/>
              </w:rPr>
              <w:t>6</w:t>
            </w:r>
            <w:r w:rsidR="008562F3" w:rsidRPr="006B266A">
              <w:rPr>
                <w:b/>
                <w:bCs/>
                <w:lang w:bidi="ar-EG"/>
              </w:rPr>
              <w:t>/</w:t>
            </w:r>
            <w:r w:rsidR="00871654">
              <w:rPr>
                <w:b/>
                <w:bCs/>
                <w:lang w:bidi="ar-EG"/>
              </w:rPr>
              <w:t>22</w:t>
            </w:r>
            <w:r w:rsidRPr="00153471">
              <w:rPr>
                <w:b/>
                <w:bCs/>
                <w:lang w:bidi="ar-EG"/>
              </w:rPr>
              <w:t>-A</w:t>
            </w:r>
          </w:p>
        </w:tc>
      </w:tr>
      <w:tr w:rsidR="00783A69" w:rsidRPr="00783A69" w14:paraId="3AFC8387" w14:textId="77777777" w:rsidTr="00AD1E92">
        <w:trPr>
          <w:cantSplit/>
          <w:jc w:val="center"/>
        </w:trPr>
        <w:tc>
          <w:tcPr>
            <w:tcW w:w="6660" w:type="dxa"/>
          </w:tcPr>
          <w:p w14:paraId="289154E2" w14:textId="77777777" w:rsidR="00783A69" w:rsidRPr="00783A69" w:rsidRDefault="00783A69" w:rsidP="00B93B7B">
            <w:pPr>
              <w:spacing w:before="20" w:after="20" w:line="300" w:lineRule="exact"/>
              <w:rPr>
                <w:b/>
                <w:bCs/>
              </w:rPr>
            </w:pPr>
          </w:p>
        </w:tc>
        <w:tc>
          <w:tcPr>
            <w:tcW w:w="2979" w:type="dxa"/>
            <w:gridSpan w:val="2"/>
          </w:tcPr>
          <w:p w14:paraId="6A7238DE" w14:textId="2AA272B6" w:rsidR="00783A69" w:rsidRPr="00C85CB5" w:rsidRDefault="00871654" w:rsidP="00B319BC">
            <w:pPr>
              <w:spacing w:before="20" w:after="20" w:line="300" w:lineRule="exact"/>
              <w:rPr>
                <w:b/>
                <w:bCs/>
                <w:highlight w:val="yellow"/>
                <w:rtl/>
              </w:rPr>
            </w:pPr>
            <w:r>
              <w:rPr>
                <w:b/>
                <w:bCs/>
                <w:lang w:bidi="ar-EG"/>
              </w:rPr>
              <w:t>3</w:t>
            </w:r>
            <w:r>
              <w:rPr>
                <w:rFonts w:hint="cs"/>
                <w:b/>
                <w:bCs/>
                <w:rtl/>
                <w:lang w:bidi="ar-EG"/>
              </w:rPr>
              <w:t xml:space="preserve"> مارس </w:t>
            </w:r>
            <w:r w:rsidR="00105EF4">
              <w:rPr>
                <w:b/>
                <w:bCs/>
                <w:lang w:bidi="ar-EG"/>
              </w:rPr>
              <w:t>2026</w:t>
            </w:r>
          </w:p>
        </w:tc>
      </w:tr>
      <w:tr w:rsidR="00783A69" w:rsidRPr="00783A69" w14:paraId="7C92B752" w14:textId="77777777" w:rsidTr="00AD1E92">
        <w:trPr>
          <w:cantSplit/>
          <w:jc w:val="center"/>
        </w:trPr>
        <w:tc>
          <w:tcPr>
            <w:tcW w:w="6660" w:type="dxa"/>
          </w:tcPr>
          <w:p w14:paraId="044E9495" w14:textId="77777777" w:rsidR="00783A69" w:rsidRPr="00783A69" w:rsidRDefault="00783A69" w:rsidP="00B93B7B">
            <w:pPr>
              <w:spacing w:before="20" w:after="20" w:line="300" w:lineRule="exact"/>
              <w:rPr>
                <w:b/>
                <w:bCs/>
                <w:lang w:bidi="ar-EG"/>
              </w:rPr>
            </w:pPr>
          </w:p>
        </w:tc>
        <w:tc>
          <w:tcPr>
            <w:tcW w:w="2979" w:type="dxa"/>
            <w:gridSpan w:val="2"/>
          </w:tcPr>
          <w:p w14:paraId="55A6D6FE" w14:textId="77777777" w:rsidR="00783A69" w:rsidRPr="00153471" w:rsidRDefault="00783A69" w:rsidP="00B93B7B">
            <w:pPr>
              <w:spacing w:before="20" w:after="20" w:line="300" w:lineRule="exact"/>
              <w:rPr>
                <w:b/>
                <w:bCs/>
                <w:rtl/>
                <w:lang w:bidi="ar-EG"/>
              </w:rPr>
            </w:pPr>
            <w:r w:rsidRPr="00153471">
              <w:rPr>
                <w:rFonts w:hint="cs"/>
                <w:b/>
                <w:bCs/>
                <w:rtl/>
                <w:lang w:bidi="ar-EG"/>
              </w:rPr>
              <w:t>الأصل: بالإنكليزية</w:t>
            </w:r>
          </w:p>
        </w:tc>
      </w:tr>
      <w:tr w:rsidR="00783A69" w:rsidRPr="00783A69" w14:paraId="5B90EC86" w14:textId="77777777" w:rsidTr="00EE5CF2">
        <w:trPr>
          <w:cantSplit/>
          <w:jc w:val="center"/>
        </w:trPr>
        <w:tc>
          <w:tcPr>
            <w:tcW w:w="9639" w:type="dxa"/>
            <w:gridSpan w:val="3"/>
          </w:tcPr>
          <w:p w14:paraId="238FB7F5" w14:textId="1F9651F2" w:rsidR="00783A69" w:rsidRPr="00783A69" w:rsidRDefault="00871654" w:rsidP="00871654">
            <w:pPr>
              <w:pStyle w:val="Source"/>
            </w:pPr>
            <w:r w:rsidRPr="00871654">
              <w:rPr>
                <w:sz w:val="28"/>
                <w:szCs w:val="28"/>
                <w:rtl/>
              </w:rPr>
              <w:t>مدير مكتب تنمية الاتصالات</w:t>
            </w:r>
          </w:p>
        </w:tc>
      </w:tr>
      <w:tr w:rsidR="00783A69" w:rsidRPr="00783A69" w14:paraId="4FA46B2B" w14:textId="77777777" w:rsidTr="00EE5CF2">
        <w:trPr>
          <w:cantSplit/>
          <w:jc w:val="center"/>
        </w:trPr>
        <w:tc>
          <w:tcPr>
            <w:tcW w:w="9639" w:type="dxa"/>
            <w:gridSpan w:val="3"/>
          </w:tcPr>
          <w:p w14:paraId="61CEA532" w14:textId="0FB732B3" w:rsidR="00783A69" w:rsidRPr="00783A69" w:rsidRDefault="00871654" w:rsidP="00871654">
            <w:pPr>
              <w:pStyle w:val="Title1"/>
              <w:rPr>
                <w:lang w:bidi="ar-EG"/>
              </w:rPr>
            </w:pPr>
            <w:r w:rsidRPr="00871654">
              <w:rPr>
                <w:rtl/>
              </w:rPr>
              <w:t xml:space="preserve">تقرير عن نتائج المؤتمر العالمي لتنمية الاتصالات لعام 2025 (WTDC-25) ذات الصلة بأقل البلدان نمواً </w:t>
            </w:r>
            <w:r w:rsidRPr="00871654">
              <w:rPr>
                <w:lang w:bidi="ar-EG"/>
              </w:rPr>
              <w:t>(LDC)</w:t>
            </w:r>
            <w:r w:rsidRPr="00871654">
              <w:rPr>
                <w:rtl/>
              </w:rPr>
              <w:t xml:space="preserve"> والبلدان النامية غير الساحلية </w:t>
            </w:r>
            <w:r w:rsidRPr="00871654">
              <w:rPr>
                <w:lang w:bidi="ar-EG"/>
              </w:rPr>
              <w:t>(LLDC)</w:t>
            </w:r>
            <w:r w:rsidRPr="00871654">
              <w:rPr>
                <w:rtl/>
              </w:rPr>
              <w:t xml:space="preserve"> والدول الجزرية الصغيرة النامية </w:t>
            </w:r>
            <w:r w:rsidRPr="00871654">
              <w:rPr>
                <w:lang w:bidi="ar-EG"/>
              </w:rPr>
              <w:t>(SIDS)</w:t>
            </w:r>
          </w:p>
        </w:tc>
      </w:tr>
    </w:tbl>
    <w:p w14:paraId="71B0420F" w14:textId="77777777" w:rsidR="00EE5CF2" w:rsidRDefault="00EE5CF2"/>
    <w:tbl>
      <w:tblPr>
        <w:bidiVisual/>
        <w:tblW w:w="5008" w:type="pct"/>
        <w:jc w:val="center"/>
        <w:tblLayout w:type="fixed"/>
        <w:tblLook w:val="0000" w:firstRow="0" w:lastRow="0" w:firstColumn="0" w:lastColumn="0" w:noHBand="0" w:noVBand="0"/>
        <w:tblCaption w:val="معلومات عن الوثيقة (لجنة الدراسات، الاجتماع، المسألة، المصدر، العنوان)"/>
      </w:tblPr>
      <w:tblGrid>
        <w:gridCol w:w="9638"/>
      </w:tblGrid>
      <w:tr w:rsidR="00783A69" w:rsidRPr="00153471" w14:paraId="502E33C6" w14:textId="77777777" w:rsidTr="006B266A">
        <w:trPr>
          <w:cantSplit/>
          <w:jc w:val="center"/>
        </w:trPr>
        <w:tc>
          <w:tcPr>
            <w:tcW w:w="9638" w:type="dxa"/>
            <w:tcBorders>
              <w:top w:val="single" w:sz="6" w:space="0" w:color="auto"/>
              <w:left w:val="single" w:sz="6" w:space="0" w:color="auto"/>
              <w:bottom w:val="single" w:sz="6" w:space="0" w:color="auto"/>
              <w:right w:val="single" w:sz="6" w:space="0" w:color="auto"/>
            </w:tcBorders>
          </w:tcPr>
          <w:p w14:paraId="11E339CE" w14:textId="77777777" w:rsidR="00783A69" w:rsidRPr="00153471" w:rsidRDefault="00783A69" w:rsidP="00EE5CF2">
            <w:pPr>
              <w:rPr>
                <w:b/>
                <w:bCs/>
                <w:rtl/>
                <w:lang w:bidi="ar-SY"/>
              </w:rPr>
            </w:pPr>
            <w:r w:rsidRPr="00153471">
              <w:rPr>
                <w:rFonts w:hint="cs"/>
                <w:b/>
                <w:bCs/>
                <w:rtl/>
                <w:lang w:bidi="ar-SY"/>
              </w:rPr>
              <w:t>ملخص</w:t>
            </w:r>
            <w:r w:rsidR="005874F2" w:rsidRPr="00153471">
              <w:rPr>
                <w:rFonts w:hint="cs"/>
                <w:b/>
                <w:bCs/>
                <w:rtl/>
                <w:lang w:bidi="ar-SY"/>
              </w:rPr>
              <w:t>:</w:t>
            </w:r>
          </w:p>
          <w:p w14:paraId="552D4D28" w14:textId="52F47AF8" w:rsidR="00783A69" w:rsidRPr="00871654" w:rsidRDefault="00871654" w:rsidP="00871654">
            <w:pPr>
              <w:rPr>
                <w:rtl/>
                <w:lang w:val="ar-SA" w:bidi="ar-EG"/>
              </w:rPr>
            </w:pPr>
            <w:r w:rsidRPr="00871654">
              <w:rPr>
                <w:rtl/>
                <w:lang w:val="en-GB"/>
              </w:rPr>
              <w:t xml:space="preserve">تقدم هذه الوثيقة معلومات عن نتائج المؤتمر العالمي لتنمية الاتصالات لعام 2025 (WTDC-25) ذات الأهمية بالنسبة </w:t>
            </w:r>
            <w:r w:rsidR="000A122E">
              <w:rPr>
                <w:rFonts w:hint="cs"/>
                <w:rtl/>
                <w:lang w:val="en-GB"/>
              </w:rPr>
              <w:t xml:space="preserve">إلى </w:t>
            </w:r>
            <w:r w:rsidRPr="00871654">
              <w:rPr>
                <w:rtl/>
                <w:lang w:val="en-GB"/>
              </w:rPr>
              <w:t xml:space="preserve">أقل البلدان نمواً </w:t>
            </w:r>
            <w:r w:rsidRPr="00871654">
              <w:rPr>
                <w:lang w:bidi="ar-EG"/>
              </w:rPr>
              <w:t>(LDC)</w:t>
            </w:r>
            <w:r w:rsidRPr="00871654">
              <w:rPr>
                <w:rtl/>
                <w:lang w:val="en-GB"/>
              </w:rPr>
              <w:t xml:space="preserve"> والبلدان النامية غير الساحلية </w:t>
            </w:r>
            <w:r w:rsidRPr="00871654">
              <w:rPr>
                <w:lang w:bidi="ar-EG"/>
              </w:rPr>
              <w:t>(LLDC)</w:t>
            </w:r>
            <w:r w:rsidRPr="00871654">
              <w:rPr>
                <w:rtl/>
                <w:lang w:val="en-GB"/>
              </w:rPr>
              <w:t xml:space="preserve"> والدول الجزرية الصغيرة النامية </w:t>
            </w:r>
            <w:r w:rsidRPr="00871654">
              <w:rPr>
                <w:lang w:bidi="ar-EG"/>
              </w:rPr>
              <w:t>(SIDS)</w:t>
            </w:r>
            <w:r w:rsidRPr="00871654">
              <w:rPr>
                <w:rtl/>
                <w:lang w:val="en-GB"/>
              </w:rPr>
              <w:t xml:space="preserve"> وتسلط الوثيقة الضوء على التركيز المتجدد على هذه المجموعات من البلدان وفقاً للقرارات الجديدة والمعدَّلة والمبادرات الإقليمية المعتمدة وكذلك استراتيجية التنفيذ.</w:t>
            </w:r>
          </w:p>
          <w:p w14:paraId="45F5CFA6" w14:textId="77777777" w:rsidR="00783A69" w:rsidRPr="00E43176" w:rsidRDefault="00783A69" w:rsidP="00EE5CF2">
            <w:pPr>
              <w:rPr>
                <w:rtl/>
                <w:lang w:bidi="ar-SY"/>
              </w:rPr>
            </w:pPr>
            <w:r w:rsidRPr="00153471">
              <w:rPr>
                <w:rFonts w:hint="cs"/>
                <w:b/>
                <w:bCs/>
                <w:rtl/>
                <w:lang w:bidi="ar-SY"/>
              </w:rPr>
              <w:t>الإجراء المطلوب</w:t>
            </w:r>
            <w:r w:rsidR="005874F2" w:rsidRPr="00153471">
              <w:rPr>
                <w:rFonts w:hint="cs"/>
                <w:b/>
                <w:bCs/>
                <w:rtl/>
                <w:lang w:bidi="ar-SY"/>
              </w:rPr>
              <w:t>:</w:t>
            </w:r>
          </w:p>
          <w:p w14:paraId="27CD5AF1" w14:textId="77777777" w:rsidR="00871654" w:rsidRPr="00871654" w:rsidRDefault="00871654" w:rsidP="00871654">
            <w:pPr>
              <w:rPr>
                <w:color w:val="000000"/>
              </w:rPr>
            </w:pPr>
            <w:r w:rsidRPr="00871654">
              <w:rPr>
                <w:color w:val="000000"/>
                <w:rtl/>
              </w:rPr>
              <w:t>يُدعى الفريق الاستشاري لتنمية الاتصالات إلى الإحاطة علماً بهذه الوثيقة وتقديم التوجيهات التي يراها مناسبة.</w:t>
            </w:r>
          </w:p>
          <w:p w14:paraId="67F68FFA" w14:textId="77777777" w:rsidR="00783A69" w:rsidRPr="00153471" w:rsidRDefault="00783A69" w:rsidP="00EE5CF2">
            <w:pPr>
              <w:rPr>
                <w:b/>
                <w:bCs/>
                <w:rtl/>
                <w:lang w:bidi="ar-SY"/>
              </w:rPr>
            </w:pPr>
            <w:r w:rsidRPr="00153471">
              <w:rPr>
                <w:rFonts w:hint="cs"/>
                <w:b/>
                <w:bCs/>
                <w:rtl/>
                <w:lang w:bidi="ar-SY"/>
              </w:rPr>
              <w:t>المراجع</w:t>
            </w:r>
            <w:r w:rsidR="005874F2" w:rsidRPr="00153471">
              <w:rPr>
                <w:rFonts w:hint="cs"/>
                <w:b/>
                <w:bCs/>
                <w:rtl/>
                <w:lang w:bidi="ar-SY"/>
              </w:rPr>
              <w:t>:</w:t>
            </w:r>
          </w:p>
          <w:p w14:paraId="78FE55CB" w14:textId="2A8BFCAB" w:rsidR="00783A69" w:rsidRPr="00153471" w:rsidRDefault="00871654" w:rsidP="00871654">
            <w:pPr>
              <w:rPr>
                <w:rtl/>
              </w:rPr>
            </w:pPr>
            <w:r w:rsidRPr="00871654">
              <w:rPr>
                <w:rtl/>
                <w:lang w:val="en-GB"/>
              </w:rPr>
              <w:t xml:space="preserve">القرار 16 (المراجَع في باكو، 2025) للمؤتمر العالمي لتنمية الاتصالات، </w:t>
            </w:r>
            <w:hyperlink r:id="rId9" w:history="1">
              <w:r w:rsidRPr="00871654">
                <w:rPr>
                  <w:rStyle w:val="Hyperlink"/>
                  <w:rtl/>
                  <w:lang w:val="en-GB"/>
                </w:rPr>
                <w:t>القرار 30 (المراجَع في بوخارست، 2022) لمؤتمر المندوبين المفوضين</w:t>
              </w:r>
            </w:hyperlink>
            <w:r w:rsidRPr="00871654">
              <w:rPr>
                <w:rtl/>
                <w:lang w:val="en-GB"/>
              </w:rPr>
              <w:t xml:space="preserve">، الوثيقة </w:t>
            </w:r>
            <w:hyperlink r:id="rId10">
              <w:r w:rsidRPr="178CA3D9">
                <w:rPr>
                  <w:rStyle w:val="Hyperlink"/>
                  <w:rFonts w:eastAsia="Calibri" w:cstheme="minorBidi"/>
                </w:rPr>
                <w:t>WTDC-25/16</w:t>
              </w:r>
            </w:hyperlink>
            <w:r w:rsidRPr="00871654">
              <w:rPr>
                <w:rtl/>
                <w:lang w:val="en-GB"/>
              </w:rPr>
              <w:t xml:space="preserve">، الوثيقة </w:t>
            </w:r>
            <w:hyperlink r:id="rId11">
              <w:r w:rsidRPr="019D081A">
                <w:rPr>
                  <w:rStyle w:val="Hyperlink"/>
                  <w:rFonts w:eastAsia="Calibri" w:cstheme="minorBidi"/>
                </w:rPr>
                <w:t>WTDC-25/2</w:t>
              </w:r>
            </w:hyperlink>
            <w:r w:rsidRPr="00871654">
              <w:rPr>
                <w:rtl/>
                <w:lang w:val="en-GB"/>
              </w:rPr>
              <w:t xml:space="preserve">، التقرير النهائي للمؤتمر العالمي لتنمية الاتصالات لعام 2025. </w:t>
            </w:r>
            <w:hyperlink r:id="rId12" w:history="1">
              <w:r w:rsidRPr="00871654">
                <w:rPr>
                  <w:rStyle w:val="Hyperlink"/>
                  <w:rtl/>
                  <w:lang w:val="en-GB"/>
                </w:rPr>
                <w:t xml:space="preserve">تقرير عن أنشطة مكتب تنمية الاتصالات المنفذة دعماً لأقل البلدان نمواً </w:t>
              </w:r>
              <w:r w:rsidRPr="00871654">
                <w:rPr>
                  <w:rStyle w:val="Hyperlink"/>
                  <w:lang w:bidi="ar-EG"/>
                </w:rPr>
                <w:t>(LDC)</w:t>
              </w:r>
              <w:r w:rsidRPr="00871654">
                <w:rPr>
                  <w:rStyle w:val="Hyperlink"/>
                  <w:rtl/>
                  <w:lang w:val="en-GB"/>
                </w:rPr>
                <w:t xml:space="preserve"> والبلدان النامية غير الساحلية</w:t>
              </w:r>
              <w:r>
                <w:rPr>
                  <w:rStyle w:val="Hyperlink"/>
                  <w:rFonts w:hint="cs"/>
                  <w:rtl/>
                  <w:lang w:val="en-GB"/>
                </w:rPr>
                <w:t> </w:t>
              </w:r>
              <w:r w:rsidRPr="00871654">
                <w:rPr>
                  <w:rStyle w:val="Hyperlink"/>
                  <w:lang w:bidi="ar-EG"/>
                </w:rPr>
                <w:t>(LLDC)</w:t>
              </w:r>
              <w:r w:rsidRPr="00871654">
                <w:rPr>
                  <w:rStyle w:val="Hyperlink"/>
                  <w:rtl/>
                  <w:lang w:val="en-GB"/>
                </w:rPr>
                <w:t xml:space="preserve"> والدول الجزرية الصغيرة النامية </w:t>
              </w:r>
              <w:r w:rsidRPr="00871654">
                <w:rPr>
                  <w:rStyle w:val="Hyperlink"/>
                  <w:lang w:bidi="ar-EG"/>
                </w:rPr>
                <w:t>(SID</w:t>
              </w:r>
              <w:r w:rsidR="000A122E">
                <w:rPr>
                  <w:rStyle w:val="Hyperlink"/>
                  <w:lang w:bidi="ar-EG"/>
                </w:rPr>
                <w:t>S</w:t>
              </w:r>
              <w:r w:rsidRPr="00871654">
                <w:rPr>
                  <w:rStyle w:val="Hyperlink"/>
                  <w:lang w:bidi="ar-EG"/>
                </w:rPr>
                <w:t>)</w:t>
              </w:r>
            </w:hyperlink>
          </w:p>
        </w:tc>
      </w:tr>
    </w:tbl>
    <w:p w14:paraId="1785037B" w14:textId="77777777" w:rsidR="00882A17" w:rsidRDefault="00882A17" w:rsidP="00871654">
      <w:pPr>
        <w:rPr>
          <w:lang w:bidi="ar-EG"/>
        </w:rPr>
      </w:pPr>
      <w:r>
        <w:rPr>
          <w:rtl/>
          <w:lang w:bidi="ar-EG"/>
        </w:rPr>
        <w:br w:type="page"/>
      </w:r>
    </w:p>
    <w:p w14:paraId="3F11BB84" w14:textId="447246F1" w:rsidR="00871654" w:rsidRPr="00871654" w:rsidRDefault="00871654" w:rsidP="00871654">
      <w:pPr>
        <w:pStyle w:val="Heading1"/>
        <w:rPr>
          <w:lang w:val="ar-SA" w:bidi="ar-EG"/>
        </w:rPr>
      </w:pPr>
      <w:r>
        <w:lastRenderedPageBreak/>
        <w:t>1</w:t>
      </w:r>
      <w:r>
        <w:tab/>
      </w:r>
      <w:r w:rsidRPr="00871654">
        <w:rPr>
          <w:rtl/>
        </w:rPr>
        <w:t>مقدمة</w:t>
      </w:r>
    </w:p>
    <w:p w14:paraId="26539E82" w14:textId="14920F0A" w:rsidR="00871654" w:rsidRPr="00871654" w:rsidRDefault="00871654" w:rsidP="00871654">
      <w:pPr>
        <w:rPr>
          <w:lang w:val="ar-SA" w:bidi="ar-EG"/>
        </w:rPr>
      </w:pPr>
      <w:r w:rsidRPr="00871654">
        <w:rPr>
          <w:rtl/>
        </w:rPr>
        <w:t xml:space="preserve">شكَّل المؤتمر العالمي لتنمية الاتصالات لعام 2025 (WTDC-25) للاتحاد الدولي للاتصالات </w:t>
      </w:r>
      <w:r w:rsidRPr="00871654">
        <w:rPr>
          <w:lang w:bidi="ar-EG"/>
        </w:rPr>
        <w:t>(ITU)</w:t>
      </w:r>
      <w:r w:rsidRPr="00871654">
        <w:rPr>
          <w:rtl/>
        </w:rPr>
        <w:t>، الذي عُقد في الفترة من 17 إلى 28 نوفمبر 2025 في باكو، أذربيجان، محطة محورية في مسيرة الجهود العالمية التي تدفع صوب تحقيق التوصيلية والتقدم الرقمي. وتَمثل أحد الأهداف الرئيسية للمؤتمر WTDC-25، الذي عُقد تحت موضوع "التوصيلية الشاملة والهادفة وميسورة التكلفة من أجل مستقبل رقمي شامل ومستدام"، في تحديد أولويات قطاع تنمية الاتصالات للسنوات الأربع المقبلة (2026</w:t>
      </w:r>
      <w:r>
        <w:rPr>
          <w:rtl/>
        </w:rPr>
        <w:noBreakHyphen/>
      </w:r>
      <w:r w:rsidRPr="00871654">
        <w:rPr>
          <w:rtl/>
        </w:rPr>
        <w:t>2029).</w:t>
      </w:r>
    </w:p>
    <w:p w14:paraId="70F495C0" w14:textId="78661686" w:rsidR="00871654" w:rsidRPr="00871654" w:rsidRDefault="00871654" w:rsidP="00871654">
      <w:pPr>
        <w:rPr>
          <w:lang w:val="ar-SA" w:bidi="ar-EG"/>
        </w:rPr>
      </w:pPr>
      <w:r w:rsidRPr="00871654">
        <w:rPr>
          <w:rtl/>
        </w:rPr>
        <w:t xml:space="preserve">وقد اعتمد المؤتمر إعلان باكو وخطة عمل باكو، وهي خطة تفصيلية توجه مبادرات التنمية الرقمية لقطاع تنمية الاتصالات. وتولي نتائج المؤتمر WTDC-25 اهتماماً خاصاً لأكثر </w:t>
      </w:r>
      <w:r w:rsidR="000A122E">
        <w:rPr>
          <w:rFonts w:hint="cs"/>
          <w:rtl/>
        </w:rPr>
        <w:t>البلدان</w:t>
      </w:r>
      <w:r w:rsidRPr="00871654">
        <w:rPr>
          <w:rtl/>
        </w:rPr>
        <w:t xml:space="preserve"> ضعفاً في العالم، مثل أقل البلدان نمواً </w:t>
      </w:r>
      <w:r w:rsidRPr="00871654">
        <w:rPr>
          <w:lang w:bidi="ar-EG"/>
        </w:rPr>
        <w:t>(LDC)</w:t>
      </w:r>
      <w:r w:rsidRPr="00871654">
        <w:rPr>
          <w:rtl/>
        </w:rPr>
        <w:t xml:space="preserve"> والبلدان النامية غير الساحلية </w:t>
      </w:r>
      <w:r w:rsidRPr="00871654">
        <w:rPr>
          <w:lang w:bidi="ar-EG"/>
        </w:rPr>
        <w:t>(LLDC)</w:t>
      </w:r>
      <w:r w:rsidRPr="00871654">
        <w:rPr>
          <w:rtl/>
        </w:rPr>
        <w:t xml:space="preserve"> والدول الجزرية الصغيرة النامية </w:t>
      </w:r>
      <w:r w:rsidRPr="00871654">
        <w:rPr>
          <w:lang w:bidi="ar-EG"/>
        </w:rPr>
        <w:t>(SIDS)</w:t>
      </w:r>
      <w:r w:rsidRPr="00871654">
        <w:rPr>
          <w:rtl/>
        </w:rPr>
        <w:t>.</w:t>
      </w:r>
    </w:p>
    <w:p w14:paraId="7221CD40" w14:textId="75B64A00" w:rsidR="00871654" w:rsidRPr="00871654" w:rsidRDefault="00871654" w:rsidP="00871654">
      <w:pPr>
        <w:rPr>
          <w:lang w:val="ar-SA" w:bidi="ar-EG"/>
        </w:rPr>
      </w:pPr>
      <w:r w:rsidRPr="00871654">
        <w:rPr>
          <w:rtl/>
        </w:rPr>
        <w:t>ويؤكد إعلان باكو التزاماً سياسياً رفيع المستوى بتنفيذ إجراءات مصممة خصيصاً لتلبية الاحتياجات المحددة لهذه المجموعة من البلدان. ويتجلى هذا الالتزام في الحكم التالي: "وسنسعى جاهدين للتصدي للتحديات الخاصة التي تواجهها البلدان النامية، ولا سيما أقل البلدان نمواً والبلدان النامية غير الساحلية والدول الجزرية الصغيرة النامية والبلدان ذات الاحتياجات الخاصة، من خلال بناء القدرات، والمساعدة التقنية المخصصة، وتبادل أفضل الممارسات، وتعبئة الموارد، والمشاريع المؤثرة، ومبادرات التوفيق، والدراية ذات الصلة، من أجل الاستفادة من تكنولوجيا</w:t>
      </w:r>
      <w:r>
        <w:rPr>
          <w:rFonts w:hint="cs"/>
          <w:rtl/>
        </w:rPr>
        <w:t>ت</w:t>
      </w:r>
      <w:r w:rsidRPr="00871654">
        <w:rPr>
          <w:rtl/>
        </w:rPr>
        <w:t xml:space="preserve"> المعلومات والاتصالات الجديدة والناشئة، بما في ذلك الذكاء الاصطناعي، فيما يتعلق بالاتصالات/تكنولوجيا المعلومات والاتصالات." واعتمد المؤتمر WTDC-25 أيضاً قرارات جديدة ومعدَّلة ذات صلة بهذه البلدان.</w:t>
      </w:r>
    </w:p>
    <w:p w14:paraId="15CBFCAD" w14:textId="3AC04422" w:rsidR="00871654" w:rsidRPr="00871654" w:rsidRDefault="00871654" w:rsidP="00871654">
      <w:pPr>
        <w:rPr>
          <w:lang w:val="ar-SA" w:bidi="ar-EG"/>
        </w:rPr>
      </w:pPr>
      <w:r w:rsidRPr="00871654">
        <w:rPr>
          <w:rtl/>
        </w:rPr>
        <w:t xml:space="preserve">وتقدم هذه الوثيقة لمحة عامة عن مجالات التركيز الرئيسية الناشئة عن الولاية الجديدة التي حددها المؤتمر ويمكن قراءتها بالاقتران مع </w:t>
      </w:r>
      <w:hyperlink r:id="rId13" w:history="1">
        <w:r w:rsidRPr="00871654">
          <w:rPr>
            <w:rStyle w:val="Hyperlink"/>
            <w:rtl/>
          </w:rPr>
          <w:t xml:space="preserve">تقرير المؤتمر WTDC-25 عن أنشطة مكتب تنمية الاتصالات المنفذة دعماً لأقل البلدان نمواً </w:t>
        </w:r>
        <w:r w:rsidRPr="00871654">
          <w:rPr>
            <w:rStyle w:val="Hyperlink"/>
            <w:lang w:bidi="ar-EG"/>
          </w:rPr>
          <w:t>(LDC)</w:t>
        </w:r>
        <w:r w:rsidRPr="00871654">
          <w:rPr>
            <w:rStyle w:val="Hyperlink"/>
            <w:rtl/>
          </w:rPr>
          <w:t xml:space="preserve"> والبلدان النامية غير الساحلية </w:t>
        </w:r>
        <w:r w:rsidRPr="00871654">
          <w:rPr>
            <w:rStyle w:val="Hyperlink"/>
            <w:lang w:bidi="ar-EG"/>
          </w:rPr>
          <w:t>(LLDC)</w:t>
        </w:r>
        <w:r w:rsidRPr="00871654">
          <w:rPr>
            <w:rStyle w:val="Hyperlink"/>
            <w:rtl/>
          </w:rPr>
          <w:t xml:space="preserve"> والدول الجزرية الصغيرة النامية </w:t>
        </w:r>
        <w:r w:rsidRPr="00871654">
          <w:rPr>
            <w:rStyle w:val="Hyperlink"/>
            <w:lang w:bidi="ar-EG"/>
          </w:rPr>
          <w:t>(SIDS)</w:t>
        </w:r>
      </w:hyperlink>
      <w:r w:rsidRPr="00871654">
        <w:rPr>
          <w:rtl/>
        </w:rPr>
        <w:t xml:space="preserve">، الذي يقدم لمحة عامة عن الأعمال التي اضطلع بها مكتب تنمية الاتصالات منذ المؤتمر العالمي لتنمية الاتصالات لعام 2022 (WTDC-22). وتتضمن الوثيقة معلومات عن مساهمة مكتب تنمية الاتصالات بالاتحاد الدولي للاتصالات في المؤتمرات العالمية التي اعتُمد فيها برنامج عمل لكل بلد من هذه البلدان، كما تتضمن لمحة عامة عن مشاريع قطاع تنمية الاتصالات ذات الصلة وأنشطة الخطط التشغيلية </w:t>
      </w:r>
      <w:r w:rsidRPr="00871654">
        <w:rPr>
          <w:lang w:bidi="ar-EG"/>
        </w:rPr>
        <w:t>(OP)</w:t>
      </w:r>
      <w:r w:rsidRPr="00871654">
        <w:rPr>
          <w:rtl/>
        </w:rPr>
        <w:t xml:space="preserve"> التي ساهمت في النهوض بالتحول الرقمي والتوصيلية الشاملة والهادفة في أقل البلدان نمواً والبلدان النامية غير الساحلية والدول الجزرية الصغيرة النامية.</w:t>
      </w:r>
      <w:hyperlink r:id="rId14" w:history="1"/>
    </w:p>
    <w:p w14:paraId="4DA92607" w14:textId="5875207A" w:rsidR="00871654" w:rsidRPr="00871654" w:rsidRDefault="00871654" w:rsidP="00871654">
      <w:pPr>
        <w:pStyle w:val="Heading1"/>
        <w:rPr>
          <w:lang w:val="ar-SA" w:bidi="ar-EG"/>
        </w:rPr>
      </w:pPr>
      <w:r>
        <w:t>2</w:t>
      </w:r>
      <w:r>
        <w:tab/>
      </w:r>
      <w:r w:rsidRPr="00871654">
        <w:rPr>
          <w:rtl/>
        </w:rPr>
        <w:t>معلومات أساسية</w:t>
      </w:r>
    </w:p>
    <w:p w14:paraId="6D24C8AF" w14:textId="77777777" w:rsidR="00871654" w:rsidRPr="00871654" w:rsidRDefault="00871654" w:rsidP="00871654">
      <w:pPr>
        <w:rPr>
          <w:lang w:val="ar-SA" w:bidi="ar-EG"/>
        </w:rPr>
      </w:pPr>
      <w:r w:rsidRPr="00871654">
        <w:rPr>
          <w:rtl/>
        </w:rPr>
        <w:t xml:space="preserve">يمثل الانتقال من فئة أقل البلدان نمواً </w:t>
      </w:r>
      <w:r w:rsidRPr="00871654">
        <w:rPr>
          <w:lang w:bidi="ar-EG"/>
        </w:rPr>
        <w:t>(LDC)</w:t>
      </w:r>
      <w:r w:rsidRPr="00871654">
        <w:rPr>
          <w:rtl/>
        </w:rPr>
        <w:t xml:space="preserve"> مرحلة مهمة في مسار التنمية لبلد ما. وقد أنشأت الأمم المتحدة فئة أقل البلدان نمواً في عام 1971 لمعرفة البلدان التي تواجه أشد أوجه الضعف الهيكلية أمام التنمية المستدامة. والخروج من هذه الفئة لا يعني التقدم الاقتصادي فحسب، بل يعني أيضاً تحسينات في التنمية الاجتماعية ورأس المال البشري والقدرة على الصمود. ومنذ عام 1971، تطورت معايير الخروج من فئة أقل البلدان نمواً من التركيز الضيق على عتبات الدخل إلى تقييم متعدد الأبعاد لأوجه الضعف الهيكلية والقدرة التنموية. ففي البداية، استندت قرارات الأهلية والخروج من الفئة أساساً إلى نصيب الفرد من الدخل القومي الإجمالي </w:t>
      </w:r>
      <w:r w:rsidRPr="00871654">
        <w:rPr>
          <w:lang w:bidi="ar-EG"/>
        </w:rPr>
        <w:t>(GNI)</w:t>
      </w:r>
      <w:r w:rsidRPr="00871654">
        <w:rPr>
          <w:rtl/>
        </w:rPr>
        <w:t xml:space="preserve">. وبمرور الوقت، نقحت لجنة الأمم المتحدة للسياسات الإنمائية هذا النهج لتضمينه مؤشرات أوسع نطاقاً للتنمية المستدامة. وشكّل إدخال الدليل القياسي للأصول البشرية </w:t>
      </w:r>
      <w:r w:rsidRPr="00871654">
        <w:rPr>
          <w:lang w:bidi="ar-EG"/>
        </w:rPr>
        <w:t>(HAI)</w:t>
      </w:r>
      <w:r w:rsidRPr="00871654">
        <w:rPr>
          <w:rtl/>
        </w:rPr>
        <w:t xml:space="preserve"> والدليل القياسي للضعف الاقتصادي والبيئي </w:t>
      </w:r>
      <w:r w:rsidRPr="00871654">
        <w:rPr>
          <w:lang w:bidi="ar-EG"/>
        </w:rPr>
        <w:t>(EVI)</w:t>
      </w:r>
      <w:r w:rsidRPr="00871654">
        <w:rPr>
          <w:rtl/>
        </w:rPr>
        <w:t xml:space="preserve"> تحولاً نحو تقييم التقدم المحرز في مجالات الصحة والتعليم والقدرة على الصمود في وجه الصدمات الخارجية والقيود الاقتصادية الهيكلية. </w:t>
      </w:r>
    </w:p>
    <w:p w14:paraId="3733E23A" w14:textId="77777777" w:rsidR="00871654" w:rsidRPr="00871654" w:rsidRDefault="00871654" w:rsidP="00871654">
      <w:pPr>
        <w:rPr>
          <w:lang w:val="ar-SA" w:bidi="ar-EG"/>
        </w:rPr>
      </w:pPr>
      <w:r w:rsidRPr="00871654">
        <w:rPr>
          <w:rtl/>
        </w:rPr>
        <w:t>وعززت التحسينات اللاحقة التركيز على استدامة التنمية في الأجل الطويل، والقدرة الإنتاجية، والقدرة على الصمود في وجه المخاطر البيئية والاقتصادية. ويتحدد الخروج من فئة أقل البلدان نمواً الآن من خلال عملية استعراض تُجرى كل ثلاث سنوات وتتطلب من البلدان بلوغ مستويات العتبة في معيارين على الأقل من المعايير الثلاثة – نصيب الفرد من الدخل القومي الإجمالي، والدليل القياسي للأصول البشرية، والدليل القياسي للضعف الاقتصادي والبيئي – عبر تقييمات متتالية.</w:t>
      </w:r>
    </w:p>
    <w:p w14:paraId="5C7AA043" w14:textId="77777777" w:rsidR="00871654" w:rsidRPr="00871654" w:rsidRDefault="00871654" w:rsidP="00871654">
      <w:pPr>
        <w:rPr>
          <w:lang w:val="ar-SA" w:bidi="ar-EG"/>
        </w:rPr>
      </w:pPr>
      <w:r w:rsidRPr="00871654">
        <w:rPr>
          <w:rtl/>
        </w:rPr>
        <w:t>ويعكس هذا التطور انتقالاً من تصنيف قائم على الدخل إلى إطار أشمل يستوعب الأسس الهيكلية والمؤسسية اللازمة لإحراز نتائج إنمائية دائمة.</w:t>
      </w:r>
    </w:p>
    <w:p w14:paraId="67631855" w14:textId="77777777" w:rsidR="00871654" w:rsidRPr="00871654" w:rsidRDefault="00871654" w:rsidP="00871654">
      <w:pPr>
        <w:rPr>
          <w:lang w:val="ar-SA" w:bidi="ar-EG"/>
        </w:rPr>
      </w:pPr>
      <w:r w:rsidRPr="00871654">
        <w:rPr>
          <w:rtl/>
        </w:rPr>
        <w:t xml:space="preserve">وتماشياً مع هذا التطور، يؤمن الاتحاد إيماناً راسخاً بأن التوصيلية الشاملة والهادفة والتحول الرقمي عاملان </w:t>
      </w:r>
      <w:proofErr w:type="spellStart"/>
      <w:r w:rsidRPr="00871654">
        <w:rPr>
          <w:rtl/>
        </w:rPr>
        <w:t>تمكينيان</w:t>
      </w:r>
      <w:proofErr w:type="spellEnd"/>
      <w:r w:rsidRPr="00871654">
        <w:rPr>
          <w:rtl/>
        </w:rPr>
        <w:t xml:space="preserve"> رئيسيان للتنمية الاجتماعية والاقتصادية في أي بلد، ويكتسيان بوجه خاص أهمية بالغة بالنسبة لأقل البلدان نمواً والبلدان النامية غير الساحلية والدول الجزرية الصغيرة النامية. ومنذ المؤتمر العالمي لتنمية الاتصالات لعام 2022 (WTDC-22)، عزز الاتحاد دعمه </w:t>
      </w:r>
      <w:r w:rsidRPr="00871654">
        <w:rPr>
          <w:rtl/>
        </w:rPr>
        <w:lastRenderedPageBreak/>
        <w:t xml:space="preserve">لأقل البلدان نمواً </w:t>
      </w:r>
      <w:r w:rsidRPr="00871654">
        <w:rPr>
          <w:lang w:bidi="ar-EG"/>
        </w:rPr>
        <w:t>(LDC)</w:t>
      </w:r>
      <w:r w:rsidRPr="00871654">
        <w:rPr>
          <w:rtl/>
        </w:rPr>
        <w:t xml:space="preserve"> والبلدان النامية غير الساحلية </w:t>
      </w:r>
      <w:r w:rsidRPr="00871654">
        <w:rPr>
          <w:lang w:bidi="ar-EG"/>
        </w:rPr>
        <w:t>(LLDC)</w:t>
      </w:r>
      <w:r w:rsidRPr="00871654">
        <w:rPr>
          <w:rtl/>
        </w:rPr>
        <w:t xml:space="preserve"> والدول الجزرية الصغيرة النامية </w:t>
      </w:r>
      <w:r w:rsidRPr="00871654">
        <w:rPr>
          <w:lang w:bidi="ar-EG"/>
        </w:rPr>
        <w:t>(SIDS)</w:t>
      </w:r>
      <w:r w:rsidRPr="00871654">
        <w:rPr>
          <w:rtl/>
        </w:rPr>
        <w:t xml:space="preserve"> ونظمه على نحو منهجي. ويتمثل أحد المعالم المؤسسية الرئيسية في إعادة تنظيم مكتب تنمية الاتصالات </w:t>
      </w:r>
      <w:r w:rsidRPr="00871654">
        <w:rPr>
          <w:lang w:bidi="ar-EG"/>
        </w:rPr>
        <w:t>(BDT)</w:t>
      </w:r>
      <w:r w:rsidRPr="00871654">
        <w:rPr>
          <w:rtl/>
        </w:rPr>
        <w:t xml:space="preserve"> في عام 2024، حيث أنشئت شعبة مخصصة لتقديم مساعدة منسَّقة وموجَّهة للبلدان ذات الاحتياجات الخاصة في مختلف مجالات التنمية الرقمية.</w:t>
      </w:r>
    </w:p>
    <w:p w14:paraId="5FA96798" w14:textId="77777777" w:rsidR="00871654" w:rsidRPr="00871654" w:rsidRDefault="00871654" w:rsidP="00871654">
      <w:pPr>
        <w:rPr>
          <w:lang w:val="ar-SA" w:bidi="ar-EG"/>
        </w:rPr>
      </w:pPr>
      <w:r w:rsidRPr="00871654">
        <w:rPr>
          <w:rtl/>
        </w:rPr>
        <w:t>ومع التركيز على توسيع البنية التحتية للاتصالات والتوصيلية الأساسية، تطورت مشاركة الاتحاد لتصبح نهجاً شاملاً للنظام الإيكولوجي الرقمي. وفي الفترة ما بين عامي 2023 و2025، عالجت التدخلات بشكل متزايد المسائل المتعلقة بالحكومة الرقمية، وصمود الأمن السيبراني، ورسم خرائط النطاق العريض، وإدارة الطيف، وتنمية المهارات الرقمية، وسياسات تكنولوجيا المعلومات والاتصالات الشاملة للجميع، والاتصالات في حالات الطوارئ، والأنظمة الإيكولوجية للابتكار. ويعكس هذا التحول الاعتراف بأن التوصيلية الشاملة والهادفة لا تتطلب بنية تحتية فحسب، بل تتطلب أيضاً الجاهزية التنظيمية، والقدرة المؤسسية، والقدرة على تحمل التكاليف، والأمن، وتنمية رأس المال البشري.</w:t>
      </w:r>
    </w:p>
    <w:p w14:paraId="00F80F95" w14:textId="77777777" w:rsidR="00871654" w:rsidRPr="00871654" w:rsidRDefault="00871654" w:rsidP="00871654">
      <w:pPr>
        <w:rPr>
          <w:lang w:val="ar-SA" w:bidi="ar-EG"/>
        </w:rPr>
      </w:pPr>
      <w:r w:rsidRPr="00871654">
        <w:rPr>
          <w:rtl/>
        </w:rPr>
        <w:t xml:space="preserve">وقد أصبح عمل الاتحاد أيضاً أكثر اتساقاً، من الناحية الاستراتيجية، مع أطر التنمية العالمية. ومن خلال المشاركة النشطة في مؤتمر الأمم المتحدة الخامس المعني بأقل البلدان نمواً (برنامج عمل الدوحة)، والمؤتمر الدولي الرابع المعني بالدول الجزرية الصغيرة النامية (خطة عمل أنتيغوا وبربودا)، ومؤتمر الأمم المتحدة الثالث المعني بالبلدان النامية غير الساحلية (برنامج عمل </w:t>
      </w:r>
      <w:proofErr w:type="spellStart"/>
      <w:r w:rsidRPr="00871654">
        <w:rPr>
          <w:rtl/>
        </w:rPr>
        <w:t>أوازا</w:t>
      </w:r>
      <w:proofErr w:type="spellEnd"/>
      <w:r w:rsidRPr="00871654">
        <w:rPr>
          <w:rtl/>
        </w:rPr>
        <w:t xml:space="preserve"> للعقد 2024-2034)، حدد الاتحاد التحول الرقمي والتوصيلية الشاملة والهادفة كعاملين تمكينيين محوريين للتحول الهيكلي والقدرة على الصمود والتنمية المستدامة.</w:t>
      </w:r>
    </w:p>
    <w:p w14:paraId="477A870B" w14:textId="77777777" w:rsidR="00871654" w:rsidRPr="00871654" w:rsidRDefault="00871654" w:rsidP="00871654">
      <w:pPr>
        <w:rPr>
          <w:lang w:val="ar-SA" w:bidi="ar-EG"/>
        </w:rPr>
      </w:pPr>
      <w:r w:rsidRPr="00871654">
        <w:rPr>
          <w:rtl/>
        </w:rPr>
        <w:t>ومن الناحية التشغيلية، وسّع مكتب تنمية الاتصالات دعمه بشكل كبير اعتباراً من عام 2023 من خلال تنفيذ مشاريع على المستوى القُطري ومبادرات إقليمية ومنصات لتنمية القدرات مثل أكاديمية الاتحاد ومراكز التحول الرقمي وبرامج الأمن السيبراني المحددة الأهداف. وتعززت تعبئة الموارد من خلال تحالف الشراكة من أجل التوصيل، الذي أسفر عن تعهدات مالية كبيرة وُجّهت إلى أقل البلدان نمواً والبلدان النامية غير الساحلية والدول الجزرية الصغيرة النامية.</w:t>
      </w:r>
    </w:p>
    <w:p w14:paraId="429B8884" w14:textId="77777777" w:rsidR="00871654" w:rsidRPr="00871654" w:rsidRDefault="00871654" w:rsidP="00871654">
      <w:pPr>
        <w:rPr>
          <w:lang w:val="ar-SA" w:bidi="ar-EG"/>
        </w:rPr>
      </w:pPr>
      <w:r w:rsidRPr="00871654">
        <w:rPr>
          <w:rtl/>
        </w:rPr>
        <w:t>وتبين الأدلة المستمدة من أحدث دورات الخروج من فئة أقل البلدان نمواً وجود ارتباط قوي بين ارتفاع معدل انتشار الإنترنت والتحسن في مؤشرات الدخل والتعليم والقدرة على الصمود، ما يعزز دور تكنولوجيا المعلومات والاتصالات كمسرِّع للتنمية. وبناءً على هذه التجربة، يشدد النهج الاستشرافي للاتحاد على ثلاث ركائز: التسريع الرقمي في مرحلة ما قبل الخروج من الفئة، والدعم المنظَّم لعمليات الانتقال في مرحلة ما بعد الخروج من الفئة، ومراقبة العوامل التمكينية الرقمية للحفاظ على التقدم.</w:t>
      </w:r>
    </w:p>
    <w:p w14:paraId="63D0F4E3" w14:textId="02417ADA" w:rsidR="00871654" w:rsidRPr="00871654" w:rsidRDefault="00871654" w:rsidP="00871654">
      <w:pPr>
        <w:pStyle w:val="Heading1"/>
        <w:rPr>
          <w:lang w:val="ar-SA" w:bidi="ar-EG"/>
        </w:rPr>
      </w:pPr>
      <w:r>
        <w:t>3</w:t>
      </w:r>
      <w:r>
        <w:tab/>
      </w:r>
      <w:r w:rsidRPr="00871654">
        <w:rPr>
          <w:rtl/>
        </w:rPr>
        <w:t>القرارات الجديدة والمعدَّلة ذات الصلة بأقل البلدان نمواً والبلدان النامية غير الساحلية والدول الجزرية الصغيرة النامية</w:t>
      </w:r>
    </w:p>
    <w:p w14:paraId="624F8680" w14:textId="77777777" w:rsidR="00871654" w:rsidRPr="00871654" w:rsidRDefault="00871654" w:rsidP="00871654">
      <w:pPr>
        <w:rPr>
          <w:lang w:val="ar-SA" w:bidi="ar-EG"/>
        </w:rPr>
      </w:pPr>
      <w:r w:rsidRPr="00871654">
        <w:rPr>
          <w:rtl/>
        </w:rPr>
        <w:t>تكلف العديد من القرارات الجديدة والمعدَّلة للمؤتمر WTDC-25 تحديداً مكتب تنمية الاتصالات بإعطاء الأولوية لهذه البلدان الضعيفة وتدعو الدول الأعضاء إلى القيام بذلك، مع التركيز على اتخاذ إجراءات وتدابير خاصة لمعالجة التحديات الفريدة التي تواجهها هذه البلدان في تحقيق التوصيلية الشاملة والهادفة والميسورة التكلفة. وفي حين أن غالبية القرارات تتماشى مع الولاية العامة لمكتب تنمية الاتصالات في مجال التنمية، فإن خطة عمل باكو توجه بشكل صريح "اهتماماً خاصاً" لأكثر المناطق ضعفاً في العالم، وتحديداً أقل البلدان نمواً والبلدان النامية غير الساحلية والدول الجزرية الصغيرة النامية.</w:t>
      </w:r>
    </w:p>
    <w:p w14:paraId="1FE7B4C5" w14:textId="77777777" w:rsidR="00871654" w:rsidRPr="00871654" w:rsidRDefault="00871654" w:rsidP="00871654">
      <w:pPr>
        <w:rPr>
          <w:lang w:val="ar-SA" w:bidi="ar-EG"/>
        </w:rPr>
      </w:pPr>
      <w:r w:rsidRPr="00871654">
        <w:rPr>
          <w:rtl/>
        </w:rPr>
        <w:t>ويؤكد القرار 16 (المراجَع في باكو، 2025) من جديد التزام قطاع تنمية الاتصالات بتنفيذ إجراءات وتدابير خاصة لدعم أقل البلدان نمواً والبلدان النامية غير الساحلية والدول الجزرية الصغيرة النامية والبلدان التي تمر اقتصاداتها بمرحلة انتقالية، بهدف تسريع تحولها الرقمي ومعالجة فجوات التوصيلية الهيكلية. ويركز القرار المراجَع بشكل أكبر على تعزيز القدرات الوطنية، وتعزيز تعبئة الموارد والشراكات، وتحسين التنسيق بين برامج الاتحاد ومبادراته لضمان تقديم المساعدة إلى هذه المجموعات من البلدان على نحو أكثر فعالية واستهدافاً.</w:t>
      </w:r>
    </w:p>
    <w:p w14:paraId="170E9BFF" w14:textId="5E0ED0C4" w:rsidR="00871654" w:rsidRPr="00871654" w:rsidRDefault="00871654" w:rsidP="00871654">
      <w:pPr>
        <w:rPr>
          <w:lang w:val="ar-SA" w:bidi="ar-EG"/>
        </w:rPr>
      </w:pPr>
      <w:r w:rsidRPr="00871654">
        <w:rPr>
          <w:rtl/>
        </w:rPr>
        <w:t xml:space="preserve">وعلاوة على ذلك، وافق المؤتمر WTDC-25 على قرارين جديدين هما، </w:t>
      </w:r>
      <w:r w:rsidRPr="00871654">
        <w:rPr>
          <w:b/>
          <w:bCs/>
          <w:rtl/>
        </w:rPr>
        <w:t>القرار 94 (باكو، 2025)</w:t>
      </w:r>
      <w:r w:rsidRPr="00871654">
        <w:rPr>
          <w:lang w:bidi="ar-EG"/>
        </w:rPr>
        <w:t>:</w:t>
      </w:r>
      <w:r w:rsidRPr="00871654">
        <w:rPr>
          <w:rtl/>
        </w:rPr>
        <w:t xml:space="preserve"> دعم التحول الرقمي للبلدان الجزرية في المحيط الهادئ تنفيذاً لإعلان لاغاتوي، و</w:t>
      </w:r>
      <w:r w:rsidRPr="00871654">
        <w:rPr>
          <w:b/>
          <w:bCs/>
          <w:rtl/>
        </w:rPr>
        <w:t>القرار 93 (باكو، 2025)</w:t>
      </w:r>
      <w:r w:rsidRPr="00871654">
        <w:rPr>
          <w:lang w:bidi="ar-EG"/>
        </w:rPr>
        <w:t>:</w:t>
      </w:r>
      <w:r w:rsidRPr="00871654">
        <w:rPr>
          <w:rtl/>
        </w:rPr>
        <w:t xml:space="preserve"> تقديم المساعدة والدعم إلى السودان لإعادة بناء البنية التحتية للاتصالات/تكنولوجيا المعلومات والاتصالات المتضررة وسد الفجوة الرقمية.</w:t>
      </w:r>
    </w:p>
    <w:p w14:paraId="2683427B" w14:textId="77777777" w:rsidR="00871654" w:rsidRPr="00871654" w:rsidRDefault="00871654" w:rsidP="00871654">
      <w:pPr>
        <w:keepNext/>
        <w:rPr>
          <w:b/>
          <w:lang w:val="ar-SA" w:bidi="ar-EG"/>
        </w:rPr>
      </w:pPr>
      <w:r w:rsidRPr="00871654">
        <w:rPr>
          <w:b/>
          <w:rtl/>
        </w:rPr>
        <w:lastRenderedPageBreak/>
        <w:t>ويتمحور التركيز المتجدد على أقل البلدان نمواً والبلدان النامية غير الساحلية والدول الجزرية الصغيرة النامية حول الانتقال من مجرد التوصيلية الأساسية إلى التقدم التكنولوجي، ووضع سياسات قائمة على الأدلة، والقدرة على الصمود الموجَّهة. وفيما يلي التفاصيل:</w:t>
      </w:r>
      <w:bookmarkStart w:id="1" w:name="_Hlk221284625"/>
    </w:p>
    <w:bookmarkEnd w:id="1"/>
    <w:p w14:paraId="149A2F0B" w14:textId="79342582" w:rsidR="00871654" w:rsidRPr="00871654" w:rsidRDefault="00871654" w:rsidP="00871654">
      <w:pPr>
        <w:pStyle w:val="enumlev1"/>
        <w:rPr>
          <w:b/>
          <w:bCs/>
          <w:lang w:val="ar-SA" w:bidi="ar-EG"/>
        </w:rPr>
      </w:pPr>
      <w:r>
        <w:rPr>
          <w:rFonts w:hint="eastAsia"/>
          <w:b/>
          <w:bCs/>
          <w:rtl/>
          <w:lang w:bidi="ar-EG"/>
        </w:rPr>
        <w:t> </w:t>
      </w:r>
      <w:r>
        <w:rPr>
          <w:rFonts w:hint="cs"/>
          <w:b/>
          <w:bCs/>
          <w:rtl/>
          <w:lang w:bidi="ar-EG"/>
        </w:rPr>
        <w:t>أ )</w:t>
      </w:r>
      <w:r>
        <w:rPr>
          <w:b/>
          <w:bCs/>
          <w:rtl/>
          <w:lang w:bidi="ar-EG"/>
        </w:rPr>
        <w:tab/>
      </w:r>
      <w:r w:rsidRPr="00871654">
        <w:rPr>
          <w:b/>
          <w:bCs/>
          <w:rtl/>
        </w:rPr>
        <w:t>المراقبة القائمة على الأدلة وتفكيك البيانات</w:t>
      </w:r>
      <w:r w:rsidRPr="00871654">
        <w:rPr>
          <w:rStyle w:val="FootnoteReference"/>
          <w:rtl/>
        </w:rPr>
        <w:footnoteReference w:id="1"/>
      </w:r>
    </w:p>
    <w:p w14:paraId="7A0B81F9" w14:textId="6BD4D0D4" w:rsidR="00871654" w:rsidRPr="00871654" w:rsidRDefault="00871654" w:rsidP="00871654">
      <w:pPr>
        <w:pStyle w:val="enumlev1"/>
        <w:rPr>
          <w:lang w:val="ar-SA" w:bidi="ar-EG"/>
        </w:rPr>
      </w:pPr>
      <w:r>
        <w:rPr>
          <w:rtl/>
        </w:rPr>
        <w:tab/>
      </w:r>
      <w:r w:rsidRPr="00871654">
        <w:rPr>
          <w:rtl/>
        </w:rPr>
        <w:t>يتمثل أحد التحولات الرئيسية التي حدثت في المؤتمر WTDC-25 في التكليف بتفكيك جميع بيانات التنفيذ بما في ذلك البيانات المتعلقة بأقل البلدان نمواً والبلدان النامية غير الساحلية والدول الجزرية الصغيرة النامية. ويهدف هذا النهج إلى كشف التفاوتات الخفية التي غالباً ما تخفيها المتوسطات العالمية، ما يسمح بتدخلات أدق. وعلاوة على ذلك، ستشمل المساعدة الآن إعانة هذه البلدان في تصميم استقصاءات تأخذ في الاعتبار المعايير الجغرافية المحلية والمعايير المتعلقة بالإعاقة.</w:t>
      </w:r>
    </w:p>
    <w:p w14:paraId="26862A84" w14:textId="3BDA11FA" w:rsidR="00871654" w:rsidRPr="00871654" w:rsidRDefault="00871654" w:rsidP="00871654">
      <w:pPr>
        <w:pStyle w:val="enumlev1"/>
        <w:rPr>
          <w:b/>
          <w:bCs/>
          <w:lang w:val="ar-SA" w:bidi="ar-EG"/>
        </w:rPr>
      </w:pPr>
      <w:r>
        <w:rPr>
          <w:rFonts w:hint="cs"/>
          <w:b/>
          <w:bCs/>
          <w:rtl/>
        </w:rPr>
        <w:t>ب)</w:t>
      </w:r>
      <w:r>
        <w:rPr>
          <w:b/>
          <w:bCs/>
          <w:rtl/>
        </w:rPr>
        <w:tab/>
      </w:r>
      <w:r w:rsidRPr="00871654">
        <w:rPr>
          <w:b/>
          <w:bCs/>
          <w:rtl/>
        </w:rPr>
        <w:t>اعتماد التكنولوجيات الناشئة (الذكاء الاصطناعي والحلول القائمة على الاتصالات الفضائية)</w:t>
      </w:r>
      <w:r w:rsidRPr="00871654">
        <w:rPr>
          <w:rStyle w:val="FootnoteReference"/>
          <w:rtl/>
        </w:rPr>
        <w:footnoteReference w:id="2"/>
      </w:r>
    </w:p>
    <w:p w14:paraId="0419C394" w14:textId="5E5C37FF" w:rsidR="00871654" w:rsidRPr="00871654" w:rsidRDefault="00871654" w:rsidP="00871654">
      <w:pPr>
        <w:rPr>
          <w:lang w:val="ar-SA" w:bidi="ar-EG"/>
        </w:rPr>
      </w:pPr>
      <w:r>
        <w:rPr>
          <w:rtl/>
        </w:rPr>
        <w:tab/>
      </w:r>
      <w:r w:rsidRPr="00871654">
        <w:rPr>
          <w:rtl/>
        </w:rPr>
        <w:t>ينصب تركيز جديد كبير على ضمان عدم تخلف البلدان الضعيفة عن أحدث الموجات التكنولوجية:</w:t>
      </w:r>
    </w:p>
    <w:p w14:paraId="6B70AC07" w14:textId="4860022A" w:rsidR="00871654" w:rsidRPr="00871654" w:rsidRDefault="00871654" w:rsidP="00871654">
      <w:pPr>
        <w:pStyle w:val="enumlev2"/>
        <w:rPr>
          <w:lang w:val="ar-SA" w:bidi="ar-EG"/>
        </w:rPr>
      </w:pPr>
      <w:r>
        <w:rPr>
          <w:rFonts w:hint="cs"/>
          <w:rtl/>
        </w:rPr>
        <w:t>-</w:t>
      </w:r>
      <w:r>
        <w:rPr>
          <w:rtl/>
        </w:rPr>
        <w:tab/>
      </w:r>
      <w:r w:rsidRPr="00871654">
        <w:rPr>
          <w:rtl/>
        </w:rPr>
        <w:t>الذكاء الاصطناعي: تطوير البنى التحتية الأساسية لتكنولوجيا المعلومات والاتصالات لتكون بمثابة عوامل تمكينية لاعتماد الذكاء الاصطناعي بات الآن محط تركيز خاص لهذه المجموعات من البلدان.</w:t>
      </w:r>
    </w:p>
    <w:p w14:paraId="5C846946" w14:textId="7A1122C1" w:rsidR="00871654" w:rsidRPr="00871654" w:rsidRDefault="00871654" w:rsidP="00871654">
      <w:pPr>
        <w:pStyle w:val="enumlev2"/>
        <w:rPr>
          <w:lang w:val="ar-SA" w:bidi="ar-EG"/>
        </w:rPr>
      </w:pPr>
      <w:r>
        <w:rPr>
          <w:rFonts w:hint="cs"/>
          <w:rtl/>
        </w:rPr>
        <w:t>-</w:t>
      </w:r>
      <w:r>
        <w:rPr>
          <w:rtl/>
        </w:rPr>
        <w:tab/>
      </w:r>
      <w:r w:rsidRPr="00871654">
        <w:rPr>
          <w:rtl/>
        </w:rPr>
        <w:t>الاتصالات الفضائية: تكلف القرارات الآن بشكل صريح مكتب تنمية الاتصالات بتيسير فهم الاتصالات الفضائية ونشر حلولها لتوسيع التغطية في المناطق النائية حيث يتعذر تنفيذ البنية التحتية لخدمات الأرض.</w:t>
      </w:r>
    </w:p>
    <w:p w14:paraId="5EC78F73" w14:textId="722A76E8" w:rsidR="00871654" w:rsidRPr="00871654" w:rsidRDefault="00871654" w:rsidP="00871654">
      <w:pPr>
        <w:pStyle w:val="enumlev1"/>
        <w:rPr>
          <w:b/>
          <w:bCs/>
          <w:lang w:val="ar-SA" w:bidi="ar-EG"/>
        </w:rPr>
      </w:pPr>
      <w:r>
        <w:rPr>
          <w:rFonts w:hint="cs"/>
          <w:b/>
          <w:bCs/>
          <w:rtl/>
        </w:rPr>
        <w:t>ج)</w:t>
      </w:r>
      <w:r>
        <w:rPr>
          <w:b/>
          <w:bCs/>
          <w:rtl/>
        </w:rPr>
        <w:tab/>
      </w:r>
      <w:r w:rsidRPr="00871654">
        <w:rPr>
          <w:b/>
          <w:bCs/>
          <w:rtl/>
        </w:rPr>
        <w:t>قدرة البنية التحتية على الصمود والدعم المتخصص في حالات الكوارث</w:t>
      </w:r>
      <w:r w:rsidRPr="00871654">
        <w:rPr>
          <w:rStyle w:val="FootnoteReference"/>
          <w:rtl/>
        </w:rPr>
        <w:footnoteReference w:id="3"/>
      </w:r>
    </w:p>
    <w:p w14:paraId="28D713A2" w14:textId="6140BE80" w:rsidR="00871654" w:rsidRPr="00871654" w:rsidRDefault="00871654" w:rsidP="00871654">
      <w:pPr>
        <w:pStyle w:val="enumlev1"/>
        <w:rPr>
          <w:lang w:val="ar-SA" w:bidi="ar-EG"/>
        </w:rPr>
      </w:pPr>
      <w:r>
        <w:tab/>
      </w:r>
      <w:r w:rsidRPr="00871654">
        <w:rPr>
          <w:rtl/>
        </w:rPr>
        <w:t>تعالج مجالات التركيز الجديدة أوجه الضعف والتحديات الفريدة التي تواجهها أقل البلدان نمواً والبلدان النامية غير الساحلية والدول الجزرية الصغيرة النامية، لا سيما تلك الواقعة في المحيط الهادئ، بسبب العزل الجغرافي ومحدودية وفورات الحجم وقيود البنية التحتية والاختلافات الكبيرة في المناطق الزمنية.</w:t>
      </w:r>
    </w:p>
    <w:p w14:paraId="5E18F40F" w14:textId="0BD92186" w:rsidR="00871654" w:rsidRPr="00871654" w:rsidRDefault="00871654" w:rsidP="00871654">
      <w:pPr>
        <w:pStyle w:val="enumlev1"/>
        <w:rPr>
          <w:lang w:val="ar-SA" w:bidi="ar-EG"/>
        </w:rPr>
      </w:pPr>
      <w:r>
        <w:tab/>
      </w:r>
      <w:r w:rsidRPr="00871654">
        <w:rPr>
          <w:rtl/>
        </w:rPr>
        <w:t>وتعالج الولايات الجديدة على وجه التحديد الدمار الذي تتعرض له بلدان جزر المحيط الهادئ بسبب ارتفاع منسوب البحر والعزلة الجغرافية:</w:t>
      </w:r>
    </w:p>
    <w:p w14:paraId="7E57C4DA" w14:textId="292EFE16" w:rsidR="00871654" w:rsidRPr="00871654" w:rsidRDefault="00871654" w:rsidP="00871654">
      <w:pPr>
        <w:pStyle w:val="enumlev2"/>
        <w:rPr>
          <w:lang w:val="ar-SA" w:bidi="ar-EG"/>
        </w:rPr>
      </w:pPr>
      <w:r>
        <w:rPr>
          <w:rFonts w:hint="cs"/>
          <w:rtl/>
          <w:lang w:bidi="ar-EG"/>
        </w:rPr>
        <w:t>-</w:t>
      </w:r>
      <w:r>
        <w:rPr>
          <w:rtl/>
          <w:lang w:bidi="ar-EG"/>
        </w:rPr>
        <w:tab/>
      </w:r>
      <w:r w:rsidRPr="00871654">
        <w:rPr>
          <w:rtl/>
        </w:rPr>
        <w:t>التشديد على نشر معدات اتصالات الطوارئ في الوقت المناسب، بما يشمل تقديم المساعدة إلى البلدان الأخرى المعرضة للكوارث أو القابلة جغرافياً للتأثر في النفاذ إلى مجموعة أدوات الاتصالات المتنقلة في حالات</w:t>
      </w:r>
      <w:r>
        <w:rPr>
          <w:rFonts w:hint="cs"/>
          <w:rtl/>
        </w:rPr>
        <w:t> </w:t>
      </w:r>
      <w:r w:rsidRPr="00871654">
        <w:rPr>
          <w:rtl/>
        </w:rPr>
        <w:t>الطوارئ.</w:t>
      </w:r>
    </w:p>
    <w:p w14:paraId="0827E47F" w14:textId="3C3EF275" w:rsidR="00871654" w:rsidRPr="00871654" w:rsidRDefault="00871654" w:rsidP="00871654">
      <w:pPr>
        <w:pStyle w:val="enumlev1"/>
        <w:rPr>
          <w:b/>
          <w:bCs/>
          <w:lang w:val="ar-SA" w:bidi="ar-EG"/>
        </w:rPr>
      </w:pPr>
      <w:r>
        <w:rPr>
          <w:rFonts w:hint="cs"/>
          <w:b/>
          <w:bCs/>
          <w:rtl/>
        </w:rPr>
        <w:t>د )</w:t>
      </w:r>
      <w:r>
        <w:rPr>
          <w:b/>
          <w:bCs/>
          <w:rtl/>
        </w:rPr>
        <w:tab/>
      </w:r>
      <w:r w:rsidRPr="00871654">
        <w:rPr>
          <w:b/>
          <w:bCs/>
          <w:rtl/>
        </w:rPr>
        <w:t>خفض تكاليف التوصيلية للبلدان غير الساحلية</w:t>
      </w:r>
      <w:r w:rsidRPr="00871654">
        <w:rPr>
          <w:b/>
          <w:bCs/>
          <w:rtl/>
        </w:rPr>
        <w:footnoteReference w:id="4"/>
      </w:r>
    </w:p>
    <w:p w14:paraId="7D759501" w14:textId="2A7B0BE7" w:rsidR="00871654" w:rsidRPr="00871654" w:rsidRDefault="00871654" w:rsidP="00871654">
      <w:pPr>
        <w:pStyle w:val="enumlev1"/>
        <w:rPr>
          <w:lang w:val="ar-SA" w:bidi="ar-EG"/>
        </w:rPr>
      </w:pPr>
      <w:r>
        <w:rPr>
          <w:rtl/>
        </w:rPr>
        <w:tab/>
      </w:r>
      <w:r w:rsidRPr="00871654">
        <w:rPr>
          <w:rtl/>
        </w:rPr>
        <w:t xml:space="preserve">بالنسبة للبلدان النامية غير الساحلية </w:t>
      </w:r>
      <w:r w:rsidRPr="00871654">
        <w:rPr>
          <w:lang w:bidi="ar-EG"/>
        </w:rPr>
        <w:t>(LLDC)</w:t>
      </w:r>
      <w:r w:rsidRPr="00871654">
        <w:rPr>
          <w:rtl/>
        </w:rPr>
        <w:t xml:space="preserve">، ازداد التركيز على إنشاء نقاط تبادل الإنترنت </w:t>
      </w:r>
      <w:r w:rsidRPr="00871654">
        <w:rPr>
          <w:lang w:bidi="ar-EG"/>
        </w:rPr>
        <w:t>(IXP)</w:t>
      </w:r>
      <w:r w:rsidRPr="00871654">
        <w:rPr>
          <w:rtl/>
        </w:rPr>
        <w:t xml:space="preserve"> الإقليمية في البلدان التي توجد فيها نقاط لتوصيل الكبلات البحرية بالشبكة الأرضية. والغرض من ذلك هو التقليل بشكل مباشر من التكلفة المرتفعة لعرض النطاق الدولي التي تتحملها البلدان غير الساحلية عادةً بسبب افتقارها إلى منفذ بحري مباشر.</w:t>
      </w:r>
    </w:p>
    <w:p w14:paraId="22E24266" w14:textId="47BC52FD" w:rsidR="00871654" w:rsidRPr="00871654" w:rsidRDefault="00871654" w:rsidP="00871654">
      <w:pPr>
        <w:pStyle w:val="enumlev1"/>
        <w:rPr>
          <w:b/>
          <w:bCs/>
          <w:lang w:val="ar-SA" w:bidi="ar-EG"/>
        </w:rPr>
      </w:pPr>
      <w:r>
        <w:rPr>
          <w:rFonts w:hint="cs"/>
          <w:b/>
          <w:bCs/>
          <w:rtl/>
        </w:rPr>
        <w:t>هـ</w:t>
      </w:r>
      <w:r>
        <w:rPr>
          <w:rFonts w:hint="eastAsia"/>
          <w:b/>
          <w:bCs/>
          <w:rtl/>
        </w:rPr>
        <w:t> </w:t>
      </w:r>
      <w:r>
        <w:rPr>
          <w:rFonts w:hint="cs"/>
          <w:b/>
          <w:bCs/>
          <w:rtl/>
        </w:rPr>
        <w:t>)</w:t>
      </w:r>
      <w:r>
        <w:rPr>
          <w:b/>
          <w:bCs/>
          <w:rtl/>
        </w:rPr>
        <w:tab/>
      </w:r>
      <w:r w:rsidRPr="00871654">
        <w:rPr>
          <w:b/>
          <w:bCs/>
          <w:rtl/>
        </w:rPr>
        <w:t>تعبئة الموارد الموجَّهة من خلال تحالف الشراكة من أجل التوصيل</w:t>
      </w:r>
      <w:r w:rsidRPr="00871654">
        <w:rPr>
          <w:rStyle w:val="FootnoteReference"/>
          <w:rtl/>
        </w:rPr>
        <w:footnoteReference w:id="5"/>
      </w:r>
    </w:p>
    <w:p w14:paraId="5D1A006B" w14:textId="74724B1A" w:rsidR="00871654" w:rsidRPr="00871654" w:rsidRDefault="00871654" w:rsidP="00871654">
      <w:pPr>
        <w:pStyle w:val="enumlev1"/>
        <w:rPr>
          <w:lang w:val="ar-SA" w:bidi="ar-EG"/>
        </w:rPr>
      </w:pPr>
      <w:r>
        <w:rPr>
          <w:rtl/>
        </w:rPr>
        <w:tab/>
      </w:r>
      <w:r w:rsidRPr="00871654">
        <w:rPr>
          <w:rtl/>
        </w:rPr>
        <w:t xml:space="preserve">يسلط المؤتمر WTDC-25 الضوء على استخدام التحالف الرقمي للشراكة من أجل التوصيل </w:t>
      </w:r>
      <w:r w:rsidRPr="00871654">
        <w:rPr>
          <w:lang w:bidi="ar-EG"/>
        </w:rPr>
        <w:t>(</w:t>
      </w:r>
      <w:r w:rsidR="00246A9F">
        <w:t>P2C</w:t>
      </w:r>
      <w:r w:rsidRPr="00871654">
        <w:rPr>
          <w:lang w:bidi="ar-EG"/>
        </w:rPr>
        <w:t>)</w:t>
      </w:r>
      <w:r w:rsidRPr="00871654">
        <w:rPr>
          <w:rtl/>
        </w:rPr>
        <w:t xml:space="preserve"> كآلية من آليات تعبئة الموارد لصالح أقل البلدان نمواً والبلدان النامية غير الساحلية والدول الجزرية الصغيرة النامية. وسيقاس نجاح خطة عمل باكو باستخدام مؤشرات محددة تسمح بتتبع مبلغ تمويل المشاريع وعدد المشاريع المدعومة المخصصة لهذه الفئات الضعيفة.</w:t>
      </w:r>
    </w:p>
    <w:p w14:paraId="498F0002" w14:textId="6410C739" w:rsidR="00871654" w:rsidRPr="00871654" w:rsidRDefault="00871654" w:rsidP="00871654">
      <w:pPr>
        <w:pStyle w:val="Heading1"/>
        <w:rPr>
          <w:lang w:val="ar-SA" w:bidi="ar-EG"/>
        </w:rPr>
      </w:pPr>
      <w:r>
        <w:lastRenderedPageBreak/>
        <w:t>4</w:t>
      </w:r>
      <w:r>
        <w:tab/>
      </w:r>
      <w:r w:rsidRPr="00871654">
        <w:rPr>
          <w:rtl/>
        </w:rPr>
        <w:t>المبادرات الإقليمية التي تتضمن إشارات محددة إلى أقل البلدان نمواً والبلدان النامية غير الساحلية والدول الجزرية الصغيرة النامية</w:t>
      </w:r>
    </w:p>
    <w:p w14:paraId="0E001F3A" w14:textId="77777777" w:rsidR="00871654" w:rsidRPr="00871654" w:rsidRDefault="00871654" w:rsidP="00871654">
      <w:pPr>
        <w:rPr>
          <w:lang w:val="ar-SA" w:bidi="ar-EG"/>
        </w:rPr>
      </w:pPr>
      <w:r w:rsidRPr="00871654">
        <w:rPr>
          <w:rtl/>
        </w:rPr>
        <w:t xml:space="preserve">تولي خطة عمل باكو، التي وُضعت في المؤتمر WTDC-25، الأولوية للمناطق الأكثر ضعفاً في العالم - بما في ذلك أقل البلدان نمواً والبلدان النامية غير الساحلية والدول الجزرية الصغيرة النامية - من خلال مبادرات إقليمية محددة الأهداف. وتوفر هذه المبادرات إطاراً </w:t>
      </w:r>
      <w:proofErr w:type="spellStart"/>
      <w:r w:rsidRPr="00871654">
        <w:rPr>
          <w:rtl/>
        </w:rPr>
        <w:t>مهيكلاً</w:t>
      </w:r>
      <w:proofErr w:type="spellEnd"/>
      <w:r w:rsidRPr="00871654">
        <w:rPr>
          <w:rtl/>
        </w:rPr>
        <w:t xml:space="preserve"> لتنسيق العمل بين الدول الأعضاء على الصعيد الإقليمي، وحشد الدعم من أعضاء قطاع تنمية الاتصالات، ولتمكين مكتب تنمية الاتصالات من تقديم المساعدة التقنية وتعبئة الموارد وتعزيز الشراكات من أجل التصدي للتحديات الجغرافية والاقتصادية والبيئية التي تتفرد بها كل منطقة.</w:t>
      </w:r>
    </w:p>
    <w:p w14:paraId="35BAA706" w14:textId="77777777" w:rsidR="00871654" w:rsidRPr="00871654" w:rsidRDefault="00871654" w:rsidP="00871654">
      <w:pPr>
        <w:rPr>
          <w:lang w:val="ar-SA" w:bidi="ar-EG"/>
        </w:rPr>
      </w:pPr>
      <w:r w:rsidRPr="00871654">
        <w:rPr>
          <w:rtl/>
        </w:rPr>
        <w:t>ويوضح الجدول 1 أدناه المبادرات الإقليمية المدرجة في خطة عمل باكو، التي تتضمن إشارات إلى أقل البلدان نمواً والبلدان النامية غير الساحلية والدول الجزرية الصغيرة النامية.</w:t>
      </w:r>
    </w:p>
    <w:p w14:paraId="54A65870" w14:textId="77777777" w:rsidR="00871654" w:rsidRPr="00871654" w:rsidRDefault="00871654" w:rsidP="00871654">
      <w:pPr>
        <w:pStyle w:val="Tabletitle"/>
        <w:rPr>
          <w:lang w:val="ar-SA" w:bidi="ar-EG"/>
        </w:rPr>
      </w:pPr>
      <w:r w:rsidRPr="00871654">
        <w:rPr>
          <w:rtl/>
        </w:rPr>
        <w:t>الجدول 1</w:t>
      </w:r>
      <w:r w:rsidRPr="00871654">
        <w:rPr>
          <w:lang w:bidi="ar-EG"/>
        </w:rPr>
        <w:t>:</w:t>
      </w:r>
      <w:r w:rsidRPr="00871654">
        <w:rPr>
          <w:rtl/>
        </w:rPr>
        <w:t xml:space="preserve"> المبادرات الإقليمية للمؤتمر WTDC-25 التي تتضمن إشارات محددة إلى أقل البلدان نمواً والبلدان النامية غير الساحلية والدول الجزرية الصغيرة النامية</w:t>
      </w:r>
    </w:p>
    <w:tbl>
      <w:tblPr>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645"/>
        <w:gridCol w:w="1119"/>
        <w:gridCol w:w="3468"/>
        <w:gridCol w:w="3397"/>
      </w:tblGrid>
      <w:tr w:rsidR="00871654" w:rsidRPr="00871654" w14:paraId="5159E3D6" w14:textId="77777777" w:rsidTr="00EC2F14">
        <w:trPr>
          <w:tblHeader/>
        </w:trPr>
        <w:tc>
          <w:tcPr>
            <w:tcW w:w="1645" w:type="dxa"/>
            <w:shd w:val="clear" w:color="auto" w:fill="D9D9D9" w:themeFill="background1" w:themeFillShade="D9"/>
            <w:vAlign w:val="center"/>
          </w:tcPr>
          <w:p w14:paraId="0C9B9091" w14:textId="77777777" w:rsidR="00871654" w:rsidRPr="00871654" w:rsidRDefault="00871654" w:rsidP="00871654">
            <w:pPr>
              <w:pStyle w:val="TableHead"/>
              <w:rPr>
                <w:lang w:val="ar-SA" w:bidi="ar-EG"/>
              </w:rPr>
            </w:pPr>
            <w:r w:rsidRPr="00871654">
              <w:rPr>
                <w:rtl/>
              </w:rPr>
              <w:t>منطقة الاتحاد</w:t>
            </w:r>
          </w:p>
        </w:tc>
        <w:tc>
          <w:tcPr>
            <w:tcW w:w="1119" w:type="dxa"/>
            <w:shd w:val="clear" w:color="auto" w:fill="D9D9D9" w:themeFill="background1" w:themeFillShade="D9"/>
            <w:vAlign w:val="center"/>
          </w:tcPr>
          <w:p w14:paraId="4705AFEA" w14:textId="77777777" w:rsidR="00871654" w:rsidRPr="00871654" w:rsidRDefault="00871654" w:rsidP="00871654">
            <w:pPr>
              <w:pStyle w:val="TableHead"/>
              <w:rPr>
                <w:lang w:val="ar-SA" w:bidi="ar-EG"/>
              </w:rPr>
            </w:pPr>
            <w:r w:rsidRPr="00871654">
              <w:rPr>
                <w:rtl/>
              </w:rPr>
              <w:t>المبادرات الإقليمية ذات الصلة</w:t>
            </w:r>
          </w:p>
        </w:tc>
        <w:tc>
          <w:tcPr>
            <w:tcW w:w="3468" w:type="dxa"/>
            <w:shd w:val="clear" w:color="auto" w:fill="D9D9D9" w:themeFill="background1" w:themeFillShade="D9"/>
            <w:vAlign w:val="center"/>
          </w:tcPr>
          <w:p w14:paraId="403A8869" w14:textId="77777777" w:rsidR="00871654" w:rsidRPr="00871654" w:rsidRDefault="00871654" w:rsidP="00871654">
            <w:pPr>
              <w:pStyle w:val="TableHead"/>
              <w:rPr>
                <w:lang w:val="ar-SA" w:bidi="ar-EG"/>
              </w:rPr>
            </w:pPr>
            <w:r w:rsidRPr="00871654">
              <w:rPr>
                <w:rtl/>
              </w:rPr>
              <w:t>الهدف ومجال التطبيق</w:t>
            </w:r>
          </w:p>
        </w:tc>
        <w:tc>
          <w:tcPr>
            <w:tcW w:w="3397" w:type="dxa"/>
            <w:shd w:val="clear" w:color="auto" w:fill="D9D9D9" w:themeFill="background1" w:themeFillShade="D9"/>
            <w:vAlign w:val="center"/>
          </w:tcPr>
          <w:p w14:paraId="20900D45" w14:textId="4469A082" w:rsidR="00871654" w:rsidRPr="00871654" w:rsidRDefault="00871654" w:rsidP="00871654">
            <w:pPr>
              <w:pStyle w:val="TableHead"/>
              <w:rPr>
                <w:lang w:val="ar-SA" w:bidi="ar-EG"/>
              </w:rPr>
            </w:pPr>
            <w:r w:rsidRPr="00871654">
              <w:rPr>
                <w:rtl/>
              </w:rPr>
              <w:t xml:space="preserve">مجالات التركيز والولايات التشغيلية المتعلقة بأقل البلدان نمواً </w:t>
            </w:r>
            <w:r>
              <w:rPr>
                <w:rtl/>
              </w:rPr>
              <w:br/>
            </w:r>
            <w:r w:rsidRPr="00871654">
              <w:rPr>
                <w:rtl/>
              </w:rPr>
              <w:t xml:space="preserve">والبلدان النامية غير الساحلية </w:t>
            </w:r>
            <w:r>
              <w:rPr>
                <w:rtl/>
              </w:rPr>
              <w:br/>
            </w:r>
            <w:r w:rsidRPr="00871654">
              <w:rPr>
                <w:rtl/>
              </w:rPr>
              <w:t>والدول الجزرية الصغيرة النامية</w:t>
            </w:r>
          </w:p>
        </w:tc>
      </w:tr>
      <w:tr w:rsidR="00871654" w:rsidRPr="00871654" w14:paraId="1A252DB1" w14:textId="77777777" w:rsidTr="00EC2F14">
        <w:tc>
          <w:tcPr>
            <w:tcW w:w="1645" w:type="dxa"/>
            <w:vAlign w:val="center"/>
          </w:tcPr>
          <w:p w14:paraId="0086656F" w14:textId="77777777" w:rsidR="00871654" w:rsidRPr="00871654" w:rsidRDefault="00871654" w:rsidP="00871654">
            <w:pPr>
              <w:pStyle w:val="Tabletexte"/>
              <w:rPr>
                <w:lang w:val="ar-SA" w:bidi="ar-EG"/>
              </w:rPr>
            </w:pPr>
            <w:r w:rsidRPr="00871654">
              <w:rPr>
                <w:rtl/>
              </w:rPr>
              <w:t>إفريقيا</w:t>
            </w:r>
          </w:p>
        </w:tc>
        <w:tc>
          <w:tcPr>
            <w:tcW w:w="1119" w:type="dxa"/>
            <w:vAlign w:val="center"/>
          </w:tcPr>
          <w:p w14:paraId="3EEDFAE3" w14:textId="33354A94" w:rsidR="00871654" w:rsidRPr="00871654" w:rsidRDefault="00871654" w:rsidP="00871654">
            <w:pPr>
              <w:pStyle w:val="Tabletexte"/>
              <w:rPr>
                <w:b/>
                <w:lang w:val="ar-SA" w:bidi="ar-EG"/>
              </w:rPr>
            </w:pPr>
            <w:r w:rsidRPr="00871654">
              <w:rPr>
                <w:b/>
                <w:bCs/>
                <w:rtl/>
              </w:rPr>
              <w:t xml:space="preserve">AFR1 </w:t>
            </w:r>
            <w:r w:rsidR="00246A9F" w:rsidRPr="00246A9F">
              <w:rPr>
                <w:rtl/>
              </w:rPr>
              <w:t>و</w:t>
            </w:r>
            <w:r w:rsidRPr="00871654">
              <w:rPr>
                <w:b/>
                <w:bCs/>
                <w:rtl/>
              </w:rPr>
              <w:t>AFR5</w:t>
            </w:r>
          </w:p>
        </w:tc>
        <w:tc>
          <w:tcPr>
            <w:tcW w:w="3468" w:type="dxa"/>
            <w:vAlign w:val="center"/>
          </w:tcPr>
          <w:p w14:paraId="4ABEACB5" w14:textId="67C9781E" w:rsidR="00871654" w:rsidRPr="00871654" w:rsidRDefault="00871654" w:rsidP="00871654">
            <w:pPr>
              <w:pStyle w:val="Tabletexte"/>
              <w:rPr>
                <w:b/>
                <w:lang w:val="ar-SA" w:bidi="ar-EG"/>
              </w:rPr>
            </w:pPr>
            <w:r w:rsidRPr="00871654">
              <w:rPr>
                <w:b/>
                <w:bCs/>
                <w:rtl/>
              </w:rPr>
              <w:t>AFR1</w:t>
            </w:r>
            <w:r w:rsidRPr="00871654">
              <w:rPr>
                <w:bCs/>
                <w:lang w:bidi="ar-EG"/>
              </w:rPr>
              <w:t>:</w:t>
            </w:r>
            <w:r w:rsidRPr="00871654">
              <w:rPr>
                <w:bCs/>
                <w:rtl/>
              </w:rPr>
              <w:t xml:space="preserve"> </w:t>
            </w:r>
            <w:r w:rsidRPr="00871654">
              <w:rPr>
                <w:b/>
                <w:rtl/>
              </w:rPr>
              <w:t>تهدف هذه المبادرة الإقليمية إلى تعزيز البنية التحتية للنطاق العريض، لا سيما في المناطق الريفية والمناطق التي تعاني من نقص الخدمات، من خلال حلول التوصيلية القادرة على الصمود وأنظمة الإنذار المبكر بالمخاطر المتعددة، مع التشديد على شمولية الجنسين والشباب.</w:t>
            </w:r>
          </w:p>
          <w:p w14:paraId="0FF483AF" w14:textId="77777777" w:rsidR="00871654" w:rsidRPr="00871654" w:rsidRDefault="00871654" w:rsidP="00871654">
            <w:pPr>
              <w:pStyle w:val="Tabletexte"/>
              <w:rPr>
                <w:lang w:val="ar-SA" w:bidi="ar-EG"/>
              </w:rPr>
            </w:pPr>
            <w:r w:rsidRPr="00871654">
              <w:rPr>
                <w:b/>
                <w:bCs/>
                <w:rtl/>
              </w:rPr>
              <w:t>AFR5</w:t>
            </w:r>
            <w:r w:rsidRPr="00871654">
              <w:rPr>
                <w:lang w:bidi="ar-EG"/>
              </w:rPr>
              <w:t>:</w:t>
            </w:r>
            <w:r w:rsidRPr="00871654">
              <w:rPr>
                <w:rtl/>
              </w:rPr>
              <w:t xml:space="preserve"> تركز على إنشاء آليات تمويل مستدامة وجذب استثمارات طويلة الأجل لتنفيذ التحول الرقمي في إفريقيا.</w:t>
            </w:r>
          </w:p>
        </w:tc>
        <w:tc>
          <w:tcPr>
            <w:tcW w:w="3397" w:type="dxa"/>
            <w:vAlign w:val="center"/>
          </w:tcPr>
          <w:p w14:paraId="326C8194" w14:textId="3711F7A2" w:rsidR="00871654" w:rsidRPr="00871654" w:rsidRDefault="00871654" w:rsidP="00871654">
            <w:pPr>
              <w:pStyle w:val="Tabletexte"/>
              <w:rPr>
                <w:rFonts w:hint="cs"/>
                <w:b/>
                <w:lang w:val="ar-SA" w:bidi="ar-EG"/>
              </w:rPr>
            </w:pPr>
            <w:r w:rsidRPr="00871654">
              <w:rPr>
                <w:b/>
                <w:bCs/>
                <w:rtl/>
              </w:rPr>
              <w:t>AFR1</w:t>
            </w:r>
            <w:r w:rsidRPr="00871654">
              <w:rPr>
                <w:bCs/>
                <w:lang w:bidi="ar-EG"/>
              </w:rPr>
              <w:t>:</w:t>
            </w:r>
            <w:r w:rsidRPr="00871654">
              <w:rPr>
                <w:bCs/>
                <w:rtl/>
              </w:rPr>
              <w:t xml:space="preserve"> </w:t>
            </w:r>
            <w:r w:rsidRPr="00871654">
              <w:rPr>
                <w:b/>
                <w:rtl/>
              </w:rPr>
              <w:t>تركز بشكل صريح على تسهيل</w:t>
            </w:r>
            <w:r w:rsidRPr="00871654">
              <w:rPr>
                <w:bCs/>
                <w:rtl/>
              </w:rPr>
              <w:t xml:space="preserve"> نفاذ </w:t>
            </w:r>
            <w:r w:rsidRPr="00871654">
              <w:rPr>
                <w:b/>
                <w:bCs/>
                <w:rtl/>
              </w:rPr>
              <w:t>البلدان غير الساحلية إلى الكبلات البحرية</w:t>
            </w:r>
            <w:r w:rsidRPr="00871654">
              <w:rPr>
                <w:bCs/>
                <w:rtl/>
              </w:rPr>
              <w:t xml:space="preserve"> </w:t>
            </w:r>
            <w:r w:rsidRPr="00871654">
              <w:rPr>
                <w:b/>
                <w:rtl/>
              </w:rPr>
              <w:t xml:space="preserve">من خلال التعاون الإقليمي وتنسيق السياسات. وتركز هذه المبادرة الإقليمية أيضاً على مساعدة </w:t>
            </w:r>
            <w:r w:rsidRPr="00871654">
              <w:rPr>
                <w:b/>
                <w:bCs/>
                <w:rtl/>
              </w:rPr>
              <w:t xml:space="preserve">أقل البلدان نمواً </w:t>
            </w:r>
            <w:r w:rsidRPr="00871654">
              <w:rPr>
                <w:b/>
                <w:rtl/>
              </w:rPr>
              <w:t>في معالجة الفجوات الرقمية الكبيرة وعدم كفاية البنية التحتية من خلال استخدام صناديق الخدمة الشاملة بفعالية.</w:t>
            </w:r>
          </w:p>
          <w:p w14:paraId="07B3DCAA" w14:textId="77777777" w:rsidR="00871654" w:rsidRPr="00871654" w:rsidRDefault="00871654" w:rsidP="00871654">
            <w:pPr>
              <w:pStyle w:val="Tabletexte"/>
              <w:rPr>
                <w:lang w:val="ar-SA" w:bidi="ar-EG"/>
              </w:rPr>
            </w:pPr>
            <w:r w:rsidRPr="00871654">
              <w:rPr>
                <w:b/>
                <w:bCs/>
                <w:rtl/>
              </w:rPr>
              <w:t>AFR5</w:t>
            </w:r>
            <w:r w:rsidRPr="00871654">
              <w:rPr>
                <w:lang w:bidi="ar-EG"/>
              </w:rPr>
              <w:t>:</w:t>
            </w:r>
            <w:r w:rsidRPr="00871654">
              <w:rPr>
                <w:rtl/>
              </w:rPr>
              <w:t xml:space="preserve"> تكلِّف بوضع </w:t>
            </w:r>
            <w:r w:rsidRPr="00871654">
              <w:rPr>
                <w:b/>
                <w:bCs/>
                <w:rtl/>
              </w:rPr>
              <w:t>إطار متخصص</w:t>
            </w:r>
            <w:r w:rsidRPr="00871654">
              <w:rPr>
                <w:rtl/>
              </w:rPr>
              <w:t xml:space="preserve"> لتقديم الدعم المالي والتقني إلى </w:t>
            </w:r>
            <w:r w:rsidRPr="00871654">
              <w:rPr>
                <w:b/>
                <w:bCs/>
                <w:rtl/>
              </w:rPr>
              <w:t xml:space="preserve">أقل البلدان نمواً </w:t>
            </w:r>
            <w:r w:rsidRPr="00871654">
              <w:rPr>
                <w:rtl/>
              </w:rPr>
              <w:t>على وجه التحديد.</w:t>
            </w:r>
          </w:p>
        </w:tc>
      </w:tr>
      <w:tr w:rsidR="00871654" w:rsidRPr="00871654" w14:paraId="6811BB02" w14:textId="77777777" w:rsidTr="00EC2F14">
        <w:tc>
          <w:tcPr>
            <w:tcW w:w="1645" w:type="dxa"/>
            <w:vAlign w:val="center"/>
          </w:tcPr>
          <w:p w14:paraId="1F56A12A" w14:textId="77777777" w:rsidR="00871654" w:rsidRPr="00871654" w:rsidRDefault="00871654" w:rsidP="00A67F18">
            <w:pPr>
              <w:pStyle w:val="Tabletexte"/>
              <w:jc w:val="left"/>
              <w:rPr>
                <w:lang w:val="ar-SA" w:bidi="ar-EG"/>
              </w:rPr>
            </w:pPr>
            <w:r w:rsidRPr="00871654">
              <w:rPr>
                <w:rtl/>
              </w:rPr>
              <w:t>آسيا والمحيط الهادئ</w:t>
            </w:r>
          </w:p>
        </w:tc>
        <w:tc>
          <w:tcPr>
            <w:tcW w:w="1119" w:type="dxa"/>
            <w:vAlign w:val="center"/>
          </w:tcPr>
          <w:p w14:paraId="59719522" w14:textId="77777777" w:rsidR="00871654" w:rsidRPr="00871654" w:rsidRDefault="00871654" w:rsidP="00871654">
            <w:pPr>
              <w:pStyle w:val="Tabletexte"/>
              <w:rPr>
                <w:b/>
                <w:lang w:val="ar-SA" w:bidi="ar-EG"/>
              </w:rPr>
            </w:pPr>
            <w:r w:rsidRPr="00871654">
              <w:rPr>
                <w:b/>
                <w:bCs/>
                <w:rtl/>
              </w:rPr>
              <w:t>ASP1</w:t>
            </w:r>
          </w:p>
        </w:tc>
        <w:tc>
          <w:tcPr>
            <w:tcW w:w="3468" w:type="dxa"/>
            <w:vAlign w:val="center"/>
          </w:tcPr>
          <w:p w14:paraId="75732120" w14:textId="77777777" w:rsidR="00871654" w:rsidRPr="00871654" w:rsidRDefault="00871654" w:rsidP="00871654">
            <w:pPr>
              <w:pStyle w:val="Tabletexte"/>
              <w:rPr>
                <w:lang w:val="ar-SA" w:bidi="ar-EG"/>
              </w:rPr>
            </w:pPr>
            <w:r w:rsidRPr="00871654">
              <w:rPr>
                <w:b/>
                <w:bCs/>
                <w:rtl/>
              </w:rPr>
              <w:t>ASP1</w:t>
            </w:r>
            <w:r w:rsidRPr="00871654">
              <w:rPr>
                <w:lang w:bidi="ar-EG"/>
              </w:rPr>
              <w:t>:</w:t>
            </w:r>
            <w:r w:rsidRPr="00871654">
              <w:rPr>
                <w:rtl/>
              </w:rPr>
              <w:t xml:space="preserve"> تقديم مساعدة مخصصة لأقل البلدان نمواً والدول الجزرية الصغيرة النامية (بما فيها بلدان جزر المحيط الهادئ) والبلدان النامية غير الساحلية لمساعدتها في تحقيق أولوياتها المتعلقة بالاتصالات/تكنولوجيا المعلومات والاتصالات.</w:t>
            </w:r>
          </w:p>
        </w:tc>
        <w:tc>
          <w:tcPr>
            <w:tcW w:w="3397" w:type="dxa"/>
            <w:vAlign w:val="center"/>
          </w:tcPr>
          <w:p w14:paraId="5CCAB86B" w14:textId="57412A32" w:rsidR="00871654" w:rsidRPr="00871654" w:rsidRDefault="00871654" w:rsidP="00871654">
            <w:pPr>
              <w:pStyle w:val="Tabletexte"/>
              <w:rPr>
                <w:lang w:val="ar-SA" w:bidi="ar-EG"/>
              </w:rPr>
            </w:pPr>
            <w:r w:rsidRPr="00871654">
              <w:rPr>
                <w:b/>
                <w:bCs/>
                <w:rtl/>
              </w:rPr>
              <w:t>ASP1</w:t>
            </w:r>
            <w:r w:rsidRPr="00871654">
              <w:rPr>
                <w:lang w:bidi="ar-EG"/>
              </w:rPr>
              <w:t>:</w:t>
            </w:r>
            <w:r w:rsidRPr="00871654">
              <w:rPr>
                <w:rtl/>
              </w:rPr>
              <w:t xml:space="preserve"> هذه المبادرة </w:t>
            </w:r>
            <w:r w:rsidRPr="00246A9F">
              <w:rPr>
                <w:b/>
                <w:bCs/>
                <w:rtl/>
              </w:rPr>
              <w:t>مخصصة بالكامل</w:t>
            </w:r>
            <w:r w:rsidRPr="00871654">
              <w:rPr>
                <w:rtl/>
              </w:rPr>
              <w:t xml:space="preserve"> لهذه المجموعات. وهي تركز على الأطر </w:t>
            </w:r>
            <w:proofErr w:type="spellStart"/>
            <w:r w:rsidRPr="00871654">
              <w:rPr>
                <w:rtl/>
              </w:rPr>
              <w:t>السياساتية</w:t>
            </w:r>
            <w:proofErr w:type="spellEnd"/>
            <w:r w:rsidRPr="00871654">
              <w:rPr>
                <w:rtl/>
              </w:rPr>
              <w:t xml:space="preserve"> والتنظيمية للبنية التحتية للنطاق العريض، وتطبيقات تكنولوجيا المعلومات والاتصالات، والأمن السيبراني، وتعزيز النفاذ المرن والميسور التكلفة للمجتمعات النائية، والمواءمة مع البرامج العالمية مثل </w:t>
            </w:r>
            <w:r w:rsidRPr="00246A9F">
              <w:rPr>
                <w:rtl/>
              </w:rPr>
              <w:t>خطة عمل أنتيغوا وبربودا للدول الجزرية الصغيرة النامية</w:t>
            </w:r>
            <w:r w:rsidR="00246A9F">
              <w:rPr>
                <w:rFonts w:hint="eastAsia"/>
                <w:b/>
                <w:bCs/>
                <w:rtl/>
              </w:rPr>
              <w:t> </w:t>
            </w:r>
            <w:r w:rsidRPr="00246A9F">
              <w:rPr>
                <w:lang w:bidi="ar-EG"/>
              </w:rPr>
              <w:t>(</w:t>
            </w:r>
            <w:r w:rsidRPr="00871654">
              <w:rPr>
                <w:b/>
                <w:bCs/>
                <w:lang w:bidi="ar-EG"/>
              </w:rPr>
              <w:t>ABAS</w:t>
            </w:r>
            <w:r w:rsidRPr="00246A9F">
              <w:rPr>
                <w:lang w:bidi="ar-EG"/>
              </w:rPr>
              <w:t>)</w:t>
            </w:r>
            <w:r w:rsidRPr="00246A9F">
              <w:rPr>
                <w:rtl/>
              </w:rPr>
              <w:t>.</w:t>
            </w:r>
          </w:p>
        </w:tc>
      </w:tr>
      <w:tr w:rsidR="00871654" w:rsidRPr="00871654" w14:paraId="09415C1B" w14:textId="77777777" w:rsidTr="00EC2F14">
        <w:tc>
          <w:tcPr>
            <w:tcW w:w="1645" w:type="dxa"/>
            <w:vAlign w:val="center"/>
          </w:tcPr>
          <w:p w14:paraId="0B402946" w14:textId="77777777" w:rsidR="00871654" w:rsidRPr="00871654" w:rsidRDefault="00871654" w:rsidP="00871654">
            <w:pPr>
              <w:pStyle w:val="Tabletexte"/>
              <w:rPr>
                <w:lang w:val="ar-SA" w:bidi="ar-EG"/>
              </w:rPr>
            </w:pPr>
            <w:proofErr w:type="spellStart"/>
            <w:r w:rsidRPr="00871654">
              <w:rPr>
                <w:rtl/>
              </w:rPr>
              <w:t>الأمريكتان</w:t>
            </w:r>
            <w:proofErr w:type="spellEnd"/>
          </w:p>
        </w:tc>
        <w:tc>
          <w:tcPr>
            <w:tcW w:w="1119" w:type="dxa"/>
            <w:vAlign w:val="center"/>
          </w:tcPr>
          <w:p w14:paraId="377C2B56" w14:textId="68DCF975" w:rsidR="00871654" w:rsidRPr="00871654" w:rsidRDefault="00871654" w:rsidP="00871654">
            <w:pPr>
              <w:pStyle w:val="Tabletexte"/>
              <w:rPr>
                <w:b/>
                <w:lang w:val="ar-SA" w:bidi="ar-EG"/>
              </w:rPr>
            </w:pPr>
            <w:r w:rsidRPr="00871654">
              <w:rPr>
                <w:b/>
                <w:bCs/>
                <w:rtl/>
              </w:rPr>
              <w:t xml:space="preserve">AMS1 </w:t>
            </w:r>
            <w:r w:rsidR="00246A9F" w:rsidRPr="00246A9F">
              <w:rPr>
                <w:rtl/>
              </w:rPr>
              <w:t>و</w:t>
            </w:r>
            <w:r w:rsidRPr="00871654">
              <w:rPr>
                <w:b/>
                <w:bCs/>
                <w:rtl/>
              </w:rPr>
              <w:t>AMS5</w:t>
            </w:r>
          </w:p>
        </w:tc>
        <w:tc>
          <w:tcPr>
            <w:tcW w:w="3468" w:type="dxa"/>
            <w:vAlign w:val="center"/>
          </w:tcPr>
          <w:p w14:paraId="319751F8" w14:textId="6CA6D345" w:rsidR="00871654" w:rsidRPr="00871654" w:rsidRDefault="00871654" w:rsidP="00871654">
            <w:pPr>
              <w:pStyle w:val="Tabletexte"/>
              <w:rPr>
                <w:lang w:val="ar-SA" w:bidi="ar-EG"/>
              </w:rPr>
            </w:pPr>
            <w:r w:rsidRPr="00871654">
              <w:rPr>
                <w:b/>
                <w:bCs/>
                <w:rtl/>
              </w:rPr>
              <w:t>AMS1</w:t>
            </w:r>
            <w:r w:rsidRPr="00871654">
              <w:rPr>
                <w:lang w:bidi="ar-EG"/>
              </w:rPr>
              <w:t>:</w:t>
            </w:r>
            <w:r w:rsidRPr="00871654">
              <w:rPr>
                <w:rtl/>
              </w:rPr>
              <w:t xml:space="preserve"> تيسير توفير توصيلية موثوقة وشاملة وهادفة من خلال نشر بنية تحتية حديثة وقادرة على الصمود وآمنة ومستدامة لتكنولوجيا المعلومات والاتصالات.</w:t>
            </w:r>
          </w:p>
          <w:p w14:paraId="153054C3" w14:textId="77777777" w:rsidR="00871654" w:rsidRPr="00871654" w:rsidRDefault="00871654" w:rsidP="00871654">
            <w:pPr>
              <w:pStyle w:val="Tabletexte"/>
              <w:rPr>
                <w:lang w:val="ar-SA" w:bidi="ar-EG"/>
              </w:rPr>
            </w:pPr>
            <w:r w:rsidRPr="00871654">
              <w:rPr>
                <w:b/>
                <w:bCs/>
                <w:rtl/>
              </w:rPr>
              <w:t>AMS5</w:t>
            </w:r>
            <w:r w:rsidRPr="00871654">
              <w:rPr>
                <w:lang w:bidi="ar-EG"/>
              </w:rPr>
              <w:t>:</w:t>
            </w:r>
            <w:r w:rsidRPr="00871654">
              <w:rPr>
                <w:rtl/>
              </w:rPr>
              <w:t xml:space="preserve"> تركز على مساعدة الدول الأعضاء في وضع أطر </w:t>
            </w:r>
            <w:proofErr w:type="spellStart"/>
            <w:r w:rsidRPr="00871654">
              <w:rPr>
                <w:rtl/>
              </w:rPr>
              <w:t>سياساتية</w:t>
            </w:r>
            <w:proofErr w:type="spellEnd"/>
            <w:r w:rsidRPr="00871654">
              <w:rPr>
                <w:rtl/>
              </w:rPr>
              <w:t xml:space="preserve"> وتنظيمية قائمة على الأدلة لدعم التنمية الرقمية الشاملة في مختلف القطاعات.</w:t>
            </w:r>
          </w:p>
        </w:tc>
        <w:tc>
          <w:tcPr>
            <w:tcW w:w="3397" w:type="dxa"/>
            <w:vAlign w:val="center"/>
          </w:tcPr>
          <w:p w14:paraId="7A30831F" w14:textId="79FCA730" w:rsidR="00871654" w:rsidRPr="00871654" w:rsidRDefault="00871654" w:rsidP="00871654">
            <w:pPr>
              <w:pStyle w:val="Tabletexte"/>
              <w:rPr>
                <w:lang w:val="ar-SA" w:bidi="ar-EG"/>
              </w:rPr>
            </w:pPr>
            <w:r w:rsidRPr="00871654">
              <w:rPr>
                <w:b/>
                <w:bCs/>
                <w:rtl/>
              </w:rPr>
              <w:t>AMS1</w:t>
            </w:r>
            <w:r w:rsidRPr="00871654">
              <w:rPr>
                <w:lang w:bidi="ar-EG"/>
              </w:rPr>
              <w:t>:</w:t>
            </w:r>
            <w:r w:rsidRPr="00871654">
              <w:rPr>
                <w:rtl/>
              </w:rPr>
              <w:t xml:space="preserve"> تكلِّف </w:t>
            </w:r>
            <w:r w:rsidRPr="00871654">
              <w:rPr>
                <w:b/>
                <w:bCs/>
                <w:rtl/>
              </w:rPr>
              <w:t>بالتركيز بوجه خاص</w:t>
            </w:r>
            <w:r w:rsidRPr="00871654">
              <w:rPr>
                <w:rtl/>
              </w:rPr>
              <w:t xml:space="preserve"> على </w:t>
            </w:r>
            <w:r w:rsidRPr="00871654">
              <w:rPr>
                <w:b/>
                <w:bCs/>
                <w:rtl/>
              </w:rPr>
              <w:t>أقل البلدان نمواً والبلدان النامية غير الساحلية والدول الجزرية الصغيرة النامية</w:t>
            </w:r>
            <w:r w:rsidRPr="00871654">
              <w:rPr>
                <w:rtl/>
              </w:rPr>
              <w:t xml:space="preserve"> لتطوير تكنولوجيات رقمية مستدامة وأنظمة إنذار مبكر فعالة لإدارة الكوارث.</w:t>
            </w:r>
          </w:p>
          <w:p w14:paraId="322324A3" w14:textId="77777777" w:rsidR="00871654" w:rsidRPr="00871654" w:rsidRDefault="00871654" w:rsidP="00871654">
            <w:pPr>
              <w:pStyle w:val="Tabletexte"/>
              <w:rPr>
                <w:lang w:val="ar-SA" w:bidi="ar-EG"/>
              </w:rPr>
            </w:pPr>
            <w:r w:rsidRPr="00871654">
              <w:rPr>
                <w:b/>
                <w:bCs/>
                <w:rtl/>
              </w:rPr>
              <w:t>AMS5</w:t>
            </w:r>
            <w:r w:rsidRPr="00871654">
              <w:rPr>
                <w:lang w:bidi="ar-EG"/>
              </w:rPr>
              <w:t>:</w:t>
            </w:r>
            <w:r w:rsidRPr="00871654">
              <w:rPr>
                <w:rtl/>
              </w:rPr>
              <w:t xml:space="preserve"> تركز على تعزيز مشاركة </w:t>
            </w:r>
            <w:r w:rsidRPr="00246A9F">
              <w:rPr>
                <w:b/>
                <w:bCs/>
                <w:rtl/>
              </w:rPr>
              <w:t>البلدان النامية</w:t>
            </w:r>
            <w:r w:rsidRPr="00871654">
              <w:rPr>
                <w:rtl/>
              </w:rPr>
              <w:t xml:space="preserve"> في عمليات الاتحاد بهدف زيادة حصولها على فرص التمويل والخبرات التقنية.</w:t>
            </w:r>
          </w:p>
        </w:tc>
      </w:tr>
      <w:tr w:rsidR="00871654" w:rsidRPr="00871654" w14:paraId="1587D65F" w14:textId="77777777" w:rsidTr="00EC2F14">
        <w:tc>
          <w:tcPr>
            <w:tcW w:w="1645" w:type="dxa"/>
            <w:vAlign w:val="center"/>
          </w:tcPr>
          <w:p w14:paraId="2B7737F3" w14:textId="77777777" w:rsidR="00871654" w:rsidRPr="00871654" w:rsidRDefault="00871654" w:rsidP="00871654">
            <w:pPr>
              <w:pStyle w:val="Tabletexte"/>
              <w:rPr>
                <w:lang w:val="ar-SA" w:bidi="ar-EG"/>
              </w:rPr>
            </w:pPr>
            <w:r w:rsidRPr="00871654">
              <w:rPr>
                <w:rtl/>
              </w:rPr>
              <w:lastRenderedPageBreak/>
              <w:t>الدول العربية</w:t>
            </w:r>
          </w:p>
        </w:tc>
        <w:tc>
          <w:tcPr>
            <w:tcW w:w="1119" w:type="dxa"/>
            <w:vAlign w:val="center"/>
          </w:tcPr>
          <w:p w14:paraId="17AA2B57" w14:textId="3B87D42A" w:rsidR="00871654" w:rsidRPr="00871654" w:rsidRDefault="00871654" w:rsidP="00871654">
            <w:pPr>
              <w:pStyle w:val="Tabletexte"/>
              <w:rPr>
                <w:b/>
                <w:lang w:val="ar-SA" w:bidi="ar-EG"/>
              </w:rPr>
            </w:pPr>
            <w:r w:rsidRPr="00871654">
              <w:rPr>
                <w:b/>
                <w:bCs/>
                <w:rtl/>
              </w:rPr>
              <w:t xml:space="preserve">ARB1 </w:t>
            </w:r>
            <w:r w:rsidR="00246A9F" w:rsidRPr="00246A9F">
              <w:rPr>
                <w:rtl/>
              </w:rPr>
              <w:t>و</w:t>
            </w:r>
            <w:r w:rsidRPr="00871654">
              <w:rPr>
                <w:b/>
                <w:bCs/>
                <w:rtl/>
              </w:rPr>
              <w:t>ARB2</w:t>
            </w:r>
          </w:p>
        </w:tc>
        <w:tc>
          <w:tcPr>
            <w:tcW w:w="3468" w:type="dxa"/>
            <w:vAlign w:val="center"/>
          </w:tcPr>
          <w:p w14:paraId="764D55B6" w14:textId="4A01CCD6" w:rsidR="00871654" w:rsidRPr="00871654" w:rsidRDefault="00871654" w:rsidP="00246A9F">
            <w:pPr>
              <w:pStyle w:val="Tabletexte"/>
              <w:keepLines/>
              <w:rPr>
                <w:lang w:val="ar-SA" w:bidi="ar-EG"/>
              </w:rPr>
            </w:pPr>
            <w:r w:rsidRPr="00871654">
              <w:rPr>
                <w:b/>
                <w:bCs/>
                <w:rtl/>
              </w:rPr>
              <w:t>ARB1</w:t>
            </w:r>
            <w:r w:rsidRPr="00871654">
              <w:rPr>
                <w:lang w:bidi="ar-EG"/>
              </w:rPr>
              <w:t>:</w:t>
            </w:r>
            <w:r w:rsidRPr="00871654">
              <w:rPr>
                <w:rtl/>
              </w:rPr>
              <w:t xml:space="preserve"> تسعى إلى سد فجوة التوصيلية في المنطقة من خلال ضمان النفاذ إلى الخدمات الرقمية الأساسية من خلال التخطيط القائم على البيانات، وإقامة الشراكات، والتنسيق بين أصحاب المصلحة.</w:t>
            </w:r>
          </w:p>
          <w:p w14:paraId="0FDE0E4C" w14:textId="61A4C3EB" w:rsidR="00871654" w:rsidRPr="00871654" w:rsidRDefault="00871654" w:rsidP="00246A9F">
            <w:pPr>
              <w:pStyle w:val="Tabletexte"/>
              <w:keepLines/>
              <w:rPr>
                <w:lang w:val="ar-SA" w:bidi="ar-EG"/>
              </w:rPr>
            </w:pPr>
            <w:r w:rsidRPr="00871654">
              <w:rPr>
                <w:b/>
                <w:bCs/>
                <w:rtl/>
              </w:rPr>
              <w:t>ARB2</w:t>
            </w:r>
            <w:r w:rsidRPr="00871654">
              <w:rPr>
                <w:lang w:bidi="ar-EG"/>
              </w:rPr>
              <w:t>:</w:t>
            </w:r>
            <w:r w:rsidRPr="00871654">
              <w:rPr>
                <w:rtl/>
              </w:rPr>
              <w:t xml:space="preserve"> تركز على تمكين الدول الأعضاء من تسخير التكنولوجيات الرقمية لتحقيق نمو اقتصادي مستدام، والرفاه الاجتماعي، واقتصاد رقمي شامل للجميع </w:t>
            </w:r>
            <w:r w:rsidR="00A67F18">
              <w:rPr>
                <w:rFonts w:hint="cs"/>
                <w:rtl/>
              </w:rPr>
              <w:t>و</w:t>
            </w:r>
            <w:r w:rsidRPr="00871654">
              <w:rPr>
                <w:rtl/>
              </w:rPr>
              <w:t>قادر على الصمود.</w:t>
            </w:r>
          </w:p>
        </w:tc>
        <w:tc>
          <w:tcPr>
            <w:tcW w:w="3397" w:type="dxa"/>
            <w:vAlign w:val="center"/>
          </w:tcPr>
          <w:p w14:paraId="54D731BB" w14:textId="1D48351D" w:rsidR="00871654" w:rsidRPr="00871654" w:rsidRDefault="00871654" w:rsidP="00246A9F">
            <w:pPr>
              <w:pStyle w:val="Tabletexte"/>
              <w:keepLines/>
              <w:rPr>
                <w:lang w:val="ar-SA" w:bidi="ar-EG"/>
              </w:rPr>
            </w:pPr>
            <w:r w:rsidRPr="00871654">
              <w:rPr>
                <w:b/>
                <w:bCs/>
                <w:rtl/>
              </w:rPr>
              <w:t>ARB1</w:t>
            </w:r>
            <w:r w:rsidRPr="00871654">
              <w:rPr>
                <w:lang w:bidi="ar-EG"/>
              </w:rPr>
              <w:t>:</w:t>
            </w:r>
            <w:r w:rsidRPr="00871654">
              <w:rPr>
                <w:rtl/>
              </w:rPr>
              <w:t xml:space="preserve"> تحدِّد تنفيذ مشاريع النطاق العريض الكبيرة الرامية إلى توسيع الشبكات في </w:t>
            </w:r>
            <w:r w:rsidRPr="00871654">
              <w:rPr>
                <w:b/>
                <w:bCs/>
                <w:rtl/>
              </w:rPr>
              <w:t>المناطق النائية والمناطق شحيحة الخدمات</w:t>
            </w:r>
            <w:r w:rsidRPr="00871654">
              <w:rPr>
                <w:rtl/>
              </w:rPr>
              <w:t xml:space="preserve"> كأولوية من الأولويات الأساسية.</w:t>
            </w:r>
          </w:p>
          <w:p w14:paraId="5E9BAEA5" w14:textId="77777777" w:rsidR="00871654" w:rsidRPr="00871654" w:rsidRDefault="00871654" w:rsidP="00246A9F">
            <w:pPr>
              <w:pStyle w:val="Tabletexte"/>
              <w:keepLines/>
              <w:rPr>
                <w:lang w:val="ar-SA" w:bidi="ar-EG"/>
              </w:rPr>
            </w:pPr>
            <w:r w:rsidRPr="00871654">
              <w:rPr>
                <w:b/>
                <w:bCs/>
                <w:rtl/>
              </w:rPr>
              <w:t>ARB2</w:t>
            </w:r>
            <w:r w:rsidRPr="00871654">
              <w:rPr>
                <w:lang w:bidi="ar-EG"/>
              </w:rPr>
              <w:t>:</w:t>
            </w:r>
            <w:r w:rsidRPr="00871654">
              <w:rPr>
                <w:rtl/>
              </w:rPr>
              <w:t xml:space="preserve"> تدعم</w:t>
            </w:r>
            <w:r w:rsidRPr="00871654">
              <w:rPr>
                <w:b/>
                <w:bCs/>
                <w:rtl/>
              </w:rPr>
              <w:t xml:space="preserve"> البلدان الأقل تقدماً</w:t>
            </w:r>
            <w:r w:rsidRPr="00871654">
              <w:rPr>
                <w:rtl/>
              </w:rPr>
              <w:t xml:space="preserve"> في تقييم الجاهزية الرقمية للمدن الذكية واستدامتها.</w:t>
            </w:r>
          </w:p>
        </w:tc>
      </w:tr>
      <w:tr w:rsidR="00871654" w:rsidRPr="00871654" w14:paraId="33A1EDF8" w14:textId="77777777" w:rsidTr="00EC2F14">
        <w:tc>
          <w:tcPr>
            <w:tcW w:w="1645" w:type="dxa"/>
            <w:vAlign w:val="center"/>
          </w:tcPr>
          <w:p w14:paraId="1737B99B" w14:textId="77777777" w:rsidR="00871654" w:rsidRPr="00871654" w:rsidRDefault="00871654" w:rsidP="00A67F18">
            <w:pPr>
              <w:pStyle w:val="Tabletexte"/>
              <w:jc w:val="left"/>
              <w:rPr>
                <w:lang w:val="ar-SA" w:bidi="ar-EG"/>
              </w:rPr>
            </w:pPr>
            <w:r w:rsidRPr="00871654">
              <w:rPr>
                <w:rtl/>
              </w:rPr>
              <w:t>كومنولث الدول المستقلة</w:t>
            </w:r>
          </w:p>
        </w:tc>
        <w:tc>
          <w:tcPr>
            <w:tcW w:w="1119" w:type="dxa"/>
            <w:vAlign w:val="center"/>
          </w:tcPr>
          <w:p w14:paraId="4FD82089" w14:textId="77777777" w:rsidR="00871654" w:rsidRPr="00871654" w:rsidRDefault="00871654" w:rsidP="00871654">
            <w:pPr>
              <w:pStyle w:val="Tabletexte"/>
              <w:rPr>
                <w:b/>
                <w:lang w:val="ar-SA" w:bidi="ar-EG"/>
              </w:rPr>
            </w:pPr>
            <w:r w:rsidRPr="00871654">
              <w:rPr>
                <w:b/>
                <w:bCs/>
                <w:rtl/>
              </w:rPr>
              <w:t>CIS4</w:t>
            </w:r>
          </w:p>
        </w:tc>
        <w:tc>
          <w:tcPr>
            <w:tcW w:w="3468" w:type="dxa"/>
            <w:vAlign w:val="center"/>
          </w:tcPr>
          <w:p w14:paraId="31650E93" w14:textId="6F9F36AF" w:rsidR="00871654" w:rsidRPr="00871654" w:rsidRDefault="00871654" w:rsidP="00871654">
            <w:pPr>
              <w:pStyle w:val="Tabletexte"/>
              <w:rPr>
                <w:lang w:val="ar-SA" w:bidi="ar-EG"/>
              </w:rPr>
            </w:pPr>
            <w:r w:rsidRPr="00871654">
              <w:rPr>
                <w:b/>
                <w:bCs/>
                <w:rtl/>
              </w:rPr>
              <w:t>CIS1</w:t>
            </w:r>
            <w:r w:rsidRPr="00871654">
              <w:rPr>
                <w:lang w:bidi="ar-EG"/>
              </w:rPr>
              <w:t>:</w:t>
            </w:r>
            <w:r w:rsidRPr="00871654">
              <w:rPr>
                <w:rtl/>
              </w:rPr>
              <w:t xml:space="preserve"> تتناول الحاجة إلى سد الفجوة الرقمية فيما يتعلق بإمكانية النفاذ التقني من خلال دمج أنظمة وشبكات الاتصالات/تكنولوجيا المعلومات والاتصالات الجديدة والناشئة</w:t>
            </w:r>
            <w:r w:rsidR="00246A9F">
              <w:rPr>
                <w:rFonts w:hint="cs"/>
                <w:rtl/>
              </w:rPr>
              <w:t>.</w:t>
            </w:r>
          </w:p>
          <w:p w14:paraId="0CECD8F9" w14:textId="77777777" w:rsidR="00871654" w:rsidRPr="00871654" w:rsidRDefault="00871654" w:rsidP="00871654">
            <w:pPr>
              <w:pStyle w:val="Tabletexte"/>
              <w:rPr>
                <w:lang w:val="ar-SA" w:bidi="ar-EG"/>
              </w:rPr>
            </w:pPr>
            <w:r w:rsidRPr="00871654">
              <w:rPr>
                <w:b/>
                <w:bCs/>
                <w:rtl/>
              </w:rPr>
              <w:t>CIS4</w:t>
            </w:r>
            <w:r w:rsidRPr="00871654">
              <w:rPr>
                <w:lang w:bidi="ar-EG"/>
              </w:rPr>
              <w:t>:</w:t>
            </w:r>
            <w:r w:rsidRPr="00871654">
              <w:rPr>
                <w:rtl/>
              </w:rPr>
              <w:t xml:space="preserve"> تركز على تطور التنظيم الرقمي في الوقت المناسب وصياغة استراتيجيات التنمية الرقمية في بلدان كومنولث الدول المستقلة وعلى مستوى المنطقة بأكملها لسد الفجوة من حيث القدرة على تحمل التكاليف.</w:t>
            </w:r>
          </w:p>
        </w:tc>
        <w:tc>
          <w:tcPr>
            <w:tcW w:w="3397" w:type="dxa"/>
            <w:vAlign w:val="center"/>
          </w:tcPr>
          <w:p w14:paraId="754C8B71" w14:textId="4FF5FC78" w:rsidR="00871654" w:rsidRPr="00871654" w:rsidRDefault="00871654" w:rsidP="00871654">
            <w:pPr>
              <w:pStyle w:val="Tabletexte"/>
              <w:rPr>
                <w:lang w:val="ar-SA" w:bidi="ar-EG"/>
              </w:rPr>
            </w:pPr>
            <w:r w:rsidRPr="00871654">
              <w:rPr>
                <w:b/>
                <w:bCs/>
                <w:rtl/>
              </w:rPr>
              <w:t>CIS1</w:t>
            </w:r>
            <w:r w:rsidRPr="00871654">
              <w:rPr>
                <w:lang w:bidi="ar-EG"/>
              </w:rPr>
              <w:t>:</w:t>
            </w:r>
            <w:r w:rsidRPr="00871654">
              <w:rPr>
                <w:rtl/>
              </w:rPr>
              <w:t xml:space="preserve"> تركز على إدارة موارد الترددات والمدارات لمعالجة فجوة إمكانية النفاذ التقني في منطقة كومنولث الدول المستقلة</w:t>
            </w:r>
            <w:r w:rsidR="00246A9F">
              <w:rPr>
                <w:rFonts w:hint="cs"/>
                <w:rtl/>
              </w:rPr>
              <w:t>.</w:t>
            </w:r>
          </w:p>
          <w:p w14:paraId="148E56BB" w14:textId="77777777" w:rsidR="00871654" w:rsidRPr="00871654" w:rsidRDefault="00871654" w:rsidP="00871654">
            <w:pPr>
              <w:pStyle w:val="Tabletexte"/>
              <w:rPr>
                <w:lang w:val="ar-SA" w:bidi="ar-EG"/>
              </w:rPr>
            </w:pPr>
            <w:r w:rsidRPr="00871654">
              <w:rPr>
                <w:b/>
                <w:bCs/>
                <w:rtl/>
              </w:rPr>
              <w:t>CIS4</w:t>
            </w:r>
            <w:r w:rsidRPr="00871654">
              <w:rPr>
                <w:lang w:bidi="ar-EG"/>
              </w:rPr>
              <w:t>:</w:t>
            </w:r>
            <w:r w:rsidRPr="00871654">
              <w:rPr>
                <w:rtl/>
              </w:rPr>
              <w:t xml:space="preserve"> تبحث في نهج إقليمي مشترك للتحول الرقمي يجمع الجهود والموارد لدعم جميع بلدان منطقة كومنولث الدول المستقلة، بما في ذلك البلدان النامية غير الساحلية السبعة في المنطقة.</w:t>
            </w:r>
          </w:p>
        </w:tc>
      </w:tr>
    </w:tbl>
    <w:p w14:paraId="6633191C" w14:textId="3ADD8CB2" w:rsidR="00871654" w:rsidRPr="00246A9F" w:rsidRDefault="00871654" w:rsidP="00246A9F">
      <w:pPr>
        <w:pStyle w:val="Note"/>
        <w:rPr>
          <w:i/>
          <w:iCs/>
          <w:lang w:val="ar-SA" w:bidi="ar-EG"/>
        </w:rPr>
      </w:pPr>
      <w:r w:rsidRPr="00246A9F">
        <w:rPr>
          <w:i/>
          <w:iCs/>
          <w:rtl/>
        </w:rPr>
        <w:t>ملاحظة: لا توجد إشارة محددة إلى أقل البلدان نمواً والبلدان النامية غير الساحلية والدول الجزرية الصغيرة النامية في المبادرات الإقليمية</w:t>
      </w:r>
      <w:r w:rsidR="00246A9F">
        <w:rPr>
          <w:rFonts w:hint="cs"/>
          <w:i/>
          <w:iCs/>
          <w:rtl/>
        </w:rPr>
        <w:t> </w:t>
      </w:r>
      <w:r w:rsidRPr="00246A9F">
        <w:rPr>
          <w:i/>
          <w:iCs/>
          <w:rtl/>
        </w:rPr>
        <w:t>لأوروبا.</w:t>
      </w:r>
    </w:p>
    <w:p w14:paraId="51573517" w14:textId="013A318A" w:rsidR="00871654" w:rsidRPr="00871654" w:rsidRDefault="00246A9F" w:rsidP="00246A9F">
      <w:pPr>
        <w:pStyle w:val="Heading1"/>
        <w:rPr>
          <w:lang w:val="ar-SA" w:bidi="ar-EG"/>
        </w:rPr>
      </w:pPr>
      <w:r>
        <w:t>5</w:t>
      </w:r>
      <w:r>
        <w:tab/>
      </w:r>
      <w:r w:rsidR="00871654" w:rsidRPr="00871654">
        <w:rPr>
          <w:rtl/>
        </w:rPr>
        <w:t xml:space="preserve">إجراءات الخطة التشغيلية </w:t>
      </w:r>
      <w:r w:rsidR="00871654" w:rsidRPr="00871654">
        <w:rPr>
          <w:lang w:bidi="ar-EG"/>
        </w:rPr>
        <w:t>(OP)</w:t>
      </w:r>
      <w:r w:rsidR="00871654" w:rsidRPr="00871654">
        <w:rPr>
          <w:rtl/>
        </w:rPr>
        <w:t xml:space="preserve"> في أقل البلدان نمواً والبلدان النامية غير الساحلية والدول الجزرية الصغيرة النامية </w:t>
      </w:r>
    </w:p>
    <w:p w14:paraId="199C9F1B" w14:textId="1BDFADEC" w:rsidR="00871654" w:rsidRPr="00871654" w:rsidRDefault="00871654" w:rsidP="00871654">
      <w:pPr>
        <w:rPr>
          <w:rFonts w:hint="cs"/>
          <w:rtl/>
          <w:lang w:val="ar-SA" w:bidi="ar-EG"/>
        </w:rPr>
      </w:pPr>
      <w:r w:rsidRPr="00871654">
        <w:rPr>
          <w:rtl/>
        </w:rPr>
        <w:t xml:space="preserve">تحدد الخطة التشغيلية إطار تنفيذ أولويات قطاع تنمية الاتصالات خلال الفترة 2026-2029. وقد نُظمت عملية التخطيط لإجراءات الخطة التشغيلية لعام 2026 مع التركيز على وضع مبادئ توجيهية لضمان التوافق مع </w:t>
      </w:r>
      <w:hyperlink r:id="rId15" w:history="1">
        <w:r w:rsidRPr="00871654">
          <w:rPr>
            <w:rStyle w:val="Hyperlink"/>
            <w:rtl/>
          </w:rPr>
          <w:t>خطة عمل باكو</w:t>
        </w:r>
      </w:hyperlink>
      <w:r w:rsidRPr="00871654">
        <w:rPr>
          <w:rtl/>
        </w:rPr>
        <w:t xml:space="preserve">، وبمراعاة قرارات المؤتمر العالمي لتنمية الاتصالات ومبادراته الإقليمية، مع ضمان التشديد بشكل خاص على احتياجات أقل البلدان نمواً والبلدان النامية غير الساحلية والدول الجزرية الصغيرة النامية. وسيُتبع نهج مماثل في السنوات التالية. ويمكن الاطلاع على تفاصيل الخطة التشغيلية لعام 2026، بما في ذلك الموارد المخصصة لكل منطقة، في </w:t>
      </w:r>
      <w:hyperlink r:id="rId16" w:history="1">
        <w:r w:rsidRPr="00871654">
          <w:rPr>
            <w:rStyle w:val="Hyperlink"/>
            <w:rtl/>
          </w:rPr>
          <w:t>الوثيقة TDAG-26/2(Add.2)</w:t>
        </w:r>
      </w:hyperlink>
      <w:hyperlink r:id="rId17" w:history="1"/>
      <w:hyperlink r:id="rId18" w:history="1"/>
      <w:r w:rsidR="00246A9F" w:rsidRPr="00246A9F">
        <w:rPr>
          <w:rFonts w:hint="cs"/>
          <w:rtl/>
        </w:rPr>
        <w:t>.</w:t>
      </w:r>
    </w:p>
    <w:p w14:paraId="289089EE" w14:textId="6545F6D4" w:rsidR="00871654" w:rsidRPr="00871654" w:rsidRDefault="00246A9F" w:rsidP="00246A9F">
      <w:pPr>
        <w:pStyle w:val="Heading1"/>
        <w:rPr>
          <w:lang w:val="ar-SA" w:bidi="ar-EG"/>
        </w:rPr>
      </w:pPr>
      <w:r>
        <w:t>6</w:t>
      </w:r>
      <w:r>
        <w:tab/>
      </w:r>
      <w:r w:rsidR="00871654" w:rsidRPr="00871654">
        <w:rPr>
          <w:rtl/>
        </w:rPr>
        <w:t>دور مشاريع قطاع تنمية الاتصالات في دعم أقل البلدان نمواً والبلدان النامية غير الساحلية والدول الجزرية الصغيرة النامية</w:t>
      </w:r>
    </w:p>
    <w:p w14:paraId="4C082F00" w14:textId="04986BBA" w:rsidR="00871654" w:rsidRPr="00871654" w:rsidRDefault="00871654" w:rsidP="00871654">
      <w:pPr>
        <w:rPr>
          <w:lang w:val="ar-SA" w:bidi="ar-EG"/>
        </w:rPr>
      </w:pPr>
      <w:r w:rsidRPr="00871654">
        <w:rPr>
          <w:rtl/>
        </w:rPr>
        <w:t xml:space="preserve">تقع على عاتق الاتحاد الدولي للاتصالات </w:t>
      </w:r>
      <w:r w:rsidRPr="00871654">
        <w:rPr>
          <w:lang w:bidi="ar-EG"/>
        </w:rPr>
        <w:t>(ITU)</w:t>
      </w:r>
      <w:r w:rsidRPr="00871654">
        <w:rPr>
          <w:rtl/>
        </w:rPr>
        <w:t xml:space="preserve"> مسؤولية مزدوجة بصفته وكالة من وكالات الأمم المتحدة المتخصصة ووكالة منفِّذة. ويتمتع مكتب تنمية الاتصالات بالاتحاد الدولي للاتصالات بخبرة طويلة في إنجاز وتنفيذ مشاريع تكنولوجيا المعلومات والاتصالات لأغراض التنمية، فضلاً عن خبرته في مجال تعبئة الموارد وإعداد المشاريع وإدارتها وتنفيذها، وكذلك في مجال المراقبة والتقييم. ولمزيد من المعلومات عن العمل المضطلع به إطار مشاريع قطاع تنمية الاتصالات، يرجى الرجوع إلى </w:t>
      </w:r>
      <w:hyperlink r:id="rId19" w:history="1">
        <w:r w:rsidRPr="00871654">
          <w:rPr>
            <w:rStyle w:val="Hyperlink"/>
            <w:rtl/>
          </w:rPr>
          <w:t>الوثيقة</w:t>
        </w:r>
        <w:r w:rsidR="00E272F1">
          <w:rPr>
            <w:rStyle w:val="Hyperlink"/>
            <w:rFonts w:hint="cs"/>
            <w:rtl/>
          </w:rPr>
          <w:t> </w:t>
        </w:r>
        <w:r w:rsidR="00E272F1">
          <w:rPr>
            <w:rStyle w:val="Hyperlink"/>
          </w:rPr>
          <w:t>TDAG</w:t>
        </w:r>
        <w:r w:rsidR="00E272F1">
          <w:rPr>
            <w:rStyle w:val="Hyperlink"/>
          </w:rPr>
          <w:noBreakHyphen/>
          <w:t>26/8</w:t>
        </w:r>
      </w:hyperlink>
      <w:r w:rsidRPr="00871654">
        <w:rPr>
          <w:rtl/>
        </w:rPr>
        <w:t>.</w:t>
      </w:r>
      <w:hyperlink r:id="rId20"/>
    </w:p>
    <w:p w14:paraId="70FFEE09" w14:textId="24651C0E" w:rsidR="00871654" w:rsidRPr="00871654" w:rsidRDefault="00871654" w:rsidP="00871654">
      <w:pPr>
        <w:rPr>
          <w:lang w:val="ar-SA" w:bidi="ar-EG"/>
        </w:rPr>
      </w:pPr>
      <w:r w:rsidRPr="00871654">
        <w:rPr>
          <w:rtl/>
        </w:rPr>
        <w:t xml:space="preserve">وتتألف حافظة مشاريع الاتحاد من مشاريع تُنَفَّذ في جميع مناطق الاتحاد بما يغطي مجموعة واسعة من مجالات الخبرة المتخصصة للاتحاد. وتموَّل مشاريع قطاع تنمية الاتصالات في معظمها من خلال مساهمات شركاء التمويل، وتموَّل أيضاً في بعض الحالات، ورهناً بمعايير الأهلية، من خلال استخدام صندوق تنمية تكنولوجيا المعلومات والاتصالات </w:t>
      </w:r>
      <w:r w:rsidRPr="00871654">
        <w:rPr>
          <w:lang w:bidi="ar-EG"/>
        </w:rPr>
        <w:t>(ICT-DF)</w:t>
      </w:r>
      <w:r w:rsidRPr="00871654">
        <w:rPr>
          <w:rtl/>
        </w:rPr>
        <w:t xml:space="preserve">. ويدعم هذا الصندوق، الذي أُطلق في عام 1997، تنفيذ مشاريع تقوم على شراكات متعددة أصحاب المصلحة مع الدول الأعضاء في الاتحاد، وأعضاء القطاع، والقطاعين العام والخاص، ومنظمات متعددة الأطراف، ومؤسسات، ومؤسسات مالية، ووكالات إنمائية. ويستهدف الصندوق بوجه خاص دعم أقل البلدان نمواً والبلدان النامية غير الساحلية والدول الجزرية الصغيرة النامية والبلدان </w:t>
      </w:r>
      <w:r w:rsidRPr="00871654">
        <w:rPr>
          <w:rtl/>
        </w:rPr>
        <w:lastRenderedPageBreak/>
        <w:t>التي تمر اقتصاداتها بمرحلة انتقالية و/أو البلدان ذات الاحتياجات الخاصة. ومنذ عام 2023، يدعم الصندوق أيضاً المشاريع التي تساهم في تنفيذ المبادرات الإقليمية للمؤتمر العالمي لتنمية الاتصالات</w:t>
      </w:r>
      <w:r w:rsidRPr="00871654">
        <w:rPr>
          <w:rStyle w:val="FootnoteReference"/>
          <w:rtl/>
        </w:rPr>
        <w:footnoteReference w:id="6"/>
      </w:r>
      <w:r w:rsidRPr="00871654">
        <w:rPr>
          <w:rtl/>
        </w:rPr>
        <w:t>.</w:t>
      </w:r>
    </w:p>
    <w:p w14:paraId="255BC3B6" w14:textId="77777777" w:rsidR="00871654" w:rsidRPr="00871654" w:rsidRDefault="00871654" w:rsidP="00871654">
      <w:pPr>
        <w:rPr>
          <w:b/>
          <w:lang w:val="ar-SA" w:bidi="ar-EG"/>
        </w:rPr>
      </w:pPr>
      <w:r w:rsidRPr="00871654">
        <w:rPr>
          <w:b/>
          <w:rtl/>
        </w:rPr>
        <w:t xml:space="preserve">وتستفيد أقل البلدان نمواً والبلدان النامية غير الساحلية والدول الجزرية الصغيرة النامية بانتظام من مشاريع قطاع تنمية الاتصالات. </w:t>
      </w:r>
      <w:r w:rsidRPr="00871654">
        <w:rPr>
          <w:b/>
          <w:bCs/>
          <w:rtl/>
        </w:rPr>
        <w:t>وخلال دورة 2022-2025، وقّع مكتب تنمية الاتصالات ما مجموعه 41 مشروعاً جديداً كانت لها أنشطة في بلد واحد على الأقل من هذه البلدان المستهدفة.</w:t>
      </w:r>
      <w:r w:rsidRPr="00871654">
        <w:rPr>
          <w:bCs/>
          <w:rtl/>
        </w:rPr>
        <w:t xml:space="preserve"> </w:t>
      </w:r>
      <w:r w:rsidRPr="00871654">
        <w:rPr>
          <w:b/>
          <w:bCs/>
          <w:rtl/>
        </w:rPr>
        <w:t xml:space="preserve">وكانت هذه المشاريع، بطبيعتها، إما </w:t>
      </w:r>
      <w:proofErr w:type="gramStart"/>
      <w:r w:rsidRPr="00871654">
        <w:rPr>
          <w:b/>
          <w:bCs/>
          <w:rtl/>
        </w:rPr>
        <w:t>وطنية</w:t>
      </w:r>
      <w:proofErr w:type="gramEnd"/>
      <w:r w:rsidRPr="00871654">
        <w:rPr>
          <w:b/>
          <w:bCs/>
          <w:rtl/>
        </w:rPr>
        <w:t xml:space="preserve"> أو إقليمية أو متعددة المناطق، وأُعدت بالشراكة مع مجموعة واسعة من أصحاب المصلحة من القطاعين العام والخاص، وكذلك مع وكالات أخرى للأمم المتحدة ومؤسسات غير هادفة إلى الربح</w:t>
      </w:r>
      <w:r w:rsidRPr="00871654">
        <w:rPr>
          <w:rStyle w:val="FootnoteReference"/>
          <w:rtl/>
        </w:rPr>
        <w:footnoteReference w:id="7"/>
      </w:r>
      <w:r w:rsidRPr="00871654">
        <w:rPr>
          <w:b/>
          <w:bCs/>
          <w:rtl/>
        </w:rPr>
        <w:t>.</w:t>
      </w:r>
    </w:p>
    <w:p w14:paraId="4C6FDB15" w14:textId="3A2F6722" w:rsidR="00871654" w:rsidRPr="00871654" w:rsidRDefault="00871654" w:rsidP="00871654">
      <w:pPr>
        <w:rPr>
          <w:lang w:val="ar-SA" w:bidi="ar-EG"/>
        </w:rPr>
      </w:pPr>
      <w:r w:rsidRPr="00871654">
        <w:rPr>
          <w:rtl/>
        </w:rPr>
        <w:t>ومع ذلك، يجدر بالذكر أن الاتحاد ليس مؤسسة تمويلية، لذا فإن جدوى توقيع مشاريع جديدة لدورة المؤتمر WTDC-25 ستعتمد إلى حد كبير على توفر شركاء التمويل الراغبين في دعم عمل الاتحاد، وفي التركيز على هذه البلدان المستهدفة. وقد وفر صندوق تنمية تكنولوجيا المعلومات والاتصالات مورداً مفيداً خلال الدورة الماضية لتمكين إعداد الكثير من المشاريع الجديدة التي وقّعها الاتحاد، إذ إن عدداً متزايداً من الجهات المانحة باتت تطلب من الوكالات التي تتلقى الأموال توفير مستوى معين من التمويل المشترك لضمان جدوى المشاريع الجديدة. ومكّن الصندوق أيضاً من توسيع المشاريع من خلال إعطاء الأولوية لتوسيع نطاقها ليشمل المزيد من أقل البلدان نمواً والبلدان النامية غير الساحلية والدول الجزرية الصغيرة النامية. وبما أن مكتب تنمية الاتصالات يستعد لتنفيذ خطة عمل باكو، سيكون من الضروري مواصلة وتعزيز جهود تعبئة الموارد، وكذلك ضمان الاستدامة المالية طويلة الأجل للصندوق من خلال تشجيع أعضاء الاتحاد على تقديم مساهمات طوعية للصندوق. ويُدعى الفريق الاستشاري لتنمية الاتصالات إلى تقديم توجيهات بشأن الآليات المحتملة لإشراك أعضاء الاتحاد وزيادة تعبئة الأموال من خارج الميزانية لإعداد مشاريع جديدة كفيلة بإحداث أثر ملموس في أقل البلدان نمواً والبلدان النامية غير الساحلية والدول الجزرية الصغيرة النامية.</w:t>
      </w:r>
    </w:p>
    <w:p w14:paraId="7A3496C8" w14:textId="1CD3C592" w:rsidR="00871654" w:rsidRPr="00871654" w:rsidRDefault="00246A9F" w:rsidP="00246A9F">
      <w:pPr>
        <w:pStyle w:val="Heading1"/>
        <w:rPr>
          <w:lang w:val="ar-SA" w:bidi="ar-EG"/>
        </w:rPr>
      </w:pPr>
      <w:r>
        <w:t>7</w:t>
      </w:r>
      <w:r>
        <w:tab/>
      </w:r>
      <w:r w:rsidR="00871654" w:rsidRPr="00871654">
        <w:rPr>
          <w:rtl/>
        </w:rPr>
        <w:t>التحالف الرقمي للشراكة من أجل التوصيل</w:t>
      </w:r>
    </w:p>
    <w:p w14:paraId="4E8974E9" w14:textId="07084937" w:rsidR="00871654" w:rsidRPr="00871654" w:rsidRDefault="00871654" w:rsidP="00871654">
      <w:pPr>
        <w:rPr>
          <w:rFonts w:hint="cs"/>
          <w:lang w:val="ar-SA" w:bidi="ar-EG"/>
        </w:rPr>
      </w:pPr>
      <w:r w:rsidRPr="00871654">
        <w:rPr>
          <w:rtl/>
        </w:rPr>
        <w:t xml:space="preserve">التحالف الرقمي للشراكة من أجل التوصيل </w:t>
      </w:r>
      <w:r w:rsidRPr="00871654">
        <w:rPr>
          <w:lang w:bidi="ar-EG"/>
        </w:rPr>
        <w:t>)</w:t>
      </w:r>
      <w:r w:rsidRPr="00871654">
        <w:rPr>
          <w:rtl/>
        </w:rPr>
        <w:t>The Partner2Connect (P2C)</w:t>
      </w:r>
      <w:r w:rsidRPr="00871654">
        <w:rPr>
          <w:lang w:bidi="ar-EG"/>
        </w:rPr>
        <w:t>(</w:t>
      </w:r>
      <w:r w:rsidRPr="00871654">
        <w:rPr>
          <w:rtl/>
        </w:rPr>
        <w:t xml:space="preserve"> هو عبارة عن منصة متعددة أصحاب المصلحة لتعبئة الموارد وتوطيد الشراكات من أجل النهوض بالتوصيلية الشاملة والهادفة والتحول الرقمي المستدام، مع التركيز بوجه خاص على أقل البلدان نمواً والبلدان النامية غير الساحلية والدول الجزرية الصغيرة النامية.</w:t>
      </w:r>
    </w:p>
    <w:p w14:paraId="0A56EB09" w14:textId="77777777" w:rsidR="00871654" w:rsidRPr="00871654" w:rsidRDefault="00871654" w:rsidP="00871654">
      <w:pPr>
        <w:rPr>
          <w:lang w:val="ar-SA" w:bidi="ar-EG"/>
        </w:rPr>
      </w:pPr>
      <w:r w:rsidRPr="00871654">
        <w:rPr>
          <w:rtl/>
        </w:rPr>
        <w:t>وابتداءً من عام 2023، عزز مكتب تنمية الاتصالات دوره ليس فقط كجهة جامعة للتعهدات، ولكن أيضاً كميسِّر تشغيلي، من خلال إجراء تمارين توفيق منظمة في إطار الشراكة من أجل التوصيل. وتهدف هذه الجهود إلى مواءمة الأولويات الخاصة بكل منطقة وبكل بلد مع التزامات الشركاء، بما يضمن ترجمة التعهدات إلى مشاريع قابلة للتنفيذ ونتائج إنمائية قابلة للقياس.</w:t>
      </w:r>
    </w:p>
    <w:p w14:paraId="43836A52" w14:textId="77777777" w:rsidR="00871654" w:rsidRPr="00871654" w:rsidRDefault="00871654" w:rsidP="00871654">
      <w:pPr>
        <w:rPr>
          <w:lang w:val="ar-SA" w:bidi="ar-EG"/>
        </w:rPr>
      </w:pPr>
      <w:r w:rsidRPr="00871654">
        <w:rPr>
          <w:rtl/>
        </w:rPr>
        <w:t>وحتى فبراير 2026، جمع التحالف أكثر من 000 1 تعهد من 492 كياناً في 149 بلداً، بما في ذلك التزامات موجَّهة لدعم أقل البلدان نمواً والبلدان النامية غير الساحلية والدول الجزرية الصغيرة النامية، على النحو الملخص في الجدول 2 أدناه:</w:t>
      </w:r>
    </w:p>
    <w:p w14:paraId="2392B285" w14:textId="77777777" w:rsidR="00871654" w:rsidRPr="00871654" w:rsidRDefault="00871654" w:rsidP="00246A9F">
      <w:pPr>
        <w:pStyle w:val="Tabletitle"/>
        <w:rPr>
          <w:lang w:val="ar-SA" w:bidi="ar-EG"/>
        </w:rPr>
      </w:pPr>
      <w:r w:rsidRPr="00871654">
        <w:rPr>
          <w:rtl/>
        </w:rPr>
        <w:t>الجدول 2</w:t>
      </w:r>
      <w:r w:rsidRPr="00871654">
        <w:rPr>
          <w:lang w:bidi="ar-EG"/>
        </w:rPr>
        <w:t>:</w:t>
      </w:r>
      <w:r w:rsidRPr="00871654">
        <w:rPr>
          <w:rtl/>
        </w:rPr>
        <w:t xml:space="preserve"> التعهدات المجمعة من تحالف الشراكة من أجل التوصيل وقيمتها التقديرية (بالدولار الأمريكي)</w:t>
      </w:r>
    </w:p>
    <w:tbl>
      <w:tblPr>
        <w:bidiVisual/>
        <w:tblW w:w="9525"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335"/>
        <w:gridCol w:w="2310"/>
        <w:gridCol w:w="2880"/>
      </w:tblGrid>
      <w:tr w:rsidR="00871654" w:rsidRPr="00871654" w14:paraId="3C62019B" w14:textId="77777777" w:rsidTr="00EC2F14">
        <w:trPr>
          <w:trHeight w:val="540"/>
          <w:jc w:val="center"/>
        </w:trPr>
        <w:tc>
          <w:tcPr>
            <w:tcW w:w="4335" w:type="dxa"/>
          </w:tcPr>
          <w:p w14:paraId="4DD74CEA" w14:textId="77777777" w:rsidR="00871654" w:rsidRPr="00871654" w:rsidRDefault="00871654" w:rsidP="00246A9F">
            <w:pPr>
              <w:pStyle w:val="TableHead"/>
              <w:rPr>
                <w:lang w:val="ar-SA" w:bidi="ar-EG"/>
              </w:rPr>
            </w:pPr>
            <w:r w:rsidRPr="00871654">
              <w:rPr>
                <w:rtl/>
              </w:rPr>
              <w:t>مجموعة البلدان</w:t>
            </w:r>
          </w:p>
        </w:tc>
        <w:tc>
          <w:tcPr>
            <w:tcW w:w="2310" w:type="dxa"/>
            <w:vAlign w:val="center"/>
          </w:tcPr>
          <w:p w14:paraId="57AE9A7A" w14:textId="77777777" w:rsidR="00871654" w:rsidRPr="00871654" w:rsidRDefault="00871654" w:rsidP="00246A9F">
            <w:pPr>
              <w:pStyle w:val="TableHead"/>
              <w:rPr>
                <w:lang w:val="ar-SA" w:bidi="ar-EG"/>
              </w:rPr>
            </w:pPr>
            <w:r w:rsidRPr="00871654">
              <w:rPr>
                <w:rtl/>
              </w:rPr>
              <w:t>عدد التعهدات</w:t>
            </w:r>
          </w:p>
        </w:tc>
        <w:tc>
          <w:tcPr>
            <w:tcW w:w="2880" w:type="dxa"/>
            <w:vAlign w:val="center"/>
          </w:tcPr>
          <w:p w14:paraId="6069229E" w14:textId="77777777" w:rsidR="00871654" w:rsidRPr="00871654" w:rsidRDefault="00871654" w:rsidP="00246A9F">
            <w:pPr>
              <w:pStyle w:val="TableHead"/>
              <w:rPr>
                <w:lang w:val="ar-SA" w:bidi="ar-EG"/>
              </w:rPr>
            </w:pPr>
            <w:r w:rsidRPr="00871654">
              <w:rPr>
                <w:rtl/>
              </w:rPr>
              <w:t>القيمة التقديرية (بالدولار الأمريكي)</w:t>
            </w:r>
          </w:p>
        </w:tc>
      </w:tr>
      <w:tr w:rsidR="00871654" w:rsidRPr="00871654" w14:paraId="7B682BE7" w14:textId="77777777" w:rsidTr="00EC2F14">
        <w:trPr>
          <w:trHeight w:val="300"/>
          <w:jc w:val="center"/>
        </w:trPr>
        <w:tc>
          <w:tcPr>
            <w:tcW w:w="4335" w:type="dxa"/>
          </w:tcPr>
          <w:p w14:paraId="16E47AF7" w14:textId="77777777" w:rsidR="00871654" w:rsidRPr="00871654" w:rsidRDefault="00871654" w:rsidP="00246A9F">
            <w:pPr>
              <w:pStyle w:val="Tabletexte"/>
              <w:rPr>
                <w:lang w:val="ar-SA" w:bidi="ar-EG"/>
              </w:rPr>
            </w:pPr>
            <w:r w:rsidRPr="00871654">
              <w:rPr>
                <w:rtl/>
              </w:rPr>
              <w:t xml:space="preserve">أقل البلدان نمواً </w:t>
            </w:r>
            <w:r w:rsidRPr="00871654">
              <w:rPr>
                <w:lang w:bidi="ar-EG"/>
              </w:rPr>
              <w:t>(LDC)</w:t>
            </w:r>
          </w:p>
        </w:tc>
        <w:tc>
          <w:tcPr>
            <w:tcW w:w="2310" w:type="dxa"/>
            <w:vAlign w:val="center"/>
          </w:tcPr>
          <w:p w14:paraId="564E1F89" w14:textId="77777777" w:rsidR="00871654" w:rsidRPr="00871654" w:rsidRDefault="00871654" w:rsidP="00AE32F6">
            <w:pPr>
              <w:pStyle w:val="Tabletexte"/>
              <w:jc w:val="center"/>
              <w:rPr>
                <w:lang w:val="ar-SA" w:bidi="ar-EG"/>
              </w:rPr>
            </w:pPr>
            <w:r w:rsidRPr="00871654">
              <w:rPr>
                <w:rtl/>
              </w:rPr>
              <w:t>323</w:t>
            </w:r>
          </w:p>
        </w:tc>
        <w:tc>
          <w:tcPr>
            <w:tcW w:w="2880" w:type="dxa"/>
            <w:vAlign w:val="center"/>
          </w:tcPr>
          <w:p w14:paraId="0E1CA164" w14:textId="77777777" w:rsidR="00871654" w:rsidRPr="00871654" w:rsidRDefault="00871654" w:rsidP="00AE32F6">
            <w:pPr>
              <w:pStyle w:val="Tabletexte"/>
              <w:jc w:val="center"/>
              <w:rPr>
                <w:lang w:val="ar-SA" w:bidi="ar-EG"/>
              </w:rPr>
            </w:pPr>
            <w:r w:rsidRPr="00871654">
              <w:rPr>
                <w:rtl/>
              </w:rPr>
              <w:t>29,57 مليار</w:t>
            </w:r>
          </w:p>
        </w:tc>
      </w:tr>
      <w:tr w:rsidR="00871654" w:rsidRPr="00871654" w14:paraId="282A8062" w14:textId="77777777" w:rsidTr="00EC2F14">
        <w:trPr>
          <w:trHeight w:val="300"/>
          <w:jc w:val="center"/>
        </w:trPr>
        <w:tc>
          <w:tcPr>
            <w:tcW w:w="4335" w:type="dxa"/>
          </w:tcPr>
          <w:p w14:paraId="66692E0F" w14:textId="77777777" w:rsidR="00871654" w:rsidRPr="00871654" w:rsidRDefault="00871654" w:rsidP="00246A9F">
            <w:pPr>
              <w:pStyle w:val="Tabletexte"/>
              <w:rPr>
                <w:lang w:val="ar-SA" w:bidi="ar-EG"/>
              </w:rPr>
            </w:pPr>
            <w:r w:rsidRPr="00871654">
              <w:rPr>
                <w:rtl/>
              </w:rPr>
              <w:t xml:space="preserve">البلدان النامية غير الساحلية </w:t>
            </w:r>
            <w:r w:rsidRPr="00871654">
              <w:rPr>
                <w:lang w:bidi="ar-EG"/>
              </w:rPr>
              <w:t>(LLDC)</w:t>
            </w:r>
          </w:p>
        </w:tc>
        <w:tc>
          <w:tcPr>
            <w:tcW w:w="2310" w:type="dxa"/>
            <w:vAlign w:val="center"/>
          </w:tcPr>
          <w:p w14:paraId="6C18DA13" w14:textId="77777777" w:rsidR="00871654" w:rsidRPr="00871654" w:rsidRDefault="00871654" w:rsidP="00AE32F6">
            <w:pPr>
              <w:pStyle w:val="Tabletexte"/>
              <w:jc w:val="center"/>
              <w:rPr>
                <w:lang w:val="ar-SA" w:bidi="ar-EG"/>
              </w:rPr>
            </w:pPr>
            <w:r w:rsidRPr="00871654">
              <w:rPr>
                <w:rtl/>
              </w:rPr>
              <w:t>277</w:t>
            </w:r>
          </w:p>
        </w:tc>
        <w:tc>
          <w:tcPr>
            <w:tcW w:w="2880" w:type="dxa"/>
            <w:vAlign w:val="center"/>
          </w:tcPr>
          <w:p w14:paraId="107308EF" w14:textId="77777777" w:rsidR="00871654" w:rsidRPr="00871654" w:rsidRDefault="00871654" w:rsidP="00AE32F6">
            <w:pPr>
              <w:pStyle w:val="Tabletexte"/>
              <w:jc w:val="center"/>
              <w:rPr>
                <w:lang w:val="ar-SA" w:bidi="ar-EG"/>
              </w:rPr>
            </w:pPr>
            <w:r w:rsidRPr="00871654">
              <w:rPr>
                <w:rtl/>
              </w:rPr>
              <w:t>30,01 مليار</w:t>
            </w:r>
          </w:p>
        </w:tc>
      </w:tr>
      <w:tr w:rsidR="00871654" w:rsidRPr="00871654" w14:paraId="550B36FD" w14:textId="77777777" w:rsidTr="00EC2F14">
        <w:trPr>
          <w:trHeight w:val="555"/>
          <w:jc w:val="center"/>
        </w:trPr>
        <w:tc>
          <w:tcPr>
            <w:tcW w:w="4335" w:type="dxa"/>
          </w:tcPr>
          <w:p w14:paraId="018BF4FD" w14:textId="77777777" w:rsidR="00871654" w:rsidRPr="00871654" w:rsidRDefault="00871654" w:rsidP="00246A9F">
            <w:pPr>
              <w:pStyle w:val="Tabletexte"/>
              <w:rPr>
                <w:lang w:val="ar-SA" w:bidi="ar-EG"/>
              </w:rPr>
            </w:pPr>
            <w:r w:rsidRPr="00871654">
              <w:rPr>
                <w:rtl/>
              </w:rPr>
              <w:t xml:space="preserve">الدول الجزرية الصغيرة النامية </w:t>
            </w:r>
            <w:r w:rsidRPr="00871654">
              <w:rPr>
                <w:lang w:bidi="ar-EG"/>
              </w:rPr>
              <w:t>(SIDS)</w:t>
            </w:r>
          </w:p>
        </w:tc>
        <w:tc>
          <w:tcPr>
            <w:tcW w:w="2310" w:type="dxa"/>
            <w:vAlign w:val="center"/>
          </w:tcPr>
          <w:p w14:paraId="71424907" w14:textId="77777777" w:rsidR="00871654" w:rsidRPr="00871654" w:rsidRDefault="00871654" w:rsidP="00AE32F6">
            <w:pPr>
              <w:pStyle w:val="Tabletexte"/>
              <w:jc w:val="center"/>
              <w:rPr>
                <w:lang w:val="ar-SA" w:bidi="ar-EG"/>
              </w:rPr>
            </w:pPr>
            <w:r w:rsidRPr="00871654">
              <w:rPr>
                <w:rtl/>
              </w:rPr>
              <w:t>160</w:t>
            </w:r>
          </w:p>
        </w:tc>
        <w:tc>
          <w:tcPr>
            <w:tcW w:w="2880" w:type="dxa"/>
            <w:vAlign w:val="center"/>
          </w:tcPr>
          <w:p w14:paraId="16F87773" w14:textId="77777777" w:rsidR="00871654" w:rsidRPr="00871654" w:rsidRDefault="00871654" w:rsidP="00AE32F6">
            <w:pPr>
              <w:pStyle w:val="Tabletexte"/>
              <w:jc w:val="center"/>
              <w:rPr>
                <w:lang w:val="ar-SA" w:bidi="ar-EG"/>
              </w:rPr>
            </w:pPr>
            <w:r w:rsidRPr="00871654">
              <w:rPr>
                <w:rtl/>
              </w:rPr>
              <w:t>25,98 مليار</w:t>
            </w:r>
          </w:p>
        </w:tc>
      </w:tr>
    </w:tbl>
    <w:p w14:paraId="2A497B4D" w14:textId="156AB914" w:rsidR="00871654" w:rsidRPr="00871654" w:rsidRDefault="00871654" w:rsidP="00871654">
      <w:pPr>
        <w:rPr>
          <w:lang w:val="ar-SA" w:bidi="ar-EG"/>
        </w:rPr>
      </w:pPr>
      <w:r w:rsidRPr="00871654">
        <w:rPr>
          <w:rtl/>
        </w:rPr>
        <w:t xml:space="preserve">وبناءً على هذا الزخم، ستكون المنتديات الإقليمية للتنمية </w:t>
      </w:r>
      <w:r w:rsidRPr="00871654">
        <w:rPr>
          <w:lang w:bidi="ar-EG"/>
        </w:rPr>
        <w:t>(RDF)</w:t>
      </w:r>
      <w:r w:rsidRPr="00871654">
        <w:rPr>
          <w:rtl/>
        </w:rPr>
        <w:t xml:space="preserve"> لعام 2026 بمثابة منصات تشغيلية رئيسية للمضي قدماً في</w:t>
      </w:r>
      <w:r w:rsidR="00246A9F">
        <w:rPr>
          <w:rFonts w:hint="cs"/>
          <w:rtl/>
        </w:rPr>
        <w:t> </w:t>
      </w:r>
      <w:r w:rsidRPr="00871654">
        <w:rPr>
          <w:rtl/>
        </w:rPr>
        <w:t>المرحلة التالية من التنفيذ. وكما هو مبين في الجدول 3 أدناه، من المقرر عقد المنتديات المقبلة في جميع المناطق طوال عام</w:t>
      </w:r>
      <w:r w:rsidR="00246A9F">
        <w:rPr>
          <w:rFonts w:hint="cs"/>
          <w:rtl/>
        </w:rPr>
        <w:t> </w:t>
      </w:r>
      <w:r w:rsidRPr="00871654">
        <w:rPr>
          <w:rtl/>
        </w:rPr>
        <w:t>2026.</w:t>
      </w:r>
    </w:p>
    <w:p w14:paraId="600C0852" w14:textId="77777777" w:rsidR="00871654" w:rsidRPr="00871654" w:rsidRDefault="00871654" w:rsidP="00246A9F">
      <w:pPr>
        <w:pStyle w:val="Tabletitle"/>
        <w:rPr>
          <w:lang w:val="ar-SA" w:bidi="ar-EG"/>
        </w:rPr>
      </w:pPr>
      <w:r w:rsidRPr="00871654">
        <w:rPr>
          <w:rtl/>
        </w:rPr>
        <w:lastRenderedPageBreak/>
        <w:t>الجدول 3</w:t>
      </w:r>
      <w:r w:rsidRPr="00871654">
        <w:rPr>
          <w:lang w:bidi="ar-EG"/>
        </w:rPr>
        <w:t>:</w:t>
      </w:r>
      <w:r w:rsidRPr="00871654">
        <w:rPr>
          <w:rtl/>
        </w:rPr>
        <w:t xml:space="preserve"> الجدول الزمني للمنتديات الإقليمية للتنمية لعام 2026</w:t>
      </w:r>
    </w:p>
    <w:tbl>
      <w:tblPr>
        <w:bidiVisual/>
        <w:tblW w:w="807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66"/>
        <w:gridCol w:w="3510"/>
      </w:tblGrid>
      <w:tr w:rsidR="00871654" w:rsidRPr="00871654" w14:paraId="18D03D47" w14:textId="77777777" w:rsidTr="00EC2F14">
        <w:trPr>
          <w:trHeight w:val="300"/>
          <w:jc w:val="center"/>
        </w:trPr>
        <w:tc>
          <w:tcPr>
            <w:tcW w:w="4566" w:type="dxa"/>
            <w:vAlign w:val="center"/>
          </w:tcPr>
          <w:p w14:paraId="48A81957" w14:textId="77777777" w:rsidR="00871654" w:rsidRPr="00871654" w:rsidRDefault="00871654" w:rsidP="00A67F18">
            <w:pPr>
              <w:pStyle w:val="TableHead"/>
              <w:jc w:val="both"/>
              <w:rPr>
                <w:lang w:val="ar-SA" w:bidi="ar-EG"/>
              </w:rPr>
            </w:pPr>
            <w:r w:rsidRPr="00871654">
              <w:rPr>
                <w:rtl/>
              </w:rPr>
              <w:t>منطقة الاتحاد</w:t>
            </w:r>
          </w:p>
        </w:tc>
        <w:tc>
          <w:tcPr>
            <w:tcW w:w="3510" w:type="dxa"/>
            <w:vAlign w:val="center"/>
          </w:tcPr>
          <w:p w14:paraId="73E0F97E" w14:textId="77777777" w:rsidR="00871654" w:rsidRPr="00871654" w:rsidRDefault="00871654" w:rsidP="00A67F18">
            <w:pPr>
              <w:pStyle w:val="TableHead"/>
              <w:jc w:val="both"/>
              <w:rPr>
                <w:lang w:val="ar-SA" w:bidi="ar-EG"/>
              </w:rPr>
            </w:pPr>
            <w:r w:rsidRPr="00871654">
              <w:rPr>
                <w:rtl/>
              </w:rPr>
              <w:t>التاريخ</w:t>
            </w:r>
          </w:p>
        </w:tc>
      </w:tr>
      <w:tr w:rsidR="00871654" w:rsidRPr="00871654" w14:paraId="1300C8F0" w14:textId="77777777" w:rsidTr="00EC2F14">
        <w:trPr>
          <w:trHeight w:val="300"/>
          <w:jc w:val="center"/>
        </w:trPr>
        <w:tc>
          <w:tcPr>
            <w:tcW w:w="4566" w:type="dxa"/>
            <w:vAlign w:val="center"/>
          </w:tcPr>
          <w:p w14:paraId="07CB92DB" w14:textId="77777777" w:rsidR="00871654" w:rsidRPr="00871654" w:rsidRDefault="00871654" w:rsidP="00246A9F">
            <w:pPr>
              <w:pStyle w:val="Tabletexte"/>
              <w:rPr>
                <w:lang w:val="ar-SA" w:bidi="ar-EG"/>
              </w:rPr>
            </w:pPr>
            <w:r w:rsidRPr="00871654">
              <w:rPr>
                <w:rtl/>
              </w:rPr>
              <w:t>أوروبا</w:t>
            </w:r>
          </w:p>
        </w:tc>
        <w:tc>
          <w:tcPr>
            <w:tcW w:w="3510" w:type="dxa"/>
            <w:vAlign w:val="center"/>
          </w:tcPr>
          <w:p w14:paraId="27CD88AB" w14:textId="77777777" w:rsidR="00871654" w:rsidRPr="00871654" w:rsidRDefault="00871654" w:rsidP="00246A9F">
            <w:pPr>
              <w:pStyle w:val="Tabletexte"/>
              <w:rPr>
                <w:lang w:val="ar-SA" w:bidi="ar-EG"/>
              </w:rPr>
            </w:pPr>
            <w:r w:rsidRPr="00871654">
              <w:rPr>
                <w:rtl/>
              </w:rPr>
              <w:t>24 مارس 2026</w:t>
            </w:r>
          </w:p>
        </w:tc>
      </w:tr>
      <w:tr w:rsidR="00871654" w:rsidRPr="00871654" w14:paraId="5DEB31AE" w14:textId="77777777" w:rsidTr="00EC2F14">
        <w:trPr>
          <w:trHeight w:val="300"/>
          <w:jc w:val="center"/>
        </w:trPr>
        <w:tc>
          <w:tcPr>
            <w:tcW w:w="4566" w:type="dxa"/>
            <w:vAlign w:val="center"/>
          </w:tcPr>
          <w:p w14:paraId="2029573C" w14:textId="77777777" w:rsidR="00871654" w:rsidRPr="00871654" w:rsidRDefault="00871654" w:rsidP="00246A9F">
            <w:pPr>
              <w:pStyle w:val="Tabletexte"/>
              <w:rPr>
                <w:lang w:val="ar-SA" w:bidi="ar-EG"/>
              </w:rPr>
            </w:pPr>
            <w:r w:rsidRPr="00871654">
              <w:rPr>
                <w:rtl/>
              </w:rPr>
              <w:t>إفريقيا</w:t>
            </w:r>
          </w:p>
        </w:tc>
        <w:tc>
          <w:tcPr>
            <w:tcW w:w="3510" w:type="dxa"/>
            <w:vAlign w:val="center"/>
          </w:tcPr>
          <w:p w14:paraId="6D046D8A" w14:textId="3270A31C" w:rsidR="00871654" w:rsidRPr="00871654" w:rsidRDefault="00A67F18" w:rsidP="00246A9F">
            <w:pPr>
              <w:pStyle w:val="Tabletexte"/>
              <w:rPr>
                <w:lang w:val="ar-SA" w:bidi="ar-EG"/>
              </w:rPr>
            </w:pPr>
            <w:r>
              <w:t>26-25</w:t>
            </w:r>
            <w:r w:rsidR="00871654" w:rsidRPr="00871654">
              <w:rPr>
                <w:rtl/>
              </w:rPr>
              <w:t xml:space="preserve"> مايو 2026</w:t>
            </w:r>
          </w:p>
        </w:tc>
      </w:tr>
      <w:tr w:rsidR="00871654" w:rsidRPr="00871654" w14:paraId="72C91975" w14:textId="77777777" w:rsidTr="00EC2F14">
        <w:trPr>
          <w:trHeight w:val="300"/>
          <w:jc w:val="center"/>
        </w:trPr>
        <w:tc>
          <w:tcPr>
            <w:tcW w:w="4566" w:type="dxa"/>
            <w:vAlign w:val="center"/>
          </w:tcPr>
          <w:p w14:paraId="22DDC571" w14:textId="77777777" w:rsidR="00871654" w:rsidRPr="00871654" w:rsidRDefault="00871654" w:rsidP="00246A9F">
            <w:pPr>
              <w:pStyle w:val="Tabletexte"/>
              <w:rPr>
                <w:lang w:val="ar-SA" w:bidi="ar-EG"/>
              </w:rPr>
            </w:pPr>
            <w:proofErr w:type="spellStart"/>
            <w:r w:rsidRPr="00871654">
              <w:rPr>
                <w:rtl/>
              </w:rPr>
              <w:t>الأمريكتان</w:t>
            </w:r>
            <w:proofErr w:type="spellEnd"/>
          </w:p>
        </w:tc>
        <w:tc>
          <w:tcPr>
            <w:tcW w:w="3510" w:type="dxa"/>
            <w:vAlign w:val="center"/>
          </w:tcPr>
          <w:p w14:paraId="30EC42BD" w14:textId="7D07D7F2" w:rsidR="00871654" w:rsidRPr="00871654" w:rsidRDefault="00A67F18" w:rsidP="00246A9F">
            <w:pPr>
              <w:pStyle w:val="Tabletexte"/>
              <w:rPr>
                <w:lang w:val="ar-SA" w:bidi="ar-EG"/>
              </w:rPr>
            </w:pPr>
            <w:r>
              <w:t>17-16</w:t>
            </w:r>
            <w:r>
              <w:rPr>
                <w:rFonts w:hint="cs"/>
                <w:rtl/>
                <w:lang w:bidi="ar-EG"/>
              </w:rPr>
              <w:t xml:space="preserve"> </w:t>
            </w:r>
            <w:r w:rsidR="00871654" w:rsidRPr="00871654">
              <w:rPr>
                <w:rtl/>
              </w:rPr>
              <w:t>يونيو 2026</w:t>
            </w:r>
          </w:p>
        </w:tc>
      </w:tr>
      <w:tr w:rsidR="00871654" w:rsidRPr="00871654" w14:paraId="37D078D2" w14:textId="77777777" w:rsidTr="00EC2F14">
        <w:trPr>
          <w:trHeight w:val="300"/>
          <w:jc w:val="center"/>
        </w:trPr>
        <w:tc>
          <w:tcPr>
            <w:tcW w:w="4566" w:type="dxa"/>
            <w:vAlign w:val="center"/>
          </w:tcPr>
          <w:p w14:paraId="27E2A4AD" w14:textId="77777777" w:rsidR="00871654" w:rsidRPr="00871654" w:rsidRDefault="00871654" w:rsidP="00246A9F">
            <w:pPr>
              <w:pStyle w:val="Tabletexte"/>
              <w:rPr>
                <w:lang w:val="ar-SA" w:bidi="ar-EG"/>
              </w:rPr>
            </w:pPr>
            <w:r w:rsidRPr="00871654">
              <w:rPr>
                <w:rtl/>
              </w:rPr>
              <w:t>آسيا والمحيط الهادئ</w:t>
            </w:r>
          </w:p>
        </w:tc>
        <w:tc>
          <w:tcPr>
            <w:tcW w:w="3510" w:type="dxa"/>
            <w:vAlign w:val="center"/>
          </w:tcPr>
          <w:p w14:paraId="3CD44E66" w14:textId="1A4FB7C9" w:rsidR="00871654" w:rsidRPr="00871654" w:rsidRDefault="00A67F18" w:rsidP="00246A9F">
            <w:pPr>
              <w:pStyle w:val="Tabletexte"/>
              <w:rPr>
                <w:lang w:val="ar-SA" w:bidi="ar-EG"/>
              </w:rPr>
            </w:pPr>
            <w:r>
              <w:t>17-16</w:t>
            </w:r>
            <w:r>
              <w:rPr>
                <w:rFonts w:hint="cs"/>
                <w:rtl/>
                <w:lang w:bidi="ar-EG"/>
              </w:rPr>
              <w:t xml:space="preserve"> </w:t>
            </w:r>
            <w:r w:rsidR="00871654" w:rsidRPr="00871654">
              <w:rPr>
                <w:rtl/>
              </w:rPr>
              <w:t>يوليو 2026</w:t>
            </w:r>
          </w:p>
        </w:tc>
      </w:tr>
      <w:tr w:rsidR="00871654" w:rsidRPr="00871654" w14:paraId="29252FDF" w14:textId="77777777" w:rsidTr="00EC2F14">
        <w:trPr>
          <w:trHeight w:val="300"/>
          <w:jc w:val="center"/>
        </w:trPr>
        <w:tc>
          <w:tcPr>
            <w:tcW w:w="4566" w:type="dxa"/>
            <w:vAlign w:val="center"/>
          </w:tcPr>
          <w:p w14:paraId="53B7DAFE" w14:textId="77777777" w:rsidR="00871654" w:rsidRPr="00871654" w:rsidRDefault="00871654" w:rsidP="00246A9F">
            <w:pPr>
              <w:pStyle w:val="Tabletexte"/>
              <w:rPr>
                <w:lang w:val="ar-SA" w:bidi="ar-EG"/>
              </w:rPr>
            </w:pPr>
            <w:r w:rsidRPr="00871654">
              <w:rPr>
                <w:rtl/>
              </w:rPr>
              <w:t xml:space="preserve">كومنولث الدول المستقلة </w:t>
            </w:r>
            <w:r w:rsidRPr="00871654">
              <w:rPr>
                <w:lang w:bidi="ar-EG"/>
              </w:rPr>
              <w:t>(CIS)</w:t>
            </w:r>
          </w:p>
        </w:tc>
        <w:tc>
          <w:tcPr>
            <w:tcW w:w="3510" w:type="dxa"/>
            <w:vAlign w:val="center"/>
          </w:tcPr>
          <w:p w14:paraId="4F591FC9" w14:textId="289B7631" w:rsidR="00871654" w:rsidRPr="00871654" w:rsidRDefault="00A67F18" w:rsidP="00246A9F">
            <w:pPr>
              <w:pStyle w:val="Tabletexte"/>
              <w:rPr>
                <w:lang w:val="ar-SA" w:bidi="ar-EG"/>
              </w:rPr>
            </w:pPr>
            <w:r>
              <w:t>30-29</w:t>
            </w:r>
            <w:r>
              <w:rPr>
                <w:rFonts w:hint="cs"/>
                <w:rtl/>
                <w:lang w:bidi="ar-EG"/>
              </w:rPr>
              <w:t xml:space="preserve"> </w:t>
            </w:r>
            <w:r w:rsidR="00871654" w:rsidRPr="00871654">
              <w:rPr>
                <w:rtl/>
              </w:rPr>
              <w:t>سبتمبر 2026</w:t>
            </w:r>
          </w:p>
        </w:tc>
      </w:tr>
    </w:tbl>
    <w:p w14:paraId="12AA4D4A" w14:textId="77777777" w:rsidR="00871654" w:rsidRPr="00871654" w:rsidRDefault="00871654" w:rsidP="00246A9F">
      <w:pPr>
        <w:spacing w:before="240"/>
        <w:rPr>
          <w:lang w:val="ar-SA" w:bidi="ar-EG"/>
        </w:rPr>
      </w:pPr>
      <w:r w:rsidRPr="00871654">
        <w:rPr>
          <w:rtl/>
        </w:rPr>
        <w:t>وستُعقد في كل منطقة من مناطق الاتحاد جلسات توفيق إقليمية مخصصة من أجل:</w:t>
      </w:r>
    </w:p>
    <w:p w14:paraId="2A63CA1B" w14:textId="0908F870" w:rsidR="00871654" w:rsidRPr="00871654" w:rsidRDefault="00246A9F" w:rsidP="00246A9F">
      <w:pPr>
        <w:pStyle w:val="enumlev1"/>
        <w:rPr>
          <w:lang w:val="ar-SA" w:bidi="ar-EG"/>
        </w:rPr>
      </w:pPr>
      <w:r>
        <w:rPr>
          <w:rFonts w:hint="cs"/>
          <w:rtl/>
        </w:rPr>
        <w:t>-</w:t>
      </w:r>
      <w:r>
        <w:rPr>
          <w:rtl/>
        </w:rPr>
        <w:tab/>
      </w:r>
      <w:r w:rsidR="00871654" w:rsidRPr="00871654">
        <w:rPr>
          <w:rtl/>
        </w:rPr>
        <w:t>مواءمة أولويات التحول الرقمي الوطنية لأقل البلدان نمواً والبلدان النامية غير الساحلية والدول الجزرية الصغيرة النامية مع تعهدات الشركاء؛</w:t>
      </w:r>
    </w:p>
    <w:p w14:paraId="514D2674" w14:textId="16030D89" w:rsidR="00871654" w:rsidRPr="00871654" w:rsidRDefault="00246A9F" w:rsidP="00246A9F">
      <w:pPr>
        <w:pStyle w:val="enumlev1"/>
        <w:rPr>
          <w:lang w:val="ar-SA" w:bidi="ar-EG"/>
        </w:rPr>
      </w:pPr>
      <w:r>
        <w:rPr>
          <w:rFonts w:hint="cs"/>
          <w:rtl/>
        </w:rPr>
        <w:t>-</w:t>
      </w:r>
      <w:r>
        <w:rPr>
          <w:rtl/>
        </w:rPr>
        <w:tab/>
      </w:r>
      <w:r w:rsidR="00871654" w:rsidRPr="00871654">
        <w:rPr>
          <w:rtl/>
        </w:rPr>
        <w:t>تسهيل ترجمة الالتزامات إلى مشاريع منظمة ومؤهلة للتمويل؛</w:t>
      </w:r>
    </w:p>
    <w:p w14:paraId="17C91645" w14:textId="2030EED6" w:rsidR="00871654" w:rsidRPr="00871654" w:rsidRDefault="00246A9F" w:rsidP="00246A9F">
      <w:pPr>
        <w:pStyle w:val="enumlev1"/>
        <w:rPr>
          <w:lang w:val="ar-SA" w:bidi="ar-EG"/>
        </w:rPr>
      </w:pPr>
      <w:r>
        <w:rPr>
          <w:rFonts w:hint="cs"/>
          <w:rtl/>
        </w:rPr>
        <w:t>-</w:t>
      </w:r>
      <w:r>
        <w:rPr>
          <w:rtl/>
        </w:rPr>
        <w:tab/>
      </w:r>
      <w:r w:rsidR="00871654" w:rsidRPr="00871654">
        <w:rPr>
          <w:rtl/>
        </w:rPr>
        <w:t xml:space="preserve">تعزيز عمليات إعداد المشاريع والتنسيق بين الشركاء والمتابعة المنهجية؛ </w:t>
      </w:r>
    </w:p>
    <w:p w14:paraId="18681EA6" w14:textId="1CAE2BDB" w:rsidR="00871654" w:rsidRPr="00871654" w:rsidRDefault="00246A9F" w:rsidP="00246A9F">
      <w:pPr>
        <w:pStyle w:val="enumlev1"/>
        <w:rPr>
          <w:lang w:val="ar-SA" w:bidi="ar-EG"/>
        </w:rPr>
      </w:pPr>
      <w:r>
        <w:rPr>
          <w:rFonts w:hint="cs"/>
          <w:rtl/>
        </w:rPr>
        <w:t>-</w:t>
      </w:r>
      <w:r>
        <w:rPr>
          <w:rtl/>
        </w:rPr>
        <w:tab/>
      </w:r>
      <w:r w:rsidR="00871654" w:rsidRPr="00871654">
        <w:rPr>
          <w:rtl/>
        </w:rPr>
        <w:t>تعزيز المساءلة من خلال ربط التعهدات بمسارات تنفيذ واضحة ونتائج قابلة للقياس.</w:t>
      </w:r>
    </w:p>
    <w:p w14:paraId="6D6C8804" w14:textId="77777777" w:rsidR="00871654" w:rsidRPr="00871654" w:rsidRDefault="00871654" w:rsidP="00871654">
      <w:pPr>
        <w:rPr>
          <w:lang w:val="ar-SA" w:bidi="ar-EG"/>
        </w:rPr>
      </w:pPr>
      <w:r w:rsidRPr="00871654">
        <w:rPr>
          <w:rtl/>
        </w:rPr>
        <w:t>ومن خلال هذه العمليات الإقليمية المنظمة، ينتقل مكتب تنمية الاتصالات من تعبئة التعهدات إلى التيسير النشط للتنفيذ، ما يضمن مساهمة التزامات تحالف الشراكة من أجل التوصيل بشكل مباشر في أهداف خطة عمل باكو والمبادرات الإقليمية والاستراتيجيات الوطنية للتحول الرقمي.</w:t>
      </w:r>
    </w:p>
    <w:p w14:paraId="77AAE6C1" w14:textId="2FE11949" w:rsidR="00871654" w:rsidRPr="00871654" w:rsidRDefault="00246A9F" w:rsidP="00246A9F">
      <w:pPr>
        <w:pStyle w:val="Heading1"/>
        <w:rPr>
          <w:lang w:val="ar-SA" w:bidi="ar-EG"/>
        </w:rPr>
      </w:pPr>
      <w:r>
        <w:t>8</w:t>
      </w:r>
      <w:r>
        <w:tab/>
      </w:r>
      <w:r w:rsidR="00871654" w:rsidRPr="00871654">
        <w:rPr>
          <w:rtl/>
        </w:rPr>
        <w:t>اتجاهات التوصيلية في المجموعات المستهدفة</w:t>
      </w:r>
    </w:p>
    <w:p w14:paraId="72636A21" w14:textId="429C510B" w:rsidR="00871654" w:rsidRPr="00871654" w:rsidRDefault="00871654" w:rsidP="00871654">
      <w:pPr>
        <w:rPr>
          <w:lang w:val="ar-SA" w:bidi="ar-EG"/>
        </w:rPr>
      </w:pPr>
      <w:r w:rsidRPr="00871654">
        <w:rPr>
          <w:rtl/>
        </w:rPr>
        <w:t xml:space="preserve">تؤكد أحدث بيانات الاتحاد استمرار التقدم في اعتماد الإنترنت عبر مجموعات البلدان الضعيفة، على الرغم من استمرار وجود فجوات كبيرة. فقد بلغت نسبة استخدام الإنترنت عالمياً نحو </w:t>
      </w:r>
      <w:r w:rsidR="00A67F18">
        <w:t>%</w:t>
      </w:r>
      <w:r w:rsidRPr="00871654">
        <w:rPr>
          <w:lang w:bidi="ar-EG"/>
        </w:rPr>
        <w:t>74</w:t>
      </w:r>
      <w:r w:rsidRPr="00871654">
        <w:rPr>
          <w:rtl/>
        </w:rPr>
        <w:t xml:space="preserve"> من السكان في عام 2025، ولا يزال نحو</w:t>
      </w:r>
      <w:r w:rsidR="00A67F18">
        <w:rPr>
          <w:rFonts w:hint="cs"/>
          <w:rtl/>
        </w:rPr>
        <w:t xml:space="preserve"> </w:t>
      </w:r>
      <w:r w:rsidRPr="00871654">
        <w:rPr>
          <w:rtl/>
        </w:rPr>
        <w:t>2,2 مليار شخص غير موصولين، ويعيش معظمهم في البلدان النامية التي تشمل أقل البلدان نمواً والبلدان النامية غير الساحلية والدول الجزرية الصغيرة النامية. ويتضح ذلك في الجدول 3 أدناه:</w:t>
      </w:r>
    </w:p>
    <w:p w14:paraId="6AEB631B" w14:textId="77777777" w:rsidR="00871654" w:rsidRPr="00871654" w:rsidRDefault="00871654" w:rsidP="00246A9F">
      <w:pPr>
        <w:pStyle w:val="Tabletitle"/>
        <w:rPr>
          <w:lang w:val="ar-SA" w:bidi="ar-EG"/>
        </w:rPr>
      </w:pPr>
      <w:r w:rsidRPr="00871654">
        <w:rPr>
          <w:rtl/>
        </w:rPr>
        <w:t>الجدول 4</w:t>
      </w:r>
      <w:r w:rsidRPr="00871654">
        <w:rPr>
          <w:lang w:bidi="ar-EG"/>
        </w:rPr>
        <w:t>:</w:t>
      </w:r>
      <w:r w:rsidRPr="00871654">
        <w:rPr>
          <w:rtl/>
        </w:rPr>
        <w:t xml:space="preserve"> معدل انتشار الإنترنت ونموه بحسب مجموعة البلدان</w:t>
      </w:r>
    </w:p>
    <w:tbl>
      <w:tblPr>
        <w:tblStyle w:val="TableGrid"/>
        <w:bidiVisual/>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1052"/>
        <w:gridCol w:w="2248"/>
        <w:gridCol w:w="2289"/>
        <w:gridCol w:w="4044"/>
      </w:tblGrid>
      <w:tr w:rsidR="00871654" w:rsidRPr="00871654" w14:paraId="3BD21359" w14:textId="77777777" w:rsidTr="00EC2F14">
        <w:trPr>
          <w:trHeight w:val="765"/>
          <w:jc w:val="center"/>
        </w:trPr>
        <w:tc>
          <w:tcPr>
            <w:tcW w:w="1065" w:type="dxa"/>
            <w:tcMar>
              <w:left w:w="105" w:type="dxa"/>
              <w:right w:w="105" w:type="dxa"/>
            </w:tcMar>
          </w:tcPr>
          <w:p w14:paraId="6345EB08" w14:textId="77777777" w:rsidR="00871654" w:rsidRPr="00A67F18" w:rsidRDefault="00871654" w:rsidP="00246A9F">
            <w:pPr>
              <w:pStyle w:val="TableHead"/>
              <w:rPr>
                <w:position w:val="2"/>
                <w:lang w:val="ar-SA" w:bidi="ar-EG"/>
              </w:rPr>
            </w:pPr>
            <w:r w:rsidRPr="00A67F18">
              <w:rPr>
                <w:position w:val="2"/>
                <w:rtl/>
              </w:rPr>
              <w:t xml:space="preserve">مجموعة البلدان </w:t>
            </w:r>
          </w:p>
        </w:tc>
        <w:tc>
          <w:tcPr>
            <w:tcW w:w="2280" w:type="dxa"/>
            <w:tcMar>
              <w:left w:w="105" w:type="dxa"/>
              <w:right w:w="105" w:type="dxa"/>
            </w:tcMar>
          </w:tcPr>
          <w:p w14:paraId="0C568539" w14:textId="77777777" w:rsidR="00871654" w:rsidRPr="00A67F18" w:rsidRDefault="00871654" w:rsidP="00246A9F">
            <w:pPr>
              <w:pStyle w:val="TableHead"/>
              <w:rPr>
                <w:position w:val="2"/>
                <w:lang w:val="ar-SA" w:bidi="ar-EG"/>
              </w:rPr>
            </w:pPr>
            <w:r w:rsidRPr="00A67F18">
              <w:rPr>
                <w:position w:val="2"/>
                <w:rtl/>
              </w:rPr>
              <w:t>معدل انتشار الإنترنت (النسبة المئوية من السكان)</w:t>
            </w:r>
          </w:p>
        </w:tc>
        <w:tc>
          <w:tcPr>
            <w:tcW w:w="2322" w:type="dxa"/>
            <w:tcMar>
              <w:left w:w="105" w:type="dxa"/>
              <w:right w:w="105" w:type="dxa"/>
            </w:tcMar>
          </w:tcPr>
          <w:p w14:paraId="6E41A416" w14:textId="77777777" w:rsidR="00871654" w:rsidRPr="00A67F18" w:rsidRDefault="00871654" w:rsidP="00246A9F">
            <w:pPr>
              <w:pStyle w:val="TableHead"/>
              <w:rPr>
                <w:position w:val="2"/>
                <w:lang w:val="ar-SA" w:bidi="ar-EG"/>
              </w:rPr>
            </w:pPr>
            <w:r w:rsidRPr="00A67F18">
              <w:rPr>
                <w:position w:val="2"/>
                <w:rtl/>
              </w:rPr>
              <w:t>نمو معدل انتشار الإنترنت في الفترة 2022-2025 (بالنسبة المئوية)</w:t>
            </w:r>
          </w:p>
        </w:tc>
        <w:tc>
          <w:tcPr>
            <w:tcW w:w="4105" w:type="dxa"/>
            <w:tcMar>
              <w:left w:w="105" w:type="dxa"/>
              <w:right w:w="105" w:type="dxa"/>
            </w:tcMar>
          </w:tcPr>
          <w:p w14:paraId="6740CBA9" w14:textId="77777777" w:rsidR="00871654" w:rsidRPr="00A67F18" w:rsidRDefault="00871654" w:rsidP="00246A9F">
            <w:pPr>
              <w:pStyle w:val="TableHead"/>
              <w:rPr>
                <w:position w:val="2"/>
                <w:lang w:val="ar-SA" w:bidi="ar-EG"/>
              </w:rPr>
            </w:pPr>
            <w:r w:rsidRPr="00A67F18">
              <w:rPr>
                <w:position w:val="2"/>
                <w:rtl/>
              </w:rPr>
              <w:t>ملاحظات رئيسية</w:t>
            </w:r>
          </w:p>
        </w:tc>
      </w:tr>
      <w:tr w:rsidR="00871654" w:rsidRPr="00871654" w14:paraId="557C25B6" w14:textId="77777777" w:rsidTr="00EC2F14">
        <w:trPr>
          <w:trHeight w:val="555"/>
          <w:jc w:val="center"/>
        </w:trPr>
        <w:tc>
          <w:tcPr>
            <w:tcW w:w="1065" w:type="dxa"/>
            <w:tcMar>
              <w:left w:w="105" w:type="dxa"/>
              <w:right w:w="105" w:type="dxa"/>
            </w:tcMar>
          </w:tcPr>
          <w:p w14:paraId="053D07F7" w14:textId="77777777" w:rsidR="00871654" w:rsidRPr="00A67F18" w:rsidRDefault="00871654" w:rsidP="00A67F18">
            <w:pPr>
              <w:pStyle w:val="Tabletexte"/>
              <w:jc w:val="left"/>
              <w:rPr>
                <w:position w:val="2"/>
                <w:lang w:val="ar-SA" w:bidi="ar-EG"/>
              </w:rPr>
            </w:pPr>
            <w:r w:rsidRPr="00A67F18">
              <w:rPr>
                <w:position w:val="2"/>
                <w:rtl/>
              </w:rPr>
              <w:t>أقل البلدان نمواً</w:t>
            </w:r>
          </w:p>
        </w:tc>
        <w:tc>
          <w:tcPr>
            <w:tcW w:w="2280" w:type="dxa"/>
            <w:tcMar>
              <w:left w:w="105" w:type="dxa"/>
              <w:right w:w="105" w:type="dxa"/>
            </w:tcMar>
          </w:tcPr>
          <w:p w14:paraId="11673EEA" w14:textId="7F606C5C" w:rsidR="00871654" w:rsidRPr="00A67F18" w:rsidRDefault="00A67F18" w:rsidP="00AE32F6">
            <w:pPr>
              <w:pStyle w:val="Tabletexte"/>
              <w:jc w:val="center"/>
              <w:rPr>
                <w:position w:val="2"/>
                <w:lang w:val="ar-SA" w:bidi="ar-EG"/>
              </w:rPr>
            </w:pPr>
            <w:r>
              <w:rPr>
                <w:position w:val="2"/>
                <w:lang w:bidi="ar-EG"/>
              </w:rPr>
              <w:t>%33</w:t>
            </w:r>
          </w:p>
        </w:tc>
        <w:tc>
          <w:tcPr>
            <w:tcW w:w="2322" w:type="dxa"/>
            <w:tcMar>
              <w:left w:w="105" w:type="dxa"/>
              <w:right w:w="105" w:type="dxa"/>
            </w:tcMar>
          </w:tcPr>
          <w:p w14:paraId="40E5429E" w14:textId="2C623F90" w:rsidR="00871654" w:rsidRPr="00A67F18" w:rsidRDefault="00A67F18" w:rsidP="00AE32F6">
            <w:pPr>
              <w:pStyle w:val="Tabletexte"/>
              <w:jc w:val="center"/>
              <w:rPr>
                <w:position w:val="2"/>
                <w:lang w:val="ar-SA" w:bidi="ar-EG"/>
              </w:rPr>
            </w:pPr>
            <w:r>
              <w:rPr>
                <w:position w:val="2"/>
                <w:lang w:bidi="ar-EG"/>
              </w:rPr>
              <w:t>%</w:t>
            </w:r>
            <w:r w:rsidR="00871654" w:rsidRPr="00A67F18">
              <w:rPr>
                <w:position w:val="2"/>
                <w:lang w:bidi="ar-EG"/>
              </w:rPr>
              <w:t>20</w:t>
            </w:r>
          </w:p>
        </w:tc>
        <w:tc>
          <w:tcPr>
            <w:tcW w:w="4105" w:type="dxa"/>
            <w:tcMar>
              <w:left w:w="105" w:type="dxa"/>
              <w:right w:w="105" w:type="dxa"/>
            </w:tcMar>
          </w:tcPr>
          <w:p w14:paraId="3639764D" w14:textId="77777777" w:rsidR="00871654" w:rsidRPr="00A67F18" w:rsidRDefault="00871654" w:rsidP="00246A9F">
            <w:pPr>
              <w:pStyle w:val="Tabletexte"/>
              <w:rPr>
                <w:position w:val="2"/>
                <w:lang w:val="ar-SA" w:bidi="ar-EG"/>
              </w:rPr>
            </w:pPr>
            <w:r w:rsidRPr="00A67F18">
              <w:rPr>
                <w:position w:val="2"/>
                <w:rtl/>
              </w:rPr>
              <w:t xml:space="preserve">أقل بكثير من المتوسط العالمي؛ أسرع نمو من قاعدة منخفضة </w:t>
            </w:r>
          </w:p>
        </w:tc>
      </w:tr>
      <w:tr w:rsidR="00871654" w:rsidRPr="00871654" w14:paraId="3F4DA0A7" w14:textId="77777777" w:rsidTr="00EC2F14">
        <w:trPr>
          <w:trHeight w:val="690"/>
          <w:jc w:val="center"/>
        </w:trPr>
        <w:tc>
          <w:tcPr>
            <w:tcW w:w="1065" w:type="dxa"/>
            <w:tcMar>
              <w:left w:w="105" w:type="dxa"/>
              <w:right w:w="105" w:type="dxa"/>
            </w:tcMar>
          </w:tcPr>
          <w:p w14:paraId="16BFAABC" w14:textId="77777777" w:rsidR="00871654" w:rsidRPr="00A67F18" w:rsidRDefault="00871654" w:rsidP="00A67F18">
            <w:pPr>
              <w:pStyle w:val="Tabletexte"/>
              <w:jc w:val="left"/>
              <w:rPr>
                <w:position w:val="2"/>
                <w:lang w:val="ar-SA" w:bidi="ar-EG"/>
              </w:rPr>
            </w:pPr>
            <w:r w:rsidRPr="00A67F18">
              <w:rPr>
                <w:position w:val="2"/>
                <w:rtl/>
              </w:rPr>
              <w:t>البلدان النامية غير الساحلية</w:t>
            </w:r>
          </w:p>
        </w:tc>
        <w:tc>
          <w:tcPr>
            <w:tcW w:w="2280" w:type="dxa"/>
            <w:tcMar>
              <w:left w:w="105" w:type="dxa"/>
              <w:right w:w="105" w:type="dxa"/>
            </w:tcMar>
          </w:tcPr>
          <w:p w14:paraId="5205AC30" w14:textId="04F9AAA5" w:rsidR="00871654" w:rsidRPr="00A67F18" w:rsidRDefault="00A67F18" w:rsidP="00AE32F6">
            <w:pPr>
              <w:pStyle w:val="Tabletexte"/>
              <w:jc w:val="center"/>
              <w:rPr>
                <w:position w:val="2"/>
                <w:lang w:val="ar-SA" w:bidi="ar-EG"/>
              </w:rPr>
            </w:pPr>
            <w:r>
              <w:rPr>
                <w:position w:val="2"/>
                <w:lang w:bidi="ar-EG"/>
              </w:rPr>
              <w:t>%40</w:t>
            </w:r>
          </w:p>
        </w:tc>
        <w:tc>
          <w:tcPr>
            <w:tcW w:w="2322" w:type="dxa"/>
            <w:tcMar>
              <w:left w:w="105" w:type="dxa"/>
              <w:right w:w="105" w:type="dxa"/>
            </w:tcMar>
          </w:tcPr>
          <w:p w14:paraId="3EAB88A0" w14:textId="4AE5C90D" w:rsidR="00871654" w:rsidRPr="00A67F18" w:rsidRDefault="00A67F18" w:rsidP="00AE32F6">
            <w:pPr>
              <w:pStyle w:val="Tabletexte"/>
              <w:jc w:val="center"/>
              <w:rPr>
                <w:position w:val="2"/>
                <w:lang w:val="ar-SA" w:bidi="ar-EG"/>
              </w:rPr>
            </w:pPr>
            <w:r>
              <w:rPr>
                <w:position w:val="2"/>
                <w:lang w:bidi="ar-EG"/>
              </w:rPr>
              <w:t>%</w:t>
            </w:r>
            <w:r w:rsidR="00871654" w:rsidRPr="00A67F18">
              <w:rPr>
                <w:position w:val="2"/>
                <w:lang w:bidi="ar-EG"/>
              </w:rPr>
              <w:t>13</w:t>
            </w:r>
          </w:p>
        </w:tc>
        <w:tc>
          <w:tcPr>
            <w:tcW w:w="4105" w:type="dxa"/>
            <w:tcMar>
              <w:left w:w="105" w:type="dxa"/>
              <w:right w:w="105" w:type="dxa"/>
            </w:tcMar>
          </w:tcPr>
          <w:p w14:paraId="55A53E23" w14:textId="77777777" w:rsidR="00871654" w:rsidRPr="00A67F18" w:rsidRDefault="00871654" w:rsidP="00246A9F">
            <w:pPr>
              <w:pStyle w:val="Tabletexte"/>
              <w:rPr>
                <w:position w:val="2"/>
                <w:lang w:val="ar-SA" w:bidi="ar-EG"/>
              </w:rPr>
            </w:pPr>
            <w:r w:rsidRPr="00A67F18">
              <w:rPr>
                <w:position w:val="2"/>
                <w:rtl/>
              </w:rPr>
              <w:t>أقل من المتوسط العالمي؛ نمو مطرد</w:t>
            </w:r>
          </w:p>
        </w:tc>
      </w:tr>
      <w:tr w:rsidR="00871654" w:rsidRPr="00871654" w14:paraId="365B57D9" w14:textId="77777777" w:rsidTr="00EC2F14">
        <w:trPr>
          <w:trHeight w:val="930"/>
          <w:jc w:val="center"/>
        </w:trPr>
        <w:tc>
          <w:tcPr>
            <w:tcW w:w="1065" w:type="dxa"/>
            <w:tcMar>
              <w:left w:w="105" w:type="dxa"/>
              <w:right w:w="105" w:type="dxa"/>
            </w:tcMar>
          </w:tcPr>
          <w:p w14:paraId="2018FBA4" w14:textId="77777777" w:rsidR="00871654" w:rsidRPr="00A67F18" w:rsidRDefault="00871654" w:rsidP="00A67F18">
            <w:pPr>
              <w:pStyle w:val="Tabletexte"/>
              <w:jc w:val="left"/>
              <w:rPr>
                <w:position w:val="2"/>
                <w:lang w:val="ar-SA" w:bidi="ar-EG"/>
              </w:rPr>
            </w:pPr>
            <w:r w:rsidRPr="00A67F18">
              <w:rPr>
                <w:position w:val="2"/>
                <w:rtl/>
              </w:rPr>
              <w:t>الدول الجزرية الصغيرة النامية</w:t>
            </w:r>
          </w:p>
        </w:tc>
        <w:tc>
          <w:tcPr>
            <w:tcW w:w="2280" w:type="dxa"/>
            <w:tcMar>
              <w:left w:w="105" w:type="dxa"/>
              <w:right w:w="105" w:type="dxa"/>
            </w:tcMar>
          </w:tcPr>
          <w:p w14:paraId="797A754D" w14:textId="2A299F5A" w:rsidR="00871654" w:rsidRPr="00A67F18" w:rsidRDefault="00A67F18" w:rsidP="00AE32F6">
            <w:pPr>
              <w:pStyle w:val="Tabletexte"/>
              <w:jc w:val="center"/>
              <w:rPr>
                <w:position w:val="2"/>
                <w:lang w:val="ar-SA" w:bidi="ar-EG"/>
              </w:rPr>
            </w:pPr>
            <w:r>
              <w:rPr>
                <w:position w:val="2"/>
                <w:lang w:bidi="ar-EG"/>
              </w:rPr>
              <w:t>%</w:t>
            </w:r>
            <w:r w:rsidR="00871654" w:rsidRPr="00A67F18">
              <w:rPr>
                <w:position w:val="2"/>
                <w:lang w:bidi="ar-EG"/>
              </w:rPr>
              <w:t>64</w:t>
            </w:r>
          </w:p>
        </w:tc>
        <w:tc>
          <w:tcPr>
            <w:tcW w:w="2322" w:type="dxa"/>
            <w:tcMar>
              <w:left w:w="105" w:type="dxa"/>
              <w:right w:w="105" w:type="dxa"/>
            </w:tcMar>
          </w:tcPr>
          <w:p w14:paraId="69F30A0C" w14:textId="0B6FBEEC" w:rsidR="00871654" w:rsidRPr="00A67F18" w:rsidRDefault="00A67F18" w:rsidP="00AE32F6">
            <w:pPr>
              <w:pStyle w:val="Tabletexte"/>
              <w:jc w:val="center"/>
              <w:rPr>
                <w:position w:val="2"/>
                <w:lang w:val="ar-SA" w:bidi="ar-EG"/>
              </w:rPr>
            </w:pPr>
            <w:r>
              <w:rPr>
                <w:position w:val="2"/>
                <w:lang w:bidi="ar-EG"/>
              </w:rPr>
              <w:t>%</w:t>
            </w:r>
            <w:r w:rsidR="00871654" w:rsidRPr="00A67F18">
              <w:rPr>
                <w:position w:val="2"/>
                <w:lang w:bidi="ar-EG"/>
              </w:rPr>
              <w:t>7</w:t>
            </w:r>
          </w:p>
        </w:tc>
        <w:tc>
          <w:tcPr>
            <w:tcW w:w="4105" w:type="dxa"/>
            <w:tcMar>
              <w:left w:w="105" w:type="dxa"/>
              <w:right w:w="105" w:type="dxa"/>
            </w:tcMar>
          </w:tcPr>
          <w:p w14:paraId="2BD570F6" w14:textId="12D665A4" w:rsidR="00871654" w:rsidRPr="00A67F18" w:rsidRDefault="00871654" w:rsidP="00246A9F">
            <w:pPr>
              <w:pStyle w:val="Tabletexte"/>
              <w:rPr>
                <w:position w:val="2"/>
                <w:lang w:val="ar-SA" w:bidi="ar-EG"/>
              </w:rPr>
            </w:pPr>
            <w:r w:rsidRPr="00A67F18">
              <w:rPr>
                <w:position w:val="2"/>
                <w:rtl/>
              </w:rPr>
              <w:t>زيادة معدل الانتشار؛ تحديات القدرة على تحمل التكاليف والقدرة على الصمود والجودة</w:t>
            </w:r>
          </w:p>
        </w:tc>
      </w:tr>
    </w:tbl>
    <w:p w14:paraId="6945E86F" w14:textId="77777777" w:rsidR="00871654" w:rsidRPr="00246A9F" w:rsidRDefault="00871654" w:rsidP="00246A9F">
      <w:pPr>
        <w:pStyle w:val="Note"/>
        <w:rPr>
          <w:i/>
          <w:iCs/>
          <w:lang w:val="ar-SA" w:bidi="ar-EG"/>
        </w:rPr>
      </w:pPr>
      <w:r w:rsidRPr="00246A9F">
        <w:rPr>
          <w:i/>
          <w:iCs/>
          <w:rtl/>
        </w:rPr>
        <w:t>المصدر: الاتحاد الدولي للاتصالات، قياس التنمية الرقمية: حقائق وأرقام 2025</w:t>
      </w:r>
    </w:p>
    <w:p w14:paraId="39F2EAE7" w14:textId="0C927453" w:rsidR="00871654" w:rsidRPr="00871654" w:rsidRDefault="00246A9F" w:rsidP="00246A9F">
      <w:pPr>
        <w:pStyle w:val="Heading1"/>
        <w:rPr>
          <w:lang w:val="ar-SA" w:bidi="ar-EG"/>
        </w:rPr>
      </w:pPr>
      <w:r>
        <w:lastRenderedPageBreak/>
        <w:t>9</w:t>
      </w:r>
      <w:r>
        <w:tab/>
      </w:r>
      <w:r w:rsidR="00871654" w:rsidRPr="00871654">
        <w:rPr>
          <w:rtl/>
        </w:rPr>
        <w:t>آثار برامج الاتحاد: ‏الاستفادة من التوصيلية لدعم الخروج من فئة أقل البلدان نمواً وعمليات الانتقال في مرحلة ما بعد الخروج من هذه الفئة</w:t>
      </w:r>
    </w:p>
    <w:p w14:paraId="372A6E12" w14:textId="77777777" w:rsidR="00871654" w:rsidRPr="00871654" w:rsidRDefault="00871654" w:rsidP="00871654">
      <w:pPr>
        <w:rPr>
          <w:lang w:val="ar-SA" w:bidi="ar-EG"/>
        </w:rPr>
      </w:pPr>
      <w:r w:rsidRPr="00871654">
        <w:rPr>
          <w:rtl/>
        </w:rPr>
        <w:t>من بين العوامل التي تدفع التحول، تبرز التنمية الرقمية كمحفز محوري. وتمكِّن التكنولوجيات الرقمية أقل البلدان نمواً من:</w:t>
      </w:r>
    </w:p>
    <w:p w14:paraId="71CD6D52" w14:textId="5A3993F4" w:rsidR="00871654" w:rsidRPr="00871654" w:rsidRDefault="00246A9F" w:rsidP="00246A9F">
      <w:pPr>
        <w:pStyle w:val="enumlev1"/>
        <w:rPr>
          <w:lang w:val="ar-SA" w:bidi="ar-EG"/>
        </w:rPr>
      </w:pPr>
      <w:r>
        <w:t>-</w:t>
      </w:r>
      <w:r>
        <w:tab/>
      </w:r>
      <w:r w:rsidR="00871654" w:rsidRPr="00871654">
        <w:rPr>
          <w:rtl/>
        </w:rPr>
        <w:t>الاندماج في سلاسل القيمة العالمية</w:t>
      </w:r>
    </w:p>
    <w:p w14:paraId="70E7D93F" w14:textId="5A9DC9EB" w:rsidR="00871654" w:rsidRPr="00871654" w:rsidRDefault="00246A9F" w:rsidP="00246A9F">
      <w:pPr>
        <w:pStyle w:val="enumlev1"/>
        <w:rPr>
          <w:lang w:val="ar-SA" w:bidi="ar-EG"/>
        </w:rPr>
      </w:pPr>
      <w:r>
        <w:t>-</w:t>
      </w:r>
      <w:r>
        <w:tab/>
      </w:r>
      <w:r w:rsidR="00871654" w:rsidRPr="00871654">
        <w:rPr>
          <w:rtl/>
        </w:rPr>
        <w:t>تحسين الحوكمة وتقديم الخدمات</w:t>
      </w:r>
    </w:p>
    <w:p w14:paraId="09864CD6" w14:textId="3B894290" w:rsidR="00871654" w:rsidRPr="00871654" w:rsidRDefault="00246A9F" w:rsidP="00246A9F">
      <w:pPr>
        <w:pStyle w:val="enumlev1"/>
        <w:rPr>
          <w:lang w:val="ar-SA" w:bidi="ar-EG"/>
        </w:rPr>
      </w:pPr>
      <w:r>
        <w:t>-</w:t>
      </w:r>
      <w:r>
        <w:tab/>
      </w:r>
      <w:r w:rsidR="00871654" w:rsidRPr="00871654">
        <w:rPr>
          <w:rtl/>
        </w:rPr>
        <w:t>دفع عجلة تراكم رأس المال البشري</w:t>
      </w:r>
    </w:p>
    <w:p w14:paraId="003E6678" w14:textId="627093FB" w:rsidR="00871654" w:rsidRPr="00871654" w:rsidRDefault="00246A9F" w:rsidP="00246A9F">
      <w:pPr>
        <w:pStyle w:val="enumlev1"/>
        <w:rPr>
          <w:lang w:val="ar-SA" w:bidi="ar-EG"/>
        </w:rPr>
      </w:pPr>
      <w:r>
        <w:t>-</w:t>
      </w:r>
      <w:r>
        <w:tab/>
      </w:r>
      <w:r w:rsidR="00871654" w:rsidRPr="00871654">
        <w:rPr>
          <w:rtl/>
        </w:rPr>
        <w:t>تنمية الأنظمة الإيكولوجية للابتكار</w:t>
      </w:r>
    </w:p>
    <w:p w14:paraId="74EDA9F6" w14:textId="0FF706D6" w:rsidR="00871654" w:rsidRPr="00871654" w:rsidRDefault="00246A9F" w:rsidP="00246A9F">
      <w:pPr>
        <w:pStyle w:val="enumlev1"/>
        <w:rPr>
          <w:lang w:val="ar-SA" w:bidi="ar-EG"/>
        </w:rPr>
      </w:pPr>
      <w:r>
        <w:t>-</w:t>
      </w:r>
      <w:r>
        <w:tab/>
      </w:r>
      <w:r w:rsidR="00871654" w:rsidRPr="00871654">
        <w:rPr>
          <w:rtl/>
        </w:rPr>
        <w:t>تعزيز القدرة على الصمود في وجه الصدمات الخارجية مثل الجوائح وتغير المناخ</w:t>
      </w:r>
    </w:p>
    <w:p w14:paraId="5C9E2E30" w14:textId="77777777" w:rsidR="00871654" w:rsidRPr="00871654" w:rsidRDefault="00871654" w:rsidP="00871654">
      <w:pPr>
        <w:rPr>
          <w:lang w:val="ar-SA" w:bidi="ar-EG"/>
        </w:rPr>
      </w:pPr>
      <w:r w:rsidRPr="00871654">
        <w:rPr>
          <w:rtl/>
        </w:rPr>
        <w:t xml:space="preserve">وتبين الأدلة المستمدة من أحدث دورات الخروج من فئة أقل البلدان نمواً وجود ارتباط قوي بين ارتفاع معدل انتشار الإنترنت والتحسن في مؤشرات الدخل والتعليم والقدرة على الصمود، ما يعزز دور تكنولوجيا المعلومات والاتصالات كمسرِّع للتنمية. وبناءً على هذه التجربة، يشدد النهج الاستشرافي للاتحاد على ثلاث ركائز: التسريع الرقمي في مرحلة ما قبل الخروج من الفئة، والدعم المنظَّم لعمليات الانتقال في مرحلة ما بعد الخروج من الفئة، ومراقبة العوامل التمكينية الرقمية للحفاظ على التقدم. </w:t>
      </w:r>
    </w:p>
    <w:p w14:paraId="3B5EDE59" w14:textId="77777777" w:rsidR="00871654" w:rsidRPr="00871654" w:rsidRDefault="00871654" w:rsidP="00871654">
      <w:pPr>
        <w:rPr>
          <w:lang w:val="ar-SA" w:bidi="ar-EG"/>
        </w:rPr>
      </w:pPr>
      <w:r w:rsidRPr="00871654">
        <w:rPr>
          <w:rtl/>
        </w:rPr>
        <w:t>وتعمل البلدان التي تسعى اليوم إلى الخروج من فئة أقل البلدان نمواً - مثل بنغلاديش وكمبوديا - بنشاط على الاستفادة من تكنولوجيا المعلومات والاتصالات كركيزة محورية للتنمية.</w:t>
      </w:r>
    </w:p>
    <w:p w14:paraId="4184E049" w14:textId="5D13509F" w:rsidR="00871654" w:rsidRPr="00871654" w:rsidRDefault="00246A9F" w:rsidP="00246A9F">
      <w:pPr>
        <w:pStyle w:val="Heading1"/>
        <w:rPr>
          <w:lang w:val="ar-SA" w:bidi="ar-EG"/>
        </w:rPr>
      </w:pPr>
      <w:r>
        <w:t>10</w:t>
      </w:r>
      <w:r>
        <w:tab/>
      </w:r>
      <w:r w:rsidR="00871654" w:rsidRPr="00871654">
        <w:rPr>
          <w:rtl/>
        </w:rPr>
        <w:t>البلدان التي خرجت من فئة أقل البلدان نمواً أو استوفت معايير الخروج من هذه الفئة</w:t>
      </w:r>
    </w:p>
    <w:p w14:paraId="219D3633" w14:textId="77777777" w:rsidR="00871654" w:rsidRPr="00871654" w:rsidRDefault="00871654" w:rsidP="00871654">
      <w:pPr>
        <w:rPr>
          <w:lang w:val="ar-SA" w:bidi="ar-EG"/>
        </w:rPr>
      </w:pPr>
      <w:r w:rsidRPr="00871654">
        <w:rPr>
          <w:rtl/>
        </w:rPr>
        <w:t xml:space="preserve">وفقاً لأحدث بيانات الأمم المتحدة (2025)، خرجت ثمانية بلدان من فئة أقل البلدان نمواً منذ إنشاء هذه الفئة، وكانت آخرها سان تومي وبرينسيبي التي خرجت في ديسمبر 2024، على النحو المبين في الجدول 4 أدناه. وتصبح البلدان التي خرجت من فئة أقل البلدان نمواً مؤهلة للحصول على فترة دعم انتقالي مدتها خمس سنوات بدءاً من تاريخ الخروج من الفئة، تتلقى خلالها مساعدة مستهدفة لضمان انتقال سلس ومستدام. </w:t>
      </w:r>
    </w:p>
    <w:p w14:paraId="273508A9" w14:textId="77777777" w:rsidR="00871654" w:rsidRPr="00871654" w:rsidRDefault="00871654" w:rsidP="00246A9F">
      <w:pPr>
        <w:pStyle w:val="Tabletitle"/>
        <w:rPr>
          <w:lang w:val="ar-SA" w:bidi="ar-EG"/>
        </w:rPr>
      </w:pPr>
      <w:r w:rsidRPr="00871654">
        <w:rPr>
          <w:rtl/>
        </w:rPr>
        <w:t>الجدول 5</w:t>
      </w:r>
      <w:r w:rsidRPr="00871654">
        <w:rPr>
          <w:lang w:bidi="ar-EG"/>
        </w:rPr>
        <w:t>:</w:t>
      </w:r>
      <w:r w:rsidRPr="00871654">
        <w:rPr>
          <w:rtl/>
        </w:rPr>
        <w:t xml:space="preserve"> البلدان التي خرجت من فئة أقل البلدان نمواً</w:t>
      </w:r>
    </w:p>
    <w:tbl>
      <w:tblPr>
        <w:tblStyle w:val="TableGrid"/>
        <w:bidiVisual/>
        <w:tblW w:w="5520"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2070"/>
        <w:gridCol w:w="3450"/>
      </w:tblGrid>
      <w:tr w:rsidR="00871654" w:rsidRPr="00871654" w14:paraId="7E73D41B" w14:textId="77777777" w:rsidTr="00EC2F14">
        <w:trPr>
          <w:trHeight w:val="360"/>
          <w:jc w:val="center"/>
        </w:trPr>
        <w:tc>
          <w:tcPr>
            <w:tcW w:w="2070" w:type="dxa"/>
            <w:tcMar>
              <w:left w:w="105" w:type="dxa"/>
              <w:right w:w="105" w:type="dxa"/>
            </w:tcMar>
          </w:tcPr>
          <w:p w14:paraId="389A15D5" w14:textId="77777777" w:rsidR="00871654" w:rsidRPr="00871654" w:rsidRDefault="00871654" w:rsidP="00246A9F">
            <w:pPr>
              <w:pStyle w:val="TableHead"/>
              <w:rPr>
                <w:lang w:val="ar-SA" w:bidi="ar-EG"/>
              </w:rPr>
            </w:pPr>
            <w:r w:rsidRPr="00871654">
              <w:rPr>
                <w:rtl/>
              </w:rPr>
              <w:t>البلد</w:t>
            </w:r>
          </w:p>
        </w:tc>
        <w:tc>
          <w:tcPr>
            <w:tcW w:w="3450" w:type="dxa"/>
            <w:tcMar>
              <w:left w:w="105" w:type="dxa"/>
              <w:right w:w="105" w:type="dxa"/>
            </w:tcMar>
          </w:tcPr>
          <w:p w14:paraId="0A446F70" w14:textId="77777777" w:rsidR="00871654" w:rsidRPr="00871654" w:rsidRDefault="00871654" w:rsidP="00246A9F">
            <w:pPr>
              <w:pStyle w:val="TableHead"/>
              <w:rPr>
                <w:lang w:val="ar-SA" w:bidi="ar-EG"/>
              </w:rPr>
            </w:pPr>
            <w:r w:rsidRPr="00871654">
              <w:rPr>
                <w:rtl/>
              </w:rPr>
              <w:t>سنة الخروج من فئة أقل البلدان نمواً</w:t>
            </w:r>
          </w:p>
        </w:tc>
      </w:tr>
      <w:tr w:rsidR="00871654" w:rsidRPr="00871654" w14:paraId="5993C4CD" w14:textId="77777777" w:rsidTr="00EC2F14">
        <w:trPr>
          <w:trHeight w:val="360"/>
          <w:jc w:val="center"/>
        </w:trPr>
        <w:tc>
          <w:tcPr>
            <w:tcW w:w="2070" w:type="dxa"/>
            <w:tcMar>
              <w:left w:w="105" w:type="dxa"/>
              <w:right w:w="105" w:type="dxa"/>
            </w:tcMar>
          </w:tcPr>
          <w:p w14:paraId="3C9D0765" w14:textId="2CF2280B" w:rsidR="00871654" w:rsidRPr="00871654" w:rsidRDefault="00871654" w:rsidP="00246A9F">
            <w:pPr>
              <w:pStyle w:val="Tabletexte"/>
              <w:rPr>
                <w:lang w:val="ar-SA" w:bidi="ar-EG"/>
              </w:rPr>
            </w:pPr>
            <w:r w:rsidRPr="00871654">
              <w:rPr>
                <w:rtl/>
              </w:rPr>
              <w:t>بوتسوانا</w:t>
            </w:r>
          </w:p>
        </w:tc>
        <w:tc>
          <w:tcPr>
            <w:tcW w:w="3450" w:type="dxa"/>
            <w:tcMar>
              <w:left w:w="105" w:type="dxa"/>
              <w:right w:w="105" w:type="dxa"/>
            </w:tcMar>
          </w:tcPr>
          <w:p w14:paraId="6F3183A2" w14:textId="77777777" w:rsidR="00871654" w:rsidRPr="00871654" w:rsidRDefault="00871654" w:rsidP="00246A9F">
            <w:pPr>
              <w:pStyle w:val="Tabletexte"/>
              <w:jc w:val="center"/>
              <w:rPr>
                <w:b/>
                <w:lang w:val="ar-SA" w:bidi="ar-EG"/>
              </w:rPr>
            </w:pPr>
            <w:r w:rsidRPr="00871654">
              <w:rPr>
                <w:b/>
                <w:rtl/>
              </w:rPr>
              <w:t>1994</w:t>
            </w:r>
          </w:p>
        </w:tc>
      </w:tr>
      <w:tr w:rsidR="00871654" w:rsidRPr="00871654" w14:paraId="4E2CC152" w14:textId="77777777" w:rsidTr="00EC2F14">
        <w:trPr>
          <w:trHeight w:val="345"/>
          <w:jc w:val="center"/>
        </w:trPr>
        <w:tc>
          <w:tcPr>
            <w:tcW w:w="2070" w:type="dxa"/>
            <w:tcMar>
              <w:left w:w="105" w:type="dxa"/>
              <w:right w:w="105" w:type="dxa"/>
            </w:tcMar>
          </w:tcPr>
          <w:p w14:paraId="14F1DC7E" w14:textId="77777777" w:rsidR="00871654" w:rsidRPr="00871654" w:rsidRDefault="00871654" w:rsidP="00246A9F">
            <w:pPr>
              <w:pStyle w:val="Tabletexte"/>
              <w:rPr>
                <w:lang w:val="ar-SA" w:bidi="ar-EG"/>
              </w:rPr>
            </w:pPr>
            <w:r w:rsidRPr="00871654">
              <w:rPr>
                <w:rtl/>
              </w:rPr>
              <w:t>كابو فيردي</w:t>
            </w:r>
          </w:p>
        </w:tc>
        <w:tc>
          <w:tcPr>
            <w:tcW w:w="3450" w:type="dxa"/>
            <w:tcMar>
              <w:left w:w="105" w:type="dxa"/>
              <w:right w:w="105" w:type="dxa"/>
            </w:tcMar>
          </w:tcPr>
          <w:p w14:paraId="1DA49675" w14:textId="77777777" w:rsidR="00871654" w:rsidRPr="00871654" w:rsidRDefault="00871654" w:rsidP="00246A9F">
            <w:pPr>
              <w:pStyle w:val="Tabletexte"/>
              <w:jc w:val="center"/>
              <w:rPr>
                <w:lang w:val="ar-SA" w:bidi="ar-EG"/>
              </w:rPr>
            </w:pPr>
            <w:r w:rsidRPr="00871654">
              <w:rPr>
                <w:rtl/>
              </w:rPr>
              <w:t>2007</w:t>
            </w:r>
          </w:p>
        </w:tc>
      </w:tr>
      <w:tr w:rsidR="00871654" w:rsidRPr="00871654" w14:paraId="1F70A960" w14:textId="77777777" w:rsidTr="00EC2F14">
        <w:trPr>
          <w:trHeight w:val="360"/>
          <w:jc w:val="center"/>
        </w:trPr>
        <w:tc>
          <w:tcPr>
            <w:tcW w:w="2070" w:type="dxa"/>
            <w:tcMar>
              <w:left w:w="105" w:type="dxa"/>
              <w:right w:w="105" w:type="dxa"/>
            </w:tcMar>
          </w:tcPr>
          <w:p w14:paraId="2601572F" w14:textId="77777777" w:rsidR="00871654" w:rsidRPr="00871654" w:rsidRDefault="00871654" w:rsidP="00246A9F">
            <w:pPr>
              <w:pStyle w:val="Tabletexte"/>
              <w:rPr>
                <w:lang w:val="ar-SA" w:bidi="ar-EG"/>
              </w:rPr>
            </w:pPr>
            <w:r w:rsidRPr="00871654">
              <w:rPr>
                <w:rtl/>
              </w:rPr>
              <w:t>ملديف</w:t>
            </w:r>
          </w:p>
        </w:tc>
        <w:tc>
          <w:tcPr>
            <w:tcW w:w="3450" w:type="dxa"/>
            <w:tcMar>
              <w:left w:w="105" w:type="dxa"/>
              <w:right w:w="105" w:type="dxa"/>
            </w:tcMar>
          </w:tcPr>
          <w:p w14:paraId="1C7A6B3C" w14:textId="77777777" w:rsidR="00871654" w:rsidRPr="00871654" w:rsidRDefault="00871654" w:rsidP="00246A9F">
            <w:pPr>
              <w:pStyle w:val="Tabletexte"/>
              <w:jc w:val="center"/>
              <w:rPr>
                <w:lang w:val="ar-SA" w:bidi="ar-EG"/>
              </w:rPr>
            </w:pPr>
            <w:r w:rsidRPr="00871654">
              <w:rPr>
                <w:rtl/>
              </w:rPr>
              <w:t>2011</w:t>
            </w:r>
          </w:p>
        </w:tc>
      </w:tr>
      <w:tr w:rsidR="00871654" w:rsidRPr="00871654" w14:paraId="66A5B0E4" w14:textId="77777777" w:rsidTr="00EC2F14">
        <w:trPr>
          <w:trHeight w:val="360"/>
          <w:jc w:val="center"/>
        </w:trPr>
        <w:tc>
          <w:tcPr>
            <w:tcW w:w="2070" w:type="dxa"/>
            <w:tcMar>
              <w:left w:w="105" w:type="dxa"/>
              <w:right w:w="105" w:type="dxa"/>
            </w:tcMar>
          </w:tcPr>
          <w:p w14:paraId="401E93C7" w14:textId="77777777" w:rsidR="00871654" w:rsidRPr="00871654" w:rsidRDefault="00871654" w:rsidP="00246A9F">
            <w:pPr>
              <w:pStyle w:val="Tabletexte"/>
              <w:rPr>
                <w:lang w:val="ar-SA" w:bidi="ar-EG"/>
              </w:rPr>
            </w:pPr>
            <w:r w:rsidRPr="00871654">
              <w:rPr>
                <w:rtl/>
              </w:rPr>
              <w:t>ساموا</w:t>
            </w:r>
          </w:p>
        </w:tc>
        <w:tc>
          <w:tcPr>
            <w:tcW w:w="3450" w:type="dxa"/>
            <w:tcMar>
              <w:left w:w="105" w:type="dxa"/>
              <w:right w:w="105" w:type="dxa"/>
            </w:tcMar>
          </w:tcPr>
          <w:p w14:paraId="70181334" w14:textId="77777777" w:rsidR="00871654" w:rsidRPr="00871654" w:rsidRDefault="00871654" w:rsidP="00246A9F">
            <w:pPr>
              <w:pStyle w:val="Tabletexte"/>
              <w:jc w:val="center"/>
              <w:rPr>
                <w:lang w:val="ar-SA" w:bidi="ar-EG"/>
              </w:rPr>
            </w:pPr>
            <w:r w:rsidRPr="00871654">
              <w:rPr>
                <w:rtl/>
              </w:rPr>
              <w:t>2014</w:t>
            </w:r>
          </w:p>
        </w:tc>
      </w:tr>
      <w:tr w:rsidR="00871654" w:rsidRPr="00871654" w14:paraId="6DD5DCDD" w14:textId="77777777" w:rsidTr="00EC2F14">
        <w:trPr>
          <w:trHeight w:val="360"/>
          <w:jc w:val="center"/>
        </w:trPr>
        <w:tc>
          <w:tcPr>
            <w:tcW w:w="2070" w:type="dxa"/>
            <w:tcMar>
              <w:left w:w="105" w:type="dxa"/>
              <w:right w:w="105" w:type="dxa"/>
            </w:tcMar>
          </w:tcPr>
          <w:p w14:paraId="7D801688" w14:textId="77777777" w:rsidR="00871654" w:rsidRPr="00871654" w:rsidRDefault="00871654" w:rsidP="00246A9F">
            <w:pPr>
              <w:pStyle w:val="Tabletexte"/>
              <w:rPr>
                <w:lang w:val="ar-SA" w:bidi="ar-EG"/>
              </w:rPr>
            </w:pPr>
            <w:r w:rsidRPr="00871654">
              <w:rPr>
                <w:rtl/>
              </w:rPr>
              <w:t>غينيا الاستوائية</w:t>
            </w:r>
          </w:p>
        </w:tc>
        <w:tc>
          <w:tcPr>
            <w:tcW w:w="3450" w:type="dxa"/>
            <w:tcMar>
              <w:left w:w="105" w:type="dxa"/>
              <w:right w:w="105" w:type="dxa"/>
            </w:tcMar>
          </w:tcPr>
          <w:p w14:paraId="35ED5B57" w14:textId="77777777" w:rsidR="00871654" w:rsidRPr="00871654" w:rsidRDefault="00871654" w:rsidP="00246A9F">
            <w:pPr>
              <w:pStyle w:val="Tabletexte"/>
              <w:jc w:val="center"/>
              <w:rPr>
                <w:lang w:val="ar-SA" w:bidi="ar-EG"/>
              </w:rPr>
            </w:pPr>
            <w:r w:rsidRPr="00871654">
              <w:rPr>
                <w:rtl/>
              </w:rPr>
              <w:t>2017</w:t>
            </w:r>
          </w:p>
        </w:tc>
      </w:tr>
      <w:tr w:rsidR="00871654" w:rsidRPr="00871654" w14:paraId="16E58D2D" w14:textId="77777777" w:rsidTr="00EC2F14">
        <w:trPr>
          <w:trHeight w:val="300"/>
          <w:jc w:val="center"/>
        </w:trPr>
        <w:tc>
          <w:tcPr>
            <w:tcW w:w="2070" w:type="dxa"/>
            <w:tcMar>
              <w:left w:w="105" w:type="dxa"/>
              <w:right w:w="105" w:type="dxa"/>
            </w:tcMar>
          </w:tcPr>
          <w:p w14:paraId="4086F655" w14:textId="77777777" w:rsidR="00871654" w:rsidRPr="00871654" w:rsidRDefault="00871654" w:rsidP="00246A9F">
            <w:pPr>
              <w:pStyle w:val="Tabletexte"/>
              <w:rPr>
                <w:lang w:val="ar-SA" w:bidi="ar-EG"/>
              </w:rPr>
            </w:pPr>
            <w:r w:rsidRPr="00871654">
              <w:rPr>
                <w:rtl/>
              </w:rPr>
              <w:t>فانواتو</w:t>
            </w:r>
          </w:p>
        </w:tc>
        <w:tc>
          <w:tcPr>
            <w:tcW w:w="3450" w:type="dxa"/>
            <w:tcMar>
              <w:left w:w="105" w:type="dxa"/>
              <w:right w:w="105" w:type="dxa"/>
            </w:tcMar>
          </w:tcPr>
          <w:p w14:paraId="14A4F206" w14:textId="77777777" w:rsidR="00871654" w:rsidRPr="00871654" w:rsidRDefault="00871654" w:rsidP="00246A9F">
            <w:pPr>
              <w:pStyle w:val="Tabletexte"/>
              <w:jc w:val="center"/>
              <w:rPr>
                <w:lang w:val="ar-SA" w:bidi="ar-EG"/>
              </w:rPr>
            </w:pPr>
            <w:r w:rsidRPr="00871654">
              <w:rPr>
                <w:rtl/>
              </w:rPr>
              <w:t>2020</w:t>
            </w:r>
          </w:p>
        </w:tc>
      </w:tr>
      <w:tr w:rsidR="00871654" w:rsidRPr="00871654" w14:paraId="1DD7D7A3" w14:textId="77777777" w:rsidTr="00EC2F14">
        <w:trPr>
          <w:trHeight w:val="360"/>
          <w:jc w:val="center"/>
        </w:trPr>
        <w:tc>
          <w:tcPr>
            <w:tcW w:w="2070" w:type="dxa"/>
            <w:tcMar>
              <w:left w:w="105" w:type="dxa"/>
              <w:right w:w="105" w:type="dxa"/>
            </w:tcMar>
          </w:tcPr>
          <w:p w14:paraId="7F65A546" w14:textId="77777777" w:rsidR="00871654" w:rsidRPr="00871654" w:rsidRDefault="00871654" w:rsidP="00246A9F">
            <w:pPr>
              <w:pStyle w:val="Tabletexte"/>
              <w:rPr>
                <w:lang w:val="ar-SA" w:bidi="ar-EG"/>
              </w:rPr>
            </w:pPr>
            <w:r w:rsidRPr="00871654">
              <w:rPr>
                <w:rtl/>
              </w:rPr>
              <w:t>بوتان</w:t>
            </w:r>
          </w:p>
        </w:tc>
        <w:tc>
          <w:tcPr>
            <w:tcW w:w="3450" w:type="dxa"/>
            <w:tcMar>
              <w:left w:w="105" w:type="dxa"/>
              <w:right w:w="105" w:type="dxa"/>
            </w:tcMar>
          </w:tcPr>
          <w:p w14:paraId="79827BE4" w14:textId="77777777" w:rsidR="00871654" w:rsidRPr="00871654" w:rsidRDefault="00871654" w:rsidP="00246A9F">
            <w:pPr>
              <w:pStyle w:val="Tabletexte"/>
              <w:jc w:val="center"/>
              <w:rPr>
                <w:lang w:val="ar-SA" w:bidi="ar-EG"/>
              </w:rPr>
            </w:pPr>
            <w:r w:rsidRPr="00871654">
              <w:rPr>
                <w:rtl/>
              </w:rPr>
              <w:t>2023</w:t>
            </w:r>
          </w:p>
        </w:tc>
      </w:tr>
      <w:tr w:rsidR="00871654" w:rsidRPr="00871654" w14:paraId="270F214F" w14:textId="77777777" w:rsidTr="00EC2F14">
        <w:trPr>
          <w:trHeight w:val="360"/>
          <w:jc w:val="center"/>
        </w:trPr>
        <w:tc>
          <w:tcPr>
            <w:tcW w:w="2070" w:type="dxa"/>
            <w:tcMar>
              <w:left w:w="105" w:type="dxa"/>
              <w:right w:w="105" w:type="dxa"/>
            </w:tcMar>
          </w:tcPr>
          <w:p w14:paraId="7C783ACA" w14:textId="77777777" w:rsidR="00871654" w:rsidRPr="00871654" w:rsidRDefault="00871654" w:rsidP="00246A9F">
            <w:pPr>
              <w:pStyle w:val="Tabletexte"/>
              <w:rPr>
                <w:lang w:val="ar-SA" w:bidi="ar-EG"/>
              </w:rPr>
            </w:pPr>
            <w:r w:rsidRPr="00871654">
              <w:rPr>
                <w:rtl/>
              </w:rPr>
              <w:t>سان تومي وبرينسيبي</w:t>
            </w:r>
          </w:p>
        </w:tc>
        <w:tc>
          <w:tcPr>
            <w:tcW w:w="3450" w:type="dxa"/>
            <w:tcMar>
              <w:left w:w="105" w:type="dxa"/>
              <w:right w:w="105" w:type="dxa"/>
            </w:tcMar>
          </w:tcPr>
          <w:p w14:paraId="2B744887" w14:textId="77777777" w:rsidR="00871654" w:rsidRPr="00871654" w:rsidRDefault="00871654" w:rsidP="00246A9F">
            <w:pPr>
              <w:pStyle w:val="Tabletexte"/>
              <w:jc w:val="center"/>
              <w:rPr>
                <w:lang w:val="ar-SA" w:bidi="ar-EG"/>
              </w:rPr>
            </w:pPr>
            <w:r w:rsidRPr="00871654">
              <w:rPr>
                <w:rtl/>
              </w:rPr>
              <w:t>2024</w:t>
            </w:r>
          </w:p>
        </w:tc>
      </w:tr>
    </w:tbl>
    <w:p w14:paraId="0A7DAB5E" w14:textId="77777777" w:rsidR="00871654" w:rsidRPr="00871654" w:rsidRDefault="00871654" w:rsidP="00246A9F">
      <w:pPr>
        <w:pStyle w:val="Headingb"/>
        <w:rPr>
          <w:lang w:val="ar-SA" w:bidi="ar-EG"/>
        </w:rPr>
      </w:pPr>
      <w:r w:rsidRPr="00871654">
        <w:rPr>
          <w:rtl/>
        </w:rPr>
        <w:t>البلدان على وشك الخروج من فئة أقل البلدان نمواً</w:t>
      </w:r>
    </w:p>
    <w:p w14:paraId="1223FC8F" w14:textId="77777777" w:rsidR="00871654" w:rsidRPr="00871654" w:rsidRDefault="00871654" w:rsidP="00871654">
      <w:pPr>
        <w:rPr>
          <w:lang w:val="ar-SA" w:bidi="ar-EG"/>
        </w:rPr>
      </w:pPr>
      <w:r w:rsidRPr="00871654">
        <w:rPr>
          <w:rtl/>
        </w:rPr>
        <w:t xml:space="preserve">استوفت البلدان التالية معايير الخروج من فئة أقل البلدان نمواً </w:t>
      </w:r>
      <w:r w:rsidRPr="00871654">
        <w:rPr>
          <w:lang w:bidi="ar-EG"/>
        </w:rPr>
        <w:t>(LDC)</w:t>
      </w:r>
      <w:r w:rsidRPr="00871654">
        <w:rPr>
          <w:rtl/>
        </w:rPr>
        <w:t>، وهي حالياً في مراحل مختلفة من التحضير للخروج من هذه الفئة، على النحو المبين في الجدول 5 أدناه.</w:t>
      </w:r>
    </w:p>
    <w:p w14:paraId="099CB166" w14:textId="77777777" w:rsidR="00871654" w:rsidRPr="00871654" w:rsidRDefault="00871654" w:rsidP="00246A9F">
      <w:pPr>
        <w:pStyle w:val="Tabletitle"/>
        <w:rPr>
          <w:lang w:val="ar-SA" w:bidi="ar-EG"/>
        </w:rPr>
      </w:pPr>
      <w:r w:rsidRPr="00871654">
        <w:rPr>
          <w:rtl/>
        </w:rPr>
        <w:lastRenderedPageBreak/>
        <w:t>الجدول 6</w:t>
      </w:r>
      <w:r w:rsidRPr="00871654">
        <w:rPr>
          <w:lang w:bidi="ar-EG"/>
        </w:rPr>
        <w:t>:</w:t>
      </w:r>
      <w:r w:rsidRPr="00871654">
        <w:rPr>
          <w:rtl/>
        </w:rPr>
        <w:t xml:space="preserve"> البلدان في مرحلة التحضير للخروج من فئة أقل البلدان نمواً</w:t>
      </w:r>
    </w:p>
    <w:tbl>
      <w:tblPr>
        <w:bidiVisual/>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2873"/>
        <w:gridCol w:w="6760"/>
      </w:tblGrid>
      <w:tr w:rsidR="00871654" w:rsidRPr="00871654" w14:paraId="295D617A" w14:textId="77777777" w:rsidTr="00246A9F">
        <w:trPr>
          <w:trHeight w:val="675"/>
          <w:jc w:val="center"/>
        </w:trPr>
        <w:tc>
          <w:tcPr>
            <w:tcW w:w="2832" w:type="dxa"/>
            <w:vAlign w:val="center"/>
          </w:tcPr>
          <w:p w14:paraId="5B4E596A" w14:textId="77777777" w:rsidR="00871654" w:rsidRPr="00E272F1" w:rsidRDefault="00871654" w:rsidP="00246A9F">
            <w:pPr>
              <w:pStyle w:val="TableHead"/>
              <w:rPr>
                <w:position w:val="2"/>
                <w:lang w:val="ar-SA" w:bidi="ar-EG"/>
              </w:rPr>
            </w:pPr>
            <w:r w:rsidRPr="00E272F1">
              <w:rPr>
                <w:position w:val="2"/>
                <w:rtl/>
              </w:rPr>
              <w:t>البلد وسنة الخروج المقررة</w:t>
            </w:r>
          </w:p>
        </w:tc>
        <w:tc>
          <w:tcPr>
            <w:tcW w:w="6663" w:type="dxa"/>
            <w:vAlign w:val="center"/>
          </w:tcPr>
          <w:p w14:paraId="67C91CA9" w14:textId="77777777" w:rsidR="00871654" w:rsidRPr="00E272F1" w:rsidRDefault="00871654" w:rsidP="00246A9F">
            <w:pPr>
              <w:pStyle w:val="TableHead"/>
              <w:rPr>
                <w:position w:val="2"/>
                <w:lang w:val="ar-SA" w:bidi="ar-EG"/>
              </w:rPr>
            </w:pPr>
            <w:r w:rsidRPr="00E272F1">
              <w:rPr>
                <w:position w:val="2"/>
                <w:rtl/>
              </w:rPr>
              <w:t xml:space="preserve">مرحلة التحضير للخروج </w:t>
            </w:r>
          </w:p>
        </w:tc>
      </w:tr>
      <w:tr w:rsidR="00871654" w:rsidRPr="00871654" w14:paraId="59F55026" w14:textId="77777777" w:rsidTr="00246A9F">
        <w:trPr>
          <w:trHeight w:val="300"/>
          <w:jc w:val="center"/>
        </w:trPr>
        <w:tc>
          <w:tcPr>
            <w:tcW w:w="2832" w:type="dxa"/>
            <w:vAlign w:val="center"/>
          </w:tcPr>
          <w:p w14:paraId="7E71563D" w14:textId="77777777" w:rsidR="00871654" w:rsidRPr="00E272F1" w:rsidRDefault="00871654" w:rsidP="00246A9F">
            <w:pPr>
              <w:pStyle w:val="Tabletexte"/>
              <w:rPr>
                <w:position w:val="2"/>
                <w:lang w:val="ar-SA" w:bidi="ar-EG"/>
              </w:rPr>
            </w:pPr>
            <w:r w:rsidRPr="00E272F1">
              <w:rPr>
                <w:position w:val="2"/>
                <w:rtl/>
              </w:rPr>
              <w:t>بنغلاديش (2026)</w:t>
            </w:r>
          </w:p>
        </w:tc>
        <w:tc>
          <w:tcPr>
            <w:tcW w:w="6663" w:type="dxa"/>
            <w:vAlign w:val="center"/>
          </w:tcPr>
          <w:p w14:paraId="5D0668F4" w14:textId="77777777" w:rsidR="00871654" w:rsidRPr="00E272F1" w:rsidRDefault="00871654" w:rsidP="00246A9F">
            <w:pPr>
              <w:pStyle w:val="Tabletexte"/>
              <w:rPr>
                <w:position w:val="2"/>
                <w:lang w:val="ar-SA" w:bidi="ar-EG"/>
              </w:rPr>
            </w:pPr>
            <w:r w:rsidRPr="00E272F1">
              <w:rPr>
                <w:position w:val="2"/>
                <w:rtl/>
              </w:rPr>
              <w:t>وافقت الجمعية العامة على خروج البلد من فئة أقل البلدان نمواً مع تمديد فترة التحضير. ويعكف البلد على تنفيذ استراتيجيته للانتقال السلس تحضيراً للخروج في عام 2026.</w:t>
            </w:r>
          </w:p>
        </w:tc>
      </w:tr>
      <w:tr w:rsidR="00871654" w:rsidRPr="00871654" w14:paraId="20D4604D" w14:textId="77777777" w:rsidTr="00246A9F">
        <w:trPr>
          <w:trHeight w:val="300"/>
          <w:jc w:val="center"/>
        </w:trPr>
        <w:tc>
          <w:tcPr>
            <w:tcW w:w="2832" w:type="dxa"/>
            <w:vAlign w:val="center"/>
          </w:tcPr>
          <w:p w14:paraId="3310B725" w14:textId="77777777" w:rsidR="00871654" w:rsidRPr="00E272F1" w:rsidRDefault="00871654" w:rsidP="00246A9F">
            <w:pPr>
              <w:pStyle w:val="Tabletexte"/>
              <w:rPr>
                <w:position w:val="2"/>
                <w:lang w:val="ar-SA" w:bidi="ar-EG"/>
              </w:rPr>
            </w:pPr>
            <w:r w:rsidRPr="00E272F1">
              <w:rPr>
                <w:position w:val="2"/>
                <w:rtl/>
              </w:rPr>
              <w:t>جمهورية لاو الديمقراطية الشعبية (2026)</w:t>
            </w:r>
          </w:p>
        </w:tc>
        <w:tc>
          <w:tcPr>
            <w:tcW w:w="6663" w:type="dxa"/>
            <w:vAlign w:val="center"/>
          </w:tcPr>
          <w:p w14:paraId="234ECB27" w14:textId="77777777" w:rsidR="00871654" w:rsidRPr="00E272F1" w:rsidRDefault="00871654" w:rsidP="00246A9F">
            <w:pPr>
              <w:pStyle w:val="Tabletexte"/>
              <w:rPr>
                <w:position w:val="2"/>
                <w:lang w:val="ar-SA" w:bidi="ar-EG"/>
              </w:rPr>
            </w:pPr>
            <w:r w:rsidRPr="00E272F1">
              <w:rPr>
                <w:position w:val="2"/>
                <w:rtl/>
              </w:rPr>
              <w:t>حالياً في فترة التحضير التي أعقبت قرار الأمم المتحدة بالخروج من فئة أقل البلدان نمواً، مع التركيز على تخطيط الانتقال والاستعداد للخروج في عام 2026.</w:t>
            </w:r>
          </w:p>
        </w:tc>
      </w:tr>
      <w:tr w:rsidR="00871654" w:rsidRPr="00871654" w14:paraId="4FC9236C" w14:textId="77777777" w:rsidTr="00246A9F">
        <w:trPr>
          <w:trHeight w:val="300"/>
          <w:jc w:val="center"/>
        </w:trPr>
        <w:tc>
          <w:tcPr>
            <w:tcW w:w="2832" w:type="dxa"/>
            <w:vAlign w:val="center"/>
          </w:tcPr>
          <w:p w14:paraId="0E7F283E" w14:textId="77777777" w:rsidR="00871654" w:rsidRPr="00E272F1" w:rsidRDefault="00871654" w:rsidP="00246A9F">
            <w:pPr>
              <w:pStyle w:val="Tabletexte"/>
              <w:rPr>
                <w:position w:val="2"/>
                <w:lang w:val="ar-SA" w:bidi="ar-EG"/>
              </w:rPr>
            </w:pPr>
            <w:r w:rsidRPr="00E272F1">
              <w:rPr>
                <w:position w:val="2"/>
                <w:rtl/>
              </w:rPr>
              <w:t>نيبال (2026)</w:t>
            </w:r>
          </w:p>
        </w:tc>
        <w:tc>
          <w:tcPr>
            <w:tcW w:w="6663" w:type="dxa"/>
            <w:vAlign w:val="center"/>
          </w:tcPr>
          <w:p w14:paraId="3F3783D4" w14:textId="77777777" w:rsidR="00871654" w:rsidRPr="00E272F1" w:rsidRDefault="00871654" w:rsidP="00246A9F">
            <w:pPr>
              <w:pStyle w:val="Tabletexte"/>
              <w:rPr>
                <w:position w:val="2"/>
                <w:lang w:val="ar-SA" w:bidi="ar-EG"/>
              </w:rPr>
            </w:pPr>
            <w:r w:rsidRPr="00E272F1">
              <w:rPr>
                <w:position w:val="2"/>
                <w:rtl/>
              </w:rPr>
              <w:t>يعكف البلد على اتخاذ تدابير لتخطيط الانتقال وتنفيذه خلال فترة التحضير تمهيداً للخروج من فئة أقل البلدان نمواً في عام 2026.</w:t>
            </w:r>
          </w:p>
        </w:tc>
      </w:tr>
      <w:tr w:rsidR="00871654" w:rsidRPr="00871654" w14:paraId="135A4F13" w14:textId="77777777" w:rsidTr="00246A9F">
        <w:trPr>
          <w:trHeight w:val="300"/>
          <w:jc w:val="center"/>
        </w:trPr>
        <w:tc>
          <w:tcPr>
            <w:tcW w:w="2832" w:type="dxa"/>
            <w:vAlign w:val="center"/>
          </w:tcPr>
          <w:p w14:paraId="7260C40B" w14:textId="77777777" w:rsidR="00871654" w:rsidRPr="00E272F1" w:rsidRDefault="00871654" w:rsidP="00246A9F">
            <w:pPr>
              <w:pStyle w:val="Tabletexte"/>
              <w:rPr>
                <w:position w:val="2"/>
                <w:lang w:val="ar-SA" w:bidi="ar-EG"/>
              </w:rPr>
            </w:pPr>
            <w:r w:rsidRPr="00E272F1">
              <w:rPr>
                <w:position w:val="2"/>
                <w:rtl/>
              </w:rPr>
              <w:t>جزر سليمان (2027)</w:t>
            </w:r>
          </w:p>
        </w:tc>
        <w:tc>
          <w:tcPr>
            <w:tcW w:w="6663" w:type="dxa"/>
            <w:vAlign w:val="center"/>
          </w:tcPr>
          <w:p w14:paraId="054DC3B9" w14:textId="77777777" w:rsidR="00871654" w:rsidRPr="00E272F1" w:rsidRDefault="00871654" w:rsidP="00246A9F">
            <w:pPr>
              <w:pStyle w:val="Tabletexte"/>
              <w:rPr>
                <w:position w:val="2"/>
                <w:lang w:val="ar-SA" w:bidi="ar-EG"/>
              </w:rPr>
            </w:pPr>
            <w:r w:rsidRPr="00E272F1">
              <w:rPr>
                <w:position w:val="2"/>
                <w:rtl/>
              </w:rPr>
              <w:t>تم تمديد فترة التحضير لدعم القدرة على الصمود والانتقال المستدام، ومن المقرر أن يخرج البلد من فئة أقل البلدان نمواً في عام 2027.</w:t>
            </w:r>
          </w:p>
        </w:tc>
      </w:tr>
      <w:tr w:rsidR="00871654" w:rsidRPr="00871654" w14:paraId="2E5DE4D7" w14:textId="77777777" w:rsidTr="00246A9F">
        <w:trPr>
          <w:trHeight w:val="300"/>
          <w:jc w:val="center"/>
        </w:trPr>
        <w:tc>
          <w:tcPr>
            <w:tcW w:w="2832" w:type="dxa"/>
            <w:vAlign w:val="center"/>
          </w:tcPr>
          <w:p w14:paraId="0A984E98" w14:textId="77777777" w:rsidR="00871654" w:rsidRPr="00E272F1" w:rsidRDefault="00871654" w:rsidP="00246A9F">
            <w:pPr>
              <w:pStyle w:val="Tabletexte"/>
              <w:rPr>
                <w:position w:val="2"/>
                <w:lang w:val="ar-SA" w:bidi="ar-EG"/>
              </w:rPr>
            </w:pPr>
            <w:r w:rsidRPr="00E272F1">
              <w:rPr>
                <w:position w:val="2"/>
                <w:rtl/>
              </w:rPr>
              <w:t>كمبوديا (2029)</w:t>
            </w:r>
          </w:p>
        </w:tc>
        <w:tc>
          <w:tcPr>
            <w:tcW w:w="6663" w:type="dxa"/>
            <w:vAlign w:val="center"/>
          </w:tcPr>
          <w:p w14:paraId="100BC3A9" w14:textId="77777777" w:rsidR="00871654" w:rsidRPr="00E272F1" w:rsidRDefault="00871654" w:rsidP="00246A9F">
            <w:pPr>
              <w:pStyle w:val="Tabletexte"/>
              <w:rPr>
                <w:position w:val="2"/>
                <w:lang w:val="ar-SA" w:bidi="ar-EG"/>
              </w:rPr>
            </w:pPr>
            <w:r w:rsidRPr="00E272F1">
              <w:rPr>
                <w:position w:val="2"/>
                <w:rtl/>
              </w:rPr>
              <w:t>عملاً بقرار الجمعية العامة، يمر البلد بفترة تحضير ممددة لضمان انتقال سلس قبل خروجه من فئة أقل البلدان نمواً في عام 2029.</w:t>
            </w:r>
          </w:p>
        </w:tc>
      </w:tr>
      <w:tr w:rsidR="00871654" w:rsidRPr="00871654" w14:paraId="18DEEBD1" w14:textId="77777777" w:rsidTr="00246A9F">
        <w:trPr>
          <w:trHeight w:val="945"/>
          <w:jc w:val="center"/>
        </w:trPr>
        <w:tc>
          <w:tcPr>
            <w:tcW w:w="2832" w:type="dxa"/>
            <w:vAlign w:val="center"/>
          </w:tcPr>
          <w:p w14:paraId="6320D9A8" w14:textId="77777777" w:rsidR="00871654" w:rsidRPr="00E272F1" w:rsidRDefault="00871654" w:rsidP="00246A9F">
            <w:pPr>
              <w:pStyle w:val="Tabletexte"/>
              <w:rPr>
                <w:position w:val="2"/>
                <w:lang w:val="ar-SA" w:bidi="ar-EG"/>
              </w:rPr>
            </w:pPr>
            <w:r w:rsidRPr="00E272F1">
              <w:rPr>
                <w:position w:val="2"/>
                <w:rtl/>
              </w:rPr>
              <w:t>السنغال (2029)</w:t>
            </w:r>
          </w:p>
        </w:tc>
        <w:tc>
          <w:tcPr>
            <w:tcW w:w="6663" w:type="dxa"/>
            <w:vAlign w:val="center"/>
          </w:tcPr>
          <w:p w14:paraId="7E4ADBCB" w14:textId="77777777" w:rsidR="00871654" w:rsidRPr="00E272F1" w:rsidRDefault="00871654" w:rsidP="00246A9F">
            <w:pPr>
              <w:pStyle w:val="Tabletexte"/>
              <w:rPr>
                <w:position w:val="2"/>
                <w:lang w:val="ar-SA" w:bidi="ar-EG"/>
              </w:rPr>
            </w:pPr>
            <w:r w:rsidRPr="00E272F1">
              <w:rPr>
                <w:position w:val="2"/>
                <w:rtl/>
              </w:rPr>
              <w:t>يحضر البلد حالياً للخروج من فئة أقل البلدان نمواً وقد وافقت الأمم المتحدة على منحه تمديداً لمدة خمس سنوات لفترة التحضير، ومن المقرر أن يخرج من فئة أقل البلدان نمواً في عام 2029.</w:t>
            </w:r>
          </w:p>
        </w:tc>
      </w:tr>
    </w:tbl>
    <w:p w14:paraId="3B096826" w14:textId="77777777" w:rsidR="00871654" w:rsidRPr="00871654" w:rsidRDefault="00871654" w:rsidP="00246A9F">
      <w:pPr>
        <w:pStyle w:val="Headingb"/>
        <w:rPr>
          <w:lang w:val="ar-SA" w:bidi="ar-EG"/>
        </w:rPr>
      </w:pPr>
      <w:r w:rsidRPr="00871654">
        <w:rPr>
          <w:rtl/>
        </w:rPr>
        <w:t>اعتبارات تؤثر على الجداول الزمنية للخروج من فئة أقل البلدان نمواً</w:t>
      </w:r>
    </w:p>
    <w:p w14:paraId="72ED4E9F" w14:textId="49740DBC" w:rsidR="00871654" w:rsidRPr="00871654" w:rsidRDefault="00871654" w:rsidP="00871654">
      <w:pPr>
        <w:rPr>
          <w:lang w:val="ar-SA" w:bidi="ar-EG"/>
        </w:rPr>
      </w:pPr>
      <w:r w:rsidRPr="00871654">
        <w:rPr>
          <w:rtl/>
        </w:rPr>
        <w:t>في حين أن الخروج من فئة أقل البلدان نمواً يعبّر عن إحراز تقدم مطرد على أساس المعايير المحددة، يجوز تعديل الجداول الزمنية في ضوء الصدمات الخارجية، بما في ذلك الكوارث الطبيعية والأحداث المتعلقة بالمناخ. وقد تواجه البلدان التي تعاني من أوجه ضعف هيكلية أشد، ولا سيما الدول الجزرية الصغيرة النامية والبلدان النامية غير الساحلية، قيوداً إضافية تؤثر على جاهزيتها للانتقال. وينطبق ذلك بوجه خاص على البلدان التي تتحمل العبء المزدوج المتمثل في صفتها بلداناً من أقل البلدان نمواً إضافة إلى تصنيفها ضمن الدول الجزرية الصغيرة النامية أو البلدان النامية غير الساحلية، إذ إن أوجه القصور الهيكلية تصبح تراكمية لا</w:t>
      </w:r>
      <w:r w:rsidR="00246A9F">
        <w:rPr>
          <w:rFonts w:hint="cs"/>
          <w:rtl/>
        </w:rPr>
        <w:t> </w:t>
      </w:r>
      <w:r w:rsidRPr="00871654">
        <w:rPr>
          <w:rtl/>
        </w:rPr>
        <w:t>مجرد إضافية، الأمر الذي يتطلب أطر انتقال تدار بعناية وتدابير دعم دولي مستمرة.</w:t>
      </w:r>
    </w:p>
    <w:p w14:paraId="14EE1B48" w14:textId="77777777" w:rsidR="00871654" w:rsidRPr="00871654" w:rsidRDefault="00871654" w:rsidP="00246A9F">
      <w:pPr>
        <w:pStyle w:val="Headingb"/>
        <w:rPr>
          <w:lang w:val="ar-SA" w:bidi="ar-EG"/>
        </w:rPr>
      </w:pPr>
      <w:r w:rsidRPr="00871654">
        <w:rPr>
          <w:rtl/>
        </w:rPr>
        <w:t>تداخل أوجه الضعف الهيكلية</w:t>
      </w:r>
    </w:p>
    <w:p w14:paraId="0D9953D4" w14:textId="77777777" w:rsidR="00871654" w:rsidRPr="00871654" w:rsidRDefault="00871654" w:rsidP="00871654">
      <w:pPr>
        <w:rPr>
          <w:lang w:val="ar-SA" w:bidi="ar-EG"/>
        </w:rPr>
      </w:pPr>
      <w:r w:rsidRPr="00871654">
        <w:rPr>
          <w:rtl/>
        </w:rPr>
        <w:t>تعاني البلدان التي تندرج في الوقت نفسه ضمن فئة أقل البلدان نمواً وفئة البلدان النامية غير الساحلية وفئة الدول الجزرية الصغيرة النامية من تراكم أوجه القصور الهيكلية.</w:t>
      </w:r>
    </w:p>
    <w:p w14:paraId="4E31A81C" w14:textId="73083594" w:rsidR="00871654" w:rsidRPr="00871654" w:rsidRDefault="00246A9F" w:rsidP="00246A9F">
      <w:pPr>
        <w:pStyle w:val="enumlev1"/>
        <w:rPr>
          <w:lang w:val="ar-SA" w:bidi="ar-EG"/>
        </w:rPr>
      </w:pPr>
      <w:r>
        <w:t>-</w:t>
      </w:r>
      <w:r>
        <w:tab/>
      </w:r>
      <w:r w:rsidR="00871654" w:rsidRPr="00871654">
        <w:rPr>
          <w:rtl/>
        </w:rPr>
        <w:t>تتسم أقل البلدان نمواً بانخفاض مستويات الدخل ومحدودية الأصول البشرية.</w:t>
      </w:r>
    </w:p>
    <w:p w14:paraId="620B0792" w14:textId="1B67EFC6" w:rsidR="00871654" w:rsidRPr="00871654" w:rsidRDefault="00246A9F" w:rsidP="00246A9F">
      <w:pPr>
        <w:pStyle w:val="enumlev1"/>
        <w:rPr>
          <w:lang w:val="ar-SA" w:bidi="ar-EG"/>
        </w:rPr>
      </w:pPr>
      <w:r>
        <w:t>-</w:t>
      </w:r>
      <w:r>
        <w:tab/>
      </w:r>
      <w:r w:rsidR="00871654" w:rsidRPr="00871654">
        <w:rPr>
          <w:rtl/>
        </w:rPr>
        <w:t>تعاني البلدان النامية غير الساحلية من ارتفاع تكاليف التجارة والنقل بسبب افتقارها إلى منفذ بحري.</w:t>
      </w:r>
    </w:p>
    <w:p w14:paraId="5C2E5E3A" w14:textId="57409394" w:rsidR="00871654" w:rsidRPr="00871654" w:rsidRDefault="00246A9F" w:rsidP="00246A9F">
      <w:pPr>
        <w:pStyle w:val="enumlev1"/>
        <w:rPr>
          <w:lang w:val="ar-SA" w:bidi="ar-EG"/>
        </w:rPr>
      </w:pPr>
      <w:r>
        <w:t>-</w:t>
      </w:r>
      <w:r>
        <w:tab/>
      </w:r>
      <w:r w:rsidR="00871654" w:rsidRPr="00871654">
        <w:rPr>
          <w:rtl/>
        </w:rPr>
        <w:t xml:space="preserve">تعاني الدول الجزرية الصغيرة النامية </w:t>
      </w:r>
      <w:r w:rsidR="00871654" w:rsidRPr="00871654">
        <w:rPr>
          <w:lang w:bidi="ar-EG"/>
        </w:rPr>
        <w:t>(SIDS)</w:t>
      </w:r>
      <w:r w:rsidR="00871654" w:rsidRPr="00871654">
        <w:rPr>
          <w:rtl/>
        </w:rPr>
        <w:t xml:space="preserve"> من العزلة الجغرافية وضيق القواعد الاقتصادية وقابلية التأثر الشديد بتغير المناخ.</w:t>
      </w:r>
    </w:p>
    <w:p w14:paraId="79E1D060" w14:textId="636A7559" w:rsidR="00871654" w:rsidRPr="00871654" w:rsidRDefault="00871654" w:rsidP="00871654">
      <w:pPr>
        <w:rPr>
          <w:lang w:val="ar-SA" w:bidi="ar-EG"/>
        </w:rPr>
      </w:pPr>
      <w:r w:rsidRPr="00871654">
        <w:rPr>
          <w:rtl/>
        </w:rPr>
        <w:t>وحيثما تتداخل هذه التصنيفات، تتراكم أوجه الضعف بدلاً من أن تعمل بشكل مستقل. وقد تزيد القيود اللوجستية من محدودية القدرة الإنتاجية، في حين يمكن أن يكون للتعرض لصدمات مناخية تأثير سلبي كبير على مكاسب التنمية. ويؤكد تقييد الحيز المالي، والاعتماد على عدد محدود من قطاعات التصدير، والتعرض المتزايد للصدمات الخارجية، الحاجة إلى تدابير دعم دولي مخصصة تأخذ في الحسبان التحديات الهيكلية التراكمية.</w:t>
      </w:r>
    </w:p>
    <w:p w14:paraId="6703F5FF" w14:textId="77777777" w:rsidR="00871654" w:rsidRPr="00871654" w:rsidRDefault="00871654" w:rsidP="00246A9F">
      <w:pPr>
        <w:pStyle w:val="Headingb"/>
        <w:rPr>
          <w:lang w:val="ar-SA" w:bidi="ar-EG"/>
        </w:rPr>
      </w:pPr>
      <w:r w:rsidRPr="00871654">
        <w:rPr>
          <w:rtl/>
        </w:rPr>
        <w:t>التوصيلية الرقمية ومسارات الخروج من فئة أقل البلدان نمواً</w:t>
      </w:r>
    </w:p>
    <w:p w14:paraId="1E01330C" w14:textId="77777777" w:rsidR="00871654" w:rsidRPr="00871654" w:rsidRDefault="00871654" w:rsidP="00871654">
      <w:pPr>
        <w:rPr>
          <w:lang w:val="ar-SA" w:bidi="ar-EG"/>
        </w:rPr>
      </w:pPr>
      <w:r w:rsidRPr="00871654">
        <w:rPr>
          <w:rtl/>
        </w:rPr>
        <w:t>تبين الأدلة المستمدة من إحصاءات التوصيلية الصادرة عن الاتحاد أن استخدام الإنترنت توسَّع بشكل ملحوظ خلال دورات الخروج من فئة أقل البلدان نمواً، ما يعزز العلاقة الوثيقة بين التوصيلية الرقمية ومعايير الخروج الأساسية مثل نمو الدخل ونتائج التعليم والقدرة على الصمود الاقتصادي.</w:t>
      </w:r>
    </w:p>
    <w:p w14:paraId="2F100D0E" w14:textId="77777777" w:rsidR="00871654" w:rsidRPr="00871654" w:rsidRDefault="00871654" w:rsidP="00871654">
      <w:pPr>
        <w:rPr>
          <w:lang w:val="ar-SA" w:bidi="ar-EG"/>
        </w:rPr>
      </w:pPr>
      <w:r w:rsidRPr="00871654">
        <w:rPr>
          <w:rtl/>
        </w:rPr>
        <w:t xml:space="preserve">وفي البلدان التي خرجت مؤخراً من فئة أقل البلدان نمواً والبلدان على وشك الخروج من هذه الفئة، زاد استخدام الإنترنت عادة بأكثر من الضعف خلال مسارات خروجها، ما يبين تسارع اعتماد التكنولوجيات الرقمية إلى جانب اتساع نطاق التحول الاجتماعي </w:t>
      </w:r>
      <w:r w:rsidRPr="00871654">
        <w:rPr>
          <w:rtl/>
        </w:rPr>
        <w:lastRenderedPageBreak/>
        <w:t>والاقتصادي. ويؤكد هذا النمط أن توسيع التوصيلية وتطوير النظام الإيكولوجي لتكنولوجيا المعلومات والاتصالات يعملان كعاملين تمكينيين رئيسيين للتغيير الهيكلي والتقدم الإنمائي.</w:t>
      </w:r>
    </w:p>
    <w:p w14:paraId="15D1A6AF" w14:textId="77777777" w:rsidR="00871654" w:rsidRPr="00871654" w:rsidRDefault="00871654" w:rsidP="00871654">
      <w:pPr>
        <w:rPr>
          <w:b/>
          <w:bCs/>
          <w:lang w:val="ar-SA" w:bidi="ar-EG"/>
        </w:rPr>
      </w:pPr>
      <w:r w:rsidRPr="00871654">
        <w:rPr>
          <w:bCs/>
          <w:rtl/>
        </w:rPr>
        <w:t>‏</w:t>
      </w:r>
      <w:r w:rsidRPr="00871654">
        <w:rPr>
          <w:b/>
          <w:rtl/>
        </w:rPr>
        <w:t>وتبرهن هذه الأدلة على أن التوصيلية الرقمية والابتكار في مجال تكنولوجيا المعلومات والاتصالات هما بمثابة مسرعين للتحول المرتبط بالخروج من فئة أقل البلدان نمواً، لا سيما</w:t>
      </w:r>
      <w:r w:rsidRPr="00871654">
        <w:rPr>
          <w:bCs/>
          <w:rtl/>
        </w:rPr>
        <w:t xml:space="preserve"> في إطار </w:t>
      </w:r>
      <w:r w:rsidRPr="00871654">
        <w:rPr>
          <w:b/>
          <w:bCs/>
          <w:rtl/>
        </w:rPr>
        <w:t>برنامج عمل الدوحة (2022-2031) لصالح أقل البلدان نمواً</w:t>
      </w:r>
      <w:r w:rsidRPr="00871654">
        <w:rPr>
          <w:bCs/>
          <w:rtl/>
        </w:rPr>
        <w:t>، و</w:t>
      </w:r>
      <w:r w:rsidRPr="00871654">
        <w:rPr>
          <w:b/>
          <w:bCs/>
          <w:rtl/>
        </w:rPr>
        <w:t xml:space="preserve">برنامج عمل </w:t>
      </w:r>
      <w:proofErr w:type="spellStart"/>
      <w:r w:rsidRPr="00871654">
        <w:rPr>
          <w:b/>
          <w:bCs/>
          <w:rtl/>
        </w:rPr>
        <w:t>أوازا</w:t>
      </w:r>
      <w:proofErr w:type="spellEnd"/>
      <w:r w:rsidRPr="00871654">
        <w:rPr>
          <w:b/>
          <w:bCs/>
          <w:rtl/>
        </w:rPr>
        <w:t xml:space="preserve"> (2024-2034) لصالح البلدان النامية غير الساحلية</w:t>
      </w:r>
      <w:r w:rsidRPr="00871654">
        <w:rPr>
          <w:bCs/>
          <w:rtl/>
        </w:rPr>
        <w:t>، و</w:t>
      </w:r>
      <w:r w:rsidRPr="00871654">
        <w:rPr>
          <w:b/>
          <w:bCs/>
          <w:rtl/>
        </w:rPr>
        <w:t>خطة عمل أنتيغوا وبربودا للدول الجزرية الصغيرة النامية (2024-2034)</w:t>
      </w:r>
      <w:r w:rsidRPr="00871654">
        <w:rPr>
          <w:bCs/>
          <w:rtl/>
        </w:rPr>
        <w:t>.</w:t>
      </w:r>
    </w:p>
    <w:p w14:paraId="26F43DD3" w14:textId="77777777" w:rsidR="00871654" w:rsidRPr="00871654" w:rsidRDefault="00871654" w:rsidP="00871654">
      <w:pPr>
        <w:rPr>
          <w:lang w:val="ar-SA" w:bidi="ar-EG"/>
        </w:rPr>
      </w:pPr>
      <w:r w:rsidRPr="00871654">
        <w:rPr>
          <w:rtl/>
        </w:rPr>
        <w:t xml:space="preserve">ويُبرز خروج البلدان من فئة أقل البلدان نمواً </w:t>
      </w:r>
      <w:r w:rsidRPr="00871654">
        <w:rPr>
          <w:lang w:bidi="ar-EG"/>
        </w:rPr>
        <w:t>(LDC)</w:t>
      </w:r>
      <w:r w:rsidRPr="00871654">
        <w:rPr>
          <w:rtl/>
        </w:rPr>
        <w:t xml:space="preserve"> الدور الحاسم للتنمية الرقمية في دعم التحول الهيكلي. وفي بعض البلدان على وشك الخروج من هذه الفئة، ساهم توسيع النفاذ إلى النطاق العريض والخدمات العامة الرقمية في تحسين الدخل ورأس المال البشري والقدرة على الصمود، وهي المعايير الأساسية التي يتعين استيفاؤها للخروج من فئة أقل البلدان نمواً. وعززت الاستثمارات في البنية التحتية لتكنولوجيا المعلومات والاتصالات والحكومة الإلكترونية تقديم الخدمات في المناطق النائية ودعمت نتائج الشمول المالي والتعليم. وعززت التوصيلية الرقمية الكفاءة الإدارية والتأهب للكوارث والمشاركة في الأنشطة الاقتصادية القائمة على الخدمات. وارتبطت الزيادة في استخدام الإنترنت خلال دورة الخروج من فئة أقل البلدان نمواً، من مستويات منخفضة في عام 2014 إلى أكثر من 60 في </w:t>
      </w:r>
      <w:proofErr w:type="gramStart"/>
      <w:r w:rsidRPr="00871654">
        <w:rPr>
          <w:rtl/>
        </w:rPr>
        <w:t>المائة</w:t>
      </w:r>
      <w:proofErr w:type="gramEnd"/>
      <w:r w:rsidRPr="00871654">
        <w:rPr>
          <w:rtl/>
        </w:rPr>
        <w:t xml:space="preserve"> بحلول أوائل عام 2020، بتحقيق مكاسب على مستوى التعليم والقدرات المؤسسية والتنويع الاقتصادي. وبشكل عام، تثبت تجارب البلدان على وشك الخروج من فئة أقل البلدان نمواً أن التوصيلية الرقمية والمهارات وأطر الحوكمة هي عوامل تمكينية رئيسية للخروج من هذه الفئة كما أنها ضرورية لاستدامة مكاسب التنمية في مرحلة ما بعد الخروج.</w:t>
      </w:r>
    </w:p>
    <w:p w14:paraId="02F48E9D" w14:textId="77777777" w:rsidR="00871654" w:rsidRPr="00871654" w:rsidRDefault="00871654" w:rsidP="00246A9F">
      <w:pPr>
        <w:pStyle w:val="Headingb"/>
        <w:rPr>
          <w:lang w:val="ar-SA" w:bidi="ar-EG"/>
        </w:rPr>
      </w:pPr>
      <w:r w:rsidRPr="00871654">
        <w:rPr>
          <w:rtl/>
        </w:rPr>
        <w:t>مراقبة العوامل التمكينية الرقمية</w:t>
      </w:r>
    </w:p>
    <w:p w14:paraId="7B0FD108" w14:textId="77777777" w:rsidR="00871654" w:rsidRPr="00871654" w:rsidRDefault="00871654" w:rsidP="00871654">
      <w:pPr>
        <w:rPr>
          <w:lang w:val="ar-SA" w:bidi="ar-EG"/>
        </w:rPr>
      </w:pPr>
      <w:r w:rsidRPr="00871654">
        <w:rPr>
          <w:rtl/>
        </w:rPr>
        <w:t xml:space="preserve">ستشكل مراقبة العوامل التمكينية الرقمية أحد المكونات الهامة للدعم الذي يقدمه الاتحاد للبلدان طوال مراحل خروجها المتواصلة. ويشمل ذلك دمج مؤشرات التوصيلية والقدرة على تحمل التكاليف وجودة النفاذ والمهارات الرقمية في الدعم التحليلي الذي يقدمه الاتحاد لعمليات الخروج من فئة أقل البلدان نمواً، وبالتالي تعزيز المشورة </w:t>
      </w:r>
      <w:proofErr w:type="spellStart"/>
      <w:r w:rsidRPr="00871654">
        <w:rPr>
          <w:rtl/>
        </w:rPr>
        <w:t>السياساتية</w:t>
      </w:r>
      <w:proofErr w:type="spellEnd"/>
      <w:r w:rsidRPr="00871654">
        <w:rPr>
          <w:rtl/>
        </w:rPr>
        <w:t xml:space="preserve"> القائمة على الأدلة وتمكين التحديد المبكر لمخاطر التراجع.</w:t>
      </w:r>
    </w:p>
    <w:p w14:paraId="28D3225C" w14:textId="77777777" w:rsidR="00871654" w:rsidRPr="00871654" w:rsidRDefault="00871654" w:rsidP="00871654">
      <w:pPr>
        <w:rPr>
          <w:lang w:val="ar-SA" w:bidi="ar-EG"/>
        </w:rPr>
      </w:pPr>
      <w:r w:rsidRPr="00871654">
        <w:rPr>
          <w:rtl/>
        </w:rPr>
        <w:t>‏وسيواصل مكتب تنمية الاتصالات مواءمة التدخلات في المجال الرقمي مع التقدم المحرز على الصعيد الوطني للخروج من فئة أقل البلدان نمواً، ومع الاستراتيجيات الوطنية لأقل البلدان نمواً والبلدان النامية غير الساحلية والدول الجزرية الصغيرة النامية بشأن القدرة على الصمود. ويشمل ذلك دعم توسيع التوصيلية والأنظمة الإيكولوجية للابتكار والأطر التنظيمية التمكينية التي تعزز التنويع الاقتصادي والقدرة على الصمود أمام تغير المناخ. وستكتسي التدابير الانتقالية في مرحلة ما بعد الخروج من فئة أقل البلدان نمواً أهمية بالغة للحفاظ على الزخم في الاستثمار في البنية التحتية الرقمية ومنع تراجع المكاسب الرقمية بعد الخروج من هذه الفئة.‎</w:t>
      </w:r>
    </w:p>
    <w:p w14:paraId="46D9F6F8" w14:textId="77777777" w:rsidR="00871654" w:rsidRPr="00871654" w:rsidRDefault="00871654" w:rsidP="00871654">
      <w:pPr>
        <w:rPr>
          <w:lang w:val="ar-SA" w:bidi="ar-EG"/>
        </w:rPr>
      </w:pPr>
      <w:r w:rsidRPr="00871654">
        <w:rPr>
          <w:rtl/>
        </w:rPr>
        <w:t>وتطلعاً إلى المستقبل، سيعزز مكتب تنمية الاتصالات دوره في دعم البلدان طوال مراحل خروجها المتواصلة من فئة أقل البلدان نمواً، وذلك من خلال:</w:t>
      </w:r>
    </w:p>
    <w:p w14:paraId="32E44FE0" w14:textId="281CA8EB" w:rsidR="00871654" w:rsidRPr="00871654" w:rsidRDefault="00246A9F" w:rsidP="00246A9F">
      <w:pPr>
        <w:pStyle w:val="enumlev1"/>
        <w:rPr>
          <w:lang w:val="ar-SA" w:bidi="ar-EG"/>
        </w:rPr>
      </w:pPr>
      <w:r>
        <w:rPr>
          <w:rFonts w:hint="cs"/>
          <w:rtl/>
          <w:lang w:bidi="ar-EG"/>
        </w:rPr>
        <w:t>-</w:t>
      </w:r>
      <w:r>
        <w:rPr>
          <w:rtl/>
          <w:lang w:bidi="ar-EG"/>
        </w:rPr>
        <w:tab/>
      </w:r>
      <w:r w:rsidR="00871654" w:rsidRPr="00871654">
        <w:rPr>
          <w:rtl/>
        </w:rPr>
        <w:t>تتبع التحول الرقمي طوال مراحل الخروج من الفئة؛</w:t>
      </w:r>
    </w:p>
    <w:p w14:paraId="7BD91EA9" w14:textId="1C3A228F" w:rsidR="00871654" w:rsidRPr="00871654" w:rsidRDefault="00246A9F" w:rsidP="00246A9F">
      <w:pPr>
        <w:pStyle w:val="enumlev1"/>
        <w:rPr>
          <w:lang w:val="ar-SA" w:bidi="ar-EG"/>
        </w:rPr>
      </w:pPr>
      <w:r>
        <w:rPr>
          <w:rFonts w:hint="cs"/>
          <w:rtl/>
        </w:rPr>
        <w:t>-</w:t>
      </w:r>
      <w:r>
        <w:rPr>
          <w:rtl/>
        </w:rPr>
        <w:tab/>
      </w:r>
      <w:r w:rsidR="00871654" w:rsidRPr="00871654">
        <w:rPr>
          <w:rtl/>
        </w:rPr>
        <w:t>تحديد العوامل التمكينية الرقمية للتغيير الهيكلي؛</w:t>
      </w:r>
    </w:p>
    <w:p w14:paraId="537A34E0" w14:textId="7D3B72D5" w:rsidR="00871654" w:rsidRPr="00871654" w:rsidRDefault="00246A9F" w:rsidP="00246A9F">
      <w:pPr>
        <w:pStyle w:val="enumlev1"/>
        <w:rPr>
          <w:lang w:val="ar-SA" w:bidi="ar-EG"/>
        </w:rPr>
      </w:pPr>
      <w:r>
        <w:rPr>
          <w:rFonts w:hint="cs"/>
          <w:rtl/>
        </w:rPr>
        <w:t>-</w:t>
      </w:r>
      <w:r>
        <w:rPr>
          <w:rtl/>
        </w:rPr>
        <w:tab/>
      </w:r>
      <w:r w:rsidR="00871654" w:rsidRPr="00871654">
        <w:rPr>
          <w:rtl/>
        </w:rPr>
        <w:t>دعم التدابير الانتقالية لضمان الاستدامة في مرحلة ما بعد الخروج من الفئة.</w:t>
      </w:r>
    </w:p>
    <w:p w14:paraId="124B5C68" w14:textId="0BE302AF" w:rsidR="00871654" w:rsidRPr="00871654" w:rsidRDefault="00246A9F" w:rsidP="00246A9F">
      <w:pPr>
        <w:pStyle w:val="Heading1"/>
        <w:rPr>
          <w:lang w:val="ar-SA" w:bidi="ar-EG"/>
        </w:rPr>
      </w:pPr>
      <w:r>
        <w:t>11</w:t>
      </w:r>
      <w:r>
        <w:tab/>
      </w:r>
      <w:r w:rsidR="00871654" w:rsidRPr="00871654">
        <w:rPr>
          <w:rtl/>
        </w:rPr>
        <w:t>مساهمة الاتحاد في مؤتمرات الأمم المتحدة المتعلقة بالتنمية وخطط العمل المعتمدة</w:t>
      </w:r>
    </w:p>
    <w:p w14:paraId="7024ABE3" w14:textId="77777777" w:rsidR="00871654" w:rsidRPr="00871654" w:rsidRDefault="00871654" w:rsidP="00871654">
      <w:pPr>
        <w:rPr>
          <w:lang w:val="ar-SA" w:bidi="ar-EG"/>
        </w:rPr>
      </w:pPr>
      <w:r w:rsidRPr="00871654">
        <w:rPr>
          <w:rtl/>
        </w:rPr>
        <w:t>علاوة على مشاركته النشطة في هذه المؤتمرات، يواصل الاتحاد المساهمة في مرحلة تنفيذ خطط العمل ذات الصلة من خلال تقديم دعم ملموس على مستوى التحليل والتنسيق والشراكات.</w:t>
      </w:r>
    </w:p>
    <w:p w14:paraId="49E326D0" w14:textId="77777777" w:rsidR="00871654" w:rsidRPr="00871654" w:rsidRDefault="00871654" w:rsidP="00871654">
      <w:pPr>
        <w:rPr>
          <w:lang w:val="ar-SA" w:bidi="ar-EG"/>
        </w:rPr>
      </w:pPr>
      <w:r w:rsidRPr="00871654">
        <w:rPr>
          <w:rtl/>
        </w:rPr>
        <w:t xml:space="preserve">وفي سياق برنامج عمل الدوحة </w:t>
      </w:r>
      <w:r w:rsidRPr="00871654">
        <w:rPr>
          <w:lang w:bidi="ar-EG"/>
        </w:rPr>
        <w:t>(</w:t>
      </w:r>
      <w:proofErr w:type="spellStart"/>
      <w:r w:rsidRPr="00871654">
        <w:rPr>
          <w:lang w:bidi="ar-EG"/>
        </w:rPr>
        <w:t>DPoA</w:t>
      </w:r>
      <w:proofErr w:type="spellEnd"/>
      <w:r w:rsidRPr="00871654">
        <w:rPr>
          <w:lang w:bidi="ar-EG"/>
        </w:rPr>
        <w:t>)</w:t>
      </w:r>
      <w:r w:rsidRPr="00871654">
        <w:rPr>
          <w:rtl/>
        </w:rPr>
        <w:t xml:space="preserve"> لصالح أقل البلدان نمواً، يمضي الاتحاد قدماً في الأعمال التحضيرية لنسخة مقترحة لعام 2027 من تقرير حقائق وأرقام - التركيز على أقل البلدان نمواً. وستقيس هذه النسخة التقدم المحرز خلال السنوات الأربع الأولى من تنفيذ برنامج عمل الدوحة، وتتتبع اتجاهات التحول الرقمي في أقل البلدان نمواً، وتقدم توصيات قائمة على الأدلة لتوجيه الأولويات في النصف الثاني من العقد. والغرض من هذا المنشور هو استخدامه كمدخل تحليلي رئيسي لاستعراض منتصف المدة لبرنامج عمل الدوحة. وقررت الجمعية العامة للأمم المتحدة في قرارها 150/80 أن يُعقد استعراض منتصف </w:t>
      </w:r>
      <w:r w:rsidRPr="00871654">
        <w:rPr>
          <w:rtl/>
        </w:rPr>
        <w:lastRenderedPageBreak/>
        <w:t>المدة لبرنامج عمل الدوحة في الدوحة، قطر، في الفترة من 25 إلى 27 مارس 2027، وأن يُعتمد إعلان سياسي متفاوض بشأنه على المستوى الحكومي الدولي.</w:t>
      </w:r>
    </w:p>
    <w:p w14:paraId="2A54E370" w14:textId="740825C5" w:rsidR="00871654" w:rsidRPr="00871654" w:rsidRDefault="00871654" w:rsidP="00871654">
      <w:pPr>
        <w:rPr>
          <w:lang w:val="ar-SA" w:bidi="ar-EG"/>
        </w:rPr>
      </w:pPr>
      <w:r w:rsidRPr="00871654">
        <w:rPr>
          <w:rtl/>
        </w:rPr>
        <w:t xml:space="preserve">ويساهم الاتحاد، من خلال تحالف الشراكة من أجل التوصيل </w:t>
      </w:r>
      <w:r w:rsidRPr="00871654">
        <w:rPr>
          <w:lang w:bidi="ar-EG"/>
        </w:rPr>
        <w:t>(</w:t>
      </w:r>
      <w:r w:rsidR="00246A9F">
        <w:t>P2C</w:t>
      </w:r>
      <w:r w:rsidRPr="00871654">
        <w:rPr>
          <w:lang w:bidi="ar-EG"/>
        </w:rPr>
        <w:t>)</w:t>
      </w:r>
      <w:r w:rsidRPr="00871654">
        <w:rPr>
          <w:rtl/>
        </w:rPr>
        <w:t>، بشكل مباشر في النداء الصادر في برنامج عمل الدوحة إلى تعزيز الشراكات وآليات التنسيق والمساءلة المتعددة أصحاب المصلحة.</w:t>
      </w:r>
    </w:p>
    <w:p w14:paraId="15A60C6B" w14:textId="77777777" w:rsidR="00871654" w:rsidRPr="00871654" w:rsidRDefault="00871654" w:rsidP="00871654">
      <w:pPr>
        <w:rPr>
          <w:lang w:val="ar-SA" w:bidi="ar-EG"/>
        </w:rPr>
      </w:pPr>
      <w:r w:rsidRPr="00871654">
        <w:rPr>
          <w:rtl/>
        </w:rPr>
        <w:t xml:space="preserve">وفي إطار تنفيذ خطة عمل أنتيغوا وبربودا للدول الجزرية الصغيرة النامية </w:t>
      </w:r>
      <w:r w:rsidRPr="00871654">
        <w:rPr>
          <w:lang w:bidi="ar-EG"/>
        </w:rPr>
        <w:t>(ABAS)</w:t>
      </w:r>
      <w:r w:rsidRPr="00871654">
        <w:rPr>
          <w:rtl/>
        </w:rPr>
        <w:t>، ساهم الاتحاد في وضع آلية المراقبة والتقييم من خلال اقتراح مجموعة من المؤشرات لقياس التنمية الرقمية، وسيواصل أيضاً تنفيذ أهداف التنمية الرقمية الواردة في خطة العمل هذه لصالح الدول الجزرية الصغيرة النامية.</w:t>
      </w:r>
    </w:p>
    <w:p w14:paraId="1E371859" w14:textId="77777777" w:rsidR="00871654" w:rsidRPr="00871654" w:rsidRDefault="00871654" w:rsidP="00871654">
      <w:pPr>
        <w:rPr>
          <w:lang w:val="ar-SA" w:bidi="ar-EG"/>
        </w:rPr>
      </w:pPr>
      <w:r w:rsidRPr="00871654">
        <w:rPr>
          <w:rtl/>
        </w:rPr>
        <w:t>وتبرهن هذه الإجراءات، مجتمعةً، على الدور المستمر للاتحاد ليس فقط كمساهم في المؤتمرات، بل أيضاً كشريك نشط في تحويل برامج التنمية العالمية لصالح أقل البلدان نمواً والبلدان النامية غير الساحلية والدول الجزرية الصغيرة النامية إلى نتائج قابلة للقياس في مجال التحول الرقمي.</w:t>
      </w:r>
    </w:p>
    <w:p w14:paraId="42ADE001" w14:textId="5685D29A" w:rsidR="00871654" w:rsidRPr="00871654" w:rsidDel="003012DA" w:rsidRDefault="00246A9F" w:rsidP="00246A9F">
      <w:pPr>
        <w:pStyle w:val="Heading1"/>
        <w:rPr>
          <w:lang w:val="ar-SA" w:bidi="ar-EG"/>
        </w:rPr>
      </w:pPr>
      <w:r>
        <w:t>12</w:t>
      </w:r>
      <w:r>
        <w:tab/>
      </w:r>
      <w:r w:rsidR="00871654" w:rsidRPr="00871654">
        <w:rPr>
          <w:rtl/>
        </w:rPr>
        <w:t>سبيل المضي قدماً - من الاستراتيجية إلى العمل</w:t>
      </w:r>
    </w:p>
    <w:p w14:paraId="23775FC1" w14:textId="3916F013" w:rsidR="00871654" w:rsidRPr="00871654" w:rsidDel="003012DA" w:rsidRDefault="00871654" w:rsidP="00871654">
      <w:pPr>
        <w:rPr>
          <w:lang w:val="ar-SA" w:bidi="ar-EG"/>
        </w:rPr>
      </w:pPr>
      <w:r w:rsidRPr="00871654">
        <w:rPr>
          <w:rtl/>
        </w:rPr>
        <w:t>تحدد خطة عمل باكو الأولويات الاستراتيجية التي توجه الدعم الذي يقدمه قطاع تنمية الاتصالات إلى أقل البلدان نمواً والبلدان النامية غير الساحلية والدول الجزرية الصغيرة النامية. وتنفَّذ هذه الأولويات على أرض الواقع من خلال تنفيذ أنشطة وم</w:t>
      </w:r>
      <w:r w:rsidR="00246A9F">
        <w:rPr>
          <w:rFonts w:hint="cs"/>
          <w:rtl/>
        </w:rPr>
        <w:t>ش</w:t>
      </w:r>
      <w:r w:rsidRPr="00871654">
        <w:rPr>
          <w:rtl/>
        </w:rPr>
        <w:t>اريع الخطة التشغيلية. وتضمن هذه المواءمة الاستمرارية بين التوجه الاستراتيجي وآليات التنفيذ والنتائج القابلة للقياس.</w:t>
      </w:r>
    </w:p>
    <w:p w14:paraId="35A13D57" w14:textId="77777777" w:rsidR="00871654" w:rsidRPr="00871654" w:rsidRDefault="00871654" w:rsidP="00871654">
      <w:pPr>
        <w:rPr>
          <w:lang w:val="ar-SA" w:bidi="ar-EG"/>
        </w:rPr>
      </w:pPr>
      <w:r w:rsidRPr="00871654">
        <w:rPr>
          <w:rtl/>
        </w:rPr>
        <w:t>وقدم في المؤتمر WTDC-25 تقرير عن أنشطة مكتب تنمية الاتصالات المنفذة دعماً لأقل البلدان نمواً والبلدان النامية غير الساحلية والدول الجزرية الصغيرة النامية. ويفصّل التقرير حافظة أنشطة ومشاريع الخطة التشغيلية التي قدمت إلى أقل البلدان نمواً والبلدان النامية غير الساحلية والدول الجزرية الصغيرة النامية في مجالات رئيسية مختلفة مثل الاتصالات في حالات الطوارئ والتحول الرقمي والتوصيلية والأمن السيبراني والشمول الرقمي وتنمية القدرات. وفي المستقبل، سيستمر التنفيذ في تلبية الاحتياجات المحددة لأقل البلدان نمواً والبلدان النامية غير الساحلية والدول الجزرية الصغيرة النامية من خلال أنشطة ومشاريع الخطة التشغيلية المستهدفة المتسقة مع المبادرات الإقليمية للمؤتمر WTDC-25 والقرارات ذات الصلة. وعلى وجه الخصوص، فإن المجالات الرئيسية من قبيل الاتصالات في حالات الطوارئ والقدرة على الصمود في مواجهة الكوارث، التي سلط عليها الأعضاء الضوء بوصفها مجالات بالغة الأهمية بالنسبة للبلدان الضعيفة، ستظل في صميم هذه الجهود من خلال مبادرات منها أنظمة الإنذار المبكر، واستعادة التوصيلية، والبنية التحتية الرقمية القادرة على الصمود.</w:t>
      </w:r>
      <w:hyperlink r:id="rId21"/>
    </w:p>
    <w:p w14:paraId="05BAFE5D" w14:textId="77777777" w:rsidR="00871654" w:rsidRPr="00871654" w:rsidRDefault="00871654" w:rsidP="00871654">
      <w:pPr>
        <w:rPr>
          <w:lang w:val="ar-SA" w:bidi="ar-EG"/>
        </w:rPr>
      </w:pPr>
      <w:r w:rsidRPr="00871654">
        <w:rPr>
          <w:rtl/>
        </w:rPr>
        <w:t>وتعززت تعبئة الموارد من خلال تحالف الشراكة من أجل التوصيل، الذي أسفر عن تعهدات مالية كبيرة وُجّهت إلى أقل البلدان نمواً والبلدان النامية غير الساحلية والدول الجزرية الصغيرة النامية. وعلى العموم، هناك انتقال من المساعدة التي تركز على البنية التحتية إلى زيادة دعم التحول الرقمي المتكامل، مشفوعاً بمواءمة السياسات العالمية، وتعزيز التنسيق، وتحقيق أثر مستهدف للبلدان ذات الاحتياجات المحددة.</w:t>
      </w:r>
    </w:p>
    <w:p w14:paraId="71BCDB65" w14:textId="77777777" w:rsidR="00871654" w:rsidRPr="00871654" w:rsidDel="003012DA" w:rsidRDefault="00871654" w:rsidP="00871654">
      <w:pPr>
        <w:rPr>
          <w:lang w:val="ar-SA" w:bidi="ar-EG"/>
        </w:rPr>
      </w:pPr>
      <w:r w:rsidRPr="00871654">
        <w:rPr>
          <w:rtl/>
        </w:rPr>
        <w:t>وسيتواصل تعزيز التنفيذ من خلال تطور حافظة المشاريع والشراكات. ويشمل ذلك استمرار المبادرات الجارية وتوسيع نطاقها وإعداد مشاريع جديدة تلبي الاحتياجات الناشئة التي حددها الأعضاء. وفي هذا السياق، ستفعِّل المشاريع الجديدة الأولويات التي حددتها خطة عمل باكو في الفترة القادمة. وتُظهر هذه العناصر، مجتمعةً، خطاً متجلياً يربط بين الأولويات الاستراتيجية والتنفيذ، والنتائج التي تحققت حتى الآن، وما هو مخطط إنجازه مستقبلاً لدعم أقل البلدان نمواً والبلدان النامية غير الساحلية والدول الجزرية الصغيرة النامية.</w:t>
      </w:r>
    </w:p>
    <w:p w14:paraId="7539B8EF" w14:textId="453C0905" w:rsidR="00871654" w:rsidRPr="00871654" w:rsidRDefault="00246A9F" w:rsidP="00246A9F">
      <w:pPr>
        <w:pStyle w:val="Heading1"/>
        <w:rPr>
          <w:lang w:val="ar-SA" w:bidi="ar-EG"/>
        </w:rPr>
      </w:pPr>
      <w:r>
        <w:t>13</w:t>
      </w:r>
      <w:r>
        <w:tab/>
      </w:r>
      <w:r w:rsidR="00871654" w:rsidRPr="00871654">
        <w:rPr>
          <w:rtl/>
        </w:rPr>
        <w:t>الخلاصة</w:t>
      </w:r>
    </w:p>
    <w:p w14:paraId="4278A3C8" w14:textId="77777777" w:rsidR="00871654" w:rsidRPr="00871654" w:rsidRDefault="00871654" w:rsidP="00871654">
      <w:pPr>
        <w:rPr>
          <w:lang w:val="ar-SA" w:bidi="ar-EG"/>
        </w:rPr>
      </w:pPr>
      <w:r w:rsidRPr="00871654">
        <w:rPr>
          <w:rtl/>
        </w:rPr>
        <w:t>توفر نتائج المؤتمر WTDC-25 ولاية واضحة ومعززة لقطاع تنمية الاتصالات لتقديم دعم موجَّه قابل للقياس وقائم على الشراكات إلى أقل البلدان نمواً والبلدان النامية غير الساحلية والدول الجزرية الصغيرة النامية. ومن خلال تنفيذ إعلان باكو وخطة عمل باكو والمبادرات الإقليمية والمشاريع والخطة التشغيلية للفترة 2026-2029، سيحوِّل مكتب تنمية الاتصالات هذه الولاية إلى إجراءات ملموسة تركز على البنية التحتية القادرة على الصمود، والتوصيلية الميسورة التكلفة والهادفة، والتكنولوجيات الناشئة، والسياسات القائمة على الأدلة، والشمول الرقمي. وسيستمر إيلاء اهتمام خاص للاتصالات في حالات الطوارئ، وخفض تكاليف التوصيلية، والقضايا المتعلقة بالتوصيل البيني الإقليمي والعبور التي تؤثر على الدول الجزرية الصغيرة النامية في المحيط الهادئ والبلدان النامية غير الساحلية مثل باراغواي وبوليفيا.</w:t>
      </w:r>
    </w:p>
    <w:p w14:paraId="29300C58" w14:textId="77777777" w:rsidR="00871654" w:rsidRPr="00871654" w:rsidRDefault="00871654" w:rsidP="00871654">
      <w:pPr>
        <w:rPr>
          <w:lang w:val="ar-SA" w:bidi="ar-EG"/>
        </w:rPr>
      </w:pPr>
      <w:r w:rsidRPr="00871654">
        <w:rPr>
          <w:rtl/>
        </w:rPr>
        <w:lastRenderedPageBreak/>
        <w:t>وتوضح حافظة المشاريع كذلك كيف يعتزم قطاع تنمية الاتصالات توسيع نطاق التنفيذ وتعزيز الشراكات وتلبية الاحتياجات الناشئة لأقل البلدان نمواً والبلدان النامية غير الساحلية والدول الجزرية الصغيرة النامية في الفترة القادمة. ويتيح هذا النهج المتكامل الاستمرارية بين الإنجازات السابقة والتنفيذ المستقبلي، ما يعزز الدعم الموجه نحو تحقيق النتائج الذي يقدمه قطاع تنمية الاتصالات إلى هذه البلدان الضعيفة.</w:t>
      </w:r>
    </w:p>
    <w:p w14:paraId="335659E5" w14:textId="77777777" w:rsidR="00871654" w:rsidRPr="00871654" w:rsidRDefault="00871654" w:rsidP="00871654">
      <w:pPr>
        <w:rPr>
          <w:lang w:val="ar-SA" w:bidi="ar-EG"/>
        </w:rPr>
      </w:pPr>
      <w:r w:rsidRPr="00871654">
        <w:rPr>
          <w:rtl/>
        </w:rPr>
        <w:t>وسيتطلب تحقيق هذه الطموحات مشاركة مستمرة من جانب الدول الأعضاء وأعضاء القطاع ومصارف التنمية وشركاء الأمم المتحدة والمجتمع الأوسع لتعبئة الموارد وتبادل الخبرات وتوسيع نطاق التأثير.</w:t>
      </w:r>
    </w:p>
    <w:p w14:paraId="12C37C70" w14:textId="3C0AC0C7" w:rsidR="00871654" w:rsidRPr="00871654" w:rsidRDefault="00871654" w:rsidP="00871654">
      <w:pPr>
        <w:rPr>
          <w:lang w:val="ar-SA" w:bidi="ar-EG"/>
        </w:rPr>
      </w:pPr>
      <w:r w:rsidRPr="00871654">
        <w:rPr>
          <w:rtl/>
        </w:rPr>
        <w:t>وبتوجيه مستمر من الفريق الاستشاري لتنمية الاتصالات وبالدعم النشط من الشركاء، سيعمل قطاع تنمية الاتصالات على ضمان ألا تكون أقل البلدان نمواً والبلدان النامية غير الساحلية والدول الجزرية الصغيرة النامية موصولةً فحسب، بل ممكَّنة أيضاً من المشاركة الكاملة في الاقتصاد الرقمي، وتعزيز القدرة على الصمود، والنهوض بالتنمية المستدامة بما يتماشى مع خطط التنمية العالمية والإقليمية.</w:t>
      </w:r>
    </w:p>
    <w:p w14:paraId="70898AC8" w14:textId="7369D92F" w:rsidR="00871654" w:rsidRPr="00871654" w:rsidRDefault="00871654" w:rsidP="00871654">
      <w:pPr>
        <w:rPr>
          <w:lang w:val="ar-SA" w:bidi="ar-EG"/>
        </w:rPr>
      </w:pPr>
      <w:r w:rsidRPr="00871654">
        <w:rPr>
          <w:rtl/>
        </w:rPr>
        <w:t xml:space="preserve">وبالتطلع إلى المستقبل، سيكون التركيز المتضافر على التوصيلية، وأطر السياسات، وتنمية المهارات الرقمية، </w:t>
      </w:r>
      <w:r w:rsidR="00246A9F">
        <w:rPr>
          <w:rFonts w:hint="cs"/>
          <w:rtl/>
          <w:lang w:bidi="ar-EG"/>
        </w:rPr>
        <w:t>و</w:t>
      </w:r>
      <w:r w:rsidRPr="00871654">
        <w:rPr>
          <w:rtl/>
        </w:rPr>
        <w:t>القدرة على التأقلم مع تغير المناخ، والتمويل المستدام أمراً بالغ الأهمية لتسريع التحول الرقمي في هذه المجموعات المختلفة من البلدان.</w:t>
      </w:r>
    </w:p>
    <w:p w14:paraId="679E2067" w14:textId="1267056E" w:rsidR="00871654" w:rsidRPr="00871654" w:rsidRDefault="00871654" w:rsidP="00871654">
      <w:pPr>
        <w:rPr>
          <w:lang w:val="ar-SA" w:bidi="ar-EG"/>
        </w:rPr>
      </w:pPr>
      <w:r w:rsidRPr="00871654">
        <w:rPr>
          <w:rtl/>
        </w:rPr>
        <w:t>ويُدعى الفريق الاستشاري لتنمية الاتصالات إلى الإحاطة علماً بهذا التقرير وتقديم توجيهات بشأن سبيل المضي قدماً، حسب</w:t>
      </w:r>
      <w:r>
        <w:rPr>
          <w:rFonts w:hint="cs"/>
          <w:rtl/>
        </w:rPr>
        <w:t> </w:t>
      </w:r>
      <w:r w:rsidRPr="00871654">
        <w:rPr>
          <w:rtl/>
        </w:rPr>
        <w:t>الاقتضاء.</w:t>
      </w:r>
    </w:p>
    <w:p w14:paraId="67288A4D" w14:textId="77777777" w:rsidR="007B4FA0" w:rsidRDefault="00153471" w:rsidP="00153471">
      <w:pPr>
        <w:spacing w:before="600"/>
        <w:jc w:val="center"/>
        <w:rPr>
          <w:lang w:bidi="ar-EG"/>
        </w:rPr>
      </w:pPr>
      <w:r w:rsidRPr="00FC4592">
        <w:rPr>
          <w:rFonts w:hint="cs"/>
          <w:rtl/>
          <w:lang w:bidi="ar-EG"/>
        </w:rPr>
        <w:t>ــــــــــــــــــــــــــــــــــــــــــــــــــــــــــــــــــــــــــــــــــــــــــــــــ</w:t>
      </w:r>
    </w:p>
    <w:sectPr w:rsidR="007B4FA0" w:rsidSect="006C3242">
      <w:headerReference w:type="default" r:id="rId22"/>
      <w:footerReference w:type="first" r:id="rId23"/>
      <w:type w:val="oddPage"/>
      <w:pgSz w:w="11907" w:h="16840"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9BA27" w14:textId="77777777" w:rsidR="00871654" w:rsidRDefault="00871654" w:rsidP="006C3242">
      <w:pPr>
        <w:spacing w:before="0" w:line="240" w:lineRule="auto"/>
      </w:pPr>
      <w:r>
        <w:separator/>
      </w:r>
    </w:p>
  </w:endnote>
  <w:endnote w:type="continuationSeparator" w:id="0">
    <w:p w14:paraId="0203DFE9" w14:textId="77777777" w:rsidR="00871654" w:rsidRDefault="00871654"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altName w:val="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ook w:val="04A0" w:firstRow="1" w:lastRow="0" w:firstColumn="1" w:lastColumn="0" w:noHBand="0" w:noVBand="1"/>
      <w:tblCaption w:val="اسم الشخص الذي يمكن الاتصال به بشأن الوثيقة وبيانات الاتصال الخاصة به"/>
    </w:tblPr>
    <w:tblGrid>
      <w:gridCol w:w="991"/>
      <w:gridCol w:w="2411"/>
      <w:gridCol w:w="6237"/>
    </w:tblGrid>
    <w:tr w:rsidR="00AD1E92" w:rsidRPr="00AD1E92" w14:paraId="5A546902" w14:textId="77777777" w:rsidTr="00031158">
      <w:tc>
        <w:tcPr>
          <w:tcW w:w="991" w:type="dxa"/>
          <w:tcBorders>
            <w:top w:val="single" w:sz="4" w:space="0" w:color="auto"/>
            <w:left w:val="nil"/>
            <w:bottom w:val="nil"/>
            <w:right w:val="nil"/>
          </w:tcBorders>
          <w:shd w:val="clear" w:color="auto" w:fill="FFFFFF" w:themeFill="background1"/>
          <w:hideMark/>
        </w:tcPr>
        <w:p w14:paraId="7A953AC5" w14:textId="77777777" w:rsidR="00AD1E92" w:rsidRPr="00AD1E92" w:rsidRDefault="00AD1E92" w:rsidP="00AD1E92">
          <w:pPr>
            <w:spacing w:before="60" w:after="40" w:line="260" w:lineRule="exact"/>
            <w:rPr>
              <w:position w:val="2"/>
              <w:sz w:val="18"/>
              <w:szCs w:val="18"/>
              <w:lang w:val="en-GB"/>
            </w:rPr>
          </w:pPr>
          <w:r w:rsidRPr="00AD1E92">
            <w:rPr>
              <w:position w:val="2"/>
              <w:sz w:val="18"/>
              <w:szCs w:val="18"/>
              <w:rtl/>
              <w:lang w:val="fr-FR" w:bidi="ar-EG"/>
            </w:rPr>
            <w:t>للاتصال:</w:t>
          </w:r>
        </w:p>
      </w:tc>
      <w:tc>
        <w:tcPr>
          <w:tcW w:w="2411" w:type="dxa"/>
          <w:tcBorders>
            <w:top w:val="single" w:sz="4" w:space="0" w:color="auto"/>
            <w:left w:val="nil"/>
            <w:bottom w:val="nil"/>
            <w:right w:val="nil"/>
          </w:tcBorders>
          <w:shd w:val="clear" w:color="auto" w:fill="FFFFFF" w:themeFill="background1"/>
          <w:hideMark/>
        </w:tcPr>
        <w:p w14:paraId="49FC9EF6" w14:textId="77777777" w:rsidR="00AD1E92" w:rsidRPr="00AD1E92" w:rsidRDefault="00AD1E92" w:rsidP="00AD1E92">
          <w:pPr>
            <w:spacing w:before="60" w:after="40" w:line="260" w:lineRule="exact"/>
            <w:rPr>
              <w:position w:val="2"/>
              <w:sz w:val="18"/>
              <w:szCs w:val="18"/>
              <w:lang w:val="en-GB"/>
            </w:rPr>
          </w:pPr>
          <w:r w:rsidRPr="00AD1E92">
            <w:rPr>
              <w:position w:val="2"/>
              <w:sz w:val="18"/>
              <w:szCs w:val="18"/>
              <w:rtl/>
              <w:lang w:val="fr-FR" w:bidi="ar-EG"/>
            </w:rPr>
            <w:t>الاسم/المنظمة/الكيان:</w:t>
          </w:r>
        </w:p>
      </w:tc>
      <w:tc>
        <w:tcPr>
          <w:tcW w:w="6237" w:type="dxa"/>
          <w:tcBorders>
            <w:top w:val="single" w:sz="4" w:space="0" w:color="auto"/>
            <w:left w:val="nil"/>
            <w:bottom w:val="nil"/>
            <w:right w:val="nil"/>
          </w:tcBorders>
          <w:shd w:val="clear" w:color="auto" w:fill="FFFFFF" w:themeFill="background1"/>
        </w:tcPr>
        <w:p w14:paraId="7B6B316F" w14:textId="54EA8DBF" w:rsidR="00AD1E92" w:rsidRPr="00AD1E92" w:rsidRDefault="00871654" w:rsidP="00871654">
          <w:pPr>
            <w:spacing w:before="60" w:after="40" w:line="260" w:lineRule="exact"/>
            <w:rPr>
              <w:position w:val="2"/>
              <w:sz w:val="18"/>
              <w:szCs w:val="18"/>
              <w:lang w:val="en-GB"/>
            </w:rPr>
          </w:pPr>
          <w:r w:rsidRPr="00871654">
            <w:rPr>
              <w:position w:val="2"/>
              <w:sz w:val="18"/>
              <w:szCs w:val="18"/>
              <w:rtl/>
              <w:lang w:val="fr-FR"/>
            </w:rPr>
            <w:t xml:space="preserve">السيدة </w:t>
          </w:r>
          <w:proofErr w:type="spellStart"/>
          <w:r w:rsidRPr="00871654">
            <w:rPr>
              <w:position w:val="2"/>
              <w:sz w:val="18"/>
              <w:szCs w:val="18"/>
              <w:rtl/>
              <w:lang w:val="fr-FR"/>
            </w:rPr>
            <w:t>Archana</w:t>
          </w:r>
          <w:proofErr w:type="spellEnd"/>
          <w:r w:rsidRPr="00871654">
            <w:rPr>
              <w:position w:val="2"/>
              <w:sz w:val="18"/>
              <w:szCs w:val="18"/>
              <w:rtl/>
              <w:lang w:val="fr-FR"/>
            </w:rPr>
            <w:t xml:space="preserve"> </w:t>
          </w:r>
          <w:proofErr w:type="spellStart"/>
          <w:r w:rsidRPr="00871654">
            <w:rPr>
              <w:position w:val="2"/>
              <w:sz w:val="18"/>
              <w:szCs w:val="18"/>
              <w:rtl/>
              <w:lang w:val="fr-FR"/>
            </w:rPr>
            <w:t>Gulati</w:t>
          </w:r>
          <w:proofErr w:type="spellEnd"/>
          <w:r w:rsidRPr="00871654">
            <w:rPr>
              <w:position w:val="2"/>
              <w:sz w:val="18"/>
              <w:szCs w:val="18"/>
              <w:rtl/>
              <w:lang w:val="fr-FR"/>
            </w:rPr>
            <w:t>، نائبة مدير مكتب تنمية الاتصالات</w:t>
          </w:r>
        </w:p>
      </w:tc>
    </w:tr>
    <w:tr w:rsidR="00AD1E92" w:rsidRPr="00AD1E92" w14:paraId="73DF3BA0" w14:textId="77777777" w:rsidTr="00031158">
      <w:tc>
        <w:tcPr>
          <w:tcW w:w="991" w:type="dxa"/>
        </w:tcPr>
        <w:p w14:paraId="734D4AF7" w14:textId="77777777" w:rsidR="00AD1E92" w:rsidRPr="00AD1E92" w:rsidRDefault="00AD1E92" w:rsidP="00AD1E92">
          <w:pPr>
            <w:spacing w:before="60" w:after="40" w:line="260" w:lineRule="exact"/>
            <w:rPr>
              <w:position w:val="2"/>
              <w:sz w:val="18"/>
              <w:szCs w:val="18"/>
              <w:lang w:val="en-GB"/>
            </w:rPr>
          </w:pPr>
        </w:p>
      </w:tc>
      <w:tc>
        <w:tcPr>
          <w:tcW w:w="2411" w:type="dxa"/>
          <w:hideMark/>
        </w:tcPr>
        <w:p w14:paraId="7741CC61" w14:textId="77777777" w:rsidR="00AD1E92" w:rsidRPr="00AD1E92" w:rsidRDefault="00AD1E92" w:rsidP="00AD1E92">
          <w:pPr>
            <w:spacing w:before="60" w:after="40" w:line="260" w:lineRule="exact"/>
            <w:rPr>
              <w:position w:val="2"/>
              <w:sz w:val="18"/>
              <w:szCs w:val="18"/>
              <w:lang w:val="en-GB"/>
            </w:rPr>
          </w:pPr>
          <w:r w:rsidRPr="00AD1E92">
            <w:rPr>
              <w:position w:val="2"/>
              <w:sz w:val="18"/>
              <w:szCs w:val="18"/>
              <w:rtl/>
              <w:lang w:val="fr-FR" w:bidi="ar-EG"/>
            </w:rPr>
            <w:t>رقم الهاتف:</w:t>
          </w:r>
        </w:p>
      </w:tc>
      <w:tc>
        <w:tcPr>
          <w:tcW w:w="6237" w:type="dxa"/>
        </w:tcPr>
        <w:p w14:paraId="324A9FBF" w14:textId="14A8733A" w:rsidR="00AD1E92" w:rsidRPr="00AD1E92" w:rsidRDefault="00871654" w:rsidP="00871654">
          <w:pPr>
            <w:spacing w:before="60" w:after="40" w:line="260" w:lineRule="exact"/>
            <w:rPr>
              <w:position w:val="2"/>
              <w:sz w:val="18"/>
              <w:szCs w:val="18"/>
              <w:lang w:val="en-GB"/>
            </w:rPr>
          </w:pPr>
          <w:r w:rsidRPr="00871654">
            <w:rPr>
              <w:position w:val="2"/>
              <w:sz w:val="18"/>
              <w:szCs w:val="18"/>
              <w:lang w:val="en-GB" w:bidi="ar-EG"/>
            </w:rPr>
            <w:t>+41 22 730 6475</w:t>
          </w:r>
        </w:p>
      </w:tc>
    </w:tr>
    <w:tr w:rsidR="00AD1E92" w:rsidRPr="00AD1E92" w14:paraId="4695E8E1" w14:textId="77777777" w:rsidTr="00031158">
      <w:tc>
        <w:tcPr>
          <w:tcW w:w="991" w:type="dxa"/>
        </w:tcPr>
        <w:p w14:paraId="55FF4FC7" w14:textId="77777777" w:rsidR="00AD1E92" w:rsidRPr="00AD1E92" w:rsidRDefault="00AD1E92" w:rsidP="00AD1E92">
          <w:pPr>
            <w:spacing w:before="60" w:after="40" w:line="260" w:lineRule="exact"/>
            <w:rPr>
              <w:position w:val="2"/>
              <w:sz w:val="18"/>
              <w:szCs w:val="18"/>
              <w:lang w:val="en-GB"/>
            </w:rPr>
          </w:pPr>
        </w:p>
      </w:tc>
      <w:tc>
        <w:tcPr>
          <w:tcW w:w="2411" w:type="dxa"/>
          <w:hideMark/>
        </w:tcPr>
        <w:p w14:paraId="3EA45970" w14:textId="77777777" w:rsidR="00AD1E92" w:rsidRPr="00AD1E92" w:rsidRDefault="00AD1E92" w:rsidP="00AD1E92">
          <w:pPr>
            <w:spacing w:before="60" w:after="40" w:line="260" w:lineRule="exact"/>
            <w:rPr>
              <w:position w:val="2"/>
              <w:sz w:val="18"/>
              <w:szCs w:val="18"/>
              <w:lang w:val="en-GB"/>
            </w:rPr>
          </w:pPr>
          <w:r w:rsidRPr="00AD1E92">
            <w:rPr>
              <w:position w:val="2"/>
              <w:sz w:val="18"/>
              <w:szCs w:val="18"/>
              <w:rtl/>
              <w:lang w:val="fr-FR" w:bidi="ar-EG"/>
            </w:rPr>
            <w:t>البريد الإلكتروني:</w:t>
          </w:r>
        </w:p>
      </w:tc>
      <w:tc>
        <w:tcPr>
          <w:tcW w:w="6237" w:type="dxa"/>
        </w:tcPr>
        <w:p w14:paraId="4207F6DA" w14:textId="53316E6C" w:rsidR="00AD1E92" w:rsidRPr="00AD1E92" w:rsidRDefault="00871654" w:rsidP="00871654">
          <w:pPr>
            <w:spacing w:before="60" w:after="40" w:line="260" w:lineRule="exact"/>
            <w:rPr>
              <w:position w:val="2"/>
              <w:sz w:val="18"/>
              <w:szCs w:val="18"/>
              <w:rtl/>
              <w:lang w:val="fr-FR" w:bidi="ar-EG"/>
            </w:rPr>
          </w:pPr>
          <w:hyperlink r:id="rId1" w:history="1">
            <w:r w:rsidRPr="00871654">
              <w:rPr>
                <w:rStyle w:val="Hyperlink"/>
                <w:position w:val="2"/>
                <w:sz w:val="18"/>
                <w:szCs w:val="18"/>
                <w:lang w:val="en-GB" w:bidi="ar-EG"/>
              </w:rPr>
              <w:t>archana.gulati@itu.int</w:t>
            </w:r>
          </w:hyperlink>
        </w:p>
      </w:tc>
    </w:tr>
  </w:tbl>
  <w:p w14:paraId="0013D7DC" w14:textId="77777777" w:rsidR="00AD1E92" w:rsidRPr="004A0B7B" w:rsidRDefault="00AD1E92">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D4456" w14:textId="77777777" w:rsidR="00871654" w:rsidRDefault="00871654" w:rsidP="006C3242">
      <w:pPr>
        <w:spacing w:before="0" w:line="240" w:lineRule="auto"/>
      </w:pPr>
      <w:r>
        <w:separator/>
      </w:r>
    </w:p>
  </w:footnote>
  <w:footnote w:type="continuationSeparator" w:id="0">
    <w:p w14:paraId="79FE9541" w14:textId="77777777" w:rsidR="00871654" w:rsidRDefault="00871654" w:rsidP="006C3242">
      <w:pPr>
        <w:spacing w:before="0" w:line="240" w:lineRule="auto"/>
      </w:pPr>
      <w:r>
        <w:continuationSeparator/>
      </w:r>
    </w:p>
  </w:footnote>
  <w:footnote w:id="1">
    <w:p w14:paraId="384DF219" w14:textId="77777777" w:rsidR="00871654" w:rsidRPr="00871654" w:rsidRDefault="00871654" w:rsidP="00871654">
      <w:pPr>
        <w:pStyle w:val="FootnoteText"/>
        <w:spacing w:before="0"/>
        <w:textDirection w:val="tbRlV"/>
        <w:rPr>
          <w:i/>
          <w:iCs/>
          <w:lang w:val="ar-SA" w:eastAsia="zh-TW" w:bidi="en-GB"/>
        </w:rPr>
      </w:pPr>
      <w:r w:rsidRPr="00871654">
        <w:rPr>
          <w:rStyle w:val="FootnoteReference"/>
          <w:i/>
          <w:rtl/>
        </w:rPr>
        <w:footnoteRef/>
      </w:r>
      <w:r w:rsidRPr="00871654">
        <w:rPr>
          <w:rtl/>
        </w:rPr>
        <w:t xml:space="preserve"> </w:t>
      </w:r>
      <w:r w:rsidRPr="00871654">
        <w:rPr>
          <w:i/>
          <w:iCs/>
          <w:rtl/>
        </w:rPr>
        <w:t>القرار 8</w:t>
      </w:r>
    </w:p>
  </w:footnote>
  <w:footnote w:id="2">
    <w:p w14:paraId="214D8B64" w14:textId="77777777" w:rsidR="00871654" w:rsidRPr="00871654" w:rsidRDefault="00871654" w:rsidP="00871654">
      <w:pPr>
        <w:pStyle w:val="FootnoteText"/>
        <w:spacing w:before="0"/>
        <w:textDirection w:val="tbRlV"/>
        <w:rPr>
          <w:lang w:val="ar-SA" w:eastAsia="zh-TW" w:bidi="en-GB"/>
        </w:rPr>
      </w:pPr>
      <w:r w:rsidRPr="00871654">
        <w:rPr>
          <w:rStyle w:val="FootnoteReference"/>
          <w:rtl/>
        </w:rPr>
        <w:footnoteRef/>
      </w:r>
      <w:r w:rsidRPr="00871654">
        <w:rPr>
          <w:rtl/>
        </w:rPr>
        <w:t xml:space="preserve"> </w:t>
      </w:r>
      <w:r w:rsidRPr="00871654">
        <w:rPr>
          <w:i/>
          <w:iCs/>
          <w:rtl/>
        </w:rPr>
        <w:t>القرار 16، القرار 77</w:t>
      </w:r>
    </w:p>
  </w:footnote>
  <w:footnote w:id="3">
    <w:p w14:paraId="36E93ACB" w14:textId="4D845976" w:rsidR="00871654" w:rsidRPr="00871654" w:rsidRDefault="00871654" w:rsidP="00871654">
      <w:pPr>
        <w:pStyle w:val="FootnoteText"/>
        <w:spacing w:before="0"/>
        <w:textDirection w:val="tbRlV"/>
        <w:rPr>
          <w:i/>
          <w:iCs/>
          <w:lang w:val="ar-SA" w:eastAsia="zh-TW" w:bidi="en-GB"/>
        </w:rPr>
      </w:pPr>
      <w:r w:rsidRPr="00871654">
        <w:rPr>
          <w:rStyle w:val="FootnoteReference"/>
          <w:i/>
          <w:iCs/>
          <w:rtl/>
        </w:rPr>
        <w:footnoteRef/>
      </w:r>
      <w:r w:rsidRPr="00871654">
        <w:rPr>
          <w:rtl/>
        </w:rPr>
        <w:t xml:space="preserve"> </w:t>
      </w:r>
      <w:r w:rsidRPr="00871654">
        <w:rPr>
          <w:i/>
          <w:iCs/>
          <w:rtl/>
        </w:rPr>
        <w:t>القرار 34، القرار 93</w:t>
      </w:r>
    </w:p>
  </w:footnote>
  <w:footnote w:id="4">
    <w:p w14:paraId="2C8151D1" w14:textId="77777777" w:rsidR="00871654" w:rsidRPr="00871654" w:rsidRDefault="00871654" w:rsidP="00871654">
      <w:pPr>
        <w:pStyle w:val="FootnoteText"/>
        <w:spacing w:before="0"/>
        <w:textDirection w:val="tbRlV"/>
        <w:rPr>
          <w:i/>
          <w:iCs/>
          <w:lang w:val="ar-SA" w:eastAsia="zh-TW" w:bidi="en-GB"/>
        </w:rPr>
      </w:pPr>
      <w:r w:rsidRPr="00871654">
        <w:rPr>
          <w:rStyle w:val="FootnoteReference"/>
          <w:i/>
          <w:iCs/>
          <w:rtl/>
        </w:rPr>
        <w:footnoteRef/>
      </w:r>
      <w:r w:rsidRPr="00871654">
        <w:rPr>
          <w:rtl/>
        </w:rPr>
        <w:t xml:space="preserve"> </w:t>
      </w:r>
      <w:r w:rsidRPr="00871654">
        <w:rPr>
          <w:i/>
          <w:iCs/>
          <w:rtl/>
        </w:rPr>
        <w:t>القرار 77</w:t>
      </w:r>
    </w:p>
  </w:footnote>
  <w:footnote w:id="5">
    <w:p w14:paraId="782C911E" w14:textId="6968D4B6" w:rsidR="00871654" w:rsidRPr="00871654" w:rsidRDefault="00871654" w:rsidP="00871654">
      <w:pPr>
        <w:pStyle w:val="FootnoteText"/>
        <w:spacing w:before="0"/>
        <w:textDirection w:val="tbRlV"/>
        <w:rPr>
          <w:lang w:val="ar-SA" w:eastAsia="zh-TW" w:bidi="en-GB"/>
        </w:rPr>
      </w:pPr>
      <w:r w:rsidRPr="00871654">
        <w:rPr>
          <w:rStyle w:val="FootnoteReference"/>
          <w:i/>
          <w:iCs/>
          <w:rtl/>
        </w:rPr>
        <w:footnoteRef/>
      </w:r>
      <w:r w:rsidRPr="00871654">
        <w:rPr>
          <w:rtl/>
        </w:rPr>
        <w:t xml:space="preserve"> </w:t>
      </w:r>
      <w:r w:rsidRPr="00871654">
        <w:rPr>
          <w:i/>
          <w:iCs/>
          <w:rtl/>
        </w:rPr>
        <w:t>القرار 16</w:t>
      </w:r>
    </w:p>
  </w:footnote>
  <w:footnote w:id="6">
    <w:p w14:paraId="60C83611" w14:textId="5A3D00DC" w:rsidR="00871654" w:rsidRPr="00871654" w:rsidRDefault="00871654" w:rsidP="00246A9F">
      <w:pPr>
        <w:pStyle w:val="FootnoteText"/>
        <w:spacing w:before="0"/>
        <w:textDirection w:val="tbRlV"/>
        <w:rPr>
          <w:i/>
          <w:lang w:val="ar-SA" w:eastAsia="zh-TW" w:bidi="en-GB"/>
        </w:rPr>
      </w:pPr>
      <w:r w:rsidRPr="00871654">
        <w:rPr>
          <w:rStyle w:val="FootnoteReference"/>
          <w:i/>
          <w:rtl/>
        </w:rPr>
        <w:footnoteRef/>
      </w:r>
      <w:r w:rsidRPr="00871654">
        <w:rPr>
          <w:rtl/>
        </w:rPr>
        <w:t xml:space="preserve"> </w:t>
      </w:r>
      <w:r w:rsidRPr="00871654">
        <w:rPr>
          <w:i/>
          <w:iCs/>
          <w:rtl/>
        </w:rPr>
        <w:t>يتاح مزيد من المعلومات عن مشاريع قطاع تنمية الاتصالات في الموقع التالي</w:t>
      </w:r>
      <w:r w:rsidRPr="00871654">
        <w:rPr>
          <w:i/>
          <w:iCs/>
        </w:rPr>
        <w:t>:</w:t>
      </w:r>
      <w:r w:rsidRPr="00871654">
        <w:rPr>
          <w:i/>
          <w:iCs/>
          <w:rtl/>
        </w:rPr>
        <w:t xml:space="preserve"> </w:t>
      </w:r>
      <w:hyperlink r:id="rId1" w:history="1">
        <w:r w:rsidR="00246A9F" w:rsidRPr="00246A9F">
          <w:rPr>
            <w:rStyle w:val="Hyperlink"/>
            <w:i/>
            <w:iCs/>
          </w:rPr>
          <w:t>https://www.itu.int/itu-d/sites/projects</w:t>
        </w:r>
      </w:hyperlink>
      <w:r w:rsidR="00246A9F" w:rsidRPr="00246A9F">
        <w:rPr>
          <w:i/>
          <w:iCs/>
        </w:rPr>
        <w:t xml:space="preserve"> </w:t>
      </w:r>
      <w:hyperlink r:id="rId2" w:history="1"/>
    </w:p>
  </w:footnote>
  <w:footnote w:id="7">
    <w:p w14:paraId="7BCF01EA" w14:textId="1883F2CE" w:rsidR="00871654" w:rsidRPr="00871654" w:rsidRDefault="00871654" w:rsidP="00246A9F">
      <w:pPr>
        <w:pStyle w:val="FootnoteText"/>
        <w:spacing w:before="0"/>
        <w:textDirection w:val="tbRlV"/>
        <w:rPr>
          <w:i/>
          <w:lang w:val="ar-SA" w:eastAsia="zh-TW" w:bidi="en-GB"/>
        </w:rPr>
      </w:pPr>
      <w:r w:rsidRPr="00871654">
        <w:rPr>
          <w:rStyle w:val="FootnoteReference"/>
          <w:i/>
          <w:rtl/>
        </w:rPr>
        <w:footnoteRef/>
      </w:r>
      <w:r w:rsidRPr="00871654">
        <w:rPr>
          <w:rtl/>
        </w:rPr>
        <w:t xml:space="preserve"> </w:t>
      </w:r>
      <w:r w:rsidRPr="00871654">
        <w:rPr>
          <w:i/>
          <w:iCs/>
          <w:rtl/>
        </w:rPr>
        <w:t>يتاح مزيد من المعلومات عن مشاريع قطاع تنمية الاتصالات في الموقع التالي</w:t>
      </w:r>
      <w:r w:rsidRPr="00871654">
        <w:rPr>
          <w:i/>
          <w:iCs/>
        </w:rPr>
        <w:t>:</w:t>
      </w:r>
      <w:r w:rsidRPr="00871654">
        <w:rPr>
          <w:i/>
          <w:iCs/>
          <w:rtl/>
        </w:rPr>
        <w:t xml:space="preserve"> </w:t>
      </w:r>
      <w:hyperlink r:id="rId3" w:history="1">
        <w:r w:rsidR="00246A9F" w:rsidRPr="00246A9F">
          <w:rPr>
            <w:rStyle w:val="Hyperlink"/>
            <w:i/>
            <w:iCs/>
          </w:rPr>
          <w:t>https://www.itu.int/itu-d/sites/projects</w:t>
        </w:r>
      </w:hyperlink>
      <w:r w:rsidR="00246A9F" w:rsidRPr="00246A9F">
        <w:rPr>
          <w:i/>
          <w:iCs/>
        </w:rPr>
        <w:t xml:space="preserve"> </w:t>
      </w:r>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tl/>
      </w:rPr>
      <w:id w:val="-1375531529"/>
      <w:docPartObj>
        <w:docPartGallery w:val="Page Numbers (Top of Page)"/>
        <w:docPartUnique/>
      </w:docPartObj>
    </w:sdtPr>
    <w:sdtEndPr>
      <w:rPr>
        <w:rFonts w:cs="Calibri"/>
        <w:noProof/>
        <w:sz w:val="18"/>
        <w:szCs w:val="18"/>
      </w:rPr>
    </w:sdtEndPr>
    <w:sdtContent>
      <w:p w14:paraId="5C59ECA3" w14:textId="35C6E915" w:rsidR="00882A17" w:rsidRPr="00FC3D2F" w:rsidRDefault="00882A17" w:rsidP="004F0F62">
        <w:pPr>
          <w:pStyle w:val="Header"/>
          <w:tabs>
            <w:tab w:val="clear" w:pos="794"/>
            <w:tab w:val="clear" w:pos="4680"/>
            <w:tab w:val="clear" w:pos="9360"/>
            <w:tab w:val="center" w:pos="4819"/>
            <w:tab w:val="right" w:pos="9639"/>
          </w:tabs>
          <w:spacing w:before="120" w:line="192" w:lineRule="auto"/>
          <w:rPr>
            <w:sz w:val="20"/>
            <w:szCs w:val="20"/>
            <w:rtl/>
            <w:lang w:bidi="ar-EG"/>
          </w:rPr>
        </w:pPr>
        <w:r w:rsidRPr="00FC3D2F">
          <w:rPr>
            <w:sz w:val="20"/>
            <w:szCs w:val="20"/>
          </w:rPr>
          <w:tab/>
        </w:r>
        <w:r w:rsidR="00983DA5">
          <w:rPr>
            <w:sz w:val="20"/>
            <w:szCs w:val="20"/>
            <w:lang w:val="es-ES_tradnl"/>
          </w:rPr>
          <w:t>TDAG</w:t>
        </w:r>
        <w:r>
          <w:rPr>
            <w:sz w:val="20"/>
            <w:szCs w:val="20"/>
            <w:lang w:val="es-ES_tradnl"/>
          </w:rPr>
          <w:t>-2</w:t>
        </w:r>
        <w:bookmarkStart w:id="2" w:name="DocNo2"/>
        <w:bookmarkEnd w:id="2"/>
        <w:r w:rsidR="00105EF4">
          <w:rPr>
            <w:sz w:val="20"/>
            <w:szCs w:val="20"/>
            <w:lang w:val="es-ES_tradnl"/>
          </w:rPr>
          <w:t>6</w:t>
        </w:r>
        <w:r w:rsidR="004F0F62" w:rsidRPr="004F0F62">
          <w:rPr>
            <w:sz w:val="20"/>
            <w:szCs w:val="20"/>
            <w:lang w:val="es-ES_tradnl"/>
          </w:rPr>
          <w:t>/</w:t>
        </w:r>
        <w:r w:rsidR="00871654">
          <w:rPr>
            <w:sz w:val="20"/>
            <w:szCs w:val="20"/>
          </w:rPr>
          <w:t>22</w:t>
        </w:r>
        <w:r w:rsidRPr="00FC3D2F">
          <w:rPr>
            <w:sz w:val="20"/>
            <w:szCs w:val="20"/>
            <w:lang w:val="en-GB"/>
          </w:rPr>
          <w:t>-A</w:t>
        </w:r>
        <w:r w:rsidRPr="00FC3D2F">
          <w:rPr>
            <w:sz w:val="20"/>
            <w:szCs w:val="20"/>
            <w:rtl/>
            <w:lang w:bidi="ar-EG"/>
          </w:rPr>
          <w:tab/>
        </w:r>
        <w:r w:rsidRPr="00FC3D2F">
          <w:rPr>
            <w:rFonts w:hint="cs"/>
            <w:sz w:val="20"/>
            <w:szCs w:val="20"/>
            <w:rtl/>
          </w:rPr>
          <w:t>الصفحة</w:t>
        </w:r>
        <w:r w:rsidRPr="00FC3D2F">
          <w:rPr>
            <w:rFonts w:hint="cs"/>
            <w:sz w:val="20"/>
            <w:szCs w:val="20"/>
            <w:rtl/>
            <w:lang w:bidi="ar-EG"/>
          </w:rPr>
          <w:t xml:space="preserve"> </w:t>
        </w:r>
        <w:r w:rsidRPr="00FC3D2F">
          <w:rPr>
            <w:sz w:val="20"/>
            <w:szCs w:val="20"/>
            <w:lang w:val="en-GB"/>
          </w:rPr>
          <w:fldChar w:fldCharType="begin"/>
        </w:r>
        <w:r w:rsidRPr="00FC3D2F">
          <w:rPr>
            <w:sz w:val="20"/>
            <w:szCs w:val="20"/>
            <w:lang w:val="en-GB"/>
          </w:rPr>
          <w:instrText xml:space="preserve"> PAGE </w:instrText>
        </w:r>
        <w:r w:rsidRPr="00FC3D2F">
          <w:rPr>
            <w:sz w:val="20"/>
            <w:szCs w:val="20"/>
            <w:lang w:val="en-GB"/>
          </w:rPr>
          <w:fldChar w:fldCharType="separate"/>
        </w:r>
        <w:r>
          <w:rPr>
            <w:sz w:val="20"/>
            <w:szCs w:val="20"/>
            <w:lang w:val="en-GB"/>
          </w:rPr>
          <w:t>2</w:t>
        </w:r>
        <w:r w:rsidRPr="00FC3D2F">
          <w:rPr>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BCC4D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8CC1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8648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866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52F6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EA1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E469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48CB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C27F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CA2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01610A"/>
    <w:multiLevelType w:val="hybridMultilevel"/>
    <w:tmpl w:val="43AC89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14511088"/>
    <w:multiLevelType w:val="hybridMultilevel"/>
    <w:tmpl w:val="A5F2B302"/>
    <w:lvl w:ilvl="0" w:tplc="93E6492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A8941C2"/>
    <w:multiLevelType w:val="hybridMultilevel"/>
    <w:tmpl w:val="0538AAAE"/>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20036DC9"/>
    <w:multiLevelType w:val="hybridMultilevel"/>
    <w:tmpl w:val="D9C63D98"/>
    <w:lvl w:ilvl="0" w:tplc="08090019">
      <w:start w:val="1"/>
      <w:numFmt w:val="lowerLetter"/>
      <w:lvlText w:val="%1."/>
      <w:lvlJc w:val="left"/>
      <w:pPr>
        <w:ind w:left="720" w:hanging="360"/>
      </w:pPr>
      <w:rPr>
        <w:rFonts w:hint="default"/>
        <w:b/>
        <w:bCs/>
      </w:rPr>
    </w:lvl>
    <w:lvl w:ilvl="1" w:tplc="341C8A98">
      <w:start w:val="1"/>
      <w:numFmt w:val="lowerLetter"/>
      <w:lvlText w:val="%2."/>
      <w:lvlJc w:val="left"/>
      <w:pPr>
        <w:ind w:left="1440" w:hanging="360"/>
      </w:pPr>
    </w:lvl>
    <w:lvl w:ilvl="2" w:tplc="7AC09DBE">
      <w:start w:val="1"/>
      <w:numFmt w:val="lowerRoman"/>
      <w:lvlText w:val="%3."/>
      <w:lvlJc w:val="right"/>
      <w:pPr>
        <w:ind w:left="2160" w:hanging="180"/>
      </w:pPr>
    </w:lvl>
    <w:lvl w:ilvl="3" w:tplc="FAAAFBAA">
      <w:start w:val="1"/>
      <w:numFmt w:val="decimal"/>
      <w:lvlText w:val="%4."/>
      <w:lvlJc w:val="left"/>
      <w:pPr>
        <w:ind w:left="2880" w:hanging="360"/>
      </w:pPr>
    </w:lvl>
    <w:lvl w:ilvl="4" w:tplc="60F055B4">
      <w:start w:val="1"/>
      <w:numFmt w:val="lowerLetter"/>
      <w:lvlText w:val="%5."/>
      <w:lvlJc w:val="left"/>
      <w:pPr>
        <w:ind w:left="3600" w:hanging="360"/>
      </w:pPr>
    </w:lvl>
    <w:lvl w:ilvl="5" w:tplc="5676729E">
      <w:start w:val="1"/>
      <w:numFmt w:val="lowerRoman"/>
      <w:lvlText w:val="%6."/>
      <w:lvlJc w:val="right"/>
      <w:pPr>
        <w:ind w:left="4320" w:hanging="180"/>
      </w:pPr>
    </w:lvl>
    <w:lvl w:ilvl="6" w:tplc="81D2D178">
      <w:start w:val="1"/>
      <w:numFmt w:val="decimal"/>
      <w:lvlText w:val="%7."/>
      <w:lvlJc w:val="left"/>
      <w:pPr>
        <w:ind w:left="5040" w:hanging="360"/>
      </w:pPr>
    </w:lvl>
    <w:lvl w:ilvl="7" w:tplc="9EDCF7E0">
      <w:start w:val="1"/>
      <w:numFmt w:val="lowerLetter"/>
      <w:lvlText w:val="%8."/>
      <w:lvlJc w:val="left"/>
      <w:pPr>
        <w:ind w:left="5760" w:hanging="360"/>
      </w:pPr>
    </w:lvl>
    <w:lvl w:ilvl="8" w:tplc="0BAE4E78">
      <w:start w:val="1"/>
      <w:numFmt w:val="lowerRoman"/>
      <w:lvlText w:val="%9."/>
      <w:lvlJc w:val="right"/>
      <w:pPr>
        <w:ind w:left="6480" w:hanging="180"/>
      </w:pPr>
    </w:lvl>
  </w:abstractNum>
  <w:abstractNum w:abstractNumId="15" w15:restartNumberingAfterBreak="0">
    <w:nsid w:val="25F264D0"/>
    <w:multiLevelType w:val="hybridMultilevel"/>
    <w:tmpl w:val="D06C54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3A6D198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950422"/>
    <w:multiLevelType w:val="hybridMultilevel"/>
    <w:tmpl w:val="06927D1C"/>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61052376">
    <w:abstractNumId w:val="9"/>
  </w:num>
  <w:num w:numId="2" w16cid:durableId="1147554591">
    <w:abstractNumId w:val="7"/>
  </w:num>
  <w:num w:numId="3" w16cid:durableId="1041170884">
    <w:abstractNumId w:val="6"/>
  </w:num>
  <w:num w:numId="4" w16cid:durableId="1808467772">
    <w:abstractNumId w:val="5"/>
  </w:num>
  <w:num w:numId="5" w16cid:durableId="939215603">
    <w:abstractNumId w:val="4"/>
  </w:num>
  <w:num w:numId="6" w16cid:durableId="1171480664">
    <w:abstractNumId w:val="8"/>
  </w:num>
  <w:num w:numId="7" w16cid:durableId="1511486152">
    <w:abstractNumId w:val="3"/>
  </w:num>
  <w:num w:numId="8" w16cid:durableId="1234042883">
    <w:abstractNumId w:val="2"/>
  </w:num>
  <w:num w:numId="9" w16cid:durableId="285890177">
    <w:abstractNumId w:val="1"/>
  </w:num>
  <w:num w:numId="10" w16cid:durableId="1410539016">
    <w:abstractNumId w:val="0"/>
  </w:num>
  <w:num w:numId="11" w16cid:durableId="1773476791">
    <w:abstractNumId w:val="12"/>
  </w:num>
  <w:num w:numId="12" w16cid:durableId="1292127450">
    <w:abstractNumId w:val="14"/>
  </w:num>
  <w:num w:numId="13" w16cid:durableId="62337409">
    <w:abstractNumId w:val="16"/>
  </w:num>
  <w:num w:numId="14" w16cid:durableId="1380007726">
    <w:abstractNumId w:val="11"/>
  </w:num>
  <w:num w:numId="15" w16cid:durableId="212473267">
    <w:abstractNumId w:val="17"/>
  </w:num>
  <w:num w:numId="16" w16cid:durableId="784733546">
    <w:abstractNumId w:val="10"/>
  </w:num>
  <w:num w:numId="17" w16cid:durableId="1260794481">
    <w:abstractNumId w:val="15"/>
  </w:num>
  <w:num w:numId="18" w16cid:durableId="13665624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654"/>
    <w:rsid w:val="00026D7C"/>
    <w:rsid w:val="0006468A"/>
    <w:rsid w:val="00090574"/>
    <w:rsid w:val="000A122E"/>
    <w:rsid w:val="000C1C0E"/>
    <w:rsid w:val="000C548A"/>
    <w:rsid w:val="00105EF4"/>
    <w:rsid w:val="00145668"/>
    <w:rsid w:val="00153471"/>
    <w:rsid w:val="0019128D"/>
    <w:rsid w:val="001C0169"/>
    <w:rsid w:val="001D1D50"/>
    <w:rsid w:val="001D6745"/>
    <w:rsid w:val="001E446E"/>
    <w:rsid w:val="0021016E"/>
    <w:rsid w:val="002154EE"/>
    <w:rsid w:val="002276D2"/>
    <w:rsid w:val="0023283D"/>
    <w:rsid w:val="00246A9F"/>
    <w:rsid w:val="0026373E"/>
    <w:rsid w:val="00271C43"/>
    <w:rsid w:val="00290728"/>
    <w:rsid w:val="002978F4"/>
    <w:rsid w:val="002B028D"/>
    <w:rsid w:val="002D695E"/>
    <w:rsid w:val="002E6541"/>
    <w:rsid w:val="00317741"/>
    <w:rsid w:val="00334924"/>
    <w:rsid w:val="003409BC"/>
    <w:rsid w:val="00352462"/>
    <w:rsid w:val="00357185"/>
    <w:rsid w:val="00383829"/>
    <w:rsid w:val="003971E3"/>
    <w:rsid w:val="003C4402"/>
    <w:rsid w:val="003F4B29"/>
    <w:rsid w:val="004200BD"/>
    <w:rsid w:val="0042686F"/>
    <w:rsid w:val="004317D8"/>
    <w:rsid w:val="00434183"/>
    <w:rsid w:val="00443869"/>
    <w:rsid w:val="00447F32"/>
    <w:rsid w:val="00457D22"/>
    <w:rsid w:val="004A0B7B"/>
    <w:rsid w:val="004E11DC"/>
    <w:rsid w:val="004F0F62"/>
    <w:rsid w:val="004F3C48"/>
    <w:rsid w:val="00506E94"/>
    <w:rsid w:val="00525DDD"/>
    <w:rsid w:val="005409AC"/>
    <w:rsid w:val="0055516A"/>
    <w:rsid w:val="0058491B"/>
    <w:rsid w:val="005874F2"/>
    <w:rsid w:val="00592EA5"/>
    <w:rsid w:val="005A3170"/>
    <w:rsid w:val="005B2C89"/>
    <w:rsid w:val="005C0C76"/>
    <w:rsid w:val="005D610E"/>
    <w:rsid w:val="005D63D6"/>
    <w:rsid w:val="005E1E6D"/>
    <w:rsid w:val="006128FC"/>
    <w:rsid w:val="00677396"/>
    <w:rsid w:val="0069200F"/>
    <w:rsid w:val="006A5FEC"/>
    <w:rsid w:val="006A65CB"/>
    <w:rsid w:val="006B266A"/>
    <w:rsid w:val="006C3242"/>
    <w:rsid w:val="006C7CC0"/>
    <w:rsid w:val="006E4285"/>
    <w:rsid w:val="006F63F7"/>
    <w:rsid w:val="007025C7"/>
    <w:rsid w:val="00706D7A"/>
    <w:rsid w:val="00722F0D"/>
    <w:rsid w:val="0074420E"/>
    <w:rsid w:val="0074742E"/>
    <w:rsid w:val="00747A70"/>
    <w:rsid w:val="00783A69"/>
    <w:rsid w:val="00783E26"/>
    <w:rsid w:val="007A1D77"/>
    <w:rsid w:val="007B4FA0"/>
    <w:rsid w:val="007C3BC7"/>
    <w:rsid w:val="007C3BCD"/>
    <w:rsid w:val="007D345C"/>
    <w:rsid w:val="007D4ACF"/>
    <w:rsid w:val="007F0787"/>
    <w:rsid w:val="00810B7B"/>
    <w:rsid w:val="0082358A"/>
    <w:rsid w:val="008235CD"/>
    <w:rsid w:val="008247DE"/>
    <w:rsid w:val="00840B10"/>
    <w:rsid w:val="008513CB"/>
    <w:rsid w:val="00855F97"/>
    <w:rsid w:val="008562F3"/>
    <w:rsid w:val="00871654"/>
    <w:rsid w:val="00874F08"/>
    <w:rsid w:val="00882A17"/>
    <w:rsid w:val="008A7F84"/>
    <w:rsid w:val="0091702E"/>
    <w:rsid w:val="00923B0C"/>
    <w:rsid w:val="0094021C"/>
    <w:rsid w:val="0094065A"/>
    <w:rsid w:val="00952F86"/>
    <w:rsid w:val="00957084"/>
    <w:rsid w:val="00982B28"/>
    <w:rsid w:val="00983DA5"/>
    <w:rsid w:val="009D313F"/>
    <w:rsid w:val="00A15396"/>
    <w:rsid w:val="00A24359"/>
    <w:rsid w:val="00A47A5A"/>
    <w:rsid w:val="00A6683B"/>
    <w:rsid w:val="00A67F18"/>
    <w:rsid w:val="00A97F94"/>
    <w:rsid w:val="00AA7EA2"/>
    <w:rsid w:val="00AD1E92"/>
    <w:rsid w:val="00AE32F6"/>
    <w:rsid w:val="00B03099"/>
    <w:rsid w:val="00B05BC8"/>
    <w:rsid w:val="00B319BC"/>
    <w:rsid w:val="00B64B47"/>
    <w:rsid w:val="00B93B7B"/>
    <w:rsid w:val="00BC4B48"/>
    <w:rsid w:val="00C002DE"/>
    <w:rsid w:val="00C06BB6"/>
    <w:rsid w:val="00C53BF8"/>
    <w:rsid w:val="00C56B5F"/>
    <w:rsid w:val="00C66157"/>
    <w:rsid w:val="00C674FE"/>
    <w:rsid w:val="00C67501"/>
    <w:rsid w:val="00C75633"/>
    <w:rsid w:val="00C85CB5"/>
    <w:rsid w:val="00CA08BA"/>
    <w:rsid w:val="00CE2EE1"/>
    <w:rsid w:val="00CE3349"/>
    <w:rsid w:val="00CE36E5"/>
    <w:rsid w:val="00CF27F5"/>
    <w:rsid w:val="00CF3FFD"/>
    <w:rsid w:val="00CF4342"/>
    <w:rsid w:val="00D10CCF"/>
    <w:rsid w:val="00D74D1B"/>
    <w:rsid w:val="00D77D0F"/>
    <w:rsid w:val="00D8311F"/>
    <w:rsid w:val="00D84440"/>
    <w:rsid w:val="00DA1CF0"/>
    <w:rsid w:val="00DC1E02"/>
    <w:rsid w:val="00DC24B4"/>
    <w:rsid w:val="00DC5FB0"/>
    <w:rsid w:val="00DF16DC"/>
    <w:rsid w:val="00E272F1"/>
    <w:rsid w:val="00E43176"/>
    <w:rsid w:val="00E45211"/>
    <w:rsid w:val="00E473C5"/>
    <w:rsid w:val="00E92863"/>
    <w:rsid w:val="00EB796D"/>
    <w:rsid w:val="00EE5CF2"/>
    <w:rsid w:val="00F058DC"/>
    <w:rsid w:val="00F24FC4"/>
    <w:rsid w:val="00F2676C"/>
    <w:rsid w:val="00F43D01"/>
    <w:rsid w:val="00F77022"/>
    <w:rsid w:val="00F84366"/>
    <w:rsid w:val="00F85089"/>
    <w:rsid w:val="00F974C5"/>
    <w:rsid w:val="00FA6F46"/>
    <w:rsid w:val="00FE5872"/>
    <w:rsid w:val="00FE7F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C0373"/>
  <w15:chartTrackingRefBased/>
  <w15:docId w15:val="{CF84B117-7E60-4BC4-922F-2AAFA58DD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668"/>
    <w:pPr>
      <w:tabs>
        <w:tab w:val="left" w:pos="794"/>
      </w:tabs>
      <w:bidi/>
      <w:spacing w:before="120" w:after="120" w:line="192" w:lineRule="auto"/>
      <w:jc w:val="both"/>
    </w:pPr>
    <w:rPr>
      <w:rFonts w:ascii="Dubai" w:hAnsi="Dubai" w:cs="Dubai"/>
    </w:rPr>
  </w:style>
  <w:style w:type="paragraph" w:styleId="Heading1">
    <w:name w:val="heading 1"/>
    <w:basedOn w:val="Normal"/>
    <w:next w:val="Normal"/>
    <w:link w:val="Heading1Char"/>
    <w:uiPriority w:val="9"/>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iPriority w:val="9"/>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iPriority w:val="9"/>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iPriority w:val="9"/>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iPriority w:val="9"/>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iPriority w:val="9"/>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iPriority w:val="9"/>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iPriority w:val="9"/>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 I"/>
    <w:basedOn w:val="Normal"/>
    <w:qFormat/>
    <w:rsid w:val="00F974C5"/>
    <w:pPr>
      <w:keepNext/>
      <w:keepLines/>
      <w:spacing w:before="160"/>
    </w:pPr>
    <w:rPr>
      <w:i/>
      <w:iCs/>
    </w:rPr>
  </w:style>
  <w:style w:type="paragraph" w:customStyle="1" w:styleId="AgendaItem">
    <w:name w:val="Agenda Item"/>
    <w:basedOn w:val="Normal"/>
    <w:qFormat/>
    <w:rsid w:val="00F974C5"/>
    <w:pPr>
      <w:spacing w:before="360"/>
      <w:jc w:val="center"/>
    </w:pPr>
    <w:rPr>
      <w:sz w:val="26"/>
      <w:szCs w:val="26"/>
      <w:lang w:bidi="ar-SY"/>
    </w:rPr>
  </w:style>
  <w:style w:type="paragraph" w:customStyle="1" w:styleId="AnnexNo">
    <w:name w:val="Annex No"/>
    <w:basedOn w:val="AgendaItem"/>
    <w:qFormat/>
    <w:rsid w:val="00F974C5"/>
  </w:style>
  <w:style w:type="paragraph" w:customStyle="1" w:styleId="Annextitle">
    <w:name w:val="Annex 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 No"/>
    <w:basedOn w:val="Normal"/>
    <w:qFormat/>
    <w:rsid w:val="00F974C5"/>
    <w:pPr>
      <w:keepNext/>
      <w:keepLines/>
      <w:spacing w:before="360"/>
      <w:jc w:val="center"/>
    </w:pPr>
    <w:rPr>
      <w:sz w:val="26"/>
      <w:szCs w:val="26"/>
      <w:lang w:bidi="ar-SY"/>
    </w:rPr>
  </w:style>
  <w:style w:type="paragraph" w:customStyle="1" w:styleId="Appendixtitle">
    <w:name w:val="Appendix title"/>
    <w:basedOn w:val="Normal"/>
    <w:qFormat/>
    <w:rsid w:val="00F974C5"/>
    <w:pPr>
      <w:keepNext/>
      <w:keepLines/>
      <w:spacing w:after="360"/>
      <w:jc w:val="center"/>
    </w:pPr>
    <w:rPr>
      <w:b/>
      <w:bCs/>
      <w:sz w:val="28"/>
      <w:szCs w:val="28"/>
    </w:rPr>
  </w:style>
  <w:style w:type="paragraph" w:customStyle="1" w:styleId="ArticleNo">
    <w:name w:val="Article No"/>
    <w:basedOn w:val="Normal"/>
    <w:qFormat/>
    <w:rsid w:val="00F974C5"/>
    <w:pPr>
      <w:keepNext/>
      <w:keepLines/>
      <w:spacing w:after="360"/>
      <w:jc w:val="center"/>
    </w:pPr>
    <w:rPr>
      <w:sz w:val="26"/>
      <w:szCs w:val="26"/>
      <w:lang w:bidi="ar-SY"/>
    </w:rPr>
  </w:style>
  <w:style w:type="paragraph" w:customStyle="1" w:styleId="Articletitle">
    <w:name w:val="Article 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 No"/>
    <w:basedOn w:val="Normal"/>
    <w:qFormat/>
    <w:rsid w:val="00F974C5"/>
    <w:pPr>
      <w:keepNext/>
      <w:keepLines/>
      <w:spacing w:before="600"/>
      <w:jc w:val="center"/>
    </w:pPr>
    <w:rPr>
      <w:sz w:val="28"/>
      <w:szCs w:val="28"/>
      <w:lang w:bidi="ar-SY"/>
    </w:rPr>
  </w:style>
  <w:style w:type="paragraph" w:customStyle="1" w:styleId="Chaptertitle">
    <w:name w:val="Chapter 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 1"/>
    <w:basedOn w:val="Normal"/>
    <w:qFormat/>
    <w:rsid w:val="00F974C5"/>
    <w:pPr>
      <w:spacing w:before="80"/>
      <w:ind w:left="794" w:hanging="794"/>
      <w:outlineLvl w:val="0"/>
    </w:pPr>
    <w:rPr>
      <w:lang w:bidi="ar-SY"/>
    </w:rPr>
  </w:style>
  <w:style w:type="paragraph" w:customStyle="1" w:styleId="enumlev2">
    <w:name w:val="enumlev 2"/>
    <w:basedOn w:val="Normal"/>
    <w:next w:val="enumlev1"/>
    <w:qFormat/>
    <w:rsid w:val="00F974C5"/>
    <w:pPr>
      <w:spacing w:before="80"/>
      <w:ind w:left="1588" w:hanging="794"/>
      <w:outlineLvl w:val="1"/>
    </w:pPr>
  </w:style>
  <w:style w:type="paragraph" w:customStyle="1" w:styleId="enumlev3">
    <w:name w:val="enumlev 3"/>
    <w:basedOn w:val="Normal"/>
    <w:qFormat/>
    <w:rsid w:val="008A7F84"/>
    <w:pPr>
      <w:spacing w:before="80"/>
      <w:ind w:left="2382" w:hanging="794"/>
      <w:outlineLvl w:val="2"/>
    </w:pPr>
    <w:rPr>
      <w:lang w:bidi="ar-SY"/>
    </w:rPr>
  </w:style>
  <w:style w:type="paragraph" w:customStyle="1" w:styleId="Figurelegend">
    <w:name w:val="Figure legend"/>
    <w:basedOn w:val="Normal"/>
    <w:qFormat/>
    <w:rsid w:val="00F974C5"/>
    <w:pPr>
      <w:spacing w:before="60"/>
    </w:pPr>
    <w:rPr>
      <w:lang w:bidi="ar-SY"/>
    </w:rPr>
  </w:style>
  <w:style w:type="paragraph" w:styleId="FootnoteText">
    <w:name w:val="footnote text"/>
    <w:basedOn w:val="Normal"/>
    <w:link w:val="FootnoteTextChar"/>
    <w:autoRedefine/>
    <w:uiPriority w:val="99"/>
    <w:semiHidden/>
    <w:unhideWhenUsed/>
    <w:qFormat/>
    <w:rsid w:val="00747A70"/>
    <w:pPr>
      <w:spacing w:before="60" w:line="168" w:lineRule="auto"/>
    </w:pPr>
    <w:rPr>
      <w:sz w:val="18"/>
      <w:szCs w:val="18"/>
    </w:rPr>
  </w:style>
  <w:style w:type="character" w:styleId="FootnoteReference">
    <w:name w:val="footnote reference"/>
    <w:basedOn w:val="DefaultParagraphFont"/>
    <w:uiPriority w:val="99"/>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semiHidden/>
    <w:rsid w:val="00747A70"/>
    <w:rPr>
      <w:rFonts w:ascii="Dubai" w:hAnsi="Dubai" w:cs="Dubai"/>
      <w:sz w:val="18"/>
      <w:szCs w:val="18"/>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 No"/>
    <w:basedOn w:val="Normal"/>
    <w:qFormat/>
    <w:rsid w:val="00F974C5"/>
    <w:pPr>
      <w:keepNext/>
      <w:keepLines/>
      <w:spacing w:before="360"/>
      <w:jc w:val="center"/>
    </w:pPr>
    <w:rPr>
      <w:sz w:val="26"/>
      <w:szCs w:val="26"/>
    </w:rPr>
  </w:style>
  <w:style w:type="paragraph" w:customStyle="1" w:styleId="Parttitle">
    <w:name w:val="Part 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 1"/>
    <w:basedOn w:val="Normal"/>
    <w:qFormat/>
    <w:rsid w:val="00F974C5"/>
    <w:pPr>
      <w:keepNext/>
      <w:spacing w:before="360" w:after="240"/>
      <w:jc w:val="center"/>
    </w:pPr>
    <w:rPr>
      <w:b/>
      <w:bCs/>
      <w:sz w:val="26"/>
      <w:szCs w:val="26"/>
      <w:lang w:bidi="ar-SY"/>
    </w:rPr>
  </w:style>
  <w:style w:type="paragraph" w:customStyle="1" w:styleId="Section2">
    <w:name w:val="Section 2"/>
    <w:basedOn w:val="Section1"/>
    <w:qFormat/>
    <w:rsid w:val="00F974C5"/>
    <w:pPr>
      <w:spacing w:before="240"/>
    </w:pPr>
    <w:rPr>
      <w:b w:val="0"/>
      <w:bCs w:val="0"/>
    </w:rPr>
  </w:style>
  <w:style w:type="paragraph" w:customStyle="1" w:styleId="SectionNo">
    <w:name w:val="Section No"/>
    <w:basedOn w:val="Normal"/>
    <w:qFormat/>
    <w:rsid w:val="00F974C5"/>
    <w:pPr>
      <w:keepNext/>
      <w:keepLines/>
      <w:spacing w:before="36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jc w:val="center"/>
    </w:pPr>
    <w:rPr>
      <w:b/>
      <w:bCs/>
      <w:sz w:val="32"/>
      <w:szCs w:val="32"/>
    </w:rPr>
  </w:style>
  <w:style w:type="paragraph" w:customStyle="1" w:styleId="FigureNo">
    <w:name w:val="Figure No"/>
    <w:basedOn w:val="Normal"/>
    <w:qFormat/>
    <w:rsid w:val="00F974C5"/>
    <w:pPr>
      <w:keepNext/>
      <w:spacing w:before="240"/>
      <w:jc w:val="center"/>
    </w:pPr>
    <w:rPr>
      <w:lang w:bidi="ar-SY"/>
    </w:rPr>
  </w:style>
  <w:style w:type="paragraph" w:customStyle="1" w:styleId="Figuretitle">
    <w:name w:val="Figure title"/>
    <w:basedOn w:val="Normal"/>
    <w:qFormat/>
    <w:rsid w:val="00F974C5"/>
    <w:pPr>
      <w:keepNext/>
      <w:spacing w:after="240"/>
      <w:jc w:val="center"/>
    </w:pPr>
    <w:rPr>
      <w:b/>
      <w:bCs/>
    </w:rPr>
  </w:style>
  <w:style w:type="paragraph" w:customStyle="1" w:styleId="TableNo">
    <w:name w:val="Table No"/>
    <w:basedOn w:val="Normal"/>
    <w:qFormat/>
    <w:rsid w:val="00F974C5"/>
    <w:pPr>
      <w:keepNext/>
      <w:spacing w:before="240"/>
      <w:jc w:val="center"/>
    </w:pPr>
    <w:rPr>
      <w:lang w:bidi="ar-SY"/>
    </w:rPr>
  </w:style>
  <w:style w:type="paragraph" w:customStyle="1" w:styleId="Tabletitle">
    <w:name w:val="Table title"/>
    <w:basedOn w:val="TableNo"/>
    <w:qFormat/>
    <w:rsid w:val="00871654"/>
    <w:rPr>
      <w:b/>
      <w:bCs/>
    </w:rPr>
  </w:style>
  <w:style w:type="paragraph" w:customStyle="1" w:styleId="TableHead">
    <w:name w:val="Table Head"/>
    <w:basedOn w:val="Normal"/>
    <w:qFormat/>
    <w:rsid w:val="00F974C5"/>
    <w:pPr>
      <w:keepNext/>
      <w:spacing w:before="60" w:after="60" w:line="260" w:lineRule="exact"/>
      <w:jc w:val="center"/>
    </w:pPr>
    <w:rPr>
      <w:b/>
      <w:bCs/>
      <w:sz w:val="20"/>
      <w:szCs w:val="20"/>
    </w:rPr>
  </w:style>
  <w:style w:type="paragraph" w:customStyle="1" w:styleId="Tabletexte">
    <w:name w:val="Table 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iPriority w:val="39"/>
    <w:unhideWhenUsed/>
    <w:rsid w:val="00F974C5"/>
    <w:pPr>
      <w:ind w:left="720" w:hanging="720"/>
    </w:pPr>
  </w:style>
  <w:style w:type="paragraph" w:styleId="TOC2">
    <w:name w:val="toc 2"/>
    <w:basedOn w:val="Normal"/>
    <w:next w:val="Normal"/>
    <w:autoRedefine/>
    <w:uiPriority w:val="39"/>
    <w:unhideWhenUsed/>
    <w:rsid w:val="002978F4"/>
    <w:pPr>
      <w:ind w:left="1514" w:hanging="720"/>
    </w:pPr>
  </w:style>
  <w:style w:type="paragraph" w:styleId="TOC3">
    <w:name w:val="toc 3"/>
    <w:basedOn w:val="Normal"/>
    <w:next w:val="Normal"/>
    <w:autoRedefine/>
    <w:uiPriority w:val="39"/>
    <w:unhideWhenUsed/>
    <w:rsid w:val="002978F4"/>
    <w:pPr>
      <w:ind w:left="2308" w:hanging="720"/>
    </w:pPr>
  </w:style>
  <w:style w:type="paragraph" w:styleId="TOC4">
    <w:name w:val="toc 4"/>
    <w:basedOn w:val="Normal"/>
    <w:next w:val="Normal"/>
    <w:autoRedefine/>
    <w:uiPriority w:val="39"/>
    <w:unhideWhenUsed/>
    <w:rsid w:val="0023283D"/>
    <w:pPr>
      <w:ind w:left="3045" w:hanging="720"/>
    </w:pPr>
  </w:style>
  <w:style w:type="paragraph" w:styleId="TOC5">
    <w:name w:val="toc 5"/>
    <w:basedOn w:val="Normal"/>
    <w:next w:val="Normal"/>
    <w:autoRedefine/>
    <w:uiPriority w:val="39"/>
    <w:unhideWhenUsed/>
    <w:rsid w:val="0023283D"/>
    <w:pPr>
      <w:ind w:left="3782" w:hanging="720"/>
    </w:pPr>
  </w:style>
  <w:style w:type="paragraph" w:styleId="TOC6">
    <w:name w:val="toc 6"/>
    <w:basedOn w:val="Normal"/>
    <w:next w:val="Normal"/>
    <w:autoRedefine/>
    <w:uiPriority w:val="39"/>
    <w:unhideWhenUsed/>
    <w:rsid w:val="0023283D"/>
    <w:pPr>
      <w:ind w:left="4519" w:hanging="720"/>
    </w:pPr>
  </w:style>
  <w:style w:type="paragraph" w:styleId="TOC7">
    <w:name w:val="toc 7"/>
    <w:basedOn w:val="Normal"/>
    <w:next w:val="Normal"/>
    <w:autoRedefine/>
    <w:uiPriority w:val="39"/>
    <w:unhideWhenUsed/>
    <w:rsid w:val="0023283D"/>
    <w:pPr>
      <w:ind w:left="5256" w:hanging="720"/>
    </w:pPr>
  </w:style>
  <w:style w:type="paragraph" w:styleId="TOC8">
    <w:name w:val="toc 8"/>
    <w:basedOn w:val="Normal"/>
    <w:next w:val="Normal"/>
    <w:autoRedefine/>
    <w:uiPriority w:val="39"/>
    <w:unhideWhenUsed/>
    <w:rsid w:val="0023283D"/>
    <w:pPr>
      <w:ind w:left="6050" w:hanging="720"/>
    </w:pPr>
    <w:rPr>
      <w:lang w:bidi="ar-SY"/>
    </w:rPr>
  </w:style>
  <w:style w:type="paragraph" w:styleId="TOC9">
    <w:name w:val="toc 9"/>
    <w:basedOn w:val="Normal"/>
    <w:next w:val="Normal"/>
    <w:autoRedefine/>
    <w:uiPriority w:val="39"/>
    <w:unhideWhenUsed/>
    <w:rsid w:val="0023283D"/>
    <w:pPr>
      <w:ind w:left="6787" w:hanging="720"/>
    </w:pPr>
  </w:style>
  <w:style w:type="paragraph" w:customStyle="1" w:styleId="VolumeNo">
    <w:name w:val="Volume No"/>
    <w:basedOn w:val="Normal"/>
    <w:qFormat/>
    <w:rsid w:val="00F974C5"/>
    <w:pPr>
      <w:keepNext/>
      <w:spacing w:before="360"/>
      <w:jc w:val="center"/>
    </w:pPr>
    <w:rPr>
      <w:sz w:val="26"/>
      <w:szCs w:val="26"/>
      <w:lang w:bidi="ar-SY"/>
    </w:rPr>
  </w:style>
  <w:style w:type="paragraph" w:customStyle="1" w:styleId="Volumetitle">
    <w:name w:val="Volume title"/>
    <w:basedOn w:val="VolumeNo"/>
    <w:qFormat/>
    <w:rsid w:val="00F974C5"/>
    <w:pPr>
      <w:spacing w:before="120" w:after="360"/>
    </w:pPr>
    <w:rPr>
      <w:b/>
      <w:bCs/>
      <w:sz w:val="28"/>
      <w:szCs w:val="28"/>
    </w:rPr>
  </w:style>
  <w:style w:type="paragraph" w:styleId="Title">
    <w:name w:val="Title"/>
    <w:aliases w:val="Title right"/>
    <w:basedOn w:val="Normal"/>
    <w:next w:val="Normal"/>
    <w:link w:val="TitleChar"/>
    <w:uiPriority w:val="10"/>
    <w:rsid w:val="007C3BC7"/>
    <w:pPr>
      <w:keepNext/>
      <w:spacing w:before="360"/>
    </w:pPr>
    <w:rPr>
      <w:rFonts w:eastAsiaTheme="majorEastAsia"/>
      <w:b/>
      <w:bCs/>
      <w:color w:val="FF0000"/>
      <w:kern w:val="28"/>
      <w:sz w:val="28"/>
      <w:szCs w:val="40"/>
    </w:rPr>
  </w:style>
  <w:style w:type="character" w:customStyle="1" w:styleId="TitleChar">
    <w:name w:val="Title Char"/>
    <w:aliases w:val="Title right Char"/>
    <w:basedOn w:val="DefaultParagraphFont"/>
    <w:link w:val="Title"/>
    <w:uiPriority w:val="10"/>
    <w:rsid w:val="007C3BC7"/>
    <w:rPr>
      <w:rFonts w:ascii="Calibri" w:eastAsiaTheme="majorEastAsia" w:hAnsi="Calibri" w:cs="Traditional Arabic"/>
      <w:b/>
      <w:bCs/>
      <w:color w:val="FF0000"/>
      <w:kern w:val="28"/>
      <w:sz w:val="28"/>
      <w:szCs w:val="40"/>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 No"/>
    <w:basedOn w:val="Normal"/>
    <w:qFormat/>
    <w:rsid w:val="00F974C5"/>
    <w:pPr>
      <w:keepNext/>
      <w:keepLines/>
      <w:spacing w:before="360"/>
      <w:jc w:val="center"/>
    </w:pPr>
    <w:rPr>
      <w:sz w:val="26"/>
      <w:szCs w:val="26"/>
    </w:rPr>
  </w:style>
  <w:style w:type="paragraph" w:customStyle="1" w:styleId="Opiniontitle">
    <w:name w:val="Opinion 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uiPriority w:val="39"/>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basedOn w:val="DefaultParagraphFont"/>
    <w:uiPriority w:val="99"/>
    <w:unhideWhenUsed/>
    <w:rsid w:val="00F974C5"/>
    <w:rPr>
      <w:rFonts w:ascii="Dubai" w:hAnsi="Dubai" w:cs="Dubai"/>
      <w:color w:val="0000FF"/>
      <w:u w:val="single"/>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 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 legend"/>
    <w:basedOn w:val="Normal"/>
    <w:qFormat/>
    <w:rsid w:val="00F974C5"/>
    <w:pPr>
      <w:spacing w:before="80"/>
    </w:pPr>
    <w:rPr>
      <w:lang w:bidi="ar-SY"/>
    </w:rPr>
  </w:style>
  <w:style w:type="paragraph" w:customStyle="1" w:styleId="Headingb">
    <w:name w:val="Heading b"/>
    <w:basedOn w:val="Normal"/>
    <w:qFormat/>
    <w:rsid w:val="00F974C5"/>
    <w:pPr>
      <w:keepNext/>
      <w:spacing w:before="240"/>
      <w:ind w:left="1134" w:hanging="1134"/>
    </w:pPr>
    <w:rPr>
      <w:b/>
      <w:bCs/>
    </w:rPr>
  </w:style>
  <w:style w:type="character" w:styleId="UnresolvedMention">
    <w:name w:val="Unresolved Mention"/>
    <w:basedOn w:val="DefaultParagraphFont"/>
    <w:uiPriority w:val="99"/>
    <w:semiHidden/>
    <w:unhideWhenUsed/>
    <w:rsid w:val="008716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tu.int/dms_pub/itu-d/md/22/wtdc25/c/D22-WTDC25-C-0016!R1!MSW-A.docx" TargetMode="External"/><Relationship Id="rId18" Type="http://schemas.openxmlformats.org/officeDocument/2006/relationships/hyperlink" Target="https://www.itu.int/md/D26-TDAG33-C-0002/en"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www.itu.int/md/D22-WTDC25-C-0016/en" TargetMode="External"/><Relationship Id="rId7" Type="http://schemas.openxmlformats.org/officeDocument/2006/relationships/endnotes" Target="endnotes.xml"/><Relationship Id="rId12" Type="http://schemas.openxmlformats.org/officeDocument/2006/relationships/hyperlink" Target="https://www.itu.int/dms_pub/itu-d/md/22/wtdc25/c/D22-WTDC25-C-0016!R1!MSW-A.docx" TargetMode="External"/><Relationship Id="rId17" Type="http://schemas.openxmlformats.org/officeDocument/2006/relationships/hyperlink" Target="http://itu.int/go/wtdc25-final-repor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tu.int/md/D26-TDAG33-C-0002/en" TargetMode="External"/><Relationship Id="rId20" Type="http://schemas.openxmlformats.org/officeDocument/2006/relationships/hyperlink" Target="https://www.itu.int/md/D26-TDAG33-C-0008/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md/D22-WTDC25-C-000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tu.int/go/wtdc25-final-report"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https://www.itu.int/md/D22-WTDC25-C-0016/en" TargetMode="External"/><Relationship Id="rId19" Type="http://schemas.openxmlformats.org/officeDocument/2006/relationships/hyperlink" Target="https://www.itu.int/md/D26-TDAG33-C-0008/en" TargetMode="External"/><Relationship Id="rId4" Type="http://schemas.openxmlformats.org/officeDocument/2006/relationships/settings" Target="settings.xml"/><Relationship Id="rId9" Type="http://schemas.openxmlformats.org/officeDocument/2006/relationships/hyperlink" Target="https://www.itu.int/en/council/Documents/basic-texts-2023/RES-030-A.pdf" TargetMode="External"/><Relationship Id="rId14" Type="http://schemas.openxmlformats.org/officeDocument/2006/relationships/hyperlink" Target="https://www.itu.int/dms_pub/itu-d/md/22/wtdc25/c/D22-WTDC25-C-0016!R1!MSW-E.docx" TargetMode="External"/><Relationship Id="rId22" Type="http://schemas.openxmlformats.org/officeDocument/2006/relationships/header" Target="header1.xml"/><Relationship Id="rId27"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hyperlink" Target="mailto:archana.gulati@itu.in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tu.int/itu-d/sites/projects" TargetMode="External"/><Relationship Id="rId2" Type="http://schemas.openxmlformats.org/officeDocument/2006/relationships/hyperlink" Target="https://www.itu.int/itu-d/sites/projects" TargetMode="External"/><Relationship Id="rId1" Type="http://schemas.openxmlformats.org/officeDocument/2006/relationships/hyperlink" Target="https://www.itu.int/itu-d/sites/projects" TargetMode="External"/><Relationship Id="rId4" Type="http://schemas.openxmlformats.org/officeDocument/2006/relationships/hyperlink" Target="https://www.itu.int/itu-d/sites/projec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P:\ARA\Arabic%20Pool\Templates\Arabic%20Templates%202026\ITU-D%20(BDT)\PA_TDAG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Props1.xml><?xml version="1.0" encoding="utf-8"?>
<ds:datastoreItem xmlns:ds="http://schemas.openxmlformats.org/officeDocument/2006/customXml" ds:itemID="{D2A43E68-FEE1-4201-87D6-0DF5EF736C30}">
  <ds:schemaRefs>
    <ds:schemaRef ds:uri="http://schemas.openxmlformats.org/officeDocument/2006/bibliography"/>
  </ds:schemaRefs>
</ds:datastoreItem>
</file>

<file path=customXml/itemProps2.xml><?xml version="1.0" encoding="utf-8"?>
<ds:datastoreItem xmlns:ds="http://schemas.openxmlformats.org/officeDocument/2006/customXml" ds:itemID="{A2CECF7C-3164-46D0-BF1A-F1535BFBD07D}"/>
</file>

<file path=customXml/itemProps3.xml><?xml version="1.0" encoding="utf-8"?>
<ds:datastoreItem xmlns:ds="http://schemas.openxmlformats.org/officeDocument/2006/customXml" ds:itemID="{2706A8D4-D640-4E37-A563-2229B0550582}"/>
</file>

<file path=customXml/itemProps4.xml><?xml version="1.0" encoding="utf-8"?>
<ds:datastoreItem xmlns:ds="http://schemas.openxmlformats.org/officeDocument/2006/customXml" ds:itemID="{D0BA5143-A3AF-40E0-995D-B0F826B68AB7}"/>
</file>

<file path=docProps/app.xml><?xml version="1.0" encoding="utf-8"?>
<Properties xmlns="http://schemas.openxmlformats.org/officeDocument/2006/extended-properties" xmlns:vt="http://schemas.openxmlformats.org/officeDocument/2006/docPropsVTypes">
  <Template>PA_TDAG26.dotx</Template>
  <TotalTime>159</TotalTime>
  <Pages>13</Pages>
  <Words>5811</Words>
  <Characters>33129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ITU</Company>
  <LinksUpToDate>false</LinksUpToDate>
  <CharactersWithSpaces>38863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dc:creator>
  <cp:keywords/>
  <dc:description/>
  <cp:lastModifiedBy>GE</cp:lastModifiedBy>
  <cp:revision>3</cp:revision>
  <dcterms:created xsi:type="dcterms:W3CDTF">2026-04-01T10:38:00Z</dcterms:created>
  <dcterms:modified xsi:type="dcterms:W3CDTF">2026-04-01T14:12:00Z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0x0101000421F7F6C5263B4B928A068E40912AB8</vt:lpwstr>
  </property>
</Properties>
</file>