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B2219" w14:textId="77777777" w:rsidR="00EF186D" w:rsidRPr="008C4658" w:rsidRDefault="00EF186D" w:rsidP="00015D4A">
      <w:pPr>
        <w:rPr>
          <w:lang w:val="en-US"/>
        </w:rPr>
      </w:pPr>
    </w:p>
    <w:p w14:paraId="3C17E1EA" w14:textId="77777777" w:rsidR="00EF186D" w:rsidRPr="00FD3C61" w:rsidRDefault="00EF186D" w:rsidP="00015D4A">
      <w:pPr>
        <w:rPr>
          <w:lang w:val="ru-RU"/>
        </w:rPr>
      </w:pPr>
    </w:p>
    <w:p w14:paraId="7B4296C3" w14:textId="77777777" w:rsidR="00EF186D" w:rsidRPr="00FD3C61" w:rsidRDefault="00EF186D" w:rsidP="00015D4A">
      <w:pPr>
        <w:rPr>
          <w:lang w:val="ru-RU"/>
        </w:rPr>
      </w:pPr>
    </w:p>
    <w:p w14:paraId="449E9EFD" w14:textId="77777777" w:rsidR="00EF186D" w:rsidRPr="00FD3C61" w:rsidRDefault="00EF186D" w:rsidP="00015D4A">
      <w:pPr>
        <w:rPr>
          <w:lang w:val="ru-RU"/>
        </w:rPr>
      </w:pPr>
    </w:p>
    <w:p w14:paraId="14463C56" w14:textId="77777777" w:rsidR="00EF186D" w:rsidRPr="00FD3C61" w:rsidRDefault="00EF186D" w:rsidP="00015D4A">
      <w:pPr>
        <w:rPr>
          <w:lang w:val="ru-RU"/>
        </w:rPr>
      </w:pPr>
    </w:p>
    <w:p w14:paraId="65855C59" w14:textId="77777777" w:rsidR="00EF186D" w:rsidRPr="00FD3C61" w:rsidRDefault="00EF186D" w:rsidP="00015D4A">
      <w:pPr>
        <w:rPr>
          <w:lang w:val="ru-RU"/>
        </w:rPr>
      </w:pPr>
    </w:p>
    <w:p w14:paraId="4834A982" w14:textId="77777777" w:rsidR="00EF186D" w:rsidRPr="00FD3C61" w:rsidRDefault="00EF186D" w:rsidP="00015D4A">
      <w:pPr>
        <w:rPr>
          <w:lang w:val="ru-RU"/>
        </w:rPr>
      </w:pPr>
    </w:p>
    <w:p w14:paraId="2757BEA3" w14:textId="77777777" w:rsidR="00EF186D" w:rsidRPr="00FD3C61" w:rsidRDefault="00EF186D" w:rsidP="00015D4A">
      <w:pPr>
        <w:rPr>
          <w:lang w:val="ru-RU"/>
        </w:rPr>
      </w:pPr>
    </w:p>
    <w:p w14:paraId="6C3947F5" w14:textId="77777777" w:rsidR="00EF186D" w:rsidRPr="00FD3C61" w:rsidRDefault="00EF186D" w:rsidP="00015D4A">
      <w:pPr>
        <w:rPr>
          <w:lang w:val="ru-RU"/>
        </w:rPr>
      </w:pPr>
    </w:p>
    <w:p w14:paraId="6C8A6C8D" w14:textId="77777777" w:rsidR="00EF186D" w:rsidRPr="00FD3C61" w:rsidRDefault="00EF186D" w:rsidP="00015D4A">
      <w:pPr>
        <w:rPr>
          <w:lang w:val="ru-RU"/>
        </w:rPr>
      </w:pPr>
    </w:p>
    <w:p w14:paraId="15734274" w14:textId="77777777" w:rsidR="00EF186D" w:rsidRPr="00FD3C61" w:rsidRDefault="00EF186D" w:rsidP="00015D4A">
      <w:pPr>
        <w:rPr>
          <w:lang w:val="ru-RU"/>
        </w:rPr>
      </w:pPr>
    </w:p>
    <w:p w14:paraId="01C91EE8" w14:textId="77777777" w:rsidR="00EF186D" w:rsidRPr="00FD3C61" w:rsidRDefault="00EF186D" w:rsidP="00015D4A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F186D" w:rsidRPr="00FD3C61" w14:paraId="5920B843" w14:textId="77777777" w:rsidTr="00F53AD4">
        <w:tc>
          <w:tcPr>
            <w:tcW w:w="10089" w:type="dxa"/>
          </w:tcPr>
          <w:p w14:paraId="1BB357B1" w14:textId="77777777" w:rsidR="00EF186D" w:rsidRPr="00FD3C61" w:rsidRDefault="00EF186D" w:rsidP="00015D4A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A37D7A0" w14:textId="77777777" w:rsidR="00EF186D" w:rsidRPr="00045A08" w:rsidRDefault="00EF186D" w:rsidP="00015D4A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.18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37</w:t>
            </w:r>
            <w:r w:rsidR="000844F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-1</w:t>
            </w:r>
          </w:p>
          <w:p w14:paraId="5B57FA0D" w14:textId="77777777" w:rsidR="00EF186D" w:rsidRPr="00A83FB3" w:rsidRDefault="00EF186D" w:rsidP="00015D4A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0844F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08</w:t>
            </w: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0844F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13</w:t>
            </w: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F186D" w:rsidRPr="003E3815" w14:paraId="6BA049F6" w14:textId="77777777" w:rsidTr="00F53AD4">
        <w:tc>
          <w:tcPr>
            <w:tcW w:w="10089" w:type="dxa"/>
          </w:tcPr>
          <w:p w14:paraId="5749BFA0" w14:textId="77777777" w:rsidR="00EF186D" w:rsidRPr="00FD3C61" w:rsidRDefault="00EF186D" w:rsidP="00015D4A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43493C6F" w14:textId="77777777" w:rsidR="00EF186D" w:rsidRPr="00AD44A7" w:rsidRDefault="00A83FB3" w:rsidP="00AD44A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Процедура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испытаний для измерения </w:t>
            </w: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уровня точки пересечения третьего порядка (IP</w:t>
            </w: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vertAlign w:val="subscript"/>
                <w:lang w:val="ru-RU"/>
              </w:rPr>
              <w:t>3</w:t>
            </w: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) приемников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радиоконтроля</w:t>
            </w:r>
          </w:p>
        </w:tc>
      </w:tr>
      <w:tr w:rsidR="00EF186D" w:rsidRPr="00373311" w14:paraId="1440ADB1" w14:textId="77777777" w:rsidTr="00F53AD4">
        <w:tc>
          <w:tcPr>
            <w:tcW w:w="10089" w:type="dxa"/>
          </w:tcPr>
          <w:p w14:paraId="7F4241D3" w14:textId="77777777" w:rsidR="00EF186D" w:rsidRPr="00AD44A7" w:rsidRDefault="00EF186D" w:rsidP="00015D4A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2BE42561" w14:textId="77777777" w:rsidR="00EF186D" w:rsidRPr="00FD3C61" w:rsidRDefault="00EF186D" w:rsidP="00015D4A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6A7AB91A" w14:textId="77777777" w:rsidR="00EF186D" w:rsidRPr="00FD3C61" w:rsidRDefault="00EF186D" w:rsidP="00015D4A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11C0380" w14:textId="77777777" w:rsidR="00EF186D" w:rsidRPr="00B21F1F" w:rsidRDefault="00EF186D" w:rsidP="00015D4A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14:paraId="2ABEEBF1" w14:textId="77777777" w:rsidR="00EF186D" w:rsidRPr="00FD3C61" w:rsidRDefault="00EF186D" w:rsidP="00015D4A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14:paraId="796E36FE" w14:textId="77777777" w:rsidR="00EF186D" w:rsidRPr="00FD3C61" w:rsidRDefault="00EF186D" w:rsidP="00015D4A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10542177" w14:textId="77777777" w:rsidR="00EF186D" w:rsidRPr="003E3815" w:rsidRDefault="00EF186D" w:rsidP="00015D4A">
      <w:pPr>
        <w:spacing w:before="80"/>
        <w:rPr>
          <w:i/>
          <w:lang w:val="en-US"/>
        </w:rPr>
      </w:pPr>
    </w:p>
    <w:p w14:paraId="0694949F" w14:textId="77777777" w:rsidR="00EF186D" w:rsidRPr="00FD3C61" w:rsidRDefault="00EF186D" w:rsidP="00015D4A">
      <w:pPr>
        <w:spacing w:before="80"/>
        <w:rPr>
          <w:i/>
          <w:lang w:val="ru-RU"/>
        </w:rPr>
      </w:pPr>
    </w:p>
    <w:p w14:paraId="0D1648B1" w14:textId="77777777" w:rsidR="00EF186D" w:rsidRPr="00FD3C61" w:rsidRDefault="00EF186D" w:rsidP="00015D4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F186D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2AEF793B" w14:textId="77777777" w:rsidR="003E3815" w:rsidRPr="009F1578" w:rsidRDefault="003E3815" w:rsidP="00015D4A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9F1578">
        <w:rPr>
          <w:b/>
          <w:bCs/>
          <w:szCs w:val="22"/>
          <w:lang w:val="ru-RU"/>
        </w:rPr>
        <w:lastRenderedPageBreak/>
        <w:t>Предисловие</w:t>
      </w:r>
    </w:p>
    <w:p w14:paraId="400A987C" w14:textId="77777777" w:rsidR="003E3815" w:rsidRPr="00854998" w:rsidRDefault="003E3815" w:rsidP="00015D4A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7188B4E5" w14:textId="77777777" w:rsidR="003E3815" w:rsidRPr="00854998" w:rsidRDefault="003E3815" w:rsidP="00015D4A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2490ABF4" w14:textId="77777777" w:rsidR="003E3815" w:rsidRPr="009F1578" w:rsidRDefault="003E3815" w:rsidP="00015D4A">
      <w:pPr>
        <w:spacing w:before="360"/>
        <w:jc w:val="center"/>
        <w:rPr>
          <w:b/>
          <w:bCs/>
          <w:szCs w:val="22"/>
          <w:lang w:val="ru-RU"/>
        </w:rPr>
      </w:pPr>
      <w:r w:rsidRPr="009F157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5D2185BB" w14:textId="77777777" w:rsidR="003E3815" w:rsidRPr="00854998" w:rsidRDefault="003E3815" w:rsidP="00015D4A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6A144BD2" w14:textId="77777777" w:rsidR="003E3815" w:rsidRPr="00FD3C61" w:rsidRDefault="003E3815" w:rsidP="00015D4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E3815" w:rsidRPr="00CD11E4" w14:paraId="507BF8AA" w14:textId="77777777" w:rsidTr="00D523B4">
        <w:trPr>
          <w:jc w:val="center"/>
        </w:trPr>
        <w:tc>
          <w:tcPr>
            <w:tcW w:w="8856" w:type="dxa"/>
            <w:gridSpan w:val="2"/>
          </w:tcPr>
          <w:p w14:paraId="27AD9EEB" w14:textId="77777777" w:rsidR="003E3815" w:rsidRPr="009F1578" w:rsidRDefault="003E3815" w:rsidP="00015D4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F157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4AB658DD" w14:textId="77777777" w:rsidR="003E3815" w:rsidRPr="00854998" w:rsidRDefault="003E3815" w:rsidP="00015D4A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3E3815" w:rsidRPr="00FD3C61" w14:paraId="1E8DA358" w14:textId="77777777" w:rsidTr="00D523B4">
        <w:trPr>
          <w:jc w:val="center"/>
        </w:trPr>
        <w:tc>
          <w:tcPr>
            <w:tcW w:w="1188" w:type="dxa"/>
          </w:tcPr>
          <w:p w14:paraId="3EFF7E8E" w14:textId="77777777" w:rsidR="003E3815" w:rsidRPr="00D163D5" w:rsidRDefault="003E3815" w:rsidP="00015D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6AA6DD88" w14:textId="77777777" w:rsidR="003E3815" w:rsidRPr="00D163D5" w:rsidRDefault="003E3815" w:rsidP="00015D4A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E3815" w:rsidRPr="00FD3C61" w14:paraId="4AE50CFA" w14:textId="77777777" w:rsidTr="00D523B4">
        <w:trPr>
          <w:jc w:val="center"/>
        </w:trPr>
        <w:tc>
          <w:tcPr>
            <w:tcW w:w="1188" w:type="dxa"/>
          </w:tcPr>
          <w:p w14:paraId="3AC020E4" w14:textId="77777777" w:rsidR="003E3815" w:rsidRPr="00D163D5" w:rsidRDefault="003E3815" w:rsidP="00015D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77BA8DF6" w14:textId="77777777" w:rsidR="003E3815" w:rsidRPr="00D163D5" w:rsidRDefault="003E3815" w:rsidP="00015D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E3815" w:rsidRPr="00CD11E4" w14:paraId="00BD0C64" w14:textId="77777777" w:rsidTr="00D523B4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502FC157" w14:textId="77777777" w:rsidR="003E3815" w:rsidRPr="00D163D5" w:rsidRDefault="003E3815" w:rsidP="00015D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5318FD5F" w14:textId="77777777" w:rsidR="003E3815" w:rsidRPr="00D163D5" w:rsidRDefault="003E3815" w:rsidP="00015D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E3815" w:rsidRPr="00FD3C61" w14:paraId="6E691740" w14:textId="77777777" w:rsidTr="00D523B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F911ADD" w14:textId="77777777" w:rsidR="003E3815" w:rsidRPr="009F1578" w:rsidRDefault="003E3815" w:rsidP="00015D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157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CC07584" w14:textId="77777777" w:rsidR="003E3815" w:rsidRPr="00D163D5" w:rsidRDefault="003E3815" w:rsidP="00015D4A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E3815" w:rsidRPr="00FD3C61" w14:paraId="56D24256" w14:textId="77777777" w:rsidTr="00D523B4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50ADEB55" w14:textId="77777777" w:rsidR="003E3815" w:rsidRPr="00D163D5" w:rsidRDefault="003E3815" w:rsidP="00015D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3B2A0A19" w14:textId="77777777" w:rsidR="003E3815" w:rsidRPr="00D163D5" w:rsidRDefault="003E3815" w:rsidP="00015D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E3815" w:rsidRPr="00FD3C61" w14:paraId="2D57C649" w14:textId="77777777" w:rsidTr="00D523B4">
        <w:trPr>
          <w:jc w:val="center"/>
        </w:trPr>
        <w:tc>
          <w:tcPr>
            <w:tcW w:w="1188" w:type="dxa"/>
          </w:tcPr>
          <w:p w14:paraId="5B47D49A" w14:textId="77777777" w:rsidR="003E3815" w:rsidRPr="00D163D5" w:rsidRDefault="003E3815" w:rsidP="00015D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6DB3FF58" w14:textId="77777777" w:rsidR="003E3815" w:rsidRPr="00D163D5" w:rsidRDefault="003E3815" w:rsidP="00015D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3E3815" w:rsidRPr="00CD11E4" w14:paraId="2A23427A" w14:textId="77777777" w:rsidTr="00D523B4">
        <w:trPr>
          <w:jc w:val="center"/>
        </w:trPr>
        <w:tc>
          <w:tcPr>
            <w:tcW w:w="1188" w:type="dxa"/>
            <w:shd w:val="clear" w:color="auto" w:fill="FFFFFF"/>
          </w:tcPr>
          <w:p w14:paraId="1B5EA6FA" w14:textId="77777777" w:rsidR="003E3815" w:rsidRPr="00D163D5" w:rsidRDefault="003E3815" w:rsidP="00015D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1938911A" w14:textId="77777777" w:rsidR="003E3815" w:rsidRPr="00D163D5" w:rsidRDefault="003E3815" w:rsidP="00015D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E3815" w:rsidRPr="00FD3C61" w14:paraId="514B8FE2" w14:textId="77777777" w:rsidTr="00D523B4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25BA065B" w14:textId="77777777" w:rsidR="003E3815" w:rsidRPr="00D163D5" w:rsidRDefault="003E3815" w:rsidP="00015D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6C92A833" w14:textId="77777777" w:rsidR="003E3815" w:rsidRPr="00D163D5" w:rsidRDefault="003E3815" w:rsidP="00015D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3E3815" w:rsidRPr="00FD3C61" w14:paraId="1482E8F9" w14:textId="77777777" w:rsidTr="00D523B4">
        <w:trPr>
          <w:jc w:val="center"/>
        </w:trPr>
        <w:tc>
          <w:tcPr>
            <w:tcW w:w="1188" w:type="dxa"/>
          </w:tcPr>
          <w:p w14:paraId="5ADBA58B" w14:textId="77777777" w:rsidR="003E3815" w:rsidRPr="00D163D5" w:rsidRDefault="003E3815" w:rsidP="00015D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376ABA89" w14:textId="77777777" w:rsidR="003E3815" w:rsidRPr="00D163D5" w:rsidRDefault="003E3815" w:rsidP="00015D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3E3815" w:rsidRPr="00FD3C61" w14:paraId="504D60EE" w14:textId="77777777" w:rsidTr="00D523B4">
        <w:trPr>
          <w:jc w:val="center"/>
        </w:trPr>
        <w:tc>
          <w:tcPr>
            <w:tcW w:w="1188" w:type="dxa"/>
          </w:tcPr>
          <w:p w14:paraId="7D304BB4" w14:textId="77777777" w:rsidR="003E3815" w:rsidRPr="00D163D5" w:rsidRDefault="003E3815" w:rsidP="00015D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40D541E2" w14:textId="77777777" w:rsidR="003E3815" w:rsidRPr="00D163D5" w:rsidRDefault="003E3815" w:rsidP="00015D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E3815" w:rsidRPr="00FD3C61" w14:paraId="30614CC0" w14:textId="77777777" w:rsidTr="00D523B4">
        <w:trPr>
          <w:jc w:val="center"/>
        </w:trPr>
        <w:tc>
          <w:tcPr>
            <w:tcW w:w="1188" w:type="dxa"/>
          </w:tcPr>
          <w:p w14:paraId="438C5E88" w14:textId="77777777" w:rsidR="003E3815" w:rsidRPr="00D163D5" w:rsidRDefault="003E3815" w:rsidP="00015D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7B135999" w14:textId="77777777" w:rsidR="003E3815" w:rsidRPr="00D163D5" w:rsidRDefault="003E3815" w:rsidP="00015D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E3815" w:rsidRPr="00FD3C61" w14:paraId="72913C7E" w14:textId="77777777" w:rsidTr="00D523B4">
        <w:trPr>
          <w:jc w:val="center"/>
        </w:trPr>
        <w:tc>
          <w:tcPr>
            <w:tcW w:w="1188" w:type="dxa"/>
            <w:shd w:val="clear" w:color="auto" w:fill="auto"/>
          </w:tcPr>
          <w:p w14:paraId="1FCA397E" w14:textId="77777777" w:rsidR="003E3815" w:rsidRPr="00D163D5" w:rsidRDefault="003E3815" w:rsidP="00015D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2C0C6526" w14:textId="77777777" w:rsidR="003E3815" w:rsidRPr="00D163D5" w:rsidRDefault="003E3815" w:rsidP="00015D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E3815" w:rsidRPr="00CD11E4" w14:paraId="3BCAB26B" w14:textId="77777777" w:rsidTr="00D523B4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48CA97DF" w14:textId="77777777" w:rsidR="003E3815" w:rsidRPr="00D163D5" w:rsidRDefault="003E3815" w:rsidP="00015D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14:paraId="1F3127A5" w14:textId="77777777" w:rsidR="003E3815" w:rsidRPr="00D163D5" w:rsidRDefault="003E3815" w:rsidP="00015D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E3815" w:rsidRPr="00FD3C61" w14:paraId="64D7840C" w14:textId="77777777" w:rsidTr="00D523B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A2B85AA" w14:textId="77777777" w:rsidR="003E3815" w:rsidRPr="009F1578" w:rsidRDefault="003E3815" w:rsidP="00015D4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2B3BFF3" w14:textId="77777777" w:rsidR="003E3815" w:rsidRPr="009F1578" w:rsidRDefault="003E3815" w:rsidP="00015D4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E3815" w:rsidRPr="00FD3C61" w14:paraId="672A504A" w14:textId="77777777" w:rsidTr="00D523B4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3AF1B818" w14:textId="77777777" w:rsidR="003E3815" w:rsidRPr="00D163D5" w:rsidRDefault="003E3815" w:rsidP="00015D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14:paraId="66305499" w14:textId="77777777" w:rsidR="003E3815" w:rsidRPr="00D163D5" w:rsidRDefault="003E3815" w:rsidP="00015D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E3815" w:rsidRPr="00CD11E4" w14:paraId="755171E3" w14:textId="77777777" w:rsidTr="00D523B4">
        <w:trPr>
          <w:jc w:val="center"/>
        </w:trPr>
        <w:tc>
          <w:tcPr>
            <w:tcW w:w="1188" w:type="dxa"/>
          </w:tcPr>
          <w:p w14:paraId="5D571780" w14:textId="77777777" w:rsidR="003E3815" w:rsidRPr="00D163D5" w:rsidRDefault="003E3815" w:rsidP="00015D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712D6390" w14:textId="77777777" w:rsidR="003E3815" w:rsidRPr="00D163D5" w:rsidRDefault="003E3815" w:rsidP="00015D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E3815" w:rsidRPr="00CD11E4" w14:paraId="09E63999" w14:textId="77777777" w:rsidTr="00D523B4">
        <w:trPr>
          <w:jc w:val="center"/>
        </w:trPr>
        <w:tc>
          <w:tcPr>
            <w:tcW w:w="1188" w:type="dxa"/>
          </w:tcPr>
          <w:p w14:paraId="508B04EE" w14:textId="77777777" w:rsidR="003E3815" w:rsidRPr="00D163D5" w:rsidRDefault="003E3815" w:rsidP="00015D4A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0048F4DC" w14:textId="77777777" w:rsidR="003E3815" w:rsidRPr="00D163D5" w:rsidRDefault="003E3815" w:rsidP="00015D4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603C535C" w14:textId="77777777" w:rsidR="003E3815" w:rsidRPr="00FD3C61" w:rsidRDefault="003E3815" w:rsidP="00015D4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E3815" w:rsidRPr="00CD11E4" w14:paraId="712ED8BE" w14:textId="77777777" w:rsidTr="00D523B4">
        <w:trPr>
          <w:jc w:val="center"/>
        </w:trPr>
        <w:tc>
          <w:tcPr>
            <w:tcW w:w="8856" w:type="dxa"/>
          </w:tcPr>
          <w:p w14:paraId="0556E228" w14:textId="77777777" w:rsidR="003E3815" w:rsidRPr="00D163D5" w:rsidRDefault="003E3815" w:rsidP="00015D4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2D3DE46A" w14:textId="77777777" w:rsidR="003E3815" w:rsidRPr="007E6717" w:rsidRDefault="003E3815" w:rsidP="00015D4A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B24A4F">
        <w:rPr>
          <w:sz w:val="20"/>
          <w:lang w:val="ru-RU"/>
        </w:rPr>
        <w:t>4</w:t>
      </w:r>
      <w:r w:rsidRPr="007E6717">
        <w:rPr>
          <w:sz w:val="20"/>
          <w:lang w:val="ru-RU"/>
        </w:rPr>
        <w:t xml:space="preserve"> г.</w:t>
      </w:r>
    </w:p>
    <w:p w14:paraId="3A7085DC" w14:textId="77777777" w:rsidR="003E3815" w:rsidRPr="00CD11E4" w:rsidRDefault="003E3815" w:rsidP="00015D4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6E601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601F">
        <w:rPr>
          <w:sz w:val="20"/>
          <w:lang w:val="ru-RU"/>
        </w:rPr>
        <w:t xml:space="preserve"> </w:t>
      </w:r>
      <w:bookmarkStart w:id="1" w:name="iiannee"/>
      <w:bookmarkEnd w:id="1"/>
      <w:r w:rsidRPr="006E601F">
        <w:rPr>
          <w:sz w:val="20"/>
          <w:lang w:val="ru-RU"/>
        </w:rPr>
        <w:t>201</w:t>
      </w:r>
      <w:r w:rsidRPr="00CD11E4">
        <w:rPr>
          <w:sz w:val="20"/>
          <w:lang w:val="ru-RU"/>
        </w:rPr>
        <w:t>4</w:t>
      </w:r>
    </w:p>
    <w:p w14:paraId="09CC0A1D" w14:textId="77777777" w:rsidR="00EF186D" w:rsidRPr="00FD3C61" w:rsidRDefault="003E3815" w:rsidP="00015D4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73ACAF0F" w14:textId="77777777" w:rsidR="00EF186D" w:rsidRDefault="00EF186D" w:rsidP="00015D4A">
      <w:pPr>
        <w:pStyle w:val="RecNo"/>
        <w:spacing w:before="0"/>
        <w:rPr>
          <w:lang w:val="ru-RU"/>
        </w:rPr>
        <w:sectPr w:rsidR="00EF186D" w:rsidSect="00EF186D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14:paraId="42C4B8F4" w14:textId="2186C14F" w:rsidR="0054093A" w:rsidRPr="00414438" w:rsidRDefault="00437D5E" w:rsidP="00015D4A">
      <w:pPr>
        <w:pStyle w:val="RecNo"/>
        <w:spacing w:before="0"/>
        <w:rPr>
          <w:lang w:val="ru-RU"/>
        </w:rPr>
      </w:pPr>
      <w:r w:rsidRPr="00D246C2">
        <w:rPr>
          <w:lang w:val="ru-RU"/>
        </w:rPr>
        <w:lastRenderedPageBreak/>
        <w:t>РЕКОМЕНДАЦИЯ</w:t>
      </w:r>
      <w:r w:rsidR="0054093A" w:rsidRPr="00D246C2">
        <w:rPr>
          <w:lang w:val="ru-RU"/>
        </w:rPr>
        <w:t xml:space="preserve">  </w:t>
      </w:r>
      <w:r w:rsidRPr="00D246C2">
        <w:rPr>
          <w:rStyle w:val="href"/>
          <w:lang w:val="ru-RU"/>
        </w:rPr>
        <w:t>МСЭ</w:t>
      </w:r>
      <w:r w:rsidR="0054093A" w:rsidRPr="00D246C2">
        <w:rPr>
          <w:rStyle w:val="href"/>
          <w:lang w:val="ru-RU"/>
        </w:rPr>
        <w:t>-R  SM.1837</w:t>
      </w:r>
      <w:r w:rsidR="003649BB" w:rsidRPr="00414438">
        <w:rPr>
          <w:rStyle w:val="href"/>
          <w:lang w:val="ru-RU"/>
        </w:rPr>
        <w:t>-1</w:t>
      </w:r>
      <w:r w:rsidR="00575CD8" w:rsidRPr="008A7693">
        <w:rPr>
          <w:rStyle w:val="FootnoteReference"/>
          <w:lang w:val="ru-RU"/>
        </w:rPr>
        <w:footnoteReference w:customMarkFollows="1" w:id="1"/>
        <w:t>*</w:t>
      </w:r>
    </w:p>
    <w:p w14:paraId="0FF82EB4" w14:textId="77777777" w:rsidR="0054093A" w:rsidRPr="00D246C2" w:rsidRDefault="00C64E1B" w:rsidP="00C45D6F">
      <w:pPr>
        <w:pStyle w:val="Rectitle"/>
        <w:rPr>
          <w:lang w:val="ru-RU"/>
        </w:rPr>
      </w:pPr>
      <w:r w:rsidRPr="00D246C2">
        <w:rPr>
          <w:lang w:val="ru-RU"/>
        </w:rPr>
        <w:t>П</w:t>
      </w:r>
      <w:r w:rsidR="00437D5E" w:rsidRPr="00D246C2">
        <w:rPr>
          <w:lang w:val="ru-RU"/>
        </w:rPr>
        <w:t>роцедур</w:t>
      </w:r>
      <w:r w:rsidRPr="00D246C2">
        <w:rPr>
          <w:lang w:val="ru-RU"/>
        </w:rPr>
        <w:t>а</w:t>
      </w:r>
      <w:r w:rsidR="00437D5E" w:rsidRPr="00D246C2">
        <w:rPr>
          <w:lang w:val="ru-RU"/>
        </w:rPr>
        <w:t xml:space="preserve"> испытаний для измерения уровня точки пересечения </w:t>
      </w:r>
      <w:r w:rsidR="00C1704C">
        <w:rPr>
          <w:lang w:val="ru-RU"/>
        </w:rPr>
        <w:br/>
      </w:r>
      <w:r w:rsidR="00437D5E" w:rsidRPr="00D246C2">
        <w:rPr>
          <w:lang w:val="ru-RU"/>
        </w:rPr>
        <w:t>третьего порядка (IP</w:t>
      </w:r>
      <w:r w:rsidR="00437D5E" w:rsidRPr="00D246C2">
        <w:rPr>
          <w:vertAlign w:val="subscript"/>
          <w:lang w:val="ru-RU"/>
        </w:rPr>
        <w:t>3</w:t>
      </w:r>
      <w:r w:rsidR="00437D5E" w:rsidRPr="00D246C2">
        <w:rPr>
          <w:lang w:val="ru-RU"/>
        </w:rPr>
        <w:t>) приемников радиоконтроля</w:t>
      </w:r>
    </w:p>
    <w:p w14:paraId="3F245C7F" w14:textId="77777777" w:rsidR="003A2E97" w:rsidRPr="00D246C2" w:rsidRDefault="003A2E97" w:rsidP="00015D4A">
      <w:pPr>
        <w:pStyle w:val="Recdate"/>
        <w:spacing w:before="0"/>
        <w:rPr>
          <w:lang w:val="ru-RU"/>
        </w:rPr>
      </w:pPr>
    </w:p>
    <w:p w14:paraId="70FD5B4F" w14:textId="77777777" w:rsidR="003A2E97" w:rsidRPr="00D246C2" w:rsidRDefault="003A2E97" w:rsidP="00015D4A">
      <w:pPr>
        <w:pStyle w:val="Recdate"/>
        <w:rPr>
          <w:lang w:val="ru-RU"/>
        </w:rPr>
      </w:pPr>
      <w:r w:rsidRPr="00D246C2">
        <w:rPr>
          <w:lang w:val="ru-RU"/>
        </w:rPr>
        <w:t>(200</w:t>
      </w:r>
      <w:r w:rsidR="001D0439" w:rsidRPr="00D246C2">
        <w:rPr>
          <w:lang w:val="ru-RU"/>
        </w:rPr>
        <w:t>7</w:t>
      </w:r>
      <w:r w:rsidR="003649BB" w:rsidRPr="00414438">
        <w:rPr>
          <w:lang w:val="ru-RU"/>
        </w:rPr>
        <w:t>-2013</w:t>
      </w:r>
      <w:r w:rsidRPr="00D246C2">
        <w:rPr>
          <w:lang w:val="ru-RU"/>
        </w:rPr>
        <w:t>)</w:t>
      </w:r>
    </w:p>
    <w:p w14:paraId="42A4EA79" w14:textId="77777777" w:rsidR="0054093A" w:rsidRPr="00D246C2" w:rsidRDefault="00437D5E" w:rsidP="00015D4A">
      <w:pPr>
        <w:pStyle w:val="HeadingSum"/>
        <w:rPr>
          <w:lang w:val="ru-RU"/>
        </w:rPr>
      </w:pPr>
      <w:r w:rsidRPr="00D246C2">
        <w:rPr>
          <w:lang w:val="ru-RU"/>
        </w:rPr>
        <w:t>Сфера применения</w:t>
      </w:r>
    </w:p>
    <w:p w14:paraId="4BC3F8B3" w14:textId="2BA5E206" w:rsidR="0054093A" w:rsidRDefault="00437D5E" w:rsidP="00015D4A">
      <w:pPr>
        <w:pStyle w:val="Summary"/>
        <w:rPr>
          <w:lang w:val="ru-RU"/>
        </w:rPr>
      </w:pPr>
      <w:r w:rsidRPr="00D246C2">
        <w:rPr>
          <w:lang w:val="ru-RU"/>
        </w:rPr>
        <w:t xml:space="preserve">Настоящая Рекомендация относится к группе </w:t>
      </w:r>
      <w:r w:rsidR="00D84537" w:rsidRPr="00D246C2">
        <w:rPr>
          <w:lang w:val="ru-RU"/>
        </w:rPr>
        <w:t>Рекомендаций</w:t>
      </w:r>
      <w:r w:rsidRPr="00D246C2">
        <w:rPr>
          <w:lang w:val="ru-RU"/>
        </w:rPr>
        <w:t xml:space="preserve">, в которых описываются методы испытаний для определения технических параметров приемников радиоконтроля, важных для пользователей этих приемников. Если произодители следуют описанным методам, то сравнение различных приемников упрощается. В настоящей Рекомендации указывается процедура испытаний для определения </w:t>
      </w:r>
      <w:r w:rsidR="00FF4F05" w:rsidRPr="00D246C2">
        <w:rPr>
          <w:lang w:val="ru-RU"/>
        </w:rPr>
        <w:t>точки IP</w:t>
      </w:r>
      <w:r w:rsidR="00FF4F05" w:rsidRPr="00D246C2">
        <w:rPr>
          <w:vertAlign w:val="subscript"/>
          <w:lang w:val="ru-RU"/>
        </w:rPr>
        <w:t>3</w:t>
      </w:r>
      <w:r w:rsidRPr="00D246C2">
        <w:rPr>
          <w:lang w:val="ru-RU"/>
        </w:rPr>
        <w:t xml:space="preserve"> приемника радиоконтроля. Это описание процедуры испытаний рекомендуется всем производителям, при этом преимущество для пользователей таких приемников заключается в возможности проведения более простой и более объективной оценки качества продукта.</w:t>
      </w:r>
    </w:p>
    <w:p w14:paraId="238D3C5D" w14:textId="77777777" w:rsidR="00575CD8" w:rsidRPr="008A7693" w:rsidRDefault="00575CD8" w:rsidP="00575CD8">
      <w:pPr>
        <w:pStyle w:val="Headingb"/>
        <w:rPr>
          <w:lang w:val="ru-RU"/>
        </w:rPr>
      </w:pPr>
      <w:r w:rsidRPr="008A7693">
        <w:rPr>
          <w:lang w:val="ru-RU"/>
        </w:rPr>
        <w:t>Ключевые слова</w:t>
      </w:r>
    </w:p>
    <w:p w14:paraId="15DCC7D0" w14:textId="7F6EE672" w:rsidR="00575CD8" w:rsidRPr="00575CD8" w:rsidRDefault="00575CD8" w:rsidP="00575CD8">
      <w:pPr>
        <w:rPr>
          <w:lang w:val="ru-RU"/>
        </w:rPr>
      </w:pPr>
      <w:r w:rsidRPr="008A7693">
        <w:rPr>
          <w:lang w:val="ru-RU" w:eastAsia="ko-KR"/>
        </w:rPr>
        <w:t xml:space="preserve">Процедура испытаний, </w:t>
      </w:r>
      <w:r w:rsidRPr="008A7693">
        <w:rPr>
          <w:lang w:val="ru-RU"/>
        </w:rPr>
        <w:t>точка</w:t>
      </w:r>
      <w:r w:rsidRPr="008A7693">
        <w:rPr>
          <w:lang w:val="ru-RU" w:eastAsia="ko-KR"/>
        </w:rPr>
        <w:t xml:space="preserve"> пересечения третьего порядка, приемник радиоконтроля</w:t>
      </w:r>
      <w:r>
        <w:rPr>
          <w:lang w:val="ru-RU" w:eastAsia="ko-KR"/>
        </w:rPr>
        <w:t>.</w:t>
      </w:r>
    </w:p>
    <w:p w14:paraId="3828D594" w14:textId="77777777" w:rsidR="0054093A" w:rsidRPr="00D246C2" w:rsidRDefault="006706B9" w:rsidP="00015D4A">
      <w:pPr>
        <w:pStyle w:val="Normalaftertitle"/>
        <w:rPr>
          <w:lang w:val="ru-RU"/>
        </w:rPr>
      </w:pPr>
      <w:r w:rsidRPr="00D246C2">
        <w:rPr>
          <w:lang w:val="ru-RU"/>
        </w:rPr>
        <w:t>Ассамблея радиосвязи МСЭ</w:t>
      </w:r>
      <w:r w:rsidR="0054093A" w:rsidRPr="00D246C2">
        <w:rPr>
          <w:lang w:val="ru-RU"/>
        </w:rPr>
        <w:t>,</w:t>
      </w:r>
    </w:p>
    <w:p w14:paraId="11964D7C" w14:textId="77777777" w:rsidR="0054093A" w:rsidRPr="00D246C2" w:rsidRDefault="006706B9" w:rsidP="00015D4A">
      <w:pPr>
        <w:pStyle w:val="Call"/>
        <w:rPr>
          <w:i w:val="0"/>
          <w:iCs/>
          <w:lang w:val="ru-RU"/>
        </w:rPr>
      </w:pPr>
      <w:r w:rsidRPr="00D246C2">
        <w:rPr>
          <w:lang w:val="ru-RU"/>
        </w:rPr>
        <w:t>учитывая</w:t>
      </w:r>
      <w:r w:rsidRPr="00D246C2">
        <w:rPr>
          <w:i w:val="0"/>
          <w:iCs/>
          <w:lang w:val="ru-RU"/>
        </w:rPr>
        <w:t>,</w:t>
      </w:r>
    </w:p>
    <w:p w14:paraId="4E2742CC" w14:textId="77777777" w:rsidR="0054093A" w:rsidRPr="00D246C2" w:rsidRDefault="0054093A" w:rsidP="00015D4A">
      <w:pPr>
        <w:rPr>
          <w:lang w:val="ru-RU"/>
        </w:rPr>
      </w:pPr>
      <w:r w:rsidRPr="008E5D40">
        <w:rPr>
          <w:i/>
          <w:iCs/>
          <w:lang w:val="ru-RU"/>
        </w:rPr>
        <w:t>a)</w:t>
      </w:r>
      <w:r w:rsidRPr="00D246C2">
        <w:rPr>
          <w:lang w:val="ru-RU"/>
        </w:rPr>
        <w:tab/>
      </w:r>
      <w:r w:rsidR="00FF4F05" w:rsidRPr="00D246C2">
        <w:rPr>
          <w:lang w:val="ru-RU"/>
        </w:rPr>
        <w:t>что в Справочнике МСЭ по радиоконтролю (</w:t>
      </w:r>
      <w:r w:rsidR="00715EB1">
        <w:rPr>
          <w:lang w:val="ru-RU"/>
        </w:rPr>
        <w:t xml:space="preserve">издание </w:t>
      </w:r>
      <w:r w:rsidR="00FF4F05" w:rsidRPr="00D246C2">
        <w:rPr>
          <w:lang w:val="ru-RU"/>
        </w:rPr>
        <w:t>20</w:t>
      </w:r>
      <w:r w:rsidR="00715EB1">
        <w:rPr>
          <w:lang w:val="ru-RU"/>
        </w:rPr>
        <w:t>11</w:t>
      </w:r>
      <w:r w:rsidR="0014112B">
        <w:rPr>
          <w:lang w:val="ru-RU"/>
        </w:rPr>
        <w:t> </w:t>
      </w:r>
      <w:r w:rsidR="00FF4F05" w:rsidRPr="00D246C2">
        <w:rPr>
          <w:lang w:val="ru-RU"/>
        </w:rPr>
        <w:t>г.) опубликованы типичные рекомендуемые технические характеристики аналоговых и цифровых приемников радиоконтроля, но ничего не говорится об описании процедур испытаний, которые кроются за этими характеристиками</w:t>
      </w:r>
      <w:r w:rsidRPr="00D246C2">
        <w:rPr>
          <w:lang w:val="ru-RU"/>
        </w:rPr>
        <w:t>;</w:t>
      </w:r>
    </w:p>
    <w:p w14:paraId="533A6127" w14:textId="77777777" w:rsidR="0054093A" w:rsidRPr="00D246C2" w:rsidRDefault="0054093A" w:rsidP="00015D4A">
      <w:pPr>
        <w:rPr>
          <w:lang w:val="ru-RU"/>
        </w:rPr>
      </w:pPr>
      <w:r w:rsidRPr="008E5D40">
        <w:rPr>
          <w:i/>
          <w:iCs/>
          <w:lang w:val="ru-RU"/>
        </w:rPr>
        <w:t>b)</w:t>
      </w:r>
      <w:r w:rsidRPr="00D246C2">
        <w:rPr>
          <w:lang w:val="ru-RU"/>
        </w:rPr>
        <w:tab/>
      </w:r>
      <w:r w:rsidR="00FF4F05" w:rsidRPr="00D246C2">
        <w:rPr>
          <w:lang w:val="ru-RU"/>
        </w:rPr>
        <w:t>что определение точки пересечения третьего порядка (IP</w:t>
      </w:r>
      <w:r w:rsidR="00FF4F05" w:rsidRPr="00D246C2">
        <w:rPr>
          <w:vertAlign w:val="subscript"/>
          <w:lang w:val="ru-RU"/>
        </w:rPr>
        <w:t>3</w:t>
      </w:r>
      <w:r w:rsidR="00FF4F05" w:rsidRPr="00D246C2">
        <w:rPr>
          <w:lang w:val="ru-RU"/>
        </w:rPr>
        <w:t>) сильно зависит от применяемых процедур испытаний</w:t>
      </w:r>
      <w:r w:rsidRPr="00D246C2">
        <w:rPr>
          <w:lang w:val="ru-RU"/>
        </w:rPr>
        <w:t>;</w:t>
      </w:r>
    </w:p>
    <w:p w14:paraId="01ADF53B" w14:textId="77777777" w:rsidR="0054093A" w:rsidRPr="00D246C2" w:rsidRDefault="0054093A" w:rsidP="00015D4A">
      <w:pPr>
        <w:rPr>
          <w:lang w:val="ru-RU"/>
        </w:rPr>
      </w:pPr>
      <w:r w:rsidRPr="008E5D40">
        <w:rPr>
          <w:i/>
          <w:iCs/>
          <w:lang w:val="ru-RU"/>
        </w:rPr>
        <w:t>c)</w:t>
      </w:r>
      <w:r w:rsidRPr="00D246C2">
        <w:rPr>
          <w:lang w:val="ru-RU"/>
        </w:rPr>
        <w:tab/>
      </w:r>
      <w:r w:rsidR="00FF4F05" w:rsidRPr="00D246C2">
        <w:rPr>
          <w:lang w:val="ru-RU"/>
        </w:rPr>
        <w:t>что уровень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="00FF4F05" w:rsidRPr="00D246C2">
        <w:rPr>
          <w:lang w:val="ru-RU"/>
        </w:rPr>
        <w:t>, указанный в перечне данных приемника,</w:t>
      </w:r>
      <w:r w:rsidRPr="00D246C2">
        <w:rPr>
          <w:lang w:val="ru-RU"/>
        </w:rPr>
        <w:t xml:space="preserve"> </w:t>
      </w:r>
      <w:r w:rsidR="000F1A8D" w:rsidRPr="00D246C2">
        <w:rPr>
          <w:lang w:val="ru-RU"/>
        </w:rPr>
        <w:t>в высшей степени зависит</w:t>
      </w:r>
      <w:r w:rsidRPr="00D246C2">
        <w:rPr>
          <w:lang w:val="ru-RU"/>
        </w:rPr>
        <w:t xml:space="preserve"> </w:t>
      </w:r>
      <w:r w:rsidR="000F1A8D" w:rsidRPr="00D246C2">
        <w:rPr>
          <w:lang w:val="ru-RU"/>
        </w:rPr>
        <w:t>от используемых частот испытаний</w:t>
      </w:r>
      <w:r w:rsidRPr="00D246C2">
        <w:rPr>
          <w:lang w:val="ru-RU"/>
        </w:rPr>
        <w:t xml:space="preserve">, </w:t>
      </w:r>
      <w:r w:rsidR="000F1A8D" w:rsidRPr="00D246C2">
        <w:rPr>
          <w:lang w:val="ru-RU"/>
        </w:rPr>
        <w:t xml:space="preserve">разноса испытательных </w:t>
      </w:r>
      <w:r w:rsidR="009342AC" w:rsidRPr="00D246C2">
        <w:rPr>
          <w:lang w:val="ru-RU"/>
        </w:rPr>
        <w:t>сигналов</w:t>
      </w:r>
      <w:r w:rsidRPr="00D246C2">
        <w:rPr>
          <w:lang w:val="ru-RU"/>
        </w:rPr>
        <w:t xml:space="preserve">, </w:t>
      </w:r>
      <w:r w:rsidR="009342AC" w:rsidRPr="00D246C2">
        <w:rPr>
          <w:lang w:val="ru-RU"/>
        </w:rPr>
        <w:t>уровней испытательных сигналов</w:t>
      </w:r>
      <w:r w:rsidRPr="00D246C2">
        <w:rPr>
          <w:lang w:val="ru-RU"/>
        </w:rPr>
        <w:t xml:space="preserve"> </w:t>
      </w:r>
      <w:r w:rsidR="009342AC" w:rsidRPr="00D246C2">
        <w:rPr>
          <w:lang w:val="ru-RU"/>
        </w:rPr>
        <w:t xml:space="preserve">и преобладающей </w:t>
      </w:r>
      <w:r w:rsidR="00456CAE" w:rsidRPr="00D246C2">
        <w:rPr>
          <w:lang w:val="ru-RU"/>
        </w:rPr>
        <w:t>в ходе</w:t>
      </w:r>
      <w:r w:rsidR="009342AC" w:rsidRPr="00D246C2">
        <w:rPr>
          <w:lang w:val="ru-RU"/>
        </w:rPr>
        <w:t xml:space="preserve"> испытаний температуры окружающей среды</w:t>
      </w:r>
      <w:r w:rsidRPr="00D246C2">
        <w:rPr>
          <w:lang w:val="ru-RU"/>
        </w:rPr>
        <w:t>;</w:t>
      </w:r>
    </w:p>
    <w:p w14:paraId="09A586AB" w14:textId="77777777" w:rsidR="0054093A" w:rsidRPr="00D246C2" w:rsidRDefault="0054093A" w:rsidP="00015D4A">
      <w:pPr>
        <w:rPr>
          <w:lang w:val="ru-RU"/>
        </w:rPr>
      </w:pPr>
      <w:r w:rsidRPr="008E5D40">
        <w:rPr>
          <w:i/>
          <w:iCs/>
          <w:lang w:val="ru-RU"/>
        </w:rPr>
        <w:t>d)</w:t>
      </w:r>
      <w:r w:rsidRPr="00D246C2">
        <w:rPr>
          <w:lang w:val="ru-RU"/>
        </w:rPr>
        <w:tab/>
      </w:r>
      <w:r w:rsidR="009342AC" w:rsidRPr="00D246C2">
        <w:rPr>
          <w:lang w:val="ru-RU"/>
        </w:rPr>
        <w:t>что характеристика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 xml:space="preserve"> </w:t>
      </w:r>
      <w:r w:rsidR="009342AC" w:rsidRPr="00D246C2">
        <w:rPr>
          <w:lang w:val="ru-RU"/>
        </w:rPr>
        <w:t>непосредственно влияет на пригодность приемника для выполнения определенных задач радиоконтроля, особенно в реальных условиях окружающей среды (сигналы большого уровня на участках спектра около частоты настройки)</w:t>
      </w:r>
      <w:r w:rsidRPr="00D246C2">
        <w:rPr>
          <w:lang w:val="ru-RU"/>
        </w:rPr>
        <w:t>;</w:t>
      </w:r>
    </w:p>
    <w:p w14:paraId="2E2C045F" w14:textId="77777777" w:rsidR="0054093A" w:rsidRPr="00D246C2" w:rsidRDefault="0054093A" w:rsidP="00015D4A">
      <w:pPr>
        <w:rPr>
          <w:lang w:val="ru-RU"/>
        </w:rPr>
      </w:pPr>
      <w:r w:rsidRPr="008E5D40">
        <w:rPr>
          <w:i/>
          <w:iCs/>
          <w:lang w:val="ru-RU"/>
        </w:rPr>
        <w:t>e)</w:t>
      </w:r>
      <w:r w:rsidRPr="00D246C2">
        <w:rPr>
          <w:lang w:val="ru-RU"/>
        </w:rPr>
        <w:tab/>
      </w:r>
      <w:r w:rsidR="009342AC" w:rsidRPr="00D246C2">
        <w:rPr>
          <w:lang w:val="ru-RU"/>
        </w:rPr>
        <w:t>что без определенной процедуры испытаний характеристики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="00BC34A6" w:rsidRPr="00D246C2">
        <w:rPr>
          <w:lang w:val="ru-RU"/>
        </w:rPr>
        <w:t>, публикуемые производителями,</w:t>
      </w:r>
      <w:r w:rsidRPr="00D246C2">
        <w:rPr>
          <w:lang w:val="ru-RU"/>
        </w:rPr>
        <w:t xml:space="preserve"> </w:t>
      </w:r>
      <w:r w:rsidR="00BC34A6" w:rsidRPr="00D246C2">
        <w:rPr>
          <w:lang w:val="ru-RU"/>
        </w:rPr>
        <w:t>можно сравнивать с помощью</w:t>
      </w:r>
      <w:r w:rsidRPr="00D246C2">
        <w:rPr>
          <w:lang w:val="ru-RU"/>
        </w:rPr>
        <w:t xml:space="preserve"> </w:t>
      </w:r>
      <w:r w:rsidR="00FE3A90" w:rsidRPr="00D246C2">
        <w:rPr>
          <w:lang w:val="ru-RU"/>
        </w:rPr>
        <w:t>некоторого</w:t>
      </w:r>
      <w:r w:rsidR="00BC34A6" w:rsidRPr="00D246C2">
        <w:rPr>
          <w:lang w:val="ru-RU"/>
        </w:rPr>
        <w:t xml:space="preserve"> преобразования</w:t>
      </w:r>
      <w:r w:rsidRPr="00D246C2">
        <w:rPr>
          <w:lang w:val="ru-RU"/>
        </w:rPr>
        <w:t xml:space="preserve"> </w:t>
      </w:r>
      <w:r w:rsidR="00BC34A6" w:rsidRPr="00D246C2">
        <w:rPr>
          <w:lang w:val="ru-RU"/>
        </w:rPr>
        <w:t xml:space="preserve">и что </w:t>
      </w:r>
      <w:r w:rsidR="00456CAE" w:rsidRPr="00D246C2">
        <w:rPr>
          <w:lang w:val="ru-RU"/>
        </w:rPr>
        <w:t xml:space="preserve">выполнить </w:t>
      </w:r>
      <w:r w:rsidR="00BC34A6" w:rsidRPr="00D246C2">
        <w:rPr>
          <w:lang w:val="ru-RU"/>
        </w:rPr>
        <w:t>это преобразование</w:t>
      </w:r>
      <w:r w:rsidRPr="00D246C2">
        <w:rPr>
          <w:lang w:val="ru-RU"/>
        </w:rPr>
        <w:t xml:space="preserve"> </w:t>
      </w:r>
      <w:r w:rsidR="00BC34A6" w:rsidRPr="00D246C2">
        <w:rPr>
          <w:lang w:val="ru-RU"/>
        </w:rPr>
        <w:t xml:space="preserve">может быть сложно или </w:t>
      </w:r>
      <w:r w:rsidR="00FE3A90" w:rsidRPr="00D246C2">
        <w:rPr>
          <w:lang w:val="ru-RU"/>
        </w:rPr>
        <w:t xml:space="preserve">даже </w:t>
      </w:r>
      <w:r w:rsidR="00BC34A6" w:rsidRPr="00D246C2">
        <w:rPr>
          <w:lang w:val="ru-RU"/>
        </w:rPr>
        <w:t>невозможно</w:t>
      </w:r>
      <w:r w:rsidRPr="00D246C2">
        <w:rPr>
          <w:lang w:val="ru-RU"/>
        </w:rPr>
        <w:t>;</w:t>
      </w:r>
    </w:p>
    <w:p w14:paraId="69B08E76" w14:textId="77777777" w:rsidR="0054093A" w:rsidRPr="00D246C2" w:rsidRDefault="0054093A" w:rsidP="00015D4A">
      <w:pPr>
        <w:rPr>
          <w:color w:val="000000"/>
          <w:lang w:val="ru-RU"/>
        </w:rPr>
      </w:pPr>
      <w:r w:rsidRPr="008E5D40">
        <w:rPr>
          <w:i/>
          <w:iCs/>
          <w:color w:val="000000"/>
          <w:lang w:val="ru-RU"/>
        </w:rPr>
        <w:t>f)</w:t>
      </w:r>
      <w:r w:rsidRPr="00D246C2">
        <w:rPr>
          <w:color w:val="000000"/>
          <w:lang w:val="ru-RU"/>
        </w:rPr>
        <w:tab/>
      </w:r>
      <w:r w:rsidR="00FE3A90" w:rsidRPr="00D246C2">
        <w:rPr>
          <w:lang w:val="ru-RU"/>
        </w:rPr>
        <w:t xml:space="preserve">что определяемая процедура испытаний в отношении </w:t>
      </w:r>
      <w:r w:rsidRPr="00D246C2">
        <w:rPr>
          <w:lang w:val="ru-RU"/>
        </w:rPr>
        <w:t>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color w:val="000000"/>
          <w:lang w:val="ru-RU"/>
        </w:rPr>
        <w:t xml:space="preserve"> </w:t>
      </w:r>
      <w:r w:rsidR="00FE3A90" w:rsidRPr="00D246C2">
        <w:rPr>
          <w:lang w:val="ru-RU"/>
        </w:rPr>
        <w:t>не должна зависеть от конструкции приемника</w:t>
      </w:r>
      <w:r w:rsidRPr="00D246C2">
        <w:rPr>
          <w:color w:val="000000"/>
          <w:lang w:val="ru-RU"/>
        </w:rPr>
        <w:t xml:space="preserve">; </w:t>
      </w:r>
    </w:p>
    <w:p w14:paraId="35562D48" w14:textId="77777777" w:rsidR="0054093A" w:rsidRPr="00D246C2" w:rsidRDefault="0054093A" w:rsidP="00015D4A">
      <w:pPr>
        <w:rPr>
          <w:color w:val="000000"/>
          <w:lang w:val="ru-RU"/>
        </w:rPr>
      </w:pPr>
      <w:r w:rsidRPr="008E5D40">
        <w:rPr>
          <w:i/>
          <w:iCs/>
          <w:color w:val="000000"/>
          <w:lang w:val="ru-RU"/>
        </w:rPr>
        <w:t>g)</w:t>
      </w:r>
      <w:r w:rsidRPr="00D246C2">
        <w:rPr>
          <w:color w:val="000000"/>
          <w:lang w:val="ru-RU"/>
        </w:rPr>
        <w:tab/>
      </w:r>
      <w:r w:rsidR="00FE3A90" w:rsidRPr="00D246C2">
        <w:rPr>
          <w:lang w:val="ru-RU"/>
        </w:rPr>
        <w:t xml:space="preserve">что для пользователей таких приемников преимущество правильно описанной процедуры испытаний в отношении </w:t>
      </w:r>
      <w:r w:rsidRPr="00D246C2">
        <w:rPr>
          <w:lang w:val="ru-RU"/>
        </w:rPr>
        <w:t>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color w:val="000000"/>
          <w:lang w:val="ru-RU"/>
        </w:rPr>
        <w:t xml:space="preserve"> </w:t>
      </w:r>
      <w:r w:rsidR="00FE3A90" w:rsidRPr="00D246C2">
        <w:rPr>
          <w:lang w:val="ru-RU"/>
        </w:rPr>
        <w:t>(в случае ее принятия всеми производителями приемников радиоконтроля) будет заключаться в возможности проведения более простой и более объективной оценки продуктов, изготовленных различными производителями,</w:t>
      </w:r>
      <w:r w:rsidRPr="00D246C2">
        <w:rPr>
          <w:color w:val="000000"/>
          <w:lang w:val="ru-RU"/>
        </w:rPr>
        <w:t xml:space="preserve"> </w:t>
      </w:r>
      <w:r w:rsidR="004A1902" w:rsidRPr="00D246C2">
        <w:rPr>
          <w:color w:val="000000"/>
          <w:lang w:val="ru-RU"/>
        </w:rPr>
        <w:t>не допуская неопределенностей</w:t>
      </w:r>
      <w:r w:rsidRPr="00D246C2">
        <w:rPr>
          <w:color w:val="000000"/>
          <w:lang w:val="ru-RU"/>
        </w:rPr>
        <w:t>;</w:t>
      </w:r>
    </w:p>
    <w:p w14:paraId="4613EE3C" w14:textId="77777777" w:rsidR="0054093A" w:rsidRPr="00D246C2" w:rsidRDefault="0054093A" w:rsidP="00015D4A">
      <w:pPr>
        <w:tabs>
          <w:tab w:val="clear" w:pos="794"/>
          <w:tab w:val="left" w:pos="720"/>
        </w:tabs>
        <w:rPr>
          <w:lang w:val="ru-RU"/>
        </w:rPr>
      </w:pPr>
      <w:r w:rsidRPr="008E5D40">
        <w:rPr>
          <w:i/>
          <w:iCs/>
          <w:color w:val="000000"/>
          <w:lang w:val="ru-RU"/>
        </w:rPr>
        <w:t>h)</w:t>
      </w:r>
      <w:r w:rsidRPr="00D246C2">
        <w:rPr>
          <w:color w:val="000000"/>
          <w:lang w:val="ru-RU"/>
        </w:rPr>
        <w:tab/>
      </w:r>
      <w:r w:rsidR="00FE3A90" w:rsidRPr="00D246C2">
        <w:rPr>
          <w:lang w:val="ru-RU"/>
        </w:rPr>
        <w:t xml:space="preserve">что с дополнительной информацией об этих измерениях </w:t>
      </w:r>
      <w:r w:rsidRPr="00D246C2">
        <w:rPr>
          <w:lang w:val="ru-RU"/>
        </w:rPr>
        <w:t>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color w:val="000000"/>
          <w:lang w:val="ru-RU"/>
        </w:rPr>
        <w:t xml:space="preserve"> </w:t>
      </w:r>
      <w:r w:rsidR="00FE3A90" w:rsidRPr="00D246C2">
        <w:rPr>
          <w:lang w:val="ru-RU"/>
        </w:rPr>
        <w:t>можно ознакомиться в Отчете МСЭ-R SM.2125 – Параметры ВЧ/ОВЧ/УВЧ приемников и станций радиоконтроля и процедуры измерений при их использовании</w:t>
      </w:r>
      <w:r w:rsidRPr="00D246C2">
        <w:rPr>
          <w:lang w:val="ru-RU"/>
        </w:rPr>
        <w:t>;</w:t>
      </w:r>
    </w:p>
    <w:p w14:paraId="05A74DCA" w14:textId="77777777" w:rsidR="0054093A" w:rsidRPr="004B7216" w:rsidRDefault="0054093A" w:rsidP="00015D4A">
      <w:pPr>
        <w:tabs>
          <w:tab w:val="clear" w:pos="794"/>
          <w:tab w:val="left" w:pos="720"/>
        </w:tabs>
        <w:rPr>
          <w:lang w:val="ru-RU"/>
        </w:rPr>
      </w:pPr>
      <w:r w:rsidRPr="008E5D40">
        <w:rPr>
          <w:i/>
          <w:iCs/>
          <w:lang w:val="ru-RU"/>
        </w:rPr>
        <w:lastRenderedPageBreak/>
        <w:t>j)</w:t>
      </w:r>
      <w:r w:rsidRPr="00D246C2">
        <w:rPr>
          <w:lang w:val="ru-RU"/>
        </w:rPr>
        <w:tab/>
      </w:r>
      <w:r w:rsidR="00FE3A90" w:rsidRPr="004B7216">
        <w:rPr>
          <w:lang w:val="ru-RU"/>
        </w:rPr>
        <w:t xml:space="preserve">что при сравнении качества работы двух приемников </w:t>
      </w:r>
      <w:r w:rsidR="004A1902" w:rsidRPr="004B7216">
        <w:rPr>
          <w:lang w:val="ru-RU"/>
        </w:rPr>
        <w:t xml:space="preserve">характеристика </w:t>
      </w:r>
      <w:r w:rsidRPr="004B7216">
        <w:rPr>
          <w:lang w:val="ru-RU"/>
        </w:rPr>
        <w:t>IP</w:t>
      </w:r>
      <w:r w:rsidRPr="00D84537">
        <w:rPr>
          <w:vertAlign w:val="subscript"/>
          <w:lang w:val="ru-RU"/>
        </w:rPr>
        <w:t>3</w:t>
      </w:r>
      <w:r w:rsidRPr="004B7216">
        <w:rPr>
          <w:lang w:val="ru-RU"/>
        </w:rPr>
        <w:t xml:space="preserve"> </w:t>
      </w:r>
      <w:r w:rsidR="004A1902" w:rsidRPr="004B7216">
        <w:rPr>
          <w:lang w:val="ru-RU"/>
        </w:rPr>
        <w:t>и коэффициент шума или чувствительность</w:t>
      </w:r>
      <w:r w:rsidRPr="004B7216">
        <w:rPr>
          <w:lang w:val="ru-RU"/>
        </w:rPr>
        <w:t xml:space="preserve"> </w:t>
      </w:r>
      <w:r w:rsidR="004A1902" w:rsidRPr="004B7216">
        <w:rPr>
          <w:lang w:val="ru-RU"/>
        </w:rPr>
        <w:t>рассматриваются одновременно</w:t>
      </w:r>
      <w:r w:rsidRPr="004B7216">
        <w:rPr>
          <w:lang w:val="ru-RU"/>
        </w:rPr>
        <w:t>,</w:t>
      </w:r>
    </w:p>
    <w:p w14:paraId="7E5FF7A0" w14:textId="77777777" w:rsidR="0054093A" w:rsidRPr="00BE61EB" w:rsidRDefault="004A1902" w:rsidP="00015D4A">
      <w:pPr>
        <w:pStyle w:val="Call"/>
        <w:rPr>
          <w:lang w:val="ru-RU"/>
        </w:rPr>
      </w:pPr>
      <w:r w:rsidRPr="00D246C2">
        <w:rPr>
          <w:lang w:val="ru-RU"/>
        </w:rPr>
        <w:t>рекомендует</w:t>
      </w:r>
    </w:p>
    <w:p w14:paraId="42ABACA3" w14:textId="77777777" w:rsidR="0054093A" w:rsidRPr="00D246C2" w:rsidRDefault="0054093A" w:rsidP="00015D4A">
      <w:pPr>
        <w:tabs>
          <w:tab w:val="clear" w:pos="794"/>
          <w:tab w:val="left" w:pos="720"/>
        </w:tabs>
        <w:rPr>
          <w:lang w:val="ru-RU"/>
        </w:rPr>
      </w:pPr>
      <w:r w:rsidRPr="00D246C2">
        <w:rPr>
          <w:b/>
          <w:lang w:val="ru-RU"/>
        </w:rPr>
        <w:t>1</w:t>
      </w:r>
      <w:r w:rsidRPr="00D246C2">
        <w:rPr>
          <w:lang w:val="ru-RU"/>
        </w:rPr>
        <w:tab/>
      </w:r>
      <w:r w:rsidR="004A1902" w:rsidRPr="00D246C2">
        <w:rPr>
          <w:lang w:val="ru-RU"/>
        </w:rPr>
        <w:t>использовать метод измерения, приведенный в Приложении 1, в целях определения точки пересечения третьего порядка (IP</w:t>
      </w:r>
      <w:r w:rsidR="004A1902" w:rsidRPr="00D246C2">
        <w:rPr>
          <w:vertAlign w:val="subscript"/>
          <w:lang w:val="ru-RU"/>
        </w:rPr>
        <w:t>3</w:t>
      </w:r>
      <w:r w:rsidR="004A1902" w:rsidRPr="00D246C2">
        <w:rPr>
          <w:lang w:val="ru-RU"/>
        </w:rPr>
        <w:t>)</w:t>
      </w:r>
      <w:r w:rsidRPr="00D246C2">
        <w:rPr>
          <w:lang w:val="ru-RU"/>
        </w:rPr>
        <w:t>;</w:t>
      </w:r>
    </w:p>
    <w:p w14:paraId="4F0AB843" w14:textId="77777777" w:rsidR="0054093A" w:rsidRPr="00D246C2" w:rsidRDefault="0054093A" w:rsidP="00015D4A">
      <w:pPr>
        <w:rPr>
          <w:lang w:val="ru-RU"/>
        </w:rPr>
      </w:pPr>
      <w:r w:rsidRPr="00D246C2">
        <w:rPr>
          <w:b/>
          <w:lang w:val="ru-RU"/>
        </w:rPr>
        <w:t>2</w:t>
      </w:r>
      <w:r w:rsidRPr="00D246C2">
        <w:rPr>
          <w:lang w:val="ru-RU"/>
        </w:rPr>
        <w:tab/>
      </w:r>
      <w:r w:rsidR="000202B1" w:rsidRPr="00D246C2">
        <w:rPr>
          <w:lang w:val="ru-RU"/>
        </w:rPr>
        <w:t xml:space="preserve">что </w:t>
      </w:r>
      <w:r w:rsidR="006706B9" w:rsidRPr="004B7216">
        <w:rPr>
          <w:lang w:val="ru-RU"/>
        </w:rPr>
        <w:t>каждое</w:t>
      </w:r>
      <w:r w:rsidR="006706B9" w:rsidRPr="00D246C2">
        <w:rPr>
          <w:lang w:val="ru-RU"/>
        </w:rPr>
        <w:t xml:space="preserve"> значение </w:t>
      </w:r>
      <w:r w:rsidR="000202B1" w:rsidRPr="00D246C2">
        <w:rPr>
          <w:lang w:val="ru-RU"/>
        </w:rPr>
        <w:t>показател</w:t>
      </w:r>
      <w:r w:rsidR="006706B9" w:rsidRPr="00D246C2">
        <w:rPr>
          <w:lang w:val="ru-RU"/>
        </w:rPr>
        <w:t>я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 xml:space="preserve"> </w:t>
      </w:r>
      <w:r w:rsidR="000202B1" w:rsidRPr="00D246C2">
        <w:rPr>
          <w:lang w:val="ru-RU"/>
        </w:rPr>
        <w:t>долж</w:t>
      </w:r>
      <w:r w:rsidR="006706B9" w:rsidRPr="00D246C2">
        <w:rPr>
          <w:lang w:val="ru-RU"/>
        </w:rPr>
        <w:t>но</w:t>
      </w:r>
      <w:r w:rsidR="000202B1" w:rsidRPr="00D246C2">
        <w:rPr>
          <w:lang w:val="ru-RU"/>
        </w:rPr>
        <w:t xml:space="preserve"> сопровождаться</w:t>
      </w:r>
      <w:r w:rsidRPr="00D246C2">
        <w:rPr>
          <w:lang w:val="ru-RU"/>
        </w:rPr>
        <w:t xml:space="preserve"> </w:t>
      </w:r>
      <w:r w:rsidR="000202B1" w:rsidRPr="00D246C2">
        <w:rPr>
          <w:lang w:val="ru-RU"/>
        </w:rPr>
        <w:t>значением коэффициента шума</w:t>
      </w:r>
      <w:r w:rsidRPr="00D246C2">
        <w:rPr>
          <w:lang w:val="ru-RU"/>
        </w:rPr>
        <w:t xml:space="preserve"> </w:t>
      </w:r>
      <w:r w:rsidR="000202B1" w:rsidRPr="00D246C2">
        <w:rPr>
          <w:lang w:val="ru-RU"/>
        </w:rPr>
        <w:t>или чувствительности</w:t>
      </w:r>
      <w:r w:rsidRPr="00D246C2">
        <w:rPr>
          <w:lang w:val="ru-RU"/>
        </w:rPr>
        <w:t xml:space="preserve"> </w:t>
      </w:r>
      <w:r w:rsidR="000202B1" w:rsidRPr="00D246C2">
        <w:rPr>
          <w:lang w:val="ru-RU"/>
        </w:rPr>
        <w:t>в условиях измерения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>.</w:t>
      </w:r>
    </w:p>
    <w:p w14:paraId="694BD461" w14:textId="77777777" w:rsidR="00015D4A" w:rsidRDefault="00015D4A" w:rsidP="00015D4A">
      <w:pPr>
        <w:rPr>
          <w:lang w:val="en-US"/>
        </w:rPr>
      </w:pPr>
    </w:p>
    <w:p w14:paraId="1D1F789D" w14:textId="77777777" w:rsidR="00015D4A" w:rsidRDefault="00015D4A" w:rsidP="00015D4A">
      <w:pPr>
        <w:rPr>
          <w:lang w:val="en-US"/>
        </w:rPr>
      </w:pPr>
    </w:p>
    <w:p w14:paraId="5B62DDAD" w14:textId="77777777" w:rsidR="0054093A" w:rsidRPr="00D246C2" w:rsidRDefault="004A1902" w:rsidP="00015D4A">
      <w:pPr>
        <w:pStyle w:val="AnnexNoTitle"/>
        <w:rPr>
          <w:color w:val="000000"/>
          <w:lang w:val="ru-RU"/>
        </w:rPr>
      </w:pPr>
      <w:r w:rsidRPr="00D246C2">
        <w:rPr>
          <w:lang w:val="ru-RU"/>
        </w:rPr>
        <w:t>Приложение</w:t>
      </w:r>
      <w:r w:rsidR="0054093A" w:rsidRPr="00D246C2">
        <w:rPr>
          <w:lang w:val="ru-RU"/>
        </w:rPr>
        <w:t xml:space="preserve"> 1</w:t>
      </w:r>
      <w:r w:rsidR="0054093A" w:rsidRPr="00D246C2">
        <w:rPr>
          <w:lang w:val="ru-RU"/>
        </w:rPr>
        <w:br/>
      </w:r>
      <w:r w:rsidR="0054093A" w:rsidRPr="00D246C2">
        <w:rPr>
          <w:lang w:val="ru-RU"/>
        </w:rPr>
        <w:br/>
      </w:r>
      <w:r w:rsidR="00121E63" w:rsidRPr="00D246C2">
        <w:rPr>
          <w:lang w:val="ru-RU"/>
        </w:rPr>
        <w:t>П</w:t>
      </w:r>
      <w:r w:rsidR="006706B9" w:rsidRPr="00D246C2">
        <w:rPr>
          <w:lang w:val="ru-RU"/>
        </w:rPr>
        <w:t>роцедур</w:t>
      </w:r>
      <w:r w:rsidR="00121E63" w:rsidRPr="00D246C2">
        <w:rPr>
          <w:lang w:val="ru-RU"/>
        </w:rPr>
        <w:t>а</w:t>
      </w:r>
      <w:r w:rsidR="006706B9" w:rsidRPr="00D246C2">
        <w:rPr>
          <w:lang w:val="ru-RU"/>
        </w:rPr>
        <w:t xml:space="preserve"> испытаний для измерения уровня точки пересечения </w:t>
      </w:r>
      <w:r w:rsidR="0014112B">
        <w:rPr>
          <w:lang w:val="ru-RU"/>
        </w:rPr>
        <w:br/>
      </w:r>
      <w:r w:rsidR="006706B9" w:rsidRPr="00D246C2">
        <w:rPr>
          <w:lang w:val="ru-RU"/>
        </w:rPr>
        <w:t>третьего порядка (IP</w:t>
      </w:r>
      <w:r w:rsidR="006706B9" w:rsidRPr="00D246C2">
        <w:rPr>
          <w:vertAlign w:val="subscript"/>
          <w:lang w:val="ru-RU"/>
        </w:rPr>
        <w:t>3</w:t>
      </w:r>
      <w:r w:rsidR="006706B9" w:rsidRPr="00D246C2">
        <w:rPr>
          <w:lang w:val="ru-RU"/>
        </w:rPr>
        <w:t>) приемников радиоконтроля</w:t>
      </w:r>
    </w:p>
    <w:p w14:paraId="7ADF09FD" w14:textId="77777777" w:rsidR="0054093A" w:rsidRPr="00D246C2" w:rsidRDefault="0054093A" w:rsidP="00015D4A">
      <w:pPr>
        <w:pStyle w:val="Heading1"/>
        <w:rPr>
          <w:lang w:val="ru-RU"/>
        </w:rPr>
      </w:pPr>
      <w:r w:rsidRPr="00D246C2">
        <w:rPr>
          <w:lang w:val="ru-RU"/>
        </w:rPr>
        <w:t>1</w:t>
      </w:r>
      <w:r w:rsidRPr="00D246C2">
        <w:rPr>
          <w:lang w:val="ru-RU"/>
        </w:rPr>
        <w:tab/>
      </w:r>
      <w:r w:rsidR="006706B9" w:rsidRPr="00D246C2">
        <w:rPr>
          <w:lang w:val="ru-RU"/>
        </w:rPr>
        <w:t>Общие вопросы</w:t>
      </w:r>
    </w:p>
    <w:p w14:paraId="598F2E70" w14:textId="77777777" w:rsidR="0054093A" w:rsidRPr="00D246C2" w:rsidRDefault="006706B9" w:rsidP="00015D4A">
      <w:pPr>
        <w:tabs>
          <w:tab w:val="clear" w:pos="794"/>
          <w:tab w:val="left" w:pos="0"/>
          <w:tab w:val="left" w:pos="851"/>
        </w:tabs>
        <w:rPr>
          <w:color w:val="000000"/>
          <w:lang w:val="ru-RU"/>
        </w:rPr>
      </w:pPr>
      <w:r w:rsidRPr="00D246C2">
        <w:rPr>
          <w:color w:val="000000"/>
          <w:lang w:val="ru-RU"/>
        </w:rPr>
        <w:t>Уровень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lang w:val="ru-RU"/>
        </w:rPr>
        <w:t>IP</w:t>
      </w:r>
      <w:r w:rsidR="0054093A" w:rsidRPr="00D246C2">
        <w:rPr>
          <w:szCs w:val="24"/>
          <w:vertAlign w:val="subscript"/>
          <w:lang w:val="ru-RU"/>
        </w:rPr>
        <w:t>3</w:t>
      </w:r>
      <w:r w:rsidR="0054093A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>зависит от</w:t>
      </w:r>
      <w:r w:rsidR="0054093A" w:rsidRPr="00D246C2">
        <w:rPr>
          <w:color w:val="000000"/>
          <w:lang w:val="ru-RU"/>
        </w:rPr>
        <w:t>:</w:t>
      </w:r>
    </w:p>
    <w:p w14:paraId="64F55E85" w14:textId="77777777" w:rsidR="0054093A" w:rsidRPr="00D246C2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6706B9" w:rsidRPr="00D246C2">
        <w:rPr>
          <w:lang w:val="ru-RU"/>
        </w:rPr>
        <w:t>РЧ разноса между двумя испытательными сигналами</w:t>
      </w:r>
      <w:r w:rsidRPr="00D246C2">
        <w:rPr>
          <w:lang w:val="ru-RU"/>
        </w:rPr>
        <w:t>;</w:t>
      </w:r>
    </w:p>
    <w:p w14:paraId="3437FA5F" w14:textId="77777777" w:rsidR="0054093A" w:rsidRPr="00D246C2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6706B9" w:rsidRPr="00D246C2">
        <w:rPr>
          <w:lang w:val="ru-RU"/>
        </w:rPr>
        <w:t>РЧ уровня</w:t>
      </w:r>
      <w:r w:rsidRPr="00D246C2">
        <w:rPr>
          <w:lang w:val="ru-RU"/>
        </w:rPr>
        <w:t xml:space="preserve"> </w:t>
      </w:r>
      <w:r w:rsidR="006706B9" w:rsidRPr="00D246C2">
        <w:rPr>
          <w:lang w:val="ru-RU"/>
        </w:rPr>
        <w:t>двух испытательных сигналов</w:t>
      </w:r>
      <w:r w:rsidRPr="00D246C2">
        <w:rPr>
          <w:lang w:val="ru-RU"/>
        </w:rPr>
        <w:t>;</w:t>
      </w:r>
    </w:p>
    <w:p w14:paraId="628CD11F" w14:textId="77777777" w:rsidR="0054093A" w:rsidRPr="00D246C2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B573F8" w:rsidRPr="00D246C2">
        <w:rPr>
          <w:lang w:val="ru-RU"/>
        </w:rPr>
        <w:t>совокупности частот, выбранных для испытания</w:t>
      </w:r>
      <w:r w:rsidRPr="00D246C2">
        <w:rPr>
          <w:lang w:val="ru-RU"/>
        </w:rPr>
        <w:t>;</w:t>
      </w:r>
    </w:p>
    <w:p w14:paraId="4F3F7E75" w14:textId="77777777" w:rsidR="0054093A" w:rsidRPr="00D246C2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B573F8" w:rsidRPr="00D246C2">
        <w:rPr>
          <w:lang w:val="ru-RU"/>
        </w:rPr>
        <w:t xml:space="preserve">преобладающей </w:t>
      </w:r>
      <w:r w:rsidR="00F86406" w:rsidRPr="00D246C2">
        <w:rPr>
          <w:lang w:val="ru-RU"/>
        </w:rPr>
        <w:t>в ходе</w:t>
      </w:r>
      <w:r w:rsidR="00B573F8" w:rsidRPr="00D246C2">
        <w:rPr>
          <w:lang w:val="ru-RU"/>
        </w:rPr>
        <w:t xml:space="preserve"> испытаний температуры</w:t>
      </w:r>
      <w:r w:rsidRPr="00D246C2">
        <w:rPr>
          <w:lang w:val="ru-RU"/>
        </w:rPr>
        <w:t>.</w:t>
      </w:r>
    </w:p>
    <w:p w14:paraId="51E3336E" w14:textId="77777777" w:rsidR="0054093A" w:rsidRPr="004B7216" w:rsidRDefault="00B573F8" w:rsidP="00015D4A">
      <w:pPr>
        <w:tabs>
          <w:tab w:val="clear" w:pos="794"/>
          <w:tab w:val="left" w:pos="0"/>
          <w:tab w:val="left" w:pos="851"/>
        </w:tabs>
        <w:rPr>
          <w:lang w:val="ru-RU"/>
        </w:rPr>
      </w:pPr>
      <w:r w:rsidRPr="004B7216">
        <w:rPr>
          <w:lang w:val="ru-RU"/>
        </w:rPr>
        <w:t>Кроме того, для правильной оценки уровня</w:t>
      </w:r>
      <w:r w:rsidR="0054093A" w:rsidRPr="004B7216">
        <w:rPr>
          <w:lang w:val="ru-RU"/>
        </w:rPr>
        <w:t xml:space="preserve"> </w:t>
      </w:r>
      <w:r w:rsidR="0054093A" w:rsidRPr="00D246C2">
        <w:rPr>
          <w:lang w:val="ru-RU"/>
        </w:rPr>
        <w:t>IP</w:t>
      </w:r>
      <w:r w:rsidR="0054093A" w:rsidRPr="004B7216">
        <w:rPr>
          <w:vertAlign w:val="subscript"/>
          <w:lang w:val="ru-RU"/>
        </w:rPr>
        <w:t>3</w:t>
      </w:r>
      <w:r w:rsidR="0054093A" w:rsidRPr="004B7216">
        <w:rPr>
          <w:lang w:val="ru-RU"/>
        </w:rPr>
        <w:t>:</w:t>
      </w:r>
    </w:p>
    <w:p w14:paraId="1438F681" w14:textId="77777777" w:rsidR="0054093A" w:rsidRPr="00D246C2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554951" w:rsidRPr="00D246C2">
        <w:rPr>
          <w:lang w:val="ru-RU"/>
        </w:rPr>
        <w:t>следует измерять и оценивать обе интермодуляционные составляющие,</w:t>
      </w:r>
      <w:r w:rsidRPr="00D246C2">
        <w:rPr>
          <w:lang w:val="ru-RU"/>
        </w:rPr>
        <w:t xml:space="preserve"> </w:t>
      </w:r>
      <w:r w:rsidR="00554951" w:rsidRPr="00D246C2">
        <w:rPr>
          <w:lang w:val="ru-RU"/>
        </w:rPr>
        <w:t>создаваемые приемником для каждой пары испытательных частот</w:t>
      </w:r>
      <w:r w:rsidRPr="00D246C2">
        <w:rPr>
          <w:lang w:val="ru-RU"/>
        </w:rPr>
        <w:t xml:space="preserve">. </w:t>
      </w:r>
      <w:r w:rsidR="00554951" w:rsidRPr="00D246C2">
        <w:rPr>
          <w:lang w:val="ru-RU"/>
        </w:rPr>
        <w:t>Если их уровни различны</w:t>
      </w:r>
      <w:r w:rsidRPr="00D246C2">
        <w:rPr>
          <w:lang w:val="ru-RU"/>
        </w:rPr>
        <w:t xml:space="preserve">, </w:t>
      </w:r>
      <w:r w:rsidR="00554951" w:rsidRPr="00D246C2">
        <w:rPr>
          <w:lang w:val="ru-RU"/>
        </w:rPr>
        <w:t>необходимо рассматривать</w:t>
      </w:r>
      <w:r w:rsidR="00D618E5" w:rsidRPr="00D246C2">
        <w:rPr>
          <w:lang w:val="ru-RU"/>
        </w:rPr>
        <w:t xml:space="preserve"> более высокий уровень</w:t>
      </w:r>
      <w:r w:rsidRPr="00D246C2">
        <w:rPr>
          <w:lang w:val="ru-RU"/>
        </w:rPr>
        <w:t>;</w:t>
      </w:r>
    </w:p>
    <w:p w14:paraId="685569C9" w14:textId="77777777" w:rsidR="0054093A" w:rsidRPr="00D246C2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D618E5" w:rsidRPr="00D246C2">
        <w:rPr>
          <w:lang w:val="ru-RU"/>
        </w:rPr>
        <w:t>не следует допускать дублированных измерений</w:t>
      </w:r>
      <w:r w:rsidRPr="00D246C2">
        <w:rPr>
          <w:lang w:val="ru-RU"/>
        </w:rPr>
        <w:t xml:space="preserve"> (</w:t>
      </w:r>
      <w:r w:rsidR="002C6F78" w:rsidRPr="00D246C2">
        <w:rPr>
          <w:lang w:val="ru-RU"/>
        </w:rPr>
        <w:t>на так называемых</w:t>
      </w:r>
      <w:r w:rsidRPr="00D246C2">
        <w:rPr>
          <w:lang w:val="ru-RU"/>
        </w:rPr>
        <w:t xml:space="preserve"> </w:t>
      </w:r>
      <w:r w:rsidR="00D246C2" w:rsidRPr="00D246C2">
        <w:rPr>
          <w:iCs/>
          <w:lang w:val="ru-RU"/>
        </w:rPr>
        <w:t>"</w:t>
      </w:r>
      <w:r w:rsidR="002C6F78" w:rsidRPr="00D246C2">
        <w:rPr>
          <w:lang w:val="ru-RU"/>
        </w:rPr>
        <w:t>зеркальных частотах</w:t>
      </w:r>
      <w:r w:rsidR="00D246C2" w:rsidRPr="00D246C2">
        <w:rPr>
          <w:iCs/>
          <w:lang w:val="ru-RU"/>
        </w:rPr>
        <w:t>"</w:t>
      </w:r>
      <w:r w:rsidRPr="00D246C2">
        <w:rPr>
          <w:lang w:val="ru-RU"/>
        </w:rPr>
        <w:t xml:space="preserve">), </w:t>
      </w:r>
      <w:r w:rsidR="002C6F78" w:rsidRPr="00D246C2">
        <w:rPr>
          <w:lang w:val="ru-RU"/>
        </w:rPr>
        <w:t>поскольку они влияют на среднее значение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 xml:space="preserve">. </w:t>
      </w:r>
      <w:r w:rsidR="002C6F78" w:rsidRPr="00D246C2">
        <w:rPr>
          <w:lang w:val="ru-RU"/>
        </w:rPr>
        <w:t>В результате дублированных измерений</w:t>
      </w:r>
      <w:r w:rsidRPr="00D246C2">
        <w:rPr>
          <w:lang w:val="ru-RU"/>
        </w:rPr>
        <w:t xml:space="preserve"> </w:t>
      </w:r>
      <w:r w:rsidR="00797B0D" w:rsidRPr="00D246C2">
        <w:rPr>
          <w:lang w:val="ru-RU"/>
        </w:rPr>
        <w:t>получаются сходные</w:t>
      </w:r>
      <w:r w:rsidRPr="00D246C2">
        <w:rPr>
          <w:lang w:val="ru-RU"/>
        </w:rPr>
        <w:t xml:space="preserve"> </w:t>
      </w:r>
      <w:r w:rsidR="00797B0D" w:rsidRPr="00D246C2">
        <w:rPr>
          <w:lang w:val="ru-RU"/>
        </w:rPr>
        <w:t xml:space="preserve">значения измерений уровня </w:t>
      </w:r>
      <w:r w:rsidRPr="00D246C2">
        <w:rPr>
          <w:lang w:val="ru-RU"/>
        </w:rPr>
        <w:t>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 xml:space="preserve">, </w:t>
      </w:r>
      <w:r w:rsidR="00797B0D" w:rsidRPr="00D246C2">
        <w:rPr>
          <w:lang w:val="ru-RU"/>
        </w:rPr>
        <w:t>что в действительности не способствует оценке качества приемника</w:t>
      </w:r>
      <w:r w:rsidRPr="00D246C2">
        <w:rPr>
          <w:lang w:val="ru-RU"/>
        </w:rPr>
        <w:t>;</w:t>
      </w:r>
    </w:p>
    <w:p w14:paraId="2FC82354" w14:textId="77777777" w:rsidR="0054093A" w:rsidRPr="00D246C2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B0362A" w:rsidRPr="00D246C2">
        <w:rPr>
          <w:lang w:val="ru-RU"/>
        </w:rPr>
        <w:t>должно быть указано</w:t>
      </w:r>
      <w:r w:rsidRPr="00D246C2">
        <w:rPr>
          <w:lang w:val="ru-RU"/>
        </w:rPr>
        <w:t xml:space="preserve"> </w:t>
      </w:r>
      <w:r w:rsidR="00B0362A" w:rsidRPr="00D246C2">
        <w:rPr>
          <w:i/>
          <w:lang w:val="ru-RU"/>
        </w:rPr>
        <w:t>минимальное значение</w:t>
      </w:r>
      <w:r w:rsidRPr="00D246C2">
        <w:rPr>
          <w:lang w:val="ru-RU"/>
        </w:rPr>
        <w:t xml:space="preserve"> </w:t>
      </w:r>
      <w:r w:rsidR="00B0362A" w:rsidRPr="00D246C2">
        <w:rPr>
          <w:lang w:val="ru-RU"/>
        </w:rPr>
        <w:t>уровня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="00B0362A" w:rsidRPr="00D246C2">
        <w:rPr>
          <w:lang w:val="ru-RU"/>
        </w:rPr>
        <w:t xml:space="preserve"> во всем рабочем диапазоне приемника, которое производитель должен опубликовать в перечне данных приемника</w:t>
      </w:r>
      <w:r w:rsidRPr="00D246C2">
        <w:rPr>
          <w:lang w:val="ru-RU"/>
        </w:rPr>
        <w:t xml:space="preserve">. </w:t>
      </w:r>
      <w:r w:rsidR="00B0362A" w:rsidRPr="00D246C2">
        <w:rPr>
          <w:color w:val="000000"/>
          <w:lang w:val="ru-RU"/>
        </w:rPr>
        <w:t>В</w:t>
      </w:r>
      <w:r w:rsidR="00D246C2">
        <w:rPr>
          <w:color w:val="000000"/>
          <w:lang w:val="ru-RU"/>
        </w:rPr>
        <w:t> </w:t>
      </w:r>
      <w:r w:rsidR="00B0362A" w:rsidRPr="00D246C2">
        <w:rPr>
          <w:color w:val="000000"/>
          <w:lang w:val="ru-RU"/>
        </w:rPr>
        <w:t xml:space="preserve">перечне данных должны быть также опубликованы </w:t>
      </w:r>
      <w:r w:rsidR="004C6BAF" w:rsidRPr="00D246C2">
        <w:rPr>
          <w:color w:val="000000"/>
          <w:lang w:val="ru-RU"/>
        </w:rPr>
        <w:t>условия проведения каждого испытания</w:t>
      </w:r>
      <w:r w:rsidRPr="00D246C2">
        <w:rPr>
          <w:color w:val="000000"/>
          <w:lang w:val="ru-RU"/>
        </w:rPr>
        <w:t xml:space="preserve"> (</w:t>
      </w:r>
      <w:r w:rsidR="004C6BAF" w:rsidRPr="00D246C2">
        <w:rPr>
          <w:color w:val="000000"/>
          <w:lang w:val="ru-RU"/>
        </w:rPr>
        <w:t>разнос</w:t>
      </w:r>
      <w:r w:rsidRPr="00D246C2">
        <w:rPr>
          <w:color w:val="000000"/>
          <w:lang w:val="ru-RU"/>
        </w:rPr>
        <w:t xml:space="preserve">, </w:t>
      </w:r>
      <w:r w:rsidR="004C6BAF" w:rsidRPr="00D246C2">
        <w:rPr>
          <w:color w:val="000000"/>
          <w:lang w:val="ru-RU"/>
        </w:rPr>
        <w:t>уровни испытательных сигналов</w:t>
      </w:r>
      <w:r w:rsidRPr="00D246C2">
        <w:rPr>
          <w:color w:val="000000"/>
          <w:lang w:val="ru-RU"/>
        </w:rPr>
        <w:t xml:space="preserve">, </w:t>
      </w:r>
      <w:r w:rsidR="004C6BAF" w:rsidRPr="00D246C2">
        <w:rPr>
          <w:color w:val="000000"/>
          <w:lang w:val="ru-RU"/>
        </w:rPr>
        <w:t>эквивалентный минимальный уровень шума</w:t>
      </w:r>
      <w:r w:rsidR="00F86406" w:rsidRPr="00D246C2">
        <w:rPr>
          <w:color w:val="000000"/>
          <w:lang w:val="ru-RU"/>
        </w:rPr>
        <w:t xml:space="preserve"> на </w:t>
      </w:r>
      <w:r w:rsidR="00F86406" w:rsidRPr="004B7216">
        <w:rPr>
          <w:lang w:val="ru-RU"/>
        </w:rPr>
        <w:t>входе</w:t>
      </w:r>
      <w:r w:rsidRPr="00D246C2">
        <w:rPr>
          <w:color w:val="000000"/>
          <w:lang w:val="ru-RU"/>
        </w:rPr>
        <w:t xml:space="preserve">, </w:t>
      </w:r>
      <w:r w:rsidR="00F86406" w:rsidRPr="00D246C2">
        <w:rPr>
          <w:color w:val="000000"/>
          <w:lang w:val="ru-RU"/>
        </w:rPr>
        <w:t xml:space="preserve">состояние АРУ – </w:t>
      </w:r>
      <w:r w:rsidR="007F051E" w:rsidRPr="00D246C2">
        <w:rPr>
          <w:color w:val="000000"/>
          <w:lang w:val="ru-RU"/>
        </w:rPr>
        <w:t>включенная или выключенная</w:t>
      </w:r>
      <w:r w:rsidRPr="00D246C2">
        <w:rPr>
          <w:color w:val="000000"/>
          <w:lang w:val="ru-RU"/>
        </w:rPr>
        <w:t>).</w:t>
      </w:r>
      <w:r w:rsidR="00B0362A" w:rsidRPr="00D246C2">
        <w:rPr>
          <w:lang w:val="ru-RU"/>
        </w:rPr>
        <w:t xml:space="preserve"> </w:t>
      </w:r>
      <w:r w:rsidR="007F051E" w:rsidRPr="00D246C2">
        <w:rPr>
          <w:color w:val="000000"/>
          <w:lang w:val="ru-RU"/>
        </w:rPr>
        <w:t xml:space="preserve">Для каждого разноса должно </w:t>
      </w:r>
      <w:r w:rsidR="00F86406" w:rsidRPr="00D246C2">
        <w:rPr>
          <w:color w:val="000000"/>
          <w:lang w:val="ru-RU"/>
        </w:rPr>
        <w:t xml:space="preserve">быть </w:t>
      </w:r>
      <w:r w:rsidR="007F051E" w:rsidRPr="00D246C2">
        <w:rPr>
          <w:color w:val="000000"/>
          <w:lang w:val="ru-RU"/>
        </w:rPr>
        <w:t>указ</w:t>
      </w:r>
      <w:r w:rsidR="00F86406" w:rsidRPr="00D246C2">
        <w:rPr>
          <w:color w:val="000000"/>
          <w:lang w:val="ru-RU"/>
        </w:rPr>
        <w:t>ано</w:t>
      </w:r>
      <w:r w:rsidR="007F051E" w:rsidRPr="00D246C2">
        <w:rPr>
          <w:color w:val="000000"/>
          <w:lang w:val="ru-RU"/>
        </w:rPr>
        <w:t xml:space="preserve"> значение в отношении условий испытания приемников</w:t>
      </w:r>
      <w:r w:rsidRPr="00D246C2">
        <w:rPr>
          <w:color w:val="000000"/>
          <w:lang w:val="ru-RU"/>
        </w:rPr>
        <w:t xml:space="preserve"> (</w:t>
      </w:r>
      <w:r w:rsidR="007F051E" w:rsidRPr="00D246C2">
        <w:rPr>
          <w:color w:val="000000"/>
          <w:lang w:val="ru-RU"/>
        </w:rPr>
        <w:t>описываемых в</w:t>
      </w:r>
      <w:r w:rsidRPr="00D246C2">
        <w:rPr>
          <w:color w:val="000000"/>
          <w:lang w:val="ru-RU"/>
        </w:rPr>
        <w:t xml:space="preserve"> </w:t>
      </w:r>
      <w:r w:rsidR="00D246C2">
        <w:rPr>
          <w:color w:val="000000"/>
          <w:lang w:val="ru-RU"/>
        </w:rPr>
        <w:t>"</w:t>
      </w:r>
      <w:r w:rsidR="007F051E" w:rsidRPr="00D246C2">
        <w:rPr>
          <w:color w:val="000000"/>
          <w:lang w:val="ru-RU"/>
        </w:rPr>
        <w:t>определениях</w:t>
      </w:r>
      <w:r w:rsidR="00D246C2">
        <w:rPr>
          <w:color w:val="000000"/>
          <w:lang w:val="ru-RU"/>
        </w:rPr>
        <w:t>"</w:t>
      </w:r>
      <w:r w:rsidRPr="00D246C2">
        <w:rPr>
          <w:color w:val="000000"/>
          <w:lang w:val="ru-RU"/>
        </w:rPr>
        <w:t>)</w:t>
      </w:r>
      <w:r w:rsidRPr="00D246C2">
        <w:rPr>
          <w:lang w:val="ru-RU"/>
        </w:rPr>
        <w:t xml:space="preserve">. </w:t>
      </w:r>
      <w:r w:rsidR="00B2664A" w:rsidRPr="00D246C2">
        <w:rPr>
          <w:lang w:val="ru-RU"/>
        </w:rPr>
        <w:t>Поскольку значения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 xml:space="preserve"> </w:t>
      </w:r>
      <w:r w:rsidR="00B2664A" w:rsidRPr="00D246C2">
        <w:rPr>
          <w:lang w:val="ru-RU"/>
        </w:rPr>
        <w:t>зависят от частоты,</w:t>
      </w:r>
      <w:r w:rsidRPr="00D246C2">
        <w:rPr>
          <w:lang w:val="ru-RU"/>
        </w:rPr>
        <w:t xml:space="preserve"> </w:t>
      </w:r>
      <w:r w:rsidR="00B2664A" w:rsidRPr="00D246C2">
        <w:rPr>
          <w:lang w:val="ru-RU"/>
        </w:rPr>
        <w:t>производитель может</w:t>
      </w:r>
      <w:r w:rsidRPr="00D246C2">
        <w:rPr>
          <w:lang w:val="ru-RU"/>
        </w:rPr>
        <w:t xml:space="preserve"> </w:t>
      </w:r>
      <w:r w:rsidR="00B2664A" w:rsidRPr="00D246C2">
        <w:rPr>
          <w:lang w:val="ru-RU"/>
        </w:rPr>
        <w:t>посчитать необходимым дополнительно указывать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 xml:space="preserve"> </w:t>
      </w:r>
      <w:r w:rsidR="00B2664A" w:rsidRPr="00D246C2">
        <w:rPr>
          <w:lang w:val="ru-RU"/>
        </w:rPr>
        <w:t>для отдельных полос или диапазонов частот</w:t>
      </w:r>
      <w:r w:rsidRPr="00D246C2">
        <w:rPr>
          <w:lang w:val="ru-RU"/>
        </w:rPr>
        <w:t>;</w:t>
      </w:r>
    </w:p>
    <w:p w14:paraId="2C002928" w14:textId="77777777" w:rsidR="0054093A" w:rsidRPr="00D246C2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B2664A" w:rsidRPr="00D246C2">
        <w:rPr>
          <w:lang w:val="ru-RU"/>
        </w:rPr>
        <w:t>может также указываться</w:t>
      </w:r>
      <w:r w:rsidRPr="00D246C2">
        <w:rPr>
          <w:lang w:val="ru-RU"/>
        </w:rPr>
        <w:t xml:space="preserve"> </w:t>
      </w:r>
      <w:r w:rsidR="00B2664A" w:rsidRPr="00D246C2">
        <w:rPr>
          <w:i/>
          <w:lang w:val="ru-RU"/>
        </w:rPr>
        <w:t>среднее значение</w:t>
      </w:r>
      <w:r w:rsidRPr="00D246C2">
        <w:rPr>
          <w:lang w:val="ru-RU"/>
        </w:rPr>
        <w:t xml:space="preserve"> (</w:t>
      </w:r>
      <w:r w:rsidR="00B2664A" w:rsidRPr="00D246C2">
        <w:rPr>
          <w:lang w:val="ru-RU"/>
        </w:rPr>
        <w:t>арифметическое среднее</w:t>
      </w:r>
      <w:r w:rsidRPr="00D246C2">
        <w:rPr>
          <w:lang w:val="ru-RU"/>
        </w:rPr>
        <w:t xml:space="preserve"> </w:t>
      </w:r>
      <w:r w:rsidR="00B2664A" w:rsidRPr="00D246C2">
        <w:rPr>
          <w:lang w:val="ru-RU"/>
        </w:rPr>
        <w:t>результато</w:t>
      </w:r>
      <w:r w:rsidR="00E05D49" w:rsidRPr="00D246C2">
        <w:rPr>
          <w:lang w:val="ru-RU"/>
        </w:rPr>
        <w:t>в</w:t>
      </w:r>
      <w:r w:rsidR="00B2664A" w:rsidRPr="00D246C2">
        <w:rPr>
          <w:lang w:val="ru-RU"/>
        </w:rPr>
        <w:t xml:space="preserve"> испытательных измерений</w:t>
      </w:r>
      <w:r w:rsidRPr="00D246C2">
        <w:rPr>
          <w:lang w:val="ru-RU"/>
        </w:rPr>
        <w:t>).</w:t>
      </w:r>
    </w:p>
    <w:p w14:paraId="1D379CA1" w14:textId="77777777" w:rsidR="0054093A" w:rsidRPr="00D246C2" w:rsidRDefault="00E05D49" w:rsidP="00015D4A">
      <w:pPr>
        <w:pStyle w:val="Headingb"/>
        <w:rPr>
          <w:lang w:val="ru-RU"/>
        </w:rPr>
      </w:pPr>
      <w:r w:rsidRPr="00D246C2">
        <w:rPr>
          <w:lang w:val="ru-RU"/>
        </w:rPr>
        <w:t>Определения</w:t>
      </w:r>
    </w:p>
    <w:p w14:paraId="79808FB2" w14:textId="77777777" w:rsidR="0054093A" w:rsidRPr="00D246C2" w:rsidRDefault="00E05D49" w:rsidP="00015D4A">
      <w:pPr>
        <w:rPr>
          <w:lang w:val="ru-RU"/>
        </w:rPr>
      </w:pPr>
      <w:r w:rsidRPr="00D246C2">
        <w:rPr>
          <w:lang w:val="ru-RU"/>
        </w:rPr>
        <w:t>К настоящей Рекомендации применяются следующие определения</w:t>
      </w:r>
      <w:r w:rsidR="0054093A" w:rsidRPr="00D246C2">
        <w:rPr>
          <w:lang w:val="ru-RU"/>
        </w:rPr>
        <w:t>:</w:t>
      </w:r>
    </w:p>
    <w:p w14:paraId="54159D3E" w14:textId="77777777" w:rsidR="0054093A" w:rsidRPr="006A35D5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E05D49" w:rsidRPr="00D246C2">
        <w:rPr>
          <w:lang w:val="ru-RU"/>
        </w:rPr>
        <w:t>Условие проведения испытаний приемника определяется как</w:t>
      </w:r>
      <w:r w:rsidRPr="00D246C2">
        <w:rPr>
          <w:lang w:val="ru-RU"/>
        </w:rPr>
        <w:t xml:space="preserve"> </w:t>
      </w:r>
      <w:r w:rsidR="00D246C2" w:rsidRPr="00D246C2">
        <w:rPr>
          <w:iCs/>
          <w:lang w:val="ru-RU"/>
        </w:rPr>
        <w:t>"</w:t>
      </w:r>
      <w:r w:rsidR="00E05D49" w:rsidRPr="00D246C2">
        <w:rPr>
          <w:i/>
          <w:lang w:val="ru-RU"/>
        </w:rPr>
        <w:t>условие</w:t>
      </w:r>
      <w:r w:rsidRPr="00D246C2">
        <w:rPr>
          <w:i/>
          <w:lang w:val="ru-RU"/>
        </w:rPr>
        <w:t xml:space="preserve"> 1</w:t>
      </w:r>
      <w:r w:rsidR="00D246C2" w:rsidRPr="00D246C2">
        <w:rPr>
          <w:iCs/>
          <w:lang w:val="ru-RU"/>
        </w:rPr>
        <w:t>"</w:t>
      </w:r>
      <w:r w:rsidR="00E05D49" w:rsidRPr="00D246C2">
        <w:rPr>
          <w:lang w:val="ru-RU"/>
        </w:rPr>
        <w:t>, если оба испытательных сигнала</w:t>
      </w:r>
      <w:r w:rsidRPr="00D246C2">
        <w:rPr>
          <w:lang w:val="ru-RU"/>
        </w:rPr>
        <w:t xml:space="preserve"> </w:t>
      </w:r>
      <w:r w:rsidR="00E05D49" w:rsidRPr="00D246C2">
        <w:rPr>
          <w:lang w:val="ru-RU"/>
        </w:rPr>
        <w:t>проходят через полный тракт аналогового сигнала, включая</w:t>
      </w:r>
      <w:r w:rsidRPr="00D246C2">
        <w:rPr>
          <w:lang w:val="ru-RU"/>
        </w:rPr>
        <w:t xml:space="preserve"> </w:t>
      </w:r>
      <w:r w:rsidR="00E05D49" w:rsidRPr="00D246C2">
        <w:rPr>
          <w:lang w:val="ru-RU"/>
        </w:rPr>
        <w:t>аналого-цифровые преобразователи или детекторы</w:t>
      </w:r>
      <w:r w:rsidRPr="00D246C2">
        <w:rPr>
          <w:lang w:val="ru-RU"/>
        </w:rPr>
        <w:t>.</w:t>
      </w:r>
      <w:r w:rsidR="003649BB" w:rsidRPr="003649BB">
        <w:rPr>
          <w:lang w:val="ru-RU"/>
        </w:rPr>
        <w:t xml:space="preserve"> </w:t>
      </w:r>
      <w:r w:rsidR="00414438">
        <w:rPr>
          <w:lang w:val="ru-RU"/>
        </w:rPr>
        <w:t>Использование</w:t>
      </w:r>
      <w:r w:rsidR="00414438" w:rsidRPr="00414438">
        <w:rPr>
          <w:lang w:val="ru-RU"/>
        </w:rPr>
        <w:t xml:space="preserve"> </w:t>
      </w:r>
      <w:r w:rsidR="00EA7CF0">
        <w:rPr>
          <w:lang w:val="ru-RU"/>
        </w:rPr>
        <w:t>"</w:t>
      </w:r>
      <w:r w:rsidR="00414438">
        <w:rPr>
          <w:i/>
          <w:iCs/>
          <w:lang w:val="ru-RU"/>
        </w:rPr>
        <w:t>условия</w:t>
      </w:r>
      <w:r w:rsidR="00414438" w:rsidRPr="00414438">
        <w:rPr>
          <w:i/>
          <w:iCs/>
          <w:lang w:val="ru-RU"/>
        </w:rPr>
        <w:t xml:space="preserve"> 1</w:t>
      </w:r>
      <w:r w:rsidR="00EA7CF0">
        <w:rPr>
          <w:lang w:val="ru-RU"/>
        </w:rPr>
        <w:t>"</w:t>
      </w:r>
      <w:r w:rsidR="003649BB" w:rsidRPr="00414438">
        <w:rPr>
          <w:lang w:val="ru-RU"/>
        </w:rPr>
        <w:t xml:space="preserve"> </w:t>
      </w:r>
      <w:r w:rsidR="00414438">
        <w:rPr>
          <w:lang w:val="ru-RU"/>
        </w:rPr>
        <w:t>рекомендуется</w:t>
      </w:r>
      <w:r w:rsidR="00414438" w:rsidRPr="00414438">
        <w:rPr>
          <w:lang w:val="ru-RU"/>
        </w:rPr>
        <w:t xml:space="preserve"> </w:t>
      </w:r>
      <w:r w:rsidR="00414438">
        <w:rPr>
          <w:lang w:val="ru-RU"/>
        </w:rPr>
        <w:t>для</w:t>
      </w:r>
      <w:r w:rsidR="00414438" w:rsidRPr="00414438">
        <w:rPr>
          <w:lang w:val="ru-RU"/>
        </w:rPr>
        <w:t xml:space="preserve"> </w:t>
      </w:r>
      <w:r w:rsidR="00414438">
        <w:rPr>
          <w:lang w:val="ru-RU"/>
        </w:rPr>
        <w:t>оборудования</w:t>
      </w:r>
      <w:r w:rsidR="00414438" w:rsidRPr="00414438">
        <w:rPr>
          <w:lang w:val="ru-RU"/>
        </w:rPr>
        <w:t xml:space="preserve">, </w:t>
      </w:r>
      <w:r w:rsidR="00414438">
        <w:rPr>
          <w:lang w:val="ru-RU"/>
        </w:rPr>
        <w:t>которое</w:t>
      </w:r>
      <w:r w:rsidR="00414438" w:rsidRPr="00414438">
        <w:rPr>
          <w:lang w:val="ru-RU"/>
        </w:rPr>
        <w:t xml:space="preserve"> </w:t>
      </w:r>
      <w:r w:rsidR="00414438">
        <w:rPr>
          <w:lang w:val="ru-RU"/>
        </w:rPr>
        <w:t>включает</w:t>
      </w:r>
      <w:r w:rsidR="00414438" w:rsidRPr="00414438">
        <w:rPr>
          <w:lang w:val="ru-RU"/>
        </w:rPr>
        <w:t xml:space="preserve"> </w:t>
      </w:r>
      <w:r w:rsidR="00407C6D">
        <w:rPr>
          <w:lang w:val="ru-RU"/>
        </w:rPr>
        <w:t>весь процесс обработки сигнала и преобразования</w:t>
      </w:r>
      <w:r w:rsidR="00414438">
        <w:rPr>
          <w:lang w:val="ru-RU"/>
        </w:rPr>
        <w:t xml:space="preserve"> </w:t>
      </w:r>
      <w:r w:rsidR="00414438">
        <w:rPr>
          <w:lang w:val="ru-RU"/>
        </w:rPr>
        <w:lastRenderedPageBreak/>
        <w:t>аналогового сигнала в цифровой, и представляет полученную информацию</w:t>
      </w:r>
      <w:r w:rsidR="006A35D5">
        <w:rPr>
          <w:lang w:val="ru-RU"/>
        </w:rPr>
        <w:t>, такую как спектр радиочастот</w:t>
      </w:r>
      <w:r w:rsidR="003649BB" w:rsidRPr="00414438">
        <w:rPr>
          <w:lang w:val="ru-RU"/>
        </w:rPr>
        <w:t xml:space="preserve">, </w:t>
      </w:r>
      <w:r w:rsidR="006A35D5">
        <w:rPr>
          <w:lang w:val="ru-RU"/>
        </w:rPr>
        <w:t>звуковая информация или</w:t>
      </w:r>
      <w:r w:rsidR="003649BB" w:rsidRPr="00414438">
        <w:rPr>
          <w:lang w:val="ru-RU"/>
        </w:rPr>
        <w:t xml:space="preserve"> </w:t>
      </w:r>
      <w:r w:rsidR="006A35D5">
        <w:rPr>
          <w:lang w:val="ru-RU"/>
        </w:rPr>
        <w:t xml:space="preserve">выходные данные </w:t>
      </w:r>
      <w:r w:rsidR="003649BB" w:rsidRPr="007D57B4">
        <w:rPr>
          <w:lang w:val="en-US"/>
        </w:rPr>
        <w:t>I</w:t>
      </w:r>
      <w:r w:rsidR="003649BB" w:rsidRPr="00414438">
        <w:rPr>
          <w:lang w:val="ru-RU"/>
        </w:rPr>
        <w:t>/</w:t>
      </w:r>
      <w:r w:rsidR="003649BB" w:rsidRPr="007D57B4">
        <w:rPr>
          <w:lang w:val="en-US"/>
        </w:rPr>
        <w:t>Q</w:t>
      </w:r>
      <w:r w:rsidR="003649BB" w:rsidRPr="00414438">
        <w:rPr>
          <w:lang w:val="ru-RU"/>
        </w:rPr>
        <w:t xml:space="preserve">. </w:t>
      </w:r>
      <w:r w:rsidR="006A35D5">
        <w:rPr>
          <w:lang w:val="ru-RU"/>
        </w:rPr>
        <w:t>Такими устройствами могут быть, например, приемники радиоконтроля, а также</w:t>
      </w:r>
      <w:r w:rsidR="003649BB" w:rsidRPr="006A35D5">
        <w:rPr>
          <w:lang w:val="ru-RU"/>
        </w:rPr>
        <w:t xml:space="preserve"> </w:t>
      </w:r>
      <w:r w:rsidR="006A35D5">
        <w:rPr>
          <w:lang w:val="ru-RU"/>
        </w:rPr>
        <w:t>анализаторы спектра</w:t>
      </w:r>
      <w:r w:rsidR="003649BB" w:rsidRPr="006A35D5">
        <w:rPr>
          <w:lang w:val="ru-RU"/>
        </w:rPr>
        <w:t>.</w:t>
      </w:r>
    </w:p>
    <w:p w14:paraId="5C3E3DD8" w14:textId="77777777" w:rsidR="0054093A" w:rsidRPr="00944DF4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E05D49" w:rsidRPr="00D246C2">
        <w:rPr>
          <w:lang w:val="ru-RU"/>
        </w:rPr>
        <w:t>Условие проведения испытаний приемника определяется как</w:t>
      </w:r>
      <w:r w:rsidRPr="00D246C2">
        <w:rPr>
          <w:lang w:val="ru-RU"/>
        </w:rPr>
        <w:t xml:space="preserve"> </w:t>
      </w:r>
      <w:r w:rsidR="00D246C2" w:rsidRPr="00D246C2">
        <w:rPr>
          <w:iCs/>
          <w:lang w:val="ru-RU"/>
        </w:rPr>
        <w:t>"</w:t>
      </w:r>
      <w:r w:rsidR="00E05D49" w:rsidRPr="00D246C2">
        <w:rPr>
          <w:i/>
          <w:lang w:val="ru-RU"/>
        </w:rPr>
        <w:t>условие</w:t>
      </w:r>
      <w:r w:rsidRPr="00D246C2">
        <w:rPr>
          <w:i/>
          <w:lang w:val="ru-RU"/>
        </w:rPr>
        <w:t xml:space="preserve"> 2</w:t>
      </w:r>
      <w:r w:rsidR="00D246C2" w:rsidRPr="00D246C2">
        <w:rPr>
          <w:iCs/>
          <w:lang w:val="ru-RU"/>
        </w:rPr>
        <w:t>"</w:t>
      </w:r>
      <w:r w:rsidR="00E05D49" w:rsidRPr="00D246C2">
        <w:rPr>
          <w:lang w:val="ru-RU"/>
        </w:rPr>
        <w:t>, если оба испытательных сигнала</w:t>
      </w:r>
      <w:r w:rsidRPr="00D246C2">
        <w:rPr>
          <w:lang w:val="ru-RU"/>
        </w:rPr>
        <w:t xml:space="preserve"> </w:t>
      </w:r>
      <w:r w:rsidR="00E05D49" w:rsidRPr="00D246C2">
        <w:rPr>
          <w:lang w:val="ru-RU"/>
        </w:rPr>
        <w:t>проходят через</w:t>
      </w:r>
      <w:r w:rsidR="00CF21A8" w:rsidRPr="00D246C2">
        <w:rPr>
          <w:lang w:val="ru-RU"/>
        </w:rPr>
        <w:t xml:space="preserve"> тракт</w:t>
      </w:r>
      <w:r w:rsidRPr="00D246C2">
        <w:rPr>
          <w:lang w:val="ru-RU"/>
        </w:rPr>
        <w:t xml:space="preserve"> </w:t>
      </w:r>
      <w:r w:rsidR="00CF21A8" w:rsidRPr="00D246C2">
        <w:rPr>
          <w:lang w:val="ru-RU"/>
        </w:rPr>
        <w:t>аналогового сигнала на аналоговый выход по ПЧ</w:t>
      </w:r>
      <w:r w:rsidRPr="00D246C2">
        <w:rPr>
          <w:lang w:val="ru-RU"/>
        </w:rPr>
        <w:t>.</w:t>
      </w:r>
      <w:r w:rsidR="003649BB" w:rsidRPr="003649BB">
        <w:rPr>
          <w:lang w:val="ru-RU"/>
        </w:rPr>
        <w:t xml:space="preserve"> </w:t>
      </w:r>
      <w:r w:rsidR="004A2845">
        <w:rPr>
          <w:lang w:val="ru-RU"/>
        </w:rPr>
        <w:t>Применение</w:t>
      </w:r>
      <w:r w:rsidR="003649BB" w:rsidRPr="004A2845">
        <w:rPr>
          <w:lang w:val="ru-RU"/>
        </w:rPr>
        <w:t xml:space="preserve"> </w:t>
      </w:r>
      <w:r w:rsidR="00EA7CF0">
        <w:rPr>
          <w:lang w:val="ru-RU"/>
        </w:rPr>
        <w:t>"</w:t>
      </w:r>
      <w:r w:rsidR="004A2845">
        <w:rPr>
          <w:i/>
          <w:iCs/>
          <w:lang w:val="ru-RU"/>
        </w:rPr>
        <w:t>условия 2</w:t>
      </w:r>
      <w:r w:rsidR="00EA7CF0">
        <w:rPr>
          <w:lang w:val="ru-RU"/>
        </w:rPr>
        <w:t>"</w:t>
      </w:r>
      <w:r w:rsidR="003649BB" w:rsidRPr="004A2845">
        <w:rPr>
          <w:lang w:val="ru-RU"/>
        </w:rPr>
        <w:t xml:space="preserve"> </w:t>
      </w:r>
      <w:r w:rsidR="004A2845">
        <w:rPr>
          <w:lang w:val="ru-RU"/>
        </w:rPr>
        <w:t>рекомендуется для оборудования, которое содержит только тракт аналогового сигнала и представляет полученные результаты на основе</w:t>
      </w:r>
      <w:r w:rsidR="003649BB" w:rsidRPr="004A2845">
        <w:rPr>
          <w:lang w:val="ru-RU"/>
        </w:rPr>
        <w:t xml:space="preserve"> </w:t>
      </w:r>
      <w:r w:rsidR="004A2845">
        <w:rPr>
          <w:lang w:val="ru-RU"/>
        </w:rPr>
        <w:t>ПЧ</w:t>
      </w:r>
      <w:r w:rsidR="003649BB" w:rsidRPr="004A2845">
        <w:rPr>
          <w:lang w:val="ru-RU"/>
        </w:rPr>
        <w:t xml:space="preserve"> (</w:t>
      </w:r>
      <w:r w:rsidR="004A2845">
        <w:rPr>
          <w:lang w:val="ru-RU"/>
        </w:rPr>
        <w:t>т</w:t>
      </w:r>
      <w:r w:rsidR="003649BB" w:rsidRPr="004A2845">
        <w:rPr>
          <w:lang w:val="ru-RU"/>
        </w:rPr>
        <w:t>.</w:t>
      </w:r>
      <w:r w:rsidR="00FC0E6A">
        <w:rPr>
          <w:lang w:val="ru-RU"/>
        </w:rPr>
        <w:t> </w:t>
      </w:r>
      <w:r w:rsidR="004A2845">
        <w:rPr>
          <w:lang w:val="ru-RU"/>
        </w:rPr>
        <w:t>е</w:t>
      </w:r>
      <w:r w:rsidR="003649BB" w:rsidRPr="004A2845">
        <w:rPr>
          <w:lang w:val="ru-RU"/>
        </w:rPr>
        <w:t xml:space="preserve">. </w:t>
      </w:r>
      <w:r w:rsidR="004A2845">
        <w:rPr>
          <w:lang w:val="ru-RU"/>
        </w:rPr>
        <w:t>ПЧ</w:t>
      </w:r>
      <w:r w:rsidR="003649BB" w:rsidRPr="004A2845">
        <w:rPr>
          <w:lang w:val="ru-RU"/>
        </w:rPr>
        <w:t xml:space="preserve">3). </w:t>
      </w:r>
      <w:r w:rsidR="004A2845">
        <w:rPr>
          <w:lang w:val="ru-RU"/>
        </w:rPr>
        <w:t>Такими</w:t>
      </w:r>
      <w:r w:rsidR="004A2845" w:rsidRPr="00944DF4">
        <w:rPr>
          <w:lang w:val="ru-RU"/>
        </w:rPr>
        <w:t xml:space="preserve"> </w:t>
      </w:r>
      <w:r w:rsidR="004A2845">
        <w:rPr>
          <w:lang w:val="ru-RU"/>
        </w:rPr>
        <w:t>устройствами</w:t>
      </w:r>
      <w:r w:rsidR="004A2845" w:rsidRPr="00944DF4">
        <w:rPr>
          <w:lang w:val="ru-RU"/>
        </w:rPr>
        <w:t xml:space="preserve"> </w:t>
      </w:r>
      <w:r w:rsidR="004A2845">
        <w:rPr>
          <w:lang w:val="ru-RU"/>
        </w:rPr>
        <w:t>могут</w:t>
      </w:r>
      <w:r w:rsidR="004A2845" w:rsidRPr="00944DF4">
        <w:rPr>
          <w:lang w:val="ru-RU"/>
        </w:rPr>
        <w:t xml:space="preserve"> </w:t>
      </w:r>
      <w:r w:rsidR="004A2845">
        <w:rPr>
          <w:lang w:val="ru-RU"/>
        </w:rPr>
        <w:t>быть</w:t>
      </w:r>
      <w:r w:rsidR="00944DF4">
        <w:rPr>
          <w:lang w:val="ru-RU"/>
        </w:rPr>
        <w:t>, например,</w:t>
      </w:r>
      <w:r w:rsidR="004A2845" w:rsidRPr="00944DF4">
        <w:rPr>
          <w:lang w:val="ru-RU"/>
        </w:rPr>
        <w:t xml:space="preserve"> </w:t>
      </w:r>
      <w:r w:rsidR="004A2845">
        <w:rPr>
          <w:lang w:val="ru-RU"/>
        </w:rPr>
        <w:t>аналоговые</w:t>
      </w:r>
      <w:r w:rsidR="004A2845" w:rsidRPr="00944DF4">
        <w:rPr>
          <w:lang w:val="ru-RU"/>
        </w:rPr>
        <w:t xml:space="preserve"> </w:t>
      </w:r>
      <w:r w:rsidR="00944DF4">
        <w:rPr>
          <w:lang w:val="ru-RU"/>
        </w:rPr>
        <w:t>устройства</w:t>
      </w:r>
      <w:r w:rsidR="00944DF4" w:rsidRPr="00944DF4">
        <w:rPr>
          <w:lang w:val="ru-RU"/>
        </w:rPr>
        <w:t xml:space="preserve"> </w:t>
      </w:r>
      <w:r w:rsidR="00944DF4">
        <w:rPr>
          <w:lang w:val="ru-RU"/>
        </w:rPr>
        <w:t>настройки</w:t>
      </w:r>
      <w:r w:rsidR="00944DF4" w:rsidRPr="00944DF4">
        <w:rPr>
          <w:lang w:val="ru-RU"/>
        </w:rPr>
        <w:t xml:space="preserve">, </w:t>
      </w:r>
      <w:r w:rsidR="00944DF4">
        <w:rPr>
          <w:lang w:val="ru-RU"/>
        </w:rPr>
        <w:t>а</w:t>
      </w:r>
      <w:r w:rsidR="00944DF4" w:rsidRPr="00944DF4">
        <w:rPr>
          <w:lang w:val="ru-RU"/>
        </w:rPr>
        <w:t xml:space="preserve"> </w:t>
      </w:r>
      <w:r w:rsidR="00944DF4">
        <w:rPr>
          <w:lang w:val="ru-RU"/>
        </w:rPr>
        <w:t>также</w:t>
      </w:r>
      <w:r w:rsidR="00944DF4" w:rsidRPr="00944DF4">
        <w:rPr>
          <w:lang w:val="ru-RU"/>
        </w:rPr>
        <w:t xml:space="preserve"> </w:t>
      </w:r>
      <w:r w:rsidR="00944DF4">
        <w:rPr>
          <w:lang w:val="ru-RU"/>
        </w:rPr>
        <w:t>модули периферийного оборудования изготовителей комплектного оборудования</w:t>
      </w:r>
      <w:r w:rsidR="003649BB" w:rsidRPr="00944DF4">
        <w:rPr>
          <w:lang w:val="ru-RU"/>
        </w:rPr>
        <w:t xml:space="preserve"> (</w:t>
      </w:r>
      <w:r w:rsidR="003649BB" w:rsidRPr="007D57B4">
        <w:rPr>
          <w:lang w:val="en-US"/>
        </w:rPr>
        <w:t>OEM</w:t>
      </w:r>
      <w:r w:rsidR="003649BB" w:rsidRPr="00944DF4">
        <w:rPr>
          <w:lang w:val="ru-RU"/>
        </w:rPr>
        <w:t>).</w:t>
      </w:r>
    </w:p>
    <w:p w14:paraId="5AD77E01" w14:textId="77777777" w:rsidR="0054093A" w:rsidRPr="00EB790C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CF21A8" w:rsidRPr="00D246C2">
        <w:rPr>
          <w:lang w:val="ru-RU"/>
        </w:rPr>
        <w:t>Условие проведения испытаний приемника определяется как</w:t>
      </w:r>
      <w:r w:rsidR="00CF21A8" w:rsidRPr="00D246C2">
        <w:rPr>
          <w:i/>
          <w:lang w:val="ru-RU"/>
        </w:rPr>
        <w:t xml:space="preserve"> </w:t>
      </w:r>
      <w:r w:rsidR="00D246C2" w:rsidRPr="00D246C2">
        <w:rPr>
          <w:iCs/>
          <w:lang w:val="ru-RU"/>
        </w:rPr>
        <w:t>"</w:t>
      </w:r>
      <w:r w:rsidR="00CF21A8" w:rsidRPr="00D246C2">
        <w:rPr>
          <w:i/>
          <w:lang w:val="ru-RU"/>
        </w:rPr>
        <w:t>условие</w:t>
      </w:r>
      <w:r w:rsidRPr="00D246C2">
        <w:rPr>
          <w:i/>
          <w:lang w:val="ru-RU"/>
        </w:rPr>
        <w:t xml:space="preserve"> 3</w:t>
      </w:r>
      <w:r w:rsidR="00D246C2" w:rsidRPr="00D246C2">
        <w:rPr>
          <w:iCs/>
          <w:lang w:val="ru-RU"/>
        </w:rPr>
        <w:t>"</w:t>
      </w:r>
      <w:r w:rsidR="00CF21A8" w:rsidRPr="00D246C2">
        <w:rPr>
          <w:iCs/>
          <w:lang w:val="ru-RU"/>
        </w:rPr>
        <w:t xml:space="preserve">, </w:t>
      </w:r>
      <w:r w:rsidR="00CF21A8" w:rsidRPr="00D246C2">
        <w:rPr>
          <w:lang w:val="ru-RU"/>
        </w:rPr>
        <w:t>если один или несколько испытательных сигналов</w:t>
      </w:r>
      <w:r w:rsidRPr="00D246C2">
        <w:rPr>
          <w:lang w:val="ru-RU"/>
        </w:rPr>
        <w:t xml:space="preserve"> </w:t>
      </w:r>
      <w:r w:rsidR="00CF21A8" w:rsidRPr="00D246C2">
        <w:rPr>
          <w:lang w:val="ru-RU"/>
        </w:rPr>
        <w:t xml:space="preserve">исключаются на том или ином промежуточном </w:t>
      </w:r>
      <w:r w:rsidR="000335CD" w:rsidRPr="00D246C2">
        <w:rPr>
          <w:lang w:val="ru-RU"/>
        </w:rPr>
        <w:t>отрезке</w:t>
      </w:r>
      <w:r w:rsidRPr="00D246C2">
        <w:rPr>
          <w:lang w:val="ru-RU"/>
        </w:rPr>
        <w:t xml:space="preserve"> </w:t>
      </w:r>
      <w:r w:rsidR="00CF21A8" w:rsidRPr="00D246C2">
        <w:rPr>
          <w:lang w:val="ru-RU"/>
        </w:rPr>
        <w:t>тракта аналогового сигнала приемников</w:t>
      </w:r>
      <w:r w:rsidRPr="00D246C2">
        <w:rPr>
          <w:lang w:val="ru-RU"/>
        </w:rPr>
        <w:t>.</w:t>
      </w:r>
      <w:r w:rsidR="003649BB" w:rsidRPr="003649BB">
        <w:rPr>
          <w:lang w:val="ru-RU"/>
        </w:rPr>
        <w:t xml:space="preserve"> </w:t>
      </w:r>
      <w:r w:rsidR="00B402E3">
        <w:rPr>
          <w:lang w:val="ru-RU"/>
        </w:rPr>
        <w:t>Применение</w:t>
      </w:r>
      <w:r w:rsidR="003649BB" w:rsidRPr="00B402E3">
        <w:rPr>
          <w:lang w:val="ru-RU"/>
        </w:rPr>
        <w:t xml:space="preserve"> </w:t>
      </w:r>
      <w:r w:rsidR="00EA7CF0">
        <w:rPr>
          <w:lang w:val="ru-RU"/>
        </w:rPr>
        <w:t>"</w:t>
      </w:r>
      <w:r w:rsidR="00B402E3">
        <w:rPr>
          <w:i/>
          <w:iCs/>
          <w:lang w:val="ru-RU"/>
        </w:rPr>
        <w:t>условия 3</w:t>
      </w:r>
      <w:r w:rsidR="00EA7CF0">
        <w:rPr>
          <w:lang w:val="ru-RU"/>
        </w:rPr>
        <w:t>"</w:t>
      </w:r>
      <w:r w:rsidR="003649BB" w:rsidRPr="00B402E3">
        <w:rPr>
          <w:lang w:val="ru-RU"/>
        </w:rPr>
        <w:t xml:space="preserve"> </w:t>
      </w:r>
      <w:r w:rsidR="00B402E3">
        <w:rPr>
          <w:lang w:val="ru-RU"/>
        </w:rPr>
        <w:t>рекомендуется для оборудования, которое содержит только тракт аналогового сигнала и представляет полученные результаты на основе ПЧ</w:t>
      </w:r>
      <w:r w:rsidR="003649BB" w:rsidRPr="00B402E3">
        <w:rPr>
          <w:lang w:val="ru-RU"/>
        </w:rPr>
        <w:t xml:space="preserve">, </w:t>
      </w:r>
      <w:r w:rsidR="00B402E3">
        <w:rPr>
          <w:lang w:val="ru-RU"/>
        </w:rPr>
        <w:t>когда р</w:t>
      </w:r>
      <w:r w:rsidR="00EB790C">
        <w:rPr>
          <w:lang w:val="ru-RU"/>
        </w:rPr>
        <w:t>а</w:t>
      </w:r>
      <w:r w:rsidR="00B402E3">
        <w:rPr>
          <w:lang w:val="ru-RU"/>
        </w:rPr>
        <w:t xml:space="preserve">зличные </w:t>
      </w:r>
      <w:r w:rsidR="00427A1B">
        <w:rPr>
          <w:lang w:val="ru-RU"/>
        </w:rPr>
        <w:t>отрезки</w:t>
      </w:r>
      <w:r w:rsidR="00B402E3">
        <w:rPr>
          <w:lang w:val="ru-RU"/>
        </w:rPr>
        <w:t xml:space="preserve"> ПЧ</w:t>
      </w:r>
      <w:r w:rsidR="003649BB" w:rsidRPr="00B402E3">
        <w:rPr>
          <w:lang w:val="ru-RU"/>
        </w:rPr>
        <w:t xml:space="preserve"> (</w:t>
      </w:r>
      <w:r w:rsidR="00B402E3">
        <w:rPr>
          <w:lang w:val="ru-RU"/>
        </w:rPr>
        <w:t>например,</w:t>
      </w:r>
      <w:r w:rsidR="003649BB" w:rsidRPr="00B402E3">
        <w:rPr>
          <w:lang w:val="ru-RU"/>
        </w:rPr>
        <w:t xml:space="preserve"> </w:t>
      </w:r>
      <w:r w:rsidR="00EB790C">
        <w:rPr>
          <w:lang w:val="ru-RU"/>
        </w:rPr>
        <w:t>широкополосная ПЧ</w:t>
      </w:r>
      <w:r w:rsidR="003649BB" w:rsidRPr="00B402E3">
        <w:rPr>
          <w:lang w:val="ru-RU"/>
        </w:rPr>
        <w:t xml:space="preserve">2 </w:t>
      </w:r>
      <w:r w:rsidR="00EB790C">
        <w:rPr>
          <w:lang w:val="ru-RU"/>
        </w:rPr>
        <w:t>и ПЧ3 с более узкой полосой</w:t>
      </w:r>
      <w:r w:rsidR="003649BB" w:rsidRPr="00B402E3">
        <w:rPr>
          <w:lang w:val="ru-RU"/>
        </w:rPr>
        <w:t xml:space="preserve">) </w:t>
      </w:r>
      <w:r w:rsidR="00EB790C">
        <w:rPr>
          <w:lang w:val="ru-RU"/>
        </w:rPr>
        <w:t xml:space="preserve">распределяются </w:t>
      </w:r>
      <w:r w:rsidR="00453002">
        <w:rPr>
          <w:lang w:val="ru-RU"/>
        </w:rPr>
        <w:t xml:space="preserve">по </w:t>
      </w:r>
      <w:r w:rsidR="00EB790C">
        <w:rPr>
          <w:lang w:val="ru-RU"/>
        </w:rPr>
        <w:t xml:space="preserve">различным этапам </w:t>
      </w:r>
      <w:r w:rsidR="006B33D6">
        <w:rPr>
          <w:lang w:val="ru-RU"/>
        </w:rPr>
        <w:t>обработки</w:t>
      </w:r>
      <w:r w:rsidR="003649BB" w:rsidRPr="00B402E3">
        <w:rPr>
          <w:lang w:val="ru-RU"/>
        </w:rPr>
        <w:t xml:space="preserve">. </w:t>
      </w:r>
      <w:r w:rsidR="00EB790C">
        <w:rPr>
          <w:lang w:val="ru-RU"/>
        </w:rPr>
        <w:t>Такими</w:t>
      </w:r>
      <w:r w:rsidR="00EB790C" w:rsidRPr="00944DF4">
        <w:rPr>
          <w:lang w:val="ru-RU"/>
        </w:rPr>
        <w:t xml:space="preserve"> </w:t>
      </w:r>
      <w:r w:rsidR="00EB790C">
        <w:rPr>
          <w:lang w:val="ru-RU"/>
        </w:rPr>
        <w:t>устройствами</w:t>
      </w:r>
      <w:r w:rsidR="00EB790C" w:rsidRPr="00944DF4">
        <w:rPr>
          <w:lang w:val="ru-RU"/>
        </w:rPr>
        <w:t xml:space="preserve"> </w:t>
      </w:r>
      <w:r w:rsidR="00EB790C">
        <w:rPr>
          <w:lang w:val="ru-RU"/>
        </w:rPr>
        <w:t>могут</w:t>
      </w:r>
      <w:r w:rsidR="00EB790C" w:rsidRPr="00944DF4">
        <w:rPr>
          <w:lang w:val="ru-RU"/>
        </w:rPr>
        <w:t xml:space="preserve"> </w:t>
      </w:r>
      <w:r w:rsidR="00EB790C">
        <w:rPr>
          <w:lang w:val="ru-RU"/>
        </w:rPr>
        <w:t>быть, например,</w:t>
      </w:r>
      <w:r w:rsidR="00EB790C" w:rsidRPr="00944DF4">
        <w:rPr>
          <w:lang w:val="ru-RU"/>
        </w:rPr>
        <w:t xml:space="preserve"> </w:t>
      </w:r>
      <w:r w:rsidR="00EB790C">
        <w:rPr>
          <w:lang w:val="ru-RU"/>
        </w:rPr>
        <w:t>аналоговые</w:t>
      </w:r>
      <w:r w:rsidR="00EB790C" w:rsidRPr="00944DF4">
        <w:rPr>
          <w:lang w:val="ru-RU"/>
        </w:rPr>
        <w:t xml:space="preserve"> </w:t>
      </w:r>
      <w:r w:rsidR="00453002">
        <w:rPr>
          <w:lang w:val="ru-RU"/>
        </w:rPr>
        <w:t>тюнеры</w:t>
      </w:r>
      <w:r w:rsidR="00EB790C" w:rsidRPr="00944DF4">
        <w:rPr>
          <w:lang w:val="ru-RU"/>
        </w:rPr>
        <w:t xml:space="preserve">, </w:t>
      </w:r>
      <w:r w:rsidR="00EB790C">
        <w:rPr>
          <w:lang w:val="ru-RU"/>
        </w:rPr>
        <w:t>а</w:t>
      </w:r>
      <w:r w:rsidR="00EB790C" w:rsidRPr="00944DF4">
        <w:rPr>
          <w:lang w:val="ru-RU"/>
        </w:rPr>
        <w:t xml:space="preserve"> </w:t>
      </w:r>
      <w:r w:rsidR="00EB790C">
        <w:rPr>
          <w:lang w:val="ru-RU"/>
        </w:rPr>
        <w:t>также</w:t>
      </w:r>
      <w:r w:rsidR="00453002">
        <w:rPr>
          <w:lang w:val="ru-RU"/>
        </w:rPr>
        <w:t xml:space="preserve"> внешние</w:t>
      </w:r>
      <w:r w:rsidR="00EB790C" w:rsidRPr="00944DF4">
        <w:rPr>
          <w:lang w:val="ru-RU"/>
        </w:rPr>
        <w:t xml:space="preserve"> </w:t>
      </w:r>
      <w:r w:rsidR="00EB790C">
        <w:rPr>
          <w:lang w:val="ru-RU"/>
        </w:rPr>
        <w:t>модули изготовителей комплектного оборудования</w:t>
      </w:r>
      <w:r w:rsidR="00EB790C" w:rsidRPr="00944DF4">
        <w:rPr>
          <w:lang w:val="ru-RU"/>
        </w:rPr>
        <w:t xml:space="preserve"> (</w:t>
      </w:r>
      <w:r w:rsidR="00EB790C" w:rsidRPr="007D57B4">
        <w:rPr>
          <w:lang w:val="en-US"/>
        </w:rPr>
        <w:t>OEM</w:t>
      </w:r>
      <w:r w:rsidR="00EB790C" w:rsidRPr="00944DF4">
        <w:rPr>
          <w:lang w:val="ru-RU"/>
        </w:rPr>
        <w:t>)</w:t>
      </w:r>
      <w:r w:rsidR="00EB790C">
        <w:rPr>
          <w:lang w:val="ru-RU"/>
        </w:rPr>
        <w:t>.</w:t>
      </w:r>
    </w:p>
    <w:p w14:paraId="1809D3D8" w14:textId="77777777" w:rsidR="0054093A" w:rsidRPr="00D246C2" w:rsidRDefault="0054093A" w:rsidP="00015D4A">
      <w:pPr>
        <w:pStyle w:val="Heading1"/>
        <w:rPr>
          <w:lang w:val="ru-RU"/>
        </w:rPr>
      </w:pPr>
      <w:r w:rsidRPr="00D246C2">
        <w:rPr>
          <w:lang w:val="ru-RU"/>
        </w:rPr>
        <w:t>2</w:t>
      </w:r>
      <w:r w:rsidRPr="00D246C2">
        <w:rPr>
          <w:lang w:val="ru-RU"/>
        </w:rPr>
        <w:tab/>
      </w:r>
      <w:r w:rsidR="00E3524D" w:rsidRPr="00D246C2">
        <w:rPr>
          <w:lang w:val="ru-RU"/>
        </w:rPr>
        <w:t xml:space="preserve">Основы принципа </w:t>
      </w:r>
      <w:r w:rsidR="00D246C2" w:rsidRPr="0014112B">
        <w:rPr>
          <w:b w:val="0"/>
          <w:bCs/>
          <w:iCs/>
          <w:lang w:val="ru-RU"/>
        </w:rPr>
        <w:t>"</w:t>
      </w:r>
      <w:r w:rsidR="00E3524D" w:rsidRPr="00D246C2">
        <w:rPr>
          <w:lang w:val="ru-RU"/>
        </w:rPr>
        <w:t>уровень точки пересечения третьего порядка (IP</w:t>
      </w:r>
      <w:r w:rsidR="00E3524D" w:rsidRPr="00D246C2">
        <w:rPr>
          <w:vertAlign w:val="subscript"/>
          <w:lang w:val="ru-RU"/>
        </w:rPr>
        <w:t>3</w:t>
      </w:r>
      <w:r w:rsidR="00E3524D" w:rsidRPr="00D246C2">
        <w:rPr>
          <w:lang w:val="ru-RU"/>
        </w:rPr>
        <w:t>)</w:t>
      </w:r>
      <w:r w:rsidR="00D246C2" w:rsidRPr="0014112B">
        <w:rPr>
          <w:b w:val="0"/>
          <w:bCs/>
          <w:iCs/>
          <w:lang w:val="ru-RU"/>
        </w:rPr>
        <w:t>"</w:t>
      </w:r>
    </w:p>
    <w:p w14:paraId="4C10B306" w14:textId="77777777" w:rsidR="0054093A" w:rsidRPr="00D246C2" w:rsidRDefault="00E3524D" w:rsidP="00015D4A">
      <w:pPr>
        <w:rPr>
          <w:lang w:val="ru-RU"/>
        </w:rPr>
      </w:pPr>
      <w:r w:rsidRPr="00D246C2">
        <w:rPr>
          <w:lang w:val="ru-RU"/>
        </w:rPr>
        <w:t xml:space="preserve">Два немодулированных испытательных сигнала </w:t>
      </w:r>
      <w:r w:rsidR="00112E59" w:rsidRPr="00D246C2">
        <w:rPr>
          <w:lang w:val="ru-RU"/>
        </w:rPr>
        <w:t>одинаковой</w:t>
      </w:r>
      <w:r w:rsidR="0054093A" w:rsidRPr="00D246C2">
        <w:rPr>
          <w:lang w:val="ru-RU"/>
        </w:rPr>
        <w:t xml:space="preserve"> </w:t>
      </w:r>
      <w:r w:rsidR="00FF6D29" w:rsidRPr="00D246C2">
        <w:rPr>
          <w:lang w:val="ru-RU"/>
        </w:rPr>
        <w:t>среднеквадратическ</w:t>
      </w:r>
      <w:r w:rsidR="00112E59" w:rsidRPr="00D246C2">
        <w:rPr>
          <w:lang w:val="ru-RU"/>
        </w:rPr>
        <w:t>ой</w:t>
      </w:r>
      <w:r w:rsidR="00FF6D29" w:rsidRPr="00D246C2">
        <w:rPr>
          <w:lang w:val="ru-RU"/>
        </w:rPr>
        <w:t xml:space="preserve"> мощност</w:t>
      </w:r>
      <w:r w:rsidR="00112E59" w:rsidRPr="00D246C2">
        <w:rPr>
          <w:lang w:val="ru-RU"/>
        </w:rPr>
        <w:t>и</w:t>
      </w:r>
      <w:r w:rsidR="0054093A" w:rsidRPr="00D246C2">
        <w:rPr>
          <w:lang w:val="ru-RU"/>
        </w:rPr>
        <w:t xml:space="preserve"> </w:t>
      </w:r>
      <w:r w:rsidR="0054093A" w:rsidRPr="00D246C2">
        <w:rPr>
          <w:i/>
          <w:iCs/>
          <w:lang w:val="ru-RU"/>
        </w:rPr>
        <w:t>P</w:t>
      </w:r>
      <w:r w:rsidR="0054093A" w:rsidRPr="00D246C2">
        <w:rPr>
          <w:i/>
          <w:iCs/>
          <w:szCs w:val="24"/>
          <w:vertAlign w:val="subscript"/>
          <w:lang w:val="ru-RU"/>
        </w:rPr>
        <w:t>in</w:t>
      </w:r>
      <w:r w:rsidR="0054093A" w:rsidRPr="00D246C2">
        <w:rPr>
          <w:i/>
          <w:iCs/>
          <w:lang w:val="ru-RU"/>
        </w:rPr>
        <w:t xml:space="preserve"> </w:t>
      </w:r>
      <w:r w:rsidR="00112E59" w:rsidRPr="00D246C2">
        <w:rPr>
          <w:lang w:val="ru-RU"/>
        </w:rPr>
        <w:t>на частотах</w:t>
      </w:r>
      <w:r w:rsidR="0054093A" w:rsidRPr="00D246C2">
        <w:rPr>
          <w:lang w:val="ru-RU"/>
        </w:rPr>
        <w:t xml:space="preserve">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1</w:t>
      </w:r>
      <w:r w:rsidR="0054093A" w:rsidRPr="00D246C2">
        <w:rPr>
          <w:lang w:val="ru-RU"/>
        </w:rPr>
        <w:t xml:space="preserve"> </w:t>
      </w:r>
      <w:r w:rsidR="00112E59" w:rsidRPr="00D246C2">
        <w:rPr>
          <w:lang w:val="ru-RU"/>
        </w:rPr>
        <w:t>и</w:t>
      </w:r>
      <w:r w:rsidR="0054093A" w:rsidRPr="00D246C2">
        <w:rPr>
          <w:lang w:val="ru-RU"/>
        </w:rPr>
        <w:t xml:space="preserve">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2</w:t>
      </w:r>
      <w:r w:rsidR="0054093A" w:rsidRPr="00D246C2">
        <w:rPr>
          <w:lang w:val="ru-RU"/>
        </w:rPr>
        <w:t xml:space="preserve"> (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1 </w:t>
      </w:r>
      <w:r w:rsidR="0054093A" w:rsidRPr="00D246C2">
        <w:rPr>
          <w:lang w:val="ru-RU"/>
        </w:rPr>
        <w:t>&lt; 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2</w:t>
      </w:r>
      <w:r w:rsidR="0054093A" w:rsidRPr="00D246C2">
        <w:rPr>
          <w:lang w:val="ru-RU"/>
        </w:rPr>
        <w:t xml:space="preserve">) </w:t>
      </w:r>
      <w:r w:rsidR="00112E59" w:rsidRPr="00D246C2">
        <w:rPr>
          <w:lang w:val="ru-RU"/>
        </w:rPr>
        <w:t>подаются на антенный вход приемника</w:t>
      </w:r>
      <w:r w:rsidR="0054093A" w:rsidRPr="00D246C2">
        <w:rPr>
          <w:lang w:val="ru-RU"/>
        </w:rPr>
        <w:t xml:space="preserve">. </w:t>
      </w:r>
      <w:r w:rsidR="00112E59" w:rsidRPr="00D246C2">
        <w:rPr>
          <w:lang w:val="ru-RU"/>
        </w:rPr>
        <w:t>Ввиду наличия нелинейностей могут появиться</w:t>
      </w:r>
      <w:r w:rsidR="0054093A" w:rsidRPr="00D246C2">
        <w:rPr>
          <w:lang w:val="ru-RU"/>
        </w:rPr>
        <w:t xml:space="preserve"> </w:t>
      </w:r>
      <w:r w:rsidR="00112E59" w:rsidRPr="00D246C2">
        <w:rPr>
          <w:lang w:val="ru-RU"/>
        </w:rPr>
        <w:t xml:space="preserve">две </w:t>
      </w:r>
      <w:r w:rsidR="00112E59" w:rsidRPr="004B7216">
        <w:rPr>
          <w:lang w:val="ru-RU"/>
        </w:rPr>
        <w:t>интермодуляционные</w:t>
      </w:r>
      <w:r w:rsidR="00112E59" w:rsidRPr="00D246C2">
        <w:rPr>
          <w:lang w:val="ru-RU"/>
        </w:rPr>
        <w:t xml:space="preserve"> составляющие</w:t>
      </w:r>
      <w:r w:rsidR="0054093A" w:rsidRPr="00D246C2">
        <w:rPr>
          <w:lang w:val="ru-RU"/>
        </w:rPr>
        <w:t xml:space="preserve"> </w:t>
      </w:r>
      <w:r w:rsidR="00112E59" w:rsidRPr="00D246C2">
        <w:rPr>
          <w:lang w:val="ru-RU"/>
        </w:rPr>
        <w:t>на частотах</w:t>
      </w:r>
      <w:r w:rsidR="0054093A" w:rsidRPr="00D246C2">
        <w:rPr>
          <w:lang w:val="ru-RU"/>
        </w:rPr>
        <w:t xml:space="preserve">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3</w:t>
      </w:r>
      <w:r w:rsidR="0054093A" w:rsidRPr="00D246C2">
        <w:rPr>
          <w:lang w:val="ru-RU"/>
        </w:rPr>
        <w:t xml:space="preserve"> = {(2 ×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1</w:t>
      </w:r>
      <w:r w:rsidR="0054093A" w:rsidRPr="00D246C2">
        <w:rPr>
          <w:lang w:val="ru-RU"/>
        </w:rPr>
        <w:t xml:space="preserve">) –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2</w:t>
      </w:r>
      <w:r w:rsidR="0054093A" w:rsidRPr="00D246C2">
        <w:rPr>
          <w:lang w:val="ru-RU"/>
        </w:rPr>
        <w:t xml:space="preserve">} </w:t>
      </w:r>
      <w:r w:rsidR="00112E59" w:rsidRPr="00D246C2">
        <w:rPr>
          <w:lang w:val="ru-RU"/>
        </w:rPr>
        <w:t>и</w:t>
      </w:r>
      <w:r w:rsidR="0054093A" w:rsidRPr="00D246C2">
        <w:rPr>
          <w:lang w:val="ru-RU"/>
        </w:rPr>
        <w:t xml:space="preserve">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4</w:t>
      </w:r>
      <w:r w:rsidR="0054093A" w:rsidRPr="00D246C2">
        <w:rPr>
          <w:lang w:val="ru-RU"/>
        </w:rPr>
        <w:t xml:space="preserve"> = {(2 ×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2</w:t>
      </w:r>
      <w:r w:rsidR="0054093A" w:rsidRPr="00D246C2">
        <w:rPr>
          <w:lang w:val="ru-RU"/>
        </w:rPr>
        <w:t xml:space="preserve">) –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1</w:t>
      </w:r>
      <w:r w:rsidR="0054093A" w:rsidRPr="00D246C2">
        <w:rPr>
          <w:lang w:val="ru-RU"/>
        </w:rPr>
        <w:t xml:space="preserve">}. </w:t>
      </w:r>
    </w:p>
    <w:p w14:paraId="37B0D7CE" w14:textId="77777777" w:rsidR="0054093A" w:rsidRPr="00D246C2" w:rsidRDefault="008534B5" w:rsidP="00015D4A">
      <w:pPr>
        <w:rPr>
          <w:color w:val="000000"/>
          <w:lang w:val="ru-RU"/>
        </w:rPr>
      </w:pPr>
      <w:r w:rsidRPr="00D246C2">
        <w:rPr>
          <w:color w:val="000000"/>
          <w:lang w:val="ru-RU"/>
        </w:rPr>
        <w:t>Уровень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lang w:val="ru-RU"/>
        </w:rPr>
        <w:t>IP</w:t>
      </w:r>
      <w:r w:rsidR="0054093A" w:rsidRPr="00D246C2">
        <w:rPr>
          <w:szCs w:val="24"/>
          <w:vertAlign w:val="subscript"/>
          <w:lang w:val="ru-RU"/>
        </w:rPr>
        <w:t>3</w:t>
      </w:r>
      <w:r w:rsidR="0054093A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 xml:space="preserve">затем </w:t>
      </w:r>
      <w:r w:rsidRPr="004B7216">
        <w:rPr>
          <w:lang w:val="ru-RU"/>
        </w:rPr>
        <w:t>рассчитывается</w:t>
      </w:r>
      <w:r w:rsidRPr="00D246C2">
        <w:rPr>
          <w:color w:val="000000"/>
          <w:lang w:val="ru-RU"/>
        </w:rPr>
        <w:t xml:space="preserve"> следующим образом</w:t>
      </w:r>
      <w:r w:rsidR="0054093A" w:rsidRPr="00D246C2">
        <w:rPr>
          <w:color w:val="000000"/>
          <w:lang w:val="ru-RU"/>
        </w:rPr>
        <w:t xml:space="preserve">: </w:t>
      </w:r>
    </w:p>
    <w:p w14:paraId="1653BF86" w14:textId="77777777" w:rsidR="0054093A" w:rsidRPr="00D246C2" w:rsidRDefault="0054093A" w:rsidP="00015D4A">
      <w:pPr>
        <w:pStyle w:val="Equation"/>
        <w:rPr>
          <w:lang w:val="ru-RU"/>
        </w:rPr>
      </w:pPr>
      <w:r w:rsidRPr="00D246C2">
        <w:rPr>
          <w:lang w:val="ru-RU"/>
        </w:rPr>
        <w:tab/>
      </w:r>
      <w:r w:rsidRPr="00D246C2">
        <w:rPr>
          <w:lang w:val="ru-RU"/>
        </w:rPr>
        <w:tab/>
        <w:t>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 xml:space="preserve"> = </w:t>
      </w:r>
      <w:r w:rsidRPr="00D246C2">
        <w:rPr>
          <w:i/>
          <w:iCs/>
          <w:lang w:val="ru-RU"/>
        </w:rPr>
        <w:t>P</w:t>
      </w:r>
      <w:r w:rsidRPr="00D246C2">
        <w:rPr>
          <w:i/>
          <w:iCs/>
          <w:szCs w:val="24"/>
          <w:vertAlign w:val="subscript"/>
          <w:lang w:val="ru-RU"/>
        </w:rPr>
        <w:t>in</w:t>
      </w:r>
      <w:r w:rsidRPr="00D246C2">
        <w:rPr>
          <w:lang w:val="ru-RU"/>
        </w:rPr>
        <w:t xml:space="preserve"> + </w:t>
      </w:r>
      <w:r w:rsidRPr="00D246C2">
        <w:rPr>
          <w:i/>
          <w:iCs/>
          <w:lang w:val="ru-RU"/>
        </w:rPr>
        <w:t>a</w:t>
      </w:r>
      <w:r w:rsidRPr="00D246C2">
        <w:rPr>
          <w:lang w:val="ru-RU"/>
        </w:rPr>
        <w:t>/2</w:t>
      </w:r>
      <w:r w:rsidR="008534B5" w:rsidRPr="00D246C2">
        <w:rPr>
          <w:lang w:val="ru-RU"/>
        </w:rPr>
        <w:t>,</w:t>
      </w:r>
    </w:p>
    <w:p w14:paraId="25E7284F" w14:textId="77777777" w:rsidR="0054093A" w:rsidRPr="004B7216" w:rsidRDefault="008534B5" w:rsidP="00015D4A">
      <w:pPr>
        <w:tabs>
          <w:tab w:val="clear" w:pos="794"/>
          <w:tab w:val="left" w:pos="0"/>
          <w:tab w:val="left" w:pos="851"/>
        </w:tabs>
        <w:rPr>
          <w:color w:val="000000"/>
          <w:lang w:val="ru-RU"/>
        </w:rPr>
      </w:pPr>
      <w:r w:rsidRPr="00D246C2">
        <w:rPr>
          <w:color w:val="000000"/>
          <w:lang w:val="ru-RU"/>
        </w:rPr>
        <w:t>где</w:t>
      </w:r>
      <w:r w:rsidR="004B7216">
        <w:rPr>
          <w:color w:val="000000"/>
          <w:lang w:val="ru-RU"/>
        </w:rPr>
        <w:t>:</w:t>
      </w:r>
    </w:p>
    <w:p w14:paraId="3002341E" w14:textId="77777777" w:rsidR="0054093A" w:rsidRPr="00D246C2" w:rsidRDefault="0054093A" w:rsidP="00015D4A">
      <w:pPr>
        <w:pStyle w:val="Equationlegend"/>
        <w:rPr>
          <w:lang w:val="ru-RU"/>
        </w:rPr>
      </w:pPr>
      <w:r w:rsidRPr="00D246C2">
        <w:rPr>
          <w:lang w:val="ru-RU"/>
        </w:rPr>
        <w:tab/>
      </w:r>
      <w:r w:rsidRPr="00D246C2">
        <w:rPr>
          <w:i/>
          <w:iCs/>
          <w:lang w:val="ru-RU"/>
        </w:rPr>
        <w:t>P</w:t>
      </w:r>
      <w:r w:rsidRPr="00D246C2">
        <w:rPr>
          <w:i/>
          <w:iCs/>
          <w:szCs w:val="24"/>
          <w:vertAlign w:val="subscript"/>
          <w:lang w:val="ru-RU"/>
        </w:rPr>
        <w:t>in</w:t>
      </w:r>
      <w:r w:rsidRPr="00D246C2">
        <w:rPr>
          <w:lang w:val="ru-RU"/>
        </w:rPr>
        <w:t>:</w:t>
      </w:r>
      <w:r w:rsidRPr="00D246C2">
        <w:rPr>
          <w:lang w:val="ru-RU"/>
        </w:rPr>
        <w:tab/>
      </w:r>
      <w:r w:rsidR="008534B5" w:rsidRPr="00D246C2">
        <w:rPr>
          <w:lang w:val="ru-RU"/>
        </w:rPr>
        <w:t>измеренная среднеквадратическая мощность каждого из двух поданных испытательных сигналов</w:t>
      </w:r>
      <w:r w:rsidRPr="00D246C2">
        <w:rPr>
          <w:lang w:val="ru-RU"/>
        </w:rPr>
        <w:t xml:space="preserve"> (</w:t>
      </w:r>
      <w:r w:rsidR="008534B5" w:rsidRPr="00D246C2">
        <w:rPr>
          <w:lang w:val="ru-RU"/>
        </w:rPr>
        <w:t>дБм</w:t>
      </w:r>
      <w:r w:rsidRPr="00D246C2">
        <w:rPr>
          <w:lang w:val="ru-RU"/>
        </w:rPr>
        <w:t>)</w:t>
      </w:r>
      <w:r w:rsidR="0014112B">
        <w:rPr>
          <w:lang w:val="ru-RU"/>
        </w:rPr>
        <w:t>;</w:t>
      </w:r>
    </w:p>
    <w:p w14:paraId="5F963F6F" w14:textId="77777777" w:rsidR="0054093A" w:rsidRPr="00D246C2" w:rsidRDefault="0054093A" w:rsidP="00015D4A">
      <w:pPr>
        <w:pStyle w:val="Equationlegend"/>
        <w:rPr>
          <w:lang w:val="ru-RU"/>
        </w:rPr>
      </w:pPr>
      <w:r w:rsidRPr="00D246C2">
        <w:rPr>
          <w:lang w:val="ru-RU"/>
        </w:rPr>
        <w:tab/>
      </w:r>
      <w:r w:rsidRPr="00D246C2">
        <w:rPr>
          <w:i/>
          <w:iCs/>
          <w:lang w:val="ru-RU"/>
        </w:rPr>
        <w:t>a</w:t>
      </w:r>
      <w:r w:rsidRPr="00D246C2">
        <w:rPr>
          <w:lang w:val="ru-RU"/>
        </w:rPr>
        <w:t>:</w:t>
      </w:r>
      <w:r w:rsidRPr="00D246C2">
        <w:rPr>
          <w:lang w:val="ru-RU"/>
        </w:rPr>
        <w:tab/>
      </w:r>
      <w:r w:rsidR="00456518" w:rsidRPr="00D246C2">
        <w:rPr>
          <w:lang w:val="ru-RU"/>
        </w:rPr>
        <w:t>разница</w:t>
      </w:r>
      <w:r w:rsidRPr="00D246C2">
        <w:rPr>
          <w:lang w:val="ru-RU"/>
        </w:rPr>
        <w:t xml:space="preserve"> (</w:t>
      </w:r>
      <w:r w:rsidR="00456518" w:rsidRPr="00D246C2">
        <w:rPr>
          <w:lang w:val="ru-RU"/>
        </w:rPr>
        <w:t>дБ</w:t>
      </w:r>
      <w:r w:rsidRPr="00D246C2">
        <w:rPr>
          <w:lang w:val="ru-RU"/>
        </w:rPr>
        <w:t xml:space="preserve">) </w:t>
      </w:r>
      <w:r w:rsidR="00456518" w:rsidRPr="00D246C2">
        <w:rPr>
          <w:lang w:val="ru-RU"/>
        </w:rPr>
        <w:t>между уровнем поданных испытательных сигналов и уровнем интермодуляционных составляющих в точке измерения</w:t>
      </w:r>
      <w:r w:rsidRPr="00D246C2">
        <w:rPr>
          <w:lang w:val="ru-RU"/>
        </w:rPr>
        <w:t xml:space="preserve">. </w:t>
      </w:r>
      <w:r w:rsidR="00456518" w:rsidRPr="00D246C2">
        <w:rPr>
          <w:lang w:val="ru-RU"/>
        </w:rPr>
        <w:t>Если интермодуляционные составляющие имеют разный уровень</w:t>
      </w:r>
      <w:r w:rsidRPr="00D246C2">
        <w:rPr>
          <w:lang w:val="ru-RU"/>
        </w:rPr>
        <w:t xml:space="preserve">, </w:t>
      </w:r>
      <w:r w:rsidR="00456518" w:rsidRPr="00D246C2">
        <w:rPr>
          <w:lang w:val="ru-RU"/>
        </w:rPr>
        <w:t>то учитывается больший из них</w:t>
      </w:r>
      <w:r w:rsidRPr="00D246C2">
        <w:rPr>
          <w:lang w:val="ru-RU"/>
        </w:rPr>
        <w:t>.</w:t>
      </w:r>
    </w:p>
    <w:p w14:paraId="220C6BAE" w14:textId="77777777" w:rsidR="0054093A" w:rsidRPr="00D246C2" w:rsidRDefault="00456518" w:rsidP="00015D4A">
      <w:pPr>
        <w:pStyle w:val="Headingi"/>
        <w:keepNext w:val="0"/>
        <w:keepLines w:val="0"/>
        <w:rPr>
          <w:lang w:val="ru-RU"/>
        </w:rPr>
      </w:pPr>
      <w:r w:rsidRPr="00D246C2">
        <w:rPr>
          <w:lang w:val="ru-RU"/>
        </w:rPr>
        <w:t>Изменение минимального уровня шума приемников</w:t>
      </w:r>
    </w:p>
    <w:p w14:paraId="518BAA55" w14:textId="77777777" w:rsidR="0054093A" w:rsidRPr="00D246C2" w:rsidRDefault="00456518" w:rsidP="00015D4A">
      <w:pPr>
        <w:rPr>
          <w:color w:val="000000"/>
          <w:lang w:val="ru-RU"/>
        </w:rPr>
      </w:pPr>
      <w:r w:rsidRPr="00D246C2">
        <w:rPr>
          <w:color w:val="000000"/>
          <w:lang w:val="ru-RU"/>
        </w:rPr>
        <w:t xml:space="preserve">Эквивалентный </w:t>
      </w:r>
      <w:r w:rsidRPr="004B7216">
        <w:rPr>
          <w:lang w:val="ru-RU"/>
        </w:rPr>
        <w:t>минимальный</w:t>
      </w:r>
      <w:r w:rsidRPr="00D246C2">
        <w:rPr>
          <w:color w:val="000000"/>
          <w:lang w:val="ru-RU"/>
        </w:rPr>
        <w:t xml:space="preserve"> шум на входе испытываемого приемника</w:t>
      </w:r>
      <w:r w:rsidR="0054093A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 xml:space="preserve">измеряется в течение всего </w:t>
      </w:r>
      <w:r w:rsidR="00F15CB7" w:rsidRPr="00D246C2">
        <w:rPr>
          <w:color w:val="000000"/>
          <w:lang w:val="ru-RU"/>
        </w:rPr>
        <w:t>измерения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lang w:val="ru-RU"/>
        </w:rPr>
        <w:t>IP</w:t>
      </w:r>
      <w:r w:rsidR="0054093A" w:rsidRPr="00D246C2">
        <w:rPr>
          <w:szCs w:val="24"/>
          <w:vertAlign w:val="subscript"/>
          <w:lang w:val="ru-RU"/>
        </w:rPr>
        <w:t>3</w:t>
      </w:r>
      <w:r w:rsidR="0054093A" w:rsidRPr="00D246C2">
        <w:rPr>
          <w:color w:val="000000"/>
          <w:lang w:val="ru-RU"/>
        </w:rPr>
        <w:t xml:space="preserve"> </w:t>
      </w:r>
      <w:r w:rsidR="00F15CB7" w:rsidRPr="00D246C2">
        <w:rPr>
          <w:color w:val="000000"/>
          <w:lang w:val="ru-RU"/>
        </w:rPr>
        <w:t xml:space="preserve">при подаче и </w:t>
      </w:r>
      <w:r w:rsidR="000335CD" w:rsidRPr="00D246C2">
        <w:rPr>
          <w:color w:val="000000"/>
          <w:lang w:val="ru-RU"/>
        </w:rPr>
        <w:t xml:space="preserve">при </w:t>
      </w:r>
      <w:r w:rsidR="00F15CB7" w:rsidRPr="00D246C2">
        <w:rPr>
          <w:color w:val="000000"/>
          <w:lang w:val="ru-RU"/>
        </w:rPr>
        <w:t xml:space="preserve">отсутствии подключаемых </w:t>
      </w:r>
      <w:r w:rsidR="00F15CB7" w:rsidRPr="00D246C2">
        <w:rPr>
          <w:lang w:val="ru-RU"/>
        </w:rPr>
        <w:t>испытательных сигналов</w:t>
      </w:r>
      <w:r w:rsidR="0054093A" w:rsidRPr="00D246C2">
        <w:rPr>
          <w:color w:val="000000"/>
          <w:lang w:val="ru-RU"/>
        </w:rPr>
        <w:t xml:space="preserve">. </w:t>
      </w:r>
      <w:r w:rsidR="00F15CB7" w:rsidRPr="00D246C2">
        <w:rPr>
          <w:color w:val="000000"/>
          <w:lang w:val="ru-RU"/>
        </w:rPr>
        <w:t xml:space="preserve">Подробная информация о </w:t>
      </w:r>
      <w:r w:rsidR="00F15CB7" w:rsidRPr="004B7216">
        <w:rPr>
          <w:lang w:val="ru-RU"/>
        </w:rPr>
        <w:t>частотах</w:t>
      </w:r>
      <w:r w:rsidR="00F15CB7" w:rsidRPr="00D246C2">
        <w:rPr>
          <w:color w:val="000000"/>
          <w:lang w:val="ru-RU"/>
        </w:rPr>
        <w:t>, используемых для этого испытания</w:t>
      </w:r>
      <w:r w:rsidR="0054093A" w:rsidRPr="00D246C2">
        <w:rPr>
          <w:color w:val="000000"/>
          <w:lang w:val="ru-RU"/>
        </w:rPr>
        <w:t xml:space="preserve"> (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5</w:t>
      </w:r>
      <w:r w:rsidR="0054093A" w:rsidRPr="00D246C2">
        <w:rPr>
          <w:color w:val="000000"/>
          <w:lang w:val="ru-RU"/>
        </w:rPr>
        <w:t xml:space="preserve"> </w:t>
      </w:r>
      <w:r w:rsidR="00F15CB7" w:rsidRPr="00D246C2">
        <w:rPr>
          <w:color w:val="000000"/>
          <w:lang w:val="ru-RU"/>
        </w:rPr>
        <w:t>и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6</w:t>
      </w:r>
      <w:r w:rsidR="0054093A" w:rsidRPr="00D246C2">
        <w:rPr>
          <w:color w:val="000000"/>
          <w:lang w:val="ru-RU"/>
        </w:rPr>
        <w:t>)</w:t>
      </w:r>
      <w:r w:rsidR="00F15CB7" w:rsidRPr="00D246C2">
        <w:rPr>
          <w:color w:val="000000"/>
          <w:lang w:val="ru-RU"/>
        </w:rPr>
        <w:t>,</w:t>
      </w:r>
      <w:r w:rsidR="0054093A" w:rsidRPr="00D246C2">
        <w:rPr>
          <w:color w:val="000000"/>
          <w:lang w:val="ru-RU"/>
        </w:rPr>
        <w:t xml:space="preserve"> </w:t>
      </w:r>
      <w:r w:rsidR="00F15CB7" w:rsidRPr="00D246C2">
        <w:rPr>
          <w:color w:val="000000"/>
          <w:lang w:val="ru-RU"/>
        </w:rPr>
        <w:t>размещена в пункте</w:t>
      </w:r>
      <w:r w:rsidR="0054093A" w:rsidRPr="00D246C2">
        <w:rPr>
          <w:color w:val="000000"/>
          <w:lang w:val="ru-RU"/>
        </w:rPr>
        <w:t xml:space="preserve"> </w:t>
      </w:r>
      <w:r w:rsidR="002515AF" w:rsidRPr="00D246C2">
        <w:rPr>
          <w:iCs/>
          <w:lang w:val="ru-RU"/>
        </w:rPr>
        <w:t>"</w:t>
      </w:r>
      <w:r w:rsidR="00F15CB7" w:rsidRPr="00D246C2">
        <w:rPr>
          <w:i/>
          <w:color w:val="000000"/>
          <w:lang w:val="ru-RU"/>
        </w:rPr>
        <w:t>измерение уровней</w:t>
      </w:r>
      <w:r w:rsidR="002515AF" w:rsidRPr="00D246C2">
        <w:rPr>
          <w:iCs/>
          <w:lang w:val="ru-RU"/>
        </w:rPr>
        <w:t>"</w:t>
      </w:r>
      <w:r w:rsidR="0054093A" w:rsidRPr="00D246C2">
        <w:rPr>
          <w:i/>
          <w:color w:val="000000"/>
          <w:lang w:val="ru-RU"/>
        </w:rPr>
        <w:t>.</w:t>
      </w:r>
    </w:p>
    <w:p w14:paraId="76125A97" w14:textId="77777777" w:rsidR="0054093A" w:rsidRPr="00D246C2" w:rsidRDefault="00091898" w:rsidP="00015D4A">
      <w:pPr>
        <w:pStyle w:val="Headingi"/>
        <w:keepNext w:val="0"/>
        <w:keepLines w:val="0"/>
        <w:rPr>
          <w:lang w:val="ru-RU"/>
        </w:rPr>
      </w:pPr>
      <w:r w:rsidRPr="00D246C2">
        <w:rPr>
          <w:lang w:val="ru-RU"/>
        </w:rPr>
        <w:t>Условия проведения испытаний</w:t>
      </w:r>
      <w:r w:rsidR="006A65B5" w:rsidRPr="00D246C2">
        <w:rPr>
          <w:lang w:val="ru-RU"/>
        </w:rPr>
        <w:t xml:space="preserve"> на экспериментальном стенде</w:t>
      </w:r>
    </w:p>
    <w:p w14:paraId="392A3948" w14:textId="77777777" w:rsidR="0054093A" w:rsidRPr="00D246C2" w:rsidRDefault="00091898" w:rsidP="00015D4A">
      <w:pPr>
        <w:rPr>
          <w:lang w:val="ru-RU"/>
        </w:rPr>
      </w:pPr>
      <w:r w:rsidRPr="00D246C2">
        <w:rPr>
          <w:lang w:val="ru-RU"/>
        </w:rPr>
        <w:t>При проведении этого измерения важно</w:t>
      </w:r>
      <w:r w:rsidR="0054093A" w:rsidRPr="00D246C2">
        <w:rPr>
          <w:lang w:val="ru-RU"/>
        </w:rPr>
        <w:t xml:space="preserve"> </w:t>
      </w:r>
      <w:r w:rsidRPr="00D246C2">
        <w:rPr>
          <w:lang w:val="ru-RU"/>
        </w:rPr>
        <w:t>иметь достаточную развязку</w:t>
      </w:r>
      <w:r w:rsidR="0054093A" w:rsidRPr="00D246C2">
        <w:rPr>
          <w:lang w:val="ru-RU"/>
        </w:rPr>
        <w:t xml:space="preserve"> </w:t>
      </w:r>
      <w:r w:rsidRPr="00D246C2">
        <w:rPr>
          <w:lang w:val="ru-RU"/>
        </w:rPr>
        <w:t>между двумя источниками</w:t>
      </w:r>
      <w:r w:rsidR="00DD537E" w:rsidRPr="00D246C2">
        <w:rPr>
          <w:lang w:val="ru-RU"/>
        </w:rPr>
        <w:t xml:space="preserve"> </w:t>
      </w:r>
      <w:r w:rsidR="00DD537E" w:rsidRPr="004B7216">
        <w:rPr>
          <w:lang w:val="ru-RU"/>
        </w:rPr>
        <w:t>испытательных</w:t>
      </w:r>
      <w:r w:rsidR="00DD537E" w:rsidRPr="00D246C2">
        <w:rPr>
          <w:lang w:val="ru-RU"/>
        </w:rPr>
        <w:t xml:space="preserve"> сигналов</w:t>
      </w:r>
      <w:r w:rsidR="0054093A" w:rsidRPr="00D246C2">
        <w:rPr>
          <w:lang w:val="ru-RU"/>
        </w:rPr>
        <w:t xml:space="preserve"> </w:t>
      </w:r>
      <w:r w:rsidR="00DD537E" w:rsidRPr="00D246C2">
        <w:rPr>
          <w:lang w:val="ru-RU"/>
        </w:rPr>
        <w:t>во избежание появления интермодуляционных составляющих,</w:t>
      </w:r>
      <w:r w:rsidR="0054093A" w:rsidRPr="00D246C2">
        <w:rPr>
          <w:lang w:val="ru-RU"/>
        </w:rPr>
        <w:t xml:space="preserve"> </w:t>
      </w:r>
      <w:r w:rsidR="00DD537E" w:rsidRPr="00D246C2">
        <w:rPr>
          <w:lang w:val="ru-RU"/>
        </w:rPr>
        <w:t>создаваемых в выходных каскадах источников на частотах</w:t>
      </w:r>
      <w:r w:rsidR="0054093A" w:rsidRPr="00D246C2">
        <w:rPr>
          <w:lang w:val="ru-RU"/>
        </w:rPr>
        <w:t xml:space="preserve">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vertAlign w:val="subscript"/>
          <w:lang w:val="ru-RU"/>
        </w:rPr>
        <w:t>3</w:t>
      </w:r>
      <w:r w:rsidR="0054093A" w:rsidRPr="00D246C2">
        <w:rPr>
          <w:lang w:val="ru-RU"/>
        </w:rPr>
        <w:t xml:space="preserve"> </w:t>
      </w:r>
      <w:r w:rsidR="00DD537E" w:rsidRPr="00D246C2">
        <w:rPr>
          <w:lang w:val="ru-RU"/>
        </w:rPr>
        <w:t>и</w:t>
      </w:r>
      <w:r w:rsidR="0054093A" w:rsidRPr="00D246C2">
        <w:rPr>
          <w:lang w:val="ru-RU"/>
        </w:rPr>
        <w:t xml:space="preserve">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vertAlign w:val="subscript"/>
          <w:lang w:val="ru-RU"/>
        </w:rPr>
        <w:t>4</w:t>
      </w:r>
      <w:r w:rsidR="0054093A" w:rsidRPr="00D246C2">
        <w:rPr>
          <w:lang w:val="ru-RU"/>
        </w:rPr>
        <w:t xml:space="preserve">. </w:t>
      </w:r>
      <w:r w:rsidR="00DD537E" w:rsidRPr="00D246C2">
        <w:rPr>
          <w:lang w:val="ru-RU"/>
        </w:rPr>
        <w:t>Может быть необходим</w:t>
      </w:r>
      <w:r w:rsidR="00D45625" w:rsidRPr="00D246C2">
        <w:rPr>
          <w:lang w:val="ru-RU"/>
        </w:rPr>
        <w:t>о</w:t>
      </w:r>
      <w:r w:rsidR="00DD537E" w:rsidRPr="00D246C2">
        <w:rPr>
          <w:lang w:val="ru-RU"/>
        </w:rPr>
        <w:t xml:space="preserve"> использовать такие устройства, как</w:t>
      </w:r>
      <w:r w:rsidR="0054093A" w:rsidRPr="00D246C2">
        <w:rPr>
          <w:lang w:val="ru-RU"/>
        </w:rPr>
        <w:t xml:space="preserve"> </w:t>
      </w:r>
      <w:r w:rsidR="00DD537E" w:rsidRPr="00D246C2">
        <w:rPr>
          <w:lang w:val="ru-RU"/>
        </w:rPr>
        <w:t>вентили</w:t>
      </w:r>
      <w:r w:rsidR="0054093A" w:rsidRPr="00D246C2">
        <w:rPr>
          <w:lang w:val="ru-RU"/>
        </w:rPr>
        <w:t xml:space="preserve">, </w:t>
      </w:r>
      <w:r w:rsidR="00987D47" w:rsidRPr="00D246C2">
        <w:rPr>
          <w:lang w:val="ru-RU"/>
        </w:rPr>
        <w:t>постоянные</w:t>
      </w:r>
      <w:r w:rsidR="00DD537E" w:rsidRPr="00D246C2">
        <w:rPr>
          <w:lang w:val="ru-RU"/>
        </w:rPr>
        <w:t xml:space="preserve"> аттенюаторы</w:t>
      </w:r>
      <w:r w:rsidR="0054093A" w:rsidRPr="00D246C2">
        <w:rPr>
          <w:lang w:val="ru-RU"/>
        </w:rPr>
        <w:t xml:space="preserve">, </w:t>
      </w:r>
      <w:r w:rsidR="00987D47" w:rsidRPr="00D246C2">
        <w:rPr>
          <w:lang w:val="ru-RU"/>
        </w:rPr>
        <w:t>развязывающие усилители</w:t>
      </w:r>
      <w:r w:rsidR="0054093A" w:rsidRPr="00D246C2">
        <w:rPr>
          <w:lang w:val="ru-RU"/>
        </w:rPr>
        <w:t xml:space="preserve"> </w:t>
      </w:r>
      <w:r w:rsidR="00987D47" w:rsidRPr="00D246C2">
        <w:rPr>
          <w:lang w:val="ru-RU"/>
        </w:rPr>
        <w:t>или</w:t>
      </w:r>
      <w:r w:rsidR="0054093A" w:rsidRPr="00D246C2">
        <w:rPr>
          <w:lang w:val="ru-RU"/>
        </w:rPr>
        <w:t xml:space="preserve"> </w:t>
      </w:r>
      <w:r w:rsidR="00987D47" w:rsidRPr="00D246C2">
        <w:rPr>
          <w:lang w:val="ru-RU"/>
        </w:rPr>
        <w:t>сумматоры мощностей Уилкинсона с большой развязкой</w:t>
      </w:r>
      <w:r w:rsidR="0054093A" w:rsidRPr="00D246C2">
        <w:rPr>
          <w:lang w:val="ru-RU"/>
        </w:rPr>
        <w:t xml:space="preserve">. </w:t>
      </w:r>
      <w:r w:rsidR="00987D47" w:rsidRPr="00D246C2">
        <w:rPr>
          <w:lang w:val="ru-RU"/>
        </w:rPr>
        <w:t>Могут также понадобиться фильтры низких частот</w:t>
      </w:r>
      <w:r w:rsidR="0054093A" w:rsidRPr="00D246C2">
        <w:rPr>
          <w:lang w:val="ru-RU"/>
        </w:rPr>
        <w:t xml:space="preserve"> </w:t>
      </w:r>
      <w:r w:rsidR="00987D47" w:rsidRPr="00D246C2">
        <w:rPr>
          <w:lang w:val="ru-RU"/>
        </w:rPr>
        <w:t>для ослабления сигналов вторых гармоник источников</w:t>
      </w:r>
      <w:r w:rsidR="0054093A" w:rsidRPr="00D246C2">
        <w:rPr>
          <w:lang w:val="ru-RU"/>
        </w:rPr>
        <w:t xml:space="preserve">. </w:t>
      </w:r>
    </w:p>
    <w:p w14:paraId="23E464B0" w14:textId="77777777" w:rsidR="0054093A" w:rsidRPr="00D246C2" w:rsidRDefault="003C7433" w:rsidP="00015D4A">
      <w:pPr>
        <w:rPr>
          <w:lang w:val="ru-RU"/>
        </w:rPr>
      </w:pPr>
      <w:r w:rsidRPr="00D246C2">
        <w:rPr>
          <w:lang w:val="ru-RU"/>
        </w:rPr>
        <w:t>В целях проверки надежности всех этих устройств</w:t>
      </w:r>
      <w:r w:rsidR="0054093A" w:rsidRPr="00D246C2">
        <w:rPr>
          <w:lang w:val="ru-RU"/>
        </w:rPr>
        <w:t xml:space="preserve"> </w:t>
      </w:r>
      <w:r w:rsidRPr="00D246C2">
        <w:rPr>
          <w:lang w:val="ru-RU"/>
        </w:rPr>
        <w:t>испытательной установки</w:t>
      </w:r>
      <w:r w:rsidR="0054093A" w:rsidRPr="00D246C2">
        <w:rPr>
          <w:lang w:val="ru-RU"/>
        </w:rPr>
        <w:t xml:space="preserve"> </w:t>
      </w:r>
      <w:r w:rsidRPr="00D246C2">
        <w:rPr>
          <w:lang w:val="ru-RU"/>
        </w:rPr>
        <w:t>измерение</w:t>
      </w:r>
      <w:r w:rsidR="0054093A" w:rsidRPr="00D246C2">
        <w:rPr>
          <w:lang w:val="ru-RU"/>
        </w:rPr>
        <w:t xml:space="preserve"> IP</w:t>
      </w:r>
      <w:r w:rsidR="0054093A" w:rsidRPr="00D246C2">
        <w:rPr>
          <w:szCs w:val="24"/>
          <w:vertAlign w:val="subscript"/>
          <w:lang w:val="ru-RU"/>
        </w:rPr>
        <w:t>3</w:t>
      </w:r>
      <w:r w:rsidR="0054093A" w:rsidRPr="00D246C2">
        <w:rPr>
          <w:lang w:val="ru-RU"/>
        </w:rPr>
        <w:t xml:space="preserve"> </w:t>
      </w:r>
      <w:r w:rsidR="009B2FEC" w:rsidRPr="00D246C2">
        <w:rPr>
          <w:lang w:val="ru-RU"/>
        </w:rPr>
        <w:t xml:space="preserve">на экспериментальном </w:t>
      </w:r>
      <w:r w:rsidR="009B2FEC" w:rsidRPr="004B7216">
        <w:rPr>
          <w:lang w:val="ru-RU"/>
        </w:rPr>
        <w:t>стенде</w:t>
      </w:r>
      <w:r w:rsidR="009B2FEC" w:rsidRPr="00D246C2">
        <w:rPr>
          <w:lang w:val="ru-RU"/>
        </w:rPr>
        <w:t xml:space="preserve"> </w:t>
      </w:r>
      <w:r w:rsidRPr="00D246C2">
        <w:rPr>
          <w:lang w:val="ru-RU"/>
        </w:rPr>
        <w:t>может быть выполнено без подсоединения</w:t>
      </w:r>
      <w:r w:rsidR="0054093A" w:rsidRPr="00D246C2">
        <w:rPr>
          <w:lang w:val="ru-RU"/>
        </w:rPr>
        <w:t xml:space="preserve"> </w:t>
      </w:r>
      <w:r w:rsidRPr="00D246C2">
        <w:rPr>
          <w:lang w:val="ru-RU"/>
        </w:rPr>
        <w:t>испытываемого приемника</w:t>
      </w:r>
      <w:r w:rsidR="0054093A" w:rsidRPr="00D246C2">
        <w:rPr>
          <w:lang w:val="ru-RU"/>
        </w:rPr>
        <w:t xml:space="preserve">. </w:t>
      </w:r>
      <w:r w:rsidRPr="00D246C2">
        <w:rPr>
          <w:lang w:val="ru-RU"/>
        </w:rPr>
        <w:t xml:space="preserve">Значение </w:t>
      </w:r>
      <w:r w:rsidR="0054093A" w:rsidRPr="00D246C2">
        <w:rPr>
          <w:lang w:val="ru-RU"/>
        </w:rPr>
        <w:t>IP</w:t>
      </w:r>
      <w:r w:rsidR="0054093A" w:rsidRPr="00D246C2">
        <w:rPr>
          <w:szCs w:val="24"/>
          <w:vertAlign w:val="subscript"/>
          <w:lang w:val="ru-RU"/>
        </w:rPr>
        <w:t>3</w:t>
      </w:r>
      <w:r w:rsidR="0054093A" w:rsidRPr="00D246C2">
        <w:rPr>
          <w:lang w:val="ru-RU"/>
        </w:rPr>
        <w:t xml:space="preserve"> </w:t>
      </w:r>
      <w:r w:rsidR="000003FC" w:rsidRPr="00D246C2">
        <w:rPr>
          <w:lang w:val="ru-RU"/>
        </w:rPr>
        <w:t>экспериментального стенда должно быть, по крайней мере, на</w:t>
      </w:r>
      <w:r w:rsidR="0054093A" w:rsidRPr="00D246C2">
        <w:rPr>
          <w:lang w:val="ru-RU"/>
        </w:rPr>
        <w:t xml:space="preserve"> 10 </w:t>
      </w:r>
      <w:r w:rsidR="009B2FEC" w:rsidRPr="00D246C2">
        <w:rPr>
          <w:lang w:val="ru-RU"/>
        </w:rPr>
        <w:t>дБ</w:t>
      </w:r>
      <w:r w:rsidR="0054093A" w:rsidRPr="00D246C2">
        <w:rPr>
          <w:lang w:val="ru-RU"/>
        </w:rPr>
        <w:t xml:space="preserve"> </w:t>
      </w:r>
      <w:r w:rsidR="00D45625" w:rsidRPr="00D246C2">
        <w:rPr>
          <w:lang w:val="ru-RU"/>
        </w:rPr>
        <w:t>лучше ожид</w:t>
      </w:r>
      <w:r w:rsidR="009B2FEC" w:rsidRPr="00D246C2">
        <w:rPr>
          <w:lang w:val="ru-RU"/>
        </w:rPr>
        <w:t>аемого значения</w:t>
      </w:r>
      <w:r w:rsidR="0054093A" w:rsidRPr="00D246C2">
        <w:rPr>
          <w:lang w:val="ru-RU"/>
        </w:rPr>
        <w:t xml:space="preserve"> IP</w:t>
      </w:r>
      <w:r w:rsidR="0054093A" w:rsidRPr="00D246C2">
        <w:rPr>
          <w:szCs w:val="24"/>
          <w:vertAlign w:val="subscript"/>
          <w:lang w:val="ru-RU"/>
        </w:rPr>
        <w:t>3</w:t>
      </w:r>
      <w:r w:rsidR="009B2FEC" w:rsidRPr="00D246C2">
        <w:rPr>
          <w:szCs w:val="24"/>
          <w:lang w:val="ru-RU"/>
        </w:rPr>
        <w:t xml:space="preserve"> приемника</w:t>
      </w:r>
      <w:r w:rsidR="0054093A" w:rsidRPr="00D246C2">
        <w:rPr>
          <w:lang w:val="ru-RU"/>
        </w:rPr>
        <w:t>.</w:t>
      </w:r>
    </w:p>
    <w:p w14:paraId="0BF76C23" w14:textId="77777777" w:rsidR="0054093A" w:rsidRPr="00D246C2" w:rsidRDefault="009B2FEC" w:rsidP="00015D4A">
      <w:pPr>
        <w:pStyle w:val="Headingi"/>
        <w:keepNext w:val="0"/>
        <w:keepLines w:val="0"/>
        <w:rPr>
          <w:lang w:val="ru-RU"/>
        </w:rPr>
      </w:pPr>
      <w:r w:rsidRPr="00D246C2">
        <w:rPr>
          <w:lang w:val="ru-RU"/>
        </w:rPr>
        <w:t>Измерение уровней</w:t>
      </w:r>
    </w:p>
    <w:p w14:paraId="2DFC3709" w14:textId="77777777" w:rsidR="0054093A" w:rsidRPr="00D246C2" w:rsidRDefault="009B2FEC" w:rsidP="00015D4A">
      <w:pPr>
        <w:rPr>
          <w:lang w:val="ru-RU"/>
        </w:rPr>
      </w:pPr>
      <w:r w:rsidRPr="00D246C2">
        <w:rPr>
          <w:lang w:val="ru-RU"/>
        </w:rPr>
        <w:lastRenderedPageBreak/>
        <w:t xml:space="preserve">Уровни измеряются </w:t>
      </w:r>
      <w:r w:rsidR="00177B7E" w:rsidRPr="00D246C2">
        <w:rPr>
          <w:lang w:val="ru-RU"/>
        </w:rPr>
        <w:t xml:space="preserve">с использованием встроенного индикатора уровня приемника </w:t>
      </w:r>
      <w:r w:rsidRPr="00D246C2">
        <w:rPr>
          <w:lang w:val="ru-RU"/>
        </w:rPr>
        <w:t>на частотах</w:t>
      </w:r>
      <w:r w:rsidR="0054093A" w:rsidRPr="00D246C2">
        <w:rPr>
          <w:lang w:val="ru-RU"/>
        </w:rPr>
        <w:t xml:space="preserve">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vertAlign w:val="subscript"/>
          <w:lang w:val="ru-RU"/>
        </w:rPr>
        <w:t>1</w:t>
      </w:r>
      <w:r w:rsidR="0054093A" w:rsidRPr="00D246C2">
        <w:rPr>
          <w:lang w:val="ru-RU"/>
        </w:rPr>
        <w:t xml:space="preserve">,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vertAlign w:val="subscript"/>
          <w:lang w:val="ru-RU"/>
        </w:rPr>
        <w:t>2</w:t>
      </w:r>
      <w:r w:rsidR="0054093A" w:rsidRPr="00D246C2">
        <w:rPr>
          <w:lang w:val="ru-RU"/>
        </w:rPr>
        <w:t xml:space="preserve">,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vertAlign w:val="subscript"/>
          <w:lang w:val="ru-RU"/>
        </w:rPr>
        <w:t>3</w:t>
      </w:r>
      <w:r w:rsidR="0054093A" w:rsidRPr="00D246C2">
        <w:rPr>
          <w:lang w:val="ru-RU"/>
        </w:rPr>
        <w:t xml:space="preserve">,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vertAlign w:val="subscript"/>
          <w:lang w:val="ru-RU"/>
        </w:rPr>
        <w:t>4</w:t>
      </w:r>
      <w:r w:rsidR="0054093A" w:rsidRPr="00D246C2">
        <w:rPr>
          <w:lang w:val="ru-RU"/>
        </w:rPr>
        <w:t xml:space="preserve">, </w:t>
      </w:r>
      <w:r w:rsidR="00177B7E" w:rsidRPr="00D246C2">
        <w:rPr>
          <w:lang w:val="ru-RU"/>
        </w:rPr>
        <w:t>а также на частотах</w:t>
      </w:r>
      <w:r w:rsidR="0054093A" w:rsidRPr="00D246C2">
        <w:rPr>
          <w:lang w:val="ru-RU"/>
        </w:rPr>
        <w:t xml:space="preserve"> </w:t>
      </w:r>
      <w:r w:rsidR="00177B7E" w:rsidRPr="00D246C2">
        <w:rPr>
          <w:i/>
          <w:iCs/>
          <w:lang w:val="ru-RU"/>
        </w:rPr>
        <w:t>f</w:t>
      </w:r>
      <w:smartTag w:uri="urn:schemas-microsoft-com:office:smarttags" w:element="place">
        <w:r w:rsidR="00177B7E" w:rsidRPr="00D246C2">
          <w:rPr>
            <w:vertAlign w:val="subscript"/>
            <w:lang w:val="ru-RU"/>
          </w:rPr>
          <w:t>5</w:t>
        </w:r>
      </w:smartTag>
      <w:r w:rsidR="00177B7E" w:rsidRPr="00D246C2">
        <w:rPr>
          <w:vertAlign w:val="subscript"/>
          <w:lang w:val="ru-RU"/>
        </w:rPr>
        <w:t xml:space="preserve"> </w:t>
      </w:r>
      <w:r w:rsidR="00177B7E" w:rsidRPr="00D246C2">
        <w:rPr>
          <w:lang w:val="ru-RU"/>
        </w:rPr>
        <w:t xml:space="preserve">и </w:t>
      </w:r>
      <w:r w:rsidR="00177B7E" w:rsidRPr="00D246C2">
        <w:rPr>
          <w:i/>
          <w:iCs/>
          <w:lang w:val="ru-RU"/>
        </w:rPr>
        <w:t>f</w:t>
      </w:r>
      <w:r w:rsidR="00177B7E" w:rsidRPr="00D246C2">
        <w:rPr>
          <w:vertAlign w:val="subscript"/>
          <w:lang w:val="ru-RU"/>
        </w:rPr>
        <w:t>6</w:t>
      </w:r>
      <w:r w:rsidR="00177B7E" w:rsidRPr="00D246C2">
        <w:rPr>
          <w:lang w:val="ru-RU"/>
        </w:rPr>
        <w:t xml:space="preserve"> для обеспечения постоянного эквивалентного минимального уровня шума на входе</w:t>
      </w:r>
      <w:r w:rsidR="0054093A" w:rsidRPr="00D246C2">
        <w:rPr>
          <w:lang w:val="ru-RU"/>
        </w:rPr>
        <w:t xml:space="preserve"> </w:t>
      </w:r>
      <w:r w:rsidR="00177B7E" w:rsidRPr="00D246C2">
        <w:rPr>
          <w:lang w:val="ru-RU"/>
        </w:rPr>
        <w:t>приемника</w:t>
      </w:r>
      <w:r w:rsidR="0054093A" w:rsidRPr="00D246C2">
        <w:rPr>
          <w:lang w:val="ru-RU"/>
        </w:rPr>
        <w:t xml:space="preserve">. </w:t>
      </w:r>
      <w:r w:rsidR="00177B7E" w:rsidRPr="00D246C2">
        <w:rPr>
          <w:lang w:val="ru-RU"/>
        </w:rPr>
        <w:t xml:space="preserve">Частоты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vertAlign w:val="subscript"/>
          <w:lang w:val="ru-RU"/>
        </w:rPr>
        <w:t>5</w:t>
      </w:r>
      <w:r w:rsidR="0054093A" w:rsidRPr="00D246C2">
        <w:rPr>
          <w:lang w:val="ru-RU"/>
        </w:rPr>
        <w:t xml:space="preserve"> </w:t>
      </w:r>
      <w:r w:rsidR="00177B7E" w:rsidRPr="00D246C2">
        <w:rPr>
          <w:lang w:val="ru-RU"/>
        </w:rPr>
        <w:t>и</w:t>
      </w:r>
      <w:r w:rsidR="0054093A" w:rsidRPr="00D246C2">
        <w:rPr>
          <w:lang w:val="ru-RU"/>
        </w:rPr>
        <w:t xml:space="preserve">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vertAlign w:val="subscript"/>
          <w:lang w:val="ru-RU"/>
        </w:rPr>
        <w:t>6</w:t>
      </w:r>
      <w:r w:rsidR="0054093A" w:rsidRPr="00D246C2">
        <w:rPr>
          <w:lang w:val="ru-RU"/>
        </w:rPr>
        <w:t xml:space="preserve"> </w:t>
      </w:r>
      <w:r w:rsidR="00177B7E" w:rsidRPr="00D246C2">
        <w:rPr>
          <w:lang w:val="ru-RU"/>
        </w:rPr>
        <w:t>представляют соседние каналы</w:t>
      </w:r>
      <w:r w:rsidR="0054093A" w:rsidRPr="00D246C2">
        <w:rPr>
          <w:lang w:val="ru-RU"/>
        </w:rPr>
        <w:t xml:space="preserve"> </w:t>
      </w:r>
      <w:r w:rsidR="00177B7E" w:rsidRPr="00D246C2">
        <w:rPr>
          <w:lang w:val="ru-RU"/>
        </w:rPr>
        <w:t>полосы пропускания</w:t>
      </w:r>
      <w:r w:rsidR="0054093A" w:rsidRPr="00D246C2">
        <w:rPr>
          <w:lang w:val="ru-RU"/>
        </w:rPr>
        <w:t xml:space="preserve"> BW</w:t>
      </w:r>
      <w:r w:rsidR="0054093A" w:rsidRPr="00D246C2">
        <w:rPr>
          <w:szCs w:val="24"/>
          <w:lang w:val="ru-RU"/>
        </w:rPr>
        <w:t xml:space="preserve"> </w:t>
      </w:r>
      <w:r w:rsidR="00177B7E" w:rsidRPr="00D246C2">
        <w:rPr>
          <w:szCs w:val="24"/>
          <w:lang w:val="ru-RU"/>
        </w:rPr>
        <w:t>приемника</w:t>
      </w:r>
      <w:r w:rsidR="0054093A" w:rsidRPr="00D246C2">
        <w:rPr>
          <w:szCs w:val="24"/>
          <w:lang w:val="ru-RU"/>
        </w:rPr>
        <w:t xml:space="preserve"> </w:t>
      </w:r>
      <w:r w:rsidR="0054093A" w:rsidRPr="00D246C2">
        <w:rPr>
          <w:lang w:val="ru-RU"/>
        </w:rPr>
        <w:t>(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vertAlign w:val="subscript"/>
          <w:lang w:val="ru-RU"/>
        </w:rPr>
        <w:t>5</w:t>
      </w:r>
      <w:r w:rsidR="0054093A" w:rsidRPr="00D246C2">
        <w:rPr>
          <w:lang w:val="ru-RU"/>
        </w:rPr>
        <w:t> = 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vertAlign w:val="subscript"/>
          <w:lang w:val="ru-RU"/>
        </w:rPr>
        <w:t>3</w:t>
      </w:r>
      <w:r w:rsidR="0054093A" w:rsidRPr="00D246C2">
        <w:rPr>
          <w:lang w:val="ru-RU"/>
        </w:rPr>
        <w:t> – BW</w:t>
      </w:r>
      <w:r w:rsidR="0054093A" w:rsidRPr="00D246C2">
        <w:rPr>
          <w:szCs w:val="24"/>
          <w:lang w:val="ru-RU"/>
        </w:rPr>
        <w:t xml:space="preserve"> </w:t>
      </w:r>
      <w:r w:rsidR="00177B7E" w:rsidRPr="00D246C2">
        <w:rPr>
          <w:szCs w:val="24"/>
          <w:lang w:val="ru-RU"/>
        </w:rPr>
        <w:t>и</w:t>
      </w:r>
      <w:r w:rsidR="0054093A" w:rsidRPr="00D246C2">
        <w:rPr>
          <w:szCs w:val="24"/>
          <w:lang w:val="ru-RU"/>
        </w:rPr>
        <w:t xml:space="preserve"> </w:t>
      </w:r>
      <w:r w:rsidR="0054093A" w:rsidRPr="00D246C2">
        <w:rPr>
          <w:i/>
          <w:iCs/>
          <w:szCs w:val="24"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6</w:t>
      </w:r>
      <w:r w:rsidR="0054093A" w:rsidRPr="00D246C2">
        <w:rPr>
          <w:lang w:val="ru-RU"/>
        </w:rPr>
        <w:t> </w:t>
      </w:r>
      <w:r w:rsidR="0054093A" w:rsidRPr="00D246C2">
        <w:rPr>
          <w:szCs w:val="24"/>
          <w:lang w:val="ru-RU"/>
        </w:rPr>
        <w:t>= </w:t>
      </w:r>
      <w:r w:rsidR="0054093A" w:rsidRPr="00D246C2">
        <w:rPr>
          <w:i/>
          <w:iCs/>
          <w:szCs w:val="24"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4</w:t>
      </w:r>
      <w:r w:rsidR="0054093A" w:rsidRPr="00D246C2">
        <w:rPr>
          <w:lang w:val="ru-RU"/>
        </w:rPr>
        <w:t> </w:t>
      </w:r>
      <w:r w:rsidR="0054093A" w:rsidRPr="00D246C2">
        <w:rPr>
          <w:szCs w:val="24"/>
          <w:lang w:val="ru-RU"/>
        </w:rPr>
        <w:t>+</w:t>
      </w:r>
      <w:r w:rsidR="0054093A" w:rsidRPr="00D246C2">
        <w:rPr>
          <w:lang w:val="ru-RU"/>
        </w:rPr>
        <w:t> BW</w:t>
      </w:r>
      <w:r w:rsidR="0054093A" w:rsidRPr="00D246C2">
        <w:rPr>
          <w:szCs w:val="24"/>
          <w:lang w:val="ru-RU"/>
        </w:rPr>
        <w:t>)</w:t>
      </w:r>
      <w:r w:rsidR="00312BCB" w:rsidRPr="00D246C2">
        <w:rPr>
          <w:szCs w:val="24"/>
          <w:lang w:val="ru-RU"/>
        </w:rPr>
        <w:t>.</w:t>
      </w:r>
      <w:r w:rsidR="0054093A" w:rsidRPr="00D246C2">
        <w:rPr>
          <w:szCs w:val="24"/>
          <w:lang w:val="ru-RU"/>
        </w:rPr>
        <w:t xml:space="preserve"> </w:t>
      </w:r>
      <w:r w:rsidR="00312BCB" w:rsidRPr="00D246C2">
        <w:rPr>
          <w:szCs w:val="24"/>
          <w:lang w:val="ru-RU"/>
        </w:rPr>
        <w:t>Уровни на частотах</w:t>
      </w:r>
      <w:r w:rsidR="0054093A" w:rsidRPr="00D246C2">
        <w:rPr>
          <w:szCs w:val="24"/>
          <w:lang w:val="ru-RU"/>
        </w:rPr>
        <w:t xml:space="preserve"> </w:t>
      </w:r>
      <w:r w:rsidR="0054093A" w:rsidRPr="00D246C2">
        <w:rPr>
          <w:i/>
          <w:iCs/>
          <w:szCs w:val="24"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5</w:t>
      </w:r>
      <w:r w:rsidR="0054093A" w:rsidRPr="00D246C2">
        <w:rPr>
          <w:szCs w:val="24"/>
          <w:lang w:val="ru-RU"/>
        </w:rPr>
        <w:t xml:space="preserve"> </w:t>
      </w:r>
      <w:r w:rsidR="00312BCB" w:rsidRPr="00D246C2">
        <w:rPr>
          <w:szCs w:val="24"/>
          <w:lang w:val="ru-RU"/>
        </w:rPr>
        <w:t>и</w:t>
      </w:r>
      <w:r w:rsidR="0054093A" w:rsidRPr="00D246C2">
        <w:rPr>
          <w:szCs w:val="24"/>
          <w:lang w:val="ru-RU"/>
        </w:rPr>
        <w:t xml:space="preserve"> </w:t>
      </w:r>
      <w:r w:rsidR="0054093A" w:rsidRPr="00D246C2">
        <w:rPr>
          <w:i/>
          <w:iCs/>
          <w:szCs w:val="24"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6</w:t>
      </w:r>
      <w:r w:rsidR="0054093A" w:rsidRPr="00D246C2">
        <w:rPr>
          <w:szCs w:val="24"/>
          <w:lang w:val="ru-RU"/>
        </w:rPr>
        <w:t xml:space="preserve"> </w:t>
      </w:r>
      <w:r w:rsidR="00312BCB" w:rsidRPr="00D246C2">
        <w:rPr>
          <w:szCs w:val="24"/>
          <w:lang w:val="ru-RU"/>
        </w:rPr>
        <w:t>измеряются при подключенных и отключенных испытательных сигналах</w:t>
      </w:r>
      <w:r w:rsidR="0054093A" w:rsidRPr="00D246C2">
        <w:rPr>
          <w:szCs w:val="24"/>
          <w:lang w:val="ru-RU"/>
        </w:rPr>
        <w:t xml:space="preserve">. </w:t>
      </w:r>
      <w:r w:rsidR="00312BCB" w:rsidRPr="004B7216">
        <w:rPr>
          <w:lang w:val="ru-RU"/>
        </w:rPr>
        <w:t>Встроенный</w:t>
      </w:r>
      <w:r w:rsidR="00312BCB" w:rsidRPr="00D246C2">
        <w:rPr>
          <w:lang w:val="ru-RU"/>
        </w:rPr>
        <w:t xml:space="preserve"> индикатор уровня должен быть откалиброван</w:t>
      </w:r>
      <w:r w:rsidR="0054093A" w:rsidRPr="00D246C2">
        <w:rPr>
          <w:lang w:val="ru-RU"/>
        </w:rPr>
        <w:t xml:space="preserve"> </w:t>
      </w:r>
      <w:r w:rsidR="00312BCB" w:rsidRPr="00D246C2">
        <w:rPr>
          <w:lang w:val="ru-RU"/>
        </w:rPr>
        <w:t>в диапазоне амплитуд</w:t>
      </w:r>
      <w:r w:rsidR="0054093A" w:rsidRPr="00D246C2">
        <w:rPr>
          <w:lang w:val="ru-RU"/>
        </w:rPr>
        <w:t xml:space="preserve"> </w:t>
      </w:r>
      <w:r w:rsidR="00E03990" w:rsidRPr="00D246C2">
        <w:rPr>
          <w:lang w:val="ru-RU"/>
        </w:rPr>
        <w:t>ожидаемых измеряемых уровней сигнала</w:t>
      </w:r>
      <w:r w:rsidR="0054093A" w:rsidRPr="00D246C2">
        <w:rPr>
          <w:lang w:val="ru-RU"/>
        </w:rPr>
        <w:t xml:space="preserve">. </w:t>
      </w:r>
      <w:r w:rsidR="00E03990" w:rsidRPr="00D246C2">
        <w:rPr>
          <w:lang w:val="ru-RU"/>
        </w:rPr>
        <w:t>Максимально допустимая абсолютная ошибка составляет</w:t>
      </w:r>
      <w:r w:rsidR="0054093A" w:rsidRPr="00D246C2">
        <w:rPr>
          <w:lang w:val="ru-RU"/>
        </w:rPr>
        <w:t xml:space="preserve"> </w:t>
      </w:r>
      <w:r w:rsidR="0054093A" w:rsidRPr="00D246C2">
        <w:rPr>
          <w:lang w:val="ru-RU"/>
        </w:rPr>
        <w:sym w:font="Symbol" w:char="F0B1"/>
      </w:r>
      <w:r w:rsidR="0054093A" w:rsidRPr="00D246C2">
        <w:rPr>
          <w:lang w:val="ru-RU"/>
        </w:rPr>
        <w:t>1 </w:t>
      </w:r>
      <w:r w:rsidR="00E03990" w:rsidRPr="00D246C2">
        <w:rPr>
          <w:lang w:val="ru-RU"/>
        </w:rPr>
        <w:t>дБ,</w:t>
      </w:r>
      <w:r w:rsidR="0054093A" w:rsidRPr="00D246C2">
        <w:rPr>
          <w:lang w:val="ru-RU"/>
        </w:rPr>
        <w:t xml:space="preserve"> </w:t>
      </w:r>
      <w:r w:rsidR="00E03990" w:rsidRPr="00D246C2">
        <w:rPr>
          <w:lang w:val="ru-RU"/>
        </w:rPr>
        <w:t>а разрешающая способность цифровой индикации</w:t>
      </w:r>
      <w:r w:rsidR="0054093A" w:rsidRPr="00D246C2">
        <w:rPr>
          <w:lang w:val="ru-RU"/>
        </w:rPr>
        <w:t xml:space="preserve"> </w:t>
      </w:r>
      <w:r w:rsidR="00E03990" w:rsidRPr="00D246C2">
        <w:rPr>
          <w:lang w:val="ru-RU"/>
        </w:rPr>
        <w:t>индикатора уровня</w:t>
      </w:r>
      <w:r w:rsidR="0054093A" w:rsidRPr="00D246C2">
        <w:rPr>
          <w:lang w:val="ru-RU"/>
        </w:rPr>
        <w:t xml:space="preserve"> </w:t>
      </w:r>
      <w:r w:rsidR="00E03990" w:rsidRPr="00D246C2">
        <w:rPr>
          <w:lang w:val="ru-RU"/>
        </w:rPr>
        <w:t>должна быть</w:t>
      </w:r>
      <w:r w:rsidR="0054093A" w:rsidRPr="00D246C2">
        <w:rPr>
          <w:lang w:val="ru-RU"/>
        </w:rPr>
        <w:t xml:space="preserve"> ≤ </w:t>
      </w:r>
      <w:r w:rsidR="00E03990" w:rsidRPr="00D246C2">
        <w:rPr>
          <w:lang w:val="ru-RU"/>
        </w:rPr>
        <w:t>0,</w:t>
      </w:r>
      <w:r w:rsidR="0054093A" w:rsidRPr="00D246C2">
        <w:rPr>
          <w:lang w:val="ru-RU"/>
        </w:rPr>
        <w:t>1 </w:t>
      </w:r>
      <w:r w:rsidR="00FA7C02" w:rsidRPr="00D246C2">
        <w:rPr>
          <w:lang w:val="ru-RU"/>
        </w:rPr>
        <w:t>дБ</w:t>
      </w:r>
      <w:r w:rsidR="0054093A" w:rsidRPr="00D246C2">
        <w:rPr>
          <w:lang w:val="ru-RU"/>
        </w:rPr>
        <w:t xml:space="preserve">. </w:t>
      </w:r>
      <w:r w:rsidR="00FA7C02" w:rsidRPr="00D246C2">
        <w:rPr>
          <w:lang w:val="ru-RU"/>
        </w:rPr>
        <w:t>Если имеется выход по ПЧ, то допускается также</w:t>
      </w:r>
      <w:r w:rsidR="0054093A" w:rsidRPr="00D246C2">
        <w:rPr>
          <w:lang w:val="ru-RU"/>
        </w:rPr>
        <w:t xml:space="preserve"> </w:t>
      </w:r>
      <w:r w:rsidR="00FA7C02" w:rsidRPr="00D246C2">
        <w:rPr>
          <w:lang w:val="ru-RU"/>
        </w:rPr>
        <w:t>использование анализатора спектра</w:t>
      </w:r>
      <w:r w:rsidR="0054093A" w:rsidRPr="00D246C2">
        <w:rPr>
          <w:lang w:val="ru-RU"/>
        </w:rPr>
        <w:t xml:space="preserve"> </w:t>
      </w:r>
      <w:r w:rsidR="00FA7C02" w:rsidRPr="00D246C2">
        <w:rPr>
          <w:lang w:val="ru-RU"/>
        </w:rPr>
        <w:t>или измерительного приемника,</w:t>
      </w:r>
      <w:r w:rsidR="0054093A" w:rsidRPr="00D246C2">
        <w:rPr>
          <w:lang w:val="ru-RU"/>
        </w:rPr>
        <w:t xml:space="preserve"> </w:t>
      </w:r>
      <w:r w:rsidR="00420AC0" w:rsidRPr="00D246C2">
        <w:rPr>
          <w:lang w:val="ru-RU"/>
        </w:rPr>
        <w:t xml:space="preserve">на которые подается </w:t>
      </w:r>
      <w:r w:rsidR="00E01ED7" w:rsidRPr="00D246C2">
        <w:rPr>
          <w:lang w:val="ru-RU"/>
        </w:rPr>
        <w:t>тот же выходной</w:t>
      </w:r>
      <w:r w:rsidR="00420AC0" w:rsidRPr="00D246C2">
        <w:rPr>
          <w:lang w:val="ru-RU"/>
        </w:rPr>
        <w:t xml:space="preserve"> сигнал ПЧ</w:t>
      </w:r>
      <w:r w:rsidR="0054093A" w:rsidRPr="00D246C2">
        <w:rPr>
          <w:lang w:val="ru-RU"/>
        </w:rPr>
        <w:t xml:space="preserve"> </w:t>
      </w:r>
      <w:r w:rsidR="00420AC0" w:rsidRPr="00D246C2">
        <w:rPr>
          <w:lang w:val="ru-RU"/>
        </w:rPr>
        <w:t xml:space="preserve">приемника, что и </w:t>
      </w:r>
      <w:r w:rsidR="00A53908" w:rsidRPr="00D246C2">
        <w:rPr>
          <w:lang w:val="ru-RU"/>
        </w:rPr>
        <w:t xml:space="preserve">на </w:t>
      </w:r>
      <w:r w:rsidR="00420AC0" w:rsidRPr="00D246C2">
        <w:rPr>
          <w:lang w:val="ru-RU"/>
        </w:rPr>
        <w:t>индикатор уровня</w:t>
      </w:r>
      <w:r w:rsidR="0054093A" w:rsidRPr="00D246C2">
        <w:rPr>
          <w:lang w:val="ru-RU"/>
        </w:rPr>
        <w:t xml:space="preserve">, </w:t>
      </w:r>
      <w:r w:rsidR="00FA7C02" w:rsidRPr="00D246C2">
        <w:rPr>
          <w:lang w:val="ru-RU"/>
        </w:rPr>
        <w:t>в этом случае применяются те же требования к калибровке и точности, что</w:t>
      </w:r>
      <w:r w:rsidR="0054093A" w:rsidRPr="00D246C2">
        <w:rPr>
          <w:lang w:val="ru-RU"/>
        </w:rPr>
        <w:t xml:space="preserve"> </w:t>
      </w:r>
      <w:r w:rsidR="00FA7C02" w:rsidRPr="00D246C2">
        <w:rPr>
          <w:lang w:val="ru-RU"/>
        </w:rPr>
        <w:t>и для встроенного индикатора приемника,</w:t>
      </w:r>
      <w:r w:rsidR="0054093A" w:rsidRPr="00D246C2">
        <w:rPr>
          <w:lang w:val="ru-RU"/>
        </w:rPr>
        <w:t xml:space="preserve"> </w:t>
      </w:r>
      <w:r w:rsidR="00A53908" w:rsidRPr="00D246C2">
        <w:rPr>
          <w:lang w:val="ru-RU"/>
        </w:rPr>
        <w:t>однако</w:t>
      </w:r>
      <w:r w:rsidR="00FA7C02" w:rsidRPr="00D246C2">
        <w:rPr>
          <w:lang w:val="ru-RU"/>
        </w:rPr>
        <w:t xml:space="preserve"> может быть использован</w:t>
      </w:r>
      <w:r w:rsidR="0054093A" w:rsidRPr="00D246C2">
        <w:rPr>
          <w:lang w:val="ru-RU"/>
        </w:rPr>
        <w:t xml:space="preserve"> </w:t>
      </w:r>
      <w:r w:rsidR="00FA7C02" w:rsidRPr="00D246C2">
        <w:rPr>
          <w:lang w:val="ru-RU"/>
        </w:rPr>
        <w:t>относительно узкополосный измерительный фильтр</w:t>
      </w:r>
      <w:r w:rsidR="00C73FDF" w:rsidRPr="00D246C2">
        <w:rPr>
          <w:lang w:val="ru-RU"/>
        </w:rPr>
        <w:t>,</w:t>
      </w:r>
      <w:r w:rsidR="0054093A" w:rsidRPr="00D246C2">
        <w:rPr>
          <w:lang w:val="ru-RU"/>
        </w:rPr>
        <w:t xml:space="preserve"> </w:t>
      </w:r>
      <w:r w:rsidR="005B5ADA" w:rsidRPr="00D246C2">
        <w:rPr>
          <w:lang w:val="ru-RU"/>
        </w:rPr>
        <w:t>с тем чтобы справиться с</w:t>
      </w:r>
      <w:r w:rsidR="0054093A" w:rsidRPr="00D246C2">
        <w:rPr>
          <w:lang w:val="ru-RU"/>
        </w:rPr>
        <w:t xml:space="preserve"> </w:t>
      </w:r>
      <w:r w:rsidR="005B5ADA" w:rsidRPr="00D246C2">
        <w:rPr>
          <w:lang w:val="ru-RU"/>
        </w:rPr>
        <w:t>трудностями,</w:t>
      </w:r>
      <w:r w:rsidR="0054093A" w:rsidRPr="00D246C2">
        <w:rPr>
          <w:lang w:val="ru-RU"/>
        </w:rPr>
        <w:t xml:space="preserve"> </w:t>
      </w:r>
      <w:r w:rsidR="005B5ADA" w:rsidRPr="00D246C2">
        <w:rPr>
          <w:lang w:val="ru-RU"/>
        </w:rPr>
        <w:t>возникающими при измерении</w:t>
      </w:r>
      <w:r w:rsidR="0054093A" w:rsidRPr="00D246C2">
        <w:rPr>
          <w:lang w:val="ru-RU"/>
        </w:rPr>
        <w:t xml:space="preserve"> </w:t>
      </w:r>
      <w:r w:rsidR="005B5ADA" w:rsidRPr="00D246C2">
        <w:rPr>
          <w:lang w:val="ru-RU"/>
        </w:rPr>
        <w:t>значения</w:t>
      </w:r>
      <w:r w:rsidR="0054093A" w:rsidRPr="00D246C2">
        <w:rPr>
          <w:lang w:val="ru-RU"/>
        </w:rPr>
        <w:t xml:space="preserve"> IP</w:t>
      </w:r>
      <w:r w:rsidR="0054093A" w:rsidRPr="00D246C2">
        <w:rPr>
          <w:szCs w:val="24"/>
          <w:vertAlign w:val="subscript"/>
          <w:lang w:val="ru-RU"/>
        </w:rPr>
        <w:t>3</w:t>
      </w:r>
      <w:r w:rsidR="0054093A" w:rsidRPr="00D246C2">
        <w:rPr>
          <w:lang w:val="ru-RU"/>
        </w:rPr>
        <w:t xml:space="preserve"> </w:t>
      </w:r>
      <w:r w:rsidR="00420AC0" w:rsidRPr="004B7216">
        <w:rPr>
          <w:lang w:val="ru-RU"/>
        </w:rPr>
        <w:t>приемников</w:t>
      </w:r>
      <w:r w:rsidR="00420AC0" w:rsidRPr="00D246C2">
        <w:rPr>
          <w:lang w:val="ru-RU"/>
        </w:rPr>
        <w:t xml:space="preserve"> с узкой полос</w:t>
      </w:r>
      <w:r w:rsidR="005B5ADA" w:rsidRPr="00D246C2">
        <w:rPr>
          <w:lang w:val="ru-RU"/>
        </w:rPr>
        <w:t>ой пропускания</w:t>
      </w:r>
      <w:r w:rsidR="0054093A" w:rsidRPr="00D246C2">
        <w:rPr>
          <w:lang w:val="ru-RU"/>
        </w:rPr>
        <w:t xml:space="preserve">. </w:t>
      </w:r>
    </w:p>
    <w:p w14:paraId="3FD81036" w14:textId="77777777" w:rsidR="0054093A" w:rsidRPr="00D246C2" w:rsidRDefault="00177B7E" w:rsidP="00015D4A">
      <w:pPr>
        <w:pStyle w:val="Headingi"/>
        <w:keepNext w:val="0"/>
        <w:keepLines w:val="0"/>
        <w:rPr>
          <w:lang w:val="ru-RU"/>
        </w:rPr>
      </w:pPr>
      <w:r w:rsidRPr="00D246C2">
        <w:rPr>
          <w:lang w:val="ru-RU"/>
        </w:rPr>
        <w:t>Фазовый шум</w:t>
      </w:r>
    </w:p>
    <w:p w14:paraId="5EF2CD71" w14:textId="77777777" w:rsidR="0054093A" w:rsidRPr="00D246C2" w:rsidRDefault="00A53908" w:rsidP="00015D4A">
      <w:pPr>
        <w:tabs>
          <w:tab w:val="clear" w:pos="794"/>
          <w:tab w:val="left" w:pos="0"/>
          <w:tab w:val="left" w:pos="851"/>
        </w:tabs>
        <w:rPr>
          <w:color w:val="000000"/>
          <w:lang w:val="ru-RU"/>
        </w:rPr>
      </w:pPr>
      <w:r w:rsidRPr="00D246C2">
        <w:rPr>
          <w:color w:val="000000"/>
          <w:lang w:val="ru-RU"/>
        </w:rPr>
        <w:t>Если уровни</w:t>
      </w:r>
      <w:r w:rsidR="0054093A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>интермодуляционных составляющих на частотах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3</w:t>
      </w:r>
      <w:r w:rsidR="0054093A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>и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4</w:t>
      </w:r>
      <w:r w:rsidR="0054093A" w:rsidRPr="00D246C2">
        <w:rPr>
          <w:color w:val="000000"/>
          <w:lang w:val="ru-RU"/>
        </w:rPr>
        <w:t xml:space="preserve"> </w:t>
      </w:r>
      <w:r w:rsidR="00071924" w:rsidRPr="00D246C2">
        <w:rPr>
          <w:color w:val="000000"/>
          <w:lang w:val="ru-RU"/>
        </w:rPr>
        <w:t>близки к минимальному уровню фазового шума</w:t>
      </w:r>
      <w:r w:rsidR="0054093A" w:rsidRPr="00D246C2">
        <w:rPr>
          <w:color w:val="000000"/>
          <w:lang w:val="ru-RU"/>
        </w:rPr>
        <w:t xml:space="preserve"> </w:t>
      </w:r>
      <w:r w:rsidR="00071924" w:rsidRPr="00D246C2">
        <w:rPr>
          <w:color w:val="000000"/>
          <w:lang w:val="ru-RU"/>
        </w:rPr>
        <w:t>или</w:t>
      </w:r>
      <w:r w:rsidR="0054093A" w:rsidRPr="00D246C2">
        <w:rPr>
          <w:color w:val="000000"/>
          <w:lang w:val="ru-RU"/>
        </w:rPr>
        <w:t xml:space="preserve"> </w:t>
      </w:r>
      <w:r w:rsidR="00071924" w:rsidRPr="00D246C2">
        <w:rPr>
          <w:color w:val="000000"/>
          <w:lang w:val="ru-RU"/>
        </w:rPr>
        <w:t>скатам фазового шума</w:t>
      </w:r>
      <w:r w:rsidR="0054093A" w:rsidRPr="00D246C2">
        <w:rPr>
          <w:color w:val="000000"/>
          <w:lang w:val="ru-RU"/>
        </w:rPr>
        <w:t xml:space="preserve">, </w:t>
      </w:r>
      <w:r w:rsidR="00CE0E2D" w:rsidRPr="00D246C2">
        <w:rPr>
          <w:color w:val="000000"/>
          <w:lang w:val="ru-RU"/>
        </w:rPr>
        <w:t xml:space="preserve">то </w:t>
      </w:r>
      <w:r w:rsidR="00071924" w:rsidRPr="00D246C2">
        <w:rPr>
          <w:color w:val="000000"/>
          <w:lang w:val="ru-RU"/>
        </w:rPr>
        <w:t>измеряемые уровни будут представлять собой</w:t>
      </w:r>
      <w:r w:rsidR="0054093A" w:rsidRPr="00D246C2">
        <w:rPr>
          <w:color w:val="000000"/>
          <w:lang w:val="ru-RU"/>
        </w:rPr>
        <w:t xml:space="preserve"> </w:t>
      </w:r>
      <w:r w:rsidR="00071924" w:rsidRPr="00D246C2">
        <w:rPr>
          <w:color w:val="000000"/>
          <w:lang w:val="ru-RU"/>
        </w:rPr>
        <w:t>уров</w:t>
      </w:r>
      <w:r w:rsidR="00CE0E2D" w:rsidRPr="00D246C2">
        <w:rPr>
          <w:color w:val="000000"/>
          <w:lang w:val="ru-RU"/>
        </w:rPr>
        <w:t>ень</w:t>
      </w:r>
      <w:r w:rsidR="00071924" w:rsidRPr="00D246C2">
        <w:rPr>
          <w:color w:val="000000"/>
          <w:lang w:val="ru-RU"/>
        </w:rPr>
        <w:t xml:space="preserve"> интермодуляционных составляющих плюс шум</w:t>
      </w:r>
      <w:r w:rsidR="0054093A" w:rsidRPr="00D246C2">
        <w:rPr>
          <w:color w:val="000000"/>
          <w:lang w:val="ru-RU"/>
        </w:rPr>
        <w:t xml:space="preserve">. </w:t>
      </w:r>
      <w:r w:rsidR="00071924" w:rsidRPr="00D246C2">
        <w:rPr>
          <w:color w:val="000000"/>
          <w:lang w:val="ru-RU"/>
        </w:rPr>
        <w:t>Реальный уровень интермодуляционных составляющих</w:t>
      </w:r>
      <w:r w:rsidR="0054093A" w:rsidRPr="00D246C2">
        <w:rPr>
          <w:color w:val="000000"/>
          <w:lang w:val="ru-RU"/>
        </w:rPr>
        <w:t xml:space="preserve"> </w:t>
      </w:r>
      <w:r w:rsidR="00071924" w:rsidRPr="00D246C2">
        <w:rPr>
          <w:color w:val="000000"/>
          <w:lang w:val="ru-RU"/>
        </w:rPr>
        <w:t>может быть получен путем</w:t>
      </w:r>
      <w:r w:rsidR="0054093A" w:rsidRPr="00D246C2">
        <w:rPr>
          <w:color w:val="000000"/>
          <w:lang w:val="ru-RU"/>
        </w:rPr>
        <w:t xml:space="preserve"> </w:t>
      </w:r>
      <w:r w:rsidR="00071924" w:rsidRPr="00D246C2">
        <w:rPr>
          <w:color w:val="000000"/>
          <w:lang w:val="ru-RU"/>
        </w:rPr>
        <w:t>вычитания вносимого шума</w:t>
      </w:r>
      <w:r w:rsidR="0054093A" w:rsidRPr="00D246C2">
        <w:rPr>
          <w:color w:val="000000"/>
          <w:lang w:val="ru-RU"/>
        </w:rPr>
        <w:t>.</w:t>
      </w:r>
    </w:p>
    <w:p w14:paraId="23C0627C" w14:textId="77777777" w:rsidR="0054093A" w:rsidRPr="00D246C2" w:rsidRDefault="003F6E1C" w:rsidP="00015D4A">
      <w:pPr>
        <w:pStyle w:val="Headingi"/>
        <w:keepNext w:val="0"/>
        <w:keepLines w:val="0"/>
        <w:rPr>
          <w:lang w:val="ru-RU"/>
        </w:rPr>
      </w:pPr>
      <w:r w:rsidRPr="00D246C2">
        <w:rPr>
          <w:lang w:val="ru-RU"/>
        </w:rPr>
        <w:t>Разнос частот испытательных сигналов</w:t>
      </w:r>
    </w:p>
    <w:p w14:paraId="268F013F" w14:textId="77777777" w:rsidR="0054093A" w:rsidRPr="00D246C2" w:rsidRDefault="003F6E1C" w:rsidP="00015D4A">
      <w:pPr>
        <w:rPr>
          <w:lang w:val="ru-RU"/>
        </w:rPr>
      </w:pPr>
      <w:r w:rsidRPr="00D246C2">
        <w:rPr>
          <w:lang w:val="ru-RU"/>
        </w:rPr>
        <w:t>Разнос частот</w:t>
      </w:r>
      <w:r w:rsidR="0054093A" w:rsidRPr="00D246C2">
        <w:rPr>
          <w:lang w:val="ru-RU"/>
        </w:rPr>
        <w:t xml:space="preserve">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vertAlign w:val="subscript"/>
          <w:lang w:val="ru-RU"/>
        </w:rPr>
        <w:t>1</w:t>
      </w:r>
      <w:r w:rsidR="0054093A" w:rsidRPr="00D246C2">
        <w:rPr>
          <w:lang w:val="ru-RU"/>
        </w:rPr>
        <w:t xml:space="preserve"> </w:t>
      </w:r>
      <w:r w:rsidRPr="00D246C2">
        <w:rPr>
          <w:lang w:val="ru-RU"/>
        </w:rPr>
        <w:t>и</w:t>
      </w:r>
      <w:r w:rsidR="0054093A" w:rsidRPr="00D246C2">
        <w:rPr>
          <w:lang w:val="ru-RU"/>
        </w:rPr>
        <w:t xml:space="preserve">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vertAlign w:val="subscript"/>
          <w:lang w:val="ru-RU"/>
        </w:rPr>
        <w:t>2</w:t>
      </w:r>
      <w:r w:rsidR="0054093A" w:rsidRPr="00D246C2">
        <w:rPr>
          <w:lang w:val="ru-RU"/>
        </w:rPr>
        <w:t xml:space="preserve"> </w:t>
      </w:r>
      <w:r w:rsidRPr="00D246C2">
        <w:rPr>
          <w:lang w:val="ru-RU"/>
        </w:rPr>
        <w:t>выбирается в соответствии с п.</w:t>
      </w:r>
      <w:r w:rsidR="0054093A" w:rsidRPr="00D246C2">
        <w:rPr>
          <w:lang w:val="ru-RU"/>
        </w:rPr>
        <w:t> 3</w:t>
      </w:r>
      <w:r w:rsidR="00D84537">
        <w:rPr>
          <w:lang w:val="ru-RU"/>
        </w:rPr>
        <w:t>,</w:t>
      </w:r>
      <w:r w:rsidR="0054093A" w:rsidRPr="00D246C2">
        <w:rPr>
          <w:lang w:val="ru-RU"/>
        </w:rPr>
        <w:t xml:space="preserve"> </w:t>
      </w:r>
      <w:r w:rsidRPr="00D246C2">
        <w:rPr>
          <w:lang w:val="ru-RU"/>
        </w:rPr>
        <w:t>ниже, и</w:t>
      </w:r>
      <w:r w:rsidR="00CE0E2D" w:rsidRPr="00D246C2">
        <w:rPr>
          <w:lang w:val="ru-RU"/>
        </w:rPr>
        <w:t>,</w:t>
      </w:r>
      <w:r w:rsidRPr="00D246C2">
        <w:rPr>
          <w:lang w:val="ru-RU"/>
        </w:rPr>
        <w:t xml:space="preserve"> таким образом</w:t>
      </w:r>
      <w:r w:rsidR="00CE0E2D" w:rsidRPr="00D246C2">
        <w:rPr>
          <w:lang w:val="ru-RU"/>
        </w:rPr>
        <w:t>,</w:t>
      </w:r>
      <w:r w:rsidRPr="00D246C2">
        <w:rPr>
          <w:lang w:val="ru-RU"/>
        </w:rPr>
        <w:t xml:space="preserve"> оба испытательных сигнала</w:t>
      </w:r>
      <w:r w:rsidR="0054093A" w:rsidRPr="00D246C2">
        <w:rPr>
          <w:lang w:val="ru-RU"/>
        </w:rPr>
        <w:t xml:space="preserve"> </w:t>
      </w:r>
      <w:r w:rsidR="00E42E65" w:rsidRPr="00D246C2">
        <w:rPr>
          <w:lang w:val="ru-RU"/>
        </w:rPr>
        <w:t>будут соответствовать</w:t>
      </w:r>
      <w:r w:rsidR="006A65B5" w:rsidRPr="00D246C2">
        <w:rPr>
          <w:lang w:val="ru-RU"/>
        </w:rPr>
        <w:t xml:space="preserve"> либо условию</w:t>
      </w:r>
      <w:r w:rsidR="0054093A" w:rsidRPr="00D246C2">
        <w:rPr>
          <w:lang w:val="ru-RU"/>
        </w:rPr>
        <w:t xml:space="preserve"> 1, </w:t>
      </w:r>
      <w:r w:rsidR="006A65B5" w:rsidRPr="00D246C2">
        <w:rPr>
          <w:lang w:val="ru-RU"/>
        </w:rPr>
        <w:t>либо условию</w:t>
      </w:r>
      <w:r w:rsidR="0054093A" w:rsidRPr="00D246C2">
        <w:rPr>
          <w:lang w:val="ru-RU"/>
        </w:rPr>
        <w:t> 2</w:t>
      </w:r>
      <w:r w:rsidR="006A65B5" w:rsidRPr="00D246C2">
        <w:rPr>
          <w:lang w:val="ru-RU"/>
        </w:rPr>
        <w:t>,</w:t>
      </w:r>
      <w:r w:rsidR="0054093A" w:rsidRPr="00D246C2">
        <w:rPr>
          <w:lang w:val="ru-RU"/>
        </w:rPr>
        <w:t xml:space="preserve"> </w:t>
      </w:r>
      <w:r w:rsidR="006A65B5" w:rsidRPr="00D246C2">
        <w:rPr>
          <w:lang w:val="ru-RU"/>
        </w:rPr>
        <w:t>либо условию</w:t>
      </w:r>
      <w:r w:rsidR="0054093A" w:rsidRPr="00D246C2">
        <w:rPr>
          <w:lang w:val="ru-RU"/>
        </w:rPr>
        <w:t> 3.</w:t>
      </w:r>
    </w:p>
    <w:p w14:paraId="572F8B54" w14:textId="77777777" w:rsidR="0054093A" w:rsidRPr="00D246C2" w:rsidRDefault="006A65B5" w:rsidP="00015D4A">
      <w:pPr>
        <w:rPr>
          <w:lang w:val="ru-RU"/>
        </w:rPr>
      </w:pPr>
      <w:r w:rsidRPr="00D246C2">
        <w:rPr>
          <w:lang w:val="ru-RU"/>
        </w:rPr>
        <w:t xml:space="preserve">Должна быть указана выбранная </w:t>
      </w:r>
      <w:r w:rsidR="004F784B" w:rsidRPr="00D246C2">
        <w:rPr>
          <w:lang w:val="ru-RU"/>
        </w:rPr>
        <w:t>полоса пропускания, использованная в ходе измерения</w:t>
      </w:r>
      <w:r w:rsidR="0054093A" w:rsidRPr="00D246C2">
        <w:rPr>
          <w:lang w:val="ru-RU"/>
        </w:rPr>
        <w:t>.</w:t>
      </w:r>
    </w:p>
    <w:p w14:paraId="5600ED41" w14:textId="77777777" w:rsidR="0054093A" w:rsidRPr="0014112B" w:rsidRDefault="004177CF" w:rsidP="00015D4A">
      <w:pPr>
        <w:rPr>
          <w:lang w:val="ru-RU"/>
        </w:rPr>
      </w:pPr>
      <w:r w:rsidRPr="0014112B">
        <w:rPr>
          <w:lang w:val="ru-RU"/>
        </w:rPr>
        <w:t>В качестве испытательных сигналов выбираются, по крайней мере, две пары частот</w:t>
      </w:r>
      <w:r w:rsidR="0054093A" w:rsidRPr="0014112B">
        <w:rPr>
          <w:lang w:val="ru-RU"/>
        </w:rPr>
        <w:t xml:space="preserve"> </w:t>
      </w:r>
      <w:r w:rsidRPr="0014112B">
        <w:rPr>
          <w:lang w:val="ru-RU"/>
        </w:rPr>
        <w:t>на октаву, равномерно</w:t>
      </w:r>
      <w:r w:rsidR="0054093A" w:rsidRPr="0014112B">
        <w:rPr>
          <w:lang w:val="ru-RU"/>
        </w:rPr>
        <w:t xml:space="preserve"> </w:t>
      </w:r>
      <w:r w:rsidRPr="0014112B">
        <w:rPr>
          <w:lang w:val="ru-RU"/>
        </w:rPr>
        <w:t>распределенные по всему диапазону частот приемника</w:t>
      </w:r>
      <w:r w:rsidR="0054093A" w:rsidRPr="0014112B">
        <w:rPr>
          <w:lang w:val="ru-RU"/>
        </w:rPr>
        <w:t xml:space="preserve">. </w:t>
      </w:r>
      <w:r w:rsidRPr="0014112B">
        <w:rPr>
          <w:lang w:val="ru-RU"/>
        </w:rPr>
        <w:t>Публикуемые значения</w:t>
      </w:r>
      <w:r w:rsidR="0054093A" w:rsidRPr="0014112B">
        <w:rPr>
          <w:lang w:val="ru-RU"/>
        </w:rPr>
        <w:t xml:space="preserve"> </w:t>
      </w:r>
      <w:r w:rsidR="0054093A" w:rsidRPr="00D246C2">
        <w:rPr>
          <w:lang w:val="ru-RU"/>
        </w:rPr>
        <w:t>IP</w:t>
      </w:r>
      <w:r w:rsidR="0054093A" w:rsidRPr="00D84537">
        <w:rPr>
          <w:vertAlign w:val="subscript"/>
          <w:lang w:val="ru-RU"/>
        </w:rPr>
        <w:t>3</w:t>
      </w:r>
      <w:r w:rsidR="0054093A" w:rsidRPr="0014112B">
        <w:rPr>
          <w:lang w:val="ru-RU"/>
        </w:rPr>
        <w:t xml:space="preserve"> </w:t>
      </w:r>
      <w:r w:rsidRPr="0014112B">
        <w:rPr>
          <w:lang w:val="ru-RU"/>
        </w:rPr>
        <w:t>должны быть действительны</w:t>
      </w:r>
      <w:r w:rsidR="0054093A" w:rsidRPr="0014112B">
        <w:rPr>
          <w:lang w:val="ru-RU"/>
        </w:rPr>
        <w:t xml:space="preserve"> </w:t>
      </w:r>
      <w:r w:rsidR="003F0335" w:rsidRPr="0014112B">
        <w:rPr>
          <w:lang w:val="ru-RU"/>
        </w:rPr>
        <w:t>во всем номинальном диапазоне температур,</w:t>
      </w:r>
      <w:r w:rsidR="0054093A" w:rsidRPr="0014112B">
        <w:rPr>
          <w:lang w:val="ru-RU"/>
        </w:rPr>
        <w:t xml:space="preserve"> </w:t>
      </w:r>
      <w:r w:rsidR="003F0335" w:rsidRPr="0014112B">
        <w:rPr>
          <w:lang w:val="ru-RU"/>
        </w:rPr>
        <w:t>указанном в перечне данных</w:t>
      </w:r>
      <w:r w:rsidR="0054093A" w:rsidRPr="0014112B">
        <w:rPr>
          <w:lang w:val="ru-RU"/>
        </w:rPr>
        <w:t xml:space="preserve">. </w:t>
      </w:r>
      <w:r w:rsidR="003F0335" w:rsidRPr="0014112B">
        <w:rPr>
          <w:lang w:val="ru-RU"/>
        </w:rPr>
        <w:t xml:space="preserve">Ограничения при их </w:t>
      </w:r>
      <w:r w:rsidR="003F0335" w:rsidRPr="004B7216">
        <w:rPr>
          <w:lang w:val="ru-RU"/>
        </w:rPr>
        <w:t>наличии</w:t>
      </w:r>
      <w:r w:rsidR="003F0335" w:rsidRPr="0014112B">
        <w:rPr>
          <w:lang w:val="ru-RU"/>
        </w:rPr>
        <w:t xml:space="preserve"> упоминаются в перечне данных</w:t>
      </w:r>
      <w:r w:rsidR="0054093A" w:rsidRPr="0014112B">
        <w:rPr>
          <w:lang w:val="ru-RU"/>
        </w:rPr>
        <w:t xml:space="preserve">. </w:t>
      </w:r>
      <w:r w:rsidR="007353C5" w:rsidRPr="0014112B">
        <w:rPr>
          <w:lang w:val="ru-RU"/>
        </w:rPr>
        <w:t xml:space="preserve">Если </w:t>
      </w:r>
      <w:r w:rsidR="00CE0E2D" w:rsidRPr="0014112B">
        <w:rPr>
          <w:lang w:val="ru-RU"/>
        </w:rPr>
        <w:t>существует</w:t>
      </w:r>
      <w:r w:rsidR="007353C5" w:rsidRPr="0014112B">
        <w:rPr>
          <w:lang w:val="ru-RU"/>
        </w:rPr>
        <w:t xml:space="preserve"> переменный входной аттенюатор</w:t>
      </w:r>
      <w:r w:rsidR="0054093A" w:rsidRPr="0014112B">
        <w:rPr>
          <w:lang w:val="ru-RU"/>
        </w:rPr>
        <w:t xml:space="preserve">, </w:t>
      </w:r>
      <w:r w:rsidR="007353C5" w:rsidRPr="0014112B">
        <w:rPr>
          <w:lang w:val="ru-RU"/>
        </w:rPr>
        <w:t>то в ходе испытаний он должен быть установле</w:t>
      </w:r>
      <w:smartTag w:uri="urn:schemas-microsoft-com:office:smarttags" w:element="PersonName">
        <w:r w:rsidR="007353C5" w:rsidRPr="0014112B">
          <w:rPr>
            <w:lang w:val="ru-RU"/>
          </w:rPr>
          <w:t>н н</w:t>
        </w:r>
      </w:smartTag>
      <w:r w:rsidR="007353C5" w:rsidRPr="0014112B">
        <w:rPr>
          <w:lang w:val="ru-RU"/>
        </w:rPr>
        <w:t>а значение ослабления, равное</w:t>
      </w:r>
      <w:r w:rsidR="0054093A" w:rsidRPr="0014112B">
        <w:rPr>
          <w:lang w:val="ru-RU"/>
        </w:rPr>
        <w:t xml:space="preserve"> 0 </w:t>
      </w:r>
      <w:r w:rsidR="007353C5" w:rsidRPr="0014112B">
        <w:rPr>
          <w:lang w:val="ru-RU"/>
        </w:rPr>
        <w:t>дБ</w:t>
      </w:r>
      <w:r w:rsidR="0054093A" w:rsidRPr="0014112B">
        <w:rPr>
          <w:lang w:val="ru-RU"/>
        </w:rPr>
        <w:t xml:space="preserve">. </w:t>
      </w:r>
      <w:r w:rsidR="007353C5" w:rsidRPr="0014112B">
        <w:rPr>
          <w:lang w:val="ru-RU"/>
        </w:rPr>
        <w:t>В любом другом случае,</w:t>
      </w:r>
      <w:r w:rsidR="0054093A" w:rsidRPr="0014112B">
        <w:rPr>
          <w:lang w:val="ru-RU"/>
        </w:rPr>
        <w:t xml:space="preserve"> </w:t>
      </w:r>
      <w:r w:rsidR="007353C5" w:rsidRPr="0014112B">
        <w:rPr>
          <w:lang w:val="ru-RU"/>
        </w:rPr>
        <w:t>например</w:t>
      </w:r>
      <w:r w:rsidR="00406970" w:rsidRPr="0014112B">
        <w:rPr>
          <w:lang w:val="ru-RU"/>
        </w:rPr>
        <w:t>,</w:t>
      </w:r>
      <w:r w:rsidR="007353C5" w:rsidRPr="0014112B">
        <w:rPr>
          <w:lang w:val="ru-RU"/>
        </w:rPr>
        <w:t xml:space="preserve"> если конструкция приемника</w:t>
      </w:r>
      <w:r w:rsidR="0054093A" w:rsidRPr="0014112B">
        <w:rPr>
          <w:lang w:val="ru-RU"/>
        </w:rPr>
        <w:t xml:space="preserve"> </w:t>
      </w:r>
      <w:r w:rsidR="007353C5" w:rsidRPr="0014112B">
        <w:rPr>
          <w:lang w:val="ru-RU"/>
        </w:rPr>
        <w:t>не позволяет изменять ослабление вручную</w:t>
      </w:r>
      <w:r w:rsidR="0054093A" w:rsidRPr="0014112B">
        <w:rPr>
          <w:lang w:val="ru-RU"/>
        </w:rPr>
        <w:t xml:space="preserve">, </w:t>
      </w:r>
      <w:r w:rsidR="008F7AC2" w:rsidRPr="0014112B">
        <w:rPr>
          <w:lang w:val="ru-RU"/>
        </w:rPr>
        <w:t>должны быть указаны значение ослабления, использованное при испытаниях,</w:t>
      </w:r>
      <w:r w:rsidR="0054093A" w:rsidRPr="0014112B">
        <w:rPr>
          <w:lang w:val="ru-RU"/>
        </w:rPr>
        <w:t xml:space="preserve"> </w:t>
      </w:r>
      <w:r w:rsidR="008F7AC2" w:rsidRPr="0014112B">
        <w:rPr>
          <w:lang w:val="ru-RU"/>
        </w:rPr>
        <w:t>и причина, по которой было использовано значение, отличающееся от</w:t>
      </w:r>
      <w:r w:rsidR="0054093A" w:rsidRPr="0014112B">
        <w:rPr>
          <w:lang w:val="ru-RU"/>
        </w:rPr>
        <w:t xml:space="preserve"> </w:t>
      </w:r>
      <w:r w:rsidR="008F7AC2" w:rsidRPr="0014112B">
        <w:rPr>
          <w:lang w:val="ru-RU"/>
        </w:rPr>
        <w:t>0 дБ</w:t>
      </w:r>
      <w:r w:rsidR="0054093A" w:rsidRPr="0014112B">
        <w:rPr>
          <w:lang w:val="ru-RU"/>
        </w:rPr>
        <w:t xml:space="preserve">. </w:t>
      </w:r>
      <w:r w:rsidR="008F7AC2" w:rsidRPr="0014112B">
        <w:rPr>
          <w:lang w:val="ru-RU"/>
        </w:rPr>
        <w:t>Для предоставления более полных характеристик приемника</w:t>
      </w:r>
      <w:r w:rsidR="0054093A" w:rsidRPr="0014112B">
        <w:rPr>
          <w:lang w:val="ru-RU"/>
        </w:rPr>
        <w:t xml:space="preserve"> </w:t>
      </w:r>
      <w:r w:rsidR="008F7AC2" w:rsidRPr="0014112B">
        <w:rPr>
          <w:lang w:val="ru-RU"/>
        </w:rPr>
        <w:t xml:space="preserve">могут быть приведены </w:t>
      </w:r>
      <w:r w:rsidR="006D22C2" w:rsidRPr="0014112B">
        <w:rPr>
          <w:lang w:val="ru-RU"/>
        </w:rPr>
        <w:t>измеренные показатели работы</w:t>
      </w:r>
      <w:r w:rsidR="0054093A" w:rsidRPr="0014112B">
        <w:rPr>
          <w:lang w:val="ru-RU"/>
        </w:rPr>
        <w:t xml:space="preserve"> </w:t>
      </w:r>
      <w:r w:rsidR="006D22C2" w:rsidRPr="0014112B">
        <w:rPr>
          <w:lang w:val="ru-RU"/>
        </w:rPr>
        <w:t>при нескольких установках ослабления</w:t>
      </w:r>
      <w:r w:rsidR="0054093A" w:rsidRPr="0014112B">
        <w:rPr>
          <w:lang w:val="ru-RU"/>
        </w:rPr>
        <w:t xml:space="preserve">. </w:t>
      </w:r>
      <w:r w:rsidR="00FF65C9" w:rsidRPr="0014112B">
        <w:rPr>
          <w:lang w:val="ru-RU"/>
        </w:rPr>
        <w:t>Подготовка</w:t>
      </w:r>
      <w:r w:rsidR="00164C55" w:rsidRPr="0014112B">
        <w:rPr>
          <w:lang w:val="ru-RU"/>
        </w:rPr>
        <w:t xml:space="preserve"> приемника должна осуществляться при нормальных условиях работы,</w:t>
      </w:r>
      <w:r w:rsidR="0054093A" w:rsidRPr="0014112B">
        <w:rPr>
          <w:lang w:val="ru-RU"/>
        </w:rPr>
        <w:t xml:space="preserve"> </w:t>
      </w:r>
      <w:r w:rsidR="00164C55" w:rsidRPr="0014112B">
        <w:rPr>
          <w:lang w:val="ru-RU"/>
        </w:rPr>
        <w:t>и в зависимости от измерения следует указывать, подключена или отключена</w:t>
      </w:r>
      <w:r w:rsidR="0054093A" w:rsidRPr="0014112B">
        <w:rPr>
          <w:lang w:val="ru-RU"/>
        </w:rPr>
        <w:t xml:space="preserve"> </w:t>
      </w:r>
      <w:r w:rsidR="00164C55" w:rsidRPr="0014112B">
        <w:rPr>
          <w:lang w:val="ru-RU"/>
        </w:rPr>
        <w:t>АРУ</w:t>
      </w:r>
      <w:r w:rsidR="0054093A" w:rsidRPr="0014112B">
        <w:rPr>
          <w:lang w:val="ru-RU"/>
        </w:rPr>
        <w:t>.</w:t>
      </w:r>
    </w:p>
    <w:p w14:paraId="7C9ACB59" w14:textId="77777777" w:rsidR="0054093A" w:rsidRPr="00D246C2" w:rsidRDefault="00164C55" w:rsidP="00015D4A">
      <w:pPr>
        <w:pStyle w:val="Headingi"/>
        <w:rPr>
          <w:lang w:val="ru-RU"/>
        </w:rPr>
      </w:pPr>
      <w:r w:rsidRPr="00D246C2">
        <w:rPr>
          <w:lang w:val="ru-RU"/>
        </w:rPr>
        <w:t>Конфигурация испытываемого приемника</w:t>
      </w:r>
    </w:p>
    <w:p w14:paraId="59781562" w14:textId="77777777" w:rsidR="0054093A" w:rsidRPr="0014112B" w:rsidRDefault="00164C55" w:rsidP="00015D4A">
      <w:pPr>
        <w:rPr>
          <w:lang w:val="ru-RU"/>
        </w:rPr>
      </w:pPr>
      <w:r w:rsidRPr="0014112B">
        <w:rPr>
          <w:lang w:val="ru-RU"/>
        </w:rPr>
        <w:t>Если имеется отключаемый предварительный усилитель</w:t>
      </w:r>
      <w:r w:rsidR="0054093A" w:rsidRPr="0014112B">
        <w:rPr>
          <w:lang w:val="ru-RU"/>
        </w:rPr>
        <w:t xml:space="preserve">, </w:t>
      </w:r>
      <w:r w:rsidRPr="0014112B">
        <w:rPr>
          <w:lang w:val="ru-RU"/>
        </w:rPr>
        <w:t>то измерения должны выполняться в условиях</w:t>
      </w:r>
      <w:r w:rsidR="0054093A" w:rsidRPr="0014112B">
        <w:rPr>
          <w:lang w:val="ru-RU"/>
        </w:rPr>
        <w:t xml:space="preserve"> </w:t>
      </w:r>
      <w:r w:rsidR="00D246C2" w:rsidRPr="0014112B">
        <w:rPr>
          <w:lang w:val="ru-RU"/>
        </w:rPr>
        <w:t>"</w:t>
      </w:r>
      <w:r w:rsidR="009856B8" w:rsidRPr="0014112B">
        <w:rPr>
          <w:lang w:val="ru-RU"/>
        </w:rPr>
        <w:t>предусилитель выключен</w:t>
      </w:r>
      <w:r w:rsidR="00D246C2" w:rsidRPr="0014112B">
        <w:rPr>
          <w:lang w:val="ru-RU"/>
        </w:rPr>
        <w:t>"</w:t>
      </w:r>
      <w:r w:rsidR="0054093A" w:rsidRPr="0014112B">
        <w:rPr>
          <w:lang w:val="ru-RU"/>
        </w:rPr>
        <w:t xml:space="preserve">. </w:t>
      </w:r>
      <w:r w:rsidR="009856B8" w:rsidRPr="0014112B">
        <w:rPr>
          <w:lang w:val="ru-RU"/>
        </w:rPr>
        <w:t>Некоторые конструкции приемников не допускают наличия физического выключения</w:t>
      </w:r>
      <w:r w:rsidR="0054093A" w:rsidRPr="0014112B">
        <w:rPr>
          <w:lang w:val="ru-RU"/>
        </w:rPr>
        <w:t xml:space="preserve"> </w:t>
      </w:r>
      <w:r w:rsidR="009856B8" w:rsidRPr="0014112B">
        <w:rPr>
          <w:lang w:val="ru-RU"/>
        </w:rPr>
        <w:t>усилителя,</w:t>
      </w:r>
      <w:r w:rsidR="0054093A" w:rsidRPr="0014112B">
        <w:rPr>
          <w:lang w:val="ru-RU"/>
        </w:rPr>
        <w:t xml:space="preserve"> </w:t>
      </w:r>
      <w:r w:rsidR="009856B8" w:rsidRPr="0014112B">
        <w:rPr>
          <w:lang w:val="ru-RU"/>
        </w:rPr>
        <w:t>но в них используется</w:t>
      </w:r>
      <w:r w:rsidR="0054093A" w:rsidRPr="0014112B">
        <w:rPr>
          <w:lang w:val="ru-RU"/>
        </w:rPr>
        <w:t xml:space="preserve"> </w:t>
      </w:r>
      <w:r w:rsidR="009856B8" w:rsidRPr="0014112B">
        <w:rPr>
          <w:lang w:val="ru-RU"/>
        </w:rPr>
        <w:t>сочетание аттенюаторов с переменным шагом</w:t>
      </w:r>
      <w:r w:rsidR="00D37AB9" w:rsidRPr="0014112B">
        <w:rPr>
          <w:lang w:val="ru-RU"/>
        </w:rPr>
        <w:t xml:space="preserve"> ослабления</w:t>
      </w:r>
      <w:r w:rsidR="0054093A" w:rsidRPr="0014112B">
        <w:rPr>
          <w:lang w:val="ru-RU"/>
        </w:rPr>
        <w:t xml:space="preserve">. </w:t>
      </w:r>
      <w:r w:rsidR="00D37AB9" w:rsidRPr="0014112B">
        <w:rPr>
          <w:lang w:val="ru-RU"/>
        </w:rPr>
        <w:t>При этом сочетании усилителя и аттенюатора усиление должно быть ус</w:t>
      </w:r>
      <w:r w:rsidR="005719A3" w:rsidRPr="0014112B">
        <w:rPr>
          <w:lang w:val="ru-RU"/>
        </w:rPr>
        <w:t>т</w:t>
      </w:r>
      <w:r w:rsidR="00D37AB9" w:rsidRPr="0014112B">
        <w:rPr>
          <w:lang w:val="ru-RU"/>
        </w:rPr>
        <w:t>ановлено на</w:t>
      </w:r>
      <w:r w:rsidR="0054093A" w:rsidRPr="0014112B">
        <w:rPr>
          <w:lang w:val="ru-RU"/>
        </w:rPr>
        <w:t xml:space="preserve"> </w:t>
      </w:r>
      <w:r w:rsidR="005719A3" w:rsidRPr="0014112B">
        <w:rPr>
          <w:lang w:val="ru-RU"/>
        </w:rPr>
        <w:t>0 дБ</w:t>
      </w:r>
      <w:r w:rsidR="0054093A" w:rsidRPr="0014112B">
        <w:rPr>
          <w:lang w:val="ru-RU"/>
        </w:rPr>
        <w:t>.</w:t>
      </w:r>
    </w:p>
    <w:p w14:paraId="6ED93AC6" w14:textId="77777777" w:rsidR="0054093A" w:rsidRPr="00D246C2" w:rsidRDefault="0054093A" w:rsidP="00015D4A">
      <w:pPr>
        <w:pStyle w:val="Heading1"/>
        <w:rPr>
          <w:lang w:val="ru-RU"/>
        </w:rPr>
      </w:pPr>
      <w:r w:rsidRPr="00D246C2">
        <w:rPr>
          <w:lang w:val="ru-RU"/>
        </w:rPr>
        <w:t>3</w:t>
      </w:r>
      <w:r w:rsidRPr="00D246C2">
        <w:rPr>
          <w:lang w:val="ru-RU"/>
        </w:rPr>
        <w:tab/>
      </w:r>
      <w:r w:rsidR="00321351" w:rsidRPr="00D246C2">
        <w:rPr>
          <w:lang w:val="ru-RU"/>
        </w:rPr>
        <w:t>Определение процедуры испытаний</w:t>
      </w:r>
      <w:r w:rsidRPr="00D246C2">
        <w:rPr>
          <w:lang w:val="ru-RU"/>
        </w:rPr>
        <w:t xml:space="preserve"> </w:t>
      </w:r>
      <w:r w:rsidR="00321351" w:rsidRPr="00D246C2">
        <w:rPr>
          <w:lang w:val="ru-RU"/>
        </w:rPr>
        <w:t>для измерения</w:t>
      </w:r>
      <w:r w:rsidRPr="00D246C2">
        <w:rPr>
          <w:lang w:val="ru-RU"/>
        </w:rPr>
        <w:t xml:space="preserve"> </w:t>
      </w:r>
      <w:r w:rsidR="00321351" w:rsidRPr="00D246C2">
        <w:rPr>
          <w:lang w:val="ru-RU"/>
        </w:rPr>
        <w:t>уровня точки пересечения третьего порядка приемников для диапазонов частот от</w:t>
      </w:r>
      <w:r w:rsidRPr="00D246C2">
        <w:rPr>
          <w:lang w:val="ru-RU"/>
        </w:rPr>
        <w:t xml:space="preserve"> 9 </w:t>
      </w:r>
      <w:r w:rsidR="00321351" w:rsidRPr="00D246C2">
        <w:rPr>
          <w:lang w:val="ru-RU"/>
        </w:rPr>
        <w:t>кГц</w:t>
      </w:r>
      <w:r w:rsidRPr="00D246C2">
        <w:rPr>
          <w:lang w:val="ru-RU"/>
        </w:rPr>
        <w:t xml:space="preserve"> </w:t>
      </w:r>
      <w:r w:rsidR="00321351" w:rsidRPr="00D246C2">
        <w:rPr>
          <w:lang w:val="ru-RU"/>
        </w:rPr>
        <w:t>до</w:t>
      </w:r>
      <w:r w:rsidRPr="00D246C2">
        <w:rPr>
          <w:lang w:val="ru-RU"/>
        </w:rPr>
        <w:t xml:space="preserve"> 30 </w:t>
      </w:r>
      <w:r w:rsidR="00321351" w:rsidRPr="00D246C2">
        <w:rPr>
          <w:lang w:val="ru-RU"/>
        </w:rPr>
        <w:t>МГц</w:t>
      </w:r>
      <w:r w:rsidRPr="00D246C2">
        <w:rPr>
          <w:lang w:val="ru-RU"/>
        </w:rPr>
        <w:t xml:space="preserve"> </w:t>
      </w:r>
      <w:r w:rsidR="00321351" w:rsidRPr="00D246C2">
        <w:rPr>
          <w:lang w:val="ru-RU"/>
        </w:rPr>
        <w:t>и от</w:t>
      </w:r>
      <w:r w:rsidRPr="00D246C2">
        <w:rPr>
          <w:lang w:val="ru-RU"/>
        </w:rPr>
        <w:t xml:space="preserve"> 20 </w:t>
      </w:r>
      <w:r w:rsidR="00321351" w:rsidRPr="00D246C2">
        <w:rPr>
          <w:lang w:val="ru-RU"/>
        </w:rPr>
        <w:t>МГц</w:t>
      </w:r>
      <w:r w:rsidRPr="00D246C2">
        <w:rPr>
          <w:lang w:val="ru-RU"/>
        </w:rPr>
        <w:t xml:space="preserve"> </w:t>
      </w:r>
      <w:r w:rsidR="00321351" w:rsidRPr="00D246C2">
        <w:rPr>
          <w:lang w:val="ru-RU"/>
        </w:rPr>
        <w:t>до</w:t>
      </w:r>
      <w:r w:rsidR="00015D4A">
        <w:rPr>
          <w:lang w:val="en-US"/>
        </w:rPr>
        <w:t> </w:t>
      </w:r>
      <w:r w:rsidRPr="00D246C2">
        <w:rPr>
          <w:lang w:val="ru-RU"/>
        </w:rPr>
        <w:t>3000 </w:t>
      </w:r>
      <w:r w:rsidR="00321351" w:rsidRPr="00D246C2">
        <w:rPr>
          <w:lang w:val="ru-RU"/>
        </w:rPr>
        <w:t>МГц</w:t>
      </w:r>
    </w:p>
    <w:p w14:paraId="1EB0A688" w14:textId="77777777" w:rsidR="0054093A" w:rsidRPr="00D246C2" w:rsidRDefault="00321351" w:rsidP="00015D4A">
      <w:pPr>
        <w:rPr>
          <w:lang w:val="ru-RU"/>
        </w:rPr>
      </w:pPr>
      <w:r w:rsidRPr="00D246C2">
        <w:rPr>
          <w:lang w:val="ru-RU"/>
        </w:rPr>
        <w:t>Параметры для испытания</w:t>
      </w:r>
      <w:r w:rsidR="0054093A" w:rsidRPr="00D246C2">
        <w:rPr>
          <w:lang w:val="ru-RU"/>
        </w:rPr>
        <w:t xml:space="preserve"> IP</w:t>
      </w:r>
      <w:r w:rsidR="0054093A" w:rsidRPr="00D246C2">
        <w:rPr>
          <w:szCs w:val="24"/>
          <w:vertAlign w:val="subscript"/>
          <w:lang w:val="ru-RU"/>
        </w:rPr>
        <w:t xml:space="preserve">3 </w:t>
      </w:r>
      <w:r w:rsidRPr="00D246C2">
        <w:rPr>
          <w:lang w:val="ru-RU"/>
        </w:rPr>
        <w:t>должны выбираться в зависимости от типичного использования</w:t>
      </w:r>
      <w:r w:rsidR="0054093A" w:rsidRPr="00D246C2">
        <w:rPr>
          <w:lang w:val="ru-RU"/>
        </w:rPr>
        <w:t xml:space="preserve"> </w:t>
      </w:r>
      <w:r w:rsidRPr="00D246C2">
        <w:rPr>
          <w:lang w:val="ru-RU"/>
        </w:rPr>
        <w:t>самого приемника</w:t>
      </w:r>
      <w:r w:rsidR="0054093A" w:rsidRPr="00D246C2">
        <w:rPr>
          <w:lang w:val="ru-RU"/>
        </w:rPr>
        <w:t xml:space="preserve">. </w:t>
      </w:r>
      <w:r w:rsidR="00E30737" w:rsidRPr="00D246C2">
        <w:rPr>
          <w:lang w:val="ru-RU"/>
        </w:rPr>
        <w:t>Иногда бывает сложно осуществить сравнение приемников, если области их применения перекрываются</w:t>
      </w:r>
      <w:r w:rsidR="0054093A" w:rsidRPr="00D246C2">
        <w:rPr>
          <w:lang w:val="ru-RU"/>
        </w:rPr>
        <w:t xml:space="preserve">. </w:t>
      </w:r>
      <w:r w:rsidR="00E30737" w:rsidRPr="00D246C2">
        <w:rPr>
          <w:lang w:val="ru-RU"/>
        </w:rPr>
        <w:t xml:space="preserve">Подход настоящей Рекомендации заключается в проведении испытаний приемников </w:t>
      </w:r>
      <w:r w:rsidR="00D2477D" w:rsidRPr="00D246C2">
        <w:rPr>
          <w:lang w:val="ru-RU"/>
        </w:rPr>
        <w:t>в</w:t>
      </w:r>
      <w:r w:rsidR="00E30737" w:rsidRPr="00D246C2">
        <w:rPr>
          <w:lang w:val="ru-RU"/>
        </w:rPr>
        <w:t xml:space="preserve"> сравнимых условиях и в</w:t>
      </w:r>
      <w:r w:rsidR="00D2477D" w:rsidRPr="00D246C2">
        <w:rPr>
          <w:lang w:val="ru-RU"/>
        </w:rPr>
        <w:t xml:space="preserve"> том, что</w:t>
      </w:r>
      <w:r w:rsidR="0054093A" w:rsidRPr="00D246C2">
        <w:rPr>
          <w:lang w:val="ru-RU"/>
        </w:rPr>
        <w:t>:</w:t>
      </w:r>
    </w:p>
    <w:p w14:paraId="79F178C2" w14:textId="77777777" w:rsidR="0054093A" w:rsidRPr="00D246C2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D2477D" w:rsidRPr="00D246C2">
        <w:rPr>
          <w:lang w:val="ru-RU"/>
        </w:rPr>
        <w:t xml:space="preserve">необходимо следовать основным </w:t>
      </w:r>
      <w:r w:rsidR="00D246C2" w:rsidRPr="00D246C2">
        <w:rPr>
          <w:lang w:val="ru-RU"/>
        </w:rPr>
        <w:t>соображениям</w:t>
      </w:r>
      <w:r w:rsidR="00D2477D" w:rsidRPr="00D246C2">
        <w:rPr>
          <w:lang w:val="ru-RU"/>
        </w:rPr>
        <w:t>, изложенным в п.</w:t>
      </w:r>
      <w:r w:rsidRPr="00D246C2">
        <w:rPr>
          <w:lang w:val="ru-RU"/>
        </w:rPr>
        <w:t> 2;</w:t>
      </w:r>
    </w:p>
    <w:p w14:paraId="3FB2A403" w14:textId="77777777" w:rsidR="0054093A" w:rsidRPr="00D246C2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D2477D" w:rsidRPr="00D246C2">
        <w:rPr>
          <w:lang w:val="ru-RU"/>
        </w:rPr>
        <w:t>допустимый диапазон уровней испытательных сигналов</w:t>
      </w:r>
      <w:r w:rsidRPr="00D246C2">
        <w:rPr>
          <w:lang w:val="ru-RU"/>
        </w:rPr>
        <w:t xml:space="preserve"> </w:t>
      </w:r>
      <w:r w:rsidRPr="00D246C2">
        <w:rPr>
          <w:i/>
          <w:iCs/>
          <w:lang w:val="ru-RU"/>
        </w:rPr>
        <w:t>f</w:t>
      </w:r>
      <w:r w:rsidRPr="00D246C2">
        <w:rPr>
          <w:vertAlign w:val="subscript"/>
          <w:lang w:val="ru-RU"/>
        </w:rPr>
        <w:t>1</w:t>
      </w:r>
      <w:r w:rsidRPr="00D246C2">
        <w:rPr>
          <w:lang w:val="ru-RU"/>
        </w:rPr>
        <w:t xml:space="preserve"> </w:t>
      </w:r>
      <w:r w:rsidR="00D2477D" w:rsidRPr="00D246C2">
        <w:rPr>
          <w:lang w:val="ru-RU"/>
        </w:rPr>
        <w:t>и</w:t>
      </w:r>
      <w:r w:rsidRPr="00D246C2">
        <w:rPr>
          <w:lang w:val="ru-RU"/>
        </w:rPr>
        <w:t xml:space="preserve"> </w:t>
      </w:r>
      <w:r w:rsidRPr="00D246C2">
        <w:rPr>
          <w:i/>
          <w:iCs/>
          <w:lang w:val="ru-RU"/>
        </w:rPr>
        <w:t>f</w:t>
      </w:r>
      <w:r w:rsidRPr="00D246C2">
        <w:rPr>
          <w:vertAlign w:val="subscript"/>
          <w:lang w:val="ru-RU"/>
        </w:rPr>
        <w:t>2</w:t>
      </w:r>
      <w:r w:rsidRPr="00D246C2">
        <w:rPr>
          <w:lang w:val="ru-RU"/>
        </w:rPr>
        <w:t xml:space="preserve"> </w:t>
      </w:r>
      <w:r w:rsidR="00D2477D" w:rsidRPr="00D246C2">
        <w:rPr>
          <w:lang w:val="ru-RU"/>
        </w:rPr>
        <w:t>на антенном входе приемника радиоконтроля</w:t>
      </w:r>
      <w:r w:rsidRPr="00D246C2">
        <w:rPr>
          <w:lang w:val="ru-RU"/>
        </w:rPr>
        <w:t xml:space="preserve"> </w:t>
      </w:r>
      <w:r w:rsidR="00D2477D" w:rsidRPr="00D246C2">
        <w:rPr>
          <w:lang w:val="ru-RU"/>
        </w:rPr>
        <w:t>составляет</w:t>
      </w:r>
      <w:r w:rsidRPr="00D246C2">
        <w:rPr>
          <w:lang w:val="ru-RU"/>
        </w:rPr>
        <w:t xml:space="preserve"> −30 </w:t>
      </w:r>
      <w:r w:rsidR="00D2477D" w:rsidRPr="00D246C2">
        <w:rPr>
          <w:lang w:val="ru-RU"/>
        </w:rPr>
        <w:t>дБм –</w:t>
      </w:r>
      <w:r w:rsidRPr="00D246C2">
        <w:rPr>
          <w:lang w:val="ru-RU"/>
        </w:rPr>
        <w:t xml:space="preserve"> 10 </w:t>
      </w:r>
      <w:r w:rsidR="004A7FE9" w:rsidRPr="00D246C2">
        <w:rPr>
          <w:lang w:val="ru-RU"/>
        </w:rPr>
        <w:t>дБм</w:t>
      </w:r>
      <w:r w:rsidRPr="00D246C2">
        <w:rPr>
          <w:lang w:val="ru-RU"/>
        </w:rPr>
        <w:t>;</w:t>
      </w:r>
    </w:p>
    <w:p w14:paraId="434AD28B" w14:textId="77777777" w:rsidR="0054093A" w:rsidRPr="00D246C2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lastRenderedPageBreak/>
        <w:t>–</w:t>
      </w:r>
      <w:r w:rsidRPr="00D246C2">
        <w:rPr>
          <w:lang w:val="ru-RU"/>
        </w:rPr>
        <w:tab/>
      </w:r>
      <w:r w:rsidR="004A7FE9" w:rsidRPr="00D246C2">
        <w:rPr>
          <w:lang w:val="ru-RU"/>
        </w:rPr>
        <w:t>полоса пропускания фильтра ПЧ или</w:t>
      </w:r>
      <w:r w:rsidRPr="00D246C2">
        <w:rPr>
          <w:lang w:val="ru-RU"/>
        </w:rPr>
        <w:t xml:space="preserve"> </w:t>
      </w:r>
      <w:r w:rsidR="004A7FE9" w:rsidRPr="00D246C2">
        <w:rPr>
          <w:lang w:val="ru-RU"/>
        </w:rPr>
        <w:t>разрешение по полосе пропускания</w:t>
      </w:r>
      <w:r w:rsidRPr="00D246C2">
        <w:rPr>
          <w:lang w:val="ru-RU"/>
        </w:rPr>
        <w:t xml:space="preserve"> (RBW) </w:t>
      </w:r>
      <w:r w:rsidR="004A7FE9" w:rsidRPr="00D246C2">
        <w:rPr>
          <w:lang w:val="ru-RU"/>
        </w:rPr>
        <w:t>для измерения могут быть выбраны производителем, однако</w:t>
      </w:r>
      <w:r w:rsidRPr="00D246C2">
        <w:rPr>
          <w:lang w:val="ru-RU"/>
        </w:rPr>
        <w:t xml:space="preserve"> </w:t>
      </w:r>
      <w:r w:rsidR="004A7FE9" w:rsidRPr="00D246C2">
        <w:rPr>
          <w:lang w:val="ru-RU"/>
        </w:rPr>
        <w:t>это решение должно быть реал</w:t>
      </w:r>
      <w:r w:rsidR="00B56787" w:rsidRPr="00D246C2">
        <w:rPr>
          <w:lang w:val="ru-RU"/>
        </w:rPr>
        <w:t>ь</w:t>
      </w:r>
      <w:r w:rsidR="004A7FE9" w:rsidRPr="00D246C2">
        <w:rPr>
          <w:lang w:val="ru-RU"/>
        </w:rPr>
        <w:t xml:space="preserve">ным </w:t>
      </w:r>
      <w:r w:rsidR="00B56787" w:rsidRPr="00D246C2">
        <w:rPr>
          <w:lang w:val="ru-RU"/>
        </w:rPr>
        <w:t>для данного типа приемника и предполагаемого применения</w:t>
      </w:r>
      <w:r w:rsidRPr="00D246C2">
        <w:rPr>
          <w:lang w:val="ru-RU"/>
        </w:rPr>
        <w:t xml:space="preserve">. </w:t>
      </w:r>
      <w:r w:rsidR="00B56787" w:rsidRPr="00D246C2">
        <w:rPr>
          <w:lang w:val="ru-RU"/>
        </w:rPr>
        <w:t>Выбранная полоса пропускания</w:t>
      </w:r>
      <w:r w:rsidRPr="00D246C2">
        <w:rPr>
          <w:lang w:val="ru-RU"/>
        </w:rPr>
        <w:t xml:space="preserve"> (BW) </w:t>
      </w:r>
      <w:r w:rsidR="00B56787" w:rsidRPr="00D246C2">
        <w:rPr>
          <w:lang w:val="ru-RU"/>
        </w:rPr>
        <w:t>для диапазона частот от</w:t>
      </w:r>
      <w:r w:rsidRPr="00D246C2">
        <w:rPr>
          <w:lang w:val="ru-RU"/>
        </w:rPr>
        <w:t xml:space="preserve"> </w:t>
      </w:r>
      <w:r w:rsidR="00B56787" w:rsidRPr="00D246C2">
        <w:rPr>
          <w:lang w:val="ru-RU"/>
        </w:rPr>
        <w:t>9 кГц до 30 МГц должна быть</w:t>
      </w:r>
      <w:r w:rsidRPr="00D246C2">
        <w:rPr>
          <w:lang w:val="ru-RU"/>
        </w:rPr>
        <w:t xml:space="preserve"> ≤ 5 </w:t>
      </w:r>
      <w:r w:rsidR="00B56787" w:rsidRPr="00D246C2">
        <w:rPr>
          <w:lang w:val="ru-RU"/>
        </w:rPr>
        <w:t>кГц,</w:t>
      </w:r>
      <w:r w:rsidRPr="00D246C2">
        <w:rPr>
          <w:lang w:val="ru-RU"/>
        </w:rPr>
        <w:t xml:space="preserve"> </w:t>
      </w:r>
      <w:r w:rsidR="00B56787" w:rsidRPr="00D246C2">
        <w:rPr>
          <w:lang w:val="ru-RU"/>
        </w:rPr>
        <w:t>а для диапазона частот</w:t>
      </w:r>
      <w:r w:rsidRPr="00D246C2">
        <w:rPr>
          <w:lang w:val="ru-RU"/>
        </w:rPr>
        <w:t xml:space="preserve"> </w:t>
      </w:r>
      <w:r w:rsidR="00A678B2">
        <w:rPr>
          <w:lang w:val="ru-RU"/>
        </w:rPr>
        <w:t>от 20 МГц до 3</w:t>
      </w:r>
      <w:r w:rsidR="00B56787" w:rsidRPr="00D246C2">
        <w:rPr>
          <w:lang w:val="ru-RU"/>
        </w:rPr>
        <w:t>000 МГц она должна быть</w:t>
      </w:r>
      <w:r w:rsidRPr="00D246C2">
        <w:rPr>
          <w:lang w:val="ru-RU"/>
        </w:rPr>
        <w:t xml:space="preserve"> ≤ 30 </w:t>
      </w:r>
      <w:r w:rsidR="00B56787" w:rsidRPr="00D246C2">
        <w:rPr>
          <w:lang w:val="ru-RU"/>
        </w:rPr>
        <w:t>кГц</w:t>
      </w:r>
      <w:r w:rsidRPr="00D246C2">
        <w:rPr>
          <w:lang w:val="ru-RU"/>
        </w:rPr>
        <w:t>;</w:t>
      </w:r>
    </w:p>
    <w:p w14:paraId="287BF4F7" w14:textId="77777777" w:rsidR="0054093A" w:rsidRPr="00D246C2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B56787" w:rsidRPr="00D246C2">
        <w:rPr>
          <w:lang w:val="ru-RU"/>
        </w:rPr>
        <w:t>приемники должны испытываться</w:t>
      </w:r>
      <w:r w:rsidRPr="00D246C2">
        <w:rPr>
          <w:lang w:val="ru-RU"/>
        </w:rPr>
        <w:t xml:space="preserve"> </w:t>
      </w:r>
      <w:r w:rsidR="00B56787" w:rsidRPr="00D246C2">
        <w:rPr>
          <w:lang w:val="ru-RU"/>
        </w:rPr>
        <w:t xml:space="preserve">в зависимости от диапазона </w:t>
      </w:r>
      <w:r w:rsidR="004F1DC3" w:rsidRPr="00D246C2">
        <w:rPr>
          <w:lang w:val="ru-RU"/>
        </w:rPr>
        <w:t>разн</w:t>
      </w:r>
      <w:r w:rsidR="001802B9" w:rsidRPr="00D246C2">
        <w:rPr>
          <w:lang w:val="ru-RU"/>
        </w:rPr>
        <w:t>оса</w:t>
      </w:r>
      <w:r w:rsidR="004F1DC3" w:rsidRPr="00D246C2">
        <w:rPr>
          <w:lang w:val="ru-RU"/>
        </w:rPr>
        <w:t xml:space="preserve"> испытательных частот</w:t>
      </w:r>
      <w:r w:rsidRPr="00D246C2">
        <w:rPr>
          <w:lang w:val="ru-RU"/>
        </w:rPr>
        <w:t xml:space="preserve">. </w:t>
      </w:r>
      <w:r w:rsidR="00070041" w:rsidRPr="00D246C2">
        <w:rPr>
          <w:lang w:val="ru-RU"/>
        </w:rPr>
        <w:t>Должен использоваться гармонически увеличивающийся список, начинающийся с</w:t>
      </w:r>
      <w:r w:rsidRPr="00D246C2">
        <w:rPr>
          <w:lang w:val="ru-RU"/>
        </w:rPr>
        <w:t xml:space="preserve"> </w:t>
      </w:r>
      <w:r w:rsidR="00070041" w:rsidRPr="00D246C2">
        <w:rPr>
          <w:lang w:val="ru-RU"/>
        </w:rPr>
        <w:t>1 Гц и</w:t>
      </w:r>
      <w:r w:rsidRPr="00D246C2">
        <w:rPr>
          <w:lang w:val="ru-RU"/>
        </w:rPr>
        <w:t xml:space="preserve"> </w:t>
      </w:r>
      <w:r w:rsidR="00070041" w:rsidRPr="00D246C2">
        <w:rPr>
          <w:lang w:val="ru-RU"/>
        </w:rPr>
        <w:t>затем увеличивающийся от</w:t>
      </w:r>
      <w:r w:rsidRPr="00D246C2">
        <w:rPr>
          <w:lang w:val="ru-RU"/>
        </w:rPr>
        <w:t xml:space="preserve"> 3 </w:t>
      </w:r>
      <w:r w:rsidR="00E34F73" w:rsidRPr="00D246C2">
        <w:rPr>
          <w:lang w:val="ru-RU"/>
        </w:rPr>
        <w:t>Гц</w:t>
      </w:r>
      <w:r w:rsidRPr="00D246C2">
        <w:rPr>
          <w:lang w:val="ru-RU"/>
        </w:rPr>
        <w:t>, 10 </w:t>
      </w:r>
      <w:r w:rsidR="00E34F73" w:rsidRPr="00D246C2">
        <w:rPr>
          <w:lang w:val="ru-RU"/>
        </w:rPr>
        <w:t>Гц</w:t>
      </w:r>
      <w:r w:rsidRPr="00D246C2">
        <w:rPr>
          <w:lang w:val="ru-RU"/>
        </w:rPr>
        <w:t>, 30 </w:t>
      </w:r>
      <w:r w:rsidR="00E34F73" w:rsidRPr="00D246C2">
        <w:rPr>
          <w:lang w:val="ru-RU"/>
        </w:rPr>
        <w:t>Гц</w:t>
      </w:r>
      <w:r w:rsidRPr="00D246C2">
        <w:rPr>
          <w:lang w:val="ru-RU"/>
        </w:rPr>
        <w:t>, 100 </w:t>
      </w:r>
      <w:r w:rsidR="00E34F73" w:rsidRPr="00D246C2">
        <w:rPr>
          <w:lang w:val="ru-RU"/>
        </w:rPr>
        <w:t>Гц</w:t>
      </w:r>
      <w:r w:rsidRPr="00D246C2">
        <w:rPr>
          <w:lang w:val="ru-RU"/>
        </w:rPr>
        <w:t xml:space="preserve">, 300 </w:t>
      </w:r>
      <w:r w:rsidR="00E34F73" w:rsidRPr="00D246C2">
        <w:rPr>
          <w:lang w:val="ru-RU"/>
        </w:rPr>
        <w:t>Гц</w:t>
      </w:r>
      <w:r w:rsidRPr="00D246C2">
        <w:rPr>
          <w:lang w:val="ru-RU"/>
        </w:rPr>
        <w:t>, 1 </w:t>
      </w:r>
      <w:r w:rsidR="00E34F73" w:rsidRPr="00D246C2">
        <w:rPr>
          <w:lang w:val="ru-RU"/>
        </w:rPr>
        <w:t>кГц</w:t>
      </w:r>
      <w:r w:rsidRPr="00D246C2">
        <w:rPr>
          <w:lang w:val="ru-RU"/>
        </w:rPr>
        <w:t>, 3 </w:t>
      </w:r>
      <w:r w:rsidR="00E34F73" w:rsidRPr="00D246C2">
        <w:rPr>
          <w:lang w:val="ru-RU"/>
        </w:rPr>
        <w:t>кГц</w:t>
      </w:r>
      <w:r w:rsidRPr="00D246C2">
        <w:rPr>
          <w:lang w:val="ru-RU"/>
        </w:rPr>
        <w:t xml:space="preserve"> </w:t>
      </w:r>
      <w:r w:rsidR="00E34F73" w:rsidRPr="00D246C2">
        <w:rPr>
          <w:lang w:val="ru-RU"/>
        </w:rPr>
        <w:t>до</w:t>
      </w:r>
      <w:r w:rsidRPr="00D246C2">
        <w:rPr>
          <w:lang w:val="ru-RU"/>
        </w:rPr>
        <w:t xml:space="preserve"> 300 </w:t>
      </w:r>
      <w:r w:rsidR="00E34F73" w:rsidRPr="00D246C2">
        <w:rPr>
          <w:lang w:val="ru-RU"/>
        </w:rPr>
        <w:t>МГц</w:t>
      </w:r>
      <w:r w:rsidRPr="00D246C2">
        <w:rPr>
          <w:lang w:val="ru-RU"/>
        </w:rPr>
        <w:t xml:space="preserve">. </w:t>
      </w:r>
      <w:r w:rsidR="00070041" w:rsidRPr="00D246C2">
        <w:rPr>
          <w:lang w:val="ru-RU"/>
        </w:rPr>
        <w:t>Для многих приемников и применений</w:t>
      </w:r>
      <w:r w:rsidRPr="00D246C2">
        <w:rPr>
          <w:lang w:val="ru-RU"/>
        </w:rPr>
        <w:t xml:space="preserve"> </w:t>
      </w:r>
      <w:r w:rsidR="00070041" w:rsidRPr="00D246C2">
        <w:rPr>
          <w:lang w:val="ru-RU"/>
        </w:rPr>
        <w:t xml:space="preserve">нецелесообразно </w:t>
      </w:r>
      <w:r w:rsidR="00C40556" w:rsidRPr="00D246C2">
        <w:rPr>
          <w:lang w:val="ru-RU"/>
        </w:rPr>
        <w:t>оценивать</w:t>
      </w:r>
      <w:r w:rsidRPr="00D246C2">
        <w:rPr>
          <w:lang w:val="ru-RU"/>
        </w:rPr>
        <w:t xml:space="preserve"> </w:t>
      </w:r>
      <w:r w:rsidR="00C40556" w:rsidRPr="00D246C2">
        <w:rPr>
          <w:lang w:val="ru-RU"/>
        </w:rPr>
        <w:t>весь</w:t>
      </w:r>
      <w:r w:rsidR="00070041" w:rsidRPr="00D246C2">
        <w:rPr>
          <w:lang w:val="ru-RU"/>
        </w:rPr>
        <w:t xml:space="preserve"> диапазон разносов</w:t>
      </w:r>
      <w:r w:rsidR="001802B9" w:rsidRPr="00D246C2">
        <w:rPr>
          <w:lang w:val="ru-RU"/>
        </w:rPr>
        <w:t xml:space="preserve"> частот</w:t>
      </w:r>
      <w:r w:rsidRPr="00D246C2">
        <w:rPr>
          <w:lang w:val="ru-RU"/>
        </w:rPr>
        <w:t xml:space="preserve">. </w:t>
      </w:r>
      <w:r w:rsidR="001802B9" w:rsidRPr="00D246C2">
        <w:rPr>
          <w:lang w:val="ru-RU"/>
        </w:rPr>
        <w:t>Может быть выбран иной разнос частот для первой и последней частоты в списке</w:t>
      </w:r>
      <w:r w:rsidRPr="00D246C2">
        <w:rPr>
          <w:lang w:val="ru-RU"/>
        </w:rPr>
        <w:t xml:space="preserve">. </w:t>
      </w:r>
      <w:r w:rsidR="00E34F73" w:rsidRPr="00D246C2">
        <w:rPr>
          <w:lang w:val="ru-RU"/>
        </w:rPr>
        <w:t xml:space="preserve">Однако </w:t>
      </w:r>
      <w:r w:rsidR="00B957B7" w:rsidRPr="00D246C2">
        <w:rPr>
          <w:lang w:val="ru-RU"/>
        </w:rPr>
        <w:t xml:space="preserve">между </w:t>
      </w:r>
      <w:r w:rsidR="00A21F70" w:rsidRPr="00D246C2">
        <w:rPr>
          <w:lang w:val="ru-RU"/>
        </w:rPr>
        <w:t xml:space="preserve">этими </w:t>
      </w:r>
      <w:r w:rsidR="00B957B7" w:rsidRPr="00D246C2">
        <w:rPr>
          <w:lang w:val="ru-RU"/>
        </w:rPr>
        <w:t xml:space="preserve">начальной и конечной частотами </w:t>
      </w:r>
      <w:r w:rsidR="00E34F73" w:rsidRPr="00D246C2">
        <w:rPr>
          <w:lang w:val="ru-RU"/>
        </w:rPr>
        <w:t>нео</w:t>
      </w:r>
      <w:r w:rsidR="00266C1A" w:rsidRPr="00D246C2">
        <w:rPr>
          <w:lang w:val="ru-RU"/>
        </w:rPr>
        <w:t xml:space="preserve">бходимо проводить </w:t>
      </w:r>
      <w:r w:rsidR="00B957B7" w:rsidRPr="00D246C2">
        <w:rPr>
          <w:lang w:val="ru-RU"/>
        </w:rPr>
        <w:t>измерения</w:t>
      </w:r>
      <w:r w:rsidR="00266C1A" w:rsidRPr="00D246C2">
        <w:rPr>
          <w:lang w:val="ru-RU"/>
        </w:rPr>
        <w:t xml:space="preserve"> с использованием всех разносов частот</w:t>
      </w:r>
      <w:r w:rsidRPr="00D246C2">
        <w:rPr>
          <w:lang w:val="ru-RU"/>
        </w:rPr>
        <w:t>;</w:t>
      </w:r>
    </w:p>
    <w:p w14:paraId="367172BC" w14:textId="77777777" w:rsidR="0054093A" w:rsidRPr="00D246C2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266C1A" w:rsidRPr="00D246C2">
        <w:rPr>
          <w:lang w:val="ru-RU"/>
        </w:rPr>
        <w:t>допуск разноса частот должен составлять</w:t>
      </w:r>
      <w:r w:rsidRPr="00D246C2">
        <w:rPr>
          <w:lang w:val="ru-RU"/>
        </w:rPr>
        <w:t xml:space="preserve"> ≤ 1%;</w:t>
      </w:r>
    </w:p>
    <w:p w14:paraId="394B6951" w14:textId="77777777" w:rsidR="0054093A" w:rsidRPr="00D246C2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266C1A" w:rsidRPr="00D246C2">
        <w:rPr>
          <w:lang w:val="ru-RU"/>
        </w:rPr>
        <w:t>измеренные значения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 xml:space="preserve"> </w:t>
      </w:r>
      <w:r w:rsidR="00266C1A" w:rsidRPr="00D246C2">
        <w:rPr>
          <w:lang w:val="ru-RU"/>
        </w:rPr>
        <w:t>должны быть сведены в одну таблицу с указанием</w:t>
      </w:r>
      <w:r w:rsidRPr="00D246C2">
        <w:rPr>
          <w:lang w:val="ru-RU"/>
        </w:rPr>
        <w:t xml:space="preserve"> </w:t>
      </w:r>
      <w:r w:rsidR="00266C1A" w:rsidRPr="00D246C2">
        <w:rPr>
          <w:lang w:val="ru-RU"/>
        </w:rPr>
        <w:t>условия</w:t>
      </w:r>
      <w:r w:rsidRPr="00D246C2">
        <w:rPr>
          <w:lang w:val="ru-RU"/>
        </w:rPr>
        <w:t xml:space="preserve"> 1, </w:t>
      </w:r>
      <w:r w:rsidR="00266C1A" w:rsidRPr="00D246C2">
        <w:rPr>
          <w:lang w:val="ru-RU"/>
        </w:rPr>
        <w:t>условия</w:t>
      </w:r>
      <w:r w:rsidRPr="00D246C2">
        <w:rPr>
          <w:lang w:val="ru-RU"/>
        </w:rPr>
        <w:t xml:space="preserve"> 2 </w:t>
      </w:r>
      <w:r w:rsidR="00266C1A" w:rsidRPr="00D246C2">
        <w:rPr>
          <w:lang w:val="ru-RU"/>
        </w:rPr>
        <w:t>и условия</w:t>
      </w:r>
      <w:r w:rsidRPr="00D246C2">
        <w:rPr>
          <w:lang w:val="ru-RU"/>
        </w:rPr>
        <w:t xml:space="preserve"> 3 </w:t>
      </w:r>
      <w:r w:rsidR="00266C1A" w:rsidRPr="00D246C2">
        <w:rPr>
          <w:lang w:val="ru-RU"/>
        </w:rPr>
        <w:t>проведения измерений</w:t>
      </w:r>
      <w:r w:rsidRPr="00D246C2">
        <w:rPr>
          <w:lang w:val="ru-RU"/>
        </w:rPr>
        <w:t xml:space="preserve">, </w:t>
      </w:r>
      <w:r w:rsidR="00266C1A" w:rsidRPr="00D246C2">
        <w:rPr>
          <w:lang w:val="ru-RU"/>
        </w:rPr>
        <w:t>или в отдельные таблицы</w:t>
      </w:r>
      <w:r w:rsidRPr="00D246C2">
        <w:rPr>
          <w:lang w:val="ru-RU"/>
        </w:rPr>
        <w:t xml:space="preserve">, </w:t>
      </w:r>
      <w:r w:rsidR="00266C1A" w:rsidRPr="00D246C2">
        <w:rPr>
          <w:lang w:val="ru-RU"/>
        </w:rPr>
        <w:t>в зависимости от числа условий</w:t>
      </w:r>
      <w:r w:rsidRPr="00D246C2">
        <w:rPr>
          <w:lang w:val="ru-RU"/>
        </w:rPr>
        <w:t xml:space="preserve">. </w:t>
      </w:r>
      <w:r w:rsidR="00E4064F" w:rsidRPr="00D246C2">
        <w:rPr>
          <w:lang w:val="ru-RU"/>
        </w:rPr>
        <w:t>Для каждого измерения в таблице должны быть приведены</w:t>
      </w:r>
      <w:r w:rsidRPr="00D246C2">
        <w:rPr>
          <w:lang w:val="ru-RU"/>
        </w:rPr>
        <w:t xml:space="preserve"> </w:t>
      </w:r>
      <w:r w:rsidR="00E4064F" w:rsidRPr="00D246C2">
        <w:rPr>
          <w:lang w:val="ru-RU"/>
        </w:rPr>
        <w:t>использованный разнос частот</w:t>
      </w:r>
      <w:r w:rsidRPr="00D246C2">
        <w:rPr>
          <w:lang w:val="ru-RU"/>
        </w:rPr>
        <w:t xml:space="preserve">, </w:t>
      </w:r>
      <w:r w:rsidR="00E4064F" w:rsidRPr="00D246C2">
        <w:rPr>
          <w:lang w:val="ru-RU"/>
        </w:rPr>
        <w:t xml:space="preserve">указание того, в </w:t>
      </w:r>
      <w:r w:rsidR="00D246C2" w:rsidRPr="00D246C2">
        <w:rPr>
          <w:lang w:val="ru-RU"/>
        </w:rPr>
        <w:t>соответствии</w:t>
      </w:r>
      <w:r w:rsidR="00E4064F" w:rsidRPr="00D246C2">
        <w:rPr>
          <w:lang w:val="ru-RU"/>
        </w:rPr>
        <w:t xml:space="preserve"> с каким условием</w:t>
      </w:r>
      <w:r w:rsidRPr="00D246C2">
        <w:rPr>
          <w:lang w:val="ru-RU"/>
        </w:rPr>
        <w:t xml:space="preserve"> (1, 2 </w:t>
      </w:r>
      <w:r w:rsidR="00E4064F" w:rsidRPr="00D246C2">
        <w:rPr>
          <w:lang w:val="ru-RU"/>
        </w:rPr>
        <w:t xml:space="preserve">или </w:t>
      </w:r>
      <w:r w:rsidRPr="00D246C2">
        <w:rPr>
          <w:lang w:val="ru-RU"/>
        </w:rPr>
        <w:t xml:space="preserve">3) </w:t>
      </w:r>
      <w:r w:rsidR="00E4064F" w:rsidRPr="00D246C2">
        <w:rPr>
          <w:lang w:val="ru-RU"/>
        </w:rPr>
        <w:t>выполнено измерение, и</w:t>
      </w:r>
      <w:r w:rsidRPr="00D246C2">
        <w:rPr>
          <w:lang w:val="ru-RU"/>
        </w:rPr>
        <w:t xml:space="preserve"> </w:t>
      </w:r>
      <w:r w:rsidR="00E4064F" w:rsidRPr="00D246C2">
        <w:rPr>
          <w:lang w:val="ru-RU"/>
        </w:rPr>
        <w:t>измеренное значение</w:t>
      </w:r>
      <w:r w:rsidRPr="00D246C2">
        <w:rPr>
          <w:lang w:val="ru-RU"/>
        </w:rPr>
        <w:t xml:space="preserve"> IP</w:t>
      </w:r>
      <w:r w:rsidRPr="00D246C2">
        <w:rPr>
          <w:vertAlign w:val="subscript"/>
          <w:lang w:val="ru-RU"/>
        </w:rPr>
        <w:t>3</w:t>
      </w:r>
      <w:r w:rsidRPr="00D246C2">
        <w:rPr>
          <w:lang w:val="ru-RU"/>
        </w:rPr>
        <w:t>;</w:t>
      </w:r>
    </w:p>
    <w:p w14:paraId="1D142C28" w14:textId="77777777" w:rsidR="00D246C2" w:rsidRDefault="0054093A" w:rsidP="00015D4A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E4064F" w:rsidRPr="00D246C2">
        <w:rPr>
          <w:lang w:val="ru-RU"/>
        </w:rPr>
        <w:t xml:space="preserve">каждая запись в таблице должна сопровождаться примечанием в отношении того, </w:t>
      </w:r>
      <w:r w:rsidR="00B957B7" w:rsidRPr="00D246C2">
        <w:rPr>
          <w:lang w:val="ru-RU"/>
        </w:rPr>
        <w:t>отражает</w:t>
      </w:r>
      <w:r w:rsidR="00E4064F" w:rsidRPr="00D246C2">
        <w:rPr>
          <w:lang w:val="ru-RU"/>
        </w:rPr>
        <w:t xml:space="preserve"> ли</w:t>
      </w:r>
      <w:r w:rsidRPr="00D246C2">
        <w:rPr>
          <w:lang w:val="ru-RU"/>
        </w:rPr>
        <w:t xml:space="preserve"> </w:t>
      </w:r>
      <w:r w:rsidR="00E4064F" w:rsidRPr="00D246C2">
        <w:rPr>
          <w:lang w:val="ru-RU"/>
        </w:rPr>
        <w:t>выполненное измерение</w:t>
      </w:r>
      <w:r w:rsidRPr="00D246C2">
        <w:rPr>
          <w:lang w:val="ru-RU"/>
        </w:rPr>
        <w:t xml:space="preserve"> </w:t>
      </w:r>
      <w:r w:rsidR="00E4064F" w:rsidRPr="00D246C2">
        <w:rPr>
          <w:lang w:val="ru-RU"/>
        </w:rPr>
        <w:t>условие практического использования приемника в реальной жизни</w:t>
      </w:r>
      <w:r w:rsidRPr="00D246C2">
        <w:rPr>
          <w:lang w:val="ru-RU"/>
        </w:rPr>
        <w:t xml:space="preserve">. </w:t>
      </w:r>
      <w:r w:rsidR="00157CA8" w:rsidRPr="00D246C2">
        <w:rPr>
          <w:lang w:val="ru-RU"/>
        </w:rPr>
        <w:t>Дополнительная информация, описывающая условия измерений, может быть приведена в нижней части таблицы</w:t>
      </w:r>
      <w:r w:rsidRPr="00D246C2">
        <w:rPr>
          <w:lang w:val="ru-RU"/>
        </w:rPr>
        <w:t>.</w:t>
      </w:r>
    </w:p>
    <w:p w14:paraId="29EECB4E" w14:textId="77777777" w:rsidR="00775F96" w:rsidRPr="00775F96" w:rsidRDefault="00775F96" w:rsidP="00015D4A">
      <w:pPr>
        <w:spacing w:before="720"/>
        <w:jc w:val="center"/>
        <w:rPr>
          <w:lang w:val="ru-RU"/>
        </w:rPr>
      </w:pPr>
      <w:r>
        <w:t>______________</w:t>
      </w:r>
    </w:p>
    <w:sectPr w:rsidR="00775F96" w:rsidRPr="00775F96" w:rsidSect="00EF186D"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A8B546" w14:textId="77777777" w:rsidR="00F2265B" w:rsidRDefault="00F2265B">
      <w:r>
        <w:separator/>
      </w:r>
    </w:p>
  </w:endnote>
  <w:endnote w:type="continuationSeparator" w:id="0">
    <w:p w14:paraId="6A2B0E5F" w14:textId="77777777" w:rsidR="00F2265B" w:rsidRDefault="00F22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FA41D5" w14:textId="77777777" w:rsidR="00F2265B" w:rsidRDefault="00F2265B">
      <w:r>
        <w:separator/>
      </w:r>
    </w:p>
  </w:footnote>
  <w:footnote w:type="continuationSeparator" w:id="0">
    <w:p w14:paraId="2CFCB0EC" w14:textId="77777777" w:rsidR="00F2265B" w:rsidRDefault="00F2265B">
      <w:r>
        <w:continuationSeparator/>
      </w:r>
    </w:p>
  </w:footnote>
  <w:footnote w:id="1">
    <w:p w14:paraId="49B2AE98" w14:textId="77777777" w:rsidR="00575CD8" w:rsidRPr="00575CD8" w:rsidRDefault="00575CD8" w:rsidP="00575CD8">
      <w:pPr>
        <w:pStyle w:val="FootnoteText"/>
        <w:rPr>
          <w:sz w:val="20"/>
          <w:lang w:val="ru-RU"/>
        </w:rPr>
      </w:pPr>
      <w:r w:rsidRPr="009E18CD">
        <w:rPr>
          <w:rStyle w:val="FootnoteReference"/>
          <w:lang w:val="ru-RU"/>
        </w:rPr>
        <w:t>*</w:t>
      </w:r>
      <w:r w:rsidRPr="009E18CD">
        <w:rPr>
          <w:lang w:val="ru-RU"/>
        </w:rPr>
        <w:tab/>
      </w:r>
      <w:r w:rsidRPr="00575CD8">
        <w:rPr>
          <w:sz w:val="20"/>
          <w:lang w:val="ru-RU"/>
        </w:rPr>
        <w:t>В 2019 году 1-я Исследовательская комиссия по радиосвязи внесла поправки редакционного характера в настоящую Рекомендацию в соответствии с Резолюцией МСЭ-R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219BE" w14:textId="77777777" w:rsidR="00EF186D" w:rsidRDefault="00EF186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73599" w14:textId="77777777" w:rsidR="00EF186D" w:rsidRDefault="00EF186D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E8D0C37" wp14:editId="341A7E03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C6125" w14:textId="7F0F29F1" w:rsidR="00F2265B" w:rsidRDefault="00F2265B" w:rsidP="003E3815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45D6F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0844FA" w:rsidRPr="00D246C2">
      <w:rPr>
        <w:b/>
        <w:bCs/>
        <w:lang w:val="ru-RU"/>
      </w:rPr>
      <w:t xml:space="preserve">Рек. </w:t>
    </w:r>
    <w:r w:rsidR="000844FA" w:rsidRPr="00D246C2">
      <w:rPr>
        <w:b/>
        <w:bCs/>
      </w:rPr>
      <w:t xml:space="preserve"> </w:t>
    </w:r>
    <w:r w:rsidR="003E3815">
      <w:rPr>
        <w:b/>
        <w:bCs/>
      </w:rPr>
      <w:fldChar w:fldCharType="begin"/>
    </w:r>
    <w:r w:rsidR="003E3815">
      <w:rPr>
        <w:b/>
        <w:bCs/>
        <w:lang w:val="en-US"/>
      </w:rPr>
      <w:instrText>styleref href</w:instrText>
    </w:r>
    <w:r w:rsidR="003E3815">
      <w:rPr>
        <w:b/>
        <w:bCs/>
      </w:rPr>
      <w:fldChar w:fldCharType="separate"/>
    </w:r>
    <w:r w:rsidR="00C0706D">
      <w:rPr>
        <w:b/>
        <w:bCs/>
        <w:noProof/>
        <w:lang w:val="en-US"/>
      </w:rPr>
      <w:t>МСЭ-R  SM.1837-1</w:t>
    </w:r>
    <w:r w:rsidR="003E3815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891E0" w14:textId="77777777" w:rsidR="00F2265B" w:rsidRPr="00D246C2" w:rsidRDefault="00F2265B" w:rsidP="000844FA">
    <w:pPr>
      <w:pStyle w:val="Header"/>
      <w:rPr>
        <w:b/>
        <w:bCs/>
      </w:rPr>
    </w:pPr>
    <w:r w:rsidRPr="00D246C2">
      <w:rPr>
        <w:b/>
        <w:bCs/>
      </w:rPr>
      <w:tab/>
    </w:r>
    <w:r w:rsidRPr="00D246C2">
      <w:rPr>
        <w:b/>
        <w:bCs/>
        <w:lang w:val="ru-RU"/>
      </w:rPr>
      <w:t xml:space="preserve">Рек. </w:t>
    </w:r>
    <w:r w:rsidRPr="00D246C2">
      <w:rPr>
        <w:b/>
        <w:bCs/>
      </w:rPr>
      <w:t xml:space="preserve"> </w:t>
    </w:r>
    <w:r w:rsidR="000844FA">
      <w:rPr>
        <w:b/>
        <w:bCs/>
        <w:lang w:val="ru-RU"/>
      </w:rPr>
      <w:t>МСЭ-</w:t>
    </w:r>
    <w:r w:rsidR="000844FA">
      <w:rPr>
        <w:b/>
        <w:bCs/>
        <w:lang w:val="en-US"/>
      </w:rPr>
      <w:t>R  1837-1</w:t>
    </w:r>
    <w:r w:rsidRPr="00D246C2">
      <w:rPr>
        <w:b/>
        <w:bCs/>
      </w:rPr>
      <w:tab/>
    </w:r>
    <w:r w:rsidRPr="00D246C2">
      <w:rPr>
        <w:rStyle w:val="PageNumber"/>
        <w:b/>
        <w:bCs/>
      </w:rPr>
      <w:fldChar w:fldCharType="begin"/>
    </w:r>
    <w:r w:rsidRPr="00D246C2">
      <w:rPr>
        <w:rStyle w:val="PageNumber"/>
        <w:b/>
        <w:bCs/>
      </w:rPr>
      <w:instrText xml:space="preserve"> PAGE </w:instrText>
    </w:r>
    <w:r w:rsidRPr="00D246C2">
      <w:rPr>
        <w:rStyle w:val="PageNumber"/>
        <w:b/>
        <w:bCs/>
      </w:rPr>
      <w:fldChar w:fldCharType="separate"/>
    </w:r>
    <w:r w:rsidR="003E3815">
      <w:rPr>
        <w:rStyle w:val="PageNumber"/>
        <w:b/>
        <w:bCs/>
        <w:noProof/>
      </w:rPr>
      <w:t>iii</w:t>
    </w:r>
    <w:r w:rsidRPr="00D246C2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2BF61" w14:textId="52616D83" w:rsidR="00EF186D" w:rsidRPr="00D246C2" w:rsidRDefault="00EF186D" w:rsidP="003E3815">
    <w:pPr>
      <w:pStyle w:val="Header"/>
      <w:rPr>
        <w:b/>
        <w:bCs/>
      </w:rPr>
    </w:pPr>
    <w:r w:rsidRPr="00D246C2">
      <w:rPr>
        <w:b/>
        <w:bCs/>
      </w:rPr>
      <w:tab/>
    </w:r>
    <w:r w:rsidR="000844FA" w:rsidRPr="00D246C2">
      <w:rPr>
        <w:b/>
        <w:bCs/>
        <w:lang w:val="ru-RU"/>
      </w:rPr>
      <w:t xml:space="preserve">Рек. </w:t>
    </w:r>
    <w:r w:rsidR="000844FA" w:rsidRPr="00D246C2">
      <w:rPr>
        <w:b/>
        <w:bCs/>
      </w:rPr>
      <w:t xml:space="preserve"> </w:t>
    </w:r>
    <w:r w:rsidR="003E3815">
      <w:rPr>
        <w:b/>
        <w:bCs/>
      </w:rPr>
      <w:fldChar w:fldCharType="begin"/>
    </w:r>
    <w:r w:rsidR="003E3815">
      <w:rPr>
        <w:b/>
        <w:bCs/>
        <w:lang w:val="en-US"/>
      </w:rPr>
      <w:instrText>styleref href</w:instrText>
    </w:r>
    <w:r w:rsidR="003E3815">
      <w:rPr>
        <w:b/>
        <w:bCs/>
      </w:rPr>
      <w:fldChar w:fldCharType="separate"/>
    </w:r>
    <w:r w:rsidR="00C0706D">
      <w:rPr>
        <w:b/>
        <w:bCs/>
        <w:noProof/>
        <w:lang w:val="en-US"/>
      </w:rPr>
      <w:t>МСЭ-R  SM.1837-1</w:t>
    </w:r>
    <w:r w:rsidR="003E3815">
      <w:rPr>
        <w:b/>
        <w:bCs/>
      </w:rPr>
      <w:fldChar w:fldCharType="end"/>
    </w:r>
    <w:r w:rsidRPr="00D246C2">
      <w:rPr>
        <w:b/>
        <w:bCs/>
      </w:rPr>
      <w:tab/>
    </w:r>
    <w:r w:rsidRPr="00D246C2">
      <w:rPr>
        <w:rStyle w:val="PageNumber"/>
        <w:b/>
        <w:bCs/>
      </w:rPr>
      <w:fldChar w:fldCharType="begin"/>
    </w:r>
    <w:r w:rsidRPr="00D246C2">
      <w:rPr>
        <w:rStyle w:val="PageNumber"/>
        <w:b/>
        <w:bCs/>
      </w:rPr>
      <w:instrText xml:space="preserve"> PAGE </w:instrText>
    </w:r>
    <w:r w:rsidRPr="00D246C2">
      <w:rPr>
        <w:rStyle w:val="PageNumber"/>
        <w:b/>
        <w:bCs/>
      </w:rPr>
      <w:fldChar w:fldCharType="separate"/>
    </w:r>
    <w:r w:rsidR="00C1704C">
      <w:rPr>
        <w:rStyle w:val="PageNumber"/>
        <w:b/>
        <w:bCs/>
        <w:noProof/>
      </w:rPr>
      <w:t>1</w:t>
    </w:r>
    <w:r w:rsidRPr="00D246C2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3429C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0CC8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C2A89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2A82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5C805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7E0E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7086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2C2A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BC4A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DE38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0" w:nlCheck="1" w:checkStyle="0"/>
  <w:activeWritingStyle w:appName="MSWord" w:lang="ru-RU" w:vendorID="1" w:dllVersion="512" w:checkStyle="0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6303"/>
    <w:rsid w:val="000003FC"/>
    <w:rsid w:val="000131D8"/>
    <w:rsid w:val="00015D4A"/>
    <w:rsid w:val="000202B1"/>
    <w:rsid w:val="00032B0B"/>
    <w:rsid w:val="000335CD"/>
    <w:rsid w:val="00070041"/>
    <w:rsid w:val="00071924"/>
    <w:rsid w:val="000844FA"/>
    <w:rsid w:val="00091898"/>
    <w:rsid w:val="000F1A8D"/>
    <w:rsid w:val="000F1BF9"/>
    <w:rsid w:val="00112E59"/>
    <w:rsid w:val="00121E63"/>
    <w:rsid w:val="00133C29"/>
    <w:rsid w:val="0014112B"/>
    <w:rsid w:val="00157CA8"/>
    <w:rsid w:val="00164C55"/>
    <w:rsid w:val="00177B7E"/>
    <w:rsid w:val="001802B9"/>
    <w:rsid w:val="001B7E73"/>
    <w:rsid w:val="001D0439"/>
    <w:rsid w:val="002515AF"/>
    <w:rsid w:val="00266C1A"/>
    <w:rsid w:val="00272200"/>
    <w:rsid w:val="00286303"/>
    <w:rsid w:val="002C6F78"/>
    <w:rsid w:val="002D76C4"/>
    <w:rsid w:val="002E1745"/>
    <w:rsid w:val="00312BCB"/>
    <w:rsid w:val="00321351"/>
    <w:rsid w:val="003649BB"/>
    <w:rsid w:val="00376BAA"/>
    <w:rsid w:val="003A2E97"/>
    <w:rsid w:val="003C7433"/>
    <w:rsid w:val="003E3815"/>
    <w:rsid w:val="003F0335"/>
    <w:rsid w:val="003F6E1C"/>
    <w:rsid w:val="00406970"/>
    <w:rsid w:val="00407C6D"/>
    <w:rsid w:val="00414438"/>
    <w:rsid w:val="004177CF"/>
    <w:rsid w:val="00420AC0"/>
    <w:rsid w:val="00427A1B"/>
    <w:rsid w:val="00437D5E"/>
    <w:rsid w:val="00453002"/>
    <w:rsid w:val="00456518"/>
    <w:rsid w:val="00456CAE"/>
    <w:rsid w:val="004A1902"/>
    <w:rsid w:val="004A2845"/>
    <w:rsid w:val="004A7FE9"/>
    <w:rsid w:val="004B7216"/>
    <w:rsid w:val="004C6BAF"/>
    <w:rsid w:val="004F1DC3"/>
    <w:rsid w:val="004F784B"/>
    <w:rsid w:val="00517600"/>
    <w:rsid w:val="0054093A"/>
    <w:rsid w:val="00554951"/>
    <w:rsid w:val="005719A3"/>
    <w:rsid w:val="00575CD8"/>
    <w:rsid w:val="005B5ADA"/>
    <w:rsid w:val="00607D68"/>
    <w:rsid w:val="00657D7F"/>
    <w:rsid w:val="006706B9"/>
    <w:rsid w:val="006A35D5"/>
    <w:rsid w:val="006A65B5"/>
    <w:rsid w:val="006B33D6"/>
    <w:rsid w:val="006D22C2"/>
    <w:rsid w:val="00715EB1"/>
    <w:rsid w:val="007170E2"/>
    <w:rsid w:val="007353C5"/>
    <w:rsid w:val="00746008"/>
    <w:rsid w:val="00753906"/>
    <w:rsid w:val="00775F96"/>
    <w:rsid w:val="00791D8C"/>
    <w:rsid w:val="00797B0D"/>
    <w:rsid w:val="007F051E"/>
    <w:rsid w:val="00817FC3"/>
    <w:rsid w:val="008534B5"/>
    <w:rsid w:val="008A33B5"/>
    <w:rsid w:val="008C4658"/>
    <w:rsid w:val="008E5D40"/>
    <w:rsid w:val="008F7AC2"/>
    <w:rsid w:val="009342AC"/>
    <w:rsid w:val="00944DF4"/>
    <w:rsid w:val="00945747"/>
    <w:rsid w:val="009856B8"/>
    <w:rsid w:val="00987D47"/>
    <w:rsid w:val="009A0569"/>
    <w:rsid w:val="009B20CD"/>
    <w:rsid w:val="009B2FEC"/>
    <w:rsid w:val="00A21F70"/>
    <w:rsid w:val="00A4682B"/>
    <w:rsid w:val="00A53908"/>
    <w:rsid w:val="00A6617B"/>
    <w:rsid w:val="00A678B2"/>
    <w:rsid w:val="00A67DA1"/>
    <w:rsid w:val="00A83FB3"/>
    <w:rsid w:val="00AB0DC8"/>
    <w:rsid w:val="00AD44A7"/>
    <w:rsid w:val="00B0362A"/>
    <w:rsid w:val="00B10A53"/>
    <w:rsid w:val="00B222CA"/>
    <w:rsid w:val="00B2664A"/>
    <w:rsid w:val="00B402E3"/>
    <w:rsid w:val="00B44E24"/>
    <w:rsid w:val="00B56787"/>
    <w:rsid w:val="00B573F8"/>
    <w:rsid w:val="00B957B7"/>
    <w:rsid w:val="00BC34A6"/>
    <w:rsid w:val="00BE61EB"/>
    <w:rsid w:val="00C0706D"/>
    <w:rsid w:val="00C1704C"/>
    <w:rsid w:val="00C20C6A"/>
    <w:rsid w:val="00C40556"/>
    <w:rsid w:val="00C45D6F"/>
    <w:rsid w:val="00C52F2D"/>
    <w:rsid w:val="00C64E1B"/>
    <w:rsid w:val="00C73FDF"/>
    <w:rsid w:val="00CE0E2D"/>
    <w:rsid w:val="00CF21A8"/>
    <w:rsid w:val="00D05C0C"/>
    <w:rsid w:val="00D246C2"/>
    <w:rsid w:val="00D2477D"/>
    <w:rsid w:val="00D37AB9"/>
    <w:rsid w:val="00D45625"/>
    <w:rsid w:val="00D618E5"/>
    <w:rsid w:val="00D84537"/>
    <w:rsid w:val="00D929D0"/>
    <w:rsid w:val="00DD537E"/>
    <w:rsid w:val="00DF4176"/>
    <w:rsid w:val="00DF5D0E"/>
    <w:rsid w:val="00E01ED7"/>
    <w:rsid w:val="00E03990"/>
    <w:rsid w:val="00E05D49"/>
    <w:rsid w:val="00E30737"/>
    <w:rsid w:val="00E34F73"/>
    <w:rsid w:val="00E3524D"/>
    <w:rsid w:val="00E4064F"/>
    <w:rsid w:val="00E42E65"/>
    <w:rsid w:val="00E578E3"/>
    <w:rsid w:val="00EA7CF0"/>
    <w:rsid w:val="00EB6E9C"/>
    <w:rsid w:val="00EB790C"/>
    <w:rsid w:val="00EF186D"/>
    <w:rsid w:val="00EF6E9B"/>
    <w:rsid w:val="00F15CB7"/>
    <w:rsid w:val="00F2265B"/>
    <w:rsid w:val="00F42BD9"/>
    <w:rsid w:val="00F66DEF"/>
    <w:rsid w:val="00F86406"/>
    <w:rsid w:val="00FA7C02"/>
    <w:rsid w:val="00FC0E6A"/>
    <w:rsid w:val="00FD7843"/>
    <w:rsid w:val="00FE3A90"/>
    <w:rsid w:val="00FF4F05"/>
    <w:rsid w:val="00FF65C9"/>
    <w:rsid w:val="00FF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5F34A7C2"/>
  <w15:docId w15:val="{57141E74-12B1-4B33-A564-C57DFD801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15EB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246C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A2E9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A2E9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A2E9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A2E97"/>
    <w:pPr>
      <w:outlineLvl w:val="4"/>
    </w:pPr>
  </w:style>
  <w:style w:type="paragraph" w:styleId="Heading6">
    <w:name w:val="heading 6"/>
    <w:basedOn w:val="Heading4"/>
    <w:next w:val="Normal"/>
    <w:qFormat/>
    <w:rsid w:val="003A2E9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A2E97"/>
    <w:pPr>
      <w:outlineLvl w:val="6"/>
    </w:pPr>
  </w:style>
  <w:style w:type="paragraph" w:styleId="Heading8">
    <w:name w:val="heading 8"/>
    <w:basedOn w:val="Heading6"/>
    <w:next w:val="Normal"/>
    <w:qFormat/>
    <w:rsid w:val="003A2E97"/>
    <w:pPr>
      <w:outlineLvl w:val="7"/>
    </w:pPr>
  </w:style>
  <w:style w:type="paragraph" w:styleId="Heading9">
    <w:name w:val="heading 9"/>
    <w:basedOn w:val="Heading6"/>
    <w:next w:val="Normal"/>
    <w:qFormat/>
    <w:rsid w:val="003A2E9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246C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A2E9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A2E97"/>
  </w:style>
  <w:style w:type="paragraph" w:customStyle="1" w:styleId="Headingb">
    <w:name w:val="Heading_b"/>
    <w:basedOn w:val="Heading3"/>
    <w:next w:val="Normal"/>
    <w:link w:val="HeadingbChar"/>
    <w:qFormat/>
    <w:rsid w:val="003A2E9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A2E9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A2E97"/>
  </w:style>
  <w:style w:type="paragraph" w:customStyle="1" w:styleId="enumlev1">
    <w:name w:val="enumlev1"/>
    <w:basedOn w:val="Normal"/>
    <w:rsid w:val="00D246C2"/>
    <w:pPr>
      <w:spacing w:before="80"/>
      <w:ind w:left="794" w:hanging="794"/>
    </w:pPr>
  </w:style>
  <w:style w:type="paragraph" w:customStyle="1" w:styleId="enumlev2">
    <w:name w:val="enumlev2"/>
    <w:basedOn w:val="enumlev1"/>
    <w:rsid w:val="003A2E97"/>
    <w:pPr>
      <w:ind w:left="1191" w:hanging="397"/>
    </w:pPr>
  </w:style>
  <w:style w:type="paragraph" w:customStyle="1" w:styleId="enumlev3">
    <w:name w:val="enumlev3"/>
    <w:basedOn w:val="enumlev2"/>
    <w:rsid w:val="003A2E97"/>
    <w:pPr>
      <w:ind w:left="1588"/>
    </w:pPr>
  </w:style>
  <w:style w:type="paragraph" w:customStyle="1" w:styleId="Normalaftertitle">
    <w:name w:val="Normal_after_title"/>
    <w:basedOn w:val="Normal"/>
    <w:next w:val="Normal"/>
    <w:rsid w:val="003A2E97"/>
    <w:pPr>
      <w:spacing w:before="320"/>
    </w:pPr>
  </w:style>
  <w:style w:type="paragraph" w:customStyle="1" w:styleId="Note">
    <w:name w:val="Note"/>
    <w:basedOn w:val="Normal"/>
    <w:rsid w:val="003A2E9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D246C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3A2E97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3A2E97"/>
    <w:pPr>
      <w:jc w:val="center"/>
    </w:pPr>
  </w:style>
  <w:style w:type="paragraph" w:customStyle="1" w:styleId="Recdate">
    <w:name w:val="Rec_date"/>
    <w:basedOn w:val="Recref"/>
    <w:next w:val="Normalaftertitle"/>
    <w:rsid w:val="003A2E97"/>
    <w:pPr>
      <w:jc w:val="right"/>
    </w:pPr>
  </w:style>
  <w:style w:type="paragraph" w:customStyle="1" w:styleId="AnnexNoTitle">
    <w:name w:val="Annex_NoTitle"/>
    <w:basedOn w:val="Normal"/>
    <w:next w:val="Normalaftertitle"/>
    <w:rsid w:val="00D246C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3A2E97"/>
  </w:style>
  <w:style w:type="paragraph" w:customStyle="1" w:styleId="Tablefin">
    <w:name w:val="Table_fin"/>
    <w:basedOn w:val="Normal"/>
    <w:next w:val="Normal"/>
    <w:rsid w:val="003A2E9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A2E9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3A2E9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3A2E9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A2E9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3A2E9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A2E9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A2E97"/>
    <w:pPr>
      <w:ind w:left="794"/>
    </w:pPr>
  </w:style>
  <w:style w:type="paragraph" w:customStyle="1" w:styleId="Figurelegend">
    <w:name w:val="Figure_legend"/>
    <w:basedOn w:val="Normal"/>
    <w:rsid w:val="003A2E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A2E9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3A2E9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A2E9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A2E9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A2E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A2E9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A2E9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A2E97"/>
    <w:rPr>
      <w:b/>
    </w:rPr>
  </w:style>
  <w:style w:type="paragraph" w:customStyle="1" w:styleId="Chaptitle">
    <w:name w:val="Chap_title"/>
    <w:basedOn w:val="Arttitle"/>
    <w:next w:val="Normalaftertitle"/>
    <w:rsid w:val="003A2E97"/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,FR,Ref"/>
    <w:basedOn w:val="DefaultParagraphFont"/>
    <w:uiPriority w:val="99"/>
    <w:rsid w:val="009A0569"/>
    <w:rPr>
      <w:rFonts w:ascii="Times New Roman" w:hAnsi="Times New Roman"/>
      <w:position w:val="6"/>
      <w:sz w:val="16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FT,footnote text,DNV"/>
    <w:basedOn w:val="Normal"/>
    <w:link w:val="FootnoteTextChar"/>
    <w:uiPriority w:val="99"/>
    <w:rsid w:val="00715EB1"/>
    <w:pPr>
      <w:keepLines/>
      <w:tabs>
        <w:tab w:val="left" w:pos="284"/>
      </w:tabs>
      <w:spacing w:before="60"/>
      <w:ind w:left="284" w:hanging="284"/>
    </w:pPr>
  </w:style>
  <w:style w:type="paragraph" w:styleId="Index1">
    <w:name w:val="index 1"/>
    <w:basedOn w:val="Normal"/>
    <w:next w:val="Normal"/>
    <w:semiHidden/>
    <w:rsid w:val="003A2E97"/>
  </w:style>
  <w:style w:type="paragraph" w:styleId="Index2">
    <w:name w:val="index 2"/>
    <w:basedOn w:val="Normal"/>
    <w:next w:val="Normal"/>
    <w:semiHidden/>
    <w:rsid w:val="003A2E97"/>
    <w:pPr>
      <w:ind w:left="283"/>
    </w:pPr>
  </w:style>
  <w:style w:type="paragraph" w:styleId="Index3">
    <w:name w:val="index 3"/>
    <w:basedOn w:val="Normal"/>
    <w:next w:val="Normal"/>
    <w:semiHidden/>
    <w:rsid w:val="003A2E97"/>
    <w:pPr>
      <w:ind w:left="566"/>
    </w:pPr>
  </w:style>
  <w:style w:type="paragraph" w:styleId="IndexHeading">
    <w:name w:val="index heading"/>
    <w:basedOn w:val="Normal"/>
    <w:next w:val="Index1"/>
    <w:semiHidden/>
    <w:rsid w:val="003A2E97"/>
  </w:style>
  <w:style w:type="paragraph" w:customStyle="1" w:styleId="Line">
    <w:name w:val="Line"/>
    <w:basedOn w:val="Normal"/>
    <w:next w:val="Normal"/>
    <w:rsid w:val="003A2E9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A2E9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A2E97"/>
  </w:style>
  <w:style w:type="paragraph" w:customStyle="1" w:styleId="Partref">
    <w:name w:val="Part_ref"/>
    <w:basedOn w:val="Normal"/>
    <w:next w:val="Normal"/>
    <w:rsid w:val="003A2E9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A2E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A2E97"/>
  </w:style>
  <w:style w:type="paragraph" w:customStyle="1" w:styleId="QuestionNo">
    <w:name w:val="Question_No"/>
    <w:basedOn w:val="RecNo"/>
    <w:next w:val="Normal"/>
    <w:rsid w:val="003A2E97"/>
  </w:style>
  <w:style w:type="paragraph" w:customStyle="1" w:styleId="Questionref">
    <w:name w:val="Question_ref"/>
    <w:basedOn w:val="Recref"/>
    <w:next w:val="Questiondate"/>
    <w:rsid w:val="003A2E97"/>
  </w:style>
  <w:style w:type="paragraph" w:customStyle="1" w:styleId="Questiontitle">
    <w:name w:val="Question_title"/>
    <w:basedOn w:val="Normal"/>
    <w:next w:val="Questionref"/>
    <w:rsid w:val="003A2E97"/>
  </w:style>
  <w:style w:type="paragraph" w:customStyle="1" w:styleId="Reftext">
    <w:name w:val="Ref_text"/>
    <w:basedOn w:val="Normal"/>
    <w:rsid w:val="003A2E97"/>
    <w:pPr>
      <w:ind w:left="794" w:hanging="794"/>
    </w:pPr>
  </w:style>
  <w:style w:type="paragraph" w:customStyle="1" w:styleId="Reftitle">
    <w:name w:val="Ref_title"/>
    <w:basedOn w:val="Normal"/>
    <w:next w:val="Reftext"/>
    <w:rsid w:val="003A2E9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A2E97"/>
  </w:style>
  <w:style w:type="paragraph" w:customStyle="1" w:styleId="RepNo">
    <w:name w:val="Rep_No"/>
    <w:basedOn w:val="RecNo"/>
    <w:next w:val="Reptitle"/>
    <w:rsid w:val="003A2E97"/>
  </w:style>
  <w:style w:type="paragraph" w:customStyle="1" w:styleId="Repref">
    <w:name w:val="Rep_ref"/>
    <w:basedOn w:val="Recref"/>
    <w:next w:val="Repdate"/>
    <w:rsid w:val="003A2E97"/>
  </w:style>
  <w:style w:type="paragraph" w:customStyle="1" w:styleId="Reptitle">
    <w:name w:val="Rep_title"/>
    <w:basedOn w:val="Rectitle"/>
    <w:next w:val="Repref"/>
    <w:rsid w:val="003A2E97"/>
  </w:style>
  <w:style w:type="paragraph" w:customStyle="1" w:styleId="Resdate">
    <w:name w:val="Res_date"/>
    <w:basedOn w:val="Recdate"/>
    <w:next w:val="Normalaftertitle"/>
    <w:rsid w:val="003A2E97"/>
  </w:style>
  <w:style w:type="paragraph" w:customStyle="1" w:styleId="ResNo">
    <w:name w:val="Res_No"/>
    <w:basedOn w:val="RecNo"/>
    <w:next w:val="Restitle"/>
    <w:rsid w:val="003A2E97"/>
  </w:style>
  <w:style w:type="paragraph" w:customStyle="1" w:styleId="Resref">
    <w:name w:val="Res_ref"/>
    <w:basedOn w:val="Recref"/>
    <w:next w:val="Resdate"/>
    <w:rsid w:val="003A2E97"/>
  </w:style>
  <w:style w:type="paragraph" w:customStyle="1" w:styleId="Restitle">
    <w:name w:val="Res_title"/>
    <w:basedOn w:val="Normal"/>
    <w:next w:val="Resref"/>
    <w:rsid w:val="003A2E97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3A2E97"/>
  </w:style>
  <w:style w:type="paragraph" w:customStyle="1" w:styleId="Sectiontitle">
    <w:name w:val="Section_title"/>
    <w:basedOn w:val="Normal"/>
    <w:next w:val="Normalaftertitle"/>
    <w:rsid w:val="003A2E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A2E9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A2E9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A2E9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A2E9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A2E9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A2E97"/>
  </w:style>
  <w:style w:type="paragraph" w:styleId="TOC6">
    <w:name w:val="toc 6"/>
    <w:basedOn w:val="TOC4"/>
    <w:semiHidden/>
    <w:rsid w:val="003A2E97"/>
  </w:style>
  <w:style w:type="paragraph" w:styleId="TOC7">
    <w:name w:val="toc 7"/>
    <w:basedOn w:val="TOC4"/>
    <w:semiHidden/>
    <w:rsid w:val="003A2E97"/>
  </w:style>
  <w:style w:type="paragraph" w:styleId="TOC8">
    <w:name w:val="toc 8"/>
    <w:basedOn w:val="TOC4"/>
    <w:semiHidden/>
    <w:rsid w:val="003A2E97"/>
  </w:style>
  <w:style w:type="paragraph" w:customStyle="1" w:styleId="Rectitle">
    <w:name w:val="Rec_title"/>
    <w:basedOn w:val="Normal"/>
    <w:next w:val="Recref"/>
    <w:rsid w:val="00D246C2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3A2E9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A2E97"/>
  </w:style>
  <w:style w:type="paragraph" w:customStyle="1" w:styleId="Figuretitle">
    <w:name w:val="Figure_title"/>
    <w:basedOn w:val="Normal"/>
    <w:next w:val="Figure"/>
    <w:rsid w:val="003A2E9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3A2E9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A2E97"/>
    <w:pPr>
      <w:spacing w:after="480"/>
    </w:pPr>
    <w:rPr>
      <w:lang w:val="es-ES_tradnl"/>
    </w:rPr>
  </w:style>
  <w:style w:type="character" w:customStyle="1" w:styleId="Heading1Char">
    <w:name w:val="Heading 1 Char"/>
    <w:basedOn w:val="DefaultParagraphFont"/>
    <w:link w:val="Heading1"/>
    <w:rsid w:val="00D246C2"/>
    <w:rPr>
      <w:b/>
      <w:sz w:val="22"/>
      <w:lang w:val="fr-FR" w:eastAsia="en-US" w:bidi="ar-SA"/>
    </w:rPr>
  </w:style>
  <w:style w:type="paragraph" w:customStyle="1" w:styleId="Figure">
    <w:name w:val="Figure"/>
    <w:basedOn w:val="FigureNo"/>
    <w:next w:val="Normal"/>
    <w:rsid w:val="003A2E97"/>
    <w:pPr>
      <w:keepNext w:val="0"/>
      <w:spacing w:before="0" w:after="240"/>
    </w:pPr>
  </w:style>
  <w:style w:type="table" w:styleId="TableGrid">
    <w:name w:val="Table Grid"/>
    <w:basedOn w:val="TableNormal"/>
    <w:rsid w:val="0028630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A67DA1"/>
    <w:pPr>
      <w:numPr>
        <w:numId w:val="1"/>
      </w:numPr>
    </w:pPr>
  </w:style>
  <w:style w:type="paragraph" w:customStyle="1" w:styleId="Char1CharChar1Char">
    <w:name w:val="Char1 Char Char1 Char"/>
    <w:basedOn w:val="Normal"/>
    <w:rsid w:val="00437D5E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hAnsi="Verdana"/>
      <w:lang w:val="en-US"/>
    </w:rPr>
  </w:style>
  <w:style w:type="character" w:customStyle="1" w:styleId="HeaderChar">
    <w:name w:val="Header Char"/>
    <w:basedOn w:val="DefaultParagraphFont"/>
    <w:link w:val="Header"/>
    <w:rsid w:val="00EF186D"/>
    <w:rPr>
      <w:sz w:val="22"/>
      <w:lang w:val="fr-FR" w:eastAsia="en-US"/>
    </w:rPr>
  </w:style>
  <w:style w:type="character" w:styleId="Hyperlink">
    <w:name w:val="Hyperlink"/>
    <w:basedOn w:val="DefaultParagraphFont"/>
    <w:rsid w:val="00EF186D"/>
    <w:rPr>
      <w:color w:val="0000FF"/>
      <w:u w:val="single"/>
    </w:rPr>
  </w:style>
  <w:style w:type="paragraph" w:customStyle="1" w:styleId="Reasons">
    <w:name w:val="Reasons"/>
    <w:basedOn w:val="Normal"/>
    <w:qFormat/>
    <w:rsid w:val="00775F9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FT Char,footnote text Char"/>
    <w:basedOn w:val="DefaultParagraphFont"/>
    <w:link w:val="FootnoteText"/>
    <w:uiPriority w:val="99"/>
    <w:rsid w:val="00575CD8"/>
    <w:rPr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575CD8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B6671-C3E0-430C-9BEC-32E32939C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77</TotalTime>
  <Pages>7</Pages>
  <Words>2074</Words>
  <Characters>14583</Characters>
  <Application>Microsoft Office Word</Application>
  <DocSecurity>0</DocSecurity>
  <Lines>560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SM.1837 (12-7)</vt:lpstr>
    </vt:vector>
  </TitlesOfParts>
  <Company>ITU</Company>
  <LinksUpToDate>false</LinksUpToDate>
  <CharactersWithSpaces>16476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Рек. МСЭ-R SM.1837-1 (08/2013) - Процедура испытаний для измерения уровня точки пересечения третьего ‎порядка (IP3) приемников радиоконтроля‎</dc:title>
  <dc:creator>POOL</dc:creator>
  <dc:description>Edition                    23.01.08      SP_x000d_
REV - 28-01-08 - HB_x000d_
REV - 07-02-08 - HB</dc:description>
  <cp:lastModifiedBy>Sikacheva, Violetta</cp:lastModifiedBy>
  <cp:revision>19</cp:revision>
  <cp:lastPrinted>2020-06-09T07:38:00Z</cp:lastPrinted>
  <dcterms:created xsi:type="dcterms:W3CDTF">2014-07-10T13:09:00Z</dcterms:created>
  <dcterms:modified xsi:type="dcterms:W3CDTF">2020-06-09T07:42:00Z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