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0E" w:rsidRPr="00F233DC" w:rsidRDefault="00B872ED" w:rsidP="00F81310">
      <w:pPr>
        <w:pStyle w:val="RecNoBR"/>
        <w:spacing w:before="0"/>
        <w:rPr>
          <w:rFonts w:hint="cs"/>
          <w:rtl/>
          <w:lang w:val="en-US" w:bidi="ar-EG"/>
        </w:rPr>
      </w:pPr>
      <w:bookmarkStart w:id="0" w:name="_GoBack"/>
      <w:bookmarkEnd w:id="0"/>
      <w:r w:rsidRPr="00F233DC">
        <w:rPr>
          <w:rFonts w:hint="cs"/>
          <w:rtl/>
          <w:lang w:bidi="ar-EG"/>
        </w:rPr>
        <w:t xml:space="preserve">التوصيـة </w:t>
      </w:r>
      <w:r w:rsidRPr="00F233DC">
        <w:rPr>
          <w:lang w:val="en-US" w:bidi="ar-EG"/>
        </w:rPr>
        <w:t>ITU-R</w:t>
      </w:r>
      <w:r w:rsidR="00F81310">
        <w:rPr>
          <w:lang w:val="en-US" w:bidi="ar-EG"/>
        </w:rPr>
        <w:t xml:space="preserve"> </w:t>
      </w:r>
      <w:r w:rsidR="00B5204F" w:rsidRPr="00F233DC">
        <w:rPr>
          <w:lang w:val="en-US" w:bidi="ar-EG"/>
        </w:rPr>
        <w:t>RA</w:t>
      </w:r>
      <w:r w:rsidRPr="00F233DC">
        <w:rPr>
          <w:lang w:val="en-US" w:bidi="ar-EG"/>
        </w:rPr>
        <w:t>.</w:t>
      </w:r>
      <w:r w:rsidR="00B5204F" w:rsidRPr="00F233DC">
        <w:rPr>
          <w:lang w:val="en-US" w:bidi="ar-EG"/>
        </w:rPr>
        <w:t>1750</w:t>
      </w:r>
      <w:r w:rsidR="00052D2C">
        <w:rPr>
          <w:lang w:val="en-US" w:bidi="ar-EG"/>
        </w:rPr>
        <w:t>-0</w:t>
      </w:r>
      <w:r w:rsidR="00052D2C">
        <w:rPr>
          <w:rStyle w:val="FootnoteReference"/>
          <w:rtl/>
          <w:lang w:val="en-US" w:bidi="ar-EG"/>
        </w:rPr>
        <w:footnoteReference w:customMarkFollows="1" w:id="1"/>
        <w:t>*</w:t>
      </w:r>
    </w:p>
    <w:p w:rsidR="008A3FDF" w:rsidRDefault="00B5204F" w:rsidP="00052D2C">
      <w:pPr>
        <w:pStyle w:val="Rectitle"/>
        <w:rPr>
          <w:rFonts w:hint="cs"/>
          <w:rtl/>
        </w:rPr>
      </w:pPr>
      <w:r w:rsidRPr="00F233DC">
        <w:rPr>
          <w:rFonts w:hint="cs"/>
          <w:rtl/>
        </w:rPr>
        <w:t>التخطيط المتبادل بين الخدمة الساتلية (النشيطة) لاستكشاف الأرض</w:t>
      </w:r>
      <w:r w:rsidR="0062497D">
        <w:rPr>
          <w:rFonts w:hint="cs"/>
          <w:rtl/>
        </w:rPr>
        <w:t xml:space="preserve"> (</w:t>
      </w:r>
      <w:r w:rsidR="0062497D" w:rsidRPr="00FE5A07">
        <w:t>EESS</w:t>
      </w:r>
      <w:r w:rsidR="0062497D">
        <w:rPr>
          <w:rFonts w:hint="cs"/>
          <w:rtl/>
        </w:rPr>
        <w:t>)</w:t>
      </w:r>
      <w:r w:rsidR="00B56CF1" w:rsidRPr="00F233DC">
        <w:rPr>
          <w:rtl/>
        </w:rPr>
        <w:br/>
      </w:r>
      <w:r w:rsidRPr="00F233DC">
        <w:rPr>
          <w:rFonts w:hint="cs"/>
          <w:rtl/>
        </w:rPr>
        <w:t xml:space="preserve">وخدمة علم الفلك الراديوي </w:t>
      </w:r>
      <w:r w:rsidRPr="00F233DC">
        <w:t>(RAS)</w:t>
      </w:r>
      <w:r w:rsidRPr="00F233DC">
        <w:rPr>
          <w:rFonts w:hint="cs"/>
          <w:rtl/>
        </w:rPr>
        <w:t xml:space="preserve"> في النطاقين </w:t>
      </w:r>
      <w:r w:rsidRPr="00F233DC">
        <w:t>GHz 94</w:t>
      </w:r>
      <w:r w:rsidRPr="00F233DC">
        <w:rPr>
          <w:rFonts w:hint="cs"/>
          <w:rtl/>
        </w:rPr>
        <w:t xml:space="preserve"> و</w:t>
      </w:r>
      <w:r w:rsidRPr="00F233DC">
        <w:t>GHz 130</w:t>
      </w:r>
    </w:p>
    <w:p w:rsidR="007C79CE" w:rsidRDefault="007C79CE" w:rsidP="007C79CE">
      <w:pPr>
        <w:rPr>
          <w:rFonts w:hint="cs"/>
          <w:rtl/>
        </w:rPr>
      </w:pPr>
    </w:p>
    <w:p w:rsidR="007C79CE" w:rsidRDefault="007C79CE" w:rsidP="007C79CE">
      <w:pPr>
        <w:jc w:val="right"/>
        <w:rPr>
          <w:lang w:val="en-US"/>
        </w:rPr>
      </w:pPr>
      <w:r>
        <w:rPr>
          <w:lang w:val="en-US"/>
        </w:rPr>
        <w:t>(2006)</w:t>
      </w:r>
    </w:p>
    <w:p w:rsidR="007C79CE" w:rsidRPr="007C79CE" w:rsidRDefault="007C79CE" w:rsidP="007C79CE">
      <w:pPr>
        <w:jc w:val="right"/>
        <w:rPr>
          <w:rFonts w:hint="cs"/>
          <w:rtl/>
          <w:lang w:val="en-US" w:bidi="ar-EG"/>
        </w:rPr>
      </w:pPr>
    </w:p>
    <w:p w:rsidR="00703F24" w:rsidRPr="00F233DC" w:rsidRDefault="00703F24" w:rsidP="007C79CE">
      <w:pPr>
        <w:pStyle w:val="Heading2"/>
        <w:rPr>
          <w:rFonts w:hint="cs"/>
          <w:rtl/>
        </w:rPr>
      </w:pPr>
      <w:r w:rsidRPr="00F233DC">
        <w:rPr>
          <w:rFonts w:hint="cs"/>
          <w:rtl/>
        </w:rPr>
        <w:t>مجال التطبيق</w:t>
      </w:r>
    </w:p>
    <w:p w:rsidR="00703F24" w:rsidRPr="00F233DC" w:rsidRDefault="00B5086D" w:rsidP="007C79CE">
      <w:pPr>
        <w:spacing w:after="120"/>
        <w:rPr>
          <w:rFonts w:hint="cs"/>
          <w:rtl/>
          <w:lang w:val="en-US"/>
        </w:rPr>
      </w:pPr>
      <w:r w:rsidRPr="00F233DC">
        <w:rPr>
          <w:rFonts w:hint="cs"/>
          <w:rtl/>
        </w:rPr>
        <w:t>ت</w:t>
      </w:r>
      <w:r w:rsidR="00BB239B">
        <w:rPr>
          <w:rFonts w:hint="cs"/>
          <w:rtl/>
        </w:rPr>
        <w:t xml:space="preserve">عرض </w:t>
      </w:r>
      <w:r w:rsidRPr="00F233DC">
        <w:rPr>
          <w:rFonts w:hint="cs"/>
          <w:rtl/>
        </w:rPr>
        <w:t xml:space="preserve">هذه التوصية القياسات التي يتعين على الخدمة الساتلية (النشيطة) لاستكشاف الأرض </w:t>
      </w:r>
      <w:r w:rsidRPr="00F233DC">
        <w:rPr>
          <w:lang w:val="en-US"/>
        </w:rPr>
        <w:t>(EESS)</w:t>
      </w:r>
      <w:r w:rsidRPr="00F233DC">
        <w:rPr>
          <w:rFonts w:hint="cs"/>
          <w:rtl/>
        </w:rPr>
        <w:t xml:space="preserve"> وخدمة علم الفلك الراديوي </w:t>
      </w:r>
      <w:r w:rsidRPr="00F233DC">
        <w:t>(RAS)</w:t>
      </w:r>
      <w:r w:rsidRPr="00F233DC">
        <w:rPr>
          <w:rFonts w:hint="cs"/>
          <w:rtl/>
        </w:rPr>
        <w:t xml:space="preserve"> تنفيذها للت</w:t>
      </w:r>
      <w:r w:rsidR="00BB239B">
        <w:rPr>
          <w:rFonts w:hint="cs"/>
          <w:rtl/>
        </w:rPr>
        <w:t xml:space="preserve">قليل </w:t>
      </w:r>
      <w:r w:rsidRPr="00F233DC">
        <w:rPr>
          <w:rFonts w:hint="cs"/>
          <w:rtl/>
        </w:rPr>
        <w:t xml:space="preserve">من التأثير المحتمل لرادارات وضع خرائط </w:t>
      </w:r>
      <w:r w:rsidR="0062497D">
        <w:rPr>
          <w:rFonts w:hint="cs"/>
          <w:rtl/>
        </w:rPr>
        <w:t xml:space="preserve">السُحب </w:t>
      </w:r>
      <w:r w:rsidRPr="00F233DC">
        <w:rPr>
          <w:rFonts w:hint="cs"/>
          <w:rtl/>
        </w:rPr>
        <w:t xml:space="preserve">التابعة للخدمة الساتلية (النشيطة) لاستكشاف الأرض </w:t>
      </w:r>
      <w:r w:rsidRPr="00F233DC">
        <w:rPr>
          <w:lang w:val="en-US"/>
        </w:rPr>
        <w:t>(EESS)</w:t>
      </w:r>
      <w:r w:rsidRPr="00F233DC">
        <w:rPr>
          <w:rFonts w:hint="cs"/>
          <w:rtl/>
        </w:rPr>
        <w:t xml:space="preserve"> العاملة في النطاقين </w:t>
      </w:r>
      <w:r w:rsidRPr="00F233DC">
        <w:rPr>
          <w:lang w:val="en-US"/>
        </w:rPr>
        <w:t>GHz 94</w:t>
      </w:r>
      <w:r w:rsidRPr="00F233DC">
        <w:rPr>
          <w:rFonts w:hint="cs"/>
          <w:rtl/>
        </w:rPr>
        <w:t xml:space="preserve"> و</w:t>
      </w:r>
      <w:r w:rsidRPr="00F233DC">
        <w:rPr>
          <w:lang w:val="en-US"/>
        </w:rPr>
        <w:t>GHz 130</w:t>
      </w:r>
      <w:r w:rsidRPr="00F233DC">
        <w:rPr>
          <w:rFonts w:hint="cs"/>
          <w:rtl/>
        </w:rPr>
        <w:t xml:space="preserve"> في ال</w:t>
      </w:r>
      <w:r w:rsidRPr="00F233DC">
        <w:rPr>
          <w:rFonts w:hint="cs"/>
          <w:rtl/>
          <w:lang w:val="en-US"/>
        </w:rPr>
        <w:t xml:space="preserve">رصدات التي تؤديها خدمة علم الفلك الراديوي </w:t>
      </w:r>
      <w:r w:rsidRPr="00F233DC">
        <w:rPr>
          <w:lang w:val="en-US"/>
        </w:rPr>
        <w:t>(RAS)</w:t>
      </w:r>
      <w:r w:rsidRPr="00F233DC">
        <w:rPr>
          <w:rFonts w:hint="cs"/>
          <w:rtl/>
          <w:lang w:val="en-US"/>
        </w:rPr>
        <w:t xml:space="preserve"> في النطاقات المجاورة.</w:t>
      </w:r>
    </w:p>
    <w:p w:rsidR="008A3FDF" w:rsidRPr="00F233DC" w:rsidRDefault="008A3FDF" w:rsidP="007C79CE">
      <w:pPr>
        <w:rPr>
          <w:rFonts w:hint="cs"/>
          <w:rtl/>
        </w:rPr>
      </w:pPr>
      <w:r w:rsidRPr="00F233DC">
        <w:rPr>
          <w:rtl/>
        </w:rPr>
        <w:t>إن جمعية الاتصالات الراديوية التابعة للاتحاد الدولي للاتصالات</w:t>
      </w:r>
      <w:r w:rsidRPr="00F233DC">
        <w:rPr>
          <w:rFonts w:hint="cs"/>
          <w:rtl/>
        </w:rPr>
        <w:t>،</w:t>
      </w:r>
    </w:p>
    <w:p w:rsidR="008A3FDF" w:rsidRPr="00F233DC" w:rsidRDefault="008A3FDF" w:rsidP="007C79CE">
      <w:pPr>
        <w:pStyle w:val="Call"/>
        <w:rPr>
          <w:rtl/>
        </w:rPr>
      </w:pPr>
      <w:r w:rsidRPr="00F233DC">
        <w:rPr>
          <w:rtl/>
        </w:rPr>
        <w:t>إذ تضع في اعتبارها</w:t>
      </w:r>
    </w:p>
    <w:p w:rsidR="008A3FDF" w:rsidRPr="00F233DC" w:rsidRDefault="000D084C" w:rsidP="007C79CE">
      <w:pPr>
        <w:rPr>
          <w:rtl/>
        </w:rPr>
      </w:pPr>
      <w:r>
        <w:rPr>
          <w:rFonts w:hint="cs"/>
          <w:rtl/>
        </w:rPr>
        <w:t xml:space="preserve"> </w:t>
      </w:r>
      <w:r w:rsidR="008A3FDF" w:rsidRPr="00F233DC">
        <w:rPr>
          <w:rtl/>
        </w:rPr>
        <w:t>أ</w:t>
      </w:r>
      <w:r w:rsidR="0062497D">
        <w:rPr>
          <w:rFonts w:hint="cs"/>
          <w:rtl/>
        </w:rPr>
        <w:t xml:space="preserve"> </w:t>
      </w:r>
      <w:r w:rsidR="008A3FDF" w:rsidRPr="00F233DC">
        <w:rPr>
          <w:rtl/>
        </w:rPr>
        <w:t>)</w:t>
      </w:r>
      <w:r w:rsidR="008A3FDF" w:rsidRPr="00F233DC">
        <w:rPr>
          <w:rtl/>
        </w:rPr>
        <w:tab/>
      </w:r>
      <w:r w:rsidR="00703F24" w:rsidRPr="00F233DC">
        <w:rPr>
          <w:rFonts w:hint="cs"/>
          <w:rtl/>
        </w:rPr>
        <w:t xml:space="preserve">أن </w:t>
      </w:r>
      <w:r w:rsidR="00C906C5" w:rsidRPr="00F233DC">
        <w:rPr>
          <w:rFonts w:hint="cs"/>
          <w:rtl/>
        </w:rPr>
        <w:t xml:space="preserve">من المتوقع أن تعود </w:t>
      </w:r>
      <w:r w:rsidR="00165DEC" w:rsidRPr="00F233DC">
        <w:rPr>
          <w:rFonts w:hint="cs"/>
          <w:rtl/>
        </w:rPr>
        <w:t>ال</w:t>
      </w:r>
      <w:r w:rsidR="00703F24" w:rsidRPr="00F233DC">
        <w:rPr>
          <w:rFonts w:hint="cs"/>
          <w:rtl/>
        </w:rPr>
        <w:t xml:space="preserve">تجارب الحالية والمستقبلية </w:t>
      </w:r>
      <w:r w:rsidR="00C906C5" w:rsidRPr="00F233DC">
        <w:rPr>
          <w:rFonts w:hint="cs"/>
          <w:rtl/>
        </w:rPr>
        <w:t xml:space="preserve">لرادارات وضع خرائط </w:t>
      </w:r>
      <w:r w:rsidR="0062497D">
        <w:rPr>
          <w:rFonts w:hint="cs"/>
          <w:rtl/>
        </w:rPr>
        <w:t xml:space="preserve">السُحب </w:t>
      </w:r>
      <w:r w:rsidR="00C906C5" w:rsidRPr="00F233DC">
        <w:rPr>
          <w:rFonts w:hint="cs"/>
          <w:rtl/>
        </w:rPr>
        <w:t>المحمولة على متن سواتل</w:t>
      </w:r>
      <w:r w:rsidR="00C906C5" w:rsidRPr="00F233DC">
        <w:rPr>
          <w:rFonts w:hint="cs"/>
          <w:rtl/>
          <w:lang w:val="en-US" w:bidi="ar-EG"/>
        </w:rPr>
        <w:t xml:space="preserve"> </w:t>
      </w:r>
      <w:r w:rsidR="00BB239B">
        <w:rPr>
          <w:rFonts w:hint="cs"/>
          <w:rtl/>
          <w:lang w:val="en-US" w:bidi="ar-EG"/>
        </w:rPr>
        <w:t>ا</w:t>
      </w:r>
      <w:r w:rsidR="006D1DCA" w:rsidRPr="00F233DC">
        <w:rPr>
          <w:rFonts w:hint="cs"/>
          <w:rtl/>
          <w:lang w:val="en-US" w:bidi="ar-EG"/>
        </w:rPr>
        <w:t xml:space="preserve">لخدمة الساتلية (النشيطة) لاستكشاف الأرض </w:t>
      </w:r>
      <w:r w:rsidR="006D1DCA" w:rsidRPr="00F233DC">
        <w:rPr>
          <w:lang w:val="en-US" w:bidi="ar-EG"/>
        </w:rPr>
        <w:t>(EESS)</w:t>
      </w:r>
      <w:r w:rsidR="006D1DCA" w:rsidRPr="00F233DC">
        <w:rPr>
          <w:rFonts w:hint="cs"/>
          <w:rtl/>
          <w:lang w:val="en-US" w:bidi="ar-EG"/>
        </w:rPr>
        <w:t xml:space="preserve"> </w:t>
      </w:r>
      <w:r w:rsidR="00C906C5" w:rsidRPr="00F233DC">
        <w:rPr>
          <w:rFonts w:hint="cs"/>
          <w:rtl/>
        </w:rPr>
        <w:t xml:space="preserve">في النطاقين </w:t>
      </w:r>
      <w:r w:rsidR="00C906C5" w:rsidRPr="00F233DC">
        <w:rPr>
          <w:lang w:val="en-US"/>
        </w:rPr>
        <w:t>GHz 94</w:t>
      </w:r>
      <w:r w:rsidR="00C906C5" w:rsidRPr="00F233DC">
        <w:rPr>
          <w:rFonts w:hint="cs"/>
          <w:rtl/>
        </w:rPr>
        <w:t xml:space="preserve"> و</w:t>
      </w:r>
      <w:r w:rsidR="00C906C5" w:rsidRPr="00F233DC">
        <w:rPr>
          <w:lang w:val="en-US"/>
        </w:rPr>
        <w:t>GHz 130</w:t>
      </w:r>
      <w:r w:rsidR="00C906C5" w:rsidRPr="00F233DC">
        <w:rPr>
          <w:rFonts w:hint="cs"/>
          <w:rtl/>
        </w:rPr>
        <w:t xml:space="preserve"> </w:t>
      </w:r>
      <w:r w:rsidR="004F024E" w:rsidRPr="00F233DC">
        <w:rPr>
          <w:rFonts w:hint="cs"/>
          <w:rtl/>
        </w:rPr>
        <w:t>اللذين تتقاسمهما</w:t>
      </w:r>
      <w:r w:rsidR="00C906C5" w:rsidRPr="00F233DC">
        <w:rPr>
          <w:rFonts w:hint="cs"/>
          <w:rtl/>
        </w:rPr>
        <w:t xml:space="preserve"> </w:t>
      </w:r>
      <w:r w:rsidR="006D1DCA" w:rsidRPr="00F233DC">
        <w:rPr>
          <w:rFonts w:hint="cs"/>
          <w:rtl/>
          <w:lang w:val="en-US" w:bidi="ar-EG"/>
        </w:rPr>
        <w:t xml:space="preserve">مع </w:t>
      </w:r>
      <w:r w:rsidR="000D3254" w:rsidRPr="00F233DC">
        <w:rPr>
          <w:rFonts w:hint="cs"/>
          <w:rtl/>
          <w:lang w:val="en-US" w:bidi="ar-EG"/>
        </w:rPr>
        <w:t xml:space="preserve">خدمة علم الفلك الراديوي </w:t>
      </w:r>
      <w:r w:rsidR="006D1DCA" w:rsidRPr="00F233DC">
        <w:rPr>
          <w:lang w:val="en-US" w:bidi="ar-EG"/>
        </w:rPr>
        <w:t>(RAS)</w:t>
      </w:r>
      <w:r w:rsidR="000D3254" w:rsidRPr="00F233DC">
        <w:rPr>
          <w:rFonts w:hint="cs"/>
          <w:rtl/>
          <w:lang w:val="en-US" w:bidi="ar-EG"/>
        </w:rPr>
        <w:t xml:space="preserve"> </w:t>
      </w:r>
      <w:r w:rsidR="00C906C5" w:rsidRPr="00F233DC">
        <w:rPr>
          <w:rFonts w:hint="cs"/>
          <w:rtl/>
          <w:lang w:val="en-US" w:bidi="ar-EG"/>
        </w:rPr>
        <w:t>ب</w:t>
      </w:r>
      <w:r w:rsidR="000D3254" w:rsidRPr="00F233DC">
        <w:rPr>
          <w:rFonts w:hint="cs"/>
          <w:rtl/>
          <w:lang w:val="en-US" w:bidi="ar-EG"/>
        </w:rPr>
        <w:t xml:space="preserve">نتائج </w:t>
      </w:r>
      <w:r w:rsidR="000D3254" w:rsidRPr="00F233DC">
        <w:rPr>
          <w:rFonts w:hint="cs"/>
          <w:rtl/>
        </w:rPr>
        <w:t xml:space="preserve">علمية هامة </w:t>
      </w:r>
      <w:r w:rsidR="00C906C5" w:rsidRPr="00F233DC">
        <w:rPr>
          <w:rFonts w:hint="cs"/>
          <w:rtl/>
        </w:rPr>
        <w:t xml:space="preserve">بخصوص </w:t>
      </w:r>
      <w:r w:rsidR="000D3254" w:rsidRPr="00F233DC">
        <w:rPr>
          <w:rFonts w:hint="cs"/>
          <w:rtl/>
        </w:rPr>
        <w:t>المناخ العالمي</w:t>
      </w:r>
      <w:r w:rsidR="00905CB2" w:rsidRPr="00F233DC">
        <w:rPr>
          <w:rFonts w:hint="cs"/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t>ب)</w:t>
      </w:r>
      <w:r w:rsidRPr="00F233DC">
        <w:rPr>
          <w:rtl/>
        </w:rPr>
        <w:tab/>
      </w:r>
      <w:r w:rsidR="00C906C5" w:rsidRPr="00F233DC">
        <w:rPr>
          <w:rFonts w:hint="cs"/>
          <w:rtl/>
        </w:rPr>
        <w:t xml:space="preserve">أن من المتوقع </w:t>
      </w:r>
      <w:r w:rsidR="00CE7AA9" w:rsidRPr="00F233DC">
        <w:rPr>
          <w:rFonts w:hint="cs"/>
          <w:rtl/>
        </w:rPr>
        <w:t xml:space="preserve">أن تواصل </w:t>
      </w:r>
      <w:r w:rsidR="00C857FF" w:rsidRPr="00F233DC">
        <w:rPr>
          <w:rFonts w:hint="cs"/>
          <w:rtl/>
        </w:rPr>
        <w:t>خدمة علم الفلك الراديو</w:t>
      </w:r>
      <w:r w:rsidR="00905CB2" w:rsidRPr="00F233DC">
        <w:rPr>
          <w:rFonts w:hint="cs"/>
          <w:rtl/>
        </w:rPr>
        <w:t xml:space="preserve">ي </w:t>
      </w:r>
      <w:r w:rsidR="00CE7AA9" w:rsidRPr="00F233DC">
        <w:rPr>
          <w:lang w:val="en-US"/>
        </w:rPr>
        <w:t>(RAS)</w:t>
      </w:r>
      <w:r w:rsidR="00CE7AA9" w:rsidRPr="00F233DC">
        <w:rPr>
          <w:rFonts w:hint="cs"/>
          <w:rtl/>
        </w:rPr>
        <w:t xml:space="preserve"> </w:t>
      </w:r>
      <w:r w:rsidR="00C857FF" w:rsidRPr="00F233DC">
        <w:rPr>
          <w:rFonts w:hint="cs"/>
          <w:rtl/>
        </w:rPr>
        <w:t xml:space="preserve">دراسة مسائل علمية هامة في النطاقين </w:t>
      </w:r>
      <w:r w:rsidR="00C857FF" w:rsidRPr="00F233DC">
        <w:rPr>
          <w:lang w:val="en-US"/>
        </w:rPr>
        <w:t>94</w:t>
      </w:r>
      <w:r w:rsidR="00C857FF" w:rsidRPr="00F233DC">
        <w:rPr>
          <w:rFonts w:hint="cs"/>
          <w:rtl/>
          <w:lang w:val="en-US"/>
        </w:rPr>
        <w:t xml:space="preserve"> و</w:t>
      </w:r>
      <w:r w:rsidR="00C857FF" w:rsidRPr="00F233DC">
        <w:rPr>
          <w:lang w:val="en-US"/>
        </w:rPr>
        <w:t>130</w:t>
      </w:r>
      <w:r w:rsidR="00C857FF" w:rsidRPr="00F233DC">
        <w:rPr>
          <w:rFonts w:hint="cs"/>
          <w:rtl/>
          <w:lang w:val="en-US"/>
        </w:rPr>
        <w:t xml:space="preserve"> </w:t>
      </w:r>
      <w:r w:rsidR="00C857FF" w:rsidRPr="00F233DC">
        <w:rPr>
          <w:lang w:val="en-US"/>
        </w:rPr>
        <w:t>GHz</w:t>
      </w:r>
      <w:r w:rsidR="00C857FF" w:rsidRPr="00F233DC">
        <w:rPr>
          <w:rFonts w:hint="cs"/>
          <w:rtl/>
          <w:lang w:val="en-US"/>
        </w:rPr>
        <w:t xml:space="preserve"> ال</w:t>
      </w:r>
      <w:r w:rsidR="00CE7AA9" w:rsidRPr="00F233DC">
        <w:rPr>
          <w:rFonts w:hint="cs"/>
          <w:rtl/>
          <w:lang w:val="en-US"/>
        </w:rPr>
        <w:t xml:space="preserve">لذين </w:t>
      </w:r>
      <w:r w:rsidR="00C857FF" w:rsidRPr="00F233DC">
        <w:rPr>
          <w:rFonts w:hint="cs"/>
          <w:rtl/>
          <w:lang w:val="en-US"/>
        </w:rPr>
        <w:t xml:space="preserve">تتقاسمها مع </w:t>
      </w:r>
      <w:r w:rsidR="00905CB2" w:rsidRPr="00F233DC">
        <w:rPr>
          <w:rFonts w:hint="cs"/>
          <w:rtl/>
          <w:lang w:val="en-US" w:bidi="ar-EG"/>
        </w:rPr>
        <w:t>الخدمة 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905CB2" w:rsidRPr="00F233DC">
        <w:rPr>
          <w:rFonts w:hint="cs"/>
          <w:rtl/>
          <w:lang w:val="en-US" w:bidi="ar-EG"/>
        </w:rPr>
        <w:t xml:space="preserve">الأرض </w:t>
      </w:r>
      <w:r w:rsidR="00905CB2" w:rsidRPr="00F233DC">
        <w:rPr>
          <w:lang w:val="en-US" w:bidi="ar-EG"/>
        </w:rPr>
        <w:t>(EESS)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t>ج)</w:t>
      </w:r>
      <w:r w:rsidRPr="00F233DC">
        <w:rPr>
          <w:rtl/>
        </w:rPr>
        <w:tab/>
      </w:r>
      <w:r w:rsidR="00C857FF" w:rsidRPr="00F233DC">
        <w:rPr>
          <w:rFonts w:hint="cs"/>
          <w:rtl/>
        </w:rPr>
        <w:t>أن</w:t>
      </w:r>
      <w:r w:rsidR="00E76E4B" w:rsidRPr="00F233DC">
        <w:rPr>
          <w:rFonts w:hint="cs"/>
          <w:rtl/>
        </w:rPr>
        <w:t xml:space="preserve"> كسب الهوائي الاتجاهي </w:t>
      </w:r>
      <w:r w:rsidR="00C857FF" w:rsidRPr="00F233DC">
        <w:rPr>
          <w:rFonts w:hint="cs"/>
          <w:rtl/>
        </w:rPr>
        <w:t xml:space="preserve">عند </w:t>
      </w:r>
      <w:r w:rsidR="00165828">
        <w:rPr>
          <w:rFonts w:hint="cs"/>
          <w:rtl/>
        </w:rPr>
        <w:t>أ</w:t>
      </w:r>
      <w:r w:rsidR="00C857FF" w:rsidRPr="00F233DC">
        <w:rPr>
          <w:rFonts w:hint="cs"/>
          <w:rtl/>
        </w:rPr>
        <w:t>طو</w:t>
      </w:r>
      <w:r w:rsidR="00165828">
        <w:rPr>
          <w:rFonts w:hint="cs"/>
          <w:rtl/>
        </w:rPr>
        <w:t>ا</w:t>
      </w:r>
      <w:r w:rsidR="00C857FF" w:rsidRPr="00F233DC">
        <w:rPr>
          <w:rFonts w:hint="cs"/>
          <w:rtl/>
        </w:rPr>
        <w:t>ل الموجات المليمترية، الم</w:t>
      </w:r>
      <w:r w:rsidR="00165828">
        <w:rPr>
          <w:rFonts w:hint="cs"/>
          <w:rtl/>
        </w:rPr>
        <w:t xml:space="preserve">قيس </w:t>
      </w:r>
      <w:r w:rsidR="007C42AE" w:rsidRPr="00F233DC">
        <w:rPr>
          <w:rFonts w:hint="cs"/>
          <w:rtl/>
        </w:rPr>
        <w:t xml:space="preserve">على كل من </w:t>
      </w:r>
      <w:r w:rsidR="00060ACE" w:rsidRPr="00F233DC">
        <w:rPr>
          <w:rFonts w:hint="cs"/>
          <w:rtl/>
        </w:rPr>
        <w:t>الس</w:t>
      </w:r>
      <w:r w:rsidR="00165828">
        <w:rPr>
          <w:rFonts w:hint="cs"/>
          <w:rtl/>
        </w:rPr>
        <w:t>اتل</w:t>
      </w:r>
      <w:r w:rsidR="00060ACE" w:rsidRPr="00F233DC">
        <w:rPr>
          <w:rFonts w:hint="cs"/>
          <w:rtl/>
        </w:rPr>
        <w:t xml:space="preserve"> </w:t>
      </w:r>
      <w:r w:rsidR="00905CB2" w:rsidRPr="00F233DC">
        <w:rPr>
          <w:rFonts w:hint="cs"/>
          <w:rtl/>
        </w:rPr>
        <w:t>وال</w:t>
      </w:r>
      <w:r w:rsidR="00C857FF" w:rsidRPr="00F233DC">
        <w:rPr>
          <w:rFonts w:hint="cs"/>
          <w:rtl/>
        </w:rPr>
        <w:t xml:space="preserve">محطات </w:t>
      </w:r>
      <w:r w:rsidR="00905CB2" w:rsidRPr="00F233DC">
        <w:rPr>
          <w:rFonts w:hint="cs"/>
          <w:rtl/>
        </w:rPr>
        <w:t>ال</w:t>
      </w:r>
      <w:r w:rsidR="00C857FF" w:rsidRPr="00F233DC">
        <w:rPr>
          <w:rFonts w:hint="cs"/>
          <w:rtl/>
        </w:rPr>
        <w:t>أرضية لخد</w:t>
      </w:r>
      <w:r w:rsidR="008E494E" w:rsidRPr="00F233DC">
        <w:rPr>
          <w:rFonts w:hint="cs"/>
          <w:rtl/>
        </w:rPr>
        <w:t>مة علم الفلك الراديوي</w:t>
      </w:r>
      <w:r w:rsidR="007C42AE" w:rsidRPr="00F233DC">
        <w:rPr>
          <w:rFonts w:hint="cs"/>
          <w:rtl/>
        </w:rPr>
        <w:t xml:space="preserve"> </w:t>
      </w:r>
      <w:r w:rsidR="007C42AE" w:rsidRPr="00F233DC">
        <w:rPr>
          <w:lang w:val="en-US"/>
        </w:rPr>
        <w:t>(RAS)</w:t>
      </w:r>
      <w:r w:rsidR="008E494E" w:rsidRPr="00F233DC">
        <w:rPr>
          <w:rFonts w:hint="cs"/>
          <w:rtl/>
        </w:rPr>
        <w:t xml:space="preserve"> </w:t>
      </w:r>
      <w:r w:rsidR="007C42AE" w:rsidRPr="00F233DC">
        <w:rPr>
          <w:rFonts w:hint="cs"/>
          <w:rtl/>
        </w:rPr>
        <w:t xml:space="preserve">مرتفع </w:t>
      </w:r>
      <w:r w:rsidR="008E494E" w:rsidRPr="00F233DC">
        <w:rPr>
          <w:rFonts w:hint="cs"/>
          <w:rtl/>
        </w:rPr>
        <w:t>جدا</w:t>
      </w:r>
      <w:r w:rsidR="007C42AE" w:rsidRPr="00F233DC">
        <w:rPr>
          <w:rFonts w:hint="cs"/>
          <w:rtl/>
        </w:rPr>
        <w:t>ً</w:t>
      </w:r>
      <w:r w:rsidR="00C857FF" w:rsidRPr="00F233DC">
        <w:rPr>
          <w:rFonts w:hint="cs"/>
          <w:rtl/>
        </w:rPr>
        <w:t xml:space="preserve">، </w:t>
      </w:r>
      <w:r w:rsidR="007C42AE" w:rsidRPr="00F233DC">
        <w:rPr>
          <w:rFonts w:hint="cs"/>
          <w:rtl/>
        </w:rPr>
        <w:t xml:space="preserve">مما </w:t>
      </w:r>
      <w:r w:rsidR="00165828">
        <w:rPr>
          <w:rFonts w:hint="cs"/>
          <w:rtl/>
        </w:rPr>
        <w:t xml:space="preserve">قد </w:t>
      </w:r>
      <w:r w:rsidR="007C42AE" w:rsidRPr="00F233DC">
        <w:rPr>
          <w:rFonts w:hint="cs"/>
          <w:rtl/>
        </w:rPr>
        <w:t>يُ</w:t>
      </w:r>
      <w:r w:rsidR="00165828">
        <w:rPr>
          <w:rFonts w:hint="cs"/>
          <w:rtl/>
        </w:rPr>
        <w:t xml:space="preserve">ؤدي </w:t>
      </w:r>
      <w:r w:rsidR="007C42AE" w:rsidRPr="00F233DC">
        <w:rPr>
          <w:rFonts w:hint="cs"/>
          <w:rtl/>
        </w:rPr>
        <w:t xml:space="preserve">إلى </w:t>
      </w:r>
      <w:r w:rsidR="00060ACE" w:rsidRPr="00165828">
        <w:rPr>
          <w:rFonts w:hint="cs"/>
          <w:rtl/>
        </w:rPr>
        <w:t xml:space="preserve">حدوث </w:t>
      </w:r>
      <w:r w:rsidR="00470BBE" w:rsidRPr="00165828">
        <w:rPr>
          <w:rFonts w:hint="cs"/>
          <w:rtl/>
        </w:rPr>
        <w:t>اقتران</w:t>
      </w:r>
      <w:r w:rsidR="00060ACE" w:rsidRPr="00165828">
        <w:rPr>
          <w:rFonts w:hint="cs"/>
          <w:rtl/>
        </w:rPr>
        <w:t xml:space="preserve"> قوي</w:t>
      </w:r>
      <w:r w:rsidR="00060ACE" w:rsidRPr="00F233DC">
        <w:rPr>
          <w:rFonts w:hint="cs"/>
          <w:rtl/>
        </w:rPr>
        <w:t xml:space="preserve"> جدا</w:t>
      </w:r>
      <w:r w:rsidR="00165828">
        <w:rPr>
          <w:rFonts w:hint="cs"/>
          <w:rtl/>
        </w:rPr>
        <w:t>ً</w:t>
      </w:r>
      <w:r w:rsidR="00060ACE" w:rsidRPr="00F233DC">
        <w:rPr>
          <w:rFonts w:hint="cs"/>
          <w:rtl/>
        </w:rPr>
        <w:t xml:space="preserve"> </w:t>
      </w:r>
      <w:r w:rsidR="002C72E3">
        <w:rPr>
          <w:rFonts w:hint="cs"/>
          <w:rtl/>
        </w:rPr>
        <w:t>ل</w:t>
      </w:r>
      <w:r w:rsidR="00470BBE" w:rsidRPr="00F233DC">
        <w:rPr>
          <w:rFonts w:hint="cs"/>
          <w:rtl/>
        </w:rPr>
        <w:t>ل</w:t>
      </w:r>
      <w:r w:rsidR="00C857FF" w:rsidRPr="00F233DC">
        <w:rPr>
          <w:rFonts w:hint="cs"/>
          <w:rtl/>
        </w:rPr>
        <w:t xml:space="preserve">حزمة </w:t>
      </w:r>
      <w:r w:rsidR="00470BBE" w:rsidRPr="00F233DC">
        <w:rPr>
          <w:rFonts w:hint="cs"/>
          <w:rtl/>
        </w:rPr>
        <w:t>ال</w:t>
      </w:r>
      <w:r w:rsidR="00CF4B1A" w:rsidRPr="00F233DC">
        <w:rPr>
          <w:rFonts w:hint="cs"/>
          <w:rtl/>
        </w:rPr>
        <w:t xml:space="preserve">رئيسية </w:t>
      </w:r>
      <w:r w:rsidR="002C72E3">
        <w:rPr>
          <w:rFonts w:hint="cs"/>
          <w:rtl/>
        </w:rPr>
        <w:t>و</w:t>
      </w:r>
      <w:r w:rsidR="002C72E3" w:rsidRPr="00F233DC">
        <w:rPr>
          <w:rFonts w:hint="cs"/>
          <w:rtl/>
        </w:rPr>
        <w:t xml:space="preserve">الحزمة </w:t>
      </w:r>
      <w:r w:rsidR="00470BBE" w:rsidRPr="00F233DC">
        <w:rPr>
          <w:rFonts w:hint="cs"/>
          <w:rtl/>
        </w:rPr>
        <w:t>ال</w:t>
      </w:r>
      <w:r w:rsidR="00CF4B1A" w:rsidRPr="00F233DC">
        <w:rPr>
          <w:rFonts w:hint="cs"/>
          <w:rtl/>
        </w:rPr>
        <w:t>رئيسية بين هوائي م</w:t>
      </w:r>
      <w:r w:rsidR="002C72E3">
        <w:rPr>
          <w:rFonts w:hint="cs"/>
          <w:rtl/>
        </w:rPr>
        <w:t>ُ</w:t>
      </w:r>
      <w:r w:rsidR="00CF4B1A" w:rsidRPr="00F233DC">
        <w:rPr>
          <w:rFonts w:hint="cs"/>
          <w:rtl/>
        </w:rPr>
        <w:t>رسل الساتل وهوائي خدمة علم الفلك الراديوي</w:t>
      </w:r>
      <w:r w:rsidR="00470BBE" w:rsidRPr="00F233DC">
        <w:rPr>
          <w:rFonts w:hint="cs"/>
          <w:rtl/>
        </w:rPr>
        <w:t xml:space="preserve"> </w:t>
      </w:r>
      <w:r w:rsidR="00470BBE" w:rsidRPr="00F233DC">
        <w:rPr>
          <w:lang w:val="en-US"/>
        </w:rPr>
        <w:t>(RAS)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t>د)</w:t>
      </w:r>
      <w:r w:rsidRPr="00F233DC">
        <w:rPr>
          <w:rtl/>
        </w:rPr>
        <w:tab/>
      </w:r>
      <w:r w:rsidR="00060ACE" w:rsidRPr="00F233DC">
        <w:rPr>
          <w:rFonts w:hint="cs"/>
          <w:rtl/>
        </w:rPr>
        <w:t xml:space="preserve">أن الرادارات المدارية للخدمة </w:t>
      </w:r>
      <w:r w:rsidR="00060ACE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060ACE" w:rsidRPr="00F233DC">
        <w:rPr>
          <w:rFonts w:hint="cs"/>
          <w:rtl/>
          <w:lang w:val="en-US" w:bidi="ar-EG"/>
        </w:rPr>
        <w:t xml:space="preserve">الأرض </w:t>
      </w:r>
      <w:r w:rsidR="00060ACE" w:rsidRPr="00F233DC">
        <w:rPr>
          <w:lang w:val="en-US" w:bidi="ar-EG"/>
        </w:rPr>
        <w:t>(EESS)</w:t>
      </w:r>
      <w:r w:rsidR="00060ACE" w:rsidRPr="00F233DC">
        <w:rPr>
          <w:rFonts w:hint="cs"/>
          <w:rtl/>
          <w:lang w:val="en-US" w:bidi="ar-EG"/>
        </w:rPr>
        <w:t xml:space="preserve"> تتطلب</w:t>
      </w:r>
      <w:r w:rsidR="003E71A2" w:rsidRPr="00F233DC">
        <w:rPr>
          <w:rFonts w:hint="cs"/>
          <w:rtl/>
          <w:lang w:val="en-US" w:bidi="ar-EG"/>
        </w:rPr>
        <w:t>،</w:t>
      </w:r>
      <w:r w:rsidR="00060ACE" w:rsidRPr="00F233DC">
        <w:rPr>
          <w:rFonts w:hint="cs"/>
          <w:rtl/>
          <w:lang w:val="en-US" w:bidi="ar-EG"/>
        </w:rPr>
        <w:t xml:space="preserve"> </w:t>
      </w:r>
      <w:r w:rsidR="00C57004">
        <w:rPr>
          <w:rFonts w:hint="cs"/>
          <w:rtl/>
          <w:lang w:val="en-US" w:bidi="ar-EG"/>
        </w:rPr>
        <w:t xml:space="preserve">حتى </w:t>
      </w:r>
      <w:r w:rsidR="00CF4B1A" w:rsidRPr="00F233DC">
        <w:rPr>
          <w:rFonts w:hint="cs"/>
          <w:rtl/>
        </w:rPr>
        <w:t xml:space="preserve">يتسنى </w:t>
      </w:r>
      <w:r w:rsidR="00060ACE" w:rsidRPr="00F233DC">
        <w:rPr>
          <w:rFonts w:hint="cs"/>
          <w:rtl/>
        </w:rPr>
        <w:t xml:space="preserve">لها </w:t>
      </w:r>
      <w:r w:rsidR="00CF4B1A" w:rsidRPr="00F233DC">
        <w:rPr>
          <w:rFonts w:hint="cs"/>
          <w:rtl/>
        </w:rPr>
        <w:t xml:space="preserve">الحصول على أصداء رادرية ملائمة من ظواهر الغلاف الجوي، </w:t>
      </w:r>
      <w:r w:rsidR="0039200C" w:rsidRPr="00F233DC">
        <w:rPr>
          <w:rFonts w:hint="cs"/>
          <w:rtl/>
          <w:lang w:val="en-US"/>
        </w:rPr>
        <w:t>قدرة مشعة متناحية فعالة</w:t>
      </w:r>
      <w:r w:rsidR="00CF4B1A" w:rsidRPr="00F233DC">
        <w:rPr>
          <w:rFonts w:hint="cs"/>
          <w:rtl/>
          <w:lang w:val="en-US"/>
        </w:rPr>
        <w:t xml:space="preserve"> </w:t>
      </w:r>
      <w:r w:rsidR="0039200C" w:rsidRPr="00F233DC">
        <w:rPr>
          <w:lang w:val="en-US"/>
        </w:rPr>
        <w:t>(EIRP)</w:t>
      </w:r>
      <w:r w:rsidR="00CF4B1A" w:rsidRPr="00F233DC">
        <w:rPr>
          <w:rFonts w:hint="cs"/>
          <w:rtl/>
          <w:lang w:val="en-US"/>
        </w:rPr>
        <w:t xml:space="preserve"> </w:t>
      </w:r>
      <w:r w:rsidR="00060ACE" w:rsidRPr="00F233DC">
        <w:rPr>
          <w:rFonts w:hint="cs"/>
          <w:rtl/>
          <w:lang w:val="en-US"/>
        </w:rPr>
        <w:t>عالية جدا</w:t>
      </w:r>
      <w:r w:rsidR="00165828">
        <w:rPr>
          <w:rFonts w:hint="cs"/>
          <w:rtl/>
          <w:lang w:val="en-US"/>
        </w:rPr>
        <w:t>ً</w:t>
      </w:r>
      <w:r w:rsidR="00060ACE" w:rsidRPr="00F233DC">
        <w:rPr>
          <w:rFonts w:hint="cs"/>
          <w:rtl/>
          <w:lang w:val="en-US"/>
        </w:rPr>
        <w:t xml:space="preserve"> </w:t>
      </w:r>
      <w:r w:rsidR="002D2005" w:rsidRPr="00F233DC">
        <w:rPr>
          <w:rFonts w:hint="cs"/>
          <w:rtl/>
          <w:lang w:val="en-US"/>
        </w:rPr>
        <w:t xml:space="preserve">بإمكانها </w:t>
      </w:r>
      <w:r w:rsidR="0039200C" w:rsidRPr="00F233DC">
        <w:rPr>
          <w:rFonts w:hint="cs"/>
          <w:rtl/>
          <w:lang w:val="en-US"/>
        </w:rPr>
        <w:t xml:space="preserve">أن </w:t>
      </w:r>
      <w:r w:rsidR="003E71A2" w:rsidRPr="00F233DC">
        <w:rPr>
          <w:rFonts w:hint="cs"/>
          <w:rtl/>
          <w:lang w:val="en-US"/>
        </w:rPr>
        <w:t xml:space="preserve">تؤدي إلى إضرار </w:t>
      </w:r>
      <w:r w:rsidR="0039200C" w:rsidRPr="00F233DC">
        <w:rPr>
          <w:rFonts w:hint="cs"/>
          <w:rtl/>
          <w:lang w:val="en-US"/>
        </w:rPr>
        <w:t xml:space="preserve">مادي </w:t>
      </w:r>
      <w:r w:rsidR="00165828">
        <w:rPr>
          <w:rFonts w:hint="cs"/>
          <w:rtl/>
          <w:lang w:val="en-US"/>
        </w:rPr>
        <w:t>بال</w:t>
      </w:r>
      <w:r w:rsidR="00CF4B1A" w:rsidRPr="00F233DC">
        <w:rPr>
          <w:rFonts w:hint="cs"/>
          <w:rtl/>
          <w:lang w:val="en-US"/>
        </w:rPr>
        <w:t xml:space="preserve">مستقبلات </w:t>
      </w:r>
      <w:r w:rsidR="00165828">
        <w:rPr>
          <w:rFonts w:hint="cs"/>
          <w:rtl/>
          <w:lang w:val="en-US"/>
        </w:rPr>
        <w:t>الحساسة ل</w:t>
      </w:r>
      <w:r w:rsidR="00CF4B1A" w:rsidRPr="00F233DC">
        <w:rPr>
          <w:rFonts w:hint="cs"/>
          <w:rtl/>
          <w:lang w:val="en-US"/>
        </w:rPr>
        <w:t xml:space="preserve">خدمة علم الفلك </w:t>
      </w:r>
      <w:r w:rsidR="003E71A2" w:rsidRPr="00F233DC">
        <w:rPr>
          <w:rFonts w:hint="cs"/>
          <w:rtl/>
          <w:lang w:val="en-US"/>
        </w:rPr>
        <w:t>الراديو</w:t>
      </w:r>
      <w:r w:rsidR="003E71A2" w:rsidRPr="00F233DC">
        <w:rPr>
          <w:rFonts w:hint="eastAsia"/>
          <w:rtl/>
          <w:lang w:val="en-US"/>
        </w:rPr>
        <w:t>ي</w:t>
      </w:r>
      <w:r w:rsidR="00CF4B1A" w:rsidRPr="00F233DC">
        <w:rPr>
          <w:rFonts w:hint="cs"/>
          <w:rtl/>
          <w:lang w:val="en-US"/>
        </w:rPr>
        <w:t xml:space="preserve"> </w:t>
      </w:r>
      <w:r w:rsidR="002D2005" w:rsidRPr="00F233DC">
        <w:rPr>
          <w:lang w:val="en-US"/>
        </w:rPr>
        <w:t>(RAS)</w:t>
      </w:r>
      <w:r w:rsidR="002D2005" w:rsidRPr="00F233DC">
        <w:rPr>
          <w:rFonts w:hint="cs"/>
          <w:rtl/>
          <w:lang w:val="en-US"/>
        </w:rPr>
        <w:t xml:space="preserve"> </w:t>
      </w:r>
      <w:r w:rsidR="00CF4B1A" w:rsidRPr="00F233DC">
        <w:rPr>
          <w:rFonts w:hint="cs"/>
          <w:rtl/>
          <w:lang w:val="en-US"/>
        </w:rPr>
        <w:t xml:space="preserve">في حالة اقتران </w:t>
      </w:r>
      <w:r w:rsidR="0039200C" w:rsidRPr="00F233DC">
        <w:rPr>
          <w:rFonts w:hint="cs"/>
          <w:rtl/>
          <w:lang w:val="en-US"/>
        </w:rPr>
        <w:t>الحزمة الرئيسية بالحزمة الرئيسية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Fonts w:hint="cs"/>
          <w:rtl/>
        </w:rPr>
      </w:pPr>
      <w:r w:rsidRPr="00F233DC">
        <w:rPr>
          <w:rFonts w:hint="cs"/>
          <w:rtl/>
        </w:rPr>
        <w:t>ﻫ</w:t>
      </w:r>
      <w:r w:rsidRPr="00F233DC">
        <w:rPr>
          <w:rtl/>
        </w:rPr>
        <w:t>)</w:t>
      </w:r>
      <w:r w:rsidRPr="00F233DC">
        <w:rPr>
          <w:rtl/>
        </w:rPr>
        <w:tab/>
      </w:r>
      <w:r w:rsidR="0012722B" w:rsidRPr="00F233DC">
        <w:rPr>
          <w:rFonts w:hint="cs"/>
          <w:rtl/>
        </w:rPr>
        <w:t xml:space="preserve">أن </w:t>
      </w:r>
      <w:r w:rsidR="00C57004">
        <w:rPr>
          <w:rFonts w:hint="cs"/>
          <w:rtl/>
        </w:rPr>
        <w:t xml:space="preserve">بعض التجهيزات </w:t>
      </w:r>
      <w:r w:rsidR="00FE44CB" w:rsidRPr="00F233DC">
        <w:rPr>
          <w:rFonts w:hint="cs"/>
          <w:rtl/>
        </w:rPr>
        <w:t xml:space="preserve">الخاصة </w:t>
      </w:r>
      <w:r w:rsidR="00C57004">
        <w:rPr>
          <w:rFonts w:hint="cs"/>
          <w:rtl/>
        </w:rPr>
        <w:t>ب</w:t>
      </w:r>
      <w:r w:rsidR="00CF4B1A" w:rsidRPr="00F233DC">
        <w:rPr>
          <w:rFonts w:hint="cs"/>
          <w:rtl/>
        </w:rPr>
        <w:t>خدمة علم</w:t>
      </w:r>
      <w:r w:rsidR="0012722B" w:rsidRPr="00F233DC">
        <w:rPr>
          <w:rFonts w:hint="cs"/>
          <w:rtl/>
        </w:rPr>
        <w:t xml:space="preserve"> الفلك</w:t>
      </w:r>
      <w:r w:rsidR="00CF4B1A" w:rsidRPr="00F233DC">
        <w:rPr>
          <w:rFonts w:hint="cs"/>
          <w:rtl/>
        </w:rPr>
        <w:t xml:space="preserve"> الراديوي </w:t>
      </w:r>
      <w:r w:rsidR="0012722B" w:rsidRPr="00F233DC">
        <w:rPr>
          <w:lang w:val="en-US"/>
        </w:rPr>
        <w:t>(RAS)</w:t>
      </w:r>
      <w:r w:rsidR="0012722B" w:rsidRPr="00F233DC">
        <w:rPr>
          <w:rFonts w:hint="cs"/>
          <w:rtl/>
        </w:rPr>
        <w:t xml:space="preserve"> </w:t>
      </w:r>
      <w:r w:rsidR="000C3E74" w:rsidRPr="00F233DC">
        <w:rPr>
          <w:rFonts w:hint="cs"/>
          <w:rtl/>
        </w:rPr>
        <w:t xml:space="preserve">قد تتكون </w:t>
      </w:r>
      <w:r w:rsidR="00CF4B1A" w:rsidRPr="00F233DC">
        <w:rPr>
          <w:rFonts w:hint="cs"/>
          <w:rtl/>
        </w:rPr>
        <w:t>من اثن</w:t>
      </w:r>
      <w:r w:rsidR="00C57004">
        <w:rPr>
          <w:rFonts w:hint="cs"/>
          <w:rtl/>
        </w:rPr>
        <w:t>ي</w:t>
      </w:r>
      <w:r w:rsidR="00CF4B1A" w:rsidRPr="00F233DC">
        <w:rPr>
          <w:rFonts w:hint="cs"/>
          <w:rtl/>
        </w:rPr>
        <w:t xml:space="preserve"> عشر </w:t>
      </w:r>
      <w:r w:rsidR="00B01602">
        <w:rPr>
          <w:rFonts w:hint="cs"/>
          <w:rtl/>
        </w:rPr>
        <w:t>أ</w:t>
      </w:r>
      <w:r w:rsidR="00CF4B1A" w:rsidRPr="00F233DC">
        <w:rPr>
          <w:rFonts w:hint="cs"/>
          <w:rtl/>
        </w:rPr>
        <w:t>و</w:t>
      </w:r>
      <w:r w:rsidR="00B01602">
        <w:rPr>
          <w:rFonts w:hint="cs"/>
          <w:rtl/>
        </w:rPr>
        <w:t xml:space="preserve"> </w:t>
      </w:r>
      <w:r w:rsidR="00FE44CB" w:rsidRPr="00F233DC">
        <w:rPr>
          <w:rFonts w:hint="cs"/>
          <w:rtl/>
        </w:rPr>
        <w:t xml:space="preserve">حتى </w:t>
      </w:r>
      <w:r w:rsidR="00CF4B1A" w:rsidRPr="00F233DC">
        <w:rPr>
          <w:rFonts w:hint="cs"/>
          <w:rtl/>
        </w:rPr>
        <w:t xml:space="preserve">من مئات </w:t>
      </w:r>
      <w:r w:rsidR="00B01602">
        <w:rPr>
          <w:rFonts w:hint="cs"/>
          <w:rtl/>
        </w:rPr>
        <w:t xml:space="preserve">من </w:t>
      </w:r>
      <w:r w:rsidR="00CF4B1A" w:rsidRPr="00F233DC">
        <w:rPr>
          <w:rFonts w:hint="cs"/>
          <w:rtl/>
        </w:rPr>
        <w:t xml:space="preserve">الهوائيات </w:t>
      </w:r>
      <w:r w:rsidR="002D2005" w:rsidRPr="00F233DC">
        <w:rPr>
          <w:rFonts w:hint="cs"/>
          <w:rtl/>
        </w:rPr>
        <w:t xml:space="preserve">الموجهة </w:t>
      </w:r>
      <w:r w:rsidR="00C57004">
        <w:rPr>
          <w:rFonts w:hint="cs"/>
          <w:rtl/>
        </w:rPr>
        <w:t>في نفس الاتجاه</w:t>
      </w:r>
      <w:r w:rsidR="00CF4B1A" w:rsidRPr="00F233DC">
        <w:rPr>
          <w:rFonts w:hint="cs"/>
          <w:rtl/>
        </w:rPr>
        <w:t xml:space="preserve">، وقد يوجد </w:t>
      </w:r>
      <w:r w:rsidR="002D2005" w:rsidRPr="00F233DC">
        <w:rPr>
          <w:rFonts w:hint="cs"/>
          <w:rtl/>
        </w:rPr>
        <w:t xml:space="preserve">بعضها </w:t>
      </w:r>
      <w:r w:rsidR="00CF4B1A" w:rsidRPr="00F233DC">
        <w:rPr>
          <w:rFonts w:hint="cs"/>
          <w:rtl/>
        </w:rPr>
        <w:t xml:space="preserve">أو </w:t>
      </w:r>
      <w:r w:rsidR="00B01602">
        <w:rPr>
          <w:rFonts w:hint="cs"/>
          <w:rtl/>
        </w:rPr>
        <w:t>كلها</w:t>
      </w:r>
      <w:r w:rsidR="002D2005" w:rsidRPr="00F233DC">
        <w:rPr>
          <w:rFonts w:hint="cs"/>
          <w:rtl/>
        </w:rPr>
        <w:t xml:space="preserve"> </w:t>
      </w:r>
      <w:r w:rsidR="00CF4B1A" w:rsidRPr="00F233DC">
        <w:rPr>
          <w:rFonts w:hint="cs"/>
          <w:rtl/>
        </w:rPr>
        <w:t>في نفس الم</w:t>
      </w:r>
      <w:r w:rsidR="002D2005" w:rsidRPr="00F233DC">
        <w:rPr>
          <w:rFonts w:hint="cs"/>
          <w:rtl/>
        </w:rPr>
        <w:t>وقع</w:t>
      </w:r>
      <w:r w:rsidR="00CF4B1A" w:rsidRPr="00F233DC">
        <w:rPr>
          <w:rFonts w:hint="cs"/>
          <w:rtl/>
        </w:rPr>
        <w:t xml:space="preserve"> داخل الحزمة الرئيسية لأحد سواتل الخدمة </w:t>
      </w:r>
      <w:r w:rsidR="002D2005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2D2005" w:rsidRPr="00F233DC">
        <w:rPr>
          <w:rFonts w:hint="cs"/>
          <w:rtl/>
          <w:lang w:val="en-US" w:bidi="ar-EG"/>
        </w:rPr>
        <w:t xml:space="preserve">الأرض </w:t>
      </w:r>
      <w:r w:rsidR="002D2005" w:rsidRPr="00F233DC">
        <w:rPr>
          <w:lang w:val="en-US" w:bidi="ar-EG"/>
        </w:rPr>
        <w:t>(EESS)</w:t>
      </w:r>
      <w:r w:rsidR="002D2005" w:rsidRPr="00F233DC">
        <w:rPr>
          <w:rFonts w:hint="cs"/>
          <w:rtl/>
          <w:lang w:val="en-US" w:bidi="ar-EG"/>
        </w:rPr>
        <w:t xml:space="preserve"> </w:t>
      </w:r>
      <w:r w:rsidR="002C72E3">
        <w:rPr>
          <w:rFonts w:hint="cs"/>
          <w:rtl/>
        </w:rPr>
        <w:t>في نفس الوقت</w:t>
      </w:r>
      <w:r w:rsidR="00CF4B1A" w:rsidRPr="00F233DC">
        <w:rPr>
          <w:rFonts w:hint="cs"/>
          <w:rtl/>
        </w:rPr>
        <w:t>، م</w:t>
      </w:r>
      <w:r w:rsidR="002C72E3">
        <w:rPr>
          <w:rFonts w:hint="cs"/>
          <w:rtl/>
        </w:rPr>
        <w:t>ُ</w:t>
      </w:r>
      <w:r w:rsidR="00CF4B1A" w:rsidRPr="00F233DC">
        <w:rPr>
          <w:rFonts w:hint="cs"/>
          <w:rtl/>
        </w:rPr>
        <w:t>ضاعفة</w:t>
      </w:r>
      <w:r w:rsidR="00B01602">
        <w:rPr>
          <w:rFonts w:hint="cs"/>
          <w:rtl/>
        </w:rPr>
        <w:t>ً</w:t>
      </w:r>
      <w:r w:rsidR="00CF4B1A" w:rsidRPr="00F233DC">
        <w:rPr>
          <w:rFonts w:hint="cs"/>
          <w:rtl/>
        </w:rPr>
        <w:t xml:space="preserve"> </w:t>
      </w:r>
      <w:r w:rsidR="00C57004">
        <w:rPr>
          <w:rFonts w:hint="cs"/>
          <w:rtl/>
        </w:rPr>
        <w:t xml:space="preserve">بذلك </w:t>
      </w:r>
      <w:r w:rsidR="00FE44CB" w:rsidRPr="00F233DC">
        <w:rPr>
          <w:rFonts w:hint="cs"/>
          <w:rtl/>
        </w:rPr>
        <w:t xml:space="preserve">عواقب </w:t>
      </w:r>
      <w:r w:rsidR="002C72E3">
        <w:rPr>
          <w:rFonts w:hint="cs"/>
          <w:rtl/>
        </w:rPr>
        <w:t xml:space="preserve">التقاء </w:t>
      </w:r>
      <w:r w:rsidR="00C57004">
        <w:rPr>
          <w:rFonts w:hint="cs"/>
          <w:rtl/>
        </w:rPr>
        <w:t>ال</w:t>
      </w:r>
      <w:r w:rsidR="00CF4B1A" w:rsidRPr="00F233DC">
        <w:rPr>
          <w:rFonts w:hint="cs"/>
          <w:rtl/>
        </w:rPr>
        <w:t xml:space="preserve">حزمة </w:t>
      </w:r>
      <w:r w:rsidR="00B01602">
        <w:rPr>
          <w:rFonts w:hint="cs"/>
          <w:rtl/>
        </w:rPr>
        <w:t>ال</w:t>
      </w:r>
      <w:r w:rsidR="00CF4B1A" w:rsidRPr="00F233DC">
        <w:rPr>
          <w:rFonts w:hint="cs"/>
          <w:rtl/>
        </w:rPr>
        <w:t xml:space="preserve">رئيسية </w:t>
      </w:r>
      <w:r w:rsidR="00C57004">
        <w:rPr>
          <w:rFonts w:hint="cs"/>
          <w:rtl/>
        </w:rPr>
        <w:t>بال</w:t>
      </w:r>
      <w:r w:rsidR="00CF4B1A" w:rsidRPr="00F233DC">
        <w:rPr>
          <w:rFonts w:hint="cs"/>
          <w:rtl/>
        </w:rPr>
        <w:t xml:space="preserve">حزمة </w:t>
      </w:r>
      <w:r w:rsidR="00C57004">
        <w:rPr>
          <w:rFonts w:hint="cs"/>
          <w:rtl/>
        </w:rPr>
        <w:t>ال</w:t>
      </w:r>
      <w:r w:rsidR="00CF4B1A" w:rsidRPr="00F233DC">
        <w:rPr>
          <w:rFonts w:hint="cs"/>
          <w:rtl/>
        </w:rPr>
        <w:t>رئيسية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lastRenderedPageBreak/>
        <w:t>و)</w:t>
      </w:r>
      <w:r w:rsidRPr="00F233DC">
        <w:rPr>
          <w:rtl/>
        </w:rPr>
        <w:tab/>
      </w:r>
      <w:r w:rsidR="00CF4B1A" w:rsidRPr="00F233DC">
        <w:rPr>
          <w:rFonts w:hint="cs"/>
          <w:rtl/>
        </w:rPr>
        <w:t>أن التكنولوجيا الحالية</w:t>
      </w:r>
      <w:r w:rsidR="00624EE6" w:rsidRPr="00F233DC">
        <w:rPr>
          <w:rFonts w:hint="cs"/>
          <w:rtl/>
        </w:rPr>
        <w:t xml:space="preserve"> لا تسمح</w:t>
      </w:r>
      <w:r w:rsidR="00C23ACE" w:rsidRPr="00F233DC">
        <w:rPr>
          <w:rFonts w:hint="cs"/>
          <w:rtl/>
        </w:rPr>
        <w:t xml:space="preserve"> عند </w:t>
      </w:r>
      <w:r w:rsidR="00B01602">
        <w:rPr>
          <w:rFonts w:hint="cs"/>
          <w:rtl/>
        </w:rPr>
        <w:t>أ</w:t>
      </w:r>
      <w:r w:rsidR="00FE44CB" w:rsidRPr="00F233DC">
        <w:rPr>
          <w:rFonts w:hint="cs"/>
          <w:rtl/>
        </w:rPr>
        <w:t>طو</w:t>
      </w:r>
      <w:r w:rsidR="00B01602">
        <w:rPr>
          <w:rFonts w:hint="cs"/>
          <w:rtl/>
        </w:rPr>
        <w:t>ا</w:t>
      </w:r>
      <w:r w:rsidR="00FE44CB" w:rsidRPr="00F233DC">
        <w:rPr>
          <w:rFonts w:hint="cs"/>
          <w:rtl/>
        </w:rPr>
        <w:t xml:space="preserve">ل </w:t>
      </w:r>
      <w:r w:rsidR="00C23ACE" w:rsidRPr="00F233DC">
        <w:rPr>
          <w:rFonts w:hint="cs"/>
          <w:rtl/>
        </w:rPr>
        <w:t>الموجات المليمترية بإنشاء مراش</w:t>
      </w:r>
      <w:r w:rsidR="00130808">
        <w:rPr>
          <w:rFonts w:hint="cs"/>
          <w:rtl/>
        </w:rPr>
        <w:t>ي</w:t>
      </w:r>
      <w:r w:rsidR="00C23ACE" w:rsidRPr="00F233DC">
        <w:rPr>
          <w:rFonts w:hint="cs"/>
          <w:rtl/>
        </w:rPr>
        <w:t xml:space="preserve">ح </w:t>
      </w:r>
      <w:r w:rsidR="00B01602">
        <w:rPr>
          <w:rFonts w:hint="cs"/>
          <w:rtl/>
        </w:rPr>
        <w:t>نطاق</w:t>
      </w:r>
      <w:r w:rsidR="00130808">
        <w:rPr>
          <w:rFonts w:hint="cs"/>
          <w:rtl/>
        </w:rPr>
        <w:t>ات</w:t>
      </w:r>
      <w:r w:rsidR="00B01602">
        <w:rPr>
          <w:rFonts w:hint="cs"/>
          <w:rtl/>
        </w:rPr>
        <w:t xml:space="preserve"> </w:t>
      </w:r>
      <w:r w:rsidR="00130808" w:rsidRPr="00F233DC">
        <w:rPr>
          <w:rFonts w:hint="cs"/>
          <w:rtl/>
        </w:rPr>
        <w:t>إيقاف</w:t>
      </w:r>
      <w:r w:rsidR="00130808">
        <w:rPr>
          <w:rFonts w:hint="cs"/>
          <w:rtl/>
        </w:rPr>
        <w:t xml:space="preserve"> </w:t>
      </w:r>
      <w:r w:rsidR="00B01602">
        <w:rPr>
          <w:rFonts w:hint="cs"/>
          <w:rtl/>
        </w:rPr>
        <w:t>عالية ال</w:t>
      </w:r>
      <w:r w:rsidR="00C23ACE" w:rsidRPr="00F233DC">
        <w:rPr>
          <w:rFonts w:hint="cs"/>
          <w:rtl/>
        </w:rPr>
        <w:t>أداء</w:t>
      </w:r>
      <w:r w:rsidR="00580242">
        <w:rPr>
          <w:rFonts w:hint="cs"/>
          <w:rtl/>
        </w:rPr>
        <w:t>،</w:t>
      </w:r>
      <w:r w:rsidR="00C23ACE" w:rsidRPr="00F233DC">
        <w:rPr>
          <w:rFonts w:hint="cs"/>
          <w:rtl/>
        </w:rPr>
        <w:t xml:space="preserve"> </w:t>
      </w:r>
      <w:r w:rsidR="00130808">
        <w:rPr>
          <w:rFonts w:hint="cs"/>
          <w:rtl/>
        </w:rPr>
        <w:t xml:space="preserve">ذات </w:t>
      </w:r>
      <w:r w:rsidR="00624EE6" w:rsidRPr="00F233DC">
        <w:rPr>
          <w:rFonts w:hint="cs"/>
          <w:rtl/>
        </w:rPr>
        <w:t xml:space="preserve">خسارة </w:t>
      </w:r>
      <w:r w:rsidR="00FE44CB" w:rsidRPr="00F233DC">
        <w:rPr>
          <w:rFonts w:hint="cs"/>
          <w:rtl/>
        </w:rPr>
        <w:t xml:space="preserve">إدراج </w:t>
      </w:r>
      <w:r w:rsidR="00624EE6" w:rsidRPr="00F233DC">
        <w:rPr>
          <w:rFonts w:hint="cs"/>
          <w:rtl/>
        </w:rPr>
        <w:t>منخفضة</w:t>
      </w:r>
      <w:r w:rsidR="00C23ACE" w:rsidRPr="00F233DC">
        <w:rPr>
          <w:rFonts w:hint="cs"/>
          <w:rtl/>
        </w:rPr>
        <w:t xml:space="preserve"> بما</w:t>
      </w:r>
      <w:r w:rsidR="00FE44CB" w:rsidRPr="00F233DC">
        <w:rPr>
          <w:rFonts w:hint="cs"/>
          <w:rtl/>
        </w:rPr>
        <w:t xml:space="preserve"> </w:t>
      </w:r>
      <w:r w:rsidR="00130808">
        <w:rPr>
          <w:rFonts w:hint="cs"/>
          <w:rtl/>
        </w:rPr>
        <w:t xml:space="preserve">فيه الكفاية </w:t>
      </w:r>
      <w:r w:rsidR="00FE44CB" w:rsidRPr="00F233DC">
        <w:rPr>
          <w:rFonts w:hint="cs"/>
          <w:rtl/>
        </w:rPr>
        <w:t xml:space="preserve">في </w:t>
      </w:r>
      <w:r w:rsidR="00C23ACE" w:rsidRPr="00F233DC">
        <w:rPr>
          <w:rFonts w:hint="cs"/>
          <w:rtl/>
        </w:rPr>
        <w:t>نطاق التمرير المطلوب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t>ز)</w:t>
      </w:r>
      <w:r w:rsidRPr="00F233DC">
        <w:rPr>
          <w:rtl/>
        </w:rPr>
        <w:tab/>
      </w:r>
      <w:r w:rsidR="0037253A" w:rsidRPr="00F233DC">
        <w:rPr>
          <w:rFonts w:hint="cs"/>
          <w:rtl/>
        </w:rPr>
        <w:t xml:space="preserve">أن </w:t>
      </w:r>
      <w:r w:rsidR="00C23ACE" w:rsidRPr="00F233DC">
        <w:rPr>
          <w:rFonts w:hint="cs"/>
          <w:rtl/>
        </w:rPr>
        <w:t>الم</w:t>
      </w:r>
      <w:r w:rsidR="00130808">
        <w:rPr>
          <w:rFonts w:hint="cs"/>
          <w:rtl/>
        </w:rPr>
        <w:t>ُ</w:t>
      </w:r>
      <w:r w:rsidR="00C23ACE" w:rsidRPr="00F233DC">
        <w:rPr>
          <w:rFonts w:hint="cs"/>
          <w:rtl/>
        </w:rPr>
        <w:t xml:space="preserve">ستقبلات التي </w:t>
      </w:r>
      <w:r w:rsidR="00BD5BB1">
        <w:rPr>
          <w:rFonts w:hint="cs"/>
          <w:rtl/>
        </w:rPr>
        <w:t>تستعملها</w:t>
      </w:r>
      <w:r w:rsidR="0037253A" w:rsidRPr="00F233DC">
        <w:rPr>
          <w:rFonts w:hint="cs"/>
          <w:rtl/>
        </w:rPr>
        <w:t xml:space="preserve"> </w:t>
      </w:r>
      <w:r w:rsidR="00C23ACE" w:rsidRPr="00F233DC">
        <w:rPr>
          <w:rFonts w:hint="cs"/>
          <w:rtl/>
        </w:rPr>
        <w:t xml:space="preserve">خدمة علم الفلك الراديوي </w:t>
      </w:r>
      <w:r w:rsidR="0037253A" w:rsidRPr="00F233DC">
        <w:rPr>
          <w:lang w:val="en-US"/>
        </w:rPr>
        <w:t>(RAS)</w:t>
      </w:r>
      <w:r w:rsidR="0037253A" w:rsidRPr="00F233DC">
        <w:rPr>
          <w:rFonts w:hint="cs"/>
          <w:rtl/>
        </w:rPr>
        <w:t xml:space="preserve"> </w:t>
      </w:r>
      <w:r w:rsidR="00C23ACE" w:rsidRPr="00F233DC">
        <w:rPr>
          <w:rFonts w:hint="cs"/>
          <w:rtl/>
        </w:rPr>
        <w:t xml:space="preserve">عند </w:t>
      </w:r>
      <w:r w:rsidR="00BD5BB1">
        <w:rPr>
          <w:rFonts w:hint="cs"/>
          <w:rtl/>
        </w:rPr>
        <w:t>أ</w:t>
      </w:r>
      <w:r w:rsidR="00C23ACE" w:rsidRPr="00F233DC">
        <w:rPr>
          <w:rFonts w:hint="cs"/>
          <w:rtl/>
        </w:rPr>
        <w:t>طو</w:t>
      </w:r>
      <w:r w:rsidR="00BD5BB1">
        <w:rPr>
          <w:rFonts w:hint="cs"/>
          <w:rtl/>
        </w:rPr>
        <w:t>ا</w:t>
      </w:r>
      <w:r w:rsidR="00C23ACE" w:rsidRPr="00F233DC">
        <w:rPr>
          <w:rFonts w:hint="cs"/>
          <w:rtl/>
        </w:rPr>
        <w:t xml:space="preserve">ل الموجات المليمترية </w:t>
      </w:r>
      <w:r w:rsidR="00130808">
        <w:rPr>
          <w:rFonts w:hint="cs"/>
          <w:rtl/>
        </w:rPr>
        <w:t xml:space="preserve">يجب </w:t>
      </w:r>
      <w:r w:rsidR="00C23ACE" w:rsidRPr="00F233DC">
        <w:rPr>
          <w:rFonts w:hint="cs"/>
          <w:rtl/>
        </w:rPr>
        <w:t xml:space="preserve">أن تستعمل </w:t>
      </w:r>
      <w:r w:rsidR="00130808">
        <w:rPr>
          <w:rFonts w:hint="cs"/>
          <w:rtl/>
        </w:rPr>
        <w:t xml:space="preserve">أحدث الأساليب </w:t>
      </w:r>
      <w:r w:rsidR="00130808" w:rsidRPr="00F233DC">
        <w:rPr>
          <w:rFonts w:hint="cs"/>
          <w:rtl/>
        </w:rPr>
        <w:t>التكنولوجي</w:t>
      </w:r>
      <w:r w:rsidR="00130808">
        <w:rPr>
          <w:rFonts w:hint="cs"/>
          <w:rtl/>
        </w:rPr>
        <w:t>ة</w:t>
      </w:r>
      <w:r w:rsidR="00130808" w:rsidRPr="00F233DC">
        <w:rPr>
          <w:rFonts w:hint="cs"/>
          <w:rtl/>
        </w:rPr>
        <w:t xml:space="preserve"> </w:t>
      </w:r>
      <w:r w:rsidR="00C23ACE" w:rsidRPr="00F233DC">
        <w:rPr>
          <w:rFonts w:hint="cs"/>
          <w:rtl/>
        </w:rPr>
        <w:t xml:space="preserve">حتى </w:t>
      </w:r>
      <w:r w:rsidR="004922C3" w:rsidRPr="00F233DC">
        <w:rPr>
          <w:rFonts w:hint="cs"/>
          <w:rtl/>
        </w:rPr>
        <w:t>ت</w:t>
      </w:r>
      <w:r w:rsidR="00C23ACE" w:rsidRPr="00F233DC">
        <w:rPr>
          <w:rFonts w:hint="cs"/>
          <w:rtl/>
        </w:rPr>
        <w:t>كون حساس</w:t>
      </w:r>
      <w:r w:rsidR="004922C3" w:rsidRPr="00F233DC">
        <w:rPr>
          <w:rFonts w:hint="cs"/>
          <w:rtl/>
        </w:rPr>
        <w:t>ة</w:t>
      </w:r>
      <w:r w:rsidR="00C23ACE" w:rsidRPr="00F233DC">
        <w:rPr>
          <w:rFonts w:hint="cs"/>
          <w:rtl/>
        </w:rPr>
        <w:t xml:space="preserve"> بما يكفي </w:t>
      </w:r>
      <w:r w:rsidR="00FE44CB" w:rsidRPr="00F233DC">
        <w:rPr>
          <w:rFonts w:hint="cs"/>
          <w:rtl/>
        </w:rPr>
        <w:t xml:space="preserve">لإجراء </w:t>
      </w:r>
      <w:r w:rsidR="00C23ACE" w:rsidRPr="00F233DC">
        <w:rPr>
          <w:rFonts w:hint="cs"/>
          <w:rtl/>
        </w:rPr>
        <w:t xml:space="preserve">بحوث فلكية </w:t>
      </w:r>
      <w:r w:rsidR="0021148C">
        <w:rPr>
          <w:rFonts w:hint="cs"/>
          <w:rtl/>
        </w:rPr>
        <w:t>جديدة</w:t>
      </w:r>
      <w:r w:rsidR="00BD5BB1">
        <w:rPr>
          <w:rFonts w:hint="cs"/>
          <w:rtl/>
        </w:rPr>
        <w:t>،</w:t>
      </w:r>
      <w:r w:rsidR="00FE44CB" w:rsidRPr="00F233DC">
        <w:rPr>
          <w:rFonts w:hint="cs"/>
          <w:rtl/>
        </w:rPr>
        <w:t xml:space="preserve"> </w:t>
      </w:r>
      <w:r w:rsidR="00C23ACE" w:rsidRPr="00F233DC">
        <w:rPr>
          <w:rFonts w:hint="cs"/>
          <w:rtl/>
        </w:rPr>
        <w:t xml:space="preserve">وأن هذه التكنولوجيا </w:t>
      </w:r>
      <w:r w:rsidR="00FE44CB" w:rsidRPr="00F233DC">
        <w:rPr>
          <w:rFonts w:hint="cs"/>
          <w:rtl/>
        </w:rPr>
        <w:t xml:space="preserve">لا </w:t>
      </w:r>
      <w:r w:rsidR="00C23ACE" w:rsidRPr="00F233DC">
        <w:rPr>
          <w:rFonts w:hint="cs"/>
          <w:rtl/>
        </w:rPr>
        <w:t>تسمح حاليا</w:t>
      </w:r>
      <w:r w:rsidR="00FE44CB" w:rsidRPr="00F233DC">
        <w:rPr>
          <w:rFonts w:hint="cs"/>
          <w:rtl/>
        </w:rPr>
        <w:t>ً</w:t>
      </w:r>
      <w:r w:rsidR="00C23ACE" w:rsidRPr="00F233DC">
        <w:rPr>
          <w:rFonts w:hint="cs"/>
          <w:rtl/>
        </w:rPr>
        <w:t xml:space="preserve"> </w:t>
      </w:r>
      <w:r w:rsidR="00FE44CB" w:rsidRPr="00F233DC">
        <w:rPr>
          <w:rFonts w:hint="cs"/>
          <w:rtl/>
        </w:rPr>
        <w:t xml:space="preserve">إلا </w:t>
      </w:r>
      <w:r w:rsidR="00C23ACE" w:rsidRPr="00F233DC">
        <w:rPr>
          <w:rFonts w:hint="cs"/>
          <w:rtl/>
        </w:rPr>
        <w:t xml:space="preserve">بمدى دينامي محدود </w:t>
      </w:r>
      <w:r w:rsidR="004922C3" w:rsidRPr="00F233DC">
        <w:rPr>
          <w:rFonts w:hint="cs"/>
          <w:rtl/>
        </w:rPr>
        <w:t xml:space="preserve">ذي </w:t>
      </w:r>
      <w:r w:rsidR="00C23ACE" w:rsidRPr="00F233DC">
        <w:rPr>
          <w:rFonts w:hint="cs"/>
          <w:rtl/>
        </w:rPr>
        <w:t>عتبة تشبع منخفضة نسبيا</w:t>
      </w:r>
      <w:r w:rsidR="00C563CF" w:rsidRPr="00F233DC">
        <w:rPr>
          <w:rFonts w:hint="cs"/>
          <w:rtl/>
        </w:rPr>
        <w:t>ً</w:t>
      </w:r>
      <w:r w:rsidRPr="00F233DC">
        <w:rPr>
          <w:rtl/>
        </w:rPr>
        <w:t>؛</w:t>
      </w:r>
    </w:p>
    <w:p w:rsidR="008A3FDF" w:rsidRPr="00F233DC" w:rsidRDefault="008A3FDF" w:rsidP="007C79CE">
      <w:pPr>
        <w:rPr>
          <w:rtl/>
        </w:rPr>
      </w:pPr>
      <w:r w:rsidRPr="00F233DC">
        <w:rPr>
          <w:rtl/>
        </w:rPr>
        <w:t>ح)</w:t>
      </w:r>
      <w:r w:rsidRPr="00F233DC">
        <w:rPr>
          <w:rtl/>
        </w:rPr>
        <w:tab/>
      </w:r>
      <w:r w:rsidR="00C23ACE" w:rsidRPr="00F233DC">
        <w:rPr>
          <w:rFonts w:hint="cs"/>
          <w:rtl/>
        </w:rPr>
        <w:t>أن</w:t>
      </w:r>
      <w:r w:rsidR="004922C3" w:rsidRPr="00F233DC">
        <w:rPr>
          <w:rFonts w:hint="cs"/>
          <w:rtl/>
        </w:rPr>
        <w:t xml:space="preserve"> اقتران الحزمة الرئيسية بالفص الجانبي بين م</w:t>
      </w:r>
      <w:r w:rsidR="0021148C">
        <w:rPr>
          <w:rFonts w:hint="cs"/>
          <w:rtl/>
        </w:rPr>
        <w:t>ُ</w:t>
      </w:r>
      <w:r w:rsidR="004922C3" w:rsidRPr="00F233DC">
        <w:rPr>
          <w:rFonts w:hint="cs"/>
          <w:rtl/>
        </w:rPr>
        <w:t xml:space="preserve">رسل الساتل ومحطة خدمة علم الفلك الراديوي </w:t>
      </w:r>
      <w:r w:rsidR="004922C3" w:rsidRPr="00F233DC">
        <w:rPr>
          <w:lang w:val="en-US"/>
        </w:rPr>
        <w:t>(RAS)</w:t>
      </w:r>
      <w:r w:rsidR="00BD5BB1">
        <w:rPr>
          <w:rFonts w:hint="cs"/>
          <w:rtl/>
          <w:lang w:val="en-US"/>
        </w:rPr>
        <w:t xml:space="preserve"> قد يؤدي</w:t>
      </w:r>
      <w:r w:rsidR="004922C3" w:rsidRPr="00F233DC">
        <w:rPr>
          <w:rFonts w:hint="cs"/>
          <w:rtl/>
          <w:lang w:val="en-US"/>
        </w:rPr>
        <w:t xml:space="preserve"> </w:t>
      </w:r>
      <w:r w:rsidR="00C23ACE" w:rsidRPr="00F233DC">
        <w:rPr>
          <w:rFonts w:hint="cs"/>
          <w:rtl/>
        </w:rPr>
        <w:t xml:space="preserve">بسبب </w:t>
      </w:r>
      <w:r w:rsidR="004922C3" w:rsidRPr="00F233DC">
        <w:rPr>
          <w:rFonts w:hint="cs"/>
          <w:rtl/>
        </w:rPr>
        <w:t>ال</w:t>
      </w:r>
      <w:r w:rsidR="004922C3" w:rsidRPr="00F233DC">
        <w:rPr>
          <w:rtl/>
        </w:rPr>
        <w:t xml:space="preserve">قدرة </w:t>
      </w:r>
      <w:r w:rsidR="004922C3" w:rsidRPr="00F233DC">
        <w:rPr>
          <w:rFonts w:hint="cs"/>
          <w:rtl/>
        </w:rPr>
        <w:t>ال</w:t>
      </w:r>
      <w:r w:rsidR="004922C3" w:rsidRPr="00F233DC">
        <w:rPr>
          <w:rtl/>
        </w:rPr>
        <w:t xml:space="preserve">مشعة </w:t>
      </w:r>
      <w:r w:rsidR="004922C3" w:rsidRPr="00F233DC">
        <w:rPr>
          <w:rFonts w:hint="cs"/>
          <w:rtl/>
        </w:rPr>
        <w:t>ال</w:t>
      </w:r>
      <w:r w:rsidR="004922C3" w:rsidRPr="00F233DC">
        <w:rPr>
          <w:rtl/>
        </w:rPr>
        <w:t>مكافئة</w:t>
      </w:r>
      <w:r w:rsidR="004922C3" w:rsidRPr="00F233DC">
        <w:rPr>
          <w:rFonts w:hint="cs"/>
          <w:rtl/>
        </w:rPr>
        <w:t xml:space="preserve"> ال</w:t>
      </w:r>
      <w:r w:rsidR="004922C3" w:rsidRPr="00F233DC">
        <w:rPr>
          <w:rtl/>
        </w:rPr>
        <w:t>متناحية</w:t>
      </w:r>
      <w:r w:rsidR="004922C3" w:rsidRPr="00F233DC">
        <w:rPr>
          <w:rFonts w:hint="cs"/>
          <w:rtl/>
        </w:rPr>
        <w:t xml:space="preserve"> </w:t>
      </w:r>
      <w:r w:rsidR="004922C3" w:rsidRPr="00F233DC">
        <w:rPr>
          <w:lang w:val="en-US"/>
        </w:rPr>
        <w:t>(EIRP)</w:t>
      </w:r>
      <w:r w:rsidR="00C23ACE" w:rsidRPr="00F233DC">
        <w:rPr>
          <w:rFonts w:hint="cs"/>
          <w:rtl/>
        </w:rPr>
        <w:t xml:space="preserve"> </w:t>
      </w:r>
      <w:r w:rsidR="001A0F13" w:rsidRPr="00F233DC">
        <w:rPr>
          <w:rFonts w:hint="cs"/>
          <w:rtl/>
        </w:rPr>
        <w:t xml:space="preserve">العالية </w:t>
      </w:r>
      <w:r w:rsidR="00C23ACE" w:rsidRPr="00F233DC">
        <w:rPr>
          <w:rFonts w:hint="cs"/>
          <w:rtl/>
        </w:rPr>
        <w:t>المتوقعة لرادار</w:t>
      </w:r>
      <w:r w:rsidR="001A0F13" w:rsidRPr="00F233DC">
        <w:rPr>
          <w:rFonts w:hint="cs"/>
          <w:rtl/>
        </w:rPr>
        <w:t xml:space="preserve"> </w:t>
      </w:r>
      <w:r w:rsidR="00BD5BB1">
        <w:rPr>
          <w:rFonts w:hint="cs"/>
          <w:rtl/>
        </w:rPr>
        <w:t xml:space="preserve">وضع خرائط </w:t>
      </w:r>
      <w:r w:rsidR="00C23ACE" w:rsidRPr="00F233DC">
        <w:rPr>
          <w:rFonts w:hint="cs"/>
          <w:rtl/>
        </w:rPr>
        <w:t xml:space="preserve">السحب، </w:t>
      </w:r>
      <w:r w:rsidR="001A0F13" w:rsidRPr="00F233DC">
        <w:rPr>
          <w:rFonts w:hint="cs"/>
          <w:rtl/>
        </w:rPr>
        <w:t xml:space="preserve">إلى تشبع </w:t>
      </w:r>
      <w:r w:rsidR="00C23ACE" w:rsidRPr="00F233DC">
        <w:rPr>
          <w:rFonts w:hint="cs"/>
          <w:rtl/>
        </w:rPr>
        <w:t>م</w:t>
      </w:r>
      <w:r w:rsidR="0021148C">
        <w:rPr>
          <w:rFonts w:hint="cs"/>
          <w:rtl/>
        </w:rPr>
        <w:t>ُ</w:t>
      </w:r>
      <w:r w:rsidR="00C23ACE" w:rsidRPr="00F233DC">
        <w:rPr>
          <w:rFonts w:hint="cs"/>
          <w:rtl/>
        </w:rPr>
        <w:t>ستقبل خدمة علم الفلك الراديوي</w:t>
      </w:r>
      <w:r w:rsidR="001A0F13" w:rsidRPr="00F233DC">
        <w:rPr>
          <w:rFonts w:hint="cs"/>
          <w:rtl/>
        </w:rPr>
        <w:t xml:space="preserve"> </w:t>
      </w:r>
      <w:r w:rsidR="001A0F13" w:rsidRPr="00F233DC">
        <w:rPr>
          <w:lang w:val="en-US"/>
        </w:rPr>
        <w:t>(RAS)</w:t>
      </w:r>
      <w:r w:rsidR="00C23ACE" w:rsidRPr="00F233DC">
        <w:rPr>
          <w:rFonts w:hint="cs"/>
          <w:rtl/>
        </w:rPr>
        <w:t xml:space="preserve">، </w:t>
      </w:r>
      <w:r w:rsidR="00BD5BB1">
        <w:rPr>
          <w:rFonts w:hint="cs"/>
          <w:rtl/>
        </w:rPr>
        <w:t xml:space="preserve">الأمر الذي من شأنه </w:t>
      </w:r>
      <w:r w:rsidR="00C23ACE" w:rsidRPr="00F233DC">
        <w:rPr>
          <w:rFonts w:hint="cs"/>
          <w:rtl/>
        </w:rPr>
        <w:t xml:space="preserve">أن </w:t>
      </w:r>
      <w:r w:rsidR="00C563CF" w:rsidRPr="00F233DC">
        <w:rPr>
          <w:rFonts w:hint="cs"/>
          <w:rtl/>
        </w:rPr>
        <w:t>ي</w:t>
      </w:r>
      <w:r w:rsidR="00BD5BB1">
        <w:rPr>
          <w:rFonts w:hint="cs"/>
          <w:rtl/>
        </w:rPr>
        <w:t>َ</w:t>
      </w:r>
      <w:r w:rsidR="001A0F13" w:rsidRPr="00F233DC">
        <w:rPr>
          <w:rFonts w:hint="cs"/>
          <w:rtl/>
        </w:rPr>
        <w:t>حول دون</w:t>
      </w:r>
      <w:r w:rsidR="00C563CF" w:rsidRPr="00F233DC">
        <w:rPr>
          <w:rFonts w:hint="cs"/>
          <w:rtl/>
        </w:rPr>
        <w:t xml:space="preserve"> القيام ب</w:t>
      </w:r>
      <w:r w:rsidR="00C23ACE" w:rsidRPr="00F233DC">
        <w:rPr>
          <w:rFonts w:hint="cs"/>
          <w:rtl/>
        </w:rPr>
        <w:t xml:space="preserve">رصدات عند </w:t>
      </w:r>
      <w:r w:rsidR="001A0F13" w:rsidRPr="00F233DC">
        <w:rPr>
          <w:rFonts w:hint="cs"/>
          <w:rtl/>
        </w:rPr>
        <w:t xml:space="preserve">إحدى </w:t>
      </w:r>
      <w:r w:rsidR="00C23ACE" w:rsidRPr="00F233DC">
        <w:rPr>
          <w:rFonts w:hint="cs"/>
          <w:rtl/>
        </w:rPr>
        <w:t>محط</w:t>
      </w:r>
      <w:r w:rsidR="001A0F13" w:rsidRPr="00F233DC">
        <w:rPr>
          <w:rFonts w:hint="cs"/>
          <w:rtl/>
        </w:rPr>
        <w:t xml:space="preserve">ات </w:t>
      </w:r>
      <w:r w:rsidR="00C23ACE" w:rsidRPr="00F233DC">
        <w:rPr>
          <w:rFonts w:hint="cs"/>
          <w:rtl/>
        </w:rPr>
        <w:t xml:space="preserve">خدمة علم الفلك الراديوي </w:t>
      </w:r>
      <w:r w:rsidR="001A0F13" w:rsidRPr="00F233DC">
        <w:rPr>
          <w:lang w:val="en-US"/>
        </w:rPr>
        <w:t>(RAS)</w:t>
      </w:r>
      <w:r w:rsidR="001A0F13" w:rsidRPr="00F233DC">
        <w:rPr>
          <w:rFonts w:hint="cs"/>
          <w:rtl/>
        </w:rPr>
        <w:t xml:space="preserve"> </w:t>
      </w:r>
      <w:r w:rsidR="00C563CF" w:rsidRPr="00F233DC">
        <w:rPr>
          <w:rFonts w:hint="cs"/>
          <w:rtl/>
        </w:rPr>
        <w:t xml:space="preserve">أثناء </w:t>
      </w:r>
      <w:r w:rsidR="00C23ACE" w:rsidRPr="00F233DC">
        <w:rPr>
          <w:rFonts w:hint="cs"/>
          <w:rtl/>
        </w:rPr>
        <w:t xml:space="preserve">جزء </w:t>
      </w:r>
      <w:r w:rsidR="001A0F13" w:rsidRPr="00F233DC">
        <w:rPr>
          <w:rFonts w:hint="cs"/>
          <w:rtl/>
        </w:rPr>
        <w:t xml:space="preserve">هام </w:t>
      </w:r>
      <w:r w:rsidR="00C23ACE" w:rsidRPr="00F233DC">
        <w:rPr>
          <w:rFonts w:hint="cs"/>
          <w:rtl/>
        </w:rPr>
        <w:t xml:space="preserve">من الوقت يكون </w:t>
      </w:r>
      <w:r w:rsidR="001A0F13" w:rsidRPr="00F233DC">
        <w:rPr>
          <w:rFonts w:hint="cs"/>
          <w:rtl/>
        </w:rPr>
        <w:t xml:space="preserve">فيه </w:t>
      </w:r>
      <w:r w:rsidR="00C23ACE" w:rsidRPr="00F233DC">
        <w:rPr>
          <w:rFonts w:hint="cs"/>
          <w:rtl/>
        </w:rPr>
        <w:t xml:space="preserve">ساتل </w:t>
      </w:r>
      <w:r w:rsidR="00BD5BB1">
        <w:rPr>
          <w:rFonts w:hint="cs"/>
          <w:rtl/>
        </w:rPr>
        <w:t>ال</w:t>
      </w:r>
      <w:r w:rsidR="00C23ACE" w:rsidRPr="00F233DC">
        <w:rPr>
          <w:rFonts w:hint="cs"/>
          <w:rtl/>
        </w:rPr>
        <w:t xml:space="preserve">رادار </w:t>
      </w:r>
      <w:r w:rsidR="00BD5BB1">
        <w:rPr>
          <w:rFonts w:hint="cs"/>
          <w:rtl/>
        </w:rPr>
        <w:t xml:space="preserve">النشيط لوضع خرائط </w:t>
      </w:r>
      <w:r w:rsidR="0062497D">
        <w:rPr>
          <w:rFonts w:hint="cs"/>
          <w:rtl/>
        </w:rPr>
        <w:t xml:space="preserve">السُحب </w:t>
      </w:r>
      <w:r w:rsidR="00C23ACE" w:rsidRPr="00F233DC">
        <w:rPr>
          <w:rFonts w:hint="cs"/>
          <w:rtl/>
        </w:rPr>
        <w:t>فوق الأفق المحلي</w:t>
      </w:r>
      <w:r w:rsidRPr="00F233DC">
        <w:rPr>
          <w:rtl/>
        </w:rPr>
        <w:t>؛</w:t>
      </w:r>
    </w:p>
    <w:p w:rsidR="00AB1538" w:rsidRPr="00F233DC" w:rsidRDefault="008A3FDF" w:rsidP="007C79CE">
      <w:pPr>
        <w:rPr>
          <w:rFonts w:hint="cs"/>
          <w:rtl/>
        </w:rPr>
      </w:pPr>
      <w:r w:rsidRPr="00F233DC">
        <w:rPr>
          <w:rtl/>
        </w:rPr>
        <w:t>ط)</w:t>
      </w:r>
      <w:r w:rsidRPr="00F233DC">
        <w:rPr>
          <w:rtl/>
        </w:rPr>
        <w:tab/>
      </w:r>
      <w:r w:rsidR="001A0F13" w:rsidRPr="00F233DC">
        <w:rPr>
          <w:rFonts w:hint="cs"/>
          <w:rtl/>
        </w:rPr>
        <w:t>أن</w:t>
      </w:r>
      <w:r w:rsidR="008376B0" w:rsidRPr="00F233DC">
        <w:rPr>
          <w:rFonts w:hint="cs"/>
          <w:rtl/>
        </w:rPr>
        <w:t xml:space="preserve"> التكنولوجيا الحالية </w:t>
      </w:r>
      <w:r w:rsidR="001A0F13" w:rsidRPr="00F233DC">
        <w:rPr>
          <w:rFonts w:hint="cs"/>
          <w:rtl/>
        </w:rPr>
        <w:t xml:space="preserve">تسمح </w:t>
      </w:r>
      <w:r w:rsidR="008376B0" w:rsidRPr="00F233DC">
        <w:rPr>
          <w:rFonts w:hint="cs"/>
          <w:rtl/>
        </w:rPr>
        <w:t xml:space="preserve">لمحطات خدمة علم الفلك الراديوي </w:t>
      </w:r>
      <w:r w:rsidR="001A0F13" w:rsidRPr="00F233DC">
        <w:rPr>
          <w:lang w:val="en-US"/>
        </w:rPr>
        <w:t>(RAS)</w:t>
      </w:r>
      <w:r w:rsidR="001A0F13" w:rsidRPr="00F233DC">
        <w:rPr>
          <w:rFonts w:hint="cs"/>
          <w:rtl/>
        </w:rPr>
        <w:t xml:space="preserve"> </w:t>
      </w:r>
      <w:r w:rsidR="00BD5BB1" w:rsidRPr="00F233DC">
        <w:rPr>
          <w:rFonts w:hint="cs"/>
          <w:rtl/>
        </w:rPr>
        <w:t>في الوقت ال</w:t>
      </w:r>
      <w:r w:rsidR="00AD5FF6">
        <w:rPr>
          <w:rFonts w:hint="cs"/>
          <w:rtl/>
        </w:rPr>
        <w:t xml:space="preserve">راهن </w:t>
      </w:r>
      <w:r w:rsidR="0068135F" w:rsidRPr="00F233DC">
        <w:rPr>
          <w:rFonts w:hint="cs"/>
          <w:rtl/>
        </w:rPr>
        <w:t xml:space="preserve">بأن </w:t>
      </w:r>
      <w:r w:rsidR="008376B0" w:rsidRPr="00F233DC">
        <w:rPr>
          <w:rFonts w:hint="cs"/>
          <w:rtl/>
        </w:rPr>
        <w:t xml:space="preserve">تكون </w:t>
      </w:r>
      <w:r w:rsidR="0068135F" w:rsidRPr="00F233DC">
        <w:rPr>
          <w:rFonts w:hint="cs"/>
          <w:rtl/>
        </w:rPr>
        <w:t>مجهزة ب</w:t>
      </w:r>
      <w:r w:rsidR="008376B0" w:rsidRPr="00F233DC">
        <w:rPr>
          <w:rFonts w:hint="cs"/>
          <w:rtl/>
        </w:rPr>
        <w:t>أنظمة م</w:t>
      </w:r>
      <w:r w:rsidR="001C258D">
        <w:rPr>
          <w:rFonts w:hint="cs"/>
          <w:rtl/>
        </w:rPr>
        <w:t>ُ</w:t>
      </w:r>
      <w:r w:rsidR="0068135F" w:rsidRPr="00F233DC">
        <w:rPr>
          <w:rFonts w:hint="cs"/>
          <w:rtl/>
        </w:rPr>
        <w:t>س</w:t>
      </w:r>
      <w:r w:rsidR="008376B0" w:rsidRPr="00F233DC">
        <w:rPr>
          <w:rFonts w:hint="cs"/>
          <w:rtl/>
        </w:rPr>
        <w:t xml:space="preserve">تقبلات </w:t>
      </w:r>
      <w:r w:rsidR="00AD5FF6">
        <w:rPr>
          <w:rFonts w:hint="cs"/>
          <w:rtl/>
        </w:rPr>
        <w:t>مزودة بشبكة متعددة العناصر في ال</w:t>
      </w:r>
      <w:r w:rsidR="008376B0" w:rsidRPr="00F233DC">
        <w:rPr>
          <w:rFonts w:hint="cs"/>
          <w:rtl/>
        </w:rPr>
        <w:t>مستو</w:t>
      </w:r>
      <w:r w:rsidR="00AD5FF6">
        <w:rPr>
          <w:rFonts w:hint="cs"/>
          <w:rtl/>
        </w:rPr>
        <w:t>ي</w:t>
      </w:r>
      <w:r w:rsidR="00D94A2F" w:rsidRPr="00F233DC">
        <w:rPr>
          <w:rFonts w:hint="cs"/>
          <w:rtl/>
        </w:rPr>
        <w:t xml:space="preserve"> </w:t>
      </w:r>
      <w:r w:rsidR="00AD5FF6">
        <w:rPr>
          <w:rFonts w:hint="cs"/>
          <w:rtl/>
        </w:rPr>
        <w:t>ال</w:t>
      </w:r>
      <w:r w:rsidR="00D94A2F" w:rsidRPr="00F233DC">
        <w:rPr>
          <w:rFonts w:hint="cs"/>
          <w:rtl/>
        </w:rPr>
        <w:t xml:space="preserve">بؤري </w:t>
      </w:r>
      <w:r w:rsidR="00AD5FF6">
        <w:rPr>
          <w:rFonts w:hint="cs"/>
          <w:rtl/>
        </w:rPr>
        <w:t xml:space="preserve">تُعطي في الحزمة الرئيسية </w:t>
      </w:r>
      <w:r w:rsidR="00A34675" w:rsidRPr="00F233DC">
        <w:rPr>
          <w:rFonts w:hint="cs"/>
          <w:rtl/>
        </w:rPr>
        <w:t xml:space="preserve">حساسية </w:t>
      </w:r>
      <w:r w:rsidR="00AD5FF6">
        <w:rPr>
          <w:rFonts w:hint="cs"/>
          <w:rtl/>
        </w:rPr>
        <w:t>قصوى تعادل الحساسية القصوى لألف مستقبل ذي</w:t>
      </w:r>
      <w:r w:rsidR="008376B0" w:rsidRPr="00F233DC">
        <w:rPr>
          <w:rFonts w:hint="cs"/>
          <w:rtl/>
          <w:lang w:val="en-US"/>
        </w:rPr>
        <w:t xml:space="preserve"> بكسل وحيد</w:t>
      </w:r>
      <w:r w:rsidRPr="00F233DC">
        <w:rPr>
          <w:rtl/>
        </w:rPr>
        <w:t>؛</w:t>
      </w:r>
    </w:p>
    <w:p w:rsidR="00AB1538" w:rsidRPr="00F233DC" w:rsidRDefault="00AB1538" w:rsidP="007C79CE">
      <w:pPr>
        <w:pStyle w:val="Call"/>
        <w:rPr>
          <w:rFonts w:hint="cs"/>
          <w:rtl/>
        </w:rPr>
      </w:pPr>
      <w:r w:rsidRPr="00F233DC">
        <w:rPr>
          <w:rFonts w:hint="cs"/>
          <w:rtl/>
        </w:rPr>
        <w:t>وإذ تضع في اعتبارها أيضا</w:t>
      </w:r>
      <w:r w:rsidR="000D084C">
        <w:rPr>
          <w:rFonts w:hint="cs"/>
          <w:rtl/>
        </w:rPr>
        <w:t>ً</w:t>
      </w:r>
    </w:p>
    <w:p w:rsidR="008A3FDF" w:rsidRPr="00F233DC" w:rsidRDefault="000D084C" w:rsidP="007C79CE">
      <w:pPr>
        <w:rPr>
          <w:rFonts w:hint="cs"/>
          <w:rtl/>
          <w:lang w:val="en-US"/>
        </w:rPr>
      </w:pPr>
      <w:r>
        <w:rPr>
          <w:rFonts w:hint="cs"/>
          <w:rtl/>
        </w:rPr>
        <w:t xml:space="preserve"> </w:t>
      </w:r>
      <w:r w:rsidR="00AB1538" w:rsidRPr="00F233DC">
        <w:rPr>
          <w:rFonts w:hint="cs"/>
          <w:rtl/>
        </w:rPr>
        <w:t>أ</w:t>
      </w:r>
      <w:r>
        <w:rPr>
          <w:rFonts w:hint="cs"/>
          <w:rtl/>
        </w:rPr>
        <w:t xml:space="preserve"> </w:t>
      </w:r>
      <w:r w:rsidR="008A3FDF" w:rsidRPr="00F233DC">
        <w:rPr>
          <w:rtl/>
        </w:rPr>
        <w:t>)</w:t>
      </w:r>
      <w:r w:rsidR="008A3FDF" w:rsidRPr="00F233DC">
        <w:rPr>
          <w:rtl/>
        </w:rPr>
        <w:tab/>
      </w:r>
      <w:r w:rsidR="00AB1538" w:rsidRPr="00F233DC">
        <w:rPr>
          <w:rFonts w:hint="cs"/>
          <w:rtl/>
        </w:rPr>
        <w:t>أن</w:t>
      </w:r>
      <w:r w:rsidR="00560916" w:rsidRPr="00F233DC">
        <w:rPr>
          <w:rFonts w:hint="cs"/>
          <w:rtl/>
        </w:rPr>
        <w:t xml:space="preserve"> </w:t>
      </w:r>
      <w:r w:rsidR="00821044" w:rsidRPr="00F233DC">
        <w:rPr>
          <w:rFonts w:hint="cs"/>
          <w:rtl/>
        </w:rPr>
        <w:t>مراصد خدمة علم الفلك الراديوي</w:t>
      </w:r>
      <w:r w:rsidR="00560916" w:rsidRPr="00F233DC">
        <w:rPr>
          <w:rFonts w:hint="cs"/>
          <w:rtl/>
        </w:rPr>
        <w:t xml:space="preserve"> </w:t>
      </w:r>
      <w:r w:rsidR="00560916" w:rsidRPr="00F233DC">
        <w:rPr>
          <w:lang w:val="en-US"/>
        </w:rPr>
        <w:t>(RAS)</w:t>
      </w:r>
      <w:r w:rsidR="00821044" w:rsidRPr="00F233DC">
        <w:rPr>
          <w:rFonts w:hint="cs"/>
          <w:rtl/>
        </w:rPr>
        <w:t xml:space="preserve"> للموجات المليمترية</w:t>
      </w:r>
      <w:r w:rsidR="00560916" w:rsidRPr="00F233DC">
        <w:rPr>
          <w:rFonts w:hint="cs"/>
          <w:rtl/>
        </w:rPr>
        <w:t xml:space="preserve"> </w:t>
      </w:r>
      <w:r w:rsidR="007D459B">
        <w:rPr>
          <w:rFonts w:hint="cs"/>
          <w:rtl/>
        </w:rPr>
        <w:t xml:space="preserve">لا تُستعملُ بحكم الضرورة </w:t>
      </w:r>
      <w:r w:rsidR="00BA1B74">
        <w:rPr>
          <w:rFonts w:hint="cs"/>
          <w:rtl/>
        </w:rPr>
        <w:t>في</w:t>
      </w:r>
      <w:r w:rsidR="00BA1B74" w:rsidRPr="00F233DC">
        <w:rPr>
          <w:rFonts w:hint="cs"/>
          <w:rtl/>
        </w:rPr>
        <w:t xml:space="preserve"> </w:t>
      </w:r>
      <w:r w:rsidR="00821044" w:rsidRPr="00F233DC">
        <w:rPr>
          <w:rFonts w:hint="cs"/>
          <w:rtl/>
        </w:rPr>
        <w:t>ال</w:t>
      </w:r>
      <w:r w:rsidR="00AB1538" w:rsidRPr="00F233DC">
        <w:rPr>
          <w:rFonts w:hint="cs"/>
          <w:rtl/>
        </w:rPr>
        <w:t xml:space="preserve">ترددات </w:t>
      </w:r>
      <w:r w:rsidR="00560916" w:rsidRPr="00F233DC">
        <w:rPr>
          <w:rFonts w:hint="cs"/>
          <w:rtl/>
        </w:rPr>
        <w:t>التي تتقاسمها</w:t>
      </w:r>
      <w:r w:rsidR="00821044" w:rsidRPr="00F233DC">
        <w:rPr>
          <w:rFonts w:hint="cs"/>
          <w:rtl/>
        </w:rPr>
        <w:t xml:space="preserve"> </w:t>
      </w:r>
      <w:r w:rsidR="00AB1538" w:rsidRPr="00F233DC">
        <w:rPr>
          <w:rFonts w:hint="cs"/>
          <w:rtl/>
        </w:rPr>
        <w:t xml:space="preserve">مع الخدمة </w:t>
      </w:r>
      <w:r w:rsidR="00821044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821044" w:rsidRPr="00F233DC">
        <w:rPr>
          <w:rFonts w:hint="cs"/>
          <w:rtl/>
          <w:lang w:val="en-US" w:bidi="ar-EG"/>
        </w:rPr>
        <w:t xml:space="preserve">الأرض </w:t>
      </w:r>
      <w:r w:rsidR="00821044" w:rsidRPr="00F233DC">
        <w:rPr>
          <w:lang w:val="en-US" w:bidi="ar-EG"/>
        </w:rPr>
        <w:t>(EESS)</w:t>
      </w:r>
      <w:r w:rsidR="00821044" w:rsidRPr="00F233DC">
        <w:rPr>
          <w:rFonts w:hint="cs"/>
          <w:rtl/>
          <w:lang w:val="en-US" w:bidi="ar-EG"/>
        </w:rPr>
        <w:t xml:space="preserve"> </w:t>
      </w:r>
      <w:r w:rsidR="007D459B">
        <w:rPr>
          <w:rFonts w:hint="cs"/>
          <w:rtl/>
          <w:lang w:val="en-US" w:bidi="ar-EG"/>
        </w:rPr>
        <w:t xml:space="preserve">إلا </w:t>
      </w:r>
      <w:r w:rsidR="00AB1538" w:rsidRPr="00F233DC">
        <w:rPr>
          <w:rFonts w:hint="cs"/>
          <w:rtl/>
          <w:lang w:val="en-US"/>
        </w:rPr>
        <w:t xml:space="preserve">في </w:t>
      </w:r>
      <w:r w:rsidR="007D459B">
        <w:rPr>
          <w:rFonts w:hint="cs"/>
          <w:rtl/>
          <w:lang w:val="en-US"/>
        </w:rPr>
        <w:t xml:space="preserve">أحوال جوية </w:t>
      </w:r>
      <w:r w:rsidR="00351261" w:rsidRPr="00F233DC">
        <w:rPr>
          <w:rFonts w:hint="cs"/>
          <w:rtl/>
          <w:lang w:val="en-US"/>
        </w:rPr>
        <w:t>جافة وصافية</w:t>
      </w:r>
      <w:r w:rsidR="007D459B">
        <w:rPr>
          <w:rFonts w:hint="cs"/>
          <w:rtl/>
          <w:lang w:val="en-US"/>
        </w:rPr>
        <w:t>،</w:t>
      </w:r>
      <w:r w:rsidR="00351261" w:rsidRPr="00F233DC">
        <w:rPr>
          <w:rFonts w:hint="cs"/>
          <w:rtl/>
          <w:lang w:val="en-US"/>
        </w:rPr>
        <w:t xml:space="preserve"> </w:t>
      </w:r>
      <w:r w:rsidR="00AB1538" w:rsidRPr="00F233DC">
        <w:rPr>
          <w:rFonts w:hint="cs"/>
          <w:rtl/>
          <w:lang w:val="en-US"/>
        </w:rPr>
        <w:t xml:space="preserve">حيث </w:t>
      </w:r>
      <w:r w:rsidR="00351261" w:rsidRPr="00F233DC">
        <w:rPr>
          <w:rFonts w:hint="cs"/>
          <w:rtl/>
          <w:lang w:val="en-US"/>
        </w:rPr>
        <w:t xml:space="preserve">أن توهين الغلاف الجوي </w:t>
      </w:r>
      <w:r w:rsidR="00AB1538" w:rsidRPr="00F233DC">
        <w:rPr>
          <w:rFonts w:hint="cs"/>
          <w:rtl/>
          <w:lang w:val="en-US"/>
        </w:rPr>
        <w:t xml:space="preserve">لا </w:t>
      </w:r>
      <w:r w:rsidR="007D459B">
        <w:rPr>
          <w:rFonts w:hint="cs"/>
          <w:rtl/>
          <w:lang w:val="en-US"/>
        </w:rPr>
        <w:t>يوفر حماية</w:t>
      </w:r>
      <w:r w:rsidR="00560916" w:rsidRPr="00F233DC">
        <w:rPr>
          <w:rFonts w:hint="cs"/>
          <w:rtl/>
          <w:lang w:val="en-US"/>
        </w:rPr>
        <w:t xml:space="preserve"> </w:t>
      </w:r>
      <w:r w:rsidR="00CF79D4">
        <w:rPr>
          <w:rFonts w:hint="cs"/>
          <w:rtl/>
          <w:lang w:val="en-US"/>
        </w:rPr>
        <w:t>ل</w:t>
      </w:r>
      <w:r w:rsidR="00AB1538" w:rsidRPr="00F233DC">
        <w:rPr>
          <w:rFonts w:hint="cs"/>
          <w:rtl/>
          <w:lang w:val="en-US"/>
        </w:rPr>
        <w:t>محطة خدمة علم الفلك الراديوي</w:t>
      </w:r>
      <w:r w:rsidR="00351261" w:rsidRPr="00F233DC">
        <w:rPr>
          <w:rFonts w:hint="cs"/>
          <w:rtl/>
          <w:lang w:val="en-US"/>
        </w:rPr>
        <w:t xml:space="preserve"> </w:t>
      </w:r>
      <w:r w:rsidR="00351261" w:rsidRPr="00F233DC">
        <w:rPr>
          <w:lang w:val="en-US"/>
        </w:rPr>
        <w:t>(RAS)</w:t>
      </w:r>
      <w:r w:rsidR="00AB1538" w:rsidRPr="00F233DC">
        <w:rPr>
          <w:rFonts w:hint="cs"/>
          <w:rtl/>
          <w:lang w:val="en-US"/>
        </w:rPr>
        <w:t xml:space="preserve"> من رادار الساتل؛</w:t>
      </w:r>
    </w:p>
    <w:p w:rsidR="008A3FDF" w:rsidRPr="00F233DC" w:rsidRDefault="00AB1538" w:rsidP="007C79CE">
      <w:pPr>
        <w:rPr>
          <w:rtl/>
        </w:rPr>
      </w:pPr>
      <w:r w:rsidRPr="00F233DC">
        <w:rPr>
          <w:rFonts w:hint="cs"/>
          <w:rtl/>
        </w:rPr>
        <w:t>ب</w:t>
      </w:r>
      <w:r w:rsidR="008A3FDF" w:rsidRPr="00F233DC">
        <w:rPr>
          <w:rtl/>
        </w:rPr>
        <w:t>)</w:t>
      </w:r>
      <w:r w:rsidR="008A3FDF" w:rsidRPr="00F233DC">
        <w:rPr>
          <w:rtl/>
        </w:rPr>
        <w:tab/>
        <w:t xml:space="preserve">أن </w:t>
      </w:r>
      <w:r w:rsidRPr="00F233DC">
        <w:rPr>
          <w:rFonts w:hint="cs"/>
          <w:rtl/>
        </w:rPr>
        <w:t xml:space="preserve">التخطيط المتبادل بين مشغلي </w:t>
      </w:r>
      <w:r w:rsidR="00091674" w:rsidRPr="00F233DC">
        <w:rPr>
          <w:rFonts w:hint="cs"/>
          <w:rtl/>
        </w:rPr>
        <w:t xml:space="preserve">الخدمة </w:t>
      </w:r>
      <w:r w:rsidR="00091674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091674" w:rsidRPr="00F233DC">
        <w:rPr>
          <w:rFonts w:hint="cs"/>
          <w:rtl/>
          <w:lang w:val="en-US" w:bidi="ar-EG"/>
        </w:rPr>
        <w:t xml:space="preserve">الأرض </w:t>
      </w:r>
      <w:r w:rsidR="00091674" w:rsidRPr="00F233DC">
        <w:rPr>
          <w:lang w:val="en-US" w:bidi="ar-EG"/>
        </w:rPr>
        <w:t>(EESS)</w:t>
      </w:r>
      <w:r w:rsidR="00091674" w:rsidRPr="00F233DC">
        <w:rPr>
          <w:rFonts w:hint="cs"/>
          <w:rtl/>
          <w:lang w:val="en-US" w:bidi="ar-EG"/>
        </w:rPr>
        <w:t xml:space="preserve"> </w:t>
      </w:r>
      <w:r w:rsidRPr="00F233DC">
        <w:rPr>
          <w:rFonts w:hint="cs"/>
          <w:rtl/>
          <w:lang w:val="en-US"/>
        </w:rPr>
        <w:t xml:space="preserve">وعلماء الفلك الراديوي </w:t>
      </w:r>
      <w:r w:rsidR="00C56008">
        <w:rPr>
          <w:rFonts w:hint="cs"/>
          <w:rtl/>
          <w:lang w:val="en-US"/>
        </w:rPr>
        <w:t xml:space="preserve">أمر أساسي </w:t>
      </w:r>
      <w:r w:rsidRPr="00F233DC">
        <w:rPr>
          <w:rFonts w:hint="cs"/>
          <w:rtl/>
          <w:lang w:val="en-US"/>
        </w:rPr>
        <w:t xml:space="preserve">لتفادي </w:t>
      </w:r>
      <w:r w:rsidR="00560916" w:rsidRPr="00F233DC">
        <w:rPr>
          <w:rFonts w:hint="cs"/>
          <w:rtl/>
          <w:lang w:val="en-US"/>
        </w:rPr>
        <w:t>الإضرار</w:t>
      </w:r>
      <w:r w:rsidRPr="00F233DC">
        <w:rPr>
          <w:rFonts w:hint="cs"/>
          <w:rtl/>
          <w:lang w:val="en-US"/>
        </w:rPr>
        <w:t xml:space="preserve"> </w:t>
      </w:r>
      <w:r w:rsidR="00923844" w:rsidRPr="00F233DC">
        <w:rPr>
          <w:rFonts w:hint="cs"/>
          <w:rtl/>
          <w:lang w:val="en-US"/>
        </w:rPr>
        <w:t>ب</w:t>
      </w:r>
      <w:r w:rsidR="00F70BBC" w:rsidRPr="00F233DC">
        <w:rPr>
          <w:rFonts w:hint="cs"/>
          <w:rtl/>
          <w:lang w:val="en-US"/>
        </w:rPr>
        <w:t xml:space="preserve">تجهيزات </w:t>
      </w:r>
      <w:r w:rsidR="00923844" w:rsidRPr="00F233DC">
        <w:rPr>
          <w:rFonts w:hint="cs"/>
          <w:rtl/>
          <w:lang w:val="en-US"/>
        </w:rPr>
        <w:t>محطة علم الفلك الراديوي</w:t>
      </w:r>
      <w:r w:rsidR="00953003" w:rsidRPr="00F233DC">
        <w:rPr>
          <w:rFonts w:hint="cs"/>
          <w:rtl/>
          <w:lang w:val="en-US"/>
        </w:rPr>
        <w:t xml:space="preserve"> </w:t>
      </w:r>
      <w:r w:rsidR="00953003" w:rsidRPr="00F233DC">
        <w:rPr>
          <w:lang w:val="en-US"/>
        </w:rPr>
        <w:t>(RAS)</w:t>
      </w:r>
      <w:r w:rsidR="00923844" w:rsidRPr="00F233DC">
        <w:rPr>
          <w:rFonts w:hint="cs"/>
          <w:rtl/>
          <w:lang w:val="en-US"/>
        </w:rPr>
        <w:t>، و</w:t>
      </w:r>
      <w:r w:rsidR="00C56008">
        <w:rPr>
          <w:rFonts w:hint="cs"/>
          <w:rtl/>
          <w:lang w:val="en-US"/>
        </w:rPr>
        <w:t>ل</w:t>
      </w:r>
      <w:r w:rsidR="00F70BBC" w:rsidRPr="00F233DC">
        <w:rPr>
          <w:rFonts w:hint="cs"/>
          <w:rtl/>
          <w:lang w:val="en-US"/>
        </w:rPr>
        <w:t xml:space="preserve">لمحافظة </w:t>
      </w:r>
      <w:r w:rsidR="00C56008">
        <w:rPr>
          <w:rFonts w:hint="cs"/>
          <w:rtl/>
          <w:lang w:val="en-US"/>
        </w:rPr>
        <w:t xml:space="preserve">قدر الإمكان </w:t>
      </w:r>
      <w:r w:rsidR="00923844" w:rsidRPr="00F233DC">
        <w:rPr>
          <w:rFonts w:hint="cs"/>
          <w:rtl/>
          <w:lang w:val="en-US"/>
        </w:rPr>
        <w:t xml:space="preserve">على </w:t>
      </w:r>
      <w:r w:rsidR="00953003" w:rsidRPr="00F233DC">
        <w:rPr>
          <w:rFonts w:hint="cs"/>
          <w:rtl/>
          <w:lang w:val="en-US"/>
        </w:rPr>
        <w:t xml:space="preserve">سلامة </w:t>
      </w:r>
      <w:r w:rsidR="000E2C2E" w:rsidRPr="00F233DC">
        <w:rPr>
          <w:rFonts w:hint="cs"/>
          <w:rtl/>
          <w:lang w:val="en-US"/>
        </w:rPr>
        <w:t xml:space="preserve">بيانات </w:t>
      </w:r>
      <w:r w:rsidR="00923844" w:rsidRPr="00F233DC">
        <w:rPr>
          <w:rFonts w:hint="cs"/>
          <w:rtl/>
          <w:lang w:val="en-US"/>
        </w:rPr>
        <w:t xml:space="preserve">كل من خدمة علم الفلك الراديوي </w:t>
      </w:r>
      <w:r w:rsidR="000E2C2E" w:rsidRPr="00F233DC">
        <w:rPr>
          <w:lang w:val="en-US"/>
        </w:rPr>
        <w:t>(RAS)</w:t>
      </w:r>
      <w:r w:rsidR="000E2C2E" w:rsidRPr="00F233DC">
        <w:rPr>
          <w:rFonts w:hint="cs"/>
          <w:rtl/>
          <w:lang w:val="en-US"/>
        </w:rPr>
        <w:t xml:space="preserve"> </w:t>
      </w:r>
      <w:r w:rsidR="00923844" w:rsidRPr="00F233DC">
        <w:rPr>
          <w:rFonts w:hint="cs"/>
          <w:rtl/>
          <w:lang w:val="en-US"/>
        </w:rPr>
        <w:t>والخدمة</w:t>
      </w:r>
      <w:r w:rsidR="00953003" w:rsidRPr="00F233DC">
        <w:rPr>
          <w:rFonts w:hint="cs"/>
          <w:rtl/>
        </w:rPr>
        <w:t xml:space="preserve"> </w:t>
      </w:r>
      <w:r w:rsidR="00953003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953003" w:rsidRPr="00F233DC">
        <w:rPr>
          <w:rFonts w:hint="cs"/>
          <w:rtl/>
          <w:lang w:val="en-US" w:bidi="ar-EG"/>
        </w:rPr>
        <w:t xml:space="preserve">الأرض </w:t>
      </w:r>
      <w:r w:rsidR="00953003" w:rsidRPr="00F233DC">
        <w:rPr>
          <w:lang w:val="en-US" w:bidi="ar-EG"/>
        </w:rPr>
        <w:t>(EESS)</w:t>
      </w:r>
      <w:r w:rsidR="008A3FDF" w:rsidRPr="00F233DC">
        <w:rPr>
          <w:rtl/>
        </w:rPr>
        <w:t>؛</w:t>
      </w:r>
    </w:p>
    <w:p w:rsidR="008A3FDF" w:rsidRPr="00F233DC" w:rsidRDefault="00AB1538" w:rsidP="007C79CE">
      <w:pPr>
        <w:rPr>
          <w:rFonts w:hint="cs"/>
          <w:rtl/>
        </w:rPr>
      </w:pPr>
      <w:r w:rsidRPr="00F233DC">
        <w:rPr>
          <w:rFonts w:hint="cs"/>
          <w:rtl/>
        </w:rPr>
        <w:t>ج</w:t>
      </w:r>
      <w:r w:rsidR="00C804D7" w:rsidRPr="00F233DC">
        <w:rPr>
          <w:rFonts w:hint="cs"/>
          <w:rtl/>
        </w:rPr>
        <w:t xml:space="preserve"> </w:t>
      </w:r>
      <w:r w:rsidR="008A3FDF" w:rsidRPr="00F233DC">
        <w:rPr>
          <w:rtl/>
        </w:rPr>
        <w:t>)</w:t>
      </w:r>
      <w:r w:rsidR="008A3FDF" w:rsidRPr="00F233DC">
        <w:rPr>
          <w:rtl/>
        </w:rPr>
        <w:tab/>
        <w:t xml:space="preserve">أن </w:t>
      </w:r>
      <w:r w:rsidR="000E2C2E" w:rsidRPr="00F233DC">
        <w:rPr>
          <w:rFonts w:hint="cs"/>
          <w:rtl/>
        </w:rPr>
        <w:t xml:space="preserve">فريق </w:t>
      </w:r>
      <w:r w:rsidR="00923844" w:rsidRPr="00F233DC">
        <w:rPr>
          <w:rFonts w:hint="cs"/>
          <w:rtl/>
        </w:rPr>
        <w:t xml:space="preserve">تنسيق الترددات الفضائية </w:t>
      </w:r>
      <w:r w:rsidR="00923844" w:rsidRPr="00F233DC">
        <w:rPr>
          <w:lang w:val="en-US"/>
        </w:rPr>
        <w:t>(SFCG)</w:t>
      </w:r>
      <w:r w:rsidR="00923844" w:rsidRPr="00F233DC">
        <w:rPr>
          <w:rFonts w:hint="cs"/>
          <w:rtl/>
        </w:rPr>
        <w:t xml:space="preserve"> واللجنة العلمية المعنية بت</w:t>
      </w:r>
      <w:r w:rsidR="0023146F" w:rsidRPr="00F233DC">
        <w:rPr>
          <w:rFonts w:hint="cs"/>
          <w:rtl/>
        </w:rPr>
        <w:t xml:space="preserve">خصيص </w:t>
      </w:r>
      <w:r w:rsidR="00923844" w:rsidRPr="00F233DC">
        <w:rPr>
          <w:rFonts w:hint="cs"/>
          <w:rtl/>
        </w:rPr>
        <w:t xml:space="preserve">الترددات </w:t>
      </w:r>
      <w:r w:rsidR="0023146F" w:rsidRPr="00F233DC">
        <w:rPr>
          <w:rFonts w:hint="cs"/>
          <w:rtl/>
        </w:rPr>
        <w:t>ل</w:t>
      </w:r>
      <w:r w:rsidR="00923844" w:rsidRPr="00F233DC">
        <w:rPr>
          <w:rFonts w:hint="cs"/>
          <w:rtl/>
        </w:rPr>
        <w:t>علم الفلك الراديوي وعل</w:t>
      </w:r>
      <w:r w:rsidR="0023146F" w:rsidRPr="00F233DC">
        <w:rPr>
          <w:rFonts w:hint="cs"/>
          <w:rtl/>
        </w:rPr>
        <w:t>و</w:t>
      </w:r>
      <w:r w:rsidR="00923844" w:rsidRPr="00F233DC">
        <w:rPr>
          <w:rFonts w:hint="cs"/>
          <w:rtl/>
        </w:rPr>
        <w:t xml:space="preserve">م الفضاء </w:t>
      </w:r>
      <w:r w:rsidR="00923844" w:rsidRPr="00F233DC">
        <w:rPr>
          <w:lang w:val="en-US"/>
        </w:rPr>
        <w:t>(IUCAF)</w:t>
      </w:r>
      <w:r w:rsidR="00923844" w:rsidRPr="00F233DC">
        <w:rPr>
          <w:rFonts w:hint="cs"/>
          <w:rtl/>
        </w:rPr>
        <w:t xml:space="preserve"> </w:t>
      </w:r>
      <w:r w:rsidR="000E2C2E" w:rsidRPr="00F233DC">
        <w:rPr>
          <w:rFonts w:hint="cs"/>
          <w:rtl/>
        </w:rPr>
        <w:t>قد وضعا</w:t>
      </w:r>
      <w:r w:rsidR="00923844" w:rsidRPr="00F233DC">
        <w:rPr>
          <w:rFonts w:hint="cs"/>
          <w:rtl/>
        </w:rPr>
        <w:t xml:space="preserve"> إجراء</w:t>
      </w:r>
      <w:r w:rsidR="000E2C2E" w:rsidRPr="00F233DC">
        <w:rPr>
          <w:rFonts w:hint="cs"/>
          <w:rtl/>
        </w:rPr>
        <w:t>ات</w:t>
      </w:r>
      <w:r w:rsidR="00C82D65" w:rsidRPr="00F233DC">
        <w:rPr>
          <w:rStyle w:val="FootnoteReference"/>
          <w:rtl/>
        </w:rPr>
        <w:footnoteReference w:id="2"/>
      </w:r>
      <w:r w:rsidR="00923844" w:rsidRPr="00F233DC">
        <w:rPr>
          <w:rFonts w:hint="cs"/>
          <w:rtl/>
        </w:rPr>
        <w:t xml:space="preserve"> تخطيط م</w:t>
      </w:r>
      <w:r w:rsidR="00C56008">
        <w:rPr>
          <w:rFonts w:hint="cs"/>
          <w:rtl/>
        </w:rPr>
        <w:t>شترك</w:t>
      </w:r>
      <w:r w:rsidR="00CF79D4">
        <w:rPr>
          <w:rFonts w:hint="cs"/>
          <w:rtl/>
        </w:rPr>
        <w:t>ة</w:t>
      </w:r>
      <w:r w:rsidR="00C56008">
        <w:rPr>
          <w:rFonts w:hint="cs"/>
          <w:rtl/>
        </w:rPr>
        <w:t xml:space="preserve"> </w:t>
      </w:r>
      <w:r w:rsidR="00923844" w:rsidRPr="00F233DC">
        <w:rPr>
          <w:rFonts w:hint="cs"/>
          <w:rtl/>
        </w:rPr>
        <w:t>بين الوكالات الأعضاء في</w:t>
      </w:r>
      <w:r w:rsidR="0023146F" w:rsidRPr="00F233DC">
        <w:rPr>
          <w:rFonts w:hint="cs"/>
          <w:rtl/>
        </w:rPr>
        <w:t xml:space="preserve"> </w:t>
      </w:r>
      <w:r w:rsidR="00CF79D4">
        <w:rPr>
          <w:rFonts w:hint="cs"/>
          <w:rtl/>
        </w:rPr>
        <w:t>ال</w:t>
      </w:r>
      <w:r w:rsidR="00C56008">
        <w:rPr>
          <w:rFonts w:hint="cs"/>
          <w:rtl/>
        </w:rPr>
        <w:t xml:space="preserve">فريق </w:t>
      </w:r>
      <w:r w:rsidR="00342908" w:rsidRPr="00F233DC">
        <w:rPr>
          <w:rFonts w:hint="cs"/>
          <w:rtl/>
        </w:rPr>
        <w:t>ومرا</w:t>
      </w:r>
      <w:r w:rsidR="0023146F" w:rsidRPr="00F233DC">
        <w:rPr>
          <w:rFonts w:hint="cs"/>
          <w:rtl/>
        </w:rPr>
        <w:t xml:space="preserve">صد علم </w:t>
      </w:r>
      <w:r w:rsidR="00342908" w:rsidRPr="00F233DC">
        <w:rPr>
          <w:rFonts w:hint="cs"/>
          <w:rtl/>
        </w:rPr>
        <w:t xml:space="preserve">الفلك الراديوي </w:t>
      </w:r>
      <w:r w:rsidR="005E44D9" w:rsidRPr="00F233DC">
        <w:rPr>
          <w:lang w:val="en-US"/>
        </w:rPr>
        <w:t>(RAS)</w:t>
      </w:r>
      <w:r w:rsidR="005E44D9" w:rsidRPr="00F233DC">
        <w:rPr>
          <w:rFonts w:hint="cs"/>
          <w:rtl/>
        </w:rPr>
        <w:t xml:space="preserve"> حتى يتسنى </w:t>
      </w:r>
      <w:r w:rsidR="00342908" w:rsidRPr="00F233DC">
        <w:rPr>
          <w:rFonts w:hint="cs"/>
          <w:rtl/>
        </w:rPr>
        <w:t xml:space="preserve">لرادارات </w:t>
      </w:r>
      <w:r w:rsidR="00C56008">
        <w:rPr>
          <w:rFonts w:hint="cs"/>
          <w:rtl/>
        </w:rPr>
        <w:t xml:space="preserve">وضع خرائط </w:t>
      </w:r>
      <w:r w:rsidR="0062497D">
        <w:rPr>
          <w:rFonts w:hint="cs"/>
          <w:rtl/>
        </w:rPr>
        <w:t xml:space="preserve">السُحب </w:t>
      </w:r>
      <w:r w:rsidR="00342908" w:rsidRPr="00F233DC">
        <w:rPr>
          <w:rFonts w:hint="cs"/>
          <w:rtl/>
        </w:rPr>
        <w:t>المحمولة جوا</w:t>
      </w:r>
      <w:r w:rsidR="00C56008">
        <w:rPr>
          <w:rFonts w:hint="cs"/>
          <w:rtl/>
        </w:rPr>
        <w:t>ً</w:t>
      </w:r>
      <w:r w:rsidR="00342908" w:rsidRPr="00F233DC">
        <w:rPr>
          <w:rFonts w:hint="cs"/>
          <w:rtl/>
        </w:rPr>
        <w:t xml:space="preserve"> </w:t>
      </w:r>
      <w:r w:rsidR="005E44D9" w:rsidRPr="00F233DC">
        <w:rPr>
          <w:rFonts w:hint="cs"/>
          <w:rtl/>
        </w:rPr>
        <w:t xml:space="preserve">العمل </w:t>
      </w:r>
      <w:r w:rsidR="00342908" w:rsidRPr="00F233DC">
        <w:rPr>
          <w:rFonts w:hint="cs"/>
          <w:rtl/>
        </w:rPr>
        <w:t xml:space="preserve">في النطاق </w:t>
      </w:r>
      <w:r w:rsidR="00342908" w:rsidRPr="00F233DC">
        <w:rPr>
          <w:lang w:val="en-US"/>
        </w:rPr>
        <w:t>GHz 94</w:t>
      </w:r>
      <w:r w:rsidR="00BA1B74">
        <w:rPr>
          <w:lang w:val="en-US"/>
        </w:rPr>
        <w:t>,</w:t>
      </w:r>
      <w:r w:rsidR="00342908" w:rsidRPr="00F233DC">
        <w:rPr>
          <w:lang w:val="en-US"/>
        </w:rPr>
        <w:t>1-94</w:t>
      </w:r>
      <w:r w:rsidR="008A3FDF" w:rsidRPr="00F233DC">
        <w:rPr>
          <w:rFonts w:hint="cs"/>
          <w:rtl/>
        </w:rPr>
        <w:t>؛</w:t>
      </w:r>
    </w:p>
    <w:p w:rsidR="008A3FDF" w:rsidRPr="00F233DC" w:rsidRDefault="008A3FDF" w:rsidP="007C79CE">
      <w:pPr>
        <w:pStyle w:val="Call"/>
        <w:rPr>
          <w:rFonts w:hint="cs"/>
          <w:rtl/>
        </w:rPr>
      </w:pPr>
      <w:r w:rsidRPr="00F233DC">
        <w:rPr>
          <w:rtl/>
        </w:rPr>
        <w:t>توص</w:t>
      </w:r>
      <w:r w:rsidR="00C804D7" w:rsidRPr="00F233DC">
        <w:rPr>
          <w:rFonts w:hint="cs"/>
          <w:rtl/>
        </w:rPr>
        <w:t>ـ</w:t>
      </w:r>
      <w:r w:rsidRPr="00F233DC">
        <w:rPr>
          <w:rtl/>
        </w:rPr>
        <w:t>ي</w:t>
      </w:r>
    </w:p>
    <w:p w:rsidR="008A3FDF" w:rsidRPr="00F233DC" w:rsidRDefault="008A3FDF" w:rsidP="007C79CE">
      <w:pPr>
        <w:rPr>
          <w:rtl/>
        </w:rPr>
      </w:pPr>
      <w:r w:rsidRPr="00F233DC">
        <w:rPr>
          <w:b/>
          <w:bCs/>
          <w:szCs w:val="28"/>
        </w:rPr>
        <w:t>1</w:t>
      </w:r>
      <w:r w:rsidRPr="00F233DC">
        <w:rPr>
          <w:sz w:val="26"/>
          <w:szCs w:val="26"/>
          <w:rtl/>
        </w:rPr>
        <w:tab/>
      </w:r>
      <w:r w:rsidR="00C56008" w:rsidRPr="00F233DC">
        <w:rPr>
          <w:rFonts w:hint="cs"/>
          <w:rtl/>
          <w:lang w:val="en-US" w:bidi="ar-EG"/>
        </w:rPr>
        <w:t xml:space="preserve">بإجراء اتصالات </w:t>
      </w:r>
      <w:r w:rsidR="00342908" w:rsidRPr="00F233DC">
        <w:rPr>
          <w:rFonts w:hint="cs"/>
          <w:rtl/>
        </w:rPr>
        <w:t xml:space="preserve">في </w:t>
      </w:r>
      <w:r w:rsidR="00F83D62" w:rsidRPr="00F233DC">
        <w:rPr>
          <w:rFonts w:hint="cs"/>
          <w:rtl/>
        </w:rPr>
        <w:t xml:space="preserve">أقرب </w:t>
      </w:r>
      <w:r w:rsidR="00342908" w:rsidRPr="00F233DC">
        <w:rPr>
          <w:rFonts w:hint="cs"/>
          <w:rtl/>
        </w:rPr>
        <w:t>وقت م</w:t>
      </w:r>
      <w:r w:rsidR="00F83D62" w:rsidRPr="00F233DC">
        <w:rPr>
          <w:rFonts w:hint="cs"/>
          <w:rtl/>
        </w:rPr>
        <w:t>مكن</w:t>
      </w:r>
      <w:r w:rsidR="00342908" w:rsidRPr="00F233DC">
        <w:rPr>
          <w:rFonts w:hint="cs"/>
          <w:rtl/>
        </w:rPr>
        <w:t xml:space="preserve"> </w:t>
      </w:r>
      <w:r w:rsidR="005E44D9" w:rsidRPr="00F233DC">
        <w:rPr>
          <w:rFonts w:hint="cs"/>
          <w:rtl/>
        </w:rPr>
        <w:t xml:space="preserve">أثناء </w:t>
      </w:r>
      <w:r w:rsidR="00F83D62" w:rsidRPr="00F233DC">
        <w:rPr>
          <w:rFonts w:hint="cs"/>
          <w:rtl/>
        </w:rPr>
        <w:t xml:space="preserve">دورة </w:t>
      </w:r>
      <w:r w:rsidR="00342908" w:rsidRPr="00F233DC">
        <w:rPr>
          <w:rFonts w:hint="cs"/>
          <w:rtl/>
        </w:rPr>
        <w:t xml:space="preserve">تصميم </w:t>
      </w:r>
      <w:r w:rsidR="00F83D62" w:rsidRPr="00F233DC">
        <w:rPr>
          <w:rFonts w:hint="cs"/>
          <w:rtl/>
        </w:rPr>
        <w:t xml:space="preserve">نظام </w:t>
      </w:r>
      <w:r w:rsidR="00342908" w:rsidRPr="00F233DC">
        <w:rPr>
          <w:rFonts w:hint="cs"/>
          <w:rtl/>
        </w:rPr>
        <w:t xml:space="preserve">رادار </w:t>
      </w:r>
      <w:r w:rsidR="0062497D">
        <w:rPr>
          <w:rFonts w:hint="cs"/>
          <w:rtl/>
        </w:rPr>
        <w:t xml:space="preserve">السُحب </w:t>
      </w:r>
      <w:r w:rsidR="00BA1B74" w:rsidRPr="00F233DC">
        <w:rPr>
          <w:rFonts w:hint="cs"/>
          <w:rtl/>
          <w:lang w:val="en-US"/>
        </w:rPr>
        <w:t xml:space="preserve">بين مصممي ومشغلي </w:t>
      </w:r>
      <w:r w:rsidR="00BA1B74">
        <w:rPr>
          <w:rFonts w:hint="cs"/>
          <w:rtl/>
        </w:rPr>
        <w:t>ا</w:t>
      </w:r>
      <w:r w:rsidR="00BA1B74" w:rsidRPr="00F233DC">
        <w:rPr>
          <w:rFonts w:hint="cs"/>
          <w:rtl/>
        </w:rPr>
        <w:t>ل</w:t>
      </w:r>
      <w:r w:rsidR="00BA1B74" w:rsidRPr="00F233DC">
        <w:rPr>
          <w:rFonts w:hint="cs"/>
          <w:rtl/>
          <w:lang w:val="en-US"/>
        </w:rPr>
        <w:t>خدمة</w:t>
      </w:r>
      <w:r w:rsidR="00BA1B74" w:rsidRPr="00F233DC">
        <w:rPr>
          <w:rFonts w:hint="cs"/>
          <w:rtl/>
        </w:rPr>
        <w:t xml:space="preserve"> </w:t>
      </w:r>
      <w:r w:rsidR="00236F26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236F26" w:rsidRPr="00F233DC">
        <w:rPr>
          <w:rFonts w:hint="cs"/>
          <w:rtl/>
          <w:lang w:val="en-US" w:bidi="ar-EG"/>
        </w:rPr>
        <w:t xml:space="preserve">الأرض </w:t>
      </w:r>
      <w:r w:rsidR="00236F26" w:rsidRPr="00F233DC">
        <w:rPr>
          <w:lang w:val="en-US" w:bidi="ar-EG"/>
        </w:rPr>
        <w:t>(EESS)</w:t>
      </w:r>
      <w:r w:rsidR="00236F26" w:rsidRPr="00F233DC">
        <w:rPr>
          <w:rFonts w:hint="cs"/>
          <w:rtl/>
          <w:lang w:val="en-US" w:bidi="ar-EG"/>
        </w:rPr>
        <w:t xml:space="preserve"> </w:t>
      </w:r>
      <w:r w:rsidR="00342908" w:rsidRPr="00F233DC">
        <w:rPr>
          <w:rFonts w:hint="cs"/>
          <w:rtl/>
          <w:lang w:val="en-US"/>
        </w:rPr>
        <w:t xml:space="preserve">ومواقع علم الفلك الراديوي </w:t>
      </w:r>
      <w:r w:rsidR="00342908" w:rsidRPr="00F233DC">
        <w:rPr>
          <w:rtl/>
          <w:lang w:val="en-US"/>
        </w:rPr>
        <w:t>–</w:t>
      </w:r>
      <w:r w:rsidR="00342908" w:rsidRPr="00F233DC">
        <w:rPr>
          <w:rFonts w:hint="cs"/>
          <w:rtl/>
          <w:lang w:val="en-US"/>
        </w:rPr>
        <w:t xml:space="preserve"> </w:t>
      </w:r>
      <w:r w:rsidR="00BA1B74">
        <w:rPr>
          <w:rFonts w:hint="cs"/>
          <w:rtl/>
          <w:lang w:val="en-US"/>
        </w:rPr>
        <w:t>وأن ا</w:t>
      </w:r>
      <w:r w:rsidR="00BA1B74" w:rsidRPr="00F233DC">
        <w:rPr>
          <w:rFonts w:hint="cs"/>
          <w:rtl/>
          <w:lang w:val="en-US"/>
        </w:rPr>
        <w:t xml:space="preserve">لمنظمة </w:t>
      </w:r>
      <w:r w:rsidR="00342908" w:rsidRPr="00F233DC">
        <w:rPr>
          <w:rFonts w:hint="cs"/>
          <w:rtl/>
          <w:lang w:val="en-US"/>
        </w:rPr>
        <w:t xml:space="preserve">الدولية </w:t>
      </w:r>
      <w:r w:rsidR="00F83D62" w:rsidRPr="00F233DC">
        <w:rPr>
          <w:rFonts w:hint="cs"/>
          <w:rtl/>
          <w:lang w:val="en-US"/>
        </w:rPr>
        <w:t xml:space="preserve">للجنة </w:t>
      </w:r>
      <w:r w:rsidR="00591526" w:rsidRPr="00F233DC">
        <w:rPr>
          <w:rFonts w:hint="cs"/>
          <w:rtl/>
          <w:lang w:val="en-US"/>
        </w:rPr>
        <w:t xml:space="preserve">العلمية </w:t>
      </w:r>
      <w:r w:rsidR="00342908" w:rsidRPr="00F233DC">
        <w:rPr>
          <w:lang w:val="en-US"/>
        </w:rPr>
        <w:t>(IUCAF)</w:t>
      </w:r>
      <w:r w:rsidR="00342908" w:rsidRPr="00F233DC">
        <w:rPr>
          <w:rFonts w:hint="cs"/>
          <w:rtl/>
          <w:lang w:val="en-US"/>
        </w:rPr>
        <w:t xml:space="preserve"> </w:t>
      </w:r>
      <w:r w:rsidR="00BA1B74">
        <w:rPr>
          <w:rFonts w:hint="cs"/>
          <w:rtl/>
          <w:lang w:val="en-US"/>
        </w:rPr>
        <w:t xml:space="preserve">يمكن </w:t>
      </w:r>
      <w:r w:rsidR="00C56008">
        <w:rPr>
          <w:rFonts w:hint="cs"/>
          <w:rtl/>
          <w:lang w:val="en-US"/>
        </w:rPr>
        <w:t xml:space="preserve">أن تعمل كنقطة اتصال </w:t>
      </w:r>
      <w:r w:rsidR="00C15948">
        <w:rPr>
          <w:rFonts w:hint="cs"/>
          <w:rtl/>
          <w:lang w:val="en-US"/>
        </w:rPr>
        <w:t>أولي</w:t>
      </w:r>
      <w:r w:rsidR="00342908" w:rsidRPr="00F233DC">
        <w:rPr>
          <w:rFonts w:hint="cs"/>
          <w:rtl/>
          <w:lang w:val="en-US"/>
        </w:rPr>
        <w:t xml:space="preserve"> بين </w:t>
      </w:r>
      <w:r w:rsidR="0066112F" w:rsidRPr="00F233DC">
        <w:rPr>
          <w:rFonts w:hint="cs"/>
          <w:rtl/>
          <w:lang w:val="en-US"/>
        </w:rPr>
        <w:t xml:space="preserve">مشغلي الخدمة </w:t>
      </w:r>
      <w:r w:rsidR="00E76F40" w:rsidRPr="00F233DC">
        <w:rPr>
          <w:rFonts w:hint="cs"/>
          <w:rtl/>
          <w:lang w:val="en-US" w:bidi="ar-EG"/>
        </w:rPr>
        <w:t>الساتلية (النشيطة) لاستكشاف</w:t>
      </w:r>
      <w:r w:rsidR="00E76F40">
        <w:rPr>
          <w:rFonts w:hint="cs"/>
          <w:rtl/>
          <w:lang w:val="en-US" w:bidi="ar-EG"/>
        </w:rPr>
        <w:t xml:space="preserve"> </w:t>
      </w:r>
      <w:r w:rsidR="00E76F40" w:rsidRPr="00F233DC">
        <w:rPr>
          <w:rFonts w:hint="cs"/>
          <w:rtl/>
          <w:lang w:val="en-US" w:bidi="ar-EG"/>
        </w:rPr>
        <w:t>الأرض</w:t>
      </w:r>
      <w:r w:rsidR="00A85651">
        <w:rPr>
          <w:rFonts w:hint="eastAsia"/>
          <w:rtl/>
          <w:lang w:val="en-US" w:bidi="ar-EG"/>
        </w:rPr>
        <w:t> </w:t>
      </w:r>
      <w:r w:rsidR="0066112F" w:rsidRPr="00F233DC">
        <w:rPr>
          <w:lang w:val="en-US"/>
        </w:rPr>
        <w:t>(EESS)</w:t>
      </w:r>
      <w:r w:rsidR="0066112F" w:rsidRPr="00F233DC">
        <w:rPr>
          <w:rFonts w:hint="cs"/>
          <w:rtl/>
          <w:lang w:val="en-US"/>
        </w:rPr>
        <w:t xml:space="preserve"> ومراصد علم الفلك الراديوي </w:t>
      </w:r>
      <w:r w:rsidR="00F83D62" w:rsidRPr="00F233DC">
        <w:rPr>
          <w:rFonts w:hint="cs"/>
          <w:rtl/>
          <w:lang w:val="en-US"/>
        </w:rPr>
        <w:t xml:space="preserve">التي </w:t>
      </w:r>
      <w:r w:rsidR="00C56008">
        <w:rPr>
          <w:rFonts w:hint="cs"/>
          <w:rtl/>
          <w:lang w:val="en-US"/>
        </w:rPr>
        <w:t>من المحتمل أن ت</w:t>
      </w:r>
      <w:r w:rsidR="00F83D62" w:rsidRPr="00F233DC">
        <w:rPr>
          <w:rFonts w:hint="cs"/>
          <w:rtl/>
          <w:lang w:val="en-US"/>
        </w:rPr>
        <w:t>تضرر</w:t>
      </w:r>
      <w:r w:rsidR="0066112F" w:rsidRPr="00F233DC">
        <w:rPr>
          <w:rFonts w:hint="cs"/>
          <w:rtl/>
          <w:lang w:val="en-US"/>
        </w:rPr>
        <w:t>؛</w:t>
      </w:r>
    </w:p>
    <w:p w:rsidR="008A3FDF" w:rsidRPr="00BF03DA" w:rsidRDefault="008A3FDF" w:rsidP="007C79CE">
      <w:pPr>
        <w:rPr>
          <w:rFonts w:hint="cs"/>
          <w:rtl/>
          <w:lang w:val="en-US"/>
        </w:rPr>
      </w:pPr>
      <w:r w:rsidRPr="00F233DC">
        <w:rPr>
          <w:b/>
          <w:bCs/>
        </w:rPr>
        <w:t>2</w:t>
      </w:r>
      <w:r w:rsidRPr="00F233DC">
        <w:rPr>
          <w:rtl/>
        </w:rPr>
        <w:tab/>
      </w:r>
      <w:r w:rsidR="00F83D62" w:rsidRPr="00F233DC">
        <w:rPr>
          <w:rFonts w:hint="cs"/>
          <w:rtl/>
        </w:rPr>
        <w:t>ب</w:t>
      </w:r>
      <w:r w:rsidR="00591526" w:rsidRPr="00F233DC">
        <w:rPr>
          <w:rFonts w:hint="cs"/>
          <w:rtl/>
        </w:rPr>
        <w:t xml:space="preserve">المحافظة على صلة وثيقة </w:t>
      </w:r>
      <w:r w:rsidR="0066112F" w:rsidRPr="00F233DC">
        <w:rPr>
          <w:rFonts w:hint="cs"/>
          <w:rtl/>
        </w:rPr>
        <w:t xml:space="preserve">بين علماء الفلك الراديوي ومشغلي نظام الخدمة </w:t>
      </w:r>
      <w:r w:rsidR="00591526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591526" w:rsidRPr="00F233DC">
        <w:rPr>
          <w:rFonts w:hint="cs"/>
          <w:rtl/>
          <w:lang w:val="en-US" w:bidi="ar-EG"/>
        </w:rPr>
        <w:t xml:space="preserve">الأرض </w:t>
      </w:r>
      <w:r w:rsidR="00591526" w:rsidRPr="00F233DC">
        <w:rPr>
          <w:lang w:val="en-US" w:bidi="ar-EG"/>
        </w:rPr>
        <w:t>(EESS)</w:t>
      </w:r>
      <w:r w:rsidR="00591526" w:rsidRPr="00F233DC">
        <w:rPr>
          <w:rFonts w:hint="cs"/>
          <w:rtl/>
          <w:lang w:val="en-US" w:bidi="ar-EG"/>
        </w:rPr>
        <w:t xml:space="preserve"> </w:t>
      </w:r>
      <w:r w:rsidR="00C56008">
        <w:rPr>
          <w:rFonts w:hint="cs"/>
          <w:rtl/>
          <w:lang w:val="en-US"/>
        </w:rPr>
        <w:t>طوال</w:t>
      </w:r>
      <w:r w:rsidR="0066112F" w:rsidRPr="00F233DC">
        <w:rPr>
          <w:rFonts w:hint="cs"/>
          <w:rtl/>
          <w:lang w:val="en-US"/>
        </w:rPr>
        <w:t xml:space="preserve"> دورات</w:t>
      </w:r>
      <w:r w:rsidR="00065B17" w:rsidRPr="00F233DC">
        <w:rPr>
          <w:rFonts w:hint="cs"/>
          <w:rtl/>
          <w:lang w:val="en-US"/>
        </w:rPr>
        <w:t xml:space="preserve"> </w:t>
      </w:r>
      <w:r w:rsidR="0066112F" w:rsidRPr="00F233DC">
        <w:rPr>
          <w:rFonts w:hint="cs"/>
          <w:rtl/>
          <w:lang w:val="en-US"/>
        </w:rPr>
        <w:t xml:space="preserve">تصميم وتشغيل </w:t>
      </w:r>
      <w:r w:rsidR="00A625B6" w:rsidRPr="00F233DC">
        <w:rPr>
          <w:rFonts w:hint="cs"/>
          <w:rtl/>
          <w:lang w:val="en-US"/>
        </w:rPr>
        <w:t xml:space="preserve">جميع </w:t>
      </w:r>
      <w:r w:rsidR="0066112F" w:rsidRPr="00F233DC">
        <w:rPr>
          <w:rFonts w:hint="cs"/>
          <w:rtl/>
          <w:lang w:val="en-US"/>
        </w:rPr>
        <w:t xml:space="preserve">الأنظمة </w:t>
      </w:r>
      <w:r w:rsidR="00A85651">
        <w:rPr>
          <w:rFonts w:hint="cs"/>
          <w:rtl/>
          <w:lang w:val="en-US"/>
        </w:rPr>
        <w:t xml:space="preserve">الخاضعة للتقاسم </w:t>
      </w:r>
      <w:r w:rsidR="0066112F" w:rsidRPr="00F233DC">
        <w:rPr>
          <w:rFonts w:hint="cs"/>
          <w:rtl/>
          <w:lang w:val="en-US"/>
        </w:rPr>
        <w:t xml:space="preserve">في النطاقين </w:t>
      </w:r>
      <w:r w:rsidR="0066112F" w:rsidRPr="00F233DC">
        <w:rPr>
          <w:lang w:val="en-US"/>
        </w:rPr>
        <w:t>94</w:t>
      </w:r>
      <w:r w:rsidR="0066112F" w:rsidRPr="00F233DC">
        <w:rPr>
          <w:rFonts w:hint="cs"/>
          <w:rtl/>
          <w:lang w:val="en-US"/>
        </w:rPr>
        <w:t xml:space="preserve"> و</w:t>
      </w:r>
      <w:r w:rsidR="0066112F" w:rsidRPr="00F233DC">
        <w:rPr>
          <w:lang w:val="en-US"/>
        </w:rPr>
        <w:t>GHz 130</w:t>
      </w:r>
      <w:r w:rsidR="0066112F" w:rsidRPr="00F233DC">
        <w:rPr>
          <w:rFonts w:hint="cs"/>
          <w:rtl/>
          <w:lang w:val="en-US"/>
        </w:rPr>
        <w:t xml:space="preserve"> بحيث </w:t>
      </w:r>
      <w:r w:rsidR="00065B17" w:rsidRPr="00F233DC">
        <w:rPr>
          <w:rFonts w:hint="cs"/>
          <w:rtl/>
          <w:lang w:val="en-US"/>
        </w:rPr>
        <w:t xml:space="preserve">يكون </w:t>
      </w:r>
      <w:r w:rsidR="0066112F" w:rsidRPr="00F233DC">
        <w:rPr>
          <w:rFonts w:hint="cs"/>
          <w:rtl/>
          <w:lang w:val="en-US"/>
        </w:rPr>
        <w:t xml:space="preserve">كل طرف على </w:t>
      </w:r>
      <w:r w:rsidR="00065B17" w:rsidRPr="00F233DC">
        <w:rPr>
          <w:rFonts w:hint="cs"/>
          <w:rtl/>
          <w:lang w:val="en-US"/>
        </w:rPr>
        <w:t>علم بال</w:t>
      </w:r>
      <w:r w:rsidR="0066112F" w:rsidRPr="00F233DC">
        <w:rPr>
          <w:rFonts w:hint="cs"/>
          <w:rtl/>
          <w:lang w:val="en-US"/>
        </w:rPr>
        <w:t xml:space="preserve">تطورات </w:t>
      </w:r>
      <w:r w:rsidR="00BF03DA">
        <w:rPr>
          <w:rFonts w:hint="cs"/>
          <w:rtl/>
          <w:lang w:val="en-US"/>
        </w:rPr>
        <w:t>ذات الصلة بالطرف الآخر</w:t>
      </w:r>
      <w:r w:rsidRPr="00F233DC">
        <w:rPr>
          <w:rtl/>
        </w:rPr>
        <w:t>؛</w:t>
      </w:r>
      <w:r w:rsidR="00BF03DA">
        <w:rPr>
          <w:rFonts w:hint="cs"/>
          <w:rtl/>
        </w:rPr>
        <w:t xml:space="preserve"> </w:t>
      </w:r>
    </w:p>
    <w:p w:rsidR="0066112F" w:rsidRPr="00F233DC" w:rsidRDefault="0066112F" w:rsidP="007C79CE">
      <w:pPr>
        <w:rPr>
          <w:rFonts w:hint="cs"/>
          <w:rtl/>
          <w:lang w:val="en-US"/>
        </w:rPr>
      </w:pPr>
      <w:r w:rsidRPr="00F233DC">
        <w:rPr>
          <w:b/>
          <w:bCs/>
          <w:lang w:val="en-US"/>
        </w:rPr>
        <w:lastRenderedPageBreak/>
        <w:t>3</w:t>
      </w:r>
      <w:r w:rsidRPr="00F233DC">
        <w:rPr>
          <w:rFonts w:hint="cs"/>
          <w:rtl/>
          <w:lang w:val="en-US"/>
        </w:rPr>
        <w:tab/>
      </w:r>
      <w:r w:rsidR="002F4BFD" w:rsidRPr="00F233DC">
        <w:rPr>
          <w:rFonts w:hint="cs"/>
          <w:rtl/>
          <w:lang w:val="en-US"/>
        </w:rPr>
        <w:t>ب</w:t>
      </w:r>
      <w:r w:rsidRPr="00F233DC">
        <w:rPr>
          <w:rFonts w:hint="cs"/>
          <w:rtl/>
          <w:lang w:val="en-US"/>
        </w:rPr>
        <w:t xml:space="preserve">تصميم وتشغيل الأنظمة العاملة في كل خدمة </w:t>
      </w:r>
      <w:r w:rsidR="00712924">
        <w:rPr>
          <w:rFonts w:hint="cs"/>
          <w:rtl/>
          <w:lang w:val="en-US"/>
        </w:rPr>
        <w:t>على نحو يسمح بمراعاة التقاسم إلى أقصى حد ممكن</w:t>
      </w:r>
      <w:r w:rsidRPr="00F233DC">
        <w:rPr>
          <w:rFonts w:hint="cs"/>
          <w:rtl/>
          <w:lang w:val="en-US"/>
        </w:rPr>
        <w:t>؛</w:t>
      </w:r>
    </w:p>
    <w:p w:rsidR="0066112F" w:rsidRPr="00F233DC" w:rsidRDefault="0066112F" w:rsidP="007C79CE">
      <w:pPr>
        <w:rPr>
          <w:rFonts w:hint="cs"/>
          <w:rtl/>
          <w:lang w:val="en-US"/>
        </w:rPr>
      </w:pPr>
      <w:r w:rsidRPr="00F233DC">
        <w:rPr>
          <w:b/>
          <w:bCs/>
          <w:lang w:val="en-US"/>
        </w:rPr>
        <w:t>4</w:t>
      </w:r>
      <w:r w:rsidRPr="00F233DC">
        <w:rPr>
          <w:rFonts w:hint="cs"/>
          <w:rtl/>
          <w:lang w:val="en-US"/>
        </w:rPr>
        <w:tab/>
      </w:r>
      <w:r w:rsidR="004F68E8" w:rsidRPr="00F233DC">
        <w:rPr>
          <w:rFonts w:hint="cs"/>
          <w:rtl/>
          <w:lang w:val="en-US"/>
        </w:rPr>
        <w:t>ب</w:t>
      </w:r>
      <w:r w:rsidR="00A625B6" w:rsidRPr="00F233DC">
        <w:rPr>
          <w:rFonts w:hint="cs"/>
          <w:rtl/>
          <w:lang w:val="en-US"/>
        </w:rPr>
        <w:t xml:space="preserve">مراعاة </w:t>
      </w:r>
      <w:r w:rsidRPr="00F233DC">
        <w:rPr>
          <w:rFonts w:hint="cs"/>
          <w:rtl/>
          <w:lang w:val="en-US"/>
        </w:rPr>
        <w:t xml:space="preserve">الاعتبارات </w:t>
      </w:r>
      <w:r w:rsidR="00A625B6" w:rsidRPr="00F233DC">
        <w:rPr>
          <w:rFonts w:hint="cs"/>
          <w:rtl/>
          <w:lang w:val="en-US"/>
        </w:rPr>
        <w:t xml:space="preserve">ذات الصلة </w:t>
      </w:r>
      <w:r w:rsidRPr="00F233DC">
        <w:rPr>
          <w:rFonts w:hint="cs"/>
          <w:rtl/>
          <w:lang w:val="en-US"/>
        </w:rPr>
        <w:t xml:space="preserve">بالتقاسم الواردة في الملحق </w:t>
      </w:r>
      <w:r w:rsidRPr="00F233DC">
        <w:rPr>
          <w:lang w:val="en-US"/>
        </w:rPr>
        <w:t>1</w:t>
      </w:r>
      <w:r w:rsidRPr="00F233DC">
        <w:rPr>
          <w:rFonts w:hint="cs"/>
          <w:rtl/>
          <w:lang w:val="en-US"/>
        </w:rPr>
        <w:t xml:space="preserve"> </w:t>
      </w:r>
      <w:r w:rsidR="00712924">
        <w:rPr>
          <w:rFonts w:hint="cs"/>
          <w:rtl/>
          <w:lang w:val="en-US"/>
        </w:rPr>
        <w:t xml:space="preserve">أثناء </w:t>
      </w:r>
      <w:r w:rsidRPr="00F233DC">
        <w:rPr>
          <w:rFonts w:hint="cs"/>
          <w:rtl/>
          <w:lang w:val="en-US"/>
        </w:rPr>
        <w:t>تصميم وتشغيل هذه الأنظمة؛</w:t>
      </w:r>
    </w:p>
    <w:p w:rsidR="0066112F" w:rsidRPr="00F233DC" w:rsidRDefault="0066112F" w:rsidP="007C79CE">
      <w:pPr>
        <w:rPr>
          <w:rFonts w:hint="cs"/>
          <w:rtl/>
          <w:lang w:val="en-US"/>
        </w:rPr>
      </w:pPr>
      <w:r w:rsidRPr="00F233DC">
        <w:rPr>
          <w:b/>
          <w:bCs/>
          <w:lang w:val="en-US"/>
        </w:rPr>
        <w:t>5</w:t>
      </w:r>
      <w:r w:rsidRPr="00F233DC">
        <w:rPr>
          <w:rFonts w:hint="cs"/>
          <w:rtl/>
          <w:lang w:val="en-US"/>
        </w:rPr>
        <w:tab/>
      </w:r>
      <w:r w:rsidR="004F68E8" w:rsidRPr="00F233DC">
        <w:rPr>
          <w:rFonts w:hint="cs"/>
          <w:rtl/>
          <w:lang w:val="en-US"/>
        </w:rPr>
        <w:t>ب</w:t>
      </w:r>
      <w:r w:rsidR="00A625B6" w:rsidRPr="00F233DC">
        <w:rPr>
          <w:rFonts w:hint="cs"/>
          <w:rtl/>
          <w:lang w:val="en-US"/>
        </w:rPr>
        <w:t xml:space="preserve">مراعاة </w:t>
      </w:r>
      <w:r w:rsidRPr="00F233DC">
        <w:rPr>
          <w:rFonts w:hint="cs"/>
          <w:rtl/>
          <w:lang w:val="en-US"/>
        </w:rPr>
        <w:t xml:space="preserve">المثال الوارد في الملحق </w:t>
      </w:r>
      <w:r w:rsidRPr="00F233DC">
        <w:rPr>
          <w:lang w:val="en-US"/>
        </w:rPr>
        <w:t>2</w:t>
      </w:r>
      <w:r w:rsidRPr="00F233DC">
        <w:rPr>
          <w:rFonts w:hint="cs"/>
          <w:rtl/>
          <w:lang w:val="en-US"/>
        </w:rPr>
        <w:t xml:space="preserve"> </w:t>
      </w:r>
      <w:r w:rsidR="00712924">
        <w:rPr>
          <w:rFonts w:hint="cs"/>
          <w:rtl/>
          <w:lang w:val="en-US"/>
        </w:rPr>
        <w:t>بخصوص</w:t>
      </w:r>
      <w:r w:rsidR="00A625B6" w:rsidRPr="00F233DC">
        <w:rPr>
          <w:rFonts w:hint="cs"/>
          <w:rtl/>
          <w:lang w:val="en-US"/>
        </w:rPr>
        <w:t xml:space="preserve"> </w:t>
      </w:r>
      <w:r w:rsidR="00C82D65" w:rsidRPr="00F233DC">
        <w:rPr>
          <w:rFonts w:hint="cs"/>
          <w:rtl/>
          <w:lang w:val="en-US"/>
        </w:rPr>
        <w:t>تأثير</w:t>
      </w:r>
      <w:r w:rsidR="00712924">
        <w:rPr>
          <w:rFonts w:hint="cs"/>
          <w:rtl/>
          <w:lang w:val="en-US"/>
        </w:rPr>
        <w:t xml:space="preserve"> </w:t>
      </w:r>
      <w:r w:rsidR="00712924" w:rsidRPr="00F233DC">
        <w:rPr>
          <w:rFonts w:hint="cs"/>
          <w:rtl/>
          <w:lang w:val="en-US"/>
        </w:rPr>
        <w:t xml:space="preserve">ساتل يعمل في الخدمة </w:t>
      </w:r>
      <w:r w:rsidR="00712924" w:rsidRPr="00F233DC">
        <w:rPr>
          <w:rFonts w:hint="cs"/>
          <w:rtl/>
          <w:lang w:val="en-US" w:bidi="ar-EG"/>
        </w:rPr>
        <w:t>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712924" w:rsidRPr="00F233DC">
        <w:rPr>
          <w:rFonts w:hint="cs"/>
          <w:rtl/>
          <w:lang w:val="en-US" w:bidi="ar-EG"/>
        </w:rPr>
        <w:t xml:space="preserve">الأرض </w:t>
      </w:r>
      <w:r w:rsidR="00712924" w:rsidRPr="00F233DC">
        <w:rPr>
          <w:lang w:val="en-US" w:bidi="ar-EG"/>
        </w:rPr>
        <w:t>(EESS)</w:t>
      </w:r>
      <w:r w:rsidR="00712924" w:rsidRPr="00F233DC">
        <w:rPr>
          <w:rFonts w:hint="cs"/>
          <w:rtl/>
          <w:lang w:val="en-US"/>
        </w:rPr>
        <w:t xml:space="preserve"> </w:t>
      </w:r>
      <w:r w:rsidR="00A85651">
        <w:rPr>
          <w:rFonts w:hint="cs"/>
          <w:rtl/>
          <w:lang w:val="en-US"/>
        </w:rPr>
        <w:t xml:space="preserve">على </w:t>
      </w:r>
      <w:r w:rsidR="00712924">
        <w:rPr>
          <w:rFonts w:hint="cs"/>
          <w:rtl/>
          <w:lang w:val="en-US"/>
        </w:rPr>
        <w:t>جهاز يعمل</w:t>
      </w:r>
      <w:r w:rsidR="00C82D65" w:rsidRPr="00F233DC">
        <w:rPr>
          <w:rFonts w:hint="cs"/>
          <w:rtl/>
          <w:lang w:val="en-US"/>
        </w:rPr>
        <w:t xml:space="preserve"> في خدمة علم الفلك الراديوي </w:t>
      </w:r>
      <w:r w:rsidR="00712924">
        <w:rPr>
          <w:rFonts w:hint="cs"/>
          <w:rtl/>
          <w:lang w:val="en-US"/>
        </w:rPr>
        <w:t xml:space="preserve">أثناء </w:t>
      </w:r>
      <w:r w:rsidR="00C82D65" w:rsidRPr="00F233DC">
        <w:rPr>
          <w:rFonts w:hint="cs"/>
          <w:rtl/>
          <w:lang w:val="en-US"/>
        </w:rPr>
        <w:t xml:space="preserve">تصميم وتشغيل محطات </w:t>
      </w:r>
      <w:r w:rsidR="00712924">
        <w:rPr>
          <w:rFonts w:hint="cs"/>
          <w:rtl/>
          <w:lang w:val="en-US"/>
        </w:rPr>
        <w:t xml:space="preserve">هاتين </w:t>
      </w:r>
      <w:r w:rsidR="004F68E8" w:rsidRPr="00F233DC">
        <w:rPr>
          <w:rFonts w:hint="cs"/>
          <w:rtl/>
          <w:lang w:val="en-US"/>
        </w:rPr>
        <w:t>الخدمتين</w:t>
      </w:r>
      <w:r w:rsidR="00C82D65" w:rsidRPr="00F233DC">
        <w:rPr>
          <w:rFonts w:hint="cs"/>
          <w:rtl/>
          <w:lang w:val="en-US"/>
        </w:rPr>
        <w:t>.</w:t>
      </w:r>
    </w:p>
    <w:p w:rsidR="008A3FDF" w:rsidRPr="00C15948" w:rsidRDefault="008A3FDF" w:rsidP="00F81310">
      <w:pPr>
        <w:pStyle w:val="AnnexNo"/>
        <w:spacing w:before="1440"/>
        <w:rPr>
          <w:b/>
          <w:bCs/>
          <w:rtl/>
        </w:rPr>
      </w:pPr>
      <w:r w:rsidRPr="00C15948">
        <w:rPr>
          <w:b/>
          <w:bCs/>
          <w:rtl/>
        </w:rPr>
        <w:t xml:space="preserve">الملحق </w:t>
      </w:r>
      <w:r w:rsidRPr="00C15948">
        <w:rPr>
          <w:b/>
          <w:bCs/>
        </w:rPr>
        <w:t>1</w:t>
      </w:r>
    </w:p>
    <w:p w:rsidR="008A3FDF" w:rsidRPr="00F233DC" w:rsidRDefault="00D1301A" w:rsidP="007C79CE">
      <w:pPr>
        <w:pStyle w:val="AnnexTitel"/>
        <w:rPr>
          <w:rFonts w:hint="cs"/>
          <w:rtl/>
          <w:lang w:val="en-US"/>
        </w:rPr>
      </w:pPr>
      <w:r w:rsidRPr="000D084C">
        <w:rPr>
          <w:rFonts w:hint="cs"/>
          <w:rtl/>
        </w:rPr>
        <w:t>ال</w:t>
      </w:r>
      <w:r w:rsidR="00C82D65" w:rsidRPr="000D084C">
        <w:rPr>
          <w:rFonts w:hint="cs"/>
          <w:rtl/>
        </w:rPr>
        <w:t>اعتبارات</w:t>
      </w:r>
      <w:r w:rsidR="00C82D65" w:rsidRPr="00D1301A">
        <w:rPr>
          <w:rFonts w:hint="cs"/>
          <w:rtl/>
        </w:rPr>
        <w:t xml:space="preserve"> </w:t>
      </w:r>
      <w:r w:rsidRPr="00D1301A">
        <w:rPr>
          <w:rFonts w:hint="cs"/>
          <w:rtl/>
        </w:rPr>
        <w:t xml:space="preserve">الخاصة </w:t>
      </w:r>
      <w:r w:rsidR="00C82D65" w:rsidRPr="00D1301A">
        <w:rPr>
          <w:rFonts w:hint="cs"/>
          <w:rtl/>
        </w:rPr>
        <w:t xml:space="preserve">بتصميم وتشغيل الأنظمة </w:t>
      </w:r>
      <w:r w:rsidRPr="00D1301A">
        <w:rPr>
          <w:rFonts w:hint="cs"/>
          <w:rtl/>
        </w:rPr>
        <w:t>التي ت</w:t>
      </w:r>
      <w:r w:rsidR="00DA4A42" w:rsidRPr="00D1301A">
        <w:rPr>
          <w:rFonts w:hint="cs"/>
          <w:rtl/>
        </w:rPr>
        <w:t>ت</w:t>
      </w:r>
      <w:r w:rsidR="00C82D65" w:rsidRPr="00D1301A">
        <w:rPr>
          <w:rFonts w:hint="cs"/>
          <w:rtl/>
        </w:rPr>
        <w:t xml:space="preserve">قاسمها </w:t>
      </w:r>
      <w:r w:rsidR="00DA4A42" w:rsidRPr="00D1301A">
        <w:rPr>
          <w:rFonts w:hint="cs"/>
          <w:rtl/>
          <w:lang w:val="en-US" w:bidi="ar-EG"/>
        </w:rPr>
        <w:t>الخدمة الساتلية (النشيطة) لاستكشاف</w:t>
      </w:r>
      <w:r w:rsidR="0062497D" w:rsidRPr="00D1301A">
        <w:rPr>
          <w:rFonts w:hint="cs"/>
          <w:b w:val="0"/>
          <w:bCs w:val="0"/>
          <w:rtl/>
          <w:lang w:val="en-US" w:bidi="ar-EG"/>
        </w:rPr>
        <w:t xml:space="preserve"> </w:t>
      </w:r>
      <w:r w:rsidR="00DA4A42" w:rsidRPr="00D1301A">
        <w:rPr>
          <w:rFonts w:hint="cs"/>
          <w:rtl/>
          <w:lang w:val="en-US" w:bidi="ar-EG"/>
        </w:rPr>
        <w:t>الأرض</w:t>
      </w:r>
      <w:r w:rsidR="00DA4A42" w:rsidRPr="00D1301A">
        <w:rPr>
          <w:rFonts w:hint="cs"/>
          <w:rtl/>
        </w:rPr>
        <w:t xml:space="preserve"> </w:t>
      </w:r>
      <w:r w:rsidR="00DA4A42" w:rsidRPr="00D1301A">
        <w:rPr>
          <w:lang w:val="en-US"/>
        </w:rPr>
        <w:t>(EESS</w:t>
      </w:r>
      <w:r w:rsidRPr="00D1301A">
        <w:rPr>
          <w:lang w:val="en-US"/>
        </w:rPr>
        <w:t>)</w:t>
      </w:r>
      <w:r w:rsidR="000D084C">
        <w:rPr>
          <w:rFonts w:hint="cs"/>
          <w:rtl/>
          <w:lang w:val="en-US"/>
        </w:rPr>
        <w:t xml:space="preserve"> </w:t>
      </w:r>
      <w:r w:rsidR="00C82D65" w:rsidRPr="00F233DC">
        <w:rPr>
          <w:rFonts w:hint="cs"/>
          <w:rtl/>
          <w:lang w:val="en-US"/>
        </w:rPr>
        <w:t xml:space="preserve">وخدمة علم الفلك الراديوي </w:t>
      </w:r>
      <w:r w:rsidR="00BB205F" w:rsidRPr="00F233DC">
        <w:rPr>
          <w:lang w:val="en-US"/>
        </w:rPr>
        <w:t>(RAS</w:t>
      </w:r>
      <w:r w:rsidRPr="00F233DC">
        <w:rPr>
          <w:lang w:val="en-US"/>
        </w:rPr>
        <w:t>)</w:t>
      </w:r>
      <w:r>
        <w:rPr>
          <w:rtl/>
          <w:lang w:val="en-US"/>
        </w:rPr>
        <w:br/>
      </w:r>
      <w:r w:rsidR="00C82D65" w:rsidRPr="00F233DC">
        <w:rPr>
          <w:rFonts w:hint="cs"/>
          <w:rtl/>
          <w:lang w:val="en-US"/>
        </w:rPr>
        <w:t xml:space="preserve">في النطاقين </w:t>
      </w:r>
      <w:r w:rsidR="00C82D65" w:rsidRPr="00F233DC">
        <w:rPr>
          <w:lang w:val="en-US"/>
        </w:rPr>
        <w:t>GHz 94</w:t>
      </w:r>
      <w:r w:rsidR="00C82D65" w:rsidRPr="00F233DC">
        <w:rPr>
          <w:rFonts w:hint="cs"/>
          <w:rtl/>
          <w:lang w:val="en-US"/>
        </w:rPr>
        <w:t xml:space="preserve"> و</w:t>
      </w:r>
      <w:r w:rsidR="00C82D65" w:rsidRPr="00F233DC">
        <w:rPr>
          <w:lang w:val="en-US"/>
        </w:rPr>
        <w:t>GHz 130</w:t>
      </w:r>
    </w:p>
    <w:p w:rsidR="00C82D65" w:rsidRPr="00F233DC" w:rsidRDefault="00C82D65" w:rsidP="007C79CE">
      <w:pPr>
        <w:pStyle w:val="Headingb"/>
        <w:rPr>
          <w:rFonts w:hint="cs"/>
          <w:rtl/>
          <w:lang w:val="en-US"/>
        </w:rPr>
      </w:pPr>
      <w:r w:rsidRPr="00F233DC">
        <w:rPr>
          <w:rFonts w:hint="cs"/>
          <w:rtl/>
        </w:rPr>
        <w:t xml:space="preserve">بالنسبة إلى </w:t>
      </w:r>
      <w:r w:rsidR="00DA4A42" w:rsidRPr="00F233DC">
        <w:rPr>
          <w:rFonts w:hint="cs"/>
          <w:rtl/>
          <w:lang w:val="en-US" w:bidi="ar-EG"/>
        </w:rPr>
        <w:t>الخدمة الساتلية (النشيطة) لاستكشاف</w:t>
      </w:r>
      <w:r w:rsidR="0062497D">
        <w:rPr>
          <w:rFonts w:hint="cs"/>
          <w:rtl/>
          <w:lang w:val="en-US" w:bidi="ar-EG"/>
        </w:rPr>
        <w:t xml:space="preserve"> </w:t>
      </w:r>
      <w:r w:rsidR="00DA4A42" w:rsidRPr="00F233DC">
        <w:rPr>
          <w:rFonts w:hint="cs"/>
          <w:rtl/>
          <w:lang w:val="en-US" w:bidi="ar-EG"/>
        </w:rPr>
        <w:t>الأرض</w:t>
      </w:r>
      <w:r w:rsidRPr="00F233DC">
        <w:rPr>
          <w:rFonts w:hint="cs"/>
          <w:rtl/>
        </w:rPr>
        <w:t xml:space="preserve"> </w:t>
      </w:r>
      <w:r w:rsidRPr="00F233DC">
        <w:rPr>
          <w:lang w:val="en-US"/>
        </w:rPr>
        <w:t>(EESS)</w:t>
      </w:r>
    </w:p>
    <w:p w:rsidR="00C82D65" w:rsidRPr="00F233DC" w:rsidRDefault="0046171A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ينبغي</w:t>
      </w:r>
      <w:r w:rsidR="00C82D65" w:rsidRPr="00F233DC">
        <w:rPr>
          <w:rFonts w:hint="cs"/>
          <w:rtl/>
          <w:lang w:val="en-US"/>
        </w:rPr>
        <w:t xml:space="preserve"> تصميم نظام </w:t>
      </w:r>
      <w:r w:rsidR="00A56E31">
        <w:rPr>
          <w:rFonts w:hint="cs"/>
          <w:rtl/>
          <w:lang w:val="en-US"/>
        </w:rPr>
        <w:t>ال</w:t>
      </w:r>
      <w:r w:rsidR="00DA4A42" w:rsidRPr="00F233DC">
        <w:rPr>
          <w:rFonts w:hint="cs"/>
          <w:rtl/>
          <w:lang w:val="en-US"/>
        </w:rPr>
        <w:t>رادا</w:t>
      </w:r>
      <w:r w:rsidR="00DA4A42" w:rsidRPr="00F233DC">
        <w:rPr>
          <w:rFonts w:hint="eastAsia"/>
          <w:rtl/>
          <w:lang w:val="en-US"/>
        </w:rPr>
        <w:t>ر</w:t>
      </w:r>
      <w:r w:rsidR="00C82D65" w:rsidRPr="00F233DC">
        <w:rPr>
          <w:rFonts w:hint="cs"/>
          <w:rtl/>
          <w:lang w:val="en-US"/>
        </w:rPr>
        <w:t xml:space="preserve"> </w:t>
      </w:r>
      <w:r w:rsidR="00A56E31">
        <w:rPr>
          <w:rFonts w:hint="cs"/>
          <w:rtl/>
          <w:lang w:val="en-US"/>
        </w:rPr>
        <w:t>ال</w:t>
      </w:r>
      <w:r w:rsidR="00C82D65" w:rsidRPr="00F233DC">
        <w:rPr>
          <w:rFonts w:hint="cs"/>
          <w:rtl/>
          <w:lang w:val="en-US"/>
        </w:rPr>
        <w:t>نشيط وفقا</w:t>
      </w:r>
      <w:r w:rsidR="00820B97" w:rsidRPr="00F233DC">
        <w:rPr>
          <w:rFonts w:hint="cs"/>
          <w:rtl/>
          <w:lang w:val="en-US"/>
        </w:rPr>
        <w:t>ً</w:t>
      </w:r>
      <w:r w:rsidR="00C82D65" w:rsidRPr="00F233DC">
        <w:rPr>
          <w:rFonts w:hint="cs"/>
          <w:rtl/>
          <w:lang w:val="en-US"/>
        </w:rPr>
        <w:t xml:space="preserve"> لأفضل </w:t>
      </w:r>
      <w:r w:rsidR="00A56E31">
        <w:rPr>
          <w:rFonts w:hint="cs"/>
          <w:rtl/>
          <w:lang w:val="en-US"/>
        </w:rPr>
        <w:t>ال</w:t>
      </w:r>
      <w:r w:rsidR="00C82D65" w:rsidRPr="00F233DC">
        <w:rPr>
          <w:rFonts w:hint="cs"/>
          <w:rtl/>
          <w:lang w:val="en-US"/>
        </w:rPr>
        <w:t>ممارسات الهندس</w:t>
      </w:r>
      <w:r w:rsidR="00A56E31">
        <w:rPr>
          <w:rFonts w:hint="cs"/>
          <w:rtl/>
          <w:lang w:val="en-US"/>
        </w:rPr>
        <w:t>ي</w:t>
      </w:r>
      <w:r w:rsidR="00C82D65" w:rsidRPr="00F233DC">
        <w:rPr>
          <w:rFonts w:hint="cs"/>
          <w:rtl/>
          <w:lang w:val="en-US"/>
        </w:rPr>
        <w:t xml:space="preserve">ة للتقليل من البث غير المرغوب فيه والبث خارج المحور </w:t>
      </w:r>
      <w:r w:rsidR="000E5757" w:rsidRPr="00F233DC">
        <w:rPr>
          <w:rFonts w:hint="cs"/>
          <w:rtl/>
          <w:lang w:val="en-US"/>
        </w:rPr>
        <w:t>ال</w:t>
      </w:r>
      <w:r>
        <w:rPr>
          <w:rFonts w:hint="cs"/>
          <w:rtl/>
          <w:lang w:val="en-US"/>
        </w:rPr>
        <w:t xml:space="preserve">ذي يسببه </w:t>
      </w:r>
      <w:r w:rsidR="00C82D65" w:rsidRPr="00F233DC">
        <w:rPr>
          <w:rFonts w:hint="cs"/>
          <w:rtl/>
          <w:lang w:val="en-US"/>
        </w:rPr>
        <w:t xml:space="preserve">هوائي الرادار </w:t>
      </w:r>
      <w:r w:rsidR="000E5757" w:rsidRPr="00F233DC">
        <w:rPr>
          <w:rFonts w:hint="cs"/>
          <w:rtl/>
          <w:lang w:val="en-US"/>
        </w:rPr>
        <w:t xml:space="preserve">في </w:t>
      </w:r>
      <w:r w:rsidR="00C82D65" w:rsidRPr="00F233DC">
        <w:rPr>
          <w:rFonts w:hint="cs"/>
          <w:rtl/>
          <w:lang w:val="en-US"/>
        </w:rPr>
        <w:t>الفصوص الجانبية.</w:t>
      </w:r>
    </w:p>
    <w:p w:rsidR="00C82D65" w:rsidRPr="00F233DC" w:rsidRDefault="009173C6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lang w:val="en-US"/>
        </w:rPr>
      </w:pPr>
      <w:r w:rsidRPr="00F233DC">
        <w:rPr>
          <w:rFonts w:hint="cs"/>
          <w:rtl/>
          <w:lang w:val="en-US"/>
        </w:rPr>
        <w:t>ي</w:t>
      </w:r>
      <w:r w:rsidR="0046171A">
        <w:rPr>
          <w:rFonts w:hint="cs"/>
          <w:rtl/>
          <w:lang w:val="en-US"/>
        </w:rPr>
        <w:t>نبغي</w:t>
      </w:r>
      <w:r w:rsidR="0071160F" w:rsidRPr="00F233DC">
        <w:rPr>
          <w:rFonts w:hint="cs"/>
          <w:rtl/>
          <w:lang w:val="en-US"/>
        </w:rPr>
        <w:t xml:space="preserve">، </w:t>
      </w:r>
      <w:r w:rsidR="0046171A">
        <w:rPr>
          <w:rFonts w:hint="cs"/>
          <w:rtl/>
          <w:lang w:val="en-US"/>
        </w:rPr>
        <w:t>قدر الإمكان</w:t>
      </w:r>
      <w:r w:rsidR="00C82D65" w:rsidRPr="00F233DC">
        <w:rPr>
          <w:rFonts w:hint="cs"/>
          <w:rtl/>
          <w:lang w:val="en-US"/>
        </w:rPr>
        <w:t>،</w:t>
      </w:r>
      <w:r w:rsidR="00DC745A" w:rsidRPr="00F233DC">
        <w:rPr>
          <w:rFonts w:hint="cs"/>
          <w:rtl/>
          <w:lang w:val="en-US"/>
        </w:rPr>
        <w:t xml:space="preserve"> </w:t>
      </w:r>
      <w:r w:rsidR="00C82D65" w:rsidRPr="00F233DC">
        <w:rPr>
          <w:rFonts w:hint="cs"/>
          <w:rtl/>
          <w:lang w:val="en-US"/>
        </w:rPr>
        <w:t xml:space="preserve">تصميم نظام </w:t>
      </w:r>
      <w:r w:rsidRPr="00F233DC">
        <w:rPr>
          <w:rFonts w:hint="cs"/>
          <w:rtl/>
          <w:lang w:val="en-US"/>
        </w:rPr>
        <w:t>ال</w:t>
      </w:r>
      <w:r w:rsidR="00DC745A" w:rsidRPr="00F233DC">
        <w:rPr>
          <w:rFonts w:hint="cs"/>
          <w:rtl/>
          <w:lang w:val="en-US" w:bidi="ar-EG"/>
        </w:rPr>
        <w:t xml:space="preserve">خدمة </w:t>
      </w:r>
      <w:r w:rsidRPr="00F233DC">
        <w:rPr>
          <w:rFonts w:hint="cs"/>
          <w:rtl/>
          <w:lang w:val="en-US" w:bidi="ar-EG"/>
        </w:rPr>
        <w:t>ال</w:t>
      </w:r>
      <w:r w:rsidR="00DC745A" w:rsidRPr="00F233DC">
        <w:rPr>
          <w:rFonts w:hint="cs"/>
          <w:rtl/>
          <w:lang w:val="en-US" w:bidi="ar-EG"/>
        </w:rPr>
        <w:t>ساتلية (</w:t>
      </w:r>
      <w:r w:rsidRPr="00F233DC">
        <w:rPr>
          <w:rFonts w:hint="cs"/>
          <w:rtl/>
          <w:lang w:val="en-US" w:bidi="ar-EG"/>
        </w:rPr>
        <w:t>ال</w:t>
      </w:r>
      <w:r w:rsidR="000E5757" w:rsidRPr="00F233DC">
        <w:rPr>
          <w:rFonts w:hint="cs"/>
          <w:rtl/>
          <w:lang w:val="en-US" w:bidi="ar-EG"/>
        </w:rPr>
        <w:t>نشيطة) لاستكشاف</w:t>
      </w:r>
      <w:r w:rsidR="0062497D">
        <w:rPr>
          <w:rFonts w:hint="cs"/>
          <w:b/>
          <w:bCs/>
          <w:rtl/>
          <w:lang w:val="en-US" w:bidi="ar-EG"/>
        </w:rPr>
        <w:t xml:space="preserve"> </w:t>
      </w:r>
      <w:r w:rsidR="000E5757" w:rsidRPr="00F233DC">
        <w:rPr>
          <w:rFonts w:hint="cs"/>
          <w:rtl/>
          <w:lang w:val="en-US" w:bidi="ar-EG"/>
        </w:rPr>
        <w:t>الأرض</w:t>
      </w:r>
      <w:r w:rsidR="000E5757" w:rsidRPr="00F233DC">
        <w:rPr>
          <w:rFonts w:hint="cs"/>
          <w:rtl/>
        </w:rPr>
        <w:t xml:space="preserve"> </w:t>
      </w:r>
      <w:r w:rsidR="000E5757" w:rsidRPr="00F233DC">
        <w:rPr>
          <w:lang w:val="en-US"/>
        </w:rPr>
        <w:t>(EESS)</w:t>
      </w:r>
      <w:r w:rsidR="000E5757" w:rsidRPr="00F233DC">
        <w:rPr>
          <w:rFonts w:hint="cs"/>
          <w:rtl/>
          <w:lang w:val="en-US"/>
        </w:rPr>
        <w:t xml:space="preserve"> </w:t>
      </w:r>
      <w:r w:rsidR="00C82D65" w:rsidRPr="00F233DC">
        <w:rPr>
          <w:rFonts w:hint="cs"/>
          <w:rtl/>
          <w:lang w:val="en-US"/>
        </w:rPr>
        <w:t>و</w:t>
      </w:r>
      <w:r w:rsidR="0071160F" w:rsidRPr="00F233DC">
        <w:rPr>
          <w:rFonts w:hint="cs"/>
          <w:rtl/>
          <w:lang w:val="en-US"/>
        </w:rPr>
        <w:t xml:space="preserve">تشغيله </w:t>
      </w:r>
      <w:r w:rsidR="00C82D65" w:rsidRPr="00F233DC">
        <w:rPr>
          <w:rFonts w:hint="cs"/>
          <w:rtl/>
          <w:lang w:val="en-US"/>
        </w:rPr>
        <w:t xml:space="preserve">على نحو يسمح بتفادي الإرسال </w:t>
      </w:r>
      <w:r w:rsidR="00DC745A" w:rsidRPr="00F233DC">
        <w:rPr>
          <w:rFonts w:hint="cs"/>
          <w:rtl/>
          <w:lang w:val="en-US"/>
        </w:rPr>
        <w:t xml:space="preserve">عبر </w:t>
      </w:r>
      <w:r w:rsidR="00C82D65" w:rsidRPr="00F233DC">
        <w:rPr>
          <w:rFonts w:hint="cs"/>
          <w:rtl/>
          <w:lang w:val="en-US"/>
        </w:rPr>
        <w:t>حزم</w:t>
      </w:r>
      <w:r w:rsidRPr="00F233DC">
        <w:rPr>
          <w:rFonts w:hint="cs"/>
          <w:rtl/>
          <w:lang w:val="en-US"/>
        </w:rPr>
        <w:t xml:space="preserve">ته </w:t>
      </w:r>
      <w:r w:rsidR="00C82D65" w:rsidRPr="00F233DC">
        <w:rPr>
          <w:rFonts w:hint="cs"/>
          <w:rtl/>
          <w:lang w:val="en-US"/>
        </w:rPr>
        <w:t xml:space="preserve">الرئيسية </w:t>
      </w:r>
      <w:r w:rsidRPr="00F233DC">
        <w:rPr>
          <w:rFonts w:hint="cs"/>
          <w:rtl/>
          <w:lang w:val="en-US"/>
        </w:rPr>
        <w:t xml:space="preserve">مباشرة </w:t>
      </w:r>
      <w:r w:rsidR="0046171A">
        <w:rPr>
          <w:rFonts w:hint="cs"/>
          <w:rtl/>
          <w:lang w:val="en-US"/>
        </w:rPr>
        <w:t xml:space="preserve">صوب </w:t>
      </w:r>
      <w:r w:rsidR="00C82D65" w:rsidRPr="00F233DC">
        <w:rPr>
          <w:rFonts w:hint="cs"/>
          <w:rtl/>
          <w:lang w:val="en-US"/>
        </w:rPr>
        <w:t xml:space="preserve">محطات </w:t>
      </w:r>
      <w:r w:rsidR="000409DE" w:rsidRPr="00F233DC">
        <w:rPr>
          <w:rFonts w:hint="cs"/>
          <w:rtl/>
          <w:lang w:val="en-US"/>
        </w:rPr>
        <w:t xml:space="preserve">خدمة </w:t>
      </w:r>
      <w:r w:rsidRPr="00F233DC">
        <w:rPr>
          <w:rFonts w:hint="cs"/>
          <w:rtl/>
          <w:lang w:val="en-US"/>
        </w:rPr>
        <w:t xml:space="preserve">علم </w:t>
      </w:r>
      <w:r w:rsidR="000409DE" w:rsidRPr="00F233DC">
        <w:rPr>
          <w:rFonts w:hint="cs"/>
          <w:rtl/>
          <w:lang w:val="en-US"/>
        </w:rPr>
        <w:t>الفلك الراديوي</w:t>
      </w:r>
      <w:r w:rsidR="00DC745A" w:rsidRPr="00F233DC">
        <w:rPr>
          <w:rFonts w:hint="cs"/>
          <w:rtl/>
          <w:lang w:val="en-US"/>
        </w:rPr>
        <w:t xml:space="preserve"> </w:t>
      </w:r>
      <w:r w:rsidR="00DC745A" w:rsidRPr="00F233DC">
        <w:rPr>
          <w:lang w:val="en-US"/>
        </w:rPr>
        <w:t>(RAS)</w:t>
      </w:r>
      <w:r w:rsidR="000409DE" w:rsidRPr="00F233DC">
        <w:rPr>
          <w:rFonts w:hint="cs"/>
          <w:rtl/>
          <w:lang w:val="en-US"/>
        </w:rPr>
        <w:t>.</w:t>
      </w:r>
    </w:p>
    <w:p w:rsidR="00C82D65" w:rsidRPr="00F233DC" w:rsidRDefault="000E5757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ي</w:t>
      </w:r>
      <w:r w:rsidR="0046171A">
        <w:rPr>
          <w:rFonts w:hint="cs"/>
          <w:rtl/>
          <w:lang w:val="en-US"/>
        </w:rPr>
        <w:t>نبغي ل</w:t>
      </w:r>
      <w:r w:rsidRPr="00F233DC">
        <w:rPr>
          <w:rFonts w:hint="cs"/>
          <w:rtl/>
          <w:lang w:val="en-US"/>
        </w:rPr>
        <w:t xml:space="preserve">مشغلي نظام </w:t>
      </w:r>
      <w:r w:rsidRPr="00F233DC">
        <w:rPr>
          <w:rFonts w:hint="cs"/>
          <w:rtl/>
          <w:lang w:val="en-US" w:bidi="ar-EG"/>
        </w:rPr>
        <w:t>الخدمة الساتلية (النشيطة) لاستكشاف</w:t>
      </w:r>
      <w:r w:rsidR="0062497D">
        <w:rPr>
          <w:rFonts w:hint="cs"/>
          <w:b/>
          <w:bCs/>
          <w:rtl/>
          <w:lang w:val="en-US" w:bidi="ar-EG"/>
        </w:rPr>
        <w:t xml:space="preserve"> </w:t>
      </w:r>
      <w:r w:rsidRPr="00F233DC">
        <w:rPr>
          <w:rFonts w:hint="cs"/>
          <w:rtl/>
          <w:lang w:val="en-US" w:bidi="ar-EG"/>
        </w:rPr>
        <w:t>الأرض</w:t>
      </w:r>
      <w:r w:rsidRPr="00F233DC">
        <w:rPr>
          <w:rFonts w:hint="cs"/>
          <w:rtl/>
        </w:rPr>
        <w:t xml:space="preserve"> </w:t>
      </w:r>
      <w:r w:rsidRPr="00F233DC">
        <w:rPr>
          <w:lang w:val="en-US"/>
        </w:rPr>
        <w:t>(EESS)</w:t>
      </w:r>
      <w:r w:rsidR="000409DE" w:rsidRPr="00F233DC">
        <w:rPr>
          <w:rFonts w:hint="cs"/>
          <w:rtl/>
          <w:lang w:val="en-US"/>
        </w:rPr>
        <w:t xml:space="preserve"> </w:t>
      </w:r>
      <w:r w:rsidR="003018B3">
        <w:rPr>
          <w:rFonts w:hint="cs"/>
          <w:rtl/>
          <w:lang w:val="en-US"/>
        </w:rPr>
        <w:t xml:space="preserve">العمل </w:t>
      </w:r>
      <w:r w:rsidR="0046171A">
        <w:rPr>
          <w:rFonts w:hint="cs"/>
          <w:rtl/>
          <w:lang w:val="en-US"/>
        </w:rPr>
        <w:t xml:space="preserve">على </w:t>
      </w:r>
      <w:r w:rsidR="009173C6" w:rsidRPr="00F233DC">
        <w:rPr>
          <w:rFonts w:hint="cs"/>
          <w:rtl/>
          <w:lang w:val="en-US"/>
        </w:rPr>
        <w:t xml:space="preserve">تقديم </w:t>
      </w:r>
      <w:r w:rsidR="0046171A">
        <w:rPr>
          <w:rFonts w:hint="cs"/>
          <w:rtl/>
          <w:lang w:val="en-US"/>
        </w:rPr>
        <w:t xml:space="preserve">كل </w:t>
      </w:r>
      <w:r w:rsidR="000409DE" w:rsidRPr="00F233DC">
        <w:rPr>
          <w:rFonts w:hint="cs"/>
          <w:rtl/>
          <w:lang w:val="en-US"/>
        </w:rPr>
        <w:t>المساعدة ال</w:t>
      </w:r>
      <w:r w:rsidR="009173C6" w:rsidRPr="00F233DC">
        <w:rPr>
          <w:rFonts w:hint="cs"/>
          <w:rtl/>
          <w:lang w:val="en-US"/>
        </w:rPr>
        <w:t xml:space="preserve">تشغيلية الممكنة </w:t>
      </w:r>
      <w:r w:rsidR="000409DE" w:rsidRPr="00F233DC">
        <w:rPr>
          <w:rFonts w:hint="cs"/>
          <w:rtl/>
          <w:lang w:val="en-US"/>
        </w:rPr>
        <w:t xml:space="preserve">إلى محطات خدمة </w:t>
      </w:r>
      <w:r w:rsidR="009173C6" w:rsidRPr="00F233DC">
        <w:rPr>
          <w:rFonts w:hint="cs"/>
          <w:rtl/>
          <w:lang w:val="en-US"/>
        </w:rPr>
        <w:t xml:space="preserve">علم </w:t>
      </w:r>
      <w:r w:rsidR="000409DE" w:rsidRPr="00F233DC">
        <w:rPr>
          <w:rFonts w:hint="cs"/>
          <w:rtl/>
          <w:lang w:val="en-US"/>
        </w:rPr>
        <w:t>الفلك الراديوي</w:t>
      </w:r>
      <w:r w:rsidR="009173C6" w:rsidRPr="00F233DC">
        <w:rPr>
          <w:rFonts w:hint="cs"/>
          <w:rtl/>
          <w:lang w:val="en-US"/>
        </w:rPr>
        <w:t xml:space="preserve"> </w:t>
      </w:r>
      <w:r w:rsidR="009173C6" w:rsidRPr="00F233DC">
        <w:rPr>
          <w:lang w:val="en-US"/>
        </w:rPr>
        <w:t>(RAS)</w:t>
      </w:r>
      <w:r w:rsidR="0046171A">
        <w:rPr>
          <w:rFonts w:hint="cs"/>
          <w:rtl/>
          <w:lang w:val="en-US"/>
        </w:rPr>
        <w:t xml:space="preserve"> من قبيل </w:t>
      </w:r>
      <w:r w:rsidR="000409DE" w:rsidRPr="00F233DC">
        <w:rPr>
          <w:rFonts w:hint="cs"/>
          <w:rtl/>
          <w:lang w:val="en-US"/>
        </w:rPr>
        <w:t>ت</w:t>
      </w:r>
      <w:r w:rsidR="009173C6" w:rsidRPr="00F233DC">
        <w:rPr>
          <w:rFonts w:hint="cs"/>
          <w:rtl/>
          <w:lang w:val="en-US"/>
        </w:rPr>
        <w:t xml:space="preserve">قديم </w:t>
      </w:r>
      <w:r w:rsidR="0046171A">
        <w:rPr>
          <w:rFonts w:hint="cs"/>
          <w:rtl/>
          <w:lang w:val="en-US"/>
        </w:rPr>
        <w:t xml:space="preserve">معلومات تفصيلية عن مدار </w:t>
      </w:r>
      <w:r w:rsidR="000409DE" w:rsidRPr="00F233DC">
        <w:rPr>
          <w:rFonts w:hint="cs"/>
          <w:rtl/>
          <w:lang w:val="en-US"/>
        </w:rPr>
        <w:t>رادار الساتل</w:t>
      </w:r>
      <w:r w:rsidR="00DC745A" w:rsidRPr="00F233DC">
        <w:rPr>
          <w:rFonts w:hint="cs"/>
          <w:rtl/>
          <w:lang w:val="en-US"/>
        </w:rPr>
        <w:t xml:space="preserve"> في الوقت المناسب</w:t>
      </w:r>
      <w:r w:rsidR="000409DE" w:rsidRPr="00F233DC">
        <w:rPr>
          <w:rFonts w:hint="cs"/>
          <w:rtl/>
          <w:lang w:val="en-US"/>
        </w:rPr>
        <w:t>.</w:t>
      </w:r>
    </w:p>
    <w:p w:rsidR="00C82D65" w:rsidRPr="00F233DC" w:rsidRDefault="00C82D65" w:rsidP="007C79CE">
      <w:pPr>
        <w:pStyle w:val="Headingb"/>
        <w:rPr>
          <w:rFonts w:hint="cs"/>
          <w:rtl/>
          <w:lang w:val="en-US"/>
        </w:rPr>
      </w:pPr>
      <w:r w:rsidRPr="00F233DC">
        <w:rPr>
          <w:rFonts w:hint="cs"/>
          <w:rtl/>
        </w:rPr>
        <w:t>بالنسبة إلى خدمة علم الفلك الراديوي</w:t>
      </w:r>
      <w:r w:rsidR="00FA70F6" w:rsidRPr="00F233DC">
        <w:rPr>
          <w:rFonts w:hint="cs"/>
          <w:rtl/>
        </w:rPr>
        <w:t xml:space="preserve"> </w:t>
      </w:r>
      <w:r w:rsidR="00FA70F6" w:rsidRPr="00F233DC">
        <w:rPr>
          <w:lang w:val="en-US"/>
        </w:rPr>
        <w:t>(RAS)</w:t>
      </w:r>
    </w:p>
    <w:p w:rsidR="00C82D65" w:rsidRPr="00F233DC" w:rsidRDefault="0046171A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ينبغي</w:t>
      </w:r>
      <w:r w:rsidR="000409DE" w:rsidRPr="00F233DC">
        <w:rPr>
          <w:rFonts w:hint="cs"/>
          <w:rtl/>
          <w:lang w:val="en-US"/>
        </w:rPr>
        <w:t xml:space="preserve"> تصميم محطات خدمة علم الفلك الراديوي </w:t>
      </w:r>
      <w:r w:rsidR="00601FF6" w:rsidRPr="00F233DC">
        <w:rPr>
          <w:lang w:val="en-US"/>
        </w:rPr>
        <w:t>(RAS)</w:t>
      </w:r>
      <w:r w:rsidR="00601FF6" w:rsidRPr="00F233DC">
        <w:rPr>
          <w:rFonts w:hint="cs"/>
          <w:rtl/>
          <w:lang w:val="en-US"/>
        </w:rPr>
        <w:t xml:space="preserve"> </w:t>
      </w:r>
      <w:r w:rsidR="00A16B83" w:rsidRPr="00F233DC">
        <w:rPr>
          <w:rFonts w:hint="cs"/>
          <w:rtl/>
          <w:lang w:val="en-US"/>
        </w:rPr>
        <w:t xml:space="preserve">على نحو </w:t>
      </w:r>
      <w:r>
        <w:rPr>
          <w:rFonts w:hint="cs"/>
          <w:rtl/>
          <w:lang w:val="en-US"/>
        </w:rPr>
        <w:t xml:space="preserve">لا تقدر فيه </w:t>
      </w:r>
      <w:r w:rsidR="000409DE" w:rsidRPr="00F233DC">
        <w:rPr>
          <w:rFonts w:hint="cs"/>
          <w:rtl/>
          <w:lang w:val="en-US"/>
        </w:rPr>
        <w:t xml:space="preserve">هوائياتها </w:t>
      </w:r>
      <w:r>
        <w:rPr>
          <w:rFonts w:hint="cs"/>
          <w:rtl/>
          <w:lang w:val="en-US"/>
        </w:rPr>
        <w:t xml:space="preserve">على </w:t>
      </w:r>
      <w:r w:rsidR="000409DE" w:rsidRPr="00F233DC">
        <w:rPr>
          <w:rFonts w:hint="cs"/>
          <w:rtl/>
          <w:lang w:val="en-US"/>
        </w:rPr>
        <w:t xml:space="preserve">التسديد مباشرة </w:t>
      </w:r>
      <w:r>
        <w:rPr>
          <w:rFonts w:hint="cs"/>
          <w:rtl/>
          <w:lang w:val="en-US"/>
        </w:rPr>
        <w:t xml:space="preserve">صوب </w:t>
      </w:r>
      <w:r w:rsidR="003018B3">
        <w:rPr>
          <w:rFonts w:hint="cs"/>
          <w:rtl/>
          <w:lang w:val="en-US"/>
        </w:rPr>
        <w:t>ال</w:t>
      </w:r>
      <w:r w:rsidR="000409DE" w:rsidRPr="00F233DC">
        <w:rPr>
          <w:rFonts w:hint="cs"/>
          <w:rtl/>
          <w:lang w:val="en-US"/>
        </w:rPr>
        <w:t xml:space="preserve">رادار </w:t>
      </w:r>
      <w:r w:rsidR="003018B3">
        <w:rPr>
          <w:rFonts w:hint="cs"/>
          <w:rtl/>
          <w:lang w:val="en-US"/>
        </w:rPr>
        <w:t xml:space="preserve">الذي يدور في </w:t>
      </w:r>
      <w:r w:rsidR="000409DE" w:rsidRPr="00F233DC">
        <w:rPr>
          <w:rFonts w:hint="cs"/>
          <w:rtl/>
          <w:lang w:val="en-US"/>
        </w:rPr>
        <w:t xml:space="preserve">المدار، </w:t>
      </w:r>
      <w:r w:rsidR="003018B3">
        <w:rPr>
          <w:rFonts w:hint="cs"/>
          <w:rtl/>
          <w:lang w:val="en-US"/>
        </w:rPr>
        <w:t>عن طريق ال</w:t>
      </w:r>
      <w:r w:rsidR="004C7952" w:rsidRPr="00F233DC">
        <w:rPr>
          <w:rFonts w:hint="cs"/>
          <w:rtl/>
          <w:lang w:val="en-US"/>
        </w:rPr>
        <w:t xml:space="preserve">تخطيط </w:t>
      </w:r>
      <w:r w:rsidR="003018B3">
        <w:rPr>
          <w:rFonts w:hint="cs"/>
          <w:rtl/>
          <w:lang w:val="en-US"/>
        </w:rPr>
        <w:t>ال</w:t>
      </w:r>
      <w:r w:rsidR="000409DE" w:rsidRPr="00F233DC">
        <w:rPr>
          <w:rFonts w:hint="cs"/>
          <w:rtl/>
          <w:lang w:val="en-US"/>
        </w:rPr>
        <w:t xml:space="preserve">دينامي </w:t>
      </w:r>
      <w:r>
        <w:rPr>
          <w:rFonts w:hint="cs"/>
          <w:rtl/>
          <w:lang w:val="en-US"/>
        </w:rPr>
        <w:t>و</w:t>
      </w:r>
      <w:r w:rsidR="003018B3">
        <w:rPr>
          <w:rFonts w:hint="cs"/>
          <w:rtl/>
          <w:lang w:val="en-US"/>
        </w:rPr>
        <w:t>ال</w:t>
      </w:r>
      <w:r w:rsidR="000409DE" w:rsidRPr="00F233DC">
        <w:rPr>
          <w:rFonts w:hint="cs"/>
          <w:rtl/>
          <w:lang w:val="en-US"/>
        </w:rPr>
        <w:t>مرن ل</w:t>
      </w:r>
      <w:r w:rsidR="003018B3">
        <w:rPr>
          <w:rFonts w:hint="cs"/>
          <w:rtl/>
          <w:lang w:val="en-US"/>
        </w:rPr>
        <w:t>إجراء ا</w:t>
      </w:r>
      <w:r w:rsidR="000409DE" w:rsidRPr="00F233DC">
        <w:rPr>
          <w:rFonts w:hint="cs"/>
          <w:rtl/>
          <w:lang w:val="en-US"/>
        </w:rPr>
        <w:t>لرصدات أو الوسائل الأخرى.</w:t>
      </w:r>
    </w:p>
    <w:p w:rsidR="000409DE" w:rsidRPr="00F233DC" w:rsidRDefault="0046171A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lang w:val="en-US"/>
        </w:rPr>
      </w:pPr>
      <w:r>
        <w:rPr>
          <w:rFonts w:hint="cs"/>
          <w:rtl/>
          <w:lang w:val="en-US"/>
        </w:rPr>
        <w:t>ينبغي</w:t>
      </w:r>
      <w:r w:rsidR="000409DE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ل</w:t>
      </w:r>
      <w:r w:rsidR="000409DE" w:rsidRPr="00F233DC">
        <w:rPr>
          <w:rFonts w:hint="cs"/>
          <w:rtl/>
          <w:lang w:val="en-US"/>
        </w:rPr>
        <w:t xml:space="preserve">محطات خدمة الفلك الراديوي </w:t>
      </w:r>
      <w:r w:rsidR="004C7952" w:rsidRPr="00F233DC">
        <w:rPr>
          <w:lang w:val="en-US"/>
        </w:rPr>
        <w:t>(RAS)</w:t>
      </w:r>
      <w:r w:rsidR="004C7952" w:rsidRPr="00F233DC">
        <w:rPr>
          <w:rFonts w:hint="cs"/>
          <w:rtl/>
          <w:lang w:val="en-US"/>
        </w:rPr>
        <w:t xml:space="preserve"> </w:t>
      </w:r>
      <w:r w:rsidR="008D25BC">
        <w:rPr>
          <w:rFonts w:hint="cs"/>
          <w:rtl/>
          <w:lang w:val="en-US"/>
        </w:rPr>
        <w:t xml:space="preserve">توفير وسيلة </w:t>
      </w:r>
      <w:r w:rsidR="000409DE" w:rsidRPr="00F233DC">
        <w:rPr>
          <w:rFonts w:hint="cs"/>
          <w:rtl/>
          <w:lang w:val="en-US"/>
        </w:rPr>
        <w:t xml:space="preserve">حماية مستقبلاتها من الضرر المادي إذا </w:t>
      </w:r>
      <w:r w:rsidR="00A16B83" w:rsidRPr="00F233DC">
        <w:rPr>
          <w:rFonts w:hint="cs"/>
          <w:rtl/>
          <w:lang w:val="en-US"/>
        </w:rPr>
        <w:t xml:space="preserve">كان </w:t>
      </w:r>
      <w:r w:rsidR="008D25BC">
        <w:rPr>
          <w:rFonts w:hint="cs"/>
          <w:rtl/>
          <w:lang w:val="en-US"/>
        </w:rPr>
        <w:t xml:space="preserve">من الصعب </w:t>
      </w:r>
      <w:r w:rsidR="005E2219">
        <w:rPr>
          <w:rFonts w:hint="cs"/>
          <w:rtl/>
          <w:lang w:val="en-US"/>
        </w:rPr>
        <w:t>تماماً</w:t>
      </w:r>
      <w:r w:rsidR="00817328">
        <w:rPr>
          <w:rFonts w:hint="cs"/>
          <w:rtl/>
          <w:lang w:val="en-US"/>
        </w:rPr>
        <w:t xml:space="preserve"> </w:t>
      </w:r>
      <w:r w:rsidR="000409DE" w:rsidRPr="00F233DC">
        <w:rPr>
          <w:rFonts w:hint="cs"/>
          <w:rtl/>
          <w:lang w:val="en-US"/>
        </w:rPr>
        <w:t xml:space="preserve">تفادي </w:t>
      </w:r>
      <w:r w:rsidR="008D25BC">
        <w:rPr>
          <w:rFonts w:hint="cs"/>
          <w:rtl/>
          <w:lang w:val="en-US"/>
        </w:rPr>
        <w:t xml:space="preserve">حدوث اقتران بين </w:t>
      </w:r>
      <w:r w:rsidR="000409DE" w:rsidRPr="00F233DC">
        <w:rPr>
          <w:rFonts w:hint="cs"/>
          <w:rtl/>
          <w:lang w:val="en-US"/>
        </w:rPr>
        <w:t>الحزم الرئيسية.</w:t>
      </w:r>
    </w:p>
    <w:p w:rsidR="000409DE" w:rsidRPr="00F233DC" w:rsidRDefault="0048719E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lang w:val="en-US"/>
        </w:rPr>
      </w:pPr>
      <w:r>
        <w:rPr>
          <w:rFonts w:hint="cs"/>
          <w:rtl/>
          <w:lang w:val="en-US"/>
        </w:rPr>
        <w:t xml:space="preserve">ينبغي </w:t>
      </w:r>
      <w:r w:rsidR="003D7566">
        <w:rPr>
          <w:rFonts w:hint="cs"/>
          <w:rtl/>
          <w:lang w:val="en-US"/>
        </w:rPr>
        <w:t xml:space="preserve">قدر </w:t>
      </w:r>
      <w:r w:rsidR="00D52252">
        <w:rPr>
          <w:rFonts w:hint="cs"/>
          <w:rtl/>
          <w:lang w:val="en-US"/>
        </w:rPr>
        <w:t>الإمكان</w:t>
      </w:r>
      <w:r w:rsidR="003D7566">
        <w:rPr>
          <w:rFonts w:hint="cs"/>
          <w:rtl/>
          <w:lang w:val="en-US"/>
        </w:rPr>
        <w:t>،</w:t>
      </w:r>
      <w:r w:rsidR="00D52252">
        <w:rPr>
          <w:rFonts w:hint="cs"/>
          <w:rtl/>
          <w:lang w:val="en-US"/>
        </w:rPr>
        <w:t xml:space="preserve"> و</w:t>
      </w:r>
      <w:r w:rsidR="000409DE" w:rsidRPr="00F233DC">
        <w:rPr>
          <w:rFonts w:hint="cs"/>
          <w:rtl/>
          <w:lang w:val="en-US"/>
        </w:rPr>
        <w:t xml:space="preserve">دون </w:t>
      </w:r>
      <w:r w:rsidR="00A1169B" w:rsidRPr="00F233DC">
        <w:rPr>
          <w:rFonts w:hint="cs"/>
          <w:rtl/>
          <w:lang w:val="en-US"/>
        </w:rPr>
        <w:t>تعريض</w:t>
      </w:r>
      <w:r w:rsidR="000409DE" w:rsidRPr="00F233DC">
        <w:rPr>
          <w:rFonts w:hint="cs"/>
          <w:rtl/>
          <w:lang w:val="en-US"/>
        </w:rPr>
        <w:t xml:space="preserve"> </w:t>
      </w:r>
      <w:r w:rsidR="00A1169B" w:rsidRPr="00F233DC">
        <w:rPr>
          <w:rFonts w:hint="cs"/>
          <w:rtl/>
          <w:lang w:val="en-US"/>
        </w:rPr>
        <w:t xml:space="preserve">قدرة </w:t>
      </w:r>
      <w:r w:rsidR="000409DE" w:rsidRPr="00F233DC">
        <w:rPr>
          <w:rFonts w:hint="cs"/>
          <w:rtl/>
          <w:lang w:val="en-US"/>
        </w:rPr>
        <w:t>محطة خدمة الفلك الراديوي</w:t>
      </w:r>
      <w:r w:rsidR="00A1169B" w:rsidRPr="00F233DC">
        <w:rPr>
          <w:rFonts w:hint="cs"/>
          <w:rtl/>
          <w:lang w:val="en-US"/>
        </w:rPr>
        <w:t xml:space="preserve"> </w:t>
      </w:r>
      <w:r w:rsidR="00A1169B" w:rsidRPr="00F233DC">
        <w:rPr>
          <w:lang w:val="en-US"/>
        </w:rPr>
        <w:t>(RAS)</w:t>
      </w:r>
      <w:r w:rsidR="00E67BBC" w:rsidRPr="00F233DC">
        <w:rPr>
          <w:rFonts w:hint="cs"/>
          <w:rtl/>
          <w:lang w:val="en-US"/>
        </w:rPr>
        <w:t xml:space="preserve"> للخطر</w:t>
      </w:r>
      <w:r w:rsidR="000409DE" w:rsidRPr="00F233DC">
        <w:rPr>
          <w:rFonts w:hint="cs"/>
          <w:rtl/>
          <w:lang w:val="en-US"/>
        </w:rPr>
        <w:t xml:space="preserve">، </w:t>
      </w:r>
      <w:r w:rsidR="00D52252" w:rsidRPr="00F233DC">
        <w:rPr>
          <w:rFonts w:hint="cs"/>
          <w:rtl/>
          <w:lang w:val="en-US"/>
        </w:rPr>
        <w:t>تصميم أنظمة م</w:t>
      </w:r>
      <w:r w:rsidR="0065310D">
        <w:rPr>
          <w:rFonts w:hint="cs"/>
          <w:rtl/>
          <w:lang w:val="en-US"/>
        </w:rPr>
        <w:t>ُ</w:t>
      </w:r>
      <w:r w:rsidR="00D52252" w:rsidRPr="00F233DC">
        <w:rPr>
          <w:rFonts w:hint="cs"/>
          <w:rtl/>
          <w:lang w:val="en-US"/>
        </w:rPr>
        <w:t xml:space="preserve">ستقبلات خدمة الفلك الراديوي </w:t>
      </w:r>
      <w:r w:rsidR="00D52252" w:rsidRPr="00F233DC">
        <w:rPr>
          <w:lang w:val="en-US"/>
        </w:rPr>
        <w:t>(RAS)</w:t>
      </w:r>
      <w:r w:rsidR="00D52252" w:rsidRPr="00F233DC">
        <w:rPr>
          <w:rFonts w:hint="cs"/>
          <w:rtl/>
          <w:lang w:val="en-US"/>
        </w:rPr>
        <w:t xml:space="preserve"> </w:t>
      </w:r>
      <w:r w:rsidR="0065310D">
        <w:rPr>
          <w:rFonts w:hint="cs"/>
          <w:rtl/>
          <w:lang w:val="en-US"/>
        </w:rPr>
        <w:t xml:space="preserve">بحيث تكون قدرتها عالية على تحمل </w:t>
      </w:r>
      <w:r w:rsidR="000409DE" w:rsidRPr="00F233DC">
        <w:rPr>
          <w:rFonts w:hint="cs"/>
          <w:rtl/>
          <w:lang w:val="en-US"/>
        </w:rPr>
        <w:t>الضرر</w:t>
      </w:r>
      <w:r w:rsidR="00426D8B">
        <w:rPr>
          <w:rFonts w:hint="cs"/>
          <w:rtl/>
          <w:lang w:val="en-US"/>
        </w:rPr>
        <w:t xml:space="preserve"> الناجم عن </w:t>
      </w:r>
      <w:r w:rsidR="0065310D">
        <w:rPr>
          <w:rFonts w:hint="cs"/>
          <w:rtl/>
          <w:lang w:val="en-US"/>
        </w:rPr>
        <w:t>ال</w:t>
      </w:r>
      <w:r w:rsidR="00A1169B" w:rsidRPr="00F233DC">
        <w:rPr>
          <w:rFonts w:hint="cs"/>
          <w:rtl/>
          <w:lang w:val="en-US"/>
        </w:rPr>
        <w:t>إرسالات</w:t>
      </w:r>
      <w:r w:rsidR="000409DE" w:rsidRPr="00F233DC">
        <w:rPr>
          <w:rFonts w:hint="cs"/>
          <w:rtl/>
          <w:lang w:val="en-US"/>
        </w:rPr>
        <w:t xml:space="preserve"> </w:t>
      </w:r>
      <w:r w:rsidR="0065310D" w:rsidRPr="00F233DC">
        <w:rPr>
          <w:rFonts w:hint="cs"/>
          <w:rtl/>
          <w:lang w:val="en-US"/>
        </w:rPr>
        <w:t>عالية</w:t>
      </w:r>
      <w:r w:rsidR="0065310D">
        <w:rPr>
          <w:rFonts w:hint="cs"/>
          <w:rtl/>
          <w:lang w:val="en-US"/>
        </w:rPr>
        <w:t xml:space="preserve"> </w:t>
      </w:r>
      <w:r w:rsidR="00A1169B" w:rsidRPr="00F233DC">
        <w:rPr>
          <w:rFonts w:hint="cs"/>
          <w:rtl/>
          <w:lang w:val="en-US"/>
        </w:rPr>
        <w:t xml:space="preserve">القدرة </w:t>
      </w:r>
      <w:r w:rsidR="00426D8B">
        <w:rPr>
          <w:rFonts w:hint="cs"/>
          <w:rtl/>
          <w:lang w:val="en-US"/>
        </w:rPr>
        <w:t>ال</w:t>
      </w:r>
      <w:r w:rsidR="0065310D">
        <w:rPr>
          <w:rFonts w:hint="cs"/>
          <w:rtl/>
          <w:lang w:val="en-US"/>
        </w:rPr>
        <w:t>تي تصل إليها</w:t>
      </w:r>
      <w:r w:rsidR="00A1169B" w:rsidRPr="00F233DC">
        <w:rPr>
          <w:rFonts w:hint="cs"/>
          <w:rtl/>
          <w:lang w:val="en-US"/>
        </w:rPr>
        <w:t xml:space="preserve">، </w:t>
      </w:r>
      <w:r w:rsidR="000409DE" w:rsidRPr="00F233DC">
        <w:rPr>
          <w:rFonts w:hint="cs"/>
          <w:rtl/>
          <w:lang w:val="en-US"/>
        </w:rPr>
        <w:t>و</w:t>
      </w:r>
      <w:r w:rsidR="00FA16F0" w:rsidRPr="00F233DC">
        <w:rPr>
          <w:rFonts w:hint="cs"/>
          <w:rtl/>
          <w:lang w:val="en-US"/>
        </w:rPr>
        <w:t>أن</w:t>
      </w:r>
      <w:r w:rsidR="00426D8B">
        <w:rPr>
          <w:rFonts w:hint="cs"/>
          <w:rtl/>
          <w:lang w:val="en-US"/>
        </w:rPr>
        <w:t xml:space="preserve"> تتمتع ب</w:t>
      </w:r>
      <w:r w:rsidR="000409DE" w:rsidRPr="00F233DC">
        <w:rPr>
          <w:rFonts w:hint="cs"/>
          <w:rtl/>
          <w:lang w:val="en-US"/>
        </w:rPr>
        <w:t xml:space="preserve">مدى دينامي </w:t>
      </w:r>
      <w:r w:rsidR="00426D8B">
        <w:rPr>
          <w:rFonts w:hint="cs"/>
          <w:rtl/>
          <w:lang w:val="en-US"/>
        </w:rPr>
        <w:t>قدر الإمكان</w:t>
      </w:r>
      <w:r w:rsidR="008C0698" w:rsidRPr="00F233DC">
        <w:rPr>
          <w:rFonts w:hint="cs"/>
          <w:rtl/>
          <w:lang w:val="en-US"/>
        </w:rPr>
        <w:t>.</w:t>
      </w:r>
    </w:p>
    <w:p w:rsidR="000409DE" w:rsidRPr="00F233DC" w:rsidRDefault="00426D8B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ينبغي</w:t>
      </w:r>
      <w:r w:rsidR="004E38C1" w:rsidRPr="00F233DC">
        <w:rPr>
          <w:rFonts w:hint="cs"/>
          <w:rtl/>
          <w:lang w:val="en-US"/>
        </w:rPr>
        <w:t xml:space="preserve"> </w:t>
      </w:r>
      <w:r w:rsidR="00FB18A0" w:rsidRPr="00F233DC">
        <w:rPr>
          <w:rFonts w:hint="cs"/>
          <w:rtl/>
          <w:lang w:val="en-US"/>
        </w:rPr>
        <w:t xml:space="preserve">تصميم هوائيات خدمة </w:t>
      </w:r>
      <w:r w:rsidR="00340EB6" w:rsidRPr="00F233DC">
        <w:rPr>
          <w:rFonts w:hint="cs"/>
          <w:rtl/>
          <w:lang w:val="en-US"/>
        </w:rPr>
        <w:t xml:space="preserve">علم </w:t>
      </w:r>
      <w:r w:rsidR="00FB18A0" w:rsidRPr="00F233DC">
        <w:rPr>
          <w:rFonts w:hint="cs"/>
          <w:rtl/>
          <w:lang w:val="en-US"/>
        </w:rPr>
        <w:t xml:space="preserve">الفلك الراديوي </w:t>
      </w:r>
      <w:r w:rsidR="00CA64FB" w:rsidRPr="00F233DC">
        <w:rPr>
          <w:lang w:val="en-US"/>
        </w:rPr>
        <w:t>(RAS)</w:t>
      </w:r>
      <w:r w:rsidR="00CA64FB" w:rsidRPr="00F233DC">
        <w:rPr>
          <w:rFonts w:hint="cs"/>
          <w:rtl/>
          <w:lang w:val="en-US"/>
        </w:rPr>
        <w:t xml:space="preserve"> </w:t>
      </w:r>
      <w:r w:rsidR="0065310D">
        <w:rPr>
          <w:rFonts w:hint="cs"/>
          <w:rtl/>
          <w:lang w:val="en-US"/>
        </w:rPr>
        <w:t xml:space="preserve">بحيث تكون مستويات </w:t>
      </w:r>
      <w:r w:rsidR="00E67BBC" w:rsidRPr="00F233DC">
        <w:rPr>
          <w:rFonts w:hint="cs"/>
          <w:rtl/>
          <w:lang w:val="en-US"/>
        </w:rPr>
        <w:t>فصوص</w:t>
      </w:r>
      <w:r w:rsidR="0065310D">
        <w:rPr>
          <w:rFonts w:hint="cs"/>
          <w:rtl/>
          <w:lang w:val="en-US"/>
        </w:rPr>
        <w:t>ها</w:t>
      </w:r>
      <w:r w:rsidR="00E67BBC" w:rsidRPr="00F233DC">
        <w:rPr>
          <w:rFonts w:hint="cs"/>
          <w:rtl/>
          <w:lang w:val="en-US"/>
        </w:rPr>
        <w:t xml:space="preserve"> </w:t>
      </w:r>
      <w:r w:rsidR="0065310D">
        <w:rPr>
          <w:rFonts w:hint="cs"/>
          <w:rtl/>
          <w:lang w:val="en-US"/>
        </w:rPr>
        <w:t>ال</w:t>
      </w:r>
      <w:r w:rsidR="00FB18A0" w:rsidRPr="00F233DC">
        <w:rPr>
          <w:rFonts w:hint="cs"/>
          <w:rtl/>
          <w:lang w:val="en-US"/>
        </w:rPr>
        <w:t xml:space="preserve">جانبية </w:t>
      </w:r>
      <w:r w:rsidR="0065310D">
        <w:rPr>
          <w:rFonts w:hint="cs"/>
          <w:rtl/>
          <w:lang w:val="en-US"/>
        </w:rPr>
        <w:t xml:space="preserve">عند </w:t>
      </w:r>
      <w:r w:rsidR="00E67BBC" w:rsidRPr="00F233DC">
        <w:rPr>
          <w:rFonts w:hint="cs"/>
          <w:rtl/>
          <w:lang w:val="en-US"/>
        </w:rPr>
        <w:t xml:space="preserve">أقل </w:t>
      </w:r>
      <w:r w:rsidR="0065310D" w:rsidRPr="00F233DC">
        <w:rPr>
          <w:rFonts w:hint="cs"/>
          <w:rtl/>
          <w:lang w:val="en-US"/>
        </w:rPr>
        <w:t>انخفاض</w:t>
      </w:r>
      <w:r w:rsidR="0065310D">
        <w:rPr>
          <w:rFonts w:hint="cs"/>
          <w:rtl/>
          <w:lang w:val="en-US"/>
        </w:rPr>
        <w:t xml:space="preserve"> بما يسمح ب</w:t>
      </w:r>
      <w:r w:rsidR="007603AF">
        <w:rPr>
          <w:rFonts w:hint="cs"/>
          <w:rtl/>
          <w:lang w:val="en-US"/>
        </w:rPr>
        <w:t>مواصلة ا</w:t>
      </w:r>
      <w:r w:rsidR="00E67BBC" w:rsidRPr="00F233DC">
        <w:rPr>
          <w:rFonts w:hint="cs"/>
          <w:rtl/>
          <w:lang w:val="en-US"/>
        </w:rPr>
        <w:t xml:space="preserve">لرصدات </w:t>
      </w:r>
      <w:r w:rsidR="007603AF">
        <w:rPr>
          <w:rFonts w:hint="cs"/>
          <w:rtl/>
          <w:lang w:val="en-US"/>
        </w:rPr>
        <w:t xml:space="preserve">عندما </w:t>
      </w:r>
      <w:r w:rsidR="00FB18A0" w:rsidRPr="00F233DC">
        <w:rPr>
          <w:rFonts w:hint="cs"/>
          <w:rtl/>
          <w:lang w:val="en-US"/>
        </w:rPr>
        <w:t xml:space="preserve">يكون رادار الساتل فوق الأفق المحلي، </w:t>
      </w:r>
      <w:r w:rsidR="007603AF">
        <w:rPr>
          <w:rFonts w:hint="cs"/>
          <w:rtl/>
          <w:lang w:val="en-US"/>
        </w:rPr>
        <w:t xml:space="preserve">دون أن يكون هذا الرادار موجهاً </w:t>
      </w:r>
      <w:r w:rsidR="00E67BBC" w:rsidRPr="00F233DC">
        <w:rPr>
          <w:rFonts w:hint="cs"/>
          <w:rtl/>
          <w:lang w:val="en-US"/>
        </w:rPr>
        <w:t xml:space="preserve">صوب </w:t>
      </w:r>
      <w:r w:rsidR="00FB18A0" w:rsidRPr="00F233DC">
        <w:rPr>
          <w:rFonts w:hint="cs"/>
          <w:rtl/>
          <w:lang w:val="en-US"/>
        </w:rPr>
        <w:t xml:space="preserve">محطة خدمة </w:t>
      </w:r>
      <w:r w:rsidR="00E67BBC" w:rsidRPr="00F233DC">
        <w:rPr>
          <w:rFonts w:hint="cs"/>
          <w:rtl/>
          <w:lang w:val="en-US"/>
        </w:rPr>
        <w:t xml:space="preserve">علم </w:t>
      </w:r>
      <w:r w:rsidR="00FB18A0" w:rsidRPr="00F233DC">
        <w:rPr>
          <w:rFonts w:hint="cs"/>
          <w:rtl/>
          <w:lang w:val="en-US"/>
        </w:rPr>
        <w:t>الفلك الراديوي</w:t>
      </w:r>
      <w:r w:rsidR="001E4989" w:rsidRPr="00F233DC">
        <w:rPr>
          <w:rFonts w:hint="cs"/>
          <w:rtl/>
          <w:lang w:val="en-US"/>
        </w:rPr>
        <w:t xml:space="preserve"> </w:t>
      </w:r>
      <w:r w:rsidR="001E4989" w:rsidRPr="00F233DC">
        <w:rPr>
          <w:lang w:val="en-US"/>
        </w:rPr>
        <w:t>(RAS)</w:t>
      </w:r>
      <w:r w:rsidR="00FB18A0" w:rsidRPr="00F233DC">
        <w:rPr>
          <w:rFonts w:hint="cs"/>
          <w:rtl/>
          <w:lang w:val="en-US"/>
        </w:rPr>
        <w:t>.</w:t>
      </w:r>
    </w:p>
    <w:p w:rsidR="000409DE" w:rsidRPr="00F233DC" w:rsidRDefault="00426D8B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lang w:val="en-US"/>
        </w:rPr>
      </w:pPr>
      <w:r w:rsidRPr="003557D2">
        <w:rPr>
          <w:rFonts w:hint="cs"/>
          <w:rtl/>
          <w:lang w:val="en-US"/>
        </w:rPr>
        <w:lastRenderedPageBreak/>
        <w:t>ينبغي</w:t>
      </w:r>
      <w:r w:rsidR="004E38C1" w:rsidRPr="003557D2">
        <w:rPr>
          <w:rFonts w:hint="cs"/>
          <w:rtl/>
          <w:lang w:val="en-US"/>
        </w:rPr>
        <w:t xml:space="preserve"> </w:t>
      </w:r>
      <w:r w:rsidR="00FB18A0" w:rsidRPr="003557D2">
        <w:rPr>
          <w:rFonts w:hint="cs"/>
          <w:rtl/>
          <w:lang w:val="en-US"/>
        </w:rPr>
        <w:t xml:space="preserve">تصميم أنظمة حيازة بيانات خدمة الفلك الراديوي </w:t>
      </w:r>
      <w:r w:rsidR="004E38C1" w:rsidRPr="003557D2">
        <w:rPr>
          <w:lang w:val="en-US"/>
        </w:rPr>
        <w:t>(RAS)</w:t>
      </w:r>
      <w:r w:rsidR="004E38C1" w:rsidRPr="003557D2">
        <w:rPr>
          <w:rFonts w:hint="cs"/>
          <w:rtl/>
          <w:lang w:val="en-US"/>
        </w:rPr>
        <w:t xml:space="preserve"> </w:t>
      </w:r>
      <w:r w:rsidR="00177B83" w:rsidRPr="003557D2">
        <w:rPr>
          <w:rFonts w:hint="cs"/>
          <w:rtl/>
          <w:lang w:val="en-US"/>
        </w:rPr>
        <w:t>لتسجيل أو</w:t>
      </w:r>
      <w:r w:rsidR="00D766C8" w:rsidRPr="003557D2">
        <w:rPr>
          <w:rFonts w:hint="cs"/>
          <w:rtl/>
          <w:lang w:val="en-US"/>
        </w:rPr>
        <w:t xml:space="preserve"> توسيم </w:t>
      </w:r>
      <w:r w:rsidR="003557D2" w:rsidRPr="003557D2">
        <w:rPr>
          <w:rFonts w:hint="cs"/>
          <w:rtl/>
          <w:lang w:val="en-US"/>
        </w:rPr>
        <w:t xml:space="preserve">حالات </w:t>
      </w:r>
      <w:r w:rsidR="00D766C8" w:rsidRPr="003557D2">
        <w:rPr>
          <w:rFonts w:hint="cs"/>
          <w:rtl/>
          <w:lang w:val="en-US"/>
        </w:rPr>
        <w:t xml:space="preserve">التداخل المحتمل </w:t>
      </w:r>
      <w:r w:rsidR="00855CD9" w:rsidRPr="003557D2">
        <w:rPr>
          <w:rFonts w:hint="cs"/>
          <w:rtl/>
          <w:lang w:val="en-US"/>
        </w:rPr>
        <w:t>الناجم عن</w:t>
      </w:r>
      <w:r w:rsidR="00085EE5" w:rsidRPr="003557D2">
        <w:rPr>
          <w:rFonts w:hint="cs"/>
          <w:rtl/>
          <w:lang w:val="en-US"/>
        </w:rPr>
        <w:t xml:space="preserve"> مدار الرادار</w:t>
      </w:r>
      <w:r w:rsidR="00FB18A0" w:rsidRPr="003557D2">
        <w:rPr>
          <w:rFonts w:hint="cs"/>
          <w:rtl/>
          <w:lang w:val="en-US"/>
        </w:rPr>
        <w:t xml:space="preserve"> استناد</w:t>
      </w:r>
      <w:r w:rsidR="00D766C8" w:rsidRPr="003557D2">
        <w:rPr>
          <w:rFonts w:hint="cs"/>
          <w:rtl/>
          <w:lang w:val="en-US"/>
        </w:rPr>
        <w:t>اً</w:t>
      </w:r>
      <w:r w:rsidR="00FB18A0" w:rsidRPr="003557D2">
        <w:rPr>
          <w:rFonts w:hint="cs"/>
          <w:rtl/>
          <w:lang w:val="en-US"/>
        </w:rPr>
        <w:t xml:space="preserve"> إل</w:t>
      </w:r>
      <w:r w:rsidR="000E5757" w:rsidRPr="003557D2">
        <w:rPr>
          <w:rFonts w:hint="cs"/>
          <w:rtl/>
          <w:lang w:val="en-US"/>
        </w:rPr>
        <w:t>ى</w:t>
      </w:r>
      <w:r w:rsidR="00D766C8" w:rsidRPr="003557D2">
        <w:rPr>
          <w:rFonts w:hint="cs"/>
          <w:rtl/>
          <w:lang w:val="en-US"/>
        </w:rPr>
        <w:t xml:space="preserve"> </w:t>
      </w:r>
      <w:r w:rsidR="00085EE5" w:rsidRPr="003557D2">
        <w:rPr>
          <w:rFonts w:hint="cs"/>
          <w:rtl/>
          <w:lang w:val="en-US"/>
        </w:rPr>
        <w:t>المعلمات التشغيلية المعروفة ذات الصلة ب</w:t>
      </w:r>
      <w:r w:rsidR="00D766C8" w:rsidRPr="003557D2">
        <w:rPr>
          <w:rFonts w:hint="cs"/>
          <w:rtl/>
          <w:lang w:val="en-US"/>
        </w:rPr>
        <w:t xml:space="preserve">خدمة </w:t>
      </w:r>
      <w:r w:rsidR="00085EE5" w:rsidRPr="003557D2">
        <w:rPr>
          <w:rFonts w:hint="cs"/>
          <w:rtl/>
          <w:lang w:val="en-US"/>
        </w:rPr>
        <w:t xml:space="preserve">الفلك الراديوي </w:t>
      </w:r>
      <w:r w:rsidR="00085EE5" w:rsidRPr="003557D2">
        <w:rPr>
          <w:lang w:val="en-US"/>
        </w:rPr>
        <w:t>(RAS)</w:t>
      </w:r>
      <w:r w:rsidR="00085EE5" w:rsidRPr="003557D2">
        <w:rPr>
          <w:rFonts w:hint="cs"/>
          <w:rtl/>
          <w:lang w:val="en-US"/>
        </w:rPr>
        <w:t xml:space="preserve"> وبالساتل</w:t>
      </w:r>
      <w:r w:rsidR="00FB18A0" w:rsidRPr="003557D2">
        <w:rPr>
          <w:rFonts w:hint="cs"/>
          <w:rtl/>
          <w:lang w:val="en-US"/>
        </w:rPr>
        <w:t>.</w:t>
      </w:r>
    </w:p>
    <w:p w:rsidR="00FB18A0" w:rsidRPr="00F233DC" w:rsidRDefault="00426D8B" w:rsidP="00D8166E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right="0" w:hanging="72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ينبغي</w:t>
      </w:r>
      <w:r w:rsidR="00C6616F" w:rsidRPr="00F233DC">
        <w:rPr>
          <w:rFonts w:hint="cs"/>
          <w:rtl/>
          <w:lang w:val="en-US"/>
        </w:rPr>
        <w:t xml:space="preserve"> </w:t>
      </w:r>
      <w:r w:rsidR="00085EE5">
        <w:rPr>
          <w:rFonts w:hint="cs"/>
          <w:rtl/>
          <w:lang w:val="en-US"/>
        </w:rPr>
        <w:t>ل</w:t>
      </w:r>
      <w:r w:rsidR="00FB18A0" w:rsidRPr="00F233DC">
        <w:rPr>
          <w:rFonts w:hint="cs"/>
          <w:rtl/>
          <w:lang w:val="en-US"/>
        </w:rPr>
        <w:t>خدمة علم الفلك الراديوي</w:t>
      </w:r>
      <w:r w:rsidR="00D766C8" w:rsidRPr="00F233DC">
        <w:rPr>
          <w:rFonts w:hint="cs"/>
          <w:rtl/>
          <w:lang w:val="en-US"/>
        </w:rPr>
        <w:t xml:space="preserve"> </w:t>
      </w:r>
      <w:r w:rsidR="00D766C8" w:rsidRPr="00F233DC">
        <w:rPr>
          <w:lang w:val="en-US"/>
        </w:rPr>
        <w:t>(RAS)</w:t>
      </w:r>
      <w:r w:rsidR="00FB18A0" w:rsidRPr="00F233DC">
        <w:rPr>
          <w:rFonts w:hint="cs"/>
          <w:rtl/>
          <w:lang w:val="en-US"/>
        </w:rPr>
        <w:t xml:space="preserve"> أن ت</w:t>
      </w:r>
      <w:r w:rsidR="00085EE5">
        <w:rPr>
          <w:rFonts w:hint="cs"/>
          <w:rtl/>
          <w:lang w:val="en-US"/>
        </w:rPr>
        <w:t xml:space="preserve">ستمر في </w:t>
      </w:r>
      <w:r w:rsidR="00FB18A0" w:rsidRPr="00F233DC">
        <w:rPr>
          <w:rFonts w:hint="cs"/>
          <w:rtl/>
          <w:lang w:val="en-US"/>
        </w:rPr>
        <w:t>ت</w:t>
      </w:r>
      <w:r w:rsidR="00E85DF3" w:rsidRPr="00F233DC">
        <w:rPr>
          <w:rFonts w:hint="cs"/>
          <w:rtl/>
          <w:lang w:val="en-US"/>
        </w:rPr>
        <w:t xml:space="preserve">سخير </w:t>
      </w:r>
      <w:r w:rsidR="00FB18A0" w:rsidRPr="00F233DC">
        <w:rPr>
          <w:rFonts w:hint="cs"/>
          <w:rtl/>
          <w:lang w:val="en-US"/>
        </w:rPr>
        <w:t>الموارد لت</w:t>
      </w:r>
      <w:r w:rsidR="00E85DF3" w:rsidRPr="00F233DC">
        <w:rPr>
          <w:rFonts w:hint="cs"/>
          <w:rtl/>
          <w:lang w:val="en-US"/>
        </w:rPr>
        <w:t xml:space="preserve">عزيز </w:t>
      </w:r>
      <w:r w:rsidR="000E5757" w:rsidRPr="00F233DC">
        <w:rPr>
          <w:rFonts w:hint="cs"/>
          <w:rtl/>
          <w:lang w:val="en-US"/>
        </w:rPr>
        <w:t>إمكانيات</w:t>
      </w:r>
      <w:r w:rsidR="00FB18A0" w:rsidRPr="00F233DC">
        <w:rPr>
          <w:rFonts w:hint="cs"/>
          <w:rtl/>
          <w:lang w:val="en-US"/>
        </w:rPr>
        <w:t xml:space="preserve"> </w:t>
      </w:r>
      <w:r w:rsidR="00E85DF3" w:rsidRPr="00F233DC">
        <w:rPr>
          <w:rFonts w:hint="cs"/>
          <w:rtl/>
          <w:lang w:val="en-US"/>
        </w:rPr>
        <w:t>تقنيات التخفيف</w:t>
      </w:r>
      <w:r w:rsidR="00C6616F" w:rsidRPr="00F233DC">
        <w:rPr>
          <w:rFonts w:hint="cs"/>
          <w:rtl/>
          <w:lang w:val="en-US"/>
        </w:rPr>
        <w:t xml:space="preserve"> من</w:t>
      </w:r>
      <w:r w:rsidR="00E85DF3" w:rsidRPr="00F233DC">
        <w:rPr>
          <w:rFonts w:hint="cs"/>
          <w:rtl/>
          <w:lang w:val="en-US"/>
        </w:rPr>
        <w:t xml:space="preserve"> تداخل التردد الراديوي </w:t>
      </w:r>
      <w:r w:rsidR="00E85DF3" w:rsidRPr="00F233DC">
        <w:rPr>
          <w:lang w:val="en-US"/>
        </w:rPr>
        <w:t>(RFI)</w:t>
      </w:r>
      <w:r w:rsidR="00E85DF3" w:rsidRPr="00F233DC">
        <w:rPr>
          <w:rFonts w:hint="cs"/>
          <w:rtl/>
          <w:lang w:val="en-US"/>
        </w:rPr>
        <w:t xml:space="preserve"> في </w:t>
      </w:r>
      <w:r w:rsidR="00FB18A0" w:rsidRPr="00F233DC">
        <w:rPr>
          <w:rFonts w:hint="cs"/>
          <w:rtl/>
          <w:lang w:val="en-US"/>
        </w:rPr>
        <w:t>الوقت الحقيقي أو بعد</w:t>
      </w:r>
      <w:r w:rsidR="00085EE5">
        <w:rPr>
          <w:rFonts w:hint="cs"/>
          <w:rtl/>
          <w:lang w:val="en-US"/>
        </w:rPr>
        <w:t xml:space="preserve"> الرصدات</w:t>
      </w:r>
      <w:r w:rsidR="00FB18A0" w:rsidRPr="00F233DC">
        <w:rPr>
          <w:rFonts w:hint="cs"/>
          <w:rtl/>
          <w:lang w:val="en-US"/>
        </w:rPr>
        <w:t>.</w:t>
      </w:r>
    </w:p>
    <w:p w:rsidR="00FA16F0" w:rsidRPr="00F233DC" w:rsidRDefault="00FA16F0" w:rsidP="00F81310">
      <w:pPr>
        <w:pStyle w:val="AnnexNo"/>
        <w:spacing w:before="1440"/>
      </w:pPr>
      <w:r w:rsidRPr="00F233DC">
        <w:rPr>
          <w:rFonts w:hint="cs"/>
          <w:rtl/>
        </w:rPr>
        <w:t xml:space="preserve">الملحق </w:t>
      </w:r>
      <w:r w:rsidRPr="00F233DC">
        <w:t>2</w:t>
      </w:r>
    </w:p>
    <w:p w:rsidR="00FB18A0" w:rsidRPr="00F233DC" w:rsidRDefault="004A1DAE" w:rsidP="007C79CE">
      <w:pPr>
        <w:pStyle w:val="AnnexTitel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مثال على </w:t>
      </w:r>
      <w:r w:rsidR="00FB18A0" w:rsidRPr="00F233DC">
        <w:rPr>
          <w:rFonts w:hint="cs"/>
          <w:rtl/>
          <w:lang w:val="en-US"/>
        </w:rPr>
        <w:t xml:space="preserve">اعتبارات </w:t>
      </w:r>
      <w:r w:rsidR="00BC7B9F" w:rsidRPr="00F233DC">
        <w:rPr>
          <w:rFonts w:hint="cs"/>
          <w:rtl/>
          <w:lang w:val="en-US"/>
        </w:rPr>
        <w:t>التقاسم الت</w:t>
      </w:r>
      <w:r w:rsidR="00FB18A0" w:rsidRPr="00F233DC">
        <w:rPr>
          <w:rFonts w:hint="cs"/>
          <w:rtl/>
          <w:lang w:val="en-US"/>
        </w:rPr>
        <w:t xml:space="preserve">ي يتعين </w:t>
      </w:r>
      <w:r w:rsidR="00BC7B9F" w:rsidRPr="00F233DC">
        <w:rPr>
          <w:rFonts w:hint="cs"/>
          <w:rtl/>
          <w:lang w:val="en-US"/>
        </w:rPr>
        <w:t>مراعاتها</w:t>
      </w:r>
      <w:r w:rsidR="00FB18A0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عند </w:t>
      </w:r>
      <w:r w:rsidR="00FB18A0" w:rsidRPr="00F233DC">
        <w:rPr>
          <w:rFonts w:hint="cs"/>
          <w:rtl/>
          <w:lang w:val="en-US"/>
        </w:rPr>
        <w:t xml:space="preserve">تصميم </w:t>
      </w:r>
      <w:r w:rsidR="00BD1AA8" w:rsidRPr="00F233DC">
        <w:rPr>
          <w:rFonts w:hint="cs"/>
          <w:rtl/>
          <w:lang w:val="en-US"/>
        </w:rPr>
        <w:t>وتشغيل</w:t>
      </w:r>
      <w:r w:rsidR="00BD1AA8">
        <w:rPr>
          <w:rFonts w:hint="cs"/>
          <w:rtl/>
          <w:lang w:val="en-US"/>
        </w:rPr>
        <w:t xml:space="preserve"> </w:t>
      </w:r>
      <w:r w:rsidR="003557D2">
        <w:rPr>
          <w:rtl/>
          <w:lang w:val="en-US"/>
        </w:rPr>
        <w:br/>
      </w:r>
      <w:r w:rsidR="00FB18A0" w:rsidRPr="00F233DC">
        <w:rPr>
          <w:rFonts w:hint="cs"/>
          <w:rtl/>
          <w:lang w:val="en-US"/>
        </w:rPr>
        <w:t xml:space="preserve">أنظمة خدمة </w:t>
      </w:r>
      <w:r w:rsidRPr="00F233DC">
        <w:rPr>
          <w:rFonts w:hint="cs"/>
          <w:rtl/>
          <w:lang w:val="en-US"/>
        </w:rPr>
        <w:t xml:space="preserve">علم </w:t>
      </w:r>
      <w:r w:rsidR="00FB18A0" w:rsidRPr="00F233DC">
        <w:rPr>
          <w:rFonts w:hint="cs"/>
          <w:rtl/>
          <w:lang w:val="en-US"/>
        </w:rPr>
        <w:t>الفلك الراديوي</w:t>
      </w:r>
      <w:r w:rsidR="00BC7B9F" w:rsidRPr="00F233DC">
        <w:rPr>
          <w:rFonts w:hint="cs"/>
          <w:rtl/>
          <w:lang w:val="en-US"/>
        </w:rPr>
        <w:t xml:space="preserve"> </w:t>
      </w:r>
      <w:r w:rsidR="00BC7B9F" w:rsidRPr="00F233DC">
        <w:rPr>
          <w:lang w:val="en-US"/>
        </w:rPr>
        <w:t>(RAS</w:t>
      </w:r>
      <w:r w:rsidR="00BD1AA8" w:rsidRPr="00F233DC">
        <w:rPr>
          <w:lang w:val="en-US"/>
        </w:rPr>
        <w:t>)</w:t>
      </w:r>
      <w:r w:rsidR="000D084C">
        <w:rPr>
          <w:rFonts w:hint="cs"/>
          <w:rtl/>
          <w:lang w:val="en-US"/>
        </w:rPr>
        <w:t xml:space="preserve"> </w:t>
      </w:r>
      <w:r w:rsidR="00C15948">
        <w:rPr>
          <w:rtl/>
          <w:lang w:val="en-US"/>
        </w:rPr>
        <w:br/>
      </w:r>
      <w:r w:rsidR="000E5757" w:rsidRPr="00F233DC">
        <w:rPr>
          <w:rFonts w:hint="cs"/>
          <w:rtl/>
          <w:lang w:val="en-US"/>
        </w:rPr>
        <w:t>و</w:t>
      </w:r>
      <w:r w:rsidR="000E5757" w:rsidRPr="00F233DC">
        <w:rPr>
          <w:rFonts w:hint="cs"/>
          <w:rtl/>
          <w:lang w:val="en-US" w:bidi="ar-EG"/>
        </w:rPr>
        <w:t>الخدمة الساتلية (النشيطة) لاستكشاف</w:t>
      </w:r>
      <w:r w:rsidR="00BD1AA8">
        <w:rPr>
          <w:rFonts w:hint="cs"/>
          <w:rtl/>
          <w:lang w:val="en-US" w:bidi="ar-EG"/>
        </w:rPr>
        <w:t xml:space="preserve"> </w:t>
      </w:r>
      <w:r w:rsidR="000E5757" w:rsidRPr="00F233DC">
        <w:rPr>
          <w:rFonts w:hint="cs"/>
          <w:rtl/>
          <w:lang w:val="en-US" w:bidi="ar-EG"/>
        </w:rPr>
        <w:t>الأرض</w:t>
      </w:r>
      <w:r w:rsidR="000E5757" w:rsidRPr="00F233DC">
        <w:rPr>
          <w:rFonts w:hint="cs"/>
          <w:rtl/>
        </w:rPr>
        <w:t xml:space="preserve"> </w:t>
      </w:r>
      <w:r w:rsidR="000E5757" w:rsidRPr="00F233DC">
        <w:rPr>
          <w:lang w:val="en-US"/>
        </w:rPr>
        <w:t>(EESS</w:t>
      </w:r>
      <w:r w:rsidR="00BD1AA8" w:rsidRPr="00F233DC">
        <w:rPr>
          <w:lang w:val="en-US"/>
        </w:rPr>
        <w:t>)</w:t>
      </w:r>
      <w:r w:rsidR="00BD1AA8">
        <w:rPr>
          <w:rtl/>
          <w:lang w:val="en-US"/>
        </w:rPr>
        <w:br/>
      </w:r>
      <w:r w:rsidR="00FB18A0" w:rsidRPr="00F233DC">
        <w:rPr>
          <w:rFonts w:hint="cs"/>
          <w:rtl/>
          <w:lang w:val="en-US"/>
        </w:rPr>
        <w:t xml:space="preserve">في النطاق </w:t>
      </w:r>
      <w:r w:rsidR="00FB18A0" w:rsidRPr="00F233DC">
        <w:rPr>
          <w:lang w:val="en-US"/>
        </w:rPr>
        <w:t>GHz 94</w:t>
      </w:r>
    </w:p>
    <w:p w:rsidR="00FB18A0" w:rsidRPr="00C15948" w:rsidRDefault="009D5BE1" w:rsidP="007C79CE">
      <w:pPr>
        <w:spacing w:before="0" w:after="240"/>
        <w:jc w:val="center"/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</w:pPr>
      <w:r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رادار </w:t>
      </w:r>
      <w:r w:rsidR="00BC7B9F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>كلاودسات</w:t>
      </w:r>
      <w:r w:rsidR="00FB18A0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 </w:t>
      </w:r>
      <w:r w:rsidR="00BD1AA8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>(</w:t>
      </w:r>
      <w:r w:rsidR="00BD1AA8" w:rsidRPr="00C15948">
        <w:rPr>
          <w:rFonts w:ascii="Times New Roman Bold" w:hAnsi="Times New Roman Bold"/>
          <w:b/>
          <w:bCs/>
          <w:sz w:val="26"/>
          <w:szCs w:val="36"/>
          <w:lang w:val="en-US"/>
        </w:rPr>
        <w:t>CloudSat</w:t>
      </w:r>
      <w:r w:rsidR="00BD1AA8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) </w:t>
      </w:r>
      <w:r w:rsidR="004100BD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وآثاره </w:t>
      </w:r>
      <w:r w:rsidR="00FB18A0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على </w:t>
      </w:r>
      <w:r w:rsidR="00C15948" w:rsidRPr="00C15948">
        <w:rPr>
          <w:rFonts w:ascii="Times New Roman Bold" w:hAnsi="Times New Roman Bold"/>
          <w:b/>
          <w:bCs/>
          <w:sz w:val="26"/>
          <w:szCs w:val="36"/>
          <w:rtl/>
          <w:lang w:val="en-US"/>
        </w:rPr>
        <w:br/>
      </w:r>
      <w:r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مرصد </w:t>
      </w:r>
      <w:r w:rsidR="00FB18A0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>الصفيف المليمتري الواسع</w:t>
      </w:r>
      <w:r w:rsidR="00A25797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 </w:t>
      </w:r>
      <w:r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في </w:t>
      </w:r>
      <w:r w:rsidR="00FB18A0" w:rsidRPr="00C15948">
        <w:rPr>
          <w:rFonts w:ascii="Times New Roman Bold" w:hAnsi="Times New Roman Bold" w:hint="cs"/>
          <w:b/>
          <w:bCs/>
          <w:sz w:val="26"/>
          <w:szCs w:val="36"/>
          <w:rtl/>
          <w:lang w:val="en-US"/>
        </w:rPr>
        <w:t xml:space="preserve">أتاكاما </w:t>
      </w:r>
      <w:r w:rsidR="00FB18A0" w:rsidRPr="00C15948">
        <w:rPr>
          <w:rFonts w:ascii="Times New Roman Bold" w:hAnsi="Times New Roman Bold"/>
          <w:b/>
          <w:bCs/>
          <w:sz w:val="26"/>
          <w:szCs w:val="36"/>
          <w:lang w:val="en-US"/>
        </w:rPr>
        <w:t>(ALMA)</w:t>
      </w:r>
    </w:p>
    <w:p w:rsidR="00FB18A0" w:rsidRPr="00F233DC" w:rsidRDefault="00FB18A0" w:rsidP="007C79CE">
      <w:pPr>
        <w:pStyle w:val="Heading2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ملخص</w:t>
      </w:r>
    </w:p>
    <w:p w:rsidR="00FB18A0" w:rsidRPr="00F233DC" w:rsidRDefault="00D814B7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سيكون</w:t>
      </w:r>
      <w:r w:rsidR="00B76BF2" w:rsidRPr="00F233DC">
        <w:rPr>
          <w:rFonts w:hint="cs"/>
          <w:rtl/>
          <w:lang w:val="en-US"/>
        </w:rPr>
        <w:t xml:space="preserve"> مرصد </w:t>
      </w:r>
      <w:r w:rsidR="00A25797" w:rsidRPr="00F233DC">
        <w:rPr>
          <w:rtl/>
          <w:lang w:val="en-US"/>
        </w:rPr>
        <w:t xml:space="preserve">الصفيف المليمتري الواسع </w:t>
      </w:r>
      <w:r>
        <w:rPr>
          <w:rFonts w:hint="cs"/>
          <w:rtl/>
          <w:lang w:val="en-US"/>
        </w:rPr>
        <w:t xml:space="preserve">الذي يجري إنشاؤه </w:t>
      </w:r>
      <w:r w:rsidR="00B76BF2" w:rsidRPr="00F233DC">
        <w:rPr>
          <w:rFonts w:hint="cs"/>
          <w:rtl/>
          <w:lang w:val="en-US"/>
        </w:rPr>
        <w:t xml:space="preserve">في </w:t>
      </w:r>
      <w:r w:rsidR="009D5BE1">
        <w:rPr>
          <w:rFonts w:hint="cs"/>
          <w:rtl/>
          <w:lang w:val="en-US"/>
        </w:rPr>
        <w:t xml:space="preserve">صحراء أتاكاما </w:t>
      </w:r>
      <w:r w:rsidR="00BD5F46" w:rsidRPr="00F233DC">
        <w:rPr>
          <w:rtl/>
          <w:lang w:val="en-US"/>
        </w:rPr>
        <w:t>(</w:t>
      </w:r>
      <w:r w:rsidR="00BD5F46" w:rsidRPr="00F233DC">
        <w:rPr>
          <w:lang w:val="en-US"/>
        </w:rPr>
        <w:t>ALMA</w:t>
      </w:r>
      <w:r w:rsidR="00BD5F46" w:rsidRPr="00F233DC">
        <w:rPr>
          <w:rtl/>
          <w:lang w:val="en-US"/>
        </w:rPr>
        <w:t>)</w:t>
      </w:r>
      <w:r w:rsidR="00BD5F46" w:rsidRPr="00F233DC">
        <w:rPr>
          <w:rFonts w:hint="cs"/>
          <w:rtl/>
          <w:lang w:val="en-US"/>
        </w:rPr>
        <w:t xml:space="preserve"> </w:t>
      </w:r>
      <w:r w:rsidR="009D5BE1">
        <w:rPr>
          <w:rFonts w:hint="cs"/>
          <w:rtl/>
          <w:lang w:val="en-US"/>
        </w:rPr>
        <w:t>ب</w:t>
      </w:r>
      <w:r w:rsidR="00B76BF2" w:rsidRPr="00F233DC">
        <w:rPr>
          <w:rFonts w:hint="cs"/>
          <w:rtl/>
          <w:lang w:val="en-US"/>
        </w:rPr>
        <w:t>شمال شيلي</w:t>
      </w:r>
      <w:r>
        <w:rPr>
          <w:rFonts w:hint="cs"/>
          <w:rtl/>
          <w:lang w:val="en-US"/>
        </w:rPr>
        <w:t xml:space="preserve"> </w:t>
      </w:r>
      <w:r w:rsidR="00B76BF2" w:rsidRPr="00F233DC">
        <w:rPr>
          <w:rFonts w:hint="cs"/>
          <w:rtl/>
          <w:lang w:val="en-US"/>
        </w:rPr>
        <w:t xml:space="preserve">أول مرصد عالمي </w:t>
      </w:r>
      <w:r w:rsidR="009D5BE1">
        <w:rPr>
          <w:rFonts w:hint="cs"/>
          <w:rtl/>
          <w:lang w:val="en-US"/>
        </w:rPr>
        <w:t>يعمل ب</w:t>
      </w:r>
      <w:r w:rsidR="00121BBA" w:rsidRPr="00F233DC">
        <w:rPr>
          <w:rFonts w:hint="cs"/>
          <w:rtl/>
          <w:lang w:val="en-US"/>
        </w:rPr>
        <w:t>أ</w:t>
      </w:r>
      <w:r w:rsidR="00B76BF2" w:rsidRPr="00F233DC">
        <w:rPr>
          <w:rFonts w:hint="cs"/>
          <w:rtl/>
          <w:lang w:val="en-US"/>
        </w:rPr>
        <w:t>طوال الموجات</w:t>
      </w:r>
      <w:r w:rsidR="00A25797" w:rsidRPr="00F233DC">
        <w:rPr>
          <w:rFonts w:hint="cs"/>
          <w:rtl/>
          <w:lang w:val="en-US"/>
        </w:rPr>
        <w:t xml:space="preserve"> المليمترية ودون المليمترية</w:t>
      </w:r>
      <w:r w:rsidR="00274206" w:rsidRPr="00F233DC">
        <w:rPr>
          <w:rFonts w:hint="cs"/>
          <w:rtl/>
          <w:lang w:val="en-US"/>
        </w:rPr>
        <w:t>. و</w:t>
      </w:r>
      <w:r w:rsidR="009D5BE1">
        <w:rPr>
          <w:rFonts w:hint="cs"/>
          <w:rtl/>
          <w:lang w:val="en-US"/>
        </w:rPr>
        <w:t xml:space="preserve">رادار </w:t>
      </w:r>
      <w:r w:rsidR="00A25797" w:rsidRPr="00F233DC">
        <w:rPr>
          <w:rFonts w:hint="cs"/>
          <w:rtl/>
          <w:lang w:val="en-US"/>
        </w:rPr>
        <w:t>كلاودسات</w:t>
      </w:r>
      <w:r w:rsidR="00274206" w:rsidRPr="00F233DC">
        <w:rPr>
          <w:rFonts w:hint="cs"/>
          <w:rtl/>
          <w:lang w:val="en-US"/>
        </w:rPr>
        <w:t xml:space="preserve"> </w:t>
      </w:r>
      <w:r w:rsidR="009D5BE1">
        <w:rPr>
          <w:rFonts w:hint="cs"/>
          <w:rtl/>
          <w:lang w:val="en-US"/>
        </w:rPr>
        <w:t xml:space="preserve">هو </w:t>
      </w:r>
      <w:r w:rsidR="00A25797" w:rsidRPr="00F233DC">
        <w:rPr>
          <w:rFonts w:hint="cs"/>
          <w:rtl/>
          <w:lang w:val="en-US"/>
        </w:rPr>
        <w:t xml:space="preserve">رادار محمول على متن ساتل </w:t>
      </w:r>
      <w:r>
        <w:rPr>
          <w:rFonts w:hint="cs"/>
          <w:rtl/>
          <w:lang w:val="en-US"/>
        </w:rPr>
        <w:t xml:space="preserve">يعمل </w:t>
      </w:r>
      <w:r w:rsidR="00121BBA" w:rsidRPr="00F233DC">
        <w:rPr>
          <w:rFonts w:hint="cs"/>
          <w:rtl/>
          <w:lang w:val="en-US"/>
        </w:rPr>
        <w:t>في ال</w:t>
      </w:r>
      <w:r w:rsidR="00BA45CD" w:rsidRPr="00F233DC">
        <w:rPr>
          <w:rFonts w:hint="cs"/>
          <w:rtl/>
          <w:lang w:val="en-US"/>
        </w:rPr>
        <w:t>نطاق</w:t>
      </w:r>
      <w:r w:rsidR="00121BBA" w:rsidRPr="00F233DC">
        <w:rPr>
          <w:rFonts w:hint="cs"/>
          <w:rtl/>
          <w:lang w:val="en-US"/>
        </w:rPr>
        <w:t xml:space="preserve"> </w:t>
      </w:r>
      <w:r w:rsidR="00C15948">
        <w:rPr>
          <w:rtl/>
          <w:lang w:val="en-US"/>
        </w:rPr>
        <w:br/>
      </w:r>
      <w:r w:rsidR="00274206" w:rsidRPr="00F233DC">
        <w:rPr>
          <w:lang w:val="en-US"/>
        </w:rPr>
        <w:t>GHz 94</w:t>
      </w:r>
      <w:r w:rsidR="00274206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و</w:t>
      </w:r>
      <w:r w:rsidR="00CC559C" w:rsidRPr="00F233DC">
        <w:rPr>
          <w:rFonts w:hint="cs"/>
          <w:rtl/>
          <w:lang w:val="en-US"/>
        </w:rPr>
        <w:t>موجه</w:t>
      </w:r>
      <w:r w:rsidR="00BA45CD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نحو</w:t>
      </w:r>
      <w:r w:rsidR="00BA45CD" w:rsidRPr="00F233DC">
        <w:rPr>
          <w:rFonts w:hint="cs"/>
          <w:rtl/>
          <w:lang w:val="en-US"/>
        </w:rPr>
        <w:t xml:space="preserve"> </w:t>
      </w:r>
      <w:r w:rsidR="00121BBA" w:rsidRPr="00F233DC">
        <w:rPr>
          <w:rFonts w:hint="cs"/>
          <w:rtl/>
          <w:lang w:val="en-US"/>
        </w:rPr>
        <w:t>ال</w:t>
      </w:r>
      <w:r w:rsidR="00BA45CD" w:rsidRPr="00F233DC">
        <w:rPr>
          <w:rFonts w:hint="cs"/>
          <w:rtl/>
          <w:lang w:val="en-US"/>
        </w:rPr>
        <w:t>أسفل</w:t>
      </w:r>
      <w:r w:rsidR="00274206" w:rsidRPr="00F233DC">
        <w:rPr>
          <w:rFonts w:hint="cs"/>
          <w:rtl/>
          <w:lang w:val="en-US"/>
        </w:rPr>
        <w:t>، و</w:t>
      </w:r>
      <w:r w:rsidR="00BA45CD" w:rsidRPr="00F233DC">
        <w:rPr>
          <w:rFonts w:hint="cs"/>
          <w:rtl/>
          <w:lang w:val="en-US"/>
        </w:rPr>
        <w:t xml:space="preserve">من المقرر </w:t>
      </w:r>
      <w:r w:rsidR="00560ACB" w:rsidRPr="00F233DC">
        <w:rPr>
          <w:rFonts w:hint="cs"/>
          <w:rtl/>
          <w:lang w:val="en-US"/>
        </w:rPr>
        <w:t>إطلاقه</w:t>
      </w:r>
      <w:r w:rsidR="00274206" w:rsidRPr="00F233DC">
        <w:rPr>
          <w:rFonts w:hint="cs"/>
          <w:rtl/>
          <w:lang w:val="en-US"/>
        </w:rPr>
        <w:t xml:space="preserve"> في عام </w:t>
      </w:r>
      <w:r w:rsidR="00274206" w:rsidRPr="00F233DC">
        <w:rPr>
          <w:lang w:val="en-US"/>
        </w:rPr>
        <w:t>2005</w:t>
      </w:r>
      <w:r w:rsidR="00274206" w:rsidRPr="00F233DC">
        <w:rPr>
          <w:rFonts w:hint="cs"/>
          <w:rtl/>
          <w:lang w:val="en-US"/>
        </w:rPr>
        <w:t>. و</w:t>
      </w:r>
      <w:r w:rsidR="00121BBA" w:rsidRPr="00F233DC">
        <w:rPr>
          <w:rFonts w:hint="cs"/>
          <w:rtl/>
          <w:lang w:val="en-US"/>
        </w:rPr>
        <w:t xml:space="preserve">تبلغ </w:t>
      </w:r>
      <w:r w:rsidR="00274206" w:rsidRPr="00F233DC">
        <w:rPr>
          <w:rFonts w:hint="cs"/>
          <w:rtl/>
          <w:lang w:val="en-US"/>
        </w:rPr>
        <w:t>ذروة القدرة</w:t>
      </w:r>
      <w:r w:rsidR="00BA45CD" w:rsidRPr="00F233DC">
        <w:rPr>
          <w:rFonts w:hint="cs"/>
          <w:rtl/>
          <w:lang w:val="en-US"/>
        </w:rPr>
        <w:t xml:space="preserve"> المشعة المتكافئة المتناحية</w:t>
      </w:r>
      <w:r w:rsidR="00274206" w:rsidRPr="00F233DC">
        <w:rPr>
          <w:rFonts w:hint="cs"/>
          <w:rtl/>
          <w:lang w:val="en-US"/>
        </w:rPr>
        <w:t xml:space="preserve"> </w:t>
      </w:r>
      <w:r w:rsidR="00BA45CD" w:rsidRPr="00F233DC">
        <w:rPr>
          <w:lang w:val="en-US"/>
        </w:rPr>
        <w:t>(EIRP)</w:t>
      </w:r>
      <w:r w:rsidR="00BA45CD" w:rsidRPr="00F233DC">
        <w:rPr>
          <w:rFonts w:hint="cs"/>
          <w:rtl/>
          <w:lang w:val="en-US"/>
        </w:rPr>
        <w:t xml:space="preserve"> </w:t>
      </w:r>
      <w:r w:rsidR="00274206" w:rsidRPr="00F233DC">
        <w:rPr>
          <w:rFonts w:hint="cs"/>
          <w:rtl/>
          <w:lang w:val="en-US"/>
        </w:rPr>
        <w:t>لحزمة الرادار</w:t>
      </w:r>
      <w:r w:rsidR="008444C0" w:rsidRPr="00F233DC">
        <w:rPr>
          <w:rFonts w:hint="cs"/>
          <w:rtl/>
          <w:lang w:val="en-US"/>
        </w:rPr>
        <w:t xml:space="preserve"> حوالي</w:t>
      </w:r>
      <w:r w:rsidR="00507901">
        <w:rPr>
          <w:rFonts w:hint="cs"/>
          <w:rtl/>
          <w:lang w:val="en-US"/>
        </w:rPr>
        <w:t xml:space="preserve"> </w:t>
      </w:r>
      <w:r w:rsidR="008444C0" w:rsidRPr="00F233DC">
        <w:t>4×10</w:t>
      </w:r>
      <w:r w:rsidR="008444C0" w:rsidRPr="00F233DC">
        <w:rPr>
          <w:vertAlign w:val="superscript"/>
        </w:rPr>
        <w:t>9</w:t>
      </w:r>
      <w:r w:rsidR="008444C0" w:rsidRPr="00F233DC">
        <w:t xml:space="preserve"> </w:t>
      </w:r>
      <w:r w:rsidR="00274206" w:rsidRPr="00F233DC">
        <w:rPr>
          <w:rFonts w:hint="cs"/>
          <w:rtl/>
          <w:lang w:val="en-US"/>
        </w:rPr>
        <w:t xml:space="preserve"> واط، و</w:t>
      </w:r>
      <w:r w:rsidR="008444C0" w:rsidRPr="00F233DC">
        <w:rPr>
          <w:rFonts w:hint="cs"/>
          <w:rtl/>
          <w:lang w:val="en-US"/>
        </w:rPr>
        <w:t xml:space="preserve">هو ما يكفي </w:t>
      </w:r>
      <w:r w:rsidR="00121BBA" w:rsidRPr="00F233DC">
        <w:rPr>
          <w:rFonts w:hint="cs"/>
          <w:rtl/>
          <w:lang w:val="en-US"/>
        </w:rPr>
        <w:t>للإضرار</w:t>
      </w:r>
      <w:r w:rsidR="00274206" w:rsidRPr="00F233DC">
        <w:rPr>
          <w:rFonts w:hint="cs"/>
          <w:rtl/>
          <w:lang w:val="en-US"/>
        </w:rPr>
        <w:t xml:space="preserve"> ب</w:t>
      </w:r>
      <w:r w:rsidR="00E4545A">
        <w:rPr>
          <w:rFonts w:hint="cs"/>
          <w:rtl/>
          <w:lang w:val="en-US"/>
        </w:rPr>
        <w:t>ال</w:t>
      </w:r>
      <w:r w:rsidR="00274206" w:rsidRPr="00F233DC">
        <w:rPr>
          <w:rFonts w:hint="cs"/>
          <w:rtl/>
          <w:lang w:val="en-US"/>
        </w:rPr>
        <w:t xml:space="preserve">مستقبلات </w:t>
      </w:r>
      <w:r w:rsidR="00E4545A">
        <w:rPr>
          <w:rFonts w:hint="cs"/>
          <w:rtl/>
          <w:lang w:val="en-US"/>
        </w:rPr>
        <w:t xml:space="preserve">الأرضية لمرصد </w:t>
      </w:r>
      <w:r w:rsidR="008444C0" w:rsidRPr="00F233DC">
        <w:rPr>
          <w:rtl/>
          <w:lang w:val="en-US"/>
        </w:rPr>
        <w:t>أتاكاما (</w:t>
      </w:r>
      <w:r w:rsidR="008444C0" w:rsidRPr="00F233DC">
        <w:rPr>
          <w:lang w:val="en-US"/>
        </w:rPr>
        <w:t>ALMA</w:t>
      </w:r>
      <w:r w:rsidR="008444C0" w:rsidRPr="00F233DC">
        <w:rPr>
          <w:rtl/>
          <w:lang w:val="en-US"/>
        </w:rPr>
        <w:t>)</w:t>
      </w:r>
      <w:r w:rsidR="008444C0" w:rsidRPr="00F233DC">
        <w:rPr>
          <w:rFonts w:hint="cs"/>
          <w:rtl/>
          <w:lang w:val="en-US"/>
        </w:rPr>
        <w:t xml:space="preserve"> </w:t>
      </w:r>
      <w:r w:rsidR="00AF75D2">
        <w:rPr>
          <w:rFonts w:hint="cs"/>
          <w:rtl/>
          <w:lang w:val="en-US"/>
        </w:rPr>
        <w:t xml:space="preserve">إذا كانت </w:t>
      </w:r>
      <w:r w:rsidR="00F0003F" w:rsidRPr="00F233DC">
        <w:rPr>
          <w:rFonts w:hint="cs"/>
          <w:rtl/>
          <w:lang w:val="en-US"/>
        </w:rPr>
        <w:t>هوائيات</w:t>
      </w:r>
      <w:r w:rsidR="008444C0" w:rsidRPr="00F233DC">
        <w:rPr>
          <w:rFonts w:hint="cs"/>
          <w:rtl/>
          <w:lang w:val="en-US"/>
        </w:rPr>
        <w:t xml:space="preserve"> </w:t>
      </w:r>
      <w:r w:rsidR="00F0003F" w:rsidRPr="00F233DC">
        <w:rPr>
          <w:lang w:val="en-US"/>
        </w:rPr>
        <w:t>ALMA</w:t>
      </w:r>
      <w:r w:rsidR="00F0003F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موجهة مباشرة صوب الرادار في المدار</w:t>
      </w:r>
      <w:r w:rsidR="00F0003F" w:rsidRPr="00F233DC">
        <w:rPr>
          <w:rFonts w:hint="cs"/>
          <w:rtl/>
          <w:lang w:val="en-US"/>
        </w:rPr>
        <w:t>. و</w:t>
      </w:r>
      <w:r w:rsidR="00AF75D2">
        <w:rPr>
          <w:rFonts w:hint="cs"/>
          <w:rtl/>
          <w:lang w:val="en-US"/>
        </w:rPr>
        <w:t>على ال</w:t>
      </w:r>
      <w:r w:rsidR="00F0003F" w:rsidRPr="00F233DC">
        <w:rPr>
          <w:rFonts w:hint="cs"/>
          <w:rtl/>
          <w:lang w:val="en-US"/>
        </w:rPr>
        <w:t xml:space="preserve">رغم </w:t>
      </w:r>
      <w:r w:rsidR="00AF75D2">
        <w:rPr>
          <w:rFonts w:hint="cs"/>
          <w:rtl/>
          <w:lang w:val="en-US"/>
        </w:rPr>
        <w:t xml:space="preserve">من </w:t>
      </w:r>
      <w:r w:rsidR="00121BBA" w:rsidRPr="00F233DC">
        <w:rPr>
          <w:rFonts w:hint="cs"/>
          <w:rtl/>
          <w:lang w:val="en-US"/>
        </w:rPr>
        <w:t xml:space="preserve">أن </w:t>
      </w:r>
      <w:r w:rsidR="00F0003F" w:rsidRPr="00F233DC">
        <w:rPr>
          <w:rFonts w:hint="cs"/>
          <w:rtl/>
          <w:lang w:val="en-US"/>
        </w:rPr>
        <w:t xml:space="preserve">احتمال حدوث </w:t>
      </w:r>
      <w:r w:rsidR="00D31763" w:rsidRPr="00F233DC">
        <w:rPr>
          <w:rFonts w:hint="cs"/>
          <w:rtl/>
          <w:lang w:val="en-US"/>
        </w:rPr>
        <w:t xml:space="preserve">هذا الأمر </w:t>
      </w:r>
      <w:r w:rsidR="00121BBA" w:rsidRPr="00F233DC">
        <w:rPr>
          <w:rFonts w:hint="cs"/>
          <w:rtl/>
          <w:lang w:val="en-US"/>
        </w:rPr>
        <w:t>ضعيف</w:t>
      </w:r>
      <w:r w:rsidR="00F0003F" w:rsidRPr="00F233DC">
        <w:rPr>
          <w:rFonts w:hint="cs"/>
          <w:rtl/>
          <w:lang w:val="en-US"/>
        </w:rPr>
        <w:t xml:space="preserve"> جدا</w:t>
      </w:r>
      <w:r w:rsidR="00C15948">
        <w:rPr>
          <w:rFonts w:hint="cs"/>
          <w:rtl/>
          <w:lang w:val="en-US"/>
        </w:rPr>
        <w:t>ً</w:t>
      </w:r>
      <w:r w:rsidR="00F0003F" w:rsidRPr="00F233DC">
        <w:rPr>
          <w:rFonts w:hint="cs"/>
          <w:rtl/>
          <w:lang w:val="en-US"/>
        </w:rPr>
        <w:t xml:space="preserve">، </w:t>
      </w:r>
      <w:r>
        <w:rPr>
          <w:rFonts w:hint="cs"/>
          <w:rtl/>
          <w:lang w:val="en-US"/>
        </w:rPr>
        <w:t xml:space="preserve">ينبغي </w:t>
      </w:r>
      <w:r w:rsidR="00AF75D2">
        <w:rPr>
          <w:rFonts w:hint="cs"/>
          <w:rtl/>
          <w:lang w:val="en-US"/>
        </w:rPr>
        <w:t xml:space="preserve">لمرصد </w:t>
      </w:r>
      <w:r w:rsidR="00F0003F" w:rsidRPr="00F233DC">
        <w:rPr>
          <w:lang w:val="en-US"/>
        </w:rPr>
        <w:t>ALMA</w:t>
      </w:r>
      <w:r w:rsidR="00F0003F" w:rsidRPr="00F233DC">
        <w:rPr>
          <w:rFonts w:hint="cs"/>
          <w:rtl/>
          <w:lang w:val="en-US"/>
        </w:rPr>
        <w:t xml:space="preserve"> </w:t>
      </w:r>
      <w:r w:rsidR="00331D50" w:rsidRPr="00F233DC">
        <w:rPr>
          <w:rFonts w:hint="cs"/>
          <w:rtl/>
          <w:lang w:val="en-US"/>
        </w:rPr>
        <w:t>اتخاذ</w:t>
      </w:r>
      <w:r w:rsidR="00F0003F" w:rsidRPr="00F233DC">
        <w:rPr>
          <w:rFonts w:hint="cs"/>
          <w:rtl/>
          <w:lang w:val="en-US"/>
        </w:rPr>
        <w:t xml:space="preserve"> </w:t>
      </w:r>
      <w:r w:rsidR="00EF4C5E" w:rsidRPr="00F233DC">
        <w:rPr>
          <w:rFonts w:hint="cs"/>
          <w:rtl/>
          <w:lang w:val="en-US"/>
        </w:rPr>
        <w:t xml:space="preserve">بعض التدابير </w:t>
      </w:r>
      <w:r w:rsidR="00331D50" w:rsidRPr="00F233DC">
        <w:rPr>
          <w:rFonts w:hint="cs"/>
          <w:rtl/>
          <w:lang w:val="en-US"/>
        </w:rPr>
        <w:t xml:space="preserve">الوقائية </w:t>
      </w:r>
      <w:r w:rsidR="00AF75D2">
        <w:rPr>
          <w:rFonts w:hint="cs"/>
          <w:rtl/>
          <w:lang w:val="en-US"/>
        </w:rPr>
        <w:t xml:space="preserve">عند التشغيل </w:t>
      </w:r>
      <w:r w:rsidR="00F0003F" w:rsidRPr="00F233DC">
        <w:rPr>
          <w:rFonts w:hint="cs"/>
          <w:rtl/>
          <w:lang w:val="en-US"/>
        </w:rPr>
        <w:t xml:space="preserve">لتفادي </w:t>
      </w:r>
      <w:r w:rsidR="00121BBA" w:rsidRPr="00F233DC">
        <w:rPr>
          <w:rFonts w:hint="cs"/>
          <w:rtl/>
          <w:lang w:val="en-US"/>
        </w:rPr>
        <w:t>الإضرار</w:t>
      </w:r>
      <w:r w:rsidR="00F0003F" w:rsidRPr="00F233DC">
        <w:rPr>
          <w:rFonts w:hint="cs"/>
          <w:rtl/>
          <w:lang w:val="en-US"/>
        </w:rPr>
        <w:t xml:space="preserve"> بالم</w:t>
      </w:r>
      <w:r w:rsidR="00AF75D2">
        <w:rPr>
          <w:rFonts w:hint="cs"/>
          <w:rtl/>
          <w:lang w:val="en-US"/>
        </w:rPr>
        <w:t>ُ</w:t>
      </w:r>
      <w:r w:rsidR="00F0003F" w:rsidRPr="00F233DC">
        <w:rPr>
          <w:rFonts w:hint="cs"/>
          <w:rtl/>
          <w:lang w:val="en-US"/>
        </w:rPr>
        <w:t>ستقب</w:t>
      </w:r>
      <w:r w:rsidR="00AF75D2">
        <w:rPr>
          <w:rFonts w:hint="cs"/>
          <w:rtl/>
          <w:lang w:val="en-US"/>
        </w:rPr>
        <w:t>ِ</w:t>
      </w:r>
      <w:r w:rsidR="00F0003F" w:rsidRPr="00F233DC">
        <w:rPr>
          <w:rFonts w:hint="cs"/>
          <w:rtl/>
          <w:lang w:val="en-US"/>
        </w:rPr>
        <w:t xml:space="preserve">ل، </w:t>
      </w:r>
      <w:r w:rsidR="00AF75D2" w:rsidRPr="00F233DC">
        <w:rPr>
          <w:rFonts w:hint="cs"/>
          <w:rtl/>
          <w:lang w:val="en-US"/>
        </w:rPr>
        <w:t>و</w:t>
      </w:r>
      <w:r w:rsidR="00AF75D2">
        <w:rPr>
          <w:rFonts w:hint="cs"/>
          <w:rtl/>
          <w:lang w:val="en-US"/>
        </w:rPr>
        <w:t xml:space="preserve">وضع علامات على </w:t>
      </w:r>
      <w:r w:rsidR="00F0003F" w:rsidRPr="00F233DC">
        <w:rPr>
          <w:rFonts w:hint="cs"/>
          <w:rtl/>
          <w:lang w:val="en-US"/>
        </w:rPr>
        <w:t xml:space="preserve">البيانات التي </w:t>
      </w:r>
      <w:r w:rsidR="00AF75D2">
        <w:rPr>
          <w:rFonts w:hint="cs"/>
          <w:rtl/>
          <w:lang w:val="en-US"/>
        </w:rPr>
        <w:t xml:space="preserve">ستتأثر بالتداخل الناتج عن </w:t>
      </w:r>
      <w:r w:rsidR="00F0003F" w:rsidRPr="00F233DC">
        <w:rPr>
          <w:rFonts w:hint="cs"/>
          <w:rtl/>
          <w:lang w:val="en-US"/>
        </w:rPr>
        <w:t>الراد</w:t>
      </w:r>
      <w:r w:rsidR="00584415" w:rsidRPr="00F233DC">
        <w:rPr>
          <w:rFonts w:hint="cs"/>
          <w:rtl/>
          <w:lang w:val="en-US"/>
        </w:rPr>
        <w:t>ار.</w:t>
      </w:r>
    </w:p>
    <w:p w:rsidR="00560ACB" w:rsidRPr="00F233DC" w:rsidRDefault="00560ACB" w:rsidP="007C79CE">
      <w:pPr>
        <w:pStyle w:val="Heading2"/>
        <w:rPr>
          <w:rtl/>
          <w:lang w:val="en-US"/>
        </w:rPr>
      </w:pPr>
      <w:r w:rsidRPr="00F233DC">
        <w:rPr>
          <w:rFonts w:hint="cs"/>
          <w:rtl/>
          <w:lang w:val="en-US"/>
        </w:rPr>
        <w:t xml:space="preserve">مرفق </w:t>
      </w:r>
      <w:r w:rsidR="00D31763" w:rsidRPr="00F233DC">
        <w:rPr>
          <w:rFonts w:hint="cs"/>
          <w:rtl/>
          <w:lang w:val="en-US"/>
        </w:rPr>
        <w:t xml:space="preserve">علم </w:t>
      </w:r>
      <w:r w:rsidRPr="00F233DC">
        <w:rPr>
          <w:rFonts w:hint="cs"/>
          <w:rtl/>
          <w:lang w:val="en-US"/>
        </w:rPr>
        <w:t xml:space="preserve">الفلك الراديوي </w:t>
      </w:r>
      <w:r w:rsidR="00667104">
        <w:rPr>
          <w:rFonts w:hint="cs"/>
          <w:rtl/>
          <w:lang w:val="en-US"/>
        </w:rPr>
        <w:t xml:space="preserve">التابع لمرصد </w:t>
      </w:r>
      <w:r w:rsidR="00507901">
        <w:rPr>
          <w:rFonts w:hint="cs"/>
          <w:rtl/>
          <w:lang w:val="en-US"/>
        </w:rPr>
        <w:t>أتاكاما</w:t>
      </w:r>
    </w:p>
    <w:p w:rsidR="00560ACB" w:rsidRPr="00F233DC" w:rsidRDefault="008630B4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مرصد </w:t>
      </w:r>
      <w:r w:rsidR="00D31763" w:rsidRPr="00F233DC">
        <w:rPr>
          <w:rFonts w:hint="cs"/>
          <w:rtl/>
          <w:lang w:val="en-US"/>
        </w:rPr>
        <w:t>أتاكاما</w:t>
      </w:r>
      <w:r w:rsidR="00A8328B" w:rsidRPr="00F233DC">
        <w:rPr>
          <w:rFonts w:hint="cs"/>
          <w:rtl/>
          <w:lang w:val="en-US"/>
        </w:rPr>
        <w:t xml:space="preserve"> </w:t>
      </w:r>
      <w:r w:rsidR="00A8328B" w:rsidRPr="00F233DC">
        <w:rPr>
          <w:lang w:val="en-US"/>
        </w:rPr>
        <w:t>(ALMA)</w:t>
      </w:r>
      <w:r w:rsidR="00016D9E" w:rsidRPr="00F233DC">
        <w:rPr>
          <w:rFonts w:hint="cs"/>
          <w:rtl/>
          <w:lang w:val="en-US"/>
        </w:rPr>
        <w:t xml:space="preserve"> </w:t>
      </w:r>
      <w:r w:rsidR="00D8713C">
        <w:rPr>
          <w:rFonts w:hint="cs"/>
          <w:rtl/>
          <w:lang w:val="en-US"/>
        </w:rPr>
        <w:t xml:space="preserve">مشروع </w:t>
      </w:r>
      <w:r w:rsidR="00016D9E" w:rsidRPr="00F233DC">
        <w:rPr>
          <w:rFonts w:hint="cs"/>
          <w:rtl/>
          <w:lang w:val="en-US"/>
        </w:rPr>
        <w:t xml:space="preserve">دولي </w:t>
      </w:r>
      <w:r w:rsidR="00D8713C">
        <w:rPr>
          <w:rFonts w:hint="cs"/>
          <w:rtl/>
          <w:lang w:val="en-US"/>
        </w:rPr>
        <w:t xml:space="preserve">يرمي إلى تصميم تلسكوب يعمل </w:t>
      </w:r>
      <w:r>
        <w:rPr>
          <w:rFonts w:hint="cs"/>
          <w:rtl/>
          <w:lang w:val="en-US"/>
        </w:rPr>
        <w:t>ب</w:t>
      </w:r>
      <w:r w:rsidR="00D8713C">
        <w:rPr>
          <w:rFonts w:hint="cs"/>
          <w:rtl/>
          <w:lang w:val="en-US"/>
        </w:rPr>
        <w:t xml:space="preserve">أطوال </w:t>
      </w:r>
      <w:r w:rsidR="00016D9E" w:rsidRPr="00F233DC">
        <w:rPr>
          <w:rFonts w:hint="cs"/>
          <w:rtl/>
          <w:lang w:val="en-US"/>
        </w:rPr>
        <w:t xml:space="preserve">الموجات المليمترية ودون المليمترية، </w:t>
      </w:r>
      <w:r w:rsidR="006A7C25" w:rsidRPr="00F233DC">
        <w:rPr>
          <w:rFonts w:hint="cs"/>
          <w:rtl/>
          <w:lang w:val="en-US"/>
        </w:rPr>
        <w:t xml:space="preserve">وهو ثمرة </w:t>
      </w:r>
      <w:r w:rsidR="00016D9E" w:rsidRPr="00F233DC">
        <w:rPr>
          <w:rFonts w:hint="cs"/>
          <w:rtl/>
          <w:lang w:val="en-US"/>
        </w:rPr>
        <w:t xml:space="preserve">شراكة </w:t>
      </w:r>
      <w:r w:rsidR="006A7C25" w:rsidRPr="00F233DC">
        <w:rPr>
          <w:rFonts w:hint="cs"/>
          <w:rtl/>
          <w:lang w:val="en-US"/>
        </w:rPr>
        <w:t>متساوية</w:t>
      </w:r>
      <w:r w:rsidR="00016D9E" w:rsidRPr="00F233DC">
        <w:rPr>
          <w:rFonts w:hint="cs"/>
          <w:rtl/>
          <w:lang w:val="en-US"/>
        </w:rPr>
        <w:t xml:space="preserve"> بين أوروبا وأمريكا الشمالية واليابان</w:t>
      </w:r>
      <w:r w:rsidR="006A7C25" w:rsidRPr="00F233DC">
        <w:rPr>
          <w:rFonts w:hint="cs"/>
          <w:rtl/>
          <w:lang w:val="en-US"/>
        </w:rPr>
        <w:t xml:space="preserve"> </w:t>
      </w:r>
      <w:r w:rsidR="00D31763" w:rsidRPr="00F233DC">
        <w:rPr>
          <w:rFonts w:hint="cs"/>
          <w:rtl/>
          <w:lang w:val="en-US"/>
        </w:rPr>
        <w:t>ب</w:t>
      </w:r>
      <w:r w:rsidR="00016D9E" w:rsidRPr="00F233DC">
        <w:rPr>
          <w:rFonts w:hint="cs"/>
          <w:rtl/>
          <w:lang w:val="en-US"/>
        </w:rPr>
        <w:t>التعاون مع جمهورية شيلي.</w:t>
      </w:r>
    </w:p>
    <w:p w:rsidR="006A7C25" w:rsidRPr="00F233DC" w:rsidRDefault="00D8713C" w:rsidP="00C15948">
      <w:pPr>
        <w:ind w:left="794" w:hanging="794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و</w:t>
      </w:r>
      <w:r w:rsidR="00D31763" w:rsidRPr="00F233DC">
        <w:rPr>
          <w:rFonts w:hint="cs"/>
          <w:rtl/>
          <w:lang w:val="en-US"/>
        </w:rPr>
        <w:t xml:space="preserve">يتميز </w:t>
      </w:r>
      <w:r w:rsidR="00FC6E5B">
        <w:rPr>
          <w:rFonts w:hint="cs"/>
          <w:rtl/>
          <w:lang w:val="en-US"/>
        </w:rPr>
        <w:t xml:space="preserve">مرصد </w:t>
      </w:r>
      <w:r w:rsidR="00C15948">
        <w:rPr>
          <w:rFonts w:hint="cs"/>
          <w:rtl/>
          <w:lang w:val="en-US"/>
        </w:rPr>
        <w:t>أ</w:t>
      </w:r>
      <w:r w:rsidR="00507901">
        <w:rPr>
          <w:rFonts w:hint="cs"/>
          <w:rtl/>
          <w:lang w:val="en-US"/>
        </w:rPr>
        <w:t xml:space="preserve">تاكاما </w:t>
      </w:r>
      <w:r>
        <w:rPr>
          <w:rFonts w:hint="cs"/>
          <w:rtl/>
          <w:lang w:val="en-US"/>
        </w:rPr>
        <w:t>بالخصائص الرئيسية التالية</w:t>
      </w:r>
      <w:r w:rsidR="006A7C25" w:rsidRPr="00F233DC">
        <w:rPr>
          <w:rFonts w:hint="cs"/>
          <w:rtl/>
          <w:lang w:val="en-US"/>
        </w:rPr>
        <w:t>:</w:t>
      </w:r>
    </w:p>
    <w:p w:rsidR="00016D9E" w:rsidRPr="00F233DC" w:rsidRDefault="00016D9E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F233DC">
        <w:rPr>
          <w:lang w:val="en-US"/>
        </w:rPr>
        <w:t>64</w:t>
      </w:r>
      <w:r w:rsidRPr="00F233DC">
        <w:rPr>
          <w:rFonts w:hint="cs"/>
          <w:rtl/>
          <w:lang w:val="en-US"/>
        </w:rPr>
        <w:t xml:space="preserve"> هوائي</w:t>
      </w:r>
      <w:r w:rsidR="00C15948">
        <w:rPr>
          <w:rFonts w:hint="cs"/>
          <w:rtl/>
          <w:lang w:val="en-US"/>
        </w:rPr>
        <w:t>اً</w:t>
      </w:r>
      <w:r w:rsidR="00D8713C">
        <w:rPr>
          <w:rFonts w:hint="cs"/>
          <w:rtl/>
          <w:lang w:val="en-US"/>
        </w:rPr>
        <w:t xml:space="preserve">، يبلغ قطر </w:t>
      </w:r>
      <w:r w:rsidR="00FC6E5B">
        <w:rPr>
          <w:rFonts w:hint="cs"/>
          <w:rtl/>
          <w:lang w:val="en-US"/>
        </w:rPr>
        <w:t xml:space="preserve">كل منها </w:t>
      </w:r>
      <w:r w:rsidRPr="00F233DC">
        <w:rPr>
          <w:lang w:val="en-US"/>
        </w:rPr>
        <w:t>12</w:t>
      </w:r>
      <w:r w:rsidR="00D8713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>متر</w:t>
      </w:r>
      <w:r w:rsidR="00D8713C">
        <w:rPr>
          <w:rFonts w:hint="cs"/>
          <w:rtl/>
          <w:lang w:val="en-US"/>
        </w:rPr>
        <w:t>اً،</w:t>
      </w:r>
      <w:r w:rsidRPr="00F233DC">
        <w:rPr>
          <w:rFonts w:hint="cs"/>
          <w:rtl/>
          <w:lang w:val="en-US"/>
        </w:rPr>
        <w:t xml:space="preserve"> </w:t>
      </w:r>
      <w:r w:rsidR="00FC6E5B">
        <w:rPr>
          <w:rFonts w:hint="cs"/>
          <w:rtl/>
          <w:lang w:val="en-US"/>
        </w:rPr>
        <w:t xml:space="preserve">مُقامة </w:t>
      </w:r>
      <w:r w:rsidRPr="00F233DC">
        <w:rPr>
          <w:rFonts w:hint="cs"/>
          <w:rtl/>
          <w:lang w:val="en-US"/>
        </w:rPr>
        <w:t xml:space="preserve">على ارتفاع </w:t>
      </w:r>
      <w:r w:rsidRPr="00F233DC">
        <w:rPr>
          <w:lang w:val="en-US"/>
        </w:rPr>
        <w:t>5</w:t>
      </w:r>
      <w:r w:rsidR="00FC6E5B">
        <w:rPr>
          <w:lang w:val="en-US"/>
        </w:rPr>
        <w:t> </w:t>
      </w:r>
      <w:r w:rsidRPr="00F233DC">
        <w:rPr>
          <w:lang w:val="en-US"/>
        </w:rPr>
        <w:t>000</w:t>
      </w:r>
      <w:r w:rsidRPr="00F233DC">
        <w:rPr>
          <w:rFonts w:hint="cs"/>
          <w:rtl/>
          <w:lang w:val="en-US"/>
        </w:rPr>
        <w:t xml:space="preserve"> متر في</w:t>
      </w:r>
      <w:r w:rsidR="00D8713C">
        <w:rPr>
          <w:rFonts w:hint="cs"/>
          <w:rtl/>
          <w:lang w:val="en-US"/>
        </w:rPr>
        <w:t xml:space="preserve"> منطقة</w:t>
      </w:r>
      <w:r w:rsidRPr="00F233DC">
        <w:rPr>
          <w:rFonts w:hint="cs"/>
          <w:rtl/>
          <w:lang w:val="en-US"/>
        </w:rPr>
        <w:t xml:space="preserve"> </w:t>
      </w:r>
      <w:r w:rsidR="006C1826">
        <w:rPr>
          <w:rFonts w:hint="cs"/>
          <w:rtl/>
          <w:lang w:val="en-US"/>
        </w:rPr>
        <w:t>ي</w:t>
      </w:r>
      <w:r w:rsidR="006C1826" w:rsidRPr="00F233DC">
        <w:rPr>
          <w:rFonts w:hint="cs"/>
          <w:rtl/>
          <w:lang w:val="en-US"/>
        </w:rPr>
        <w:t xml:space="preserve">انو </w:t>
      </w:r>
      <w:r w:rsidRPr="00F233DC">
        <w:rPr>
          <w:rFonts w:hint="cs"/>
          <w:rtl/>
          <w:lang w:val="en-US"/>
        </w:rPr>
        <w:t xml:space="preserve">دي </w:t>
      </w:r>
      <w:r w:rsidR="00FC6E5B" w:rsidRPr="00F233DC">
        <w:rPr>
          <w:rFonts w:hint="cs"/>
          <w:rtl/>
          <w:lang w:val="en-US"/>
        </w:rPr>
        <w:t>شا</w:t>
      </w:r>
      <w:r w:rsidR="00FC6E5B">
        <w:rPr>
          <w:rFonts w:hint="cs"/>
          <w:rtl/>
          <w:lang w:val="en-US"/>
        </w:rPr>
        <w:t>خ</w:t>
      </w:r>
      <w:r w:rsidR="00FC6E5B" w:rsidRPr="00F233DC">
        <w:rPr>
          <w:rFonts w:hint="cs"/>
          <w:rtl/>
          <w:lang w:val="en-US"/>
        </w:rPr>
        <w:t>ننتور</w:t>
      </w:r>
      <w:r w:rsidR="00507901">
        <w:rPr>
          <w:rFonts w:hint="cs"/>
          <w:rtl/>
          <w:lang w:val="en-US"/>
        </w:rPr>
        <w:t xml:space="preserve"> </w:t>
      </w:r>
      <w:r w:rsidR="00C15948">
        <w:rPr>
          <w:rtl/>
          <w:lang w:val="en-US"/>
        </w:rPr>
        <w:br/>
      </w:r>
      <w:r w:rsidR="00A8328B" w:rsidRPr="00F233DC">
        <w:rPr>
          <w:lang w:val="en-US"/>
        </w:rPr>
        <w:t>(Llano de Chajnantor)</w:t>
      </w:r>
      <w:r w:rsidR="00BD657A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>في شيلي.</w:t>
      </w:r>
    </w:p>
    <w:p w:rsidR="00016D9E" w:rsidRPr="00F233DC" w:rsidRDefault="00D8713C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جهاز</w:t>
      </w:r>
      <w:r w:rsidR="00016D9E" w:rsidRPr="00F233DC">
        <w:rPr>
          <w:rFonts w:hint="cs"/>
          <w:rtl/>
          <w:lang w:val="en-US"/>
        </w:rPr>
        <w:t xml:space="preserve"> تصوير في جميع </w:t>
      </w:r>
      <w:r w:rsidR="00BD657A" w:rsidRPr="00F233DC">
        <w:rPr>
          <w:rFonts w:hint="cs"/>
          <w:rtl/>
          <w:lang w:val="en-US"/>
        </w:rPr>
        <w:t xml:space="preserve">نوافذ </w:t>
      </w:r>
      <w:r w:rsidR="00144D87" w:rsidRPr="00F233DC">
        <w:rPr>
          <w:rFonts w:hint="cs"/>
          <w:rtl/>
          <w:lang w:val="en-US"/>
        </w:rPr>
        <w:t xml:space="preserve">الغلاف الجوي بين </w:t>
      </w:r>
      <w:r w:rsidR="00BD657A" w:rsidRPr="00F233DC">
        <w:rPr>
          <w:lang w:val="en-US"/>
        </w:rPr>
        <w:t>10</w:t>
      </w:r>
      <w:r w:rsidR="00144D87" w:rsidRPr="00F233DC">
        <w:rPr>
          <w:rFonts w:hint="cs"/>
          <w:rtl/>
          <w:lang w:val="en-US"/>
        </w:rPr>
        <w:t xml:space="preserve"> </w:t>
      </w:r>
      <w:r w:rsidR="00BD657A" w:rsidRPr="00F233DC">
        <w:rPr>
          <w:rFonts w:hint="cs"/>
          <w:rtl/>
          <w:lang w:val="en-US"/>
        </w:rPr>
        <w:t>مليمتر</w:t>
      </w:r>
      <w:r w:rsidR="00A8328B" w:rsidRPr="00F233DC">
        <w:rPr>
          <w:rFonts w:hint="cs"/>
          <w:rtl/>
          <w:lang w:val="en-US"/>
        </w:rPr>
        <w:t>ات</w:t>
      </w:r>
      <w:r w:rsidR="00BD657A" w:rsidRPr="00F233DC">
        <w:rPr>
          <w:rFonts w:hint="cs"/>
          <w:rtl/>
          <w:lang w:val="en-US"/>
        </w:rPr>
        <w:t xml:space="preserve"> </w:t>
      </w:r>
      <w:r w:rsidR="00144D87" w:rsidRPr="00F233DC">
        <w:rPr>
          <w:rFonts w:hint="cs"/>
          <w:rtl/>
          <w:lang w:val="en-US"/>
        </w:rPr>
        <w:t>و</w:t>
      </w:r>
      <w:r w:rsidR="00144D87" w:rsidRPr="00F233DC">
        <w:rPr>
          <w:lang w:val="en-US"/>
        </w:rPr>
        <w:t>350</w:t>
      </w:r>
      <w:r w:rsidR="00144D87" w:rsidRPr="00F233DC">
        <w:rPr>
          <w:rFonts w:hint="cs"/>
          <w:rtl/>
          <w:lang w:val="en-US"/>
        </w:rPr>
        <w:t xml:space="preserve"> ميكرون (</w:t>
      </w:r>
      <w:r w:rsidR="00A8328B" w:rsidRPr="00F233DC">
        <w:rPr>
          <w:rFonts w:hint="cs"/>
          <w:rtl/>
          <w:lang w:val="en-US"/>
        </w:rPr>
        <w:t xml:space="preserve">من </w:t>
      </w:r>
      <w:r w:rsidR="00144D87" w:rsidRPr="00F233DC">
        <w:rPr>
          <w:lang w:val="en-US"/>
        </w:rPr>
        <w:t>GHz 31</w:t>
      </w:r>
      <w:r w:rsidR="00C15948">
        <w:rPr>
          <w:lang w:val="en-US"/>
        </w:rPr>
        <w:t>,</w:t>
      </w:r>
      <w:r w:rsidR="00144D87" w:rsidRPr="00F233DC">
        <w:rPr>
          <w:lang w:val="en-US"/>
        </w:rPr>
        <w:t>3</w:t>
      </w:r>
      <w:r w:rsidR="00144D87" w:rsidRPr="00F233DC">
        <w:rPr>
          <w:rFonts w:hint="cs"/>
          <w:rtl/>
          <w:lang w:val="en-US"/>
        </w:rPr>
        <w:t xml:space="preserve"> إلى </w:t>
      </w:r>
      <w:r w:rsidR="00144D87" w:rsidRPr="00F233DC">
        <w:rPr>
          <w:lang w:val="en-US"/>
        </w:rPr>
        <w:t>GHz 950</w:t>
      </w:r>
      <w:r w:rsidR="00144D87" w:rsidRPr="00F233DC">
        <w:rPr>
          <w:rFonts w:hint="cs"/>
          <w:rtl/>
          <w:lang w:val="en-US"/>
        </w:rPr>
        <w:t>).</w:t>
      </w:r>
    </w:p>
    <w:p w:rsidR="00144D87" w:rsidRPr="00F233DC" w:rsidRDefault="00144D87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تشكيلات </w:t>
      </w:r>
      <w:r w:rsidR="00A8328B" w:rsidRPr="00F233DC">
        <w:rPr>
          <w:rFonts w:hint="cs"/>
          <w:rtl/>
          <w:lang w:val="en-US"/>
        </w:rPr>
        <w:t>صفيف</w:t>
      </w:r>
      <w:r w:rsidR="00BD657A" w:rsidRPr="00F233DC">
        <w:rPr>
          <w:rFonts w:hint="cs"/>
          <w:rtl/>
          <w:lang w:val="en-US"/>
        </w:rPr>
        <w:t xml:space="preserve"> </w:t>
      </w:r>
      <w:r w:rsidR="00FC6E5B">
        <w:rPr>
          <w:rFonts w:hint="cs"/>
          <w:rtl/>
          <w:lang w:val="en-US"/>
        </w:rPr>
        <w:t xml:space="preserve">تتراوح </w:t>
      </w:r>
      <w:r w:rsidR="00D8713C">
        <w:rPr>
          <w:rFonts w:hint="cs"/>
          <w:rtl/>
          <w:lang w:val="en-US"/>
        </w:rPr>
        <w:t xml:space="preserve">بين </w:t>
      </w:r>
      <w:r w:rsidRPr="00F233DC">
        <w:rPr>
          <w:lang w:val="en-US"/>
        </w:rPr>
        <w:t>150</w:t>
      </w:r>
      <w:r w:rsidRPr="00F233DC">
        <w:rPr>
          <w:rFonts w:hint="cs"/>
          <w:rtl/>
          <w:lang w:val="en-US"/>
        </w:rPr>
        <w:t xml:space="preserve"> متر</w:t>
      </w:r>
      <w:r w:rsidR="00FC6E5B">
        <w:rPr>
          <w:rFonts w:hint="cs"/>
          <w:rtl/>
          <w:lang w:val="en-US"/>
        </w:rPr>
        <w:t>اً</w:t>
      </w:r>
      <w:r w:rsidRPr="00F233DC">
        <w:rPr>
          <w:rFonts w:hint="cs"/>
          <w:rtl/>
          <w:lang w:val="en-US"/>
        </w:rPr>
        <w:t xml:space="preserve"> </w:t>
      </w:r>
      <w:r w:rsidR="00D8713C">
        <w:rPr>
          <w:rFonts w:hint="cs"/>
          <w:rtl/>
          <w:lang w:val="en-US"/>
        </w:rPr>
        <w:t>تقريباً</w:t>
      </w:r>
      <w:r w:rsidR="00F81310">
        <w:rPr>
          <w:rFonts w:hint="cs"/>
          <w:rtl/>
          <w:lang w:val="en-US"/>
        </w:rPr>
        <w:t xml:space="preserve"> و</w:t>
      </w:r>
      <w:r w:rsidRPr="00F233DC">
        <w:rPr>
          <w:lang w:val="en-US"/>
        </w:rPr>
        <w:t>10</w:t>
      </w:r>
      <w:r w:rsidRPr="00F233DC">
        <w:rPr>
          <w:rFonts w:hint="cs"/>
          <w:rtl/>
          <w:lang w:val="en-US"/>
        </w:rPr>
        <w:t xml:space="preserve"> </w:t>
      </w:r>
      <w:r w:rsidR="00A8328B" w:rsidRPr="00F233DC">
        <w:rPr>
          <w:rFonts w:hint="cs"/>
          <w:rtl/>
          <w:lang w:val="en-US"/>
        </w:rPr>
        <w:t>كيلومترات</w:t>
      </w:r>
      <w:r w:rsidRPr="00F233DC">
        <w:rPr>
          <w:rFonts w:hint="cs"/>
          <w:rtl/>
          <w:lang w:val="en-US"/>
        </w:rPr>
        <w:t>.</w:t>
      </w:r>
    </w:p>
    <w:p w:rsidR="00144D87" w:rsidRPr="00C15948" w:rsidRDefault="00144D87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C15948">
        <w:rPr>
          <w:rFonts w:hint="cs"/>
          <w:rtl/>
          <w:lang w:val="en-US"/>
        </w:rPr>
        <w:lastRenderedPageBreak/>
        <w:t xml:space="preserve">استبانة فضائية </w:t>
      </w:r>
      <w:r w:rsidR="00BD657A" w:rsidRPr="00C15948">
        <w:rPr>
          <w:rFonts w:hint="cs"/>
          <w:rtl/>
          <w:lang w:val="en-US"/>
        </w:rPr>
        <w:t>ت</w:t>
      </w:r>
      <w:r w:rsidR="00A8328B" w:rsidRPr="00C15948">
        <w:rPr>
          <w:rFonts w:hint="cs"/>
          <w:rtl/>
          <w:lang w:val="en-US"/>
        </w:rPr>
        <w:t xml:space="preserve">بلغ </w:t>
      </w:r>
      <w:r w:rsidRPr="00C15948">
        <w:rPr>
          <w:lang w:val="en-US"/>
        </w:rPr>
        <w:t>10</w:t>
      </w:r>
      <w:r w:rsidRPr="00C15948">
        <w:rPr>
          <w:rFonts w:hint="cs"/>
          <w:rtl/>
          <w:lang w:val="en-US"/>
        </w:rPr>
        <w:t xml:space="preserve"> </w:t>
      </w:r>
      <w:r w:rsidR="00B56B92" w:rsidRPr="00C15948">
        <w:rPr>
          <w:lang w:val="en-US"/>
        </w:rPr>
        <w:t>milliarcseconds</w:t>
      </w:r>
      <w:r w:rsidRPr="00C15948">
        <w:rPr>
          <w:rFonts w:hint="cs"/>
          <w:rtl/>
          <w:lang w:val="en-US"/>
        </w:rPr>
        <w:t xml:space="preserve">، </w:t>
      </w:r>
      <w:r w:rsidR="00D8713C" w:rsidRPr="00C15948">
        <w:rPr>
          <w:rFonts w:hint="cs"/>
          <w:rtl/>
          <w:lang w:val="en-US"/>
        </w:rPr>
        <w:t xml:space="preserve">تفوق بعشر </w:t>
      </w:r>
      <w:r w:rsidR="00F15EB6" w:rsidRPr="00C15948">
        <w:rPr>
          <w:rFonts w:hint="cs"/>
          <w:rtl/>
          <w:lang w:val="en-US"/>
        </w:rPr>
        <w:t xml:space="preserve">مرات استبانة </w:t>
      </w:r>
      <w:r w:rsidR="00BD657A" w:rsidRPr="00C15948">
        <w:rPr>
          <w:rFonts w:hint="cs"/>
          <w:rtl/>
          <w:lang w:val="en-US"/>
        </w:rPr>
        <w:t>ال</w:t>
      </w:r>
      <w:r w:rsidRPr="00C15948">
        <w:rPr>
          <w:rFonts w:hint="cs"/>
          <w:rtl/>
          <w:lang w:val="en-US"/>
        </w:rPr>
        <w:t>تلسكوب الفضائي هوبل</w:t>
      </w:r>
      <w:r w:rsidR="00044BFD" w:rsidRPr="00C15948">
        <w:rPr>
          <w:rFonts w:hint="cs"/>
          <w:rtl/>
          <w:lang w:val="en-US"/>
        </w:rPr>
        <w:t xml:space="preserve"> </w:t>
      </w:r>
      <w:r w:rsidR="00C15948">
        <w:rPr>
          <w:rtl/>
          <w:lang w:val="en-US"/>
        </w:rPr>
        <w:br/>
      </w:r>
      <w:r w:rsidR="00044BFD" w:rsidRPr="00C15948">
        <w:rPr>
          <w:rFonts w:hint="cs"/>
          <w:rtl/>
          <w:lang w:val="en-US"/>
        </w:rPr>
        <w:t>(</w:t>
      </w:r>
      <w:r w:rsidR="00044BFD" w:rsidRPr="00C15948">
        <w:rPr>
          <w:lang w:val="en-US"/>
        </w:rPr>
        <w:t>Hubble Space Telescope</w:t>
      </w:r>
      <w:r w:rsidR="00044BFD" w:rsidRPr="00C15948">
        <w:rPr>
          <w:rFonts w:hint="cs"/>
          <w:rtl/>
          <w:lang w:val="en-US"/>
        </w:rPr>
        <w:t>)</w:t>
      </w:r>
      <w:r w:rsidRPr="00C15948">
        <w:rPr>
          <w:rFonts w:hint="cs"/>
          <w:rtl/>
          <w:lang w:val="en-US"/>
        </w:rPr>
        <w:t>.</w:t>
      </w:r>
    </w:p>
    <w:p w:rsidR="00BD657A" w:rsidRPr="00C15948" w:rsidRDefault="001D74AF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b/>
          <w:bCs/>
          <w:rtl/>
          <w:lang w:val="en-US"/>
        </w:rPr>
      </w:pPr>
      <w:r w:rsidRPr="00C15948">
        <w:rPr>
          <w:rFonts w:hint="cs"/>
          <w:rtl/>
          <w:lang w:val="en-US"/>
        </w:rPr>
        <w:t xml:space="preserve">القدرة على </w:t>
      </w:r>
      <w:r w:rsidR="007C63D6" w:rsidRPr="00C15948">
        <w:rPr>
          <w:rFonts w:hint="cs"/>
          <w:rtl/>
          <w:lang w:val="en-US"/>
        </w:rPr>
        <w:t xml:space="preserve">تحويل </w:t>
      </w:r>
      <w:r w:rsidRPr="00C15948">
        <w:rPr>
          <w:rFonts w:hint="cs"/>
          <w:rtl/>
          <w:lang w:val="en-US"/>
        </w:rPr>
        <w:t xml:space="preserve">وحدات قياس زاوية </w:t>
      </w:r>
      <w:r w:rsidR="008F4823" w:rsidRPr="00C15948">
        <w:rPr>
          <w:rFonts w:hint="cs"/>
          <w:rtl/>
          <w:lang w:val="en-US"/>
        </w:rPr>
        <w:t>ا</w:t>
      </w:r>
      <w:r w:rsidRPr="00C15948">
        <w:rPr>
          <w:rFonts w:hint="cs"/>
          <w:rtl/>
          <w:lang w:val="en-US"/>
        </w:rPr>
        <w:t xml:space="preserve">لاستبانة من </w:t>
      </w:r>
      <w:r w:rsidR="00B56B92" w:rsidRPr="00C15948">
        <w:rPr>
          <w:lang w:val="en-US"/>
        </w:rPr>
        <w:t>arcminutes</w:t>
      </w:r>
      <w:r w:rsidR="00B56B92" w:rsidRPr="00C15948">
        <w:rPr>
          <w:rFonts w:hint="cs"/>
          <w:rtl/>
          <w:lang w:val="en-US"/>
        </w:rPr>
        <w:t xml:space="preserve"> </w:t>
      </w:r>
      <w:r w:rsidRPr="00C15948">
        <w:rPr>
          <w:rFonts w:hint="cs"/>
          <w:rtl/>
          <w:lang w:val="en-US"/>
        </w:rPr>
        <w:t>إل</w:t>
      </w:r>
      <w:r w:rsidR="006C1826" w:rsidRPr="00C15948">
        <w:rPr>
          <w:rFonts w:hint="cs"/>
          <w:rtl/>
          <w:lang w:val="en-US"/>
        </w:rPr>
        <w:t>ى</w:t>
      </w:r>
      <w:r w:rsidRPr="00C15948">
        <w:rPr>
          <w:rFonts w:hint="cs"/>
          <w:rtl/>
          <w:lang w:val="en-US"/>
        </w:rPr>
        <w:t xml:space="preserve"> </w:t>
      </w:r>
      <w:r w:rsidR="00B56B92" w:rsidRPr="00C15948">
        <w:rPr>
          <w:lang w:val="en-US"/>
        </w:rPr>
        <w:t>arcsecond</w:t>
      </w:r>
      <w:r w:rsidR="006C1826" w:rsidRPr="00C15948">
        <w:rPr>
          <w:lang w:val="en-US"/>
        </w:rPr>
        <w:t>s</w:t>
      </w:r>
      <w:r w:rsidR="00B56B92" w:rsidRPr="00C15948">
        <w:rPr>
          <w:rFonts w:hint="cs"/>
          <w:rtl/>
          <w:lang w:val="en-US"/>
        </w:rPr>
        <w:t>.</w:t>
      </w:r>
    </w:p>
    <w:p w:rsidR="00144D87" w:rsidRPr="00C15948" w:rsidRDefault="00144D87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C15948">
        <w:rPr>
          <w:rFonts w:hint="cs"/>
          <w:rtl/>
          <w:lang w:val="en-US"/>
        </w:rPr>
        <w:t xml:space="preserve">استبانة </w:t>
      </w:r>
      <w:r w:rsidR="008F4823" w:rsidRPr="00C15948">
        <w:rPr>
          <w:rFonts w:hint="cs"/>
          <w:rtl/>
          <w:lang w:val="en-US"/>
        </w:rPr>
        <w:t>ال</w:t>
      </w:r>
      <w:r w:rsidRPr="00C15948">
        <w:rPr>
          <w:rFonts w:hint="cs"/>
          <w:rtl/>
          <w:lang w:val="en-US"/>
        </w:rPr>
        <w:t xml:space="preserve">سرعة </w:t>
      </w:r>
      <w:r w:rsidR="003E4D5C" w:rsidRPr="00C15948">
        <w:rPr>
          <w:rFonts w:hint="cs"/>
          <w:rtl/>
          <w:lang w:val="en-US"/>
        </w:rPr>
        <w:t>أ</w:t>
      </w:r>
      <w:r w:rsidR="007C63D6" w:rsidRPr="00C15948">
        <w:rPr>
          <w:rFonts w:hint="cs"/>
          <w:rtl/>
          <w:lang w:val="en-US"/>
        </w:rPr>
        <w:t>قل</w:t>
      </w:r>
      <w:r w:rsidR="003E4D5C" w:rsidRPr="00C15948">
        <w:rPr>
          <w:rFonts w:hint="cs"/>
          <w:rtl/>
          <w:lang w:val="en-US"/>
        </w:rPr>
        <w:t xml:space="preserve"> من </w:t>
      </w:r>
      <w:r w:rsidRPr="00C15948">
        <w:rPr>
          <w:lang w:val="en-US"/>
        </w:rPr>
        <w:t>km/s 0</w:t>
      </w:r>
      <w:r w:rsidR="00C15948" w:rsidRPr="00C15948">
        <w:rPr>
          <w:lang w:val="en-US"/>
        </w:rPr>
        <w:t>,</w:t>
      </w:r>
      <w:r w:rsidRPr="00C15948">
        <w:rPr>
          <w:lang w:val="en-US"/>
        </w:rPr>
        <w:t>05</w:t>
      </w:r>
      <w:r w:rsidRPr="00C15948">
        <w:rPr>
          <w:rFonts w:hint="cs"/>
          <w:rtl/>
          <w:lang w:val="en-US"/>
        </w:rPr>
        <w:t>.</w:t>
      </w:r>
    </w:p>
    <w:p w:rsidR="00144D87" w:rsidRPr="00C15948" w:rsidRDefault="003E4D5C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C15948">
        <w:rPr>
          <w:rFonts w:hint="cs"/>
          <w:rtl/>
          <w:lang w:val="en-US"/>
        </w:rPr>
        <w:t xml:space="preserve">جهاز </w:t>
      </w:r>
      <w:r w:rsidR="00144D87" w:rsidRPr="00C15948">
        <w:rPr>
          <w:rFonts w:hint="cs"/>
          <w:rtl/>
          <w:lang w:val="en-US"/>
        </w:rPr>
        <w:t>تصوير سريع ومرن.</w:t>
      </w:r>
    </w:p>
    <w:p w:rsidR="00144D87" w:rsidRPr="00C15948" w:rsidRDefault="00144D87" w:rsidP="00F81310">
      <w:pPr>
        <w:pStyle w:val="enumlev1"/>
        <w:tabs>
          <w:tab w:val="clear" w:pos="720"/>
          <w:tab w:val="clear" w:pos="794"/>
          <w:tab w:val="clear" w:pos="1191"/>
          <w:tab w:val="clear" w:pos="1588"/>
          <w:tab w:val="clear" w:pos="1985"/>
        </w:tabs>
        <w:spacing w:before="120"/>
        <w:ind w:left="794" w:right="0" w:hanging="794"/>
        <w:rPr>
          <w:rFonts w:hint="cs"/>
          <w:rtl/>
          <w:lang w:val="en-US"/>
        </w:rPr>
      </w:pPr>
      <w:r w:rsidRPr="00C15948">
        <w:rPr>
          <w:rFonts w:hint="cs"/>
          <w:rtl/>
          <w:lang w:val="en-US"/>
        </w:rPr>
        <w:t xml:space="preserve">أكبر </w:t>
      </w:r>
      <w:r w:rsidR="003E4D5C" w:rsidRPr="00C15948">
        <w:rPr>
          <w:rFonts w:hint="cs"/>
          <w:rtl/>
          <w:lang w:val="en-US"/>
        </w:rPr>
        <w:t xml:space="preserve">الأجهزة </w:t>
      </w:r>
      <w:r w:rsidR="00CA2685" w:rsidRPr="00C15948">
        <w:rPr>
          <w:rFonts w:hint="cs"/>
          <w:rtl/>
          <w:lang w:val="en-US"/>
        </w:rPr>
        <w:t>وأكثرها حساسية</w:t>
      </w:r>
      <w:r w:rsidRPr="00C15948">
        <w:rPr>
          <w:rFonts w:hint="cs"/>
          <w:rtl/>
          <w:lang w:val="en-US"/>
        </w:rPr>
        <w:t xml:space="preserve"> في العالم </w:t>
      </w:r>
      <w:r w:rsidR="008A0660" w:rsidRPr="00C15948">
        <w:rPr>
          <w:rFonts w:hint="cs"/>
          <w:rtl/>
          <w:lang w:val="en-US"/>
        </w:rPr>
        <w:t>ل</w:t>
      </w:r>
      <w:r w:rsidRPr="00C15948">
        <w:rPr>
          <w:rFonts w:hint="cs"/>
          <w:rtl/>
          <w:lang w:val="en-US"/>
        </w:rPr>
        <w:t>لموجات المليمترية ودون المليمترية.</w:t>
      </w:r>
    </w:p>
    <w:p w:rsidR="00144D87" w:rsidRPr="00F233DC" w:rsidRDefault="00144D87" w:rsidP="00D8166E">
      <w:pPr>
        <w:pStyle w:val="Headingb"/>
        <w:rPr>
          <w:rFonts w:hint="cs"/>
          <w:rtl/>
        </w:rPr>
      </w:pPr>
      <w:r w:rsidRPr="00F233DC">
        <w:rPr>
          <w:rFonts w:hint="cs"/>
          <w:rtl/>
        </w:rPr>
        <w:t>مه</w:t>
      </w:r>
      <w:r w:rsidR="00E813E9" w:rsidRPr="00F233DC">
        <w:rPr>
          <w:rFonts w:hint="cs"/>
          <w:rtl/>
        </w:rPr>
        <w:t>مة</w:t>
      </w:r>
      <w:r w:rsidRPr="00F233DC">
        <w:rPr>
          <w:rFonts w:hint="cs"/>
          <w:rtl/>
        </w:rPr>
        <w:t xml:space="preserve"> رادار </w:t>
      </w:r>
      <w:r w:rsidR="003E4D5C" w:rsidRPr="00F233DC">
        <w:rPr>
          <w:rFonts w:hint="cs"/>
          <w:rtl/>
        </w:rPr>
        <w:t xml:space="preserve">وضع </w:t>
      </w:r>
      <w:r w:rsidRPr="00F233DC">
        <w:rPr>
          <w:rFonts w:hint="cs"/>
          <w:rtl/>
        </w:rPr>
        <w:t>خرائط الس</w:t>
      </w:r>
      <w:r w:rsidR="008F4823">
        <w:rPr>
          <w:rFonts w:hint="cs"/>
          <w:rtl/>
        </w:rPr>
        <w:t>ُ</w:t>
      </w:r>
      <w:r w:rsidRPr="00F233DC">
        <w:rPr>
          <w:rFonts w:hint="cs"/>
          <w:rtl/>
        </w:rPr>
        <w:t>حب</w:t>
      </w:r>
    </w:p>
    <w:p w:rsidR="00144D87" w:rsidRPr="00F233DC" w:rsidRDefault="00C244F9" w:rsidP="00F81310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رادار </w:t>
      </w:r>
      <w:r w:rsidR="00150BF2" w:rsidRPr="00F233DC">
        <w:rPr>
          <w:rFonts w:hint="cs"/>
          <w:rtl/>
          <w:lang w:val="en-US"/>
        </w:rPr>
        <w:t xml:space="preserve">كلاودسات </w:t>
      </w:r>
      <w:r w:rsidR="003E4D5C" w:rsidRPr="00F233DC">
        <w:rPr>
          <w:rFonts w:hint="cs"/>
          <w:rtl/>
          <w:lang w:val="en-US"/>
        </w:rPr>
        <w:t xml:space="preserve">هو أول </w:t>
      </w:r>
      <w:r w:rsidR="009038A4">
        <w:rPr>
          <w:rFonts w:hint="cs"/>
          <w:rtl/>
          <w:lang w:val="en-US"/>
        </w:rPr>
        <w:t xml:space="preserve">رادار </w:t>
      </w:r>
      <w:r w:rsidR="008F4823">
        <w:rPr>
          <w:rFonts w:hint="cs"/>
          <w:rtl/>
          <w:lang w:val="en-US"/>
        </w:rPr>
        <w:t xml:space="preserve">محمول على متن ساتل </w:t>
      </w:r>
      <w:r w:rsidR="00144D87" w:rsidRPr="00F233DC">
        <w:rPr>
          <w:rFonts w:hint="cs"/>
          <w:rtl/>
          <w:lang w:val="en-US"/>
        </w:rPr>
        <w:t xml:space="preserve">يستعمل </w:t>
      </w:r>
      <w:r w:rsidR="008F4823">
        <w:rPr>
          <w:rFonts w:hint="cs"/>
          <w:rtl/>
          <w:lang w:val="en-US"/>
        </w:rPr>
        <w:t>ال</w:t>
      </w:r>
      <w:r w:rsidR="00144D87" w:rsidRPr="00F233DC">
        <w:rPr>
          <w:rFonts w:hint="cs"/>
          <w:rtl/>
          <w:lang w:val="en-US"/>
        </w:rPr>
        <w:t xml:space="preserve">توزيع </w:t>
      </w:r>
      <w:r w:rsidR="00144D87" w:rsidRPr="00F233DC">
        <w:rPr>
          <w:lang w:val="en-US"/>
        </w:rPr>
        <w:t>GHz 94</w:t>
      </w:r>
      <w:r w:rsidR="00144D87" w:rsidRPr="00F233DC">
        <w:rPr>
          <w:rFonts w:hint="cs"/>
          <w:rtl/>
          <w:lang w:val="en-US"/>
        </w:rPr>
        <w:t xml:space="preserve">. وهو جزء من </w:t>
      </w:r>
      <w:r w:rsidR="00FE2192" w:rsidRPr="00F233DC">
        <w:rPr>
          <w:rFonts w:hint="cs"/>
          <w:rtl/>
          <w:lang w:val="en-US"/>
        </w:rPr>
        <w:t>ال</w:t>
      </w:r>
      <w:r w:rsidR="00144D87" w:rsidRPr="00F233DC">
        <w:rPr>
          <w:rFonts w:hint="cs"/>
          <w:rtl/>
          <w:lang w:val="en-US"/>
        </w:rPr>
        <w:t xml:space="preserve">كوكبة </w:t>
      </w:r>
      <w:r w:rsidR="008A0660">
        <w:rPr>
          <w:rtl/>
          <w:lang w:val="en-US"/>
        </w:rPr>
        <w:br/>
      </w:r>
      <w:r w:rsidR="00144D87" w:rsidRPr="00F233DC">
        <w:rPr>
          <w:rFonts w:hint="cs"/>
          <w:rtl/>
          <w:lang w:val="en-US"/>
        </w:rPr>
        <w:t>"</w:t>
      </w:r>
      <w:r w:rsidR="00FE2192" w:rsidRPr="00F233DC">
        <w:rPr>
          <w:lang w:val="en-US"/>
        </w:rPr>
        <w:t>A-Train</w:t>
      </w:r>
      <w:r w:rsidR="00A11D94" w:rsidRPr="00F233DC">
        <w:rPr>
          <w:rFonts w:hint="cs"/>
          <w:rtl/>
          <w:lang w:val="en-US"/>
        </w:rPr>
        <w:t>"</w:t>
      </w:r>
      <w:r w:rsidR="00144D87" w:rsidRPr="00F233DC">
        <w:rPr>
          <w:rFonts w:hint="cs"/>
          <w:rtl/>
          <w:lang w:val="en-US"/>
        </w:rPr>
        <w:t xml:space="preserve"> </w:t>
      </w:r>
      <w:r w:rsidR="00FE2192" w:rsidRPr="00F233DC">
        <w:rPr>
          <w:rFonts w:hint="cs"/>
          <w:rtl/>
          <w:lang w:val="en-US"/>
        </w:rPr>
        <w:t>التي ت</w:t>
      </w:r>
      <w:r w:rsidR="00144D87" w:rsidRPr="00F233DC">
        <w:rPr>
          <w:rFonts w:hint="cs"/>
          <w:rtl/>
          <w:lang w:val="en-US"/>
        </w:rPr>
        <w:t>تكون من خمسة سواتل أغلبها</w:t>
      </w:r>
      <w:r w:rsidR="00FE2192" w:rsidRPr="00F233DC">
        <w:rPr>
          <w:rFonts w:hint="cs"/>
          <w:rtl/>
          <w:lang w:val="en-US"/>
        </w:rPr>
        <w:t xml:space="preserve"> </w:t>
      </w:r>
      <w:r w:rsidR="003E4D5C" w:rsidRPr="00F233DC">
        <w:rPr>
          <w:rFonts w:hint="cs"/>
          <w:rtl/>
          <w:lang w:val="en-US"/>
        </w:rPr>
        <w:t>(</w:t>
      </w:r>
      <w:r w:rsidR="00D85811">
        <w:rPr>
          <w:rFonts w:hint="cs"/>
          <w:rtl/>
          <w:lang w:val="en-US"/>
        </w:rPr>
        <w:t xml:space="preserve">باستثناء </w:t>
      </w:r>
      <w:r w:rsidR="00FE2192" w:rsidRPr="00F233DC">
        <w:rPr>
          <w:rFonts w:hint="cs"/>
          <w:rtl/>
          <w:lang w:val="en-US"/>
        </w:rPr>
        <w:t>كلاودسات</w:t>
      </w:r>
      <w:r w:rsidR="003E4D5C" w:rsidRPr="00F233DC">
        <w:rPr>
          <w:rFonts w:hint="cs"/>
          <w:rtl/>
          <w:lang w:val="en-US"/>
        </w:rPr>
        <w:t>)</w:t>
      </w:r>
      <w:r w:rsidR="00FE2192" w:rsidRPr="00F233DC">
        <w:rPr>
          <w:rFonts w:hint="cs"/>
          <w:rtl/>
          <w:lang w:val="en-US"/>
        </w:rPr>
        <w:t xml:space="preserve"> </w:t>
      </w:r>
      <w:r w:rsidR="00144D87" w:rsidRPr="00F233DC">
        <w:rPr>
          <w:rFonts w:hint="cs"/>
          <w:rtl/>
          <w:lang w:val="en-US"/>
        </w:rPr>
        <w:t xml:space="preserve">سواتل استشعار منفعلة. </w:t>
      </w:r>
      <w:r w:rsidR="003E4D5C" w:rsidRPr="00F233DC">
        <w:rPr>
          <w:rFonts w:hint="cs"/>
          <w:rtl/>
          <w:lang w:val="en-US"/>
        </w:rPr>
        <w:t xml:space="preserve">وهذه السواتل، </w:t>
      </w:r>
      <w:r w:rsidR="00A11D94" w:rsidRPr="00F233DC">
        <w:rPr>
          <w:rFonts w:hint="cs"/>
          <w:rtl/>
          <w:lang w:val="en-US"/>
        </w:rPr>
        <w:t>ب</w:t>
      </w:r>
      <w:r w:rsidR="00144D87" w:rsidRPr="00F233DC">
        <w:rPr>
          <w:rFonts w:hint="cs"/>
          <w:rtl/>
          <w:lang w:val="en-US"/>
        </w:rPr>
        <w:t>حسب ترتيب التكوين المداري، هي</w:t>
      </w:r>
      <w:r w:rsidR="00A853A5" w:rsidRPr="00F233DC">
        <w:rPr>
          <w:rFonts w:hint="cs"/>
          <w:rtl/>
          <w:lang w:val="en-US"/>
        </w:rPr>
        <w:t xml:space="preserve"> </w:t>
      </w:r>
      <w:r w:rsidR="00144D87" w:rsidRPr="00F233DC">
        <w:rPr>
          <w:rFonts w:hint="cs"/>
          <w:rtl/>
          <w:lang w:val="en-US"/>
        </w:rPr>
        <w:t>أكوا</w:t>
      </w:r>
      <w:r w:rsidR="00A11D94" w:rsidRPr="00F233DC">
        <w:rPr>
          <w:rFonts w:hint="cs"/>
          <w:rtl/>
          <w:lang w:val="en-US"/>
        </w:rPr>
        <w:t xml:space="preserve"> </w:t>
      </w:r>
      <w:r w:rsidR="00A11D94" w:rsidRPr="00F233DC">
        <w:rPr>
          <w:lang w:val="en-US"/>
        </w:rPr>
        <w:t>(Aqua)</w:t>
      </w:r>
      <w:r w:rsidR="00144D87" w:rsidRPr="00F233DC">
        <w:rPr>
          <w:rFonts w:hint="cs"/>
          <w:rtl/>
          <w:lang w:val="en-US"/>
        </w:rPr>
        <w:t xml:space="preserve">، </w:t>
      </w:r>
      <w:r w:rsidR="00A853A5" w:rsidRPr="00F233DC">
        <w:rPr>
          <w:rFonts w:hint="cs"/>
          <w:rtl/>
          <w:lang w:val="en-US"/>
        </w:rPr>
        <w:t>و</w:t>
      </w:r>
      <w:r w:rsidR="00144D87" w:rsidRPr="00F233DC">
        <w:rPr>
          <w:rFonts w:hint="cs"/>
          <w:rtl/>
          <w:lang w:val="en-US"/>
        </w:rPr>
        <w:t xml:space="preserve">رادار </w:t>
      </w:r>
      <w:r w:rsidR="00A11D94" w:rsidRPr="00F233DC">
        <w:rPr>
          <w:rFonts w:hint="cs"/>
          <w:rtl/>
          <w:lang w:val="en-US"/>
        </w:rPr>
        <w:t>وضع</w:t>
      </w:r>
      <w:r w:rsidR="00144D87" w:rsidRPr="00F233DC">
        <w:rPr>
          <w:rFonts w:hint="cs"/>
          <w:rtl/>
          <w:lang w:val="en-US"/>
        </w:rPr>
        <w:t xml:space="preserve"> خرائط السحب، </w:t>
      </w:r>
      <w:r w:rsidR="00A853A5" w:rsidRPr="00F233DC">
        <w:rPr>
          <w:rFonts w:hint="cs"/>
          <w:rtl/>
          <w:lang w:val="en-US"/>
        </w:rPr>
        <w:t>و</w:t>
      </w:r>
      <w:r w:rsidR="00144D87" w:rsidRPr="00F233DC">
        <w:rPr>
          <w:rFonts w:hint="cs"/>
          <w:rtl/>
          <w:lang w:val="en-US"/>
        </w:rPr>
        <w:t>ك</w:t>
      </w:r>
      <w:r w:rsidR="008F4823">
        <w:rPr>
          <w:rFonts w:hint="cs"/>
          <w:rtl/>
          <w:lang w:val="en-US"/>
        </w:rPr>
        <w:t>ا</w:t>
      </w:r>
      <w:r w:rsidR="00144D87" w:rsidRPr="00F233DC">
        <w:rPr>
          <w:rFonts w:hint="cs"/>
          <w:rtl/>
          <w:lang w:val="en-US"/>
        </w:rPr>
        <w:t>لبسو</w:t>
      </w:r>
      <w:r w:rsidR="00A11D94" w:rsidRPr="00F233DC">
        <w:rPr>
          <w:rFonts w:hint="cs"/>
          <w:rtl/>
          <w:lang w:val="en-US"/>
        </w:rPr>
        <w:t xml:space="preserve"> </w:t>
      </w:r>
      <w:r w:rsidR="00A11D94" w:rsidRPr="00F233DC">
        <w:rPr>
          <w:lang w:val="en-US"/>
        </w:rPr>
        <w:t>(Calipso)</w:t>
      </w:r>
      <w:r w:rsidR="00144D87" w:rsidRPr="00F233DC">
        <w:rPr>
          <w:rFonts w:hint="cs"/>
          <w:rtl/>
          <w:lang w:val="en-US"/>
        </w:rPr>
        <w:t xml:space="preserve">، </w:t>
      </w:r>
      <w:r w:rsidR="00A853A5" w:rsidRPr="00F233DC">
        <w:rPr>
          <w:rFonts w:hint="cs"/>
          <w:rtl/>
          <w:lang w:val="en-US"/>
        </w:rPr>
        <w:t>و</w:t>
      </w:r>
      <w:r w:rsidR="00144D87" w:rsidRPr="00F233DC">
        <w:rPr>
          <w:rFonts w:hint="cs"/>
          <w:rtl/>
          <w:lang w:val="en-US"/>
        </w:rPr>
        <w:t>ب</w:t>
      </w:r>
      <w:r w:rsidR="008F4823">
        <w:rPr>
          <w:rFonts w:hint="cs"/>
          <w:rtl/>
          <w:lang w:val="en-US"/>
        </w:rPr>
        <w:t>ا</w:t>
      </w:r>
      <w:r w:rsidR="00144D87" w:rsidRPr="00F233DC">
        <w:rPr>
          <w:rFonts w:hint="cs"/>
          <w:rtl/>
          <w:lang w:val="en-US"/>
        </w:rPr>
        <w:t>ر</w:t>
      </w:r>
      <w:r w:rsidR="00A853A5" w:rsidRPr="00F233DC">
        <w:rPr>
          <w:rFonts w:hint="cs"/>
          <w:rtl/>
          <w:lang w:val="en-US"/>
        </w:rPr>
        <w:t>ا</w:t>
      </w:r>
      <w:r w:rsidR="00144D87" w:rsidRPr="00F233DC">
        <w:rPr>
          <w:rFonts w:hint="cs"/>
          <w:rtl/>
          <w:lang w:val="en-US"/>
        </w:rPr>
        <w:t>سول</w:t>
      </w:r>
      <w:r w:rsidR="00A11D94" w:rsidRPr="00F233DC">
        <w:rPr>
          <w:rFonts w:hint="cs"/>
          <w:rtl/>
          <w:lang w:val="en-US"/>
        </w:rPr>
        <w:t xml:space="preserve"> </w:t>
      </w:r>
      <w:r w:rsidR="00A11D94" w:rsidRPr="00F233DC">
        <w:rPr>
          <w:lang w:val="en-US"/>
        </w:rPr>
        <w:t>(Parasol)</w:t>
      </w:r>
      <w:r w:rsidR="00A11D94" w:rsidRPr="00F233DC">
        <w:rPr>
          <w:rFonts w:hint="cs"/>
          <w:rtl/>
          <w:lang w:val="en-US"/>
        </w:rPr>
        <w:t xml:space="preserve"> </w:t>
      </w:r>
      <w:r w:rsidR="00144D87" w:rsidRPr="00F233DC">
        <w:rPr>
          <w:rFonts w:hint="cs"/>
          <w:rtl/>
          <w:lang w:val="en-US"/>
        </w:rPr>
        <w:t>وأورا</w:t>
      </w:r>
      <w:r w:rsidR="00A11D94" w:rsidRPr="00F233DC">
        <w:rPr>
          <w:rFonts w:hint="cs"/>
          <w:rtl/>
          <w:lang w:val="en-US"/>
        </w:rPr>
        <w:t xml:space="preserve"> </w:t>
      </w:r>
      <w:r w:rsidR="00A11D94" w:rsidRPr="00F233DC">
        <w:rPr>
          <w:lang w:val="en-US"/>
        </w:rPr>
        <w:t>(Aura)</w:t>
      </w:r>
      <w:r w:rsidR="00144D87" w:rsidRPr="00F233DC">
        <w:rPr>
          <w:rFonts w:hint="cs"/>
          <w:rtl/>
          <w:lang w:val="en-US"/>
        </w:rPr>
        <w:t>. و</w:t>
      </w:r>
      <w:r w:rsidR="00E813E9" w:rsidRPr="00F233DC">
        <w:rPr>
          <w:rFonts w:hint="cs"/>
          <w:rtl/>
          <w:lang w:val="en-US"/>
        </w:rPr>
        <w:t>ت</w:t>
      </w:r>
      <w:r w:rsidR="00A11D94" w:rsidRPr="00F233DC">
        <w:rPr>
          <w:rFonts w:hint="cs"/>
          <w:rtl/>
          <w:lang w:val="en-US"/>
        </w:rPr>
        <w:t xml:space="preserve">وجد </w:t>
      </w:r>
      <w:r w:rsidR="00E813E9" w:rsidRPr="00F233DC">
        <w:rPr>
          <w:rFonts w:hint="cs"/>
          <w:rtl/>
          <w:lang w:val="en-US"/>
        </w:rPr>
        <w:t>سواتل</w:t>
      </w:r>
      <w:r w:rsidR="00A11D94" w:rsidRPr="00F233DC">
        <w:rPr>
          <w:rFonts w:hint="cs"/>
          <w:rtl/>
          <w:lang w:val="en-US"/>
        </w:rPr>
        <w:t xml:space="preserve"> </w:t>
      </w:r>
      <w:r w:rsidR="00E813E9" w:rsidRPr="00F233DC">
        <w:rPr>
          <w:rFonts w:hint="cs"/>
          <w:rtl/>
          <w:lang w:val="en-US"/>
        </w:rPr>
        <w:t>ب</w:t>
      </w:r>
      <w:r w:rsidR="008F4823">
        <w:rPr>
          <w:rFonts w:hint="cs"/>
          <w:rtl/>
          <w:lang w:val="en-US"/>
        </w:rPr>
        <w:t>ا</w:t>
      </w:r>
      <w:r w:rsidR="00144D87" w:rsidRPr="00F233DC">
        <w:rPr>
          <w:rFonts w:hint="cs"/>
          <w:rtl/>
          <w:lang w:val="en-US"/>
        </w:rPr>
        <w:t xml:space="preserve">راسول وأكوا وأورا </w:t>
      </w:r>
      <w:r w:rsidR="00A11D94" w:rsidRPr="00F233DC">
        <w:rPr>
          <w:rFonts w:hint="cs"/>
          <w:rtl/>
          <w:lang w:val="en-US"/>
        </w:rPr>
        <w:t xml:space="preserve">حالياً </w:t>
      </w:r>
      <w:r w:rsidR="00D85811">
        <w:rPr>
          <w:rFonts w:hint="cs"/>
          <w:rtl/>
          <w:lang w:val="en-US"/>
        </w:rPr>
        <w:t xml:space="preserve">في </w:t>
      </w:r>
      <w:r w:rsidR="00144D87" w:rsidRPr="00F233DC">
        <w:rPr>
          <w:rFonts w:hint="cs"/>
          <w:rtl/>
          <w:lang w:val="en-US"/>
        </w:rPr>
        <w:t xml:space="preserve">المدار، </w:t>
      </w:r>
      <w:r w:rsidR="008F4823">
        <w:rPr>
          <w:rFonts w:hint="cs"/>
          <w:rtl/>
          <w:lang w:val="en-US"/>
        </w:rPr>
        <w:t xml:space="preserve">ومن </w:t>
      </w:r>
      <w:r w:rsidR="008F4823" w:rsidRPr="00F233DC">
        <w:rPr>
          <w:rFonts w:hint="cs"/>
          <w:rtl/>
          <w:lang w:val="en-US"/>
        </w:rPr>
        <w:t>المقرر إطلاق</w:t>
      </w:r>
      <w:r w:rsidR="008F4823">
        <w:rPr>
          <w:rFonts w:hint="cs"/>
          <w:rtl/>
          <w:lang w:val="en-US"/>
        </w:rPr>
        <w:t xml:space="preserve"> </w:t>
      </w:r>
      <w:r w:rsidR="00A853A5" w:rsidRPr="00F233DC">
        <w:rPr>
          <w:rFonts w:hint="cs"/>
          <w:rtl/>
          <w:lang w:val="en-US"/>
        </w:rPr>
        <w:t xml:space="preserve">كلاودسات </w:t>
      </w:r>
      <w:r w:rsidR="00144D87" w:rsidRPr="00F233DC">
        <w:rPr>
          <w:rFonts w:hint="cs"/>
          <w:rtl/>
          <w:lang w:val="en-US"/>
        </w:rPr>
        <w:t xml:space="preserve">عام </w:t>
      </w:r>
      <w:r w:rsidR="00144D87" w:rsidRPr="00F233DC">
        <w:rPr>
          <w:lang w:val="en-US"/>
        </w:rPr>
        <w:t>2005</w:t>
      </w:r>
      <w:r w:rsidR="00144D87" w:rsidRPr="00F233DC">
        <w:rPr>
          <w:rFonts w:hint="cs"/>
          <w:rtl/>
          <w:lang w:val="en-US"/>
        </w:rPr>
        <w:t xml:space="preserve">. </w:t>
      </w:r>
      <w:r w:rsidR="006C1826" w:rsidRPr="00F233DC">
        <w:rPr>
          <w:rFonts w:hint="cs"/>
          <w:rtl/>
          <w:lang w:val="en-US"/>
        </w:rPr>
        <w:t>وس</w:t>
      </w:r>
      <w:r w:rsidR="006C1826">
        <w:rPr>
          <w:rFonts w:hint="cs"/>
          <w:rtl/>
          <w:lang w:val="en-US"/>
        </w:rPr>
        <w:t>ت</w:t>
      </w:r>
      <w:r w:rsidR="006C1826" w:rsidRPr="00F233DC">
        <w:rPr>
          <w:rFonts w:hint="cs"/>
          <w:rtl/>
          <w:lang w:val="en-US"/>
        </w:rPr>
        <w:t xml:space="preserve">كون </w:t>
      </w:r>
      <w:r w:rsidR="00144D87" w:rsidRPr="00F233DC">
        <w:rPr>
          <w:rFonts w:hint="cs"/>
          <w:rtl/>
          <w:lang w:val="en-US"/>
        </w:rPr>
        <w:t>ل</w:t>
      </w:r>
      <w:r w:rsidR="00A853A5" w:rsidRPr="00F233DC">
        <w:rPr>
          <w:rFonts w:hint="cs"/>
          <w:rtl/>
          <w:lang w:val="en-US"/>
        </w:rPr>
        <w:t xml:space="preserve">جميع </w:t>
      </w:r>
      <w:r w:rsidR="00144D87" w:rsidRPr="00F233DC">
        <w:rPr>
          <w:rFonts w:hint="cs"/>
          <w:rtl/>
          <w:lang w:val="en-US"/>
        </w:rPr>
        <w:t>ال</w:t>
      </w:r>
      <w:r w:rsidR="00A853A5" w:rsidRPr="00F233DC">
        <w:rPr>
          <w:rFonts w:hint="cs"/>
          <w:rtl/>
          <w:lang w:val="en-US"/>
        </w:rPr>
        <w:t xml:space="preserve">سواتل </w:t>
      </w:r>
      <w:r w:rsidR="00144D87" w:rsidRPr="00F233DC">
        <w:rPr>
          <w:rFonts w:hint="cs"/>
          <w:rtl/>
          <w:lang w:val="en-US"/>
        </w:rPr>
        <w:t>مدارات م</w:t>
      </w:r>
      <w:r w:rsidR="00180BFA">
        <w:rPr>
          <w:rFonts w:hint="cs"/>
          <w:rtl/>
          <w:lang w:val="en-US"/>
        </w:rPr>
        <w:t>ت</w:t>
      </w:r>
      <w:r w:rsidR="00144D87" w:rsidRPr="00F233DC">
        <w:rPr>
          <w:rFonts w:hint="cs"/>
          <w:rtl/>
          <w:lang w:val="en-US"/>
        </w:rPr>
        <w:t xml:space="preserve">ماثلة، مرتبة </w:t>
      </w:r>
      <w:r w:rsidR="00180BFA">
        <w:rPr>
          <w:rFonts w:hint="cs"/>
          <w:rtl/>
          <w:lang w:val="en-US"/>
        </w:rPr>
        <w:t xml:space="preserve">بدقة </w:t>
      </w:r>
      <w:r w:rsidR="00A11D94" w:rsidRPr="00F233DC">
        <w:rPr>
          <w:rFonts w:hint="cs"/>
          <w:rtl/>
          <w:lang w:val="en-US"/>
        </w:rPr>
        <w:t xml:space="preserve">على </w:t>
      </w:r>
      <w:r w:rsidR="00BC7520" w:rsidRPr="00F233DC">
        <w:rPr>
          <w:rFonts w:hint="cs"/>
          <w:rtl/>
          <w:lang w:val="en-US"/>
        </w:rPr>
        <w:t>نحو يسمح لها بأن تكون ذات مسارات أرضية م</w:t>
      </w:r>
      <w:r w:rsidR="00180BFA">
        <w:rPr>
          <w:rFonts w:hint="cs"/>
          <w:rtl/>
          <w:lang w:val="en-US"/>
        </w:rPr>
        <w:t>ت</w:t>
      </w:r>
      <w:r w:rsidR="00BC7520" w:rsidRPr="00F233DC">
        <w:rPr>
          <w:rFonts w:hint="cs"/>
          <w:rtl/>
          <w:lang w:val="en-US"/>
        </w:rPr>
        <w:t>ماثلة،</w:t>
      </w:r>
      <w:r w:rsidR="00A853A5" w:rsidRPr="00F233DC">
        <w:rPr>
          <w:rFonts w:hint="cs"/>
          <w:rtl/>
          <w:lang w:val="en-US"/>
        </w:rPr>
        <w:t xml:space="preserve"> </w:t>
      </w:r>
      <w:r w:rsidR="00180BFA">
        <w:rPr>
          <w:rFonts w:hint="cs"/>
          <w:rtl/>
          <w:lang w:val="en-US"/>
        </w:rPr>
        <w:t xml:space="preserve">تفصل </w:t>
      </w:r>
      <w:r w:rsidR="00A853A5" w:rsidRPr="00F233DC">
        <w:rPr>
          <w:rFonts w:hint="cs"/>
          <w:rtl/>
          <w:lang w:val="en-US"/>
        </w:rPr>
        <w:t xml:space="preserve">بينها </w:t>
      </w:r>
      <w:r w:rsidR="00180BFA">
        <w:rPr>
          <w:rFonts w:hint="cs"/>
          <w:rtl/>
          <w:lang w:val="en-US"/>
        </w:rPr>
        <w:t xml:space="preserve">عدة </w:t>
      </w:r>
      <w:r w:rsidR="00C15948">
        <w:rPr>
          <w:rFonts w:hint="cs"/>
          <w:rtl/>
          <w:lang w:val="en-US"/>
        </w:rPr>
        <w:t>ثوانٍ</w:t>
      </w:r>
      <w:r w:rsidR="00BC7520" w:rsidRPr="00F233DC">
        <w:rPr>
          <w:rFonts w:hint="cs"/>
          <w:rtl/>
          <w:lang w:val="en-US"/>
        </w:rPr>
        <w:t xml:space="preserve"> </w:t>
      </w:r>
      <w:r w:rsidR="00D85811">
        <w:rPr>
          <w:rFonts w:hint="cs"/>
          <w:rtl/>
          <w:lang w:val="en-US"/>
        </w:rPr>
        <w:t>فقط</w:t>
      </w:r>
      <w:r w:rsidR="00BC7520" w:rsidRPr="00F233DC">
        <w:rPr>
          <w:rFonts w:hint="cs"/>
          <w:rtl/>
          <w:lang w:val="en-US"/>
        </w:rPr>
        <w:t>. و</w:t>
      </w:r>
      <w:r w:rsidR="00D85811">
        <w:rPr>
          <w:rFonts w:hint="cs"/>
          <w:rtl/>
          <w:lang w:val="en-US"/>
        </w:rPr>
        <w:t xml:space="preserve">تحتوي الفقرات التالية على وصف تفصيلي </w:t>
      </w:r>
      <w:r w:rsidR="00BC7520" w:rsidRPr="00F233DC">
        <w:rPr>
          <w:rFonts w:hint="cs"/>
          <w:rtl/>
          <w:lang w:val="en-US"/>
        </w:rPr>
        <w:t>ل</w:t>
      </w:r>
      <w:r w:rsidR="00A853A5" w:rsidRPr="00F233DC">
        <w:rPr>
          <w:rFonts w:hint="cs"/>
          <w:rtl/>
          <w:lang w:val="en-US"/>
        </w:rPr>
        <w:t xml:space="preserve">مهمة </w:t>
      </w:r>
      <w:r w:rsidR="008A0660">
        <w:rPr>
          <w:rFonts w:hint="cs"/>
          <w:rtl/>
          <w:lang w:val="en-US"/>
        </w:rPr>
        <w:t>كلاودسات</w:t>
      </w:r>
      <w:r w:rsidR="008A0660" w:rsidRPr="00F233DC">
        <w:rPr>
          <w:rFonts w:hint="cs"/>
          <w:rtl/>
          <w:lang w:val="en-US"/>
        </w:rPr>
        <w:t xml:space="preserve"> </w:t>
      </w:r>
      <w:r w:rsidR="00BC7520" w:rsidRPr="00F233DC">
        <w:rPr>
          <w:rFonts w:hint="cs"/>
          <w:rtl/>
          <w:lang w:val="en-US"/>
        </w:rPr>
        <w:t>العلمية:</w:t>
      </w:r>
    </w:p>
    <w:p w:rsidR="00BC7520" w:rsidRPr="00F233DC" w:rsidRDefault="00D51EC7" w:rsidP="007C79CE">
      <w:pPr>
        <w:rPr>
          <w:lang w:val="en-US"/>
        </w:rPr>
      </w:pPr>
      <w:r>
        <w:rPr>
          <w:rFonts w:hint="cs"/>
          <w:rtl/>
          <w:lang w:val="en-US"/>
        </w:rPr>
        <w:t>و</w:t>
      </w:r>
      <w:r w:rsidR="00A853A5" w:rsidRPr="00F233DC">
        <w:rPr>
          <w:rFonts w:hint="cs"/>
          <w:rtl/>
          <w:lang w:val="en-US"/>
        </w:rPr>
        <w:t>كلاودسات</w:t>
      </w:r>
      <w:r w:rsidR="00BC7520" w:rsidRPr="00F233DC">
        <w:rPr>
          <w:rFonts w:hint="cs"/>
          <w:rtl/>
          <w:lang w:val="en-US"/>
        </w:rPr>
        <w:t xml:space="preserve"> تجربة ساتلية ص</w:t>
      </w:r>
      <w:r w:rsidR="00A853A5" w:rsidRPr="00F233DC">
        <w:rPr>
          <w:rFonts w:hint="cs"/>
          <w:rtl/>
          <w:lang w:val="en-US"/>
        </w:rPr>
        <w:t>ُ</w:t>
      </w:r>
      <w:r w:rsidR="00BC7520" w:rsidRPr="00F233DC">
        <w:rPr>
          <w:rFonts w:hint="cs"/>
          <w:rtl/>
          <w:lang w:val="en-US"/>
        </w:rPr>
        <w:t xml:space="preserve">ممت </w:t>
      </w:r>
      <w:r w:rsidR="00A853A5" w:rsidRPr="00F233DC">
        <w:rPr>
          <w:rFonts w:hint="cs"/>
          <w:rtl/>
          <w:lang w:val="en-US"/>
        </w:rPr>
        <w:t xml:space="preserve">بغرض </w:t>
      </w:r>
      <w:r w:rsidR="00BC7520" w:rsidRPr="00F233DC">
        <w:rPr>
          <w:rFonts w:hint="cs"/>
          <w:rtl/>
          <w:lang w:val="en-US"/>
        </w:rPr>
        <w:t xml:space="preserve">قياس البنية العمودية للسحب </w:t>
      </w:r>
      <w:r w:rsidR="00E813E9" w:rsidRPr="00F233DC">
        <w:rPr>
          <w:rFonts w:hint="cs"/>
          <w:rtl/>
          <w:lang w:val="en-US"/>
        </w:rPr>
        <w:t xml:space="preserve">من </w:t>
      </w:r>
      <w:r w:rsidR="00BC7520" w:rsidRPr="00F233DC">
        <w:rPr>
          <w:rFonts w:hint="cs"/>
          <w:rtl/>
          <w:lang w:val="en-US"/>
        </w:rPr>
        <w:t>الفضاء. و</w:t>
      </w:r>
      <w:r w:rsidR="007F215E">
        <w:rPr>
          <w:rFonts w:hint="cs"/>
          <w:rtl/>
          <w:lang w:val="en-US"/>
        </w:rPr>
        <w:t xml:space="preserve">بعد إطلاقه في الفضاء، </w:t>
      </w:r>
      <w:r w:rsidR="00165EDF" w:rsidRPr="00F233DC">
        <w:rPr>
          <w:rFonts w:hint="cs"/>
          <w:rtl/>
          <w:lang w:val="en-US"/>
        </w:rPr>
        <w:t xml:space="preserve">سيعمل في </w:t>
      </w:r>
      <w:r w:rsidR="00155FE6" w:rsidRPr="00F233DC">
        <w:rPr>
          <w:rFonts w:hint="cs"/>
          <w:rtl/>
          <w:lang w:val="en-US"/>
        </w:rPr>
        <w:t>تشكيل</w:t>
      </w:r>
      <w:r w:rsidR="00155FE6">
        <w:rPr>
          <w:rFonts w:hint="cs"/>
          <w:rtl/>
          <w:lang w:val="en-US"/>
        </w:rPr>
        <w:t xml:space="preserve"> </w:t>
      </w:r>
      <w:r w:rsidR="00165EDF" w:rsidRPr="00F233DC">
        <w:rPr>
          <w:rFonts w:hint="cs"/>
          <w:rtl/>
          <w:lang w:val="en-US"/>
        </w:rPr>
        <w:t>كجزء من ك</w:t>
      </w:r>
      <w:r w:rsidR="00BC7520" w:rsidRPr="00F233DC">
        <w:rPr>
          <w:rFonts w:hint="cs"/>
          <w:rtl/>
          <w:lang w:val="en-US"/>
        </w:rPr>
        <w:t xml:space="preserve">وكبة </w:t>
      </w:r>
      <w:r w:rsidR="00155FE6">
        <w:rPr>
          <w:rFonts w:hint="cs"/>
          <w:rtl/>
          <w:lang w:val="en-US"/>
        </w:rPr>
        <w:t xml:space="preserve">من </w:t>
      </w:r>
      <w:r w:rsidR="00BC7520" w:rsidRPr="00F233DC">
        <w:rPr>
          <w:rFonts w:hint="cs"/>
          <w:rtl/>
          <w:lang w:val="en-US"/>
        </w:rPr>
        <w:t>الس</w:t>
      </w:r>
      <w:r w:rsidR="00165EDF" w:rsidRPr="00F233DC">
        <w:rPr>
          <w:rFonts w:hint="cs"/>
          <w:rtl/>
          <w:lang w:val="en-US"/>
        </w:rPr>
        <w:t xml:space="preserve">واتل </w:t>
      </w:r>
      <w:r w:rsidR="00165EDF" w:rsidRPr="00F233DC">
        <w:rPr>
          <w:lang w:val="en-US"/>
        </w:rPr>
        <w:t>(A-Train)</w:t>
      </w:r>
      <w:r w:rsidR="00BC7520" w:rsidRPr="00F233DC">
        <w:rPr>
          <w:rFonts w:hint="cs"/>
          <w:rtl/>
          <w:lang w:val="en-US"/>
        </w:rPr>
        <w:t xml:space="preserve"> ال</w:t>
      </w:r>
      <w:r w:rsidR="00874AC9" w:rsidRPr="00F233DC">
        <w:rPr>
          <w:rFonts w:hint="cs"/>
          <w:rtl/>
          <w:lang w:val="en-US"/>
        </w:rPr>
        <w:t>تي ت</w:t>
      </w:r>
      <w:r w:rsidR="00BC7520" w:rsidRPr="00F233DC">
        <w:rPr>
          <w:rFonts w:hint="cs"/>
          <w:rtl/>
          <w:lang w:val="en-US"/>
        </w:rPr>
        <w:t>شمل ساتلي أكوا وأورا</w:t>
      </w:r>
      <w:r w:rsidR="005D2979" w:rsidRPr="00F233DC">
        <w:rPr>
          <w:rFonts w:hint="cs"/>
          <w:rtl/>
          <w:lang w:val="en-US"/>
        </w:rPr>
        <w:t xml:space="preserve"> التابعين </w:t>
      </w:r>
      <w:r w:rsidR="00155FE6">
        <w:rPr>
          <w:rFonts w:hint="cs"/>
          <w:rtl/>
          <w:lang w:val="en-US"/>
        </w:rPr>
        <w:t xml:space="preserve">لوكالة </w:t>
      </w:r>
      <w:r w:rsidR="005D2979" w:rsidRPr="00F233DC">
        <w:rPr>
          <w:rFonts w:hint="cs"/>
          <w:rtl/>
          <w:lang w:val="en-US"/>
        </w:rPr>
        <w:t xml:space="preserve">الفضاء </w:t>
      </w:r>
      <w:r w:rsidR="00155FE6">
        <w:rPr>
          <w:rFonts w:hint="cs"/>
          <w:rtl/>
          <w:lang w:val="en-US"/>
        </w:rPr>
        <w:t xml:space="preserve">الأمريكية </w:t>
      </w:r>
      <w:r w:rsidR="00874AC9" w:rsidRPr="00F233DC">
        <w:rPr>
          <w:lang w:val="en-US"/>
        </w:rPr>
        <w:t>NASA</w:t>
      </w:r>
      <w:r w:rsidR="00BC7520" w:rsidRPr="00F233DC">
        <w:rPr>
          <w:rFonts w:hint="cs"/>
          <w:rtl/>
          <w:lang w:val="en-US"/>
        </w:rPr>
        <w:t xml:space="preserve">، </w:t>
      </w:r>
      <w:r w:rsidR="005D2979" w:rsidRPr="00F233DC">
        <w:rPr>
          <w:rFonts w:hint="cs"/>
          <w:rtl/>
          <w:lang w:val="en-US"/>
        </w:rPr>
        <w:t>و</w:t>
      </w:r>
      <w:r w:rsidR="007F215E" w:rsidRPr="00F233DC">
        <w:rPr>
          <w:rFonts w:hint="cs"/>
          <w:rtl/>
          <w:lang w:val="en-US"/>
        </w:rPr>
        <w:t>كلبسو</w:t>
      </w:r>
      <w:r w:rsidR="007F215E">
        <w:rPr>
          <w:rFonts w:hint="cs"/>
          <w:rtl/>
          <w:lang w:val="en-US"/>
        </w:rPr>
        <w:t xml:space="preserve">، وهو </w:t>
      </w:r>
      <w:r w:rsidR="00BC7520" w:rsidRPr="00F233DC">
        <w:rPr>
          <w:rFonts w:hint="cs"/>
          <w:rtl/>
          <w:lang w:val="en-US"/>
        </w:rPr>
        <w:t xml:space="preserve">ساتل </w:t>
      </w:r>
      <w:r w:rsidR="00645E93">
        <w:rPr>
          <w:rFonts w:hint="cs"/>
          <w:rtl/>
          <w:lang w:val="en-US"/>
        </w:rPr>
        <w:t>لكشف المدى وتحديده بالضوء</w:t>
      </w:r>
      <w:r w:rsidR="008A0660">
        <w:rPr>
          <w:rFonts w:hint="cs"/>
          <w:rtl/>
          <w:lang w:val="en-US"/>
        </w:rPr>
        <w:t>،</w:t>
      </w:r>
      <w:r w:rsidR="00645E93">
        <w:rPr>
          <w:rFonts w:hint="cs"/>
          <w:rtl/>
          <w:lang w:val="en-US"/>
        </w:rPr>
        <w:t xml:space="preserve"> </w:t>
      </w:r>
      <w:r w:rsidR="00117086" w:rsidRPr="00F233DC">
        <w:rPr>
          <w:rFonts w:hint="cs"/>
          <w:rtl/>
          <w:lang w:val="en-US"/>
        </w:rPr>
        <w:t>(</w:t>
      </w:r>
      <w:r w:rsidR="00645E93">
        <w:rPr>
          <w:rFonts w:hint="cs"/>
          <w:rtl/>
          <w:lang w:val="en-US"/>
        </w:rPr>
        <w:t>تابع لوكالة الفضاء الأمريكية-</w:t>
      </w:r>
      <w:r w:rsidR="00117086" w:rsidRPr="00F233DC">
        <w:rPr>
          <w:rFonts w:hint="cs"/>
          <w:rtl/>
          <w:lang w:val="en-US"/>
        </w:rPr>
        <w:t>المركز الوطني للدراسات الفضائية</w:t>
      </w:r>
      <w:r w:rsidR="00874AC9" w:rsidRPr="00F233DC">
        <w:rPr>
          <w:rFonts w:hint="cs"/>
          <w:rtl/>
          <w:lang w:val="en-US"/>
        </w:rPr>
        <w:t xml:space="preserve"> </w:t>
      </w:r>
      <w:r w:rsidR="00874AC9" w:rsidRPr="00F233DC">
        <w:rPr>
          <w:lang w:val="en-US"/>
        </w:rPr>
        <w:t>(</w:t>
      </w:r>
      <w:r w:rsidR="00645E93" w:rsidRPr="00FE5A07">
        <w:t>CALIPSO</w:t>
      </w:r>
      <w:r w:rsidR="00874AC9" w:rsidRPr="00F233DC">
        <w:rPr>
          <w:lang w:val="en-US"/>
        </w:rPr>
        <w:t>)</w:t>
      </w:r>
      <w:r w:rsidR="00117086" w:rsidRPr="00F233DC">
        <w:rPr>
          <w:rFonts w:hint="cs"/>
          <w:rtl/>
          <w:lang w:val="en-US"/>
        </w:rPr>
        <w:t>، و</w:t>
      </w:r>
      <w:r w:rsidR="007F215E">
        <w:rPr>
          <w:rFonts w:hint="cs"/>
          <w:rtl/>
          <w:lang w:val="en-US"/>
        </w:rPr>
        <w:t>ب</w:t>
      </w:r>
      <w:r>
        <w:rPr>
          <w:rFonts w:hint="cs"/>
          <w:rtl/>
          <w:lang w:val="en-US"/>
        </w:rPr>
        <w:t>ا</w:t>
      </w:r>
      <w:r w:rsidR="007F215E">
        <w:rPr>
          <w:rFonts w:hint="cs"/>
          <w:rtl/>
          <w:lang w:val="en-US"/>
        </w:rPr>
        <w:t xml:space="preserve">راسول، </w:t>
      </w:r>
      <w:r w:rsidR="00BC7520" w:rsidRPr="00F233DC">
        <w:rPr>
          <w:rFonts w:hint="cs"/>
          <w:rtl/>
          <w:lang w:val="en-US"/>
        </w:rPr>
        <w:t>ساتل</w:t>
      </w:r>
      <w:r w:rsidR="00117086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تابع ل</w:t>
      </w:r>
      <w:r w:rsidRPr="00F233DC">
        <w:rPr>
          <w:rFonts w:hint="cs"/>
          <w:rtl/>
          <w:lang w:val="en-US"/>
        </w:rPr>
        <w:t xml:space="preserve">لمركز </w:t>
      </w:r>
      <w:r w:rsidR="00117086" w:rsidRPr="00F233DC">
        <w:rPr>
          <w:rFonts w:hint="cs"/>
          <w:rtl/>
          <w:lang w:val="en-US"/>
        </w:rPr>
        <w:t xml:space="preserve">الوطني </w:t>
      </w:r>
      <w:r>
        <w:rPr>
          <w:rFonts w:hint="cs"/>
          <w:rtl/>
          <w:lang w:val="en-US"/>
        </w:rPr>
        <w:t xml:space="preserve">الفرنسي </w:t>
      </w:r>
      <w:r w:rsidR="00117086" w:rsidRPr="00F233DC">
        <w:rPr>
          <w:rFonts w:hint="cs"/>
          <w:rtl/>
          <w:lang w:val="en-US"/>
        </w:rPr>
        <w:t>للدراسات الفضائية</w:t>
      </w:r>
      <w:r w:rsidR="00BC7520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مزود بجهاز لقياس الاستقطاب</w:t>
      </w:r>
      <w:r w:rsidR="00BC7520" w:rsidRPr="00F233DC">
        <w:rPr>
          <w:rFonts w:hint="cs"/>
          <w:rtl/>
          <w:lang w:val="en-US"/>
        </w:rPr>
        <w:t>. و</w:t>
      </w:r>
      <w:r w:rsidR="00F8648E" w:rsidRPr="00F233DC">
        <w:rPr>
          <w:rFonts w:hint="cs"/>
          <w:rtl/>
          <w:lang w:val="en-US"/>
        </w:rPr>
        <w:t xml:space="preserve">من الخاصيات الفريدة التي يتميز بها كلاودسات ضمن </w:t>
      </w:r>
      <w:r w:rsidR="00BC7520" w:rsidRPr="00F233DC">
        <w:rPr>
          <w:rFonts w:hint="cs"/>
          <w:rtl/>
          <w:lang w:val="en-US"/>
        </w:rPr>
        <w:t xml:space="preserve">هذه الكوكبة </w:t>
      </w:r>
      <w:r w:rsidR="00874AC9" w:rsidRPr="00F233DC">
        <w:rPr>
          <w:rFonts w:hint="cs"/>
          <w:rtl/>
          <w:lang w:val="en-US"/>
        </w:rPr>
        <w:t xml:space="preserve">قدرته </w:t>
      </w:r>
      <w:r w:rsidR="00F8648E" w:rsidRPr="00F233DC">
        <w:rPr>
          <w:rFonts w:hint="cs"/>
          <w:rtl/>
          <w:lang w:val="en-US"/>
        </w:rPr>
        <w:t>على ا</w:t>
      </w:r>
      <w:r w:rsidR="00BC7520" w:rsidRPr="00F233DC">
        <w:rPr>
          <w:rFonts w:hint="cs"/>
          <w:rtl/>
          <w:lang w:val="en-US"/>
        </w:rPr>
        <w:t xml:space="preserve">لتحليق على مدار </w:t>
      </w:r>
      <w:r w:rsidR="00874AC9" w:rsidRPr="00F233DC">
        <w:rPr>
          <w:rFonts w:hint="cs"/>
          <w:rtl/>
          <w:lang w:val="en-US"/>
        </w:rPr>
        <w:t xml:space="preserve">محدد، وهو ما يسمح </w:t>
      </w:r>
      <w:r w:rsidR="00C541C1">
        <w:rPr>
          <w:rFonts w:hint="cs"/>
          <w:rtl/>
          <w:lang w:val="en-US"/>
        </w:rPr>
        <w:t xml:space="preserve">بتداخل مجال رؤية كلاودسات مع مجال رؤية الساتل </w:t>
      </w:r>
      <w:r w:rsidR="00C541C1" w:rsidRPr="00FE5A07">
        <w:t>CALIPSO</w:t>
      </w:r>
      <w:r w:rsidR="00C541C1">
        <w:rPr>
          <w:rFonts w:hint="cs"/>
          <w:rtl/>
        </w:rPr>
        <w:t xml:space="preserve"> </w:t>
      </w:r>
      <w:r w:rsidR="007F215E">
        <w:rPr>
          <w:rFonts w:hint="cs"/>
          <w:rtl/>
          <w:lang w:val="en-US"/>
        </w:rPr>
        <w:t>و</w:t>
      </w:r>
      <w:r w:rsidR="00C541C1">
        <w:rPr>
          <w:rFonts w:hint="cs"/>
          <w:rtl/>
          <w:lang w:val="en-US"/>
        </w:rPr>
        <w:t xml:space="preserve">بتمكين الكوكبة من </w:t>
      </w:r>
      <w:r w:rsidR="007F215E">
        <w:rPr>
          <w:rFonts w:hint="cs"/>
          <w:rtl/>
          <w:lang w:val="en-US"/>
        </w:rPr>
        <w:t>إجراء قياسات أخرى</w:t>
      </w:r>
      <w:r w:rsidR="00BC7520" w:rsidRPr="00F233DC">
        <w:rPr>
          <w:rFonts w:hint="cs"/>
          <w:rtl/>
          <w:lang w:val="en-US"/>
        </w:rPr>
        <w:t xml:space="preserve">. </w:t>
      </w:r>
      <w:r w:rsidR="00C541C1" w:rsidRPr="00F233DC">
        <w:rPr>
          <w:rFonts w:hint="cs"/>
          <w:rtl/>
          <w:lang w:val="en-US"/>
        </w:rPr>
        <w:t>و</w:t>
      </w:r>
      <w:r w:rsidR="00C541C1">
        <w:rPr>
          <w:rFonts w:hint="cs"/>
          <w:rtl/>
          <w:lang w:val="en-US"/>
        </w:rPr>
        <w:t>توفر هذه ال</w:t>
      </w:r>
      <w:r w:rsidR="00BC7520" w:rsidRPr="00F233DC">
        <w:rPr>
          <w:rFonts w:hint="cs"/>
          <w:rtl/>
          <w:lang w:val="en-US"/>
        </w:rPr>
        <w:t xml:space="preserve">دقة </w:t>
      </w:r>
      <w:r w:rsidR="00C541C1">
        <w:rPr>
          <w:rFonts w:hint="cs"/>
          <w:rtl/>
          <w:lang w:val="en-US"/>
        </w:rPr>
        <w:t>و</w:t>
      </w:r>
      <w:r w:rsidR="00BC7520" w:rsidRPr="00F233DC">
        <w:rPr>
          <w:rFonts w:hint="cs"/>
          <w:rtl/>
          <w:lang w:val="en-US"/>
        </w:rPr>
        <w:t xml:space="preserve">هذا </w:t>
      </w:r>
      <w:r w:rsidR="00C541C1">
        <w:rPr>
          <w:rFonts w:hint="cs"/>
          <w:rtl/>
          <w:lang w:val="en-US"/>
        </w:rPr>
        <w:t xml:space="preserve">التزامن في التداخل في </w:t>
      </w:r>
      <w:r w:rsidR="007F215E">
        <w:rPr>
          <w:rFonts w:hint="cs"/>
          <w:rtl/>
          <w:lang w:val="en-US"/>
        </w:rPr>
        <w:t xml:space="preserve">هذه الكوكبة </w:t>
      </w:r>
      <w:r w:rsidR="00C541C1">
        <w:rPr>
          <w:rFonts w:hint="cs"/>
          <w:rtl/>
          <w:lang w:val="en-US"/>
        </w:rPr>
        <w:t xml:space="preserve">من السواتل </w:t>
      </w:r>
      <w:r w:rsidR="00C33251" w:rsidRPr="00F233DC">
        <w:rPr>
          <w:rFonts w:hint="cs"/>
          <w:rtl/>
          <w:lang w:val="en-US"/>
        </w:rPr>
        <w:t>نظام</w:t>
      </w:r>
      <w:r w:rsidR="007F215E">
        <w:rPr>
          <w:rFonts w:hint="cs"/>
          <w:rtl/>
          <w:lang w:val="en-US"/>
        </w:rPr>
        <w:t>اً</w:t>
      </w:r>
      <w:r w:rsidR="00C33251" w:rsidRPr="00F233DC">
        <w:rPr>
          <w:rFonts w:hint="cs"/>
          <w:rtl/>
          <w:lang w:val="en-US"/>
        </w:rPr>
        <w:t xml:space="preserve"> </w:t>
      </w:r>
      <w:r w:rsidR="007F215E" w:rsidRPr="00F233DC">
        <w:rPr>
          <w:rFonts w:hint="cs"/>
          <w:rtl/>
          <w:lang w:val="en-US"/>
        </w:rPr>
        <w:t xml:space="preserve">فريداً من نوعه </w:t>
      </w:r>
      <w:r w:rsidR="007F215E">
        <w:rPr>
          <w:rFonts w:hint="cs"/>
          <w:rtl/>
          <w:lang w:val="en-US"/>
        </w:rPr>
        <w:t>ل</w:t>
      </w:r>
      <w:r w:rsidR="008933D1">
        <w:rPr>
          <w:rFonts w:hint="cs"/>
          <w:rtl/>
          <w:lang w:val="en-US"/>
        </w:rPr>
        <w:t>عمليات ا</w:t>
      </w:r>
      <w:r w:rsidR="007F215E">
        <w:rPr>
          <w:rFonts w:hint="cs"/>
          <w:rtl/>
          <w:lang w:val="en-US"/>
        </w:rPr>
        <w:t>ل</w:t>
      </w:r>
      <w:r w:rsidR="00C33251" w:rsidRPr="00F233DC">
        <w:rPr>
          <w:rFonts w:hint="cs"/>
          <w:rtl/>
          <w:lang w:val="en-US"/>
        </w:rPr>
        <w:t xml:space="preserve">رصد </w:t>
      </w:r>
      <w:r w:rsidR="008933D1">
        <w:rPr>
          <w:rFonts w:hint="cs"/>
          <w:rtl/>
          <w:lang w:val="en-US"/>
        </w:rPr>
        <w:t xml:space="preserve">التي تقوم على سواتل </w:t>
      </w:r>
      <w:r w:rsidR="00C33251" w:rsidRPr="00F233DC">
        <w:rPr>
          <w:rFonts w:hint="cs"/>
          <w:rtl/>
          <w:lang w:val="en-US"/>
        </w:rPr>
        <w:t xml:space="preserve">متعدد </w:t>
      </w:r>
      <w:r w:rsidR="007F215E">
        <w:rPr>
          <w:rFonts w:hint="cs"/>
          <w:rtl/>
          <w:lang w:val="en-US"/>
        </w:rPr>
        <w:t>ل</w:t>
      </w:r>
      <w:r w:rsidR="00C33251" w:rsidRPr="00F233DC">
        <w:rPr>
          <w:rFonts w:hint="cs"/>
          <w:rtl/>
          <w:lang w:val="en-US"/>
        </w:rPr>
        <w:t xml:space="preserve">دراسة عمليات الغلاف الجوي </w:t>
      </w:r>
      <w:r w:rsidR="007F026E" w:rsidRPr="00F233DC">
        <w:rPr>
          <w:rFonts w:hint="cs"/>
          <w:rtl/>
          <w:lang w:val="en-US"/>
        </w:rPr>
        <w:t>اللازمة</w:t>
      </w:r>
      <w:r w:rsidR="00C33251" w:rsidRPr="00F233DC">
        <w:rPr>
          <w:rFonts w:hint="cs"/>
          <w:rtl/>
          <w:lang w:val="en-US"/>
        </w:rPr>
        <w:t xml:space="preserve"> </w:t>
      </w:r>
      <w:r w:rsidR="007F026E" w:rsidRPr="00F233DC">
        <w:rPr>
          <w:rFonts w:hint="cs"/>
          <w:rtl/>
          <w:lang w:val="en-US"/>
        </w:rPr>
        <w:t>ل</w:t>
      </w:r>
      <w:r w:rsidR="00C33251" w:rsidRPr="00F233DC">
        <w:rPr>
          <w:rFonts w:hint="cs"/>
          <w:rtl/>
          <w:lang w:val="en-US"/>
        </w:rPr>
        <w:t>لدورة الهيدرولوجية.</w:t>
      </w:r>
    </w:p>
    <w:p w:rsidR="00C33251" w:rsidRPr="00F233DC" w:rsidRDefault="00C541C1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و</w:t>
      </w:r>
      <w:r>
        <w:rPr>
          <w:rFonts w:hint="cs"/>
          <w:rtl/>
          <w:lang w:val="en-US"/>
        </w:rPr>
        <w:t xml:space="preserve">توفر الملامح الرئيسية </w:t>
      </w:r>
      <w:r w:rsidR="00C33251" w:rsidRPr="00F233DC">
        <w:rPr>
          <w:rFonts w:hint="cs"/>
          <w:rtl/>
          <w:lang w:val="en-US"/>
        </w:rPr>
        <w:t xml:space="preserve">الرأسية </w:t>
      </w:r>
      <w:r>
        <w:rPr>
          <w:rFonts w:hint="cs"/>
          <w:rtl/>
          <w:lang w:val="en-US"/>
        </w:rPr>
        <w:t>ل</w:t>
      </w:r>
      <w:r w:rsidR="0062497D">
        <w:rPr>
          <w:rFonts w:hint="cs"/>
          <w:rtl/>
          <w:lang w:val="en-US"/>
        </w:rPr>
        <w:t xml:space="preserve">لسُحب </w:t>
      </w:r>
      <w:r w:rsidR="00C33251" w:rsidRPr="00F233DC">
        <w:rPr>
          <w:rFonts w:hint="cs"/>
          <w:rtl/>
          <w:lang w:val="en-US"/>
        </w:rPr>
        <w:t>التي ي</w:t>
      </w:r>
      <w:r w:rsidR="001E74F6" w:rsidRPr="00F233DC">
        <w:rPr>
          <w:rFonts w:hint="cs"/>
          <w:rtl/>
          <w:lang w:val="en-US"/>
        </w:rPr>
        <w:t xml:space="preserve">تيحها </w:t>
      </w:r>
      <w:r w:rsidR="00C7466E" w:rsidRPr="00F233DC">
        <w:rPr>
          <w:rFonts w:hint="cs"/>
          <w:rtl/>
          <w:lang w:val="en-US"/>
        </w:rPr>
        <w:t xml:space="preserve">كلاودسات </w:t>
      </w:r>
      <w:r w:rsidR="00C33251" w:rsidRPr="00F233DC">
        <w:rPr>
          <w:rFonts w:hint="cs"/>
          <w:rtl/>
          <w:lang w:val="en-US"/>
        </w:rPr>
        <w:t xml:space="preserve">على الصعيد العالمي </w:t>
      </w:r>
      <w:r>
        <w:rPr>
          <w:rFonts w:hint="cs"/>
          <w:rtl/>
          <w:lang w:val="en-US"/>
        </w:rPr>
        <w:t xml:space="preserve">إمكانية </w:t>
      </w:r>
      <w:r w:rsidR="00A8164E" w:rsidRPr="00F233DC">
        <w:rPr>
          <w:rFonts w:hint="cs"/>
          <w:rtl/>
          <w:lang w:val="en-US"/>
        </w:rPr>
        <w:t xml:space="preserve">سد </w:t>
      </w:r>
      <w:r w:rsidR="00C33251" w:rsidRPr="00F233DC">
        <w:rPr>
          <w:rFonts w:hint="cs"/>
          <w:rtl/>
          <w:lang w:val="en-US"/>
        </w:rPr>
        <w:t xml:space="preserve">فجوة </w:t>
      </w:r>
      <w:r w:rsidR="00A8164E" w:rsidRPr="00F233DC">
        <w:rPr>
          <w:rFonts w:hint="cs"/>
          <w:rtl/>
          <w:lang w:val="en-US"/>
        </w:rPr>
        <w:t xml:space="preserve">هائلة </w:t>
      </w:r>
      <w:r w:rsidR="00C33251" w:rsidRPr="00F233DC">
        <w:rPr>
          <w:rFonts w:hint="cs"/>
          <w:rtl/>
          <w:lang w:val="en-US"/>
        </w:rPr>
        <w:t xml:space="preserve">في </w:t>
      </w:r>
      <w:r w:rsidR="00A8164E" w:rsidRPr="00F233DC">
        <w:rPr>
          <w:rFonts w:hint="cs"/>
          <w:rtl/>
          <w:lang w:val="en-US"/>
        </w:rPr>
        <w:t xml:space="preserve">مجال </w:t>
      </w:r>
      <w:r w:rsidR="000B1129" w:rsidRPr="00F233DC">
        <w:rPr>
          <w:rFonts w:hint="cs"/>
          <w:rtl/>
          <w:lang w:val="en-US"/>
        </w:rPr>
        <w:t>البحث عن</w:t>
      </w:r>
      <w:r w:rsidR="00C33251" w:rsidRPr="00F233DC">
        <w:rPr>
          <w:rFonts w:hint="cs"/>
          <w:rtl/>
          <w:lang w:val="en-US"/>
        </w:rPr>
        <w:t xml:space="preserve"> آليات </w:t>
      </w:r>
      <w:r w:rsidR="00C7466E" w:rsidRPr="00F233DC">
        <w:rPr>
          <w:rFonts w:hint="cs"/>
          <w:rtl/>
          <w:lang w:val="en-US"/>
        </w:rPr>
        <w:t xml:space="preserve">التفاعل </w:t>
      </w:r>
      <w:r w:rsidR="00C33251" w:rsidRPr="00F233DC">
        <w:rPr>
          <w:rFonts w:hint="cs"/>
          <w:rtl/>
          <w:lang w:val="en-US"/>
        </w:rPr>
        <w:t xml:space="preserve">التي تربط </w:t>
      </w:r>
      <w:r w:rsidR="0062497D">
        <w:rPr>
          <w:rFonts w:hint="cs"/>
          <w:rtl/>
          <w:lang w:val="en-US"/>
        </w:rPr>
        <w:t xml:space="preserve">السُحب </w:t>
      </w:r>
      <w:r w:rsidR="00C33251" w:rsidRPr="00F233DC">
        <w:rPr>
          <w:rFonts w:hint="cs"/>
          <w:rtl/>
          <w:lang w:val="en-US"/>
        </w:rPr>
        <w:t xml:space="preserve">بالمناخ. ويستدعي قياس هذه المظاهر </w:t>
      </w:r>
      <w:r w:rsidR="00FC270D">
        <w:rPr>
          <w:rFonts w:hint="cs"/>
          <w:rtl/>
          <w:lang w:val="en-US"/>
        </w:rPr>
        <w:t xml:space="preserve">الجمع بين </w:t>
      </w:r>
      <w:r w:rsidR="00A8164E" w:rsidRPr="00F233DC">
        <w:rPr>
          <w:rFonts w:hint="cs"/>
          <w:rtl/>
          <w:lang w:val="en-US"/>
        </w:rPr>
        <w:t>الأجهزة</w:t>
      </w:r>
      <w:r w:rsidR="00C33251" w:rsidRPr="00F233DC">
        <w:rPr>
          <w:rFonts w:hint="cs"/>
          <w:rtl/>
          <w:lang w:val="en-US"/>
        </w:rPr>
        <w:t xml:space="preserve"> النشيطة و</w:t>
      </w:r>
      <w:r w:rsidR="00FC270D">
        <w:rPr>
          <w:rFonts w:hint="cs"/>
          <w:rtl/>
          <w:lang w:val="en-US"/>
        </w:rPr>
        <w:t>المنفعلة</w:t>
      </w:r>
      <w:r w:rsidR="00C33251" w:rsidRPr="00F233DC">
        <w:rPr>
          <w:rFonts w:hint="cs"/>
          <w:rtl/>
          <w:lang w:val="en-US"/>
        </w:rPr>
        <w:t xml:space="preserve">، </w:t>
      </w:r>
      <w:r w:rsidR="00FC270D">
        <w:rPr>
          <w:rFonts w:hint="cs"/>
          <w:rtl/>
          <w:lang w:val="en-US"/>
        </w:rPr>
        <w:t xml:space="preserve">وهذا ما يتحقق بالربط بين </w:t>
      </w:r>
      <w:r w:rsidR="00C33251" w:rsidRPr="00F233DC">
        <w:rPr>
          <w:rFonts w:hint="cs"/>
          <w:rtl/>
          <w:lang w:val="en-US"/>
        </w:rPr>
        <w:t>بيانات رادار</w:t>
      </w:r>
      <w:r w:rsidR="00FC270D">
        <w:rPr>
          <w:rFonts w:hint="cs"/>
          <w:rtl/>
          <w:lang w:val="en-US"/>
        </w:rPr>
        <w:t xml:space="preserve"> </w:t>
      </w:r>
      <w:r w:rsidR="000B1129" w:rsidRPr="00F233DC">
        <w:rPr>
          <w:rFonts w:hint="cs"/>
          <w:rtl/>
          <w:lang w:val="en-US"/>
        </w:rPr>
        <w:t xml:space="preserve">كلاودسات </w:t>
      </w:r>
      <w:r w:rsidR="00FC270D">
        <w:rPr>
          <w:rFonts w:hint="cs"/>
          <w:rtl/>
          <w:lang w:val="en-US"/>
        </w:rPr>
        <w:t>و</w:t>
      </w:r>
      <w:r w:rsidR="000B1129" w:rsidRPr="00F233DC">
        <w:rPr>
          <w:rFonts w:hint="cs"/>
          <w:rtl/>
          <w:lang w:val="en-US"/>
        </w:rPr>
        <w:t xml:space="preserve">البيانات </w:t>
      </w:r>
      <w:r w:rsidR="00A8164E" w:rsidRPr="00F233DC">
        <w:rPr>
          <w:rFonts w:hint="cs"/>
          <w:rtl/>
          <w:lang w:val="en-US"/>
        </w:rPr>
        <w:t>التي توفرها</w:t>
      </w:r>
      <w:r w:rsidR="000B1129" w:rsidRPr="00F233DC">
        <w:rPr>
          <w:rFonts w:hint="cs"/>
          <w:rtl/>
          <w:lang w:val="en-US"/>
        </w:rPr>
        <w:t xml:space="preserve"> المحاسيس النشيطة و</w:t>
      </w:r>
      <w:r w:rsidR="009B0DED" w:rsidRPr="00F233DC">
        <w:rPr>
          <w:rFonts w:hint="cs"/>
          <w:rtl/>
          <w:lang w:val="en-US"/>
        </w:rPr>
        <w:t xml:space="preserve">المنفعلة </w:t>
      </w:r>
      <w:r w:rsidR="000B1129" w:rsidRPr="00F233DC">
        <w:rPr>
          <w:rFonts w:hint="cs"/>
          <w:rtl/>
          <w:lang w:val="en-US"/>
        </w:rPr>
        <w:t>الأخرى التابعة للكوكبة.</w:t>
      </w:r>
    </w:p>
    <w:p w:rsidR="00B05AAA" w:rsidRPr="00F233DC" w:rsidRDefault="00FC270D" w:rsidP="00D8166E">
      <w:pPr>
        <w:pStyle w:val="Headingb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التفاصيل ال</w:t>
      </w:r>
      <w:r w:rsidR="000B1129" w:rsidRPr="00F233DC">
        <w:rPr>
          <w:rFonts w:hint="cs"/>
          <w:rtl/>
          <w:lang w:val="en-US"/>
        </w:rPr>
        <w:t xml:space="preserve">تقنية </w:t>
      </w:r>
      <w:r>
        <w:rPr>
          <w:rFonts w:hint="cs"/>
          <w:rtl/>
          <w:lang w:val="en-US"/>
        </w:rPr>
        <w:t xml:space="preserve">لرادار </w:t>
      </w:r>
      <w:r w:rsidR="000B1129" w:rsidRPr="00F233DC">
        <w:rPr>
          <w:rFonts w:hint="cs"/>
          <w:rtl/>
          <w:lang w:val="en-US"/>
        </w:rPr>
        <w:t>كلاودسات</w:t>
      </w:r>
    </w:p>
    <w:p w:rsidR="00B05AAA" w:rsidRPr="00F233DC" w:rsidRDefault="00B05AAA" w:rsidP="005E2219">
      <w:pPr>
        <w:rPr>
          <w:rFonts w:hint="cs"/>
          <w:rtl/>
          <w:lang w:val="en-US"/>
        </w:rPr>
      </w:pPr>
      <w:r w:rsidRPr="00625FB4">
        <w:rPr>
          <w:rFonts w:hint="cs"/>
          <w:rtl/>
          <w:lang w:val="en-US"/>
        </w:rPr>
        <w:t xml:space="preserve">يعمل رادار </w:t>
      </w:r>
      <w:r w:rsidR="00F84920" w:rsidRPr="00625FB4">
        <w:rPr>
          <w:rFonts w:hint="cs"/>
          <w:rtl/>
          <w:lang w:val="en-US"/>
        </w:rPr>
        <w:t xml:space="preserve">كلاودسات </w:t>
      </w:r>
      <w:r w:rsidR="00921DB0">
        <w:rPr>
          <w:rFonts w:hint="cs"/>
          <w:rtl/>
          <w:lang w:val="en-US"/>
        </w:rPr>
        <w:t xml:space="preserve">في </w:t>
      </w:r>
      <w:r w:rsidR="00625FB4">
        <w:rPr>
          <w:rFonts w:hint="cs"/>
          <w:rtl/>
          <w:lang w:val="en-US"/>
        </w:rPr>
        <w:t>التردد</w:t>
      </w:r>
      <w:r w:rsidRPr="00625FB4">
        <w:rPr>
          <w:rFonts w:hint="cs"/>
          <w:rtl/>
          <w:lang w:val="en-US"/>
        </w:rPr>
        <w:t xml:space="preserve"> </w:t>
      </w:r>
      <w:r w:rsidRPr="00625FB4">
        <w:rPr>
          <w:lang w:val="en-US"/>
        </w:rPr>
        <w:t>GHz 94</w:t>
      </w:r>
      <w:r w:rsidR="005E2219">
        <w:rPr>
          <w:lang w:val="en-US"/>
        </w:rPr>
        <w:t>,</w:t>
      </w:r>
      <w:r w:rsidRPr="00625FB4">
        <w:rPr>
          <w:lang w:val="en-US"/>
        </w:rPr>
        <w:t>05</w:t>
      </w:r>
      <w:r w:rsidR="009126D3" w:rsidRPr="00625FB4">
        <w:rPr>
          <w:rFonts w:hint="cs"/>
          <w:rtl/>
          <w:lang w:val="en-US"/>
        </w:rPr>
        <w:t xml:space="preserve">، </w:t>
      </w:r>
      <w:r w:rsidR="00FD633F">
        <w:rPr>
          <w:rFonts w:hint="cs"/>
          <w:rtl/>
          <w:lang w:val="en-US"/>
        </w:rPr>
        <w:t xml:space="preserve">ويدور </w:t>
      </w:r>
      <w:r w:rsidR="00DC5126">
        <w:rPr>
          <w:rFonts w:hint="cs"/>
          <w:rtl/>
          <w:lang w:val="en-US"/>
        </w:rPr>
        <w:t xml:space="preserve">في </w:t>
      </w:r>
      <w:r w:rsidRPr="00625FB4">
        <w:rPr>
          <w:rFonts w:hint="cs"/>
          <w:rtl/>
          <w:lang w:val="en-US"/>
        </w:rPr>
        <w:t xml:space="preserve">مدار قطبي </w:t>
      </w:r>
      <w:r w:rsidR="00F84920" w:rsidRPr="00625FB4">
        <w:rPr>
          <w:rFonts w:hint="cs"/>
          <w:rtl/>
          <w:lang w:val="en-US"/>
        </w:rPr>
        <w:t>شمس</w:t>
      </w:r>
      <w:r w:rsidR="00A95749" w:rsidRPr="00625FB4">
        <w:rPr>
          <w:rFonts w:hint="cs"/>
          <w:rtl/>
          <w:lang w:val="en-US"/>
        </w:rPr>
        <w:t xml:space="preserve">ي </w:t>
      </w:r>
      <w:r w:rsidR="00FD633F" w:rsidRPr="00625FB4">
        <w:rPr>
          <w:rFonts w:hint="cs"/>
          <w:rtl/>
          <w:lang w:val="en-US"/>
        </w:rPr>
        <w:t xml:space="preserve">متزامن </w:t>
      </w:r>
      <w:r w:rsidR="00A95749" w:rsidRPr="00625FB4">
        <w:rPr>
          <w:rFonts w:hint="cs"/>
          <w:rtl/>
          <w:lang w:val="en-US"/>
        </w:rPr>
        <w:t xml:space="preserve">على </w:t>
      </w:r>
      <w:r w:rsidRPr="00625FB4">
        <w:rPr>
          <w:rFonts w:hint="cs"/>
          <w:rtl/>
          <w:lang w:val="en-US"/>
        </w:rPr>
        <w:t xml:space="preserve">ارتفاع </w:t>
      </w:r>
      <w:r w:rsidRPr="00625FB4">
        <w:rPr>
          <w:lang w:val="en-US"/>
        </w:rPr>
        <w:t>km 705</w:t>
      </w:r>
      <w:r w:rsidR="00A95749" w:rsidRPr="00625FB4">
        <w:rPr>
          <w:rFonts w:hint="cs"/>
          <w:rtl/>
          <w:lang w:val="en-US"/>
        </w:rPr>
        <w:t>؛</w:t>
      </w:r>
      <w:r w:rsidRPr="00625FB4">
        <w:rPr>
          <w:rFonts w:hint="cs"/>
          <w:rtl/>
          <w:lang w:val="en-US"/>
        </w:rPr>
        <w:t xml:space="preserve"> وتتكرر المسارات الأرضية للمدار (انظر أدناه) بدقة كل </w:t>
      </w:r>
      <w:r w:rsidRPr="00625FB4">
        <w:rPr>
          <w:lang w:val="en-US"/>
        </w:rPr>
        <w:t>16</w:t>
      </w:r>
      <w:r w:rsidRPr="00625FB4">
        <w:rPr>
          <w:rFonts w:hint="cs"/>
          <w:rtl/>
          <w:lang w:val="en-US"/>
        </w:rPr>
        <w:t xml:space="preserve"> يوم</w:t>
      </w:r>
      <w:r w:rsidR="00A95749" w:rsidRPr="00625FB4">
        <w:rPr>
          <w:rFonts w:hint="cs"/>
          <w:rtl/>
          <w:lang w:val="en-US"/>
        </w:rPr>
        <w:t>ا</w:t>
      </w:r>
      <w:r w:rsidR="00625FB4">
        <w:rPr>
          <w:rFonts w:hint="cs"/>
          <w:rtl/>
          <w:lang w:val="en-US"/>
        </w:rPr>
        <w:t>ً</w:t>
      </w:r>
      <w:r w:rsidRPr="00625FB4">
        <w:rPr>
          <w:rFonts w:hint="cs"/>
          <w:rtl/>
          <w:lang w:val="en-US"/>
        </w:rPr>
        <w:t>. و</w:t>
      </w:r>
      <w:r w:rsidR="00F84920" w:rsidRPr="00625FB4">
        <w:rPr>
          <w:rFonts w:hint="cs"/>
          <w:rtl/>
          <w:lang w:val="en-US"/>
        </w:rPr>
        <w:t>تبلغ</w:t>
      </w:r>
      <w:r w:rsidR="00F81310">
        <w:rPr>
          <w:rFonts w:hint="cs"/>
          <w:rtl/>
          <w:lang w:val="en-US"/>
        </w:rPr>
        <w:t xml:space="preserve"> </w:t>
      </w:r>
      <w:r w:rsidR="00DB01A5">
        <w:rPr>
          <w:rFonts w:hint="cs"/>
          <w:rtl/>
          <w:lang w:val="en-US"/>
        </w:rPr>
        <w:t xml:space="preserve">ذروة </w:t>
      </w:r>
      <w:r w:rsidR="00DB01A5" w:rsidRPr="00625FB4">
        <w:rPr>
          <w:rFonts w:hint="cs"/>
          <w:rtl/>
          <w:lang w:val="en-US"/>
        </w:rPr>
        <w:t xml:space="preserve">قدرة </w:t>
      </w:r>
      <w:r w:rsidRPr="00625FB4">
        <w:rPr>
          <w:rFonts w:hint="cs"/>
          <w:rtl/>
          <w:lang w:val="en-US"/>
        </w:rPr>
        <w:t xml:space="preserve">مرسل الرادار </w:t>
      </w:r>
      <w:r w:rsidRPr="00625FB4">
        <w:rPr>
          <w:lang w:val="en-US"/>
        </w:rPr>
        <w:t>1800</w:t>
      </w:r>
      <w:r w:rsidRPr="00625FB4">
        <w:rPr>
          <w:rFonts w:hint="cs"/>
          <w:rtl/>
          <w:lang w:val="en-US"/>
        </w:rPr>
        <w:t xml:space="preserve"> واط، </w:t>
      </w:r>
      <w:r w:rsidR="00DB01A5">
        <w:rPr>
          <w:rFonts w:hint="cs"/>
          <w:rtl/>
          <w:lang w:val="en-US"/>
        </w:rPr>
        <w:t>تنخفض</w:t>
      </w:r>
      <w:r w:rsidR="00DB01A5" w:rsidRPr="00625FB4">
        <w:rPr>
          <w:rFonts w:hint="cs"/>
          <w:rtl/>
          <w:lang w:val="en-US"/>
        </w:rPr>
        <w:t xml:space="preserve"> </w:t>
      </w:r>
      <w:r w:rsidRPr="00625FB4">
        <w:rPr>
          <w:rFonts w:hint="cs"/>
          <w:rtl/>
          <w:lang w:val="en-US"/>
        </w:rPr>
        <w:t xml:space="preserve">إلى </w:t>
      </w:r>
      <w:r w:rsidRPr="00625FB4">
        <w:rPr>
          <w:lang w:val="en-US"/>
        </w:rPr>
        <w:t>1500</w:t>
      </w:r>
      <w:r w:rsidRPr="00625FB4">
        <w:rPr>
          <w:rFonts w:hint="cs"/>
          <w:rtl/>
          <w:lang w:val="en-US"/>
        </w:rPr>
        <w:t xml:space="preserve"> </w:t>
      </w:r>
      <w:r w:rsidR="00A95749" w:rsidRPr="00625FB4">
        <w:rPr>
          <w:rFonts w:hint="cs"/>
          <w:rtl/>
          <w:lang w:val="en-US"/>
        </w:rPr>
        <w:t xml:space="preserve">واط </w:t>
      </w:r>
      <w:r w:rsidRPr="00625FB4">
        <w:rPr>
          <w:rFonts w:hint="cs"/>
          <w:rtl/>
          <w:lang w:val="en-US"/>
        </w:rPr>
        <w:t xml:space="preserve">في نهاية مدة استعماله، </w:t>
      </w:r>
      <w:r w:rsidR="00DB3720">
        <w:rPr>
          <w:rFonts w:hint="cs"/>
          <w:rtl/>
          <w:lang w:val="en-US"/>
        </w:rPr>
        <w:t>و</w:t>
      </w:r>
      <w:r w:rsidRPr="00625FB4">
        <w:rPr>
          <w:rFonts w:hint="cs"/>
          <w:rtl/>
          <w:lang w:val="en-US"/>
        </w:rPr>
        <w:t>يبلغ كسب</w:t>
      </w:r>
      <w:r w:rsidR="00DB3720">
        <w:rPr>
          <w:rFonts w:hint="cs"/>
          <w:rtl/>
          <w:lang w:val="en-US"/>
        </w:rPr>
        <w:t xml:space="preserve"> الهوائي</w:t>
      </w:r>
      <w:r w:rsidRPr="00625FB4">
        <w:rPr>
          <w:rFonts w:hint="cs"/>
          <w:rtl/>
          <w:lang w:val="en-US"/>
        </w:rPr>
        <w:t xml:space="preserve"> </w:t>
      </w:r>
      <w:r w:rsidRPr="00625FB4">
        <w:rPr>
          <w:lang w:val="en-US"/>
        </w:rPr>
        <w:t>dBi 63</w:t>
      </w:r>
      <w:r w:rsidRPr="00625FB4">
        <w:rPr>
          <w:rFonts w:hint="cs"/>
          <w:rtl/>
          <w:lang w:val="en-US"/>
        </w:rPr>
        <w:t>، و</w:t>
      </w:r>
      <w:r w:rsidR="00DB3720">
        <w:rPr>
          <w:rFonts w:hint="cs"/>
          <w:rtl/>
          <w:lang w:val="en-US"/>
        </w:rPr>
        <w:t>بذلك تبلغ ال</w:t>
      </w:r>
      <w:r w:rsidRPr="00625FB4">
        <w:rPr>
          <w:rFonts w:hint="cs"/>
          <w:rtl/>
          <w:lang w:val="en-US"/>
        </w:rPr>
        <w:t xml:space="preserve">قدرة </w:t>
      </w:r>
      <w:r w:rsidR="00C15948">
        <w:rPr>
          <w:rFonts w:hint="cs"/>
          <w:rtl/>
          <w:lang w:val="en-US"/>
        </w:rPr>
        <w:t>ال</w:t>
      </w:r>
      <w:r w:rsidR="00C15948" w:rsidRPr="00625FB4">
        <w:rPr>
          <w:rFonts w:hint="cs"/>
          <w:rtl/>
          <w:lang w:val="en-US"/>
        </w:rPr>
        <w:t xml:space="preserve">مشعة </w:t>
      </w:r>
      <w:r w:rsidR="00C15948">
        <w:rPr>
          <w:rFonts w:hint="cs"/>
          <w:rtl/>
          <w:lang w:val="en-US"/>
        </w:rPr>
        <w:t>المكافئة</w:t>
      </w:r>
      <w:r w:rsidR="005E2219">
        <w:rPr>
          <w:rFonts w:hint="cs"/>
          <w:rtl/>
          <w:lang w:val="en-US"/>
        </w:rPr>
        <w:t xml:space="preserve"> ال</w:t>
      </w:r>
      <w:r w:rsidR="005E2219" w:rsidRPr="00625FB4">
        <w:rPr>
          <w:rFonts w:hint="cs"/>
          <w:rtl/>
          <w:lang w:val="en-US"/>
        </w:rPr>
        <w:t>متناحية</w:t>
      </w:r>
      <w:r w:rsidR="00C15948">
        <w:rPr>
          <w:rFonts w:hint="cs"/>
          <w:rtl/>
          <w:lang w:val="en-US"/>
        </w:rPr>
        <w:t xml:space="preserve"> </w:t>
      </w:r>
      <w:r w:rsidRPr="00625FB4">
        <w:rPr>
          <w:lang w:val="en-US"/>
        </w:rPr>
        <w:t>(EIRP)</w:t>
      </w:r>
      <w:r w:rsidR="009126D3" w:rsidRPr="00625FB4">
        <w:rPr>
          <w:rFonts w:hint="cs"/>
          <w:rtl/>
          <w:lang w:val="en-US"/>
        </w:rPr>
        <w:t xml:space="preserve"> </w:t>
      </w:r>
      <w:r w:rsidR="009126D3" w:rsidRPr="00625FB4">
        <w:t>4×10</w:t>
      </w:r>
      <w:r w:rsidR="009126D3" w:rsidRPr="00625FB4">
        <w:rPr>
          <w:vertAlign w:val="superscript"/>
        </w:rPr>
        <w:t>9</w:t>
      </w:r>
      <w:r w:rsidR="009126D3" w:rsidRPr="00625FB4">
        <w:rPr>
          <w:rFonts w:hint="cs"/>
          <w:rtl/>
          <w:lang w:val="en-US"/>
        </w:rPr>
        <w:t xml:space="preserve"> واط</w:t>
      </w:r>
      <w:r w:rsidR="00DB3720">
        <w:rPr>
          <w:rFonts w:hint="cs"/>
          <w:rtl/>
          <w:lang w:val="en-US"/>
        </w:rPr>
        <w:t xml:space="preserve"> </w:t>
      </w:r>
      <w:r w:rsidR="00DB3720" w:rsidRPr="00625FB4">
        <w:rPr>
          <w:rFonts w:hint="cs"/>
          <w:rtl/>
          <w:lang w:val="en-US"/>
        </w:rPr>
        <w:t>تقريباً</w:t>
      </w:r>
      <w:r w:rsidRPr="00625FB4">
        <w:rPr>
          <w:rFonts w:hint="cs"/>
          <w:rtl/>
          <w:lang w:val="en-US"/>
        </w:rPr>
        <w:t>. و</w:t>
      </w:r>
      <w:r w:rsidR="00A95749" w:rsidRPr="00625FB4">
        <w:rPr>
          <w:rFonts w:hint="cs"/>
          <w:rtl/>
          <w:lang w:val="en-US"/>
        </w:rPr>
        <w:t xml:space="preserve">يكون </w:t>
      </w:r>
      <w:r w:rsidRPr="00625FB4">
        <w:rPr>
          <w:rFonts w:hint="cs"/>
          <w:rtl/>
          <w:lang w:val="en-US"/>
        </w:rPr>
        <w:t>الاستقطاب خطي</w:t>
      </w:r>
      <w:r w:rsidR="00A95749" w:rsidRPr="00625FB4">
        <w:rPr>
          <w:rFonts w:hint="cs"/>
          <w:rtl/>
          <w:lang w:val="en-US"/>
        </w:rPr>
        <w:t>اً</w:t>
      </w:r>
      <w:r w:rsidRPr="00625FB4">
        <w:rPr>
          <w:rFonts w:hint="cs"/>
          <w:rtl/>
          <w:lang w:val="en-US"/>
        </w:rPr>
        <w:t>. و</w:t>
      </w:r>
      <w:r w:rsidR="00261F69" w:rsidRPr="00625FB4">
        <w:rPr>
          <w:rFonts w:hint="cs"/>
          <w:rtl/>
          <w:lang w:val="en-US"/>
        </w:rPr>
        <w:t>ي</w:t>
      </w:r>
      <w:r w:rsidR="00A95749" w:rsidRPr="00625FB4">
        <w:rPr>
          <w:rFonts w:hint="cs"/>
          <w:rtl/>
          <w:lang w:val="en-US"/>
        </w:rPr>
        <w:t xml:space="preserve">سدد </w:t>
      </w:r>
      <w:r w:rsidRPr="00625FB4">
        <w:rPr>
          <w:rFonts w:hint="cs"/>
          <w:rtl/>
          <w:lang w:val="en-US"/>
        </w:rPr>
        <w:t xml:space="preserve">الرادار </w:t>
      </w:r>
      <w:r w:rsidR="00261F69" w:rsidRPr="00625FB4">
        <w:rPr>
          <w:rFonts w:hint="cs"/>
          <w:rtl/>
          <w:lang w:val="en-US"/>
        </w:rPr>
        <w:t xml:space="preserve">نحو نظير السمت </w:t>
      </w:r>
      <w:r w:rsidR="00261F69" w:rsidRPr="00625FB4">
        <w:rPr>
          <w:rtl/>
          <w:lang w:val="en-US"/>
        </w:rPr>
        <w:t>الجيوديسي</w:t>
      </w:r>
      <w:r w:rsidRPr="00625FB4">
        <w:rPr>
          <w:rFonts w:hint="cs"/>
          <w:rtl/>
          <w:lang w:val="en-US"/>
        </w:rPr>
        <w:t xml:space="preserve"> </w:t>
      </w:r>
      <w:r w:rsidR="00B65B69">
        <w:rPr>
          <w:rFonts w:hint="cs"/>
          <w:rtl/>
          <w:lang w:val="en-US"/>
        </w:rPr>
        <w:t>في</w:t>
      </w:r>
      <w:r w:rsidR="00B65B69" w:rsidRPr="00625FB4">
        <w:rPr>
          <w:rFonts w:hint="cs"/>
          <w:rtl/>
          <w:lang w:val="en-US"/>
        </w:rPr>
        <w:t xml:space="preserve"> </w:t>
      </w:r>
      <w:r w:rsidR="00A95749" w:rsidRPr="00625FB4">
        <w:rPr>
          <w:rFonts w:hint="cs"/>
          <w:rtl/>
          <w:lang w:val="en-US"/>
        </w:rPr>
        <w:t xml:space="preserve">حدود </w:t>
      </w:r>
      <w:r w:rsidRPr="00625FB4">
        <w:rPr>
          <w:lang w:val="en-US"/>
        </w:rPr>
        <w:t>0</w:t>
      </w:r>
      <w:r w:rsidR="008933D1">
        <w:rPr>
          <w:lang w:val="en-US"/>
        </w:rPr>
        <w:t>,</w:t>
      </w:r>
      <w:r w:rsidRPr="00625FB4">
        <w:rPr>
          <w:lang w:val="en-US"/>
        </w:rPr>
        <w:t>07</w:t>
      </w:r>
      <w:r w:rsidRPr="00625FB4">
        <w:rPr>
          <w:rFonts w:hint="cs"/>
          <w:rtl/>
          <w:lang w:val="en-US"/>
        </w:rPr>
        <w:t xml:space="preserve"> درجة. </w:t>
      </w:r>
      <w:r w:rsidR="00874694" w:rsidRPr="00625FB4">
        <w:rPr>
          <w:rFonts w:hint="cs"/>
          <w:rtl/>
          <w:lang w:val="en-US"/>
        </w:rPr>
        <w:t>و</w:t>
      </w:r>
      <w:r w:rsidR="00107C2F" w:rsidRPr="00625FB4">
        <w:rPr>
          <w:rFonts w:hint="cs"/>
          <w:rtl/>
          <w:lang w:val="en-US"/>
        </w:rPr>
        <w:t>ي</w:t>
      </w:r>
      <w:r w:rsidR="00874694" w:rsidRPr="00625FB4">
        <w:rPr>
          <w:rFonts w:hint="cs"/>
          <w:rtl/>
          <w:lang w:val="en-US"/>
        </w:rPr>
        <w:t xml:space="preserve">بلغ </w:t>
      </w:r>
      <w:r w:rsidR="00A95749" w:rsidRPr="00625FB4">
        <w:rPr>
          <w:rFonts w:hint="cs"/>
          <w:rtl/>
          <w:lang w:val="en-US"/>
        </w:rPr>
        <w:t xml:space="preserve">قطر </w:t>
      </w:r>
      <w:r w:rsidR="007026FC">
        <w:rPr>
          <w:rFonts w:hint="cs"/>
          <w:rtl/>
          <w:lang w:val="en-US"/>
        </w:rPr>
        <w:t xml:space="preserve">الدائرة </w:t>
      </w:r>
      <w:r w:rsidR="00B65B69">
        <w:rPr>
          <w:rFonts w:hint="cs"/>
          <w:rtl/>
          <w:lang w:val="en-US"/>
        </w:rPr>
        <w:t xml:space="preserve">الضيقة </w:t>
      </w:r>
      <w:r w:rsidR="00107C2F" w:rsidRPr="00625FB4">
        <w:rPr>
          <w:rFonts w:hint="cs"/>
          <w:rtl/>
          <w:lang w:val="en-US"/>
        </w:rPr>
        <w:t>ل</w:t>
      </w:r>
      <w:r w:rsidR="00874694" w:rsidRPr="00625FB4">
        <w:rPr>
          <w:rFonts w:hint="cs"/>
          <w:rtl/>
          <w:lang w:val="en-US"/>
        </w:rPr>
        <w:t xml:space="preserve">حزمة الرادار على </w:t>
      </w:r>
      <w:r w:rsidR="00107C2F" w:rsidRPr="00625FB4">
        <w:rPr>
          <w:rFonts w:hint="cs"/>
          <w:rtl/>
          <w:lang w:val="en-US"/>
        </w:rPr>
        <w:t xml:space="preserve">سطح </w:t>
      </w:r>
      <w:r w:rsidR="00874694" w:rsidRPr="00625FB4">
        <w:rPr>
          <w:rFonts w:hint="cs"/>
          <w:rtl/>
          <w:lang w:val="en-US"/>
        </w:rPr>
        <w:t xml:space="preserve">الأرض </w:t>
      </w:r>
      <w:r w:rsidR="00874694" w:rsidRPr="00625FB4">
        <w:rPr>
          <w:lang w:val="en-US"/>
        </w:rPr>
        <w:t xml:space="preserve">km </w:t>
      </w:r>
      <w:r w:rsidR="00107C2F" w:rsidRPr="00625FB4">
        <w:t>~1</w:t>
      </w:r>
      <w:r w:rsidR="008933D1">
        <w:t>,</w:t>
      </w:r>
      <w:r w:rsidR="00107C2F" w:rsidRPr="00625FB4">
        <w:t xml:space="preserve">4 </w:t>
      </w:r>
      <w:r w:rsidR="00874694" w:rsidRPr="00625FB4">
        <w:rPr>
          <w:rFonts w:hint="cs"/>
          <w:rtl/>
          <w:lang w:val="en-US"/>
        </w:rPr>
        <w:t xml:space="preserve">، غير أن </w:t>
      </w:r>
      <w:r w:rsidR="00FC574B" w:rsidRPr="00625FB4">
        <w:rPr>
          <w:rFonts w:hint="cs"/>
          <w:rtl/>
          <w:lang w:val="en-US"/>
        </w:rPr>
        <w:t xml:space="preserve">امتداد </w:t>
      </w:r>
      <w:r w:rsidR="00832037">
        <w:rPr>
          <w:rFonts w:hint="cs"/>
          <w:rtl/>
          <w:lang w:val="en-US"/>
        </w:rPr>
        <w:t xml:space="preserve">دائرة الحزمة </w:t>
      </w:r>
      <w:r w:rsidR="00874694" w:rsidRPr="00625FB4">
        <w:rPr>
          <w:rFonts w:hint="cs"/>
          <w:rtl/>
          <w:lang w:val="en-US"/>
        </w:rPr>
        <w:t>إلى ال</w:t>
      </w:r>
      <w:r w:rsidR="00FC574B" w:rsidRPr="00625FB4">
        <w:rPr>
          <w:rFonts w:hint="cs"/>
          <w:rtl/>
          <w:lang w:val="en-US"/>
        </w:rPr>
        <w:t xml:space="preserve">أصفار الأولى </w:t>
      </w:r>
      <w:r w:rsidR="00874694" w:rsidRPr="00625FB4">
        <w:rPr>
          <w:rFonts w:hint="cs"/>
          <w:rtl/>
          <w:lang w:val="en-US"/>
        </w:rPr>
        <w:t xml:space="preserve">في المخطط يبلغ </w:t>
      </w:r>
      <w:r w:rsidR="00874694" w:rsidRPr="00625FB4">
        <w:rPr>
          <w:lang w:val="en-US"/>
        </w:rPr>
        <w:t>3</w:t>
      </w:r>
      <w:r w:rsidR="008933D1">
        <w:rPr>
          <w:rFonts w:hint="eastAsia"/>
          <w:rtl/>
          <w:lang w:val="en-US"/>
        </w:rPr>
        <w:t> </w:t>
      </w:r>
      <w:r w:rsidR="008933D1">
        <w:rPr>
          <w:rFonts w:hint="cs"/>
          <w:rtl/>
          <w:lang w:val="en-US"/>
        </w:rPr>
        <w:t>كيلومترات</w:t>
      </w:r>
      <w:r w:rsidR="00874694" w:rsidRPr="00625FB4">
        <w:rPr>
          <w:rFonts w:hint="cs"/>
          <w:rtl/>
          <w:lang w:val="en-US"/>
        </w:rPr>
        <w:t>. و</w:t>
      </w:r>
      <w:r w:rsidR="00A95749" w:rsidRPr="00625FB4">
        <w:rPr>
          <w:rFonts w:hint="cs"/>
          <w:rtl/>
          <w:lang w:val="en-US"/>
        </w:rPr>
        <w:t xml:space="preserve">تبلغ </w:t>
      </w:r>
      <w:r w:rsidR="00832037">
        <w:rPr>
          <w:rFonts w:hint="cs"/>
          <w:rtl/>
          <w:lang w:val="en-US"/>
        </w:rPr>
        <w:t xml:space="preserve">زاوية </w:t>
      </w:r>
      <w:r w:rsidR="00874694" w:rsidRPr="00625FB4">
        <w:rPr>
          <w:rFonts w:hint="cs"/>
          <w:rtl/>
          <w:lang w:val="en-US"/>
        </w:rPr>
        <w:t xml:space="preserve">التسديد </w:t>
      </w:r>
      <w:r w:rsidR="00292529" w:rsidRPr="00625FB4">
        <w:rPr>
          <w:lang w:val="en-US"/>
        </w:rPr>
        <w:t>0</w:t>
      </w:r>
      <w:r w:rsidR="008933D1">
        <w:rPr>
          <w:lang w:val="en-US"/>
        </w:rPr>
        <w:t>,</w:t>
      </w:r>
      <w:r w:rsidR="00292529" w:rsidRPr="00625FB4">
        <w:rPr>
          <w:lang w:val="en-US"/>
        </w:rPr>
        <w:t>053</w:t>
      </w:r>
      <w:r w:rsidR="00292529" w:rsidRPr="00625FB4">
        <w:rPr>
          <w:rFonts w:hint="cs"/>
          <w:rtl/>
          <w:lang w:val="en-US"/>
        </w:rPr>
        <w:t xml:space="preserve"> </w:t>
      </w:r>
      <w:r w:rsidR="00874694" w:rsidRPr="00625FB4">
        <w:rPr>
          <w:rFonts w:hint="cs"/>
          <w:rtl/>
          <w:lang w:val="en-US"/>
        </w:rPr>
        <w:t>درجة و</w:t>
      </w:r>
      <w:r w:rsidR="00292529" w:rsidRPr="00625FB4">
        <w:rPr>
          <w:rFonts w:hint="cs"/>
          <w:rtl/>
          <w:lang w:val="en-US"/>
        </w:rPr>
        <w:t>ال</w:t>
      </w:r>
      <w:r w:rsidR="00874694" w:rsidRPr="00625FB4">
        <w:rPr>
          <w:rFonts w:hint="cs"/>
          <w:rtl/>
          <w:lang w:val="en-US"/>
        </w:rPr>
        <w:t xml:space="preserve">تحكم </w:t>
      </w:r>
      <w:r w:rsidR="00A95749" w:rsidRPr="00625FB4">
        <w:rPr>
          <w:rFonts w:hint="cs"/>
          <w:rtl/>
          <w:lang w:val="en-US"/>
        </w:rPr>
        <w:t xml:space="preserve">في </w:t>
      </w:r>
      <w:r w:rsidR="00874694" w:rsidRPr="00625FB4">
        <w:rPr>
          <w:rFonts w:hint="cs"/>
          <w:rtl/>
          <w:lang w:val="en-US"/>
        </w:rPr>
        <w:t>التسديد</w:t>
      </w:r>
      <w:r w:rsidR="00292529" w:rsidRPr="00625FB4">
        <w:rPr>
          <w:rFonts w:hint="cs"/>
          <w:rtl/>
          <w:lang w:val="en-US"/>
        </w:rPr>
        <w:t xml:space="preserve"> حوالي</w:t>
      </w:r>
      <w:r w:rsidR="00874694" w:rsidRPr="00625FB4">
        <w:rPr>
          <w:rFonts w:hint="cs"/>
          <w:rtl/>
          <w:lang w:val="en-US"/>
        </w:rPr>
        <w:t xml:space="preserve"> </w:t>
      </w:r>
      <w:r w:rsidR="00874694" w:rsidRPr="00625FB4">
        <w:rPr>
          <w:lang w:val="en-US"/>
        </w:rPr>
        <w:t>km 1</w:t>
      </w:r>
      <w:r w:rsidR="00874694" w:rsidRPr="00625FB4">
        <w:rPr>
          <w:rFonts w:hint="cs"/>
          <w:rtl/>
          <w:lang w:val="en-US"/>
        </w:rPr>
        <w:t xml:space="preserve">. </w:t>
      </w:r>
      <w:r w:rsidR="00832037" w:rsidRPr="00625FB4">
        <w:rPr>
          <w:rFonts w:hint="cs"/>
          <w:rtl/>
          <w:lang w:val="en-US"/>
        </w:rPr>
        <w:t>و</w:t>
      </w:r>
      <w:r w:rsidR="00832037">
        <w:rPr>
          <w:rFonts w:hint="cs"/>
          <w:rtl/>
          <w:lang w:val="en-US"/>
        </w:rPr>
        <w:t>ت</w:t>
      </w:r>
      <w:r w:rsidR="00832037" w:rsidRPr="00625FB4">
        <w:rPr>
          <w:rFonts w:hint="cs"/>
          <w:rtl/>
          <w:lang w:val="en-US"/>
        </w:rPr>
        <w:t xml:space="preserve">قابل </w:t>
      </w:r>
      <w:r w:rsidR="00625FB4">
        <w:rPr>
          <w:rFonts w:hint="cs"/>
          <w:rtl/>
          <w:lang w:val="en-US"/>
        </w:rPr>
        <w:t>تلسكوب</w:t>
      </w:r>
      <w:r w:rsidR="000771E6" w:rsidRPr="00625FB4">
        <w:rPr>
          <w:rFonts w:hint="cs"/>
          <w:rtl/>
          <w:lang w:val="en-US"/>
        </w:rPr>
        <w:t xml:space="preserve"> </w:t>
      </w:r>
      <w:r w:rsidR="000771E6" w:rsidRPr="00625FB4">
        <w:rPr>
          <w:lang w:val="en-US"/>
        </w:rPr>
        <w:t>ALMA</w:t>
      </w:r>
      <w:r w:rsidR="000771E6" w:rsidRPr="00625FB4">
        <w:rPr>
          <w:rFonts w:hint="cs"/>
          <w:rtl/>
          <w:lang w:val="en-US"/>
        </w:rPr>
        <w:t xml:space="preserve"> الذي </w:t>
      </w:r>
      <w:r w:rsidR="00292529" w:rsidRPr="00625FB4">
        <w:rPr>
          <w:rFonts w:hint="cs"/>
          <w:rtl/>
          <w:lang w:val="en-US"/>
        </w:rPr>
        <w:t xml:space="preserve">يبلغ </w:t>
      </w:r>
      <w:r w:rsidR="000771E6" w:rsidRPr="00625FB4">
        <w:rPr>
          <w:rFonts w:hint="cs"/>
          <w:rtl/>
          <w:lang w:val="en-US"/>
        </w:rPr>
        <w:t>قطر</w:t>
      </w:r>
      <w:r w:rsidR="00292529" w:rsidRPr="00625FB4">
        <w:rPr>
          <w:rFonts w:hint="cs"/>
          <w:rtl/>
          <w:lang w:val="en-US"/>
        </w:rPr>
        <w:t>ه</w:t>
      </w:r>
      <w:r w:rsidR="000771E6" w:rsidRPr="00625FB4">
        <w:rPr>
          <w:rFonts w:hint="cs"/>
          <w:rtl/>
          <w:lang w:val="en-US"/>
        </w:rPr>
        <w:t xml:space="preserve"> </w:t>
      </w:r>
      <w:r w:rsidR="00F81310">
        <w:rPr>
          <w:rtl/>
          <w:lang w:val="en-US"/>
        </w:rPr>
        <w:br/>
      </w:r>
      <w:r w:rsidR="00832037">
        <w:t>14</w:t>
      </w:r>
      <w:r w:rsidR="009B66FF" w:rsidRPr="00625FB4">
        <w:t xml:space="preserve"> </w:t>
      </w:r>
      <w:r w:rsidR="00832037">
        <w:rPr>
          <w:rFonts w:hint="eastAsia"/>
          <w:rtl/>
          <w:lang w:val="en-US"/>
        </w:rPr>
        <w:t> </w:t>
      </w:r>
      <w:r w:rsidR="00832037">
        <w:rPr>
          <w:rFonts w:hint="cs"/>
          <w:rtl/>
          <w:lang w:val="en-US"/>
        </w:rPr>
        <w:t xml:space="preserve">كيلومتراً </w:t>
      </w:r>
      <w:r w:rsidR="000771E6" w:rsidRPr="00625FB4">
        <w:rPr>
          <w:rFonts w:hint="cs"/>
          <w:rtl/>
          <w:lang w:val="en-US"/>
        </w:rPr>
        <w:t xml:space="preserve">زاوية </w:t>
      </w:r>
      <w:r w:rsidR="00A95749" w:rsidRPr="00625FB4">
        <w:rPr>
          <w:rFonts w:hint="cs"/>
          <w:rtl/>
          <w:lang w:val="en-US"/>
        </w:rPr>
        <w:t>قدرها</w:t>
      </w:r>
      <w:r w:rsidR="00292529" w:rsidRPr="005F5505">
        <w:rPr>
          <w:rFonts w:hint="cs"/>
          <w:color w:val="FF0000"/>
          <w:rtl/>
          <w:lang w:val="en-US"/>
        </w:rPr>
        <w:t xml:space="preserve"> </w:t>
      </w:r>
      <w:r w:rsidR="000771E6" w:rsidRPr="00F233DC">
        <w:rPr>
          <w:lang w:val="en-US"/>
        </w:rPr>
        <w:t>1</w:t>
      </w:r>
      <w:r w:rsidR="00832037">
        <w:rPr>
          <w:lang w:val="en-US"/>
        </w:rPr>
        <w:t>,</w:t>
      </w:r>
      <w:r w:rsidR="000771E6" w:rsidRPr="00F233DC">
        <w:rPr>
          <w:lang w:val="en-US"/>
        </w:rPr>
        <w:t>14</w:t>
      </w:r>
      <w:r w:rsidR="000771E6" w:rsidRPr="00F233DC">
        <w:rPr>
          <w:rFonts w:hint="cs"/>
          <w:rtl/>
          <w:lang w:val="en-US"/>
        </w:rPr>
        <w:t xml:space="preserve"> درجة </w:t>
      </w:r>
      <w:r w:rsidR="00832037">
        <w:rPr>
          <w:rFonts w:hint="cs"/>
          <w:rtl/>
          <w:lang w:val="en-US"/>
        </w:rPr>
        <w:t xml:space="preserve">عند النظر </w:t>
      </w:r>
      <w:r w:rsidR="00A95749" w:rsidRPr="00F233DC">
        <w:rPr>
          <w:rFonts w:hint="cs"/>
          <w:rtl/>
          <w:lang w:val="en-US"/>
        </w:rPr>
        <w:t xml:space="preserve">إليها </w:t>
      </w:r>
      <w:r w:rsidR="000771E6" w:rsidRPr="00F233DC">
        <w:rPr>
          <w:rFonts w:hint="cs"/>
          <w:rtl/>
          <w:lang w:val="en-US"/>
        </w:rPr>
        <w:t>من الساتل. و</w:t>
      </w:r>
      <w:r w:rsidR="00A95749" w:rsidRPr="00F233DC">
        <w:rPr>
          <w:rFonts w:hint="cs"/>
          <w:rtl/>
          <w:lang w:val="en-US"/>
        </w:rPr>
        <w:t xml:space="preserve">قد </w:t>
      </w:r>
      <w:r w:rsidR="00832037">
        <w:rPr>
          <w:rFonts w:hint="cs"/>
          <w:rtl/>
          <w:lang w:val="en-US"/>
        </w:rPr>
        <w:t>يتعرض ا</w:t>
      </w:r>
      <w:r w:rsidR="000771E6" w:rsidRPr="00F233DC">
        <w:rPr>
          <w:rFonts w:hint="cs"/>
          <w:rtl/>
          <w:lang w:val="en-US"/>
        </w:rPr>
        <w:t xml:space="preserve">لمسار الأرضي </w:t>
      </w:r>
      <w:r w:rsidR="00292529" w:rsidRPr="00F233DC">
        <w:rPr>
          <w:rFonts w:hint="cs"/>
          <w:rtl/>
          <w:lang w:val="en-US"/>
        </w:rPr>
        <w:t>الحقيقي</w:t>
      </w:r>
      <w:r w:rsidR="000771E6" w:rsidRPr="00F233DC">
        <w:rPr>
          <w:rFonts w:hint="cs"/>
          <w:rtl/>
          <w:lang w:val="en-US"/>
        </w:rPr>
        <w:t xml:space="preserve"> </w:t>
      </w:r>
      <w:r w:rsidR="00832037">
        <w:rPr>
          <w:rFonts w:hint="cs"/>
          <w:rtl/>
          <w:lang w:val="en-US"/>
        </w:rPr>
        <w:t>ل</w:t>
      </w:r>
      <w:r w:rsidR="000771E6" w:rsidRPr="00F233DC">
        <w:rPr>
          <w:rFonts w:hint="cs"/>
          <w:rtl/>
          <w:lang w:val="en-US"/>
        </w:rPr>
        <w:t xml:space="preserve">خطأ </w:t>
      </w:r>
      <w:r w:rsidR="00832037">
        <w:rPr>
          <w:rFonts w:hint="cs"/>
          <w:rtl/>
          <w:lang w:val="en-US"/>
        </w:rPr>
        <w:t xml:space="preserve">في </w:t>
      </w:r>
      <w:r w:rsidR="00292529" w:rsidRPr="00F233DC">
        <w:rPr>
          <w:rFonts w:hint="cs"/>
          <w:rtl/>
          <w:lang w:val="en-US"/>
        </w:rPr>
        <w:t xml:space="preserve">تقاطع </w:t>
      </w:r>
      <w:r w:rsidR="00832037">
        <w:rPr>
          <w:rFonts w:hint="cs"/>
          <w:rtl/>
          <w:lang w:val="en-US"/>
        </w:rPr>
        <w:t>ال</w:t>
      </w:r>
      <w:r w:rsidR="000771E6" w:rsidRPr="00F233DC">
        <w:rPr>
          <w:rFonts w:hint="cs"/>
          <w:rtl/>
          <w:lang w:val="en-US"/>
        </w:rPr>
        <w:t xml:space="preserve">مسار </w:t>
      </w:r>
      <w:r w:rsidR="00A95749" w:rsidRPr="00F233DC">
        <w:rPr>
          <w:rFonts w:hint="cs"/>
          <w:rtl/>
          <w:lang w:val="en-US"/>
        </w:rPr>
        <w:t>قدره</w:t>
      </w:r>
      <w:r w:rsidR="000771E6" w:rsidRPr="00F233DC">
        <w:rPr>
          <w:rFonts w:hint="cs"/>
          <w:rtl/>
          <w:lang w:val="en-US"/>
        </w:rPr>
        <w:t xml:space="preserve"> </w:t>
      </w:r>
      <w:r w:rsidR="00832037">
        <w:t>10</w:t>
      </w:r>
      <w:r w:rsidR="00832037" w:rsidRPr="00FE5A07">
        <w:t>±</w:t>
      </w:r>
      <w:r w:rsidR="00D840ED">
        <w:rPr>
          <w:rFonts w:hint="cs"/>
          <w:rtl/>
          <w:lang w:val="en-US"/>
        </w:rPr>
        <w:t> </w:t>
      </w:r>
      <w:r w:rsidR="00D840ED">
        <w:rPr>
          <w:rFonts w:hint="cs"/>
          <w:rtl/>
        </w:rPr>
        <w:t>كيلومتراً</w:t>
      </w:r>
      <w:r w:rsidR="00D840ED">
        <w:rPr>
          <w:rFonts w:hint="cs"/>
          <w:rtl/>
          <w:lang w:val="en-US"/>
        </w:rPr>
        <w:t>،</w:t>
      </w:r>
      <w:r w:rsidR="000771E6" w:rsidRPr="00F233DC">
        <w:rPr>
          <w:rFonts w:hint="cs"/>
          <w:rtl/>
          <w:lang w:val="en-US"/>
        </w:rPr>
        <w:t xml:space="preserve"> </w:t>
      </w:r>
      <w:r w:rsidR="00625FB4">
        <w:rPr>
          <w:rFonts w:hint="cs"/>
          <w:rtl/>
          <w:lang w:val="en-US"/>
        </w:rPr>
        <w:t>بسبب</w:t>
      </w:r>
      <w:r w:rsidR="000771E6" w:rsidRPr="00F233DC">
        <w:rPr>
          <w:rFonts w:hint="cs"/>
          <w:rtl/>
          <w:lang w:val="en-US"/>
        </w:rPr>
        <w:t xml:space="preserve"> مكون </w:t>
      </w:r>
      <w:r w:rsidR="009B66FF" w:rsidRPr="00F233DC">
        <w:rPr>
          <w:rFonts w:hint="cs"/>
          <w:rtl/>
          <w:lang w:val="en-US"/>
        </w:rPr>
        <w:t>لا يمكن التنبؤ به</w:t>
      </w:r>
      <w:r w:rsidR="009B66FF" w:rsidRPr="00625FB4">
        <w:rPr>
          <w:rFonts w:hint="cs"/>
          <w:rtl/>
          <w:lang w:val="en-US"/>
        </w:rPr>
        <w:t xml:space="preserve"> </w:t>
      </w:r>
      <w:r w:rsidR="00D840ED">
        <w:rPr>
          <w:rFonts w:hint="cs"/>
          <w:rtl/>
          <w:lang w:val="en-US"/>
        </w:rPr>
        <w:t>نتيجة ل</w:t>
      </w:r>
      <w:r w:rsidR="009B66FF" w:rsidRPr="00625FB4">
        <w:rPr>
          <w:rFonts w:hint="cs"/>
          <w:rtl/>
          <w:lang w:val="en-US"/>
        </w:rPr>
        <w:t>حركة جوية</w:t>
      </w:r>
      <w:r w:rsidR="000771E6" w:rsidRPr="00625FB4">
        <w:rPr>
          <w:rFonts w:hint="cs"/>
          <w:rtl/>
          <w:lang w:val="en-US"/>
        </w:rPr>
        <w:t xml:space="preserve"> </w:t>
      </w:r>
      <w:r w:rsidR="009B66FF" w:rsidRPr="00625FB4">
        <w:rPr>
          <w:rFonts w:hint="cs"/>
          <w:rtl/>
          <w:lang w:val="en-US"/>
        </w:rPr>
        <w:t>تُ</w:t>
      </w:r>
      <w:r w:rsidR="000771E6" w:rsidRPr="00625FB4">
        <w:rPr>
          <w:rFonts w:hint="cs"/>
          <w:rtl/>
          <w:lang w:val="en-US"/>
        </w:rPr>
        <w:t>شوش المدار</w:t>
      </w:r>
      <w:r w:rsidR="005C34D0" w:rsidRPr="00F233DC">
        <w:rPr>
          <w:rFonts w:hint="cs"/>
          <w:rtl/>
          <w:lang w:val="en-US"/>
        </w:rPr>
        <w:t xml:space="preserve">. </w:t>
      </w:r>
      <w:r w:rsidR="000771E6" w:rsidRPr="00F233DC">
        <w:rPr>
          <w:rFonts w:hint="cs"/>
          <w:rtl/>
          <w:lang w:val="en-US"/>
        </w:rPr>
        <w:t>و</w:t>
      </w:r>
      <w:r w:rsidR="009B66FF" w:rsidRPr="00F233DC">
        <w:rPr>
          <w:rFonts w:hint="cs"/>
          <w:rtl/>
          <w:lang w:val="en-US"/>
        </w:rPr>
        <w:t xml:space="preserve">يبلغ </w:t>
      </w:r>
      <w:r w:rsidR="000771E6" w:rsidRPr="00F233DC">
        <w:rPr>
          <w:rFonts w:hint="cs"/>
          <w:rtl/>
          <w:lang w:val="en-US"/>
        </w:rPr>
        <w:t xml:space="preserve">طول نبض الرادار </w:t>
      </w:r>
      <w:r w:rsidR="000771E6" w:rsidRPr="00F233DC">
        <w:rPr>
          <w:lang w:val="en-US"/>
        </w:rPr>
        <w:t>3</w:t>
      </w:r>
      <w:r w:rsidR="00D840ED">
        <w:rPr>
          <w:lang w:val="en-US"/>
        </w:rPr>
        <w:t>,</w:t>
      </w:r>
      <w:r w:rsidR="000771E6" w:rsidRPr="00F233DC">
        <w:rPr>
          <w:lang w:val="en-US"/>
        </w:rPr>
        <w:t>3</w:t>
      </w:r>
      <w:r w:rsidR="000771E6" w:rsidRPr="00F233DC">
        <w:rPr>
          <w:rFonts w:hint="cs"/>
          <w:rtl/>
          <w:lang w:val="en-US"/>
        </w:rPr>
        <w:t xml:space="preserve"> ميكرو ثانية</w:t>
      </w:r>
      <w:r w:rsidR="00D840ED">
        <w:rPr>
          <w:rFonts w:hint="cs"/>
          <w:rtl/>
          <w:lang w:val="en-US"/>
        </w:rPr>
        <w:t xml:space="preserve"> تقريباً</w:t>
      </w:r>
      <w:r w:rsidR="000771E6" w:rsidRPr="00F233DC">
        <w:rPr>
          <w:rFonts w:hint="cs"/>
          <w:rtl/>
          <w:lang w:val="en-US"/>
        </w:rPr>
        <w:t>، و</w:t>
      </w:r>
      <w:r w:rsidR="005C34D0" w:rsidRPr="00F233DC">
        <w:rPr>
          <w:rFonts w:hint="cs"/>
          <w:rtl/>
          <w:lang w:val="en-US"/>
        </w:rPr>
        <w:t xml:space="preserve">يتراوح </w:t>
      </w:r>
      <w:r w:rsidR="000771E6" w:rsidRPr="00F233DC">
        <w:rPr>
          <w:rFonts w:hint="cs"/>
          <w:rtl/>
          <w:lang w:val="en-US"/>
        </w:rPr>
        <w:t xml:space="preserve">تردد تكرار النبض </w:t>
      </w:r>
      <w:r w:rsidR="000771E6" w:rsidRPr="00F233DC">
        <w:rPr>
          <w:lang w:val="en-US"/>
        </w:rPr>
        <w:t>(PRF)</w:t>
      </w:r>
      <w:r w:rsidR="000771E6" w:rsidRPr="00F233DC">
        <w:rPr>
          <w:rFonts w:hint="cs"/>
          <w:rtl/>
          <w:lang w:val="en-US"/>
        </w:rPr>
        <w:t xml:space="preserve"> بين </w:t>
      </w:r>
      <w:r w:rsidR="000771E6" w:rsidRPr="00F233DC">
        <w:rPr>
          <w:lang w:val="en-US"/>
        </w:rPr>
        <w:t>3</w:t>
      </w:r>
      <w:r w:rsidR="00D840ED">
        <w:rPr>
          <w:lang w:val="en-US"/>
        </w:rPr>
        <w:t> </w:t>
      </w:r>
      <w:r w:rsidR="000771E6" w:rsidRPr="00F233DC">
        <w:rPr>
          <w:lang w:val="en-US"/>
        </w:rPr>
        <w:t>700</w:t>
      </w:r>
      <w:r w:rsidR="000771E6" w:rsidRPr="00F233DC">
        <w:rPr>
          <w:rFonts w:hint="cs"/>
          <w:rtl/>
          <w:lang w:val="en-US"/>
        </w:rPr>
        <w:t xml:space="preserve"> </w:t>
      </w:r>
      <w:r w:rsidR="00D840ED">
        <w:rPr>
          <w:rFonts w:hint="cs"/>
          <w:rtl/>
          <w:lang w:val="en-US"/>
        </w:rPr>
        <w:t>و</w:t>
      </w:r>
      <w:r w:rsidR="000771E6" w:rsidRPr="00F233DC">
        <w:rPr>
          <w:lang w:val="en-US"/>
        </w:rPr>
        <w:t>Hz 4</w:t>
      </w:r>
      <w:r w:rsidR="00D840ED">
        <w:rPr>
          <w:lang w:val="en-US"/>
        </w:rPr>
        <w:t> </w:t>
      </w:r>
      <w:r w:rsidR="000771E6" w:rsidRPr="00F233DC">
        <w:rPr>
          <w:lang w:val="en-US"/>
        </w:rPr>
        <w:t>300</w:t>
      </w:r>
      <w:r w:rsidR="000771E6" w:rsidRPr="00F233DC">
        <w:rPr>
          <w:rFonts w:hint="cs"/>
          <w:rtl/>
          <w:lang w:val="en-US"/>
        </w:rPr>
        <w:t xml:space="preserve">، </w:t>
      </w:r>
      <w:r w:rsidR="00D840ED">
        <w:rPr>
          <w:rFonts w:hint="cs"/>
          <w:rtl/>
          <w:lang w:val="en-US"/>
        </w:rPr>
        <w:t xml:space="preserve">وبذلك يبلغ متوسط </w:t>
      </w:r>
      <w:r w:rsidR="000771E6" w:rsidRPr="00F233DC">
        <w:rPr>
          <w:rFonts w:hint="cs"/>
          <w:rtl/>
          <w:lang w:val="en-US"/>
        </w:rPr>
        <w:t>قدرة م</w:t>
      </w:r>
      <w:r w:rsidR="00D840ED">
        <w:rPr>
          <w:rFonts w:hint="cs"/>
          <w:rtl/>
          <w:lang w:val="en-US"/>
        </w:rPr>
        <w:t>ُ</w:t>
      </w:r>
      <w:r w:rsidR="000771E6" w:rsidRPr="00F233DC">
        <w:rPr>
          <w:rFonts w:hint="cs"/>
          <w:rtl/>
          <w:lang w:val="en-US"/>
        </w:rPr>
        <w:t xml:space="preserve">رسل الرادار </w:t>
      </w:r>
      <w:r w:rsidR="000771E6" w:rsidRPr="00F233DC">
        <w:rPr>
          <w:lang w:val="en-US"/>
        </w:rPr>
        <w:t>25</w:t>
      </w:r>
      <w:r w:rsidR="000771E6" w:rsidRPr="00F233DC">
        <w:rPr>
          <w:rFonts w:hint="cs"/>
          <w:rtl/>
          <w:lang w:val="en-US"/>
        </w:rPr>
        <w:t xml:space="preserve"> واط.</w:t>
      </w:r>
    </w:p>
    <w:p w:rsidR="000771E6" w:rsidRPr="00F233DC" w:rsidRDefault="000771E6" w:rsidP="00C15948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lastRenderedPageBreak/>
        <w:t xml:space="preserve">وهوائي </w:t>
      </w:r>
      <w:r w:rsidR="00D377C9" w:rsidRPr="00F233DC">
        <w:rPr>
          <w:rFonts w:hint="cs"/>
          <w:rtl/>
          <w:lang w:val="en-US"/>
        </w:rPr>
        <w:t>كلاودسات</w:t>
      </w:r>
      <w:r w:rsidRPr="00F233DC">
        <w:rPr>
          <w:rFonts w:hint="cs"/>
          <w:rtl/>
          <w:lang w:val="en-US"/>
        </w:rPr>
        <w:t xml:space="preserve"> </w:t>
      </w:r>
      <w:r w:rsidR="00784C53" w:rsidRPr="00F233DC">
        <w:rPr>
          <w:rFonts w:hint="cs"/>
          <w:rtl/>
          <w:lang w:val="en-US"/>
        </w:rPr>
        <w:t>قطع مكافئ التخالف</w:t>
      </w:r>
      <w:r w:rsidR="009B66FF" w:rsidRPr="00F233DC">
        <w:rPr>
          <w:rFonts w:hint="cs"/>
          <w:rtl/>
          <w:lang w:val="en-US"/>
        </w:rPr>
        <w:t xml:space="preserve">، </w:t>
      </w:r>
      <w:r w:rsidR="00D840ED">
        <w:rPr>
          <w:rFonts w:hint="cs"/>
          <w:rtl/>
          <w:lang w:val="en-US"/>
        </w:rPr>
        <w:t xml:space="preserve">ويبلغ </w:t>
      </w:r>
      <w:r w:rsidR="00FD6214">
        <w:rPr>
          <w:rFonts w:hint="cs"/>
          <w:rtl/>
          <w:lang w:val="en-US"/>
        </w:rPr>
        <w:t>عرض</w:t>
      </w:r>
      <w:r w:rsidR="00784C53" w:rsidRPr="00F233DC">
        <w:rPr>
          <w:rFonts w:hint="cs"/>
          <w:rtl/>
          <w:lang w:val="en-US"/>
        </w:rPr>
        <w:t xml:space="preserve"> </w:t>
      </w:r>
      <w:r w:rsidR="00D840ED" w:rsidRPr="00F233DC">
        <w:rPr>
          <w:rFonts w:hint="cs"/>
          <w:rtl/>
          <w:lang w:val="en-US"/>
        </w:rPr>
        <w:t>حزم</w:t>
      </w:r>
      <w:r w:rsidR="00D840ED">
        <w:rPr>
          <w:rFonts w:hint="cs"/>
          <w:rtl/>
          <w:lang w:val="en-US"/>
        </w:rPr>
        <w:t>ته</w:t>
      </w:r>
      <w:r w:rsidR="00D840ED"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0</w:t>
      </w:r>
      <w:r w:rsidR="008933D1">
        <w:rPr>
          <w:lang w:val="en-US"/>
        </w:rPr>
        <w:t>,</w:t>
      </w:r>
      <w:r w:rsidRPr="00F233DC">
        <w:rPr>
          <w:lang w:val="en-US"/>
        </w:rPr>
        <w:t>108</w:t>
      </w:r>
      <w:r w:rsidR="00784C53" w:rsidRPr="00F233DC">
        <w:rPr>
          <w:rFonts w:hint="cs"/>
          <w:rtl/>
          <w:lang w:val="en-US"/>
        </w:rPr>
        <w:t xml:space="preserve"> درجة</w:t>
      </w:r>
      <w:r w:rsidR="00D840ED">
        <w:rPr>
          <w:rFonts w:hint="cs"/>
          <w:rtl/>
          <w:lang w:val="en-US"/>
        </w:rPr>
        <w:t>،</w:t>
      </w:r>
      <w:r w:rsidR="00FD6214">
        <w:rPr>
          <w:rFonts w:hint="cs"/>
          <w:rtl/>
          <w:lang w:val="en-US"/>
        </w:rPr>
        <w:t xml:space="preserve"> مع </w:t>
      </w:r>
      <w:r w:rsidRPr="00F233DC">
        <w:rPr>
          <w:rFonts w:hint="cs"/>
          <w:rtl/>
          <w:lang w:val="en-US"/>
        </w:rPr>
        <w:t xml:space="preserve">كسب </w:t>
      </w:r>
      <w:r w:rsidR="00FD6214">
        <w:rPr>
          <w:rFonts w:hint="cs"/>
          <w:rtl/>
          <w:lang w:val="en-US"/>
        </w:rPr>
        <w:t xml:space="preserve">في </w:t>
      </w:r>
      <w:r w:rsidR="00784C53" w:rsidRPr="00F233DC">
        <w:rPr>
          <w:rFonts w:hint="cs"/>
          <w:rtl/>
          <w:lang w:val="en-US"/>
        </w:rPr>
        <w:t>خط ال</w:t>
      </w:r>
      <w:r w:rsidRPr="00F233DC">
        <w:rPr>
          <w:rFonts w:hint="cs"/>
          <w:rtl/>
          <w:lang w:val="en-US"/>
        </w:rPr>
        <w:t xml:space="preserve">تسديد </w:t>
      </w:r>
      <w:r w:rsidR="009B66FF" w:rsidRPr="00F233DC">
        <w:rPr>
          <w:rFonts w:hint="cs"/>
          <w:rtl/>
          <w:lang w:val="en-US"/>
        </w:rPr>
        <w:t xml:space="preserve">قدره </w:t>
      </w:r>
      <w:r w:rsidRPr="00F233DC">
        <w:rPr>
          <w:lang w:val="en-US"/>
        </w:rPr>
        <w:t>dBi 63</w:t>
      </w:r>
      <w:r w:rsidRPr="00F233DC">
        <w:rPr>
          <w:rFonts w:hint="cs"/>
          <w:rtl/>
          <w:lang w:val="en-US"/>
        </w:rPr>
        <w:t xml:space="preserve">. وتبلغ المسافة </w:t>
      </w:r>
      <w:r w:rsidR="00784C53" w:rsidRPr="00F233DC">
        <w:rPr>
          <w:rFonts w:hint="cs"/>
          <w:rtl/>
          <w:lang w:val="en-US"/>
        </w:rPr>
        <w:t xml:space="preserve">إلى </w:t>
      </w:r>
      <w:r w:rsidRPr="00F233DC">
        <w:rPr>
          <w:rFonts w:hint="cs"/>
          <w:rtl/>
          <w:lang w:val="en-US"/>
        </w:rPr>
        <w:t>الصفر الأو</w:t>
      </w:r>
      <w:r w:rsidR="00784C53" w:rsidRPr="00F233DC">
        <w:rPr>
          <w:rFonts w:hint="cs"/>
          <w:rtl/>
          <w:lang w:val="en-US"/>
        </w:rPr>
        <w:t>ل</w:t>
      </w:r>
      <w:r w:rsidR="00FD6214">
        <w:rPr>
          <w:rFonts w:hint="cs"/>
          <w:rtl/>
          <w:lang w:val="en-US"/>
        </w:rPr>
        <w:t xml:space="preserve"> للمخطط</w:t>
      </w:r>
      <w:r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0</w:t>
      </w:r>
      <w:r w:rsidR="008933D1">
        <w:rPr>
          <w:lang w:val="en-US"/>
        </w:rPr>
        <w:t>,</w:t>
      </w:r>
      <w:r w:rsidRPr="00F233DC">
        <w:rPr>
          <w:lang w:val="en-US"/>
        </w:rPr>
        <w:t>125</w:t>
      </w:r>
      <w:r w:rsidRPr="00F233DC">
        <w:rPr>
          <w:rFonts w:hint="cs"/>
          <w:rtl/>
          <w:lang w:val="en-US"/>
        </w:rPr>
        <w:t xml:space="preserve"> درجة. </w:t>
      </w:r>
      <w:r w:rsidR="00D840ED">
        <w:rPr>
          <w:rFonts w:hint="cs"/>
          <w:rtl/>
          <w:lang w:val="en-US"/>
        </w:rPr>
        <w:t xml:space="preserve">وكسب </w:t>
      </w:r>
      <w:r w:rsidRPr="00F233DC">
        <w:rPr>
          <w:rFonts w:hint="cs"/>
          <w:rtl/>
          <w:lang w:val="en-US"/>
        </w:rPr>
        <w:t>الفص الجانبي الرئيسي الأول</w:t>
      </w:r>
      <w:r w:rsidR="009B66FF" w:rsidRPr="00F233DC">
        <w:rPr>
          <w:rFonts w:hint="cs"/>
          <w:rtl/>
          <w:lang w:val="en-US"/>
        </w:rPr>
        <w:t>،</w:t>
      </w:r>
      <w:r w:rsidRPr="00F233DC">
        <w:rPr>
          <w:rFonts w:hint="cs"/>
          <w:rtl/>
          <w:lang w:val="en-US"/>
        </w:rPr>
        <w:t xml:space="preserve"> </w:t>
      </w:r>
      <w:r w:rsidR="00D840ED">
        <w:rPr>
          <w:rFonts w:hint="cs"/>
          <w:rtl/>
          <w:lang w:val="en-US"/>
        </w:rPr>
        <w:t xml:space="preserve">الذي يكون بدرجة </w:t>
      </w:r>
      <w:r w:rsidRPr="00F233DC">
        <w:rPr>
          <w:lang w:val="en-US"/>
        </w:rPr>
        <w:t>0</w:t>
      </w:r>
      <w:r w:rsidR="008933D1">
        <w:rPr>
          <w:lang w:val="en-US"/>
        </w:rPr>
        <w:t>,</w:t>
      </w:r>
      <w:r w:rsidRPr="00F233DC">
        <w:rPr>
          <w:lang w:val="en-US"/>
        </w:rPr>
        <w:t>2</w:t>
      </w:r>
      <w:r w:rsidRPr="00F233DC">
        <w:rPr>
          <w:rFonts w:hint="cs"/>
          <w:rtl/>
          <w:lang w:val="en-US"/>
        </w:rPr>
        <w:t xml:space="preserve"> من </w:t>
      </w:r>
      <w:r w:rsidR="00784C53" w:rsidRPr="00F233DC">
        <w:rPr>
          <w:rFonts w:hint="cs"/>
          <w:rtl/>
          <w:lang w:val="en-US"/>
        </w:rPr>
        <w:t xml:space="preserve">خط </w:t>
      </w:r>
      <w:r w:rsidRPr="00F233DC">
        <w:rPr>
          <w:rFonts w:hint="cs"/>
          <w:rtl/>
          <w:lang w:val="en-US"/>
        </w:rPr>
        <w:t xml:space="preserve">التسديد، </w:t>
      </w:r>
      <w:r w:rsidR="009B66FF" w:rsidRPr="00F233DC">
        <w:rPr>
          <w:rFonts w:hint="cs"/>
          <w:rtl/>
          <w:lang w:val="en-US"/>
        </w:rPr>
        <w:t>قدره</w:t>
      </w:r>
      <w:r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dBi 47</w:t>
      </w:r>
      <w:r w:rsidRPr="00F233DC">
        <w:rPr>
          <w:rFonts w:hint="cs"/>
          <w:rtl/>
          <w:lang w:val="en-US"/>
        </w:rPr>
        <w:t>. وي</w:t>
      </w:r>
      <w:r w:rsidR="009B66FF" w:rsidRPr="00F233DC">
        <w:rPr>
          <w:rFonts w:hint="cs"/>
          <w:rtl/>
          <w:lang w:val="en-US"/>
        </w:rPr>
        <w:t xml:space="preserve">صل </w:t>
      </w:r>
      <w:r w:rsidRPr="00F233DC">
        <w:rPr>
          <w:rFonts w:hint="cs"/>
          <w:rtl/>
          <w:lang w:val="en-US"/>
        </w:rPr>
        <w:t xml:space="preserve">كسب الهوائي </w:t>
      </w:r>
      <w:r w:rsidR="00B6041D">
        <w:rPr>
          <w:rFonts w:hint="cs"/>
          <w:rtl/>
          <w:lang w:val="en-US"/>
        </w:rPr>
        <w:t xml:space="preserve">إلى </w:t>
      </w:r>
      <w:r w:rsidR="00500C3F" w:rsidRPr="00F233DC">
        <w:rPr>
          <w:lang w:val="en-US"/>
        </w:rPr>
        <w:t>dBi 0</w:t>
      </w:r>
      <w:r w:rsidR="00500C3F" w:rsidRPr="00F233DC">
        <w:rPr>
          <w:rFonts w:hint="cs"/>
          <w:rtl/>
          <w:lang w:val="en-US"/>
        </w:rPr>
        <w:t xml:space="preserve"> عند </w:t>
      </w:r>
      <w:r w:rsidR="00095EF4" w:rsidRPr="00F233DC">
        <w:t>±</w:t>
      </w:r>
      <w:r w:rsidR="00095EF4" w:rsidRPr="00095EF4">
        <w:rPr>
          <w:rFonts w:hint="cs"/>
          <w:sz w:val="4"/>
          <w:szCs w:val="4"/>
          <w:rtl/>
          <w:lang w:val="en-US"/>
        </w:rPr>
        <w:t xml:space="preserve"> </w:t>
      </w:r>
      <w:r w:rsidR="00784C53" w:rsidRPr="00F233DC">
        <w:t>6</w:t>
      </w:r>
      <w:r w:rsidR="008933D1">
        <w:t>,</w:t>
      </w:r>
      <w:r w:rsidR="00784C53" w:rsidRPr="00F233DC">
        <w:t xml:space="preserve">4 </w:t>
      </w:r>
      <w:r w:rsidR="00500C3F" w:rsidRPr="00F233DC">
        <w:rPr>
          <w:rFonts w:hint="cs"/>
          <w:rtl/>
          <w:lang w:val="en-US"/>
        </w:rPr>
        <w:t xml:space="preserve"> درجة</w:t>
      </w:r>
      <w:r w:rsidR="00B6041D">
        <w:rPr>
          <w:rFonts w:hint="cs"/>
          <w:rtl/>
          <w:lang w:val="en-US"/>
        </w:rPr>
        <w:t xml:space="preserve"> تقريباً</w:t>
      </w:r>
      <w:r w:rsidR="00500C3F" w:rsidRPr="00F233DC">
        <w:rPr>
          <w:rFonts w:hint="cs"/>
          <w:rtl/>
          <w:lang w:val="en-US"/>
        </w:rPr>
        <w:t xml:space="preserve">، </w:t>
      </w:r>
      <w:r w:rsidR="00CC559C" w:rsidRPr="00F233DC">
        <w:rPr>
          <w:rFonts w:hint="cs"/>
          <w:rtl/>
          <w:lang w:val="en-US"/>
        </w:rPr>
        <w:t>و</w:t>
      </w:r>
      <w:r w:rsidR="00784C53" w:rsidRPr="00F233DC">
        <w:rPr>
          <w:rFonts w:hint="cs"/>
          <w:rtl/>
          <w:lang w:val="en-US"/>
        </w:rPr>
        <w:t>لا ت</w:t>
      </w:r>
      <w:r w:rsidR="00B6041D">
        <w:rPr>
          <w:rFonts w:hint="cs"/>
          <w:rtl/>
          <w:lang w:val="en-US"/>
        </w:rPr>
        <w:t>ـ</w:t>
      </w:r>
      <w:r w:rsidR="00784C53" w:rsidRPr="00F233DC">
        <w:rPr>
          <w:rFonts w:hint="cs"/>
          <w:rtl/>
          <w:lang w:val="en-US"/>
        </w:rPr>
        <w:t xml:space="preserve">زيد </w:t>
      </w:r>
      <w:r w:rsidR="00500C3F" w:rsidRPr="00F233DC">
        <w:rPr>
          <w:rFonts w:hint="cs"/>
          <w:rtl/>
          <w:lang w:val="en-US"/>
        </w:rPr>
        <w:t>استجابة اله</w:t>
      </w:r>
      <w:r w:rsidR="00B6041D">
        <w:rPr>
          <w:rFonts w:hint="cs"/>
          <w:rtl/>
          <w:lang w:val="en-US"/>
        </w:rPr>
        <w:t>ـ</w:t>
      </w:r>
      <w:r w:rsidR="00500C3F" w:rsidRPr="00F233DC">
        <w:rPr>
          <w:rFonts w:hint="cs"/>
          <w:rtl/>
          <w:lang w:val="en-US"/>
        </w:rPr>
        <w:t>وائي</w:t>
      </w:r>
      <w:r w:rsidR="00784C53" w:rsidRPr="00F233DC">
        <w:rPr>
          <w:rFonts w:hint="cs"/>
          <w:rtl/>
          <w:lang w:val="en-US"/>
        </w:rPr>
        <w:t xml:space="preserve"> عن</w:t>
      </w:r>
      <w:r w:rsidR="00B6041D">
        <w:rPr>
          <w:rFonts w:hint="cs"/>
          <w:rtl/>
          <w:lang w:val="en-US"/>
        </w:rPr>
        <w:t xml:space="preserve"> </w:t>
      </w:r>
      <w:r w:rsidR="00C15948">
        <w:rPr>
          <w:rtl/>
          <w:lang w:val="en-US"/>
        </w:rPr>
        <w:br/>
      </w:r>
      <w:r w:rsidR="00C15948">
        <w:rPr>
          <w:rFonts w:hint="cs"/>
          <w:rtl/>
          <w:lang w:val="en-US" w:bidi="ar-EG"/>
        </w:rPr>
        <w:t>-</w:t>
      </w:r>
      <w:r w:rsidR="00B6041D">
        <w:rPr>
          <w:lang w:val="en-US"/>
        </w:rPr>
        <w:t>dBi 12</w:t>
      </w:r>
      <w:r w:rsidR="00B6041D">
        <w:rPr>
          <w:rFonts w:hint="cs"/>
          <w:rtl/>
          <w:lang w:val="en-US"/>
        </w:rPr>
        <w:t xml:space="preserve"> </w:t>
      </w:r>
      <w:r w:rsidR="00B6041D">
        <w:rPr>
          <w:rFonts w:hint="cs"/>
          <w:rtl/>
        </w:rPr>
        <w:t xml:space="preserve">عندما </w:t>
      </w:r>
      <w:r w:rsidR="009B66FF" w:rsidRPr="00F233DC">
        <w:rPr>
          <w:rFonts w:hint="cs"/>
          <w:rtl/>
        </w:rPr>
        <w:t xml:space="preserve">يتعدى </w:t>
      </w:r>
      <w:r w:rsidR="00B6041D">
        <w:rPr>
          <w:lang w:val="en-US"/>
        </w:rPr>
        <w:t>11</w:t>
      </w:r>
      <w:r w:rsidR="00B6041D" w:rsidRPr="00F233DC">
        <w:t>±</w:t>
      </w:r>
      <w:r w:rsidR="00CC559C" w:rsidRPr="00F233DC">
        <w:t xml:space="preserve"> </w:t>
      </w:r>
      <w:r w:rsidR="00CC559C" w:rsidRPr="00F233DC">
        <w:rPr>
          <w:rFonts w:hint="cs"/>
          <w:rtl/>
          <w:lang w:val="en-US"/>
        </w:rPr>
        <w:t xml:space="preserve"> درجة</w:t>
      </w:r>
      <w:r w:rsidR="00B6041D">
        <w:rPr>
          <w:rFonts w:hint="cs"/>
          <w:rtl/>
          <w:lang w:val="en-US"/>
        </w:rPr>
        <w:t xml:space="preserve"> تقريباً</w:t>
      </w:r>
      <w:r w:rsidR="00500C3F" w:rsidRPr="00F233DC">
        <w:rPr>
          <w:rFonts w:hint="cs"/>
          <w:rtl/>
          <w:lang w:val="en-US"/>
        </w:rPr>
        <w:t>.</w:t>
      </w:r>
    </w:p>
    <w:p w:rsidR="00500C3F" w:rsidRPr="00F233DC" w:rsidRDefault="00500C3F" w:rsidP="00C15948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و</w:t>
      </w:r>
      <w:r w:rsidR="00B0019D">
        <w:rPr>
          <w:rFonts w:hint="cs"/>
          <w:rtl/>
          <w:lang w:val="en-US"/>
        </w:rPr>
        <w:t xml:space="preserve">نظراً </w:t>
      </w:r>
      <w:r w:rsidR="004C1AC1">
        <w:rPr>
          <w:rFonts w:hint="cs"/>
          <w:rtl/>
          <w:lang w:val="en-US"/>
        </w:rPr>
        <w:t>ل</w:t>
      </w:r>
      <w:r w:rsidRPr="00F233DC">
        <w:rPr>
          <w:rFonts w:hint="cs"/>
          <w:rtl/>
          <w:lang w:val="en-US"/>
        </w:rPr>
        <w:t xml:space="preserve">أن حزمة </w:t>
      </w:r>
      <w:r w:rsidR="004C1AC1">
        <w:rPr>
          <w:rFonts w:hint="cs"/>
          <w:rtl/>
          <w:lang w:val="en-US"/>
        </w:rPr>
        <w:t>الرادار تكون موج</w:t>
      </w:r>
      <w:r w:rsidR="00C15948">
        <w:rPr>
          <w:rFonts w:hint="cs"/>
          <w:rtl/>
          <w:lang w:val="en-US"/>
        </w:rPr>
        <w:t>ة</w:t>
      </w:r>
      <w:r w:rsidR="004C1AC1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>دائما</w:t>
      </w:r>
      <w:r w:rsidR="00B0019D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 إلى أسفل، </w:t>
      </w:r>
      <w:r w:rsidR="005015B3">
        <w:rPr>
          <w:rFonts w:hint="cs"/>
          <w:rtl/>
          <w:lang w:val="en-US"/>
        </w:rPr>
        <w:t xml:space="preserve">على امتداد </w:t>
      </w:r>
      <w:r w:rsidR="00BE3009">
        <w:rPr>
          <w:rFonts w:hint="cs"/>
          <w:rtl/>
          <w:lang w:val="en-US"/>
        </w:rPr>
        <w:t xml:space="preserve">اتجاه الجاذبية </w:t>
      </w:r>
      <w:r w:rsidR="00CC559C" w:rsidRPr="00F233DC">
        <w:rPr>
          <w:rFonts w:hint="cs"/>
          <w:rtl/>
          <w:lang w:val="en-US"/>
        </w:rPr>
        <w:t>المحلي</w:t>
      </w:r>
      <w:r w:rsidR="00BE3009">
        <w:rPr>
          <w:rFonts w:hint="cs"/>
          <w:rtl/>
          <w:lang w:val="en-US"/>
        </w:rPr>
        <w:t>ة</w:t>
      </w:r>
      <w:r w:rsidRPr="00F233DC">
        <w:rPr>
          <w:rFonts w:hint="cs"/>
          <w:rtl/>
          <w:lang w:val="en-US"/>
        </w:rPr>
        <w:t xml:space="preserve">، </w:t>
      </w:r>
      <w:r w:rsidR="004C1AC1">
        <w:rPr>
          <w:rFonts w:hint="cs"/>
          <w:rtl/>
          <w:lang w:val="en-US"/>
        </w:rPr>
        <w:t>لا تكون هوائيات </w:t>
      </w:r>
      <w:r w:rsidR="004C1AC1">
        <w:rPr>
          <w:lang w:val="en-US"/>
        </w:rPr>
        <w:t>ALMA</w:t>
      </w:r>
      <w:r w:rsidR="004C1AC1">
        <w:rPr>
          <w:rFonts w:hint="cs"/>
          <w:rtl/>
          <w:lang w:val="en-US"/>
        </w:rPr>
        <w:t xml:space="preserve"> قبالة حزمة الرادار مباشرة إلا </w:t>
      </w:r>
      <w:r w:rsidR="004C1AC1" w:rsidRPr="00F233DC">
        <w:rPr>
          <w:rFonts w:hint="cs"/>
          <w:rtl/>
          <w:lang w:val="en-US"/>
        </w:rPr>
        <w:t>إذا كانت مسددة نحو السمت</w:t>
      </w:r>
      <w:r w:rsidR="004C1AC1">
        <w:rPr>
          <w:rFonts w:hint="cs"/>
          <w:rtl/>
          <w:lang w:val="en-US"/>
        </w:rPr>
        <w:t xml:space="preserve"> لأن </w:t>
      </w:r>
      <w:r w:rsidR="004C1AC1" w:rsidRPr="00F233DC">
        <w:rPr>
          <w:rFonts w:hint="cs"/>
          <w:rtl/>
          <w:lang w:val="en-US"/>
        </w:rPr>
        <w:t>الرادار يحلق مباشرة فوق الموقع</w:t>
      </w:r>
      <w:r w:rsidRPr="00F233DC">
        <w:rPr>
          <w:rFonts w:hint="cs"/>
          <w:rtl/>
          <w:lang w:val="en-US"/>
        </w:rPr>
        <w:t>. و</w:t>
      </w:r>
      <w:r w:rsidR="0005650A" w:rsidRPr="00F233DC">
        <w:rPr>
          <w:rFonts w:hint="cs"/>
          <w:rtl/>
          <w:lang w:val="en-US"/>
        </w:rPr>
        <w:t xml:space="preserve">من </w:t>
      </w:r>
      <w:r w:rsidRPr="00F233DC">
        <w:rPr>
          <w:rFonts w:hint="cs"/>
          <w:rtl/>
          <w:lang w:val="en-US"/>
        </w:rPr>
        <w:t xml:space="preserve">المستبعد </w:t>
      </w:r>
      <w:r w:rsidR="0005650A" w:rsidRPr="00F233DC">
        <w:rPr>
          <w:rFonts w:hint="cs"/>
          <w:rtl/>
          <w:lang w:val="en-US"/>
        </w:rPr>
        <w:t>حدوث</w:t>
      </w:r>
      <w:r w:rsidRPr="00F233DC">
        <w:rPr>
          <w:rFonts w:hint="cs"/>
          <w:rtl/>
          <w:lang w:val="en-US"/>
        </w:rPr>
        <w:t xml:space="preserve"> هذ</w:t>
      </w:r>
      <w:r w:rsidR="00B97232">
        <w:rPr>
          <w:rFonts w:hint="cs"/>
          <w:rtl/>
          <w:lang w:val="en-US"/>
        </w:rPr>
        <w:t>ه الحالة</w:t>
      </w:r>
      <w:r w:rsidRPr="00F233DC">
        <w:rPr>
          <w:rFonts w:hint="cs"/>
          <w:rtl/>
          <w:lang w:val="en-US"/>
        </w:rPr>
        <w:t>. و</w:t>
      </w:r>
      <w:r w:rsidR="00562E17">
        <w:rPr>
          <w:rFonts w:hint="cs"/>
          <w:rtl/>
          <w:lang w:val="en-US"/>
        </w:rPr>
        <w:t xml:space="preserve">مع أن </w:t>
      </w:r>
      <w:r w:rsidRPr="00F233DC">
        <w:rPr>
          <w:rFonts w:hint="cs"/>
          <w:rtl/>
          <w:lang w:val="en-US"/>
        </w:rPr>
        <w:t xml:space="preserve">حزمة </w:t>
      </w:r>
      <w:r w:rsidR="00C227E7">
        <w:rPr>
          <w:rFonts w:hint="cs"/>
          <w:rtl/>
          <w:lang w:val="en-US"/>
        </w:rPr>
        <w:t xml:space="preserve">الرادار </w:t>
      </w:r>
      <w:r w:rsidR="00562E17">
        <w:rPr>
          <w:rFonts w:hint="cs"/>
          <w:rtl/>
          <w:lang w:val="en-US"/>
        </w:rPr>
        <w:t>تكون موجهة أحيانا</w:t>
      </w:r>
      <w:r w:rsidR="00C15948">
        <w:rPr>
          <w:rFonts w:hint="cs"/>
          <w:rtl/>
          <w:lang w:val="en-US"/>
        </w:rPr>
        <w:t>ً</w:t>
      </w:r>
      <w:r w:rsidR="00562E17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>بعيدا</w:t>
      </w:r>
      <w:r w:rsidR="00562E17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 عن </w:t>
      </w:r>
      <w:r w:rsidR="0005650A" w:rsidRPr="00F233DC">
        <w:rPr>
          <w:rFonts w:hint="cs"/>
          <w:rtl/>
          <w:lang w:val="en-US"/>
        </w:rPr>
        <w:t>خط السمت</w:t>
      </w:r>
      <w:r w:rsidRPr="00F233DC">
        <w:rPr>
          <w:rFonts w:hint="cs"/>
          <w:rtl/>
          <w:lang w:val="en-US"/>
        </w:rPr>
        <w:t xml:space="preserve">، لأغراض المعايرة، </w:t>
      </w:r>
      <w:r w:rsidR="00562E17">
        <w:rPr>
          <w:rFonts w:hint="cs"/>
          <w:rtl/>
          <w:lang w:val="en-US"/>
        </w:rPr>
        <w:t xml:space="preserve">فإن </w:t>
      </w:r>
      <w:r w:rsidRPr="00F233DC">
        <w:rPr>
          <w:rFonts w:hint="cs"/>
          <w:rtl/>
          <w:lang w:val="en-US"/>
        </w:rPr>
        <w:t>هذ</w:t>
      </w:r>
      <w:r w:rsidR="00562E17">
        <w:rPr>
          <w:rFonts w:hint="cs"/>
          <w:rtl/>
          <w:lang w:val="en-US"/>
        </w:rPr>
        <w:t xml:space="preserve">ه </w:t>
      </w:r>
      <w:r w:rsidRPr="00F233DC">
        <w:rPr>
          <w:rFonts w:hint="cs"/>
          <w:rtl/>
          <w:lang w:val="en-US"/>
        </w:rPr>
        <w:t>القياس</w:t>
      </w:r>
      <w:r w:rsidR="00562E17">
        <w:rPr>
          <w:rFonts w:hint="cs"/>
          <w:rtl/>
          <w:lang w:val="en-US"/>
        </w:rPr>
        <w:t>ات تُ</w:t>
      </w:r>
      <w:r w:rsidRPr="00F233DC">
        <w:rPr>
          <w:rFonts w:hint="cs"/>
          <w:rtl/>
          <w:lang w:val="en-US"/>
        </w:rPr>
        <w:t xml:space="preserve">نفذ </w:t>
      </w:r>
      <w:r w:rsidR="00562E17">
        <w:rPr>
          <w:rFonts w:hint="cs"/>
          <w:rtl/>
          <w:lang w:val="en-US"/>
        </w:rPr>
        <w:t xml:space="preserve">دائماً </w:t>
      </w:r>
      <w:r w:rsidRPr="00F233DC">
        <w:rPr>
          <w:rFonts w:hint="cs"/>
          <w:rtl/>
          <w:lang w:val="en-US"/>
        </w:rPr>
        <w:t xml:space="preserve">فوق المحيط، </w:t>
      </w:r>
      <w:r w:rsidR="00C227E7">
        <w:rPr>
          <w:rFonts w:hint="cs"/>
          <w:rtl/>
          <w:lang w:val="en-US"/>
        </w:rPr>
        <w:t>وبالتالي لا ت</w:t>
      </w:r>
      <w:r w:rsidR="0005650A" w:rsidRPr="00F233DC">
        <w:rPr>
          <w:rFonts w:hint="cs"/>
          <w:rtl/>
          <w:lang w:val="en-US"/>
        </w:rPr>
        <w:t xml:space="preserve">مثل </w:t>
      </w:r>
      <w:r w:rsidR="00C227E7">
        <w:rPr>
          <w:rFonts w:hint="cs"/>
          <w:rtl/>
          <w:lang w:val="en-US"/>
        </w:rPr>
        <w:t xml:space="preserve">مشكلة </w:t>
      </w:r>
      <w:r w:rsidRPr="00F233DC">
        <w:rPr>
          <w:rFonts w:hint="cs"/>
          <w:rtl/>
          <w:lang w:val="en-US"/>
        </w:rPr>
        <w:t xml:space="preserve">بالنسبة </w:t>
      </w:r>
      <w:r w:rsidR="00C227E7">
        <w:rPr>
          <w:rFonts w:hint="cs"/>
          <w:rtl/>
          <w:lang w:val="en-US"/>
        </w:rPr>
        <w:t xml:space="preserve">لمرصد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.</w:t>
      </w:r>
    </w:p>
    <w:p w:rsidR="00500C3F" w:rsidRPr="00F233DC" w:rsidRDefault="00500C3F" w:rsidP="00D8166E">
      <w:pPr>
        <w:pStyle w:val="Headingb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مدار </w:t>
      </w:r>
      <w:r w:rsidR="00CC559C" w:rsidRPr="00F233DC">
        <w:rPr>
          <w:rFonts w:hint="cs"/>
          <w:rtl/>
          <w:lang w:val="en-US"/>
        </w:rPr>
        <w:t>كلاودسات</w:t>
      </w:r>
      <w:r w:rsidRPr="00F233DC">
        <w:rPr>
          <w:rFonts w:hint="cs"/>
          <w:rtl/>
          <w:lang w:val="en-US"/>
        </w:rPr>
        <w:t xml:space="preserve"> </w:t>
      </w:r>
    </w:p>
    <w:p w:rsidR="00500C3F" w:rsidRPr="001A2A77" w:rsidRDefault="00500C3F" w:rsidP="00C15948">
      <w:pPr>
        <w:rPr>
          <w:rFonts w:hint="cs"/>
          <w:rtl/>
          <w:lang w:val="en-US"/>
        </w:rPr>
      </w:pPr>
      <w:r w:rsidRPr="001A2A77">
        <w:rPr>
          <w:rFonts w:hint="cs"/>
          <w:rtl/>
          <w:lang w:val="en-US"/>
        </w:rPr>
        <w:t>نظرا</w:t>
      </w:r>
      <w:r w:rsidR="00312C4E" w:rsidRPr="001A2A77">
        <w:rPr>
          <w:rFonts w:hint="cs"/>
          <w:rtl/>
          <w:lang w:val="en-US"/>
        </w:rPr>
        <w:t>ً</w:t>
      </w:r>
      <w:r w:rsidRPr="001A2A77">
        <w:rPr>
          <w:rFonts w:hint="cs"/>
          <w:rtl/>
          <w:lang w:val="en-US"/>
        </w:rPr>
        <w:t xml:space="preserve"> </w:t>
      </w:r>
      <w:r w:rsidR="00312C4E" w:rsidRPr="001A2A77">
        <w:rPr>
          <w:rFonts w:hint="cs"/>
          <w:rtl/>
          <w:lang w:val="en-US"/>
        </w:rPr>
        <w:t xml:space="preserve">إلى </w:t>
      </w:r>
      <w:r w:rsidR="009C275B" w:rsidRPr="001A2A77">
        <w:rPr>
          <w:rFonts w:hint="cs"/>
          <w:rtl/>
          <w:lang w:val="en-US"/>
        </w:rPr>
        <w:t xml:space="preserve">أن </w:t>
      </w:r>
      <w:r w:rsidRPr="001A2A77">
        <w:rPr>
          <w:rFonts w:hint="cs"/>
          <w:rtl/>
          <w:lang w:val="en-US"/>
        </w:rPr>
        <w:t xml:space="preserve">حزمة </w:t>
      </w:r>
      <w:r w:rsidR="009C275B" w:rsidRPr="001A2A77">
        <w:rPr>
          <w:rFonts w:hint="cs"/>
          <w:rtl/>
          <w:lang w:val="en-US"/>
        </w:rPr>
        <w:t>ال</w:t>
      </w:r>
      <w:r w:rsidRPr="001A2A77">
        <w:rPr>
          <w:rFonts w:hint="cs"/>
          <w:rtl/>
          <w:lang w:val="en-US"/>
        </w:rPr>
        <w:t xml:space="preserve">رادار </w:t>
      </w:r>
      <w:r w:rsidR="009C275B" w:rsidRPr="001A2A77">
        <w:rPr>
          <w:rFonts w:hint="cs"/>
          <w:rtl/>
          <w:lang w:val="en-US"/>
        </w:rPr>
        <w:t xml:space="preserve">مسددة نحو </w:t>
      </w:r>
      <w:r w:rsidR="0005650A" w:rsidRPr="001A2A77">
        <w:rPr>
          <w:rFonts w:hint="cs"/>
          <w:rtl/>
          <w:lang w:val="en-US"/>
        </w:rPr>
        <w:t>خط السمت</w:t>
      </w:r>
      <w:r w:rsidRPr="001A2A77">
        <w:rPr>
          <w:rFonts w:hint="cs"/>
          <w:rtl/>
          <w:lang w:val="en-US"/>
        </w:rPr>
        <w:t>،</w:t>
      </w:r>
      <w:r w:rsidR="002A12D5" w:rsidRPr="001A2A77">
        <w:rPr>
          <w:rFonts w:hint="cs"/>
          <w:rtl/>
          <w:lang w:val="en-US"/>
        </w:rPr>
        <w:t xml:space="preserve"> </w:t>
      </w:r>
      <w:r w:rsidR="009C275B" w:rsidRPr="001A2A77">
        <w:rPr>
          <w:rFonts w:hint="cs"/>
          <w:rtl/>
          <w:lang w:val="en-US"/>
        </w:rPr>
        <w:t xml:space="preserve">لا </w:t>
      </w:r>
      <w:r w:rsidR="0078546D">
        <w:rPr>
          <w:rFonts w:hint="cs"/>
          <w:rtl/>
          <w:lang w:val="en-US"/>
        </w:rPr>
        <w:t xml:space="preserve">يسقط الضوء </w:t>
      </w:r>
      <w:r w:rsidR="009C275B" w:rsidRPr="001A2A77">
        <w:rPr>
          <w:rFonts w:hint="cs"/>
          <w:rtl/>
          <w:lang w:val="en-US"/>
        </w:rPr>
        <w:t xml:space="preserve">إلا </w:t>
      </w:r>
      <w:r w:rsidR="0078546D">
        <w:rPr>
          <w:rFonts w:hint="cs"/>
          <w:rtl/>
          <w:lang w:val="en-US"/>
        </w:rPr>
        <w:t xml:space="preserve">على البقعة </w:t>
      </w:r>
      <w:r w:rsidR="002A12D5" w:rsidRPr="001A2A77">
        <w:rPr>
          <w:rFonts w:hint="cs"/>
          <w:rtl/>
          <w:lang w:val="en-US"/>
        </w:rPr>
        <w:t>الأرض</w:t>
      </w:r>
      <w:r w:rsidR="0005650A" w:rsidRPr="001A2A77">
        <w:rPr>
          <w:rFonts w:hint="cs"/>
          <w:rtl/>
          <w:lang w:val="en-US"/>
        </w:rPr>
        <w:t>ي</w:t>
      </w:r>
      <w:r w:rsidR="0078546D">
        <w:rPr>
          <w:rFonts w:hint="cs"/>
          <w:rtl/>
          <w:lang w:val="en-US"/>
        </w:rPr>
        <w:t>ة</w:t>
      </w:r>
      <w:r w:rsidR="0005650A" w:rsidRPr="001A2A77">
        <w:rPr>
          <w:rFonts w:hint="cs"/>
          <w:rtl/>
          <w:lang w:val="en-US"/>
        </w:rPr>
        <w:t xml:space="preserve"> </w:t>
      </w:r>
      <w:r w:rsidR="0078546D" w:rsidRPr="001A2A77">
        <w:rPr>
          <w:rFonts w:hint="cs"/>
          <w:rtl/>
          <w:lang w:val="en-US"/>
        </w:rPr>
        <w:t>ال</w:t>
      </w:r>
      <w:r w:rsidR="0078546D">
        <w:rPr>
          <w:rFonts w:hint="cs"/>
          <w:rtl/>
          <w:lang w:val="en-US"/>
        </w:rPr>
        <w:t>ت</w:t>
      </w:r>
      <w:r w:rsidR="0078546D" w:rsidRPr="001A2A77">
        <w:rPr>
          <w:rFonts w:hint="cs"/>
          <w:rtl/>
          <w:lang w:val="en-US"/>
        </w:rPr>
        <w:t xml:space="preserve">ي </w:t>
      </w:r>
      <w:r w:rsidR="0078546D">
        <w:rPr>
          <w:rFonts w:hint="cs"/>
          <w:rtl/>
          <w:lang w:val="en-US"/>
        </w:rPr>
        <w:t>ت</w:t>
      </w:r>
      <w:r w:rsidR="0078546D" w:rsidRPr="001A2A77">
        <w:rPr>
          <w:rFonts w:hint="cs"/>
          <w:rtl/>
          <w:lang w:val="en-US"/>
        </w:rPr>
        <w:t xml:space="preserve">وجد </w:t>
      </w:r>
      <w:r w:rsidR="002A12D5" w:rsidRPr="001A2A77">
        <w:rPr>
          <w:rFonts w:hint="cs"/>
          <w:rtl/>
          <w:lang w:val="en-US"/>
        </w:rPr>
        <w:t>تحت الساتل</w:t>
      </w:r>
      <w:r w:rsidR="0078546D">
        <w:rPr>
          <w:rFonts w:hint="cs"/>
          <w:rtl/>
          <w:lang w:val="en-US"/>
        </w:rPr>
        <w:t xml:space="preserve"> </w:t>
      </w:r>
      <w:r w:rsidR="0078546D" w:rsidRPr="001A2A77">
        <w:rPr>
          <w:rFonts w:hint="cs"/>
          <w:rtl/>
          <w:lang w:val="en-US"/>
        </w:rPr>
        <w:t>مباشرة</w:t>
      </w:r>
      <w:r w:rsidR="002A12D5" w:rsidRPr="001A2A77">
        <w:rPr>
          <w:rFonts w:hint="cs"/>
          <w:rtl/>
          <w:lang w:val="en-US"/>
        </w:rPr>
        <w:t xml:space="preserve">، </w:t>
      </w:r>
      <w:r w:rsidR="0078546D">
        <w:rPr>
          <w:rFonts w:hint="cs"/>
          <w:rtl/>
          <w:lang w:val="en-US"/>
        </w:rPr>
        <w:t xml:space="preserve">أي </w:t>
      </w:r>
      <w:r w:rsidR="002A12D5" w:rsidRPr="001A2A77">
        <w:rPr>
          <w:rFonts w:hint="cs"/>
          <w:rtl/>
          <w:lang w:val="en-US"/>
        </w:rPr>
        <w:t xml:space="preserve">النقطة الساتلية الفرعية. وتبلغ الفترة المدارية </w:t>
      </w:r>
      <w:r w:rsidR="002A12D5" w:rsidRPr="001A2A77">
        <w:rPr>
          <w:lang w:val="en-US"/>
        </w:rPr>
        <w:t>98</w:t>
      </w:r>
      <w:r w:rsidR="008933D1">
        <w:rPr>
          <w:lang w:val="en-US"/>
        </w:rPr>
        <w:t>,</w:t>
      </w:r>
      <w:r w:rsidR="002A12D5" w:rsidRPr="001A2A77">
        <w:rPr>
          <w:lang w:val="en-US"/>
        </w:rPr>
        <w:t>8</w:t>
      </w:r>
      <w:r w:rsidR="002A12D5" w:rsidRPr="001A2A77">
        <w:rPr>
          <w:rFonts w:hint="cs"/>
          <w:rtl/>
          <w:lang w:val="en-US"/>
        </w:rPr>
        <w:t xml:space="preserve"> دقيقة، </w:t>
      </w:r>
      <w:r w:rsidR="00312C4E" w:rsidRPr="001A2A77">
        <w:rPr>
          <w:rFonts w:hint="cs"/>
          <w:rtl/>
          <w:lang w:val="en-US"/>
        </w:rPr>
        <w:t>أي حوالي</w:t>
      </w:r>
      <w:r w:rsidR="002A12D5" w:rsidRPr="001A2A77">
        <w:rPr>
          <w:rFonts w:hint="cs"/>
          <w:rtl/>
          <w:lang w:val="en-US"/>
        </w:rPr>
        <w:t xml:space="preserve"> </w:t>
      </w:r>
      <w:r w:rsidR="002A12D5" w:rsidRPr="001A2A77">
        <w:rPr>
          <w:lang w:val="en-US"/>
        </w:rPr>
        <w:t>15</w:t>
      </w:r>
      <w:r w:rsidR="00C15948">
        <w:rPr>
          <w:lang w:val="en-US"/>
        </w:rPr>
        <w:t>~</w:t>
      </w:r>
      <w:r w:rsidR="002A12D5" w:rsidRPr="001A2A77">
        <w:rPr>
          <w:rFonts w:hint="cs"/>
          <w:rtl/>
          <w:lang w:val="en-US"/>
        </w:rPr>
        <w:t xml:space="preserve"> مدارا</w:t>
      </w:r>
      <w:r w:rsidR="00312C4E" w:rsidRPr="001A2A77">
        <w:rPr>
          <w:rFonts w:hint="cs"/>
          <w:rtl/>
          <w:lang w:val="en-US"/>
        </w:rPr>
        <w:t>ً</w:t>
      </w:r>
      <w:r w:rsidR="002A12D5" w:rsidRPr="001A2A77">
        <w:rPr>
          <w:rFonts w:hint="cs"/>
          <w:rtl/>
          <w:lang w:val="en-US"/>
        </w:rPr>
        <w:t xml:space="preserve"> في اليوم، و</w:t>
      </w:r>
      <w:r w:rsidR="009C275B" w:rsidRPr="001A2A77">
        <w:rPr>
          <w:rFonts w:hint="cs"/>
          <w:rtl/>
          <w:lang w:val="en-US"/>
        </w:rPr>
        <w:t>ت</w:t>
      </w:r>
      <w:r w:rsidR="002A12D5" w:rsidRPr="001A2A77">
        <w:rPr>
          <w:rFonts w:hint="cs"/>
          <w:rtl/>
          <w:lang w:val="en-US"/>
        </w:rPr>
        <w:t xml:space="preserve">بلغ </w:t>
      </w:r>
      <w:r w:rsidR="009C275B" w:rsidRPr="001A2A77">
        <w:rPr>
          <w:rFonts w:hint="cs"/>
          <w:rtl/>
          <w:lang w:val="en-US"/>
        </w:rPr>
        <w:t xml:space="preserve">زاوية ميل </w:t>
      </w:r>
      <w:r w:rsidR="002A12D5" w:rsidRPr="001A2A77">
        <w:rPr>
          <w:rFonts w:hint="cs"/>
          <w:rtl/>
          <w:lang w:val="en-US"/>
        </w:rPr>
        <w:t xml:space="preserve">المدار </w:t>
      </w:r>
      <w:r w:rsidR="002A12D5" w:rsidRPr="001A2A77">
        <w:rPr>
          <w:lang w:val="en-US"/>
        </w:rPr>
        <w:t>98</w:t>
      </w:r>
      <w:r w:rsidR="0078546D">
        <w:rPr>
          <w:lang w:val="en-US"/>
        </w:rPr>
        <w:t>,</w:t>
      </w:r>
      <w:r w:rsidR="0078546D" w:rsidRPr="001A2A77">
        <w:rPr>
          <w:lang w:val="en-US"/>
        </w:rPr>
        <w:t>2</w:t>
      </w:r>
      <w:r w:rsidR="0078546D">
        <w:rPr>
          <w:rFonts w:hint="eastAsia"/>
          <w:rtl/>
          <w:lang w:val="en-US"/>
        </w:rPr>
        <w:t> </w:t>
      </w:r>
      <w:r w:rsidR="002A12D5" w:rsidRPr="001A2A77">
        <w:rPr>
          <w:rFonts w:hint="cs"/>
          <w:rtl/>
          <w:lang w:val="en-US"/>
        </w:rPr>
        <w:t xml:space="preserve">درجة؛ وهذا مدار متزامن شمسي، مرتب </w:t>
      </w:r>
      <w:r w:rsidR="0067561C" w:rsidRPr="001A2A77">
        <w:rPr>
          <w:rFonts w:hint="cs"/>
          <w:rtl/>
          <w:lang w:val="en-US"/>
        </w:rPr>
        <w:t xml:space="preserve">على نحو </w:t>
      </w:r>
      <w:r w:rsidR="002A12D5" w:rsidRPr="001A2A77">
        <w:rPr>
          <w:rFonts w:hint="cs"/>
          <w:rtl/>
          <w:lang w:val="en-US"/>
        </w:rPr>
        <w:t>ت</w:t>
      </w:r>
      <w:r w:rsidR="0067561C" w:rsidRPr="001A2A77">
        <w:rPr>
          <w:rFonts w:hint="cs"/>
          <w:rtl/>
          <w:lang w:val="en-US"/>
        </w:rPr>
        <w:t>ت</w:t>
      </w:r>
      <w:r w:rsidR="002A12D5" w:rsidRPr="001A2A77">
        <w:rPr>
          <w:rFonts w:hint="cs"/>
          <w:rtl/>
          <w:lang w:val="en-US"/>
        </w:rPr>
        <w:t>كرر</w:t>
      </w:r>
      <w:r w:rsidR="0067561C" w:rsidRPr="001A2A77">
        <w:rPr>
          <w:rFonts w:hint="cs"/>
          <w:rtl/>
          <w:lang w:val="en-US"/>
        </w:rPr>
        <w:t xml:space="preserve"> فيه</w:t>
      </w:r>
      <w:r w:rsidR="002A12D5" w:rsidRPr="001A2A77">
        <w:rPr>
          <w:rFonts w:hint="cs"/>
          <w:rtl/>
          <w:lang w:val="en-US"/>
        </w:rPr>
        <w:t xml:space="preserve"> المسارات الأرضية كل </w:t>
      </w:r>
      <w:r w:rsidR="002A12D5" w:rsidRPr="001A2A77">
        <w:rPr>
          <w:lang w:val="en-US"/>
        </w:rPr>
        <w:t>16</w:t>
      </w:r>
      <w:r w:rsidR="002A12D5" w:rsidRPr="001A2A77">
        <w:rPr>
          <w:rFonts w:hint="cs"/>
          <w:rtl/>
          <w:lang w:val="en-US"/>
        </w:rPr>
        <w:t xml:space="preserve"> يوما</w:t>
      </w:r>
      <w:r w:rsidR="00312C4E" w:rsidRPr="001A2A77">
        <w:rPr>
          <w:rFonts w:hint="cs"/>
          <w:rtl/>
          <w:lang w:val="en-US"/>
        </w:rPr>
        <w:t>ً</w:t>
      </w:r>
      <w:r w:rsidR="002A12D5" w:rsidRPr="001A2A77">
        <w:rPr>
          <w:rFonts w:hint="cs"/>
          <w:rtl/>
          <w:lang w:val="en-US"/>
        </w:rPr>
        <w:t xml:space="preserve">. </w:t>
      </w:r>
      <w:r w:rsidR="0078546D">
        <w:rPr>
          <w:rFonts w:hint="cs"/>
          <w:rtl/>
          <w:lang w:val="en-US"/>
        </w:rPr>
        <w:t xml:space="preserve">وفي حالة رادار </w:t>
      </w:r>
      <w:r w:rsidR="002A12D5" w:rsidRPr="001A2A77">
        <w:rPr>
          <w:lang w:val="en-US"/>
        </w:rPr>
        <w:t>ALMA</w:t>
      </w:r>
      <w:r w:rsidR="0078546D">
        <w:rPr>
          <w:rFonts w:hint="cs"/>
          <w:rtl/>
          <w:lang w:val="en-US"/>
        </w:rPr>
        <w:t>، يبلغ عدد المدارات</w:t>
      </w:r>
      <w:r w:rsidR="00312C4E" w:rsidRPr="001A2A77">
        <w:rPr>
          <w:rFonts w:hint="cs"/>
          <w:rtl/>
          <w:lang w:val="en-US"/>
        </w:rPr>
        <w:t xml:space="preserve"> </w:t>
      </w:r>
      <w:r w:rsidR="002A12D5" w:rsidRPr="001A2A77">
        <w:rPr>
          <w:lang w:val="en-US"/>
        </w:rPr>
        <w:t>5</w:t>
      </w:r>
      <w:r w:rsidR="002A12D5" w:rsidRPr="001A2A77">
        <w:rPr>
          <w:rFonts w:hint="cs"/>
          <w:rtl/>
          <w:lang w:val="en-US"/>
        </w:rPr>
        <w:t xml:space="preserve"> أو </w:t>
      </w:r>
      <w:r w:rsidR="002A12D5" w:rsidRPr="001A2A77">
        <w:rPr>
          <w:lang w:val="en-US"/>
        </w:rPr>
        <w:t>6</w:t>
      </w:r>
      <w:r w:rsidR="002A12D5" w:rsidRPr="001A2A77">
        <w:rPr>
          <w:rFonts w:hint="cs"/>
          <w:rtl/>
          <w:lang w:val="en-US"/>
        </w:rPr>
        <w:t xml:space="preserve"> مدارات </w:t>
      </w:r>
      <w:r w:rsidR="0078546D" w:rsidRPr="001A2A77">
        <w:rPr>
          <w:rFonts w:hint="cs"/>
          <w:rtl/>
          <w:lang w:val="en-US"/>
        </w:rPr>
        <w:t>يومياً</w:t>
      </w:r>
      <w:r w:rsidR="0078546D">
        <w:rPr>
          <w:rFonts w:hint="cs"/>
          <w:rtl/>
          <w:lang w:val="en-US"/>
        </w:rPr>
        <w:t xml:space="preserve"> </w:t>
      </w:r>
      <w:r w:rsidR="002A12D5" w:rsidRPr="001A2A77">
        <w:rPr>
          <w:rFonts w:hint="cs"/>
          <w:rtl/>
          <w:lang w:val="en-US"/>
        </w:rPr>
        <w:t xml:space="preserve">فوق الأفق. وبعد فترة </w:t>
      </w:r>
      <w:r w:rsidR="002A12D5" w:rsidRPr="001A2A77">
        <w:rPr>
          <w:lang w:val="en-US"/>
        </w:rPr>
        <w:t>16</w:t>
      </w:r>
      <w:r w:rsidR="002A12D5" w:rsidRPr="001A2A77">
        <w:rPr>
          <w:rFonts w:hint="cs"/>
          <w:rtl/>
          <w:lang w:val="en-US"/>
        </w:rPr>
        <w:t xml:space="preserve"> يوما</w:t>
      </w:r>
      <w:r w:rsidR="00C15948">
        <w:rPr>
          <w:rFonts w:hint="cs"/>
          <w:rtl/>
          <w:lang w:val="en-US"/>
        </w:rPr>
        <w:t>ً</w:t>
      </w:r>
      <w:r w:rsidR="002A12D5" w:rsidRPr="001A2A77">
        <w:rPr>
          <w:rFonts w:hint="cs"/>
          <w:rtl/>
          <w:lang w:val="en-US"/>
        </w:rPr>
        <w:t xml:space="preserve">، يكون </w:t>
      </w:r>
      <w:r w:rsidR="000E5A78" w:rsidRPr="001A2A77">
        <w:rPr>
          <w:rFonts w:hint="cs"/>
          <w:rtl/>
          <w:lang w:val="en-US"/>
        </w:rPr>
        <w:t>عدد ال</w:t>
      </w:r>
      <w:r w:rsidR="002A12D5" w:rsidRPr="001A2A77">
        <w:rPr>
          <w:rFonts w:hint="cs"/>
          <w:rtl/>
          <w:lang w:val="en-US"/>
        </w:rPr>
        <w:t>مدارا</w:t>
      </w:r>
      <w:r w:rsidR="000E5A78" w:rsidRPr="001A2A77">
        <w:rPr>
          <w:rFonts w:hint="cs"/>
          <w:rtl/>
          <w:lang w:val="en-US"/>
        </w:rPr>
        <w:t xml:space="preserve">ت التي تُغطي </w:t>
      </w:r>
      <w:r w:rsidR="002A12D5" w:rsidRPr="001A2A77">
        <w:rPr>
          <w:rFonts w:hint="cs"/>
          <w:rtl/>
          <w:lang w:val="en-US"/>
        </w:rPr>
        <w:t>مسارا</w:t>
      </w:r>
      <w:r w:rsidR="00C35309" w:rsidRPr="001A2A77">
        <w:rPr>
          <w:rFonts w:hint="cs"/>
          <w:rtl/>
          <w:lang w:val="en-US"/>
        </w:rPr>
        <w:t>ت</w:t>
      </w:r>
      <w:r w:rsidR="000E5A78" w:rsidRPr="001A2A77">
        <w:rPr>
          <w:rFonts w:hint="cs"/>
          <w:rtl/>
          <w:lang w:val="en-US"/>
        </w:rPr>
        <w:t>ها</w:t>
      </w:r>
      <w:r w:rsidR="002A12D5" w:rsidRPr="001A2A77">
        <w:rPr>
          <w:rFonts w:hint="cs"/>
          <w:rtl/>
          <w:lang w:val="en-US"/>
        </w:rPr>
        <w:t xml:space="preserve"> </w:t>
      </w:r>
      <w:r w:rsidR="000E5A78" w:rsidRPr="001A2A77">
        <w:rPr>
          <w:rFonts w:hint="cs"/>
          <w:rtl/>
          <w:lang w:val="en-US"/>
        </w:rPr>
        <w:t>ال</w:t>
      </w:r>
      <w:r w:rsidR="002A12D5" w:rsidRPr="001A2A77">
        <w:rPr>
          <w:rFonts w:hint="cs"/>
          <w:rtl/>
          <w:lang w:val="en-US"/>
        </w:rPr>
        <w:t>أرضي</w:t>
      </w:r>
      <w:r w:rsidR="00C35309" w:rsidRPr="001A2A77">
        <w:rPr>
          <w:rFonts w:hint="cs"/>
          <w:rtl/>
          <w:lang w:val="en-US"/>
        </w:rPr>
        <w:t xml:space="preserve">ة </w:t>
      </w:r>
      <w:r w:rsidR="002A12D5" w:rsidRPr="001A2A77">
        <w:rPr>
          <w:rFonts w:hint="cs"/>
          <w:rtl/>
          <w:lang w:val="en-US"/>
        </w:rPr>
        <w:t xml:space="preserve">الأرض بانتظام كل </w:t>
      </w:r>
      <w:r w:rsidR="008933D1" w:rsidRPr="001A2A77">
        <w:rPr>
          <w:lang w:val="en-US"/>
        </w:rPr>
        <w:t>170</w:t>
      </w:r>
      <w:r w:rsidR="008933D1">
        <w:rPr>
          <w:rFonts w:hint="eastAsia"/>
          <w:rtl/>
          <w:lang w:val="en-US"/>
        </w:rPr>
        <w:t> </w:t>
      </w:r>
      <w:r w:rsidR="008933D1">
        <w:rPr>
          <w:rFonts w:hint="cs"/>
          <w:rtl/>
          <w:lang w:val="en-US"/>
        </w:rPr>
        <w:t>كيلومتراً</w:t>
      </w:r>
      <w:r w:rsidR="008933D1" w:rsidRPr="001A2A77">
        <w:rPr>
          <w:rFonts w:hint="cs"/>
          <w:rtl/>
          <w:lang w:val="en-US"/>
        </w:rPr>
        <w:t xml:space="preserve"> </w:t>
      </w:r>
      <w:r w:rsidR="002A12D5" w:rsidRPr="001A2A77">
        <w:rPr>
          <w:rFonts w:hint="cs"/>
          <w:rtl/>
          <w:lang w:val="en-US"/>
        </w:rPr>
        <w:t>(</w:t>
      </w:r>
      <w:r w:rsidR="00C35309" w:rsidRPr="001A2A77">
        <w:rPr>
          <w:rFonts w:hint="cs"/>
          <w:rtl/>
          <w:lang w:val="en-US"/>
        </w:rPr>
        <w:t xml:space="preserve">عند </w:t>
      </w:r>
      <w:r w:rsidR="002A12D5" w:rsidRPr="001A2A77">
        <w:rPr>
          <w:rFonts w:hint="cs"/>
          <w:rtl/>
          <w:lang w:val="en-US"/>
        </w:rPr>
        <w:t xml:space="preserve">خط الاستواء) </w:t>
      </w:r>
      <w:r w:rsidR="006F4B99" w:rsidRPr="001A2A77">
        <w:rPr>
          <w:lang w:val="en-US"/>
        </w:rPr>
        <w:t>233</w:t>
      </w:r>
      <w:r w:rsidR="006F4B99">
        <w:rPr>
          <w:rFonts w:hint="eastAsia"/>
          <w:rtl/>
          <w:lang w:val="en-US"/>
        </w:rPr>
        <w:t> </w:t>
      </w:r>
      <w:r w:rsidR="000E5A78" w:rsidRPr="001A2A77">
        <w:rPr>
          <w:rFonts w:hint="cs"/>
          <w:rtl/>
          <w:lang w:val="en-US"/>
        </w:rPr>
        <w:t>مدارا</w:t>
      </w:r>
      <w:r w:rsidR="00C15948">
        <w:rPr>
          <w:rFonts w:hint="cs"/>
          <w:rtl/>
          <w:lang w:val="en-US"/>
        </w:rPr>
        <w:t>ً</w:t>
      </w:r>
      <w:r w:rsidR="000E5A78" w:rsidRPr="001A2A77">
        <w:rPr>
          <w:rFonts w:hint="cs"/>
          <w:rtl/>
          <w:lang w:val="en-US"/>
        </w:rPr>
        <w:t xml:space="preserve"> </w:t>
      </w:r>
      <w:r w:rsidR="002A12D5" w:rsidRPr="001A2A77">
        <w:rPr>
          <w:rtl/>
          <w:lang w:val="en-US"/>
        </w:rPr>
        <w:t>–</w:t>
      </w:r>
      <w:r w:rsidR="002A12D5" w:rsidRPr="001A2A77">
        <w:rPr>
          <w:rFonts w:hint="cs"/>
          <w:rtl/>
          <w:lang w:val="en-US"/>
        </w:rPr>
        <w:t xml:space="preserve"> مع </w:t>
      </w:r>
      <w:r w:rsidR="000E5A78" w:rsidRPr="001A2A77">
        <w:rPr>
          <w:rFonts w:hint="cs"/>
          <w:rtl/>
          <w:lang w:val="en-US"/>
        </w:rPr>
        <w:t xml:space="preserve">تساوي </w:t>
      </w:r>
      <w:r w:rsidR="002A12D5" w:rsidRPr="001A2A77">
        <w:rPr>
          <w:rFonts w:hint="cs"/>
          <w:rtl/>
          <w:lang w:val="en-US"/>
        </w:rPr>
        <w:t>عدد التمريرات الصاعدة والهابطة</w:t>
      </w:r>
      <w:r w:rsidR="000E5A78" w:rsidRPr="001A2A77">
        <w:rPr>
          <w:rFonts w:hint="cs"/>
          <w:rtl/>
          <w:lang w:val="en-US"/>
        </w:rPr>
        <w:t xml:space="preserve"> </w:t>
      </w:r>
      <w:r w:rsidR="0078546D" w:rsidRPr="001A2A77">
        <w:rPr>
          <w:rFonts w:hint="cs"/>
          <w:rtl/>
          <w:lang w:val="en-US"/>
        </w:rPr>
        <w:t>بطبيعة</w:t>
      </w:r>
      <w:r w:rsidR="0078546D">
        <w:rPr>
          <w:rFonts w:hint="eastAsia"/>
          <w:rtl/>
          <w:lang w:val="en-US"/>
        </w:rPr>
        <w:t> </w:t>
      </w:r>
      <w:r w:rsidR="000E5A78" w:rsidRPr="001A2A77">
        <w:rPr>
          <w:rFonts w:hint="cs"/>
          <w:rtl/>
          <w:lang w:val="en-US"/>
        </w:rPr>
        <w:t>الحال</w:t>
      </w:r>
      <w:r w:rsidR="002A12D5" w:rsidRPr="001A2A77">
        <w:rPr>
          <w:rFonts w:hint="cs"/>
          <w:rtl/>
          <w:lang w:val="en-US"/>
        </w:rPr>
        <w:t>.</w:t>
      </w:r>
    </w:p>
    <w:p w:rsidR="002A12D5" w:rsidRPr="00F233DC" w:rsidRDefault="002A12D5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وسيكون </w:t>
      </w:r>
      <w:r w:rsidR="005E20BA" w:rsidRPr="00F233DC">
        <w:rPr>
          <w:rFonts w:hint="cs"/>
          <w:rtl/>
          <w:lang w:val="en-US"/>
        </w:rPr>
        <w:t>لكلاودسات</w:t>
      </w:r>
      <w:r w:rsidRPr="00F233DC">
        <w:rPr>
          <w:rFonts w:hint="cs"/>
          <w:rtl/>
          <w:lang w:val="en-US"/>
        </w:rPr>
        <w:t xml:space="preserve"> مدار </w:t>
      </w:r>
      <w:r w:rsidR="00DB63E0" w:rsidRPr="00F233DC">
        <w:rPr>
          <w:rFonts w:hint="cs"/>
          <w:rtl/>
          <w:lang w:val="en-US"/>
        </w:rPr>
        <w:t xml:space="preserve">يُشبه </w:t>
      </w:r>
      <w:r w:rsidR="00C35309" w:rsidRPr="00F233DC">
        <w:rPr>
          <w:rFonts w:hint="cs"/>
          <w:rtl/>
          <w:lang w:val="en-US"/>
        </w:rPr>
        <w:t xml:space="preserve">مدار </w:t>
      </w:r>
      <w:r w:rsidRPr="00F233DC">
        <w:rPr>
          <w:rFonts w:hint="cs"/>
          <w:rtl/>
          <w:lang w:val="en-US"/>
        </w:rPr>
        <w:t>ساتل</w:t>
      </w:r>
      <w:r w:rsidR="00FA65CD" w:rsidRPr="00F233DC">
        <w:rPr>
          <w:rFonts w:hint="cs"/>
          <w:rtl/>
          <w:lang w:val="en-US"/>
        </w:rPr>
        <w:t xml:space="preserve"> أكوا </w:t>
      </w:r>
      <w:r w:rsidR="00BB3A76">
        <w:rPr>
          <w:lang w:val="en-US"/>
        </w:rPr>
        <w:t>(QAUA)</w:t>
      </w:r>
      <w:r w:rsidR="00BB3A76">
        <w:rPr>
          <w:rFonts w:hint="cs"/>
          <w:rtl/>
          <w:lang w:val="en-US"/>
        </w:rPr>
        <w:t xml:space="preserve"> </w:t>
      </w:r>
      <w:r w:rsidR="00FA65CD" w:rsidRPr="00F233DC">
        <w:rPr>
          <w:rFonts w:hint="cs"/>
          <w:rtl/>
          <w:lang w:val="en-US"/>
        </w:rPr>
        <w:t>الذي يوجد في مقدمة ا</w:t>
      </w:r>
      <w:r w:rsidRPr="00F233DC">
        <w:rPr>
          <w:rFonts w:hint="cs"/>
          <w:rtl/>
          <w:lang w:val="en-US"/>
        </w:rPr>
        <w:t xml:space="preserve">لتشكيلة </w:t>
      </w:r>
      <w:r w:rsidRPr="00F233DC">
        <w:rPr>
          <w:lang w:val="en-US"/>
        </w:rPr>
        <w:t>A-Train</w:t>
      </w:r>
      <w:r w:rsidR="00DB63E0" w:rsidRPr="00F233DC">
        <w:rPr>
          <w:rFonts w:hint="cs"/>
          <w:rtl/>
          <w:lang w:val="en-US"/>
        </w:rPr>
        <w:t>، و</w:t>
      </w:r>
      <w:r w:rsidR="00650621" w:rsidRPr="00F233DC">
        <w:rPr>
          <w:rFonts w:hint="cs"/>
          <w:rtl/>
          <w:lang w:val="en-US"/>
        </w:rPr>
        <w:t>يوجد حاليا</w:t>
      </w:r>
      <w:r w:rsidR="00BB3A76">
        <w:rPr>
          <w:rFonts w:hint="cs"/>
          <w:rtl/>
          <w:lang w:val="en-US"/>
        </w:rPr>
        <w:t>ً</w:t>
      </w:r>
      <w:r w:rsidR="00650621" w:rsidRPr="00F233DC">
        <w:rPr>
          <w:rFonts w:hint="cs"/>
          <w:rtl/>
          <w:lang w:val="en-US"/>
        </w:rPr>
        <w:t xml:space="preserve"> في </w:t>
      </w:r>
      <w:r w:rsidR="00BB3A76">
        <w:rPr>
          <w:rFonts w:hint="cs"/>
          <w:rtl/>
          <w:lang w:val="en-US"/>
        </w:rPr>
        <w:t>ال</w:t>
      </w:r>
      <w:r w:rsidR="00650621" w:rsidRPr="00F233DC">
        <w:rPr>
          <w:rFonts w:hint="cs"/>
          <w:rtl/>
          <w:lang w:val="en-US"/>
        </w:rPr>
        <w:t xml:space="preserve">مدار. </w:t>
      </w:r>
      <w:r w:rsidR="00DB63E0" w:rsidRPr="00F233DC">
        <w:rPr>
          <w:rFonts w:hint="cs"/>
          <w:rtl/>
          <w:lang w:val="en-US"/>
        </w:rPr>
        <w:t xml:space="preserve">وقد استُعملت المعلمات المدارية </w:t>
      </w:r>
      <w:r w:rsidR="00AA5688">
        <w:rPr>
          <w:rFonts w:hint="cs"/>
          <w:rtl/>
          <w:lang w:val="en-US"/>
        </w:rPr>
        <w:t>ل</w:t>
      </w:r>
      <w:r w:rsidR="00DB63E0" w:rsidRPr="00F233DC">
        <w:rPr>
          <w:rFonts w:hint="cs"/>
          <w:rtl/>
          <w:lang w:val="en-US"/>
        </w:rPr>
        <w:t xml:space="preserve">لساتل أكوا </w:t>
      </w:r>
      <w:r w:rsidR="00FA65CD" w:rsidRPr="00F233DC">
        <w:rPr>
          <w:rFonts w:hint="cs"/>
          <w:rtl/>
          <w:lang w:val="en-US"/>
        </w:rPr>
        <w:t xml:space="preserve">في </w:t>
      </w:r>
      <w:r w:rsidR="00472578">
        <w:rPr>
          <w:rFonts w:hint="cs"/>
          <w:rtl/>
          <w:lang w:val="en-US"/>
        </w:rPr>
        <w:t>التحليل</w:t>
      </w:r>
      <w:r w:rsidR="00FA65CD" w:rsidRPr="00F233DC">
        <w:rPr>
          <w:rFonts w:hint="cs"/>
          <w:rtl/>
          <w:lang w:val="en-US"/>
        </w:rPr>
        <w:t xml:space="preserve"> </w:t>
      </w:r>
      <w:r w:rsidR="00AA5688">
        <w:rPr>
          <w:rFonts w:hint="cs"/>
          <w:rtl/>
          <w:lang w:val="en-US"/>
        </w:rPr>
        <w:t xml:space="preserve">التالي </w:t>
      </w:r>
      <w:r w:rsidR="00480BA5" w:rsidRPr="00F233DC">
        <w:rPr>
          <w:rFonts w:hint="cs"/>
          <w:rtl/>
          <w:lang w:val="en-US"/>
        </w:rPr>
        <w:t>ب</w:t>
      </w:r>
      <w:r w:rsidR="00DB63E0" w:rsidRPr="00F233DC">
        <w:rPr>
          <w:rFonts w:hint="cs"/>
          <w:rtl/>
          <w:lang w:val="en-US"/>
        </w:rPr>
        <w:t xml:space="preserve">اعتبارها </w:t>
      </w:r>
      <w:r w:rsidR="006F4B99">
        <w:rPr>
          <w:rFonts w:hint="cs"/>
          <w:rtl/>
          <w:lang w:val="en-US"/>
        </w:rPr>
        <w:t xml:space="preserve">ستكون </w:t>
      </w:r>
      <w:r w:rsidR="00480BA5" w:rsidRPr="00F233DC">
        <w:rPr>
          <w:rFonts w:hint="cs"/>
          <w:rtl/>
          <w:lang w:val="en-US"/>
        </w:rPr>
        <w:t xml:space="preserve">ممثلة </w:t>
      </w:r>
      <w:r w:rsidR="00AA5688">
        <w:rPr>
          <w:rFonts w:hint="cs"/>
          <w:rtl/>
          <w:lang w:val="en-US"/>
        </w:rPr>
        <w:t xml:space="preserve">للساتل </w:t>
      </w:r>
      <w:r w:rsidR="00CC559C" w:rsidRPr="00F233DC">
        <w:rPr>
          <w:rtl/>
          <w:lang w:val="en-US"/>
        </w:rPr>
        <w:t>كلاودسات</w:t>
      </w:r>
      <w:r w:rsidR="00480BA5" w:rsidRPr="00F233DC">
        <w:rPr>
          <w:rFonts w:hint="cs"/>
          <w:rtl/>
          <w:lang w:val="en-US"/>
        </w:rPr>
        <w:t xml:space="preserve"> </w:t>
      </w:r>
      <w:r w:rsidR="00AA5688">
        <w:rPr>
          <w:rFonts w:hint="cs"/>
          <w:rtl/>
          <w:lang w:val="en-US"/>
        </w:rPr>
        <w:t xml:space="preserve">في </w:t>
      </w:r>
      <w:r w:rsidR="00480BA5" w:rsidRPr="00F233DC">
        <w:rPr>
          <w:rFonts w:hint="cs"/>
          <w:rtl/>
          <w:lang w:val="en-US"/>
        </w:rPr>
        <w:t>المستقبل. ومن المرجح أن ت</w:t>
      </w:r>
      <w:r w:rsidR="00FA65CD" w:rsidRPr="00F233DC">
        <w:rPr>
          <w:rFonts w:hint="cs"/>
          <w:rtl/>
          <w:lang w:val="en-US"/>
        </w:rPr>
        <w:t xml:space="preserve">بقى </w:t>
      </w:r>
      <w:r w:rsidR="00480BA5" w:rsidRPr="00F233DC">
        <w:rPr>
          <w:rFonts w:hint="cs"/>
          <w:rtl/>
          <w:lang w:val="en-US"/>
        </w:rPr>
        <w:t xml:space="preserve">عناصر </w:t>
      </w:r>
      <w:r w:rsidR="00AA5688">
        <w:rPr>
          <w:rFonts w:hint="cs"/>
          <w:rtl/>
          <w:lang w:val="en-US"/>
        </w:rPr>
        <w:t>ا</w:t>
      </w:r>
      <w:r w:rsidR="00DB63E0" w:rsidRPr="00F233DC">
        <w:rPr>
          <w:rFonts w:hint="cs"/>
          <w:rtl/>
          <w:lang w:val="en-US"/>
        </w:rPr>
        <w:t>ل</w:t>
      </w:r>
      <w:r w:rsidR="00AA5688">
        <w:rPr>
          <w:rFonts w:hint="cs"/>
          <w:rtl/>
          <w:lang w:val="en-US"/>
        </w:rPr>
        <w:t xml:space="preserve">ساتل </w:t>
      </w:r>
      <w:r w:rsidR="00FA65CD" w:rsidRPr="00F233DC">
        <w:rPr>
          <w:rFonts w:hint="cs"/>
          <w:rtl/>
          <w:lang w:val="en-US"/>
        </w:rPr>
        <w:t>أكوا</w:t>
      </w:r>
      <w:r w:rsidR="00480BA5" w:rsidRPr="00F233DC">
        <w:rPr>
          <w:rFonts w:hint="cs"/>
          <w:rtl/>
          <w:lang w:val="en-US"/>
        </w:rPr>
        <w:t xml:space="preserve"> </w:t>
      </w:r>
      <w:r w:rsidR="00FA65CD" w:rsidRPr="00F233DC">
        <w:rPr>
          <w:rFonts w:hint="cs"/>
          <w:rtl/>
          <w:lang w:val="en-US"/>
        </w:rPr>
        <w:t>م</w:t>
      </w:r>
      <w:r w:rsidR="00480BA5" w:rsidRPr="00F233DC">
        <w:rPr>
          <w:rFonts w:hint="cs"/>
          <w:rtl/>
          <w:lang w:val="en-US"/>
        </w:rPr>
        <w:t xml:space="preserve">مثلة، </w:t>
      </w:r>
      <w:r w:rsidR="00472578">
        <w:rPr>
          <w:rFonts w:hint="cs"/>
          <w:rtl/>
          <w:lang w:val="en-US"/>
        </w:rPr>
        <w:t>ولكن</w:t>
      </w:r>
      <w:r w:rsidR="00AA5688">
        <w:rPr>
          <w:rFonts w:hint="cs"/>
          <w:rtl/>
          <w:lang w:val="en-US"/>
        </w:rPr>
        <w:t>ها</w:t>
      </w:r>
      <w:r w:rsidR="00472578">
        <w:rPr>
          <w:rFonts w:hint="cs"/>
          <w:rtl/>
          <w:lang w:val="en-US"/>
        </w:rPr>
        <w:t xml:space="preserve"> </w:t>
      </w:r>
      <w:r w:rsidR="00AA5688">
        <w:rPr>
          <w:rFonts w:hint="cs"/>
          <w:rtl/>
          <w:lang w:val="en-US"/>
        </w:rPr>
        <w:t xml:space="preserve">قد </w:t>
      </w:r>
      <w:r w:rsidR="00480BA5" w:rsidRPr="00F233DC">
        <w:rPr>
          <w:rFonts w:hint="cs"/>
          <w:rtl/>
          <w:lang w:val="en-US"/>
        </w:rPr>
        <w:t xml:space="preserve">لا </w:t>
      </w:r>
      <w:r w:rsidR="00AA5688">
        <w:rPr>
          <w:rFonts w:hint="cs"/>
          <w:rtl/>
          <w:lang w:val="en-US"/>
        </w:rPr>
        <w:t>تكون مت</w:t>
      </w:r>
      <w:r w:rsidR="00AA5688" w:rsidRPr="00F233DC">
        <w:rPr>
          <w:rFonts w:hint="cs"/>
          <w:rtl/>
          <w:lang w:val="en-US"/>
        </w:rPr>
        <w:t>طابق</w:t>
      </w:r>
      <w:r w:rsidR="00AA5688">
        <w:rPr>
          <w:rFonts w:hint="cs"/>
          <w:rtl/>
          <w:lang w:val="en-US"/>
        </w:rPr>
        <w:t>ة</w:t>
      </w:r>
      <w:r w:rsidR="00AA5688" w:rsidRPr="00F233DC">
        <w:rPr>
          <w:rFonts w:hint="cs"/>
          <w:rtl/>
          <w:lang w:val="en-US"/>
        </w:rPr>
        <w:t xml:space="preserve"> </w:t>
      </w:r>
      <w:r w:rsidR="00480BA5" w:rsidRPr="00F233DC">
        <w:rPr>
          <w:rFonts w:hint="cs"/>
          <w:rtl/>
          <w:lang w:val="en-US"/>
        </w:rPr>
        <w:t>مع المدار ال</w:t>
      </w:r>
      <w:r w:rsidR="00DB63E0" w:rsidRPr="00F233DC">
        <w:rPr>
          <w:rFonts w:hint="cs"/>
          <w:rtl/>
          <w:lang w:val="en-US"/>
        </w:rPr>
        <w:t xml:space="preserve">محدد </w:t>
      </w:r>
      <w:r w:rsidR="00FA65CD" w:rsidRPr="00F233DC">
        <w:rPr>
          <w:rFonts w:hint="cs"/>
          <w:rtl/>
          <w:lang w:val="en-US"/>
        </w:rPr>
        <w:t>ل</w:t>
      </w:r>
      <w:r w:rsidR="00CC559C" w:rsidRPr="00F233DC">
        <w:rPr>
          <w:rtl/>
          <w:lang w:val="en-US"/>
        </w:rPr>
        <w:t>كلاودسات</w:t>
      </w:r>
      <w:r w:rsidR="00480BA5" w:rsidRPr="00F233DC">
        <w:rPr>
          <w:rFonts w:hint="cs"/>
          <w:rtl/>
          <w:lang w:val="en-US"/>
        </w:rPr>
        <w:t>.</w:t>
      </w:r>
    </w:p>
    <w:p w:rsidR="00C46DA4" w:rsidRPr="00F233DC" w:rsidRDefault="00AA5688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و</w:t>
      </w:r>
      <w:r w:rsidR="00DB63E0" w:rsidRPr="00F233DC">
        <w:rPr>
          <w:rFonts w:hint="cs"/>
          <w:rtl/>
          <w:lang w:val="en-US"/>
        </w:rPr>
        <w:t xml:space="preserve">فيما يلي </w:t>
      </w:r>
      <w:r w:rsidR="00C46DA4" w:rsidRPr="00F233DC">
        <w:rPr>
          <w:rFonts w:hint="cs"/>
          <w:rtl/>
          <w:lang w:val="en-US"/>
        </w:rPr>
        <w:t xml:space="preserve">العناصر المدارية </w:t>
      </w:r>
      <w:r w:rsidR="00DB63E0" w:rsidRPr="00F233DC">
        <w:rPr>
          <w:rFonts w:hint="cs"/>
          <w:rtl/>
          <w:lang w:val="en-US"/>
        </w:rPr>
        <w:t>ل</w:t>
      </w:r>
      <w:r>
        <w:rPr>
          <w:rFonts w:hint="cs"/>
          <w:rtl/>
          <w:lang w:val="en-US"/>
        </w:rPr>
        <w:t xml:space="preserve">لساتل </w:t>
      </w:r>
      <w:r w:rsidR="005E20BA" w:rsidRPr="00F233DC">
        <w:rPr>
          <w:rFonts w:hint="cs"/>
          <w:rtl/>
          <w:lang w:val="en-US"/>
        </w:rPr>
        <w:t>أكوا</w:t>
      </w:r>
      <w:r w:rsidR="00C46DA4" w:rsidRPr="00F233DC">
        <w:rPr>
          <w:rFonts w:hint="cs"/>
          <w:rtl/>
          <w:lang w:val="en-US"/>
        </w:rPr>
        <w:t xml:space="preserve"> (</w:t>
      </w:r>
      <w:r w:rsidR="00C46DA4" w:rsidRPr="00F233DC">
        <w:rPr>
          <w:lang w:val="en-US"/>
        </w:rPr>
        <w:t>26</w:t>
      </w:r>
      <w:r w:rsidR="00C46DA4" w:rsidRPr="00F233DC">
        <w:rPr>
          <w:rFonts w:hint="cs"/>
          <w:rtl/>
          <w:lang w:val="en-US"/>
        </w:rPr>
        <w:t xml:space="preserve"> </w:t>
      </w:r>
      <w:r w:rsidR="005E20BA" w:rsidRPr="00F233DC">
        <w:rPr>
          <w:rFonts w:hint="cs"/>
          <w:rtl/>
          <w:lang w:val="en-US"/>
        </w:rPr>
        <w:t>يوليو</w:t>
      </w:r>
      <w:r w:rsidR="00C46DA4" w:rsidRPr="00F233DC">
        <w:rPr>
          <w:rFonts w:hint="cs"/>
          <w:rtl/>
          <w:lang w:val="en-US"/>
        </w:rPr>
        <w:t xml:space="preserve"> </w:t>
      </w:r>
      <w:r w:rsidR="00C46DA4" w:rsidRPr="00F233DC">
        <w:rPr>
          <w:lang w:val="en-US"/>
        </w:rPr>
        <w:t>2004</w:t>
      </w:r>
      <w:r w:rsidR="00C46DA4" w:rsidRPr="00F233DC">
        <w:rPr>
          <w:rFonts w:hint="cs"/>
          <w:rtl/>
          <w:lang w:val="en-US"/>
        </w:rPr>
        <w:t xml:space="preserve">) </w:t>
      </w:r>
      <w:r w:rsidR="005E20BA" w:rsidRPr="00F233DC">
        <w:rPr>
          <w:rFonts w:hint="cs"/>
          <w:rtl/>
          <w:lang w:val="en-US"/>
        </w:rPr>
        <w:t xml:space="preserve">المستعملة </w:t>
      </w:r>
      <w:r w:rsidR="00D7742E" w:rsidRPr="00F233DC">
        <w:rPr>
          <w:rFonts w:hint="cs"/>
          <w:rtl/>
          <w:lang w:val="en-US"/>
        </w:rPr>
        <w:t xml:space="preserve">في المحاكات </w:t>
      </w:r>
      <w:r>
        <w:rPr>
          <w:rFonts w:hint="cs"/>
          <w:rtl/>
          <w:lang w:val="en-US"/>
        </w:rPr>
        <w:t>التالية</w:t>
      </w:r>
      <w:r w:rsidR="00D7742E" w:rsidRPr="00F233DC">
        <w:rPr>
          <w:rFonts w:hint="cs"/>
          <w:rtl/>
          <w:lang w:val="en-US"/>
        </w:rPr>
        <w:t>:</w:t>
      </w:r>
    </w:p>
    <w:p w:rsidR="00F81310" w:rsidRPr="00EA766B" w:rsidRDefault="00F81310" w:rsidP="00F81310">
      <w:pPr>
        <w:rPr>
          <w:lang w:val="en-US"/>
        </w:rPr>
      </w:pPr>
      <w:r w:rsidRPr="00EA766B">
        <w:rPr>
          <w:lang w:val="en-US"/>
        </w:rPr>
        <w:t>1 27424U 02022A  04207.86676596  .00000493 00000-0  11941-3 0  7961</w:t>
      </w:r>
    </w:p>
    <w:p w:rsidR="00F81310" w:rsidRPr="00EA766B" w:rsidRDefault="00F81310" w:rsidP="00F81310">
      <w:pPr>
        <w:rPr>
          <w:lang w:val="en-US"/>
        </w:rPr>
      </w:pPr>
      <w:r w:rsidRPr="00EA766B">
        <w:rPr>
          <w:lang w:val="en-US"/>
        </w:rPr>
        <w:t>2 27424  98.2212 147.2739 0001153  89.3378 270.7995 14.57121862118484</w:t>
      </w:r>
    </w:p>
    <w:p w:rsidR="00D7742E" w:rsidRPr="00F233DC" w:rsidRDefault="00AA5688" w:rsidP="00F81310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وهذا النسق هو النسق المتوقع في </w:t>
      </w:r>
      <w:r w:rsidR="00D7742E" w:rsidRPr="00F233DC">
        <w:rPr>
          <w:rFonts w:hint="cs"/>
          <w:rtl/>
          <w:lang w:val="en-US"/>
        </w:rPr>
        <w:t xml:space="preserve">معظم برامج </w:t>
      </w:r>
      <w:r w:rsidR="00046C14" w:rsidRPr="00F233DC">
        <w:rPr>
          <w:rFonts w:hint="cs"/>
          <w:rtl/>
          <w:lang w:val="en-US"/>
        </w:rPr>
        <w:t>الت</w:t>
      </w:r>
      <w:r w:rsidR="00D7742E" w:rsidRPr="00F233DC">
        <w:rPr>
          <w:rFonts w:hint="cs"/>
          <w:rtl/>
          <w:lang w:val="en-US"/>
        </w:rPr>
        <w:t>ت</w:t>
      </w:r>
      <w:r w:rsidR="00046C14" w:rsidRPr="00F233DC">
        <w:rPr>
          <w:rFonts w:hint="cs"/>
          <w:rtl/>
          <w:lang w:val="en-US"/>
        </w:rPr>
        <w:t>بع الساتلية القياسية</w:t>
      </w:r>
      <w:r w:rsidR="00D7742E" w:rsidRPr="00F233DC">
        <w:rPr>
          <w:rFonts w:hint="cs"/>
          <w:rtl/>
          <w:lang w:val="en-US"/>
        </w:rPr>
        <w:t>. و</w:t>
      </w:r>
      <w:r w:rsidR="00046C14" w:rsidRPr="00F233DC">
        <w:rPr>
          <w:rFonts w:hint="cs"/>
          <w:rtl/>
          <w:lang w:val="en-US"/>
        </w:rPr>
        <w:t xml:space="preserve">بالاشتقاق من هذه الأخيرة، تبلغ </w:t>
      </w:r>
      <w:r w:rsidR="00D7742E" w:rsidRPr="00F233DC">
        <w:rPr>
          <w:rFonts w:hint="cs"/>
          <w:rtl/>
          <w:lang w:val="en-US"/>
        </w:rPr>
        <w:t xml:space="preserve">الفترة المدارية </w:t>
      </w:r>
      <w:r w:rsidR="00046C14" w:rsidRPr="00F233DC">
        <w:rPr>
          <w:rFonts w:hint="cs"/>
          <w:rtl/>
          <w:lang w:val="en-US"/>
        </w:rPr>
        <w:t>لأكوا</w:t>
      </w:r>
      <w:r w:rsidR="00B052BB">
        <w:rPr>
          <w:rFonts w:hint="cs"/>
          <w:rtl/>
          <w:lang w:val="en-US"/>
        </w:rPr>
        <w:t xml:space="preserve"> حالياً</w:t>
      </w:r>
      <w:r w:rsidR="00D7742E" w:rsidRPr="00F233DC">
        <w:rPr>
          <w:rFonts w:hint="cs"/>
          <w:rtl/>
          <w:lang w:val="en-US"/>
        </w:rPr>
        <w:t xml:space="preserve"> </w:t>
      </w:r>
      <w:r w:rsidR="00D7742E" w:rsidRPr="00F233DC">
        <w:rPr>
          <w:lang w:val="en-US"/>
        </w:rPr>
        <w:t>98</w:t>
      </w:r>
      <w:r w:rsidR="006F4B99">
        <w:rPr>
          <w:lang w:val="en-US"/>
        </w:rPr>
        <w:t>,</w:t>
      </w:r>
      <w:r w:rsidR="00D7742E" w:rsidRPr="00F233DC">
        <w:rPr>
          <w:lang w:val="en-US"/>
        </w:rPr>
        <w:t>83</w:t>
      </w:r>
      <w:r w:rsidR="00D7742E" w:rsidRPr="00F233DC">
        <w:rPr>
          <w:rFonts w:hint="cs"/>
          <w:rtl/>
          <w:lang w:val="en-US"/>
        </w:rPr>
        <w:t xml:space="preserve"> دقيقة و</w:t>
      </w:r>
      <w:r w:rsidR="00046C14" w:rsidRPr="00F233DC">
        <w:rPr>
          <w:rFonts w:hint="cs"/>
          <w:rtl/>
          <w:lang w:val="en-US"/>
        </w:rPr>
        <w:t xml:space="preserve">تبلغ زاوية </w:t>
      </w:r>
      <w:r w:rsidR="00D7742E" w:rsidRPr="00F233DC">
        <w:rPr>
          <w:rFonts w:hint="cs"/>
          <w:rtl/>
          <w:lang w:val="en-US"/>
        </w:rPr>
        <w:t xml:space="preserve">ميل المدار </w:t>
      </w:r>
      <w:r w:rsidR="00D7742E" w:rsidRPr="00F233DC">
        <w:rPr>
          <w:lang w:val="en-US"/>
        </w:rPr>
        <w:t>98</w:t>
      </w:r>
      <w:r w:rsidR="006F4B99">
        <w:rPr>
          <w:lang w:val="en-US"/>
        </w:rPr>
        <w:t>,</w:t>
      </w:r>
      <w:r w:rsidR="00D7742E" w:rsidRPr="00F233DC">
        <w:rPr>
          <w:lang w:val="en-US"/>
        </w:rPr>
        <w:t>221</w:t>
      </w:r>
      <w:r w:rsidR="00D7742E" w:rsidRPr="00F233DC">
        <w:rPr>
          <w:rFonts w:hint="cs"/>
          <w:rtl/>
          <w:lang w:val="en-US"/>
        </w:rPr>
        <w:t xml:space="preserve"> درجة</w:t>
      </w:r>
      <w:r w:rsidR="00046C14" w:rsidRPr="00F233DC">
        <w:rPr>
          <w:rFonts w:hint="cs"/>
          <w:rtl/>
          <w:lang w:val="en-US"/>
        </w:rPr>
        <w:t xml:space="preserve">، </w:t>
      </w:r>
      <w:r w:rsidR="00D7742E" w:rsidRPr="00F233DC">
        <w:rPr>
          <w:rFonts w:hint="cs"/>
          <w:rtl/>
          <w:lang w:val="en-US"/>
        </w:rPr>
        <w:t>و</w:t>
      </w:r>
      <w:r w:rsidR="005C5283" w:rsidRPr="00F233DC">
        <w:rPr>
          <w:rFonts w:hint="cs"/>
          <w:rtl/>
          <w:lang w:val="en-US"/>
        </w:rPr>
        <w:t xml:space="preserve">يبلغ </w:t>
      </w:r>
      <w:r w:rsidR="00D7742E" w:rsidRPr="00F233DC">
        <w:rPr>
          <w:rFonts w:hint="cs"/>
          <w:rtl/>
          <w:lang w:val="en-US"/>
        </w:rPr>
        <w:t xml:space="preserve">الارتفاع فوق </w:t>
      </w:r>
      <w:r w:rsidR="005C5283" w:rsidRPr="00F233DC">
        <w:rPr>
          <w:rFonts w:hint="cs"/>
          <w:rtl/>
          <w:lang w:val="en-US"/>
        </w:rPr>
        <w:t>السطح الأرضي</w:t>
      </w:r>
      <w:r w:rsidR="00D7742E" w:rsidRPr="00F233DC">
        <w:rPr>
          <w:rFonts w:hint="cs"/>
          <w:rtl/>
          <w:lang w:val="en-US"/>
        </w:rPr>
        <w:t xml:space="preserve"> </w:t>
      </w:r>
      <w:r w:rsidR="00046C14" w:rsidRPr="00F233DC">
        <w:rPr>
          <w:rFonts w:hint="cs"/>
          <w:rtl/>
          <w:lang w:val="en-US"/>
        </w:rPr>
        <w:t>حوالي</w:t>
      </w:r>
      <w:r w:rsidR="00F81310">
        <w:rPr>
          <w:rFonts w:hint="cs"/>
          <w:rtl/>
          <w:lang w:val="en-US"/>
        </w:rPr>
        <w:t xml:space="preserve"> </w:t>
      </w:r>
      <w:r w:rsidR="00D7742E" w:rsidRPr="00F233DC">
        <w:rPr>
          <w:lang w:val="en-US"/>
        </w:rPr>
        <w:t>705</w:t>
      </w:r>
      <w:r w:rsidR="006F4B99">
        <w:rPr>
          <w:rFonts w:hint="eastAsia"/>
          <w:rtl/>
          <w:lang w:val="en-US"/>
        </w:rPr>
        <w:t> كيلومتراً</w:t>
      </w:r>
      <w:r w:rsidR="00D7742E" w:rsidRPr="00F233DC">
        <w:rPr>
          <w:rFonts w:hint="cs"/>
          <w:rtl/>
          <w:lang w:val="en-US"/>
        </w:rPr>
        <w:t>.</w:t>
      </w:r>
    </w:p>
    <w:p w:rsidR="00D7742E" w:rsidRPr="00F233DC" w:rsidRDefault="005C5283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استعملت </w:t>
      </w:r>
      <w:r w:rsidR="00D7742E" w:rsidRPr="00F233DC">
        <w:rPr>
          <w:rFonts w:hint="cs"/>
          <w:rtl/>
          <w:lang w:val="en-US"/>
        </w:rPr>
        <w:t>التحليل</w:t>
      </w:r>
      <w:r w:rsidR="00AA5688">
        <w:rPr>
          <w:rFonts w:hint="cs"/>
          <w:rtl/>
          <w:lang w:val="en-US"/>
        </w:rPr>
        <w:t>ات</w:t>
      </w:r>
      <w:r w:rsidR="00D7742E" w:rsidRPr="00F233DC">
        <w:rPr>
          <w:rFonts w:hint="cs"/>
          <w:rtl/>
          <w:lang w:val="en-US"/>
        </w:rPr>
        <w:t xml:space="preserve"> المدارية التالية مجموعة من البرمجيات المختلفة. ويبين الشكل </w:t>
      </w:r>
      <w:r w:rsidR="00D7742E" w:rsidRPr="00F233DC">
        <w:rPr>
          <w:lang w:val="en-US"/>
        </w:rPr>
        <w:t>1</w:t>
      </w:r>
      <w:r w:rsidR="00D7742E" w:rsidRPr="00F233DC">
        <w:rPr>
          <w:rFonts w:hint="cs"/>
          <w:rtl/>
          <w:lang w:val="en-US"/>
        </w:rPr>
        <w:t xml:space="preserve"> خريطة العالم مع </w:t>
      </w:r>
      <w:r w:rsidRPr="00F233DC">
        <w:rPr>
          <w:rFonts w:hint="cs"/>
          <w:rtl/>
          <w:lang w:val="en-US"/>
        </w:rPr>
        <w:t>ا</w:t>
      </w:r>
      <w:r w:rsidR="00D7742E" w:rsidRPr="00F233DC">
        <w:rPr>
          <w:rFonts w:hint="cs"/>
          <w:rtl/>
          <w:lang w:val="en-US"/>
        </w:rPr>
        <w:t>لمسارات الأ</w:t>
      </w:r>
      <w:r w:rsidR="0096518E" w:rsidRPr="00F233DC">
        <w:rPr>
          <w:rFonts w:hint="cs"/>
          <w:rtl/>
          <w:lang w:val="en-US"/>
        </w:rPr>
        <w:t>ر</w:t>
      </w:r>
      <w:r w:rsidR="00D7742E" w:rsidRPr="00F233DC">
        <w:rPr>
          <w:rFonts w:hint="cs"/>
          <w:rtl/>
          <w:lang w:val="en-US"/>
        </w:rPr>
        <w:t xml:space="preserve">ضية </w:t>
      </w:r>
      <w:r w:rsidR="00046C14" w:rsidRPr="00F233DC">
        <w:rPr>
          <w:rFonts w:hint="cs"/>
          <w:rtl/>
          <w:lang w:val="en-US"/>
        </w:rPr>
        <w:t xml:space="preserve">لأكوا </w:t>
      </w:r>
      <w:r w:rsidRPr="00F233DC">
        <w:rPr>
          <w:rFonts w:hint="cs"/>
          <w:rtl/>
          <w:lang w:val="en-US"/>
        </w:rPr>
        <w:t xml:space="preserve">التي رسمت </w:t>
      </w:r>
      <w:r w:rsidR="00D7742E" w:rsidRPr="00F233DC">
        <w:rPr>
          <w:rFonts w:hint="cs"/>
          <w:rtl/>
          <w:lang w:val="en-US"/>
        </w:rPr>
        <w:t xml:space="preserve">بعد </w:t>
      </w:r>
      <w:r w:rsidR="00D7742E" w:rsidRPr="00F233DC">
        <w:rPr>
          <w:lang w:val="en-US"/>
        </w:rPr>
        <w:t>24</w:t>
      </w:r>
      <w:r w:rsidR="00D7742E" w:rsidRPr="00F233DC">
        <w:rPr>
          <w:rFonts w:hint="cs"/>
          <w:rtl/>
          <w:lang w:val="en-US"/>
        </w:rPr>
        <w:t xml:space="preserve"> ساعة </w:t>
      </w:r>
      <w:r w:rsidR="00046C14" w:rsidRPr="00F233DC">
        <w:rPr>
          <w:rFonts w:hint="cs"/>
          <w:rtl/>
          <w:lang w:val="en-US"/>
        </w:rPr>
        <w:t>من ا</w:t>
      </w:r>
      <w:r w:rsidRPr="00F233DC">
        <w:rPr>
          <w:rFonts w:hint="cs"/>
          <w:rtl/>
          <w:lang w:val="en-US"/>
        </w:rPr>
        <w:t>ل</w:t>
      </w:r>
      <w:r w:rsidR="00D7742E" w:rsidRPr="00F233DC">
        <w:rPr>
          <w:rFonts w:hint="cs"/>
          <w:rtl/>
          <w:lang w:val="en-US"/>
        </w:rPr>
        <w:t xml:space="preserve">مدار. </w:t>
      </w:r>
      <w:r w:rsidRPr="00F233DC">
        <w:rPr>
          <w:rFonts w:hint="cs"/>
          <w:rtl/>
          <w:lang w:val="en-US"/>
        </w:rPr>
        <w:t>وتجدر الإشارة إلى</w:t>
      </w:r>
      <w:r w:rsidR="00D7742E" w:rsidRPr="00F233DC">
        <w:rPr>
          <w:rFonts w:hint="cs"/>
          <w:rtl/>
          <w:lang w:val="en-US"/>
        </w:rPr>
        <w:t xml:space="preserve"> أنه </w:t>
      </w:r>
      <w:r w:rsidR="00046C14" w:rsidRPr="00F233DC">
        <w:rPr>
          <w:rFonts w:hint="cs"/>
          <w:rtl/>
          <w:lang w:val="en-US"/>
        </w:rPr>
        <w:t xml:space="preserve">بحكم زاوية </w:t>
      </w:r>
      <w:r w:rsidR="00D7742E" w:rsidRPr="00F233DC">
        <w:rPr>
          <w:rFonts w:hint="cs"/>
          <w:rtl/>
          <w:lang w:val="en-US"/>
        </w:rPr>
        <w:t>ميل المدار (</w:t>
      </w:r>
      <w:r w:rsidR="0096518E" w:rsidRPr="00F233DC">
        <w:rPr>
          <w:lang w:val="en-US"/>
        </w:rPr>
        <w:t>98</w:t>
      </w:r>
      <w:r w:rsidR="00D63555">
        <w:rPr>
          <w:lang w:val="en-US"/>
        </w:rPr>
        <w:t>,</w:t>
      </w:r>
      <w:r w:rsidR="0096518E" w:rsidRPr="00F233DC">
        <w:rPr>
          <w:lang w:val="en-US"/>
        </w:rPr>
        <w:t>2</w:t>
      </w:r>
      <w:r w:rsidR="0096518E" w:rsidRPr="00F233DC">
        <w:rPr>
          <w:rFonts w:hint="cs"/>
          <w:rtl/>
          <w:lang w:val="en-US"/>
        </w:rPr>
        <w:t xml:space="preserve"> درجة)، لا </w:t>
      </w:r>
      <w:r w:rsidR="00B83660" w:rsidRPr="00F233DC">
        <w:rPr>
          <w:rFonts w:hint="cs"/>
          <w:rtl/>
          <w:lang w:val="en-US"/>
        </w:rPr>
        <w:t>ت</w:t>
      </w:r>
      <w:r w:rsidR="0096518E" w:rsidRPr="00F233DC">
        <w:rPr>
          <w:rFonts w:hint="cs"/>
          <w:rtl/>
          <w:lang w:val="en-US"/>
        </w:rPr>
        <w:t xml:space="preserve">وجد مسارات أرضية خارج خطوط العرض </w:t>
      </w:r>
      <w:r w:rsidR="0096518E" w:rsidRPr="00F233DC">
        <w:rPr>
          <w:lang w:val="en-US"/>
        </w:rPr>
        <w:t>81</w:t>
      </w:r>
      <w:r w:rsidR="00D63555">
        <w:rPr>
          <w:lang w:val="en-US"/>
        </w:rPr>
        <w:t>,</w:t>
      </w:r>
      <w:r w:rsidR="0096518E" w:rsidRPr="00F233DC">
        <w:rPr>
          <w:lang w:val="en-US"/>
        </w:rPr>
        <w:t>8</w:t>
      </w:r>
      <w:r w:rsidR="00D63555" w:rsidRPr="00FE5A07">
        <w:t>±</w:t>
      </w:r>
      <w:r w:rsidR="0096518E" w:rsidRPr="00F233DC">
        <w:rPr>
          <w:rFonts w:hint="cs"/>
          <w:rtl/>
          <w:lang w:val="en-US"/>
        </w:rPr>
        <w:t xml:space="preserve"> درجة. و</w:t>
      </w:r>
      <w:r w:rsidRPr="00F233DC">
        <w:rPr>
          <w:rFonts w:hint="cs"/>
          <w:rtl/>
          <w:lang w:val="en-US"/>
        </w:rPr>
        <w:t xml:space="preserve">تظهر </w:t>
      </w:r>
      <w:r w:rsidR="0096518E" w:rsidRPr="00F233DC">
        <w:rPr>
          <w:rFonts w:hint="cs"/>
          <w:rtl/>
          <w:lang w:val="en-US"/>
        </w:rPr>
        <w:t>المسارات المدارية الصاعدة والهابطة</w:t>
      </w:r>
      <w:r w:rsidRPr="00F233DC">
        <w:rPr>
          <w:rFonts w:hint="cs"/>
          <w:rtl/>
          <w:lang w:val="en-US"/>
        </w:rPr>
        <w:t xml:space="preserve"> على حد سواء</w:t>
      </w:r>
      <w:r w:rsidR="0096518E" w:rsidRPr="00F233DC">
        <w:rPr>
          <w:rFonts w:hint="cs"/>
          <w:rtl/>
          <w:lang w:val="en-US"/>
        </w:rPr>
        <w:t>.</w:t>
      </w:r>
    </w:p>
    <w:p w:rsidR="0096518E" w:rsidRPr="00F233DC" w:rsidRDefault="0096518E" w:rsidP="007C79CE">
      <w:pPr>
        <w:pStyle w:val="FigureNoBR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lastRenderedPageBreak/>
        <w:t xml:space="preserve">الشكل </w:t>
      </w:r>
      <w:r w:rsidRPr="00F233DC">
        <w:rPr>
          <w:lang w:val="en-US"/>
        </w:rPr>
        <w:t>1</w:t>
      </w:r>
    </w:p>
    <w:p w:rsidR="0096518E" w:rsidRPr="00F233DC" w:rsidRDefault="0096518E" w:rsidP="007C79CE">
      <w:pPr>
        <w:pStyle w:val="FigureNotitle"/>
        <w:spacing w:line="192" w:lineRule="auto"/>
        <w:rPr>
          <w:rFonts w:hint="cs"/>
          <w:rtl/>
          <w:lang w:val="en-US"/>
        </w:rPr>
      </w:pPr>
      <w:r w:rsidRPr="000D084C">
        <w:rPr>
          <w:rFonts w:hint="cs"/>
          <w:rtl/>
        </w:rPr>
        <w:t>مسارات</w:t>
      </w:r>
      <w:r w:rsidRPr="00F233DC">
        <w:rPr>
          <w:rFonts w:hint="cs"/>
          <w:rtl/>
          <w:lang w:val="en-US"/>
        </w:rPr>
        <w:t xml:space="preserve"> </w:t>
      </w:r>
      <w:r w:rsidR="00CC559C" w:rsidRPr="00F233DC">
        <w:rPr>
          <w:rFonts w:hint="cs"/>
          <w:rtl/>
          <w:lang w:val="en-US"/>
        </w:rPr>
        <w:t>أكوا</w:t>
      </w:r>
      <w:r w:rsidRPr="00F233DC">
        <w:rPr>
          <w:rFonts w:hint="cs"/>
          <w:rtl/>
          <w:lang w:val="en-US"/>
        </w:rPr>
        <w:t xml:space="preserve"> </w:t>
      </w:r>
      <w:r w:rsidR="00B83660" w:rsidRPr="00F233DC">
        <w:rPr>
          <w:rFonts w:hint="cs"/>
          <w:rtl/>
          <w:lang w:val="en-US"/>
        </w:rPr>
        <w:t xml:space="preserve">على مدى </w:t>
      </w:r>
      <w:r w:rsidRPr="00F233DC">
        <w:rPr>
          <w:lang w:val="en-US"/>
        </w:rPr>
        <w:t>24</w:t>
      </w:r>
      <w:r w:rsidRPr="00F233DC">
        <w:rPr>
          <w:rFonts w:hint="cs"/>
          <w:rtl/>
          <w:lang w:val="en-US"/>
        </w:rPr>
        <w:t xml:space="preserve"> ساعة</w:t>
      </w:r>
    </w:p>
    <w:p w:rsidR="00231667" w:rsidRPr="00F233DC" w:rsidRDefault="001F4A39" w:rsidP="007C79CE">
      <w:pPr>
        <w:spacing w:before="0"/>
        <w:jc w:val="left"/>
        <w:rPr>
          <w:rFonts w:hint="cs"/>
          <w:rtl/>
          <w:lang w:val="en-US"/>
        </w:rPr>
      </w:pPr>
      <w:r w:rsidRPr="00F233DC">
        <w:rPr>
          <w:rFonts w:cs="Courier New"/>
          <w:noProof/>
          <w:sz w:val="24"/>
          <w:szCs w:val="24"/>
          <w:lang w:eastAsia="en-GB"/>
        </w:rPr>
        <w:drawing>
          <wp:inline distT="0" distB="0" distL="0" distR="0">
            <wp:extent cx="6108065" cy="3437890"/>
            <wp:effectExtent l="0" t="0" r="0" b="0"/>
            <wp:docPr id="1" name="Picture 1" descr="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8E" w:rsidRPr="00F233DC" w:rsidRDefault="00231667" w:rsidP="005E2219">
      <w:pPr>
        <w:jc w:val="left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لاحظ </w:t>
      </w:r>
      <w:r w:rsidR="00343EB7" w:rsidRPr="00F233DC">
        <w:rPr>
          <w:rFonts w:hint="cs"/>
          <w:rtl/>
          <w:lang w:val="en-US"/>
        </w:rPr>
        <w:t xml:space="preserve">الدائرة </w:t>
      </w:r>
      <w:r w:rsidRPr="00F233DC">
        <w:rPr>
          <w:rFonts w:hint="cs"/>
          <w:rtl/>
          <w:lang w:val="en-US"/>
        </w:rPr>
        <w:t>المضيئة التي ترسم الامتداد النمو</w:t>
      </w:r>
      <w:r w:rsidR="00C15948">
        <w:rPr>
          <w:rFonts w:hint="cs"/>
          <w:rtl/>
          <w:lang w:val="en-US"/>
        </w:rPr>
        <w:t>ذ</w:t>
      </w:r>
      <w:r w:rsidRPr="00F233DC">
        <w:rPr>
          <w:rFonts w:hint="cs"/>
          <w:rtl/>
          <w:lang w:val="en-US"/>
        </w:rPr>
        <w:t xml:space="preserve">جي للأفق الأرضي </w:t>
      </w:r>
      <w:r w:rsidR="00B83660" w:rsidRPr="00F233DC">
        <w:rPr>
          <w:rFonts w:hint="cs"/>
          <w:rtl/>
          <w:lang w:val="en-US"/>
        </w:rPr>
        <w:t>المرئي</w:t>
      </w:r>
      <w:r w:rsidRPr="00F233DC">
        <w:rPr>
          <w:rFonts w:hint="cs"/>
          <w:rtl/>
          <w:lang w:val="en-US"/>
        </w:rPr>
        <w:t xml:space="preserve"> انطلاقا</w:t>
      </w:r>
      <w:r w:rsidR="00C15948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 من أكوا</w:t>
      </w:r>
      <w:r w:rsidR="0096518E" w:rsidRPr="00F233DC">
        <w:rPr>
          <w:rFonts w:hint="cs"/>
          <w:rtl/>
          <w:lang w:val="en-US"/>
        </w:rPr>
        <w:t>.</w:t>
      </w:r>
    </w:p>
    <w:p w:rsidR="0096518E" w:rsidRPr="00F233DC" w:rsidRDefault="00844072" w:rsidP="007C79CE">
      <w:pPr>
        <w:spacing w:before="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ويوضح </w:t>
      </w:r>
      <w:r w:rsidR="0096518E" w:rsidRPr="00F233DC">
        <w:rPr>
          <w:rFonts w:hint="cs"/>
          <w:rtl/>
          <w:lang w:val="en-US"/>
        </w:rPr>
        <w:t xml:space="preserve">الشكل </w:t>
      </w:r>
      <w:r w:rsidR="0096518E" w:rsidRPr="00F233DC">
        <w:rPr>
          <w:lang w:val="en-US"/>
        </w:rPr>
        <w:t>2</w:t>
      </w:r>
      <w:r w:rsidR="0096518E" w:rsidRPr="00F233DC">
        <w:rPr>
          <w:rFonts w:hint="cs"/>
          <w:rtl/>
          <w:lang w:val="en-US"/>
        </w:rPr>
        <w:t xml:space="preserve"> </w:t>
      </w:r>
      <w:r w:rsidR="00B052BB">
        <w:rPr>
          <w:rFonts w:hint="cs"/>
          <w:rtl/>
          <w:lang w:val="en-US"/>
        </w:rPr>
        <w:t>خريطة</w:t>
      </w:r>
      <w:r w:rsidR="00231667" w:rsidRPr="00F233DC">
        <w:rPr>
          <w:rFonts w:hint="cs"/>
          <w:rtl/>
          <w:lang w:val="en-US"/>
        </w:rPr>
        <w:t xml:space="preserve"> </w:t>
      </w:r>
      <w:r w:rsidR="0096518E" w:rsidRPr="00F233DC">
        <w:rPr>
          <w:rFonts w:hint="cs"/>
          <w:rtl/>
          <w:lang w:val="en-US"/>
        </w:rPr>
        <w:t>أمريكا الجنوبية</w:t>
      </w:r>
      <w:r w:rsidR="00B83660" w:rsidRPr="00F233DC">
        <w:rPr>
          <w:rFonts w:hint="cs"/>
          <w:rtl/>
          <w:lang w:val="en-US"/>
        </w:rPr>
        <w:t xml:space="preserve"> </w:t>
      </w:r>
      <w:r w:rsidR="00B052BB">
        <w:rPr>
          <w:rFonts w:hint="cs"/>
          <w:rtl/>
          <w:lang w:val="en-US"/>
        </w:rPr>
        <w:t xml:space="preserve">مع </w:t>
      </w:r>
      <w:r w:rsidR="00B83660" w:rsidRPr="00F233DC">
        <w:rPr>
          <w:rFonts w:hint="cs"/>
          <w:rtl/>
          <w:lang w:val="en-US"/>
        </w:rPr>
        <w:t xml:space="preserve">تعيين </w:t>
      </w:r>
      <w:r w:rsidR="00CC559C" w:rsidRPr="00F233DC">
        <w:rPr>
          <w:rFonts w:hint="cs"/>
          <w:rtl/>
          <w:lang w:val="en-US"/>
        </w:rPr>
        <w:t>إحداثيات</w:t>
      </w:r>
      <w:r w:rsidR="00231667" w:rsidRPr="00F233DC">
        <w:rPr>
          <w:rFonts w:hint="cs"/>
          <w:rtl/>
          <w:lang w:val="en-US"/>
        </w:rPr>
        <w:t xml:space="preserve"> </w:t>
      </w:r>
      <w:r w:rsidR="0096518E" w:rsidRPr="00F233DC">
        <w:rPr>
          <w:lang w:val="en-US"/>
        </w:rPr>
        <w:t>ALMA</w:t>
      </w:r>
      <w:r w:rsidR="0096518E" w:rsidRPr="00F233DC">
        <w:rPr>
          <w:rFonts w:hint="cs"/>
          <w:rtl/>
          <w:lang w:val="en-US"/>
        </w:rPr>
        <w:t xml:space="preserve"> والمجموعة الكاملة</w:t>
      </w:r>
      <w:r w:rsidR="00DD5637" w:rsidRPr="00F233DC">
        <w:rPr>
          <w:rFonts w:hint="cs"/>
          <w:rtl/>
          <w:lang w:val="en-US"/>
        </w:rPr>
        <w:t xml:space="preserve"> </w:t>
      </w:r>
      <w:r w:rsidR="00B83660" w:rsidRPr="00F233DC">
        <w:rPr>
          <w:rFonts w:hint="cs"/>
          <w:rtl/>
          <w:lang w:val="en-US"/>
        </w:rPr>
        <w:t>ل</w:t>
      </w:r>
      <w:r w:rsidR="00DD5637" w:rsidRPr="00F233DC">
        <w:rPr>
          <w:rFonts w:hint="cs"/>
          <w:rtl/>
          <w:lang w:val="en-US"/>
        </w:rPr>
        <w:t>لمسار</w:t>
      </w:r>
      <w:r w:rsidR="00B052BB">
        <w:rPr>
          <w:rFonts w:hint="cs"/>
          <w:rtl/>
          <w:lang w:val="en-US"/>
        </w:rPr>
        <w:t>ات</w:t>
      </w:r>
      <w:r w:rsidR="00DD5637" w:rsidRPr="00F233DC">
        <w:rPr>
          <w:rFonts w:hint="cs"/>
          <w:rtl/>
          <w:lang w:val="en-US"/>
        </w:rPr>
        <w:t xml:space="preserve"> الأرضي</w:t>
      </w:r>
      <w:r w:rsidR="00B052BB">
        <w:rPr>
          <w:rFonts w:hint="cs"/>
          <w:rtl/>
          <w:lang w:val="en-US"/>
        </w:rPr>
        <w:t xml:space="preserve">ة خلال </w:t>
      </w:r>
      <w:r w:rsidR="00B052BB" w:rsidRPr="00F233DC">
        <w:rPr>
          <w:lang w:val="en-US"/>
        </w:rPr>
        <w:t>16</w:t>
      </w:r>
      <w:r w:rsidR="00B052BB" w:rsidRPr="00F233DC">
        <w:rPr>
          <w:rFonts w:hint="cs"/>
          <w:rtl/>
          <w:lang w:val="en-US"/>
        </w:rPr>
        <w:t xml:space="preserve"> يوما</w:t>
      </w:r>
      <w:r w:rsidR="00B052BB">
        <w:rPr>
          <w:rFonts w:hint="cs"/>
          <w:rtl/>
          <w:lang w:val="en-US"/>
        </w:rPr>
        <w:t>ً</w:t>
      </w:r>
      <w:r w:rsidR="0096518E" w:rsidRPr="00F233DC">
        <w:rPr>
          <w:rFonts w:hint="cs"/>
          <w:rtl/>
          <w:lang w:val="en-US"/>
        </w:rPr>
        <w:t>. و</w:t>
      </w:r>
      <w:r w:rsidR="00B83660" w:rsidRPr="00F233DC">
        <w:rPr>
          <w:rFonts w:hint="cs"/>
          <w:rtl/>
          <w:lang w:val="en-US"/>
        </w:rPr>
        <w:t xml:space="preserve">هي تمثل </w:t>
      </w:r>
      <w:r w:rsidR="0096518E" w:rsidRPr="00F233DC">
        <w:rPr>
          <w:rFonts w:hint="cs"/>
          <w:rtl/>
          <w:lang w:val="en-US"/>
        </w:rPr>
        <w:t xml:space="preserve">بالنسبة إلى </w:t>
      </w:r>
      <w:r w:rsidR="00DD5637" w:rsidRPr="00F233DC">
        <w:rPr>
          <w:rFonts w:hint="cs"/>
          <w:rtl/>
          <w:lang w:val="en-US"/>
        </w:rPr>
        <w:t xml:space="preserve">هذه </w:t>
      </w:r>
      <w:r w:rsidR="0096518E" w:rsidRPr="00F233DC">
        <w:rPr>
          <w:rFonts w:hint="cs"/>
          <w:rtl/>
          <w:lang w:val="en-US"/>
        </w:rPr>
        <w:t xml:space="preserve">المعلمات المدارية </w:t>
      </w:r>
      <w:r>
        <w:rPr>
          <w:rFonts w:hint="cs"/>
          <w:b/>
          <w:bCs/>
          <w:rtl/>
          <w:lang w:val="en-US"/>
        </w:rPr>
        <w:t>جميع</w:t>
      </w:r>
      <w:r w:rsidRPr="00F233DC">
        <w:rPr>
          <w:rFonts w:hint="cs"/>
          <w:rtl/>
          <w:lang w:val="en-US"/>
        </w:rPr>
        <w:t xml:space="preserve"> </w:t>
      </w:r>
      <w:r w:rsidR="0096518E" w:rsidRPr="00F233DC">
        <w:rPr>
          <w:rFonts w:hint="cs"/>
          <w:rtl/>
          <w:lang w:val="en-US"/>
        </w:rPr>
        <w:t xml:space="preserve">المسارات الأرضية </w:t>
      </w:r>
      <w:r w:rsidR="00DD5637" w:rsidRPr="00F233DC">
        <w:rPr>
          <w:rFonts w:hint="cs"/>
          <w:rtl/>
          <w:lang w:val="en-US"/>
        </w:rPr>
        <w:t>انطلاقا</w:t>
      </w:r>
      <w:r w:rsidR="00C15948">
        <w:rPr>
          <w:rFonts w:hint="cs"/>
          <w:rtl/>
          <w:lang w:val="en-US"/>
        </w:rPr>
        <w:t>ً</w:t>
      </w:r>
      <w:r w:rsidR="00DD5637" w:rsidRPr="00F233DC">
        <w:rPr>
          <w:rFonts w:hint="cs"/>
          <w:rtl/>
          <w:lang w:val="en-US"/>
        </w:rPr>
        <w:t xml:space="preserve"> </w:t>
      </w:r>
      <w:r w:rsidR="0096518E" w:rsidRPr="00F233DC">
        <w:rPr>
          <w:rFonts w:hint="cs"/>
          <w:rtl/>
          <w:lang w:val="en-US"/>
        </w:rPr>
        <w:t>من الساتل؛ وت</w:t>
      </w:r>
      <w:r w:rsidR="00DD5637" w:rsidRPr="00F233DC">
        <w:rPr>
          <w:rFonts w:hint="cs"/>
          <w:rtl/>
          <w:lang w:val="en-US"/>
        </w:rPr>
        <w:t xml:space="preserve">تكرر </w:t>
      </w:r>
      <w:r w:rsidR="0096518E" w:rsidRPr="00F233DC">
        <w:rPr>
          <w:rFonts w:hint="cs"/>
          <w:rtl/>
          <w:lang w:val="en-US"/>
        </w:rPr>
        <w:t xml:space="preserve">المسارات بدقة كل </w:t>
      </w:r>
      <w:r w:rsidR="0096518E" w:rsidRPr="00F233DC">
        <w:rPr>
          <w:lang w:val="en-US"/>
        </w:rPr>
        <w:t>16</w:t>
      </w:r>
      <w:r w:rsidR="0096518E" w:rsidRPr="00F233DC">
        <w:rPr>
          <w:rFonts w:hint="cs"/>
          <w:rtl/>
          <w:lang w:val="en-US"/>
        </w:rPr>
        <w:t xml:space="preserve"> يوما</w:t>
      </w:r>
      <w:r w:rsidR="00C15948">
        <w:rPr>
          <w:rFonts w:hint="cs"/>
          <w:rtl/>
          <w:lang w:val="en-US"/>
        </w:rPr>
        <w:t>ً</w:t>
      </w:r>
      <w:r w:rsidR="0096518E" w:rsidRPr="00F233DC">
        <w:rPr>
          <w:rFonts w:hint="cs"/>
          <w:rtl/>
          <w:lang w:val="en-US"/>
        </w:rPr>
        <w:t xml:space="preserve">. وكما هو الحال بالنسبة إلى الشكلين </w:t>
      </w:r>
      <w:r w:rsidR="0096518E" w:rsidRPr="00F233DC">
        <w:rPr>
          <w:lang w:val="en-US"/>
        </w:rPr>
        <w:t>1</w:t>
      </w:r>
      <w:r w:rsidR="0096518E" w:rsidRPr="00F233DC">
        <w:rPr>
          <w:rFonts w:hint="cs"/>
          <w:rtl/>
          <w:lang w:val="en-US"/>
        </w:rPr>
        <w:t xml:space="preserve"> و</w:t>
      </w:r>
      <w:r w:rsidR="0096518E" w:rsidRPr="00F233DC">
        <w:rPr>
          <w:lang w:val="en-US"/>
        </w:rPr>
        <w:t>3</w:t>
      </w:r>
      <w:r w:rsidR="00B0329A" w:rsidRPr="00F233DC">
        <w:rPr>
          <w:rFonts w:hint="cs"/>
          <w:rtl/>
          <w:lang w:val="en-US"/>
        </w:rPr>
        <w:t xml:space="preserve">، تميل المدارات الصاعدة </w:t>
      </w:r>
      <w:r w:rsidR="00B0329A" w:rsidRPr="00F233DC">
        <w:rPr>
          <w:lang w:val="en-US"/>
        </w:rPr>
        <w:t>(S-N)</w:t>
      </w:r>
      <w:r w:rsidR="00B0329A" w:rsidRPr="00F233DC">
        <w:rPr>
          <w:rFonts w:hint="cs"/>
          <w:rtl/>
          <w:lang w:val="en-US"/>
        </w:rPr>
        <w:t xml:space="preserve"> من </w:t>
      </w:r>
      <w:r w:rsidR="00AB64C6" w:rsidRPr="00F233DC">
        <w:rPr>
          <w:rFonts w:hint="cs"/>
          <w:rtl/>
          <w:lang w:val="en-US"/>
        </w:rPr>
        <w:t xml:space="preserve">أسفل </w:t>
      </w:r>
      <w:r w:rsidR="00B0329A" w:rsidRPr="00F233DC">
        <w:rPr>
          <w:rFonts w:hint="cs"/>
          <w:rtl/>
          <w:lang w:val="en-US"/>
        </w:rPr>
        <w:t xml:space="preserve">اليمين إلى أعلى اليسار، في حين تميل المدارات الهابطة </w:t>
      </w:r>
      <w:r w:rsidR="00B0329A" w:rsidRPr="00F233DC">
        <w:rPr>
          <w:lang w:val="en-US"/>
        </w:rPr>
        <w:t>(N-S)</w:t>
      </w:r>
      <w:r w:rsidR="00B0329A" w:rsidRPr="00F233DC">
        <w:rPr>
          <w:rFonts w:hint="cs"/>
          <w:rtl/>
          <w:lang w:val="en-US"/>
        </w:rPr>
        <w:t xml:space="preserve"> من أعلى اليمين إلى أ</w:t>
      </w:r>
      <w:r w:rsidR="00B83660" w:rsidRPr="00F233DC">
        <w:rPr>
          <w:rFonts w:hint="cs"/>
          <w:rtl/>
          <w:lang w:val="en-US"/>
        </w:rPr>
        <w:t>سفل</w:t>
      </w:r>
      <w:r w:rsidR="00B0329A" w:rsidRPr="00F233DC">
        <w:rPr>
          <w:rFonts w:hint="cs"/>
          <w:rtl/>
          <w:lang w:val="en-US"/>
        </w:rPr>
        <w:t xml:space="preserve"> اليسار.</w:t>
      </w:r>
    </w:p>
    <w:p w:rsidR="00B0329A" w:rsidRPr="00F233DC" w:rsidRDefault="00B0329A" w:rsidP="007C79CE">
      <w:pPr>
        <w:pStyle w:val="FigureNoBR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lastRenderedPageBreak/>
        <w:t xml:space="preserve">الشكل </w:t>
      </w:r>
      <w:r w:rsidRPr="00F233DC">
        <w:rPr>
          <w:lang w:val="en-US"/>
        </w:rPr>
        <w:t>2</w:t>
      </w:r>
    </w:p>
    <w:p w:rsidR="00BD1127" w:rsidRDefault="004C5D8A" w:rsidP="007C79CE">
      <w:pPr>
        <w:pStyle w:val="FigureNotitle"/>
        <w:spacing w:line="192" w:lineRule="auto"/>
        <w:rPr>
          <w:rFonts w:hint="cs"/>
          <w:rtl/>
        </w:rPr>
      </w:pPr>
      <w:r w:rsidRPr="00F233DC">
        <w:rPr>
          <w:rFonts w:hint="cs"/>
          <w:rtl/>
          <w:lang w:val="en-US"/>
        </w:rPr>
        <w:t xml:space="preserve">المسارات الأرضية لأكوا </w:t>
      </w:r>
      <w:r w:rsidR="00B83660" w:rsidRPr="00F233DC">
        <w:rPr>
          <w:rFonts w:hint="cs"/>
          <w:rtl/>
          <w:lang w:val="en-US"/>
        </w:rPr>
        <w:t>على مدى</w:t>
      </w:r>
      <w:r w:rsidRPr="00F233DC">
        <w:rPr>
          <w:rFonts w:hint="cs"/>
          <w:rtl/>
          <w:lang w:val="en-US"/>
        </w:rPr>
        <w:t xml:space="preserve"> فترة</w:t>
      </w:r>
      <w:r w:rsidR="00A365F4" w:rsidRPr="00F233DC">
        <w:rPr>
          <w:rFonts w:hint="cs"/>
          <w:rtl/>
          <w:lang w:val="en-US"/>
        </w:rPr>
        <w:t xml:space="preserve"> كاملة</w:t>
      </w:r>
      <w:r w:rsidRPr="00F233DC">
        <w:rPr>
          <w:rFonts w:hint="cs"/>
          <w:rtl/>
          <w:lang w:val="en-US"/>
        </w:rPr>
        <w:t xml:space="preserve"> </w:t>
      </w:r>
      <w:r w:rsidR="00844072">
        <w:rPr>
          <w:rFonts w:hint="cs"/>
          <w:rtl/>
          <w:lang w:val="en-US"/>
        </w:rPr>
        <w:t xml:space="preserve">مدتها </w:t>
      </w:r>
      <w:r w:rsidRPr="00F233DC">
        <w:rPr>
          <w:lang w:val="en-US"/>
        </w:rPr>
        <w:t>16</w:t>
      </w:r>
      <w:r w:rsidRPr="00F233DC">
        <w:rPr>
          <w:rFonts w:hint="cs"/>
          <w:rtl/>
          <w:lang w:val="en-US"/>
        </w:rPr>
        <w:t xml:space="preserve"> </w:t>
      </w:r>
      <w:r w:rsidR="00844072" w:rsidRPr="00F233DC">
        <w:rPr>
          <w:rFonts w:hint="cs"/>
          <w:rtl/>
          <w:lang w:val="en-US"/>
        </w:rPr>
        <w:t>يوما</w:t>
      </w:r>
      <w:r w:rsidR="00844072">
        <w:rPr>
          <w:rFonts w:hint="cs"/>
          <w:rtl/>
          <w:lang w:val="en-US"/>
        </w:rPr>
        <w:t>ً</w:t>
      </w:r>
      <w:r w:rsidR="00844072">
        <w:rPr>
          <w:rtl/>
          <w:lang w:val="en-US"/>
        </w:rPr>
        <w:br/>
      </w:r>
      <w:r w:rsidR="004D1606">
        <w:rPr>
          <w:rFonts w:hint="cs"/>
          <w:rtl/>
          <w:lang w:val="en-US"/>
        </w:rPr>
        <w:t xml:space="preserve">مع </w:t>
      </w:r>
      <w:r w:rsidR="00844072">
        <w:rPr>
          <w:rFonts w:hint="cs"/>
          <w:rtl/>
          <w:lang w:val="en-US"/>
        </w:rPr>
        <w:t xml:space="preserve">بيان </w:t>
      </w:r>
      <w:r w:rsidRPr="00F233DC">
        <w:rPr>
          <w:rFonts w:hint="cs"/>
          <w:rtl/>
          <w:lang w:val="en-US"/>
        </w:rPr>
        <w:t xml:space="preserve">موقع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844072">
        <w:rPr>
          <w:rFonts w:hint="cs"/>
          <w:rtl/>
          <w:lang w:val="en-US"/>
        </w:rPr>
        <w:t xml:space="preserve">على </w:t>
      </w:r>
      <w:r w:rsidR="00A365F4" w:rsidRPr="00F233DC">
        <w:rPr>
          <w:rFonts w:hint="cs"/>
          <w:rtl/>
          <w:lang w:val="en-US"/>
        </w:rPr>
        <w:t>خريطة أمريكا الجنوبية</w:t>
      </w:r>
      <w:r w:rsidR="00A365F4" w:rsidRPr="00F233DC">
        <w:rPr>
          <w:rtl/>
          <w:lang w:val="en-US"/>
        </w:rPr>
        <w:br/>
      </w:r>
    </w:p>
    <w:p w:rsidR="00BD1127" w:rsidRDefault="001F4A39" w:rsidP="007C79CE">
      <w:pPr>
        <w:spacing w:before="0"/>
        <w:jc w:val="center"/>
        <w:rPr>
          <w:rFonts w:hint="cs"/>
          <w:rtl/>
        </w:rPr>
      </w:pPr>
      <w:r>
        <w:rPr>
          <w:noProof/>
          <w:lang w:eastAsia="en-GB"/>
        </w:rPr>
        <w:drawing>
          <wp:inline distT="0" distB="0" distL="0" distR="0">
            <wp:extent cx="4769485" cy="4769485"/>
            <wp:effectExtent l="0" t="0" r="0" b="0"/>
            <wp:docPr id="2" name="Picture 2" descr="N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f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9A" w:rsidRPr="00F233DC" w:rsidRDefault="00B0329A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ت</w:t>
      </w:r>
      <w:r w:rsidR="00343EB7" w:rsidRPr="00F233DC">
        <w:rPr>
          <w:rFonts w:hint="cs"/>
          <w:rtl/>
          <w:lang w:val="en-US"/>
        </w:rPr>
        <w:t xml:space="preserve">تكرر </w:t>
      </w:r>
      <w:r w:rsidRPr="00F233DC">
        <w:rPr>
          <w:rFonts w:hint="cs"/>
          <w:rtl/>
          <w:lang w:val="en-US"/>
        </w:rPr>
        <w:t xml:space="preserve">المسارات اللاحقة بدقة كل </w:t>
      </w:r>
      <w:r w:rsidRPr="00F233DC">
        <w:rPr>
          <w:lang w:val="en-US"/>
        </w:rPr>
        <w:t>16</w:t>
      </w:r>
      <w:r w:rsidRPr="00F233DC">
        <w:rPr>
          <w:rFonts w:hint="cs"/>
          <w:rtl/>
          <w:lang w:val="en-US"/>
        </w:rPr>
        <w:t xml:space="preserve"> يوما</w:t>
      </w:r>
      <w:r w:rsidR="00BD1127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. وستكون المسارات الأرضية </w:t>
      </w:r>
      <w:r w:rsidR="00343EB7" w:rsidRPr="00F233DC">
        <w:rPr>
          <w:rFonts w:hint="cs"/>
          <w:rtl/>
          <w:lang w:val="en-US"/>
        </w:rPr>
        <w:t>النهائية ل</w:t>
      </w:r>
      <w:r w:rsidR="00CC559C" w:rsidRPr="00F233DC">
        <w:rPr>
          <w:rtl/>
          <w:lang w:val="en-US"/>
        </w:rPr>
        <w:t>كلاودسات</w:t>
      </w:r>
      <w:r w:rsidR="00343EB7" w:rsidRPr="00F233DC">
        <w:rPr>
          <w:rFonts w:hint="cs"/>
          <w:rtl/>
          <w:lang w:val="en-US"/>
        </w:rPr>
        <w:t xml:space="preserve"> م</w:t>
      </w:r>
      <w:r w:rsidR="006F4B99">
        <w:rPr>
          <w:rFonts w:hint="cs"/>
          <w:rtl/>
          <w:lang w:val="en-US"/>
        </w:rPr>
        <w:t>ت</w:t>
      </w:r>
      <w:r w:rsidR="00343EB7" w:rsidRPr="00F233DC">
        <w:rPr>
          <w:rFonts w:hint="cs"/>
          <w:rtl/>
          <w:lang w:val="en-US"/>
        </w:rPr>
        <w:t>ماثلة</w:t>
      </w:r>
      <w:r w:rsidRPr="00F233DC">
        <w:rPr>
          <w:rFonts w:hint="cs"/>
          <w:rtl/>
          <w:lang w:val="en-US"/>
        </w:rPr>
        <w:t>، ولكن</w:t>
      </w:r>
      <w:r w:rsidR="00844072">
        <w:rPr>
          <w:rFonts w:hint="cs"/>
          <w:rtl/>
          <w:lang w:val="en-US"/>
        </w:rPr>
        <w:t>ها</w:t>
      </w:r>
      <w:r w:rsidRPr="00F233DC">
        <w:rPr>
          <w:rFonts w:hint="cs"/>
          <w:rtl/>
          <w:lang w:val="en-US"/>
        </w:rPr>
        <w:t xml:space="preserve"> غير </w:t>
      </w:r>
      <w:r w:rsidR="00343EB7" w:rsidRPr="00F233DC">
        <w:rPr>
          <w:rFonts w:hint="cs"/>
          <w:rtl/>
          <w:lang w:val="en-US"/>
        </w:rPr>
        <w:t>م</w:t>
      </w:r>
      <w:r w:rsidR="00844072">
        <w:rPr>
          <w:rFonts w:hint="cs"/>
          <w:rtl/>
          <w:lang w:val="en-US"/>
        </w:rPr>
        <w:t>ت</w:t>
      </w:r>
      <w:r w:rsidR="00343EB7" w:rsidRPr="00F233DC">
        <w:rPr>
          <w:rFonts w:hint="cs"/>
          <w:rtl/>
          <w:lang w:val="en-US"/>
        </w:rPr>
        <w:t>طابقة</w:t>
      </w:r>
      <w:r w:rsidRPr="00F233DC">
        <w:rPr>
          <w:rFonts w:hint="cs"/>
          <w:rtl/>
          <w:lang w:val="en-US"/>
        </w:rPr>
        <w:t>.</w:t>
      </w:r>
    </w:p>
    <w:p w:rsidR="00B0329A" w:rsidRPr="00F233DC" w:rsidRDefault="00B92AA4" w:rsidP="007C79CE">
      <w:pPr>
        <w:spacing w:before="0"/>
        <w:jc w:val="left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يوضح </w:t>
      </w:r>
      <w:r w:rsidR="00B0329A" w:rsidRPr="00F233DC">
        <w:rPr>
          <w:rFonts w:hint="cs"/>
          <w:rtl/>
          <w:lang w:val="en-US"/>
        </w:rPr>
        <w:t xml:space="preserve">الشكل </w:t>
      </w:r>
      <w:r w:rsidR="00B0329A" w:rsidRPr="00F233DC">
        <w:rPr>
          <w:lang w:val="en-US"/>
        </w:rPr>
        <w:t>3</w:t>
      </w:r>
      <w:r w:rsidR="00B0329A" w:rsidRPr="00F233DC">
        <w:rPr>
          <w:rFonts w:hint="cs"/>
          <w:rtl/>
          <w:lang w:val="en-US"/>
        </w:rPr>
        <w:t xml:space="preserve"> ب</w:t>
      </w:r>
      <w:r w:rsidR="009B777A" w:rsidRPr="00F233DC">
        <w:rPr>
          <w:rFonts w:hint="cs"/>
          <w:rtl/>
          <w:lang w:val="en-US"/>
        </w:rPr>
        <w:t xml:space="preserve">مزيد </w:t>
      </w:r>
      <w:r w:rsidR="00B0329A" w:rsidRPr="00F233DC">
        <w:rPr>
          <w:rFonts w:hint="cs"/>
          <w:rtl/>
          <w:lang w:val="en-US"/>
        </w:rPr>
        <w:t>من التفصيل المسارات الأرضية التي تمر بالقرب من</w:t>
      </w:r>
      <w:r w:rsidR="00343EB7" w:rsidRPr="00F233DC">
        <w:rPr>
          <w:rFonts w:hint="cs"/>
          <w:rtl/>
          <w:lang w:val="en-US"/>
        </w:rPr>
        <w:t xml:space="preserve"> </w:t>
      </w:r>
      <w:r w:rsidR="00B0329A" w:rsidRPr="00F233DC">
        <w:rPr>
          <w:lang w:val="en-US"/>
        </w:rPr>
        <w:t>ALMA</w:t>
      </w:r>
      <w:r w:rsidR="00B0329A" w:rsidRPr="00F233DC">
        <w:rPr>
          <w:rFonts w:hint="cs"/>
          <w:rtl/>
          <w:lang w:val="en-US"/>
        </w:rPr>
        <w:t xml:space="preserve"> خلال أية فترة </w:t>
      </w:r>
      <w:r>
        <w:rPr>
          <w:rFonts w:hint="cs"/>
          <w:rtl/>
          <w:lang w:val="en-US"/>
        </w:rPr>
        <w:t xml:space="preserve">تمتد إلى </w:t>
      </w:r>
      <w:r w:rsidR="00B0329A" w:rsidRPr="00F233DC">
        <w:rPr>
          <w:lang w:val="en-US"/>
        </w:rPr>
        <w:t>16</w:t>
      </w:r>
      <w:r w:rsidR="00B0329A" w:rsidRPr="00F233DC">
        <w:rPr>
          <w:rFonts w:hint="cs"/>
          <w:rtl/>
          <w:lang w:val="en-US"/>
        </w:rPr>
        <w:t xml:space="preserve"> يوما</w:t>
      </w:r>
      <w:r w:rsidR="004D1606">
        <w:rPr>
          <w:rFonts w:hint="cs"/>
          <w:rtl/>
          <w:lang w:val="en-US"/>
        </w:rPr>
        <w:t>ً</w:t>
      </w:r>
      <w:r w:rsidR="00B0329A" w:rsidRPr="00F233DC">
        <w:rPr>
          <w:rFonts w:hint="cs"/>
          <w:rtl/>
          <w:lang w:val="en-US"/>
        </w:rPr>
        <w:t>.</w:t>
      </w:r>
    </w:p>
    <w:p w:rsidR="00B0329A" w:rsidRPr="00F233DC" w:rsidRDefault="00B0329A" w:rsidP="007C79CE">
      <w:pPr>
        <w:pStyle w:val="FigureNoBR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lastRenderedPageBreak/>
        <w:t xml:space="preserve">الشكل </w:t>
      </w:r>
      <w:r w:rsidRPr="00F233DC">
        <w:rPr>
          <w:lang w:val="en-US"/>
        </w:rPr>
        <w:t>3</w:t>
      </w:r>
    </w:p>
    <w:p w:rsidR="00B0329A" w:rsidRPr="00F233DC" w:rsidRDefault="00D365EC" w:rsidP="007C79CE">
      <w:pPr>
        <w:pStyle w:val="FigureNotitle"/>
        <w:spacing w:line="192" w:lineRule="auto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المسارات الأرضية لأكوا: </w:t>
      </w:r>
      <w:r w:rsidR="009B777A" w:rsidRPr="00F233DC">
        <w:rPr>
          <w:rFonts w:hint="cs"/>
          <w:rtl/>
          <w:lang w:val="en-US"/>
        </w:rPr>
        <w:t xml:space="preserve">تشير </w:t>
      </w:r>
      <w:r w:rsidRPr="00F233DC">
        <w:rPr>
          <w:rFonts w:hint="cs"/>
          <w:rtl/>
          <w:lang w:val="en-US"/>
        </w:rPr>
        <w:t xml:space="preserve">النقط الخضراء </w:t>
      </w:r>
      <w:r w:rsidR="00016343">
        <w:rPr>
          <w:rFonts w:hint="cs"/>
          <w:rtl/>
          <w:lang w:val="en-US"/>
        </w:rPr>
        <w:t>في</w:t>
      </w:r>
      <w:r w:rsidRPr="00F233DC">
        <w:rPr>
          <w:rFonts w:hint="cs"/>
          <w:rtl/>
          <w:lang w:val="en-US"/>
        </w:rPr>
        <w:t xml:space="preserve"> يسار </w:t>
      </w:r>
      <w:r w:rsidR="00B92AA4">
        <w:rPr>
          <w:rFonts w:hint="cs"/>
          <w:rtl/>
          <w:lang w:val="en-US"/>
        </w:rPr>
        <w:t xml:space="preserve">الشكل </w:t>
      </w:r>
      <w:r w:rsidRPr="00F233DC">
        <w:rPr>
          <w:rFonts w:hint="cs"/>
          <w:rtl/>
          <w:lang w:val="en-US"/>
        </w:rPr>
        <w:t xml:space="preserve">إلى </w:t>
      </w:r>
      <w:r w:rsidR="007822D1">
        <w:rPr>
          <w:rFonts w:hint="cs"/>
          <w:rtl/>
          <w:lang w:val="en-US"/>
        </w:rPr>
        <w:t xml:space="preserve">أدنى اقتراب </w:t>
      </w:r>
      <w:r w:rsidRPr="00F233DC">
        <w:rPr>
          <w:rFonts w:hint="cs"/>
          <w:rtl/>
          <w:lang w:val="en-US"/>
        </w:rPr>
        <w:t xml:space="preserve">لمسارات </w:t>
      </w:r>
      <w:r w:rsidR="007822D1" w:rsidRPr="00F233DC">
        <w:rPr>
          <w:rFonts w:hint="cs"/>
          <w:rtl/>
          <w:lang w:val="en-US"/>
        </w:rPr>
        <w:t xml:space="preserve">أكوا </w:t>
      </w:r>
      <w:r w:rsidRPr="00F233DC">
        <w:rPr>
          <w:rFonts w:hint="cs"/>
          <w:rtl/>
          <w:lang w:val="en-US"/>
        </w:rPr>
        <w:t xml:space="preserve">الأرضية </w:t>
      </w:r>
      <w:r w:rsidR="009B777A" w:rsidRPr="00F233DC">
        <w:rPr>
          <w:rFonts w:hint="cs"/>
          <w:rtl/>
          <w:lang w:val="en-US"/>
        </w:rPr>
        <w:t>من</w:t>
      </w:r>
      <w:r w:rsidR="007822D1">
        <w:rPr>
          <w:rFonts w:hint="eastAsia"/>
          <w:rtl/>
          <w:lang w:val="en-US"/>
        </w:rPr>
        <w:t> 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؛ </w:t>
      </w:r>
      <w:r w:rsidR="009B777A" w:rsidRPr="00F233DC">
        <w:rPr>
          <w:rFonts w:hint="cs"/>
          <w:rtl/>
          <w:lang w:val="en-US"/>
        </w:rPr>
        <w:t xml:space="preserve">يُفصل </w:t>
      </w:r>
      <w:r w:rsidRPr="00F233DC">
        <w:rPr>
          <w:rFonts w:hint="cs"/>
          <w:rtl/>
          <w:lang w:val="en-US"/>
        </w:rPr>
        <w:t xml:space="preserve">بين هذه العلامات </w:t>
      </w:r>
      <w:r w:rsidR="009B777A" w:rsidRPr="00F233DC">
        <w:rPr>
          <w:rFonts w:hint="cs"/>
          <w:rtl/>
          <w:lang w:val="en-US"/>
        </w:rPr>
        <w:t>ب</w:t>
      </w:r>
      <w:r w:rsidRPr="00F233DC">
        <w:rPr>
          <w:rFonts w:hint="cs"/>
          <w:rtl/>
          <w:lang w:val="en-US"/>
        </w:rPr>
        <w:t xml:space="preserve">ثانية </w:t>
      </w:r>
      <w:r w:rsidR="009B777A" w:rsidRPr="00F233DC">
        <w:rPr>
          <w:rFonts w:hint="cs"/>
          <w:rtl/>
          <w:lang w:val="en-US"/>
        </w:rPr>
        <w:t xml:space="preserve">واحدة من الزمن </w:t>
      </w:r>
      <w:r w:rsidR="007822D1">
        <w:rPr>
          <w:rFonts w:hint="cs"/>
          <w:rtl/>
          <w:lang w:val="en-US"/>
        </w:rPr>
        <w:t xml:space="preserve">على امتداد </w:t>
      </w:r>
      <w:r w:rsidRPr="00F233DC">
        <w:rPr>
          <w:rFonts w:hint="cs"/>
          <w:rtl/>
          <w:lang w:val="en-US"/>
        </w:rPr>
        <w:t xml:space="preserve">مدار أكوا، </w:t>
      </w:r>
      <w:r w:rsidR="00016343">
        <w:rPr>
          <w:rFonts w:hint="cs"/>
          <w:rtl/>
          <w:lang w:val="en-US"/>
        </w:rPr>
        <w:t xml:space="preserve">مع </w:t>
      </w:r>
      <w:r w:rsidR="006F4B99">
        <w:rPr>
          <w:rFonts w:hint="cs"/>
          <w:rtl/>
          <w:lang w:val="en-US"/>
        </w:rPr>
        <w:t xml:space="preserve">كون </w:t>
      </w:r>
      <w:r w:rsidRPr="00F233DC">
        <w:rPr>
          <w:rFonts w:hint="cs"/>
          <w:rtl/>
          <w:lang w:val="en-US"/>
        </w:rPr>
        <w:t xml:space="preserve">إرسال الرادار </w:t>
      </w:r>
      <w:r w:rsidR="003C1665" w:rsidRPr="00F233DC">
        <w:rPr>
          <w:rFonts w:hint="cs"/>
          <w:rtl/>
          <w:lang w:val="en-US"/>
        </w:rPr>
        <w:t>مستمر</w:t>
      </w:r>
      <w:r w:rsidR="006F4B99">
        <w:rPr>
          <w:rFonts w:hint="cs"/>
          <w:rtl/>
          <w:lang w:val="en-US"/>
        </w:rPr>
        <w:t>اً</w:t>
      </w:r>
      <w:r w:rsidR="003C1665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بطبيعة الحال </w:t>
      </w:r>
    </w:p>
    <w:p w:rsidR="003C1665" w:rsidRPr="00C15948" w:rsidRDefault="001F4A39" w:rsidP="001D4662">
      <w:pPr>
        <w:spacing w:before="0"/>
        <w:jc w:val="center"/>
        <w:rPr>
          <w:rFonts w:hint="cs"/>
          <w:szCs w:val="22"/>
          <w:rtl/>
          <w:lang w:val="en-US"/>
        </w:rPr>
      </w:pPr>
      <w:r>
        <w:rPr>
          <w:noProof/>
          <w:szCs w:val="22"/>
          <w:lang w:eastAsia="en-GB"/>
        </w:rPr>
        <mc:AlternateContent>
          <mc:Choice Requires="wpc">
            <w:drawing>
              <wp:inline distT="0" distB="0" distL="0" distR="0">
                <wp:extent cx="4225290" cy="3399790"/>
                <wp:effectExtent l="0" t="1270" r="0" b="0"/>
                <wp:docPr id="20118" name="Canvas 20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20120"/>
                        <wps:cNvSpPr>
                          <a:spLocks/>
                        </wps:cNvSpPr>
                        <wps:spPr bwMode="auto">
                          <a:xfrm>
                            <a:off x="3985197" y="3338454"/>
                            <a:ext cx="16211" cy="40307"/>
                          </a:xfrm>
                          <a:custGeom>
                            <a:avLst/>
                            <a:gdLst>
                              <a:gd name="T0" fmla="*/ 0 w 37"/>
                              <a:gd name="T1" fmla="*/ 14 h 92"/>
                              <a:gd name="T2" fmla="*/ 23 w 37"/>
                              <a:gd name="T3" fmla="*/ 0 h 92"/>
                              <a:gd name="T4" fmla="*/ 23 w 37"/>
                              <a:gd name="T5" fmla="*/ 0 h 92"/>
                              <a:gd name="T6" fmla="*/ 23 w 37"/>
                              <a:gd name="T7" fmla="*/ 78 h 92"/>
                              <a:gd name="T8" fmla="*/ 28 w 37"/>
                              <a:gd name="T9" fmla="*/ 83 h 92"/>
                              <a:gd name="T10" fmla="*/ 28 w 37"/>
                              <a:gd name="T11" fmla="*/ 87 h 92"/>
                              <a:gd name="T12" fmla="*/ 28 w 37"/>
                              <a:gd name="T13" fmla="*/ 87 h 92"/>
                              <a:gd name="T14" fmla="*/ 28 w 37"/>
                              <a:gd name="T15" fmla="*/ 87 h 92"/>
                              <a:gd name="T16" fmla="*/ 32 w 37"/>
                              <a:gd name="T17" fmla="*/ 92 h 92"/>
                              <a:gd name="T18" fmla="*/ 37 w 37"/>
                              <a:gd name="T19" fmla="*/ 92 h 92"/>
                              <a:gd name="T20" fmla="*/ 37 w 37"/>
                              <a:gd name="T21" fmla="*/ 92 h 92"/>
                              <a:gd name="T22" fmla="*/ 5 w 37"/>
                              <a:gd name="T23" fmla="*/ 92 h 92"/>
                              <a:gd name="T24" fmla="*/ 5 w 37"/>
                              <a:gd name="T25" fmla="*/ 92 h 92"/>
                              <a:gd name="T26" fmla="*/ 9 w 37"/>
                              <a:gd name="T27" fmla="*/ 92 h 92"/>
                              <a:gd name="T28" fmla="*/ 9 w 37"/>
                              <a:gd name="T29" fmla="*/ 87 h 92"/>
                              <a:gd name="T30" fmla="*/ 14 w 37"/>
                              <a:gd name="T31" fmla="*/ 87 h 92"/>
                              <a:gd name="T32" fmla="*/ 14 w 37"/>
                              <a:gd name="T33" fmla="*/ 87 h 92"/>
                              <a:gd name="T34" fmla="*/ 14 w 37"/>
                              <a:gd name="T35" fmla="*/ 83 h 92"/>
                              <a:gd name="T36" fmla="*/ 14 w 37"/>
                              <a:gd name="T37" fmla="*/ 78 h 92"/>
                              <a:gd name="T38" fmla="*/ 14 w 37"/>
                              <a:gd name="T39" fmla="*/ 28 h 92"/>
                              <a:gd name="T40" fmla="*/ 14 w 37"/>
                              <a:gd name="T41" fmla="*/ 23 h 92"/>
                              <a:gd name="T42" fmla="*/ 14 w 37"/>
                              <a:gd name="T43" fmla="*/ 18 h 92"/>
                              <a:gd name="T44" fmla="*/ 14 w 37"/>
                              <a:gd name="T45" fmla="*/ 14 h 92"/>
                              <a:gd name="T46" fmla="*/ 14 w 37"/>
                              <a:gd name="T47" fmla="*/ 14 h 92"/>
                              <a:gd name="T48" fmla="*/ 9 w 37"/>
                              <a:gd name="T49" fmla="*/ 14 h 92"/>
                              <a:gd name="T50" fmla="*/ 9 w 37"/>
                              <a:gd name="T51" fmla="*/ 14 h 92"/>
                              <a:gd name="T52" fmla="*/ 5 w 37"/>
                              <a:gd name="T53" fmla="*/ 14 h 92"/>
                              <a:gd name="T54" fmla="*/ 5 w 37"/>
                              <a:gd name="T55" fmla="*/ 14 h 92"/>
                              <a:gd name="T56" fmla="*/ 0 w 37"/>
                              <a:gd name="T57" fmla="*/ 1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92">
                                <a:moveTo>
                                  <a:pt x="0" y="14"/>
                                </a:move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78"/>
                                </a:lnTo>
                                <a:lnTo>
                                  <a:pt x="28" y="83"/>
                                </a:lnTo>
                                <a:lnTo>
                                  <a:pt x="28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2"/>
                                </a:lnTo>
                                <a:lnTo>
                                  <a:pt x="5" y="92"/>
                                </a:lnTo>
                                <a:lnTo>
                                  <a:pt x="5" y="92"/>
                                </a:lnTo>
                                <a:lnTo>
                                  <a:pt x="9" y="92"/>
                                </a:lnTo>
                                <a:lnTo>
                                  <a:pt x="9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83"/>
                                </a:lnTo>
                                <a:lnTo>
                                  <a:pt x="14" y="78"/>
                                </a:lnTo>
                                <a:lnTo>
                                  <a:pt x="14" y="28"/>
                                </a:lnTo>
                                <a:lnTo>
                                  <a:pt x="14" y="23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121"/>
                        <wps:cNvSpPr>
                          <a:spLocks/>
                        </wps:cNvSpPr>
                        <wps:spPr bwMode="auto">
                          <a:xfrm>
                            <a:off x="4011484" y="3340644"/>
                            <a:ext cx="24097" cy="38116"/>
                          </a:xfrm>
                          <a:custGeom>
                            <a:avLst/>
                            <a:gdLst>
                              <a:gd name="T0" fmla="*/ 4 w 55"/>
                              <a:gd name="T1" fmla="*/ 0 h 87"/>
                              <a:gd name="T2" fmla="*/ 55 w 55"/>
                              <a:gd name="T3" fmla="*/ 0 h 87"/>
                              <a:gd name="T4" fmla="*/ 55 w 55"/>
                              <a:gd name="T5" fmla="*/ 0 h 87"/>
                              <a:gd name="T6" fmla="*/ 23 w 55"/>
                              <a:gd name="T7" fmla="*/ 87 h 87"/>
                              <a:gd name="T8" fmla="*/ 18 w 55"/>
                              <a:gd name="T9" fmla="*/ 87 h 87"/>
                              <a:gd name="T10" fmla="*/ 45 w 55"/>
                              <a:gd name="T11" fmla="*/ 9 h 87"/>
                              <a:gd name="T12" fmla="*/ 18 w 55"/>
                              <a:gd name="T13" fmla="*/ 9 h 87"/>
                              <a:gd name="T14" fmla="*/ 13 w 55"/>
                              <a:gd name="T15" fmla="*/ 9 h 87"/>
                              <a:gd name="T16" fmla="*/ 9 w 55"/>
                              <a:gd name="T17" fmla="*/ 9 h 87"/>
                              <a:gd name="T18" fmla="*/ 4 w 55"/>
                              <a:gd name="T19" fmla="*/ 13 h 87"/>
                              <a:gd name="T20" fmla="*/ 0 w 55"/>
                              <a:gd name="T21" fmla="*/ 23 h 87"/>
                              <a:gd name="T22" fmla="*/ 0 w 55"/>
                              <a:gd name="T23" fmla="*/ 18 h 87"/>
                              <a:gd name="T24" fmla="*/ 4 w 55"/>
                              <a:gd name="T2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87">
                                <a:moveTo>
                                  <a:pt x="4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23" y="87"/>
                                </a:lnTo>
                                <a:lnTo>
                                  <a:pt x="18" y="87"/>
                                </a:lnTo>
                                <a:lnTo>
                                  <a:pt x="45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122"/>
                        <wps:cNvSpPr>
                          <a:spLocks/>
                        </wps:cNvSpPr>
                        <wps:spPr bwMode="auto">
                          <a:xfrm>
                            <a:off x="4039524" y="3340644"/>
                            <a:ext cx="24097" cy="38116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87"/>
                              <a:gd name="T2" fmla="*/ 50 w 55"/>
                              <a:gd name="T3" fmla="*/ 9 h 87"/>
                              <a:gd name="T4" fmla="*/ 23 w 55"/>
                              <a:gd name="T5" fmla="*/ 9 h 87"/>
                              <a:gd name="T6" fmla="*/ 18 w 55"/>
                              <a:gd name="T7" fmla="*/ 23 h 87"/>
                              <a:gd name="T8" fmla="*/ 32 w 55"/>
                              <a:gd name="T9" fmla="*/ 27 h 87"/>
                              <a:gd name="T10" fmla="*/ 46 w 55"/>
                              <a:gd name="T11" fmla="*/ 36 h 87"/>
                              <a:gd name="T12" fmla="*/ 50 w 55"/>
                              <a:gd name="T13" fmla="*/ 46 h 87"/>
                              <a:gd name="T14" fmla="*/ 50 w 55"/>
                              <a:gd name="T15" fmla="*/ 55 h 87"/>
                              <a:gd name="T16" fmla="*/ 50 w 55"/>
                              <a:gd name="T17" fmla="*/ 64 h 87"/>
                              <a:gd name="T18" fmla="*/ 50 w 55"/>
                              <a:gd name="T19" fmla="*/ 68 h 87"/>
                              <a:gd name="T20" fmla="*/ 46 w 55"/>
                              <a:gd name="T21" fmla="*/ 73 h 87"/>
                              <a:gd name="T22" fmla="*/ 41 w 55"/>
                              <a:gd name="T23" fmla="*/ 78 h 87"/>
                              <a:gd name="T24" fmla="*/ 36 w 55"/>
                              <a:gd name="T25" fmla="*/ 82 h 87"/>
                              <a:gd name="T26" fmla="*/ 32 w 55"/>
                              <a:gd name="T27" fmla="*/ 87 h 87"/>
                              <a:gd name="T28" fmla="*/ 27 w 55"/>
                              <a:gd name="T29" fmla="*/ 87 h 87"/>
                              <a:gd name="T30" fmla="*/ 18 w 55"/>
                              <a:gd name="T31" fmla="*/ 87 h 87"/>
                              <a:gd name="T32" fmla="*/ 9 w 55"/>
                              <a:gd name="T33" fmla="*/ 87 h 87"/>
                              <a:gd name="T34" fmla="*/ 4 w 55"/>
                              <a:gd name="T35" fmla="*/ 87 h 87"/>
                              <a:gd name="T36" fmla="*/ 4 w 55"/>
                              <a:gd name="T37" fmla="*/ 82 h 87"/>
                              <a:gd name="T38" fmla="*/ 0 w 55"/>
                              <a:gd name="T39" fmla="*/ 82 h 87"/>
                              <a:gd name="T40" fmla="*/ 4 w 55"/>
                              <a:gd name="T41" fmla="*/ 78 h 87"/>
                              <a:gd name="T42" fmla="*/ 4 w 55"/>
                              <a:gd name="T43" fmla="*/ 78 h 87"/>
                              <a:gd name="T44" fmla="*/ 4 w 55"/>
                              <a:gd name="T45" fmla="*/ 78 h 87"/>
                              <a:gd name="T46" fmla="*/ 9 w 55"/>
                              <a:gd name="T47" fmla="*/ 78 h 87"/>
                              <a:gd name="T48" fmla="*/ 9 w 55"/>
                              <a:gd name="T49" fmla="*/ 78 h 87"/>
                              <a:gd name="T50" fmla="*/ 9 w 55"/>
                              <a:gd name="T51" fmla="*/ 78 h 87"/>
                              <a:gd name="T52" fmla="*/ 14 w 55"/>
                              <a:gd name="T53" fmla="*/ 78 h 87"/>
                              <a:gd name="T54" fmla="*/ 14 w 55"/>
                              <a:gd name="T55" fmla="*/ 78 h 87"/>
                              <a:gd name="T56" fmla="*/ 18 w 55"/>
                              <a:gd name="T57" fmla="*/ 82 h 87"/>
                              <a:gd name="T58" fmla="*/ 23 w 55"/>
                              <a:gd name="T59" fmla="*/ 82 h 87"/>
                              <a:gd name="T60" fmla="*/ 32 w 55"/>
                              <a:gd name="T61" fmla="*/ 82 h 87"/>
                              <a:gd name="T62" fmla="*/ 36 w 55"/>
                              <a:gd name="T63" fmla="*/ 78 h 87"/>
                              <a:gd name="T64" fmla="*/ 41 w 55"/>
                              <a:gd name="T65" fmla="*/ 68 h 87"/>
                              <a:gd name="T66" fmla="*/ 46 w 55"/>
                              <a:gd name="T67" fmla="*/ 64 h 87"/>
                              <a:gd name="T68" fmla="*/ 41 w 55"/>
                              <a:gd name="T69" fmla="*/ 55 h 87"/>
                              <a:gd name="T70" fmla="*/ 36 w 55"/>
                              <a:gd name="T71" fmla="*/ 46 h 87"/>
                              <a:gd name="T72" fmla="*/ 32 w 55"/>
                              <a:gd name="T73" fmla="*/ 41 h 87"/>
                              <a:gd name="T74" fmla="*/ 23 w 55"/>
                              <a:gd name="T75" fmla="*/ 36 h 87"/>
                              <a:gd name="T76" fmla="*/ 18 w 55"/>
                              <a:gd name="T77" fmla="*/ 36 h 87"/>
                              <a:gd name="T78" fmla="*/ 4 w 55"/>
                              <a:gd name="T79" fmla="*/ 32 h 87"/>
                              <a:gd name="T80" fmla="*/ 23 w 55"/>
                              <a:gd name="T81" fmla="*/ 0 h 87"/>
                              <a:gd name="T82" fmla="*/ 55 w 55"/>
                              <a:gd name="T8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" h="87">
                                <a:moveTo>
                                  <a:pt x="55" y="0"/>
                                </a:moveTo>
                                <a:lnTo>
                                  <a:pt x="50" y="9"/>
                                </a:lnTo>
                                <a:lnTo>
                                  <a:pt x="23" y="9"/>
                                </a:lnTo>
                                <a:lnTo>
                                  <a:pt x="18" y="23"/>
                                </a:lnTo>
                                <a:lnTo>
                                  <a:pt x="32" y="27"/>
                                </a:lnTo>
                                <a:lnTo>
                                  <a:pt x="46" y="36"/>
                                </a:lnTo>
                                <a:lnTo>
                                  <a:pt x="50" y="46"/>
                                </a:lnTo>
                                <a:lnTo>
                                  <a:pt x="50" y="55"/>
                                </a:lnTo>
                                <a:lnTo>
                                  <a:pt x="50" y="64"/>
                                </a:lnTo>
                                <a:lnTo>
                                  <a:pt x="50" y="68"/>
                                </a:lnTo>
                                <a:lnTo>
                                  <a:pt x="46" y="73"/>
                                </a:lnTo>
                                <a:lnTo>
                                  <a:pt x="41" y="78"/>
                                </a:lnTo>
                                <a:lnTo>
                                  <a:pt x="36" y="82"/>
                                </a:lnTo>
                                <a:lnTo>
                                  <a:pt x="32" y="87"/>
                                </a:lnTo>
                                <a:lnTo>
                                  <a:pt x="27" y="87"/>
                                </a:lnTo>
                                <a:lnTo>
                                  <a:pt x="18" y="87"/>
                                </a:lnTo>
                                <a:lnTo>
                                  <a:pt x="9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8" y="82"/>
                                </a:lnTo>
                                <a:lnTo>
                                  <a:pt x="23" y="82"/>
                                </a:lnTo>
                                <a:lnTo>
                                  <a:pt x="32" y="82"/>
                                </a:lnTo>
                                <a:lnTo>
                                  <a:pt x="36" y="78"/>
                                </a:lnTo>
                                <a:lnTo>
                                  <a:pt x="41" y="68"/>
                                </a:lnTo>
                                <a:lnTo>
                                  <a:pt x="46" y="64"/>
                                </a:lnTo>
                                <a:lnTo>
                                  <a:pt x="41" y="55"/>
                                </a:lnTo>
                                <a:lnTo>
                                  <a:pt x="36" y="46"/>
                                </a:lnTo>
                                <a:lnTo>
                                  <a:pt x="32" y="41"/>
                                </a:lnTo>
                                <a:lnTo>
                                  <a:pt x="23" y="36"/>
                                </a:lnTo>
                                <a:lnTo>
                                  <a:pt x="18" y="36"/>
                                </a:lnTo>
                                <a:lnTo>
                                  <a:pt x="4" y="32"/>
                                </a:lnTo>
                                <a:lnTo>
                                  <a:pt x="23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123"/>
                        <wps:cNvSpPr>
                          <a:spLocks noEditPoints="1"/>
                        </wps:cNvSpPr>
                        <wps:spPr bwMode="auto">
                          <a:xfrm>
                            <a:off x="4069755" y="3338454"/>
                            <a:ext cx="24097" cy="40307"/>
                          </a:xfrm>
                          <a:custGeom>
                            <a:avLst/>
                            <a:gdLst>
                              <a:gd name="T0" fmla="*/ 0 w 55"/>
                              <a:gd name="T1" fmla="*/ 51 h 92"/>
                              <a:gd name="T2" fmla="*/ 0 w 55"/>
                              <a:gd name="T3" fmla="*/ 32 h 92"/>
                              <a:gd name="T4" fmla="*/ 4 w 55"/>
                              <a:gd name="T5" fmla="*/ 23 h 92"/>
                              <a:gd name="T6" fmla="*/ 9 w 55"/>
                              <a:gd name="T7" fmla="*/ 14 h 92"/>
                              <a:gd name="T8" fmla="*/ 13 w 55"/>
                              <a:gd name="T9" fmla="*/ 5 h 92"/>
                              <a:gd name="T10" fmla="*/ 23 w 55"/>
                              <a:gd name="T11" fmla="*/ 5 h 92"/>
                              <a:gd name="T12" fmla="*/ 27 w 55"/>
                              <a:gd name="T13" fmla="*/ 0 h 92"/>
                              <a:gd name="T14" fmla="*/ 36 w 55"/>
                              <a:gd name="T15" fmla="*/ 5 h 92"/>
                              <a:gd name="T16" fmla="*/ 45 w 55"/>
                              <a:gd name="T17" fmla="*/ 14 h 92"/>
                              <a:gd name="T18" fmla="*/ 55 w 55"/>
                              <a:gd name="T19" fmla="*/ 28 h 92"/>
                              <a:gd name="T20" fmla="*/ 55 w 55"/>
                              <a:gd name="T21" fmla="*/ 46 h 92"/>
                              <a:gd name="T22" fmla="*/ 55 w 55"/>
                              <a:gd name="T23" fmla="*/ 60 h 92"/>
                              <a:gd name="T24" fmla="*/ 50 w 55"/>
                              <a:gd name="T25" fmla="*/ 73 h 92"/>
                              <a:gd name="T26" fmla="*/ 45 w 55"/>
                              <a:gd name="T27" fmla="*/ 83 h 92"/>
                              <a:gd name="T28" fmla="*/ 41 w 55"/>
                              <a:gd name="T29" fmla="*/ 87 h 92"/>
                              <a:gd name="T30" fmla="*/ 32 w 55"/>
                              <a:gd name="T31" fmla="*/ 92 h 92"/>
                              <a:gd name="T32" fmla="*/ 27 w 55"/>
                              <a:gd name="T33" fmla="*/ 92 h 92"/>
                              <a:gd name="T34" fmla="*/ 13 w 55"/>
                              <a:gd name="T35" fmla="*/ 92 h 92"/>
                              <a:gd name="T36" fmla="*/ 4 w 55"/>
                              <a:gd name="T37" fmla="*/ 78 h 92"/>
                              <a:gd name="T38" fmla="*/ 0 w 55"/>
                              <a:gd name="T39" fmla="*/ 64 h 92"/>
                              <a:gd name="T40" fmla="*/ 0 w 55"/>
                              <a:gd name="T41" fmla="*/ 51 h 92"/>
                              <a:gd name="T42" fmla="*/ 13 w 55"/>
                              <a:gd name="T43" fmla="*/ 51 h 92"/>
                              <a:gd name="T44" fmla="*/ 13 w 55"/>
                              <a:gd name="T45" fmla="*/ 69 h 92"/>
                              <a:gd name="T46" fmla="*/ 18 w 55"/>
                              <a:gd name="T47" fmla="*/ 78 h 92"/>
                              <a:gd name="T48" fmla="*/ 23 w 55"/>
                              <a:gd name="T49" fmla="*/ 87 h 92"/>
                              <a:gd name="T50" fmla="*/ 27 w 55"/>
                              <a:gd name="T51" fmla="*/ 92 h 92"/>
                              <a:gd name="T52" fmla="*/ 32 w 55"/>
                              <a:gd name="T53" fmla="*/ 87 h 92"/>
                              <a:gd name="T54" fmla="*/ 36 w 55"/>
                              <a:gd name="T55" fmla="*/ 87 h 92"/>
                              <a:gd name="T56" fmla="*/ 36 w 55"/>
                              <a:gd name="T57" fmla="*/ 83 h 92"/>
                              <a:gd name="T58" fmla="*/ 41 w 55"/>
                              <a:gd name="T59" fmla="*/ 78 h 92"/>
                              <a:gd name="T60" fmla="*/ 41 w 55"/>
                              <a:gd name="T61" fmla="*/ 64 h 92"/>
                              <a:gd name="T62" fmla="*/ 41 w 55"/>
                              <a:gd name="T63" fmla="*/ 46 h 92"/>
                              <a:gd name="T64" fmla="*/ 41 w 55"/>
                              <a:gd name="T65" fmla="*/ 32 h 92"/>
                              <a:gd name="T66" fmla="*/ 41 w 55"/>
                              <a:gd name="T67" fmla="*/ 18 h 92"/>
                              <a:gd name="T68" fmla="*/ 36 w 55"/>
                              <a:gd name="T69" fmla="*/ 14 h 92"/>
                              <a:gd name="T70" fmla="*/ 32 w 55"/>
                              <a:gd name="T71" fmla="*/ 9 h 92"/>
                              <a:gd name="T72" fmla="*/ 32 w 55"/>
                              <a:gd name="T73" fmla="*/ 5 h 92"/>
                              <a:gd name="T74" fmla="*/ 27 w 55"/>
                              <a:gd name="T75" fmla="*/ 5 h 92"/>
                              <a:gd name="T76" fmla="*/ 23 w 55"/>
                              <a:gd name="T77" fmla="*/ 9 h 92"/>
                              <a:gd name="T78" fmla="*/ 18 w 55"/>
                              <a:gd name="T79" fmla="*/ 9 h 92"/>
                              <a:gd name="T80" fmla="*/ 13 w 55"/>
                              <a:gd name="T81" fmla="*/ 18 h 92"/>
                              <a:gd name="T82" fmla="*/ 13 w 55"/>
                              <a:gd name="T83" fmla="*/ 28 h 92"/>
                              <a:gd name="T84" fmla="*/ 13 w 55"/>
                              <a:gd name="T85" fmla="*/ 37 h 92"/>
                              <a:gd name="T86" fmla="*/ 13 w 55"/>
                              <a:gd name="T87" fmla="*/ 5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5" h="92">
                                <a:moveTo>
                                  <a:pt x="0" y="51"/>
                                </a:moveTo>
                                <a:lnTo>
                                  <a:pt x="0" y="32"/>
                                </a:lnTo>
                                <a:lnTo>
                                  <a:pt x="4" y="23"/>
                                </a:lnTo>
                                <a:lnTo>
                                  <a:pt x="9" y="14"/>
                                </a:lnTo>
                                <a:lnTo>
                                  <a:pt x="13" y="5"/>
                                </a:lnTo>
                                <a:lnTo>
                                  <a:pt x="23" y="5"/>
                                </a:lnTo>
                                <a:lnTo>
                                  <a:pt x="27" y="0"/>
                                </a:lnTo>
                                <a:lnTo>
                                  <a:pt x="36" y="5"/>
                                </a:lnTo>
                                <a:lnTo>
                                  <a:pt x="45" y="14"/>
                                </a:lnTo>
                                <a:lnTo>
                                  <a:pt x="55" y="28"/>
                                </a:lnTo>
                                <a:lnTo>
                                  <a:pt x="55" y="46"/>
                                </a:lnTo>
                                <a:lnTo>
                                  <a:pt x="55" y="60"/>
                                </a:lnTo>
                                <a:lnTo>
                                  <a:pt x="50" y="73"/>
                                </a:lnTo>
                                <a:lnTo>
                                  <a:pt x="45" y="83"/>
                                </a:lnTo>
                                <a:lnTo>
                                  <a:pt x="41" y="87"/>
                                </a:lnTo>
                                <a:lnTo>
                                  <a:pt x="32" y="92"/>
                                </a:lnTo>
                                <a:lnTo>
                                  <a:pt x="27" y="92"/>
                                </a:lnTo>
                                <a:lnTo>
                                  <a:pt x="13" y="92"/>
                                </a:lnTo>
                                <a:lnTo>
                                  <a:pt x="4" y="78"/>
                                </a:lnTo>
                                <a:lnTo>
                                  <a:pt x="0" y="64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3" y="51"/>
                                </a:moveTo>
                                <a:lnTo>
                                  <a:pt x="13" y="69"/>
                                </a:lnTo>
                                <a:lnTo>
                                  <a:pt x="18" y="78"/>
                                </a:lnTo>
                                <a:lnTo>
                                  <a:pt x="23" y="87"/>
                                </a:lnTo>
                                <a:lnTo>
                                  <a:pt x="27" y="92"/>
                                </a:lnTo>
                                <a:lnTo>
                                  <a:pt x="32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41" y="78"/>
                                </a:lnTo>
                                <a:lnTo>
                                  <a:pt x="41" y="64"/>
                                </a:lnTo>
                                <a:lnTo>
                                  <a:pt x="41" y="46"/>
                                </a:lnTo>
                                <a:lnTo>
                                  <a:pt x="41" y="32"/>
                                </a:lnTo>
                                <a:lnTo>
                                  <a:pt x="41" y="18"/>
                                </a:lnTo>
                                <a:lnTo>
                                  <a:pt x="36" y="14"/>
                                </a:lnTo>
                                <a:lnTo>
                                  <a:pt x="32" y="9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3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18"/>
                                </a:lnTo>
                                <a:lnTo>
                                  <a:pt x="13" y="28"/>
                                </a:lnTo>
                                <a:lnTo>
                                  <a:pt x="13" y="37"/>
                                </a:lnTo>
                                <a:lnTo>
                                  <a:pt x="1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0124"/>
                        <wps:cNvSpPr>
                          <a:spLocks noChangeArrowheads="1"/>
                        </wps:cNvSpPr>
                        <wps:spPr bwMode="auto">
                          <a:xfrm>
                            <a:off x="4097795" y="3362550"/>
                            <a:ext cx="15773" cy="613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125"/>
                        <wps:cNvSpPr>
                          <a:spLocks noEditPoints="1"/>
                        </wps:cNvSpPr>
                        <wps:spPr bwMode="auto">
                          <a:xfrm>
                            <a:off x="4117949" y="3338454"/>
                            <a:ext cx="25849" cy="40307"/>
                          </a:xfrm>
                          <a:custGeom>
                            <a:avLst/>
                            <a:gdLst>
                              <a:gd name="T0" fmla="*/ 0 w 59"/>
                              <a:gd name="T1" fmla="*/ 51 h 92"/>
                              <a:gd name="T2" fmla="*/ 0 w 59"/>
                              <a:gd name="T3" fmla="*/ 32 h 92"/>
                              <a:gd name="T4" fmla="*/ 4 w 59"/>
                              <a:gd name="T5" fmla="*/ 23 h 92"/>
                              <a:gd name="T6" fmla="*/ 9 w 59"/>
                              <a:gd name="T7" fmla="*/ 14 h 92"/>
                              <a:gd name="T8" fmla="*/ 18 w 59"/>
                              <a:gd name="T9" fmla="*/ 5 h 92"/>
                              <a:gd name="T10" fmla="*/ 23 w 59"/>
                              <a:gd name="T11" fmla="*/ 5 h 92"/>
                              <a:gd name="T12" fmla="*/ 27 w 59"/>
                              <a:gd name="T13" fmla="*/ 0 h 92"/>
                              <a:gd name="T14" fmla="*/ 36 w 59"/>
                              <a:gd name="T15" fmla="*/ 5 h 92"/>
                              <a:gd name="T16" fmla="*/ 46 w 59"/>
                              <a:gd name="T17" fmla="*/ 14 h 92"/>
                              <a:gd name="T18" fmla="*/ 55 w 59"/>
                              <a:gd name="T19" fmla="*/ 28 h 92"/>
                              <a:gd name="T20" fmla="*/ 59 w 59"/>
                              <a:gd name="T21" fmla="*/ 46 h 92"/>
                              <a:gd name="T22" fmla="*/ 55 w 59"/>
                              <a:gd name="T23" fmla="*/ 60 h 92"/>
                              <a:gd name="T24" fmla="*/ 55 w 59"/>
                              <a:gd name="T25" fmla="*/ 73 h 92"/>
                              <a:gd name="T26" fmla="*/ 50 w 59"/>
                              <a:gd name="T27" fmla="*/ 83 h 92"/>
                              <a:gd name="T28" fmla="*/ 41 w 59"/>
                              <a:gd name="T29" fmla="*/ 87 h 92"/>
                              <a:gd name="T30" fmla="*/ 36 w 59"/>
                              <a:gd name="T31" fmla="*/ 92 h 92"/>
                              <a:gd name="T32" fmla="*/ 27 w 59"/>
                              <a:gd name="T33" fmla="*/ 92 h 92"/>
                              <a:gd name="T34" fmla="*/ 18 w 59"/>
                              <a:gd name="T35" fmla="*/ 92 h 92"/>
                              <a:gd name="T36" fmla="*/ 9 w 59"/>
                              <a:gd name="T37" fmla="*/ 78 h 92"/>
                              <a:gd name="T38" fmla="*/ 0 w 59"/>
                              <a:gd name="T39" fmla="*/ 64 h 92"/>
                              <a:gd name="T40" fmla="*/ 0 w 59"/>
                              <a:gd name="T41" fmla="*/ 51 h 92"/>
                              <a:gd name="T42" fmla="*/ 13 w 59"/>
                              <a:gd name="T43" fmla="*/ 51 h 92"/>
                              <a:gd name="T44" fmla="*/ 13 w 59"/>
                              <a:gd name="T45" fmla="*/ 69 h 92"/>
                              <a:gd name="T46" fmla="*/ 18 w 59"/>
                              <a:gd name="T47" fmla="*/ 78 h 92"/>
                              <a:gd name="T48" fmla="*/ 23 w 59"/>
                              <a:gd name="T49" fmla="*/ 87 h 92"/>
                              <a:gd name="T50" fmla="*/ 27 w 59"/>
                              <a:gd name="T51" fmla="*/ 92 h 92"/>
                              <a:gd name="T52" fmla="*/ 32 w 59"/>
                              <a:gd name="T53" fmla="*/ 87 h 92"/>
                              <a:gd name="T54" fmla="*/ 36 w 59"/>
                              <a:gd name="T55" fmla="*/ 87 h 92"/>
                              <a:gd name="T56" fmla="*/ 41 w 59"/>
                              <a:gd name="T57" fmla="*/ 83 h 92"/>
                              <a:gd name="T58" fmla="*/ 41 w 59"/>
                              <a:gd name="T59" fmla="*/ 78 h 92"/>
                              <a:gd name="T60" fmla="*/ 46 w 59"/>
                              <a:gd name="T61" fmla="*/ 64 h 92"/>
                              <a:gd name="T62" fmla="*/ 46 w 59"/>
                              <a:gd name="T63" fmla="*/ 46 h 92"/>
                              <a:gd name="T64" fmla="*/ 46 w 59"/>
                              <a:gd name="T65" fmla="*/ 32 h 92"/>
                              <a:gd name="T66" fmla="*/ 41 w 59"/>
                              <a:gd name="T67" fmla="*/ 18 h 92"/>
                              <a:gd name="T68" fmla="*/ 41 w 59"/>
                              <a:gd name="T69" fmla="*/ 14 h 92"/>
                              <a:gd name="T70" fmla="*/ 36 w 59"/>
                              <a:gd name="T71" fmla="*/ 9 h 92"/>
                              <a:gd name="T72" fmla="*/ 32 w 59"/>
                              <a:gd name="T73" fmla="*/ 5 h 92"/>
                              <a:gd name="T74" fmla="*/ 27 w 59"/>
                              <a:gd name="T75" fmla="*/ 5 h 92"/>
                              <a:gd name="T76" fmla="*/ 23 w 59"/>
                              <a:gd name="T77" fmla="*/ 9 h 92"/>
                              <a:gd name="T78" fmla="*/ 23 w 59"/>
                              <a:gd name="T79" fmla="*/ 9 h 92"/>
                              <a:gd name="T80" fmla="*/ 18 w 59"/>
                              <a:gd name="T81" fmla="*/ 18 h 92"/>
                              <a:gd name="T82" fmla="*/ 13 w 59"/>
                              <a:gd name="T83" fmla="*/ 28 h 92"/>
                              <a:gd name="T84" fmla="*/ 13 w 59"/>
                              <a:gd name="T85" fmla="*/ 37 h 92"/>
                              <a:gd name="T86" fmla="*/ 13 w 59"/>
                              <a:gd name="T87" fmla="*/ 5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92">
                                <a:moveTo>
                                  <a:pt x="0" y="51"/>
                                </a:moveTo>
                                <a:lnTo>
                                  <a:pt x="0" y="32"/>
                                </a:lnTo>
                                <a:lnTo>
                                  <a:pt x="4" y="23"/>
                                </a:lnTo>
                                <a:lnTo>
                                  <a:pt x="9" y="14"/>
                                </a:lnTo>
                                <a:lnTo>
                                  <a:pt x="18" y="5"/>
                                </a:lnTo>
                                <a:lnTo>
                                  <a:pt x="23" y="5"/>
                                </a:lnTo>
                                <a:lnTo>
                                  <a:pt x="27" y="0"/>
                                </a:lnTo>
                                <a:lnTo>
                                  <a:pt x="36" y="5"/>
                                </a:lnTo>
                                <a:lnTo>
                                  <a:pt x="46" y="14"/>
                                </a:lnTo>
                                <a:lnTo>
                                  <a:pt x="55" y="28"/>
                                </a:lnTo>
                                <a:lnTo>
                                  <a:pt x="59" y="46"/>
                                </a:lnTo>
                                <a:lnTo>
                                  <a:pt x="55" y="60"/>
                                </a:lnTo>
                                <a:lnTo>
                                  <a:pt x="55" y="73"/>
                                </a:lnTo>
                                <a:lnTo>
                                  <a:pt x="50" y="83"/>
                                </a:lnTo>
                                <a:lnTo>
                                  <a:pt x="41" y="87"/>
                                </a:lnTo>
                                <a:lnTo>
                                  <a:pt x="36" y="92"/>
                                </a:lnTo>
                                <a:lnTo>
                                  <a:pt x="27" y="92"/>
                                </a:lnTo>
                                <a:lnTo>
                                  <a:pt x="18" y="92"/>
                                </a:lnTo>
                                <a:lnTo>
                                  <a:pt x="9" y="78"/>
                                </a:lnTo>
                                <a:lnTo>
                                  <a:pt x="0" y="64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3" y="51"/>
                                </a:moveTo>
                                <a:lnTo>
                                  <a:pt x="13" y="69"/>
                                </a:lnTo>
                                <a:lnTo>
                                  <a:pt x="18" y="78"/>
                                </a:lnTo>
                                <a:lnTo>
                                  <a:pt x="23" y="87"/>
                                </a:lnTo>
                                <a:lnTo>
                                  <a:pt x="27" y="92"/>
                                </a:lnTo>
                                <a:lnTo>
                                  <a:pt x="32" y="87"/>
                                </a:lnTo>
                                <a:lnTo>
                                  <a:pt x="36" y="87"/>
                                </a:lnTo>
                                <a:lnTo>
                                  <a:pt x="41" y="83"/>
                                </a:lnTo>
                                <a:lnTo>
                                  <a:pt x="41" y="78"/>
                                </a:lnTo>
                                <a:lnTo>
                                  <a:pt x="46" y="64"/>
                                </a:lnTo>
                                <a:lnTo>
                                  <a:pt x="46" y="46"/>
                                </a:lnTo>
                                <a:lnTo>
                                  <a:pt x="46" y="32"/>
                                </a:lnTo>
                                <a:lnTo>
                                  <a:pt x="41" y="18"/>
                                </a:lnTo>
                                <a:lnTo>
                                  <a:pt x="41" y="14"/>
                                </a:lnTo>
                                <a:lnTo>
                                  <a:pt x="36" y="9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18" y="18"/>
                                </a:lnTo>
                                <a:lnTo>
                                  <a:pt x="13" y="28"/>
                                </a:lnTo>
                                <a:lnTo>
                                  <a:pt x="13" y="37"/>
                                </a:lnTo>
                                <a:lnTo>
                                  <a:pt x="1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126"/>
                        <wps:cNvSpPr>
                          <a:spLocks/>
                        </wps:cNvSpPr>
                        <wps:spPr bwMode="auto">
                          <a:xfrm>
                            <a:off x="4147742" y="3338454"/>
                            <a:ext cx="22344" cy="40307"/>
                          </a:xfrm>
                          <a:custGeom>
                            <a:avLst/>
                            <a:gdLst>
                              <a:gd name="T0" fmla="*/ 0 w 51"/>
                              <a:gd name="T1" fmla="*/ 18 h 92"/>
                              <a:gd name="T2" fmla="*/ 5 w 51"/>
                              <a:gd name="T3" fmla="*/ 14 h 92"/>
                              <a:gd name="T4" fmla="*/ 10 w 51"/>
                              <a:gd name="T5" fmla="*/ 5 h 92"/>
                              <a:gd name="T6" fmla="*/ 19 w 51"/>
                              <a:gd name="T7" fmla="*/ 5 h 92"/>
                              <a:gd name="T8" fmla="*/ 23 w 51"/>
                              <a:gd name="T9" fmla="*/ 0 h 92"/>
                              <a:gd name="T10" fmla="*/ 33 w 51"/>
                              <a:gd name="T11" fmla="*/ 5 h 92"/>
                              <a:gd name="T12" fmla="*/ 42 w 51"/>
                              <a:gd name="T13" fmla="*/ 9 h 92"/>
                              <a:gd name="T14" fmla="*/ 46 w 51"/>
                              <a:gd name="T15" fmla="*/ 14 h 92"/>
                              <a:gd name="T16" fmla="*/ 46 w 51"/>
                              <a:gd name="T17" fmla="*/ 18 h 92"/>
                              <a:gd name="T18" fmla="*/ 42 w 51"/>
                              <a:gd name="T19" fmla="*/ 28 h 92"/>
                              <a:gd name="T20" fmla="*/ 33 w 51"/>
                              <a:gd name="T21" fmla="*/ 41 h 92"/>
                              <a:gd name="T22" fmla="*/ 42 w 51"/>
                              <a:gd name="T23" fmla="*/ 46 h 92"/>
                              <a:gd name="T24" fmla="*/ 46 w 51"/>
                              <a:gd name="T25" fmla="*/ 51 h 92"/>
                              <a:gd name="T26" fmla="*/ 51 w 51"/>
                              <a:gd name="T27" fmla="*/ 55 h 92"/>
                              <a:gd name="T28" fmla="*/ 51 w 51"/>
                              <a:gd name="T29" fmla="*/ 64 h 92"/>
                              <a:gd name="T30" fmla="*/ 46 w 51"/>
                              <a:gd name="T31" fmla="*/ 73 h 92"/>
                              <a:gd name="T32" fmla="*/ 42 w 51"/>
                              <a:gd name="T33" fmla="*/ 83 h 92"/>
                              <a:gd name="T34" fmla="*/ 33 w 51"/>
                              <a:gd name="T35" fmla="*/ 92 h 92"/>
                              <a:gd name="T36" fmla="*/ 14 w 51"/>
                              <a:gd name="T37" fmla="*/ 92 h 92"/>
                              <a:gd name="T38" fmla="*/ 10 w 51"/>
                              <a:gd name="T39" fmla="*/ 92 h 92"/>
                              <a:gd name="T40" fmla="*/ 5 w 51"/>
                              <a:gd name="T41" fmla="*/ 92 h 92"/>
                              <a:gd name="T42" fmla="*/ 0 w 51"/>
                              <a:gd name="T43" fmla="*/ 87 h 92"/>
                              <a:gd name="T44" fmla="*/ 0 w 51"/>
                              <a:gd name="T45" fmla="*/ 87 h 92"/>
                              <a:gd name="T46" fmla="*/ 0 w 51"/>
                              <a:gd name="T47" fmla="*/ 87 h 92"/>
                              <a:gd name="T48" fmla="*/ 0 w 51"/>
                              <a:gd name="T49" fmla="*/ 83 h 92"/>
                              <a:gd name="T50" fmla="*/ 5 w 51"/>
                              <a:gd name="T51" fmla="*/ 83 h 92"/>
                              <a:gd name="T52" fmla="*/ 5 w 51"/>
                              <a:gd name="T53" fmla="*/ 83 h 92"/>
                              <a:gd name="T54" fmla="*/ 5 w 51"/>
                              <a:gd name="T55" fmla="*/ 83 h 92"/>
                              <a:gd name="T56" fmla="*/ 10 w 51"/>
                              <a:gd name="T57" fmla="*/ 83 h 92"/>
                              <a:gd name="T58" fmla="*/ 10 w 51"/>
                              <a:gd name="T59" fmla="*/ 83 h 92"/>
                              <a:gd name="T60" fmla="*/ 14 w 51"/>
                              <a:gd name="T61" fmla="*/ 87 h 92"/>
                              <a:gd name="T62" fmla="*/ 19 w 51"/>
                              <a:gd name="T63" fmla="*/ 87 h 92"/>
                              <a:gd name="T64" fmla="*/ 19 w 51"/>
                              <a:gd name="T65" fmla="*/ 87 h 92"/>
                              <a:gd name="T66" fmla="*/ 23 w 51"/>
                              <a:gd name="T67" fmla="*/ 87 h 92"/>
                              <a:gd name="T68" fmla="*/ 23 w 51"/>
                              <a:gd name="T69" fmla="*/ 87 h 92"/>
                              <a:gd name="T70" fmla="*/ 28 w 51"/>
                              <a:gd name="T71" fmla="*/ 87 h 92"/>
                              <a:gd name="T72" fmla="*/ 37 w 51"/>
                              <a:gd name="T73" fmla="*/ 83 h 92"/>
                              <a:gd name="T74" fmla="*/ 37 w 51"/>
                              <a:gd name="T75" fmla="*/ 78 h 92"/>
                              <a:gd name="T76" fmla="*/ 42 w 51"/>
                              <a:gd name="T77" fmla="*/ 69 h 92"/>
                              <a:gd name="T78" fmla="*/ 42 w 51"/>
                              <a:gd name="T79" fmla="*/ 64 h 92"/>
                              <a:gd name="T80" fmla="*/ 37 w 51"/>
                              <a:gd name="T81" fmla="*/ 60 h 92"/>
                              <a:gd name="T82" fmla="*/ 37 w 51"/>
                              <a:gd name="T83" fmla="*/ 60 h 92"/>
                              <a:gd name="T84" fmla="*/ 33 w 51"/>
                              <a:gd name="T85" fmla="*/ 55 h 92"/>
                              <a:gd name="T86" fmla="*/ 33 w 51"/>
                              <a:gd name="T87" fmla="*/ 51 h 92"/>
                              <a:gd name="T88" fmla="*/ 28 w 51"/>
                              <a:gd name="T89" fmla="*/ 51 h 92"/>
                              <a:gd name="T90" fmla="*/ 23 w 51"/>
                              <a:gd name="T91" fmla="*/ 51 h 92"/>
                              <a:gd name="T92" fmla="*/ 19 w 51"/>
                              <a:gd name="T93" fmla="*/ 51 h 92"/>
                              <a:gd name="T94" fmla="*/ 14 w 51"/>
                              <a:gd name="T95" fmla="*/ 51 h 92"/>
                              <a:gd name="T96" fmla="*/ 14 w 51"/>
                              <a:gd name="T97" fmla="*/ 46 h 92"/>
                              <a:gd name="T98" fmla="*/ 19 w 51"/>
                              <a:gd name="T99" fmla="*/ 46 h 92"/>
                              <a:gd name="T100" fmla="*/ 23 w 51"/>
                              <a:gd name="T101" fmla="*/ 41 h 92"/>
                              <a:gd name="T102" fmla="*/ 28 w 51"/>
                              <a:gd name="T103" fmla="*/ 41 h 92"/>
                              <a:gd name="T104" fmla="*/ 33 w 51"/>
                              <a:gd name="T105" fmla="*/ 37 h 92"/>
                              <a:gd name="T106" fmla="*/ 33 w 51"/>
                              <a:gd name="T107" fmla="*/ 32 h 92"/>
                              <a:gd name="T108" fmla="*/ 33 w 51"/>
                              <a:gd name="T109" fmla="*/ 28 h 92"/>
                              <a:gd name="T110" fmla="*/ 33 w 51"/>
                              <a:gd name="T111" fmla="*/ 18 h 92"/>
                              <a:gd name="T112" fmla="*/ 33 w 51"/>
                              <a:gd name="T113" fmla="*/ 14 h 92"/>
                              <a:gd name="T114" fmla="*/ 28 w 51"/>
                              <a:gd name="T115" fmla="*/ 14 h 92"/>
                              <a:gd name="T116" fmla="*/ 19 w 51"/>
                              <a:gd name="T117" fmla="*/ 9 h 92"/>
                              <a:gd name="T118" fmla="*/ 10 w 51"/>
                              <a:gd name="T119" fmla="*/ 14 h 92"/>
                              <a:gd name="T120" fmla="*/ 5 w 51"/>
                              <a:gd name="T121" fmla="*/ 23 h 92"/>
                              <a:gd name="T122" fmla="*/ 0 w 51"/>
                              <a:gd name="T123" fmla="*/ 1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" h="92">
                                <a:moveTo>
                                  <a:pt x="0" y="18"/>
                                </a:moveTo>
                                <a:lnTo>
                                  <a:pt x="5" y="14"/>
                                </a:lnTo>
                                <a:lnTo>
                                  <a:pt x="10" y="5"/>
                                </a:lnTo>
                                <a:lnTo>
                                  <a:pt x="19" y="5"/>
                                </a:lnTo>
                                <a:lnTo>
                                  <a:pt x="23" y="0"/>
                                </a:lnTo>
                                <a:lnTo>
                                  <a:pt x="33" y="5"/>
                                </a:lnTo>
                                <a:lnTo>
                                  <a:pt x="42" y="9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42" y="28"/>
                                </a:lnTo>
                                <a:lnTo>
                                  <a:pt x="33" y="41"/>
                                </a:lnTo>
                                <a:lnTo>
                                  <a:pt x="42" y="46"/>
                                </a:lnTo>
                                <a:lnTo>
                                  <a:pt x="46" y="51"/>
                                </a:lnTo>
                                <a:lnTo>
                                  <a:pt x="51" y="55"/>
                                </a:lnTo>
                                <a:lnTo>
                                  <a:pt x="51" y="64"/>
                                </a:lnTo>
                                <a:lnTo>
                                  <a:pt x="46" y="73"/>
                                </a:lnTo>
                                <a:lnTo>
                                  <a:pt x="42" y="83"/>
                                </a:lnTo>
                                <a:lnTo>
                                  <a:pt x="33" y="92"/>
                                </a:lnTo>
                                <a:lnTo>
                                  <a:pt x="14" y="92"/>
                                </a:lnTo>
                                <a:lnTo>
                                  <a:pt x="10" y="92"/>
                                </a:lnTo>
                                <a:lnTo>
                                  <a:pt x="5" y="92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5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4" y="87"/>
                                </a:lnTo>
                                <a:lnTo>
                                  <a:pt x="19" y="87"/>
                                </a:lnTo>
                                <a:lnTo>
                                  <a:pt x="19" y="87"/>
                                </a:lnTo>
                                <a:lnTo>
                                  <a:pt x="23" y="87"/>
                                </a:lnTo>
                                <a:lnTo>
                                  <a:pt x="23" y="87"/>
                                </a:lnTo>
                                <a:lnTo>
                                  <a:pt x="28" y="87"/>
                                </a:lnTo>
                                <a:lnTo>
                                  <a:pt x="37" y="83"/>
                                </a:lnTo>
                                <a:lnTo>
                                  <a:pt x="37" y="78"/>
                                </a:lnTo>
                                <a:lnTo>
                                  <a:pt x="42" y="69"/>
                                </a:lnTo>
                                <a:lnTo>
                                  <a:pt x="42" y="64"/>
                                </a:lnTo>
                                <a:lnTo>
                                  <a:pt x="37" y="60"/>
                                </a:lnTo>
                                <a:lnTo>
                                  <a:pt x="37" y="60"/>
                                </a:lnTo>
                                <a:lnTo>
                                  <a:pt x="33" y="55"/>
                                </a:lnTo>
                                <a:lnTo>
                                  <a:pt x="33" y="51"/>
                                </a:lnTo>
                                <a:lnTo>
                                  <a:pt x="28" y="51"/>
                                </a:lnTo>
                                <a:lnTo>
                                  <a:pt x="23" y="51"/>
                                </a:lnTo>
                                <a:lnTo>
                                  <a:pt x="19" y="51"/>
                                </a:lnTo>
                                <a:lnTo>
                                  <a:pt x="14" y="51"/>
                                </a:lnTo>
                                <a:lnTo>
                                  <a:pt x="14" y="46"/>
                                </a:lnTo>
                                <a:lnTo>
                                  <a:pt x="19" y="46"/>
                                </a:lnTo>
                                <a:lnTo>
                                  <a:pt x="23" y="41"/>
                                </a:lnTo>
                                <a:lnTo>
                                  <a:pt x="28" y="41"/>
                                </a:lnTo>
                                <a:lnTo>
                                  <a:pt x="33" y="37"/>
                                </a:lnTo>
                                <a:lnTo>
                                  <a:pt x="33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28" y="14"/>
                                </a:lnTo>
                                <a:lnTo>
                                  <a:pt x="19" y="9"/>
                                </a:lnTo>
                                <a:lnTo>
                                  <a:pt x="10" y="14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127"/>
                        <wps:cNvSpPr>
                          <a:spLocks noEditPoints="1"/>
                        </wps:cNvSpPr>
                        <wps:spPr bwMode="auto">
                          <a:xfrm>
                            <a:off x="2304544" y="1724430"/>
                            <a:ext cx="74481" cy="7228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9 h 165"/>
                              <a:gd name="T2" fmla="*/ 160 w 170"/>
                              <a:gd name="T3" fmla="*/ 18 h 165"/>
                              <a:gd name="T4" fmla="*/ 9 w 170"/>
                              <a:gd name="T5" fmla="*/ 18 h 165"/>
                              <a:gd name="T6" fmla="*/ 9 w 170"/>
                              <a:gd name="T7" fmla="*/ 0 h 165"/>
                              <a:gd name="T8" fmla="*/ 160 w 170"/>
                              <a:gd name="T9" fmla="*/ 0 h 165"/>
                              <a:gd name="T10" fmla="*/ 170 w 170"/>
                              <a:gd name="T11" fmla="*/ 9 h 165"/>
                              <a:gd name="T12" fmla="*/ 160 w 170"/>
                              <a:gd name="T13" fmla="*/ 0 h 165"/>
                              <a:gd name="T14" fmla="*/ 170 w 170"/>
                              <a:gd name="T15" fmla="*/ 0 h 165"/>
                              <a:gd name="T16" fmla="*/ 170 w 170"/>
                              <a:gd name="T17" fmla="*/ 9 h 165"/>
                              <a:gd name="T18" fmla="*/ 160 w 170"/>
                              <a:gd name="T19" fmla="*/ 0 h 165"/>
                              <a:gd name="T20" fmla="*/ 160 w 170"/>
                              <a:gd name="T21" fmla="*/ 165 h 165"/>
                              <a:gd name="T22" fmla="*/ 151 w 170"/>
                              <a:gd name="T23" fmla="*/ 156 h 165"/>
                              <a:gd name="T24" fmla="*/ 151 w 170"/>
                              <a:gd name="T25" fmla="*/ 9 h 165"/>
                              <a:gd name="T26" fmla="*/ 170 w 170"/>
                              <a:gd name="T27" fmla="*/ 9 h 165"/>
                              <a:gd name="T28" fmla="*/ 170 w 170"/>
                              <a:gd name="T29" fmla="*/ 156 h 165"/>
                              <a:gd name="T30" fmla="*/ 160 w 170"/>
                              <a:gd name="T31" fmla="*/ 165 h 165"/>
                              <a:gd name="T32" fmla="*/ 170 w 170"/>
                              <a:gd name="T33" fmla="*/ 156 h 165"/>
                              <a:gd name="T34" fmla="*/ 170 w 170"/>
                              <a:gd name="T35" fmla="*/ 165 h 165"/>
                              <a:gd name="T36" fmla="*/ 160 w 170"/>
                              <a:gd name="T37" fmla="*/ 165 h 165"/>
                              <a:gd name="T38" fmla="*/ 170 w 170"/>
                              <a:gd name="T39" fmla="*/ 156 h 165"/>
                              <a:gd name="T40" fmla="*/ 0 w 170"/>
                              <a:gd name="T41" fmla="*/ 156 h 165"/>
                              <a:gd name="T42" fmla="*/ 9 w 170"/>
                              <a:gd name="T43" fmla="*/ 147 h 165"/>
                              <a:gd name="T44" fmla="*/ 160 w 170"/>
                              <a:gd name="T45" fmla="*/ 147 h 165"/>
                              <a:gd name="T46" fmla="*/ 160 w 170"/>
                              <a:gd name="T47" fmla="*/ 165 h 165"/>
                              <a:gd name="T48" fmla="*/ 9 w 170"/>
                              <a:gd name="T49" fmla="*/ 165 h 165"/>
                              <a:gd name="T50" fmla="*/ 0 w 170"/>
                              <a:gd name="T51" fmla="*/ 156 h 165"/>
                              <a:gd name="T52" fmla="*/ 9 w 170"/>
                              <a:gd name="T53" fmla="*/ 165 h 165"/>
                              <a:gd name="T54" fmla="*/ 0 w 170"/>
                              <a:gd name="T55" fmla="*/ 165 h 165"/>
                              <a:gd name="T56" fmla="*/ 0 w 170"/>
                              <a:gd name="T57" fmla="*/ 156 h 165"/>
                              <a:gd name="T58" fmla="*/ 9 w 170"/>
                              <a:gd name="T59" fmla="*/ 165 h 165"/>
                              <a:gd name="T60" fmla="*/ 9 w 170"/>
                              <a:gd name="T61" fmla="*/ 0 h 165"/>
                              <a:gd name="T62" fmla="*/ 18 w 170"/>
                              <a:gd name="T63" fmla="*/ 9 h 165"/>
                              <a:gd name="T64" fmla="*/ 18 w 170"/>
                              <a:gd name="T65" fmla="*/ 156 h 165"/>
                              <a:gd name="T66" fmla="*/ 0 w 170"/>
                              <a:gd name="T67" fmla="*/ 156 h 165"/>
                              <a:gd name="T68" fmla="*/ 0 w 170"/>
                              <a:gd name="T69" fmla="*/ 9 h 165"/>
                              <a:gd name="T70" fmla="*/ 9 w 170"/>
                              <a:gd name="T71" fmla="*/ 0 h 165"/>
                              <a:gd name="T72" fmla="*/ 0 w 170"/>
                              <a:gd name="T73" fmla="*/ 9 h 165"/>
                              <a:gd name="T74" fmla="*/ 0 w 170"/>
                              <a:gd name="T75" fmla="*/ 0 h 165"/>
                              <a:gd name="T76" fmla="*/ 9 w 170"/>
                              <a:gd name="T77" fmla="*/ 0 h 165"/>
                              <a:gd name="T78" fmla="*/ 0 w 170"/>
                              <a:gd name="T79" fmla="*/ 9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0" h="165">
                                <a:moveTo>
                                  <a:pt x="170" y="9"/>
                                </a:moveTo>
                                <a:lnTo>
                                  <a:pt x="160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0"/>
                                </a:lnTo>
                                <a:lnTo>
                                  <a:pt x="160" y="0"/>
                                </a:lnTo>
                                <a:lnTo>
                                  <a:pt x="170" y="9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9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60" y="165"/>
                                </a:moveTo>
                                <a:lnTo>
                                  <a:pt x="151" y="156"/>
                                </a:lnTo>
                                <a:lnTo>
                                  <a:pt x="151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156"/>
                                </a:lnTo>
                                <a:lnTo>
                                  <a:pt x="160" y="165"/>
                                </a:lnTo>
                                <a:close/>
                                <a:moveTo>
                                  <a:pt x="170" y="156"/>
                                </a:moveTo>
                                <a:lnTo>
                                  <a:pt x="170" y="165"/>
                                </a:lnTo>
                                <a:lnTo>
                                  <a:pt x="160" y="165"/>
                                </a:lnTo>
                                <a:lnTo>
                                  <a:pt x="170" y="156"/>
                                </a:lnTo>
                                <a:close/>
                                <a:moveTo>
                                  <a:pt x="0" y="156"/>
                                </a:moveTo>
                                <a:lnTo>
                                  <a:pt x="9" y="147"/>
                                </a:lnTo>
                                <a:lnTo>
                                  <a:pt x="160" y="147"/>
                                </a:lnTo>
                                <a:lnTo>
                                  <a:pt x="160" y="165"/>
                                </a:lnTo>
                                <a:lnTo>
                                  <a:pt x="9" y="165"/>
                                </a:lnTo>
                                <a:lnTo>
                                  <a:pt x="0" y="156"/>
                                </a:lnTo>
                                <a:close/>
                                <a:moveTo>
                                  <a:pt x="9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6"/>
                                </a:lnTo>
                                <a:lnTo>
                                  <a:pt x="9" y="16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18" y="9"/>
                                </a:lnTo>
                                <a:lnTo>
                                  <a:pt x="18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128"/>
                        <wps:cNvSpPr>
                          <a:spLocks noChangeArrowheads="1"/>
                        </wps:cNvSpPr>
                        <wps:spPr bwMode="auto">
                          <a:xfrm>
                            <a:off x="2340471" y="1760793"/>
                            <a:ext cx="8324" cy="7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0129"/>
                        <wps:cNvSpPr>
                          <a:spLocks noChangeArrowheads="1"/>
                        </wps:cNvSpPr>
                        <wps:spPr bwMode="auto">
                          <a:xfrm>
                            <a:off x="2340471" y="1760793"/>
                            <a:ext cx="8324" cy="788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52" y="4819"/>
                            <a:ext cx="3875665" cy="312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20336"/>
                        <wps:cNvSpPr>
                          <a:spLocks/>
                        </wps:cNvSpPr>
                        <wps:spPr bwMode="auto">
                          <a:xfrm>
                            <a:off x="171746" y="187952"/>
                            <a:ext cx="31983" cy="49945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4"/>
                              <a:gd name="T2" fmla="*/ 73 w 73"/>
                              <a:gd name="T3" fmla="*/ 0 h 114"/>
                              <a:gd name="T4" fmla="*/ 73 w 73"/>
                              <a:gd name="T5" fmla="*/ 4 h 114"/>
                              <a:gd name="T6" fmla="*/ 37 w 73"/>
                              <a:gd name="T7" fmla="*/ 114 h 114"/>
                              <a:gd name="T8" fmla="*/ 28 w 73"/>
                              <a:gd name="T9" fmla="*/ 114 h 114"/>
                              <a:gd name="T10" fmla="*/ 60 w 73"/>
                              <a:gd name="T11" fmla="*/ 14 h 114"/>
                              <a:gd name="T12" fmla="*/ 28 w 73"/>
                              <a:gd name="T13" fmla="*/ 14 h 114"/>
                              <a:gd name="T14" fmla="*/ 23 w 73"/>
                              <a:gd name="T15" fmla="*/ 14 h 114"/>
                              <a:gd name="T16" fmla="*/ 14 w 73"/>
                              <a:gd name="T17" fmla="*/ 14 h 114"/>
                              <a:gd name="T18" fmla="*/ 9 w 73"/>
                              <a:gd name="T19" fmla="*/ 18 h 114"/>
                              <a:gd name="T20" fmla="*/ 5 w 73"/>
                              <a:gd name="T21" fmla="*/ 27 h 114"/>
                              <a:gd name="T22" fmla="*/ 0 w 73"/>
                              <a:gd name="T23" fmla="*/ 27 h 114"/>
                              <a:gd name="T24" fmla="*/ 14 w 73"/>
                              <a:gd name="T2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7" y="114"/>
                                </a:lnTo>
                                <a:lnTo>
                                  <a:pt x="28" y="114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8"/>
                                </a:lnTo>
                                <a:lnTo>
                                  <a:pt x="5" y="27"/>
                                </a:lnTo>
                                <a:lnTo>
                                  <a:pt x="0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337"/>
                        <wps:cNvSpPr>
                          <a:spLocks/>
                        </wps:cNvSpPr>
                        <wps:spPr bwMode="auto">
                          <a:xfrm>
                            <a:off x="212053" y="230012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5 h 18"/>
                              <a:gd name="T6" fmla="*/ 18 w 18"/>
                              <a:gd name="T7" fmla="*/ 5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8 h 18"/>
                              <a:gd name="T22" fmla="*/ 4 w 18"/>
                              <a:gd name="T23" fmla="*/ 14 h 18"/>
                              <a:gd name="T24" fmla="*/ 0 w 18"/>
                              <a:gd name="T25" fmla="*/ 9 h 18"/>
                              <a:gd name="T26" fmla="*/ 4 w 18"/>
                              <a:gd name="T27" fmla="*/ 5 h 18"/>
                              <a:gd name="T28" fmla="*/ 4 w 18"/>
                              <a:gd name="T29" fmla="*/ 5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338"/>
                        <wps:cNvSpPr>
                          <a:spLocks noEditPoints="1"/>
                        </wps:cNvSpPr>
                        <wps:spPr bwMode="auto">
                          <a:xfrm>
                            <a:off x="227826" y="185762"/>
                            <a:ext cx="34174" cy="52136"/>
                          </a:xfrm>
                          <a:custGeom>
                            <a:avLst/>
                            <a:gdLst>
                              <a:gd name="T0" fmla="*/ 78 w 78"/>
                              <a:gd name="T1" fmla="*/ 78 h 119"/>
                              <a:gd name="T2" fmla="*/ 78 w 78"/>
                              <a:gd name="T3" fmla="*/ 87 h 119"/>
                              <a:gd name="T4" fmla="*/ 60 w 78"/>
                              <a:gd name="T5" fmla="*/ 87 h 119"/>
                              <a:gd name="T6" fmla="*/ 60 w 78"/>
                              <a:gd name="T7" fmla="*/ 119 h 119"/>
                              <a:gd name="T8" fmla="*/ 46 w 78"/>
                              <a:gd name="T9" fmla="*/ 119 h 119"/>
                              <a:gd name="T10" fmla="*/ 46 w 78"/>
                              <a:gd name="T11" fmla="*/ 87 h 119"/>
                              <a:gd name="T12" fmla="*/ 0 w 78"/>
                              <a:gd name="T13" fmla="*/ 87 h 119"/>
                              <a:gd name="T14" fmla="*/ 0 w 78"/>
                              <a:gd name="T15" fmla="*/ 78 h 119"/>
                              <a:gd name="T16" fmla="*/ 51 w 78"/>
                              <a:gd name="T17" fmla="*/ 0 h 119"/>
                              <a:gd name="T18" fmla="*/ 60 w 78"/>
                              <a:gd name="T19" fmla="*/ 0 h 119"/>
                              <a:gd name="T20" fmla="*/ 60 w 78"/>
                              <a:gd name="T21" fmla="*/ 78 h 119"/>
                              <a:gd name="T22" fmla="*/ 78 w 78"/>
                              <a:gd name="T23" fmla="*/ 78 h 119"/>
                              <a:gd name="T24" fmla="*/ 46 w 78"/>
                              <a:gd name="T25" fmla="*/ 78 h 119"/>
                              <a:gd name="T26" fmla="*/ 46 w 78"/>
                              <a:gd name="T27" fmla="*/ 19 h 119"/>
                              <a:gd name="T28" fmla="*/ 10 w 78"/>
                              <a:gd name="T29" fmla="*/ 78 h 119"/>
                              <a:gd name="T30" fmla="*/ 46 w 78"/>
                              <a:gd name="T31" fmla="*/ 7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9">
                                <a:moveTo>
                                  <a:pt x="78" y="78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9"/>
                                </a:lnTo>
                                <a:lnTo>
                                  <a:pt x="46" y="119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8"/>
                                </a:lnTo>
                                <a:lnTo>
                                  <a:pt x="78" y="78"/>
                                </a:lnTo>
                                <a:close/>
                                <a:moveTo>
                                  <a:pt x="46" y="78"/>
                                </a:moveTo>
                                <a:lnTo>
                                  <a:pt x="46" y="19"/>
                                </a:lnTo>
                                <a:lnTo>
                                  <a:pt x="10" y="78"/>
                                </a:lnTo>
                                <a:lnTo>
                                  <a:pt x="4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339"/>
                        <wps:cNvSpPr>
                          <a:spLocks noEditPoints="1"/>
                        </wps:cNvSpPr>
                        <wps:spPr bwMode="auto">
                          <a:xfrm>
                            <a:off x="266381" y="185762"/>
                            <a:ext cx="31983" cy="52136"/>
                          </a:xfrm>
                          <a:custGeom>
                            <a:avLst/>
                            <a:gdLst>
                              <a:gd name="T0" fmla="*/ 4 w 73"/>
                              <a:gd name="T1" fmla="*/ 119 h 119"/>
                              <a:gd name="T2" fmla="*/ 4 w 73"/>
                              <a:gd name="T3" fmla="*/ 119 h 119"/>
                              <a:gd name="T4" fmla="*/ 13 w 73"/>
                              <a:gd name="T5" fmla="*/ 115 h 119"/>
                              <a:gd name="T6" fmla="*/ 23 w 73"/>
                              <a:gd name="T7" fmla="*/ 110 h 119"/>
                              <a:gd name="T8" fmla="*/ 32 w 73"/>
                              <a:gd name="T9" fmla="*/ 106 h 119"/>
                              <a:gd name="T10" fmla="*/ 41 w 73"/>
                              <a:gd name="T11" fmla="*/ 97 h 119"/>
                              <a:gd name="T12" fmla="*/ 50 w 73"/>
                              <a:gd name="T13" fmla="*/ 83 h 119"/>
                              <a:gd name="T14" fmla="*/ 55 w 73"/>
                              <a:gd name="T15" fmla="*/ 69 h 119"/>
                              <a:gd name="T16" fmla="*/ 41 w 73"/>
                              <a:gd name="T17" fmla="*/ 74 h 119"/>
                              <a:gd name="T18" fmla="*/ 32 w 73"/>
                              <a:gd name="T19" fmla="*/ 78 h 119"/>
                              <a:gd name="T20" fmla="*/ 18 w 73"/>
                              <a:gd name="T21" fmla="*/ 74 h 119"/>
                              <a:gd name="T22" fmla="*/ 9 w 73"/>
                              <a:gd name="T23" fmla="*/ 69 h 119"/>
                              <a:gd name="T24" fmla="*/ 4 w 73"/>
                              <a:gd name="T25" fmla="*/ 55 h 119"/>
                              <a:gd name="T26" fmla="*/ 0 w 73"/>
                              <a:gd name="T27" fmla="*/ 41 h 119"/>
                              <a:gd name="T28" fmla="*/ 4 w 73"/>
                              <a:gd name="T29" fmla="*/ 28 h 119"/>
                              <a:gd name="T30" fmla="*/ 9 w 73"/>
                              <a:gd name="T31" fmla="*/ 14 h 119"/>
                              <a:gd name="T32" fmla="*/ 23 w 73"/>
                              <a:gd name="T33" fmla="*/ 5 h 119"/>
                              <a:gd name="T34" fmla="*/ 36 w 73"/>
                              <a:gd name="T35" fmla="*/ 0 h 119"/>
                              <a:gd name="T36" fmla="*/ 50 w 73"/>
                              <a:gd name="T37" fmla="*/ 5 h 119"/>
                              <a:gd name="T38" fmla="*/ 59 w 73"/>
                              <a:gd name="T39" fmla="*/ 14 h 119"/>
                              <a:gd name="T40" fmla="*/ 68 w 73"/>
                              <a:gd name="T41" fmla="*/ 28 h 119"/>
                              <a:gd name="T42" fmla="*/ 73 w 73"/>
                              <a:gd name="T43" fmla="*/ 51 h 119"/>
                              <a:gd name="T44" fmla="*/ 73 w 73"/>
                              <a:gd name="T45" fmla="*/ 69 h 119"/>
                              <a:gd name="T46" fmla="*/ 64 w 73"/>
                              <a:gd name="T47" fmla="*/ 83 h 119"/>
                              <a:gd name="T48" fmla="*/ 55 w 73"/>
                              <a:gd name="T49" fmla="*/ 101 h 119"/>
                              <a:gd name="T50" fmla="*/ 36 w 73"/>
                              <a:gd name="T51" fmla="*/ 110 h 119"/>
                              <a:gd name="T52" fmla="*/ 23 w 73"/>
                              <a:gd name="T53" fmla="*/ 119 h 119"/>
                              <a:gd name="T54" fmla="*/ 9 w 73"/>
                              <a:gd name="T55" fmla="*/ 119 h 119"/>
                              <a:gd name="T56" fmla="*/ 4 w 73"/>
                              <a:gd name="T57" fmla="*/ 119 h 119"/>
                              <a:gd name="T58" fmla="*/ 55 w 73"/>
                              <a:gd name="T59" fmla="*/ 60 h 119"/>
                              <a:gd name="T60" fmla="*/ 55 w 73"/>
                              <a:gd name="T61" fmla="*/ 51 h 119"/>
                              <a:gd name="T62" fmla="*/ 59 w 73"/>
                              <a:gd name="T63" fmla="*/ 46 h 119"/>
                              <a:gd name="T64" fmla="*/ 55 w 73"/>
                              <a:gd name="T65" fmla="*/ 37 h 119"/>
                              <a:gd name="T66" fmla="*/ 55 w 73"/>
                              <a:gd name="T67" fmla="*/ 28 h 119"/>
                              <a:gd name="T68" fmla="*/ 50 w 73"/>
                              <a:gd name="T69" fmla="*/ 19 h 119"/>
                              <a:gd name="T70" fmla="*/ 45 w 73"/>
                              <a:gd name="T71" fmla="*/ 14 h 119"/>
                              <a:gd name="T72" fmla="*/ 41 w 73"/>
                              <a:gd name="T73" fmla="*/ 9 h 119"/>
                              <a:gd name="T74" fmla="*/ 36 w 73"/>
                              <a:gd name="T75" fmla="*/ 9 h 119"/>
                              <a:gd name="T76" fmla="*/ 27 w 73"/>
                              <a:gd name="T77" fmla="*/ 9 h 119"/>
                              <a:gd name="T78" fmla="*/ 23 w 73"/>
                              <a:gd name="T79" fmla="*/ 14 h 119"/>
                              <a:gd name="T80" fmla="*/ 18 w 73"/>
                              <a:gd name="T81" fmla="*/ 23 h 119"/>
                              <a:gd name="T82" fmla="*/ 18 w 73"/>
                              <a:gd name="T83" fmla="*/ 32 h 119"/>
                              <a:gd name="T84" fmla="*/ 18 w 73"/>
                              <a:gd name="T85" fmla="*/ 51 h 119"/>
                              <a:gd name="T86" fmla="*/ 23 w 73"/>
                              <a:gd name="T87" fmla="*/ 60 h 119"/>
                              <a:gd name="T88" fmla="*/ 32 w 73"/>
                              <a:gd name="T89" fmla="*/ 69 h 119"/>
                              <a:gd name="T90" fmla="*/ 36 w 73"/>
                              <a:gd name="T91" fmla="*/ 69 h 119"/>
                              <a:gd name="T92" fmla="*/ 41 w 73"/>
                              <a:gd name="T93" fmla="*/ 69 h 119"/>
                              <a:gd name="T94" fmla="*/ 45 w 73"/>
                              <a:gd name="T95" fmla="*/ 69 h 119"/>
                              <a:gd name="T96" fmla="*/ 50 w 73"/>
                              <a:gd name="T97" fmla="*/ 64 h 119"/>
                              <a:gd name="T98" fmla="*/ 55 w 73"/>
                              <a:gd name="T99" fmla="*/ 6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" h="119">
                                <a:moveTo>
                                  <a:pt x="4" y="119"/>
                                </a:moveTo>
                                <a:lnTo>
                                  <a:pt x="4" y="119"/>
                                </a:lnTo>
                                <a:lnTo>
                                  <a:pt x="13" y="115"/>
                                </a:lnTo>
                                <a:lnTo>
                                  <a:pt x="23" y="110"/>
                                </a:lnTo>
                                <a:lnTo>
                                  <a:pt x="32" y="106"/>
                                </a:lnTo>
                                <a:lnTo>
                                  <a:pt x="41" y="97"/>
                                </a:lnTo>
                                <a:lnTo>
                                  <a:pt x="50" y="83"/>
                                </a:lnTo>
                                <a:lnTo>
                                  <a:pt x="55" y="69"/>
                                </a:lnTo>
                                <a:lnTo>
                                  <a:pt x="41" y="74"/>
                                </a:lnTo>
                                <a:lnTo>
                                  <a:pt x="32" y="78"/>
                                </a:lnTo>
                                <a:lnTo>
                                  <a:pt x="18" y="74"/>
                                </a:lnTo>
                                <a:lnTo>
                                  <a:pt x="9" y="69"/>
                                </a:lnTo>
                                <a:lnTo>
                                  <a:pt x="4" y="55"/>
                                </a:lnTo>
                                <a:lnTo>
                                  <a:pt x="0" y="41"/>
                                </a:lnTo>
                                <a:lnTo>
                                  <a:pt x="4" y="28"/>
                                </a:lnTo>
                                <a:lnTo>
                                  <a:pt x="9" y="14"/>
                                </a:lnTo>
                                <a:lnTo>
                                  <a:pt x="23" y="5"/>
                                </a:lnTo>
                                <a:lnTo>
                                  <a:pt x="36" y="0"/>
                                </a:lnTo>
                                <a:lnTo>
                                  <a:pt x="50" y="5"/>
                                </a:lnTo>
                                <a:lnTo>
                                  <a:pt x="59" y="14"/>
                                </a:lnTo>
                                <a:lnTo>
                                  <a:pt x="68" y="28"/>
                                </a:lnTo>
                                <a:lnTo>
                                  <a:pt x="73" y="51"/>
                                </a:lnTo>
                                <a:lnTo>
                                  <a:pt x="73" y="69"/>
                                </a:lnTo>
                                <a:lnTo>
                                  <a:pt x="64" y="83"/>
                                </a:lnTo>
                                <a:lnTo>
                                  <a:pt x="55" y="101"/>
                                </a:lnTo>
                                <a:lnTo>
                                  <a:pt x="36" y="110"/>
                                </a:lnTo>
                                <a:lnTo>
                                  <a:pt x="23" y="119"/>
                                </a:lnTo>
                                <a:lnTo>
                                  <a:pt x="9" y="119"/>
                                </a:lnTo>
                                <a:lnTo>
                                  <a:pt x="4" y="119"/>
                                </a:lnTo>
                                <a:close/>
                                <a:moveTo>
                                  <a:pt x="55" y="60"/>
                                </a:moveTo>
                                <a:lnTo>
                                  <a:pt x="55" y="51"/>
                                </a:lnTo>
                                <a:lnTo>
                                  <a:pt x="59" y="46"/>
                                </a:lnTo>
                                <a:lnTo>
                                  <a:pt x="55" y="37"/>
                                </a:lnTo>
                                <a:lnTo>
                                  <a:pt x="55" y="28"/>
                                </a:lnTo>
                                <a:lnTo>
                                  <a:pt x="50" y="19"/>
                                </a:lnTo>
                                <a:lnTo>
                                  <a:pt x="45" y="14"/>
                                </a:lnTo>
                                <a:lnTo>
                                  <a:pt x="41" y="9"/>
                                </a:lnTo>
                                <a:lnTo>
                                  <a:pt x="36" y="9"/>
                                </a:lnTo>
                                <a:lnTo>
                                  <a:pt x="27" y="9"/>
                                </a:lnTo>
                                <a:lnTo>
                                  <a:pt x="23" y="14"/>
                                </a:lnTo>
                                <a:lnTo>
                                  <a:pt x="18" y="23"/>
                                </a:lnTo>
                                <a:lnTo>
                                  <a:pt x="18" y="32"/>
                                </a:lnTo>
                                <a:lnTo>
                                  <a:pt x="18" y="51"/>
                                </a:lnTo>
                                <a:lnTo>
                                  <a:pt x="23" y="60"/>
                                </a:lnTo>
                                <a:lnTo>
                                  <a:pt x="32" y="69"/>
                                </a:lnTo>
                                <a:lnTo>
                                  <a:pt x="36" y="69"/>
                                </a:lnTo>
                                <a:lnTo>
                                  <a:pt x="41" y="69"/>
                                </a:lnTo>
                                <a:lnTo>
                                  <a:pt x="45" y="69"/>
                                </a:lnTo>
                                <a:lnTo>
                                  <a:pt x="50" y="64"/>
                                </a:lnTo>
                                <a:lnTo>
                                  <a:pt x="5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340"/>
                        <wps:cNvSpPr>
                          <a:spLocks/>
                        </wps:cNvSpPr>
                        <wps:spPr bwMode="auto">
                          <a:xfrm>
                            <a:off x="171746" y="579629"/>
                            <a:ext cx="31983" cy="50383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5"/>
                              <a:gd name="T2" fmla="*/ 73 w 73"/>
                              <a:gd name="T3" fmla="*/ 0 h 115"/>
                              <a:gd name="T4" fmla="*/ 73 w 73"/>
                              <a:gd name="T5" fmla="*/ 5 h 115"/>
                              <a:gd name="T6" fmla="*/ 37 w 73"/>
                              <a:gd name="T7" fmla="*/ 115 h 115"/>
                              <a:gd name="T8" fmla="*/ 28 w 73"/>
                              <a:gd name="T9" fmla="*/ 115 h 115"/>
                              <a:gd name="T10" fmla="*/ 60 w 73"/>
                              <a:gd name="T11" fmla="*/ 14 h 115"/>
                              <a:gd name="T12" fmla="*/ 28 w 73"/>
                              <a:gd name="T13" fmla="*/ 14 h 115"/>
                              <a:gd name="T14" fmla="*/ 23 w 73"/>
                              <a:gd name="T15" fmla="*/ 14 h 115"/>
                              <a:gd name="T16" fmla="*/ 14 w 73"/>
                              <a:gd name="T17" fmla="*/ 14 h 115"/>
                              <a:gd name="T18" fmla="*/ 9 w 73"/>
                              <a:gd name="T19" fmla="*/ 19 h 115"/>
                              <a:gd name="T20" fmla="*/ 5 w 73"/>
                              <a:gd name="T21" fmla="*/ 28 h 115"/>
                              <a:gd name="T22" fmla="*/ 0 w 73"/>
                              <a:gd name="T23" fmla="*/ 28 h 115"/>
                              <a:gd name="T24" fmla="*/ 14 w 73"/>
                              <a:gd name="T2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5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37" y="115"/>
                                </a:lnTo>
                                <a:lnTo>
                                  <a:pt x="28" y="115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9"/>
                                </a:lnTo>
                                <a:lnTo>
                                  <a:pt x="5" y="28"/>
                                </a:lnTo>
                                <a:lnTo>
                                  <a:pt x="0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341"/>
                        <wps:cNvSpPr>
                          <a:spLocks/>
                        </wps:cNvSpPr>
                        <wps:spPr bwMode="auto">
                          <a:xfrm>
                            <a:off x="212053" y="622127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4 h 18"/>
                              <a:gd name="T6" fmla="*/ 18 w 18"/>
                              <a:gd name="T7" fmla="*/ 4 h 18"/>
                              <a:gd name="T8" fmla="*/ 18 w 18"/>
                              <a:gd name="T9" fmla="*/ 9 h 18"/>
                              <a:gd name="T10" fmla="*/ 18 w 18"/>
                              <a:gd name="T11" fmla="*/ 13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8 h 18"/>
                              <a:gd name="T22" fmla="*/ 4 w 18"/>
                              <a:gd name="T23" fmla="*/ 13 h 18"/>
                              <a:gd name="T24" fmla="*/ 0 w 18"/>
                              <a:gd name="T25" fmla="*/ 9 h 18"/>
                              <a:gd name="T26" fmla="*/ 4 w 18"/>
                              <a:gd name="T27" fmla="*/ 4 h 18"/>
                              <a:gd name="T28" fmla="*/ 4 w 18"/>
                              <a:gd name="T29" fmla="*/ 4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342"/>
                        <wps:cNvSpPr>
                          <a:spLocks noEditPoints="1"/>
                        </wps:cNvSpPr>
                        <wps:spPr bwMode="auto">
                          <a:xfrm>
                            <a:off x="227826" y="577877"/>
                            <a:ext cx="34174" cy="52136"/>
                          </a:xfrm>
                          <a:custGeom>
                            <a:avLst/>
                            <a:gdLst>
                              <a:gd name="T0" fmla="*/ 78 w 78"/>
                              <a:gd name="T1" fmla="*/ 78 h 119"/>
                              <a:gd name="T2" fmla="*/ 78 w 78"/>
                              <a:gd name="T3" fmla="*/ 87 h 119"/>
                              <a:gd name="T4" fmla="*/ 60 w 78"/>
                              <a:gd name="T5" fmla="*/ 87 h 119"/>
                              <a:gd name="T6" fmla="*/ 60 w 78"/>
                              <a:gd name="T7" fmla="*/ 119 h 119"/>
                              <a:gd name="T8" fmla="*/ 46 w 78"/>
                              <a:gd name="T9" fmla="*/ 119 h 119"/>
                              <a:gd name="T10" fmla="*/ 46 w 78"/>
                              <a:gd name="T11" fmla="*/ 87 h 119"/>
                              <a:gd name="T12" fmla="*/ 0 w 78"/>
                              <a:gd name="T13" fmla="*/ 87 h 119"/>
                              <a:gd name="T14" fmla="*/ 0 w 78"/>
                              <a:gd name="T15" fmla="*/ 78 h 119"/>
                              <a:gd name="T16" fmla="*/ 51 w 78"/>
                              <a:gd name="T17" fmla="*/ 0 h 119"/>
                              <a:gd name="T18" fmla="*/ 60 w 78"/>
                              <a:gd name="T19" fmla="*/ 0 h 119"/>
                              <a:gd name="T20" fmla="*/ 60 w 78"/>
                              <a:gd name="T21" fmla="*/ 78 h 119"/>
                              <a:gd name="T22" fmla="*/ 78 w 78"/>
                              <a:gd name="T23" fmla="*/ 78 h 119"/>
                              <a:gd name="T24" fmla="*/ 46 w 78"/>
                              <a:gd name="T25" fmla="*/ 78 h 119"/>
                              <a:gd name="T26" fmla="*/ 46 w 78"/>
                              <a:gd name="T27" fmla="*/ 18 h 119"/>
                              <a:gd name="T28" fmla="*/ 10 w 78"/>
                              <a:gd name="T29" fmla="*/ 78 h 119"/>
                              <a:gd name="T30" fmla="*/ 46 w 78"/>
                              <a:gd name="T31" fmla="*/ 7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9">
                                <a:moveTo>
                                  <a:pt x="78" y="78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9"/>
                                </a:lnTo>
                                <a:lnTo>
                                  <a:pt x="46" y="119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8"/>
                                </a:lnTo>
                                <a:lnTo>
                                  <a:pt x="78" y="78"/>
                                </a:lnTo>
                                <a:close/>
                                <a:moveTo>
                                  <a:pt x="46" y="78"/>
                                </a:moveTo>
                                <a:lnTo>
                                  <a:pt x="46" y="18"/>
                                </a:lnTo>
                                <a:lnTo>
                                  <a:pt x="10" y="78"/>
                                </a:lnTo>
                                <a:lnTo>
                                  <a:pt x="4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343"/>
                        <wps:cNvSpPr>
                          <a:spLocks noEditPoints="1"/>
                        </wps:cNvSpPr>
                        <wps:spPr bwMode="auto">
                          <a:xfrm>
                            <a:off x="268133" y="577877"/>
                            <a:ext cx="28040" cy="52136"/>
                          </a:xfrm>
                          <a:custGeom>
                            <a:avLst/>
                            <a:gdLst>
                              <a:gd name="T0" fmla="*/ 14 w 64"/>
                              <a:gd name="T1" fmla="*/ 50 h 119"/>
                              <a:gd name="T2" fmla="*/ 5 w 64"/>
                              <a:gd name="T3" fmla="*/ 36 h 119"/>
                              <a:gd name="T4" fmla="*/ 5 w 64"/>
                              <a:gd name="T5" fmla="*/ 18 h 119"/>
                              <a:gd name="T6" fmla="*/ 19 w 64"/>
                              <a:gd name="T7" fmla="*/ 4 h 119"/>
                              <a:gd name="T8" fmla="*/ 46 w 64"/>
                              <a:gd name="T9" fmla="*/ 4 h 119"/>
                              <a:gd name="T10" fmla="*/ 60 w 64"/>
                              <a:gd name="T11" fmla="*/ 18 h 119"/>
                              <a:gd name="T12" fmla="*/ 64 w 64"/>
                              <a:gd name="T13" fmla="*/ 32 h 119"/>
                              <a:gd name="T14" fmla="*/ 51 w 64"/>
                              <a:gd name="T15" fmla="*/ 46 h 119"/>
                              <a:gd name="T16" fmla="*/ 55 w 64"/>
                              <a:gd name="T17" fmla="*/ 64 h 119"/>
                              <a:gd name="T18" fmla="*/ 64 w 64"/>
                              <a:gd name="T19" fmla="*/ 82 h 119"/>
                              <a:gd name="T20" fmla="*/ 64 w 64"/>
                              <a:gd name="T21" fmla="*/ 101 h 119"/>
                              <a:gd name="T22" fmla="*/ 46 w 64"/>
                              <a:gd name="T23" fmla="*/ 119 h 119"/>
                              <a:gd name="T24" fmla="*/ 19 w 64"/>
                              <a:gd name="T25" fmla="*/ 119 h 119"/>
                              <a:gd name="T26" fmla="*/ 5 w 64"/>
                              <a:gd name="T27" fmla="*/ 101 h 119"/>
                              <a:gd name="T28" fmla="*/ 0 w 64"/>
                              <a:gd name="T29" fmla="*/ 82 h 119"/>
                              <a:gd name="T30" fmla="*/ 14 w 64"/>
                              <a:gd name="T31" fmla="*/ 69 h 119"/>
                              <a:gd name="T32" fmla="*/ 37 w 64"/>
                              <a:gd name="T33" fmla="*/ 50 h 119"/>
                              <a:gd name="T34" fmla="*/ 51 w 64"/>
                              <a:gd name="T35" fmla="*/ 36 h 119"/>
                              <a:gd name="T36" fmla="*/ 51 w 64"/>
                              <a:gd name="T37" fmla="*/ 27 h 119"/>
                              <a:gd name="T38" fmla="*/ 46 w 64"/>
                              <a:gd name="T39" fmla="*/ 14 h 119"/>
                              <a:gd name="T40" fmla="*/ 32 w 64"/>
                              <a:gd name="T41" fmla="*/ 4 h 119"/>
                              <a:gd name="T42" fmla="*/ 19 w 64"/>
                              <a:gd name="T43" fmla="*/ 9 h 119"/>
                              <a:gd name="T44" fmla="*/ 14 w 64"/>
                              <a:gd name="T45" fmla="*/ 23 h 119"/>
                              <a:gd name="T46" fmla="*/ 19 w 64"/>
                              <a:gd name="T47" fmla="*/ 32 h 119"/>
                              <a:gd name="T48" fmla="*/ 23 w 64"/>
                              <a:gd name="T49" fmla="*/ 41 h 119"/>
                              <a:gd name="T50" fmla="*/ 28 w 64"/>
                              <a:gd name="T51" fmla="*/ 64 h 119"/>
                              <a:gd name="T52" fmla="*/ 19 w 64"/>
                              <a:gd name="T53" fmla="*/ 78 h 119"/>
                              <a:gd name="T54" fmla="*/ 14 w 64"/>
                              <a:gd name="T55" fmla="*/ 92 h 119"/>
                              <a:gd name="T56" fmla="*/ 19 w 64"/>
                              <a:gd name="T57" fmla="*/ 110 h 119"/>
                              <a:gd name="T58" fmla="*/ 37 w 64"/>
                              <a:gd name="T59" fmla="*/ 114 h 119"/>
                              <a:gd name="T60" fmla="*/ 51 w 64"/>
                              <a:gd name="T61" fmla="*/ 110 h 119"/>
                              <a:gd name="T62" fmla="*/ 55 w 64"/>
                              <a:gd name="T63" fmla="*/ 96 h 119"/>
                              <a:gd name="T64" fmla="*/ 51 w 64"/>
                              <a:gd name="T65" fmla="*/ 87 h 119"/>
                              <a:gd name="T66" fmla="*/ 28 w 64"/>
                              <a:gd name="T67" fmla="*/ 6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23" y="59"/>
                                </a:moveTo>
                                <a:lnTo>
                                  <a:pt x="14" y="50"/>
                                </a:lnTo>
                                <a:lnTo>
                                  <a:pt x="5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27"/>
                                </a:lnTo>
                                <a:lnTo>
                                  <a:pt x="5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6" y="4"/>
                                </a:lnTo>
                                <a:lnTo>
                                  <a:pt x="55" y="9"/>
                                </a:lnTo>
                                <a:lnTo>
                                  <a:pt x="60" y="18"/>
                                </a:lnTo>
                                <a:lnTo>
                                  <a:pt x="64" y="27"/>
                                </a:lnTo>
                                <a:lnTo>
                                  <a:pt x="64" y="32"/>
                                </a:lnTo>
                                <a:lnTo>
                                  <a:pt x="60" y="41"/>
                                </a:lnTo>
                                <a:lnTo>
                                  <a:pt x="51" y="46"/>
                                </a:lnTo>
                                <a:lnTo>
                                  <a:pt x="41" y="55"/>
                                </a:lnTo>
                                <a:lnTo>
                                  <a:pt x="55" y="64"/>
                                </a:lnTo>
                                <a:lnTo>
                                  <a:pt x="60" y="73"/>
                                </a:lnTo>
                                <a:lnTo>
                                  <a:pt x="64" y="82"/>
                                </a:lnTo>
                                <a:lnTo>
                                  <a:pt x="64" y="92"/>
                                </a:lnTo>
                                <a:lnTo>
                                  <a:pt x="64" y="101"/>
                                </a:lnTo>
                                <a:lnTo>
                                  <a:pt x="55" y="110"/>
                                </a:lnTo>
                                <a:lnTo>
                                  <a:pt x="46" y="119"/>
                                </a:lnTo>
                                <a:lnTo>
                                  <a:pt x="32" y="119"/>
                                </a:lnTo>
                                <a:lnTo>
                                  <a:pt x="19" y="119"/>
                                </a:lnTo>
                                <a:lnTo>
                                  <a:pt x="9" y="110"/>
                                </a:lnTo>
                                <a:lnTo>
                                  <a:pt x="5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82"/>
                                </a:lnTo>
                                <a:lnTo>
                                  <a:pt x="5" y="78"/>
                                </a:lnTo>
                                <a:lnTo>
                                  <a:pt x="14" y="69"/>
                                </a:lnTo>
                                <a:lnTo>
                                  <a:pt x="23" y="59"/>
                                </a:lnTo>
                                <a:close/>
                                <a:moveTo>
                                  <a:pt x="37" y="50"/>
                                </a:moveTo>
                                <a:lnTo>
                                  <a:pt x="46" y="41"/>
                                </a:lnTo>
                                <a:lnTo>
                                  <a:pt x="51" y="36"/>
                                </a:lnTo>
                                <a:lnTo>
                                  <a:pt x="51" y="32"/>
                                </a:lnTo>
                                <a:lnTo>
                                  <a:pt x="51" y="27"/>
                                </a:lnTo>
                                <a:lnTo>
                                  <a:pt x="51" y="18"/>
                                </a:lnTo>
                                <a:lnTo>
                                  <a:pt x="46" y="14"/>
                                </a:lnTo>
                                <a:lnTo>
                                  <a:pt x="41" y="9"/>
                                </a:lnTo>
                                <a:lnTo>
                                  <a:pt x="32" y="4"/>
                                </a:lnTo>
                                <a:lnTo>
                                  <a:pt x="28" y="9"/>
                                </a:lnTo>
                                <a:lnTo>
                                  <a:pt x="19" y="9"/>
                                </a:lnTo>
                                <a:lnTo>
                                  <a:pt x="14" y="18"/>
                                </a:lnTo>
                                <a:lnTo>
                                  <a:pt x="14" y="23"/>
                                </a:lnTo>
                                <a:lnTo>
                                  <a:pt x="14" y="27"/>
                                </a:lnTo>
                                <a:lnTo>
                                  <a:pt x="19" y="32"/>
                                </a:lnTo>
                                <a:lnTo>
                                  <a:pt x="19" y="36"/>
                                </a:lnTo>
                                <a:lnTo>
                                  <a:pt x="23" y="41"/>
                                </a:lnTo>
                                <a:lnTo>
                                  <a:pt x="37" y="50"/>
                                </a:lnTo>
                                <a:close/>
                                <a:moveTo>
                                  <a:pt x="28" y="64"/>
                                </a:moveTo>
                                <a:lnTo>
                                  <a:pt x="23" y="69"/>
                                </a:lnTo>
                                <a:lnTo>
                                  <a:pt x="19" y="78"/>
                                </a:lnTo>
                                <a:lnTo>
                                  <a:pt x="14" y="82"/>
                                </a:lnTo>
                                <a:lnTo>
                                  <a:pt x="14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10"/>
                                </a:lnTo>
                                <a:lnTo>
                                  <a:pt x="28" y="114"/>
                                </a:lnTo>
                                <a:lnTo>
                                  <a:pt x="37" y="114"/>
                                </a:lnTo>
                                <a:lnTo>
                                  <a:pt x="41" y="114"/>
                                </a:lnTo>
                                <a:lnTo>
                                  <a:pt x="51" y="110"/>
                                </a:lnTo>
                                <a:lnTo>
                                  <a:pt x="55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92"/>
                                </a:lnTo>
                                <a:lnTo>
                                  <a:pt x="51" y="87"/>
                                </a:lnTo>
                                <a:lnTo>
                                  <a:pt x="41" y="78"/>
                                </a:lnTo>
                                <a:lnTo>
                                  <a:pt x="2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344"/>
                        <wps:cNvSpPr>
                          <a:spLocks/>
                        </wps:cNvSpPr>
                        <wps:spPr bwMode="auto">
                          <a:xfrm>
                            <a:off x="171746" y="973935"/>
                            <a:ext cx="31983" cy="49945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4"/>
                              <a:gd name="T2" fmla="*/ 73 w 73"/>
                              <a:gd name="T3" fmla="*/ 0 h 114"/>
                              <a:gd name="T4" fmla="*/ 73 w 73"/>
                              <a:gd name="T5" fmla="*/ 4 h 114"/>
                              <a:gd name="T6" fmla="*/ 37 w 73"/>
                              <a:gd name="T7" fmla="*/ 114 h 114"/>
                              <a:gd name="T8" fmla="*/ 28 w 73"/>
                              <a:gd name="T9" fmla="*/ 114 h 114"/>
                              <a:gd name="T10" fmla="*/ 60 w 73"/>
                              <a:gd name="T11" fmla="*/ 13 h 114"/>
                              <a:gd name="T12" fmla="*/ 28 w 73"/>
                              <a:gd name="T13" fmla="*/ 13 h 114"/>
                              <a:gd name="T14" fmla="*/ 23 w 73"/>
                              <a:gd name="T15" fmla="*/ 13 h 114"/>
                              <a:gd name="T16" fmla="*/ 14 w 73"/>
                              <a:gd name="T17" fmla="*/ 18 h 114"/>
                              <a:gd name="T18" fmla="*/ 9 w 73"/>
                              <a:gd name="T19" fmla="*/ 23 h 114"/>
                              <a:gd name="T20" fmla="*/ 5 w 73"/>
                              <a:gd name="T21" fmla="*/ 27 h 114"/>
                              <a:gd name="T22" fmla="*/ 0 w 73"/>
                              <a:gd name="T23" fmla="*/ 27 h 114"/>
                              <a:gd name="T24" fmla="*/ 14 w 73"/>
                              <a:gd name="T2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7" y="114"/>
                                </a:lnTo>
                                <a:lnTo>
                                  <a:pt x="28" y="114"/>
                                </a:lnTo>
                                <a:lnTo>
                                  <a:pt x="60" y="13"/>
                                </a:lnTo>
                                <a:lnTo>
                                  <a:pt x="28" y="13"/>
                                </a:lnTo>
                                <a:lnTo>
                                  <a:pt x="23" y="13"/>
                                </a:lnTo>
                                <a:lnTo>
                                  <a:pt x="14" y="18"/>
                                </a:lnTo>
                                <a:lnTo>
                                  <a:pt x="9" y="23"/>
                                </a:lnTo>
                                <a:lnTo>
                                  <a:pt x="5" y="27"/>
                                </a:lnTo>
                                <a:lnTo>
                                  <a:pt x="0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345"/>
                        <wps:cNvSpPr>
                          <a:spLocks/>
                        </wps:cNvSpPr>
                        <wps:spPr bwMode="auto">
                          <a:xfrm>
                            <a:off x="212053" y="1015994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5 h 18"/>
                              <a:gd name="T4" fmla="*/ 18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8 h 18"/>
                              <a:gd name="T22" fmla="*/ 4 w 18"/>
                              <a:gd name="T23" fmla="*/ 14 h 18"/>
                              <a:gd name="T24" fmla="*/ 0 w 18"/>
                              <a:gd name="T25" fmla="*/ 9 h 18"/>
                              <a:gd name="T26" fmla="*/ 4 w 18"/>
                              <a:gd name="T27" fmla="*/ 9 h 18"/>
                              <a:gd name="T28" fmla="*/ 4 w 18"/>
                              <a:gd name="T29" fmla="*/ 5 h 18"/>
                              <a:gd name="T30" fmla="*/ 9 w 18"/>
                              <a:gd name="T31" fmla="*/ 5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346"/>
                        <wps:cNvSpPr>
                          <a:spLocks noEditPoints="1"/>
                        </wps:cNvSpPr>
                        <wps:spPr bwMode="auto">
                          <a:xfrm>
                            <a:off x="227826" y="973935"/>
                            <a:ext cx="34174" cy="49945"/>
                          </a:xfrm>
                          <a:custGeom>
                            <a:avLst/>
                            <a:gdLst>
                              <a:gd name="T0" fmla="*/ 78 w 78"/>
                              <a:gd name="T1" fmla="*/ 73 h 114"/>
                              <a:gd name="T2" fmla="*/ 78 w 78"/>
                              <a:gd name="T3" fmla="*/ 82 h 114"/>
                              <a:gd name="T4" fmla="*/ 60 w 78"/>
                              <a:gd name="T5" fmla="*/ 82 h 114"/>
                              <a:gd name="T6" fmla="*/ 60 w 78"/>
                              <a:gd name="T7" fmla="*/ 114 h 114"/>
                              <a:gd name="T8" fmla="*/ 46 w 78"/>
                              <a:gd name="T9" fmla="*/ 114 h 114"/>
                              <a:gd name="T10" fmla="*/ 46 w 78"/>
                              <a:gd name="T11" fmla="*/ 82 h 114"/>
                              <a:gd name="T12" fmla="*/ 0 w 78"/>
                              <a:gd name="T13" fmla="*/ 82 h 114"/>
                              <a:gd name="T14" fmla="*/ 0 w 78"/>
                              <a:gd name="T15" fmla="*/ 73 h 114"/>
                              <a:gd name="T16" fmla="*/ 51 w 78"/>
                              <a:gd name="T17" fmla="*/ 0 h 114"/>
                              <a:gd name="T18" fmla="*/ 60 w 78"/>
                              <a:gd name="T19" fmla="*/ 0 h 114"/>
                              <a:gd name="T20" fmla="*/ 60 w 78"/>
                              <a:gd name="T21" fmla="*/ 73 h 114"/>
                              <a:gd name="T22" fmla="*/ 78 w 78"/>
                              <a:gd name="T23" fmla="*/ 73 h 114"/>
                              <a:gd name="T24" fmla="*/ 46 w 78"/>
                              <a:gd name="T25" fmla="*/ 73 h 114"/>
                              <a:gd name="T26" fmla="*/ 46 w 78"/>
                              <a:gd name="T27" fmla="*/ 13 h 114"/>
                              <a:gd name="T28" fmla="*/ 10 w 78"/>
                              <a:gd name="T29" fmla="*/ 73 h 114"/>
                              <a:gd name="T30" fmla="*/ 46 w 78"/>
                              <a:gd name="T31" fmla="*/ 7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4">
                                <a:moveTo>
                                  <a:pt x="78" y="73"/>
                                </a:moveTo>
                                <a:lnTo>
                                  <a:pt x="78" y="82"/>
                                </a:lnTo>
                                <a:lnTo>
                                  <a:pt x="60" y="82"/>
                                </a:lnTo>
                                <a:lnTo>
                                  <a:pt x="60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3"/>
                                </a:lnTo>
                                <a:lnTo>
                                  <a:pt x="78" y="73"/>
                                </a:lnTo>
                                <a:close/>
                                <a:moveTo>
                                  <a:pt x="46" y="73"/>
                                </a:moveTo>
                                <a:lnTo>
                                  <a:pt x="46" y="13"/>
                                </a:lnTo>
                                <a:lnTo>
                                  <a:pt x="10" y="73"/>
                                </a:lnTo>
                                <a:lnTo>
                                  <a:pt x="4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347"/>
                        <wps:cNvSpPr>
                          <a:spLocks/>
                        </wps:cNvSpPr>
                        <wps:spPr bwMode="auto">
                          <a:xfrm>
                            <a:off x="266381" y="973935"/>
                            <a:ext cx="31983" cy="49945"/>
                          </a:xfrm>
                          <a:custGeom>
                            <a:avLst/>
                            <a:gdLst>
                              <a:gd name="T0" fmla="*/ 13 w 73"/>
                              <a:gd name="T1" fmla="*/ 0 h 114"/>
                              <a:gd name="T2" fmla="*/ 73 w 73"/>
                              <a:gd name="T3" fmla="*/ 0 h 114"/>
                              <a:gd name="T4" fmla="*/ 73 w 73"/>
                              <a:gd name="T5" fmla="*/ 4 h 114"/>
                              <a:gd name="T6" fmla="*/ 36 w 73"/>
                              <a:gd name="T7" fmla="*/ 114 h 114"/>
                              <a:gd name="T8" fmla="*/ 27 w 73"/>
                              <a:gd name="T9" fmla="*/ 114 h 114"/>
                              <a:gd name="T10" fmla="*/ 59 w 73"/>
                              <a:gd name="T11" fmla="*/ 13 h 114"/>
                              <a:gd name="T12" fmla="*/ 27 w 73"/>
                              <a:gd name="T13" fmla="*/ 13 h 114"/>
                              <a:gd name="T14" fmla="*/ 18 w 73"/>
                              <a:gd name="T15" fmla="*/ 13 h 114"/>
                              <a:gd name="T16" fmla="*/ 13 w 73"/>
                              <a:gd name="T17" fmla="*/ 18 h 114"/>
                              <a:gd name="T18" fmla="*/ 9 w 73"/>
                              <a:gd name="T19" fmla="*/ 23 h 114"/>
                              <a:gd name="T20" fmla="*/ 4 w 73"/>
                              <a:gd name="T21" fmla="*/ 27 h 114"/>
                              <a:gd name="T22" fmla="*/ 0 w 73"/>
                              <a:gd name="T23" fmla="*/ 27 h 114"/>
                              <a:gd name="T24" fmla="*/ 13 w 73"/>
                              <a:gd name="T2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6" y="114"/>
                                </a:lnTo>
                                <a:lnTo>
                                  <a:pt x="27" y="114"/>
                                </a:lnTo>
                                <a:lnTo>
                                  <a:pt x="59" y="13"/>
                                </a:lnTo>
                                <a:lnTo>
                                  <a:pt x="27" y="13"/>
                                </a:lnTo>
                                <a:lnTo>
                                  <a:pt x="18" y="13"/>
                                </a:lnTo>
                                <a:lnTo>
                                  <a:pt x="13" y="18"/>
                                </a:lnTo>
                                <a:lnTo>
                                  <a:pt x="9" y="23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348"/>
                        <wps:cNvSpPr>
                          <a:spLocks/>
                        </wps:cNvSpPr>
                        <wps:spPr bwMode="auto">
                          <a:xfrm>
                            <a:off x="171746" y="1367802"/>
                            <a:ext cx="31983" cy="52136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9"/>
                              <a:gd name="T2" fmla="*/ 73 w 73"/>
                              <a:gd name="T3" fmla="*/ 0 h 119"/>
                              <a:gd name="T4" fmla="*/ 73 w 73"/>
                              <a:gd name="T5" fmla="*/ 4 h 119"/>
                              <a:gd name="T6" fmla="*/ 37 w 73"/>
                              <a:gd name="T7" fmla="*/ 119 h 119"/>
                              <a:gd name="T8" fmla="*/ 28 w 73"/>
                              <a:gd name="T9" fmla="*/ 119 h 119"/>
                              <a:gd name="T10" fmla="*/ 60 w 73"/>
                              <a:gd name="T11" fmla="*/ 14 h 119"/>
                              <a:gd name="T12" fmla="*/ 28 w 73"/>
                              <a:gd name="T13" fmla="*/ 14 h 119"/>
                              <a:gd name="T14" fmla="*/ 23 w 73"/>
                              <a:gd name="T15" fmla="*/ 14 h 119"/>
                              <a:gd name="T16" fmla="*/ 14 w 73"/>
                              <a:gd name="T17" fmla="*/ 18 h 119"/>
                              <a:gd name="T18" fmla="*/ 9 w 73"/>
                              <a:gd name="T19" fmla="*/ 23 h 119"/>
                              <a:gd name="T20" fmla="*/ 5 w 73"/>
                              <a:gd name="T21" fmla="*/ 27 h 119"/>
                              <a:gd name="T22" fmla="*/ 0 w 73"/>
                              <a:gd name="T23" fmla="*/ 27 h 119"/>
                              <a:gd name="T24" fmla="*/ 14 w 73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9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7" y="119"/>
                                </a:lnTo>
                                <a:lnTo>
                                  <a:pt x="28" y="119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4"/>
                                </a:lnTo>
                                <a:lnTo>
                                  <a:pt x="14" y="18"/>
                                </a:lnTo>
                                <a:lnTo>
                                  <a:pt x="9" y="23"/>
                                </a:lnTo>
                                <a:lnTo>
                                  <a:pt x="5" y="27"/>
                                </a:lnTo>
                                <a:lnTo>
                                  <a:pt x="0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349"/>
                        <wps:cNvSpPr>
                          <a:spLocks/>
                        </wps:cNvSpPr>
                        <wps:spPr bwMode="auto">
                          <a:xfrm>
                            <a:off x="212053" y="1412052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0 h 18"/>
                              <a:gd name="T6" fmla="*/ 18 w 18"/>
                              <a:gd name="T7" fmla="*/ 4 h 18"/>
                              <a:gd name="T8" fmla="*/ 18 w 18"/>
                              <a:gd name="T9" fmla="*/ 9 h 18"/>
                              <a:gd name="T10" fmla="*/ 18 w 18"/>
                              <a:gd name="T11" fmla="*/ 9 h 18"/>
                              <a:gd name="T12" fmla="*/ 18 w 18"/>
                              <a:gd name="T13" fmla="*/ 13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3 h 18"/>
                              <a:gd name="T22" fmla="*/ 4 w 18"/>
                              <a:gd name="T23" fmla="*/ 9 h 18"/>
                              <a:gd name="T24" fmla="*/ 0 w 18"/>
                              <a:gd name="T25" fmla="*/ 9 h 18"/>
                              <a:gd name="T26" fmla="*/ 4 w 18"/>
                              <a:gd name="T27" fmla="*/ 4 h 18"/>
                              <a:gd name="T28" fmla="*/ 4 w 18"/>
                              <a:gd name="T29" fmla="*/ 0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350"/>
                        <wps:cNvSpPr>
                          <a:spLocks noEditPoints="1"/>
                        </wps:cNvSpPr>
                        <wps:spPr bwMode="auto">
                          <a:xfrm>
                            <a:off x="227826" y="1367802"/>
                            <a:ext cx="34174" cy="49945"/>
                          </a:xfrm>
                          <a:custGeom>
                            <a:avLst/>
                            <a:gdLst>
                              <a:gd name="T0" fmla="*/ 78 w 78"/>
                              <a:gd name="T1" fmla="*/ 73 h 114"/>
                              <a:gd name="T2" fmla="*/ 78 w 78"/>
                              <a:gd name="T3" fmla="*/ 87 h 114"/>
                              <a:gd name="T4" fmla="*/ 60 w 78"/>
                              <a:gd name="T5" fmla="*/ 87 h 114"/>
                              <a:gd name="T6" fmla="*/ 60 w 78"/>
                              <a:gd name="T7" fmla="*/ 114 h 114"/>
                              <a:gd name="T8" fmla="*/ 46 w 78"/>
                              <a:gd name="T9" fmla="*/ 114 h 114"/>
                              <a:gd name="T10" fmla="*/ 46 w 78"/>
                              <a:gd name="T11" fmla="*/ 87 h 114"/>
                              <a:gd name="T12" fmla="*/ 0 w 78"/>
                              <a:gd name="T13" fmla="*/ 87 h 114"/>
                              <a:gd name="T14" fmla="*/ 0 w 78"/>
                              <a:gd name="T15" fmla="*/ 73 h 114"/>
                              <a:gd name="T16" fmla="*/ 51 w 78"/>
                              <a:gd name="T17" fmla="*/ 0 h 114"/>
                              <a:gd name="T18" fmla="*/ 60 w 78"/>
                              <a:gd name="T19" fmla="*/ 0 h 114"/>
                              <a:gd name="T20" fmla="*/ 60 w 78"/>
                              <a:gd name="T21" fmla="*/ 73 h 114"/>
                              <a:gd name="T22" fmla="*/ 78 w 78"/>
                              <a:gd name="T23" fmla="*/ 73 h 114"/>
                              <a:gd name="T24" fmla="*/ 46 w 78"/>
                              <a:gd name="T25" fmla="*/ 73 h 114"/>
                              <a:gd name="T26" fmla="*/ 46 w 78"/>
                              <a:gd name="T27" fmla="*/ 18 h 114"/>
                              <a:gd name="T28" fmla="*/ 10 w 78"/>
                              <a:gd name="T29" fmla="*/ 73 h 114"/>
                              <a:gd name="T30" fmla="*/ 46 w 78"/>
                              <a:gd name="T31" fmla="*/ 7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4">
                                <a:moveTo>
                                  <a:pt x="78" y="73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3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3"/>
                                </a:lnTo>
                                <a:lnTo>
                                  <a:pt x="78" y="73"/>
                                </a:lnTo>
                                <a:close/>
                                <a:moveTo>
                                  <a:pt x="46" y="73"/>
                                </a:moveTo>
                                <a:lnTo>
                                  <a:pt x="46" y="18"/>
                                </a:lnTo>
                                <a:lnTo>
                                  <a:pt x="10" y="73"/>
                                </a:lnTo>
                                <a:lnTo>
                                  <a:pt x="4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351"/>
                        <wps:cNvSpPr>
                          <a:spLocks noEditPoints="1"/>
                        </wps:cNvSpPr>
                        <wps:spPr bwMode="auto">
                          <a:xfrm>
                            <a:off x="268133" y="1367802"/>
                            <a:ext cx="30231" cy="52136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19"/>
                              <a:gd name="T2" fmla="*/ 69 w 69"/>
                              <a:gd name="T3" fmla="*/ 0 h 119"/>
                              <a:gd name="T4" fmla="*/ 60 w 69"/>
                              <a:gd name="T5" fmla="*/ 4 h 119"/>
                              <a:gd name="T6" fmla="*/ 51 w 69"/>
                              <a:gd name="T7" fmla="*/ 4 h 119"/>
                              <a:gd name="T8" fmla="*/ 41 w 69"/>
                              <a:gd name="T9" fmla="*/ 9 h 119"/>
                              <a:gd name="T10" fmla="*/ 37 w 69"/>
                              <a:gd name="T11" fmla="*/ 18 h 119"/>
                              <a:gd name="T12" fmla="*/ 28 w 69"/>
                              <a:gd name="T13" fmla="*/ 23 h 119"/>
                              <a:gd name="T14" fmla="*/ 23 w 69"/>
                              <a:gd name="T15" fmla="*/ 32 h 119"/>
                              <a:gd name="T16" fmla="*/ 19 w 69"/>
                              <a:gd name="T17" fmla="*/ 41 h 119"/>
                              <a:gd name="T18" fmla="*/ 19 w 69"/>
                              <a:gd name="T19" fmla="*/ 50 h 119"/>
                              <a:gd name="T20" fmla="*/ 28 w 69"/>
                              <a:gd name="T21" fmla="*/ 46 h 119"/>
                              <a:gd name="T22" fmla="*/ 41 w 69"/>
                              <a:gd name="T23" fmla="*/ 41 h 119"/>
                              <a:gd name="T24" fmla="*/ 51 w 69"/>
                              <a:gd name="T25" fmla="*/ 46 h 119"/>
                              <a:gd name="T26" fmla="*/ 60 w 69"/>
                              <a:gd name="T27" fmla="*/ 55 h 119"/>
                              <a:gd name="T28" fmla="*/ 69 w 69"/>
                              <a:gd name="T29" fmla="*/ 64 h 119"/>
                              <a:gd name="T30" fmla="*/ 69 w 69"/>
                              <a:gd name="T31" fmla="*/ 78 h 119"/>
                              <a:gd name="T32" fmla="*/ 69 w 69"/>
                              <a:gd name="T33" fmla="*/ 92 h 119"/>
                              <a:gd name="T34" fmla="*/ 60 w 69"/>
                              <a:gd name="T35" fmla="*/ 101 h 119"/>
                              <a:gd name="T36" fmla="*/ 51 w 69"/>
                              <a:gd name="T37" fmla="*/ 114 h 119"/>
                              <a:gd name="T38" fmla="*/ 32 w 69"/>
                              <a:gd name="T39" fmla="*/ 119 h 119"/>
                              <a:gd name="T40" fmla="*/ 23 w 69"/>
                              <a:gd name="T41" fmla="*/ 114 h 119"/>
                              <a:gd name="T42" fmla="*/ 14 w 69"/>
                              <a:gd name="T43" fmla="*/ 110 h 119"/>
                              <a:gd name="T44" fmla="*/ 0 w 69"/>
                              <a:gd name="T45" fmla="*/ 92 h 119"/>
                              <a:gd name="T46" fmla="*/ 0 w 69"/>
                              <a:gd name="T47" fmla="*/ 69 h 119"/>
                              <a:gd name="T48" fmla="*/ 0 w 69"/>
                              <a:gd name="T49" fmla="*/ 55 h 119"/>
                              <a:gd name="T50" fmla="*/ 5 w 69"/>
                              <a:gd name="T51" fmla="*/ 41 h 119"/>
                              <a:gd name="T52" fmla="*/ 9 w 69"/>
                              <a:gd name="T53" fmla="*/ 27 h 119"/>
                              <a:gd name="T54" fmla="*/ 23 w 69"/>
                              <a:gd name="T55" fmla="*/ 18 h 119"/>
                              <a:gd name="T56" fmla="*/ 32 w 69"/>
                              <a:gd name="T57" fmla="*/ 9 h 119"/>
                              <a:gd name="T58" fmla="*/ 41 w 69"/>
                              <a:gd name="T59" fmla="*/ 4 h 119"/>
                              <a:gd name="T60" fmla="*/ 55 w 69"/>
                              <a:gd name="T61" fmla="*/ 0 h 119"/>
                              <a:gd name="T62" fmla="*/ 64 w 69"/>
                              <a:gd name="T63" fmla="*/ 0 h 119"/>
                              <a:gd name="T64" fmla="*/ 69 w 69"/>
                              <a:gd name="T65" fmla="*/ 0 h 119"/>
                              <a:gd name="T66" fmla="*/ 14 w 69"/>
                              <a:gd name="T67" fmla="*/ 59 h 119"/>
                              <a:gd name="T68" fmla="*/ 14 w 69"/>
                              <a:gd name="T69" fmla="*/ 69 h 119"/>
                              <a:gd name="T70" fmla="*/ 14 w 69"/>
                              <a:gd name="T71" fmla="*/ 78 h 119"/>
                              <a:gd name="T72" fmla="*/ 14 w 69"/>
                              <a:gd name="T73" fmla="*/ 82 h 119"/>
                              <a:gd name="T74" fmla="*/ 19 w 69"/>
                              <a:gd name="T75" fmla="*/ 92 h 119"/>
                              <a:gd name="T76" fmla="*/ 19 w 69"/>
                              <a:gd name="T77" fmla="*/ 101 h 119"/>
                              <a:gd name="T78" fmla="*/ 28 w 69"/>
                              <a:gd name="T79" fmla="*/ 110 h 119"/>
                              <a:gd name="T80" fmla="*/ 32 w 69"/>
                              <a:gd name="T81" fmla="*/ 110 h 119"/>
                              <a:gd name="T82" fmla="*/ 37 w 69"/>
                              <a:gd name="T83" fmla="*/ 114 h 119"/>
                              <a:gd name="T84" fmla="*/ 41 w 69"/>
                              <a:gd name="T85" fmla="*/ 110 h 119"/>
                              <a:gd name="T86" fmla="*/ 51 w 69"/>
                              <a:gd name="T87" fmla="*/ 105 h 119"/>
                              <a:gd name="T88" fmla="*/ 55 w 69"/>
                              <a:gd name="T89" fmla="*/ 96 h 119"/>
                              <a:gd name="T90" fmla="*/ 55 w 69"/>
                              <a:gd name="T91" fmla="*/ 87 h 119"/>
                              <a:gd name="T92" fmla="*/ 55 w 69"/>
                              <a:gd name="T93" fmla="*/ 73 h 119"/>
                              <a:gd name="T94" fmla="*/ 51 w 69"/>
                              <a:gd name="T95" fmla="*/ 59 h 119"/>
                              <a:gd name="T96" fmla="*/ 41 w 69"/>
                              <a:gd name="T97" fmla="*/ 55 h 119"/>
                              <a:gd name="T98" fmla="*/ 32 w 69"/>
                              <a:gd name="T99" fmla="*/ 50 h 119"/>
                              <a:gd name="T100" fmla="*/ 28 w 69"/>
                              <a:gd name="T101" fmla="*/ 50 h 119"/>
                              <a:gd name="T102" fmla="*/ 28 w 69"/>
                              <a:gd name="T103" fmla="*/ 50 h 119"/>
                              <a:gd name="T104" fmla="*/ 23 w 69"/>
                              <a:gd name="T105" fmla="*/ 55 h 119"/>
                              <a:gd name="T106" fmla="*/ 14 w 69"/>
                              <a:gd name="T107" fmla="*/ 5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9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1" y="4"/>
                                </a:lnTo>
                                <a:lnTo>
                                  <a:pt x="41" y="9"/>
                                </a:lnTo>
                                <a:lnTo>
                                  <a:pt x="37" y="18"/>
                                </a:lnTo>
                                <a:lnTo>
                                  <a:pt x="28" y="23"/>
                                </a:lnTo>
                                <a:lnTo>
                                  <a:pt x="23" y="32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28" y="46"/>
                                </a:lnTo>
                                <a:lnTo>
                                  <a:pt x="41" y="41"/>
                                </a:lnTo>
                                <a:lnTo>
                                  <a:pt x="51" y="46"/>
                                </a:lnTo>
                                <a:lnTo>
                                  <a:pt x="60" y="55"/>
                                </a:lnTo>
                                <a:lnTo>
                                  <a:pt x="69" y="64"/>
                                </a:lnTo>
                                <a:lnTo>
                                  <a:pt x="69" y="78"/>
                                </a:lnTo>
                                <a:lnTo>
                                  <a:pt x="69" y="92"/>
                                </a:lnTo>
                                <a:lnTo>
                                  <a:pt x="60" y="101"/>
                                </a:lnTo>
                                <a:lnTo>
                                  <a:pt x="51" y="114"/>
                                </a:lnTo>
                                <a:lnTo>
                                  <a:pt x="32" y="119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0" y="92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9" y="27"/>
                                </a:lnTo>
                                <a:lnTo>
                                  <a:pt x="23" y="18"/>
                                </a:lnTo>
                                <a:lnTo>
                                  <a:pt x="32" y="9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4" y="59"/>
                                </a:moveTo>
                                <a:lnTo>
                                  <a:pt x="14" y="69"/>
                                </a:lnTo>
                                <a:lnTo>
                                  <a:pt x="14" y="78"/>
                                </a:lnTo>
                                <a:lnTo>
                                  <a:pt x="14" y="82"/>
                                </a:lnTo>
                                <a:lnTo>
                                  <a:pt x="19" y="92"/>
                                </a:lnTo>
                                <a:lnTo>
                                  <a:pt x="19" y="101"/>
                                </a:lnTo>
                                <a:lnTo>
                                  <a:pt x="28" y="110"/>
                                </a:lnTo>
                                <a:lnTo>
                                  <a:pt x="32" y="110"/>
                                </a:lnTo>
                                <a:lnTo>
                                  <a:pt x="37" y="114"/>
                                </a:lnTo>
                                <a:lnTo>
                                  <a:pt x="41" y="110"/>
                                </a:lnTo>
                                <a:lnTo>
                                  <a:pt x="51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1" y="59"/>
                                </a:lnTo>
                                <a:lnTo>
                                  <a:pt x="41" y="55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50"/>
                                </a:lnTo>
                                <a:lnTo>
                                  <a:pt x="23" y="55"/>
                                </a:lnTo>
                                <a:lnTo>
                                  <a:pt x="1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352"/>
                        <wps:cNvSpPr>
                          <a:spLocks/>
                        </wps:cNvSpPr>
                        <wps:spPr bwMode="auto">
                          <a:xfrm>
                            <a:off x="171746" y="1760793"/>
                            <a:ext cx="31983" cy="49945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4"/>
                              <a:gd name="T2" fmla="*/ 73 w 73"/>
                              <a:gd name="T3" fmla="*/ 0 h 114"/>
                              <a:gd name="T4" fmla="*/ 73 w 73"/>
                              <a:gd name="T5" fmla="*/ 4 h 114"/>
                              <a:gd name="T6" fmla="*/ 37 w 73"/>
                              <a:gd name="T7" fmla="*/ 114 h 114"/>
                              <a:gd name="T8" fmla="*/ 28 w 73"/>
                              <a:gd name="T9" fmla="*/ 114 h 114"/>
                              <a:gd name="T10" fmla="*/ 60 w 73"/>
                              <a:gd name="T11" fmla="*/ 13 h 114"/>
                              <a:gd name="T12" fmla="*/ 28 w 73"/>
                              <a:gd name="T13" fmla="*/ 13 h 114"/>
                              <a:gd name="T14" fmla="*/ 23 w 73"/>
                              <a:gd name="T15" fmla="*/ 13 h 114"/>
                              <a:gd name="T16" fmla="*/ 14 w 73"/>
                              <a:gd name="T17" fmla="*/ 13 h 114"/>
                              <a:gd name="T18" fmla="*/ 9 w 73"/>
                              <a:gd name="T19" fmla="*/ 18 h 114"/>
                              <a:gd name="T20" fmla="*/ 5 w 73"/>
                              <a:gd name="T21" fmla="*/ 27 h 114"/>
                              <a:gd name="T22" fmla="*/ 0 w 73"/>
                              <a:gd name="T23" fmla="*/ 27 h 114"/>
                              <a:gd name="T24" fmla="*/ 14 w 73"/>
                              <a:gd name="T2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7" y="114"/>
                                </a:lnTo>
                                <a:lnTo>
                                  <a:pt x="28" y="114"/>
                                </a:lnTo>
                                <a:lnTo>
                                  <a:pt x="60" y="13"/>
                                </a:lnTo>
                                <a:lnTo>
                                  <a:pt x="28" y="13"/>
                                </a:lnTo>
                                <a:lnTo>
                                  <a:pt x="23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18"/>
                                </a:lnTo>
                                <a:lnTo>
                                  <a:pt x="5" y="27"/>
                                </a:lnTo>
                                <a:lnTo>
                                  <a:pt x="0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353"/>
                        <wps:cNvSpPr>
                          <a:spLocks/>
                        </wps:cNvSpPr>
                        <wps:spPr bwMode="auto">
                          <a:xfrm>
                            <a:off x="212053" y="1802853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5 h 18"/>
                              <a:gd name="T6" fmla="*/ 18 w 18"/>
                              <a:gd name="T7" fmla="*/ 5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8 h 18"/>
                              <a:gd name="T22" fmla="*/ 4 w 18"/>
                              <a:gd name="T23" fmla="*/ 14 h 18"/>
                              <a:gd name="T24" fmla="*/ 0 w 18"/>
                              <a:gd name="T25" fmla="*/ 9 h 18"/>
                              <a:gd name="T26" fmla="*/ 4 w 18"/>
                              <a:gd name="T27" fmla="*/ 5 h 18"/>
                              <a:gd name="T28" fmla="*/ 4 w 18"/>
                              <a:gd name="T29" fmla="*/ 5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354"/>
                        <wps:cNvSpPr>
                          <a:spLocks noEditPoints="1"/>
                        </wps:cNvSpPr>
                        <wps:spPr bwMode="auto">
                          <a:xfrm>
                            <a:off x="227826" y="1758603"/>
                            <a:ext cx="34174" cy="52136"/>
                          </a:xfrm>
                          <a:custGeom>
                            <a:avLst/>
                            <a:gdLst>
                              <a:gd name="T0" fmla="*/ 78 w 78"/>
                              <a:gd name="T1" fmla="*/ 78 h 119"/>
                              <a:gd name="T2" fmla="*/ 78 w 78"/>
                              <a:gd name="T3" fmla="*/ 87 h 119"/>
                              <a:gd name="T4" fmla="*/ 60 w 78"/>
                              <a:gd name="T5" fmla="*/ 87 h 119"/>
                              <a:gd name="T6" fmla="*/ 60 w 78"/>
                              <a:gd name="T7" fmla="*/ 119 h 119"/>
                              <a:gd name="T8" fmla="*/ 46 w 78"/>
                              <a:gd name="T9" fmla="*/ 119 h 119"/>
                              <a:gd name="T10" fmla="*/ 46 w 78"/>
                              <a:gd name="T11" fmla="*/ 87 h 119"/>
                              <a:gd name="T12" fmla="*/ 0 w 78"/>
                              <a:gd name="T13" fmla="*/ 87 h 119"/>
                              <a:gd name="T14" fmla="*/ 0 w 78"/>
                              <a:gd name="T15" fmla="*/ 78 h 119"/>
                              <a:gd name="T16" fmla="*/ 51 w 78"/>
                              <a:gd name="T17" fmla="*/ 0 h 119"/>
                              <a:gd name="T18" fmla="*/ 60 w 78"/>
                              <a:gd name="T19" fmla="*/ 0 h 119"/>
                              <a:gd name="T20" fmla="*/ 60 w 78"/>
                              <a:gd name="T21" fmla="*/ 78 h 119"/>
                              <a:gd name="T22" fmla="*/ 78 w 78"/>
                              <a:gd name="T23" fmla="*/ 78 h 119"/>
                              <a:gd name="T24" fmla="*/ 46 w 78"/>
                              <a:gd name="T25" fmla="*/ 78 h 119"/>
                              <a:gd name="T26" fmla="*/ 46 w 78"/>
                              <a:gd name="T27" fmla="*/ 18 h 119"/>
                              <a:gd name="T28" fmla="*/ 10 w 78"/>
                              <a:gd name="T29" fmla="*/ 78 h 119"/>
                              <a:gd name="T30" fmla="*/ 46 w 78"/>
                              <a:gd name="T31" fmla="*/ 7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9">
                                <a:moveTo>
                                  <a:pt x="78" y="78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9"/>
                                </a:lnTo>
                                <a:lnTo>
                                  <a:pt x="46" y="119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8"/>
                                </a:lnTo>
                                <a:lnTo>
                                  <a:pt x="78" y="78"/>
                                </a:lnTo>
                                <a:close/>
                                <a:moveTo>
                                  <a:pt x="46" y="78"/>
                                </a:moveTo>
                                <a:lnTo>
                                  <a:pt x="46" y="18"/>
                                </a:lnTo>
                                <a:lnTo>
                                  <a:pt x="10" y="78"/>
                                </a:lnTo>
                                <a:lnTo>
                                  <a:pt x="4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355"/>
                        <wps:cNvSpPr>
                          <a:spLocks/>
                        </wps:cNvSpPr>
                        <wps:spPr bwMode="auto">
                          <a:xfrm>
                            <a:off x="268133" y="1760793"/>
                            <a:ext cx="28040" cy="49945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14"/>
                              <a:gd name="T2" fmla="*/ 60 w 64"/>
                              <a:gd name="T3" fmla="*/ 13 h 114"/>
                              <a:gd name="T4" fmla="*/ 23 w 64"/>
                              <a:gd name="T5" fmla="*/ 13 h 114"/>
                              <a:gd name="T6" fmla="*/ 19 w 64"/>
                              <a:gd name="T7" fmla="*/ 27 h 114"/>
                              <a:gd name="T8" fmla="*/ 37 w 64"/>
                              <a:gd name="T9" fmla="*/ 36 h 114"/>
                              <a:gd name="T10" fmla="*/ 51 w 64"/>
                              <a:gd name="T11" fmla="*/ 46 h 114"/>
                              <a:gd name="T12" fmla="*/ 60 w 64"/>
                              <a:gd name="T13" fmla="*/ 59 h 114"/>
                              <a:gd name="T14" fmla="*/ 64 w 64"/>
                              <a:gd name="T15" fmla="*/ 73 h 114"/>
                              <a:gd name="T16" fmla="*/ 64 w 64"/>
                              <a:gd name="T17" fmla="*/ 82 h 114"/>
                              <a:gd name="T18" fmla="*/ 60 w 64"/>
                              <a:gd name="T19" fmla="*/ 87 h 114"/>
                              <a:gd name="T20" fmla="*/ 55 w 64"/>
                              <a:gd name="T21" fmla="*/ 96 h 114"/>
                              <a:gd name="T22" fmla="*/ 51 w 64"/>
                              <a:gd name="T23" fmla="*/ 101 h 114"/>
                              <a:gd name="T24" fmla="*/ 46 w 64"/>
                              <a:gd name="T25" fmla="*/ 105 h 114"/>
                              <a:gd name="T26" fmla="*/ 37 w 64"/>
                              <a:gd name="T27" fmla="*/ 110 h 114"/>
                              <a:gd name="T28" fmla="*/ 28 w 64"/>
                              <a:gd name="T29" fmla="*/ 114 h 114"/>
                              <a:gd name="T30" fmla="*/ 19 w 64"/>
                              <a:gd name="T31" fmla="*/ 114 h 114"/>
                              <a:gd name="T32" fmla="*/ 9 w 64"/>
                              <a:gd name="T33" fmla="*/ 114 h 114"/>
                              <a:gd name="T34" fmla="*/ 5 w 64"/>
                              <a:gd name="T35" fmla="*/ 110 h 114"/>
                              <a:gd name="T36" fmla="*/ 0 w 64"/>
                              <a:gd name="T37" fmla="*/ 110 h 114"/>
                              <a:gd name="T38" fmla="*/ 0 w 64"/>
                              <a:gd name="T39" fmla="*/ 105 h 114"/>
                              <a:gd name="T40" fmla="*/ 0 w 64"/>
                              <a:gd name="T41" fmla="*/ 101 h 114"/>
                              <a:gd name="T42" fmla="*/ 0 w 64"/>
                              <a:gd name="T43" fmla="*/ 101 h 114"/>
                              <a:gd name="T44" fmla="*/ 5 w 64"/>
                              <a:gd name="T45" fmla="*/ 101 h 114"/>
                              <a:gd name="T46" fmla="*/ 5 w 64"/>
                              <a:gd name="T47" fmla="*/ 96 h 114"/>
                              <a:gd name="T48" fmla="*/ 9 w 64"/>
                              <a:gd name="T49" fmla="*/ 96 h 114"/>
                              <a:gd name="T50" fmla="*/ 9 w 64"/>
                              <a:gd name="T51" fmla="*/ 101 h 114"/>
                              <a:gd name="T52" fmla="*/ 9 w 64"/>
                              <a:gd name="T53" fmla="*/ 101 h 114"/>
                              <a:gd name="T54" fmla="*/ 14 w 64"/>
                              <a:gd name="T55" fmla="*/ 101 h 114"/>
                              <a:gd name="T56" fmla="*/ 23 w 64"/>
                              <a:gd name="T57" fmla="*/ 105 h 114"/>
                              <a:gd name="T58" fmla="*/ 28 w 64"/>
                              <a:gd name="T59" fmla="*/ 105 h 114"/>
                              <a:gd name="T60" fmla="*/ 37 w 64"/>
                              <a:gd name="T61" fmla="*/ 105 h 114"/>
                              <a:gd name="T62" fmla="*/ 46 w 64"/>
                              <a:gd name="T63" fmla="*/ 101 h 114"/>
                              <a:gd name="T64" fmla="*/ 51 w 64"/>
                              <a:gd name="T65" fmla="*/ 91 h 114"/>
                              <a:gd name="T66" fmla="*/ 51 w 64"/>
                              <a:gd name="T67" fmla="*/ 82 h 114"/>
                              <a:gd name="T68" fmla="*/ 51 w 64"/>
                              <a:gd name="T69" fmla="*/ 73 h 114"/>
                              <a:gd name="T70" fmla="*/ 46 w 64"/>
                              <a:gd name="T71" fmla="*/ 64 h 114"/>
                              <a:gd name="T72" fmla="*/ 37 w 64"/>
                              <a:gd name="T73" fmla="*/ 55 h 114"/>
                              <a:gd name="T74" fmla="*/ 28 w 64"/>
                              <a:gd name="T75" fmla="*/ 50 h 114"/>
                              <a:gd name="T76" fmla="*/ 19 w 64"/>
                              <a:gd name="T77" fmla="*/ 46 h 114"/>
                              <a:gd name="T78" fmla="*/ 5 w 64"/>
                              <a:gd name="T79" fmla="*/ 46 h 114"/>
                              <a:gd name="T80" fmla="*/ 23 w 64"/>
                              <a:gd name="T81" fmla="*/ 0 h 114"/>
                              <a:gd name="T82" fmla="*/ 64 w 64"/>
                              <a:gd name="T8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4" h="114">
                                <a:moveTo>
                                  <a:pt x="64" y="0"/>
                                </a:moveTo>
                                <a:lnTo>
                                  <a:pt x="60" y="13"/>
                                </a:lnTo>
                                <a:lnTo>
                                  <a:pt x="23" y="13"/>
                                </a:lnTo>
                                <a:lnTo>
                                  <a:pt x="19" y="27"/>
                                </a:lnTo>
                                <a:lnTo>
                                  <a:pt x="37" y="36"/>
                                </a:lnTo>
                                <a:lnTo>
                                  <a:pt x="51" y="46"/>
                                </a:lnTo>
                                <a:lnTo>
                                  <a:pt x="60" y="59"/>
                                </a:lnTo>
                                <a:lnTo>
                                  <a:pt x="64" y="73"/>
                                </a:lnTo>
                                <a:lnTo>
                                  <a:pt x="64" y="82"/>
                                </a:lnTo>
                                <a:lnTo>
                                  <a:pt x="60" y="87"/>
                                </a:lnTo>
                                <a:lnTo>
                                  <a:pt x="55" y="96"/>
                                </a:lnTo>
                                <a:lnTo>
                                  <a:pt x="51" y="101"/>
                                </a:lnTo>
                                <a:lnTo>
                                  <a:pt x="46" y="105"/>
                                </a:lnTo>
                                <a:lnTo>
                                  <a:pt x="37" y="110"/>
                                </a:lnTo>
                                <a:lnTo>
                                  <a:pt x="28" y="114"/>
                                </a:lnTo>
                                <a:lnTo>
                                  <a:pt x="19" y="114"/>
                                </a:lnTo>
                                <a:lnTo>
                                  <a:pt x="9" y="114"/>
                                </a:lnTo>
                                <a:lnTo>
                                  <a:pt x="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5" y="101"/>
                                </a:lnTo>
                                <a:lnTo>
                                  <a:pt x="5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101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23" y="105"/>
                                </a:lnTo>
                                <a:lnTo>
                                  <a:pt x="28" y="105"/>
                                </a:lnTo>
                                <a:lnTo>
                                  <a:pt x="37" y="105"/>
                                </a:lnTo>
                                <a:lnTo>
                                  <a:pt x="46" y="101"/>
                                </a:lnTo>
                                <a:lnTo>
                                  <a:pt x="51" y="91"/>
                                </a:lnTo>
                                <a:lnTo>
                                  <a:pt x="51" y="82"/>
                                </a:lnTo>
                                <a:lnTo>
                                  <a:pt x="51" y="73"/>
                                </a:lnTo>
                                <a:lnTo>
                                  <a:pt x="46" y="64"/>
                                </a:lnTo>
                                <a:lnTo>
                                  <a:pt x="37" y="55"/>
                                </a:lnTo>
                                <a:lnTo>
                                  <a:pt x="28" y="50"/>
                                </a:lnTo>
                                <a:lnTo>
                                  <a:pt x="19" y="46"/>
                                </a:lnTo>
                                <a:lnTo>
                                  <a:pt x="5" y="46"/>
                                </a:lnTo>
                                <a:lnTo>
                                  <a:pt x="23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0356"/>
                        <wps:cNvSpPr>
                          <a:spLocks/>
                        </wps:cNvSpPr>
                        <wps:spPr bwMode="auto">
                          <a:xfrm>
                            <a:off x="171746" y="2152470"/>
                            <a:ext cx="31983" cy="52574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20"/>
                              <a:gd name="T2" fmla="*/ 73 w 73"/>
                              <a:gd name="T3" fmla="*/ 0 h 120"/>
                              <a:gd name="T4" fmla="*/ 73 w 73"/>
                              <a:gd name="T5" fmla="*/ 5 h 120"/>
                              <a:gd name="T6" fmla="*/ 37 w 73"/>
                              <a:gd name="T7" fmla="*/ 120 h 120"/>
                              <a:gd name="T8" fmla="*/ 28 w 73"/>
                              <a:gd name="T9" fmla="*/ 120 h 120"/>
                              <a:gd name="T10" fmla="*/ 60 w 73"/>
                              <a:gd name="T11" fmla="*/ 14 h 120"/>
                              <a:gd name="T12" fmla="*/ 28 w 73"/>
                              <a:gd name="T13" fmla="*/ 14 h 120"/>
                              <a:gd name="T14" fmla="*/ 23 w 73"/>
                              <a:gd name="T15" fmla="*/ 19 h 120"/>
                              <a:gd name="T16" fmla="*/ 14 w 73"/>
                              <a:gd name="T17" fmla="*/ 19 h 120"/>
                              <a:gd name="T18" fmla="*/ 9 w 73"/>
                              <a:gd name="T19" fmla="*/ 23 h 120"/>
                              <a:gd name="T20" fmla="*/ 5 w 73"/>
                              <a:gd name="T21" fmla="*/ 32 h 120"/>
                              <a:gd name="T22" fmla="*/ 0 w 73"/>
                              <a:gd name="T23" fmla="*/ 28 h 120"/>
                              <a:gd name="T24" fmla="*/ 14 w 73"/>
                              <a:gd name="T2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20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37" y="120"/>
                                </a:lnTo>
                                <a:lnTo>
                                  <a:pt x="28" y="120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9"/>
                                </a:lnTo>
                                <a:lnTo>
                                  <a:pt x="14" y="19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0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357"/>
                        <wps:cNvSpPr>
                          <a:spLocks/>
                        </wps:cNvSpPr>
                        <wps:spPr bwMode="auto">
                          <a:xfrm>
                            <a:off x="212053" y="2196720"/>
                            <a:ext cx="7886" cy="8324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9"/>
                              <a:gd name="T2" fmla="*/ 14 w 18"/>
                              <a:gd name="T3" fmla="*/ 0 h 19"/>
                              <a:gd name="T4" fmla="*/ 18 w 18"/>
                              <a:gd name="T5" fmla="*/ 0 h 19"/>
                              <a:gd name="T6" fmla="*/ 18 w 18"/>
                              <a:gd name="T7" fmla="*/ 5 h 19"/>
                              <a:gd name="T8" fmla="*/ 18 w 18"/>
                              <a:gd name="T9" fmla="*/ 9 h 19"/>
                              <a:gd name="T10" fmla="*/ 18 w 18"/>
                              <a:gd name="T11" fmla="*/ 14 h 19"/>
                              <a:gd name="T12" fmla="*/ 18 w 18"/>
                              <a:gd name="T13" fmla="*/ 14 h 19"/>
                              <a:gd name="T14" fmla="*/ 14 w 18"/>
                              <a:gd name="T15" fmla="*/ 19 h 19"/>
                              <a:gd name="T16" fmla="*/ 9 w 18"/>
                              <a:gd name="T17" fmla="*/ 19 h 19"/>
                              <a:gd name="T18" fmla="*/ 9 w 18"/>
                              <a:gd name="T19" fmla="*/ 19 h 19"/>
                              <a:gd name="T20" fmla="*/ 4 w 18"/>
                              <a:gd name="T21" fmla="*/ 14 h 19"/>
                              <a:gd name="T22" fmla="*/ 4 w 18"/>
                              <a:gd name="T23" fmla="*/ 14 h 19"/>
                              <a:gd name="T24" fmla="*/ 0 w 18"/>
                              <a:gd name="T25" fmla="*/ 9 h 19"/>
                              <a:gd name="T26" fmla="*/ 4 w 18"/>
                              <a:gd name="T27" fmla="*/ 5 h 19"/>
                              <a:gd name="T28" fmla="*/ 4 w 18"/>
                              <a:gd name="T29" fmla="*/ 0 h 19"/>
                              <a:gd name="T30" fmla="*/ 9 w 18"/>
                              <a:gd name="T31" fmla="*/ 0 h 19"/>
                              <a:gd name="T32" fmla="*/ 9 w 18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0358"/>
                        <wps:cNvSpPr>
                          <a:spLocks noEditPoints="1"/>
                        </wps:cNvSpPr>
                        <wps:spPr bwMode="auto">
                          <a:xfrm>
                            <a:off x="227826" y="2152470"/>
                            <a:ext cx="34174" cy="50383"/>
                          </a:xfrm>
                          <a:custGeom>
                            <a:avLst/>
                            <a:gdLst>
                              <a:gd name="T0" fmla="*/ 78 w 78"/>
                              <a:gd name="T1" fmla="*/ 74 h 115"/>
                              <a:gd name="T2" fmla="*/ 78 w 78"/>
                              <a:gd name="T3" fmla="*/ 87 h 115"/>
                              <a:gd name="T4" fmla="*/ 60 w 78"/>
                              <a:gd name="T5" fmla="*/ 87 h 115"/>
                              <a:gd name="T6" fmla="*/ 60 w 78"/>
                              <a:gd name="T7" fmla="*/ 115 h 115"/>
                              <a:gd name="T8" fmla="*/ 46 w 78"/>
                              <a:gd name="T9" fmla="*/ 115 h 115"/>
                              <a:gd name="T10" fmla="*/ 46 w 78"/>
                              <a:gd name="T11" fmla="*/ 87 h 115"/>
                              <a:gd name="T12" fmla="*/ 0 w 78"/>
                              <a:gd name="T13" fmla="*/ 87 h 115"/>
                              <a:gd name="T14" fmla="*/ 0 w 78"/>
                              <a:gd name="T15" fmla="*/ 74 h 115"/>
                              <a:gd name="T16" fmla="*/ 51 w 78"/>
                              <a:gd name="T17" fmla="*/ 0 h 115"/>
                              <a:gd name="T18" fmla="*/ 60 w 78"/>
                              <a:gd name="T19" fmla="*/ 0 h 115"/>
                              <a:gd name="T20" fmla="*/ 60 w 78"/>
                              <a:gd name="T21" fmla="*/ 74 h 115"/>
                              <a:gd name="T22" fmla="*/ 78 w 78"/>
                              <a:gd name="T23" fmla="*/ 74 h 115"/>
                              <a:gd name="T24" fmla="*/ 46 w 78"/>
                              <a:gd name="T25" fmla="*/ 74 h 115"/>
                              <a:gd name="T26" fmla="*/ 46 w 78"/>
                              <a:gd name="T27" fmla="*/ 19 h 115"/>
                              <a:gd name="T28" fmla="*/ 10 w 78"/>
                              <a:gd name="T29" fmla="*/ 74 h 115"/>
                              <a:gd name="T30" fmla="*/ 46 w 78"/>
                              <a:gd name="T31" fmla="*/ 7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5">
                                <a:moveTo>
                                  <a:pt x="78" y="74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5"/>
                                </a:lnTo>
                                <a:lnTo>
                                  <a:pt x="46" y="115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4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4"/>
                                </a:lnTo>
                                <a:lnTo>
                                  <a:pt x="78" y="74"/>
                                </a:lnTo>
                                <a:close/>
                                <a:moveTo>
                                  <a:pt x="46" y="74"/>
                                </a:moveTo>
                                <a:lnTo>
                                  <a:pt x="46" y="19"/>
                                </a:lnTo>
                                <a:lnTo>
                                  <a:pt x="10" y="74"/>
                                </a:lnTo>
                                <a:lnTo>
                                  <a:pt x="4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0359"/>
                        <wps:cNvSpPr>
                          <a:spLocks noEditPoints="1"/>
                        </wps:cNvSpPr>
                        <wps:spPr bwMode="auto">
                          <a:xfrm>
                            <a:off x="264190" y="2152470"/>
                            <a:ext cx="34174" cy="50383"/>
                          </a:xfrm>
                          <a:custGeom>
                            <a:avLst/>
                            <a:gdLst>
                              <a:gd name="T0" fmla="*/ 78 w 78"/>
                              <a:gd name="T1" fmla="*/ 74 h 115"/>
                              <a:gd name="T2" fmla="*/ 78 w 78"/>
                              <a:gd name="T3" fmla="*/ 87 h 115"/>
                              <a:gd name="T4" fmla="*/ 64 w 78"/>
                              <a:gd name="T5" fmla="*/ 87 h 115"/>
                              <a:gd name="T6" fmla="*/ 64 w 78"/>
                              <a:gd name="T7" fmla="*/ 115 h 115"/>
                              <a:gd name="T8" fmla="*/ 50 w 78"/>
                              <a:gd name="T9" fmla="*/ 115 h 115"/>
                              <a:gd name="T10" fmla="*/ 50 w 78"/>
                              <a:gd name="T11" fmla="*/ 87 h 115"/>
                              <a:gd name="T12" fmla="*/ 0 w 78"/>
                              <a:gd name="T13" fmla="*/ 87 h 115"/>
                              <a:gd name="T14" fmla="*/ 0 w 78"/>
                              <a:gd name="T15" fmla="*/ 74 h 115"/>
                              <a:gd name="T16" fmla="*/ 55 w 78"/>
                              <a:gd name="T17" fmla="*/ 0 h 115"/>
                              <a:gd name="T18" fmla="*/ 64 w 78"/>
                              <a:gd name="T19" fmla="*/ 0 h 115"/>
                              <a:gd name="T20" fmla="*/ 64 w 78"/>
                              <a:gd name="T21" fmla="*/ 74 h 115"/>
                              <a:gd name="T22" fmla="*/ 78 w 78"/>
                              <a:gd name="T23" fmla="*/ 74 h 115"/>
                              <a:gd name="T24" fmla="*/ 50 w 78"/>
                              <a:gd name="T25" fmla="*/ 74 h 115"/>
                              <a:gd name="T26" fmla="*/ 50 w 78"/>
                              <a:gd name="T27" fmla="*/ 19 h 115"/>
                              <a:gd name="T28" fmla="*/ 9 w 78"/>
                              <a:gd name="T29" fmla="*/ 74 h 115"/>
                              <a:gd name="T30" fmla="*/ 50 w 78"/>
                              <a:gd name="T31" fmla="*/ 7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5">
                                <a:moveTo>
                                  <a:pt x="78" y="74"/>
                                </a:moveTo>
                                <a:lnTo>
                                  <a:pt x="78" y="87"/>
                                </a:lnTo>
                                <a:lnTo>
                                  <a:pt x="64" y="87"/>
                                </a:lnTo>
                                <a:lnTo>
                                  <a:pt x="64" y="115"/>
                                </a:lnTo>
                                <a:lnTo>
                                  <a:pt x="50" y="115"/>
                                </a:lnTo>
                                <a:lnTo>
                                  <a:pt x="5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74"/>
                                </a:lnTo>
                                <a:lnTo>
                                  <a:pt x="78" y="74"/>
                                </a:lnTo>
                                <a:close/>
                                <a:moveTo>
                                  <a:pt x="50" y="74"/>
                                </a:moveTo>
                                <a:lnTo>
                                  <a:pt x="50" y="19"/>
                                </a:lnTo>
                                <a:lnTo>
                                  <a:pt x="9" y="74"/>
                                </a:lnTo>
                                <a:lnTo>
                                  <a:pt x="5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360"/>
                        <wps:cNvSpPr>
                          <a:spLocks/>
                        </wps:cNvSpPr>
                        <wps:spPr bwMode="auto">
                          <a:xfrm>
                            <a:off x="171746" y="2548528"/>
                            <a:ext cx="31983" cy="50383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5"/>
                              <a:gd name="T2" fmla="*/ 73 w 73"/>
                              <a:gd name="T3" fmla="*/ 0 h 115"/>
                              <a:gd name="T4" fmla="*/ 73 w 73"/>
                              <a:gd name="T5" fmla="*/ 0 h 115"/>
                              <a:gd name="T6" fmla="*/ 37 w 73"/>
                              <a:gd name="T7" fmla="*/ 115 h 115"/>
                              <a:gd name="T8" fmla="*/ 28 w 73"/>
                              <a:gd name="T9" fmla="*/ 115 h 115"/>
                              <a:gd name="T10" fmla="*/ 60 w 73"/>
                              <a:gd name="T11" fmla="*/ 14 h 115"/>
                              <a:gd name="T12" fmla="*/ 28 w 73"/>
                              <a:gd name="T13" fmla="*/ 14 h 115"/>
                              <a:gd name="T14" fmla="*/ 23 w 73"/>
                              <a:gd name="T15" fmla="*/ 14 h 115"/>
                              <a:gd name="T16" fmla="*/ 14 w 73"/>
                              <a:gd name="T17" fmla="*/ 14 h 115"/>
                              <a:gd name="T18" fmla="*/ 9 w 73"/>
                              <a:gd name="T19" fmla="*/ 18 h 115"/>
                              <a:gd name="T20" fmla="*/ 5 w 73"/>
                              <a:gd name="T21" fmla="*/ 28 h 115"/>
                              <a:gd name="T22" fmla="*/ 0 w 73"/>
                              <a:gd name="T23" fmla="*/ 28 h 115"/>
                              <a:gd name="T24" fmla="*/ 14 w 73"/>
                              <a:gd name="T2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5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37" y="115"/>
                                </a:lnTo>
                                <a:lnTo>
                                  <a:pt x="28" y="115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8"/>
                                </a:lnTo>
                                <a:lnTo>
                                  <a:pt x="5" y="28"/>
                                </a:lnTo>
                                <a:lnTo>
                                  <a:pt x="0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361"/>
                        <wps:cNvSpPr>
                          <a:spLocks/>
                        </wps:cNvSpPr>
                        <wps:spPr bwMode="auto">
                          <a:xfrm>
                            <a:off x="212053" y="2590587"/>
                            <a:ext cx="7886" cy="8324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9"/>
                              <a:gd name="T2" fmla="*/ 14 w 18"/>
                              <a:gd name="T3" fmla="*/ 0 h 19"/>
                              <a:gd name="T4" fmla="*/ 18 w 18"/>
                              <a:gd name="T5" fmla="*/ 5 h 19"/>
                              <a:gd name="T6" fmla="*/ 18 w 18"/>
                              <a:gd name="T7" fmla="*/ 5 h 19"/>
                              <a:gd name="T8" fmla="*/ 18 w 18"/>
                              <a:gd name="T9" fmla="*/ 10 h 19"/>
                              <a:gd name="T10" fmla="*/ 18 w 18"/>
                              <a:gd name="T11" fmla="*/ 14 h 19"/>
                              <a:gd name="T12" fmla="*/ 18 w 18"/>
                              <a:gd name="T13" fmla="*/ 14 h 19"/>
                              <a:gd name="T14" fmla="*/ 14 w 18"/>
                              <a:gd name="T15" fmla="*/ 19 h 19"/>
                              <a:gd name="T16" fmla="*/ 9 w 18"/>
                              <a:gd name="T17" fmla="*/ 19 h 19"/>
                              <a:gd name="T18" fmla="*/ 9 w 18"/>
                              <a:gd name="T19" fmla="*/ 19 h 19"/>
                              <a:gd name="T20" fmla="*/ 4 w 18"/>
                              <a:gd name="T21" fmla="*/ 14 h 19"/>
                              <a:gd name="T22" fmla="*/ 4 w 18"/>
                              <a:gd name="T23" fmla="*/ 14 h 19"/>
                              <a:gd name="T24" fmla="*/ 0 w 18"/>
                              <a:gd name="T25" fmla="*/ 10 h 19"/>
                              <a:gd name="T26" fmla="*/ 4 w 18"/>
                              <a:gd name="T27" fmla="*/ 5 h 19"/>
                              <a:gd name="T28" fmla="*/ 4 w 18"/>
                              <a:gd name="T29" fmla="*/ 5 h 19"/>
                              <a:gd name="T30" fmla="*/ 9 w 18"/>
                              <a:gd name="T31" fmla="*/ 0 h 19"/>
                              <a:gd name="T32" fmla="*/ 9 w 18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9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362"/>
                        <wps:cNvSpPr>
                          <a:spLocks noEditPoints="1"/>
                        </wps:cNvSpPr>
                        <wps:spPr bwMode="auto">
                          <a:xfrm>
                            <a:off x="227826" y="2546338"/>
                            <a:ext cx="34174" cy="52574"/>
                          </a:xfrm>
                          <a:custGeom>
                            <a:avLst/>
                            <a:gdLst>
                              <a:gd name="T0" fmla="*/ 78 w 78"/>
                              <a:gd name="T1" fmla="*/ 74 h 120"/>
                              <a:gd name="T2" fmla="*/ 78 w 78"/>
                              <a:gd name="T3" fmla="*/ 88 h 120"/>
                              <a:gd name="T4" fmla="*/ 60 w 78"/>
                              <a:gd name="T5" fmla="*/ 88 h 120"/>
                              <a:gd name="T6" fmla="*/ 60 w 78"/>
                              <a:gd name="T7" fmla="*/ 120 h 120"/>
                              <a:gd name="T8" fmla="*/ 46 w 78"/>
                              <a:gd name="T9" fmla="*/ 120 h 120"/>
                              <a:gd name="T10" fmla="*/ 46 w 78"/>
                              <a:gd name="T11" fmla="*/ 88 h 120"/>
                              <a:gd name="T12" fmla="*/ 0 w 78"/>
                              <a:gd name="T13" fmla="*/ 88 h 120"/>
                              <a:gd name="T14" fmla="*/ 0 w 78"/>
                              <a:gd name="T15" fmla="*/ 78 h 120"/>
                              <a:gd name="T16" fmla="*/ 51 w 78"/>
                              <a:gd name="T17" fmla="*/ 0 h 120"/>
                              <a:gd name="T18" fmla="*/ 60 w 78"/>
                              <a:gd name="T19" fmla="*/ 0 h 120"/>
                              <a:gd name="T20" fmla="*/ 60 w 78"/>
                              <a:gd name="T21" fmla="*/ 74 h 120"/>
                              <a:gd name="T22" fmla="*/ 78 w 78"/>
                              <a:gd name="T23" fmla="*/ 74 h 120"/>
                              <a:gd name="T24" fmla="*/ 46 w 78"/>
                              <a:gd name="T25" fmla="*/ 74 h 120"/>
                              <a:gd name="T26" fmla="*/ 46 w 78"/>
                              <a:gd name="T27" fmla="*/ 19 h 120"/>
                              <a:gd name="T28" fmla="*/ 10 w 78"/>
                              <a:gd name="T29" fmla="*/ 74 h 120"/>
                              <a:gd name="T30" fmla="*/ 46 w 78"/>
                              <a:gd name="T31" fmla="*/ 74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20">
                                <a:moveTo>
                                  <a:pt x="78" y="74"/>
                                </a:moveTo>
                                <a:lnTo>
                                  <a:pt x="78" y="88"/>
                                </a:lnTo>
                                <a:lnTo>
                                  <a:pt x="60" y="88"/>
                                </a:lnTo>
                                <a:lnTo>
                                  <a:pt x="60" y="120"/>
                                </a:lnTo>
                                <a:lnTo>
                                  <a:pt x="46" y="120"/>
                                </a:lnTo>
                                <a:lnTo>
                                  <a:pt x="4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8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4"/>
                                </a:lnTo>
                                <a:lnTo>
                                  <a:pt x="78" y="74"/>
                                </a:lnTo>
                                <a:close/>
                                <a:moveTo>
                                  <a:pt x="46" y="74"/>
                                </a:moveTo>
                                <a:lnTo>
                                  <a:pt x="46" y="19"/>
                                </a:lnTo>
                                <a:lnTo>
                                  <a:pt x="10" y="74"/>
                                </a:lnTo>
                                <a:lnTo>
                                  <a:pt x="4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363"/>
                        <wps:cNvSpPr>
                          <a:spLocks/>
                        </wps:cNvSpPr>
                        <wps:spPr bwMode="auto">
                          <a:xfrm>
                            <a:off x="266381" y="2546338"/>
                            <a:ext cx="29793" cy="52574"/>
                          </a:xfrm>
                          <a:custGeom>
                            <a:avLst/>
                            <a:gdLst>
                              <a:gd name="T0" fmla="*/ 4 w 68"/>
                              <a:gd name="T1" fmla="*/ 23 h 120"/>
                              <a:gd name="T2" fmla="*/ 9 w 68"/>
                              <a:gd name="T3" fmla="*/ 14 h 120"/>
                              <a:gd name="T4" fmla="*/ 13 w 68"/>
                              <a:gd name="T5" fmla="*/ 10 h 120"/>
                              <a:gd name="T6" fmla="*/ 23 w 68"/>
                              <a:gd name="T7" fmla="*/ 5 h 120"/>
                              <a:gd name="T8" fmla="*/ 36 w 68"/>
                              <a:gd name="T9" fmla="*/ 0 h 120"/>
                              <a:gd name="T10" fmla="*/ 45 w 68"/>
                              <a:gd name="T11" fmla="*/ 5 h 120"/>
                              <a:gd name="T12" fmla="*/ 55 w 68"/>
                              <a:gd name="T13" fmla="*/ 10 h 120"/>
                              <a:gd name="T14" fmla="*/ 59 w 68"/>
                              <a:gd name="T15" fmla="*/ 19 h 120"/>
                              <a:gd name="T16" fmla="*/ 59 w 68"/>
                              <a:gd name="T17" fmla="*/ 23 h 120"/>
                              <a:gd name="T18" fmla="*/ 55 w 68"/>
                              <a:gd name="T19" fmla="*/ 37 h 120"/>
                              <a:gd name="T20" fmla="*/ 45 w 68"/>
                              <a:gd name="T21" fmla="*/ 51 h 120"/>
                              <a:gd name="T22" fmla="*/ 55 w 68"/>
                              <a:gd name="T23" fmla="*/ 56 h 120"/>
                              <a:gd name="T24" fmla="*/ 59 w 68"/>
                              <a:gd name="T25" fmla="*/ 60 h 120"/>
                              <a:gd name="T26" fmla="*/ 64 w 68"/>
                              <a:gd name="T27" fmla="*/ 69 h 120"/>
                              <a:gd name="T28" fmla="*/ 68 w 68"/>
                              <a:gd name="T29" fmla="*/ 78 h 120"/>
                              <a:gd name="T30" fmla="*/ 64 w 68"/>
                              <a:gd name="T31" fmla="*/ 92 h 120"/>
                              <a:gd name="T32" fmla="*/ 55 w 68"/>
                              <a:gd name="T33" fmla="*/ 106 h 120"/>
                              <a:gd name="T34" fmla="*/ 41 w 68"/>
                              <a:gd name="T35" fmla="*/ 115 h 120"/>
                              <a:gd name="T36" fmla="*/ 23 w 68"/>
                              <a:gd name="T37" fmla="*/ 120 h 120"/>
                              <a:gd name="T38" fmla="*/ 13 w 68"/>
                              <a:gd name="T39" fmla="*/ 120 h 120"/>
                              <a:gd name="T40" fmla="*/ 4 w 68"/>
                              <a:gd name="T41" fmla="*/ 115 h 120"/>
                              <a:gd name="T42" fmla="*/ 4 w 68"/>
                              <a:gd name="T43" fmla="*/ 115 h 120"/>
                              <a:gd name="T44" fmla="*/ 0 w 68"/>
                              <a:gd name="T45" fmla="*/ 111 h 120"/>
                              <a:gd name="T46" fmla="*/ 4 w 68"/>
                              <a:gd name="T47" fmla="*/ 111 h 120"/>
                              <a:gd name="T48" fmla="*/ 4 w 68"/>
                              <a:gd name="T49" fmla="*/ 106 h 120"/>
                              <a:gd name="T50" fmla="*/ 4 w 68"/>
                              <a:gd name="T51" fmla="*/ 106 h 120"/>
                              <a:gd name="T52" fmla="*/ 9 w 68"/>
                              <a:gd name="T53" fmla="*/ 106 h 120"/>
                              <a:gd name="T54" fmla="*/ 9 w 68"/>
                              <a:gd name="T55" fmla="*/ 106 h 120"/>
                              <a:gd name="T56" fmla="*/ 13 w 68"/>
                              <a:gd name="T57" fmla="*/ 106 h 120"/>
                              <a:gd name="T58" fmla="*/ 13 w 68"/>
                              <a:gd name="T59" fmla="*/ 106 h 120"/>
                              <a:gd name="T60" fmla="*/ 18 w 68"/>
                              <a:gd name="T61" fmla="*/ 106 h 120"/>
                              <a:gd name="T62" fmla="*/ 23 w 68"/>
                              <a:gd name="T63" fmla="*/ 111 h 120"/>
                              <a:gd name="T64" fmla="*/ 27 w 68"/>
                              <a:gd name="T65" fmla="*/ 111 h 120"/>
                              <a:gd name="T66" fmla="*/ 27 w 68"/>
                              <a:gd name="T67" fmla="*/ 111 h 120"/>
                              <a:gd name="T68" fmla="*/ 32 w 68"/>
                              <a:gd name="T69" fmla="*/ 111 h 120"/>
                              <a:gd name="T70" fmla="*/ 41 w 68"/>
                              <a:gd name="T71" fmla="*/ 111 h 120"/>
                              <a:gd name="T72" fmla="*/ 45 w 68"/>
                              <a:gd name="T73" fmla="*/ 106 h 120"/>
                              <a:gd name="T74" fmla="*/ 50 w 68"/>
                              <a:gd name="T75" fmla="*/ 97 h 120"/>
                              <a:gd name="T76" fmla="*/ 55 w 68"/>
                              <a:gd name="T77" fmla="*/ 92 h 120"/>
                              <a:gd name="T78" fmla="*/ 55 w 68"/>
                              <a:gd name="T79" fmla="*/ 83 h 120"/>
                              <a:gd name="T80" fmla="*/ 50 w 68"/>
                              <a:gd name="T81" fmla="*/ 78 h 120"/>
                              <a:gd name="T82" fmla="*/ 50 w 68"/>
                              <a:gd name="T83" fmla="*/ 74 h 120"/>
                              <a:gd name="T84" fmla="*/ 45 w 68"/>
                              <a:gd name="T85" fmla="*/ 69 h 120"/>
                              <a:gd name="T86" fmla="*/ 41 w 68"/>
                              <a:gd name="T87" fmla="*/ 65 h 120"/>
                              <a:gd name="T88" fmla="*/ 36 w 68"/>
                              <a:gd name="T89" fmla="*/ 65 h 120"/>
                              <a:gd name="T90" fmla="*/ 32 w 68"/>
                              <a:gd name="T91" fmla="*/ 60 h 120"/>
                              <a:gd name="T92" fmla="*/ 23 w 68"/>
                              <a:gd name="T93" fmla="*/ 60 h 120"/>
                              <a:gd name="T94" fmla="*/ 23 w 68"/>
                              <a:gd name="T95" fmla="*/ 60 h 120"/>
                              <a:gd name="T96" fmla="*/ 23 w 68"/>
                              <a:gd name="T97" fmla="*/ 60 h 120"/>
                              <a:gd name="T98" fmla="*/ 27 w 68"/>
                              <a:gd name="T99" fmla="*/ 56 h 120"/>
                              <a:gd name="T100" fmla="*/ 32 w 68"/>
                              <a:gd name="T101" fmla="*/ 56 h 120"/>
                              <a:gd name="T102" fmla="*/ 41 w 68"/>
                              <a:gd name="T103" fmla="*/ 51 h 120"/>
                              <a:gd name="T104" fmla="*/ 45 w 68"/>
                              <a:gd name="T105" fmla="*/ 46 h 120"/>
                              <a:gd name="T106" fmla="*/ 45 w 68"/>
                              <a:gd name="T107" fmla="*/ 37 h 120"/>
                              <a:gd name="T108" fmla="*/ 45 w 68"/>
                              <a:gd name="T109" fmla="*/ 33 h 120"/>
                              <a:gd name="T110" fmla="*/ 45 w 68"/>
                              <a:gd name="T111" fmla="*/ 23 h 120"/>
                              <a:gd name="T112" fmla="*/ 41 w 68"/>
                              <a:gd name="T113" fmla="*/ 19 h 120"/>
                              <a:gd name="T114" fmla="*/ 36 w 68"/>
                              <a:gd name="T115" fmla="*/ 14 h 120"/>
                              <a:gd name="T116" fmla="*/ 27 w 68"/>
                              <a:gd name="T117" fmla="*/ 14 h 120"/>
                              <a:gd name="T118" fmla="*/ 18 w 68"/>
                              <a:gd name="T119" fmla="*/ 14 h 120"/>
                              <a:gd name="T120" fmla="*/ 4 w 68"/>
                              <a:gd name="T121" fmla="*/ 28 h 120"/>
                              <a:gd name="T122" fmla="*/ 4 w 68"/>
                              <a:gd name="T123" fmla="*/ 2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" h="120">
                                <a:moveTo>
                                  <a:pt x="4" y="23"/>
                                </a:moveTo>
                                <a:lnTo>
                                  <a:pt x="9" y="14"/>
                                </a:lnTo>
                                <a:lnTo>
                                  <a:pt x="13" y="10"/>
                                </a:lnTo>
                                <a:lnTo>
                                  <a:pt x="23" y="5"/>
                                </a:lnTo>
                                <a:lnTo>
                                  <a:pt x="36" y="0"/>
                                </a:lnTo>
                                <a:lnTo>
                                  <a:pt x="45" y="5"/>
                                </a:lnTo>
                                <a:lnTo>
                                  <a:pt x="55" y="10"/>
                                </a:lnTo>
                                <a:lnTo>
                                  <a:pt x="59" y="19"/>
                                </a:lnTo>
                                <a:lnTo>
                                  <a:pt x="59" y="23"/>
                                </a:lnTo>
                                <a:lnTo>
                                  <a:pt x="55" y="37"/>
                                </a:lnTo>
                                <a:lnTo>
                                  <a:pt x="45" y="51"/>
                                </a:lnTo>
                                <a:lnTo>
                                  <a:pt x="55" y="56"/>
                                </a:lnTo>
                                <a:lnTo>
                                  <a:pt x="59" y="60"/>
                                </a:lnTo>
                                <a:lnTo>
                                  <a:pt x="64" y="69"/>
                                </a:lnTo>
                                <a:lnTo>
                                  <a:pt x="68" y="78"/>
                                </a:lnTo>
                                <a:lnTo>
                                  <a:pt x="64" y="92"/>
                                </a:lnTo>
                                <a:lnTo>
                                  <a:pt x="55" y="106"/>
                                </a:lnTo>
                                <a:lnTo>
                                  <a:pt x="41" y="115"/>
                                </a:lnTo>
                                <a:lnTo>
                                  <a:pt x="23" y="120"/>
                                </a:lnTo>
                                <a:lnTo>
                                  <a:pt x="13" y="120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0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9" y="106"/>
                                </a:lnTo>
                                <a:lnTo>
                                  <a:pt x="9" y="106"/>
                                </a:lnTo>
                                <a:lnTo>
                                  <a:pt x="13" y="106"/>
                                </a:lnTo>
                                <a:lnTo>
                                  <a:pt x="13" y="106"/>
                                </a:lnTo>
                                <a:lnTo>
                                  <a:pt x="18" y="106"/>
                                </a:lnTo>
                                <a:lnTo>
                                  <a:pt x="23" y="111"/>
                                </a:lnTo>
                                <a:lnTo>
                                  <a:pt x="27" y="111"/>
                                </a:lnTo>
                                <a:lnTo>
                                  <a:pt x="27" y="111"/>
                                </a:lnTo>
                                <a:lnTo>
                                  <a:pt x="32" y="111"/>
                                </a:lnTo>
                                <a:lnTo>
                                  <a:pt x="41" y="111"/>
                                </a:lnTo>
                                <a:lnTo>
                                  <a:pt x="45" y="106"/>
                                </a:lnTo>
                                <a:lnTo>
                                  <a:pt x="50" y="97"/>
                                </a:lnTo>
                                <a:lnTo>
                                  <a:pt x="55" y="92"/>
                                </a:lnTo>
                                <a:lnTo>
                                  <a:pt x="55" y="83"/>
                                </a:lnTo>
                                <a:lnTo>
                                  <a:pt x="50" y="78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41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60"/>
                                </a:lnTo>
                                <a:lnTo>
                                  <a:pt x="27" y="56"/>
                                </a:lnTo>
                                <a:lnTo>
                                  <a:pt x="32" y="56"/>
                                </a:lnTo>
                                <a:lnTo>
                                  <a:pt x="41" y="51"/>
                                </a:lnTo>
                                <a:lnTo>
                                  <a:pt x="45" y="46"/>
                                </a:lnTo>
                                <a:lnTo>
                                  <a:pt x="45" y="37"/>
                                </a:lnTo>
                                <a:lnTo>
                                  <a:pt x="45" y="33"/>
                                </a:lnTo>
                                <a:lnTo>
                                  <a:pt x="45" y="23"/>
                                </a:lnTo>
                                <a:lnTo>
                                  <a:pt x="41" y="19"/>
                                </a:lnTo>
                                <a:lnTo>
                                  <a:pt x="36" y="14"/>
                                </a:lnTo>
                                <a:lnTo>
                                  <a:pt x="27" y="14"/>
                                </a:lnTo>
                                <a:lnTo>
                                  <a:pt x="18" y="14"/>
                                </a:lnTo>
                                <a:lnTo>
                                  <a:pt x="4" y="28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364"/>
                        <wps:cNvSpPr>
                          <a:spLocks/>
                        </wps:cNvSpPr>
                        <wps:spPr bwMode="auto">
                          <a:xfrm>
                            <a:off x="171746" y="2942396"/>
                            <a:ext cx="31983" cy="50383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15"/>
                              <a:gd name="T2" fmla="*/ 73 w 73"/>
                              <a:gd name="T3" fmla="*/ 0 h 115"/>
                              <a:gd name="T4" fmla="*/ 73 w 73"/>
                              <a:gd name="T5" fmla="*/ 5 h 115"/>
                              <a:gd name="T6" fmla="*/ 37 w 73"/>
                              <a:gd name="T7" fmla="*/ 115 h 115"/>
                              <a:gd name="T8" fmla="*/ 28 w 73"/>
                              <a:gd name="T9" fmla="*/ 115 h 115"/>
                              <a:gd name="T10" fmla="*/ 60 w 73"/>
                              <a:gd name="T11" fmla="*/ 14 h 115"/>
                              <a:gd name="T12" fmla="*/ 28 w 73"/>
                              <a:gd name="T13" fmla="*/ 14 h 115"/>
                              <a:gd name="T14" fmla="*/ 23 w 73"/>
                              <a:gd name="T15" fmla="*/ 14 h 115"/>
                              <a:gd name="T16" fmla="*/ 14 w 73"/>
                              <a:gd name="T17" fmla="*/ 14 h 115"/>
                              <a:gd name="T18" fmla="*/ 9 w 73"/>
                              <a:gd name="T19" fmla="*/ 19 h 115"/>
                              <a:gd name="T20" fmla="*/ 5 w 73"/>
                              <a:gd name="T21" fmla="*/ 28 h 115"/>
                              <a:gd name="T22" fmla="*/ 0 w 73"/>
                              <a:gd name="T23" fmla="*/ 28 h 115"/>
                              <a:gd name="T24" fmla="*/ 14 w 73"/>
                              <a:gd name="T2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5">
                                <a:moveTo>
                                  <a:pt x="1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37" y="115"/>
                                </a:lnTo>
                                <a:lnTo>
                                  <a:pt x="28" y="115"/>
                                </a:lnTo>
                                <a:lnTo>
                                  <a:pt x="60" y="14"/>
                                </a:lnTo>
                                <a:lnTo>
                                  <a:pt x="28" y="14"/>
                                </a:lnTo>
                                <a:lnTo>
                                  <a:pt x="23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9"/>
                                </a:lnTo>
                                <a:lnTo>
                                  <a:pt x="5" y="28"/>
                                </a:lnTo>
                                <a:lnTo>
                                  <a:pt x="0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365"/>
                        <wps:cNvSpPr>
                          <a:spLocks/>
                        </wps:cNvSpPr>
                        <wps:spPr bwMode="auto">
                          <a:xfrm>
                            <a:off x="212053" y="2984893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4 h 18"/>
                              <a:gd name="T6" fmla="*/ 18 w 18"/>
                              <a:gd name="T7" fmla="*/ 4 h 18"/>
                              <a:gd name="T8" fmla="*/ 18 w 18"/>
                              <a:gd name="T9" fmla="*/ 9 h 18"/>
                              <a:gd name="T10" fmla="*/ 18 w 18"/>
                              <a:gd name="T11" fmla="*/ 13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4 w 18"/>
                              <a:gd name="T21" fmla="*/ 18 h 18"/>
                              <a:gd name="T22" fmla="*/ 4 w 18"/>
                              <a:gd name="T23" fmla="*/ 13 h 18"/>
                              <a:gd name="T24" fmla="*/ 0 w 18"/>
                              <a:gd name="T25" fmla="*/ 9 h 18"/>
                              <a:gd name="T26" fmla="*/ 4 w 18"/>
                              <a:gd name="T27" fmla="*/ 4 h 18"/>
                              <a:gd name="T28" fmla="*/ 4 w 18"/>
                              <a:gd name="T29" fmla="*/ 4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366"/>
                        <wps:cNvSpPr>
                          <a:spLocks noEditPoints="1"/>
                        </wps:cNvSpPr>
                        <wps:spPr bwMode="auto">
                          <a:xfrm>
                            <a:off x="227826" y="2940643"/>
                            <a:ext cx="34174" cy="52136"/>
                          </a:xfrm>
                          <a:custGeom>
                            <a:avLst/>
                            <a:gdLst>
                              <a:gd name="T0" fmla="*/ 78 w 78"/>
                              <a:gd name="T1" fmla="*/ 78 h 119"/>
                              <a:gd name="T2" fmla="*/ 78 w 78"/>
                              <a:gd name="T3" fmla="*/ 87 h 119"/>
                              <a:gd name="T4" fmla="*/ 60 w 78"/>
                              <a:gd name="T5" fmla="*/ 87 h 119"/>
                              <a:gd name="T6" fmla="*/ 60 w 78"/>
                              <a:gd name="T7" fmla="*/ 119 h 119"/>
                              <a:gd name="T8" fmla="*/ 46 w 78"/>
                              <a:gd name="T9" fmla="*/ 119 h 119"/>
                              <a:gd name="T10" fmla="*/ 46 w 78"/>
                              <a:gd name="T11" fmla="*/ 87 h 119"/>
                              <a:gd name="T12" fmla="*/ 0 w 78"/>
                              <a:gd name="T13" fmla="*/ 87 h 119"/>
                              <a:gd name="T14" fmla="*/ 0 w 78"/>
                              <a:gd name="T15" fmla="*/ 78 h 119"/>
                              <a:gd name="T16" fmla="*/ 51 w 78"/>
                              <a:gd name="T17" fmla="*/ 0 h 119"/>
                              <a:gd name="T18" fmla="*/ 60 w 78"/>
                              <a:gd name="T19" fmla="*/ 0 h 119"/>
                              <a:gd name="T20" fmla="*/ 60 w 78"/>
                              <a:gd name="T21" fmla="*/ 78 h 119"/>
                              <a:gd name="T22" fmla="*/ 78 w 78"/>
                              <a:gd name="T23" fmla="*/ 78 h 119"/>
                              <a:gd name="T24" fmla="*/ 46 w 78"/>
                              <a:gd name="T25" fmla="*/ 78 h 119"/>
                              <a:gd name="T26" fmla="*/ 46 w 78"/>
                              <a:gd name="T27" fmla="*/ 18 h 119"/>
                              <a:gd name="T28" fmla="*/ 10 w 78"/>
                              <a:gd name="T29" fmla="*/ 78 h 119"/>
                              <a:gd name="T30" fmla="*/ 46 w 78"/>
                              <a:gd name="T31" fmla="*/ 7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9">
                                <a:moveTo>
                                  <a:pt x="78" y="78"/>
                                </a:moveTo>
                                <a:lnTo>
                                  <a:pt x="78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119"/>
                                </a:lnTo>
                                <a:lnTo>
                                  <a:pt x="46" y="119"/>
                                </a:lnTo>
                                <a:lnTo>
                                  <a:pt x="4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8"/>
                                </a:lnTo>
                                <a:lnTo>
                                  <a:pt x="78" y="78"/>
                                </a:lnTo>
                                <a:close/>
                                <a:moveTo>
                                  <a:pt x="46" y="78"/>
                                </a:moveTo>
                                <a:lnTo>
                                  <a:pt x="46" y="18"/>
                                </a:lnTo>
                                <a:lnTo>
                                  <a:pt x="10" y="78"/>
                                </a:lnTo>
                                <a:lnTo>
                                  <a:pt x="4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0367"/>
                        <wps:cNvSpPr>
                          <a:spLocks/>
                        </wps:cNvSpPr>
                        <wps:spPr bwMode="auto">
                          <a:xfrm>
                            <a:off x="266381" y="2940643"/>
                            <a:ext cx="31983" cy="52136"/>
                          </a:xfrm>
                          <a:custGeom>
                            <a:avLst/>
                            <a:gdLst>
                              <a:gd name="T0" fmla="*/ 73 w 73"/>
                              <a:gd name="T1" fmla="*/ 96 h 119"/>
                              <a:gd name="T2" fmla="*/ 64 w 73"/>
                              <a:gd name="T3" fmla="*/ 119 h 119"/>
                              <a:gd name="T4" fmla="*/ 0 w 73"/>
                              <a:gd name="T5" fmla="*/ 119 h 119"/>
                              <a:gd name="T6" fmla="*/ 0 w 73"/>
                              <a:gd name="T7" fmla="*/ 114 h 119"/>
                              <a:gd name="T8" fmla="*/ 23 w 73"/>
                              <a:gd name="T9" fmla="*/ 91 h 119"/>
                              <a:gd name="T10" fmla="*/ 41 w 73"/>
                              <a:gd name="T11" fmla="*/ 69 h 119"/>
                              <a:gd name="T12" fmla="*/ 50 w 73"/>
                              <a:gd name="T13" fmla="*/ 55 h 119"/>
                              <a:gd name="T14" fmla="*/ 50 w 73"/>
                              <a:gd name="T15" fmla="*/ 41 h 119"/>
                              <a:gd name="T16" fmla="*/ 50 w 73"/>
                              <a:gd name="T17" fmla="*/ 27 h 119"/>
                              <a:gd name="T18" fmla="*/ 45 w 73"/>
                              <a:gd name="T19" fmla="*/ 23 h 119"/>
                              <a:gd name="T20" fmla="*/ 36 w 73"/>
                              <a:gd name="T21" fmla="*/ 18 h 119"/>
                              <a:gd name="T22" fmla="*/ 32 w 73"/>
                              <a:gd name="T23" fmla="*/ 13 h 119"/>
                              <a:gd name="T24" fmla="*/ 23 w 73"/>
                              <a:gd name="T25" fmla="*/ 13 h 119"/>
                              <a:gd name="T26" fmla="*/ 13 w 73"/>
                              <a:gd name="T27" fmla="*/ 18 h 119"/>
                              <a:gd name="T28" fmla="*/ 9 w 73"/>
                              <a:gd name="T29" fmla="*/ 27 h 119"/>
                              <a:gd name="T30" fmla="*/ 4 w 73"/>
                              <a:gd name="T31" fmla="*/ 32 h 119"/>
                              <a:gd name="T32" fmla="*/ 0 w 73"/>
                              <a:gd name="T33" fmla="*/ 32 h 119"/>
                              <a:gd name="T34" fmla="*/ 4 w 73"/>
                              <a:gd name="T35" fmla="*/ 18 h 119"/>
                              <a:gd name="T36" fmla="*/ 13 w 73"/>
                              <a:gd name="T37" fmla="*/ 9 h 119"/>
                              <a:gd name="T38" fmla="*/ 23 w 73"/>
                              <a:gd name="T39" fmla="*/ 4 h 119"/>
                              <a:gd name="T40" fmla="*/ 32 w 73"/>
                              <a:gd name="T41" fmla="*/ 0 h 119"/>
                              <a:gd name="T42" fmla="*/ 45 w 73"/>
                              <a:gd name="T43" fmla="*/ 4 h 119"/>
                              <a:gd name="T44" fmla="*/ 59 w 73"/>
                              <a:gd name="T45" fmla="*/ 9 h 119"/>
                              <a:gd name="T46" fmla="*/ 64 w 73"/>
                              <a:gd name="T47" fmla="*/ 18 h 119"/>
                              <a:gd name="T48" fmla="*/ 68 w 73"/>
                              <a:gd name="T49" fmla="*/ 32 h 119"/>
                              <a:gd name="T50" fmla="*/ 64 w 73"/>
                              <a:gd name="T51" fmla="*/ 41 h 119"/>
                              <a:gd name="T52" fmla="*/ 64 w 73"/>
                              <a:gd name="T53" fmla="*/ 50 h 119"/>
                              <a:gd name="T54" fmla="*/ 55 w 73"/>
                              <a:gd name="T55" fmla="*/ 64 h 119"/>
                              <a:gd name="T56" fmla="*/ 41 w 73"/>
                              <a:gd name="T57" fmla="*/ 78 h 119"/>
                              <a:gd name="T58" fmla="*/ 27 w 73"/>
                              <a:gd name="T59" fmla="*/ 96 h 119"/>
                              <a:gd name="T60" fmla="*/ 18 w 73"/>
                              <a:gd name="T61" fmla="*/ 105 h 119"/>
                              <a:gd name="T62" fmla="*/ 45 w 73"/>
                              <a:gd name="T63" fmla="*/ 105 h 119"/>
                              <a:gd name="T64" fmla="*/ 55 w 73"/>
                              <a:gd name="T65" fmla="*/ 105 h 119"/>
                              <a:gd name="T66" fmla="*/ 59 w 73"/>
                              <a:gd name="T67" fmla="*/ 105 h 119"/>
                              <a:gd name="T68" fmla="*/ 64 w 73"/>
                              <a:gd name="T69" fmla="*/ 105 h 119"/>
                              <a:gd name="T70" fmla="*/ 64 w 73"/>
                              <a:gd name="T71" fmla="*/ 101 h 119"/>
                              <a:gd name="T72" fmla="*/ 68 w 73"/>
                              <a:gd name="T73" fmla="*/ 101 h 119"/>
                              <a:gd name="T74" fmla="*/ 68 w 73"/>
                              <a:gd name="T75" fmla="*/ 96 h 119"/>
                              <a:gd name="T76" fmla="*/ 73 w 73"/>
                              <a:gd name="T77" fmla="*/ 9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3" h="119">
                                <a:moveTo>
                                  <a:pt x="73" y="96"/>
                                </a:moveTo>
                                <a:lnTo>
                                  <a:pt x="6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4"/>
                                </a:lnTo>
                                <a:lnTo>
                                  <a:pt x="23" y="91"/>
                                </a:lnTo>
                                <a:lnTo>
                                  <a:pt x="41" y="69"/>
                                </a:lnTo>
                                <a:lnTo>
                                  <a:pt x="50" y="55"/>
                                </a:lnTo>
                                <a:lnTo>
                                  <a:pt x="50" y="41"/>
                                </a:lnTo>
                                <a:lnTo>
                                  <a:pt x="50" y="27"/>
                                </a:lnTo>
                                <a:lnTo>
                                  <a:pt x="45" y="23"/>
                                </a:lnTo>
                                <a:lnTo>
                                  <a:pt x="36" y="18"/>
                                </a:lnTo>
                                <a:lnTo>
                                  <a:pt x="32" y="13"/>
                                </a:lnTo>
                                <a:lnTo>
                                  <a:pt x="23" y="13"/>
                                </a:lnTo>
                                <a:lnTo>
                                  <a:pt x="13" y="18"/>
                                </a:lnTo>
                                <a:lnTo>
                                  <a:pt x="9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18"/>
                                </a:lnTo>
                                <a:lnTo>
                                  <a:pt x="13" y="9"/>
                                </a:lnTo>
                                <a:lnTo>
                                  <a:pt x="23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9" y="9"/>
                                </a:lnTo>
                                <a:lnTo>
                                  <a:pt x="64" y="18"/>
                                </a:lnTo>
                                <a:lnTo>
                                  <a:pt x="68" y="32"/>
                                </a:lnTo>
                                <a:lnTo>
                                  <a:pt x="64" y="41"/>
                                </a:lnTo>
                                <a:lnTo>
                                  <a:pt x="64" y="50"/>
                                </a:lnTo>
                                <a:lnTo>
                                  <a:pt x="55" y="64"/>
                                </a:lnTo>
                                <a:lnTo>
                                  <a:pt x="41" y="78"/>
                                </a:lnTo>
                                <a:lnTo>
                                  <a:pt x="27" y="96"/>
                                </a:lnTo>
                                <a:lnTo>
                                  <a:pt x="18" y="105"/>
                                </a:lnTo>
                                <a:lnTo>
                                  <a:pt x="45" y="105"/>
                                </a:lnTo>
                                <a:lnTo>
                                  <a:pt x="55" y="105"/>
                                </a:lnTo>
                                <a:lnTo>
                                  <a:pt x="59" y="105"/>
                                </a:lnTo>
                                <a:lnTo>
                                  <a:pt x="64" y="105"/>
                                </a:lnTo>
                                <a:lnTo>
                                  <a:pt x="64" y="101"/>
                                </a:lnTo>
                                <a:lnTo>
                                  <a:pt x="68" y="101"/>
                                </a:lnTo>
                                <a:lnTo>
                                  <a:pt x="68" y="96"/>
                                </a:lnTo>
                                <a:lnTo>
                                  <a:pt x="73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368"/>
                        <wps:cNvSpPr>
                          <a:spLocks/>
                        </wps:cNvSpPr>
                        <wps:spPr bwMode="auto">
                          <a:xfrm>
                            <a:off x="637912" y="3145682"/>
                            <a:ext cx="28040" cy="49945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14"/>
                              <a:gd name="T2" fmla="*/ 60 w 64"/>
                              <a:gd name="T3" fmla="*/ 13 h 114"/>
                              <a:gd name="T4" fmla="*/ 28 w 64"/>
                              <a:gd name="T5" fmla="*/ 13 h 114"/>
                              <a:gd name="T6" fmla="*/ 18 w 64"/>
                              <a:gd name="T7" fmla="*/ 32 h 114"/>
                              <a:gd name="T8" fmla="*/ 37 w 64"/>
                              <a:gd name="T9" fmla="*/ 36 h 114"/>
                              <a:gd name="T10" fmla="*/ 55 w 64"/>
                              <a:gd name="T11" fmla="*/ 46 h 114"/>
                              <a:gd name="T12" fmla="*/ 60 w 64"/>
                              <a:gd name="T13" fmla="*/ 59 h 114"/>
                              <a:gd name="T14" fmla="*/ 64 w 64"/>
                              <a:gd name="T15" fmla="*/ 73 h 114"/>
                              <a:gd name="T16" fmla="*/ 64 w 64"/>
                              <a:gd name="T17" fmla="*/ 82 h 114"/>
                              <a:gd name="T18" fmla="*/ 60 w 64"/>
                              <a:gd name="T19" fmla="*/ 91 h 114"/>
                              <a:gd name="T20" fmla="*/ 55 w 64"/>
                              <a:gd name="T21" fmla="*/ 96 h 114"/>
                              <a:gd name="T22" fmla="*/ 50 w 64"/>
                              <a:gd name="T23" fmla="*/ 101 h 114"/>
                              <a:gd name="T24" fmla="*/ 46 w 64"/>
                              <a:gd name="T25" fmla="*/ 110 h 114"/>
                              <a:gd name="T26" fmla="*/ 41 w 64"/>
                              <a:gd name="T27" fmla="*/ 110 h 114"/>
                              <a:gd name="T28" fmla="*/ 28 w 64"/>
                              <a:gd name="T29" fmla="*/ 114 h 114"/>
                              <a:gd name="T30" fmla="*/ 18 w 64"/>
                              <a:gd name="T31" fmla="*/ 114 h 114"/>
                              <a:gd name="T32" fmla="*/ 9 w 64"/>
                              <a:gd name="T33" fmla="*/ 114 h 114"/>
                              <a:gd name="T34" fmla="*/ 5 w 64"/>
                              <a:gd name="T35" fmla="*/ 114 h 114"/>
                              <a:gd name="T36" fmla="*/ 0 w 64"/>
                              <a:gd name="T37" fmla="*/ 110 h 114"/>
                              <a:gd name="T38" fmla="*/ 0 w 64"/>
                              <a:gd name="T39" fmla="*/ 105 h 114"/>
                              <a:gd name="T40" fmla="*/ 0 w 64"/>
                              <a:gd name="T41" fmla="*/ 101 h 114"/>
                              <a:gd name="T42" fmla="*/ 0 w 64"/>
                              <a:gd name="T43" fmla="*/ 101 h 114"/>
                              <a:gd name="T44" fmla="*/ 5 w 64"/>
                              <a:gd name="T45" fmla="*/ 101 h 114"/>
                              <a:gd name="T46" fmla="*/ 5 w 64"/>
                              <a:gd name="T47" fmla="*/ 101 h 114"/>
                              <a:gd name="T48" fmla="*/ 9 w 64"/>
                              <a:gd name="T49" fmla="*/ 101 h 114"/>
                              <a:gd name="T50" fmla="*/ 9 w 64"/>
                              <a:gd name="T51" fmla="*/ 101 h 114"/>
                              <a:gd name="T52" fmla="*/ 14 w 64"/>
                              <a:gd name="T53" fmla="*/ 101 h 114"/>
                              <a:gd name="T54" fmla="*/ 18 w 64"/>
                              <a:gd name="T55" fmla="*/ 101 h 114"/>
                              <a:gd name="T56" fmla="*/ 23 w 64"/>
                              <a:gd name="T57" fmla="*/ 105 h 114"/>
                              <a:gd name="T58" fmla="*/ 28 w 64"/>
                              <a:gd name="T59" fmla="*/ 105 h 114"/>
                              <a:gd name="T60" fmla="*/ 37 w 64"/>
                              <a:gd name="T61" fmla="*/ 105 h 114"/>
                              <a:gd name="T62" fmla="*/ 46 w 64"/>
                              <a:gd name="T63" fmla="*/ 101 h 114"/>
                              <a:gd name="T64" fmla="*/ 50 w 64"/>
                              <a:gd name="T65" fmla="*/ 91 h 114"/>
                              <a:gd name="T66" fmla="*/ 55 w 64"/>
                              <a:gd name="T67" fmla="*/ 82 h 114"/>
                              <a:gd name="T68" fmla="*/ 50 w 64"/>
                              <a:gd name="T69" fmla="*/ 73 h 114"/>
                              <a:gd name="T70" fmla="*/ 46 w 64"/>
                              <a:gd name="T71" fmla="*/ 64 h 114"/>
                              <a:gd name="T72" fmla="*/ 41 w 64"/>
                              <a:gd name="T73" fmla="*/ 55 h 114"/>
                              <a:gd name="T74" fmla="*/ 28 w 64"/>
                              <a:gd name="T75" fmla="*/ 50 h 114"/>
                              <a:gd name="T76" fmla="*/ 18 w 64"/>
                              <a:gd name="T77" fmla="*/ 46 h 114"/>
                              <a:gd name="T78" fmla="*/ 5 w 64"/>
                              <a:gd name="T79" fmla="*/ 46 h 114"/>
                              <a:gd name="T80" fmla="*/ 28 w 64"/>
                              <a:gd name="T81" fmla="*/ 0 h 114"/>
                              <a:gd name="T82" fmla="*/ 64 w 64"/>
                              <a:gd name="T8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4" h="114">
                                <a:moveTo>
                                  <a:pt x="64" y="0"/>
                                </a:moveTo>
                                <a:lnTo>
                                  <a:pt x="60" y="13"/>
                                </a:lnTo>
                                <a:lnTo>
                                  <a:pt x="28" y="13"/>
                                </a:lnTo>
                                <a:lnTo>
                                  <a:pt x="18" y="32"/>
                                </a:lnTo>
                                <a:lnTo>
                                  <a:pt x="37" y="36"/>
                                </a:lnTo>
                                <a:lnTo>
                                  <a:pt x="55" y="46"/>
                                </a:lnTo>
                                <a:lnTo>
                                  <a:pt x="60" y="59"/>
                                </a:lnTo>
                                <a:lnTo>
                                  <a:pt x="64" y="73"/>
                                </a:lnTo>
                                <a:lnTo>
                                  <a:pt x="64" y="82"/>
                                </a:lnTo>
                                <a:lnTo>
                                  <a:pt x="60" y="91"/>
                                </a:lnTo>
                                <a:lnTo>
                                  <a:pt x="55" y="96"/>
                                </a:lnTo>
                                <a:lnTo>
                                  <a:pt x="50" y="101"/>
                                </a:lnTo>
                                <a:lnTo>
                                  <a:pt x="46" y="110"/>
                                </a:lnTo>
                                <a:lnTo>
                                  <a:pt x="41" y="110"/>
                                </a:lnTo>
                                <a:lnTo>
                                  <a:pt x="28" y="114"/>
                                </a:lnTo>
                                <a:lnTo>
                                  <a:pt x="18" y="114"/>
                                </a:lnTo>
                                <a:lnTo>
                                  <a:pt x="9" y="114"/>
                                </a:lnTo>
                                <a:lnTo>
                                  <a:pt x="5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5" y="101"/>
                                </a:lnTo>
                                <a:lnTo>
                                  <a:pt x="5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18" y="101"/>
                                </a:lnTo>
                                <a:lnTo>
                                  <a:pt x="23" y="105"/>
                                </a:lnTo>
                                <a:lnTo>
                                  <a:pt x="28" y="105"/>
                                </a:lnTo>
                                <a:lnTo>
                                  <a:pt x="37" y="105"/>
                                </a:lnTo>
                                <a:lnTo>
                                  <a:pt x="46" y="101"/>
                                </a:lnTo>
                                <a:lnTo>
                                  <a:pt x="50" y="91"/>
                                </a:lnTo>
                                <a:lnTo>
                                  <a:pt x="55" y="82"/>
                                </a:lnTo>
                                <a:lnTo>
                                  <a:pt x="50" y="73"/>
                                </a:lnTo>
                                <a:lnTo>
                                  <a:pt x="46" y="64"/>
                                </a:lnTo>
                                <a:lnTo>
                                  <a:pt x="41" y="55"/>
                                </a:lnTo>
                                <a:lnTo>
                                  <a:pt x="28" y="50"/>
                                </a:lnTo>
                                <a:lnTo>
                                  <a:pt x="18" y="46"/>
                                </a:lnTo>
                                <a:lnTo>
                                  <a:pt x="5" y="46"/>
                                </a:lnTo>
                                <a:lnTo>
                                  <a:pt x="28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0369"/>
                        <wps:cNvSpPr>
                          <a:spLocks/>
                        </wps:cNvSpPr>
                        <wps:spPr bwMode="auto">
                          <a:xfrm>
                            <a:off x="678220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9 w 18"/>
                              <a:gd name="T3" fmla="*/ 0 h 18"/>
                              <a:gd name="T4" fmla="*/ 13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3 w 18"/>
                              <a:gd name="T13" fmla="*/ 18 h 18"/>
                              <a:gd name="T14" fmla="*/ 9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0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0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370"/>
                        <wps:cNvSpPr>
                          <a:spLocks noEditPoints="1"/>
                        </wps:cNvSpPr>
                        <wps:spPr bwMode="auto">
                          <a:xfrm>
                            <a:off x="693992" y="3145682"/>
                            <a:ext cx="30231" cy="49945"/>
                          </a:xfrm>
                          <a:custGeom>
                            <a:avLst/>
                            <a:gdLst>
                              <a:gd name="T0" fmla="*/ 0 w 69"/>
                              <a:gd name="T1" fmla="*/ 114 h 114"/>
                              <a:gd name="T2" fmla="*/ 0 w 69"/>
                              <a:gd name="T3" fmla="*/ 114 h 114"/>
                              <a:gd name="T4" fmla="*/ 14 w 69"/>
                              <a:gd name="T5" fmla="*/ 110 h 114"/>
                              <a:gd name="T6" fmla="*/ 23 w 69"/>
                              <a:gd name="T7" fmla="*/ 110 h 114"/>
                              <a:gd name="T8" fmla="*/ 33 w 69"/>
                              <a:gd name="T9" fmla="*/ 101 h 114"/>
                              <a:gd name="T10" fmla="*/ 42 w 69"/>
                              <a:gd name="T11" fmla="*/ 91 h 114"/>
                              <a:gd name="T12" fmla="*/ 46 w 69"/>
                              <a:gd name="T13" fmla="*/ 78 h 114"/>
                              <a:gd name="T14" fmla="*/ 51 w 69"/>
                              <a:gd name="T15" fmla="*/ 64 h 114"/>
                              <a:gd name="T16" fmla="*/ 42 w 69"/>
                              <a:gd name="T17" fmla="*/ 68 h 114"/>
                              <a:gd name="T18" fmla="*/ 28 w 69"/>
                              <a:gd name="T19" fmla="*/ 73 h 114"/>
                              <a:gd name="T20" fmla="*/ 19 w 69"/>
                              <a:gd name="T21" fmla="*/ 68 h 114"/>
                              <a:gd name="T22" fmla="*/ 10 w 69"/>
                              <a:gd name="T23" fmla="*/ 64 h 114"/>
                              <a:gd name="T24" fmla="*/ 0 w 69"/>
                              <a:gd name="T25" fmla="*/ 50 h 114"/>
                              <a:gd name="T26" fmla="*/ 0 w 69"/>
                              <a:gd name="T27" fmla="*/ 36 h 114"/>
                              <a:gd name="T28" fmla="*/ 0 w 69"/>
                              <a:gd name="T29" fmla="*/ 23 h 114"/>
                              <a:gd name="T30" fmla="*/ 10 w 69"/>
                              <a:gd name="T31" fmla="*/ 13 h 114"/>
                              <a:gd name="T32" fmla="*/ 19 w 69"/>
                              <a:gd name="T33" fmla="*/ 0 h 114"/>
                              <a:gd name="T34" fmla="*/ 37 w 69"/>
                              <a:gd name="T35" fmla="*/ 0 h 114"/>
                              <a:gd name="T36" fmla="*/ 46 w 69"/>
                              <a:gd name="T37" fmla="*/ 0 h 114"/>
                              <a:gd name="T38" fmla="*/ 60 w 69"/>
                              <a:gd name="T39" fmla="*/ 9 h 114"/>
                              <a:gd name="T40" fmla="*/ 69 w 69"/>
                              <a:gd name="T41" fmla="*/ 27 h 114"/>
                              <a:gd name="T42" fmla="*/ 69 w 69"/>
                              <a:gd name="T43" fmla="*/ 46 h 114"/>
                              <a:gd name="T44" fmla="*/ 69 w 69"/>
                              <a:gd name="T45" fmla="*/ 64 h 114"/>
                              <a:gd name="T46" fmla="*/ 60 w 69"/>
                              <a:gd name="T47" fmla="*/ 82 h 114"/>
                              <a:gd name="T48" fmla="*/ 51 w 69"/>
                              <a:gd name="T49" fmla="*/ 96 h 114"/>
                              <a:gd name="T50" fmla="*/ 37 w 69"/>
                              <a:gd name="T51" fmla="*/ 105 h 114"/>
                              <a:gd name="T52" fmla="*/ 23 w 69"/>
                              <a:gd name="T53" fmla="*/ 114 h 114"/>
                              <a:gd name="T54" fmla="*/ 5 w 69"/>
                              <a:gd name="T55" fmla="*/ 114 h 114"/>
                              <a:gd name="T56" fmla="*/ 0 w 69"/>
                              <a:gd name="T57" fmla="*/ 114 h 114"/>
                              <a:gd name="T58" fmla="*/ 55 w 69"/>
                              <a:gd name="T59" fmla="*/ 59 h 114"/>
                              <a:gd name="T60" fmla="*/ 55 w 69"/>
                              <a:gd name="T61" fmla="*/ 50 h 114"/>
                              <a:gd name="T62" fmla="*/ 55 w 69"/>
                              <a:gd name="T63" fmla="*/ 41 h 114"/>
                              <a:gd name="T64" fmla="*/ 55 w 69"/>
                              <a:gd name="T65" fmla="*/ 32 h 114"/>
                              <a:gd name="T66" fmla="*/ 51 w 69"/>
                              <a:gd name="T67" fmla="*/ 23 h 114"/>
                              <a:gd name="T68" fmla="*/ 51 w 69"/>
                              <a:gd name="T69" fmla="*/ 13 h 114"/>
                              <a:gd name="T70" fmla="*/ 46 w 69"/>
                              <a:gd name="T71" fmla="*/ 9 h 114"/>
                              <a:gd name="T72" fmla="*/ 37 w 69"/>
                              <a:gd name="T73" fmla="*/ 4 h 114"/>
                              <a:gd name="T74" fmla="*/ 33 w 69"/>
                              <a:gd name="T75" fmla="*/ 4 h 114"/>
                              <a:gd name="T76" fmla="*/ 28 w 69"/>
                              <a:gd name="T77" fmla="*/ 4 h 114"/>
                              <a:gd name="T78" fmla="*/ 19 w 69"/>
                              <a:gd name="T79" fmla="*/ 9 h 114"/>
                              <a:gd name="T80" fmla="*/ 14 w 69"/>
                              <a:gd name="T81" fmla="*/ 18 h 114"/>
                              <a:gd name="T82" fmla="*/ 14 w 69"/>
                              <a:gd name="T83" fmla="*/ 32 h 114"/>
                              <a:gd name="T84" fmla="*/ 14 w 69"/>
                              <a:gd name="T85" fmla="*/ 46 h 114"/>
                              <a:gd name="T86" fmla="*/ 23 w 69"/>
                              <a:gd name="T87" fmla="*/ 59 h 114"/>
                              <a:gd name="T88" fmla="*/ 28 w 69"/>
                              <a:gd name="T89" fmla="*/ 64 h 114"/>
                              <a:gd name="T90" fmla="*/ 37 w 69"/>
                              <a:gd name="T91" fmla="*/ 64 h 114"/>
                              <a:gd name="T92" fmla="*/ 42 w 69"/>
                              <a:gd name="T93" fmla="*/ 64 h 114"/>
                              <a:gd name="T94" fmla="*/ 46 w 69"/>
                              <a:gd name="T95" fmla="*/ 64 h 114"/>
                              <a:gd name="T96" fmla="*/ 51 w 69"/>
                              <a:gd name="T97" fmla="*/ 59 h 114"/>
                              <a:gd name="T98" fmla="*/ 55 w 69"/>
                              <a:gd name="T99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0" y="114"/>
                                </a:moveTo>
                                <a:lnTo>
                                  <a:pt x="0" y="114"/>
                                </a:lnTo>
                                <a:lnTo>
                                  <a:pt x="14" y="110"/>
                                </a:lnTo>
                                <a:lnTo>
                                  <a:pt x="23" y="110"/>
                                </a:lnTo>
                                <a:lnTo>
                                  <a:pt x="33" y="101"/>
                                </a:lnTo>
                                <a:lnTo>
                                  <a:pt x="42" y="91"/>
                                </a:lnTo>
                                <a:lnTo>
                                  <a:pt x="46" y="78"/>
                                </a:lnTo>
                                <a:lnTo>
                                  <a:pt x="51" y="64"/>
                                </a:lnTo>
                                <a:lnTo>
                                  <a:pt x="42" y="68"/>
                                </a:lnTo>
                                <a:lnTo>
                                  <a:pt x="28" y="73"/>
                                </a:lnTo>
                                <a:lnTo>
                                  <a:pt x="19" y="68"/>
                                </a:lnTo>
                                <a:lnTo>
                                  <a:pt x="10" y="64"/>
                                </a:lnTo>
                                <a:lnTo>
                                  <a:pt x="0" y="50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lnTo>
                                  <a:pt x="10" y="13"/>
                                </a:lnTo>
                                <a:lnTo>
                                  <a:pt x="19" y="0"/>
                                </a:lnTo>
                                <a:lnTo>
                                  <a:pt x="37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9"/>
                                </a:lnTo>
                                <a:lnTo>
                                  <a:pt x="69" y="27"/>
                                </a:lnTo>
                                <a:lnTo>
                                  <a:pt x="69" y="46"/>
                                </a:lnTo>
                                <a:lnTo>
                                  <a:pt x="69" y="64"/>
                                </a:lnTo>
                                <a:lnTo>
                                  <a:pt x="60" y="82"/>
                                </a:lnTo>
                                <a:lnTo>
                                  <a:pt x="51" y="96"/>
                                </a:lnTo>
                                <a:lnTo>
                                  <a:pt x="37" y="105"/>
                                </a:lnTo>
                                <a:lnTo>
                                  <a:pt x="23" y="114"/>
                                </a:lnTo>
                                <a:lnTo>
                                  <a:pt x="5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55" y="59"/>
                                </a:moveTo>
                                <a:lnTo>
                                  <a:pt x="55" y="50"/>
                                </a:lnTo>
                                <a:lnTo>
                                  <a:pt x="55" y="41"/>
                                </a:lnTo>
                                <a:lnTo>
                                  <a:pt x="55" y="32"/>
                                </a:lnTo>
                                <a:lnTo>
                                  <a:pt x="51" y="23"/>
                                </a:lnTo>
                                <a:lnTo>
                                  <a:pt x="51" y="13"/>
                                </a:lnTo>
                                <a:lnTo>
                                  <a:pt x="46" y="9"/>
                                </a:lnTo>
                                <a:lnTo>
                                  <a:pt x="37" y="4"/>
                                </a:lnTo>
                                <a:lnTo>
                                  <a:pt x="33" y="4"/>
                                </a:lnTo>
                                <a:lnTo>
                                  <a:pt x="28" y="4"/>
                                </a:lnTo>
                                <a:lnTo>
                                  <a:pt x="19" y="9"/>
                                </a:lnTo>
                                <a:lnTo>
                                  <a:pt x="14" y="18"/>
                                </a:lnTo>
                                <a:lnTo>
                                  <a:pt x="14" y="32"/>
                                </a:lnTo>
                                <a:lnTo>
                                  <a:pt x="14" y="46"/>
                                </a:lnTo>
                                <a:lnTo>
                                  <a:pt x="23" y="59"/>
                                </a:lnTo>
                                <a:lnTo>
                                  <a:pt x="28" y="64"/>
                                </a:lnTo>
                                <a:lnTo>
                                  <a:pt x="37" y="64"/>
                                </a:lnTo>
                                <a:lnTo>
                                  <a:pt x="42" y="64"/>
                                </a:lnTo>
                                <a:lnTo>
                                  <a:pt x="46" y="64"/>
                                </a:lnTo>
                                <a:lnTo>
                                  <a:pt x="51" y="59"/>
                                </a:lnTo>
                                <a:lnTo>
                                  <a:pt x="5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0371"/>
                        <wps:cNvSpPr>
                          <a:spLocks noEditPoints="1"/>
                        </wps:cNvSpPr>
                        <wps:spPr bwMode="auto">
                          <a:xfrm>
                            <a:off x="1430482" y="3145682"/>
                            <a:ext cx="31983" cy="49945"/>
                          </a:xfrm>
                          <a:custGeom>
                            <a:avLst/>
                            <a:gdLst>
                              <a:gd name="T0" fmla="*/ 69 w 73"/>
                              <a:gd name="T1" fmla="*/ 0 h 114"/>
                              <a:gd name="T2" fmla="*/ 69 w 73"/>
                              <a:gd name="T3" fmla="*/ 0 h 114"/>
                              <a:gd name="T4" fmla="*/ 60 w 73"/>
                              <a:gd name="T5" fmla="*/ 4 h 114"/>
                              <a:gd name="T6" fmla="*/ 51 w 73"/>
                              <a:gd name="T7" fmla="*/ 4 h 114"/>
                              <a:gd name="T8" fmla="*/ 46 w 73"/>
                              <a:gd name="T9" fmla="*/ 9 h 114"/>
                              <a:gd name="T10" fmla="*/ 37 w 73"/>
                              <a:gd name="T11" fmla="*/ 13 h 114"/>
                              <a:gd name="T12" fmla="*/ 32 w 73"/>
                              <a:gd name="T13" fmla="*/ 23 h 114"/>
                              <a:gd name="T14" fmla="*/ 28 w 73"/>
                              <a:gd name="T15" fmla="*/ 32 h 114"/>
                              <a:gd name="T16" fmla="*/ 23 w 73"/>
                              <a:gd name="T17" fmla="*/ 41 h 114"/>
                              <a:gd name="T18" fmla="*/ 18 w 73"/>
                              <a:gd name="T19" fmla="*/ 50 h 114"/>
                              <a:gd name="T20" fmla="*/ 32 w 73"/>
                              <a:gd name="T21" fmla="*/ 46 h 114"/>
                              <a:gd name="T22" fmla="*/ 46 w 73"/>
                              <a:gd name="T23" fmla="*/ 41 h 114"/>
                              <a:gd name="T24" fmla="*/ 55 w 73"/>
                              <a:gd name="T25" fmla="*/ 46 h 114"/>
                              <a:gd name="T26" fmla="*/ 64 w 73"/>
                              <a:gd name="T27" fmla="*/ 50 h 114"/>
                              <a:gd name="T28" fmla="*/ 69 w 73"/>
                              <a:gd name="T29" fmla="*/ 64 h 114"/>
                              <a:gd name="T30" fmla="*/ 73 w 73"/>
                              <a:gd name="T31" fmla="*/ 78 h 114"/>
                              <a:gd name="T32" fmla="*/ 69 w 73"/>
                              <a:gd name="T33" fmla="*/ 91 h 114"/>
                              <a:gd name="T34" fmla="*/ 64 w 73"/>
                              <a:gd name="T35" fmla="*/ 101 h 114"/>
                              <a:gd name="T36" fmla="*/ 51 w 73"/>
                              <a:gd name="T37" fmla="*/ 114 h 114"/>
                              <a:gd name="T38" fmla="*/ 37 w 73"/>
                              <a:gd name="T39" fmla="*/ 114 h 114"/>
                              <a:gd name="T40" fmla="*/ 28 w 73"/>
                              <a:gd name="T41" fmla="*/ 114 h 114"/>
                              <a:gd name="T42" fmla="*/ 18 w 73"/>
                              <a:gd name="T43" fmla="*/ 110 h 114"/>
                              <a:gd name="T44" fmla="*/ 5 w 73"/>
                              <a:gd name="T45" fmla="*/ 91 h 114"/>
                              <a:gd name="T46" fmla="*/ 0 w 73"/>
                              <a:gd name="T47" fmla="*/ 68 h 114"/>
                              <a:gd name="T48" fmla="*/ 5 w 73"/>
                              <a:gd name="T49" fmla="*/ 55 h 114"/>
                              <a:gd name="T50" fmla="*/ 9 w 73"/>
                              <a:gd name="T51" fmla="*/ 41 h 114"/>
                              <a:gd name="T52" fmla="*/ 14 w 73"/>
                              <a:gd name="T53" fmla="*/ 27 h 114"/>
                              <a:gd name="T54" fmla="*/ 23 w 73"/>
                              <a:gd name="T55" fmla="*/ 13 h 114"/>
                              <a:gd name="T56" fmla="*/ 37 w 73"/>
                              <a:gd name="T57" fmla="*/ 9 h 114"/>
                              <a:gd name="T58" fmla="*/ 46 w 73"/>
                              <a:gd name="T59" fmla="*/ 0 h 114"/>
                              <a:gd name="T60" fmla="*/ 55 w 73"/>
                              <a:gd name="T61" fmla="*/ 0 h 114"/>
                              <a:gd name="T62" fmla="*/ 64 w 73"/>
                              <a:gd name="T63" fmla="*/ 0 h 114"/>
                              <a:gd name="T64" fmla="*/ 69 w 73"/>
                              <a:gd name="T65" fmla="*/ 0 h 114"/>
                              <a:gd name="T66" fmla="*/ 18 w 73"/>
                              <a:gd name="T67" fmla="*/ 55 h 114"/>
                              <a:gd name="T68" fmla="*/ 18 w 73"/>
                              <a:gd name="T69" fmla="*/ 68 h 114"/>
                              <a:gd name="T70" fmla="*/ 18 w 73"/>
                              <a:gd name="T71" fmla="*/ 73 h 114"/>
                              <a:gd name="T72" fmla="*/ 18 w 73"/>
                              <a:gd name="T73" fmla="*/ 82 h 114"/>
                              <a:gd name="T74" fmla="*/ 18 w 73"/>
                              <a:gd name="T75" fmla="*/ 91 h 114"/>
                              <a:gd name="T76" fmla="*/ 23 w 73"/>
                              <a:gd name="T77" fmla="*/ 101 h 114"/>
                              <a:gd name="T78" fmla="*/ 28 w 73"/>
                              <a:gd name="T79" fmla="*/ 105 h 114"/>
                              <a:gd name="T80" fmla="*/ 32 w 73"/>
                              <a:gd name="T81" fmla="*/ 110 h 114"/>
                              <a:gd name="T82" fmla="*/ 41 w 73"/>
                              <a:gd name="T83" fmla="*/ 110 h 114"/>
                              <a:gd name="T84" fmla="*/ 46 w 73"/>
                              <a:gd name="T85" fmla="*/ 110 h 114"/>
                              <a:gd name="T86" fmla="*/ 51 w 73"/>
                              <a:gd name="T87" fmla="*/ 105 h 114"/>
                              <a:gd name="T88" fmla="*/ 55 w 73"/>
                              <a:gd name="T89" fmla="*/ 96 h 114"/>
                              <a:gd name="T90" fmla="*/ 60 w 73"/>
                              <a:gd name="T91" fmla="*/ 87 h 114"/>
                              <a:gd name="T92" fmla="*/ 55 w 73"/>
                              <a:gd name="T93" fmla="*/ 73 h 114"/>
                              <a:gd name="T94" fmla="*/ 51 w 73"/>
                              <a:gd name="T95" fmla="*/ 59 h 114"/>
                              <a:gd name="T96" fmla="*/ 46 w 73"/>
                              <a:gd name="T97" fmla="*/ 50 h 114"/>
                              <a:gd name="T98" fmla="*/ 37 w 73"/>
                              <a:gd name="T99" fmla="*/ 50 h 114"/>
                              <a:gd name="T100" fmla="*/ 32 w 73"/>
                              <a:gd name="T101" fmla="*/ 50 h 114"/>
                              <a:gd name="T102" fmla="*/ 28 w 73"/>
                              <a:gd name="T103" fmla="*/ 50 h 114"/>
                              <a:gd name="T104" fmla="*/ 23 w 73"/>
                              <a:gd name="T105" fmla="*/ 55 h 114"/>
                              <a:gd name="T106" fmla="*/ 18 w 73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1" y="4"/>
                                </a:lnTo>
                                <a:lnTo>
                                  <a:pt x="46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0"/>
                                </a:lnTo>
                                <a:lnTo>
                                  <a:pt x="32" y="46"/>
                                </a:lnTo>
                                <a:lnTo>
                                  <a:pt x="46" y="41"/>
                                </a:lnTo>
                                <a:lnTo>
                                  <a:pt x="55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73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1" y="114"/>
                                </a:lnTo>
                                <a:lnTo>
                                  <a:pt x="37" y="114"/>
                                </a:lnTo>
                                <a:lnTo>
                                  <a:pt x="28" y="114"/>
                                </a:lnTo>
                                <a:lnTo>
                                  <a:pt x="18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5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7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68"/>
                                </a:lnTo>
                                <a:lnTo>
                                  <a:pt x="18" y="73"/>
                                </a:lnTo>
                                <a:lnTo>
                                  <a:pt x="18" y="82"/>
                                </a:lnTo>
                                <a:lnTo>
                                  <a:pt x="18" y="91"/>
                                </a:lnTo>
                                <a:lnTo>
                                  <a:pt x="23" y="101"/>
                                </a:lnTo>
                                <a:lnTo>
                                  <a:pt x="28" y="105"/>
                                </a:lnTo>
                                <a:lnTo>
                                  <a:pt x="32" y="110"/>
                                </a:lnTo>
                                <a:lnTo>
                                  <a:pt x="41" y="110"/>
                                </a:lnTo>
                                <a:lnTo>
                                  <a:pt x="46" y="110"/>
                                </a:lnTo>
                                <a:lnTo>
                                  <a:pt x="51" y="105"/>
                                </a:lnTo>
                                <a:lnTo>
                                  <a:pt x="55" y="96"/>
                                </a:lnTo>
                                <a:lnTo>
                                  <a:pt x="60" y="87"/>
                                </a:lnTo>
                                <a:lnTo>
                                  <a:pt x="55" y="73"/>
                                </a:lnTo>
                                <a:lnTo>
                                  <a:pt x="51" y="59"/>
                                </a:lnTo>
                                <a:lnTo>
                                  <a:pt x="46" y="50"/>
                                </a:lnTo>
                                <a:lnTo>
                                  <a:pt x="37" y="50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3" y="5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0372"/>
                        <wps:cNvSpPr>
                          <a:spLocks/>
                        </wps:cNvSpPr>
                        <wps:spPr bwMode="auto">
                          <a:xfrm>
                            <a:off x="1470790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4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4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0373"/>
                        <wps:cNvSpPr>
                          <a:spLocks/>
                        </wps:cNvSpPr>
                        <wps:spPr bwMode="auto">
                          <a:xfrm>
                            <a:off x="1492696" y="3145682"/>
                            <a:ext cx="20154" cy="49945"/>
                          </a:xfrm>
                          <a:custGeom>
                            <a:avLst/>
                            <a:gdLst>
                              <a:gd name="T0" fmla="*/ 0 w 46"/>
                              <a:gd name="T1" fmla="*/ 9 h 114"/>
                              <a:gd name="T2" fmla="*/ 28 w 46"/>
                              <a:gd name="T3" fmla="*/ 0 h 114"/>
                              <a:gd name="T4" fmla="*/ 32 w 46"/>
                              <a:gd name="T5" fmla="*/ 0 h 114"/>
                              <a:gd name="T6" fmla="*/ 32 w 46"/>
                              <a:gd name="T7" fmla="*/ 96 h 114"/>
                              <a:gd name="T8" fmla="*/ 32 w 46"/>
                              <a:gd name="T9" fmla="*/ 101 h 114"/>
                              <a:gd name="T10" fmla="*/ 32 w 46"/>
                              <a:gd name="T11" fmla="*/ 105 h 114"/>
                              <a:gd name="T12" fmla="*/ 32 w 46"/>
                              <a:gd name="T13" fmla="*/ 110 h 114"/>
                              <a:gd name="T14" fmla="*/ 37 w 46"/>
                              <a:gd name="T15" fmla="*/ 110 h 114"/>
                              <a:gd name="T16" fmla="*/ 42 w 46"/>
                              <a:gd name="T17" fmla="*/ 110 h 114"/>
                              <a:gd name="T18" fmla="*/ 46 w 46"/>
                              <a:gd name="T19" fmla="*/ 110 h 114"/>
                              <a:gd name="T20" fmla="*/ 46 w 46"/>
                              <a:gd name="T21" fmla="*/ 114 h 114"/>
                              <a:gd name="T22" fmla="*/ 5 w 46"/>
                              <a:gd name="T23" fmla="*/ 114 h 114"/>
                              <a:gd name="T24" fmla="*/ 5 w 46"/>
                              <a:gd name="T25" fmla="*/ 110 h 114"/>
                              <a:gd name="T26" fmla="*/ 9 w 46"/>
                              <a:gd name="T27" fmla="*/ 110 h 114"/>
                              <a:gd name="T28" fmla="*/ 14 w 46"/>
                              <a:gd name="T29" fmla="*/ 110 h 114"/>
                              <a:gd name="T30" fmla="*/ 14 w 46"/>
                              <a:gd name="T31" fmla="*/ 110 h 114"/>
                              <a:gd name="T32" fmla="*/ 19 w 46"/>
                              <a:gd name="T33" fmla="*/ 105 h 114"/>
                              <a:gd name="T34" fmla="*/ 19 w 46"/>
                              <a:gd name="T35" fmla="*/ 101 h 114"/>
                              <a:gd name="T36" fmla="*/ 19 w 46"/>
                              <a:gd name="T37" fmla="*/ 96 h 114"/>
                              <a:gd name="T38" fmla="*/ 19 w 46"/>
                              <a:gd name="T39" fmla="*/ 32 h 114"/>
                              <a:gd name="T40" fmla="*/ 19 w 46"/>
                              <a:gd name="T41" fmla="*/ 23 h 114"/>
                              <a:gd name="T42" fmla="*/ 19 w 46"/>
                              <a:gd name="T43" fmla="*/ 18 h 114"/>
                              <a:gd name="T44" fmla="*/ 14 w 46"/>
                              <a:gd name="T45" fmla="*/ 13 h 114"/>
                              <a:gd name="T46" fmla="*/ 14 w 46"/>
                              <a:gd name="T47" fmla="*/ 13 h 114"/>
                              <a:gd name="T48" fmla="*/ 14 w 46"/>
                              <a:gd name="T49" fmla="*/ 13 h 114"/>
                              <a:gd name="T50" fmla="*/ 9 w 46"/>
                              <a:gd name="T51" fmla="*/ 9 h 114"/>
                              <a:gd name="T52" fmla="*/ 5 w 46"/>
                              <a:gd name="T53" fmla="*/ 13 h 114"/>
                              <a:gd name="T54" fmla="*/ 0 w 46"/>
                              <a:gd name="T55" fmla="*/ 13 h 114"/>
                              <a:gd name="T56" fmla="*/ 0 w 46"/>
                              <a:gd name="T57" fmla="*/ 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" h="114">
                                <a:moveTo>
                                  <a:pt x="0" y="9"/>
                                </a:move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96"/>
                                </a:lnTo>
                                <a:lnTo>
                                  <a:pt x="32" y="101"/>
                                </a:lnTo>
                                <a:lnTo>
                                  <a:pt x="32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2" y="110"/>
                                </a:lnTo>
                                <a:lnTo>
                                  <a:pt x="46" y="110"/>
                                </a:lnTo>
                                <a:lnTo>
                                  <a:pt x="46" y="114"/>
                                </a:lnTo>
                                <a:lnTo>
                                  <a:pt x="5" y="114"/>
                                </a:lnTo>
                                <a:lnTo>
                                  <a:pt x="5" y="110"/>
                                </a:lnTo>
                                <a:lnTo>
                                  <a:pt x="9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110"/>
                                </a:lnTo>
                                <a:lnTo>
                                  <a:pt x="19" y="105"/>
                                </a:lnTo>
                                <a:lnTo>
                                  <a:pt x="19" y="101"/>
                                </a:lnTo>
                                <a:lnTo>
                                  <a:pt x="19" y="96"/>
                                </a:lnTo>
                                <a:lnTo>
                                  <a:pt x="19" y="32"/>
                                </a:lnTo>
                                <a:lnTo>
                                  <a:pt x="19" y="23"/>
                                </a:lnTo>
                                <a:lnTo>
                                  <a:pt x="19" y="18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9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0374"/>
                        <wps:cNvSpPr>
                          <a:spLocks noEditPoints="1"/>
                        </wps:cNvSpPr>
                        <wps:spPr bwMode="auto">
                          <a:xfrm>
                            <a:off x="1060704" y="3145682"/>
                            <a:ext cx="32421" cy="49945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114"/>
                              <a:gd name="T2" fmla="*/ 74 w 74"/>
                              <a:gd name="T3" fmla="*/ 0 h 114"/>
                              <a:gd name="T4" fmla="*/ 60 w 74"/>
                              <a:gd name="T5" fmla="*/ 4 h 114"/>
                              <a:gd name="T6" fmla="*/ 55 w 74"/>
                              <a:gd name="T7" fmla="*/ 4 h 114"/>
                              <a:gd name="T8" fmla="*/ 46 w 74"/>
                              <a:gd name="T9" fmla="*/ 9 h 114"/>
                              <a:gd name="T10" fmla="*/ 42 w 74"/>
                              <a:gd name="T11" fmla="*/ 13 h 114"/>
                              <a:gd name="T12" fmla="*/ 32 w 74"/>
                              <a:gd name="T13" fmla="*/ 23 h 114"/>
                              <a:gd name="T14" fmla="*/ 28 w 74"/>
                              <a:gd name="T15" fmla="*/ 32 h 114"/>
                              <a:gd name="T16" fmla="*/ 23 w 74"/>
                              <a:gd name="T17" fmla="*/ 41 h 114"/>
                              <a:gd name="T18" fmla="*/ 23 w 74"/>
                              <a:gd name="T19" fmla="*/ 50 h 114"/>
                              <a:gd name="T20" fmla="*/ 32 w 74"/>
                              <a:gd name="T21" fmla="*/ 46 h 114"/>
                              <a:gd name="T22" fmla="*/ 46 w 74"/>
                              <a:gd name="T23" fmla="*/ 41 h 114"/>
                              <a:gd name="T24" fmla="*/ 55 w 74"/>
                              <a:gd name="T25" fmla="*/ 46 h 114"/>
                              <a:gd name="T26" fmla="*/ 65 w 74"/>
                              <a:gd name="T27" fmla="*/ 50 h 114"/>
                              <a:gd name="T28" fmla="*/ 74 w 74"/>
                              <a:gd name="T29" fmla="*/ 64 h 114"/>
                              <a:gd name="T30" fmla="*/ 74 w 74"/>
                              <a:gd name="T31" fmla="*/ 78 h 114"/>
                              <a:gd name="T32" fmla="*/ 74 w 74"/>
                              <a:gd name="T33" fmla="*/ 91 h 114"/>
                              <a:gd name="T34" fmla="*/ 65 w 74"/>
                              <a:gd name="T35" fmla="*/ 101 h 114"/>
                              <a:gd name="T36" fmla="*/ 55 w 74"/>
                              <a:gd name="T37" fmla="*/ 114 h 114"/>
                              <a:gd name="T38" fmla="*/ 37 w 74"/>
                              <a:gd name="T39" fmla="*/ 114 h 114"/>
                              <a:gd name="T40" fmla="*/ 28 w 74"/>
                              <a:gd name="T41" fmla="*/ 114 h 114"/>
                              <a:gd name="T42" fmla="*/ 19 w 74"/>
                              <a:gd name="T43" fmla="*/ 110 h 114"/>
                              <a:gd name="T44" fmla="*/ 5 w 74"/>
                              <a:gd name="T45" fmla="*/ 91 h 114"/>
                              <a:gd name="T46" fmla="*/ 0 w 74"/>
                              <a:gd name="T47" fmla="*/ 68 h 114"/>
                              <a:gd name="T48" fmla="*/ 5 w 74"/>
                              <a:gd name="T49" fmla="*/ 55 h 114"/>
                              <a:gd name="T50" fmla="*/ 9 w 74"/>
                              <a:gd name="T51" fmla="*/ 41 h 114"/>
                              <a:gd name="T52" fmla="*/ 14 w 74"/>
                              <a:gd name="T53" fmla="*/ 27 h 114"/>
                              <a:gd name="T54" fmla="*/ 28 w 74"/>
                              <a:gd name="T55" fmla="*/ 13 h 114"/>
                              <a:gd name="T56" fmla="*/ 37 w 74"/>
                              <a:gd name="T57" fmla="*/ 9 h 114"/>
                              <a:gd name="T58" fmla="*/ 46 w 74"/>
                              <a:gd name="T59" fmla="*/ 0 h 114"/>
                              <a:gd name="T60" fmla="*/ 60 w 74"/>
                              <a:gd name="T61" fmla="*/ 0 h 114"/>
                              <a:gd name="T62" fmla="*/ 69 w 74"/>
                              <a:gd name="T63" fmla="*/ 0 h 114"/>
                              <a:gd name="T64" fmla="*/ 74 w 74"/>
                              <a:gd name="T65" fmla="*/ 0 h 114"/>
                              <a:gd name="T66" fmla="*/ 19 w 74"/>
                              <a:gd name="T67" fmla="*/ 55 h 114"/>
                              <a:gd name="T68" fmla="*/ 19 w 74"/>
                              <a:gd name="T69" fmla="*/ 68 h 114"/>
                              <a:gd name="T70" fmla="*/ 19 w 74"/>
                              <a:gd name="T71" fmla="*/ 73 h 114"/>
                              <a:gd name="T72" fmla="*/ 19 w 74"/>
                              <a:gd name="T73" fmla="*/ 82 h 114"/>
                              <a:gd name="T74" fmla="*/ 23 w 74"/>
                              <a:gd name="T75" fmla="*/ 91 h 114"/>
                              <a:gd name="T76" fmla="*/ 23 w 74"/>
                              <a:gd name="T77" fmla="*/ 101 h 114"/>
                              <a:gd name="T78" fmla="*/ 32 w 74"/>
                              <a:gd name="T79" fmla="*/ 105 h 114"/>
                              <a:gd name="T80" fmla="*/ 37 w 74"/>
                              <a:gd name="T81" fmla="*/ 110 h 114"/>
                              <a:gd name="T82" fmla="*/ 42 w 74"/>
                              <a:gd name="T83" fmla="*/ 110 h 114"/>
                              <a:gd name="T84" fmla="*/ 46 w 74"/>
                              <a:gd name="T85" fmla="*/ 110 h 114"/>
                              <a:gd name="T86" fmla="*/ 55 w 74"/>
                              <a:gd name="T87" fmla="*/ 105 h 114"/>
                              <a:gd name="T88" fmla="*/ 60 w 74"/>
                              <a:gd name="T89" fmla="*/ 96 h 114"/>
                              <a:gd name="T90" fmla="*/ 60 w 74"/>
                              <a:gd name="T91" fmla="*/ 87 h 114"/>
                              <a:gd name="T92" fmla="*/ 60 w 74"/>
                              <a:gd name="T93" fmla="*/ 73 h 114"/>
                              <a:gd name="T94" fmla="*/ 55 w 74"/>
                              <a:gd name="T95" fmla="*/ 59 h 114"/>
                              <a:gd name="T96" fmla="*/ 46 w 74"/>
                              <a:gd name="T97" fmla="*/ 50 h 114"/>
                              <a:gd name="T98" fmla="*/ 37 w 74"/>
                              <a:gd name="T99" fmla="*/ 50 h 114"/>
                              <a:gd name="T100" fmla="*/ 32 w 74"/>
                              <a:gd name="T101" fmla="*/ 50 h 114"/>
                              <a:gd name="T102" fmla="*/ 32 w 74"/>
                              <a:gd name="T103" fmla="*/ 50 h 114"/>
                              <a:gd name="T104" fmla="*/ 28 w 74"/>
                              <a:gd name="T105" fmla="*/ 55 h 114"/>
                              <a:gd name="T106" fmla="*/ 19 w 74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" h="114">
                                <a:moveTo>
                                  <a:pt x="74" y="0"/>
                                </a:moveTo>
                                <a:lnTo>
                                  <a:pt x="74" y="0"/>
                                </a:lnTo>
                                <a:lnTo>
                                  <a:pt x="60" y="4"/>
                                </a:lnTo>
                                <a:lnTo>
                                  <a:pt x="55" y="4"/>
                                </a:lnTo>
                                <a:lnTo>
                                  <a:pt x="46" y="9"/>
                                </a:lnTo>
                                <a:lnTo>
                                  <a:pt x="42" y="13"/>
                                </a:lnTo>
                                <a:lnTo>
                                  <a:pt x="32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23" y="50"/>
                                </a:lnTo>
                                <a:lnTo>
                                  <a:pt x="32" y="46"/>
                                </a:lnTo>
                                <a:lnTo>
                                  <a:pt x="46" y="41"/>
                                </a:lnTo>
                                <a:lnTo>
                                  <a:pt x="55" y="46"/>
                                </a:lnTo>
                                <a:lnTo>
                                  <a:pt x="65" y="50"/>
                                </a:lnTo>
                                <a:lnTo>
                                  <a:pt x="74" y="64"/>
                                </a:lnTo>
                                <a:lnTo>
                                  <a:pt x="74" y="78"/>
                                </a:lnTo>
                                <a:lnTo>
                                  <a:pt x="74" y="91"/>
                                </a:lnTo>
                                <a:lnTo>
                                  <a:pt x="65" y="101"/>
                                </a:lnTo>
                                <a:lnTo>
                                  <a:pt x="55" y="114"/>
                                </a:lnTo>
                                <a:lnTo>
                                  <a:pt x="37" y="114"/>
                                </a:lnTo>
                                <a:lnTo>
                                  <a:pt x="28" y="114"/>
                                </a:lnTo>
                                <a:lnTo>
                                  <a:pt x="19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5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27"/>
                                </a:lnTo>
                                <a:lnTo>
                                  <a:pt x="28" y="13"/>
                                </a:lnTo>
                                <a:lnTo>
                                  <a:pt x="37" y="9"/>
                                </a:lnTo>
                                <a:lnTo>
                                  <a:pt x="46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0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19" y="68"/>
                                </a:lnTo>
                                <a:lnTo>
                                  <a:pt x="19" y="73"/>
                                </a:lnTo>
                                <a:lnTo>
                                  <a:pt x="19" y="82"/>
                                </a:lnTo>
                                <a:lnTo>
                                  <a:pt x="23" y="91"/>
                                </a:lnTo>
                                <a:lnTo>
                                  <a:pt x="23" y="101"/>
                                </a:lnTo>
                                <a:lnTo>
                                  <a:pt x="32" y="105"/>
                                </a:lnTo>
                                <a:lnTo>
                                  <a:pt x="37" y="110"/>
                                </a:lnTo>
                                <a:lnTo>
                                  <a:pt x="42" y="110"/>
                                </a:lnTo>
                                <a:lnTo>
                                  <a:pt x="46" y="110"/>
                                </a:lnTo>
                                <a:lnTo>
                                  <a:pt x="55" y="105"/>
                                </a:lnTo>
                                <a:lnTo>
                                  <a:pt x="60" y="96"/>
                                </a:lnTo>
                                <a:lnTo>
                                  <a:pt x="60" y="87"/>
                                </a:lnTo>
                                <a:lnTo>
                                  <a:pt x="60" y="73"/>
                                </a:lnTo>
                                <a:lnTo>
                                  <a:pt x="55" y="59"/>
                                </a:lnTo>
                                <a:lnTo>
                                  <a:pt x="46" y="50"/>
                                </a:lnTo>
                                <a:lnTo>
                                  <a:pt x="37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8" y="5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0375"/>
                        <wps:cNvSpPr>
                          <a:spLocks noEditPoints="1"/>
                        </wps:cNvSpPr>
                        <wps:spPr bwMode="auto">
                          <a:xfrm>
                            <a:off x="1824358" y="3145682"/>
                            <a:ext cx="30231" cy="49945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14"/>
                              <a:gd name="T2" fmla="*/ 69 w 69"/>
                              <a:gd name="T3" fmla="*/ 0 h 114"/>
                              <a:gd name="T4" fmla="*/ 60 w 69"/>
                              <a:gd name="T5" fmla="*/ 4 h 114"/>
                              <a:gd name="T6" fmla="*/ 50 w 69"/>
                              <a:gd name="T7" fmla="*/ 4 h 114"/>
                              <a:gd name="T8" fmla="*/ 41 w 69"/>
                              <a:gd name="T9" fmla="*/ 9 h 114"/>
                              <a:gd name="T10" fmla="*/ 37 w 69"/>
                              <a:gd name="T11" fmla="*/ 13 h 114"/>
                              <a:gd name="T12" fmla="*/ 27 w 69"/>
                              <a:gd name="T13" fmla="*/ 23 h 114"/>
                              <a:gd name="T14" fmla="*/ 23 w 69"/>
                              <a:gd name="T15" fmla="*/ 32 h 114"/>
                              <a:gd name="T16" fmla="*/ 18 w 69"/>
                              <a:gd name="T17" fmla="*/ 41 h 114"/>
                              <a:gd name="T18" fmla="*/ 18 w 69"/>
                              <a:gd name="T19" fmla="*/ 50 h 114"/>
                              <a:gd name="T20" fmla="*/ 27 w 69"/>
                              <a:gd name="T21" fmla="*/ 46 h 114"/>
                              <a:gd name="T22" fmla="*/ 41 w 69"/>
                              <a:gd name="T23" fmla="*/ 41 h 114"/>
                              <a:gd name="T24" fmla="*/ 50 w 69"/>
                              <a:gd name="T25" fmla="*/ 46 h 114"/>
                              <a:gd name="T26" fmla="*/ 60 w 69"/>
                              <a:gd name="T27" fmla="*/ 50 h 114"/>
                              <a:gd name="T28" fmla="*/ 69 w 69"/>
                              <a:gd name="T29" fmla="*/ 64 h 114"/>
                              <a:gd name="T30" fmla="*/ 69 w 69"/>
                              <a:gd name="T31" fmla="*/ 78 h 114"/>
                              <a:gd name="T32" fmla="*/ 69 w 69"/>
                              <a:gd name="T33" fmla="*/ 91 h 114"/>
                              <a:gd name="T34" fmla="*/ 60 w 69"/>
                              <a:gd name="T35" fmla="*/ 101 h 114"/>
                              <a:gd name="T36" fmla="*/ 50 w 69"/>
                              <a:gd name="T37" fmla="*/ 114 h 114"/>
                              <a:gd name="T38" fmla="*/ 32 w 69"/>
                              <a:gd name="T39" fmla="*/ 114 h 114"/>
                              <a:gd name="T40" fmla="*/ 23 w 69"/>
                              <a:gd name="T41" fmla="*/ 114 h 114"/>
                              <a:gd name="T42" fmla="*/ 14 w 69"/>
                              <a:gd name="T43" fmla="*/ 110 h 114"/>
                              <a:gd name="T44" fmla="*/ 0 w 69"/>
                              <a:gd name="T45" fmla="*/ 91 h 114"/>
                              <a:gd name="T46" fmla="*/ 0 w 69"/>
                              <a:gd name="T47" fmla="*/ 68 h 114"/>
                              <a:gd name="T48" fmla="*/ 0 w 69"/>
                              <a:gd name="T49" fmla="*/ 55 h 114"/>
                              <a:gd name="T50" fmla="*/ 5 w 69"/>
                              <a:gd name="T51" fmla="*/ 41 h 114"/>
                              <a:gd name="T52" fmla="*/ 14 w 69"/>
                              <a:gd name="T53" fmla="*/ 27 h 114"/>
                              <a:gd name="T54" fmla="*/ 23 w 69"/>
                              <a:gd name="T55" fmla="*/ 13 h 114"/>
                              <a:gd name="T56" fmla="*/ 32 w 69"/>
                              <a:gd name="T57" fmla="*/ 9 h 114"/>
                              <a:gd name="T58" fmla="*/ 41 w 69"/>
                              <a:gd name="T59" fmla="*/ 0 h 114"/>
                              <a:gd name="T60" fmla="*/ 55 w 69"/>
                              <a:gd name="T61" fmla="*/ 0 h 114"/>
                              <a:gd name="T62" fmla="*/ 64 w 69"/>
                              <a:gd name="T63" fmla="*/ 0 h 114"/>
                              <a:gd name="T64" fmla="*/ 69 w 69"/>
                              <a:gd name="T65" fmla="*/ 0 h 114"/>
                              <a:gd name="T66" fmla="*/ 14 w 69"/>
                              <a:gd name="T67" fmla="*/ 55 h 114"/>
                              <a:gd name="T68" fmla="*/ 14 w 69"/>
                              <a:gd name="T69" fmla="*/ 68 h 114"/>
                              <a:gd name="T70" fmla="*/ 14 w 69"/>
                              <a:gd name="T71" fmla="*/ 73 h 114"/>
                              <a:gd name="T72" fmla="*/ 14 w 69"/>
                              <a:gd name="T73" fmla="*/ 82 h 114"/>
                              <a:gd name="T74" fmla="*/ 18 w 69"/>
                              <a:gd name="T75" fmla="*/ 91 h 114"/>
                              <a:gd name="T76" fmla="*/ 18 w 69"/>
                              <a:gd name="T77" fmla="*/ 101 h 114"/>
                              <a:gd name="T78" fmla="*/ 27 w 69"/>
                              <a:gd name="T79" fmla="*/ 105 h 114"/>
                              <a:gd name="T80" fmla="*/ 32 w 69"/>
                              <a:gd name="T81" fmla="*/ 110 h 114"/>
                              <a:gd name="T82" fmla="*/ 37 w 69"/>
                              <a:gd name="T83" fmla="*/ 110 h 114"/>
                              <a:gd name="T84" fmla="*/ 41 w 69"/>
                              <a:gd name="T85" fmla="*/ 110 h 114"/>
                              <a:gd name="T86" fmla="*/ 50 w 69"/>
                              <a:gd name="T87" fmla="*/ 105 h 114"/>
                              <a:gd name="T88" fmla="*/ 55 w 69"/>
                              <a:gd name="T89" fmla="*/ 96 h 114"/>
                              <a:gd name="T90" fmla="*/ 55 w 69"/>
                              <a:gd name="T91" fmla="*/ 87 h 114"/>
                              <a:gd name="T92" fmla="*/ 55 w 69"/>
                              <a:gd name="T93" fmla="*/ 73 h 114"/>
                              <a:gd name="T94" fmla="*/ 50 w 69"/>
                              <a:gd name="T95" fmla="*/ 59 h 114"/>
                              <a:gd name="T96" fmla="*/ 41 w 69"/>
                              <a:gd name="T97" fmla="*/ 50 h 114"/>
                              <a:gd name="T98" fmla="*/ 32 w 69"/>
                              <a:gd name="T99" fmla="*/ 50 h 114"/>
                              <a:gd name="T100" fmla="*/ 27 w 69"/>
                              <a:gd name="T101" fmla="*/ 50 h 114"/>
                              <a:gd name="T102" fmla="*/ 27 w 69"/>
                              <a:gd name="T103" fmla="*/ 50 h 114"/>
                              <a:gd name="T104" fmla="*/ 23 w 69"/>
                              <a:gd name="T105" fmla="*/ 55 h 114"/>
                              <a:gd name="T106" fmla="*/ 14 w 69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0" y="4"/>
                                </a:lnTo>
                                <a:lnTo>
                                  <a:pt x="41" y="9"/>
                                </a:lnTo>
                                <a:lnTo>
                                  <a:pt x="37" y="13"/>
                                </a:lnTo>
                                <a:lnTo>
                                  <a:pt x="27" y="23"/>
                                </a:lnTo>
                                <a:lnTo>
                                  <a:pt x="23" y="32"/>
                                </a:lnTo>
                                <a:lnTo>
                                  <a:pt x="18" y="41"/>
                                </a:lnTo>
                                <a:lnTo>
                                  <a:pt x="18" y="50"/>
                                </a:lnTo>
                                <a:lnTo>
                                  <a:pt x="27" y="46"/>
                                </a:lnTo>
                                <a:lnTo>
                                  <a:pt x="41" y="41"/>
                                </a:lnTo>
                                <a:lnTo>
                                  <a:pt x="50" y="46"/>
                                </a:lnTo>
                                <a:lnTo>
                                  <a:pt x="60" y="50"/>
                                </a:lnTo>
                                <a:lnTo>
                                  <a:pt x="69" y="64"/>
                                </a:lnTo>
                                <a:lnTo>
                                  <a:pt x="69" y="78"/>
                                </a:lnTo>
                                <a:lnTo>
                                  <a:pt x="69" y="91"/>
                                </a:lnTo>
                                <a:lnTo>
                                  <a:pt x="60" y="101"/>
                                </a:lnTo>
                                <a:lnTo>
                                  <a:pt x="50" y="114"/>
                                </a:lnTo>
                                <a:lnTo>
                                  <a:pt x="32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0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1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4" y="55"/>
                                </a:moveTo>
                                <a:lnTo>
                                  <a:pt x="14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82"/>
                                </a:lnTo>
                                <a:lnTo>
                                  <a:pt x="18" y="91"/>
                                </a:lnTo>
                                <a:lnTo>
                                  <a:pt x="18" y="101"/>
                                </a:lnTo>
                                <a:lnTo>
                                  <a:pt x="27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1" y="110"/>
                                </a:lnTo>
                                <a:lnTo>
                                  <a:pt x="50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0" y="59"/>
                                </a:lnTo>
                                <a:lnTo>
                                  <a:pt x="41" y="50"/>
                                </a:lnTo>
                                <a:lnTo>
                                  <a:pt x="32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3" y="55"/>
                                </a:lnTo>
                                <a:lnTo>
                                  <a:pt x="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0376"/>
                        <wps:cNvSpPr>
                          <a:spLocks/>
                        </wps:cNvSpPr>
                        <wps:spPr bwMode="auto">
                          <a:xfrm>
                            <a:off x="1862475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8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8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9 w 18"/>
                              <a:gd name="T19" fmla="*/ 18 h 18"/>
                              <a:gd name="T20" fmla="*/ 5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5 w 18"/>
                              <a:gd name="T29" fmla="*/ 5 h 18"/>
                              <a:gd name="T30" fmla="*/ 9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0377"/>
                        <wps:cNvSpPr>
                          <a:spLocks/>
                        </wps:cNvSpPr>
                        <wps:spPr bwMode="auto">
                          <a:xfrm>
                            <a:off x="1878686" y="3145682"/>
                            <a:ext cx="31983" cy="49945"/>
                          </a:xfrm>
                          <a:custGeom>
                            <a:avLst/>
                            <a:gdLst>
                              <a:gd name="T0" fmla="*/ 73 w 73"/>
                              <a:gd name="T1" fmla="*/ 91 h 114"/>
                              <a:gd name="T2" fmla="*/ 69 w 73"/>
                              <a:gd name="T3" fmla="*/ 114 h 114"/>
                              <a:gd name="T4" fmla="*/ 0 w 73"/>
                              <a:gd name="T5" fmla="*/ 114 h 114"/>
                              <a:gd name="T6" fmla="*/ 0 w 73"/>
                              <a:gd name="T7" fmla="*/ 110 h 114"/>
                              <a:gd name="T8" fmla="*/ 23 w 73"/>
                              <a:gd name="T9" fmla="*/ 87 h 114"/>
                              <a:gd name="T10" fmla="*/ 41 w 73"/>
                              <a:gd name="T11" fmla="*/ 68 h 114"/>
                              <a:gd name="T12" fmla="*/ 50 w 73"/>
                              <a:gd name="T13" fmla="*/ 50 h 114"/>
                              <a:gd name="T14" fmla="*/ 55 w 73"/>
                              <a:gd name="T15" fmla="*/ 36 h 114"/>
                              <a:gd name="T16" fmla="*/ 50 w 73"/>
                              <a:gd name="T17" fmla="*/ 27 h 114"/>
                              <a:gd name="T18" fmla="*/ 46 w 73"/>
                              <a:gd name="T19" fmla="*/ 18 h 114"/>
                              <a:gd name="T20" fmla="*/ 41 w 73"/>
                              <a:gd name="T21" fmla="*/ 13 h 114"/>
                              <a:gd name="T22" fmla="*/ 32 w 73"/>
                              <a:gd name="T23" fmla="*/ 9 h 114"/>
                              <a:gd name="T24" fmla="*/ 23 w 73"/>
                              <a:gd name="T25" fmla="*/ 13 h 114"/>
                              <a:gd name="T26" fmla="*/ 14 w 73"/>
                              <a:gd name="T27" fmla="*/ 13 h 114"/>
                              <a:gd name="T28" fmla="*/ 9 w 73"/>
                              <a:gd name="T29" fmla="*/ 23 h 114"/>
                              <a:gd name="T30" fmla="*/ 4 w 73"/>
                              <a:gd name="T31" fmla="*/ 32 h 114"/>
                              <a:gd name="T32" fmla="*/ 4 w 73"/>
                              <a:gd name="T33" fmla="*/ 32 h 114"/>
                              <a:gd name="T34" fmla="*/ 4 w 73"/>
                              <a:gd name="T35" fmla="*/ 18 h 114"/>
                              <a:gd name="T36" fmla="*/ 14 w 73"/>
                              <a:gd name="T37" fmla="*/ 4 h 114"/>
                              <a:gd name="T38" fmla="*/ 23 w 73"/>
                              <a:gd name="T39" fmla="*/ 0 h 114"/>
                              <a:gd name="T40" fmla="*/ 36 w 73"/>
                              <a:gd name="T41" fmla="*/ 0 h 114"/>
                              <a:gd name="T42" fmla="*/ 46 w 73"/>
                              <a:gd name="T43" fmla="*/ 0 h 114"/>
                              <a:gd name="T44" fmla="*/ 59 w 73"/>
                              <a:gd name="T45" fmla="*/ 4 h 114"/>
                              <a:gd name="T46" fmla="*/ 64 w 73"/>
                              <a:gd name="T47" fmla="*/ 18 h 114"/>
                              <a:gd name="T48" fmla="*/ 69 w 73"/>
                              <a:gd name="T49" fmla="*/ 27 h 114"/>
                              <a:gd name="T50" fmla="*/ 69 w 73"/>
                              <a:gd name="T51" fmla="*/ 36 h 114"/>
                              <a:gd name="T52" fmla="*/ 64 w 73"/>
                              <a:gd name="T53" fmla="*/ 46 h 114"/>
                              <a:gd name="T54" fmla="*/ 55 w 73"/>
                              <a:gd name="T55" fmla="*/ 59 h 114"/>
                              <a:gd name="T56" fmla="*/ 41 w 73"/>
                              <a:gd name="T57" fmla="*/ 73 h 114"/>
                              <a:gd name="T58" fmla="*/ 27 w 73"/>
                              <a:gd name="T59" fmla="*/ 91 h 114"/>
                              <a:gd name="T60" fmla="*/ 18 w 73"/>
                              <a:gd name="T61" fmla="*/ 101 h 114"/>
                              <a:gd name="T62" fmla="*/ 46 w 73"/>
                              <a:gd name="T63" fmla="*/ 101 h 114"/>
                              <a:gd name="T64" fmla="*/ 55 w 73"/>
                              <a:gd name="T65" fmla="*/ 101 h 114"/>
                              <a:gd name="T66" fmla="*/ 59 w 73"/>
                              <a:gd name="T67" fmla="*/ 101 h 114"/>
                              <a:gd name="T68" fmla="*/ 64 w 73"/>
                              <a:gd name="T69" fmla="*/ 101 h 114"/>
                              <a:gd name="T70" fmla="*/ 64 w 73"/>
                              <a:gd name="T71" fmla="*/ 96 h 114"/>
                              <a:gd name="T72" fmla="*/ 69 w 73"/>
                              <a:gd name="T73" fmla="*/ 96 h 114"/>
                              <a:gd name="T74" fmla="*/ 73 w 73"/>
                              <a:gd name="T75" fmla="*/ 91 h 114"/>
                              <a:gd name="T76" fmla="*/ 73 w 73"/>
                              <a:gd name="T77" fmla="*/ 9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73" y="91"/>
                                </a:moveTo>
                                <a:lnTo>
                                  <a:pt x="69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23" y="87"/>
                                </a:lnTo>
                                <a:lnTo>
                                  <a:pt x="41" y="68"/>
                                </a:lnTo>
                                <a:lnTo>
                                  <a:pt x="50" y="50"/>
                                </a:lnTo>
                                <a:lnTo>
                                  <a:pt x="55" y="36"/>
                                </a:lnTo>
                                <a:lnTo>
                                  <a:pt x="50" y="27"/>
                                </a:lnTo>
                                <a:lnTo>
                                  <a:pt x="46" y="18"/>
                                </a:lnTo>
                                <a:lnTo>
                                  <a:pt x="41" y="13"/>
                                </a:lnTo>
                                <a:lnTo>
                                  <a:pt x="32" y="9"/>
                                </a:lnTo>
                                <a:lnTo>
                                  <a:pt x="23" y="13"/>
                                </a:lnTo>
                                <a:lnTo>
                                  <a:pt x="14" y="13"/>
                                </a:lnTo>
                                <a:lnTo>
                                  <a:pt x="9" y="23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18"/>
                                </a:lnTo>
                                <a:lnTo>
                                  <a:pt x="14" y="4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4"/>
                                </a:lnTo>
                                <a:lnTo>
                                  <a:pt x="64" y="18"/>
                                </a:lnTo>
                                <a:lnTo>
                                  <a:pt x="69" y="27"/>
                                </a:lnTo>
                                <a:lnTo>
                                  <a:pt x="69" y="36"/>
                                </a:lnTo>
                                <a:lnTo>
                                  <a:pt x="64" y="46"/>
                                </a:lnTo>
                                <a:lnTo>
                                  <a:pt x="55" y="59"/>
                                </a:lnTo>
                                <a:lnTo>
                                  <a:pt x="41" y="73"/>
                                </a:lnTo>
                                <a:lnTo>
                                  <a:pt x="27" y="91"/>
                                </a:lnTo>
                                <a:lnTo>
                                  <a:pt x="18" y="101"/>
                                </a:lnTo>
                                <a:lnTo>
                                  <a:pt x="4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6"/>
                                </a:lnTo>
                                <a:lnTo>
                                  <a:pt x="69" y="96"/>
                                </a:lnTo>
                                <a:lnTo>
                                  <a:pt x="73" y="91"/>
                                </a:lnTo>
                                <a:lnTo>
                                  <a:pt x="7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0378"/>
                        <wps:cNvSpPr>
                          <a:spLocks noEditPoints="1"/>
                        </wps:cNvSpPr>
                        <wps:spPr bwMode="auto">
                          <a:xfrm>
                            <a:off x="2218233" y="3145682"/>
                            <a:ext cx="31983" cy="49945"/>
                          </a:xfrm>
                          <a:custGeom>
                            <a:avLst/>
                            <a:gdLst>
                              <a:gd name="T0" fmla="*/ 69 w 73"/>
                              <a:gd name="T1" fmla="*/ 0 h 114"/>
                              <a:gd name="T2" fmla="*/ 69 w 73"/>
                              <a:gd name="T3" fmla="*/ 0 h 114"/>
                              <a:gd name="T4" fmla="*/ 59 w 73"/>
                              <a:gd name="T5" fmla="*/ 4 h 114"/>
                              <a:gd name="T6" fmla="*/ 50 w 73"/>
                              <a:gd name="T7" fmla="*/ 4 h 114"/>
                              <a:gd name="T8" fmla="*/ 46 w 73"/>
                              <a:gd name="T9" fmla="*/ 9 h 114"/>
                              <a:gd name="T10" fmla="*/ 36 w 73"/>
                              <a:gd name="T11" fmla="*/ 13 h 114"/>
                              <a:gd name="T12" fmla="*/ 32 w 73"/>
                              <a:gd name="T13" fmla="*/ 23 h 114"/>
                              <a:gd name="T14" fmla="*/ 27 w 73"/>
                              <a:gd name="T15" fmla="*/ 32 h 114"/>
                              <a:gd name="T16" fmla="*/ 23 w 73"/>
                              <a:gd name="T17" fmla="*/ 41 h 114"/>
                              <a:gd name="T18" fmla="*/ 18 w 73"/>
                              <a:gd name="T19" fmla="*/ 50 h 114"/>
                              <a:gd name="T20" fmla="*/ 32 w 73"/>
                              <a:gd name="T21" fmla="*/ 46 h 114"/>
                              <a:gd name="T22" fmla="*/ 46 w 73"/>
                              <a:gd name="T23" fmla="*/ 41 h 114"/>
                              <a:gd name="T24" fmla="*/ 55 w 73"/>
                              <a:gd name="T25" fmla="*/ 46 h 114"/>
                              <a:gd name="T26" fmla="*/ 64 w 73"/>
                              <a:gd name="T27" fmla="*/ 50 h 114"/>
                              <a:gd name="T28" fmla="*/ 69 w 73"/>
                              <a:gd name="T29" fmla="*/ 64 h 114"/>
                              <a:gd name="T30" fmla="*/ 73 w 73"/>
                              <a:gd name="T31" fmla="*/ 78 h 114"/>
                              <a:gd name="T32" fmla="*/ 69 w 73"/>
                              <a:gd name="T33" fmla="*/ 91 h 114"/>
                              <a:gd name="T34" fmla="*/ 64 w 73"/>
                              <a:gd name="T35" fmla="*/ 101 h 114"/>
                              <a:gd name="T36" fmla="*/ 50 w 73"/>
                              <a:gd name="T37" fmla="*/ 114 h 114"/>
                              <a:gd name="T38" fmla="*/ 36 w 73"/>
                              <a:gd name="T39" fmla="*/ 114 h 114"/>
                              <a:gd name="T40" fmla="*/ 27 w 73"/>
                              <a:gd name="T41" fmla="*/ 114 h 114"/>
                              <a:gd name="T42" fmla="*/ 18 w 73"/>
                              <a:gd name="T43" fmla="*/ 110 h 114"/>
                              <a:gd name="T44" fmla="*/ 4 w 73"/>
                              <a:gd name="T45" fmla="*/ 91 h 114"/>
                              <a:gd name="T46" fmla="*/ 0 w 73"/>
                              <a:gd name="T47" fmla="*/ 68 h 114"/>
                              <a:gd name="T48" fmla="*/ 0 w 73"/>
                              <a:gd name="T49" fmla="*/ 55 h 114"/>
                              <a:gd name="T50" fmla="*/ 4 w 73"/>
                              <a:gd name="T51" fmla="*/ 41 h 114"/>
                              <a:gd name="T52" fmla="*/ 14 w 73"/>
                              <a:gd name="T53" fmla="*/ 27 h 114"/>
                              <a:gd name="T54" fmla="*/ 23 w 73"/>
                              <a:gd name="T55" fmla="*/ 13 h 114"/>
                              <a:gd name="T56" fmla="*/ 36 w 73"/>
                              <a:gd name="T57" fmla="*/ 9 h 114"/>
                              <a:gd name="T58" fmla="*/ 46 w 73"/>
                              <a:gd name="T59" fmla="*/ 0 h 114"/>
                              <a:gd name="T60" fmla="*/ 55 w 73"/>
                              <a:gd name="T61" fmla="*/ 0 h 114"/>
                              <a:gd name="T62" fmla="*/ 64 w 73"/>
                              <a:gd name="T63" fmla="*/ 0 h 114"/>
                              <a:gd name="T64" fmla="*/ 69 w 73"/>
                              <a:gd name="T65" fmla="*/ 0 h 114"/>
                              <a:gd name="T66" fmla="*/ 18 w 73"/>
                              <a:gd name="T67" fmla="*/ 55 h 114"/>
                              <a:gd name="T68" fmla="*/ 18 w 73"/>
                              <a:gd name="T69" fmla="*/ 68 h 114"/>
                              <a:gd name="T70" fmla="*/ 18 w 73"/>
                              <a:gd name="T71" fmla="*/ 73 h 114"/>
                              <a:gd name="T72" fmla="*/ 18 w 73"/>
                              <a:gd name="T73" fmla="*/ 82 h 114"/>
                              <a:gd name="T74" fmla="*/ 18 w 73"/>
                              <a:gd name="T75" fmla="*/ 91 h 114"/>
                              <a:gd name="T76" fmla="*/ 23 w 73"/>
                              <a:gd name="T77" fmla="*/ 101 h 114"/>
                              <a:gd name="T78" fmla="*/ 27 w 73"/>
                              <a:gd name="T79" fmla="*/ 105 h 114"/>
                              <a:gd name="T80" fmla="*/ 32 w 73"/>
                              <a:gd name="T81" fmla="*/ 110 h 114"/>
                              <a:gd name="T82" fmla="*/ 36 w 73"/>
                              <a:gd name="T83" fmla="*/ 110 h 114"/>
                              <a:gd name="T84" fmla="*/ 46 w 73"/>
                              <a:gd name="T85" fmla="*/ 110 h 114"/>
                              <a:gd name="T86" fmla="*/ 50 w 73"/>
                              <a:gd name="T87" fmla="*/ 105 h 114"/>
                              <a:gd name="T88" fmla="*/ 55 w 73"/>
                              <a:gd name="T89" fmla="*/ 96 h 114"/>
                              <a:gd name="T90" fmla="*/ 59 w 73"/>
                              <a:gd name="T91" fmla="*/ 87 h 114"/>
                              <a:gd name="T92" fmla="*/ 55 w 73"/>
                              <a:gd name="T93" fmla="*/ 73 h 114"/>
                              <a:gd name="T94" fmla="*/ 50 w 73"/>
                              <a:gd name="T95" fmla="*/ 59 h 114"/>
                              <a:gd name="T96" fmla="*/ 46 w 73"/>
                              <a:gd name="T97" fmla="*/ 50 h 114"/>
                              <a:gd name="T98" fmla="*/ 36 w 73"/>
                              <a:gd name="T99" fmla="*/ 50 h 114"/>
                              <a:gd name="T100" fmla="*/ 32 w 73"/>
                              <a:gd name="T101" fmla="*/ 50 h 114"/>
                              <a:gd name="T102" fmla="*/ 27 w 73"/>
                              <a:gd name="T103" fmla="*/ 50 h 114"/>
                              <a:gd name="T104" fmla="*/ 23 w 73"/>
                              <a:gd name="T105" fmla="*/ 55 h 114"/>
                              <a:gd name="T106" fmla="*/ 18 w 73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9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9"/>
                                </a:lnTo>
                                <a:lnTo>
                                  <a:pt x="36" y="13"/>
                                </a:lnTo>
                                <a:lnTo>
                                  <a:pt x="32" y="23"/>
                                </a:lnTo>
                                <a:lnTo>
                                  <a:pt x="27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0"/>
                                </a:lnTo>
                                <a:lnTo>
                                  <a:pt x="32" y="46"/>
                                </a:lnTo>
                                <a:lnTo>
                                  <a:pt x="46" y="41"/>
                                </a:lnTo>
                                <a:lnTo>
                                  <a:pt x="55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73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7" y="114"/>
                                </a:lnTo>
                                <a:lnTo>
                                  <a:pt x="18" y="110"/>
                                </a:lnTo>
                                <a:lnTo>
                                  <a:pt x="4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6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68"/>
                                </a:lnTo>
                                <a:lnTo>
                                  <a:pt x="18" y="73"/>
                                </a:lnTo>
                                <a:lnTo>
                                  <a:pt x="18" y="82"/>
                                </a:lnTo>
                                <a:lnTo>
                                  <a:pt x="18" y="91"/>
                                </a:lnTo>
                                <a:lnTo>
                                  <a:pt x="23" y="101"/>
                                </a:lnTo>
                                <a:lnTo>
                                  <a:pt x="27" y="105"/>
                                </a:lnTo>
                                <a:lnTo>
                                  <a:pt x="32" y="110"/>
                                </a:lnTo>
                                <a:lnTo>
                                  <a:pt x="36" y="110"/>
                                </a:lnTo>
                                <a:lnTo>
                                  <a:pt x="46" y="110"/>
                                </a:lnTo>
                                <a:lnTo>
                                  <a:pt x="50" y="105"/>
                                </a:lnTo>
                                <a:lnTo>
                                  <a:pt x="55" y="96"/>
                                </a:lnTo>
                                <a:lnTo>
                                  <a:pt x="59" y="87"/>
                                </a:lnTo>
                                <a:lnTo>
                                  <a:pt x="55" y="73"/>
                                </a:lnTo>
                                <a:lnTo>
                                  <a:pt x="50" y="59"/>
                                </a:lnTo>
                                <a:lnTo>
                                  <a:pt x="46" y="50"/>
                                </a:lnTo>
                                <a:lnTo>
                                  <a:pt x="36" y="50"/>
                                </a:lnTo>
                                <a:lnTo>
                                  <a:pt x="32" y="50"/>
                                </a:lnTo>
                                <a:lnTo>
                                  <a:pt x="27" y="50"/>
                                </a:lnTo>
                                <a:lnTo>
                                  <a:pt x="23" y="5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0379"/>
                        <wps:cNvSpPr>
                          <a:spLocks/>
                        </wps:cNvSpPr>
                        <wps:spPr bwMode="auto">
                          <a:xfrm>
                            <a:off x="2258103" y="3187741"/>
                            <a:ext cx="8324" cy="7886"/>
                          </a:xfrm>
                          <a:custGeom>
                            <a:avLst/>
                            <a:gdLst>
                              <a:gd name="T0" fmla="*/ 10 w 19"/>
                              <a:gd name="T1" fmla="*/ 0 h 18"/>
                              <a:gd name="T2" fmla="*/ 14 w 19"/>
                              <a:gd name="T3" fmla="*/ 0 h 18"/>
                              <a:gd name="T4" fmla="*/ 14 w 19"/>
                              <a:gd name="T5" fmla="*/ 5 h 18"/>
                              <a:gd name="T6" fmla="*/ 19 w 19"/>
                              <a:gd name="T7" fmla="*/ 9 h 18"/>
                              <a:gd name="T8" fmla="*/ 19 w 19"/>
                              <a:gd name="T9" fmla="*/ 9 h 18"/>
                              <a:gd name="T10" fmla="*/ 19 w 19"/>
                              <a:gd name="T11" fmla="*/ 14 h 18"/>
                              <a:gd name="T12" fmla="*/ 14 w 19"/>
                              <a:gd name="T13" fmla="*/ 18 h 18"/>
                              <a:gd name="T14" fmla="*/ 14 w 19"/>
                              <a:gd name="T15" fmla="*/ 18 h 18"/>
                              <a:gd name="T16" fmla="*/ 10 w 19"/>
                              <a:gd name="T17" fmla="*/ 18 h 18"/>
                              <a:gd name="T18" fmla="*/ 5 w 19"/>
                              <a:gd name="T19" fmla="*/ 18 h 18"/>
                              <a:gd name="T20" fmla="*/ 5 w 19"/>
                              <a:gd name="T21" fmla="*/ 18 h 18"/>
                              <a:gd name="T22" fmla="*/ 0 w 19"/>
                              <a:gd name="T23" fmla="*/ 14 h 18"/>
                              <a:gd name="T24" fmla="*/ 0 w 19"/>
                              <a:gd name="T25" fmla="*/ 9 h 18"/>
                              <a:gd name="T26" fmla="*/ 0 w 19"/>
                              <a:gd name="T27" fmla="*/ 9 h 18"/>
                              <a:gd name="T28" fmla="*/ 5 w 19"/>
                              <a:gd name="T29" fmla="*/ 5 h 18"/>
                              <a:gd name="T30" fmla="*/ 5 w 19"/>
                              <a:gd name="T31" fmla="*/ 0 h 18"/>
                              <a:gd name="T32" fmla="*/ 10 w 19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9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380"/>
                        <wps:cNvSpPr>
                          <a:spLocks/>
                        </wps:cNvSpPr>
                        <wps:spPr bwMode="auto">
                          <a:xfrm>
                            <a:off x="2274314" y="3145682"/>
                            <a:ext cx="28040" cy="49945"/>
                          </a:xfrm>
                          <a:custGeom>
                            <a:avLst/>
                            <a:gdLst>
                              <a:gd name="T0" fmla="*/ 5 w 64"/>
                              <a:gd name="T1" fmla="*/ 23 h 114"/>
                              <a:gd name="T2" fmla="*/ 9 w 64"/>
                              <a:gd name="T3" fmla="*/ 13 h 114"/>
                              <a:gd name="T4" fmla="*/ 14 w 64"/>
                              <a:gd name="T5" fmla="*/ 4 h 114"/>
                              <a:gd name="T6" fmla="*/ 23 w 64"/>
                              <a:gd name="T7" fmla="*/ 0 h 114"/>
                              <a:gd name="T8" fmla="*/ 32 w 64"/>
                              <a:gd name="T9" fmla="*/ 0 h 114"/>
                              <a:gd name="T10" fmla="*/ 46 w 64"/>
                              <a:gd name="T11" fmla="*/ 0 h 114"/>
                              <a:gd name="T12" fmla="*/ 55 w 64"/>
                              <a:gd name="T13" fmla="*/ 4 h 114"/>
                              <a:gd name="T14" fmla="*/ 60 w 64"/>
                              <a:gd name="T15" fmla="*/ 13 h 114"/>
                              <a:gd name="T16" fmla="*/ 60 w 64"/>
                              <a:gd name="T17" fmla="*/ 23 h 114"/>
                              <a:gd name="T18" fmla="*/ 55 w 64"/>
                              <a:gd name="T19" fmla="*/ 32 h 114"/>
                              <a:gd name="T20" fmla="*/ 46 w 64"/>
                              <a:gd name="T21" fmla="*/ 46 h 114"/>
                              <a:gd name="T22" fmla="*/ 55 w 64"/>
                              <a:gd name="T23" fmla="*/ 50 h 114"/>
                              <a:gd name="T24" fmla="*/ 60 w 64"/>
                              <a:gd name="T25" fmla="*/ 59 h 114"/>
                              <a:gd name="T26" fmla="*/ 64 w 64"/>
                              <a:gd name="T27" fmla="*/ 68 h 114"/>
                              <a:gd name="T28" fmla="*/ 64 w 64"/>
                              <a:gd name="T29" fmla="*/ 78 h 114"/>
                              <a:gd name="T30" fmla="*/ 64 w 64"/>
                              <a:gd name="T31" fmla="*/ 91 h 114"/>
                              <a:gd name="T32" fmla="*/ 55 w 64"/>
                              <a:gd name="T33" fmla="*/ 101 h 114"/>
                              <a:gd name="T34" fmla="*/ 41 w 64"/>
                              <a:gd name="T35" fmla="*/ 114 h 114"/>
                              <a:gd name="T36" fmla="*/ 19 w 64"/>
                              <a:gd name="T37" fmla="*/ 114 h 114"/>
                              <a:gd name="T38" fmla="*/ 9 w 64"/>
                              <a:gd name="T39" fmla="*/ 114 h 114"/>
                              <a:gd name="T40" fmla="*/ 5 w 64"/>
                              <a:gd name="T41" fmla="*/ 114 h 114"/>
                              <a:gd name="T42" fmla="*/ 0 w 64"/>
                              <a:gd name="T43" fmla="*/ 110 h 114"/>
                              <a:gd name="T44" fmla="*/ 0 w 64"/>
                              <a:gd name="T45" fmla="*/ 105 h 114"/>
                              <a:gd name="T46" fmla="*/ 0 w 64"/>
                              <a:gd name="T47" fmla="*/ 105 h 114"/>
                              <a:gd name="T48" fmla="*/ 5 w 64"/>
                              <a:gd name="T49" fmla="*/ 101 h 114"/>
                              <a:gd name="T50" fmla="*/ 5 w 64"/>
                              <a:gd name="T51" fmla="*/ 101 h 114"/>
                              <a:gd name="T52" fmla="*/ 9 w 64"/>
                              <a:gd name="T53" fmla="*/ 101 h 114"/>
                              <a:gd name="T54" fmla="*/ 9 w 64"/>
                              <a:gd name="T55" fmla="*/ 101 h 114"/>
                              <a:gd name="T56" fmla="*/ 14 w 64"/>
                              <a:gd name="T57" fmla="*/ 101 h 114"/>
                              <a:gd name="T58" fmla="*/ 14 w 64"/>
                              <a:gd name="T59" fmla="*/ 101 h 114"/>
                              <a:gd name="T60" fmla="*/ 19 w 64"/>
                              <a:gd name="T61" fmla="*/ 105 h 114"/>
                              <a:gd name="T62" fmla="*/ 23 w 64"/>
                              <a:gd name="T63" fmla="*/ 105 h 114"/>
                              <a:gd name="T64" fmla="*/ 23 w 64"/>
                              <a:gd name="T65" fmla="*/ 110 h 114"/>
                              <a:gd name="T66" fmla="*/ 28 w 64"/>
                              <a:gd name="T67" fmla="*/ 110 h 114"/>
                              <a:gd name="T68" fmla="*/ 32 w 64"/>
                              <a:gd name="T69" fmla="*/ 110 h 114"/>
                              <a:gd name="T70" fmla="*/ 41 w 64"/>
                              <a:gd name="T71" fmla="*/ 105 h 114"/>
                              <a:gd name="T72" fmla="*/ 46 w 64"/>
                              <a:gd name="T73" fmla="*/ 101 h 114"/>
                              <a:gd name="T74" fmla="*/ 51 w 64"/>
                              <a:gd name="T75" fmla="*/ 96 h 114"/>
                              <a:gd name="T76" fmla="*/ 55 w 64"/>
                              <a:gd name="T77" fmla="*/ 87 h 114"/>
                              <a:gd name="T78" fmla="*/ 51 w 64"/>
                              <a:gd name="T79" fmla="*/ 78 h 114"/>
                              <a:gd name="T80" fmla="*/ 51 w 64"/>
                              <a:gd name="T81" fmla="*/ 73 h 114"/>
                              <a:gd name="T82" fmla="*/ 46 w 64"/>
                              <a:gd name="T83" fmla="*/ 68 h 114"/>
                              <a:gd name="T84" fmla="*/ 46 w 64"/>
                              <a:gd name="T85" fmla="*/ 64 h 114"/>
                              <a:gd name="T86" fmla="*/ 41 w 64"/>
                              <a:gd name="T87" fmla="*/ 64 h 114"/>
                              <a:gd name="T88" fmla="*/ 37 w 64"/>
                              <a:gd name="T89" fmla="*/ 59 h 114"/>
                              <a:gd name="T90" fmla="*/ 28 w 64"/>
                              <a:gd name="T91" fmla="*/ 59 h 114"/>
                              <a:gd name="T92" fmla="*/ 23 w 64"/>
                              <a:gd name="T93" fmla="*/ 59 h 114"/>
                              <a:gd name="T94" fmla="*/ 19 w 64"/>
                              <a:gd name="T95" fmla="*/ 59 h 114"/>
                              <a:gd name="T96" fmla="*/ 19 w 64"/>
                              <a:gd name="T97" fmla="*/ 55 h 114"/>
                              <a:gd name="T98" fmla="*/ 28 w 64"/>
                              <a:gd name="T99" fmla="*/ 55 h 114"/>
                              <a:gd name="T100" fmla="*/ 32 w 64"/>
                              <a:gd name="T101" fmla="*/ 50 h 114"/>
                              <a:gd name="T102" fmla="*/ 41 w 64"/>
                              <a:gd name="T103" fmla="*/ 46 h 114"/>
                              <a:gd name="T104" fmla="*/ 41 w 64"/>
                              <a:gd name="T105" fmla="*/ 41 h 114"/>
                              <a:gd name="T106" fmla="*/ 46 w 64"/>
                              <a:gd name="T107" fmla="*/ 36 h 114"/>
                              <a:gd name="T108" fmla="*/ 46 w 64"/>
                              <a:gd name="T109" fmla="*/ 27 h 114"/>
                              <a:gd name="T110" fmla="*/ 46 w 64"/>
                              <a:gd name="T111" fmla="*/ 23 h 114"/>
                              <a:gd name="T112" fmla="*/ 41 w 64"/>
                              <a:gd name="T113" fmla="*/ 13 h 114"/>
                              <a:gd name="T114" fmla="*/ 37 w 64"/>
                              <a:gd name="T115" fmla="*/ 9 h 114"/>
                              <a:gd name="T116" fmla="*/ 28 w 64"/>
                              <a:gd name="T117" fmla="*/ 9 h 114"/>
                              <a:gd name="T118" fmla="*/ 14 w 64"/>
                              <a:gd name="T119" fmla="*/ 13 h 114"/>
                              <a:gd name="T120" fmla="*/ 5 w 64"/>
                              <a:gd name="T121" fmla="*/ 23 h 114"/>
                              <a:gd name="T122" fmla="*/ 5 w 64"/>
                              <a:gd name="T123" fmla="*/ 2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4" h="114">
                                <a:moveTo>
                                  <a:pt x="5" y="23"/>
                                </a:moveTo>
                                <a:lnTo>
                                  <a:pt x="9" y="13"/>
                                </a:lnTo>
                                <a:lnTo>
                                  <a:pt x="14" y="4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4"/>
                                </a:lnTo>
                                <a:lnTo>
                                  <a:pt x="60" y="13"/>
                                </a:lnTo>
                                <a:lnTo>
                                  <a:pt x="60" y="23"/>
                                </a:lnTo>
                                <a:lnTo>
                                  <a:pt x="55" y="32"/>
                                </a:lnTo>
                                <a:lnTo>
                                  <a:pt x="46" y="46"/>
                                </a:lnTo>
                                <a:lnTo>
                                  <a:pt x="55" y="50"/>
                                </a:lnTo>
                                <a:lnTo>
                                  <a:pt x="60" y="59"/>
                                </a:lnTo>
                                <a:lnTo>
                                  <a:pt x="64" y="68"/>
                                </a:lnTo>
                                <a:lnTo>
                                  <a:pt x="64" y="78"/>
                                </a:lnTo>
                                <a:lnTo>
                                  <a:pt x="64" y="91"/>
                                </a:lnTo>
                                <a:lnTo>
                                  <a:pt x="55" y="101"/>
                                </a:lnTo>
                                <a:lnTo>
                                  <a:pt x="41" y="114"/>
                                </a:lnTo>
                                <a:lnTo>
                                  <a:pt x="19" y="114"/>
                                </a:lnTo>
                                <a:lnTo>
                                  <a:pt x="9" y="114"/>
                                </a:lnTo>
                                <a:lnTo>
                                  <a:pt x="5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5" y="101"/>
                                </a:lnTo>
                                <a:lnTo>
                                  <a:pt x="5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14" y="101"/>
                                </a:lnTo>
                                <a:lnTo>
                                  <a:pt x="19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110"/>
                                </a:lnTo>
                                <a:lnTo>
                                  <a:pt x="28" y="110"/>
                                </a:lnTo>
                                <a:lnTo>
                                  <a:pt x="32" y="110"/>
                                </a:lnTo>
                                <a:lnTo>
                                  <a:pt x="41" y="105"/>
                                </a:lnTo>
                                <a:lnTo>
                                  <a:pt x="46" y="101"/>
                                </a:lnTo>
                                <a:lnTo>
                                  <a:pt x="51" y="96"/>
                                </a:lnTo>
                                <a:lnTo>
                                  <a:pt x="55" y="87"/>
                                </a:lnTo>
                                <a:lnTo>
                                  <a:pt x="51" y="78"/>
                                </a:lnTo>
                                <a:lnTo>
                                  <a:pt x="51" y="73"/>
                                </a:lnTo>
                                <a:lnTo>
                                  <a:pt x="46" y="68"/>
                                </a:lnTo>
                                <a:lnTo>
                                  <a:pt x="46" y="64"/>
                                </a:lnTo>
                                <a:lnTo>
                                  <a:pt x="41" y="64"/>
                                </a:lnTo>
                                <a:lnTo>
                                  <a:pt x="37" y="59"/>
                                </a:lnTo>
                                <a:lnTo>
                                  <a:pt x="28" y="59"/>
                                </a:lnTo>
                                <a:lnTo>
                                  <a:pt x="23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55"/>
                                </a:lnTo>
                                <a:lnTo>
                                  <a:pt x="28" y="55"/>
                                </a:lnTo>
                                <a:lnTo>
                                  <a:pt x="32" y="50"/>
                                </a:lnTo>
                                <a:lnTo>
                                  <a:pt x="41" y="46"/>
                                </a:lnTo>
                                <a:lnTo>
                                  <a:pt x="41" y="41"/>
                                </a:lnTo>
                                <a:lnTo>
                                  <a:pt x="46" y="36"/>
                                </a:lnTo>
                                <a:lnTo>
                                  <a:pt x="46" y="27"/>
                                </a:lnTo>
                                <a:lnTo>
                                  <a:pt x="46" y="23"/>
                                </a:lnTo>
                                <a:lnTo>
                                  <a:pt x="41" y="13"/>
                                </a:lnTo>
                                <a:lnTo>
                                  <a:pt x="37" y="9"/>
                                </a:lnTo>
                                <a:lnTo>
                                  <a:pt x="28" y="9"/>
                                </a:lnTo>
                                <a:lnTo>
                                  <a:pt x="14" y="13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0381"/>
                        <wps:cNvSpPr>
                          <a:spLocks noEditPoints="1"/>
                        </wps:cNvSpPr>
                        <wps:spPr bwMode="auto">
                          <a:xfrm>
                            <a:off x="2609918" y="3145682"/>
                            <a:ext cx="31983" cy="49945"/>
                          </a:xfrm>
                          <a:custGeom>
                            <a:avLst/>
                            <a:gdLst>
                              <a:gd name="T0" fmla="*/ 69 w 73"/>
                              <a:gd name="T1" fmla="*/ 0 h 114"/>
                              <a:gd name="T2" fmla="*/ 69 w 73"/>
                              <a:gd name="T3" fmla="*/ 0 h 114"/>
                              <a:gd name="T4" fmla="*/ 60 w 73"/>
                              <a:gd name="T5" fmla="*/ 4 h 114"/>
                              <a:gd name="T6" fmla="*/ 50 w 73"/>
                              <a:gd name="T7" fmla="*/ 4 h 114"/>
                              <a:gd name="T8" fmla="*/ 46 w 73"/>
                              <a:gd name="T9" fmla="*/ 9 h 114"/>
                              <a:gd name="T10" fmla="*/ 37 w 73"/>
                              <a:gd name="T11" fmla="*/ 13 h 114"/>
                              <a:gd name="T12" fmla="*/ 32 w 73"/>
                              <a:gd name="T13" fmla="*/ 23 h 114"/>
                              <a:gd name="T14" fmla="*/ 28 w 73"/>
                              <a:gd name="T15" fmla="*/ 32 h 114"/>
                              <a:gd name="T16" fmla="*/ 23 w 73"/>
                              <a:gd name="T17" fmla="*/ 41 h 114"/>
                              <a:gd name="T18" fmla="*/ 18 w 73"/>
                              <a:gd name="T19" fmla="*/ 50 h 114"/>
                              <a:gd name="T20" fmla="*/ 32 w 73"/>
                              <a:gd name="T21" fmla="*/ 46 h 114"/>
                              <a:gd name="T22" fmla="*/ 41 w 73"/>
                              <a:gd name="T23" fmla="*/ 41 h 114"/>
                              <a:gd name="T24" fmla="*/ 55 w 73"/>
                              <a:gd name="T25" fmla="*/ 46 h 114"/>
                              <a:gd name="T26" fmla="*/ 64 w 73"/>
                              <a:gd name="T27" fmla="*/ 50 h 114"/>
                              <a:gd name="T28" fmla="*/ 69 w 73"/>
                              <a:gd name="T29" fmla="*/ 64 h 114"/>
                              <a:gd name="T30" fmla="*/ 73 w 73"/>
                              <a:gd name="T31" fmla="*/ 78 h 114"/>
                              <a:gd name="T32" fmla="*/ 69 w 73"/>
                              <a:gd name="T33" fmla="*/ 91 h 114"/>
                              <a:gd name="T34" fmla="*/ 64 w 73"/>
                              <a:gd name="T35" fmla="*/ 101 h 114"/>
                              <a:gd name="T36" fmla="*/ 50 w 73"/>
                              <a:gd name="T37" fmla="*/ 114 h 114"/>
                              <a:gd name="T38" fmla="*/ 37 w 73"/>
                              <a:gd name="T39" fmla="*/ 114 h 114"/>
                              <a:gd name="T40" fmla="*/ 23 w 73"/>
                              <a:gd name="T41" fmla="*/ 114 h 114"/>
                              <a:gd name="T42" fmla="*/ 14 w 73"/>
                              <a:gd name="T43" fmla="*/ 110 h 114"/>
                              <a:gd name="T44" fmla="*/ 5 w 73"/>
                              <a:gd name="T45" fmla="*/ 91 h 114"/>
                              <a:gd name="T46" fmla="*/ 0 w 73"/>
                              <a:gd name="T47" fmla="*/ 68 h 114"/>
                              <a:gd name="T48" fmla="*/ 0 w 73"/>
                              <a:gd name="T49" fmla="*/ 55 h 114"/>
                              <a:gd name="T50" fmla="*/ 5 w 73"/>
                              <a:gd name="T51" fmla="*/ 41 h 114"/>
                              <a:gd name="T52" fmla="*/ 14 w 73"/>
                              <a:gd name="T53" fmla="*/ 27 h 114"/>
                              <a:gd name="T54" fmla="*/ 23 w 73"/>
                              <a:gd name="T55" fmla="*/ 13 h 114"/>
                              <a:gd name="T56" fmla="*/ 32 w 73"/>
                              <a:gd name="T57" fmla="*/ 9 h 114"/>
                              <a:gd name="T58" fmla="*/ 46 w 73"/>
                              <a:gd name="T59" fmla="*/ 0 h 114"/>
                              <a:gd name="T60" fmla="*/ 55 w 73"/>
                              <a:gd name="T61" fmla="*/ 0 h 114"/>
                              <a:gd name="T62" fmla="*/ 64 w 73"/>
                              <a:gd name="T63" fmla="*/ 0 h 114"/>
                              <a:gd name="T64" fmla="*/ 69 w 73"/>
                              <a:gd name="T65" fmla="*/ 0 h 114"/>
                              <a:gd name="T66" fmla="*/ 18 w 73"/>
                              <a:gd name="T67" fmla="*/ 55 h 114"/>
                              <a:gd name="T68" fmla="*/ 14 w 73"/>
                              <a:gd name="T69" fmla="*/ 68 h 114"/>
                              <a:gd name="T70" fmla="*/ 14 w 73"/>
                              <a:gd name="T71" fmla="*/ 73 h 114"/>
                              <a:gd name="T72" fmla="*/ 14 w 73"/>
                              <a:gd name="T73" fmla="*/ 82 h 114"/>
                              <a:gd name="T74" fmla="*/ 18 w 73"/>
                              <a:gd name="T75" fmla="*/ 91 h 114"/>
                              <a:gd name="T76" fmla="*/ 23 w 73"/>
                              <a:gd name="T77" fmla="*/ 101 h 114"/>
                              <a:gd name="T78" fmla="*/ 28 w 73"/>
                              <a:gd name="T79" fmla="*/ 105 h 114"/>
                              <a:gd name="T80" fmla="*/ 32 w 73"/>
                              <a:gd name="T81" fmla="*/ 110 h 114"/>
                              <a:gd name="T82" fmla="*/ 37 w 73"/>
                              <a:gd name="T83" fmla="*/ 110 h 114"/>
                              <a:gd name="T84" fmla="*/ 46 w 73"/>
                              <a:gd name="T85" fmla="*/ 110 h 114"/>
                              <a:gd name="T86" fmla="*/ 50 w 73"/>
                              <a:gd name="T87" fmla="*/ 105 h 114"/>
                              <a:gd name="T88" fmla="*/ 55 w 73"/>
                              <a:gd name="T89" fmla="*/ 96 h 114"/>
                              <a:gd name="T90" fmla="*/ 55 w 73"/>
                              <a:gd name="T91" fmla="*/ 87 h 114"/>
                              <a:gd name="T92" fmla="*/ 55 w 73"/>
                              <a:gd name="T93" fmla="*/ 73 h 114"/>
                              <a:gd name="T94" fmla="*/ 50 w 73"/>
                              <a:gd name="T95" fmla="*/ 59 h 114"/>
                              <a:gd name="T96" fmla="*/ 41 w 73"/>
                              <a:gd name="T97" fmla="*/ 50 h 114"/>
                              <a:gd name="T98" fmla="*/ 32 w 73"/>
                              <a:gd name="T99" fmla="*/ 50 h 114"/>
                              <a:gd name="T100" fmla="*/ 32 w 73"/>
                              <a:gd name="T101" fmla="*/ 50 h 114"/>
                              <a:gd name="T102" fmla="*/ 28 w 73"/>
                              <a:gd name="T103" fmla="*/ 50 h 114"/>
                              <a:gd name="T104" fmla="*/ 23 w 73"/>
                              <a:gd name="T105" fmla="*/ 55 h 114"/>
                              <a:gd name="T106" fmla="*/ 18 w 73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0"/>
                                </a:lnTo>
                                <a:lnTo>
                                  <a:pt x="32" y="46"/>
                                </a:lnTo>
                                <a:lnTo>
                                  <a:pt x="41" y="41"/>
                                </a:lnTo>
                                <a:lnTo>
                                  <a:pt x="55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73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0" y="114"/>
                                </a:lnTo>
                                <a:lnTo>
                                  <a:pt x="37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4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82"/>
                                </a:lnTo>
                                <a:lnTo>
                                  <a:pt x="18" y="91"/>
                                </a:lnTo>
                                <a:lnTo>
                                  <a:pt x="23" y="101"/>
                                </a:lnTo>
                                <a:lnTo>
                                  <a:pt x="28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6" y="110"/>
                                </a:lnTo>
                                <a:lnTo>
                                  <a:pt x="50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0" y="59"/>
                                </a:lnTo>
                                <a:lnTo>
                                  <a:pt x="4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3" y="5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382"/>
                        <wps:cNvSpPr>
                          <a:spLocks/>
                        </wps:cNvSpPr>
                        <wps:spPr bwMode="auto">
                          <a:xfrm>
                            <a:off x="2650226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9 w 18"/>
                              <a:gd name="T3" fmla="*/ 0 h 18"/>
                              <a:gd name="T4" fmla="*/ 13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3 w 18"/>
                              <a:gd name="T13" fmla="*/ 18 h 18"/>
                              <a:gd name="T14" fmla="*/ 9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0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0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383"/>
                        <wps:cNvSpPr>
                          <a:spLocks noEditPoints="1"/>
                        </wps:cNvSpPr>
                        <wps:spPr bwMode="auto">
                          <a:xfrm>
                            <a:off x="2664246" y="3145682"/>
                            <a:ext cx="34174" cy="49945"/>
                          </a:xfrm>
                          <a:custGeom>
                            <a:avLst/>
                            <a:gdLst>
                              <a:gd name="T0" fmla="*/ 78 w 78"/>
                              <a:gd name="T1" fmla="*/ 73 h 114"/>
                              <a:gd name="T2" fmla="*/ 78 w 78"/>
                              <a:gd name="T3" fmla="*/ 82 h 114"/>
                              <a:gd name="T4" fmla="*/ 59 w 78"/>
                              <a:gd name="T5" fmla="*/ 82 h 114"/>
                              <a:gd name="T6" fmla="*/ 59 w 78"/>
                              <a:gd name="T7" fmla="*/ 114 h 114"/>
                              <a:gd name="T8" fmla="*/ 46 w 78"/>
                              <a:gd name="T9" fmla="*/ 114 h 114"/>
                              <a:gd name="T10" fmla="*/ 46 w 78"/>
                              <a:gd name="T11" fmla="*/ 82 h 114"/>
                              <a:gd name="T12" fmla="*/ 0 w 78"/>
                              <a:gd name="T13" fmla="*/ 82 h 114"/>
                              <a:gd name="T14" fmla="*/ 0 w 78"/>
                              <a:gd name="T15" fmla="*/ 73 h 114"/>
                              <a:gd name="T16" fmla="*/ 50 w 78"/>
                              <a:gd name="T17" fmla="*/ 0 h 114"/>
                              <a:gd name="T18" fmla="*/ 59 w 78"/>
                              <a:gd name="T19" fmla="*/ 0 h 114"/>
                              <a:gd name="T20" fmla="*/ 59 w 78"/>
                              <a:gd name="T21" fmla="*/ 73 h 114"/>
                              <a:gd name="T22" fmla="*/ 78 w 78"/>
                              <a:gd name="T23" fmla="*/ 73 h 114"/>
                              <a:gd name="T24" fmla="*/ 46 w 78"/>
                              <a:gd name="T25" fmla="*/ 73 h 114"/>
                              <a:gd name="T26" fmla="*/ 46 w 78"/>
                              <a:gd name="T27" fmla="*/ 13 h 114"/>
                              <a:gd name="T28" fmla="*/ 9 w 78"/>
                              <a:gd name="T29" fmla="*/ 73 h 114"/>
                              <a:gd name="T30" fmla="*/ 46 w 78"/>
                              <a:gd name="T31" fmla="*/ 7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8" h="114">
                                <a:moveTo>
                                  <a:pt x="78" y="73"/>
                                </a:moveTo>
                                <a:lnTo>
                                  <a:pt x="78" y="82"/>
                                </a:lnTo>
                                <a:lnTo>
                                  <a:pt x="59" y="82"/>
                                </a:lnTo>
                                <a:lnTo>
                                  <a:pt x="59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50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73"/>
                                </a:lnTo>
                                <a:lnTo>
                                  <a:pt x="78" y="73"/>
                                </a:lnTo>
                                <a:close/>
                                <a:moveTo>
                                  <a:pt x="46" y="73"/>
                                </a:moveTo>
                                <a:lnTo>
                                  <a:pt x="46" y="13"/>
                                </a:lnTo>
                                <a:lnTo>
                                  <a:pt x="9" y="73"/>
                                </a:lnTo>
                                <a:lnTo>
                                  <a:pt x="4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384"/>
                        <wps:cNvSpPr>
                          <a:spLocks noEditPoints="1"/>
                        </wps:cNvSpPr>
                        <wps:spPr bwMode="auto">
                          <a:xfrm>
                            <a:off x="3003794" y="3145682"/>
                            <a:ext cx="30231" cy="49945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14"/>
                              <a:gd name="T2" fmla="*/ 69 w 69"/>
                              <a:gd name="T3" fmla="*/ 0 h 114"/>
                              <a:gd name="T4" fmla="*/ 59 w 69"/>
                              <a:gd name="T5" fmla="*/ 4 h 114"/>
                              <a:gd name="T6" fmla="*/ 50 w 69"/>
                              <a:gd name="T7" fmla="*/ 4 h 114"/>
                              <a:gd name="T8" fmla="*/ 41 w 69"/>
                              <a:gd name="T9" fmla="*/ 9 h 114"/>
                              <a:gd name="T10" fmla="*/ 37 w 69"/>
                              <a:gd name="T11" fmla="*/ 13 h 114"/>
                              <a:gd name="T12" fmla="*/ 32 w 69"/>
                              <a:gd name="T13" fmla="*/ 23 h 114"/>
                              <a:gd name="T14" fmla="*/ 27 w 69"/>
                              <a:gd name="T15" fmla="*/ 32 h 114"/>
                              <a:gd name="T16" fmla="*/ 23 w 69"/>
                              <a:gd name="T17" fmla="*/ 41 h 114"/>
                              <a:gd name="T18" fmla="*/ 18 w 69"/>
                              <a:gd name="T19" fmla="*/ 50 h 114"/>
                              <a:gd name="T20" fmla="*/ 32 w 69"/>
                              <a:gd name="T21" fmla="*/ 46 h 114"/>
                              <a:gd name="T22" fmla="*/ 41 w 69"/>
                              <a:gd name="T23" fmla="*/ 41 h 114"/>
                              <a:gd name="T24" fmla="*/ 55 w 69"/>
                              <a:gd name="T25" fmla="*/ 46 h 114"/>
                              <a:gd name="T26" fmla="*/ 64 w 69"/>
                              <a:gd name="T27" fmla="*/ 50 h 114"/>
                              <a:gd name="T28" fmla="*/ 69 w 69"/>
                              <a:gd name="T29" fmla="*/ 64 h 114"/>
                              <a:gd name="T30" fmla="*/ 69 w 69"/>
                              <a:gd name="T31" fmla="*/ 78 h 114"/>
                              <a:gd name="T32" fmla="*/ 69 w 69"/>
                              <a:gd name="T33" fmla="*/ 91 h 114"/>
                              <a:gd name="T34" fmla="*/ 64 w 69"/>
                              <a:gd name="T35" fmla="*/ 101 h 114"/>
                              <a:gd name="T36" fmla="*/ 50 w 69"/>
                              <a:gd name="T37" fmla="*/ 114 h 114"/>
                              <a:gd name="T38" fmla="*/ 37 w 69"/>
                              <a:gd name="T39" fmla="*/ 114 h 114"/>
                              <a:gd name="T40" fmla="*/ 23 w 69"/>
                              <a:gd name="T41" fmla="*/ 114 h 114"/>
                              <a:gd name="T42" fmla="*/ 14 w 69"/>
                              <a:gd name="T43" fmla="*/ 110 h 114"/>
                              <a:gd name="T44" fmla="*/ 4 w 69"/>
                              <a:gd name="T45" fmla="*/ 91 h 114"/>
                              <a:gd name="T46" fmla="*/ 0 w 69"/>
                              <a:gd name="T47" fmla="*/ 68 h 114"/>
                              <a:gd name="T48" fmla="*/ 0 w 69"/>
                              <a:gd name="T49" fmla="*/ 55 h 114"/>
                              <a:gd name="T50" fmla="*/ 4 w 69"/>
                              <a:gd name="T51" fmla="*/ 41 h 114"/>
                              <a:gd name="T52" fmla="*/ 14 w 69"/>
                              <a:gd name="T53" fmla="*/ 27 h 114"/>
                              <a:gd name="T54" fmla="*/ 23 w 69"/>
                              <a:gd name="T55" fmla="*/ 13 h 114"/>
                              <a:gd name="T56" fmla="*/ 32 w 69"/>
                              <a:gd name="T57" fmla="*/ 9 h 114"/>
                              <a:gd name="T58" fmla="*/ 46 w 69"/>
                              <a:gd name="T59" fmla="*/ 0 h 114"/>
                              <a:gd name="T60" fmla="*/ 55 w 69"/>
                              <a:gd name="T61" fmla="*/ 0 h 114"/>
                              <a:gd name="T62" fmla="*/ 64 w 69"/>
                              <a:gd name="T63" fmla="*/ 0 h 114"/>
                              <a:gd name="T64" fmla="*/ 69 w 69"/>
                              <a:gd name="T65" fmla="*/ 0 h 114"/>
                              <a:gd name="T66" fmla="*/ 18 w 69"/>
                              <a:gd name="T67" fmla="*/ 55 h 114"/>
                              <a:gd name="T68" fmla="*/ 14 w 69"/>
                              <a:gd name="T69" fmla="*/ 68 h 114"/>
                              <a:gd name="T70" fmla="*/ 14 w 69"/>
                              <a:gd name="T71" fmla="*/ 73 h 114"/>
                              <a:gd name="T72" fmla="*/ 14 w 69"/>
                              <a:gd name="T73" fmla="*/ 82 h 114"/>
                              <a:gd name="T74" fmla="*/ 18 w 69"/>
                              <a:gd name="T75" fmla="*/ 91 h 114"/>
                              <a:gd name="T76" fmla="*/ 23 w 69"/>
                              <a:gd name="T77" fmla="*/ 101 h 114"/>
                              <a:gd name="T78" fmla="*/ 27 w 69"/>
                              <a:gd name="T79" fmla="*/ 105 h 114"/>
                              <a:gd name="T80" fmla="*/ 32 w 69"/>
                              <a:gd name="T81" fmla="*/ 110 h 114"/>
                              <a:gd name="T82" fmla="*/ 37 w 69"/>
                              <a:gd name="T83" fmla="*/ 110 h 114"/>
                              <a:gd name="T84" fmla="*/ 46 w 69"/>
                              <a:gd name="T85" fmla="*/ 110 h 114"/>
                              <a:gd name="T86" fmla="*/ 50 w 69"/>
                              <a:gd name="T87" fmla="*/ 105 h 114"/>
                              <a:gd name="T88" fmla="*/ 55 w 69"/>
                              <a:gd name="T89" fmla="*/ 96 h 114"/>
                              <a:gd name="T90" fmla="*/ 55 w 69"/>
                              <a:gd name="T91" fmla="*/ 87 h 114"/>
                              <a:gd name="T92" fmla="*/ 55 w 69"/>
                              <a:gd name="T93" fmla="*/ 73 h 114"/>
                              <a:gd name="T94" fmla="*/ 50 w 69"/>
                              <a:gd name="T95" fmla="*/ 59 h 114"/>
                              <a:gd name="T96" fmla="*/ 41 w 69"/>
                              <a:gd name="T97" fmla="*/ 50 h 114"/>
                              <a:gd name="T98" fmla="*/ 32 w 69"/>
                              <a:gd name="T99" fmla="*/ 50 h 114"/>
                              <a:gd name="T100" fmla="*/ 32 w 69"/>
                              <a:gd name="T101" fmla="*/ 50 h 114"/>
                              <a:gd name="T102" fmla="*/ 27 w 69"/>
                              <a:gd name="T103" fmla="*/ 50 h 114"/>
                              <a:gd name="T104" fmla="*/ 23 w 69"/>
                              <a:gd name="T105" fmla="*/ 55 h 114"/>
                              <a:gd name="T106" fmla="*/ 18 w 69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9" y="4"/>
                                </a:lnTo>
                                <a:lnTo>
                                  <a:pt x="50" y="4"/>
                                </a:lnTo>
                                <a:lnTo>
                                  <a:pt x="41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7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0"/>
                                </a:lnTo>
                                <a:lnTo>
                                  <a:pt x="32" y="46"/>
                                </a:lnTo>
                                <a:lnTo>
                                  <a:pt x="41" y="41"/>
                                </a:lnTo>
                                <a:lnTo>
                                  <a:pt x="55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69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0" y="114"/>
                                </a:lnTo>
                                <a:lnTo>
                                  <a:pt x="37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4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4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82"/>
                                </a:lnTo>
                                <a:lnTo>
                                  <a:pt x="18" y="91"/>
                                </a:lnTo>
                                <a:lnTo>
                                  <a:pt x="23" y="101"/>
                                </a:lnTo>
                                <a:lnTo>
                                  <a:pt x="27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6" y="110"/>
                                </a:lnTo>
                                <a:lnTo>
                                  <a:pt x="50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0" y="59"/>
                                </a:lnTo>
                                <a:lnTo>
                                  <a:pt x="4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7" y="50"/>
                                </a:lnTo>
                                <a:lnTo>
                                  <a:pt x="23" y="5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0385"/>
                        <wps:cNvSpPr>
                          <a:spLocks/>
                        </wps:cNvSpPr>
                        <wps:spPr bwMode="auto">
                          <a:xfrm>
                            <a:off x="3044102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9 w 18"/>
                              <a:gd name="T3" fmla="*/ 0 h 18"/>
                              <a:gd name="T4" fmla="*/ 13 w 18"/>
                              <a:gd name="T5" fmla="*/ 5 h 18"/>
                              <a:gd name="T6" fmla="*/ 13 w 18"/>
                              <a:gd name="T7" fmla="*/ 9 h 18"/>
                              <a:gd name="T8" fmla="*/ 18 w 18"/>
                              <a:gd name="T9" fmla="*/ 9 h 18"/>
                              <a:gd name="T10" fmla="*/ 13 w 18"/>
                              <a:gd name="T11" fmla="*/ 14 h 18"/>
                              <a:gd name="T12" fmla="*/ 13 w 18"/>
                              <a:gd name="T13" fmla="*/ 18 h 18"/>
                              <a:gd name="T14" fmla="*/ 9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0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0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14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0386"/>
                        <wps:cNvSpPr>
                          <a:spLocks/>
                        </wps:cNvSpPr>
                        <wps:spPr bwMode="auto">
                          <a:xfrm>
                            <a:off x="3059874" y="3145682"/>
                            <a:ext cx="30231" cy="49945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14"/>
                              <a:gd name="T2" fmla="*/ 60 w 69"/>
                              <a:gd name="T3" fmla="*/ 13 h 114"/>
                              <a:gd name="T4" fmla="*/ 28 w 69"/>
                              <a:gd name="T5" fmla="*/ 13 h 114"/>
                              <a:gd name="T6" fmla="*/ 19 w 69"/>
                              <a:gd name="T7" fmla="*/ 32 h 114"/>
                              <a:gd name="T8" fmla="*/ 37 w 69"/>
                              <a:gd name="T9" fmla="*/ 36 h 114"/>
                              <a:gd name="T10" fmla="*/ 55 w 69"/>
                              <a:gd name="T11" fmla="*/ 46 h 114"/>
                              <a:gd name="T12" fmla="*/ 64 w 69"/>
                              <a:gd name="T13" fmla="*/ 59 h 114"/>
                              <a:gd name="T14" fmla="*/ 64 w 69"/>
                              <a:gd name="T15" fmla="*/ 73 h 114"/>
                              <a:gd name="T16" fmla="*/ 64 w 69"/>
                              <a:gd name="T17" fmla="*/ 82 h 114"/>
                              <a:gd name="T18" fmla="*/ 60 w 69"/>
                              <a:gd name="T19" fmla="*/ 91 h 114"/>
                              <a:gd name="T20" fmla="*/ 55 w 69"/>
                              <a:gd name="T21" fmla="*/ 96 h 114"/>
                              <a:gd name="T22" fmla="*/ 51 w 69"/>
                              <a:gd name="T23" fmla="*/ 101 h 114"/>
                              <a:gd name="T24" fmla="*/ 46 w 69"/>
                              <a:gd name="T25" fmla="*/ 110 h 114"/>
                              <a:gd name="T26" fmla="*/ 41 w 69"/>
                              <a:gd name="T27" fmla="*/ 110 h 114"/>
                              <a:gd name="T28" fmla="*/ 32 w 69"/>
                              <a:gd name="T29" fmla="*/ 114 h 114"/>
                              <a:gd name="T30" fmla="*/ 19 w 69"/>
                              <a:gd name="T31" fmla="*/ 114 h 114"/>
                              <a:gd name="T32" fmla="*/ 9 w 69"/>
                              <a:gd name="T33" fmla="*/ 114 h 114"/>
                              <a:gd name="T34" fmla="*/ 5 w 69"/>
                              <a:gd name="T35" fmla="*/ 114 h 114"/>
                              <a:gd name="T36" fmla="*/ 0 w 69"/>
                              <a:gd name="T37" fmla="*/ 110 h 114"/>
                              <a:gd name="T38" fmla="*/ 0 w 69"/>
                              <a:gd name="T39" fmla="*/ 105 h 114"/>
                              <a:gd name="T40" fmla="*/ 0 w 69"/>
                              <a:gd name="T41" fmla="*/ 101 h 114"/>
                              <a:gd name="T42" fmla="*/ 0 w 69"/>
                              <a:gd name="T43" fmla="*/ 101 h 114"/>
                              <a:gd name="T44" fmla="*/ 5 w 69"/>
                              <a:gd name="T45" fmla="*/ 101 h 114"/>
                              <a:gd name="T46" fmla="*/ 9 w 69"/>
                              <a:gd name="T47" fmla="*/ 101 h 114"/>
                              <a:gd name="T48" fmla="*/ 9 w 69"/>
                              <a:gd name="T49" fmla="*/ 101 h 114"/>
                              <a:gd name="T50" fmla="*/ 9 w 69"/>
                              <a:gd name="T51" fmla="*/ 101 h 114"/>
                              <a:gd name="T52" fmla="*/ 14 w 69"/>
                              <a:gd name="T53" fmla="*/ 101 h 114"/>
                              <a:gd name="T54" fmla="*/ 19 w 69"/>
                              <a:gd name="T55" fmla="*/ 101 h 114"/>
                              <a:gd name="T56" fmla="*/ 23 w 69"/>
                              <a:gd name="T57" fmla="*/ 105 h 114"/>
                              <a:gd name="T58" fmla="*/ 28 w 69"/>
                              <a:gd name="T59" fmla="*/ 105 h 114"/>
                              <a:gd name="T60" fmla="*/ 37 w 69"/>
                              <a:gd name="T61" fmla="*/ 105 h 114"/>
                              <a:gd name="T62" fmla="*/ 46 w 69"/>
                              <a:gd name="T63" fmla="*/ 101 h 114"/>
                              <a:gd name="T64" fmla="*/ 51 w 69"/>
                              <a:gd name="T65" fmla="*/ 91 h 114"/>
                              <a:gd name="T66" fmla="*/ 55 w 69"/>
                              <a:gd name="T67" fmla="*/ 82 h 114"/>
                              <a:gd name="T68" fmla="*/ 51 w 69"/>
                              <a:gd name="T69" fmla="*/ 73 h 114"/>
                              <a:gd name="T70" fmla="*/ 46 w 69"/>
                              <a:gd name="T71" fmla="*/ 64 h 114"/>
                              <a:gd name="T72" fmla="*/ 41 w 69"/>
                              <a:gd name="T73" fmla="*/ 55 h 114"/>
                              <a:gd name="T74" fmla="*/ 28 w 69"/>
                              <a:gd name="T75" fmla="*/ 50 h 114"/>
                              <a:gd name="T76" fmla="*/ 19 w 69"/>
                              <a:gd name="T77" fmla="*/ 46 h 114"/>
                              <a:gd name="T78" fmla="*/ 5 w 69"/>
                              <a:gd name="T79" fmla="*/ 46 h 114"/>
                              <a:gd name="T80" fmla="*/ 28 w 69"/>
                              <a:gd name="T81" fmla="*/ 0 h 114"/>
                              <a:gd name="T82" fmla="*/ 69 w 69"/>
                              <a:gd name="T8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69" y="0"/>
                                </a:moveTo>
                                <a:lnTo>
                                  <a:pt x="60" y="13"/>
                                </a:lnTo>
                                <a:lnTo>
                                  <a:pt x="28" y="13"/>
                                </a:lnTo>
                                <a:lnTo>
                                  <a:pt x="19" y="32"/>
                                </a:lnTo>
                                <a:lnTo>
                                  <a:pt x="37" y="36"/>
                                </a:lnTo>
                                <a:lnTo>
                                  <a:pt x="55" y="46"/>
                                </a:lnTo>
                                <a:lnTo>
                                  <a:pt x="64" y="59"/>
                                </a:lnTo>
                                <a:lnTo>
                                  <a:pt x="64" y="73"/>
                                </a:lnTo>
                                <a:lnTo>
                                  <a:pt x="64" y="82"/>
                                </a:lnTo>
                                <a:lnTo>
                                  <a:pt x="60" y="91"/>
                                </a:lnTo>
                                <a:lnTo>
                                  <a:pt x="55" y="96"/>
                                </a:lnTo>
                                <a:lnTo>
                                  <a:pt x="51" y="101"/>
                                </a:lnTo>
                                <a:lnTo>
                                  <a:pt x="46" y="110"/>
                                </a:lnTo>
                                <a:lnTo>
                                  <a:pt x="41" y="110"/>
                                </a:lnTo>
                                <a:lnTo>
                                  <a:pt x="32" y="114"/>
                                </a:lnTo>
                                <a:lnTo>
                                  <a:pt x="19" y="114"/>
                                </a:lnTo>
                                <a:lnTo>
                                  <a:pt x="9" y="114"/>
                                </a:lnTo>
                                <a:lnTo>
                                  <a:pt x="5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5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19" y="101"/>
                                </a:lnTo>
                                <a:lnTo>
                                  <a:pt x="23" y="105"/>
                                </a:lnTo>
                                <a:lnTo>
                                  <a:pt x="28" y="105"/>
                                </a:lnTo>
                                <a:lnTo>
                                  <a:pt x="37" y="105"/>
                                </a:lnTo>
                                <a:lnTo>
                                  <a:pt x="46" y="101"/>
                                </a:lnTo>
                                <a:lnTo>
                                  <a:pt x="51" y="91"/>
                                </a:lnTo>
                                <a:lnTo>
                                  <a:pt x="55" y="82"/>
                                </a:lnTo>
                                <a:lnTo>
                                  <a:pt x="51" y="73"/>
                                </a:lnTo>
                                <a:lnTo>
                                  <a:pt x="46" y="64"/>
                                </a:lnTo>
                                <a:lnTo>
                                  <a:pt x="41" y="55"/>
                                </a:lnTo>
                                <a:lnTo>
                                  <a:pt x="28" y="50"/>
                                </a:lnTo>
                                <a:lnTo>
                                  <a:pt x="19" y="46"/>
                                </a:lnTo>
                                <a:lnTo>
                                  <a:pt x="5" y="46"/>
                                </a:lnTo>
                                <a:lnTo>
                                  <a:pt x="2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0387"/>
                        <wps:cNvSpPr>
                          <a:spLocks noEditPoints="1"/>
                        </wps:cNvSpPr>
                        <wps:spPr bwMode="auto">
                          <a:xfrm>
                            <a:off x="3398546" y="3145682"/>
                            <a:ext cx="30231" cy="49945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14"/>
                              <a:gd name="T2" fmla="*/ 69 w 69"/>
                              <a:gd name="T3" fmla="*/ 0 h 114"/>
                              <a:gd name="T4" fmla="*/ 60 w 69"/>
                              <a:gd name="T5" fmla="*/ 4 h 114"/>
                              <a:gd name="T6" fmla="*/ 50 w 69"/>
                              <a:gd name="T7" fmla="*/ 4 h 114"/>
                              <a:gd name="T8" fmla="*/ 41 w 69"/>
                              <a:gd name="T9" fmla="*/ 9 h 114"/>
                              <a:gd name="T10" fmla="*/ 37 w 69"/>
                              <a:gd name="T11" fmla="*/ 13 h 114"/>
                              <a:gd name="T12" fmla="*/ 32 w 69"/>
                              <a:gd name="T13" fmla="*/ 23 h 114"/>
                              <a:gd name="T14" fmla="*/ 23 w 69"/>
                              <a:gd name="T15" fmla="*/ 32 h 114"/>
                              <a:gd name="T16" fmla="*/ 23 w 69"/>
                              <a:gd name="T17" fmla="*/ 41 h 114"/>
                              <a:gd name="T18" fmla="*/ 18 w 69"/>
                              <a:gd name="T19" fmla="*/ 50 h 114"/>
                              <a:gd name="T20" fmla="*/ 27 w 69"/>
                              <a:gd name="T21" fmla="*/ 46 h 114"/>
                              <a:gd name="T22" fmla="*/ 41 w 69"/>
                              <a:gd name="T23" fmla="*/ 41 h 114"/>
                              <a:gd name="T24" fmla="*/ 50 w 69"/>
                              <a:gd name="T25" fmla="*/ 46 h 114"/>
                              <a:gd name="T26" fmla="*/ 64 w 69"/>
                              <a:gd name="T27" fmla="*/ 50 h 114"/>
                              <a:gd name="T28" fmla="*/ 69 w 69"/>
                              <a:gd name="T29" fmla="*/ 64 h 114"/>
                              <a:gd name="T30" fmla="*/ 69 w 69"/>
                              <a:gd name="T31" fmla="*/ 78 h 114"/>
                              <a:gd name="T32" fmla="*/ 69 w 69"/>
                              <a:gd name="T33" fmla="*/ 91 h 114"/>
                              <a:gd name="T34" fmla="*/ 64 w 69"/>
                              <a:gd name="T35" fmla="*/ 101 h 114"/>
                              <a:gd name="T36" fmla="*/ 50 w 69"/>
                              <a:gd name="T37" fmla="*/ 114 h 114"/>
                              <a:gd name="T38" fmla="*/ 37 w 69"/>
                              <a:gd name="T39" fmla="*/ 114 h 114"/>
                              <a:gd name="T40" fmla="*/ 23 w 69"/>
                              <a:gd name="T41" fmla="*/ 114 h 114"/>
                              <a:gd name="T42" fmla="*/ 14 w 69"/>
                              <a:gd name="T43" fmla="*/ 110 h 114"/>
                              <a:gd name="T44" fmla="*/ 5 w 69"/>
                              <a:gd name="T45" fmla="*/ 91 h 114"/>
                              <a:gd name="T46" fmla="*/ 0 w 69"/>
                              <a:gd name="T47" fmla="*/ 68 h 114"/>
                              <a:gd name="T48" fmla="*/ 0 w 69"/>
                              <a:gd name="T49" fmla="*/ 55 h 114"/>
                              <a:gd name="T50" fmla="*/ 5 w 69"/>
                              <a:gd name="T51" fmla="*/ 41 h 114"/>
                              <a:gd name="T52" fmla="*/ 14 w 69"/>
                              <a:gd name="T53" fmla="*/ 27 h 114"/>
                              <a:gd name="T54" fmla="*/ 23 w 69"/>
                              <a:gd name="T55" fmla="*/ 13 h 114"/>
                              <a:gd name="T56" fmla="*/ 32 w 69"/>
                              <a:gd name="T57" fmla="*/ 9 h 114"/>
                              <a:gd name="T58" fmla="*/ 46 w 69"/>
                              <a:gd name="T59" fmla="*/ 0 h 114"/>
                              <a:gd name="T60" fmla="*/ 55 w 69"/>
                              <a:gd name="T61" fmla="*/ 0 h 114"/>
                              <a:gd name="T62" fmla="*/ 64 w 69"/>
                              <a:gd name="T63" fmla="*/ 0 h 114"/>
                              <a:gd name="T64" fmla="*/ 69 w 69"/>
                              <a:gd name="T65" fmla="*/ 0 h 114"/>
                              <a:gd name="T66" fmla="*/ 18 w 69"/>
                              <a:gd name="T67" fmla="*/ 55 h 114"/>
                              <a:gd name="T68" fmla="*/ 14 w 69"/>
                              <a:gd name="T69" fmla="*/ 68 h 114"/>
                              <a:gd name="T70" fmla="*/ 14 w 69"/>
                              <a:gd name="T71" fmla="*/ 73 h 114"/>
                              <a:gd name="T72" fmla="*/ 14 w 69"/>
                              <a:gd name="T73" fmla="*/ 82 h 114"/>
                              <a:gd name="T74" fmla="*/ 18 w 69"/>
                              <a:gd name="T75" fmla="*/ 91 h 114"/>
                              <a:gd name="T76" fmla="*/ 23 w 69"/>
                              <a:gd name="T77" fmla="*/ 101 h 114"/>
                              <a:gd name="T78" fmla="*/ 27 w 69"/>
                              <a:gd name="T79" fmla="*/ 105 h 114"/>
                              <a:gd name="T80" fmla="*/ 32 w 69"/>
                              <a:gd name="T81" fmla="*/ 110 h 114"/>
                              <a:gd name="T82" fmla="*/ 37 w 69"/>
                              <a:gd name="T83" fmla="*/ 110 h 114"/>
                              <a:gd name="T84" fmla="*/ 46 w 69"/>
                              <a:gd name="T85" fmla="*/ 110 h 114"/>
                              <a:gd name="T86" fmla="*/ 50 w 69"/>
                              <a:gd name="T87" fmla="*/ 105 h 114"/>
                              <a:gd name="T88" fmla="*/ 55 w 69"/>
                              <a:gd name="T89" fmla="*/ 96 h 114"/>
                              <a:gd name="T90" fmla="*/ 55 w 69"/>
                              <a:gd name="T91" fmla="*/ 87 h 114"/>
                              <a:gd name="T92" fmla="*/ 55 w 69"/>
                              <a:gd name="T93" fmla="*/ 73 h 114"/>
                              <a:gd name="T94" fmla="*/ 50 w 69"/>
                              <a:gd name="T95" fmla="*/ 59 h 114"/>
                              <a:gd name="T96" fmla="*/ 41 w 69"/>
                              <a:gd name="T97" fmla="*/ 50 h 114"/>
                              <a:gd name="T98" fmla="*/ 32 w 69"/>
                              <a:gd name="T99" fmla="*/ 50 h 114"/>
                              <a:gd name="T100" fmla="*/ 32 w 69"/>
                              <a:gd name="T101" fmla="*/ 50 h 114"/>
                              <a:gd name="T102" fmla="*/ 27 w 69"/>
                              <a:gd name="T103" fmla="*/ 50 h 114"/>
                              <a:gd name="T104" fmla="*/ 23 w 69"/>
                              <a:gd name="T105" fmla="*/ 55 h 114"/>
                              <a:gd name="T106" fmla="*/ 18 w 69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0" y="4"/>
                                </a:lnTo>
                                <a:lnTo>
                                  <a:pt x="41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3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0"/>
                                </a:lnTo>
                                <a:lnTo>
                                  <a:pt x="27" y="46"/>
                                </a:lnTo>
                                <a:lnTo>
                                  <a:pt x="41" y="41"/>
                                </a:lnTo>
                                <a:lnTo>
                                  <a:pt x="50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69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0" y="114"/>
                                </a:lnTo>
                                <a:lnTo>
                                  <a:pt x="37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4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82"/>
                                </a:lnTo>
                                <a:lnTo>
                                  <a:pt x="18" y="91"/>
                                </a:lnTo>
                                <a:lnTo>
                                  <a:pt x="23" y="101"/>
                                </a:lnTo>
                                <a:lnTo>
                                  <a:pt x="27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6" y="110"/>
                                </a:lnTo>
                                <a:lnTo>
                                  <a:pt x="50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0" y="59"/>
                                </a:lnTo>
                                <a:lnTo>
                                  <a:pt x="4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7" y="50"/>
                                </a:lnTo>
                                <a:lnTo>
                                  <a:pt x="23" y="5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0388"/>
                        <wps:cNvSpPr>
                          <a:spLocks/>
                        </wps:cNvSpPr>
                        <wps:spPr bwMode="auto">
                          <a:xfrm>
                            <a:off x="3438853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9 w 18"/>
                              <a:gd name="T3" fmla="*/ 0 h 18"/>
                              <a:gd name="T4" fmla="*/ 13 w 18"/>
                              <a:gd name="T5" fmla="*/ 5 h 18"/>
                              <a:gd name="T6" fmla="*/ 13 w 18"/>
                              <a:gd name="T7" fmla="*/ 9 h 18"/>
                              <a:gd name="T8" fmla="*/ 18 w 18"/>
                              <a:gd name="T9" fmla="*/ 9 h 18"/>
                              <a:gd name="T10" fmla="*/ 13 w 18"/>
                              <a:gd name="T11" fmla="*/ 14 h 18"/>
                              <a:gd name="T12" fmla="*/ 13 w 18"/>
                              <a:gd name="T13" fmla="*/ 18 h 18"/>
                              <a:gd name="T14" fmla="*/ 9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0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0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14"/>
                                </a:lnTo>
                                <a:lnTo>
                                  <a:pt x="13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0389"/>
                        <wps:cNvSpPr>
                          <a:spLocks noEditPoints="1"/>
                        </wps:cNvSpPr>
                        <wps:spPr bwMode="auto">
                          <a:xfrm>
                            <a:off x="3454626" y="3145682"/>
                            <a:ext cx="32421" cy="49945"/>
                          </a:xfrm>
                          <a:custGeom>
                            <a:avLst/>
                            <a:gdLst>
                              <a:gd name="T0" fmla="*/ 69 w 74"/>
                              <a:gd name="T1" fmla="*/ 0 h 114"/>
                              <a:gd name="T2" fmla="*/ 69 w 74"/>
                              <a:gd name="T3" fmla="*/ 0 h 114"/>
                              <a:gd name="T4" fmla="*/ 60 w 74"/>
                              <a:gd name="T5" fmla="*/ 4 h 114"/>
                              <a:gd name="T6" fmla="*/ 51 w 74"/>
                              <a:gd name="T7" fmla="*/ 4 h 114"/>
                              <a:gd name="T8" fmla="*/ 46 w 74"/>
                              <a:gd name="T9" fmla="*/ 9 h 114"/>
                              <a:gd name="T10" fmla="*/ 37 w 74"/>
                              <a:gd name="T11" fmla="*/ 13 h 114"/>
                              <a:gd name="T12" fmla="*/ 32 w 74"/>
                              <a:gd name="T13" fmla="*/ 23 h 114"/>
                              <a:gd name="T14" fmla="*/ 28 w 74"/>
                              <a:gd name="T15" fmla="*/ 32 h 114"/>
                              <a:gd name="T16" fmla="*/ 23 w 74"/>
                              <a:gd name="T17" fmla="*/ 41 h 114"/>
                              <a:gd name="T18" fmla="*/ 19 w 74"/>
                              <a:gd name="T19" fmla="*/ 50 h 114"/>
                              <a:gd name="T20" fmla="*/ 32 w 74"/>
                              <a:gd name="T21" fmla="*/ 46 h 114"/>
                              <a:gd name="T22" fmla="*/ 42 w 74"/>
                              <a:gd name="T23" fmla="*/ 41 h 114"/>
                              <a:gd name="T24" fmla="*/ 55 w 74"/>
                              <a:gd name="T25" fmla="*/ 46 h 114"/>
                              <a:gd name="T26" fmla="*/ 65 w 74"/>
                              <a:gd name="T27" fmla="*/ 50 h 114"/>
                              <a:gd name="T28" fmla="*/ 69 w 74"/>
                              <a:gd name="T29" fmla="*/ 64 h 114"/>
                              <a:gd name="T30" fmla="*/ 74 w 74"/>
                              <a:gd name="T31" fmla="*/ 78 h 114"/>
                              <a:gd name="T32" fmla="*/ 69 w 74"/>
                              <a:gd name="T33" fmla="*/ 91 h 114"/>
                              <a:gd name="T34" fmla="*/ 65 w 74"/>
                              <a:gd name="T35" fmla="*/ 101 h 114"/>
                              <a:gd name="T36" fmla="*/ 51 w 74"/>
                              <a:gd name="T37" fmla="*/ 114 h 114"/>
                              <a:gd name="T38" fmla="*/ 37 w 74"/>
                              <a:gd name="T39" fmla="*/ 114 h 114"/>
                              <a:gd name="T40" fmla="*/ 23 w 74"/>
                              <a:gd name="T41" fmla="*/ 114 h 114"/>
                              <a:gd name="T42" fmla="*/ 14 w 74"/>
                              <a:gd name="T43" fmla="*/ 110 h 114"/>
                              <a:gd name="T44" fmla="*/ 5 w 74"/>
                              <a:gd name="T45" fmla="*/ 91 h 114"/>
                              <a:gd name="T46" fmla="*/ 0 w 74"/>
                              <a:gd name="T47" fmla="*/ 68 h 114"/>
                              <a:gd name="T48" fmla="*/ 0 w 74"/>
                              <a:gd name="T49" fmla="*/ 55 h 114"/>
                              <a:gd name="T50" fmla="*/ 5 w 74"/>
                              <a:gd name="T51" fmla="*/ 41 h 114"/>
                              <a:gd name="T52" fmla="*/ 14 w 74"/>
                              <a:gd name="T53" fmla="*/ 27 h 114"/>
                              <a:gd name="T54" fmla="*/ 23 w 74"/>
                              <a:gd name="T55" fmla="*/ 13 h 114"/>
                              <a:gd name="T56" fmla="*/ 32 w 74"/>
                              <a:gd name="T57" fmla="*/ 9 h 114"/>
                              <a:gd name="T58" fmla="*/ 46 w 74"/>
                              <a:gd name="T59" fmla="*/ 0 h 114"/>
                              <a:gd name="T60" fmla="*/ 55 w 74"/>
                              <a:gd name="T61" fmla="*/ 0 h 114"/>
                              <a:gd name="T62" fmla="*/ 65 w 74"/>
                              <a:gd name="T63" fmla="*/ 0 h 114"/>
                              <a:gd name="T64" fmla="*/ 69 w 74"/>
                              <a:gd name="T65" fmla="*/ 0 h 114"/>
                              <a:gd name="T66" fmla="*/ 19 w 74"/>
                              <a:gd name="T67" fmla="*/ 55 h 114"/>
                              <a:gd name="T68" fmla="*/ 14 w 74"/>
                              <a:gd name="T69" fmla="*/ 68 h 114"/>
                              <a:gd name="T70" fmla="*/ 14 w 74"/>
                              <a:gd name="T71" fmla="*/ 73 h 114"/>
                              <a:gd name="T72" fmla="*/ 14 w 74"/>
                              <a:gd name="T73" fmla="*/ 82 h 114"/>
                              <a:gd name="T74" fmla="*/ 19 w 74"/>
                              <a:gd name="T75" fmla="*/ 91 h 114"/>
                              <a:gd name="T76" fmla="*/ 23 w 74"/>
                              <a:gd name="T77" fmla="*/ 101 h 114"/>
                              <a:gd name="T78" fmla="*/ 28 w 74"/>
                              <a:gd name="T79" fmla="*/ 105 h 114"/>
                              <a:gd name="T80" fmla="*/ 32 w 74"/>
                              <a:gd name="T81" fmla="*/ 110 h 114"/>
                              <a:gd name="T82" fmla="*/ 37 w 74"/>
                              <a:gd name="T83" fmla="*/ 110 h 114"/>
                              <a:gd name="T84" fmla="*/ 46 w 74"/>
                              <a:gd name="T85" fmla="*/ 110 h 114"/>
                              <a:gd name="T86" fmla="*/ 51 w 74"/>
                              <a:gd name="T87" fmla="*/ 105 h 114"/>
                              <a:gd name="T88" fmla="*/ 55 w 74"/>
                              <a:gd name="T89" fmla="*/ 96 h 114"/>
                              <a:gd name="T90" fmla="*/ 55 w 74"/>
                              <a:gd name="T91" fmla="*/ 87 h 114"/>
                              <a:gd name="T92" fmla="*/ 55 w 74"/>
                              <a:gd name="T93" fmla="*/ 73 h 114"/>
                              <a:gd name="T94" fmla="*/ 51 w 74"/>
                              <a:gd name="T95" fmla="*/ 59 h 114"/>
                              <a:gd name="T96" fmla="*/ 46 w 74"/>
                              <a:gd name="T97" fmla="*/ 50 h 114"/>
                              <a:gd name="T98" fmla="*/ 32 w 74"/>
                              <a:gd name="T99" fmla="*/ 50 h 114"/>
                              <a:gd name="T100" fmla="*/ 32 w 74"/>
                              <a:gd name="T101" fmla="*/ 50 h 114"/>
                              <a:gd name="T102" fmla="*/ 28 w 74"/>
                              <a:gd name="T103" fmla="*/ 50 h 114"/>
                              <a:gd name="T104" fmla="*/ 23 w 74"/>
                              <a:gd name="T105" fmla="*/ 55 h 114"/>
                              <a:gd name="T106" fmla="*/ 19 w 74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1" y="4"/>
                                </a:lnTo>
                                <a:lnTo>
                                  <a:pt x="46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19" y="50"/>
                                </a:lnTo>
                                <a:lnTo>
                                  <a:pt x="32" y="46"/>
                                </a:lnTo>
                                <a:lnTo>
                                  <a:pt x="42" y="41"/>
                                </a:lnTo>
                                <a:lnTo>
                                  <a:pt x="55" y="46"/>
                                </a:lnTo>
                                <a:lnTo>
                                  <a:pt x="65" y="50"/>
                                </a:lnTo>
                                <a:lnTo>
                                  <a:pt x="69" y="64"/>
                                </a:lnTo>
                                <a:lnTo>
                                  <a:pt x="74" y="78"/>
                                </a:lnTo>
                                <a:lnTo>
                                  <a:pt x="69" y="91"/>
                                </a:lnTo>
                                <a:lnTo>
                                  <a:pt x="65" y="101"/>
                                </a:lnTo>
                                <a:lnTo>
                                  <a:pt x="51" y="114"/>
                                </a:lnTo>
                                <a:lnTo>
                                  <a:pt x="37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14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82"/>
                                </a:lnTo>
                                <a:lnTo>
                                  <a:pt x="19" y="91"/>
                                </a:lnTo>
                                <a:lnTo>
                                  <a:pt x="23" y="101"/>
                                </a:lnTo>
                                <a:lnTo>
                                  <a:pt x="28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6" y="110"/>
                                </a:lnTo>
                                <a:lnTo>
                                  <a:pt x="51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1" y="59"/>
                                </a:lnTo>
                                <a:lnTo>
                                  <a:pt x="46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3" y="5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0390"/>
                        <wps:cNvSpPr>
                          <a:spLocks noEditPoints="1"/>
                        </wps:cNvSpPr>
                        <wps:spPr bwMode="auto">
                          <a:xfrm>
                            <a:off x="3790231" y="3145682"/>
                            <a:ext cx="32421" cy="49945"/>
                          </a:xfrm>
                          <a:custGeom>
                            <a:avLst/>
                            <a:gdLst>
                              <a:gd name="T0" fmla="*/ 69 w 74"/>
                              <a:gd name="T1" fmla="*/ 0 h 114"/>
                              <a:gd name="T2" fmla="*/ 69 w 74"/>
                              <a:gd name="T3" fmla="*/ 0 h 114"/>
                              <a:gd name="T4" fmla="*/ 60 w 74"/>
                              <a:gd name="T5" fmla="*/ 4 h 114"/>
                              <a:gd name="T6" fmla="*/ 51 w 74"/>
                              <a:gd name="T7" fmla="*/ 4 h 114"/>
                              <a:gd name="T8" fmla="*/ 46 w 74"/>
                              <a:gd name="T9" fmla="*/ 9 h 114"/>
                              <a:gd name="T10" fmla="*/ 37 w 74"/>
                              <a:gd name="T11" fmla="*/ 13 h 114"/>
                              <a:gd name="T12" fmla="*/ 32 w 74"/>
                              <a:gd name="T13" fmla="*/ 23 h 114"/>
                              <a:gd name="T14" fmla="*/ 28 w 74"/>
                              <a:gd name="T15" fmla="*/ 32 h 114"/>
                              <a:gd name="T16" fmla="*/ 23 w 74"/>
                              <a:gd name="T17" fmla="*/ 41 h 114"/>
                              <a:gd name="T18" fmla="*/ 19 w 74"/>
                              <a:gd name="T19" fmla="*/ 50 h 114"/>
                              <a:gd name="T20" fmla="*/ 32 w 74"/>
                              <a:gd name="T21" fmla="*/ 46 h 114"/>
                              <a:gd name="T22" fmla="*/ 41 w 74"/>
                              <a:gd name="T23" fmla="*/ 41 h 114"/>
                              <a:gd name="T24" fmla="*/ 55 w 74"/>
                              <a:gd name="T25" fmla="*/ 46 h 114"/>
                              <a:gd name="T26" fmla="*/ 64 w 74"/>
                              <a:gd name="T27" fmla="*/ 50 h 114"/>
                              <a:gd name="T28" fmla="*/ 69 w 74"/>
                              <a:gd name="T29" fmla="*/ 64 h 114"/>
                              <a:gd name="T30" fmla="*/ 74 w 74"/>
                              <a:gd name="T31" fmla="*/ 78 h 114"/>
                              <a:gd name="T32" fmla="*/ 69 w 74"/>
                              <a:gd name="T33" fmla="*/ 91 h 114"/>
                              <a:gd name="T34" fmla="*/ 64 w 74"/>
                              <a:gd name="T35" fmla="*/ 101 h 114"/>
                              <a:gd name="T36" fmla="*/ 51 w 74"/>
                              <a:gd name="T37" fmla="*/ 114 h 114"/>
                              <a:gd name="T38" fmla="*/ 37 w 74"/>
                              <a:gd name="T39" fmla="*/ 114 h 114"/>
                              <a:gd name="T40" fmla="*/ 23 w 74"/>
                              <a:gd name="T41" fmla="*/ 114 h 114"/>
                              <a:gd name="T42" fmla="*/ 14 w 74"/>
                              <a:gd name="T43" fmla="*/ 110 h 114"/>
                              <a:gd name="T44" fmla="*/ 5 w 74"/>
                              <a:gd name="T45" fmla="*/ 91 h 114"/>
                              <a:gd name="T46" fmla="*/ 0 w 74"/>
                              <a:gd name="T47" fmla="*/ 68 h 114"/>
                              <a:gd name="T48" fmla="*/ 0 w 74"/>
                              <a:gd name="T49" fmla="*/ 55 h 114"/>
                              <a:gd name="T50" fmla="*/ 5 w 74"/>
                              <a:gd name="T51" fmla="*/ 41 h 114"/>
                              <a:gd name="T52" fmla="*/ 14 w 74"/>
                              <a:gd name="T53" fmla="*/ 27 h 114"/>
                              <a:gd name="T54" fmla="*/ 23 w 74"/>
                              <a:gd name="T55" fmla="*/ 13 h 114"/>
                              <a:gd name="T56" fmla="*/ 37 w 74"/>
                              <a:gd name="T57" fmla="*/ 9 h 114"/>
                              <a:gd name="T58" fmla="*/ 46 w 74"/>
                              <a:gd name="T59" fmla="*/ 0 h 114"/>
                              <a:gd name="T60" fmla="*/ 55 w 74"/>
                              <a:gd name="T61" fmla="*/ 0 h 114"/>
                              <a:gd name="T62" fmla="*/ 64 w 74"/>
                              <a:gd name="T63" fmla="*/ 0 h 114"/>
                              <a:gd name="T64" fmla="*/ 69 w 74"/>
                              <a:gd name="T65" fmla="*/ 0 h 114"/>
                              <a:gd name="T66" fmla="*/ 19 w 74"/>
                              <a:gd name="T67" fmla="*/ 55 h 114"/>
                              <a:gd name="T68" fmla="*/ 19 w 74"/>
                              <a:gd name="T69" fmla="*/ 68 h 114"/>
                              <a:gd name="T70" fmla="*/ 14 w 74"/>
                              <a:gd name="T71" fmla="*/ 73 h 114"/>
                              <a:gd name="T72" fmla="*/ 19 w 74"/>
                              <a:gd name="T73" fmla="*/ 82 h 114"/>
                              <a:gd name="T74" fmla="*/ 19 w 74"/>
                              <a:gd name="T75" fmla="*/ 91 h 114"/>
                              <a:gd name="T76" fmla="*/ 23 w 74"/>
                              <a:gd name="T77" fmla="*/ 101 h 114"/>
                              <a:gd name="T78" fmla="*/ 28 w 74"/>
                              <a:gd name="T79" fmla="*/ 105 h 114"/>
                              <a:gd name="T80" fmla="*/ 32 w 74"/>
                              <a:gd name="T81" fmla="*/ 110 h 114"/>
                              <a:gd name="T82" fmla="*/ 37 w 74"/>
                              <a:gd name="T83" fmla="*/ 110 h 114"/>
                              <a:gd name="T84" fmla="*/ 46 w 74"/>
                              <a:gd name="T85" fmla="*/ 110 h 114"/>
                              <a:gd name="T86" fmla="*/ 51 w 74"/>
                              <a:gd name="T87" fmla="*/ 105 h 114"/>
                              <a:gd name="T88" fmla="*/ 55 w 74"/>
                              <a:gd name="T89" fmla="*/ 96 h 114"/>
                              <a:gd name="T90" fmla="*/ 55 w 74"/>
                              <a:gd name="T91" fmla="*/ 87 h 114"/>
                              <a:gd name="T92" fmla="*/ 55 w 74"/>
                              <a:gd name="T93" fmla="*/ 73 h 114"/>
                              <a:gd name="T94" fmla="*/ 51 w 74"/>
                              <a:gd name="T95" fmla="*/ 59 h 114"/>
                              <a:gd name="T96" fmla="*/ 46 w 74"/>
                              <a:gd name="T97" fmla="*/ 50 h 114"/>
                              <a:gd name="T98" fmla="*/ 37 w 74"/>
                              <a:gd name="T99" fmla="*/ 50 h 114"/>
                              <a:gd name="T100" fmla="*/ 32 w 74"/>
                              <a:gd name="T101" fmla="*/ 50 h 114"/>
                              <a:gd name="T102" fmla="*/ 28 w 74"/>
                              <a:gd name="T103" fmla="*/ 50 h 114"/>
                              <a:gd name="T104" fmla="*/ 23 w 74"/>
                              <a:gd name="T105" fmla="*/ 55 h 114"/>
                              <a:gd name="T106" fmla="*/ 19 w 74"/>
                              <a:gd name="T107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" h="11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4"/>
                                </a:lnTo>
                                <a:lnTo>
                                  <a:pt x="51" y="4"/>
                                </a:lnTo>
                                <a:lnTo>
                                  <a:pt x="46" y="9"/>
                                </a:lnTo>
                                <a:lnTo>
                                  <a:pt x="37" y="13"/>
                                </a:lnTo>
                                <a:lnTo>
                                  <a:pt x="32" y="23"/>
                                </a:lnTo>
                                <a:lnTo>
                                  <a:pt x="28" y="32"/>
                                </a:lnTo>
                                <a:lnTo>
                                  <a:pt x="23" y="41"/>
                                </a:lnTo>
                                <a:lnTo>
                                  <a:pt x="19" y="50"/>
                                </a:lnTo>
                                <a:lnTo>
                                  <a:pt x="32" y="46"/>
                                </a:lnTo>
                                <a:lnTo>
                                  <a:pt x="41" y="41"/>
                                </a:lnTo>
                                <a:lnTo>
                                  <a:pt x="55" y="46"/>
                                </a:lnTo>
                                <a:lnTo>
                                  <a:pt x="64" y="50"/>
                                </a:lnTo>
                                <a:lnTo>
                                  <a:pt x="69" y="64"/>
                                </a:lnTo>
                                <a:lnTo>
                                  <a:pt x="74" y="78"/>
                                </a:lnTo>
                                <a:lnTo>
                                  <a:pt x="69" y="91"/>
                                </a:lnTo>
                                <a:lnTo>
                                  <a:pt x="64" y="101"/>
                                </a:lnTo>
                                <a:lnTo>
                                  <a:pt x="51" y="114"/>
                                </a:lnTo>
                                <a:lnTo>
                                  <a:pt x="37" y="114"/>
                                </a:lnTo>
                                <a:lnTo>
                                  <a:pt x="23" y="114"/>
                                </a:lnTo>
                                <a:lnTo>
                                  <a:pt x="14" y="110"/>
                                </a:lnTo>
                                <a:lnTo>
                                  <a:pt x="5" y="9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3"/>
                                </a:lnTo>
                                <a:lnTo>
                                  <a:pt x="37" y="9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19" y="68"/>
                                </a:lnTo>
                                <a:lnTo>
                                  <a:pt x="14" y="73"/>
                                </a:lnTo>
                                <a:lnTo>
                                  <a:pt x="19" y="82"/>
                                </a:lnTo>
                                <a:lnTo>
                                  <a:pt x="19" y="91"/>
                                </a:lnTo>
                                <a:lnTo>
                                  <a:pt x="23" y="101"/>
                                </a:lnTo>
                                <a:lnTo>
                                  <a:pt x="28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6" y="110"/>
                                </a:lnTo>
                                <a:lnTo>
                                  <a:pt x="51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7"/>
                                </a:lnTo>
                                <a:lnTo>
                                  <a:pt x="55" y="73"/>
                                </a:lnTo>
                                <a:lnTo>
                                  <a:pt x="51" y="59"/>
                                </a:lnTo>
                                <a:lnTo>
                                  <a:pt x="46" y="50"/>
                                </a:lnTo>
                                <a:lnTo>
                                  <a:pt x="37" y="50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3" y="5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0391"/>
                        <wps:cNvSpPr>
                          <a:spLocks/>
                        </wps:cNvSpPr>
                        <wps:spPr bwMode="auto">
                          <a:xfrm>
                            <a:off x="3830538" y="3187741"/>
                            <a:ext cx="7886" cy="7886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18"/>
                              <a:gd name="T2" fmla="*/ 14 w 18"/>
                              <a:gd name="T3" fmla="*/ 0 h 18"/>
                              <a:gd name="T4" fmla="*/ 14 w 18"/>
                              <a:gd name="T5" fmla="*/ 5 h 18"/>
                              <a:gd name="T6" fmla="*/ 18 w 18"/>
                              <a:gd name="T7" fmla="*/ 9 h 18"/>
                              <a:gd name="T8" fmla="*/ 18 w 18"/>
                              <a:gd name="T9" fmla="*/ 9 h 18"/>
                              <a:gd name="T10" fmla="*/ 18 w 18"/>
                              <a:gd name="T11" fmla="*/ 14 h 18"/>
                              <a:gd name="T12" fmla="*/ 14 w 18"/>
                              <a:gd name="T13" fmla="*/ 18 h 18"/>
                              <a:gd name="T14" fmla="*/ 14 w 18"/>
                              <a:gd name="T15" fmla="*/ 18 h 18"/>
                              <a:gd name="T16" fmla="*/ 9 w 18"/>
                              <a:gd name="T17" fmla="*/ 18 h 18"/>
                              <a:gd name="T18" fmla="*/ 4 w 18"/>
                              <a:gd name="T19" fmla="*/ 18 h 18"/>
                              <a:gd name="T20" fmla="*/ 0 w 18"/>
                              <a:gd name="T21" fmla="*/ 18 h 18"/>
                              <a:gd name="T22" fmla="*/ 0 w 18"/>
                              <a:gd name="T23" fmla="*/ 14 h 18"/>
                              <a:gd name="T24" fmla="*/ 0 w 18"/>
                              <a:gd name="T25" fmla="*/ 9 h 18"/>
                              <a:gd name="T26" fmla="*/ 0 w 18"/>
                              <a:gd name="T27" fmla="*/ 9 h 18"/>
                              <a:gd name="T28" fmla="*/ 0 w 18"/>
                              <a:gd name="T29" fmla="*/ 5 h 18"/>
                              <a:gd name="T30" fmla="*/ 4 w 18"/>
                              <a:gd name="T31" fmla="*/ 0 h 18"/>
                              <a:gd name="T32" fmla="*/ 9 w 18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9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0392"/>
                        <wps:cNvSpPr>
                          <a:spLocks/>
                        </wps:cNvSpPr>
                        <wps:spPr bwMode="auto">
                          <a:xfrm>
                            <a:off x="3846749" y="3145682"/>
                            <a:ext cx="31983" cy="49945"/>
                          </a:xfrm>
                          <a:custGeom>
                            <a:avLst/>
                            <a:gdLst>
                              <a:gd name="T0" fmla="*/ 9 w 73"/>
                              <a:gd name="T1" fmla="*/ 0 h 114"/>
                              <a:gd name="T2" fmla="*/ 73 w 73"/>
                              <a:gd name="T3" fmla="*/ 0 h 114"/>
                              <a:gd name="T4" fmla="*/ 73 w 73"/>
                              <a:gd name="T5" fmla="*/ 4 h 114"/>
                              <a:gd name="T6" fmla="*/ 32 w 73"/>
                              <a:gd name="T7" fmla="*/ 114 h 114"/>
                              <a:gd name="T8" fmla="*/ 23 w 73"/>
                              <a:gd name="T9" fmla="*/ 114 h 114"/>
                              <a:gd name="T10" fmla="*/ 59 w 73"/>
                              <a:gd name="T11" fmla="*/ 13 h 114"/>
                              <a:gd name="T12" fmla="*/ 27 w 73"/>
                              <a:gd name="T13" fmla="*/ 13 h 114"/>
                              <a:gd name="T14" fmla="*/ 18 w 73"/>
                              <a:gd name="T15" fmla="*/ 13 h 114"/>
                              <a:gd name="T16" fmla="*/ 13 w 73"/>
                              <a:gd name="T17" fmla="*/ 18 h 114"/>
                              <a:gd name="T18" fmla="*/ 9 w 73"/>
                              <a:gd name="T19" fmla="*/ 23 h 114"/>
                              <a:gd name="T20" fmla="*/ 0 w 73"/>
                              <a:gd name="T21" fmla="*/ 27 h 114"/>
                              <a:gd name="T22" fmla="*/ 0 w 73"/>
                              <a:gd name="T23" fmla="*/ 27 h 114"/>
                              <a:gd name="T24" fmla="*/ 9 w 73"/>
                              <a:gd name="T2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14">
                                <a:moveTo>
                                  <a:pt x="9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32" y="114"/>
                                </a:lnTo>
                                <a:lnTo>
                                  <a:pt x="23" y="114"/>
                                </a:lnTo>
                                <a:lnTo>
                                  <a:pt x="59" y="13"/>
                                </a:lnTo>
                                <a:lnTo>
                                  <a:pt x="27" y="13"/>
                                </a:lnTo>
                                <a:lnTo>
                                  <a:pt x="18" y="13"/>
                                </a:lnTo>
                                <a:lnTo>
                                  <a:pt x="13" y="18"/>
                                </a:lnTo>
                                <a:lnTo>
                                  <a:pt x="9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0393"/>
                        <wps:cNvSpPr>
                          <a:spLocks/>
                        </wps:cNvSpPr>
                        <wps:spPr bwMode="auto">
                          <a:xfrm>
                            <a:off x="2027210" y="3286318"/>
                            <a:ext cx="54328" cy="49945"/>
                          </a:xfrm>
                          <a:custGeom>
                            <a:avLst/>
                            <a:gdLst>
                              <a:gd name="T0" fmla="*/ 83 w 124"/>
                              <a:gd name="T1" fmla="*/ 4 h 114"/>
                              <a:gd name="T2" fmla="*/ 83 w 124"/>
                              <a:gd name="T3" fmla="*/ 0 h 114"/>
                              <a:gd name="T4" fmla="*/ 124 w 124"/>
                              <a:gd name="T5" fmla="*/ 0 h 114"/>
                              <a:gd name="T6" fmla="*/ 124 w 124"/>
                              <a:gd name="T7" fmla="*/ 4 h 114"/>
                              <a:gd name="T8" fmla="*/ 119 w 124"/>
                              <a:gd name="T9" fmla="*/ 4 h 114"/>
                              <a:gd name="T10" fmla="*/ 115 w 124"/>
                              <a:gd name="T11" fmla="*/ 4 h 114"/>
                              <a:gd name="T12" fmla="*/ 110 w 124"/>
                              <a:gd name="T13" fmla="*/ 9 h 114"/>
                              <a:gd name="T14" fmla="*/ 106 w 124"/>
                              <a:gd name="T15" fmla="*/ 14 h 114"/>
                              <a:gd name="T16" fmla="*/ 106 w 124"/>
                              <a:gd name="T17" fmla="*/ 18 h 114"/>
                              <a:gd name="T18" fmla="*/ 106 w 124"/>
                              <a:gd name="T19" fmla="*/ 69 h 114"/>
                              <a:gd name="T20" fmla="*/ 106 w 124"/>
                              <a:gd name="T21" fmla="*/ 82 h 114"/>
                              <a:gd name="T22" fmla="*/ 106 w 124"/>
                              <a:gd name="T23" fmla="*/ 92 h 114"/>
                              <a:gd name="T24" fmla="*/ 96 w 124"/>
                              <a:gd name="T25" fmla="*/ 101 h 114"/>
                              <a:gd name="T26" fmla="*/ 92 w 124"/>
                              <a:gd name="T27" fmla="*/ 110 h 114"/>
                              <a:gd name="T28" fmla="*/ 78 w 124"/>
                              <a:gd name="T29" fmla="*/ 114 h 114"/>
                              <a:gd name="T30" fmla="*/ 64 w 124"/>
                              <a:gd name="T31" fmla="*/ 114 h 114"/>
                              <a:gd name="T32" fmla="*/ 46 w 124"/>
                              <a:gd name="T33" fmla="*/ 114 h 114"/>
                              <a:gd name="T34" fmla="*/ 37 w 124"/>
                              <a:gd name="T35" fmla="*/ 110 h 114"/>
                              <a:gd name="T36" fmla="*/ 28 w 124"/>
                              <a:gd name="T37" fmla="*/ 101 h 114"/>
                              <a:gd name="T38" fmla="*/ 23 w 124"/>
                              <a:gd name="T39" fmla="*/ 92 h 114"/>
                              <a:gd name="T40" fmla="*/ 18 w 124"/>
                              <a:gd name="T41" fmla="*/ 82 h 114"/>
                              <a:gd name="T42" fmla="*/ 18 w 124"/>
                              <a:gd name="T43" fmla="*/ 64 h 114"/>
                              <a:gd name="T44" fmla="*/ 18 w 124"/>
                              <a:gd name="T45" fmla="*/ 18 h 114"/>
                              <a:gd name="T46" fmla="*/ 18 w 124"/>
                              <a:gd name="T47" fmla="*/ 9 h 114"/>
                              <a:gd name="T48" fmla="*/ 14 w 124"/>
                              <a:gd name="T49" fmla="*/ 4 h 114"/>
                              <a:gd name="T50" fmla="*/ 14 w 124"/>
                              <a:gd name="T51" fmla="*/ 4 h 114"/>
                              <a:gd name="T52" fmla="*/ 5 w 124"/>
                              <a:gd name="T53" fmla="*/ 4 h 114"/>
                              <a:gd name="T54" fmla="*/ 0 w 124"/>
                              <a:gd name="T55" fmla="*/ 4 h 114"/>
                              <a:gd name="T56" fmla="*/ 0 w 124"/>
                              <a:gd name="T57" fmla="*/ 0 h 114"/>
                              <a:gd name="T58" fmla="*/ 51 w 124"/>
                              <a:gd name="T59" fmla="*/ 0 h 114"/>
                              <a:gd name="T60" fmla="*/ 51 w 124"/>
                              <a:gd name="T61" fmla="*/ 4 h 114"/>
                              <a:gd name="T62" fmla="*/ 46 w 124"/>
                              <a:gd name="T63" fmla="*/ 4 h 114"/>
                              <a:gd name="T64" fmla="*/ 41 w 124"/>
                              <a:gd name="T65" fmla="*/ 4 h 114"/>
                              <a:gd name="T66" fmla="*/ 37 w 124"/>
                              <a:gd name="T67" fmla="*/ 9 h 114"/>
                              <a:gd name="T68" fmla="*/ 37 w 124"/>
                              <a:gd name="T69" fmla="*/ 14 h 114"/>
                              <a:gd name="T70" fmla="*/ 37 w 124"/>
                              <a:gd name="T71" fmla="*/ 18 h 114"/>
                              <a:gd name="T72" fmla="*/ 37 w 124"/>
                              <a:gd name="T73" fmla="*/ 69 h 114"/>
                              <a:gd name="T74" fmla="*/ 37 w 124"/>
                              <a:gd name="T75" fmla="*/ 78 h 114"/>
                              <a:gd name="T76" fmla="*/ 37 w 124"/>
                              <a:gd name="T77" fmla="*/ 82 h 114"/>
                              <a:gd name="T78" fmla="*/ 37 w 124"/>
                              <a:gd name="T79" fmla="*/ 92 h 114"/>
                              <a:gd name="T80" fmla="*/ 41 w 124"/>
                              <a:gd name="T81" fmla="*/ 96 h 114"/>
                              <a:gd name="T82" fmla="*/ 46 w 124"/>
                              <a:gd name="T83" fmla="*/ 101 h 114"/>
                              <a:gd name="T84" fmla="*/ 51 w 124"/>
                              <a:gd name="T85" fmla="*/ 105 h 114"/>
                              <a:gd name="T86" fmla="*/ 55 w 124"/>
                              <a:gd name="T87" fmla="*/ 110 h 114"/>
                              <a:gd name="T88" fmla="*/ 64 w 124"/>
                              <a:gd name="T89" fmla="*/ 110 h 114"/>
                              <a:gd name="T90" fmla="*/ 73 w 124"/>
                              <a:gd name="T91" fmla="*/ 110 h 114"/>
                              <a:gd name="T92" fmla="*/ 83 w 124"/>
                              <a:gd name="T93" fmla="*/ 105 h 114"/>
                              <a:gd name="T94" fmla="*/ 92 w 124"/>
                              <a:gd name="T95" fmla="*/ 101 h 114"/>
                              <a:gd name="T96" fmla="*/ 96 w 124"/>
                              <a:gd name="T97" fmla="*/ 92 h 114"/>
                              <a:gd name="T98" fmla="*/ 96 w 124"/>
                              <a:gd name="T99" fmla="*/ 82 h 114"/>
                              <a:gd name="T100" fmla="*/ 101 w 124"/>
                              <a:gd name="T101" fmla="*/ 64 h 114"/>
                              <a:gd name="T102" fmla="*/ 101 w 124"/>
                              <a:gd name="T103" fmla="*/ 18 h 114"/>
                              <a:gd name="T104" fmla="*/ 101 w 124"/>
                              <a:gd name="T105" fmla="*/ 9 h 114"/>
                              <a:gd name="T106" fmla="*/ 96 w 124"/>
                              <a:gd name="T107" fmla="*/ 4 h 114"/>
                              <a:gd name="T108" fmla="*/ 92 w 124"/>
                              <a:gd name="T109" fmla="*/ 4 h 114"/>
                              <a:gd name="T110" fmla="*/ 87 w 124"/>
                              <a:gd name="T111" fmla="*/ 4 h 114"/>
                              <a:gd name="T112" fmla="*/ 83 w 124"/>
                              <a:gd name="T113" fmla="*/ 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4" h="114">
                                <a:moveTo>
                                  <a:pt x="83" y="4"/>
                                </a:moveTo>
                                <a:lnTo>
                                  <a:pt x="83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4"/>
                                </a:lnTo>
                                <a:lnTo>
                                  <a:pt x="119" y="4"/>
                                </a:lnTo>
                                <a:lnTo>
                                  <a:pt x="115" y="4"/>
                                </a:lnTo>
                                <a:lnTo>
                                  <a:pt x="110" y="9"/>
                                </a:lnTo>
                                <a:lnTo>
                                  <a:pt x="106" y="14"/>
                                </a:lnTo>
                                <a:lnTo>
                                  <a:pt x="106" y="18"/>
                                </a:lnTo>
                                <a:lnTo>
                                  <a:pt x="106" y="69"/>
                                </a:lnTo>
                                <a:lnTo>
                                  <a:pt x="106" y="82"/>
                                </a:lnTo>
                                <a:lnTo>
                                  <a:pt x="106" y="92"/>
                                </a:lnTo>
                                <a:lnTo>
                                  <a:pt x="96" y="101"/>
                                </a:lnTo>
                                <a:lnTo>
                                  <a:pt x="92" y="110"/>
                                </a:lnTo>
                                <a:lnTo>
                                  <a:pt x="78" y="114"/>
                                </a:lnTo>
                                <a:lnTo>
                                  <a:pt x="64" y="114"/>
                                </a:lnTo>
                                <a:lnTo>
                                  <a:pt x="46" y="114"/>
                                </a:lnTo>
                                <a:lnTo>
                                  <a:pt x="37" y="110"/>
                                </a:lnTo>
                                <a:lnTo>
                                  <a:pt x="28" y="101"/>
                                </a:lnTo>
                                <a:lnTo>
                                  <a:pt x="23" y="92"/>
                                </a:lnTo>
                                <a:lnTo>
                                  <a:pt x="18" y="82"/>
                                </a:lnTo>
                                <a:lnTo>
                                  <a:pt x="18" y="64"/>
                                </a:lnTo>
                                <a:lnTo>
                                  <a:pt x="18" y="18"/>
                                </a:lnTo>
                                <a:lnTo>
                                  <a:pt x="18" y="9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46" y="4"/>
                                </a:lnTo>
                                <a:lnTo>
                                  <a:pt x="41" y="4"/>
                                </a:lnTo>
                                <a:lnTo>
                                  <a:pt x="37" y="9"/>
                                </a:lnTo>
                                <a:lnTo>
                                  <a:pt x="37" y="14"/>
                                </a:lnTo>
                                <a:lnTo>
                                  <a:pt x="37" y="18"/>
                                </a:lnTo>
                                <a:lnTo>
                                  <a:pt x="37" y="69"/>
                                </a:lnTo>
                                <a:lnTo>
                                  <a:pt x="37" y="78"/>
                                </a:lnTo>
                                <a:lnTo>
                                  <a:pt x="37" y="82"/>
                                </a:lnTo>
                                <a:lnTo>
                                  <a:pt x="37" y="92"/>
                                </a:lnTo>
                                <a:lnTo>
                                  <a:pt x="41" y="96"/>
                                </a:lnTo>
                                <a:lnTo>
                                  <a:pt x="46" y="101"/>
                                </a:lnTo>
                                <a:lnTo>
                                  <a:pt x="51" y="105"/>
                                </a:lnTo>
                                <a:lnTo>
                                  <a:pt x="55" y="110"/>
                                </a:lnTo>
                                <a:lnTo>
                                  <a:pt x="64" y="110"/>
                                </a:lnTo>
                                <a:lnTo>
                                  <a:pt x="73" y="110"/>
                                </a:lnTo>
                                <a:lnTo>
                                  <a:pt x="83" y="105"/>
                                </a:lnTo>
                                <a:lnTo>
                                  <a:pt x="92" y="101"/>
                                </a:lnTo>
                                <a:lnTo>
                                  <a:pt x="96" y="92"/>
                                </a:lnTo>
                                <a:lnTo>
                                  <a:pt x="96" y="82"/>
                                </a:lnTo>
                                <a:lnTo>
                                  <a:pt x="101" y="64"/>
                                </a:lnTo>
                                <a:lnTo>
                                  <a:pt x="101" y="18"/>
                                </a:lnTo>
                                <a:lnTo>
                                  <a:pt x="101" y="9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0394"/>
                        <wps:cNvSpPr>
                          <a:spLocks/>
                        </wps:cNvSpPr>
                        <wps:spPr bwMode="auto">
                          <a:xfrm>
                            <a:off x="2083729" y="3286318"/>
                            <a:ext cx="42060" cy="4994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14"/>
                              <a:gd name="T2" fmla="*/ 96 w 96"/>
                              <a:gd name="T3" fmla="*/ 27 h 114"/>
                              <a:gd name="T4" fmla="*/ 96 w 96"/>
                              <a:gd name="T5" fmla="*/ 27 h 114"/>
                              <a:gd name="T6" fmla="*/ 91 w 96"/>
                              <a:gd name="T7" fmla="*/ 18 h 114"/>
                              <a:gd name="T8" fmla="*/ 91 w 96"/>
                              <a:gd name="T9" fmla="*/ 18 h 114"/>
                              <a:gd name="T10" fmla="*/ 87 w 96"/>
                              <a:gd name="T11" fmla="*/ 14 h 114"/>
                              <a:gd name="T12" fmla="*/ 87 w 96"/>
                              <a:gd name="T13" fmla="*/ 9 h 114"/>
                              <a:gd name="T14" fmla="*/ 77 w 96"/>
                              <a:gd name="T15" fmla="*/ 9 h 114"/>
                              <a:gd name="T16" fmla="*/ 73 w 96"/>
                              <a:gd name="T17" fmla="*/ 4 h 114"/>
                              <a:gd name="T18" fmla="*/ 59 w 96"/>
                              <a:gd name="T19" fmla="*/ 4 h 114"/>
                              <a:gd name="T20" fmla="*/ 59 w 96"/>
                              <a:gd name="T21" fmla="*/ 92 h 114"/>
                              <a:gd name="T22" fmla="*/ 59 w 96"/>
                              <a:gd name="T23" fmla="*/ 101 h 114"/>
                              <a:gd name="T24" fmla="*/ 59 w 96"/>
                              <a:gd name="T25" fmla="*/ 105 h 114"/>
                              <a:gd name="T26" fmla="*/ 64 w 96"/>
                              <a:gd name="T27" fmla="*/ 110 h 114"/>
                              <a:gd name="T28" fmla="*/ 68 w 96"/>
                              <a:gd name="T29" fmla="*/ 110 h 114"/>
                              <a:gd name="T30" fmla="*/ 73 w 96"/>
                              <a:gd name="T31" fmla="*/ 110 h 114"/>
                              <a:gd name="T32" fmla="*/ 73 w 96"/>
                              <a:gd name="T33" fmla="*/ 114 h 114"/>
                              <a:gd name="T34" fmla="*/ 27 w 96"/>
                              <a:gd name="T35" fmla="*/ 114 h 114"/>
                              <a:gd name="T36" fmla="*/ 27 w 96"/>
                              <a:gd name="T37" fmla="*/ 110 h 114"/>
                              <a:gd name="T38" fmla="*/ 27 w 96"/>
                              <a:gd name="T39" fmla="*/ 110 h 114"/>
                              <a:gd name="T40" fmla="*/ 36 w 96"/>
                              <a:gd name="T41" fmla="*/ 110 h 114"/>
                              <a:gd name="T42" fmla="*/ 41 w 96"/>
                              <a:gd name="T43" fmla="*/ 105 h 114"/>
                              <a:gd name="T44" fmla="*/ 41 w 96"/>
                              <a:gd name="T45" fmla="*/ 101 h 114"/>
                              <a:gd name="T46" fmla="*/ 41 w 96"/>
                              <a:gd name="T47" fmla="*/ 92 h 114"/>
                              <a:gd name="T48" fmla="*/ 41 w 96"/>
                              <a:gd name="T49" fmla="*/ 4 h 114"/>
                              <a:gd name="T50" fmla="*/ 27 w 96"/>
                              <a:gd name="T51" fmla="*/ 4 h 114"/>
                              <a:gd name="T52" fmla="*/ 22 w 96"/>
                              <a:gd name="T53" fmla="*/ 9 h 114"/>
                              <a:gd name="T54" fmla="*/ 18 w 96"/>
                              <a:gd name="T55" fmla="*/ 9 h 114"/>
                              <a:gd name="T56" fmla="*/ 13 w 96"/>
                              <a:gd name="T57" fmla="*/ 9 h 114"/>
                              <a:gd name="T58" fmla="*/ 9 w 96"/>
                              <a:gd name="T59" fmla="*/ 14 h 114"/>
                              <a:gd name="T60" fmla="*/ 4 w 96"/>
                              <a:gd name="T61" fmla="*/ 18 h 114"/>
                              <a:gd name="T62" fmla="*/ 4 w 96"/>
                              <a:gd name="T63" fmla="*/ 27 h 114"/>
                              <a:gd name="T64" fmla="*/ 0 w 96"/>
                              <a:gd name="T65" fmla="*/ 27 h 114"/>
                              <a:gd name="T66" fmla="*/ 4 w 96"/>
                              <a:gd name="T67" fmla="*/ 0 h 114"/>
                              <a:gd name="T68" fmla="*/ 96 w 96"/>
                              <a:gd name="T6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6" h="114">
                                <a:moveTo>
                                  <a:pt x="96" y="0"/>
                                </a:moveTo>
                                <a:lnTo>
                                  <a:pt x="96" y="27"/>
                                </a:lnTo>
                                <a:lnTo>
                                  <a:pt x="96" y="27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87" y="14"/>
                                </a:lnTo>
                                <a:lnTo>
                                  <a:pt x="87" y="9"/>
                                </a:lnTo>
                                <a:lnTo>
                                  <a:pt x="77" y="9"/>
                                </a:lnTo>
                                <a:lnTo>
                                  <a:pt x="73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92"/>
                                </a:lnTo>
                                <a:lnTo>
                                  <a:pt x="59" y="101"/>
                                </a:lnTo>
                                <a:lnTo>
                                  <a:pt x="59" y="105"/>
                                </a:lnTo>
                                <a:lnTo>
                                  <a:pt x="64" y="110"/>
                                </a:lnTo>
                                <a:lnTo>
                                  <a:pt x="68" y="110"/>
                                </a:lnTo>
                                <a:lnTo>
                                  <a:pt x="73" y="110"/>
                                </a:lnTo>
                                <a:lnTo>
                                  <a:pt x="73" y="114"/>
                                </a:lnTo>
                                <a:lnTo>
                                  <a:pt x="27" y="114"/>
                                </a:lnTo>
                                <a:lnTo>
                                  <a:pt x="27" y="110"/>
                                </a:lnTo>
                                <a:lnTo>
                                  <a:pt x="27" y="110"/>
                                </a:lnTo>
                                <a:lnTo>
                                  <a:pt x="36" y="110"/>
                                </a:lnTo>
                                <a:lnTo>
                                  <a:pt x="41" y="105"/>
                                </a:lnTo>
                                <a:lnTo>
                                  <a:pt x="41" y="101"/>
                                </a:lnTo>
                                <a:lnTo>
                                  <a:pt x="41" y="92"/>
                                </a:lnTo>
                                <a:lnTo>
                                  <a:pt x="41" y="4"/>
                                </a:lnTo>
                                <a:lnTo>
                                  <a:pt x="27" y="4"/>
                                </a:lnTo>
                                <a:lnTo>
                                  <a:pt x="22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0395"/>
                        <wps:cNvSpPr>
                          <a:spLocks/>
                        </wps:cNvSpPr>
                        <wps:spPr bwMode="auto">
                          <a:xfrm>
                            <a:off x="2129732" y="3286318"/>
                            <a:ext cx="64405" cy="49945"/>
                          </a:xfrm>
                          <a:custGeom>
                            <a:avLst/>
                            <a:gdLst>
                              <a:gd name="T0" fmla="*/ 69 w 147"/>
                              <a:gd name="T1" fmla="*/ 114 h 114"/>
                              <a:gd name="T2" fmla="*/ 23 w 147"/>
                              <a:gd name="T3" fmla="*/ 18 h 114"/>
                              <a:gd name="T4" fmla="*/ 23 w 147"/>
                              <a:gd name="T5" fmla="*/ 92 h 114"/>
                              <a:gd name="T6" fmla="*/ 23 w 147"/>
                              <a:gd name="T7" fmla="*/ 101 h 114"/>
                              <a:gd name="T8" fmla="*/ 23 w 147"/>
                              <a:gd name="T9" fmla="*/ 105 h 114"/>
                              <a:gd name="T10" fmla="*/ 27 w 147"/>
                              <a:gd name="T11" fmla="*/ 110 h 114"/>
                              <a:gd name="T12" fmla="*/ 37 w 147"/>
                              <a:gd name="T13" fmla="*/ 110 h 114"/>
                              <a:gd name="T14" fmla="*/ 37 w 147"/>
                              <a:gd name="T15" fmla="*/ 110 h 114"/>
                              <a:gd name="T16" fmla="*/ 37 w 147"/>
                              <a:gd name="T17" fmla="*/ 114 h 114"/>
                              <a:gd name="T18" fmla="*/ 0 w 147"/>
                              <a:gd name="T19" fmla="*/ 114 h 114"/>
                              <a:gd name="T20" fmla="*/ 0 w 147"/>
                              <a:gd name="T21" fmla="*/ 110 h 114"/>
                              <a:gd name="T22" fmla="*/ 5 w 147"/>
                              <a:gd name="T23" fmla="*/ 110 h 114"/>
                              <a:gd name="T24" fmla="*/ 9 w 147"/>
                              <a:gd name="T25" fmla="*/ 110 h 114"/>
                              <a:gd name="T26" fmla="*/ 14 w 147"/>
                              <a:gd name="T27" fmla="*/ 105 h 114"/>
                              <a:gd name="T28" fmla="*/ 14 w 147"/>
                              <a:gd name="T29" fmla="*/ 101 h 114"/>
                              <a:gd name="T30" fmla="*/ 14 w 147"/>
                              <a:gd name="T31" fmla="*/ 92 h 114"/>
                              <a:gd name="T32" fmla="*/ 14 w 147"/>
                              <a:gd name="T33" fmla="*/ 18 h 114"/>
                              <a:gd name="T34" fmla="*/ 14 w 147"/>
                              <a:gd name="T35" fmla="*/ 14 h 114"/>
                              <a:gd name="T36" fmla="*/ 14 w 147"/>
                              <a:gd name="T37" fmla="*/ 9 h 114"/>
                              <a:gd name="T38" fmla="*/ 14 w 147"/>
                              <a:gd name="T39" fmla="*/ 4 h 114"/>
                              <a:gd name="T40" fmla="*/ 9 w 147"/>
                              <a:gd name="T41" fmla="*/ 4 h 114"/>
                              <a:gd name="T42" fmla="*/ 5 w 147"/>
                              <a:gd name="T43" fmla="*/ 4 h 114"/>
                              <a:gd name="T44" fmla="*/ 0 w 147"/>
                              <a:gd name="T45" fmla="*/ 4 h 114"/>
                              <a:gd name="T46" fmla="*/ 0 w 147"/>
                              <a:gd name="T47" fmla="*/ 0 h 114"/>
                              <a:gd name="T48" fmla="*/ 32 w 147"/>
                              <a:gd name="T49" fmla="*/ 0 h 114"/>
                              <a:gd name="T50" fmla="*/ 73 w 147"/>
                              <a:gd name="T51" fmla="*/ 87 h 114"/>
                              <a:gd name="T52" fmla="*/ 115 w 147"/>
                              <a:gd name="T53" fmla="*/ 0 h 114"/>
                              <a:gd name="T54" fmla="*/ 147 w 147"/>
                              <a:gd name="T55" fmla="*/ 0 h 114"/>
                              <a:gd name="T56" fmla="*/ 147 w 147"/>
                              <a:gd name="T57" fmla="*/ 4 h 114"/>
                              <a:gd name="T58" fmla="*/ 142 w 147"/>
                              <a:gd name="T59" fmla="*/ 4 h 114"/>
                              <a:gd name="T60" fmla="*/ 138 w 147"/>
                              <a:gd name="T61" fmla="*/ 4 h 114"/>
                              <a:gd name="T62" fmla="*/ 133 w 147"/>
                              <a:gd name="T63" fmla="*/ 9 h 114"/>
                              <a:gd name="T64" fmla="*/ 128 w 147"/>
                              <a:gd name="T65" fmla="*/ 14 h 114"/>
                              <a:gd name="T66" fmla="*/ 128 w 147"/>
                              <a:gd name="T67" fmla="*/ 18 h 114"/>
                              <a:gd name="T68" fmla="*/ 128 w 147"/>
                              <a:gd name="T69" fmla="*/ 92 h 114"/>
                              <a:gd name="T70" fmla="*/ 128 w 147"/>
                              <a:gd name="T71" fmla="*/ 101 h 114"/>
                              <a:gd name="T72" fmla="*/ 133 w 147"/>
                              <a:gd name="T73" fmla="*/ 105 h 114"/>
                              <a:gd name="T74" fmla="*/ 138 w 147"/>
                              <a:gd name="T75" fmla="*/ 110 h 114"/>
                              <a:gd name="T76" fmla="*/ 142 w 147"/>
                              <a:gd name="T77" fmla="*/ 110 h 114"/>
                              <a:gd name="T78" fmla="*/ 147 w 147"/>
                              <a:gd name="T79" fmla="*/ 110 h 114"/>
                              <a:gd name="T80" fmla="*/ 147 w 147"/>
                              <a:gd name="T81" fmla="*/ 114 h 114"/>
                              <a:gd name="T82" fmla="*/ 96 w 147"/>
                              <a:gd name="T83" fmla="*/ 114 h 114"/>
                              <a:gd name="T84" fmla="*/ 96 w 147"/>
                              <a:gd name="T85" fmla="*/ 110 h 114"/>
                              <a:gd name="T86" fmla="*/ 101 w 147"/>
                              <a:gd name="T87" fmla="*/ 110 h 114"/>
                              <a:gd name="T88" fmla="*/ 105 w 147"/>
                              <a:gd name="T89" fmla="*/ 110 h 114"/>
                              <a:gd name="T90" fmla="*/ 110 w 147"/>
                              <a:gd name="T91" fmla="*/ 105 h 114"/>
                              <a:gd name="T92" fmla="*/ 115 w 147"/>
                              <a:gd name="T93" fmla="*/ 101 h 114"/>
                              <a:gd name="T94" fmla="*/ 115 w 147"/>
                              <a:gd name="T95" fmla="*/ 92 h 114"/>
                              <a:gd name="T96" fmla="*/ 115 w 147"/>
                              <a:gd name="T97" fmla="*/ 18 h 114"/>
                              <a:gd name="T98" fmla="*/ 69 w 147"/>
                              <a:gd name="T99" fmla="*/ 114 h 114"/>
                              <a:gd name="T100" fmla="*/ 69 w 147"/>
                              <a:gd name="T10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69" y="114"/>
                                </a:moveTo>
                                <a:lnTo>
                                  <a:pt x="23" y="18"/>
                                </a:lnTo>
                                <a:lnTo>
                                  <a:pt x="23" y="92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7" y="110"/>
                                </a:lnTo>
                                <a:lnTo>
                                  <a:pt x="37" y="110"/>
                                </a:lnTo>
                                <a:lnTo>
                                  <a:pt x="37" y="110"/>
                                </a:lnTo>
                                <a:lnTo>
                                  <a:pt x="37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9" y="110"/>
                                </a:lnTo>
                                <a:lnTo>
                                  <a:pt x="14" y="105"/>
                                </a:lnTo>
                                <a:lnTo>
                                  <a:pt x="14" y="101"/>
                                </a:lnTo>
                                <a:lnTo>
                                  <a:pt x="14" y="92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lnTo>
                                  <a:pt x="14" y="4"/>
                                </a:lnTo>
                                <a:lnTo>
                                  <a:pt x="9" y="4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73" y="87"/>
                                </a:lnTo>
                                <a:lnTo>
                                  <a:pt x="115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4"/>
                                </a:lnTo>
                                <a:lnTo>
                                  <a:pt x="142" y="4"/>
                                </a:lnTo>
                                <a:lnTo>
                                  <a:pt x="138" y="4"/>
                                </a:lnTo>
                                <a:lnTo>
                                  <a:pt x="133" y="9"/>
                                </a:lnTo>
                                <a:lnTo>
                                  <a:pt x="128" y="14"/>
                                </a:lnTo>
                                <a:lnTo>
                                  <a:pt x="128" y="18"/>
                                </a:lnTo>
                                <a:lnTo>
                                  <a:pt x="128" y="92"/>
                                </a:lnTo>
                                <a:lnTo>
                                  <a:pt x="128" y="101"/>
                                </a:lnTo>
                                <a:lnTo>
                                  <a:pt x="133" y="105"/>
                                </a:lnTo>
                                <a:lnTo>
                                  <a:pt x="138" y="110"/>
                                </a:lnTo>
                                <a:lnTo>
                                  <a:pt x="142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47" y="114"/>
                                </a:lnTo>
                                <a:lnTo>
                                  <a:pt x="96" y="114"/>
                                </a:lnTo>
                                <a:lnTo>
                                  <a:pt x="96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5" y="110"/>
                                </a:lnTo>
                                <a:lnTo>
                                  <a:pt x="110" y="105"/>
                                </a:lnTo>
                                <a:lnTo>
                                  <a:pt x="115" y="101"/>
                                </a:lnTo>
                                <a:lnTo>
                                  <a:pt x="115" y="92"/>
                                </a:lnTo>
                                <a:lnTo>
                                  <a:pt x="115" y="18"/>
                                </a:lnTo>
                                <a:lnTo>
                                  <a:pt x="69" y="114"/>
                                </a:lnTo>
                                <a:lnTo>
                                  <a:pt x="6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0396"/>
                        <wps:cNvSpPr>
                          <a:spLocks noChangeArrowheads="1"/>
                        </wps:cNvSpPr>
                        <wps:spPr bwMode="auto">
                          <a:xfrm>
                            <a:off x="2198080" y="3316548"/>
                            <a:ext cx="20154" cy="569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0397"/>
                        <wps:cNvSpPr>
                          <a:spLocks/>
                        </wps:cNvSpPr>
                        <wps:spPr bwMode="auto">
                          <a:xfrm>
                            <a:off x="2219986" y="3286318"/>
                            <a:ext cx="54328" cy="49945"/>
                          </a:xfrm>
                          <a:custGeom>
                            <a:avLst/>
                            <a:gdLst>
                              <a:gd name="T0" fmla="*/ 97 w 124"/>
                              <a:gd name="T1" fmla="*/ 87 h 114"/>
                              <a:gd name="T2" fmla="*/ 110 w 124"/>
                              <a:gd name="T3" fmla="*/ 105 h 114"/>
                              <a:gd name="T4" fmla="*/ 124 w 124"/>
                              <a:gd name="T5" fmla="*/ 110 h 114"/>
                              <a:gd name="T6" fmla="*/ 74 w 124"/>
                              <a:gd name="T7" fmla="*/ 114 h 114"/>
                              <a:gd name="T8" fmla="*/ 78 w 124"/>
                              <a:gd name="T9" fmla="*/ 110 h 114"/>
                              <a:gd name="T10" fmla="*/ 83 w 124"/>
                              <a:gd name="T11" fmla="*/ 110 h 114"/>
                              <a:gd name="T12" fmla="*/ 83 w 124"/>
                              <a:gd name="T13" fmla="*/ 105 h 114"/>
                              <a:gd name="T14" fmla="*/ 83 w 124"/>
                              <a:gd name="T15" fmla="*/ 101 h 114"/>
                              <a:gd name="T16" fmla="*/ 83 w 124"/>
                              <a:gd name="T17" fmla="*/ 96 h 114"/>
                              <a:gd name="T18" fmla="*/ 60 w 124"/>
                              <a:gd name="T19" fmla="*/ 64 h 114"/>
                              <a:gd name="T20" fmla="*/ 32 w 124"/>
                              <a:gd name="T21" fmla="*/ 96 h 114"/>
                              <a:gd name="T22" fmla="*/ 32 w 124"/>
                              <a:gd name="T23" fmla="*/ 101 h 114"/>
                              <a:gd name="T24" fmla="*/ 32 w 124"/>
                              <a:gd name="T25" fmla="*/ 105 h 114"/>
                              <a:gd name="T26" fmla="*/ 37 w 124"/>
                              <a:gd name="T27" fmla="*/ 110 h 114"/>
                              <a:gd name="T28" fmla="*/ 42 w 124"/>
                              <a:gd name="T29" fmla="*/ 114 h 114"/>
                              <a:gd name="T30" fmla="*/ 0 w 124"/>
                              <a:gd name="T31" fmla="*/ 110 h 114"/>
                              <a:gd name="T32" fmla="*/ 10 w 124"/>
                              <a:gd name="T33" fmla="*/ 110 h 114"/>
                              <a:gd name="T34" fmla="*/ 19 w 124"/>
                              <a:gd name="T35" fmla="*/ 101 h 114"/>
                              <a:gd name="T36" fmla="*/ 28 w 124"/>
                              <a:gd name="T37" fmla="*/ 92 h 114"/>
                              <a:gd name="T38" fmla="*/ 32 w 124"/>
                              <a:gd name="T39" fmla="*/ 23 h 114"/>
                              <a:gd name="T40" fmla="*/ 19 w 124"/>
                              <a:gd name="T41" fmla="*/ 9 h 114"/>
                              <a:gd name="T42" fmla="*/ 5 w 124"/>
                              <a:gd name="T43" fmla="*/ 4 h 114"/>
                              <a:gd name="T44" fmla="*/ 55 w 124"/>
                              <a:gd name="T45" fmla="*/ 0 h 114"/>
                              <a:gd name="T46" fmla="*/ 51 w 124"/>
                              <a:gd name="T47" fmla="*/ 4 h 114"/>
                              <a:gd name="T48" fmla="*/ 46 w 124"/>
                              <a:gd name="T49" fmla="*/ 9 h 114"/>
                              <a:gd name="T50" fmla="*/ 46 w 124"/>
                              <a:gd name="T51" fmla="*/ 14 h 114"/>
                              <a:gd name="T52" fmla="*/ 65 w 124"/>
                              <a:gd name="T53" fmla="*/ 46 h 114"/>
                              <a:gd name="T54" fmla="*/ 87 w 124"/>
                              <a:gd name="T55" fmla="*/ 14 h 114"/>
                              <a:gd name="T56" fmla="*/ 92 w 124"/>
                              <a:gd name="T57" fmla="*/ 9 h 114"/>
                              <a:gd name="T58" fmla="*/ 92 w 124"/>
                              <a:gd name="T59" fmla="*/ 9 h 114"/>
                              <a:gd name="T60" fmla="*/ 87 w 124"/>
                              <a:gd name="T61" fmla="*/ 4 h 114"/>
                              <a:gd name="T62" fmla="*/ 83 w 124"/>
                              <a:gd name="T63" fmla="*/ 4 h 114"/>
                              <a:gd name="T64" fmla="*/ 78 w 124"/>
                              <a:gd name="T65" fmla="*/ 0 h 114"/>
                              <a:gd name="T66" fmla="*/ 120 w 124"/>
                              <a:gd name="T67" fmla="*/ 4 h 114"/>
                              <a:gd name="T68" fmla="*/ 110 w 124"/>
                              <a:gd name="T69" fmla="*/ 4 h 114"/>
                              <a:gd name="T70" fmla="*/ 106 w 124"/>
                              <a:gd name="T71" fmla="*/ 9 h 114"/>
                              <a:gd name="T72" fmla="*/ 92 w 124"/>
                              <a:gd name="T73" fmla="*/ 2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4" h="114">
                                <a:moveTo>
                                  <a:pt x="69" y="50"/>
                                </a:moveTo>
                                <a:lnTo>
                                  <a:pt x="97" y="87"/>
                                </a:lnTo>
                                <a:lnTo>
                                  <a:pt x="106" y="101"/>
                                </a:lnTo>
                                <a:lnTo>
                                  <a:pt x="110" y="105"/>
                                </a:lnTo>
                                <a:lnTo>
                                  <a:pt x="115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4" y="114"/>
                                </a:lnTo>
                                <a:lnTo>
                                  <a:pt x="74" y="114"/>
                                </a:lnTo>
                                <a:lnTo>
                                  <a:pt x="74" y="110"/>
                                </a:lnTo>
                                <a:lnTo>
                                  <a:pt x="78" y="110"/>
                                </a:lnTo>
                                <a:lnTo>
                                  <a:pt x="83" y="110"/>
                                </a:lnTo>
                                <a:lnTo>
                                  <a:pt x="83" y="110"/>
                                </a:lnTo>
                                <a:lnTo>
                                  <a:pt x="83" y="105"/>
                                </a:lnTo>
                                <a:lnTo>
                                  <a:pt x="83" y="105"/>
                                </a:lnTo>
                                <a:lnTo>
                                  <a:pt x="83" y="105"/>
                                </a:lnTo>
                                <a:lnTo>
                                  <a:pt x="83" y="101"/>
                                </a:lnTo>
                                <a:lnTo>
                                  <a:pt x="83" y="101"/>
                                </a:lnTo>
                                <a:lnTo>
                                  <a:pt x="83" y="96"/>
                                </a:lnTo>
                                <a:lnTo>
                                  <a:pt x="78" y="92"/>
                                </a:lnTo>
                                <a:lnTo>
                                  <a:pt x="60" y="64"/>
                                </a:lnTo>
                                <a:lnTo>
                                  <a:pt x="37" y="96"/>
                                </a:lnTo>
                                <a:lnTo>
                                  <a:pt x="32" y="96"/>
                                </a:lnTo>
                                <a:lnTo>
                                  <a:pt x="32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105"/>
                                </a:lnTo>
                                <a:lnTo>
                                  <a:pt x="32" y="105"/>
                                </a:lnTo>
                                <a:lnTo>
                                  <a:pt x="32" y="110"/>
                                </a:lnTo>
                                <a:lnTo>
                                  <a:pt x="37" y="110"/>
                                </a:lnTo>
                                <a:lnTo>
                                  <a:pt x="42" y="110"/>
                                </a:lnTo>
                                <a:lnTo>
                                  <a:pt x="42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0" y="110"/>
                                </a:lnTo>
                                <a:lnTo>
                                  <a:pt x="14" y="105"/>
                                </a:lnTo>
                                <a:lnTo>
                                  <a:pt x="19" y="101"/>
                                </a:lnTo>
                                <a:lnTo>
                                  <a:pt x="23" y="96"/>
                                </a:lnTo>
                                <a:lnTo>
                                  <a:pt x="28" y="92"/>
                                </a:lnTo>
                                <a:lnTo>
                                  <a:pt x="55" y="59"/>
                                </a:lnTo>
                                <a:lnTo>
                                  <a:pt x="32" y="23"/>
                                </a:lnTo>
                                <a:lnTo>
                                  <a:pt x="28" y="14"/>
                                </a:lnTo>
                                <a:lnTo>
                                  <a:pt x="19" y="9"/>
                                </a:lnTo>
                                <a:lnTo>
                                  <a:pt x="1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1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14"/>
                                </a:lnTo>
                                <a:lnTo>
                                  <a:pt x="51" y="18"/>
                                </a:lnTo>
                                <a:lnTo>
                                  <a:pt x="65" y="46"/>
                                </a:lnTo>
                                <a:lnTo>
                                  <a:pt x="87" y="18"/>
                                </a:lnTo>
                                <a:lnTo>
                                  <a:pt x="87" y="14"/>
                                </a:lnTo>
                                <a:lnTo>
                                  <a:pt x="92" y="14"/>
                                </a:lnTo>
                                <a:lnTo>
                                  <a:pt x="92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4"/>
                                </a:lnTo>
                                <a:lnTo>
                                  <a:pt x="115" y="4"/>
                                </a:lnTo>
                                <a:lnTo>
                                  <a:pt x="110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9"/>
                                </a:lnTo>
                                <a:lnTo>
                                  <a:pt x="101" y="14"/>
                                </a:lnTo>
                                <a:lnTo>
                                  <a:pt x="92" y="23"/>
                                </a:lnTo>
                                <a:lnTo>
                                  <a:pt x="6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0398"/>
                        <wps:cNvSpPr>
                          <a:spLocks/>
                        </wps:cNvSpPr>
                        <wps:spPr bwMode="auto">
                          <a:xfrm>
                            <a:off x="2296658" y="3284127"/>
                            <a:ext cx="19716" cy="68346"/>
                          </a:xfrm>
                          <a:custGeom>
                            <a:avLst/>
                            <a:gdLst>
                              <a:gd name="T0" fmla="*/ 45 w 45"/>
                              <a:gd name="T1" fmla="*/ 152 h 156"/>
                              <a:gd name="T2" fmla="*/ 45 w 45"/>
                              <a:gd name="T3" fmla="*/ 156 h 156"/>
                              <a:gd name="T4" fmla="*/ 36 w 45"/>
                              <a:gd name="T5" fmla="*/ 147 h 156"/>
                              <a:gd name="T6" fmla="*/ 27 w 45"/>
                              <a:gd name="T7" fmla="*/ 142 h 156"/>
                              <a:gd name="T8" fmla="*/ 13 w 45"/>
                              <a:gd name="T9" fmla="*/ 129 h 156"/>
                              <a:gd name="T10" fmla="*/ 4 w 45"/>
                              <a:gd name="T11" fmla="*/ 110 h 156"/>
                              <a:gd name="T12" fmla="*/ 0 w 45"/>
                              <a:gd name="T13" fmla="*/ 97 h 156"/>
                              <a:gd name="T14" fmla="*/ 0 w 45"/>
                              <a:gd name="T15" fmla="*/ 78 h 156"/>
                              <a:gd name="T16" fmla="*/ 4 w 45"/>
                              <a:gd name="T17" fmla="*/ 51 h 156"/>
                              <a:gd name="T18" fmla="*/ 13 w 45"/>
                              <a:gd name="T19" fmla="*/ 28 h 156"/>
                              <a:gd name="T20" fmla="*/ 27 w 45"/>
                              <a:gd name="T21" fmla="*/ 9 h 156"/>
                              <a:gd name="T22" fmla="*/ 45 w 45"/>
                              <a:gd name="T23" fmla="*/ 0 h 156"/>
                              <a:gd name="T24" fmla="*/ 45 w 45"/>
                              <a:gd name="T25" fmla="*/ 0 h 156"/>
                              <a:gd name="T26" fmla="*/ 36 w 45"/>
                              <a:gd name="T27" fmla="*/ 9 h 156"/>
                              <a:gd name="T28" fmla="*/ 27 w 45"/>
                              <a:gd name="T29" fmla="*/ 19 h 156"/>
                              <a:gd name="T30" fmla="*/ 23 w 45"/>
                              <a:gd name="T31" fmla="*/ 28 h 156"/>
                              <a:gd name="T32" fmla="*/ 18 w 45"/>
                              <a:gd name="T33" fmla="*/ 41 h 156"/>
                              <a:gd name="T34" fmla="*/ 18 w 45"/>
                              <a:gd name="T35" fmla="*/ 60 h 156"/>
                              <a:gd name="T36" fmla="*/ 18 w 45"/>
                              <a:gd name="T37" fmla="*/ 74 h 156"/>
                              <a:gd name="T38" fmla="*/ 18 w 45"/>
                              <a:gd name="T39" fmla="*/ 92 h 156"/>
                              <a:gd name="T40" fmla="*/ 18 w 45"/>
                              <a:gd name="T41" fmla="*/ 106 h 156"/>
                              <a:gd name="T42" fmla="*/ 23 w 45"/>
                              <a:gd name="T43" fmla="*/ 119 h 156"/>
                              <a:gd name="T44" fmla="*/ 23 w 45"/>
                              <a:gd name="T45" fmla="*/ 124 h 156"/>
                              <a:gd name="T46" fmla="*/ 27 w 45"/>
                              <a:gd name="T47" fmla="*/ 133 h 156"/>
                              <a:gd name="T48" fmla="*/ 32 w 45"/>
                              <a:gd name="T49" fmla="*/ 138 h 156"/>
                              <a:gd name="T50" fmla="*/ 36 w 45"/>
                              <a:gd name="T51" fmla="*/ 147 h 156"/>
                              <a:gd name="T52" fmla="*/ 45 w 45"/>
                              <a:gd name="T53" fmla="*/ 1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156">
                                <a:moveTo>
                                  <a:pt x="45" y="152"/>
                                </a:moveTo>
                                <a:lnTo>
                                  <a:pt x="45" y="156"/>
                                </a:lnTo>
                                <a:lnTo>
                                  <a:pt x="36" y="147"/>
                                </a:lnTo>
                                <a:lnTo>
                                  <a:pt x="27" y="142"/>
                                </a:lnTo>
                                <a:lnTo>
                                  <a:pt x="13" y="129"/>
                                </a:lnTo>
                                <a:lnTo>
                                  <a:pt x="4" y="110"/>
                                </a:lnTo>
                                <a:lnTo>
                                  <a:pt x="0" y="97"/>
                                </a:lnTo>
                                <a:lnTo>
                                  <a:pt x="0" y="78"/>
                                </a:lnTo>
                                <a:lnTo>
                                  <a:pt x="4" y="51"/>
                                </a:lnTo>
                                <a:lnTo>
                                  <a:pt x="13" y="28"/>
                                </a:lnTo>
                                <a:lnTo>
                                  <a:pt x="27" y="9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36" y="9"/>
                                </a:lnTo>
                                <a:lnTo>
                                  <a:pt x="27" y="19"/>
                                </a:lnTo>
                                <a:lnTo>
                                  <a:pt x="23" y="28"/>
                                </a:lnTo>
                                <a:lnTo>
                                  <a:pt x="18" y="41"/>
                                </a:lnTo>
                                <a:lnTo>
                                  <a:pt x="18" y="60"/>
                                </a:lnTo>
                                <a:lnTo>
                                  <a:pt x="18" y="74"/>
                                </a:lnTo>
                                <a:lnTo>
                                  <a:pt x="18" y="92"/>
                                </a:lnTo>
                                <a:lnTo>
                                  <a:pt x="18" y="10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4"/>
                                </a:lnTo>
                                <a:lnTo>
                                  <a:pt x="27" y="133"/>
                                </a:lnTo>
                                <a:lnTo>
                                  <a:pt x="32" y="138"/>
                                </a:lnTo>
                                <a:lnTo>
                                  <a:pt x="36" y="147"/>
                                </a:lnTo>
                                <a:lnTo>
                                  <a:pt x="4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0399"/>
                        <wps:cNvSpPr>
                          <a:spLocks/>
                        </wps:cNvSpPr>
                        <wps:spPr bwMode="auto">
                          <a:xfrm>
                            <a:off x="2320755" y="3284127"/>
                            <a:ext cx="19716" cy="68346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156"/>
                              <a:gd name="T2" fmla="*/ 0 w 45"/>
                              <a:gd name="T3" fmla="*/ 0 h 156"/>
                              <a:gd name="T4" fmla="*/ 9 w 45"/>
                              <a:gd name="T5" fmla="*/ 5 h 156"/>
                              <a:gd name="T6" fmla="*/ 18 w 45"/>
                              <a:gd name="T7" fmla="*/ 14 h 156"/>
                              <a:gd name="T8" fmla="*/ 32 w 45"/>
                              <a:gd name="T9" fmla="*/ 28 h 156"/>
                              <a:gd name="T10" fmla="*/ 41 w 45"/>
                              <a:gd name="T11" fmla="*/ 41 h 156"/>
                              <a:gd name="T12" fmla="*/ 45 w 45"/>
                              <a:gd name="T13" fmla="*/ 60 h 156"/>
                              <a:gd name="T14" fmla="*/ 45 w 45"/>
                              <a:gd name="T15" fmla="*/ 78 h 156"/>
                              <a:gd name="T16" fmla="*/ 41 w 45"/>
                              <a:gd name="T17" fmla="*/ 101 h 156"/>
                              <a:gd name="T18" fmla="*/ 32 w 45"/>
                              <a:gd name="T19" fmla="*/ 124 h 156"/>
                              <a:gd name="T20" fmla="*/ 18 w 45"/>
                              <a:gd name="T21" fmla="*/ 142 h 156"/>
                              <a:gd name="T22" fmla="*/ 0 w 45"/>
                              <a:gd name="T23" fmla="*/ 156 h 156"/>
                              <a:gd name="T24" fmla="*/ 0 w 45"/>
                              <a:gd name="T25" fmla="*/ 152 h 156"/>
                              <a:gd name="T26" fmla="*/ 9 w 45"/>
                              <a:gd name="T27" fmla="*/ 147 h 156"/>
                              <a:gd name="T28" fmla="*/ 18 w 45"/>
                              <a:gd name="T29" fmla="*/ 138 h 156"/>
                              <a:gd name="T30" fmla="*/ 23 w 45"/>
                              <a:gd name="T31" fmla="*/ 124 h 156"/>
                              <a:gd name="T32" fmla="*/ 27 w 45"/>
                              <a:gd name="T33" fmla="*/ 110 h 156"/>
                              <a:gd name="T34" fmla="*/ 27 w 45"/>
                              <a:gd name="T35" fmla="*/ 97 h 156"/>
                              <a:gd name="T36" fmla="*/ 27 w 45"/>
                              <a:gd name="T37" fmla="*/ 78 h 156"/>
                              <a:gd name="T38" fmla="*/ 27 w 45"/>
                              <a:gd name="T39" fmla="*/ 64 h 156"/>
                              <a:gd name="T40" fmla="*/ 27 w 45"/>
                              <a:gd name="T41" fmla="*/ 46 h 156"/>
                              <a:gd name="T42" fmla="*/ 23 w 45"/>
                              <a:gd name="T43" fmla="*/ 37 h 156"/>
                              <a:gd name="T44" fmla="*/ 23 w 45"/>
                              <a:gd name="T45" fmla="*/ 28 h 156"/>
                              <a:gd name="T46" fmla="*/ 18 w 45"/>
                              <a:gd name="T47" fmla="*/ 23 h 156"/>
                              <a:gd name="T48" fmla="*/ 13 w 45"/>
                              <a:gd name="T49" fmla="*/ 14 h 156"/>
                              <a:gd name="T50" fmla="*/ 9 w 45"/>
                              <a:gd name="T51" fmla="*/ 9 h 156"/>
                              <a:gd name="T52" fmla="*/ 0 w 45"/>
                              <a:gd name="T53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1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18" y="14"/>
                                </a:lnTo>
                                <a:lnTo>
                                  <a:pt x="32" y="28"/>
                                </a:lnTo>
                                <a:lnTo>
                                  <a:pt x="41" y="41"/>
                                </a:lnTo>
                                <a:lnTo>
                                  <a:pt x="45" y="60"/>
                                </a:lnTo>
                                <a:lnTo>
                                  <a:pt x="45" y="78"/>
                                </a:lnTo>
                                <a:lnTo>
                                  <a:pt x="41" y="101"/>
                                </a:lnTo>
                                <a:lnTo>
                                  <a:pt x="32" y="124"/>
                                </a:lnTo>
                                <a:lnTo>
                                  <a:pt x="18" y="142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9" y="147"/>
                                </a:lnTo>
                                <a:lnTo>
                                  <a:pt x="18" y="138"/>
                                </a:lnTo>
                                <a:lnTo>
                                  <a:pt x="23" y="124"/>
                                </a:lnTo>
                                <a:lnTo>
                                  <a:pt x="27" y="110"/>
                                </a:lnTo>
                                <a:lnTo>
                                  <a:pt x="27" y="97"/>
                                </a:lnTo>
                                <a:lnTo>
                                  <a:pt x="27" y="78"/>
                                </a:lnTo>
                                <a:lnTo>
                                  <a:pt x="27" y="64"/>
                                </a:lnTo>
                                <a:lnTo>
                                  <a:pt x="27" y="46"/>
                                </a:lnTo>
                                <a:lnTo>
                                  <a:pt x="23" y="37"/>
                                </a:lnTo>
                                <a:lnTo>
                                  <a:pt x="23" y="28"/>
                                </a:lnTo>
                                <a:lnTo>
                                  <a:pt x="18" y="23"/>
                                </a:lnTo>
                                <a:lnTo>
                                  <a:pt x="13" y="14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0400"/>
                        <wps:cNvSpPr>
                          <a:spLocks/>
                        </wps:cNvSpPr>
                        <wps:spPr bwMode="auto">
                          <a:xfrm>
                            <a:off x="2413200" y="3284127"/>
                            <a:ext cx="19716" cy="52136"/>
                          </a:xfrm>
                          <a:custGeom>
                            <a:avLst/>
                            <a:gdLst>
                              <a:gd name="T0" fmla="*/ 0 w 45"/>
                              <a:gd name="T1" fmla="*/ 14 h 119"/>
                              <a:gd name="T2" fmla="*/ 27 w 45"/>
                              <a:gd name="T3" fmla="*/ 0 h 119"/>
                              <a:gd name="T4" fmla="*/ 32 w 45"/>
                              <a:gd name="T5" fmla="*/ 0 h 119"/>
                              <a:gd name="T6" fmla="*/ 32 w 45"/>
                              <a:gd name="T7" fmla="*/ 97 h 119"/>
                              <a:gd name="T8" fmla="*/ 32 w 45"/>
                              <a:gd name="T9" fmla="*/ 106 h 119"/>
                              <a:gd name="T10" fmla="*/ 32 w 45"/>
                              <a:gd name="T11" fmla="*/ 110 h 119"/>
                              <a:gd name="T12" fmla="*/ 32 w 45"/>
                              <a:gd name="T13" fmla="*/ 110 h 119"/>
                              <a:gd name="T14" fmla="*/ 32 w 45"/>
                              <a:gd name="T15" fmla="*/ 115 h 119"/>
                              <a:gd name="T16" fmla="*/ 36 w 45"/>
                              <a:gd name="T17" fmla="*/ 115 h 119"/>
                              <a:gd name="T18" fmla="*/ 45 w 45"/>
                              <a:gd name="T19" fmla="*/ 115 h 119"/>
                              <a:gd name="T20" fmla="*/ 45 w 45"/>
                              <a:gd name="T21" fmla="*/ 119 h 119"/>
                              <a:gd name="T22" fmla="*/ 0 w 45"/>
                              <a:gd name="T23" fmla="*/ 119 h 119"/>
                              <a:gd name="T24" fmla="*/ 0 w 45"/>
                              <a:gd name="T25" fmla="*/ 115 h 119"/>
                              <a:gd name="T26" fmla="*/ 9 w 45"/>
                              <a:gd name="T27" fmla="*/ 115 h 119"/>
                              <a:gd name="T28" fmla="*/ 13 w 45"/>
                              <a:gd name="T29" fmla="*/ 115 h 119"/>
                              <a:gd name="T30" fmla="*/ 13 w 45"/>
                              <a:gd name="T31" fmla="*/ 110 h 119"/>
                              <a:gd name="T32" fmla="*/ 13 w 45"/>
                              <a:gd name="T33" fmla="*/ 110 h 119"/>
                              <a:gd name="T34" fmla="*/ 13 w 45"/>
                              <a:gd name="T35" fmla="*/ 106 h 119"/>
                              <a:gd name="T36" fmla="*/ 13 w 45"/>
                              <a:gd name="T37" fmla="*/ 97 h 119"/>
                              <a:gd name="T38" fmla="*/ 13 w 45"/>
                              <a:gd name="T39" fmla="*/ 37 h 119"/>
                              <a:gd name="T40" fmla="*/ 13 w 45"/>
                              <a:gd name="T41" fmla="*/ 28 h 119"/>
                              <a:gd name="T42" fmla="*/ 13 w 45"/>
                              <a:gd name="T43" fmla="*/ 23 h 119"/>
                              <a:gd name="T44" fmla="*/ 13 w 45"/>
                              <a:gd name="T45" fmla="*/ 19 h 119"/>
                              <a:gd name="T46" fmla="*/ 13 w 45"/>
                              <a:gd name="T47" fmla="*/ 19 h 119"/>
                              <a:gd name="T48" fmla="*/ 9 w 45"/>
                              <a:gd name="T49" fmla="*/ 14 h 119"/>
                              <a:gd name="T50" fmla="*/ 9 w 45"/>
                              <a:gd name="T51" fmla="*/ 14 h 119"/>
                              <a:gd name="T52" fmla="*/ 4 w 45"/>
                              <a:gd name="T53" fmla="*/ 19 h 119"/>
                              <a:gd name="T54" fmla="*/ 0 w 45"/>
                              <a:gd name="T55" fmla="*/ 19 h 119"/>
                              <a:gd name="T56" fmla="*/ 0 w 45"/>
                              <a:gd name="T57" fmla="*/ 1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119">
                                <a:moveTo>
                                  <a:pt x="0" y="14"/>
                                </a:move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97"/>
                                </a:lnTo>
                                <a:lnTo>
                                  <a:pt x="32" y="106"/>
                                </a:lnTo>
                                <a:lnTo>
                                  <a:pt x="32" y="110"/>
                                </a:lnTo>
                                <a:lnTo>
                                  <a:pt x="32" y="110"/>
                                </a:lnTo>
                                <a:lnTo>
                                  <a:pt x="32" y="115"/>
                                </a:lnTo>
                                <a:lnTo>
                                  <a:pt x="36" y="115"/>
                                </a:lnTo>
                                <a:lnTo>
                                  <a:pt x="45" y="115"/>
                                </a:lnTo>
                                <a:lnTo>
                                  <a:pt x="45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9" y="115"/>
                                </a:lnTo>
                                <a:lnTo>
                                  <a:pt x="13" y="11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0"/>
                                </a:lnTo>
                                <a:lnTo>
                                  <a:pt x="13" y="106"/>
                                </a:lnTo>
                                <a:lnTo>
                                  <a:pt x="13" y="97"/>
                                </a:lnTo>
                                <a:lnTo>
                                  <a:pt x="13" y="37"/>
                                </a:lnTo>
                                <a:lnTo>
                                  <a:pt x="13" y="28"/>
                                </a:lnTo>
                                <a:lnTo>
                                  <a:pt x="13" y="23"/>
                                </a:lnTo>
                                <a:lnTo>
                                  <a:pt x="13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0401"/>
                        <wps:cNvSpPr>
                          <a:spLocks noEditPoints="1"/>
                        </wps:cNvSpPr>
                        <wps:spPr bwMode="auto">
                          <a:xfrm>
                            <a:off x="2445183" y="3284127"/>
                            <a:ext cx="31983" cy="52136"/>
                          </a:xfrm>
                          <a:custGeom>
                            <a:avLst/>
                            <a:gdLst>
                              <a:gd name="T0" fmla="*/ 0 w 73"/>
                              <a:gd name="T1" fmla="*/ 60 h 119"/>
                              <a:gd name="T2" fmla="*/ 0 w 73"/>
                              <a:gd name="T3" fmla="*/ 46 h 119"/>
                              <a:gd name="T4" fmla="*/ 5 w 73"/>
                              <a:gd name="T5" fmla="*/ 28 h 119"/>
                              <a:gd name="T6" fmla="*/ 9 w 73"/>
                              <a:gd name="T7" fmla="*/ 19 h 119"/>
                              <a:gd name="T8" fmla="*/ 18 w 73"/>
                              <a:gd name="T9" fmla="*/ 9 h 119"/>
                              <a:gd name="T10" fmla="*/ 27 w 73"/>
                              <a:gd name="T11" fmla="*/ 5 h 119"/>
                              <a:gd name="T12" fmla="*/ 37 w 73"/>
                              <a:gd name="T13" fmla="*/ 0 h 119"/>
                              <a:gd name="T14" fmla="*/ 46 w 73"/>
                              <a:gd name="T15" fmla="*/ 5 h 119"/>
                              <a:gd name="T16" fmla="*/ 60 w 73"/>
                              <a:gd name="T17" fmla="*/ 14 h 119"/>
                              <a:gd name="T18" fmla="*/ 69 w 73"/>
                              <a:gd name="T19" fmla="*/ 37 h 119"/>
                              <a:gd name="T20" fmla="*/ 73 w 73"/>
                              <a:gd name="T21" fmla="*/ 60 h 119"/>
                              <a:gd name="T22" fmla="*/ 69 w 73"/>
                              <a:gd name="T23" fmla="*/ 78 h 119"/>
                              <a:gd name="T24" fmla="*/ 64 w 73"/>
                              <a:gd name="T25" fmla="*/ 92 h 119"/>
                              <a:gd name="T26" fmla="*/ 60 w 73"/>
                              <a:gd name="T27" fmla="*/ 106 h 119"/>
                              <a:gd name="T28" fmla="*/ 50 w 73"/>
                              <a:gd name="T29" fmla="*/ 115 h 119"/>
                              <a:gd name="T30" fmla="*/ 41 w 73"/>
                              <a:gd name="T31" fmla="*/ 119 h 119"/>
                              <a:gd name="T32" fmla="*/ 32 w 73"/>
                              <a:gd name="T33" fmla="*/ 119 h 119"/>
                              <a:gd name="T34" fmla="*/ 27 w 73"/>
                              <a:gd name="T35" fmla="*/ 119 h 119"/>
                              <a:gd name="T36" fmla="*/ 18 w 73"/>
                              <a:gd name="T37" fmla="*/ 115 h 119"/>
                              <a:gd name="T38" fmla="*/ 14 w 73"/>
                              <a:gd name="T39" fmla="*/ 110 h 119"/>
                              <a:gd name="T40" fmla="*/ 9 w 73"/>
                              <a:gd name="T41" fmla="*/ 101 h 119"/>
                              <a:gd name="T42" fmla="*/ 0 w 73"/>
                              <a:gd name="T43" fmla="*/ 83 h 119"/>
                              <a:gd name="T44" fmla="*/ 0 w 73"/>
                              <a:gd name="T45" fmla="*/ 60 h 119"/>
                              <a:gd name="T46" fmla="*/ 14 w 73"/>
                              <a:gd name="T47" fmla="*/ 64 h 119"/>
                              <a:gd name="T48" fmla="*/ 14 w 73"/>
                              <a:gd name="T49" fmla="*/ 87 h 119"/>
                              <a:gd name="T50" fmla="*/ 18 w 73"/>
                              <a:gd name="T51" fmla="*/ 101 h 119"/>
                              <a:gd name="T52" fmla="*/ 27 w 73"/>
                              <a:gd name="T53" fmla="*/ 110 h 119"/>
                              <a:gd name="T54" fmla="*/ 37 w 73"/>
                              <a:gd name="T55" fmla="*/ 115 h 119"/>
                              <a:gd name="T56" fmla="*/ 41 w 73"/>
                              <a:gd name="T57" fmla="*/ 115 h 119"/>
                              <a:gd name="T58" fmla="*/ 46 w 73"/>
                              <a:gd name="T59" fmla="*/ 110 h 119"/>
                              <a:gd name="T60" fmla="*/ 50 w 73"/>
                              <a:gd name="T61" fmla="*/ 106 h 119"/>
                              <a:gd name="T62" fmla="*/ 50 w 73"/>
                              <a:gd name="T63" fmla="*/ 97 h 119"/>
                              <a:gd name="T64" fmla="*/ 55 w 73"/>
                              <a:gd name="T65" fmla="*/ 78 h 119"/>
                              <a:gd name="T66" fmla="*/ 55 w 73"/>
                              <a:gd name="T67" fmla="*/ 55 h 119"/>
                              <a:gd name="T68" fmla="*/ 55 w 73"/>
                              <a:gd name="T69" fmla="*/ 37 h 119"/>
                              <a:gd name="T70" fmla="*/ 50 w 73"/>
                              <a:gd name="T71" fmla="*/ 23 h 119"/>
                              <a:gd name="T72" fmla="*/ 46 w 73"/>
                              <a:gd name="T73" fmla="*/ 14 h 119"/>
                              <a:gd name="T74" fmla="*/ 41 w 73"/>
                              <a:gd name="T75" fmla="*/ 9 h 119"/>
                              <a:gd name="T76" fmla="*/ 41 w 73"/>
                              <a:gd name="T77" fmla="*/ 9 h 119"/>
                              <a:gd name="T78" fmla="*/ 37 w 73"/>
                              <a:gd name="T79" fmla="*/ 9 h 119"/>
                              <a:gd name="T80" fmla="*/ 27 w 73"/>
                              <a:gd name="T81" fmla="*/ 9 h 119"/>
                              <a:gd name="T82" fmla="*/ 23 w 73"/>
                              <a:gd name="T83" fmla="*/ 14 h 119"/>
                              <a:gd name="T84" fmla="*/ 18 w 73"/>
                              <a:gd name="T85" fmla="*/ 23 h 119"/>
                              <a:gd name="T86" fmla="*/ 18 w 73"/>
                              <a:gd name="T87" fmla="*/ 37 h 119"/>
                              <a:gd name="T88" fmla="*/ 14 w 73"/>
                              <a:gd name="T89" fmla="*/ 51 h 119"/>
                              <a:gd name="T90" fmla="*/ 14 w 73"/>
                              <a:gd name="T91" fmla="*/ 6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" h="119">
                                <a:moveTo>
                                  <a:pt x="0" y="60"/>
                                </a:moveTo>
                                <a:lnTo>
                                  <a:pt x="0" y="46"/>
                                </a:lnTo>
                                <a:lnTo>
                                  <a:pt x="5" y="28"/>
                                </a:lnTo>
                                <a:lnTo>
                                  <a:pt x="9" y="19"/>
                                </a:lnTo>
                                <a:lnTo>
                                  <a:pt x="18" y="9"/>
                                </a:lnTo>
                                <a:lnTo>
                                  <a:pt x="27" y="5"/>
                                </a:lnTo>
                                <a:lnTo>
                                  <a:pt x="37" y="0"/>
                                </a:lnTo>
                                <a:lnTo>
                                  <a:pt x="46" y="5"/>
                                </a:lnTo>
                                <a:lnTo>
                                  <a:pt x="60" y="14"/>
                                </a:lnTo>
                                <a:lnTo>
                                  <a:pt x="69" y="37"/>
                                </a:lnTo>
                                <a:lnTo>
                                  <a:pt x="73" y="60"/>
                                </a:lnTo>
                                <a:lnTo>
                                  <a:pt x="69" y="78"/>
                                </a:lnTo>
                                <a:lnTo>
                                  <a:pt x="64" y="92"/>
                                </a:lnTo>
                                <a:lnTo>
                                  <a:pt x="60" y="106"/>
                                </a:lnTo>
                                <a:lnTo>
                                  <a:pt x="50" y="115"/>
                                </a:lnTo>
                                <a:lnTo>
                                  <a:pt x="41" y="119"/>
                                </a:lnTo>
                                <a:lnTo>
                                  <a:pt x="32" y="119"/>
                                </a:lnTo>
                                <a:lnTo>
                                  <a:pt x="27" y="119"/>
                                </a:lnTo>
                                <a:lnTo>
                                  <a:pt x="18" y="115"/>
                                </a:lnTo>
                                <a:lnTo>
                                  <a:pt x="14" y="110"/>
                                </a:lnTo>
                                <a:lnTo>
                                  <a:pt x="9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60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14" y="87"/>
                                </a:lnTo>
                                <a:lnTo>
                                  <a:pt x="18" y="101"/>
                                </a:lnTo>
                                <a:lnTo>
                                  <a:pt x="27" y="110"/>
                                </a:lnTo>
                                <a:lnTo>
                                  <a:pt x="37" y="115"/>
                                </a:lnTo>
                                <a:lnTo>
                                  <a:pt x="41" y="115"/>
                                </a:lnTo>
                                <a:lnTo>
                                  <a:pt x="46" y="110"/>
                                </a:lnTo>
                                <a:lnTo>
                                  <a:pt x="50" y="106"/>
                                </a:lnTo>
                                <a:lnTo>
                                  <a:pt x="50" y="97"/>
                                </a:lnTo>
                                <a:lnTo>
                                  <a:pt x="55" y="78"/>
                                </a:lnTo>
                                <a:lnTo>
                                  <a:pt x="55" y="55"/>
                                </a:lnTo>
                                <a:lnTo>
                                  <a:pt x="55" y="37"/>
                                </a:lnTo>
                                <a:lnTo>
                                  <a:pt x="50" y="23"/>
                                </a:lnTo>
                                <a:lnTo>
                                  <a:pt x="46" y="14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37" y="9"/>
                                </a:lnTo>
                                <a:lnTo>
                                  <a:pt x="27" y="9"/>
                                </a:lnTo>
                                <a:lnTo>
                                  <a:pt x="23" y="14"/>
                                </a:lnTo>
                                <a:lnTo>
                                  <a:pt x="18" y="23"/>
                                </a:lnTo>
                                <a:lnTo>
                                  <a:pt x="18" y="37"/>
                                </a:lnTo>
                                <a:lnTo>
                                  <a:pt x="14" y="51"/>
                                </a:lnTo>
                                <a:lnTo>
                                  <a:pt x="1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0402"/>
                        <wps:cNvSpPr>
                          <a:spLocks/>
                        </wps:cNvSpPr>
                        <wps:spPr bwMode="auto">
                          <a:xfrm>
                            <a:off x="2366758" y="3300337"/>
                            <a:ext cx="31983" cy="31983"/>
                          </a:xfrm>
                          <a:custGeom>
                            <a:avLst/>
                            <a:gdLst>
                              <a:gd name="T0" fmla="*/ 5 w 73"/>
                              <a:gd name="T1" fmla="*/ 0 h 73"/>
                              <a:gd name="T2" fmla="*/ 37 w 73"/>
                              <a:gd name="T3" fmla="*/ 32 h 73"/>
                              <a:gd name="T4" fmla="*/ 69 w 73"/>
                              <a:gd name="T5" fmla="*/ 0 h 73"/>
                              <a:gd name="T6" fmla="*/ 73 w 73"/>
                              <a:gd name="T7" fmla="*/ 4 h 73"/>
                              <a:gd name="T8" fmla="*/ 41 w 73"/>
                              <a:gd name="T9" fmla="*/ 37 h 73"/>
                              <a:gd name="T10" fmla="*/ 73 w 73"/>
                              <a:gd name="T11" fmla="*/ 69 h 73"/>
                              <a:gd name="T12" fmla="*/ 69 w 73"/>
                              <a:gd name="T13" fmla="*/ 73 h 73"/>
                              <a:gd name="T14" fmla="*/ 37 w 73"/>
                              <a:gd name="T15" fmla="*/ 41 h 73"/>
                              <a:gd name="T16" fmla="*/ 5 w 73"/>
                              <a:gd name="T17" fmla="*/ 73 h 73"/>
                              <a:gd name="T18" fmla="*/ 0 w 73"/>
                              <a:gd name="T19" fmla="*/ 69 h 73"/>
                              <a:gd name="T20" fmla="*/ 32 w 73"/>
                              <a:gd name="T21" fmla="*/ 37 h 73"/>
                              <a:gd name="T22" fmla="*/ 0 w 73"/>
                              <a:gd name="T23" fmla="*/ 4 h 73"/>
                              <a:gd name="T24" fmla="*/ 5 w 73"/>
                              <a:gd name="T25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5" y="0"/>
                                </a:moveTo>
                                <a:lnTo>
                                  <a:pt x="37" y="32"/>
                                </a:lnTo>
                                <a:lnTo>
                                  <a:pt x="69" y="0"/>
                                </a:lnTo>
                                <a:lnTo>
                                  <a:pt x="73" y="4"/>
                                </a:lnTo>
                                <a:lnTo>
                                  <a:pt x="41" y="37"/>
                                </a:lnTo>
                                <a:lnTo>
                                  <a:pt x="73" y="69"/>
                                </a:lnTo>
                                <a:lnTo>
                                  <a:pt x="69" y="73"/>
                                </a:lnTo>
                                <a:lnTo>
                                  <a:pt x="37" y="41"/>
                                </a:lnTo>
                                <a:lnTo>
                                  <a:pt x="5" y="73"/>
                                </a:lnTo>
                                <a:lnTo>
                                  <a:pt x="0" y="69"/>
                                </a:lnTo>
                                <a:lnTo>
                                  <a:pt x="32" y="37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0403"/>
                        <wps:cNvSpPr>
                          <a:spLocks/>
                        </wps:cNvSpPr>
                        <wps:spPr bwMode="auto">
                          <a:xfrm>
                            <a:off x="2481109" y="3252144"/>
                            <a:ext cx="20154" cy="34173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78"/>
                              <a:gd name="T2" fmla="*/ 42 w 46"/>
                              <a:gd name="T3" fmla="*/ 9 h 78"/>
                              <a:gd name="T4" fmla="*/ 19 w 46"/>
                              <a:gd name="T5" fmla="*/ 9 h 78"/>
                              <a:gd name="T6" fmla="*/ 14 w 46"/>
                              <a:gd name="T7" fmla="*/ 23 h 78"/>
                              <a:gd name="T8" fmla="*/ 28 w 46"/>
                              <a:gd name="T9" fmla="*/ 23 h 78"/>
                              <a:gd name="T10" fmla="*/ 37 w 46"/>
                              <a:gd name="T11" fmla="*/ 32 h 78"/>
                              <a:gd name="T12" fmla="*/ 42 w 46"/>
                              <a:gd name="T13" fmla="*/ 41 h 78"/>
                              <a:gd name="T14" fmla="*/ 46 w 46"/>
                              <a:gd name="T15" fmla="*/ 50 h 78"/>
                              <a:gd name="T16" fmla="*/ 42 w 46"/>
                              <a:gd name="T17" fmla="*/ 55 h 78"/>
                              <a:gd name="T18" fmla="*/ 42 w 46"/>
                              <a:gd name="T19" fmla="*/ 59 h 78"/>
                              <a:gd name="T20" fmla="*/ 37 w 46"/>
                              <a:gd name="T21" fmla="*/ 64 h 78"/>
                              <a:gd name="T22" fmla="*/ 37 w 46"/>
                              <a:gd name="T23" fmla="*/ 69 h 78"/>
                              <a:gd name="T24" fmla="*/ 33 w 46"/>
                              <a:gd name="T25" fmla="*/ 73 h 78"/>
                              <a:gd name="T26" fmla="*/ 28 w 46"/>
                              <a:gd name="T27" fmla="*/ 73 h 78"/>
                              <a:gd name="T28" fmla="*/ 19 w 46"/>
                              <a:gd name="T29" fmla="*/ 78 h 78"/>
                              <a:gd name="T30" fmla="*/ 14 w 46"/>
                              <a:gd name="T31" fmla="*/ 78 h 78"/>
                              <a:gd name="T32" fmla="*/ 10 w 46"/>
                              <a:gd name="T33" fmla="*/ 78 h 78"/>
                              <a:gd name="T34" fmla="*/ 5 w 46"/>
                              <a:gd name="T35" fmla="*/ 78 h 78"/>
                              <a:gd name="T36" fmla="*/ 0 w 46"/>
                              <a:gd name="T37" fmla="*/ 73 h 78"/>
                              <a:gd name="T38" fmla="*/ 0 w 46"/>
                              <a:gd name="T39" fmla="*/ 69 h 78"/>
                              <a:gd name="T40" fmla="*/ 0 w 46"/>
                              <a:gd name="T41" fmla="*/ 69 h 78"/>
                              <a:gd name="T42" fmla="*/ 0 w 46"/>
                              <a:gd name="T43" fmla="*/ 69 h 78"/>
                              <a:gd name="T44" fmla="*/ 5 w 46"/>
                              <a:gd name="T45" fmla="*/ 69 h 78"/>
                              <a:gd name="T46" fmla="*/ 5 w 46"/>
                              <a:gd name="T47" fmla="*/ 69 h 78"/>
                              <a:gd name="T48" fmla="*/ 5 w 46"/>
                              <a:gd name="T49" fmla="*/ 69 h 78"/>
                              <a:gd name="T50" fmla="*/ 10 w 46"/>
                              <a:gd name="T51" fmla="*/ 69 h 78"/>
                              <a:gd name="T52" fmla="*/ 10 w 46"/>
                              <a:gd name="T53" fmla="*/ 69 h 78"/>
                              <a:gd name="T54" fmla="*/ 14 w 46"/>
                              <a:gd name="T55" fmla="*/ 69 h 78"/>
                              <a:gd name="T56" fmla="*/ 14 w 46"/>
                              <a:gd name="T57" fmla="*/ 73 h 78"/>
                              <a:gd name="T58" fmla="*/ 19 w 46"/>
                              <a:gd name="T59" fmla="*/ 73 h 78"/>
                              <a:gd name="T60" fmla="*/ 28 w 46"/>
                              <a:gd name="T61" fmla="*/ 73 h 78"/>
                              <a:gd name="T62" fmla="*/ 33 w 46"/>
                              <a:gd name="T63" fmla="*/ 69 h 78"/>
                              <a:gd name="T64" fmla="*/ 37 w 46"/>
                              <a:gd name="T65" fmla="*/ 64 h 78"/>
                              <a:gd name="T66" fmla="*/ 37 w 46"/>
                              <a:gd name="T67" fmla="*/ 55 h 78"/>
                              <a:gd name="T68" fmla="*/ 37 w 46"/>
                              <a:gd name="T69" fmla="*/ 50 h 78"/>
                              <a:gd name="T70" fmla="*/ 33 w 46"/>
                              <a:gd name="T71" fmla="*/ 41 h 78"/>
                              <a:gd name="T72" fmla="*/ 28 w 46"/>
                              <a:gd name="T73" fmla="*/ 37 h 78"/>
                              <a:gd name="T74" fmla="*/ 19 w 46"/>
                              <a:gd name="T75" fmla="*/ 32 h 78"/>
                              <a:gd name="T76" fmla="*/ 14 w 46"/>
                              <a:gd name="T77" fmla="*/ 32 h 78"/>
                              <a:gd name="T78" fmla="*/ 5 w 46"/>
                              <a:gd name="T79" fmla="*/ 32 h 78"/>
                              <a:gd name="T80" fmla="*/ 19 w 46"/>
                              <a:gd name="T81" fmla="*/ 0 h 78"/>
                              <a:gd name="T82" fmla="*/ 46 w 46"/>
                              <a:gd name="T8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8">
                                <a:moveTo>
                                  <a:pt x="46" y="0"/>
                                </a:moveTo>
                                <a:lnTo>
                                  <a:pt x="42" y="9"/>
                                </a:lnTo>
                                <a:lnTo>
                                  <a:pt x="19" y="9"/>
                                </a:lnTo>
                                <a:lnTo>
                                  <a:pt x="14" y="23"/>
                                </a:lnTo>
                                <a:lnTo>
                                  <a:pt x="28" y="23"/>
                                </a:lnTo>
                                <a:lnTo>
                                  <a:pt x="37" y="32"/>
                                </a:lnTo>
                                <a:lnTo>
                                  <a:pt x="42" y="41"/>
                                </a:lnTo>
                                <a:lnTo>
                                  <a:pt x="46" y="50"/>
                                </a:lnTo>
                                <a:lnTo>
                                  <a:pt x="42" y="55"/>
                                </a:lnTo>
                                <a:lnTo>
                                  <a:pt x="42" y="59"/>
                                </a:lnTo>
                                <a:lnTo>
                                  <a:pt x="37" y="64"/>
                                </a:lnTo>
                                <a:lnTo>
                                  <a:pt x="37" y="69"/>
                                </a:lnTo>
                                <a:lnTo>
                                  <a:pt x="33" y="73"/>
                                </a:lnTo>
                                <a:lnTo>
                                  <a:pt x="28" y="73"/>
                                </a:lnTo>
                                <a:lnTo>
                                  <a:pt x="19" y="78"/>
                                </a:lnTo>
                                <a:lnTo>
                                  <a:pt x="14" y="78"/>
                                </a:lnTo>
                                <a:lnTo>
                                  <a:pt x="10" y="78"/>
                                </a:lnTo>
                                <a:lnTo>
                                  <a:pt x="5" y="78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10" y="69"/>
                                </a:lnTo>
                                <a:lnTo>
                                  <a:pt x="10" y="69"/>
                                </a:lnTo>
                                <a:lnTo>
                                  <a:pt x="14" y="69"/>
                                </a:lnTo>
                                <a:lnTo>
                                  <a:pt x="14" y="73"/>
                                </a:lnTo>
                                <a:lnTo>
                                  <a:pt x="19" y="73"/>
                                </a:lnTo>
                                <a:lnTo>
                                  <a:pt x="28" y="73"/>
                                </a:lnTo>
                                <a:lnTo>
                                  <a:pt x="33" y="69"/>
                                </a:lnTo>
                                <a:lnTo>
                                  <a:pt x="37" y="64"/>
                                </a:lnTo>
                                <a:lnTo>
                                  <a:pt x="37" y="55"/>
                                </a:lnTo>
                                <a:lnTo>
                                  <a:pt x="37" y="50"/>
                                </a:lnTo>
                                <a:lnTo>
                                  <a:pt x="33" y="41"/>
                                </a:lnTo>
                                <a:lnTo>
                                  <a:pt x="28" y="37"/>
                                </a:lnTo>
                                <a:lnTo>
                                  <a:pt x="19" y="32"/>
                                </a:lnTo>
                                <a:lnTo>
                                  <a:pt x="14" y="32"/>
                                </a:lnTo>
                                <a:lnTo>
                                  <a:pt x="5" y="32"/>
                                </a:lnTo>
                                <a:lnTo>
                                  <a:pt x="19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0404"/>
                        <wps:cNvSpPr>
                          <a:spLocks/>
                        </wps:cNvSpPr>
                        <wps:spPr bwMode="auto">
                          <a:xfrm>
                            <a:off x="43375" y="1744583"/>
                            <a:ext cx="52137" cy="52136"/>
                          </a:xfrm>
                          <a:custGeom>
                            <a:avLst/>
                            <a:gdLst>
                              <a:gd name="T0" fmla="*/ 4 w 119"/>
                              <a:gd name="T1" fmla="*/ 41 h 119"/>
                              <a:gd name="T2" fmla="*/ 0 w 119"/>
                              <a:gd name="T3" fmla="*/ 41 h 119"/>
                              <a:gd name="T4" fmla="*/ 0 w 119"/>
                              <a:gd name="T5" fmla="*/ 0 h 119"/>
                              <a:gd name="T6" fmla="*/ 4 w 119"/>
                              <a:gd name="T7" fmla="*/ 0 h 119"/>
                              <a:gd name="T8" fmla="*/ 4 w 119"/>
                              <a:gd name="T9" fmla="*/ 5 h 119"/>
                              <a:gd name="T10" fmla="*/ 4 w 119"/>
                              <a:gd name="T11" fmla="*/ 9 h 119"/>
                              <a:gd name="T12" fmla="*/ 9 w 119"/>
                              <a:gd name="T13" fmla="*/ 14 h 119"/>
                              <a:gd name="T14" fmla="*/ 13 w 119"/>
                              <a:gd name="T15" fmla="*/ 14 h 119"/>
                              <a:gd name="T16" fmla="*/ 23 w 119"/>
                              <a:gd name="T17" fmla="*/ 14 h 119"/>
                              <a:gd name="T18" fmla="*/ 68 w 119"/>
                              <a:gd name="T19" fmla="*/ 14 h 119"/>
                              <a:gd name="T20" fmla="*/ 82 w 119"/>
                              <a:gd name="T21" fmla="*/ 18 h 119"/>
                              <a:gd name="T22" fmla="*/ 96 w 119"/>
                              <a:gd name="T23" fmla="*/ 18 h 119"/>
                              <a:gd name="T24" fmla="*/ 105 w 119"/>
                              <a:gd name="T25" fmla="*/ 23 h 119"/>
                              <a:gd name="T26" fmla="*/ 110 w 119"/>
                              <a:gd name="T27" fmla="*/ 32 h 119"/>
                              <a:gd name="T28" fmla="*/ 114 w 119"/>
                              <a:gd name="T29" fmla="*/ 46 h 119"/>
                              <a:gd name="T30" fmla="*/ 119 w 119"/>
                              <a:gd name="T31" fmla="*/ 60 h 119"/>
                              <a:gd name="T32" fmla="*/ 114 w 119"/>
                              <a:gd name="T33" fmla="*/ 78 h 119"/>
                              <a:gd name="T34" fmla="*/ 110 w 119"/>
                              <a:gd name="T35" fmla="*/ 87 h 119"/>
                              <a:gd name="T36" fmla="*/ 105 w 119"/>
                              <a:gd name="T37" fmla="*/ 96 h 119"/>
                              <a:gd name="T38" fmla="*/ 91 w 119"/>
                              <a:gd name="T39" fmla="*/ 101 h 119"/>
                              <a:gd name="T40" fmla="*/ 82 w 119"/>
                              <a:gd name="T41" fmla="*/ 106 h 119"/>
                              <a:gd name="T42" fmla="*/ 64 w 119"/>
                              <a:gd name="T43" fmla="*/ 106 h 119"/>
                              <a:gd name="T44" fmla="*/ 23 w 119"/>
                              <a:gd name="T45" fmla="*/ 106 h 119"/>
                              <a:gd name="T46" fmla="*/ 13 w 119"/>
                              <a:gd name="T47" fmla="*/ 106 h 119"/>
                              <a:gd name="T48" fmla="*/ 9 w 119"/>
                              <a:gd name="T49" fmla="*/ 106 h 119"/>
                              <a:gd name="T50" fmla="*/ 4 w 119"/>
                              <a:gd name="T51" fmla="*/ 110 h 119"/>
                              <a:gd name="T52" fmla="*/ 4 w 119"/>
                              <a:gd name="T53" fmla="*/ 115 h 119"/>
                              <a:gd name="T54" fmla="*/ 4 w 119"/>
                              <a:gd name="T55" fmla="*/ 119 h 119"/>
                              <a:gd name="T56" fmla="*/ 0 w 119"/>
                              <a:gd name="T57" fmla="*/ 119 h 119"/>
                              <a:gd name="T58" fmla="*/ 0 w 119"/>
                              <a:gd name="T59" fmla="*/ 73 h 119"/>
                              <a:gd name="T60" fmla="*/ 4 w 119"/>
                              <a:gd name="T61" fmla="*/ 73 h 119"/>
                              <a:gd name="T62" fmla="*/ 4 w 119"/>
                              <a:gd name="T63" fmla="*/ 78 h 119"/>
                              <a:gd name="T64" fmla="*/ 4 w 119"/>
                              <a:gd name="T65" fmla="*/ 83 h 119"/>
                              <a:gd name="T66" fmla="*/ 9 w 119"/>
                              <a:gd name="T67" fmla="*/ 87 h 119"/>
                              <a:gd name="T68" fmla="*/ 13 w 119"/>
                              <a:gd name="T69" fmla="*/ 87 h 119"/>
                              <a:gd name="T70" fmla="*/ 23 w 119"/>
                              <a:gd name="T71" fmla="*/ 87 h 119"/>
                              <a:gd name="T72" fmla="*/ 68 w 119"/>
                              <a:gd name="T73" fmla="*/ 87 h 119"/>
                              <a:gd name="T74" fmla="*/ 78 w 119"/>
                              <a:gd name="T75" fmla="*/ 87 h 119"/>
                              <a:gd name="T76" fmla="*/ 87 w 119"/>
                              <a:gd name="T77" fmla="*/ 87 h 119"/>
                              <a:gd name="T78" fmla="*/ 91 w 119"/>
                              <a:gd name="T79" fmla="*/ 87 h 119"/>
                              <a:gd name="T80" fmla="*/ 100 w 119"/>
                              <a:gd name="T81" fmla="*/ 83 h 119"/>
                              <a:gd name="T82" fmla="*/ 105 w 119"/>
                              <a:gd name="T83" fmla="*/ 78 h 119"/>
                              <a:gd name="T84" fmla="*/ 105 w 119"/>
                              <a:gd name="T85" fmla="*/ 73 h 119"/>
                              <a:gd name="T86" fmla="*/ 110 w 119"/>
                              <a:gd name="T87" fmla="*/ 64 h 119"/>
                              <a:gd name="T88" fmla="*/ 110 w 119"/>
                              <a:gd name="T89" fmla="*/ 60 h 119"/>
                              <a:gd name="T90" fmla="*/ 110 w 119"/>
                              <a:gd name="T91" fmla="*/ 46 h 119"/>
                              <a:gd name="T92" fmla="*/ 105 w 119"/>
                              <a:gd name="T93" fmla="*/ 37 h 119"/>
                              <a:gd name="T94" fmla="*/ 100 w 119"/>
                              <a:gd name="T95" fmla="*/ 32 h 119"/>
                              <a:gd name="T96" fmla="*/ 91 w 119"/>
                              <a:gd name="T97" fmla="*/ 28 h 119"/>
                              <a:gd name="T98" fmla="*/ 82 w 119"/>
                              <a:gd name="T99" fmla="*/ 23 h 119"/>
                              <a:gd name="T100" fmla="*/ 68 w 119"/>
                              <a:gd name="T101" fmla="*/ 23 h 119"/>
                              <a:gd name="T102" fmla="*/ 23 w 119"/>
                              <a:gd name="T103" fmla="*/ 23 h 119"/>
                              <a:gd name="T104" fmla="*/ 13 w 119"/>
                              <a:gd name="T105" fmla="*/ 23 h 119"/>
                              <a:gd name="T106" fmla="*/ 9 w 119"/>
                              <a:gd name="T107" fmla="*/ 28 h 119"/>
                              <a:gd name="T108" fmla="*/ 4 w 119"/>
                              <a:gd name="T109" fmla="*/ 28 h 119"/>
                              <a:gd name="T110" fmla="*/ 4 w 119"/>
                              <a:gd name="T111" fmla="*/ 37 h 119"/>
                              <a:gd name="T112" fmla="*/ 4 w 119"/>
                              <a:gd name="T113" fmla="*/ 41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4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9" y="14"/>
                                </a:lnTo>
                                <a:lnTo>
                                  <a:pt x="13" y="14"/>
                                </a:lnTo>
                                <a:lnTo>
                                  <a:pt x="23" y="14"/>
                                </a:lnTo>
                                <a:lnTo>
                                  <a:pt x="68" y="14"/>
                                </a:lnTo>
                                <a:lnTo>
                                  <a:pt x="82" y="18"/>
                                </a:lnTo>
                                <a:lnTo>
                                  <a:pt x="96" y="18"/>
                                </a:lnTo>
                                <a:lnTo>
                                  <a:pt x="105" y="23"/>
                                </a:lnTo>
                                <a:lnTo>
                                  <a:pt x="110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60"/>
                                </a:lnTo>
                                <a:lnTo>
                                  <a:pt x="114" y="78"/>
                                </a:lnTo>
                                <a:lnTo>
                                  <a:pt x="110" y="87"/>
                                </a:lnTo>
                                <a:lnTo>
                                  <a:pt x="105" y="96"/>
                                </a:lnTo>
                                <a:lnTo>
                                  <a:pt x="91" y="101"/>
                                </a:lnTo>
                                <a:lnTo>
                                  <a:pt x="82" y="106"/>
                                </a:lnTo>
                                <a:lnTo>
                                  <a:pt x="64" y="106"/>
                                </a:lnTo>
                                <a:lnTo>
                                  <a:pt x="23" y="106"/>
                                </a:lnTo>
                                <a:lnTo>
                                  <a:pt x="13" y="106"/>
                                </a:lnTo>
                                <a:lnTo>
                                  <a:pt x="9" y="106"/>
                                </a:lnTo>
                                <a:lnTo>
                                  <a:pt x="4" y="110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8"/>
                                </a:lnTo>
                                <a:lnTo>
                                  <a:pt x="4" y="83"/>
                                </a:lnTo>
                                <a:lnTo>
                                  <a:pt x="9" y="87"/>
                                </a:lnTo>
                                <a:lnTo>
                                  <a:pt x="13" y="87"/>
                                </a:lnTo>
                                <a:lnTo>
                                  <a:pt x="23" y="87"/>
                                </a:lnTo>
                                <a:lnTo>
                                  <a:pt x="68" y="87"/>
                                </a:lnTo>
                                <a:lnTo>
                                  <a:pt x="78" y="87"/>
                                </a:lnTo>
                                <a:lnTo>
                                  <a:pt x="87" y="87"/>
                                </a:lnTo>
                                <a:lnTo>
                                  <a:pt x="91" y="87"/>
                                </a:lnTo>
                                <a:lnTo>
                                  <a:pt x="100" y="83"/>
                                </a:lnTo>
                                <a:lnTo>
                                  <a:pt x="105" y="78"/>
                                </a:lnTo>
                                <a:lnTo>
                                  <a:pt x="105" y="73"/>
                                </a:lnTo>
                                <a:lnTo>
                                  <a:pt x="110" y="64"/>
                                </a:lnTo>
                                <a:lnTo>
                                  <a:pt x="110" y="60"/>
                                </a:lnTo>
                                <a:lnTo>
                                  <a:pt x="110" y="46"/>
                                </a:lnTo>
                                <a:lnTo>
                                  <a:pt x="105" y="37"/>
                                </a:lnTo>
                                <a:lnTo>
                                  <a:pt x="100" y="32"/>
                                </a:lnTo>
                                <a:lnTo>
                                  <a:pt x="91" y="28"/>
                                </a:lnTo>
                                <a:lnTo>
                                  <a:pt x="82" y="23"/>
                                </a:lnTo>
                                <a:lnTo>
                                  <a:pt x="68" y="23"/>
                                </a:lnTo>
                                <a:lnTo>
                                  <a:pt x="23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7"/>
                                </a:lnTo>
                                <a:lnTo>
                                  <a:pt x="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0405"/>
                        <wps:cNvSpPr>
                          <a:spLocks/>
                        </wps:cNvSpPr>
                        <wps:spPr bwMode="auto">
                          <a:xfrm>
                            <a:off x="43375" y="1698143"/>
                            <a:ext cx="49946" cy="42497"/>
                          </a:xfrm>
                          <a:custGeom>
                            <a:avLst/>
                            <a:gdLst>
                              <a:gd name="T0" fmla="*/ 0 w 114"/>
                              <a:gd name="T1" fmla="*/ 5 h 97"/>
                              <a:gd name="T2" fmla="*/ 27 w 114"/>
                              <a:gd name="T3" fmla="*/ 0 h 97"/>
                              <a:gd name="T4" fmla="*/ 27 w 114"/>
                              <a:gd name="T5" fmla="*/ 5 h 97"/>
                              <a:gd name="T6" fmla="*/ 23 w 114"/>
                              <a:gd name="T7" fmla="*/ 5 h 97"/>
                              <a:gd name="T8" fmla="*/ 18 w 114"/>
                              <a:gd name="T9" fmla="*/ 10 h 97"/>
                              <a:gd name="T10" fmla="*/ 13 w 114"/>
                              <a:gd name="T11" fmla="*/ 10 h 97"/>
                              <a:gd name="T12" fmla="*/ 9 w 114"/>
                              <a:gd name="T13" fmla="*/ 14 h 97"/>
                              <a:gd name="T14" fmla="*/ 9 w 114"/>
                              <a:gd name="T15" fmla="*/ 19 h 97"/>
                              <a:gd name="T16" fmla="*/ 9 w 114"/>
                              <a:gd name="T17" fmla="*/ 28 h 97"/>
                              <a:gd name="T18" fmla="*/ 9 w 114"/>
                              <a:gd name="T19" fmla="*/ 42 h 97"/>
                              <a:gd name="T20" fmla="*/ 96 w 114"/>
                              <a:gd name="T21" fmla="*/ 42 h 97"/>
                              <a:gd name="T22" fmla="*/ 105 w 114"/>
                              <a:gd name="T23" fmla="*/ 42 h 97"/>
                              <a:gd name="T24" fmla="*/ 110 w 114"/>
                              <a:gd name="T25" fmla="*/ 42 h 97"/>
                              <a:gd name="T26" fmla="*/ 110 w 114"/>
                              <a:gd name="T27" fmla="*/ 37 h 97"/>
                              <a:gd name="T28" fmla="*/ 110 w 114"/>
                              <a:gd name="T29" fmla="*/ 33 h 97"/>
                              <a:gd name="T30" fmla="*/ 110 w 114"/>
                              <a:gd name="T31" fmla="*/ 28 h 97"/>
                              <a:gd name="T32" fmla="*/ 114 w 114"/>
                              <a:gd name="T33" fmla="*/ 28 h 97"/>
                              <a:gd name="T34" fmla="*/ 114 w 114"/>
                              <a:gd name="T35" fmla="*/ 74 h 97"/>
                              <a:gd name="T36" fmla="*/ 110 w 114"/>
                              <a:gd name="T37" fmla="*/ 74 h 97"/>
                              <a:gd name="T38" fmla="*/ 110 w 114"/>
                              <a:gd name="T39" fmla="*/ 69 h 97"/>
                              <a:gd name="T40" fmla="*/ 110 w 114"/>
                              <a:gd name="T41" fmla="*/ 65 h 97"/>
                              <a:gd name="T42" fmla="*/ 105 w 114"/>
                              <a:gd name="T43" fmla="*/ 60 h 97"/>
                              <a:gd name="T44" fmla="*/ 100 w 114"/>
                              <a:gd name="T45" fmla="*/ 60 h 97"/>
                              <a:gd name="T46" fmla="*/ 96 w 114"/>
                              <a:gd name="T47" fmla="*/ 60 h 97"/>
                              <a:gd name="T48" fmla="*/ 9 w 114"/>
                              <a:gd name="T49" fmla="*/ 60 h 97"/>
                              <a:gd name="T50" fmla="*/ 9 w 114"/>
                              <a:gd name="T51" fmla="*/ 74 h 97"/>
                              <a:gd name="T52" fmla="*/ 9 w 114"/>
                              <a:gd name="T53" fmla="*/ 78 h 97"/>
                              <a:gd name="T54" fmla="*/ 9 w 114"/>
                              <a:gd name="T55" fmla="*/ 83 h 97"/>
                              <a:gd name="T56" fmla="*/ 13 w 114"/>
                              <a:gd name="T57" fmla="*/ 88 h 97"/>
                              <a:gd name="T58" fmla="*/ 13 w 114"/>
                              <a:gd name="T59" fmla="*/ 92 h 97"/>
                              <a:gd name="T60" fmla="*/ 23 w 114"/>
                              <a:gd name="T61" fmla="*/ 92 h 97"/>
                              <a:gd name="T62" fmla="*/ 27 w 114"/>
                              <a:gd name="T63" fmla="*/ 97 h 97"/>
                              <a:gd name="T64" fmla="*/ 27 w 114"/>
                              <a:gd name="T65" fmla="*/ 97 h 97"/>
                              <a:gd name="T66" fmla="*/ 0 w 114"/>
                              <a:gd name="T67" fmla="*/ 97 h 97"/>
                              <a:gd name="T68" fmla="*/ 0 w 114"/>
                              <a:gd name="T6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" h="97">
                                <a:moveTo>
                                  <a:pt x="0" y="5"/>
                                </a:moveTo>
                                <a:lnTo>
                                  <a:pt x="27" y="0"/>
                                </a:lnTo>
                                <a:lnTo>
                                  <a:pt x="27" y="5"/>
                                </a:lnTo>
                                <a:lnTo>
                                  <a:pt x="23" y="5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9" y="28"/>
                                </a:lnTo>
                                <a:lnTo>
                                  <a:pt x="9" y="42"/>
                                </a:lnTo>
                                <a:lnTo>
                                  <a:pt x="96" y="42"/>
                                </a:lnTo>
                                <a:lnTo>
                                  <a:pt x="105" y="42"/>
                                </a:lnTo>
                                <a:lnTo>
                                  <a:pt x="110" y="42"/>
                                </a:lnTo>
                                <a:lnTo>
                                  <a:pt x="110" y="37"/>
                                </a:lnTo>
                                <a:lnTo>
                                  <a:pt x="110" y="33"/>
                                </a:lnTo>
                                <a:lnTo>
                                  <a:pt x="110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74"/>
                                </a:lnTo>
                                <a:lnTo>
                                  <a:pt x="110" y="74"/>
                                </a:lnTo>
                                <a:lnTo>
                                  <a:pt x="110" y="69"/>
                                </a:lnTo>
                                <a:lnTo>
                                  <a:pt x="110" y="65"/>
                                </a:lnTo>
                                <a:lnTo>
                                  <a:pt x="105" y="60"/>
                                </a:lnTo>
                                <a:lnTo>
                                  <a:pt x="100" y="60"/>
                                </a:lnTo>
                                <a:lnTo>
                                  <a:pt x="96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74"/>
                                </a:lnTo>
                                <a:lnTo>
                                  <a:pt x="9" y="78"/>
                                </a:lnTo>
                                <a:lnTo>
                                  <a:pt x="9" y="83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23" y="92"/>
                                </a:lnTo>
                                <a:lnTo>
                                  <a:pt x="27" y="97"/>
                                </a:lnTo>
                                <a:lnTo>
                                  <a:pt x="2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0406"/>
                        <wps:cNvSpPr>
                          <a:spLocks/>
                        </wps:cNvSpPr>
                        <wps:spPr bwMode="auto">
                          <a:xfrm>
                            <a:off x="43375" y="1631987"/>
                            <a:ext cx="49946" cy="6440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78 h 147"/>
                              <a:gd name="T2" fmla="*/ 18 w 114"/>
                              <a:gd name="T3" fmla="*/ 124 h 147"/>
                              <a:gd name="T4" fmla="*/ 96 w 114"/>
                              <a:gd name="T5" fmla="*/ 124 h 147"/>
                              <a:gd name="T6" fmla="*/ 105 w 114"/>
                              <a:gd name="T7" fmla="*/ 124 h 147"/>
                              <a:gd name="T8" fmla="*/ 110 w 114"/>
                              <a:gd name="T9" fmla="*/ 119 h 147"/>
                              <a:gd name="T10" fmla="*/ 110 w 114"/>
                              <a:gd name="T11" fmla="*/ 115 h 147"/>
                              <a:gd name="T12" fmla="*/ 110 w 114"/>
                              <a:gd name="T13" fmla="*/ 110 h 147"/>
                              <a:gd name="T14" fmla="*/ 110 w 114"/>
                              <a:gd name="T15" fmla="*/ 106 h 147"/>
                              <a:gd name="T16" fmla="*/ 114 w 114"/>
                              <a:gd name="T17" fmla="*/ 106 h 147"/>
                              <a:gd name="T18" fmla="*/ 114 w 114"/>
                              <a:gd name="T19" fmla="*/ 147 h 147"/>
                              <a:gd name="T20" fmla="*/ 110 w 114"/>
                              <a:gd name="T21" fmla="*/ 147 h 147"/>
                              <a:gd name="T22" fmla="*/ 110 w 114"/>
                              <a:gd name="T23" fmla="*/ 142 h 147"/>
                              <a:gd name="T24" fmla="*/ 110 w 114"/>
                              <a:gd name="T25" fmla="*/ 138 h 147"/>
                              <a:gd name="T26" fmla="*/ 105 w 114"/>
                              <a:gd name="T27" fmla="*/ 133 h 147"/>
                              <a:gd name="T28" fmla="*/ 100 w 114"/>
                              <a:gd name="T29" fmla="*/ 129 h 147"/>
                              <a:gd name="T30" fmla="*/ 96 w 114"/>
                              <a:gd name="T31" fmla="*/ 129 h 147"/>
                              <a:gd name="T32" fmla="*/ 23 w 114"/>
                              <a:gd name="T33" fmla="*/ 129 h 147"/>
                              <a:gd name="T34" fmla="*/ 13 w 114"/>
                              <a:gd name="T35" fmla="*/ 129 h 147"/>
                              <a:gd name="T36" fmla="*/ 9 w 114"/>
                              <a:gd name="T37" fmla="*/ 133 h 147"/>
                              <a:gd name="T38" fmla="*/ 9 w 114"/>
                              <a:gd name="T39" fmla="*/ 133 h 147"/>
                              <a:gd name="T40" fmla="*/ 4 w 114"/>
                              <a:gd name="T41" fmla="*/ 138 h 147"/>
                              <a:gd name="T42" fmla="*/ 4 w 114"/>
                              <a:gd name="T43" fmla="*/ 142 h 147"/>
                              <a:gd name="T44" fmla="*/ 4 w 114"/>
                              <a:gd name="T45" fmla="*/ 147 h 147"/>
                              <a:gd name="T46" fmla="*/ 0 w 114"/>
                              <a:gd name="T47" fmla="*/ 147 h 147"/>
                              <a:gd name="T48" fmla="*/ 0 w 114"/>
                              <a:gd name="T49" fmla="*/ 115 h 147"/>
                              <a:gd name="T50" fmla="*/ 91 w 114"/>
                              <a:gd name="T51" fmla="*/ 73 h 147"/>
                              <a:gd name="T52" fmla="*/ 0 w 114"/>
                              <a:gd name="T53" fmla="*/ 32 h 147"/>
                              <a:gd name="T54" fmla="*/ 0 w 114"/>
                              <a:gd name="T55" fmla="*/ 0 h 147"/>
                              <a:gd name="T56" fmla="*/ 4 w 114"/>
                              <a:gd name="T57" fmla="*/ 0 h 147"/>
                              <a:gd name="T58" fmla="*/ 4 w 114"/>
                              <a:gd name="T59" fmla="*/ 5 h 147"/>
                              <a:gd name="T60" fmla="*/ 4 w 114"/>
                              <a:gd name="T61" fmla="*/ 9 h 147"/>
                              <a:gd name="T62" fmla="*/ 9 w 114"/>
                              <a:gd name="T63" fmla="*/ 14 h 147"/>
                              <a:gd name="T64" fmla="*/ 13 w 114"/>
                              <a:gd name="T65" fmla="*/ 14 h 147"/>
                              <a:gd name="T66" fmla="*/ 23 w 114"/>
                              <a:gd name="T67" fmla="*/ 14 h 147"/>
                              <a:gd name="T68" fmla="*/ 96 w 114"/>
                              <a:gd name="T69" fmla="*/ 14 h 147"/>
                              <a:gd name="T70" fmla="*/ 105 w 114"/>
                              <a:gd name="T71" fmla="*/ 14 h 147"/>
                              <a:gd name="T72" fmla="*/ 110 w 114"/>
                              <a:gd name="T73" fmla="*/ 14 h 147"/>
                              <a:gd name="T74" fmla="*/ 110 w 114"/>
                              <a:gd name="T75" fmla="*/ 9 h 147"/>
                              <a:gd name="T76" fmla="*/ 110 w 114"/>
                              <a:gd name="T77" fmla="*/ 5 h 147"/>
                              <a:gd name="T78" fmla="*/ 110 w 114"/>
                              <a:gd name="T79" fmla="*/ 0 h 147"/>
                              <a:gd name="T80" fmla="*/ 114 w 114"/>
                              <a:gd name="T81" fmla="*/ 0 h 147"/>
                              <a:gd name="T82" fmla="*/ 114 w 114"/>
                              <a:gd name="T83" fmla="*/ 46 h 147"/>
                              <a:gd name="T84" fmla="*/ 110 w 114"/>
                              <a:gd name="T85" fmla="*/ 46 h 147"/>
                              <a:gd name="T86" fmla="*/ 110 w 114"/>
                              <a:gd name="T87" fmla="*/ 46 h 147"/>
                              <a:gd name="T88" fmla="*/ 110 w 114"/>
                              <a:gd name="T89" fmla="*/ 37 h 147"/>
                              <a:gd name="T90" fmla="*/ 105 w 114"/>
                              <a:gd name="T91" fmla="*/ 32 h 147"/>
                              <a:gd name="T92" fmla="*/ 100 w 114"/>
                              <a:gd name="T93" fmla="*/ 32 h 147"/>
                              <a:gd name="T94" fmla="*/ 96 w 114"/>
                              <a:gd name="T95" fmla="*/ 32 h 147"/>
                              <a:gd name="T96" fmla="*/ 18 w 114"/>
                              <a:gd name="T97" fmla="*/ 32 h 147"/>
                              <a:gd name="T98" fmla="*/ 114 w 114"/>
                              <a:gd name="T99" fmla="*/ 78 h 147"/>
                              <a:gd name="T100" fmla="*/ 114 w 114"/>
                              <a:gd name="T101" fmla="*/ 78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147">
                                <a:moveTo>
                                  <a:pt x="114" y="78"/>
                                </a:moveTo>
                                <a:lnTo>
                                  <a:pt x="18" y="124"/>
                                </a:lnTo>
                                <a:lnTo>
                                  <a:pt x="96" y="124"/>
                                </a:lnTo>
                                <a:lnTo>
                                  <a:pt x="105" y="124"/>
                                </a:lnTo>
                                <a:lnTo>
                                  <a:pt x="110" y="119"/>
                                </a:lnTo>
                                <a:lnTo>
                                  <a:pt x="110" y="115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14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38"/>
                                </a:lnTo>
                                <a:lnTo>
                                  <a:pt x="105" y="133"/>
                                </a:lnTo>
                                <a:lnTo>
                                  <a:pt x="100" y="129"/>
                                </a:lnTo>
                                <a:lnTo>
                                  <a:pt x="96" y="129"/>
                                </a:lnTo>
                                <a:lnTo>
                                  <a:pt x="23" y="129"/>
                                </a:lnTo>
                                <a:lnTo>
                                  <a:pt x="13" y="129"/>
                                </a:lnTo>
                                <a:lnTo>
                                  <a:pt x="9" y="133"/>
                                </a:lnTo>
                                <a:lnTo>
                                  <a:pt x="9" y="133"/>
                                </a:lnTo>
                                <a:lnTo>
                                  <a:pt x="4" y="138"/>
                                </a:lnTo>
                                <a:lnTo>
                                  <a:pt x="4" y="142"/>
                                </a:lnTo>
                                <a:lnTo>
                                  <a:pt x="4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115"/>
                                </a:lnTo>
                                <a:lnTo>
                                  <a:pt x="91" y="73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9" y="14"/>
                                </a:lnTo>
                                <a:lnTo>
                                  <a:pt x="13" y="14"/>
                                </a:lnTo>
                                <a:lnTo>
                                  <a:pt x="23" y="14"/>
                                </a:lnTo>
                                <a:lnTo>
                                  <a:pt x="96" y="14"/>
                                </a:lnTo>
                                <a:lnTo>
                                  <a:pt x="10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9"/>
                                </a:lnTo>
                                <a:lnTo>
                                  <a:pt x="110" y="5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37"/>
                                </a:lnTo>
                                <a:lnTo>
                                  <a:pt x="105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lnTo>
                                  <a:pt x="18" y="32"/>
                                </a:lnTo>
                                <a:lnTo>
                                  <a:pt x="114" y="78"/>
                                </a:lnTo>
                                <a:lnTo>
                                  <a:pt x="1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407"/>
                        <wps:cNvSpPr>
                          <a:spLocks noChangeArrowheads="1"/>
                        </wps:cNvSpPr>
                        <wps:spPr bwMode="auto">
                          <a:xfrm>
                            <a:off x="73167" y="1607890"/>
                            <a:ext cx="6134" cy="2015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0408"/>
                        <wps:cNvSpPr>
                          <a:spLocks/>
                        </wps:cNvSpPr>
                        <wps:spPr bwMode="auto">
                          <a:xfrm>
                            <a:off x="43375" y="1551811"/>
                            <a:ext cx="49946" cy="52136"/>
                          </a:xfrm>
                          <a:custGeom>
                            <a:avLst/>
                            <a:gdLst>
                              <a:gd name="T0" fmla="*/ 0 w 114"/>
                              <a:gd name="T1" fmla="*/ 41 h 119"/>
                              <a:gd name="T2" fmla="*/ 0 w 114"/>
                              <a:gd name="T3" fmla="*/ 0 h 119"/>
                              <a:gd name="T4" fmla="*/ 4 w 114"/>
                              <a:gd name="T5" fmla="*/ 0 h 119"/>
                              <a:gd name="T6" fmla="*/ 4 w 114"/>
                              <a:gd name="T7" fmla="*/ 4 h 119"/>
                              <a:gd name="T8" fmla="*/ 4 w 114"/>
                              <a:gd name="T9" fmla="*/ 4 h 119"/>
                              <a:gd name="T10" fmla="*/ 4 w 114"/>
                              <a:gd name="T11" fmla="*/ 9 h 119"/>
                              <a:gd name="T12" fmla="*/ 9 w 114"/>
                              <a:gd name="T13" fmla="*/ 13 h 119"/>
                              <a:gd name="T14" fmla="*/ 13 w 114"/>
                              <a:gd name="T15" fmla="*/ 18 h 119"/>
                              <a:gd name="T16" fmla="*/ 18 w 114"/>
                              <a:gd name="T17" fmla="*/ 18 h 119"/>
                              <a:gd name="T18" fmla="*/ 23 w 114"/>
                              <a:gd name="T19" fmla="*/ 23 h 119"/>
                              <a:gd name="T20" fmla="*/ 68 w 114"/>
                              <a:gd name="T21" fmla="*/ 50 h 119"/>
                              <a:gd name="T22" fmla="*/ 96 w 114"/>
                              <a:gd name="T23" fmla="*/ 50 h 119"/>
                              <a:gd name="T24" fmla="*/ 105 w 114"/>
                              <a:gd name="T25" fmla="*/ 50 h 119"/>
                              <a:gd name="T26" fmla="*/ 110 w 114"/>
                              <a:gd name="T27" fmla="*/ 50 h 119"/>
                              <a:gd name="T28" fmla="*/ 110 w 114"/>
                              <a:gd name="T29" fmla="*/ 45 h 119"/>
                              <a:gd name="T30" fmla="*/ 110 w 114"/>
                              <a:gd name="T31" fmla="*/ 41 h 119"/>
                              <a:gd name="T32" fmla="*/ 110 w 114"/>
                              <a:gd name="T33" fmla="*/ 36 h 119"/>
                              <a:gd name="T34" fmla="*/ 114 w 114"/>
                              <a:gd name="T35" fmla="*/ 36 h 119"/>
                              <a:gd name="T36" fmla="*/ 114 w 114"/>
                              <a:gd name="T37" fmla="*/ 87 h 119"/>
                              <a:gd name="T38" fmla="*/ 110 w 114"/>
                              <a:gd name="T39" fmla="*/ 87 h 119"/>
                              <a:gd name="T40" fmla="*/ 110 w 114"/>
                              <a:gd name="T41" fmla="*/ 82 h 119"/>
                              <a:gd name="T42" fmla="*/ 110 w 114"/>
                              <a:gd name="T43" fmla="*/ 73 h 119"/>
                              <a:gd name="T44" fmla="*/ 105 w 114"/>
                              <a:gd name="T45" fmla="*/ 68 h 119"/>
                              <a:gd name="T46" fmla="*/ 100 w 114"/>
                              <a:gd name="T47" fmla="*/ 68 h 119"/>
                              <a:gd name="T48" fmla="*/ 96 w 114"/>
                              <a:gd name="T49" fmla="*/ 68 h 119"/>
                              <a:gd name="T50" fmla="*/ 68 w 114"/>
                              <a:gd name="T51" fmla="*/ 68 h 119"/>
                              <a:gd name="T52" fmla="*/ 18 w 114"/>
                              <a:gd name="T53" fmla="*/ 100 h 119"/>
                              <a:gd name="T54" fmla="*/ 13 w 114"/>
                              <a:gd name="T55" fmla="*/ 105 h 119"/>
                              <a:gd name="T56" fmla="*/ 9 w 114"/>
                              <a:gd name="T57" fmla="*/ 105 h 119"/>
                              <a:gd name="T58" fmla="*/ 9 w 114"/>
                              <a:gd name="T59" fmla="*/ 110 h 119"/>
                              <a:gd name="T60" fmla="*/ 4 w 114"/>
                              <a:gd name="T61" fmla="*/ 114 h 119"/>
                              <a:gd name="T62" fmla="*/ 4 w 114"/>
                              <a:gd name="T63" fmla="*/ 119 h 119"/>
                              <a:gd name="T64" fmla="*/ 4 w 114"/>
                              <a:gd name="T65" fmla="*/ 119 h 119"/>
                              <a:gd name="T66" fmla="*/ 0 w 114"/>
                              <a:gd name="T67" fmla="*/ 119 h 119"/>
                              <a:gd name="T68" fmla="*/ 0 w 114"/>
                              <a:gd name="T69" fmla="*/ 73 h 119"/>
                              <a:gd name="T70" fmla="*/ 4 w 114"/>
                              <a:gd name="T71" fmla="*/ 73 h 119"/>
                              <a:gd name="T72" fmla="*/ 4 w 114"/>
                              <a:gd name="T73" fmla="*/ 73 h 119"/>
                              <a:gd name="T74" fmla="*/ 4 w 114"/>
                              <a:gd name="T75" fmla="*/ 78 h 119"/>
                              <a:gd name="T76" fmla="*/ 4 w 114"/>
                              <a:gd name="T77" fmla="*/ 82 h 119"/>
                              <a:gd name="T78" fmla="*/ 9 w 114"/>
                              <a:gd name="T79" fmla="*/ 82 h 119"/>
                              <a:gd name="T80" fmla="*/ 13 w 114"/>
                              <a:gd name="T81" fmla="*/ 87 h 119"/>
                              <a:gd name="T82" fmla="*/ 13 w 114"/>
                              <a:gd name="T83" fmla="*/ 82 h 119"/>
                              <a:gd name="T84" fmla="*/ 23 w 114"/>
                              <a:gd name="T85" fmla="*/ 78 h 119"/>
                              <a:gd name="T86" fmla="*/ 59 w 114"/>
                              <a:gd name="T87" fmla="*/ 55 h 119"/>
                              <a:gd name="T88" fmla="*/ 23 w 114"/>
                              <a:gd name="T89" fmla="*/ 32 h 119"/>
                              <a:gd name="T90" fmla="*/ 18 w 114"/>
                              <a:gd name="T91" fmla="*/ 32 h 119"/>
                              <a:gd name="T92" fmla="*/ 13 w 114"/>
                              <a:gd name="T93" fmla="*/ 27 h 119"/>
                              <a:gd name="T94" fmla="*/ 9 w 114"/>
                              <a:gd name="T95" fmla="*/ 27 h 119"/>
                              <a:gd name="T96" fmla="*/ 9 w 114"/>
                              <a:gd name="T97" fmla="*/ 32 h 119"/>
                              <a:gd name="T98" fmla="*/ 4 w 114"/>
                              <a:gd name="T99" fmla="*/ 32 h 119"/>
                              <a:gd name="T100" fmla="*/ 4 w 114"/>
                              <a:gd name="T101" fmla="*/ 32 h 119"/>
                              <a:gd name="T102" fmla="*/ 4 w 114"/>
                              <a:gd name="T103" fmla="*/ 36 h 119"/>
                              <a:gd name="T104" fmla="*/ 4 w 114"/>
                              <a:gd name="T105" fmla="*/ 41 h 119"/>
                              <a:gd name="T106" fmla="*/ 0 w 114"/>
                              <a:gd name="T107" fmla="*/ 41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1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9" y="13"/>
                                </a:lnTo>
                                <a:lnTo>
                                  <a:pt x="13" y="18"/>
                                </a:lnTo>
                                <a:lnTo>
                                  <a:pt x="18" y="18"/>
                                </a:lnTo>
                                <a:lnTo>
                                  <a:pt x="23" y="23"/>
                                </a:lnTo>
                                <a:lnTo>
                                  <a:pt x="68" y="50"/>
                                </a:lnTo>
                                <a:lnTo>
                                  <a:pt x="96" y="50"/>
                                </a:lnTo>
                                <a:lnTo>
                                  <a:pt x="105" y="50"/>
                                </a:lnTo>
                                <a:lnTo>
                                  <a:pt x="110" y="50"/>
                                </a:lnTo>
                                <a:lnTo>
                                  <a:pt x="110" y="45"/>
                                </a:lnTo>
                                <a:lnTo>
                                  <a:pt x="110" y="41"/>
                                </a:lnTo>
                                <a:lnTo>
                                  <a:pt x="110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82"/>
                                </a:lnTo>
                                <a:lnTo>
                                  <a:pt x="110" y="73"/>
                                </a:lnTo>
                                <a:lnTo>
                                  <a:pt x="105" y="68"/>
                                </a:lnTo>
                                <a:lnTo>
                                  <a:pt x="100" y="68"/>
                                </a:lnTo>
                                <a:lnTo>
                                  <a:pt x="96" y="68"/>
                                </a:lnTo>
                                <a:lnTo>
                                  <a:pt x="68" y="68"/>
                                </a:lnTo>
                                <a:lnTo>
                                  <a:pt x="18" y="100"/>
                                </a:lnTo>
                                <a:lnTo>
                                  <a:pt x="13" y="105"/>
                                </a:lnTo>
                                <a:lnTo>
                                  <a:pt x="9" y="105"/>
                                </a:lnTo>
                                <a:lnTo>
                                  <a:pt x="9" y="110"/>
                                </a:lnTo>
                                <a:lnTo>
                                  <a:pt x="4" y="114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8"/>
                                </a:lnTo>
                                <a:lnTo>
                                  <a:pt x="4" y="82"/>
                                </a:lnTo>
                                <a:lnTo>
                                  <a:pt x="9" y="82"/>
                                </a:lnTo>
                                <a:lnTo>
                                  <a:pt x="13" y="87"/>
                                </a:lnTo>
                                <a:lnTo>
                                  <a:pt x="13" y="82"/>
                                </a:lnTo>
                                <a:lnTo>
                                  <a:pt x="23" y="78"/>
                                </a:lnTo>
                                <a:lnTo>
                                  <a:pt x="59" y="55"/>
                                </a:lnTo>
                                <a:lnTo>
                                  <a:pt x="23" y="32"/>
                                </a:lnTo>
                                <a:lnTo>
                                  <a:pt x="18" y="32"/>
                                </a:lnTo>
                                <a:lnTo>
                                  <a:pt x="13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0409"/>
                        <wps:cNvSpPr>
                          <a:spLocks/>
                        </wps:cNvSpPr>
                        <wps:spPr bwMode="auto">
                          <a:xfrm>
                            <a:off x="41184" y="1511505"/>
                            <a:ext cx="68348" cy="20153"/>
                          </a:xfrm>
                          <a:custGeom>
                            <a:avLst/>
                            <a:gdLst>
                              <a:gd name="T0" fmla="*/ 151 w 156"/>
                              <a:gd name="T1" fmla="*/ 0 h 46"/>
                              <a:gd name="T2" fmla="*/ 156 w 156"/>
                              <a:gd name="T3" fmla="*/ 0 h 46"/>
                              <a:gd name="T4" fmla="*/ 151 w 156"/>
                              <a:gd name="T5" fmla="*/ 9 h 46"/>
                              <a:gd name="T6" fmla="*/ 142 w 156"/>
                              <a:gd name="T7" fmla="*/ 23 h 46"/>
                              <a:gd name="T8" fmla="*/ 128 w 156"/>
                              <a:gd name="T9" fmla="*/ 32 h 46"/>
                              <a:gd name="T10" fmla="*/ 115 w 156"/>
                              <a:gd name="T11" fmla="*/ 41 h 46"/>
                              <a:gd name="T12" fmla="*/ 96 w 156"/>
                              <a:gd name="T13" fmla="*/ 46 h 46"/>
                              <a:gd name="T14" fmla="*/ 78 w 156"/>
                              <a:gd name="T15" fmla="*/ 46 h 46"/>
                              <a:gd name="T16" fmla="*/ 55 w 156"/>
                              <a:gd name="T17" fmla="*/ 41 h 46"/>
                              <a:gd name="T18" fmla="*/ 32 w 156"/>
                              <a:gd name="T19" fmla="*/ 32 h 46"/>
                              <a:gd name="T20" fmla="*/ 14 w 156"/>
                              <a:gd name="T21" fmla="*/ 18 h 46"/>
                              <a:gd name="T22" fmla="*/ 0 w 156"/>
                              <a:gd name="T23" fmla="*/ 0 h 46"/>
                              <a:gd name="T24" fmla="*/ 5 w 156"/>
                              <a:gd name="T25" fmla="*/ 0 h 46"/>
                              <a:gd name="T26" fmla="*/ 9 w 156"/>
                              <a:gd name="T27" fmla="*/ 9 h 46"/>
                              <a:gd name="T28" fmla="*/ 18 w 156"/>
                              <a:gd name="T29" fmla="*/ 18 h 46"/>
                              <a:gd name="T30" fmla="*/ 32 w 156"/>
                              <a:gd name="T31" fmla="*/ 23 h 46"/>
                              <a:gd name="T32" fmla="*/ 46 w 156"/>
                              <a:gd name="T33" fmla="*/ 27 h 46"/>
                              <a:gd name="T34" fmla="*/ 60 w 156"/>
                              <a:gd name="T35" fmla="*/ 27 h 46"/>
                              <a:gd name="T36" fmla="*/ 78 w 156"/>
                              <a:gd name="T37" fmla="*/ 27 h 46"/>
                              <a:gd name="T38" fmla="*/ 92 w 156"/>
                              <a:gd name="T39" fmla="*/ 27 h 46"/>
                              <a:gd name="T40" fmla="*/ 110 w 156"/>
                              <a:gd name="T41" fmla="*/ 27 h 46"/>
                              <a:gd name="T42" fmla="*/ 119 w 156"/>
                              <a:gd name="T43" fmla="*/ 23 h 46"/>
                              <a:gd name="T44" fmla="*/ 128 w 156"/>
                              <a:gd name="T45" fmla="*/ 23 h 46"/>
                              <a:gd name="T46" fmla="*/ 133 w 156"/>
                              <a:gd name="T47" fmla="*/ 18 h 46"/>
                              <a:gd name="T48" fmla="*/ 142 w 156"/>
                              <a:gd name="T49" fmla="*/ 14 h 46"/>
                              <a:gd name="T50" fmla="*/ 147 w 156"/>
                              <a:gd name="T51" fmla="*/ 9 h 46"/>
                              <a:gd name="T52" fmla="*/ 151 w 156"/>
                              <a:gd name="T5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6" h="46">
                                <a:moveTo>
                                  <a:pt x="151" y="0"/>
                                </a:moveTo>
                                <a:lnTo>
                                  <a:pt x="156" y="0"/>
                                </a:lnTo>
                                <a:lnTo>
                                  <a:pt x="151" y="9"/>
                                </a:lnTo>
                                <a:lnTo>
                                  <a:pt x="142" y="23"/>
                                </a:lnTo>
                                <a:lnTo>
                                  <a:pt x="128" y="32"/>
                                </a:lnTo>
                                <a:lnTo>
                                  <a:pt x="115" y="41"/>
                                </a:lnTo>
                                <a:lnTo>
                                  <a:pt x="96" y="46"/>
                                </a:lnTo>
                                <a:lnTo>
                                  <a:pt x="78" y="46"/>
                                </a:lnTo>
                                <a:lnTo>
                                  <a:pt x="55" y="41"/>
                                </a:lnTo>
                                <a:lnTo>
                                  <a:pt x="32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9" y="9"/>
                                </a:lnTo>
                                <a:lnTo>
                                  <a:pt x="18" y="18"/>
                                </a:lnTo>
                                <a:lnTo>
                                  <a:pt x="32" y="23"/>
                                </a:lnTo>
                                <a:lnTo>
                                  <a:pt x="46" y="27"/>
                                </a:lnTo>
                                <a:lnTo>
                                  <a:pt x="60" y="27"/>
                                </a:lnTo>
                                <a:lnTo>
                                  <a:pt x="78" y="27"/>
                                </a:lnTo>
                                <a:lnTo>
                                  <a:pt x="92" y="27"/>
                                </a:lnTo>
                                <a:lnTo>
                                  <a:pt x="110" y="27"/>
                                </a:lnTo>
                                <a:lnTo>
                                  <a:pt x="119" y="23"/>
                                </a:lnTo>
                                <a:lnTo>
                                  <a:pt x="128" y="23"/>
                                </a:lnTo>
                                <a:lnTo>
                                  <a:pt x="133" y="18"/>
                                </a:lnTo>
                                <a:lnTo>
                                  <a:pt x="142" y="14"/>
                                </a:lnTo>
                                <a:lnTo>
                                  <a:pt x="147" y="9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0410"/>
                        <wps:cNvSpPr>
                          <a:spLocks/>
                        </wps:cNvSpPr>
                        <wps:spPr bwMode="auto">
                          <a:xfrm>
                            <a:off x="41184" y="1487408"/>
                            <a:ext cx="68348" cy="20153"/>
                          </a:xfrm>
                          <a:custGeom>
                            <a:avLst/>
                            <a:gdLst>
                              <a:gd name="T0" fmla="*/ 5 w 156"/>
                              <a:gd name="T1" fmla="*/ 46 h 46"/>
                              <a:gd name="T2" fmla="*/ 0 w 156"/>
                              <a:gd name="T3" fmla="*/ 46 h 46"/>
                              <a:gd name="T4" fmla="*/ 9 w 156"/>
                              <a:gd name="T5" fmla="*/ 36 h 46"/>
                              <a:gd name="T6" fmla="*/ 14 w 156"/>
                              <a:gd name="T7" fmla="*/ 27 h 46"/>
                              <a:gd name="T8" fmla="*/ 28 w 156"/>
                              <a:gd name="T9" fmla="*/ 14 h 46"/>
                              <a:gd name="T10" fmla="*/ 46 w 156"/>
                              <a:gd name="T11" fmla="*/ 9 h 46"/>
                              <a:gd name="T12" fmla="*/ 60 w 156"/>
                              <a:gd name="T13" fmla="*/ 0 h 46"/>
                              <a:gd name="T14" fmla="*/ 78 w 156"/>
                              <a:gd name="T15" fmla="*/ 0 h 46"/>
                              <a:gd name="T16" fmla="*/ 101 w 156"/>
                              <a:gd name="T17" fmla="*/ 4 h 46"/>
                              <a:gd name="T18" fmla="*/ 124 w 156"/>
                              <a:gd name="T19" fmla="*/ 14 h 46"/>
                              <a:gd name="T20" fmla="*/ 142 w 156"/>
                              <a:gd name="T21" fmla="*/ 27 h 46"/>
                              <a:gd name="T22" fmla="*/ 156 w 156"/>
                              <a:gd name="T23" fmla="*/ 46 h 46"/>
                              <a:gd name="T24" fmla="*/ 151 w 156"/>
                              <a:gd name="T25" fmla="*/ 46 h 46"/>
                              <a:gd name="T26" fmla="*/ 147 w 156"/>
                              <a:gd name="T27" fmla="*/ 36 h 46"/>
                              <a:gd name="T28" fmla="*/ 138 w 156"/>
                              <a:gd name="T29" fmla="*/ 32 h 46"/>
                              <a:gd name="T30" fmla="*/ 128 w 156"/>
                              <a:gd name="T31" fmla="*/ 23 h 46"/>
                              <a:gd name="T32" fmla="*/ 115 w 156"/>
                              <a:gd name="T33" fmla="*/ 18 h 46"/>
                              <a:gd name="T34" fmla="*/ 96 w 156"/>
                              <a:gd name="T35" fmla="*/ 18 h 46"/>
                              <a:gd name="T36" fmla="*/ 83 w 156"/>
                              <a:gd name="T37" fmla="*/ 18 h 46"/>
                              <a:gd name="T38" fmla="*/ 64 w 156"/>
                              <a:gd name="T39" fmla="*/ 18 h 46"/>
                              <a:gd name="T40" fmla="*/ 46 w 156"/>
                              <a:gd name="T41" fmla="*/ 18 h 46"/>
                              <a:gd name="T42" fmla="*/ 37 w 156"/>
                              <a:gd name="T43" fmla="*/ 23 h 46"/>
                              <a:gd name="T44" fmla="*/ 28 w 156"/>
                              <a:gd name="T45" fmla="*/ 23 h 46"/>
                              <a:gd name="T46" fmla="*/ 23 w 156"/>
                              <a:gd name="T47" fmla="*/ 27 h 46"/>
                              <a:gd name="T48" fmla="*/ 14 w 156"/>
                              <a:gd name="T49" fmla="*/ 32 h 46"/>
                              <a:gd name="T50" fmla="*/ 9 w 156"/>
                              <a:gd name="T51" fmla="*/ 41 h 46"/>
                              <a:gd name="T52" fmla="*/ 5 w 156"/>
                              <a:gd name="T5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6" h="46">
                                <a:moveTo>
                                  <a:pt x="5" y="46"/>
                                </a:moveTo>
                                <a:lnTo>
                                  <a:pt x="0" y="46"/>
                                </a:lnTo>
                                <a:lnTo>
                                  <a:pt x="9" y="36"/>
                                </a:lnTo>
                                <a:lnTo>
                                  <a:pt x="14" y="27"/>
                                </a:lnTo>
                                <a:lnTo>
                                  <a:pt x="28" y="14"/>
                                </a:lnTo>
                                <a:lnTo>
                                  <a:pt x="46" y="9"/>
                                </a:lnTo>
                                <a:lnTo>
                                  <a:pt x="60" y="0"/>
                                </a:lnTo>
                                <a:lnTo>
                                  <a:pt x="78" y="0"/>
                                </a:lnTo>
                                <a:lnTo>
                                  <a:pt x="101" y="4"/>
                                </a:lnTo>
                                <a:lnTo>
                                  <a:pt x="124" y="14"/>
                                </a:lnTo>
                                <a:lnTo>
                                  <a:pt x="142" y="27"/>
                                </a:lnTo>
                                <a:lnTo>
                                  <a:pt x="156" y="46"/>
                                </a:lnTo>
                                <a:lnTo>
                                  <a:pt x="151" y="46"/>
                                </a:lnTo>
                                <a:lnTo>
                                  <a:pt x="147" y="36"/>
                                </a:lnTo>
                                <a:lnTo>
                                  <a:pt x="138" y="32"/>
                                </a:lnTo>
                                <a:lnTo>
                                  <a:pt x="128" y="23"/>
                                </a:lnTo>
                                <a:lnTo>
                                  <a:pt x="115" y="18"/>
                                </a:lnTo>
                                <a:lnTo>
                                  <a:pt x="96" y="18"/>
                                </a:lnTo>
                                <a:lnTo>
                                  <a:pt x="83" y="18"/>
                                </a:lnTo>
                                <a:lnTo>
                                  <a:pt x="64" y="18"/>
                                </a:lnTo>
                                <a:lnTo>
                                  <a:pt x="46" y="18"/>
                                </a:lnTo>
                                <a:lnTo>
                                  <a:pt x="37" y="23"/>
                                </a:lnTo>
                                <a:lnTo>
                                  <a:pt x="28" y="23"/>
                                </a:lnTo>
                                <a:lnTo>
                                  <a:pt x="23" y="27"/>
                                </a:lnTo>
                                <a:lnTo>
                                  <a:pt x="14" y="32"/>
                                </a:lnTo>
                                <a:lnTo>
                                  <a:pt x="9" y="41"/>
                                </a:lnTo>
                                <a:lnTo>
                                  <a:pt x="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0411"/>
                        <wps:cNvSpPr>
                          <a:spLocks/>
                        </wps:cNvSpPr>
                        <wps:spPr bwMode="auto">
                          <a:xfrm>
                            <a:off x="43375" y="1395842"/>
                            <a:ext cx="49946" cy="20153"/>
                          </a:xfrm>
                          <a:custGeom>
                            <a:avLst/>
                            <a:gdLst>
                              <a:gd name="T0" fmla="*/ 13 w 114"/>
                              <a:gd name="T1" fmla="*/ 46 h 46"/>
                              <a:gd name="T2" fmla="*/ 0 w 114"/>
                              <a:gd name="T3" fmla="*/ 18 h 46"/>
                              <a:gd name="T4" fmla="*/ 0 w 114"/>
                              <a:gd name="T5" fmla="*/ 18 h 46"/>
                              <a:gd name="T6" fmla="*/ 96 w 114"/>
                              <a:gd name="T7" fmla="*/ 18 h 46"/>
                              <a:gd name="T8" fmla="*/ 100 w 114"/>
                              <a:gd name="T9" fmla="*/ 18 h 46"/>
                              <a:gd name="T10" fmla="*/ 105 w 114"/>
                              <a:gd name="T11" fmla="*/ 14 h 46"/>
                              <a:gd name="T12" fmla="*/ 110 w 114"/>
                              <a:gd name="T13" fmla="*/ 14 h 46"/>
                              <a:gd name="T14" fmla="*/ 110 w 114"/>
                              <a:gd name="T15" fmla="*/ 14 h 46"/>
                              <a:gd name="T16" fmla="*/ 110 w 114"/>
                              <a:gd name="T17" fmla="*/ 9 h 46"/>
                              <a:gd name="T18" fmla="*/ 110 w 114"/>
                              <a:gd name="T19" fmla="*/ 0 h 46"/>
                              <a:gd name="T20" fmla="*/ 114 w 114"/>
                              <a:gd name="T21" fmla="*/ 0 h 46"/>
                              <a:gd name="T22" fmla="*/ 114 w 114"/>
                              <a:gd name="T23" fmla="*/ 46 h 46"/>
                              <a:gd name="T24" fmla="*/ 110 w 114"/>
                              <a:gd name="T25" fmla="*/ 46 h 46"/>
                              <a:gd name="T26" fmla="*/ 110 w 114"/>
                              <a:gd name="T27" fmla="*/ 37 h 46"/>
                              <a:gd name="T28" fmla="*/ 110 w 114"/>
                              <a:gd name="T29" fmla="*/ 37 h 46"/>
                              <a:gd name="T30" fmla="*/ 110 w 114"/>
                              <a:gd name="T31" fmla="*/ 32 h 46"/>
                              <a:gd name="T32" fmla="*/ 105 w 114"/>
                              <a:gd name="T33" fmla="*/ 32 h 46"/>
                              <a:gd name="T34" fmla="*/ 100 w 114"/>
                              <a:gd name="T35" fmla="*/ 32 h 46"/>
                              <a:gd name="T36" fmla="*/ 96 w 114"/>
                              <a:gd name="T37" fmla="*/ 32 h 46"/>
                              <a:gd name="T38" fmla="*/ 32 w 114"/>
                              <a:gd name="T39" fmla="*/ 32 h 46"/>
                              <a:gd name="T40" fmla="*/ 23 w 114"/>
                              <a:gd name="T41" fmla="*/ 32 h 46"/>
                              <a:gd name="T42" fmla="*/ 18 w 114"/>
                              <a:gd name="T43" fmla="*/ 32 h 46"/>
                              <a:gd name="T44" fmla="*/ 13 w 114"/>
                              <a:gd name="T45" fmla="*/ 32 h 46"/>
                              <a:gd name="T46" fmla="*/ 13 w 114"/>
                              <a:gd name="T47" fmla="*/ 32 h 46"/>
                              <a:gd name="T48" fmla="*/ 13 w 114"/>
                              <a:gd name="T49" fmla="*/ 37 h 46"/>
                              <a:gd name="T50" fmla="*/ 13 w 114"/>
                              <a:gd name="T51" fmla="*/ 37 h 46"/>
                              <a:gd name="T52" fmla="*/ 13 w 114"/>
                              <a:gd name="T53" fmla="*/ 41 h 46"/>
                              <a:gd name="T54" fmla="*/ 13 w 114"/>
                              <a:gd name="T55" fmla="*/ 46 h 46"/>
                              <a:gd name="T56" fmla="*/ 13 w 114"/>
                              <a:gd name="T57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4" h="46">
                                <a:moveTo>
                                  <a:pt x="13" y="46"/>
                                </a:move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96" y="18"/>
                                </a:lnTo>
                                <a:lnTo>
                                  <a:pt x="100" y="18"/>
                                </a:lnTo>
                                <a:lnTo>
                                  <a:pt x="10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9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37"/>
                                </a:lnTo>
                                <a:lnTo>
                                  <a:pt x="110" y="37"/>
                                </a:lnTo>
                                <a:lnTo>
                                  <a:pt x="110" y="32"/>
                                </a:lnTo>
                                <a:lnTo>
                                  <a:pt x="105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lnTo>
                                  <a:pt x="32" y="32"/>
                                </a:lnTo>
                                <a:lnTo>
                                  <a:pt x="23" y="32"/>
                                </a:lnTo>
                                <a:lnTo>
                                  <a:pt x="18" y="32"/>
                                </a:lnTo>
                                <a:lnTo>
                                  <a:pt x="13" y="32"/>
                                </a:lnTo>
                                <a:lnTo>
                                  <a:pt x="13" y="32"/>
                                </a:lnTo>
                                <a:lnTo>
                                  <a:pt x="13" y="37"/>
                                </a:lnTo>
                                <a:lnTo>
                                  <a:pt x="13" y="37"/>
                                </a:lnTo>
                                <a:lnTo>
                                  <a:pt x="13" y="41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0412"/>
                        <wps:cNvSpPr>
                          <a:spLocks noEditPoints="1"/>
                        </wps:cNvSpPr>
                        <wps:spPr bwMode="auto">
                          <a:xfrm>
                            <a:off x="43375" y="1351592"/>
                            <a:ext cx="49946" cy="34173"/>
                          </a:xfrm>
                          <a:custGeom>
                            <a:avLst/>
                            <a:gdLst>
                              <a:gd name="T0" fmla="*/ 59 w 114"/>
                              <a:gd name="T1" fmla="*/ 78 h 78"/>
                              <a:gd name="T2" fmla="*/ 41 w 114"/>
                              <a:gd name="T3" fmla="*/ 73 h 78"/>
                              <a:gd name="T4" fmla="*/ 23 w 114"/>
                              <a:gd name="T5" fmla="*/ 69 h 78"/>
                              <a:gd name="T6" fmla="*/ 13 w 114"/>
                              <a:gd name="T7" fmla="*/ 64 h 78"/>
                              <a:gd name="T8" fmla="*/ 4 w 114"/>
                              <a:gd name="T9" fmla="*/ 55 h 78"/>
                              <a:gd name="T10" fmla="*/ 0 w 114"/>
                              <a:gd name="T11" fmla="*/ 46 h 78"/>
                              <a:gd name="T12" fmla="*/ 0 w 114"/>
                              <a:gd name="T13" fmla="*/ 37 h 78"/>
                              <a:gd name="T14" fmla="*/ 0 w 114"/>
                              <a:gd name="T15" fmla="*/ 28 h 78"/>
                              <a:gd name="T16" fmla="*/ 13 w 114"/>
                              <a:gd name="T17" fmla="*/ 14 h 78"/>
                              <a:gd name="T18" fmla="*/ 32 w 114"/>
                              <a:gd name="T19" fmla="*/ 5 h 78"/>
                              <a:gd name="T20" fmla="*/ 55 w 114"/>
                              <a:gd name="T21" fmla="*/ 0 h 78"/>
                              <a:gd name="T22" fmla="*/ 73 w 114"/>
                              <a:gd name="T23" fmla="*/ 5 h 78"/>
                              <a:gd name="T24" fmla="*/ 91 w 114"/>
                              <a:gd name="T25" fmla="*/ 9 h 78"/>
                              <a:gd name="T26" fmla="*/ 100 w 114"/>
                              <a:gd name="T27" fmla="*/ 14 h 78"/>
                              <a:gd name="T28" fmla="*/ 110 w 114"/>
                              <a:gd name="T29" fmla="*/ 23 h 78"/>
                              <a:gd name="T30" fmla="*/ 114 w 114"/>
                              <a:gd name="T31" fmla="*/ 32 h 78"/>
                              <a:gd name="T32" fmla="*/ 114 w 114"/>
                              <a:gd name="T33" fmla="*/ 41 h 78"/>
                              <a:gd name="T34" fmla="*/ 114 w 114"/>
                              <a:gd name="T35" fmla="*/ 46 h 78"/>
                              <a:gd name="T36" fmla="*/ 110 w 114"/>
                              <a:gd name="T37" fmla="*/ 55 h 78"/>
                              <a:gd name="T38" fmla="*/ 105 w 114"/>
                              <a:gd name="T39" fmla="*/ 60 h 78"/>
                              <a:gd name="T40" fmla="*/ 96 w 114"/>
                              <a:gd name="T41" fmla="*/ 69 h 78"/>
                              <a:gd name="T42" fmla="*/ 78 w 114"/>
                              <a:gd name="T43" fmla="*/ 73 h 78"/>
                              <a:gd name="T44" fmla="*/ 59 w 114"/>
                              <a:gd name="T45" fmla="*/ 78 h 78"/>
                              <a:gd name="T46" fmla="*/ 59 w 114"/>
                              <a:gd name="T47" fmla="*/ 60 h 78"/>
                              <a:gd name="T48" fmla="*/ 82 w 114"/>
                              <a:gd name="T49" fmla="*/ 60 h 78"/>
                              <a:gd name="T50" fmla="*/ 100 w 114"/>
                              <a:gd name="T51" fmla="*/ 55 h 78"/>
                              <a:gd name="T52" fmla="*/ 110 w 114"/>
                              <a:gd name="T53" fmla="*/ 46 h 78"/>
                              <a:gd name="T54" fmla="*/ 110 w 114"/>
                              <a:gd name="T55" fmla="*/ 41 h 78"/>
                              <a:gd name="T56" fmla="*/ 110 w 114"/>
                              <a:gd name="T57" fmla="*/ 37 h 78"/>
                              <a:gd name="T58" fmla="*/ 105 w 114"/>
                              <a:gd name="T59" fmla="*/ 28 h 78"/>
                              <a:gd name="T60" fmla="*/ 100 w 114"/>
                              <a:gd name="T61" fmla="*/ 28 h 78"/>
                              <a:gd name="T62" fmla="*/ 91 w 114"/>
                              <a:gd name="T63" fmla="*/ 23 h 78"/>
                              <a:gd name="T64" fmla="*/ 78 w 114"/>
                              <a:gd name="T65" fmla="*/ 18 h 78"/>
                              <a:gd name="T66" fmla="*/ 55 w 114"/>
                              <a:gd name="T67" fmla="*/ 18 h 78"/>
                              <a:gd name="T68" fmla="*/ 36 w 114"/>
                              <a:gd name="T69" fmla="*/ 18 h 78"/>
                              <a:gd name="T70" fmla="*/ 23 w 114"/>
                              <a:gd name="T71" fmla="*/ 23 h 78"/>
                              <a:gd name="T72" fmla="*/ 13 w 114"/>
                              <a:gd name="T73" fmla="*/ 28 h 78"/>
                              <a:gd name="T74" fmla="*/ 9 w 114"/>
                              <a:gd name="T75" fmla="*/ 32 h 78"/>
                              <a:gd name="T76" fmla="*/ 4 w 114"/>
                              <a:gd name="T77" fmla="*/ 32 h 78"/>
                              <a:gd name="T78" fmla="*/ 4 w 114"/>
                              <a:gd name="T79" fmla="*/ 37 h 78"/>
                              <a:gd name="T80" fmla="*/ 4 w 114"/>
                              <a:gd name="T81" fmla="*/ 46 h 78"/>
                              <a:gd name="T82" fmla="*/ 9 w 114"/>
                              <a:gd name="T83" fmla="*/ 51 h 78"/>
                              <a:gd name="T84" fmla="*/ 18 w 114"/>
                              <a:gd name="T85" fmla="*/ 55 h 78"/>
                              <a:gd name="T86" fmla="*/ 32 w 114"/>
                              <a:gd name="T87" fmla="*/ 55 h 78"/>
                              <a:gd name="T88" fmla="*/ 45 w 114"/>
                              <a:gd name="T89" fmla="*/ 60 h 78"/>
                              <a:gd name="T90" fmla="*/ 59 w 114"/>
                              <a:gd name="T91" fmla="*/ 6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78">
                                <a:moveTo>
                                  <a:pt x="59" y="78"/>
                                </a:moveTo>
                                <a:lnTo>
                                  <a:pt x="41" y="73"/>
                                </a:lnTo>
                                <a:lnTo>
                                  <a:pt x="23" y="69"/>
                                </a:lnTo>
                                <a:lnTo>
                                  <a:pt x="13" y="64"/>
                                </a:lnTo>
                                <a:lnTo>
                                  <a:pt x="4" y="55"/>
                                </a:lnTo>
                                <a:lnTo>
                                  <a:pt x="0" y="46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13" y="14"/>
                                </a:lnTo>
                                <a:lnTo>
                                  <a:pt x="32" y="5"/>
                                </a:lnTo>
                                <a:lnTo>
                                  <a:pt x="55" y="0"/>
                                </a:lnTo>
                                <a:lnTo>
                                  <a:pt x="73" y="5"/>
                                </a:lnTo>
                                <a:lnTo>
                                  <a:pt x="91" y="9"/>
                                </a:lnTo>
                                <a:lnTo>
                                  <a:pt x="100" y="14"/>
                                </a:lnTo>
                                <a:lnTo>
                                  <a:pt x="110" y="23"/>
                                </a:lnTo>
                                <a:lnTo>
                                  <a:pt x="114" y="32"/>
                                </a:lnTo>
                                <a:lnTo>
                                  <a:pt x="114" y="41"/>
                                </a:lnTo>
                                <a:lnTo>
                                  <a:pt x="114" y="46"/>
                                </a:lnTo>
                                <a:lnTo>
                                  <a:pt x="110" y="55"/>
                                </a:lnTo>
                                <a:lnTo>
                                  <a:pt x="105" y="60"/>
                                </a:lnTo>
                                <a:lnTo>
                                  <a:pt x="96" y="69"/>
                                </a:lnTo>
                                <a:lnTo>
                                  <a:pt x="78" y="73"/>
                                </a:lnTo>
                                <a:lnTo>
                                  <a:pt x="59" y="78"/>
                                </a:lnTo>
                                <a:close/>
                                <a:moveTo>
                                  <a:pt x="59" y="60"/>
                                </a:moveTo>
                                <a:lnTo>
                                  <a:pt x="82" y="60"/>
                                </a:lnTo>
                                <a:lnTo>
                                  <a:pt x="100" y="55"/>
                                </a:lnTo>
                                <a:lnTo>
                                  <a:pt x="110" y="46"/>
                                </a:lnTo>
                                <a:lnTo>
                                  <a:pt x="110" y="41"/>
                                </a:lnTo>
                                <a:lnTo>
                                  <a:pt x="110" y="37"/>
                                </a:lnTo>
                                <a:lnTo>
                                  <a:pt x="105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23"/>
                                </a:lnTo>
                                <a:lnTo>
                                  <a:pt x="78" y="18"/>
                                </a:lnTo>
                                <a:lnTo>
                                  <a:pt x="55" y="18"/>
                                </a:lnTo>
                                <a:lnTo>
                                  <a:pt x="36" y="18"/>
                                </a:lnTo>
                                <a:lnTo>
                                  <a:pt x="23" y="23"/>
                                </a:lnTo>
                                <a:lnTo>
                                  <a:pt x="13" y="28"/>
                                </a:lnTo>
                                <a:lnTo>
                                  <a:pt x="9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7"/>
                                </a:lnTo>
                                <a:lnTo>
                                  <a:pt x="4" y="46"/>
                                </a:lnTo>
                                <a:lnTo>
                                  <a:pt x="9" y="51"/>
                                </a:lnTo>
                                <a:lnTo>
                                  <a:pt x="18" y="55"/>
                                </a:lnTo>
                                <a:lnTo>
                                  <a:pt x="32" y="55"/>
                                </a:lnTo>
                                <a:lnTo>
                                  <a:pt x="45" y="60"/>
                                </a:lnTo>
                                <a:lnTo>
                                  <a:pt x="5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0413"/>
                        <wps:cNvSpPr>
                          <a:spLocks/>
                        </wps:cNvSpPr>
                        <wps:spPr bwMode="auto">
                          <a:xfrm>
                            <a:off x="57395" y="1430015"/>
                            <a:ext cx="34174" cy="31106"/>
                          </a:xfrm>
                          <a:custGeom>
                            <a:avLst/>
                            <a:gdLst>
                              <a:gd name="T0" fmla="*/ 0 w 78"/>
                              <a:gd name="T1" fmla="*/ 67 h 71"/>
                              <a:gd name="T2" fmla="*/ 32 w 78"/>
                              <a:gd name="T3" fmla="*/ 34 h 71"/>
                              <a:gd name="T4" fmla="*/ 0 w 78"/>
                              <a:gd name="T5" fmla="*/ 5 h 71"/>
                              <a:gd name="T6" fmla="*/ 9 w 78"/>
                              <a:gd name="T7" fmla="*/ 0 h 71"/>
                              <a:gd name="T8" fmla="*/ 36 w 78"/>
                              <a:gd name="T9" fmla="*/ 30 h 71"/>
                              <a:gd name="T10" fmla="*/ 68 w 78"/>
                              <a:gd name="T11" fmla="*/ 0 h 71"/>
                              <a:gd name="T12" fmla="*/ 78 w 78"/>
                              <a:gd name="T13" fmla="*/ 5 h 71"/>
                              <a:gd name="T14" fmla="*/ 46 w 78"/>
                              <a:gd name="T15" fmla="*/ 34 h 71"/>
                              <a:gd name="T16" fmla="*/ 78 w 78"/>
                              <a:gd name="T17" fmla="*/ 67 h 71"/>
                              <a:gd name="T18" fmla="*/ 68 w 78"/>
                              <a:gd name="T19" fmla="*/ 71 h 71"/>
                              <a:gd name="T20" fmla="*/ 36 w 78"/>
                              <a:gd name="T21" fmla="*/ 39 h 71"/>
                              <a:gd name="T22" fmla="*/ 9 w 78"/>
                              <a:gd name="T23" fmla="*/ 71 h 71"/>
                              <a:gd name="T24" fmla="*/ 0 w 78"/>
                              <a:gd name="T25" fmla="*/ 6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" h="71">
                                <a:moveTo>
                                  <a:pt x="0" y="67"/>
                                </a:moveTo>
                                <a:lnTo>
                                  <a:pt x="32" y="34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36" y="30"/>
                                </a:lnTo>
                                <a:lnTo>
                                  <a:pt x="68" y="0"/>
                                </a:lnTo>
                                <a:lnTo>
                                  <a:pt x="78" y="5"/>
                                </a:lnTo>
                                <a:lnTo>
                                  <a:pt x="46" y="34"/>
                                </a:lnTo>
                                <a:lnTo>
                                  <a:pt x="78" y="67"/>
                                </a:lnTo>
                                <a:lnTo>
                                  <a:pt x="68" y="71"/>
                                </a:lnTo>
                                <a:lnTo>
                                  <a:pt x="36" y="39"/>
                                </a:lnTo>
                                <a:lnTo>
                                  <a:pt x="9" y="71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0414"/>
                        <wps:cNvSpPr>
                          <a:spLocks/>
                        </wps:cNvSpPr>
                        <wps:spPr bwMode="auto">
                          <a:xfrm>
                            <a:off x="10953" y="1327495"/>
                            <a:ext cx="32421" cy="20153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46"/>
                              <a:gd name="T2" fmla="*/ 9 w 74"/>
                              <a:gd name="T3" fmla="*/ 5 h 46"/>
                              <a:gd name="T4" fmla="*/ 9 w 74"/>
                              <a:gd name="T5" fmla="*/ 28 h 46"/>
                              <a:gd name="T6" fmla="*/ 19 w 74"/>
                              <a:gd name="T7" fmla="*/ 32 h 46"/>
                              <a:gd name="T8" fmla="*/ 23 w 74"/>
                              <a:gd name="T9" fmla="*/ 18 h 46"/>
                              <a:gd name="T10" fmla="*/ 28 w 74"/>
                              <a:gd name="T11" fmla="*/ 9 h 46"/>
                              <a:gd name="T12" fmla="*/ 37 w 74"/>
                              <a:gd name="T13" fmla="*/ 5 h 46"/>
                              <a:gd name="T14" fmla="*/ 46 w 74"/>
                              <a:gd name="T15" fmla="*/ 5 h 46"/>
                              <a:gd name="T16" fmla="*/ 51 w 74"/>
                              <a:gd name="T17" fmla="*/ 5 h 46"/>
                              <a:gd name="T18" fmla="*/ 60 w 74"/>
                              <a:gd name="T19" fmla="*/ 5 h 46"/>
                              <a:gd name="T20" fmla="*/ 64 w 74"/>
                              <a:gd name="T21" fmla="*/ 9 h 46"/>
                              <a:gd name="T22" fmla="*/ 64 w 74"/>
                              <a:gd name="T23" fmla="*/ 9 h 46"/>
                              <a:gd name="T24" fmla="*/ 69 w 74"/>
                              <a:gd name="T25" fmla="*/ 14 h 46"/>
                              <a:gd name="T26" fmla="*/ 74 w 74"/>
                              <a:gd name="T27" fmla="*/ 18 h 46"/>
                              <a:gd name="T28" fmla="*/ 74 w 74"/>
                              <a:gd name="T29" fmla="*/ 28 h 46"/>
                              <a:gd name="T30" fmla="*/ 74 w 74"/>
                              <a:gd name="T31" fmla="*/ 32 h 46"/>
                              <a:gd name="T32" fmla="*/ 74 w 74"/>
                              <a:gd name="T33" fmla="*/ 37 h 46"/>
                              <a:gd name="T34" fmla="*/ 74 w 74"/>
                              <a:gd name="T35" fmla="*/ 41 h 46"/>
                              <a:gd name="T36" fmla="*/ 69 w 74"/>
                              <a:gd name="T37" fmla="*/ 46 h 46"/>
                              <a:gd name="T38" fmla="*/ 69 w 74"/>
                              <a:gd name="T39" fmla="*/ 46 h 46"/>
                              <a:gd name="T40" fmla="*/ 64 w 74"/>
                              <a:gd name="T41" fmla="*/ 46 h 46"/>
                              <a:gd name="T42" fmla="*/ 64 w 74"/>
                              <a:gd name="T43" fmla="*/ 46 h 46"/>
                              <a:gd name="T44" fmla="*/ 64 w 74"/>
                              <a:gd name="T45" fmla="*/ 41 h 46"/>
                              <a:gd name="T46" fmla="*/ 64 w 74"/>
                              <a:gd name="T47" fmla="*/ 41 h 46"/>
                              <a:gd name="T48" fmla="*/ 64 w 74"/>
                              <a:gd name="T49" fmla="*/ 41 h 46"/>
                              <a:gd name="T50" fmla="*/ 64 w 74"/>
                              <a:gd name="T51" fmla="*/ 37 h 46"/>
                              <a:gd name="T52" fmla="*/ 64 w 74"/>
                              <a:gd name="T53" fmla="*/ 37 h 46"/>
                              <a:gd name="T54" fmla="*/ 64 w 74"/>
                              <a:gd name="T55" fmla="*/ 37 h 46"/>
                              <a:gd name="T56" fmla="*/ 69 w 74"/>
                              <a:gd name="T57" fmla="*/ 32 h 46"/>
                              <a:gd name="T58" fmla="*/ 69 w 74"/>
                              <a:gd name="T59" fmla="*/ 28 h 46"/>
                              <a:gd name="T60" fmla="*/ 69 w 74"/>
                              <a:gd name="T61" fmla="*/ 18 h 46"/>
                              <a:gd name="T62" fmla="*/ 64 w 74"/>
                              <a:gd name="T63" fmla="*/ 14 h 46"/>
                              <a:gd name="T64" fmla="*/ 60 w 74"/>
                              <a:gd name="T65" fmla="*/ 9 h 46"/>
                              <a:gd name="T66" fmla="*/ 51 w 74"/>
                              <a:gd name="T67" fmla="*/ 9 h 46"/>
                              <a:gd name="T68" fmla="*/ 46 w 74"/>
                              <a:gd name="T69" fmla="*/ 9 h 46"/>
                              <a:gd name="T70" fmla="*/ 41 w 74"/>
                              <a:gd name="T71" fmla="*/ 14 h 46"/>
                              <a:gd name="T72" fmla="*/ 32 w 74"/>
                              <a:gd name="T73" fmla="*/ 18 h 46"/>
                              <a:gd name="T74" fmla="*/ 32 w 74"/>
                              <a:gd name="T75" fmla="*/ 28 h 46"/>
                              <a:gd name="T76" fmla="*/ 28 w 74"/>
                              <a:gd name="T77" fmla="*/ 32 h 46"/>
                              <a:gd name="T78" fmla="*/ 28 w 74"/>
                              <a:gd name="T79" fmla="*/ 41 h 46"/>
                              <a:gd name="T80" fmla="*/ 0 w 74"/>
                              <a:gd name="T81" fmla="*/ 28 h 46"/>
                              <a:gd name="T82" fmla="*/ 0 w 74"/>
                              <a:gd name="T8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4" h="46">
                                <a:moveTo>
                                  <a:pt x="0" y="0"/>
                                </a:moveTo>
                                <a:lnTo>
                                  <a:pt x="9" y="5"/>
                                </a:lnTo>
                                <a:lnTo>
                                  <a:pt x="9" y="28"/>
                                </a:lnTo>
                                <a:lnTo>
                                  <a:pt x="19" y="32"/>
                                </a:lnTo>
                                <a:lnTo>
                                  <a:pt x="23" y="18"/>
                                </a:lnTo>
                                <a:lnTo>
                                  <a:pt x="28" y="9"/>
                                </a:lnTo>
                                <a:lnTo>
                                  <a:pt x="37" y="5"/>
                                </a:lnTo>
                                <a:lnTo>
                                  <a:pt x="46" y="5"/>
                                </a:lnTo>
                                <a:lnTo>
                                  <a:pt x="51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9" y="14"/>
                                </a:lnTo>
                                <a:lnTo>
                                  <a:pt x="74" y="18"/>
                                </a:lnTo>
                                <a:lnTo>
                                  <a:pt x="74" y="28"/>
                                </a:lnTo>
                                <a:lnTo>
                                  <a:pt x="74" y="32"/>
                                </a:lnTo>
                                <a:lnTo>
                                  <a:pt x="74" y="37"/>
                                </a:lnTo>
                                <a:lnTo>
                                  <a:pt x="74" y="41"/>
                                </a:lnTo>
                                <a:lnTo>
                                  <a:pt x="69" y="46"/>
                                </a:lnTo>
                                <a:lnTo>
                                  <a:pt x="69" y="46"/>
                                </a:lnTo>
                                <a:lnTo>
                                  <a:pt x="64" y="46"/>
                                </a:lnTo>
                                <a:lnTo>
                                  <a:pt x="64" y="46"/>
                                </a:lnTo>
                                <a:lnTo>
                                  <a:pt x="64" y="41"/>
                                </a:lnTo>
                                <a:lnTo>
                                  <a:pt x="64" y="41"/>
                                </a:lnTo>
                                <a:lnTo>
                                  <a:pt x="64" y="41"/>
                                </a:lnTo>
                                <a:lnTo>
                                  <a:pt x="64" y="37"/>
                                </a:lnTo>
                                <a:lnTo>
                                  <a:pt x="64" y="37"/>
                                </a:lnTo>
                                <a:lnTo>
                                  <a:pt x="64" y="37"/>
                                </a:lnTo>
                                <a:lnTo>
                                  <a:pt x="69" y="32"/>
                                </a:lnTo>
                                <a:lnTo>
                                  <a:pt x="69" y="28"/>
                                </a:lnTo>
                                <a:lnTo>
                                  <a:pt x="69" y="18"/>
                                </a:lnTo>
                                <a:lnTo>
                                  <a:pt x="64" y="14"/>
                                </a:lnTo>
                                <a:lnTo>
                                  <a:pt x="60" y="9"/>
                                </a:lnTo>
                                <a:lnTo>
                                  <a:pt x="51" y="9"/>
                                </a:lnTo>
                                <a:lnTo>
                                  <a:pt x="46" y="9"/>
                                </a:lnTo>
                                <a:lnTo>
                                  <a:pt x="41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41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334F74" id="Canvas 20118" o:spid="_x0000_s1026" editas="canvas" style="width:332.7pt;height:267.7pt;mso-position-horizontal-relative:char;mso-position-vertical-relative:line" coordsize="42252,3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252;height:33997;visibility:visible;mso-wrap-style:square">
                  <v:fill o:detectmouseclick="t"/>
                  <v:path o:connecttype="none"/>
                </v:shape>
                <v:shape id="Freeform 20120" o:spid="_x0000_s1028" style="position:absolute;left:39851;top:33384;width:163;height:403;visibility:visible;mso-wrap-style:square;v-text-anchor:top" coordsize="3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" path="m,14l23,r,l23,78r5,5l28,87r,l28,87r4,5l37,92r,l5,92r,l9,92r,-5l14,87r,l14,83r,-5l14,28r,-5l14,18r,-4l14,14r-5,l9,14r-4,l5,14,,14xe" fillcolor="#131516" stroked="f">
                  <v:path arrowok="t" o:connecttype="custom" o:connectlocs="0,6134;10077,0;10077,0;10077,34173;12268,36364;12268,38116;12268,38116;12268,38116;14020,40307;16211,40307;16211,40307;2191,40307;2191,40307;3943,40307;3943,38116;6134,38116;6134,38116;6134,36364;6134,34173;6134,12267;6134,10077;6134,7886;6134,6134;6134,6134;3943,6134;3943,6134;2191,6134;2191,6134;0,6134" o:connectangles="0,0,0,0,0,0,0,0,0,0,0,0,0,0,0,0,0,0,0,0,0,0,0,0,0,0,0,0,0"/>
                </v:shape>
                <v:shape id="Freeform 20121" o:spid="_x0000_s1029" style="position:absolute;left:40114;top:33406;width:241;height:381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" path="m4,l55,r,l23,87r-5,l45,9,18,9r-5,l9,9,4,13,,23,,18,4,xe" fillcolor="#131516" stroked="f">
                  <v:path arrowok="t" o:connecttype="custom" o:connectlocs="1753,0;24097,0;24097,0;10077,38116;7886,38116;19716,3943;7886,3943;5696,3943;3943,3943;1753,5695;0,10077;0,7886;1753,0" o:connectangles="0,0,0,0,0,0,0,0,0,0,0,0,0"/>
                </v:shape>
                <v:shape id="Freeform 20122" o:spid="_x0000_s1030" style="position:absolute;left:40395;top:33406;width:241;height:381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" path="m55,l50,9,23,9,18,23r14,4l46,36r4,10l50,55r,9l50,68r-4,5l41,78r-5,4l32,87r-5,l18,87r-9,l4,87r,-5l,82,4,78r,l4,78r5,l9,78r,l14,78r,l18,82r5,l32,82r4,-4l41,68r5,-4l41,55,36,46,32,41,23,36r-5,l4,32,23,,55,xe" fillcolor="#131516" stroked="f">
                  <v:path arrowok="t" o:connecttype="custom" o:connectlocs="24097,0;21906,3943;10077,3943;7886,10077;14020,11829;20154,15772;21906,20153;21906,24096;21906,28039;21906,29792;20154,31982;17963,34173;15773,35925;14020,38116;11829,38116;7886,38116;3943,38116;1753,38116;1753,35925;0,35925;1753,34173;1753,34173;1753,34173;3943,34173;3943,34173;3943,34173;6134,34173;6134,34173;7886,35925;10077,35925;14020,35925;15773,34173;17963,29792;20154,28039;17963,24096;15773,20153;14020,17963;10077,15772;7886,15772;1753,14020;10077,0;24097,0" o:connectangles="0,0,0,0,0,0,0,0,0,0,0,0,0,0,0,0,0,0,0,0,0,0,0,0,0,0,0,0,0,0,0,0,0,0,0,0,0,0,0,0,0,0"/>
                </v:shape>
                <v:shape id="Freeform 20123" o:spid="_x0000_s1031" style="position:absolute;left:40697;top:33384;width:241;height:403;visibility:visible;mso-wrap-style:square;v-text-anchor:top" coordsize="5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" path="m,51l,32,4,23,9,14,13,5r10,l27,r9,5l45,14,55,28r,18l55,60,50,73,45,83r-4,4l32,92r-5,l13,92,4,78,,64,,51xm13,51r,18l18,78r5,9l27,92r5,-5l36,87r,-4l41,78r,-14l41,46r,-14l41,18,36,14,32,9r,-4l27,5,23,9r-5,l13,18r,10l13,37r,14xe" fillcolor="#131516" stroked="f">
                  <v:path arrowok="t" o:connecttype="custom" o:connectlocs="0,22344;0,14020;1753,10077;3943,6134;5696,2191;10077,2191;11829,0;15773,2191;19716,6134;24097,12267;24097,20154;24097,26287;21906,31983;19716,36364;17963,38116;14020,40307;11829,40307;5696,40307;1753,34173;0,28040;0,22344;5696,22344;5696,30230;7886,34173;10077,38116;11829,40307;14020,38116;15773,38116;15773,36364;17963,34173;17963,28040;17963,20154;17963,14020;17963,7886;15773,6134;14020,3943;14020,2191;11829,2191;10077,3943;7886,3943;5696,7886;5696,12267;5696,16210;5696,22344" o:connectangles="0,0,0,0,0,0,0,0,0,0,0,0,0,0,0,0,0,0,0,0,0,0,0,0,0,0,0,0,0,0,0,0,0,0,0,0,0,0,0,0,0,0,0,0"/>
                  <o:lock v:ext="edit" verticies="t"/>
                </v:shape>
                <v:rect id="Rectangle 20124" o:spid="_x0000_s1032" style="position:absolute;left:40977;top:33625;width:158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" fillcolor="#131516" stroked="f"/>
                <v:shape id="Freeform 20125" o:spid="_x0000_s1033" style="position:absolute;left:41179;top:33384;width:258;height:403;visibility:visible;mso-wrap-style:square;v-text-anchor:top" coordsize="5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" path="m,51l,32,4,23,9,14,18,5r5,l27,r9,5l46,14r9,14l59,46,55,60r,13l50,83r-9,4l36,92r-9,l18,92,9,78,,64,,51xm13,51r,18l18,78r5,9l27,92r5,-5l36,87r5,-4l41,78,46,64r,-18l46,32,41,18r,-4l36,9,32,5r-5,l23,9r,l18,18,13,28r,9l13,51xe" fillcolor="#131516" stroked="f">
                  <v:path arrowok="t" o:connecttype="custom" o:connectlocs="0,22344;0,14020;1752,10077;3943,6134;7886,2191;10077,2191;11829,0;15772,2191;20153,6134;24097,12267;25849,20154;24097,26287;24097,31983;21906,36364;17963,38116;15772,40307;11829,40307;7886,40307;3943,34173;0,28040;0,22344;5696,22344;5696,30230;7886,34173;10077,38116;11829,40307;14020,38116;15772,38116;17963,36364;17963,34173;20153,28040;20153,20154;20153,14020;17963,7886;17963,6134;15772,3943;14020,2191;11829,2191;10077,3943;10077,3943;7886,7886;5696,12267;5696,16210;5696,22344" o:connectangles="0,0,0,0,0,0,0,0,0,0,0,0,0,0,0,0,0,0,0,0,0,0,0,0,0,0,0,0,0,0,0,0,0,0,0,0,0,0,0,0,0,0,0,0"/>
                  <o:lock v:ext="edit" verticies="t"/>
                </v:shape>
                <v:shape id="Freeform 20126" o:spid="_x0000_s1034" style="position:absolute;left:41477;top:33384;width:223;height:403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" path="m,18l5,14,10,5r9,l23,,33,5r9,4l46,14r,4l42,28,33,41r9,5l46,51r5,4l51,64r-5,9l42,83r-9,9l14,92r-4,l5,92,,87r,l,87,,83r5,l5,83r,l10,83r,l14,87r5,l19,87r4,l23,87r5,l37,83r,-5l42,69r,-5l37,60r,l33,55r,-4l28,51r-5,l19,51r-5,l14,46r5,l23,41r5,l33,37r,-5l33,28r,-10l33,14r-5,l19,9r-9,5l5,23,,18xe" fillcolor="#131516" stroked="f">
                  <v:path arrowok="t" o:connecttype="custom" o:connectlocs="0,7886;2191,6134;4381,2191;8324,2191;10077,0;14458,2191;18401,3943;20153,6134;20153,7886;18401,12267;14458,17963;18401,20154;20153,22344;22344,24097;22344,28040;20153,31983;18401,36364;14458,40307;6134,40307;4381,40307;2191,40307;0,38116;0,38116;0,38116;0,36364;2191,36364;2191,36364;2191,36364;4381,36364;4381,36364;6134,38116;8324,38116;8324,38116;10077,38116;10077,38116;12267,38116;16210,36364;16210,34173;18401,30230;18401,28040;16210,26287;16210,26287;14458,24097;14458,22344;12267,22344;10077,22344;8324,22344;6134,22344;6134,20154;8324,20154;10077,17963;12267,17963;14458,16210;14458,14020;14458,12267;14458,7886;14458,6134;12267,6134;8324,3943;4381,6134;2191,10077;0,7886" o:connectangles="0,0,0,0,0,0,0,0,0,0,0,0,0,0,0,0,0,0,0,0,0,0,0,0,0,0,0,0,0,0,0,0,0,0,0,0,0,0,0,0,0,0,0,0,0,0,0,0,0,0,0,0,0,0,0,0,0,0,0,0,0,0"/>
                </v:shape>
                <v:shape id="Freeform 20127" o:spid="_x0000_s1035" style="position:absolute;left:23045;top:17244;width:745;height:723;visibility:visible;mso-wrap-style:square;v-text-anchor:top" coordsize="17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" path="m170,9r-10,9l9,18,9,,160,r10,9xm160,r10,l170,9,160,xm160,165r-9,-9l151,9r19,l170,156r-10,9xm170,156r,9l160,165r10,-9xm,156r9,-9l160,147r,18l9,165,,156xm9,165r-9,l,156r9,9xm9,r9,9l18,156,,156,,9,9,xm,9l,,9,,,9xe" stroked="f">
                  <v:path arrowok="t" o:connecttype="custom" o:connectlocs="74481,3943;70100,7886;3943,7886;3943,0;70100,0;74481,3943;70100,0;74481,0;74481,3943;70100,0;70100,72289;66157,68346;66157,3943;74481,3943;74481,68346;70100,72289;74481,68346;74481,72289;70100,72289;74481,68346;0,68346;3943,64403;70100,64403;70100,72289;3943,72289;0,68346;3943,72289;0,72289;0,68346;3943,72289;3943,0;7886,3943;7886,68346;0,68346;0,3943;3943,0;0,3943;0,0;3943,0;0,3943" o:connectangles="0,0,0,0,0,0,0,0,0,0,0,0,0,0,0,0,0,0,0,0,0,0,0,0,0,0,0,0,0,0,0,0,0,0,0,0,0,0,0,0"/>
                  <o:lock v:ext="edit" verticies="t"/>
                </v:shape>
                <v:rect id="Rectangle 20128" o:spid="_x0000_s1036" style="position:absolute;left:23404;top:17607;width:8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20129" o:spid="_x0000_s1037" style="position:absolute;left:23404;top:17607;width:8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" filled="f" strokecolor="white" strokeweight=".25pt"/>
                <v:shape id="Picture 20130" o:spid="_x0000_s1038" type="#_x0000_t75" style="position:absolute;left:3246;top:48;width:38757;height:3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">
                  <v:imagedata r:id="rId10" o:title=""/>
                </v:shape>
                <v:shape id="Freeform 20336" o:spid="_x0000_s1039" style="position:absolute;left:1717;top:1879;width:320;height:499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" path="m14,l73,r,4l37,114r-9,l60,14r-32,l23,14r-9,l9,18,5,27,,27,14,xe" fillcolor="#1f1a17" stroked="f">
                  <v:path arrowok="t" o:connecttype="custom" o:connectlocs="6134,0;31983,0;31983,1752;16211,49945;12267,49945;26287,6134;12267,6134;10077,6134;6134,6134;3943,7886;2191,11829;0,11829;6134,0" o:connectangles="0,0,0,0,0,0,0,0,0,0,0,0,0"/>
                </v:shape>
                <v:shape id="Freeform 20337" o:spid="_x0000_s1040" style="position:absolute;left:2120;top:2300;width:79;height:7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" path="m9,r5,l18,5r,l18,9r,5l18,18r-4,l9,18r,l4,18r,-4l,9,4,5r,l9,r,xe" fillcolor="#1f1a17" stroked="f">
                  <v:path arrowok="t" o:connecttype="custom" o:connectlocs="3943,0;6134,0;7886,2191;7886,2191;7886,3943;7886,6134;7886,7886;6134,7886;3943,7886;3943,7886;1752,7886;1752,6134;0,3943;1752,2191;1752,2191;3943,0;3943,0" o:connectangles="0,0,0,0,0,0,0,0,0,0,0,0,0,0,0,0,0"/>
                </v:shape>
                <v:shape id="Freeform 20338" o:spid="_x0000_s1041" style="position:absolute;left:2278;top:1857;width:342;height:521;visibility:visible;mso-wrap-style:square;v-text-anchor:top" coordsize="7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" path="m78,78r,9l60,87r,32l46,119r,-32l,87,,78,51,r9,l60,78r18,xm46,78r,-59l10,78r36,xe" fillcolor="#1f1a17" stroked="f">
                  <v:path arrowok="t" o:connecttype="custom" o:connectlocs="34174,34173;34174,38116;26288,38116;26288,52136;20154,52136;20154,38116;0,38116;0,34173;22345,0;26288,0;26288,34173;34174,34173;20154,34173;20154,8324;4381,34173;20154,34173" o:connectangles="0,0,0,0,0,0,0,0,0,0,0,0,0,0,0,0"/>
                  <o:lock v:ext="edit" verticies="t"/>
                </v:shape>
                <v:shape id="Freeform 20339" o:spid="_x0000_s1042" style="position:absolute;left:2663;top:1857;width:320;height:521;visibility:visible;mso-wrap-style:square;v-text-anchor:top" coordsize="7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" path="m4,119r,l13,115r10,-5l32,106r9,-9l50,83,55,69,41,74r-9,4l18,74,9,69,4,55,,41,4,28,9,14,23,5,36,,50,5r9,9l68,28r5,23l73,69,64,83r-9,18l36,110r-13,9l9,119r-5,xm55,60r,-9l59,46,55,37r,-9l50,19,45,14,41,9r-5,l27,9r-4,5l18,23r,9l18,51r5,9l32,69r4,l41,69r4,l50,64r5,-4xe" fillcolor="#1f1a17" stroked="f">
                  <v:path arrowok="t" o:connecttype="custom" o:connectlocs="1752,52136;1752,52136;5696,50384;10077,48193;14020,46440;17963,42497;21906,36364;24097,30230;17963,32421;14020,34173;7886,32421;3943,30230;1752,24096;0,17963;1752,12267;3943,6134;10077,2191;15772,0;21906,2191;25849,6134;29792,12267;31983,22344;31983,30230;28040,36364;24097,44250;15772,48193;10077,52136;3943,52136;1752,52136;24097,26287;24097,22344;25849,20153;24097,16210;24097,12267;21906,8324;19716,6134;17963,3943;15772,3943;11829,3943;10077,6134;7886,10077;7886,14020;7886,22344;10077,26287;14020,30230;15772,30230;17963,30230;19716,30230;21906,28040;24097,26287" o:connectangles="0,0,0,0,0,0,0,0,0,0,0,0,0,0,0,0,0,0,0,0,0,0,0,0,0,0,0,0,0,0,0,0,0,0,0,0,0,0,0,0,0,0,0,0,0,0,0,0,0,0"/>
                  <o:lock v:ext="edit" verticies="t"/>
                </v:shape>
                <v:shape id="Freeform 20340" o:spid="_x0000_s1043" style="position:absolute;left:1717;top:5796;width:320;height:504;visibility:visible;mso-wrap-style:square;v-text-anchor:top" coordsize="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" path="m14,l73,r,5l37,115r-9,l60,14r-32,l23,14r-9,l9,19,5,28,,28,14,xe" fillcolor="#1f1a17" stroked="f">
                  <v:path arrowok="t" o:connecttype="custom" o:connectlocs="6134,0;31983,0;31983,2191;16211,50383;12267,50383;26287,6134;12267,6134;10077,6134;6134,6134;3943,8324;2191,12267;0,12267;6134,0" o:connectangles="0,0,0,0,0,0,0,0,0,0,0,0,0"/>
                </v:shape>
                <v:shape id="Freeform 20341" o:spid="_x0000_s1044" style="position:absolute;left:2120;top:6221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" path="m9,r5,l18,4r,l18,9r,4l18,18r-4,l9,18r,l4,18r,-5l,9,4,4r,l9,r,xe" fillcolor="#1f1a17" stroked="f">
                  <v:path arrowok="t" o:connecttype="custom" o:connectlocs="3943,0;6134,0;7886,1752;7886,1752;7886,3943;7886,5695;7886,7886;6134,7886;3943,7886;3943,7886;1752,7886;1752,5695;0,3943;1752,1752;1752,1752;3943,0;3943,0" o:connectangles="0,0,0,0,0,0,0,0,0,0,0,0,0,0,0,0,0"/>
                </v:shape>
                <v:shape id="Freeform 20342" o:spid="_x0000_s1045" style="position:absolute;left:2278;top:5778;width:342;height:522;visibility:visible;mso-wrap-style:square;v-text-anchor:top" coordsize="7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" path="m78,78r,9l60,87r,32l46,119r,-32l,87,,78,51,r9,l60,78r18,xm46,78r,-60l10,78r36,xe" fillcolor="#1f1a17" stroked="f">
                  <v:path arrowok="t" o:connecttype="custom" o:connectlocs="34174,34173;34174,38116;26288,38116;26288,52136;20154,52136;20154,38116;0,38116;0,34173;22345,0;26288,0;26288,34173;34174,34173;20154,34173;20154,7886;4381,34173;20154,34173" o:connectangles="0,0,0,0,0,0,0,0,0,0,0,0,0,0,0,0"/>
                  <o:lock v:ext="edit" verticies="t"/>
                </v:shape>
                <v:shape id="Freeform 20343" o:spid="_x0000_s1046" style="position:absolute;left:2681;top:5778;width:280;height:522;visibility:visible;mso-wrap-style:square;v-text-anchor:top" coordsize="6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" path="m23,59l14,50,5,41r,-5l,27,5,18,9,9,19,4,32,,46,4r9,5l60,18r4,9l64,32r-4,9l51,46,41,55r14,9l60,73r4,9l64,92r,9l55,110r-9,9l32,119r-13,l9,110,5,101,,92,,82,5,78r9,-9l23,59xm37,50r9,-9l51,36r,-4l51,27r,-9l46,14,41,9,32,4,28,9r-9,l14,18r,5l14,27r5,5l19,36r4,5l37,50xm28,64r-5,5l19,78r-5,4l14,92r,9l19,110r9,4l37,114r4,l51,110r4,-5l55,96r,-4l51,87,41,78,28,64xe" fillcolor="#1f1a17" stroked="f">
                  <v:path arrowok="t" o:connecttype="custom" o:connectlocs="6134,21906;2191,15772;2191,7886;8324,1752;20154,1752;26288,7886;28040,14020;22344,20153;24097,28040;28040,35926;28040,44250;20154,52136;8324,52136;2191,44250;0,35926;6134,30230;16211,21906;22344,15772;22344,11829;20154,6134;14020,1752;8324,3943;6134,10077;8324,14020;10077,17963;12268,28040;8324,34173;6134,40307;8324,48193;16211,49945;22344,48193;24097,42059;22344,38116;12268,28040" o:connectangles="0,0,0,0,0,0,0,0,0,0,0,0,0,0,0,0,0,0,0,0,0,0,0,0,0,0,0,0,0,0,0,0,0,0"/>
                  <o:lock v:ext="edit" verticies="t"/>
                </v:shape>
                <v:shape id="Freeform 20344" o:spid="_x0000_s1047" style="position:absolute;left:1717;top:9739;width:320;height:499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" path="m14,l73,r,4l37,114r-9,l60,13r-32,l23,13r-9,5l9,23,5,27,,27,14,xe" fillcolor="#1f1a17" stroked="f">
                  <v:path arrowok="t" o:connecttype="custom" o:connectlocs="6134,0;31983,0;31983,1752;16211,49945;12267,49945;26287,5695;12267,5695;10077,5695;6134,7886;3943,10077;2191,11829;0,11829;6134,0" o:connectangles="0,0,0,0,0,0,0,0,0,0,0,0,0"/>
                </v:shape>
                <v:shape id="Freeform 20345" o:spid="_x0000_s1048" style="position:absolute;left:2120;top:10159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" path="m9,r5,5l18,5r,4l18,9r,5l18,18r-4,l9,18r,l4,18r,-4l,9r4,l4,5r5,l9,xe" fillcolor="#1f1a17" stroked="f">
                  <v:path arrowok="t" o:connecttype="custom" o:connectlocs="3943,0;6134,2191;7886,2191;7886,3943;7886,3943;7886,6134;7886,7886;6134,7886;3943,7886;3943,7886;1752,7886;1752,6134;0,3943;1752,3943;1752,2191;3943,2191;3943,0" o:connectangles="0,0,0,0,0,0,0,0,0,0,0,0,0,0,0,0,0"/>
                </v:shape>
                <v:shape id="Freeform 20346" o:spid="_x0000_s1049" style="position:absolute;left:2278;top:9739;width:342;height:499;visibility:visible;mso-wrap-style:square;v-text-anchor:top" coordsize="7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" path="m78,73r,9l60,82r,32l46,114r,-32l,82,,73,51,r9,l60,73r18,xm46,73r,-60l10,73r36,xe" fillcolor="#1f1a17" stroked="f">
                  <v:path arrowok="t" o:connecttype="custom" o:connectlocs="34174,31982;34174,35925;26288,35925;26288,49945;20154,49945;20154,35925;0,35925;0,31982;22345,0;26288,0;26288,31982;34174,31982;20154,31982;20154,5695;4381,31982;20154,31982" o:connectangles="0,0,0,0,0,0,0,0,0,0,0,0,0,0,0,0"/>
                  <o:lock v:ext="edit" verticies="t"/>
                </v:shape>
                <v:shape id="Freeform 20347" o:spid="_x0000_s1050" style="position:absolute;left:2663;top:9739;width:320;height:499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" path="m13,l73,r,4l36,114r-9,l59,13r-32,l18,13r-5,5l9,23,4,27,,27,13,xe" fillcolor="#1f1a17" stroked="f">
                  <v:path arrowok="t" o:connecttype="custom" o:connectlocs="5696,0;31983,0;31983,1752;15772,49945;11829,49945;25849,5695;11829,5695;7886,5695;5696,7886;3943,10077;1752,11829;0,11829;5696,0" o:connectangles="0,0,0,0,0,0,0,0,0,0,0,0,0"/>
                </v:shape>
                <v:shape id="Freeform 20348" o:spid="_x0000_s1051" style="position:absolute;left:1717;top:13678;width:320;height:521;visibility:visible;mso-wrap-style:square;v-text-anchor:top" coordsize="7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" path="m14,l73,r,4l37,119r-9,l60,14r-32,l23,14r-9,4l9,23,5,27,,27,14,xe" fillcolor="#1f1a17" stroked="f">
                  <v:path arrowok="t" o:connecttype="custom" o:connectlocs="6134,0;31983,0;31983,1752;16211,52136;12267,52136;26287,6134;12267,6134;10077,6134;6134,7886;3943,10077;2191,11829;0,11829;6134,0" o:connectangles="0,0,0,0,0,0,0,0,0,0,0,0,0"/>
                </v:shape>
                <v:shape id="Freeform 20349" o:spid="_x0000_s1052" style="position:absolute;left:2120;top:14120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" path="m9,r5,l18,r,4l18,9r,l18,13r-4,5l9,18r,l4,13,4,9,,9,4,4,4,,9,r,xe" fillcolor="#1f1a17" stroked="f">
                  <v:path arrowok="t" o:connecttype="custom" o:connectlocs="3943,0;6134,0;7886,0;7886,1752;7886,3943;7886,3943;7886,5695;6134,7886;3943,7886;3943,7886;1752,5695;1752,3943;0,3943;1752,1752;1752,0;3943,0;3943,0" o:connectangles="0,0,0,0,0,0,0,0,0,0,0,0,0,0,0,0,0"/>
                </v:shape>
                <v:shape id="Freeform 20350" o:spid="_x0000_s1053" style="position:absolute;left:2278;top:13678;width:342;height:499;visibility:visible;mso-wrap-style:square;v-text-anchor:top" coordsize="7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" path="m78,73r,14l60,87r,27l46,114r,-27l,87,,73,51,r9,l60,73r18,xm46,73r,-55l10,73r36,xe" fillcolor="#1f1a17" stroked="f">
                  <v:path arrowok="t" o:connecttype="custom" o:connectlocs="34174,31982;34174,38116;26288,38116;26288,49945;20154,49945;20154,38116;0,38116;0,31982;22345,0;26288,0;26288,31982;34174,31982;20154,31982;20154,7886;4381,31982;20154,31982" o:connectangles="0,0,0,0,0,0,0,0,0,0,0,0,0,0,0,0"/>
                  <o:lock v:ext="edit" verticies="t"/>
                </v:shape>
                <v:shape id="Freeform 20351" o:spid="_x0000_s1054" style="position:absolute;left:2681;top:13678;width:302;height:521;visibility:visible;mso-wrap-style:square;v-text-anchor:top" coordsize="6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" path="m69,r,l60,4r-9,l41,9r-4,9l28,23r-5,9l19,41r,9l28,46,41,41r10,5l60,55r9,9l69,78r,14l60,101r-9,13l32,119r-9,-5l14,110,,92,,69,,55,5,41,9,27,23,18,32,9,41,4,55,r9,l69,xm14,59r,10l14,78r,4l19,92r,9l28,110r4,l37,114r4,-4l51,105r4,-9l55,87r,-14l51,59,41,55,32,50r-4,l28,50r-5,5l14,59xe" fillcolor="#1f1a17" stroked="f">
                  <v:path arrowok="t" o:connecttype="custom" o:connectlocs="30231,0;30231,0;26288,1752;22345,1752;17963,3943;16211,7886;12268,10077;10077,14020;8324,17963;8324,21906;12268,20153;17963,17963;22345,20153;26288,24096;30231,28040;30231,34173;30231,40307;26288,44250;22345,49945;14020,52136;10077,49945;6134,48193;0,40307;0,30230;0,24096;2191,17963;3943,11829;10077,7886;14020,3943;17963,1752;24097,0;28040,0;30231,0;6134,25849;6134,30230;6134,34173;6134,35926;8324,40307;8324,44250;12268,48193;14020,48193;16211,49945;17963,48193;22345,46002;24097,42059;24097,38116;24097,31983;22345,25849;17963,24096;14020,21906;12268,21906;12268,21906;10077,24096;6134,25849" o:connectangles="0,0,0,0,0,0,0,0,0,0,0,0,0,0,0,0,0,0,0,0,0,0,0,0,0,0,0,0,0,0,0,0,0,0,0,0,0,0,0,0,0,0,0,0,0,0,0,0,0,0,0,0,0,0"/>
                  <o:lock v:ext="edit" verticies="t"/>
                </v:shape>
                <v:shape id="Freeform 20352" o:spid="_x0000_s1055" style="position:absolute;left:1717;top:17607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" path="m14,l73,r,4l37,114r-9,l60,13r-32,l23,13r-9,l9,18,5,27,,27,14,xe" fillcolor="#1f1a17" stroked="f">
                  <v:path arrowok="t" o:connecttype="custom" o:connectlocs="6134,0;31983,0;31983,1752;16211,49945;12267,49945;26287,5695;12267,5695;10077,5695;6134,5695;3943,7886;2191,11829;0,11829;6134,0" o:connectangles="0,0,0,0,0,0,0,0,0,0,0,0,0"/>
                </v:shape>
                <v:shape id="Freeform 20353" o:spid="_x0000_s1056" style="position:absolute;left:2120;top:18028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" path="m9,r5,l18,5r,l18,9r,5l18,18r-4,l9,18r,l4,18r,-4l,9,4,5r,l9,r,xe" fillcolor="#1f1a17" stroked="f">
                  <v:path arrowok="t" o:connecttype="custom" o:connectlocs="3943,0;6134,0;7886,2191;7886,2191;7886,3943;7886,6134;7886,7886;6134,7886;3943,7886;3943,7886;1752,7886;1752,6134;0,3943;1752,2191;1752,2191;3943,0;3943,0" o:connectangles="0,0,0,0,0,0,0,0,0,0,0,0,0,0,0,0,0"/>
                </v:shape>
                <v:shape id="Freeform 20354" o:spid="_x0000_s1057" style="position:absolute;left:2278;top:17586;width:342;height:521;visibility:visible;mso-wrap-style:square;v-text-anchor:top" coordsize="7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" path="m78,78r,9l60,87r,32l46,119r,-32l,87,,78,51,r9,l60,78r18,xm46,78r,-60l10,78r36,xe" fillcolor="#1f1a17" stroked="f">
                  <v:path arrowok="t" o:connecttype="custom" o:connectlocs="34174,34173;34174,38116;26288,38116;26288,52136;20154,52136;20154,38116;0,38116;0,34173;22345,0;26288,0;26288,34173;34174,34173;20154,34173;20154,7886;4381,34173;20154,34173" o:connectangles="0,0,0,0,0,0,0,0,0,0,0,0,0,0,0,0"/>
                  <o:lock v:ext="edit" verticies="t"/>
                </v:shape>
                <v:shape id="Freeform 20355" o:spid="_x0000_s1058" style="position:absolute;left:2681;top:17607;width:280;height:500;visibility:visible;mso-wrap-style:square;v-text-anchor:top" coordsize="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" path="m64,l60,13r-37,l19,27r18,9l51,46r9,13l64,73r,9l60,87r-5,9l51,101r-5,4l37,110r-9,4l19,114r-10,l5,110r-5,l,105r,-4l,101r5,l5,96r4,l9,101r,l14,101r9,4l28,105r9,l46,101,51,91r,-9l51,73,46,64,37,55,28,50,19,46,5,46,23,,64,xe" fillcolor="#1f1a17" stroked="f">
                  <v:path arrowok="t" o:connecttype="custom" o:connectlocs="28040,0;26288,5695;10077,5695;8324,11829;16211,15772;22344,20153;26288,25849;28040,31982;28040,35925;26288,38116;24097,42059;22344,44250;20154,46002;16211,48193;12268,49945;8324,49945;3943,49945;2191,48193;0,48193;0,46002;0,44250;0,44250;2191,44250;2191,42059;3943,42059;3943,44250;3943,44250;6134,44250;10077,46002;12268,46002;16211,46002;20154,44250;22344,39868;22344,35925;22344,31982;20154,28039;16211,24096;12268,21906;8324,20153;2191,20153;10077,0;28040,0" o:connectangles="0,0,0,0,0,0,0,0,0,0,0,0,0,0,0,0,0,0,0,0,0,0,0,0,0,0,0,0,0,0,0,0,0,0,0,0,0,0,0,0,0,0"/>
                </v:shape>
                <v:shape id="Freeform 20356" o:spid="_x0000_s1059" style="position:absolute;left:1717;top:21524;width:320;height:526;visibility:visible;mso-wrap-style:square;v-text-anchor:top" coordsize="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" path="m14,l73,r,5l37,120r-9,l60,14r-32,l23,19r-9,l9,23,5,32,,28,14,xe" fillcolor="#1f1a17" stroked="f">
                  <v:path arrowok="t" o:connecttype="custom" o:connectlocs="6134,0;31983,0;31983,2191;16211,52574;12267,52574;26287,6134;12267,6134;10077,8324;6134,8324;3943,10077;2191,14020;0,12267;6134,0" o:connectangles="0,0,0,0,0,0,0,0,0,0,0,0,0"/>
                </v:shape>
                <v:shape id="Freeform 20357" o:spid="_x0000_s1060" style="position:absolute;left:2120;top:21967;width:79;height:83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" path="m9,r5,l18,r,5l18,9r,5l18,14r-4,5l9,19r,l4,14r,l,9,4,5,4,,9,r,xe" fillcolor="#1f1a17" stroked="f">
                  <v:path arrowok="t" o:connecttype="custom" o:connectlocs="3943,0;6134,0;7886,0;7886,2191;7886,3943;7886,6133;7886,6133;6134,8324;3943,8324;3943,8324;1752,6133;1752,6133;0,3943;1752,2191;1752,0;3943,0;3943,0" o:connectangles="0,0,0,0,0,0,0,0,0,0,0,0,0,0,0,0,0"/>
                </v:shape>
                <v:shape id="Freeform 20358" o:spid="_x0000_s1061" style="position:absolute;left:2278;top:21524;width:342;height:504;visibility:visible;mso-wrap-style:square;v-text-anchor:top" coordsize="7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" path="m78,74r,13l60,87r,28l46,115r,-28l,87,,74,51,r9,l60,74r18,xm46,74r,-55l10,74r36,xe" fillcolor="#1f1a17" stroked="f">
                  <v:path arrowok="t" o:connecttype="custom" o:connectlocs="34174,32420;34174,38116;26288,38116;26288,50383;20154,50383;20154,38116;0,38116;0,32420;22345,0;26288,0;26288,32420;34174,32420;20154,32420;20154,8324;4381,32420;20154,32420" o:connectangles="0,0,0,0,0,0,0,0,0,0,0,0,0,0,0,0"/>
                  <o:lock v:ext="edit" verticies="t"/>
                </v:shape>
                <v:shape id="Freeform 20359" o:spid="_x0000_s1062" style="position:absolute;left:2641;top:21524;width:342;height:504;visibility:visible;mso-wrap-style:square;v-text-anchor:top" coordsize="7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" path="m78,74r,13l64,87r,28l50,115r,-28l,87,,74,55,r9,l64,74r14,xm50,74r,-55l9,74r41,xe" fillcolor="#1f1a17" stroked="f">
                  <v:path arrowok="t" o:connecttype="custom" o:connectlocs="34174,32420;34174,38116;28040,38116;28040,50383;21906,50383;21906,38116;0,38116;0,32420;24097,0;28040,0;28040,32420;34174,32420;21906,32420;21906,8324;3943,32420;21906,32420" o:connectangles="0,0,0,0,0,0,0,0,0,0,0,0,0,0,0,0"/>
                  <o:lock v:ext="edit" verticies="t"/>
                </v:shape>
                <v:shape id="Freeform 20360" o:spid="_x0000_s1063" style="position:absolute;left:1717;top:25485;width:320;height:504;visibility:visible;mso-wrap-style:square;v-text-anchor:top" coordsize="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" path="m14,l73,r,l37,115r-9,l60,14r-32,l23,14r-9,l9,18,5,28,,28,14,xe" fillcolor="#1f1a17" stroked="f">
                  <v:path arrowok="t" o:connecttype="custom" o:connectlocs="6134,0;31983,0;31983,0;16211,50383;12267,50383;26287,6134;12267,6134;10077,6134;6134,6134;3943,7886;2191,12267;0,12267;6134,0" o:connectangles="0,0,0,0,0,0,0,0,0,0,0,0,0"/>
                </v:shape>
                <v:shape id="Freeform 20361" o:spid="_x0000_s1064" style="position:absolute;left:2120;top:25905;width:79;height:84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" path="m9,r5,l18,5r,l18,10r,4l18,14r-4,5l9,19r,l4,14r,l,10,4,5r,l9,r,xe" fillcolor="#1f1a17" stroked="f">
                  <v:path arrowok="t" o:connecttype="custom" o:connectlocs="3943,0;6134,0;7886,2191;7886,2191;7886,4381;7886,6133;7886,6133;6134,8324;3943,8324;3943,8324;1752,6133;1752,6133;0,4381;1752,2191;1752,2191;3943,0;3943,0" o:connectangles="0,0,0,0,0,0,0,0,0,0,0,0,0,0,0,0,0"/>
                </v:shape>
                <v:shape id="Freeform 20362" o:spid="_x0000_s1065" style="position:absolute;left:2278;top:25463;width:342;height:526;visibility:visible;mso-wrap-style:square;v-text-anchor:top" coordsize="7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" path="m78,74r,14l60,88r,32l46,120r,-32l,88,,78,51,r9,l60,74r18,xm46,74r,-55l10,74r36,xe" fillcolor="#1f1a17" stroked="f">
                  <v:path arrowok="t" o:connecttype="custom" o:connectlocs="34174,32421;34174,38554;26288,38554;26288,52574;20154,52574;20154,38554;0,38554;0,34173;22345,0;26288,0;26288,32421;34174,32421;20154,32421;20154,8324;4381,32421;20154,32421" o:connectangles="0,0,0,0,0,0,0,0,0,0,0,0,0,0,0,0"/>
                  <o:lock v:ext="edit" verticies="t"/>
                </v:shape>
                <v:shape id="Freeform 20363" o:spid="_x0000_s1066" style="position:absolute;left:2663;top:25463;width:298;height:526;visibility:visible;mso-wrap-style:square;v-text-anchor:top" coordsize="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" path="m4,23l9,14r4,-4l23,5,36,r9,5l55,10r4,9l59,23,55,37,45,51r10,5l59,60r5,9l68,78,64,92r-9,14l41,115r-18,5l13,120,4,115r,l,111r4,l4,106r,l9,106r,l13,106r,l18,106r5,5l27,111r,l32,111r9,l45,106r5,-9l55,92r,-9l50,78r,-4l45,69,41,65r-5,l32,60r-9,l23,60r,l27,56r5,l41,51r4,-5l45,37r,-4l45,23,41,19,36,14r-9,l18,14,4,28r,-5xe" fillcolor="#1f1a17" stroked="f">
                  <v:path arrowok="t" o:connecttype="custom" o:connectlocs="1753,10077;3943,6134;5696,4381;10077,2191;15773,0;19716,2191;24097,4381;25850,8324;25850,10077;24097,16210;19716,22344;24097,24535;25850,26287;28040,30230;29793,34173;28040,40307;24097,46440;17963,50383;10077,52574;5696,52574;1753,50383;1753,50383;0,48631;1753,48631;1753,46440;1753,46440;3943,46440;3943,46440;5696,46440;5696,46440;7886,46440;10077,48631;11830,48631;11830,48631;14020,48631;17963,48631;19716,46440;21907,42497;24097,40307;24097,36364;21907,34173;21907,32421;19716,30230;17963,28478;15773,28478;14020,26287;10077,26287;10077,26287;10077,26287;11830,24535;14020,24535;17963,22344;19716,20153;19716,16210;19716,14458;19716,10077;17963,8324;15773,6134;11830,6134;7886,6134;1753,12267;1753,10077" o:connectangles="0,0,0,0,0,0,0,0,0,0,0,0,0,0,0,0,0,0,0,0,0,0,0,0,0,0,0,0,0,0,0,0,0,0,0,0,0,0,0,0,0,0,0,0,0,0,0,0,0,0,0,0,0,0,0,0,0,0,0,0,0,0"/>
                </v:shape>
                <v:shape id="Freeform 20364" o:spid="_x0000_s1067" style="position:absolute;left:1717;top:29423;width:320;height:504;visibility:visible;mso-wrap-style:square;v-text-anchor:top" coordsize="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" path="m14,l73,r,5l37,115r-9,l60,14r-32,l23,14r-9,l9,19,5,28,,28,14,xe" fillcolor="#1f1a17" stroked="f">
                  <v:path arrowok="t" o:connecttype="custom" o:connectlocs="6134,0;31983,0;31983,2191;16211,50383;12267,50383;26287,6134;12267,6134;10077,6134;6134,6134;3943,8324;2191,12267;0,12267;6134,0" o:connectangles="0,0,0,0,0,0,0,0,0,0,0,0,0"/>
                </v:shape>
                <v:shape id="Freeform 20365" o:spid="_x0000_s1068" style="position:absolute;left:2120;top:29848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" path="m9,r5,l18,4r,l18,9r,4l18,18r-4,l9,18r,l4,18r,-5l,9,4,4r,l9,r,xe" fillcolor="#1f1a17" stroked="f">
                  <v:path arrowok="t" o:connecttype="custom" o:connectlocs="3943,0;6134,0;7886,1752;7886,1752;7886,3943;7886,5695;7886,7886;6134,7886;3943,7886;3943,7886;1752,7886;1752,5695;0,3943;1752,1752;1752,1752;3943,0;3943,0" o:connectangles="0,0,0,0,0,0,0,0,0,0,0,0,0,0,0,0,0"/>
                </v:shape>
                <v:shape id="Freeform 20366" o:spid="_x0000_s1069" style="position:absolute;left:2278;top:29406;width:342;height:521;visibility:visible;mso-wrap-style:square;v-text-anchor:top" coordsize="7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" path="m78,78r,9l60,87r,32l46,119r,-32l,87,,78,51,r9,l60,78r18,xm46,78r,-60l10,78r36,xe" fillcolor="#1f1a17" stroked="f">
                  <v:path arrowok="t" o:connecttype="custom" o:connectlocs="34174,34173;34174,38116;26288,38116;26288,52136;20154,52136;20154,38116;0,38116;0,34173;22345,0;26288,0;26288,34173;34174,34173;20154,34173;20154,7886;4381,34173;20154,34173" o:connectangles="0,0,0,0,0,0,0,0,0,0,0,0,0,0,0,0"/>
                  <o:lock v:ext="edit" verticies="t"/>
                </v:shape>
                <v:shape id="Freeform 20367" o:spid="_x0000_s1070" style="position:absolute;left:2663;top:29406;width:320;height:521;visibility:visible;mso-wrap-style:square;v-text-anchor:top" coordsize="7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" path="m73,96r-9,23l,119r,-5l23,91,41,69,50,55r,-14l50,27,45,23,36,18,32,13r-9,l13,18,9,27,4,32,,32,4,18,13,9,23,4,32,,45,4,59,9r5,9l68,32r-4,9l64,50,55,64,41,78,27,96r-9,9l45,105r10,l59,105r5,l64,101r4,l68,96r5,xe" fillcolor="#1f1a17" stroked="f">
                  <v:path arrowok="t" o:connecttype="custom" o:connectlocs="31983,42059;28040,52136;0,52136;0,49945;10077,39869;17963,30230;21906,24096;21906,17963;21906,11829;19716,10077;15772,7886;14020,5696;10077,5696;5696,7886;3943,11829;1752,14020;0,14020;1752,7886;5696,3943;10077,1752;14020,0;19716,1752;25849,3943;28040,7886;29792,14020;28040,17963;28040,21906;24097,28040;17963,34173;11829,42059;7886,46002;19716,46002;24097,46002;25849,46002;28040,46002;28040,44250;29792,44250;29792,42059;31983,42059" o:connectangles="0,0,0,0,0,0,0,0,0,0,0,0,0,0,0,0,0,0,0,0,0,0,0,0,0,0,0,0,0,0,0,0,0,0,0,0,0,0,0"/>
                </v:shape>
                <v:shape id="Freeform 20368" o:spid="_x0000_s1071" style="position:absolute;left:6379;top:31456;width:280;height:500;visibility:visible;mso-wrap-style:square;v-text-anchor:top" coordsize="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" path="m64,l60,13r-32,l18,32r19,4l55,46r5,13l64,73r,9l60,91r-5,5l50,101r-4,9l41,110r-13,4l18,114r-9,l5,114,,110r,-5l,101r,l5,101r,l9,101r,l14,101r4,l23,105r5,l37,105r9,-4l50,91r5,-9l50,73,46,64,41,55,28,50,18,46,5,46,28,,64,xe" fillcolor="#1f1a17" stroked="f">
                  <v:path arrowok="t" o:connecttype="custom" o:connectlocs="28040,0;26288,5695;12268,5695;7886,14020;16211,15772;24097,20153;26288,25849;28040,31982;28040,35925;26288,39868;24097,42059;21906,44250;20154,48193;17963,48193;12268,49945;7886,49945;3943,49945;2191,49945;0,48193;0,46002;0,44250;0,44250;2191,44250;2191,44250;3943,44250;3943,44250;6134,44250;7886,44250;10077,46002;12268,46002;16211,46002;20154,44250;21906,39868;24097,35925;21906,31982;20154,28039;17963,24096;12268,21906;7886,20153;2191,20153;12268,0;28040,0" o:connectangles="0,0,0,0,0,0,0,0,0,0,0,0,0,0,0,0,0,0,0,0,0,0,0,0,0,0,0,0,0,0,0,0,0,0,0,0,0,0,0,0,0,0"/>
                </v:shape>
                <v:shape id="Freeform 20369" o:spid="_x0000_s1072" style="position:absolute;left:6782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" path="m9,r,l13,5r5,4l18,9r,5l13,18r-4,l9,18r-5,l,18,,14,,9r,l,5,4,,9,xe" fillcolor="#1f1a17" stroked="f">
                  <v:path arrowok="t" o:connecttype="custom" o:connectlocs="3943,0;3943,0;5695,2191;7886,3943;7886,3943;7886,6134;5695,7886;3943,7886;3943,7886;1752,7886;0,7886;0,6134;0,3943;0,3943;0,2191;1752,0;3943,0" o:connectangles="0,0,0,0,0,0,0,0,0,0,0,0,0,0,0,0,0"/>
                </v:shape>
                <v:shape id="Freeform 20370" o:spid="_x0000_s1073" style="position:absolute;left:6939;top:31456;width:303;height:500;visibility:visible;mso-wrap-style:square;v-text-anchor:top" coordsize="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" path="m,114r,l14,110r9,l33,101,42,91,46,78,51,64r-9,4l28,73,19,68,10,64,,50,,36,,23,10,13,19,,37,r9,l60,9r9,18l69,46r,18l60,82,51,96r-14,9l23,114r-18,l,114xm55,59r,-9l55,41r,-9l51,23r,-10l46,9,37,4r-4,l28,4,19,9r-5,9l14,32r,14l23,59r5,5l37,64r5,l46,64r5,-5l55,59xe" fillcolor="#1f1a17" stroked="f">
                  <v:path arrowok="t" o:connecttype="custom" o:connectlocs="0,49945;0,49945;6134,48193;10077,48193;14458,44250;18401,39868;20154,34173;22345,28039;18401,29792;12268,31982;8324,29792;4381,28039;0,21906;0,15772;0,10077;4381,5695;8324,0;16211,0;20154,0;26288,3943;30231,11829;30231,20153;30231,28039;26288,35925;22345,42059;16211,46002;10077,49945;2191,49945;0,49945;24097,25849;24097,21906;24097,17963;24097,14020;22345,10077;22345,5695;20154,3943;16211,1752;14458,1752;12268,1752;8324,3943;6134,7886;6134,14020;6134,20153;10077,25849;12268,28039;16211,28039;18401,28039;20154,28039;22345,25849;24097,25849" o:connectangles="0,0,0,0,0,0,0,0,0,0,0,0,0,0,0,0,0,0,0,0,0,0,0,0,0,0,0,0,0,0,0,0,0,0,0,0,0,0,0,0,0,0,0,0,0,0,0,0,0,0"/>
                  <o:lock v:ext="edit" verticies="t"/>
                </v:shape>
                <v:shape id="Freeform 20371" o:spid="_x0000_s1074" style="position:absolute;left:14304;top:31456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" path="m69,r,l60,4r-9,l46,9r-9,4l32,23r-4,9l23,41r-5,9l32,46,46,41r9,5l64,50r5,14l73,78,69,91r-5,10l51,114r-14,l28,114,18,110,5,91,,68,5,55,9,41,14,27,23,13,37,9,46,r9,l64,r5,xm18,55r,13l18,73r,9l18,91r5,10l28,105r4,5l41,110r5,l51,105r4,-9l60,87,55,73,51,59,46,50r-9,l32,50r-4,l23,55r-5,xe" fillcolor="#1f1a17" stroked="f">
                  <v:path arrowok="t" o:connecttype="custom" o:connectlocs="30231,0;30231,0;26287,1752;22344,1752;20154,3943;16211,5695;14020,10077;12267,14020;10077,17963;7886,21906;14020,20153;20154,17963;24097,20153;28040,21906;30231,28039;31983,34173;30231,39868;28040,44250;22344,49945;16211,49945;12267,49945;7886,48193;2191,39868;0,29792;2191,24096;3943,17963;6134,11829;10077,5695;16211,3943;20154,0;24097,0;28040,0;30231,0;7886,24096;7886,29792;7886,31982;7886,35925;7886,39868;10077,44250;12267,46002;14020,48193;17963,48193;20154,48193;22344,46002;24097,42059;26287,38116;24097,31982;22344,25849;20154,21906;16211,21906;14020,21906;12267,21906;10077,24096;7886,24096" o:connectangles="0,0,0,0,0,0,0,0,0,0,0,0,0,0,0,0,0,0,0,0,0,0,0,0,0,0,0,0,0,0,0,0,0,0,0,0,0,0,0,0,0,0,0,0,0,0,0,0,0,0,0,0,0,0"/>
                  <o:lock v:ext="edit" verticies="t"/>
                </v:shape>
                <v:shape id="Freeform 20372" o:spid="_x0000_s1075" style="position:absolute;left:14707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" path="m9,r5,l18,5r,4l18,9r,5l18,18r-4,l9,18r-5,l4,18,,14,,9r,l4,5,4,,9,xe" fillcolor="#1f1a17" stroked="f">
                  <v:path arrowok="t" o:connecttype="custom" o:connectlocs="3943,0;6134,0;7886,2191;7886,3943;7886,3943;7886,6134;7886,7886;6134,7886;3943,7886;1752,7886;1752,7886;0,6134;0,3943;0,3943;1752,2191;1752,0;3943,0" o:connectangles="0,0,0,0,0,0,0,0,0,0,0,0,0,0,0,0,0"/>
                </v:shape>
                <v:shape id="Freeform 20373" o:spid="_x0000_s1076" style="position:absolute;left:14926;top:31456;width:202;height:500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" path="m,9l28,r4,l32,96r,5l32,105r,5l37,110r5,l46,110r,4l5,114r,-4l9,110r5,l14,110r5,-5l19,101r,-5l19,32r,-9l19,18,14,13r,l14,13,9,9,5,13,,13,,9xe" fillcolor="#1f1a17" stroked="f">
                  <v:path arrowok="t" o:connecttype="custom" o:connectlocs="0,3943;12268,0;14020,0;14020,42059;14020,44250;14020,46002;14020,48193;16211,48193;18401,48193;20154,48193;20154,49945;2191,49945;2191,48193;3943,48193;6134,48193;6134,48193;8324,46002;8324,44250;8324,42059;8324,14020;8324,10077;8324,7886;6134,5695;6134,5695;6134,5695;3943,3943;2191,5695;0,5695;0,3943" o:connectangles="0,0,0,0,0,0,0,0,0,0,0,0,0,0,0,0,0,0,0,0,0,0,0,0,0,0,0,0,0"/>
                </v:shape>
                <v:shape id="Freeform 20374" o:spid="_x0000_s1077" style="position:absolute;left:10607;top:31456;width:324;height:500;visibility:visible;mso-wrap-style:square;v-text-anchor:top" coordsize="7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" path="m74,r,l60,4r-5,l46,9r-4,4l32,23r-4,9l23,41r,9l32,46,46,41r9,5l65,50r9,14l74,78r,13l65,101,55,114r-18,l28,114r-9,-4l5,91,,68,5,55,9,41,14,27,28,13,37,9,46,,60,r9,l74,xm19,55r,13l19,73r,9l23,91r,10l32,105r5,5l42,110r4,l55,105r5,-9l60,87r,-14l55,59,46,50r-9,l32,50r,l28,55r-9,xe" fillcolor="#1f1a17" stroked="f">
                  <v:path arrowok="t" o:connecttype="custom" o:connectlocs="32421,0;32421,0;26287,1752;24097,1752;20154,3943;18401,5695;14020,10077;12267,14020;10077,17963;10077,21906;14020,20153;20154,17963;24097,20153;28478,21906;32421,28039;32421,34173;32421,39868;28478,44250;24097,49945;16211,49945;12267,49945;8324,48193;2191,39868;0,29792;2191,24096;3943,17963;6134,11829;12267,5695;16211,3943;20154,0;26287,0;30230,0;32421,0;8324,24096;8324,29792;8324,31982;8324,35925;10077,39868;10077,44250;14020,46002;16211,48193;18401,48193;20154,48193;24097,46002;26287,42059;26287,38116;26287,31982;24097,25849;20154,21906;16211,21906;14020,21906;14020,21906;12267,24096;8324,24096" o:connectangles="0,0,0,0,0,0,0,0,0,0,0,0,0,0,0,0,0,0,0,0,0,0,0,0,0,0,0,0,0,0,0,0,0,0,0,0,0,0,0,0,0,0,0,0,0,0,0,0,0,0,0,0,0,0"/>
                  <o:lock v:ext="edit" verticies="t"/>
                </v:shape>
                <v:shape id="Freeform 20375" o:spid="_x0000_s1078" style="position:absolute;left:18243;top:31456;width:302;height:500;visibility:visible;mso-wrap-style:square;v-text-anchor:top" coordsize="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" path="m69,r,l60,4,50,4,41,9r-4,4l27,23r-4,9l18,41r,9l27,46,41,41r9,5l60,50r9,14l69,78r,13l60,101,50,114r-18,l23,114r-9,-4l,91,,68,,55,5,41,14,27,23,13,32,9,41,,55,r9,l69,xm14,55r,13l14,73r,9l18,91r,10l27,105r5,5l37,110r4,l50,105r5,-9l55,87r,-14l50,59,41,50r-9,l27,50r,l23,55r-9,xe" fillcolor="#1f1a17" stroked="f">
                  <v:path arrowok="t" o:connecttype="custom" o:connectlocs="30231,0;30231,0;26288,1752;21907,1752;17963,3943;16211,5695;11830,10077;10077,14020;7886,17963;7886,21906;11830,20153;17963,17963;21907,20153;26288,21906;30231,28039;30231,34173;30231,39868;26288,44250;21907,49945;14020,49945;10077,49945;6134,48193;0,39868;0,29792;0,24096;2191,17963;6134,11829;10077,5695;14020,3943;17963,0;24097,0;28040,0;30231,0;6134,24096;6134,29792;6134,31982;6134,35925;7886,39868;7886,44250;11830,46002;14020,48193;16211,48193;17963,48193;21907,46002;24097,42059;24097,38116;24097,31982;21907,25849;17963,21906;14020,21906;11830,21906;11830,21906;10077,24096;6134,24096" o:connectangles="0,0,0,0,0,0,0,0,0,0,0,0,0,0,0,0,0,0,0,0,0,0,0,0,0,0,0,0,0,0,0,0,0,0,0,0,0,0,0,0,0,0,0,0,0,0,0,0,0,0,0,0,0,0"/>
                  <o:lock v:ext="edit" verticies="t"/>
                </v:shape>
                <v:shape id="Freeform 20376" o:spid="_x0000_s1079" style="position:absolute;left:18624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" path="m9,r5,l18,5r,4l18,9r,5l18,18r-4,l9,18r,l5,18,,14,,9r,l5,5,9,r,xe" fillcolor="#1f1a17" stroked="f">
                  <v:path arrowok="t" o:connecttype="custom" o:connectlocs="3943,0;6134,0;7886,2191;7886,3943;7886,3943;7886,6134;7886,7886;6134,7886;3943,7886;3943,7886;2191,7886;0,6134;0,3943;0,3943;2191,2191;3943,0;3943,0" o:connectangles="0,0,0,0,0,0,0,0,0,0,0,0,0,0,0,0,0"/>
                </v:shape>
                <v:shape id="Freeform 20377" o:spid="_x0000_s1080" style="position:absolute;left:18786;top:31456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" path="m73,91r-4,23l,114r,-4l23,87,41,68,50,50,55,36,50,27,46,18,41,13,32,9r-9,4l14,13,9,23,4,32r,l4,18,14,4,23,,36,,46,,59,4r5,14l69,27r,9l64,46,55,59,41,73,27,91r-9,10l46,101r9,l59,101r5,l64,96r5,l73,91r,xe" fillcolor="#1f1a17" stroked="f">
                  <v:path arrowok="t" o:connecttype="custom" o:connectlocs="31983,39868;30231,49945;0,49945;0,48193;10077,38116;17963,29792;21906,21906;24097,15772;21906,11829;20154,7886;17963,5695;14020,3943;10077,5695;6134,5695;3943,10077;1752,14020;1752,14020;1752,7886;6134,1752;10077,0;15772,0;20154,0;25849,1752;28040,7886;30231,11829;30231,15772;28040,20153;24097,25849;17963,31982;11829,39868;7886,44250;20154,44250;24097,44250;25849,44250;28040,44250;28040,42059;30231,42059;31983,39868;31983,39868" o:connectangles="0,0,0,0,0,0,0,0,0,0,0,0,0,0,0,0,0,0,0,0,0,0,0,0,0,0,0,0,0,0,0,0,0,0,0,0,0,0,0"/>
                </v:shape>
                <v:shape id="Freeform 20378" o:spid="_x0000_s1081" style="position:absolute;left:22182;top:31456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" path="m69,r,l59,4r-9,l46,9,36,13,32,23r-5,9l23,41r-5,9l32,46,46,41r9,5l64,50r5,14l73,78,69,91r-5,10l50,114r-14,l27,114r-9,-4l4,91,,68,,55,4,41,14,27,23,13,36,9,46,r9,l64,r5,xm18,55r,13l18,73r,9l18,91r5,10l27,105r5,5l36,110r10,l50,105r5,-9l59,87,55,73,50,59,46,50r-10,l32,50r-5,l23,55r-5,xe" fillcolor="#1f1a17" stroked="f">
                  <v:path arrowok="t" o:connecttype="custom" o:connectlocs="30231,0;30231,0;25849,1752;21906,1752;20154,3943;15772,5695;14020,10077;11829,14020;10077,17963;7886,21906;14020,20153;20154,17963;24097,20153;28040,21906;30231,28039;31983,34173;30231,39868;28040,44250;21906,49945;15772,49945;11829,49945;7886,48193;1752,39868;0,29792;0,24096;1752,17963;6134,11829;10077,5695;15772,3943;20154,0;24097,0;28040,0;30231,0;7886,24096;7886,29792;7886,31982;7886,35925;7886,39868;10077,44250;11829,46002;14020,48193;15772,48193;20154,48193;21906,46002;24097,42059;25849,38116;24097,31982;21906,25849;20154,21906;15772,21906;14020,21906;11829,21906;10077,24096;7886,24096" o:connectangles="0,0,0,0,0,0,0,0,0,0,0,0,0,0,0,0,0,0,0,0,0,0,0,0,0,0,0,0,0,0,0,0,0,0,0,0,0,0,0,0,0,0,0,0,0,0,0,0,0,0,0,0,0,0"/>
                  <o:lock v:ext="edit" verticies="t"/>
                </v:shape>
                <v:shape id="Freeform 20379" o:spid="_x0000_s1082" style="position:absolute;left:22581;top:31877;width:83;height:79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" path="m10,r4,l14,5r5,4l19,9r,5l14,18r,l10,18r-5,l5,18,,14,,9r,l5,5,5,r5,xe" fillcolor="#1f1a17" stroked="f">
                  <v:path arrowok="t" o:connecttype="custom" o:connectlocs="4381,0;6133,0;6133,2191;8324,3943;8324,3943;8324,6134;6133,7886;6133,7886;4381,7886;2191,7886;2191,7886;0,6134;0,3943;0,3943;2191,2191;2191,0;4381,0" o:connectangles="0,0,0,0,0,0,0,0,0,0,0,0,0,0,0,0,0"/>
                </v:shape>
                <v:shape id="Freeform 20380" o:spid="_x0000_s1083" style="position:absolute;left:22743;top:31456;width:280;height:500;visibility:visible;mso-wrap-style:square;v-text-anchor:top" coordsize="6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" path="m5,23l9,13,14,4,23,r9,l46,r9,4l60,13r,10l55,32,46,46r9,4l60,59r4,9l64,78r,13l55,101,41,114r-22,l9,114r-4,l,110r,-5l,105r5,-4l5,101r4,l9,101r5,l14,101r5,4l23,105r,5l28,110r4,l41,105r5,-4l51,96r4,-9l51,78r,-5l46,68r,-4l41,64,37,59r-9,l23,59r-4,l19,55r9,l32,50r9,-4l41,41r5,-5l46,27r,-4l41,13,37,9r-9,l14,13,5,23r,xe" fillcolor="#1f1a17" stroked="f">
                  <v:path arrowok="t" o:connecttype="custom" o:connectlocs="2191,10077;3943,5695;6134,1752;10077,0;14020,0;20154,0;24097,1752;26288,5695;26288,10077;24097,14020;20154,20153;24097,21906;26288,25849;28040,29792;28040,34173;28040,39868;24097,44250;17963,49945;8324,49945;3943,49945;2191,49945;0,48193;0,46002;0,46002;2191,44250;2191,44250;3943,44250;3943,44250;6134,44250;6134,44250;8324,46002;10077,46002;10077,48193;12268,48193;14020,48193;17963,46002;20154,44250;22344,42059;24097,38116;22344,34173;22344,31982;20154,29792;20154,28039;17963,28039;16211,25849;12268,25849;10077,25849;8324,25849;8324,24096;12268,24096;14020,21906;17963,20153;17963,17963;20154,15772;20154,11829;20154,10077;17963,5695;16211,3943;12268,3943;6134,5695;2191,10077;2191,10077" o:connectangles="0,0,0,0,0,0,0,0,0,0,0,0,0,0,0,0,0,0,0,0,0,0,0,0,0,0,0,0,0,0,0,0,0,0,0,0,0,0,0,0,0,0,0,0,0,0,0,0,0,0,0,0,0,0,0,0,0,0,0,0,0,0"/>
                </v:shape>
                <v:shape id="Freeform 20381" o:spid="_x0000_s1084" style="position:absolute;left:26099;top:31456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" path="m69,r,l60,4,50,4,46,9r-9,4l32,23r-4,9l23,41r-5,9l32,46r9,-5l55,46r9,4l69,64r4,14l69,91r-5,10l50,114r-13,l23,114r-9,-4l5,91,,68,,55,5,41,14,27,23,13,32,9,46,r9,l64,r5,xm18,55l14,68r,5l14,82r4,9l23,101r5,4l32,110r5,l46,110r4,-5l55,96r,-9l55,73,50,59,41,50r-9,l32,50r-4,l23,55r-5,xe" fillcolor="#1f1a17" stroked="f">
                  <v:path arrowok="t" o:connecttype="custom" o:connectlocs="30231,0;30231,0;26287,1752;21906,1752;20154,3943;16211,5695;14020,10077;12267,14020;10077,17963;7886,21906;14020,20153;17963,17963;24097,20153;28040,21906;30231,28039;31983,34173;30231,39868;28040,44250;21906,49945;16211,49945;10077,49945;6134,48193;2191,39868;0,29792;0,24096;2191,17963;6134,11829;10077,5695;14020,3943;20154,0;24097,0;28040,0;30231,0;7886,24096;6134,29792;6134,31982;6134,35925;7886,39868;10077,44250;12267,46002;14020,48193;16211,48193;20154,48193;21906,46002;24097,42059;24097,38116;24097,31982;21906,25849;17963,21906;14020,21906;14020,21906;12267,21906;10077,24096;7886,24096" o:connectangles="0,0,0,0,0,0,0,0,0,0,0,0,0,0,0,0,0,0,0,0,0,0,0,0,0,0,0,0,0,0,0,0,0,0,0,0,0,0,0,0,0,0,0,0,0,0,0,0,0,0,0,0,0,0"/>
                  <o:lock v:ext="edit" verticies="t"/>
                </v:shape>
                <v:shape id="Freeform 20382" o:spid="_x0000_s1085" style="position:absolute;left:26502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" path="m9,r,l13,5r5,4l18,9r,5l13,18r-4,l9,18r-5,l,18,,14,,9r,l,5,4,,9,xe" fillcolor="#1f1a17" stroked="f">
                  <v:path arrowok="t" o:connecttype="custom" o:connectlocs="3943,0;3943,0;5695,2191;7886,3943;7886,3943;7886,6134;5695,7886;3943,7886;3943,7886;1752,7886;0,7886;0,6134;0,3943;0,3943;0,2191;1752,0;3943,0" o:connectangles="0,0,0,0,0,0,0,0,0,0,0,0,0,0,0,0,0"/>
                </v:shape>
                <v:shape id="Freeform 20383" o:spid="_x0000_s1086" style="position:absolute;left:26642;top:31456;width:342;height:500;visibility:visible;mso-wrap-style:square;v-text-anchor:top" coordsize="7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" path="m78,73r,9l59,82r,32l46,114r,-32l,82,,73,50,r9,l59,73r19,xm46,73r,-60l9,73r37,xe" fillcolor="#1f1a17" stroked="f">
                  <v:path arrowok="t" o:connecttype="custom" o:connectlocs="34174,31982;34174,35925;25850,35925;25850,49945;20154,49945;20154,35925;0,35925;0,31982;21906,0;25850,0;25850,31982;34174,31982;20154,31982;20154,5695;3943,31982;20154,31982" o:connectangles="0,0,0,0,0,0,0,0,0,0,0,0,0,0,0,0"/>
                  <o:lock v:ext="edit" verticies="t"/>
                </v:shape>
                <v:shape id="Freeform 20384" o:spid="_x0000_s1087" style="position:absolute;left:30037;top:31456;width:303;height:500;visibility:visible;mso-wrap-style:square;v-text-anchor:top" coordsize="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" path="m69,r,l59,4r-9,l41,9r-4,4l32,23r-5,9l23,41r-5,9l32,46r9,-5l55,46r9,4l69,64r,14l69,91r-5,10l50,114r-13,l23,114r-9,-4l4,91,,68,,55,4,41,14,27,23,13,32,9,46,r9,l64,r5,xm18,55l14,68r,5l14,82r4,9l23,101r4,4l32,110r5,l46,110r4,-5l55,96r,-9l55,73,50,59,41,50r-9,l32,50r-5,l23,55r-5,xe" fillcolor="#1f1a17" stroked="f">
                  <v:path arrowok="t" o:connecttype="custom" o:connectlocs="30231,0;30231,0;25850,1752;21907,1752;17963,3943;16211,5695;14020,10077;11830,14020;10077,17963;7886,21906;14020,20153;17963,17963;24097,20153;28040,21906;30231,28039;30231,34173;30231,39868;28040,44250;21907,49945;16211,49945;10077,49945;6134,48193;1753,39868;0,29792;0,24096;1753,17963;6134,11829;10077,5695;14020,3943;20154,0;24097,0;28040,0;30231,0;7886,24096;6134,29792;6134,31982;6134,35925;7886,39868;10077,44250;11830,46002;14020,48193;16211,48193;20154,48193;21907,46002;24097,42059;24097,38116;24097,31982;21907,25849;17963,21906;14020,21906;14020,21906;11830,21906;10077,24096;7886,24096" o:connectangles="0,0,0,0,0,0,0,0,0,0,0,0,0,0,0,0,0,0,0,0,0,0,0,0,0,0,0,0,0,0,0,0,0,0,0,0,0,0,0,0,0,0,0,0,0,0,0,0,0,0,0,0,0,0"/>
                  <o:lock v:ext="edit" verticies="t"/>
                </v:shape>
                <v:shape id="Freeform 20385" o:spid="_x0000_s1088" style="position:absolute;left:30441;top:31877;width:78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" path="m9,r,l13,5r,4l18,9r-5,5l13,18r-4,l9,18r-5,l,18,,14,,9r,l,5,4,,9,xe" fillcolor="#1f1a17" stroked="f">
                  <v:path arrowok="t" o:connecttype="custom" o:connectlocs="3943,0;3943,0;5695,2191;5695,3943;7886,3943;5695,6134;5695,7886;3943,7886;3943,7886;1752,7886;0,7886;0,6134;0,3943;0,3943;0,2191;1752,0;3943,0" o:connectangles="0,0,0,0,0,0,0,0,0,0,0,0,0,0,0,0,0"/>
                </v:shape>
                <v:shape id="Freeform 20386" o:spid="_x0000_s1089" style="position:absolute;left:30598;top:31456;width:303;height:500;visibility:visible;mso-wrap-style:square;v-text-anchor:top" coordsize="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" path="m69,l60,13r-32,l19,32r18,4l55,46r9,13l64,73r,9l60,91r-5,5l51,101r-5,9l41,110r-9,4l19,114r-10,l5,114,,110r,-5l,101r,l5,101r4,l9,101r,l14,101r5,l23,105r5,l37,105r9,-4l51,91r4,-9l51,73,46,64,41,55,28,50,19,46,5,46,28,,69,xe" fillcolor="#1f1a17" stroked="f">
                  <v:path arrowok="t" o:connecttype="custom" o:connectlocs="30231,0;26288,5695;12268,5695;8324,14020;16211,15772;24097,20153;28040,25849;28040,31982;28040,35925;26288,39868;24097,42059;22345,44250;20154,48193;17963,48193;14020,49945;8324,49945;3943,49945;2191,49945;0,48193;0,46002;0,44250;0,44250;2191,44250;3943,44250;3943,44250;3943,44250;6134,44250;8324,44250;10077,46002;12268,46002;16211,46002;20154,44250;22345,39868;24097,35925;22345,31982;20154,28039;17963,24096;12268,21906;8324,20153;2191,20153;12268,0;30231,0" o:connectangles="0,0,0,0,0,0,0,0,0,0,0,0,0,0,0,0,0,0,0,0,0,0,0,0,0,0,0,0,0,0,0,0,0,0,0,0,0,0,0,0,0,0"/>
                </v:shape>
                <v:shape id="Freeform 20387" o:spid="_x0000_s1090" style="position:absolute;left:33985;top:31456;width:302;height:500;visibility:visible;mso-wrap-style:square;v-text-anchor:top" coordsize="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" path="m69,r,l60,4,50,4,41,9r-4,4l32,23r-9,9l23,41r-5,9l27,46,41,41r9,5l64,50r5,14l69,78r,13l64,101,50,114r-13,l23,114r-9,-4l5,91,,68,,55,5,41,14,27,23,13,32,9,46,r9,l64,r5,xm18,55l14,68r,5l14,82r4,9l23,101r4,4l32,110r5,l46,110r4,-5l55,96r,-9l55,73,50,59,41,50r-9,l32,50r-5,l23,55r-5,xe" fillcolor="#1f1a17" stroked="f">
                  <v:path arrowok="t" o:connecttype="custom" o:connectlocs="30231,0;30231,0;26288,1752;21907,1752;17963,3943;16211,5695;14020,10077;10077,14020;10077,17963;7886,21906;11830,20153;17963,17963;21907,20153;28040,21906;30231,28039;30231,34173;30231,39868;28040,44250;21907,49945;16211,49945;10077,49945;6134,48193;2191,39868;0,29792;0,24096;2191,17963;6134,11829;10077,5695;14020,3943;20154,0;24097,0;28040,0;30231,0;7886,24096;6134,29792;6134,31982;6134,35925;7886,39868;10077,44250;11830,46002;14020,48193;16211,48193;20154,48193;21907,46002;24097,42059;24097,38116;24097,31982;21907,25849;17963,21906;14020,21906;14020,21906;11830,21906;10077,24096;7886,24096" o:connectangles="0,0,0,0,0,0,0,0,0,0,0,0,0,0,0,0,0,0,0,0,0,0,0,0,0,0,0,0,0,0,0,0,0,0,0,0,0,0,0,0,0,0,0,0,0,0,0,0,0,0,0,0,0,0"/>
                  <o:lock v:ext="edit" verticies="t"/>
                </v:shape>
                <v:shape id="Freeform 20388" o:spid="_x0000_s1091" style="position:absolute;left:34388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" path="m9,r,l13,5r,4l18,9r-5,5l13,18r-4,l9,18r-5,l,18,,14,,9r,l,5,4,,9,xe" fillcolor="#1f1a17" stroked="f">
                  <v:path arrowok="t" o:connecttype="custom" o:connectlocs="3943,0;3943,0;5695,2191;5695,3943;7886,3943;5695,6134;5695,7886;3943,7886;3943,7886;1752,7886;0,7886;0,6134;0,3943;0,3943;0,2191;1752,0;3943,0" o:connectangles="0,0,0,0,0,0,0,0,0,0,0,0,0,0,0,0,0"/>
                </v:shape>
                <v:shape id="Freeform 20389" o:spid="_x0000_s1092" style="position:absolute;left:34546;top:31456;width:324;height:500;visibility:visible;mso-wrap-style:square;v-text-anchor:top" coordsize="7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" path="m69,r,l60,4r-9,l46,9r-9,4l32,23r-4,9l23,41r-4,9l32,46,42,41r13,5l65,50r4,14l74,78,69,91r-4,10l51,114r-14,l23,114r-9,-4l5,91,,68,,55,5,41,14,27,23,13,32,9,46,r9,l65,r4,xm19,55l14,68r,5l14,82r5,9l23,101r5,4l32,110r5,l46,110r5,-5l55,96r,-9l55,73,51,59,46,50r-14,l32,50r-4,l23,55r-4,xe" fillcolor="#1f1a17" stroked="f">
                  <v:path arrowok="t" o:connecttype="custom" o:connectlocs="30230,0;30230,0;26287,1752;22344,1752;20154,3943;16211,5695;14020,10077;12267,14020;10077,17963;8324,21906;14020,20153;18401,17963;24097,20153;28478,21906;30230,28039;32421,34173;30230,39868;28478,44250;22344,49945;16211,49945;10077,49945;6134,48193;2191,39868;0,29792;0,24096;2191,17963;6134,11829;10077,5695;14020,3943;20154,0;24097,0;28478,0;30230,0;8324,24096;6134,29792;6134,31982;6134,35925;8324,39868;10077,44250;12267,46002;14020,48193;16211,48193;20154,48193;22344,46002;24097,42059;24097,38116;24097,31982;22344,25849;20154,21906;14020,21906;14020,21906;12267,21906;10077,24096;8324,24096" o:connectangles="0,0,0,0,0,0,0,0,0,0,0,0,0,0,0,0,0,0,0,0,0,0,0,0,0,0,0,0,0,0,0,0,0,0,0,0,0,0,0,0,0,0,0,0,0,0,0,0,0,0,0,0,0,0"/>
                  <o:lock v:ext="edit" verticies="t"/>
                </v:shape>
                <v:shape id="Freeform 20390" o:spid="_x0000_s1093" style="position:absolute;left:37902;top:31456;width:324;height:500;visibility:visible;mso-wrap-style:square;v-text-anchor:top" coordsize="7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" path="m69,r,l60,4r-9,l46,9r-9,4l32,23r-4,9l23,41r-4,9l32,46r9,-5l55,46r9,4l69,64r5,14l69,91r-5,10l51,114r-14,l23,114r-9,-4l5,91,,68,,55,5,41,14,27,23,13,37,9,46,r9,l64,r5,xm19,55r,13l14,73r5,9l19,91r4,10l28,105r4,5l37,110r9,l51,105r4,-9l55,87r,-14l51,59,46,50r-9,l32,50r-4,l23,55r-4,xe" fillcolor="#1f1a17" stroked="f">
                  <v:path arrowok="t" o:connecttype="custom" o:connectlocs="30230,0;30230,0;26287,1752;22344,1752;20154,3943;16211,5695;14020,10077;12267,14020;10077,17963;8324,21906;14020,20153;17963,17963;24097,20153;28040,21906;30230,28039;32421,34173;30230,39868;28040,44250;22344,49945;16211,49945;10077,49945;6134,48193;2191,39868;0,29792;0,24096;2191,17963;6134,11829;10077,5695;16211,3943;20154,0;24097,0;28040,0;30230,0;8324,24096;8324,29792;6134,31982;8324,35925;8324,39868;10077,44250;12267,46002;14020,48193;16211,48193;20154,48193;22344,46002;24097,42059;24097,38116;24097,31982;22344,25849;20154,21906;16211,21906;14020,21906;12267,21906;10077,24096;8324,24096" o:connectangles="0,0,0,0,0,0,0,0,0,0,0,0,0,0,0,0,0,0,0,0,0,0,0,0,0,0,0,0,0,0,0,0,0,0,0,0,0,0,0,0,0,0,0,0,0,0,0,0,0,0,0,0,0,0"/>
                  <o:lock v:ext="edit" verticies="t"/>
                </v:shape>
                <v:shape id="Freeform 20391" o:spid="_x0000_s1094" style="position:absolute;left:38305;top:31877;width:79;height:7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" path="m9,r5,l14,5r4,4l18,9r,5l14,18r,l9,18r-5,l,18,,14,,9r,l,5,4,,9,xe" fillcolor="#1f1a17" stroked="f">
                  <v:path arrowok="t" o:connecttype="custom" o:connectlocs="3943,0;6134,0;6134,2191;7886,3943;7886,3943;7886,6134;6134,7886;6134,7886;3943,7886;1752,7886;0,7886;0,6134;0,3943;0,3943;0,2191;1752,0;3943,0" o:connectangles="0,0,0,0,0,0,0,0,0,0,0,0,0,0,0,0,0"/>
                </v:shape>
                <v:shape id="Freeform 20392" o:spid="_x0000_s1095" style="position:absolute;left:38467;top:31456;width:320;height:500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" path="m9,l73,r,4l32,114r-9,l59,13r-32,l18,13r-5,5l9,23,,27r,l9,xe" fillcolor="#1f1a17" stroked="f">
                  <v:path arrowok="t" o:connecttype="custom" o:connectlocs="3943,0;31983,0;31983,1752;14020,49945;10077,49945;25849,5695;11829,5695;7886,5695;5696,7886;3943,10077;0,11829;0,11829;3943,0" o:connectangles="0,0,0,0,0,0,0,0,0,0,0,0,0"/>
                </v:shape>
                <v:shape id="Freeform 20393" o:spid="_x0000_s1096" style="position:absolute;left:20272;top:32863;width:543;height:499;visibility:visible;mso-wrap-style:square;v-text-anchor:top" coordsize="12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" path="m83,4l83,r41,l124,4r-5,l115,4r-5,5l106,14r,4l106,69r,13l106,92r-10,9l92,110r-14,4l64,114r-18,l37,110r-9,-9l23,92,18,82r,-18l18,18r,-9l14,4r,l5,4,,4,,,51,r,4l46,4r-5,l37,9r,5l37,18r,51l37,78r,4l37,92r4,4l46,101r5,4l55,110r9,l73,110r10,-5l92,101r4,-9l96,82r5,-18l101,18r,-9l96,4r-4,l87,4r-4,xe" fillcolor="#1f1a17" stroked="f">
                  <v:path arrowok="t" o:connecttype="custom" o:connectlocs="36365,1752;36365,0;54328,0;54328,1752;52137,1752;50385,1752;48194,3943;46442,6134;46442,7886;46442,30230;46442,35925;46442,40306;42060,44250;40308,48193;34174,49945;28040,49945;20154,49945;16211,48193;12268,44250;10077,40306;7886,35925;7886,28039;7886,7886;7886,3943;6134,1752;6134,1752;2191,1752;0,1752;0,0;22345,0;22345,1752;20154,1752;17963,1752;16211,3943;16211,6134;16211,7886;16211,30230;16211,34173;16211,35925;16211,40306;17963,42059;20154,44250;22345,46002;24097,48193;28040,48193;31983,48193;36365,46002;40308,44250;42060,40306;42060,35925;44251,28039;44251,7886;44251,3943;42060,1752;40308,1752;38117,1752;36365,1752" o:connectangles="0,0,0,0,0,0,0,0,0,0,0,0,0,0,0,0,0,0,0,0,0,0,0,0,0,0,0,0,0,0,0,0,0,0,0,0,0,0,0,0,0,0,0,0,0,0,0,0,0,0,0,0,0,0,0,0,0"/>
                </v:shape>
                <v:shape id="Freeform 20394" o:spid="_x0000_s1097" style="position:absolute;left:20837;top:32863;width:420;height:499;visibility:visible;mso-wrap-style:square;v-text-anchor:top" coordsize="9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" path="m96,r,27l96,27,91,18r,l87,14r,-5l77,9,73,4,59,4r,88l59,101r,4l64,110r4,l73,110r,4l27,114r,-4l27,110r9,l41,105r,-4l41,92,41,4,27,4,22,9r-4,l13,9,9,14,4,18r,9l,27,4,,96,xe" fillcolor="#1f1a17" stroked="f">
                  <v:path arrowok="t" o:connecttype="custom" o:connectlocs="42060,0;42060,11829;42060,11829;39869,7886;39869,7886;38117,6134;38117,3943;33736,3943;31983,1752;25849,1752;25849,40306;25849,44250;25849,46002;28040,48193;29793,48193;31983,48193;31983,49945;11829,49945;11829,48193;11829,48193;15773,48193;17963,46002;17963,44250;17963,40306;17963,1752;11829,1752;9639,3943;7886,3943;5696,3943;3943,6134;1753,7886;1753,11829;0,11829;1753,0;42060,0" o:connectangles="0,0,0,0,0,0,0,0,0,0,0,0,0,0,0,0,0,0,0,0,0,0,0,0,0,0,0,0,0,0,0,0,0,0,0"/>
                </v:shape>
                <v:shape id="Freeform 20395" o:spid="_x0000_s1098" style="position:absolute;left:21297;top:32863;width:644;height:499;visibility:visible;mso-wrap-style:square;v-text-anchor:top" coordsize="1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" path="m69,114l23,18r,74l23,101r,4l27,110r10,l37,110r,4l,114r,-4l5,110r4,l14,105r,-4l14,92r,-74l14,14r,-5l14,4,9,4,5,4,,4,,,32,,73,87,115,r32,l147,4r-5,l138,4r-5,5l128,14r,4l128,92r,9l133,105r5,5l142,110r5,l147,114r-51,l96,110r5,l105,110r5,-5l115,101r,-9l115,18,69,114r,xe" fillcolor="#1f1a17" stroked="f">
                  <v:path arrowok="t" o:connecttype="custom" o:connectlocs="30231,49945;10077,7886;10077,40306;10077,44250;10077,46002;11829,48193;16211,48193;16211,48193;16211,49945;0,49945;0,48193;2191,48193;3943,48193;6134,46002;6134,44250;6134,40306;6134,7886;6134,6134;6134,3943;6134,1752;3943,1752;2191,1752;0,1752;0,0;14020,0;31983,38116;50385,0;64405,0;64405,1752;62214,1752;60462,1752;58271,3943;56081,6134;56081,7886;56081,40306;56081,44250;58271,46002;60462,48193;62214,48193;64405,48193;64405,49945;42060,49945;42060,48193;44251,48193;46004,48193;48194,46002;50385,44250;50385,40306;50385,7886;30231,49945;30231,49945" o:connectangles="0,0,0,0,0,0,0,0,0,0,0,0,0,0,0,0,0,0,0,0,0,0,0,0,0,0,0,0,0,0,0,0,0,0,0,0,0,0,0,0,0,0,0,0,0,0,0,0,0,0,0"/>
                </v:shape>
                <v:rect id="Rectangle 20396" o:spid="_x0000_s1099" style="position:absolute;left:21980;top:33165;width:20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" fillcolor="#1f1a17" stroked="f"/>
                <v:shape id="Freeform 20397" o:spid="_x0000_s1100" style="position:absolute;left:22199;top:32863;width:544;height:499;visibility:visible;mso-wrap-style:square;v-text-anchor:top" coordsize="12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" path="m69,50l97,87r9,14l110,105r5,5l124,110r,4l74,114r,-4l78,110r5,l83,110r,-5l83,105r,l83,101r,l83,96,78,92,60,64,37,96r-5,l32,101r,l32,105r,l32,110r5,l42,110r,4l,114r,-4l5,110r5,l14,105r5,-4l23,96r5,-4l55,59,32,23,28,14,19,9,14,4,5,4,5,,55,r,4l51,4r-5,l46,9r,l46,14r5,4l65,46,87,18r,-4l92,14r,-5l92,9r,l92,4r-5,l87,4r-4,l78,4,78,r42,l120,4r-5,l110,4r-4,l106,9r-5,5l92,23,69,50xe" fillcolor="#1f1a17" stroked="f">
                  <v:path arrowok="t" o:connecttype="custom" o:connectlocs="42499,38116;48194,46002;54328,48193;32422,49945;34174,48193;36365,48193;36365,46002;36365,44250;36365,42059;26288,28039;14020,42059;14020,44250;14020,46002;16211,48193;18401,49945;0,48193;4381,48193;8324,44250;12268,40306;14020,10077;8324,3943;2191,1752;24097,0;22345,1752;20154,3943;20154,6134;28478,20153;38117,6134;40308,3943;40308,3943;38117,1752;36365,1752;34174,0;52575,1752;48194,1752;46442,3943;40308,10077" o:connectangles="0,0,0,0,0,0,0,0,0,0,0,0,0,0,0,0,0,0,0,0,0,0,0,0,0,0,0,0,0,0,0,0,0,0,0,0,0"/>
                </v:shape>
                <v:shape id="Freeform 20398" o:spid="_x0000_s1101" style="position:absolute;left:22966;top:32841;width:197;height:683;visibility:visible;mso-wrap-style:square;v-text-anchor:top" coordsize="4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" path="m45,152r,4l36,147r-9,-5l13,129,4,110,,97,,78,4,51,13,28,27,9,45,r,l36,9,27,19r-4,9l18,41r,19l18,74r,18l18,106r5,13l23,124r4,9l32,138r4,9l45,152xe" fillcolor="#1f1a17" stroked="f">
                  <v:path arrowok="t" o:connecttype="custom" o:connectlocs="19716,66594;19716,68346;15773,64403;11830,62212;5696,56517;1753,48193;0,42497;0,34173;1753,22344;5696,12267;11830,3943;19716,0;19716,0;15773,3943;11830,8324;10077,12267;7886,17963;7886,26287;7886,32421;7886,40307;7886,46440;10077,52136;10077,54326;11830,58269;14020,60460;15773,64403;19716,66594" o:connectangles="0,0,0,0,0,0,0,0,0,0,0,0,0,0,0,0,0,0,0,0,0,0,0,0,0,0,0"/>
                </v:shape>
                <v:shape id="Freeform 20399" o:spid="_x0000_s1102" style="position:absolute;left:23207;top:32841;width:197;height:683;visibility:visible;mso-wrap-style:square;v-text-anchor:top" coordsize="4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" path="m,l,,9,5r9,9l32,28r9,13l45,60r,18l41,101r-9,23l18,142,,156r,-4l9,147r9,-9l23,124r4,-14l27,97r,-19l27,64r,-18l23,37r,-9l18,23,13,14,9,9,,xe" fillcolor="#1f1a17" stroked="f">
                  <v:path arrowok="t" o:connecttype="custom" o:connectlocs="0,0;0,0;3943,2191;7886,6134;14020,12267;17963,17963;19716,26287;19716,34173;17963,44250;14020,54326;7886,62212;0,68346;0,66594;3943,64403;7886,60460;10077,54326;11830,48193;11830,42497;11830,34173;11830,28039;11830,20153;10077,16210;10077,12267;7886,10077;5696,6134;3943,3943;0,0" o:connectangles="0,0,0,0,0,0,0,0,0,0,0,0,0,0,0,0,0,0,0,0,0,0,0,0,0,0,0"/>
                </v:shape>
                <v:shape id="Freeform 20400" o:spid="_x0000_s1103" style="position:absolute;left:24132;top:32841;width:197;height:521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" path="m,14l27,r5,l32,97r,9l32,110r,l32,115r4,l45,115r,4l,119r,-4l9,115r4,l13,110r,l13,106r,-9l13,37r,-9l13,23r,-4l13,19,9,14r,l4,19,,19,,14xe" fillcolor="#1f1a17" stroked="f">
                  <v:path arrowok="t" o:connecttype="custom" o:connectlocs="0,6134;11830,0;14020,0;14020,42497;14020,46440;14020,48193;14020,48193;14020,50384;15773,50384;19716,50384;19716,52136;0,52136;0,50384;3943,50384;5696,50384;5696,48193;5696,48193;5696,46440;5696,42497;5696,16210;5696,12267;5696,10077;5696,8324;5696,8324;3943,6134;3943,6134;1753,8324;0,8324;0,6134" o:connectangles="0,0,0,0,0,0,0,0,0,0,0,0,0,0,0,0,0,0,0,0,0,0,0,0,0,0,0,0,0"/>
                </v:shape>
                <v:shape id="Freeform 20401" o:spid="_x0000_s1104" style="position:absolute;left:24451;top:32841;width:320;height:521;visibility:visible;mso-wrap-style:square;v-text-anchor:top" coordsize="7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" path="m,60l,46,5,28,9,19,18,9,27,5,37,r9,5l60,14r9,23l73,60,69,78,64,92r-4,14l50,115r-9,4l32,119r-5,l18,115r-4,-5l9,101,,83,,60xm14,64r,23l18,101r9,9l37,115r4,l46,110r4,-4l50,97,55,78r,-23l55,37,50,23,46,14,41,9r,l37,9,27,9r-4,5l18,23r,14l14,51r,13xe" fillcolor="#1f1a17" stroked="f">
                  <v:path arrowok="t" o:connecttype="custom" o:connectlocs="0,26287;0,20153;2191,12267;3943,8324;7886,3943;11829,2191;16211,0;20154,2191;26287,6134;30231,16210;31983,26287;30231,34173;28040,40307;26287,46440;21906,50384;17963,52136;14020,52136;11829,52136;7886,50384;6134,48193;3943,44250;0,36364;0,26287;6134,28040;6134,38116;7886,44250;11829,48193;16211,50384;17963,50384;20154,48193;21906,46440;21906,42497;24097,34173;24097,24096;24097,16210;21906,10077;20154,6134;17963,3943;17963,3943;16211,3943;11829,3943;10077,6134;7886,10077;7886,16210;6134,22344;6134,28040" o:connectangles="0,0,0,0,0,0,0,0,0,0,0,0,0,0,0,0,0,0,0,0,0,0,0,0,0,0,0,0,0,0,0,0,0,0,0,0,0,0,0,0,0,0,0,0,0,0"/>
                  <o:lock v:ext="edit" verticies="t"/>
                </v:shape>
                <v:shape id="Freeform 20402" o:spid="_x0000_s1105" style="position:absolute;left:23667;top:33003;width:320;height:320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" path="m5,l37,32,69,r4,4l41,37,73,69r-4,4l37,41,5,73,,69,32,37,,4,5,xe" fillcolor="#1f1a17" stroked="f">
                  <v:path arrowok="t" o:connecttype="custom" o:connectlocs="2191,0;16211,14020;30231,0;31983,1752;17963,16211;31983,30231;30231,31983;16211,17963;2191,31983;0,30231;14020,16211;0,1752;2191,0" o:connectangles="0,0,0,0,0,0,0,0,0,0,0,0,0"/>
                </v:shape>
                <v:shape id="Freeform 20403" o:spid="_x0000_s1106" style="position:absolute;left:24811;top:32521;width:201;height:342;visibility:visible;mso-wrap-style:square;v-text-anchor:top" coordsize="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" path="m46,l42,9,19,9,14,23r14,l37,32r5,9l46,50r-4,5l42,59r-5,5l37,69r-4,4l28,73r-9,5l14,78r-4,l5,78,,73,,69r,l,69r5,l5,69r,l10,69r,l14,69r,4l19,73r9,l33,69r4,-5l37,55r,-5l33,41,28,37,19,32r-5,l5,32,19,,46,xe" fillcolor="#1f1a17" stroked="f">
                  <v:path arrowok="t" o:connecttype="custom" o:connectlocs="20154,0;18401,3943;8324,3943;6134,10077;12268,10077;16211,14020;18401,17963;20154,21906;18401,24096;18401,25849;16211,28039;16211,30230;14458,31982;12268,31982;8324,34173;6134,34173;4381,34173;2191,34173;0,31982;0,30230;0,30230;0,30230;2191,30230;2191,30230;2191,30230;4381,30230;4381,30230;6134,30230;6134,31982;8324,31982;12268,31982;14458,30230;16211,28039;16211,24096;16211,21906;14458,17963;12268,16210;8324,14020;6134,14020;2191,14020;8324,0;20154,0" o:connectangles="0,0,0,0,0,0,0,0,0,0,0,0,0,0,0,0,0,0,0,0,0,0,0,0,0,0,0,0,0,0,0,0,0,0,0,0,0,0,0,0,0,0"/>
                </v:shape>
                <v:shape id="Freeform 20404" o:spid="_x0000_s1107" style="position:absolute;left:433;top:17445;width:522;height:522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" path="m4,41l,41,,,4,r,5l4,9r5,5l13,14r10,l68,14r14,4l96,18r9,5l110,32r4,14l119,60r-5,18l110,87r-5,9l91,101r-9,5l64,106r-41,l13,106r-4,l4,110r,5l4,119r-4,l,73r4,l4,78r,5l9,87r4,l23,87r45,l78,87r9,l91,87r9,-4l105,78r,-5l110,64r,-4l110,46r-5,-9l100,32,91,28,82,23r-14,l23,23r-10,l9,28r-5,l4,37r,4xe" fillcolor="#1f1a17" stroked="f">
                  <v:path arrowok="t" o:connecttype="custom" o:connectlocs="1753,17963;0,17963;0,0;1753,0;1753,2191;1753,3943;3943,6134;5696,6134;10077,6134;29793,6134;35926,7886;42060,7886;46003,10077;48194,14020;49946,20153;52137,26287;49946,34173;48194,38116;46003,42059;39869,44250;35926,46440;28040,46440;10077,46440;5696,46440;3943,46440;1753,48193;1753,50384;1753,52136;0,52136;0,31983;1753,31983;1753,34173;1753,36364;3943,38116;5696,38116;10077,38116;29793,38116;34174,38116;38117,38116;39869,38116;43813,36364;46003,34173;46003,31983;48194,28040;48194,26287;48194,20153;46003,16210;43813,14020;39869,12267;35926,10077;29793,10077;10077,10077;5696,10077;3943,12267;1753,12267;1753,16210;1753,17963" o:connectangles="0,0,0,0,0,0,0,0,0,0,0,0,0,0,0,0,0,0,0,0,0,0,0,0,0,0,0,0,0,0,0,0,0,0,0,0,0,0,0,0,0,0,0,0,0,0,0,0,0,0,0,0,0,0,0,0,0"/>
                </v:shape>
                <v:shape id="Freeform 20405" o:spid="_x0000_s1108" style="position:absolute;left:433;top:16981;width:500;height:425;visibility:visible;mso-wrap-style:square;v-text-anchor:top" coordsize="11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" path="m,5l27,r,5l23,5r-5,5l13,10,9,14r,5l9,28r,14l96,42r9,l110,42r,-5l110,33r,-5l114,28r,46l110,74r,-5l110,65r-5,-5l100,60r-4,l9,60r,14l9,78r,5l13,88r,4l23,92r4,5l27,97,,97,,5xe" fillcolor="#1f1a17" stroked="f">
                  <v:path arrowok="t" o:connecttype="custom" o:connectlocs="0,2191;11829,0;11829,2191;10077,2191;7886,4381;5696,4381;3943,6134;3943,8324;3943,12267;3943,18401;42060,18401;46003,18401;48194,18401;48194,16210;48194,14458;48194,12267;49946,12267;49946,32420;48194,32420;48194,30230;48194,28477;46003,26287;43812,26287;42060,26287;3943,26287;3943,32420;3943,34173;3943,36363;5696,38554;5696,40306;10077,40306;11829,42497;11829,42497;0,42497;0,2191" o:connectangles="0,0,0,0,0,0,0,0,0,0,0,0,0,0,0,0,0,0,0,0,0,0,0,0,0,0,0,0,0,0,0,0,0,0,0"/>
                </v:shape>
                <v:shape id="Freeform 20406" o:spid="_x0000_s1109" style="position:absolute;left:433;top:16319;width:500;height:644;visibility:visible;mso-wrap-style:square;v-text-anchor:top" coordsize="11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" path="m114,78l18,124r78,l105,124r5,-5l110,115r,-5l110,106r4,l114,147r-4,l110,142r,-4l105,133r-5,-4l96,129r-73,l13,129r-4,4l9,133r-5,5l4,142r,5l,147,,115,91,73,,32,,,4,r,5l4,9r5,5l13,14r10,l96,14r9,l110,14r,-5l110,5r,-5l114,r,46l110,46r,l110,37r-5,-5l100,32r-4,l18,32r96,46l114,78xe" fillcolor="#1f1a17" stroked="f">
                  <v:path arrowok="t" o:connecttype="custom" o:connectlocs="49946,34173;7886,54326;42060,54326;46003,54326;48194,52136;48194,50383;48194,48193;48194,46440;49946,46440;49946,64403;48194,64403;48194,62212;48194,60460;46003,58269;43812,56517;42060,56517;10077,56517;5696,56517;3943,58269;3943,58269;1752,60460;1752,62212;1752,64403;0,64403;0,50383;39869,31982;0,14020;0,0;1752,0;1752,2191;1752,3943;3943,6134;5696,6134;10077,6134;42060,6134;46003,6134;48194,6134;48194,3943;48194,2191;48194,0;49946,0;49946,20153;48194,20153;48194,20153;48194,16210;46003,14020;43812,14020;42060,14020;7886,14020;49946,34173;49946,34173" o:connectangles="0,0,0,0,0,0,0,0,0,0,0,0,0,0,0,0,0,0,0,0,0,0,0,0,0,0,0,0,0,0,0,0,0,0,0,0,0,0,0,0,0,0,0,0,0,0,0,0,0,0,0"/>
                </v:shape>
                <v:rect id="Rectangle 20407" o:spid="_x0000_s1110" style="position:absolute;left:731;top:16078;width:6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" fillcolor="#1f1a17" stroked="f"/>
                <v:shape id="Freeform 20408" o:spid="_x0000_s1111" style="position:absolute;left:433;top:15518;width:500;height:521;visibility:visible;mso-wrap-style:square;v-text-anchor:top" coordsize="1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" path="m,41l,,4,r,4l4,4r,5l9,13r4,5l18,18r5,5l68,50r28,l105,50r5,l110,45r,-4l110,36r4,l114,87r-4,l110,82r,-9l105,68r-5,l96,68r-28,l18,100r-5,5l9,105r,5l4,114r,5l4,119r-4,l,73r4,l4,73r,5l4,82r5,l13,87r,-5l23,78,59,55,23,32r-5,l13,27r-4,l9,32r-5,l4,32r,4l4,41,,41xe" fillcolor="#1f1a17" stroked="f">
                  <v:path arrowok="t" o:connecttype="custom" o:connectlocs="0,17963;0,0;1752,0;1752,1752;1752,1752;1752,3943;3943,5696;5696,7886;7886,7886;10077,10077;29792,21906;42060,21906;46003,21906;48194,21906;48194,19715;48194,17963;48194,15772;49946,15772;49946,38116;48194,38116;48194,35926;48194,31983;46003,29792;43812,29792;42060,29792;29792,29792;7886,43812;5696,46002;3943,46002;3943,48193;1752,49945;1752,52136;1752,52136;0,52136;0,31983;1752,31983;1752,31983;1752,34173;1752,35926;3943,35926;5696,38116;5696,35926;10077,34173;25849,24096;10077,14020;7886,14020;5696,11829;3943,11829;3943,14020;1752,14020;1752,14020;1752,15772;1752,17963;0,17963" o:connectangles="0,0,0,0,0,0,0,0,0,0,0,0,0,0,0,0,0,0,0,0,0,0,0,0,0,0,0,0,0,0,0,0,0,0,0,0,0,0,0,0,0,0,0,0,0,0,0,0,0,0,0,0,0,0"/>
                </v:shape>
                <v:shape id="Freeform 20409" o:spid="_x0000_s1112" style="position:absolute;left:411;top:15115;width:684;height:201;visibility:visible;mso-wrap-style:square;v-text-anchor:top" coordsize="15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" path="m151,r5,l151,9r-9,14l128,32r-13,9l96,46r-18,l55,41,32,32,14,18,,,5,,9,9r9,9l32,23r14,4l60,27r18,l92,27r18,l119,23r9,l133,18r9,-4l147,9,151,xe" fillcolor="#1f1a17" stroked="f">
                  <v:path arrowok="t" o:connecttype="custom" o:connectlocs="66157,0;68348,0;66157,3943;62214,10077;56080,14019;50385,17962;42060,20153;34174,20153;24097,17962;14020,14019;6134,7886;0,0;2191,0;3943,3943;7886,7886;14020,10077;20154,11829;26288,11829;34174,11829;40308,11829;48194,11829;52137,10077;56080,10077;58271,7886;62214,6134;64405,3943;66157,0" o:connectangles="0,0,0,0,0,0,0,0,0,0,0,0,0,0,0,0,0,0,0,0,0,0,0,0,0,0,0"/>
                </v:shape>
                <v:shape id="Freeform 20410" o:spid="_x0000_s1113" style="position:absolute;left:411;top:14874;width:684;height:201;visibility:visible;mso-wrap-style:square;v-text-anchor:top" coordsize="15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" path="m5,46l,46,9,36r5,-9l28,14,46,9,60,,78,r23,4l124,14r18,13l156,46r-5,l147,36r-9,-4l128,23,115,18r-19,l83,18r-19,l46,18r-9,5l28,23r-5,4l14,32,9,41,5,46xe" fillcolor="#1f1a17" stroked="f">
                  <v:path arrowok="t" o:connecttype="custom" o:connectlocs="2191,20153;0,20153;3943,15772;6134,11829;12268,6134;20154,3943;26288,0;34174,0;44251,1752;54328,6134;62214,11829;68348,20153;66157,20153;64405,15772;60462,14019;56080,10077;50385,7886;42060,7886;36365,7886;28040,7886;20154,7886;16211,10077;12268,10077;10077,11829;6134,14019;3943,17962;2191,20153" o:connectangles="0,0,0,0,0,0,0,0,0,0,0,0,0,0,0,0,0,0,0,0,0,0,0,0,0,0,0"/>
                </v:shape>
                <v:shape id="Freeform 20411" o:spid="_x0000_s1114" style="position:absolute;left:433;top:13958;width:500;height:201;visibility:visible;mso-wrap-style:square;v-text-anchor:top" coordsize="11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" path="m13,46l,18r,l96,18r4,l105,14r5,l110,14r,-5l110,r4,l114,46r-4,l110,37r,l110,32r-5,l100,32r-4,l32,32r-9,l18,32r-5,l13,32r,5l13,37r,4l13,46r,xe" fillcolor="#1f1a17" stroked="f">
                  <v:path arrowok="t" o:connecttype="custom" o:connectlocs="5696,20153;0,7886;0,7886;42060,7886;43812,7886;46003,6134;48194,6134;48194,6134;48194,3943;48194,0;49946,0;49946,20153;48194,20153;48194,16210;48194,16210;48194,14019;46003,14019;43812,14019;42060,14019;14020,14019;10077,14019;7886,14019;5696,14019;5696,14019;5696,16210;5696,16210;5696,17962;5696,20153;5696,20153" o:connectangles="0,0,0,0,0,0,0,0,0,0,0,0,0,0,0,0,0,0,0,0,0,0,0,0,0,0,0,0,0"/>
                </v:shape>
                <v:shape id="Freeform 20412" o:spid="_x0000_s1115" style="position:absolute;left:433;top:13515;width:500;height:342;visibility:visible;mso-wrap-style:square;v-text-anchor:top" coordsize="11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" path="m59,78l41,73,23,69,13,64,4,55,,46,,37,,28,13,14,32,5,55,,73,5,91,9r9,5l110,23r4,9l114,41r,5l110,55r-5,5l96,69,78,73,59,78xm59,60r23,l100,55r10,-9l110,41r,-4l105,28r-5,l91,23,78,18r-23,l36,18,23,23,13,28,9,32r-5,l4,37r,9l9,51r9,4l32,55r13,5l59,60xe" fillcolor="#1f1a17" stroked="f">
                  <v:path arrowok="t" o:connecttype="custom" o:connectlocs="25849,34173;17963,31982;10077,30230;5696,28039;1752,24096;0,20153;0,16210;0,12267;5696,6134;14020,2191;24097,0;31983,2191;39869,3943;43812,6134;48194,10077;49946,14020;49946,17963;49946,20153;48194,24096;46003,26287;42060,30230;34174,31982;25849,34173;25849,26287;35926,26287;43812,24096;48194,20153;48194,17963;48194,16210;46003,12267;43812,12267;39869,10077;34174,7886;24097,7886;15772,7886;10077,10077;5696,12267;3943,14020;1752,14020;1752,16210;1752,20153;3943,22344;7886,24096;14020,24096;19716,26287;25849,26287" o:connectangles="0,0,0,0,0,0,0,0,0,0,0,0,0,0,0,0,0,0,0,0,0,0,0,0,0,0,0,0,0,0,0,0,0,0,0,0,0,0,0,0,0,0,0,0,0,0"/>
                  <o:lock v:ext="edit" verticies="t"/>
                </v:shape>
                <v:shape id="Freeform 20413" o:spid="_x0000_s1116" style="position:absolute;left:573;top:14300;width:342;height:311;visibility:visible;mso-wrap-style:square;v-text-anchor:top" coordsize="7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" path="m,67l32,34,,5,9,,36,30,68,,78,5,46,34,78,67,68,71,36,39,9,71,,67xe" fillcolor="#1f1a17" stroked="f">
                  <v:path arrowok="t" o:connecttype="custom" o:connectlocs="0,29354;14020,14896;0,2191;3943,0;15773,13143;29793,0;34174,2191;20154,14896;34174,29354;29793,31106;15773,17086;3943,31106;0,29354" o:connectangles="0,0,0,0,0,0,0,0,0,0,0,0,0"/>
                </v:shape>
                <v:shape id="Freeform 20414" o:spid="_x0000_s1117" style="position:absolute;left:109;top:13274;width:324;height:202;visibility:visible;mso-wrap-style:square;v-text-anchor:top" coordsize="7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" path="m,l9,5r,23l19,32,23,18,28,9,37,5r9,l51,5r9,l64,9r,l69,14r5,4l74,28r,4l74,37r,4l69,46r,l64,46r,l64,41r,l64,41r,-4l64,37r,l69,32r,-4l69,18,64,14,60,9r-9,l46,9r-5,5l32,18r,10l28,32r,9l,28,,xe" fillcolor="#1f1a17" stroked="f">
                  <v:path arrowok="t" o:connecttype="custom" o:connectlocs="0,0;3943,2191;3943,12267;8324,14019;10077,7886;12267,3943;16211,2191;20154,2191;22344,2191;26287,2191;28040,3943;28040,3943;30230,6134;32421,7886;32421,12267;32421,14019;32421,16210;32421,17962;30230,20153;30230,20153;28040,20153;28040,20153;28040,17962;28040,17962;28040,17962;28040,16210;28040,16210;28040,16210;30230,14019;30230,12267;30230,7886;28040,6134;26287,3943;22344,3943;20154,3943;17963,6134;14020,7886;14020,12267;12267,14019;12267,17962;0,12267;0,0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365EC" w:rsidRPr="00F233DC" w:rsidRDefault="00D365EC" w:rsidP="00C15948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تشير النقط الحمراء </w:t>
      </w:r>
      <w:r w:rsidR="00016343">
        <w:rPr>
          <w:rFonts w:hint="cs"/>
          <w:rtl/>
          <w:lang w:val="en-US"/>
        </w:rPr>
        <w:t>في الوسط</w:t>
      </w:r>
      <w:r w:rsidRPr="00F233DC">
        <w:rPr>
          <w:rFonts w:hint="cs"/>
          <w:rtl/>
          <w:lang w:val="en-US"/>
        </w:rPr>
        <w:t xml:space="preserve"> إلى مواقع الهوائي في </w:t>
      </w:r>
      <w:r w:rsidR="00F906C8" w:rsidRPr="00F233DC">
        <w:rPr>
          <w:rFonts w:hint="cs"/>
          <w:rtl/>
          <w:lang w:val="en-US"/>
        </w:rPr>
        <w:t>التشكيل</w:t>
      </w:r>
      <w:r w:rsidR="00F906C8">
        <w:rPr>
          <w:rFonts w:hint="cs"/>
          <w:rtl/>
          <w:lang w:val="en-US"/>
        </w:rPr>
        <w:t xml:space="preserve"> </w:t>
      </w:r>
      <w:r w:rsidR="00F906C8" w:rsidRPr="00F233DC">
        <w:rPr>
          <w:rFonts w:hint="cs"/>
          <w:rtl/>
          <w:lang w:val="en-US"/>
        </w:rPr>
        <w:t>الموسع</w:t>
      </w:r>
      <w:r w:rsidR="00F906C8">
        <w:rPr>
          <w:rFonts w:hint="cs"/>
          <w:rtl/>
          <w:lang w:val="en-US"/>
        </w:rPr>
        <w:t xml:space="preserve"> </w:t>
      </w:r>
      <w:r w:rsidR="00F906C8" w:rsidRPr="00F233DC">
        <w:rPr>
          <w:rFonts w:hint="cs"/>
          <w:rtl/>
          <w:lang w:val="en-US"/>
        </w:rPr>
        <w:t>ل</w:t>
      </w:r>
      <w:r w:rsidR="00F906C8">
        <w:rPr>
          <w:rFonts w:hint="cs"/>
          <w:rtl/>
          <w:lang w:val="en-US"/>
        </w:rPr>
        <w:t>ـ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. و</w:t>
      </w:r>
      <w:r w:rsidR="003C1665" w:rsidRPr="00F233DC">
        <w:rPr>
          <w:rFonts w:hint="cs"/>
          <w:rtl/>
          <w:lang w:val="en-US"/>
        </w:rPr>
        <w:t xml:space="preserve">تشير </w:t>
      </w:r>
      <w:r w:rsidRPr="00F233DC">
        <w:rPr>
          <w:rFonts w:hint="cs"/>
          <w:rtl/>
          <w:lang w:val="en-US"/>
        </w:rPr>
        <w:t>علامات</w:t>
      </w:r>
      <w:r w:rsidR="003C1665" w:rsidRPr="00F233DC">
        <w:rPr>
          <w:rFonts w:hint="cs"/>
          <w:rtl/>
          <w:lang w:val="en-US"/>
        </w:rPr>
        <w:t xml:space="preserve"> </w:t>
      </w:r>
      <w:r w:rsidR="00F906C8">
        <w:rPr>
          <w:rFonts w:hint="cs"/>
          <w:rtl/>
          <w:lang w:val="en-US"/>
        </w:rPr>
        <w:t xml:space="preserve">الوسم </w:t>
      </w:r>
      <w:r w:rsidR="003C1665" w:rsidRPr="00F233DC">
        <w:rPr>
          <w:rFonts w:hint="cs"/>
          <w:rtl/>
          <w:lang w:val="en-US"/>
        </w:rPr>
        <w:t>الصغيرة ل</w:t>
      </w:r>
      <w:r w:rsidRPr="00F233DC">
        <w:rPr>
          <w:rFonts w:hint="cs"/>
          <w:rtl/>
          <w:lang w:val="en-US"/>
        </w:rPr>
        <w:t xml:space="preserve">لمحاور إلى </w:t>
      </w:r>
      <w:r w:rsidR="00A36375" w:rsidRPr="00F233DC">
        <w:rPr>
          <w:rFonts w:hint="cs"/>
          <w:rtl/>
          <w:lang w:val="en-US"/>
        </w:rPr>
        <w:t>إحداثيات</w:t>
      </w:r>
      <w:r w:rsidR="0000595C" w:rsidRPr="00F233DC">
        <w:rPr>
          <w:rFonts w:hint="cs"/>
          <w:rtl/>
          <w:lang w:val="en-US"/>
        </w:rPr>
        <w:t xml:space="preserve"> نظام </w:t>
      </w:r>
      <w:r w:rsidRPr="00F233DC">
        <w:rPr>
          <w:lang w:val="en-US"/>
        </w:rPr>
        <w:t>UTM</w:t>
      </w:r>
      <w:r w:rsidRPr="00F233DC">
        <w:rPr>
          <w:rFonts w:hint="cs"/>
          <w:rtl/>
          <w:lang w:val="en-US"/>
        </w:rPr>
        <w:t xml:space="preserve"> </w:t>
      </w:r>
      <w:r w:rsidR="0000595C" w:rsidRPr="00F233DC">
        <w:rPr>
          <w:rFonts w:hint="cs"/>
          <w:rtl/>
          <w:lang w:val="en-US"/>
        </w:rPr>
        <w:t xml:space="preserve">بالإضافة إلى علامات </w:t>
      </w:r>
      <w:r w:rsidRPr="00F233DC">
        <w:rPr>
          <w:rFonts w:hint="cs"/>
          <w:rtl/>
          <w:lang w:val="en-US"/>
        </w:rPr>
        <w:t xml:space="preserve">صغيرة كل </w:t>
      </w:r>
      <w:r w:rsidRPr="00F233DC">
        <w:rPr>
          <w:lang w:val="en-US"/>
        </w:rPr>
        <w:t>10</w:t>
      </w:r>
      <w:r w:rsidRPr="00F233DC">
        <w:rPr>
          <w:rFonts w:hint="cs"/>
          <w:rtl/>
          <w:lang w:val="en-US"/>
        </w:rPr>
        <w:t xml:space="preserve"> </w:t>
      </w:r>
      <w:r w:rsidR="00F906C8">
        <w:rPr>
          <w:rFonts w:hint="cs"/>
          <w:rtl/>
          <w:lang w:val="en-US"/>
        </w:rPr>
        <w:t>كيلومترات</w:t>
      </w:r>
      <w:r w:rsidRPr="00F233DC">
        <w:rPr>
          <w:rFonts w:hint="cs"/>
          <w:rtl/>
          <w:lang w:val="en-US"/>
        </w:rPr>
        <w:t xml:space="preserve">. ويقترب المسار الأرضي لأكوا داخل </w:t>
      </w:r>
      <w:r w:rsidRPr="00F233DC">
        <w:rPr>
          <w:lang w:val="en-US"/>
        </w:rPr>
        <w:t>30</w:t>
      </w:r>
      <w:r w:rsidR="00F906C8">
        <w:rPr>
          <w:rFonts w:hint="eastAsia"/>
          <w:rtl/>
          <w:lang w:val="en-US"/>
        </w:rPr>
        <w:t> </w:t>
      </w:r>
      <w:r w:rsidR="00F906C8">
        <w:rPr>
          <w:rFonts w:hint="cs"/>
          <w:rtl/>
          <w:lang w:val="en-US"/>
        </w:rPr>
        <w:t>كيلومترا</w:t>
      </w:r>
      <w:r w:rsidR="00C15948">
        <w:rPr>
          <w:rFonts w:hint="cs"/>
          <w:rtl/>
          <w:lang w:val="en-US"/>
        </w:rPr>
        <w:t>ً</w:t>
      </w:r>
      <w:r w:rsidR="00F906C8">
        <w:rPr>
          <w:rFonts w:hint="cs"/>
          <w:rtl/>
          <w:lang w:val="en-US"/>
        </w:rPr>
        <w:t xml:space="preserve"> </w:t>
      </w:r>
      <w:r w:rsidR="00C15948">
        <w:rPr>
          <w:rFonts w:hint="cs"/>
          <w:rtl/>
          <w:lang w:val="en-US"/>
        </w:rPr>
        <w:t xml:space="preserve">تقريباً </w:t>
      </w:r>
      <w:r w:rsidRPr="00F233DC">
        <w:rPr>
          <w:rFonts w:hint="cs"/>
          <w:rtl/>
          <w:lang w:val="en-US"/>
        </w:rPr>
        <w:t>من مركز</w:t>
      </w:r>
      <w:r w:rsidR="0000595C"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. و</w:t>
      </w:r>
      <w:r w:rsidR="00A36375" w:rsidRPr="00F233DC">
        <w:rPr>
          <w:rFonts w:hint="cs"/>
          <w:rtl/>
          <w:lang w:val="en-US"/>
        </w:rPr>
        <w:t xml:space="preserve">هناك </w:t>
      </w:r>
      <w:r w:rsidR="00C15948">
        <w:rPr>
          <w:rFonts w:hint="cs"/>
          <w:rtl/>
          <w:lang w:val="en-US"/>
        </w:rPr>
        <w:t>بين المسارين الأرضيين المبينين</w:t>
      </w:r>
      <w:r w:rsidRPr="00F233DC">
        <w:rPr>
          <w:rFonts w:hint="cs"/>
          <w:rtl/>
          <w:lang w:val="en-US"/>
        </w:rPr>
        <w:t>، مسار</w:t>
      </w:r>
      <w:r w:rsidR="0000595C" w:rsidRPr="00F233DC">
        <w:rPr>
          <w:rFonts w:hint="cs"/>
          <w:rtl/>
          <w:lang w:val="en-US"/>
        </w:rPr>
        <w:t xml:space="preserve"> صاعد</w:t>
      </w:r>
      <w:r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(S-N)</w:t>
      </w:r>
      <w:r w:rsidRPr="00F233DC">
        <w:rPr>
          <w:rFonts w:hint="cs"/>
          <w:rtl/>
          <w:lang w:val="en-US"/>
        </w:rPr>
        <w:t xml:space="preserve"> و</w:t>
      </w:r>
      <w:r w:rsidR="00A36375" w:rsidRPr="00F233DC">
        <w:rPr>
          <w:rFonts w:hint="cs"/>
          <w:rtl/>
          <w:lang w:val="en-US"/>
        </w:rPr>
        <w:t xml:space="preserve">مسار </w:t>
      </w:r>
      <w:r w:rsidRPr="00F233DC">
        <w:rPr>
          <w:rFonts w:hint="cs"/>
          <w:rtl/>
          <w:lang w:val="en-US"/>
        </w:rPr>
        <w:t xml:space="preserve">هابط </w:t>
      </w:r>
      <w:r w:rsidRPr="00F233DC">
        <w:rPr>
          <w:lang w:val="en-US"/>
        </w:rPr>
        <w:t>(N-S)</w:t>
      </w:r>
      <w:r w:rsidR="00CC1F24" w:rsidRPr="00F233DC">
        <w:rPr>
          <w:rFonts w:hint="cs"/>
          <w:rtl/>
          <w:lang w:val="en-US"/>
        </w:rPr>
        <w:t xml:space="preserve">. </w:t>
      </w:r>
      <w:r w:rsidR="00F906C8">
        <w:rPr>
          <w:rFonts w:hint="cs"/>
          <w:rtl/>
          <w:lang w:val="en-US"/>
        </w:rPr>
        <w:t xml:space="preserve">يفصل </w:t>
      </w:r>
      <w:r w:rsidR="00CC1F24" w:rsidRPr="00F233DC">
        <w:rPr>
          <w:rFonts w:hint="cs"/>
          <w:rtl/>
          <w:lang w:val="en-US"/>
        </w:rPr>
        <w:t>بين</w:t>
      </w:r>
      <w:r w:rsidR="00F906C8">
        <w:rPr>
          <w:rFonts w:hint="cs"/>
          <w:rtl/>
          <w:lang w:val="en-US"/>
        </w:rPr>
        <w:t>هما</w:t>
      </w:r>
      <w:r w:rsidR="00F906C8">
        <w:rPr>
          <w:rFonts w:hint="eastAsia"/>
          <w:rtl/>
          <w:lang w:val="en-US"/>
        </w:rPr>
        <w:t> </w:t>
      </w:r>
      <w:r w:rsidR="00CC1F24" w:rsidRPr="00F233DC">
        <w:rPr>
          <w:lang w:val="en-US"/>
        </w:rPr>
        <w:t>8</w:t>
      </w:r>
      <w:r w:rsidR="00CC1F24" w:rsidRPr="00F233DC">
        <w:rPr>
          <w:rFonts w:hint="cs"/>
          <w:rtl/>
          <w:lang w:val="en-US"/>
        </w:rPr>
        <w:t xml:space="preserve"> أيام</w:t>
      </w:r>
      <w:r w:rsidR="00F906C8">
        <w:rPr>
          <w:rFonts w:hint="cs"/>
          <w:rtl/>
          <w:lang w:val="en-US"/>
        </w:rPr>
        <w:t xml:space="preserve"> تقريباً</w:t>
      </w:r>
      <w:r w:rsidR="00CC1F24" w:rsidRPr="00F233DC">
        <w:rPr>
          <w:rFonts w:hint="cs"/>
          <w:rtl/>
          <w:lang w:val="en-US"/>
        </w:rPr>
        <w:t>، و</w:t>
      </w:r>
      <w:r w:rsidR="00A36375" w:rsidRPr="00F233DC">
        <w:rPr>
          <w:rFonts w:hint="cs"/>
          <w:rtl/>
          <w:lang w:val="en-US"/>
        </w:rPr>
        <w:t xml:space="preserve">يتكرر </w:t>
      </w:r>
      <w:r w:rsidR="00CC1F24" w:rsidRPr="00F233DC">
        <w:rPr>
          <w:rFonts w:hint="cs"/>
          <w:rtl/>
          <w:lang w:val="en-US"/>
        </w:rPr>
        <w:t xml:space="preserve">كلاهما كل </w:t>
      </w:r>
      <w:r w:rsidR="00CC1F24" w:rsidRPr="00F233DC">
        <w:rPr>
          <w:lang w:val="en-US"/>
        </w:rPr>
        <w:t>16</w:t>
      </w:r>
      <w:r w:rsidR="00CC1F24" w:rsidRPr="00F233DC">
        <w:rPr>
          <w:rFonts w:hint="cs"/>
          <w:rtl/>
          <w:lang w:val="en-US"/>
        </w:rPr>
        <w:t xml:space="preserve"> يوما</w:t>
      </w:r>
      <w:r w:rsidR="00016343">
        <w:rPr>
          <w:rFonts w:hint="cs"/>
          <w:rtl/>
          <w:lang w:val="en-US"/>
        </w:rPr>
        <w:t>ً</w:t>
      </w:r>
      <w:r w:rsidR="00CC1F24" w:rsidRPr="00F233DC">
        <w:rPr>
          <w:rFonts w:hint="cs"/>
          <w:rtl/>
          <w:lang w:val="en-US"/>
        </w:rPr>
        <w:t>.</w:t>
      </w:r>
    </w:p>
    <w:p w:rsidR="00CC1F24" w:rsidRPr="00F233DC" w:rsidRDefault="00CC1F24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وينبغي النظر إلى هذه المسارات المدارية ب</w:t>
      </w:r>
      <w:r w:rsidR="0000595C" w:rsidRPr="00F233DC">
        <w:rPr>
          <w:rFonts w:hint="cs"/>
          <w:rtl/>
          <w:lang w:val="en-US"/>
        </w:rPr>
        <w:t xml:space="preserve">اعتبارها </w:t>
      </w:r>
      <w:r w:rsidRPr="00F233DC">
        <w:rPr>
          <w:rFonts w:hint="cs"/>
          <w:rtl/>
          <w:lang w:val="en-US"/>
        </w:rPr>
        <w:t xml:space="preserve">ممثلة؛ ويمكن للمسار الأرضي المداري </w:t>
      </w:r>
      <w:r w:rsidR="0000595C" w:rsidRPr="00F233DC">
        <w:rPr>
          <w:rFonts w:hint="cs"/>
          <w:rtl/>
          <w:lang w:val="en-US"/>
        </w:rPr>
        <w:t>النهائي ل</w:t>
      </w:r>
      <w:r w:rsidR="00CC559C" w:rsidRPr="00F233DC">
        <w:rPr>
          <w:rtl/>
          <w:lang w:val="en-US"/>
        </w:rPr>
        <w:t>كلاودسات</w:t>
      </w:r>
      <w:r w:rsidRPr="00F233DC">
        <w:rPr>
          <w:rFonts w:hint="cs"/>
          <w:rtl/>
          <w:lang w:val="en-US"/>
        </w:rPr>
        <w:t xml:space="preserve"> أن يمر </w:t>
      </w:r>
      <w:r w:rsidR="00A36375" w:rsidRPr="00F233DC">
        <w:rPr>
          <w:rFonts w:hint="cs"/>
          <w:rtl/>
          <w:lang w:val="en-US"/>
        </w:rPr>
        <w:t xml:space="preserve">بالقرب من </w:t>
      </w:r>
      <w:r w:rsidRPr="00F233DC">
        <w:rPr>
          <w:lang w:val="en-US"/>
        </w:rPr>
        <w:t>ALMA</w:t>
      </w:r>
      <w:r w:rsidR="00A36375" w:rsidRPr="00F233DC">
        <w:rPr>
          <w:rFonts w:hint="cs"/>
          <w:rtl/>
          <w:lang w:val="en-US"/>
        </w:rPr>
        <w:t xml:space="preserve"> أو بعيداً عنه</w:t>
      </w:r>
      <w:r w:rsidRPr="00F233DC">
        <w:rPr>
          <w:rFonts w:hint="cs"/>
          <w:rtl/>
          <w:lang w:val="en-US"/>
        </w:rPr>
        <w:t>.</w:t>
      </w:r>
    </w:p>
    <w:p w:rsidR="00CC1F24" w:rsidRPr="00F233DC" w:rsidRDefault="00EF0910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ويوضح </w:t>
      </w:r>
      <w:r w:rsidR="00CC1F24" w:rsidRPr="00F233DC">
        <w:rPr>
          <w:rFonts w:hint="cs"/>
          <w:rtl/>
          <w:lang w:val="en-US"/>
        </w:rPr>
        <w:t xml:space="preserve">الشكل </w:t>
      </w:r>
      <w:r w:rsidR="00CC1F24" w:rsidRPr="00F233DC">
        <w:rPr>
          <w:lang w:val="en-US"/>
        </w:rPr>
        <w:t>4</w:t>
      </w:r>
      <w:r w:rsidR="00CC1F24" w:rsidRPr="00F233DC">
        <w:rPr>
          <w:rFonts w:hint="cs"/>
          <w:rtl/>
          <w:lang w:val="en-US"/>
        </w:rPr>
        <w:t xml:space="preserve"> سمت وارتفاع جميع </w:t>
      </w:r>
      <w:r w:rsidRPr="00F233DC">
        <w:rPr>
          <w:rFonts w:hint="cs"/>
          <w:rtl/>
          <w:lang w:val="en-US"/>
        </w:rPr>
        <w:t>المس</w:t>
      </w:r>
      <w:r>
        <w:rPr>
          <w:rFonts w:hint="cs"/>
          <w:rtl/>
          <w:lang w:val="en-US"/>
        </w:rPr>
        <w:t>ا</w:t>
      </w:r>
      <w:r w:rsidRPr="00F233DC">
        <w:rPr>
          <w:rFonts w:hint="cs"/>
          <w:rtl/>
          <w:lang w:val="en-US"/>
        </w:rPr>
        <w:t xml:space="preserve">رات </w:t>
      </w:r>
      <w:r w:rsidR="00CC1F24" w:rsidRPr="00F233DC">
        <w:rPr>
          <w:rFonts w:hint="cs"/>
          <w:rtl/>
          <w:lang w:val="en-US"/>
        </w:rPr>
        <w:t xml:space="preserve">الساتلية </w:t>
      </w:r>
      <w:r>
        <w:rPr>
          <w:rFonts w:hint="cs"/>
          <w:rtl/>
          <w:lang w:val="en-US"/>
        </w:rPr>
        <w:t xml:space="preserve">عند النظر </w:t>
      </w:r>
      <w:r w:rsidR="00CC1F24" w:rsidRPr="00F233DC">
        <w:rPr>
          <w:rFonts w:hint="cs"/>
          <w:rtl/>
          <w:lang w:val="en-US"/>
        </w:rPr>
        <w:t xml:space="preserve">إليها من </w:t>
      </w:r>
      <w:r w:rsidR="00CC1F24" w:rsidRPr="00F233DC">
        <w:rPr>
          <w:lang w:val="en-US"/>
        </w:rPr>
        <w:t>ALMA</w:t>
      </w:r>
      <w:r w:rsidR="00CC1F24" w:rsidRPr="00F233DC">
        <w:rPr>
          <w:rFonts w:hint="cs"/>
          <w:rtl/>
          <w:lang w:val="en-US"/>
        </w:rPr>
        <w:t xml:space="preserve">، </w:t>
      </w:r>
      <w:r w:rsidR="00B85FF6" w:rsidRPr="00F233DC">
        <w:rPr>
          <w:rFonts w:hint="cs"/>
          <w:rtl/>
          <w:lang w:val="en-US"/>
        </w:rPr>
        <w:t xml:space="preserve">خلال </w:t>
      </w:r>
      <w:r w:rsidR="00CC1F24" w:rsidRPr="00F233DC">
        <w:rPr>
          <w:rFonts w:hint="cs"/>
          <w:rtl/>
          <w:lang w:val="en-US"/>
        </w:rPr>
        <w:t>فترة</w:t>
      </w:r>
      <w:r w:rsidR="00B85FF6" w:rsidRPr="00F233DC">
        <w:rPr>
          <w:rFonts w:hint="cs"/>
          <w:rtl/>
          <w:lang w:val="en-US"/>
        </w:rPr>
        <w:t xml:space="preserve"> تستغرق</w:t>
      </w:r>
      <w:r w:rsidR="00CC1F24" w:rsidRPr="00F233DC">
        <w:rPr>
          <w:rFonts w:hint="cs"/>
          <w:rtl/>
          <w:lang w:val="en-US"/>
        </w:rPr>
        <w:t xml:space="preserve"> </w:t>
      </w:r>
      <w:r w:rsidR="00CC1F24" w:rsidRPr="00F233DC">
        <w:rPr>
          <w:lang w:val="en-US"/>
        </w:rPr>
        <w:t>16</w:t>
      </w:r>
      <w:r w:rsidR="00CC1F24" w:rsidRPr="00F233DC">
        <w:rPr>
          <w:rFonts w:hint="cs"/>
          <w:rtl/>
          <w:lang w:val="en-US"/>
        </w:rPr>
        <w:t xml:space="preserve"> يوما</w:t>
      </w:r>
      <w:r w:rsidR="00C15948">
        <w:rPr>
          <w:rFonts w:hint="cs"/>
          <w:rtl/>
          <w:lang w:val="en-US"/>
        </w:rPr>
        <w:t>ً</w:t>
      </w:r>
      <w:r w:rsidR="00CC1F24" w:rsidRPr="00F233DC">
        <w:rPr>
          <w:rFonts w:hint="cs"/>
          <w:rtl/>
          <w:lang w:val="en-US"/>
        </w:rPr>
        <w:t>.</w:t>
      </w:r>
    </w:p>
    <w:p w:rsidR="00F81310" w:rsidRPr="00F81310" w:rsidRDefault="00C15948" w:rsidP="00F81310">
      <w:pPr>
        <w:spacing w:before="120"/>
        <w:rPr>
          <w:rFonts w:hint="cs"/>
          <w:sz w:val="2"/>
          <w:szCs w:val="2"/>
          <w:rtl/>
          <w:lang w:val="en-US"/>
        </w:rPr>
      </w:pPr>
      <w:r>
        <w:rPr>
          <w:rtl/>
          <w:lang w:val="en-US"/>
        </w:rPr>
        <w:br w:type="page"/>
      </w:r>
    </w:p>
    <w:p w:rsidR="00457A5F" w:rsidRPr="00F308B3" w:rsidRDefault="001F4A39" w:rsidP="00F81310">
      <w:pPr>
        <w:jc w:val="center"/>
        <w:rPr>
          <w:rFonts w:hint="cs"/>
          <w:szCs w:val="22"/>
          <w:rtl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5720715" cy="3855085"/>
            <wp:effectExtent l="0" t="0" r="0" b="0"/>
            <wp:docPr id="4" name="Picture 4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24" w:rsidRPr="00F233DC" w:rsidRDefault="007648CC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ي</w:t>
      </w:r>
      <w:r w:rsidR="00DD3716" w:rsidRPr="00F233DC">
        <w:rPr>
          <w:rFonts w:hint="cs"/>
          <w:rtl/>
          <w:lang w:val="en-US"/>
        </w:rPr>
        <w:t xml:space="preserve">ُشار بعلامة إلى </w:t>
      </w:r>
      <w:r w:rsidRPr="00F233DC">
        <w:rPr>
          <w:rFonts w:hint="cs"/>
          <w:rtl/>
          <w:lang w:val="en-US"/>
        </w:rPr>
        <w:t xml:space="preserve">سمت وارتفاع الساتل كل </w:t>
      </w:r>
      <w:r w:rsidRPr="00F233DC">
        <w:rPr>
          <w:lang w:val="en-US"/>
        </w:rPr>
        <w:t>5</w:t>
      </w:r>
      <w:r w:rsidRPr="00F233DC">
        <w:rPr>
          <w:rFonts w:hint="cs"/>
          <w:rtl/>
          <w:lang w:val="en-US"/>
        </w:rPr>
        <w:t xml:space="preserve"> </w:t>
      </w:r>
      <w:r w:rsidR="00DD3716" w:rsidRPr="00F233DC">
        <w:rPr>
          <w:rFonts w:hint="cs"/>
          <w:rtl/>
          <w:lang w:val="en-US"/>
        </w:rPr>
        <w:t>ثوان</w:t>
      </w:r>
      <w:r w:rsidRPr="00F233DC">
        <w:rPr>
          <w:rFonts w:hint="cs"/>
          <w:rtl/>
          <w:lang w:val="en-US"/>
        </w:rPr>
        <w:t xml:space="preserve"> </w:t>
      </w:r>
      <w:r w:rsidR="00DD3716" w:rsidRPr="00F233DC">
        <w:rPr>
          <w:rFonts w:hint="cs"/>
          <w:rtl/>
          <w:lang w:val="en-US"/>
        </w:rPr>
        <w:t xml:space="preserve">من مرور </w:t>
      </w:r>
      <w:r w:rsidRPr="00F233DC">
        <w:rPr>
          <w:rFonts w:hint="cs"/>
          <w:rtl/>
          <w:lang w:val="en-US"/>
        </w:rPr>
        <w:t>الساتل. و</w:t>
      </w:r>
      <w:r w:rsidR="00DD3716" w:rsidRPr="00F233DC">
        <w:rPr>
          <w:rFonts w:hint="cs"/>
          <w:rtl/>
          <w:lang w:val="en-US"/>
        </w:rPr>
        <w:t xml:space="preserve">يقل </w:t>
      </w:r>
      <w:r w:rsidRPr="00F233DC">
        <w:rPr>
          <w:rFonts w:hint="cs"/>
          <w:rtl/>
          <w:lang w:val="en-US"/>
        </w:rPr>
        <w:t xml:space="preserve">أقصى الارتفاع </w:t>
      </w:r>
      <w:r w:rsidR="00DD3716" w:rsidRPr="00F233DC">
        <w:rPr>
          <w:rFonts w:hint="cs"/>
          <w:rtl/>
          <w:lang w:val="en-US"/>
        </w:rPr>
        <w:t xml:space="preserve">عن </w:t>
      </w:r>
      <w:r w:rsidRPr="00F233DC">
        <w:rPr>
          <w:lang w:val="en-US"/>
        </w:rPr>
        <w:t>3</w:t>
      </w:r>
      <w:r w:rsidRPr="00F233DC">
        <w:rPr>
          <w:rFonts w:hint="cs"/>
          <w:rtl/>
          <w:lang w:val="en-US"/>
        </w:rPr>
        <w:t xml:space="preserve"> درجات من السمت </w:t>
      </w:r>
      <w:r w:rsidR="00DD3716" w:rsidRPr="00F233DC">
        <w:rPr>
          <w:rFonts w:hint="cs"/>
          <w:rtl/>
          <w:lang w:val="en-US"/>
        </w:rPr>
        <w:t>عند</w:t>
      </w:r>
      <w:r w:rsidR="00CA7CB7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مركز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. و</w:t>
      </w:r>
      <w:r w:rsidR="00CA7CB7" w:rsidRPr="00F233DC">
        <w:rPr>
          <w:rFonts w:hint="cs"/>
          <w:rtl/>
          <w:lang w:val="en-US"/>
        </w:rPr>
        <w:t xml:space="preserve">رغم </w:t>
      </w:r>
      <w:r w:rsidRPr="00F233DC">
        <w:rPr>
          <w:rFonts w:hint="cs"/>
          <w:rtl/>
          <w:lang w:val="en-US"/>
        </w:rPr>
        <w:t xml:space="preserve">أن مدار أكوا </w:t>
      </w:r>
      <w:r w:rsidR="00CA7CB7" w:rsidRPr="00F233DC">
        <w:rPr>
          <w:rFonts w:hint="cs"/>
          <w:rtl/>
          <w:lang w:val="en-US"/>
        </w:rPr>
        <w:t xml:space="preserve">قد </w:t>
      </w:r>
      <w:r w:rsidRPr="00F233DC">
        <w:rPr>
          <w:rFonts w:hint="cs"/>
          <w:rtl/>
          <w:lang w:val="en-US"/>
        </w:rPr>
        <w:t xml:space="preserve">لا يتطابق </w:t>
      </w:r>
      <w:r w:rsidR="000E0E5E">
        <w:rPr>
          <w:rFonts w:hint="cs"/>
          <w:rtl/>
          <w:lang w:val="en-US"/>
        </w:rPr>
        <w:t xml:space="preserve">بدقة </w:t>
      </w:r>
      <w:r w:rsidRPr="00F233DC">
        <w:rPr>
          <w:rFonts w:hint="cs"/>
          <w:rtl/>
          <w:lang w:val="en-US"/>
        </w:rPr>
        <w:t xml:space="preserve">مع </w:t>
      </w:r>
      <w:r w:rsidR="00CA7CB7" w:rsidRPr="00F233DC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مدار </w:t>
      </w:r>
      <w:r w:rsidR="00CA7CB7" w:rsidRPr="00F233DC">
        <w:rPr>
          <w:rFonts w:hint="cs"/>
          <w:rtl/>
          <w:lang w:val="en-US"/>
        </w:rPr>
        <w:t>النهائي ل</w:t>
      </w:r>
      <w:r w:rsidR="00CC559C" w:rsidRPr="00F233DC">
        <w:rPr>
          <w:rtl/>
          <w:lang w:val="en-US"/>
        </w:rPr>
        <w:t>كلاودسات</w:t>
      </w:r>
      <w:r w:rsidRPr="00F233DC">
        <w:rPr>
          <w:rFonts w:hint="cs"/>
          <w:rtl/>
          <w:lang w:val="en-US"/>
        </w:rPr>
        <w:t xml:space="preserve">، فإن </w:t>
      </w:r>
      <w:r w:rsidR="000E0E5E" w:rsidRPr="00F233DC">
        <w:rPr>
          <w:rFonts w:hint="cs"/>
          <w:rtl/>
          <w:lang w:val="en-US"/>
        </w:rPr>
        <w:t>إحصا</w:t>
      </w:r>
      <w:r w:rsidR="000E0E5E">
        <w:rPr>
          <w:rFonts w:hint="cs"/>
          <w:rtl/>
          <w:lang w:val="en-US"/>
        </w:rPr>
        <w:t>ء</w:t>
      </w:r>
      <w:r w:rsidR="000E0E5E" w:rsidRPr="00F233DC">
        <w:rPr>
          <w:rFonts w:hint="cs"/>
          <w:rtl/>
          <w:lang w:val="en-US"/>
        </w:rPr>
        <w:t xml:space="preserve">ات </w:t>
      </w:r>
      <w:r w:rsidRPr="00F233DC">
        <w:rPr>
          <w:rFonts w:hint="cs"/>
          <w:rtl/>
          <w:lang w:val="en-US"/>
        </w:rPr>
        <w:t xml:space="preserve">المواقع الساتلية </w:t>
      </w:r>
      <w:r w:rsidR="00373013" w:rsidRPr="00F233DC">
        <w:rPr>
          <w:rFonts w:hint="cs"/>
          <w:rtl/>
          <w:lang w:val="en-US"/>
        </w:rPr>
        <w:t>س</w:t>
      </w:r>
      <w:r w:rsidRPr="00F233DC">
        <w:rPr>
          <w:rFonts w:hint="cs"/>
          <w:rtl/>
          <w:lang w:val="en-US"/>
        </w:rPr>
        <w:t>تكون م</w:t>
      </w:r>
      <w:r w:rsidR="000E0E5E">
        <w:rPr>
          <w:rFonts w:hint="cs"/>
          <w:rtl/>
          <w:lang w:val="en-US"/>
        </w:rPr>
        <w:t>ت</w:t>
      </w:r>
      <w:r w:rsidRPr="00F233DC">
        <w:rPr>
          <w:rFonts w:hint="cs"/>
          <w:rtl/>
          <w:lang w:val="en-US"/>
        </w:rPr>
        <w:t>ماثلة</w:t>
      </w:r>
      <w:r w:rsidR="00373013" w:rsidRPr="00F233DC">
        <w:rPr>
          <w:rFonts w:hint="cs"/>
          <w:rtl/>
          <w:lang w:val="en-US"/>
        </w:rPr>
        <w:t xml:space="preserve"> جدا</w:t>
      </w:r>
      <w:r w:rsidR="00F308B3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>.</w:t>
      </w:r>
    </w:p>
    <w:p w:rsidR="007648CC" w:rsidRPr="00F233DC" w:rsidRDefault="007648CC" w:rsidP="00F308B3">
      <w:pPr>
        <w:pStyle w:val="Headingb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القدرة التي يستقبلها هوائي</w:t>
      </w:r>
      <w:r w:rsidR="00512DB1"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و</w:t>
      </w:r>
      <w:r w:rsidR="00512DB1" w:rsidRPr="00F233DC">
        <w:rPr>
          <w:rFonts w:hint="cs"/>
          <w:rtl/>
          <w:lang w:val="en-US"/>
        </w:rPr>
        <w:t>آ</w:t>
      </w:r>
      <w:r w:rsidRPr="00F233DC">
        <w:rPr>
          <w:rFonts w:hint="cs"/>
          <w:rtl/>
          <w:lang w:val="en-US"/>
        </w:rPr>
        <w:t>ثار</w:t>
      </w:r>
      <w:r w:rsidR="00DD3716" w:rsidRPr="00F233DC">
        <w:rPr>
          <w:rFonts w:hint="cs"/>
          <w:rtl/>
          <w:lang w:val="en-US"/>
        </w:rPr>
        <w:t xml:space="preserve">ها </w:t>
      </w:r>
      <w:r w:rsidRPr="00F233DC">
        <w:rPr>
          <w:rFonts w:hint="cs"/>
          <w:rtl/>
          <w:lang w:val="en-US"/>
        </w:rPr>
        <w:t>على بقاء الم</w:t>
      </w:r>
      <w:r w:rsidR="000E0E5E">
        <w:rPr>
          <w:rFonts w:hint="cs"/>
          <w:rtl/>
          <w:lang w:val="en-US"/>
        </w:rPr>
        <w:t>ُ</w:t>
      </w:r>
      <w:r w:rsidRPr="00F233DC">
        <w:rPr>
          <w:rFonts w:hint="cs"/>
          <w:rtl/>
          <w:lang w:val="en-US"/>
        </w:rPr>
        <w:t>ستقب</w:t>
      </w:r>
      <w:r w:rsidR="000E0E5E">
        <w:rPr>
          <w:rFonts w:hint="cs"/>
          <w:rtl/>
          <w:lang w:val="en-US"/>
        </w:rPr>
        <w:t>ِ</w:t>
      </w:r>
      <w:r w:rsidRPr="00F233DC">
        <w:rPr>
          <w:rFonts w:hint="cs"/>
          <w:rtl/>
          <w:lang w:val="en-US"/>
        </w:rPr>
        <w:t>ل</w:t>
      </w:r>
    </w:p>
    <w:p w:rsidR="007648CC" w:rsidRPr="00F233DC" w:rsidRDefault="007648CC" w:rsidP="001B1B6B">
      <w:pPr>
        <w:spacing w:before="180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هناك أربع</w:t>
      </w:r>
      <w:r w:rsidR="002E2261" w:rsidRPr="00F233DC">
        <w:rPr>
          <w:rFonts w:hint="cs"/>
          <w:rtl/>
          <w:lang w:val="en-US"/>
        </w:rPr>
        <w:t>ة</w:t>
      </w:r>
      <w:r w:rsidRPr="00F233DC">
        <w:rPr>
          <w:rFonts w:hint="cs"/>
          <w:rtl/>
          <w:lang w:val="en-US"/>
        </w:rPr>
        <w:t xml:space="preserve"> </w:t>
      </w:r>
      <w:r w:rsidR="002E2261" w:rsidRPr="00F233DC">
        <w:rPr>
          <w:rFonts w:hint="cs"/>
          <w:rtl/>
          <w:lang w:val="en-US"/>
        </w:rPr>
        <w:t>أصناف</w:t>
      </w:r>
      <w:r w:rsidRPr="00F233DC">
        <w:rPr>
          <w:rFonts w:hint="cs"/>
          <w:rtl/>
          <w:lang w:val="en-US"/>
        </w:rPr>
        <w:t xml:space="preserve"> من الاقتران بين رادار </w:t>
      </w:r>
      <w:r w:rsidR="00CC559C" w:rsidRPr="00F233DC">
        <w:rPr>
          <w:rtl/>
          <w:lang w:val="en-US"/>
        </w:rPr>
        <w:t>كلاودسات</w:t>
      </w:r>
      <w:r w:rsidRPr="00F233DC">
        <w:rPr>
          <w:rFonts w:hint="cs"/>
          <w:rtl/>
          <w:lang w:val="en-US"/>
        </w:rPr>
        <w:t xml:space="preserve"> وحزم</w:t>
      </w:r>
      <w:r w:rsidR="00512DB1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>هوائي</w:t>
      </w:r>
      <w:r w:rsidR="00512DB1"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:</w:t>
      </w:r>
    </w:p>
    <w:p w:rsidR="007648CC" w:rsidRPr="00F81310" w:rsidRDefault="00F308B3" w:rsidP="005E2219">
      <w:pPr>
        <w:tabs>
          <w:tab w:val="clear" w:pos="794"/>
          <w:tab w:val="clear" w:pos="1191"/>
          <w:tab w:val="clear" w:pos="1588"/>
          <w:tab w:val="clear" w:pos="1985"/>
        </w:tabs>
        <w:spacing w:before="180"/>
        <w:ind w:left="1440" w:hanging="1440"/>
        <w:rPr>
          <w:rFonts w:hint="cs"/>
          <w:spacing w:val="-2"/>
          <w:rtl/>
          <w:lang w:val="en-US"/>
        </w:rPr>
      </w:pPr>
      <w:r>
        <w:rPr>
          <w:rFonts w:hint="cs"/>
          <w:rtl/>
          <w:lang w:val="en-US"/>
        </w:rPr>
        <w:t xml:space="preserve">الصنف </w:t>
      </w:r>
      <w:r>
        <w:rPr>
          <w:lang w:val="en-US"/>
        </w:rPr>
        <w:t>1</w:t>
      </w:r>
      <w:r>
        <w:rPr>
          <w:rFonts w:hint="cs"/>
          <w:rtl/>
          <w:lang w:val="en-US" w:bidi="ar-EG"/>
        </w:rPr>
        <w:t xml:space="preserve">: </w:t>
      </w:r>
      <w:r>
        <w:rPr>
          <w:rFonts w:hint="cs"/>
          <w:rtl/>
          <w:lang w:val="en-US" w:bidi="ar-EG"/>
        </w:rPr>
        <w:tab/>
      </w:r>
      <w:r w:rsidR="00BA0916" w:rsidRPr="00F81310">
        <w:rPr>
          <w:rFonts w:hint="cs"/>
          <w:spacing w:val="-2"/>
          <w:rtl/>
          <w:lang w:val="en-US"/>
        </w:rPr>
        <w:t>ال</w:t>
      </w:r>
      <w:r w:rsidR="00016343" w:rsidRPr="00F81310">
        <w:rPr>
          <w:rFonts w:hint="cs"/>
          <w:spacing w:val="-2"/>
          <w:rtl/>
          <w:lang w:val="en-US"/>
        </w:rPr>
        <w:t xml:space="preserve">تفاعل </w:t>
      </w:r>
      <w:r w:rsidR="00BA0916" w:rsidRPr="00F81310">
        <w:rPr>
          <w:rFonts w:hint="cs"/>
          <w:spacing w:val="-2"/>
          <w:rtl/>
          <w:lang w:val="en-US"/>
        </w:rPr>
        <w:t xml:space="preserve">بين </w:t>
      </w:r>
      <w:r w:rsidR="00016343" w:rsidRPr="00F81310">
        <w:rPr>
          <w:rFonts w:hint="cs"/>
          <w:spacing w:val="-2"/>
          <w:rtl/>
          <w:lang w:val="en-US"/>
        </w:rPr>
        <w:t xml:space="preserve">الفص </w:t>
      </w:r>
      <w:r w:rsidR="00BA0916" w:rsidRPr="00F81310">
        <w:rPr>
          <w:rFonts w:hint="cs"/>
          <w:spacing w:val="-2"/>
          <w:rtl/>
          <w:lang w:val="en-US"/>
        </w:rPr>
        <w:t>الجانبي البعيد للهوائي والفص الجانبي البعيد</w:t>
      </w:r>
      <w:r w:rsidR="00DA6CF4" w:rsidRPr="00F81310">
        <w:rPr>
          <w:rFonts w:hint="cs"/>
          <w:spacing w:val="-2"/>
          <w:rtl/>
          <w:lang w:val="en-US"/>
        </w:rPr>
        <w:t xml:space="preserve"> </w:t>
      </w:r>
      <w:r w:rsidR="00FA784B" w:rsidRPr="00F81310">
        <w:rPr>
          <w:rFonts w:hint="cs"/>
          <w:spacing w:val="-2"/>
          <w:rtl/>
          <w:lang w:val="en-US"/>
        </w:rPr>
        <w:t>الآخر</w:t>
      </w:r>
      <w:r w:rsidR="00F81310">
        <w:rPr>
          <w:rFonts w:hint="cs"/>
          <w:spacing w:val="-2"/>
          <w:rtl/>
          <w:lang w:val="en-US"/>
        </w:rPr>
        <w:t xml:space="preserve">. </w:t>
      </w:r>
      <w:r w:rsidR="004B65E9" w:rsidRPr="00F81310">
        <w:rPr>
          <w:rFonts w:hint="cs"/>
          <w:spacing w:val="-2"/>
          <w:rtl/>
          <w:lang w:val="en-US"/>
        </w:rPr>
        <w:t xml:space="preserve">إذا افترضنا </w:t>
      </w:r>
      <w:r w:rsidR="000F4364" w:rsidRPr="00F81310">
        <w:rPr>
          <w:rFonts w:hint="cs"/>
          <w:spacing w:val="-2"/>
          <w:rtl/>
          <w:lang w:val="en-US"/>
        </w:rPr>
        <w:t xml:space="preserve">أن </w:t>
      </w:r>
      <w:r w:rsidR="004B65E9" w:rsidRPr="00F81310">
        <w:rPr>
          <w:rFonts w:hint="cs"/>
          <w:spacing w:val="-2"/>
          <w:rtl/>
          <w:lang w:val="en-US"/>
        </w:rPr>
        <w:t>كسب الفصوص الجانبية ل</w:t>
      </w:r>
      <w:r w:rsidR="000F4364" w:rsidRPr="00F81310">
        <w:rPr>
          <w:rFonts w:hint="cs"/>
          <w:spacing w:val="-2"/>
          <w:rtl/>
          <w:lang w:val="en-US"/>
        </w:rPr>
        <w:t xml:space="preserve">رادار وهوائيات </w:t>
      </w:r>
      <w:r w:rsidR="000F4364" w:rsidRPr="00F81310">
        <w:rPr>
          <w:spacing w:val="-2"/>
          <w:lang w:val="en-US"/>
        </w:rPr>
        <w:t>ALMA</w:t>
      </w:r>
      <w:r w:rsidR="000F4364" w:rsidRPr="00F81310">
        <w:rPr>
          <w:rFonts w:hint="cs"/>
          <w:spacing w:val="-2"/>
          <w:rtl/>
          <w:lang w:val="en-US"/>
        </w:rPr>
        <w:t xml:space="preserve"> </w:t>
      </w:r>
      <w:r w:rsidR="004B65E9" w:rsidRPr="00F81310">
        <w:rPr>
          <w:rFonts w:hint="cs"/>
          <w:spacing w:val="-2"/>
          <w:rtl/>
          <w:lang w:val="en-US"/>
        </w:rPr>
        <w:t>يبلغ</w:t>
      </w:r>
      <w:r w:rsidR="000F4364" w:rsidRPr="00F81310">
        <w:rPr>
          <w:rFonts w:hint="cs"/>
          <w:spacing w:val="-2"/>
          <w:rtl/>
          <w:lang w:val="en-US"/>
        </w:rPr>
        <w:t xml:space="preserve"> </w:t>
      </w:r>
      <w:r w:rsidR="007648CC" w:rsidRPr="00F81310">
        <w:rPr>
          <w:spacing w:val="-2"/>
          <w:lang w:val="en-US"/>
        </w:rPr>
        <w:t>0</w:t>
      </w:r>
      <w:r w:rsidR="007648CC" w:rsidRPr="00F81310">
        <w:rPr>
          <w:rFonts w:hint="cs"/>
          <w:spacing w:val="-2"/>
          <w:rtl/>
          <w:lang w:val="en-US"/>
        </w:rPr>
        <w:t xml:space="preserve"> </w:t>
      </w:r>
      <w:r w:rsidR="007648CC" w:rsidRPr="00F81310">
        <w:rPr>
          <w:spacing w:val="-2"/>
          <w:lang w:val="en-US"/>
        </w:rPr>
        <w:t>dBi</w:t>
      </w:r>
      <w:r w:rsidR="007648CC" w:rsidRPr="00F81310">
        <w:rPr>
          <w:rFonts w:hint="cs"/>
          <w:spacing w:val="-2"/>
          <w:rtl/>
          <w:lang w:val="en-US"/>
        </w:rPr>
        <w:t xml:space="preserve">، </w:t>
      </w:r>
      <w:r w:rsidR="00D72DCE" w:rsidRPr="00F81310">
        <w:rPr>
          <w:rFonts w:hint="cs"/>
          <w:spacing w:val="-2"/>
          <w:rtl/>
          <w:lang w:val="en-US"/>
        </w:rPr>
        <w:t>فإن</w:t>
      </w:r>
      <w:r w:rsidR="004B65E9" w:rsidRPr="00F81310">
        <w:rPr>
          <w:rFonts w:hint="eastAsia"/>
          <w:spacing w:val="-2"/>
          <w:rtl/>
          <w:lang w:val="en-US"/>
        </w:rPr>
        <w:t> </w:t>
      </w:r>
      <w:r w:rsidR="007A1225" w:rsidRPr="00F81310">
        <w:rPr>
          <w:rFonts w:hint="cs"/>
          <w:spacing w:val="-2"/>
          <w:rtl/>
          <w:lang w:val="en-US"/>
        </w:rPr>
        <w:t xml:space="preserve">خسارة الانتشار (بين هوائيات متناحية) </w:t>
      </w:r>
      <w:r w:rsidR="004B65E9" w:rsidRPr="00F81310">
        <w:rPr>
          <w:rFonts w:hint="cs"/>
          <w:spacing w:val="-2"/>
          <w:rtl/>
          <w:lang w:val="en-US"/>
        </w:rPr>
        <w:t>إذا كانت ال</w:t>
      </w:r>
      <w:r w:rsidR="007648CC" w:rsidRPr="00F81310">
        <w:rPr>
          <w:rFonts w:hint="cs"/>
          <w:spacing w:val="-2"/>
          <w:rtl/>
          <w:lang w:val="en-US"/>
        </w:rPr>
        <w:t>مباعدة</w:t>
      </w:r>
      <w:r w:rsidR="000F4364" w:rsidRPr="00F81310">
        <w:rPr>
          <w:rFonts w:hint="cs"/>
          <w:spacing w:val="-2"/>
          <w:rtl/>
          <w:lang w:val="en-US"/>
        </w:rPr>
        <w:t xml:space="preserve"> تبلغ</w:t>
      </w:r>
      <w:r w:rsidR="007648CC" w:rsidRPr="00F81310">
        <w:rPr>
          <w:rFonts w:hint="cs"/>
          <w:spacing w:val="-2"/>
          <w:rtl/>
          <w:lang w:val="en-US"/>
        </w:rPr>
        <w:t xml:space="preserve"> </w:t>
      </w:r>
      <w:r w:rsidR="007648CC" w:rsidRPr="00F81310">
        <w:rPr>
          <w:spacing w:val="-2"/>
          <w:lang w:val="en-US"/>
        </w:rPr>
        <w:t>705</w:t>
      </w:r>
      <w:r w:rsidR="00D72DCE" w:rsidRPr="00F81310">
        <w:rPr>
          <w:rFonts w:hint="eastAsia"/>
          <w:spacing w:val="-2"/>
          <w:rtl/>
          <w:lang w:val="en-US"/>
        </w:rPr>
        <w:t> </w:t>
      </w:r>
      <w:r w:rsidRPr="00F81310">
        <w:rPr>
          <w:rFonts w:hint="cs"/>
          <w:spacing w:val="-2"/>
          <w:rtl/>
          <w:lang w:val="en-US"/>
        </w:rPr>
        <w:t>كيلومترات</w:t>
      </w:r>
      <w:r w:rsidR="004B65E9" w:rsidRPr="00F81310">
        <w:rPr>
          <w:rFonts w:hint="cs"/>
          <w:spacing w:val="-2"/>
          <w:rtl/>
          <w:lang w:val="en-US"/>
        </w:rPr>
        <w:t xml:space="preserve"> </w:t>
      </w:r>
      <w:r w:rsidR="007648CC" w:rsidRPr="00F81310">
        <w:rPr>
          <w:rFonts w:hint="cs"/>
          <w:spacing w:val="-2"/>
          <w:rtl/>
          <w:lang w:val="en-US"/>
        </w:rPr>
        <w:t>(</w:t>
      </w:r>
      <w:r w:rsidR="007A1225" w:rsidRPr="00F81310">
        <w:rPr>
          <w:rFonts w:hint="cs"/>
          <w:spacing w:val="-2"/>
          <w:rtl/>
          <w:lang w:val="en-US"/>
        </w:rPr>
        <w:t>ال</w:t>
      </w:r>
      <w:r w:rsidR="007648CC" w:rsidRPr="00F81310">
        <w:rPr>
          <w:rFonts w:hint="cs"/>
          <w:spacing w:val="-2"/>
          <w:rtl/>
          <w:lang w:val="en-US"/>
        </w:rPr>
        <w:t xml:space="preserve">ارتفاع </w:t>
      </w:r>
      <w:r w:rsidR="007A1225" w:rsidRPr="00F81310">
        <w:rPr>
          <w:rFonts w:hint="cs"/>
          <w:spacing w:val="-2"/>
          <w:rtl/>
          <w:lang w:val="en-US"/>
        </w:rPr>
        <w:t>ال</w:t>
      </w:r>
      <w:r w:rsidR="007648CC" w:rsidRPr="00F81310">
        <w:rPr>
          <w:rFonts w:hint="cs"/>
          <w:spacing w:val="-2"/>
          <w:rtl/>
          <w:lang w:val="en-US"/>
        </w:rPr>
        <w:t xml:space="preserve">مداري </w:t>
      </w:r>
      <w:r w:rsidR="000A247B" w:rsidRPr="00F81310">
        <w:rPr>
          <w:rFonts w:hint="cs"/>
          <w:spacing w:val="-2"/>
          <w:rtl/>
          <w:lang w:val="en-US"/>
        </w:rPr>
        <w:t>ل</w:t>
      </w:r>
      <w:r w:rsidR="00CC559C" w:rsidRPr="00F81310">
        <w:rPr>
          <w:spacing w:val="-2"/>
          <w:rtl/>
          <w:lang w:val="en-US"/>
        </w:rPr>
        <w:t>كلاودسات</w:t>
      </w:r>
      <w:r w:rsidR="00A33E52" w:rsidRPr="00F81310">
        <w:rPr>
          <w:rFonts w:hint="cs"/>
          <w:spacing w:val="-2"/>
          <w:rtl/>
          <w:lang w:val="en-US"/>
        </w:rPr>
        <w:t>) و</w:t>
      </w:r>
      <w:r w:rsidR="004B65E9" w:rsidRPr="00F81310">
        <w:rPr>
          <w:rFonts w:hint="cs"/>
          <w:spacing w:val="-2"/>
          <w:rtl/>
          <w:lang w:val="en-US"/>
        </w:rPr>
        <w:t>ال</w:t>
      </w:r>
      <w:r w:rsidR="000F4364" w:rsidRPr="00F81310">
        <w:rPr>
          <w:rFonts w:hint="cs"/>
          <w:spacing w:val="-2"/>
          <w:rtl/>
          <w:lang w:val="en-US"/>
        </w:rPr>
        <w:t xml:space="preserve">تردد </w:t>
      </w:r>
      <w:r w:rsidR="00A33E52" w:rsidRPr="00F81310">
        <w:rPr>
          <w:spacing w:val="-2"/>
          <w:lang w:val="en-US"/>
        </w:rPr>
        <w:t>GHz 94</w:t>
      </w:r>
      <w:r w:rsidR="00A33E52" w:rsidRPr="00F81310">
        <w:rPr>
          <w:rFonts w:hint="cs"/>
          <w:spacing w:val="-2"/>
          <w:rtl/>
          <w:lang w:val="en-US"/>
        </w:rPr>
        <w:t xml:space="preserve">، </w:t>
      </w:r>
      <w:r w:rsidR="004B65E9" w:rsidRPr="00F81310">
        <w:rPr>
          <w:rFonts w:hint="cs"/>
          <w:spacing w:val="-2"/>
          <w:rtl/>
          <w:lang w:val="en-US"/>
        </w:rPr>
        <w:t xml:space="preserve">تساوي </w:t>
      </w:r>
      <w:r w:rsidR="00A33E52" w:rsidRPr="00F81310">
        <w:rPr>
          <w:spacing w:val="-2"/>
          <w:lang w:val="en-US"/>
        </w:rPr>
        <w:t>dB 188</w:t>
      </w:r>
      <w:r w:rsidRPr="00F81310">
        <w:rPr>
          <w:spacing w:val="-2"/>
          <w:lang w:val="en-US"/>
        </w:rPr>
        <w:t>,</w:t>
      </w:r>
      <w:r w:rsidR="00A33E52" w:rsidRPr="00F81310">
        <w:rPr>
          <w:spacing w:val="-2"/>
          <w:lang w:val="en-US"/>
        </w:rPr>
        <w:t>9</w:t>
      </w:r>
      <w:r w:rsidR="00A33E52" w:rsidRPr="00F81310">
        <w:rPr>
          <w:rFonts w:hint="cs"/>
          <w:spacing w:val="-2"/>
          <w:rtl/>
          <w:lang w:val="en-US"/>
        </w:rPr>
        <w:t>. و</w:t>
      </w:r>
      <w:r w:rsidR="004B65E9" w:rsidRPr="00F81310">
        <w:rPr>
          <w:rFonts w:hint="cs"/>
          <w:spacing w:val="-2"/>
          <w:rtl/>
          <w:lang w:val="en-US"/>
        </w:rPr>
        <w:t xml:space="preserve">إذا كانت </w:t>
      </w:r>
      <w:r w:rsidR="00A33E52" w:rsidRPr="00F81310">
        <w:rPr>
          <w:rFonts w:hint="cs"/>
          <w:spacing w:val="-2"/>
          <w:rtl/>
          <w:lang w:val="en-US"/>
        </w:rPr>
        <w:t xml:space="preserve">قدرة </w:t>
      </w:r>
      <w:r w:rsidR="000A247B" w:rsidRPr="00F81310">
        <w:rPr>
          <w:rFonts w:hint="cs"/>
          <w:spacing w:val="-2"/>
          <w:rtl/>
          <w:lang w:val="en-US"/>
        </w:rPr>
        <w:t>(</w:t>
      </w:r>
      <w:r w:rsidR="00A12756" w:rsidRPr="00F81310">
        <w:rPr>
          <w:rFonts w:hint="cs"/>
          <w:spacing w:val="-2"/>
          <w:rtl/>
          <w:lang w:val="en-US"/>
        </w:rPr>
        <w:t>ذروة</w:t>
      </w:r>
      <w:r w:rsidR="000A247B" w:rsidRPr="00F81310">
        <w:rPr>
          <w:rFonts w:hint="cs"/>
          <w:spacing w:val="-2"/>
          <w:rtl/>
          <w:lang w:val="en-US"/>
        </w:rPr>
        <w:t xml:space="preserve">) </w:t>
      </w:r>
      <w:r w:rsidR="004B65E9" w:rsidRPr="00F81310">
        <w:rPr>
          <w:rFonts w:hint="cs"/>
          <w:spacing w:val="-2"/>
          <w:rtl/>
          <w:lang w:val="en-US"/>
        </w:rPr>
        <w:t>المُرسل</w:t>
      </w:r>
      <w:r w:rsidR="00E46845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kW 1</w:t>
      </w:r>
      <w:r w:rsidRPr="00F81310">
        <w:rPr>
          <w:spacing w:val="-2"/>
          <w:lang w:val="en-US"/>
        </w:rPr>
        <w:t>,</w:t>
      </w:r>
      <w:r w:rsidR="00A33E52" w:rsidRPr="00F81310">
        <w:rPr>
          <w:spacing w:val="-2"/>
          <w:lang w:val="en-US"/>
        </w:rPr>
        <w:t>8</w:t>
      </w:r>
      <w:r w:rsidR="00A33E52" w:rsidRPr="00F81310">
        <w:rPr>
          <w:rFonts w:hint="cs"/>
          <w:spacing w:val="-2"/>
          <w:rtl/>
          <w:lang w:val="en-US"/>
        </w:rPr>
        <w:t xml:space="preserve"> </w:t>
      </w:r>
      <w:r w:rsidR="00223000" w:rsidRPr="00F81310">
        <w:rPr>
          <w:spacing w:val="-2"/>
          <w:lang w:val="en-US"/>
        </w:rPr>
        <w:t>=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32</w:t>
      </w:r>
      <w:r w:rsidRPr="00F81310">
        <w:rPr>
          <w:spacing w:val="-2"/>
          <w:lang w:val="en-US"/>
        </w:rPr>
        <w:t>,</w:t>
      </w:r>
      <w:r w:rsidR="00A33E52" w:rsidRPr="00F81310">
        <w:rPr>
          <w:spacing w:val="-2"/>
          <w:lang w:val="en-US"/>
        </w:rPr>
        <w:t>5</w:t>
      </w:r>
      <w:r w:rsidR="00A33E52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dBW</w:t>
      </w:r>
      <w:r w:rsidR="00A33E52" w:rsidRPr="00F81310">
        <w:rPr>
          <w:rFonts w:hint="cs"/>
          <w:spacing w:val="-2"/>
          <w:rtl/>
          <w:lang w:val="en-US"/>
        </w:rPr>
        <w:t xml:space="preserve">، </w:t>
      </w:r>
      <w:r w:rsidR="00DC12AF" w:rsidRPr="00F81310">
        <w:rPr>
          <w:rFonts w:hint="cs"/>
          <w:spacing w:val="-2"/>
          <w:rtl/>
          <w:lang w:val="en-US"/>
        </w:rPr>
        <w:t xml:space="preserve">تكون </w:t>
      </w:r>
      <w:r w:rsidR="00A33E52" w:rsidRPr="00F81310">
        <w:rPr>
          <w:rFonts w:hint="cs"/>
          <w:spacing w:val="-2"/>
          <w:rtl/>
          <w:lang w:val="en-US"/>
        </w:rPr>
        <w:t xml:space="preserve">القدرة </w:t>
      </w:r>
      <w:r w:rsidR="00DC12AF" w:rsidRPr="00F81310">
        <w:rPr>
          <w:rFonts w:hint="cs"/>
          <w:spacing w:val="-2"/>
          <w:rtl/>
          <w:lang w:val="en-US"/>
        </w:rPr>
        <w:t xml:space="preserve">التي يلتقطها </w:t>
      </w:r>
      <w:r w:rsidR="00A33E52" w:rsidRPr="00F81310">
        <w:rPr>
          <w:rFonts w:hint="cs"/>
          <w:spacing w:val="-2"/>
          <w:rtl/>
          <w:lang w:val="en-US"/>
        </w:rPr>
        <w:t xml:space="preserve">هوائي </w:t>
      </w:r>
      <w:r w:rsidR="00A12756" w:rsidRPr="00F81310">
        <w:rPr>
          <w:rFonts w:hint="cs"/>
          <w:spacing w:val="-2"/>
          <w:rtl/>
          <w:lang w:val="en-US"/>
        </w:rPr>
        <w:t>الاستقبال</w:t>
      </w:r>
      <w:r w:rsidR="005E2219">
        <w:rPr>
          <w:spacing w:val="-2"/>
          <w:rtl/>
          <w:lang w:val="en-US" w:bidi="ar-EG"/>
        </w:rPr>
        <w:br/>
      </w:r>
      <w:r w:rsidR="005E2219" w:rsidRPr="00F81310">
        <w:rPr>
          <w:spacing w:val="-2"/>
          <w:lang w:val="en-US"/>
        </w:rPr>
        <w:t>188,9</w:t>
      </w:r>
      <w:r w:rsidR="005E2219">
        <w:rPr>
          <w:spacing w:val="-2"/>
          <w:lang w:val="en-US"/>
        </w:rPr>
        <w:t>-</w:t>
      </w:r>
      <w:r w:rsidR="00A33E52" w:rsidRPr="00F81310">
        <w:rPr>
          <w:spacing w:val="-2"/>
          <w:lang w:val="en-US"/>
        </w:rPr>
        <w:t>32</w:t>
      </w:r>
      <w:r w:rsidRPr="00F81310">
        <w:rPr>
          <w:spacing w:val="-2"/>
          <w:lang w:val="en-US"/>
        </w:rPr>
        <w:t>,</w:t>
      </w:r>
      <w:r w:rsidR="00A33E52" w:rsidRPr="00F81310">
        <w:rPr>
          <w:spacing w:val="-2"/>
          <w:lang w:val="en-US"/>
        </w:rPr>
        <w:t>5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=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156</w:t>
      </w:r>
      <w:r w:rsidRPr="00F81310">
        <w:rPr>
          <w:spacing w:val="-2"/>
          <w:lang w:val="en-US"/>
        </w:rPr>
        <w:t>,</w:t>
      </w:r>
      <w:r w:rsidR="00A33E52" w:rsidRPr="00F81310">
        <w:rPr>
          <w:spacing w:val="-2"/>
          <w:lang w:val="en-US"/>
        </w:rPr>
        <w:t>4</w:t>
      </w:r>
      <w:r w:rsidR="001B1B6B" w:rsidRPr="00F81310">
        <w:rPr>
          <w:spacing w:val="-2"/>
          <w:lang w:val="en-US"/>
        </w:rPr>
        <w:t>-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dBW</w:t>
      </w:r>
      <w:r w:rsidR="00A33E52" w:rsidRPr="00F81310">
        <w:rPr>
          <w:rFonts w:hint="cs"/>
          <w:spacing w:val="-2"/>
          <w:rtl/>
          <w:lang w:val="en-US"/>
        </w:rPr>
        <w:t xml:space="preserve">. </w:t>
      </w:r>
      <w:r w:rsidR="005314CD" w:rsidRPr="00F81310">
        <w:rPr>
          <w:rFonts w:hint="cs"/>
          <w:spacing w:val="-2"/>
          <w:rtl/>
          <w:lang w:val="en-US"/>
        </w:rPr>
        <w:t>قارن</w:t>
      </w:r>
      <w:r w:rsidR="005314CD" w:rsidRPr="00F81310">
        <w:rPr>
          <w:rFonts w:hint="eastAsia"/>
          <w:spacing w:val="-2"/>
          <w:rtl/>
          <w:lang w:val="en-US"/>
        </w:rPr>
        <w:t> </w:t>
      </w:r>
      <w:r w:rsidR="00A12756" w:rsidRPr="00F81310">
        <w:rPr>
          <w:rFonts w:hint="cs"/>
          <w:spacing w:val="-2"/>
          <w:rtl/>
          <w:lang w:val="en-US"/>
        </w:rPr>
        <w:t xml:space="preserve">هذا </w:t>
      </w:r>
      <w:r w:rsidR="0003364F" w:rsidRPr="00F81310">
        <w:rPr>
          <w:rFonts w:hint="cs"/>
          <w:spacing w:val="-2"/>
          <w:rtl/>
          <w:lang w:val="en-US"/>
        </w:rPr>
        <w:t>ب</w:t>
      </w:r>
      <w:r w:rsidR="00A33E52" w:rsidRPr="00F81310">
        <w:rPr>
          <w:rFonts w:hint="cs"/>
          <w:spacing w:val="-2"/>
          <w:rtl/>
          <w:lang w:val="en-US"/>
        </w:rPr>
        <w:t xml:space="preserve">قدرة ضوضاء النظام في مستقبل </w:t>
      </w:r>
      <w:r w:rsidR="009E4D3C" w:rsidRPr="00F81310">
        <w:rPr>
          <w:rFonts w:hint="cs"/>
          <w:spacing w:val="-2"/>
          <w:rtl/>
          <w:lang w:val="en-US"/>
        </w:rPr>
        <w:t xml:space="preserve">يبلغ </w:t>
      </w:r>
      <w:r w:rsidR="00A33E52" w:rsidRPr="00F81310">
        <w:rPr>
          <w:rFonts w:hint="cs"/>
          <w:spacing w:val="-2"/>
          <w:rtl/>
          <w:lang w:val="en-US"/>
        </w:rPr>
        <w:t>عرض نطاق</w:t>
      </w:r>
      <w:r w:rsidR="009E4D3C" w:rsidRPr="00F81310">
        <w:rPr>
          <w:rFonts w:hint="cs"/>
          <w:spacing w:val="-2"/>
          <w:rtl/>
          <w:lang w:val="en-US"/>
        </w:rPr>
        <w:t>ه</w:t>
      </w:r>
      <w:r w:rsidR="00A33E52" w:rsidRPr="00F81310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spacing w:val="-2"/>
          <w:lang w:val="en-US"/>
        </w:rPr>
        <w:t>GHz 4</w:t>
      </w:r>
      <w:r w:rsidR="00A33E52" w:rsidRPr="00F81310">
        <w:rPr>
          <w:rFonts w:hint="cs"/>
          <w:spacing w:val="-2"/>
          <w:rtl/>
          <w:lang w:val="en-US"/>
        </w:rPr>
        <w:t xml:space="preserve"> </w:t>
      </w:r>
      <w:r w:rsidR="00F81310" w:rsidRPr="00F81310">
        <w:rPr>
          <w:spacing w:val="-2"/>
          <w:rtl/>
          <w:lang w:val="en-US"/>
        </w:rPr>
        <w:br/>
      </w:r>
      <w:r w:rsidR="00A33E52" w:rsidRPr="00F81310">
        <w:rPr>
          <w:rFonts w:hint="cs"/>
          <w:spacing w:val="-2"/>
          <w:rtl/>
          <w:lang w:val="en-US"/>
        </w:rPr>
        <w:t>و</w:t>
      </w:r>
      <w:r w:rsidR="001B1B6B" w:rsidRPr="00F81310">
        <w:rPr>
          <w:i/>
          <w:spacing w:val="-2"/>
          <w:lang w:val="en-US"/>
        </w:rPr>
        <w:t>T</w:t>
      </w:r>
      <w:r w:rsidR="001B1B6B" w:rsidRPr="00F81310">
        <w:rPr>
          <w:spacing w:val="-2"/>
          <w:lang w:val="en-US"/>
        </w:rPr>
        <w:t>_</w:t>
      </w:r>
      <w:r w:rsidR="001B1B6B" w:rsidRPr="00F81310">
        <w:rPr>
          <w:i/>
          <w:spacing w:val="-2"/>
          <w:lang w:val="en-US"/>
        </w:rPr>
        <w:t>sys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=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20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K</w:t>
      </w:r>
      <w:r w:rsidR="00A33E52" w:rsidRPr="00F81310">
        <w:rPr>
          <w:rFonts w:hint="cs"/>
          <w:spacing w:val="-2"/>
          <w:rtl/>
          <w:lang w:val="en-US"/>
        </w:rPr>
        <w:t>،</w:t>
      </w:r>
      <w:r w:rsidR="007E148E" w:rsidRPr="00F81310" w:rsidDel="007E148E">
        <w:rPr>
          <w:rFonts w:hint="cs"/>
          <w:spacing w:val="-2"/>
          <w:rtl/>
          <w:lang w:val="en-US"/>
        </w:rPr>
        <w:t xml:space="preserve"> </w:t>
      </w:r>
      <w:r w:rsidR="00A33E52" w:rsidRPr="00F81310">
        <w:rPr>
          <w:rFonts w:hint="cs"/>
          <w:spacing w:val="-2"/>
          <w:rtl/>
          <w:lang w:val="en-US"/>
        </w:rPr>
        <w:t xml:space="preserve">هي </w:t>
      </w:r>
      <w:r w:rsidR="001B1B6B" w:rsidRPr="00F81310">
        <w:rPr>
          <w:i/>
          <w:spacing w:val="-2"/>
          <w:lang w:val="en-US"/>
        </w:rPr>
        <w:t>k</w:t>
      </w:r>
      <w:r w:rsidR="001B1B6B" w:rsidRPr="00F81310">
        <w:rPr>
          <w:spacing w:val="-2"/>
          <w:lang w:val="en-US"/>
        </w:rPr>
        <w:t>.</w:t>
      </w:r>
      <w:r w:rsidR="001B1B6B" w:rsidRPr="00F81310">
        <w:rPr>
          <w:i/>
          <w:spacing w:val="-2"/>
          <w:lang w:val="en-US"/>
        </w:rPr>
        <w:t>T</w:t>
      </w:r>
      <w:r w:rsidR="001B1B6B" w:rsidRPr="00F81310">
        <w:rPr>
          <w:spacing w:val="-2"/>
          <w:lang w:val="en-US"/>
        </w:rPr>
        <w:t>.</w:t>
      </w:r>
      <w:r w:rsidR="001B1B6B" w:rsidRPr="00F81310">
        <w:rPr>
          <w:i/>
          <w:spacing w:val="-2"/>
          <w:lang w:val="en-US"/>
        </w:rPr>
        <w:t>B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=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1,38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sym w:font="Symbol" w:char="F0B4"/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223000" w:rsidRPr="00F81310">
        <w:rPr>
          <w:spacing w:val="-2"/>
          <w:vertAlign w:val="superscript"/>
          <w:lang w:val="en-US"/>
        </w:rPr>
        <w:t>23-</w:t>
      </w:r>
      <w:r w:rsidR="001B1B6B" w:rsidRPr="00F81310">
        <w:rPr>
          <w:spacing w:val="-2"/>
          <w:lang w:val="en-US"/>
        </w:rPr>
        <w:t>10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sym w:font="Symbol" w:char="F0B4"/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20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sym w:font="Symbol" w:char="F0B4"/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4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sym w:font="Symbol" w:char="F0B4"/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223000" w:rsidRPr="00F81310">
        <w:rPr>
          <w:spacing w:val="-2"/>
          <w:vertAlign w:val="superscript"/>
          <w:lang w:val="en-US"/>
        </w:rPr>
        <w:t>9</w:t>
      </w:r>
      <w:r w:rsidR="001B1B6B" w:rsidRPr="00F81310">
        <w:rPr>
          <w:spacing w:val="-2"/>
          <w:lang w:val="en-US"/>
        </w:rPr>
        <w:t>10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sym w:font="Symbol" w:char="F03D"/>
      </w:r>
      <w:r w:rsidR="00F81310">
        <w:rPr>
          <w:rFonts w:hint="cs"/>
          <w:spacing w:val="-2"/>
          <w:rtl/>
          <w:lang w:val="en-US"/>
        </w:rPr>
        <w:t xml:space="preserve"> </w:t>
      </w:r>
      <w:r w:rsidR="00223000" w:rsidRPr="00F81310">
        <w:rPr>
          <w:spacing w:val="-2"/>
          <w:lang w:val="en-US"/>
        </w:rPr>
        <w:t>1,10</w:t>
      </w:r>
      <w:r w:rsidR="00223000" w:rsidRPr="00F81310">
        <w:rPr>
          <w:rFonts w:hint="cs"/>
          <w:spacing w:val="-2"/>
          <w:rtl/>
          <w:lang w:val="en-US" w:bidi="ar-EG"/>
        </w:rPr>
        <w:t xml:space="preserve"> </w:t>
      </w:r>
      <w:r w:rsidR="00223000" w:rsidRPr="00F81310">
        <w:rPr>
          <w:spacing w:val="-2"/>
          <w:lang w:val="en-US"/>
        </w:rPr>
        <w:sym w:font="Symbol" w:char="F0B4"/>
      </w:r>
      <w:r w:rsidR="00223000" w:rsidRPr="00F81310">
        <w:rPr>
          <w:rFonts w:hint="cs"/>
          <w:spacing w:val="-2"/>
          <w:rtl/>
          <w:lang w:val="en-US" w:bidi="ar-EG"/>
        </w:rPr>
        <w:t xml:space="preserve"> </w:t>
      </w:r>
      <w:r w:rsidR="00223000" w:rsidRPr="00F81310">
        <w:rPr>
          <w:spacing w:val="-2"/>
          <w:vertAlign w:val="superscript"/>
          <w:lang w:val="en-US" w:bidi="ar-EG"/>
        </w:rPr>
        <w:t>12-</w:t>
      </w:r>
      <w:r w:rsidR="00223000" w:rsidRPr="00F81310">
        <w:rPr>
          <w:spacing w:val="-2"/>
          <w:lang w:val="en-US" w:bidi="ar-EG"/>
        </w:rPr>
        <w:t>10</w:t>
      </w:r>
      <w:r w:rsidR="00223000" w:rsidRPr="00F81310">
        <w:rPr>
          <w:rFonts w:hint="cs"/>
          <w:spacing w:val="-2"/>
          <w:rtl/>
          <w:lang w:val="en-US" w:bidi="ar-EG"/>
        </w:rPr>
        <w:t xml:space="preserve"> </w:t>
      </w:r>
      <w:r w:rsidR="00223000" w:rsidRPr="00F81310">
        <w:rPr>
          <w:spacing w:val="-2"/>
          <w:lang w:val="en-US" w:bidi="ar-EG"/>
        </w:rPr>
        <w:t>W</w:t>
      </w:r>
      <w:r w:rsidR="00223000" w:rsidRPr="00F81310">
        <w:rPr>
          <w:rFonts w:hint="cs"/>
          <w:spacing w:val="-2"/>
          <w:rtl/>
          <w:lang w:val="en-US" w:bidi="ar-EG"/>
        </w:rPr>
        <w:t xml:space="preserve"> </w:t>
      </w:r>
      <w:r w:rsidR="001B1B6B" w:rsidRPr="00F81310">
        <w:rPr>
          <w:spacing w:val="-2"/>
          <w:lang w:val="en-US"/>
        </w:rPr>
        <w:sym w:font="Symbol" w:char="F03D"/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119,6</w:t>
      </w:r>
      <w:r w:rsidR="00223000" w:rsidRPr="00F81310">
        <w:rPr>
          <w:spacing w:val="-2"/>
          <w:lang w:val="en-US"/>
        </w:rPr>
        <w:t>–</w:t>
      </w:r>
      <w:r w:rsidR="001B1B6B" w:rsidRPr="00F81310">
        <w:rPr>
          <w:rFonts w:hint="cs"/>
          <w:spacing w:val="-2"/>
          <w:rtl/>
          <w:lang w:val="en-US"/>
        </w:rPr>
        <w:t xml:space="preserve"> </w:t>
      </w:r>
      <w:r w:rsidR="001B1B6B" w:rsidRPr="00F81310">
        <w:rPr>
          <w:spacing w:val="-2"/>
          <w:lang w:val="en-US"/>
        </w:rPr>
        <w:t>dBW</w:t>
      </w:r>
      <w:r w:rsidR="00A33E52" w:rsidRPr="00F81310">
        <w:rPr>
          <w:rFonts w:hint="cs"/>
          <w:spacing w:val="-2"/>
          <w:rtl/>
          <w:lang w:val="en-US"/>
        </w:rPr>
        <w:t>.</w:t>
      </w:r>
      <w:r w:rsidR="00223000" w:rsidRPr="00F81310">
        <w:rPr>
          <w:rFonts w:hint="cs"/>
          <w:spacing w:val="-2"/>
          <w:rtl/>
          <w:lang w:val="en-US" w:bidi="ar-EG"/>
        </w:rPr>
        <w:t xml:space="preserve"> </w:t>
      </w:r>
      <w:r w:rsidR="00A33E52" w:rsidRPr="00F81310">
        <w:rPr>
          <w:rFonts w:hint="cs"/>
          <w:spacing w:val="-2"/>
          <w:rtl/>
          <w:lang w:val="en-US"/>
        </w:rPr>
        <w:t>و</w:t>
      </w:r>
      <w:r w:rsidR="00A12756" w:rsidRPr="00F81310">
        <w:rPr>
          <w:rFonts w:hint="cs"/>
          <w:spacing w:val="-2"/>
          <w:rtl/>
          <w:lang w:val="en-US"/>
        </w:rPr>
        <w:t xml:space="preserve">عليه، تبلغ </w:t>
      </w:r>
      <w:r w:rsidR="00A6357B" w:rsidRPr="00F81310">
        <w:rPr>
          <w:rFonts w:hint="cs"/>
          <w:spacing w:val="-2"/>
          <w:rtl/>
          <w:lang w:val="en-US"/>
        </w:rPr>
        <w:t xml:space="preserve">ذروة </w:t>
      </w:r>
      <w:r w:rsidR="00A12756" w:rsidRPr="00F81310">
        <w:rPr>
          <w:rFonts w:hint="cs"/>
          <w:spacing w:val="-2"/>
          <w:rtl/>
          <w:lang w:val="en-US"/>
        </w:rPr>
        <w:t>ا</w:t>
      </w:r>
      <w:r w:rsidR="000A247B" w:rsidRPr="00F81310">
        <w:rPr>
          <w:rFonts w:hint="cs"/>
          <w:spacing w:val="-2"/>
          <w:rtl/>
          <w:lang w:val="en-US"/>
        </w:rPr>
        <w:t>ل</w:t>
      </w:r>
      <w:r w:rsidR="00A33E52" w:rsidRPr="00F81310">
        <w:rPr>
          <w:rFonts w:hint="cs"/>
          <w:spacing w:val="-2"/>
          <w:rtl/>
          <w:lang w:val="en-US"/>
        </w:rPr>
        <w:t xml:space="preserve">إشارة من </w:t>
      </w:r>
      <w:r w:rsidR="00A12756" w:rsidRPr="00F81310">
        <w:rPr>
          <w:rFonts w:hint="cs"/>
          <w:spacing w:val="-2"/>
          <w:rtl/>
          <w:lang w:val="en-US"/>
        </w:rPr>
        <w:t>ال</w:t>
      </w:r>
      <w:r w:rsidR="00A33E52" w:rsidRPr="00F81310">
        <w:rPr>
          <w:rFonts w:hint="cs"/>
          <w:spacing w:val="-2"/>
          <w:rtl/>
          <w:lang w:val="en-US"/>
        </w:rPr>
        <w:t xml:space="preserve">فص </w:t>
      </w:r>
      <w:r w:rsidR="00A12756" w:rsidRPr="00F81310">
        <w:rPr>
          <w:rFonts w:hint="cs"/>
          <w:spacing w:val="-2"/>
          <w:rtl/>
          <w:lang w:val="en-US"/>
        </w:rPr>
        <w:t>ال</w:t>
      </w:r>
      <w:r w:rsidR="00A33E52" w:rsidRPr="00F81310">
        <w:rPr>
          <w:rFonts w:hint="cs"/>
          <w:spacing w:val="-2"/>
          <w:rtl/>
          <w:lang w:val="en-US"/>
        </w:rPr>
        <w:t xml:space="preserve">جانبي إلى </w:t>
      </w:r>
      <w:r w:rsidR="00A12756" w:rsidRPr="00F81310">
        <w:rPr>
          <w:rFonts w:hint="cs"/>
          <w:spacing w:val="-2"/>
          <w:rtl/>
          <w:lang w:val="en-US"/>
        </w:rPr>
        <w:t>ال</w:t>
      </w:r>
      <w:r w:rsidR="00A33E52" w:rsidRPr="00F81310">
        <w:rPr>
          <w:rFonts w:hint="cs"/>
          <w:spacing w:val="-2"/>
          <w:rtl/>
          <w:lang w:val="en-US"/>
        </w:rPr>
        <w:t xml:space="preserve">فص </w:t>
      </w:r>
      <w:r w:rsidR="00A12756" w:rsidRPr="00F81310">
        <w:rPr>
          <w:rFonts w:hint="cs"/>
          <w:spacing w:val="-2"/>
          <w:rtl/>
          <w:lang w:val="en-US"/>
        </w:rPr>
        <w:t>ال</w:t>
      </w:r>
      <w:r w:rsidR="00A33E52" w:rsidRPr="00F81310">
        <w:rPr>
          <w:rFonts w:hint="cs"/>
          <w:spacing w:val="-2"/>
          <w:rtl/>
          <w:lang w:val="en-US"/>
        </w:rPr>
        <w:t xml:space="preserve">جانبي حوالي </w:t>
      </w:r>
      <w:r w:rsidR="008E6B70" w:rsidRPr="00F81310">
        <w:rPr>
          <w:spacing w:val="-2"/>
          <w:lang w:val="en-US"/>
        </w:rPr>
        <w:t>dB 37</w:t>
      </w:r>
      <w:r w:rsidR="008E6B70" w:rsidRPr="00F81310">
        <w:rPr>
          <w:rFonts w:hint="cs"/>
          <w:spacing w:val="-2"/>
          <w:rtl/>
          <w:lang w:val="en-US"/>
        </w:rPr>
        <w:t xml:space="preserve"> </w:t>
      </w:r>
      <w:r w:rsidR="000A247B" w:rsidRPr="00F81310">
        <w:rPr>
          <w:rFonts w:hint="cs"/>
          <w:spacing w:val="-2"/>
          <w:rtl/>
          <w:lang w:val="en-US"/>
        </w:rPr>
        <w:t xml:space="preserve">تحت </w:t>
      </w:r>
      <w:r w:rsidR="008E6B70" w:rsidRPr="00F81310">
        <w:rPr>
          <w:rFonts w:hint="cs"/>
          <w:spacing w:val="-2"/>
          <w:rtl/>
          <w:lang w:val="en-US"/>
        </w:rPr>
        <w:t xml:space="preserve">ضوضاء النظام في </w:t>
      </w:r>
      <w:r w:rsidR="008E6B70" w:rsidRPr="00F81310">
        <w:rPr>
          <w:spacing w:val="-2"/>
          <w:lang w:val="en-US"/>
        </w:rPr>
        <w:t>GHz 4</w:t>
      </w:r>
      <w:r w:rsidR="008E6B70" w:rsidRPr="00F81310">
        <w:rPr>
          <w:rFonts w:hint="cs"/>
          <w:spacing w:val="-2"/>
          <w:rtl/>
          <w:lang w:val="en-US"/>
        </w:rPr>
        <w:t>. و</w:t>
      </w:r>
      <w:r w:rsidR="00A12756" w:rsidRPr="00F81310">
        <w:rPr>
          <w:rFonts w:hint="cs"/>
          <w:spacing w:val="-2"/>
          <w:rtl/>
          <w:lang w:val="en-US"/>
        </w:rPr>
        <w:t xml:space="preserve">بالتالي، </w:t>
      </w:r>
      <w:r w:rsidR="00A6357B" w:rsidRPr="00F81310">
        <w:rPr>
          <w:rFonts w:hint="cs"/>
          <w:spacing w:val="-2"/>
          <w:rtl/>
          <w:lang w:val="en-US"/>
        </w:rPr>
        <w:t xml:space="preserve">لا يوجد </w:t>
      </w:r>
      <w:r w:rsidR="00FA784B" w:rsidRPr="00F81310">
        <w:rPr>
          <w:rFonts w:hint="cs"/>
          <w:spacing w:val="-2"/>
          <w:rtl/>
          <w:lang w:val="en-US"/>
        </w:rPr>
        <w:t>تحميل زائد ع</w:t>
      </w:r>
      <w:r w:rsidR="000A247B" w:rsidRPr="00F81310">
        <w:rPr>
          <w:rFonts w:hint="cs"/>
          <w:spacing w:val="-2"/>
          <w:rtl/>
          <w:lang w:val="en-US"/>
        </w:rPr>
        <w:t>ل</w:t>
      </w:r>
      <w:r w:rsidR="00FA784B" w:rsidRPr="00F81310">
        <w:rPr>
          <w:rFonts w:hint="cs"/>
          <w:spacing w:val="-2"/>
          <w:rtl/>
          <w:lang w:val="en-US"/>
        </w:rPr>
        <w:t>ى ا</w:t>
      </w:r>
      <w:r w:rsidR="008E6B70" w:rsidRPr="00F81310">
        <w:rPr>
          <w:rFonts w:hint="cs"/>
          <w:spacing w:val="-2"/>
          <w:rtl/>
          <w:lang w:val="en-US"/>
        </w:rPr>
        <w:t xml:space="preserve">لمستقبل، حتى بالنسبة إلى </w:t>
      </w:r>
      <w:r w:rsidR="001A24C0" w:rsidRPr="00F81310">
        <w:rPr>
          <w:rFonts w:hint="cs"/>
          <w:spacing w:val="-2"/>
          <w:rtl/>
          <w:lang w:val="en-US"/>
        </w:rPr>
        <w:t xml:space="preserve">الفصين الجانبيين </w:t>
      </w:r>
      <w:r w:rsidR="000A247B" w:rsidRPr="00F81310">
        <w:rPr>
          <w:rFonts w:hint="cs"/>
          <w:spacing w:val="-2"/>
          <w:rtl/>
          <w:lang w:val="en-US"/>
        </w:rPr>
        <w:t xml:space="preserve">تحت </w:t>
      </w:r>
      <w:r w:rsidR="008E6B70" w:rsidRPr="00F81310">
        <w:rPr>
          <w:spacing w:val="-2"/>
          <w:lang w:val="en-US"/>
        </w:rPr>
        <w:t>dBi 0</w:t>
      </w:r>
      <w:r w:rsidR="008E6B70" w:rsidRPr="00F81310">
        <w:rPr>
          <w:rFonts w:hint="cs"/>
          <w:spacing w:val="-2"/>
          <w:rtl/>
          <w:lang w:val="en-US"/>
        </w:rPr>
        <w:t xml:space="preserve">. </w:t>
      </w:r>
      <w:r w:rsidR="00F95AD4" w:rsidRPr="00F81310">
        <w:rPr>
          <w:rFonts w:hint="cs"/>
          <w:spacing w:val="-2"/>
          <w:rtl/>
          <w:lang w:val="en-US"/>
        </w:rPr>
        <w:t>و</w:t>
      </w:r>
      <w:r w:rsidR="00B83D6B" w:rsidRPr="00F81310">
        <w:rPr>
          <w:rFonts w:hint="cs"/>
          <w:spacing w:val="-2"/>
          <w:rtl/>
          <w:lang w:val="en-US"/>
        </w:rPr>
        <w:t>يصعب على</w:t>
      </w:r>
      <w:r w:rsidR="00882143" w:rsidRPr="00F81310">
        <w:rPr>
          <w:rFonts w:hint="cs"/>
          <w:spacing w:val="-2"/>
          <w:rtl/>
          <w:lang w:val="en-US"/>
        </w:rPr>
        <w:t xml:space="preserve"> </w:t>
      </w:r>
      <w:r w:rsidR="007E148E" w:rsidRPr="00F81310">
        <w:rPr>
          <w:rFonts w:hint="cs"/>
          <w:spacing w:val="-2"/>
          <w:rtl/>
          <w:lang w:val="en-US"/>
        </w:rPr>
        <w:t xml:space="preserve">رادار </w:t>
      </w:r>
      <w:r w:rsidR="00882143" w:rsidRPr="00F81310">
        <w:rPr>
          <w:spacing w:val="-2"/>
          <w:lang w:val="en-US"/>
        </w:rPr>
        <w:t>ALMA</w:t>
      </w:r>
      <w:r w:rsidR="00882143" w:rsidRPr="00F81310">
        <w:rPr>
          <w:rFonts w:hint="cs"/>
          <w:spacing w:val="-2"/>
          <w:rtl/>
          <w:lang w:val="en-US"/>
        </w:rPr>
        <w:t xml:space="preserve"> </w:t>
      </w:r>
      <w:r w:rsidR="007E148E" w:rsidRPr="00F81310">
        <w:rPr>
          <w:rFonts w:hint="cs"/>
          <w:spacing w:val="-2"/>
          <w:rtl/>
          <w:lang w:val="en-US"/>
        </w:rPr>
        <w:t xml:space="preserve">اكتشاف </w:t>
      </w:r>
      <w:r w:rsidR="00882143" w:rsidRPr="00F81310">
        <w:rPr>
          <w:rFonts w:hint="cs"/>
          <w:spacing w:val="-2"/>
          <w:rtl/>
          <w:lang w:val="en-US"/>
        </w:rPr>
        <w:t>إشارة في عرض النطاق هذا</w:t>
      </w:r>
      <w:r w:rsidR="007E148E" w:rsidRPr="00F81310">
        <w:rPr>
          <w:rFonts w:hint="cs"/>
          <w:spacing w:val="-2"/>
          <w:rtl/>
          <w:lang w:val="en-US"/>
        </w:rPr>
        <w:t xml:space="preserve"> بصورة دقيقة</w:t>
      </w:r>
      <w:r w:rsidR="00882143" w:rsidRPr="00F81310">
        <w:rPr>
          <w:rFonts w:hint="cs"/>
          <w:spacing w:val="-2"/>
          <w:rtl/>
          <w:lang w:val="en-US"/>
        </w:rPr>
        <w:t>.</w:t>
      </w:r>
    </w:p>
    <w:p w:rsidR="00A90863" w:rsidRPr="00F233DC" w:rsidRDefault="00F308B3" w:rsidP="00F81310">
      <w:pPr>
        <w:tabs>
          <w:tab w:val="clear" w:pos="794"/>
          <w:tab w:val="clear" w:pos="1191"/>
          <w:tab w:val="clear" w:pos="1588"/>
          <w:tab w:val="clear" w:pos="1985"/>
        </w:tabs>
        <w:spacing w:before="180"/>
        <w:ind w:left="1440" w:hanging="144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الصنف </w:t>
      </w:r>
      <w:r>
        <w:rPr>
          <w:lang w:val="en-US"/>
        </w:rPr>
        <w:t>2</w:t>
      </w:r>
      <w:r>
        <w:rPr>
          <w:rFonts w:hint="cs"/>
          <w:rtl/>
          <w:lang w:val="en-US" w:bidi="ar-EG"/>
        </w:rPr>
        <w:t>:</w:t>
      </w:r>
      <w:r>
        <w:rPr>
          <w:rFonts w:hint="cs"/>
          <w:rtl/>
          <w:lang w:val="en-US" w:bidi="ar-EG"/>
        </w:rPr>
        <w:tab/>
      </w:r>
      <w:r w:rsidR="00301401">
        <w:rPr>
          <w:rFonts w:hint="cs"/>
          <w:rtl/>
          <w:lang w:val="en-US"/>
        </w:rPr>
        <w:t>تفاعل ال</w:t>
      </w:r>
      <w:r w:rsidR="00A90863" w:rsidRPr="00F233DC">
        <w:rPr>
          <w:rFonts w:hint="cs"/>
          <w:rtl/>
          <w:lang w:val="en-US"/>
        </w:rPr>
        <w:t xml:space="preserve">حزمة </w:t>
      </w:r>
      <w:r w:rsidR="00301401">
        <w:rPr>
          <w:rFonts w:hint="cs"/>
          <w:rtl/>
          <w:lang w:val="en-US"/>
        </w:rPr>
        <w:t>ال</w:t>
      </w:r>
      <w:r w:rsidR="00A90863" w:rsidRPr="00F233DC">
        <w:rPr>
          <w:rFonts w:hint="cs"/>
          <w:rtl/>
          <w:lang w:val="en-US"/>
        </w:rPr>
        <w:t xml:space="preserve">رئيسية للرادار </w:t>
      </w:r>
      <w:r w:rsidR="005660D3">
        <w:rPr>
          <w:rFonts w:hint="cs"/>
          <w:rtl/>
          <w:lang w:val="en-US"/>
        </w:rPr>
        <w:t xml:space="preserve">مع </w:t>
      </w:r>
      <w:r w:rsidR="00301401">
        <w:rPr>
          <w:rFonts w:hint="cs"/>
          <w:rtl/>
          <w:lang w:val="en-US"/>
        </w:rPr>
        <w:t>ال</w:t>
      </w:r>
      <w:r w:rsidR="00550BC2" w:rsidRPr="00F233DC">
        <w:rPr>
          <w:rFonts w:hint="cs"/>
          <w:rtl/>
          <w:lang w:val="en-US"/>
        </w:rPr>
        <w:t xml:space="preserve">فصوص </w:t>
      </w:r>
      <w:r w:rsidR="00301401">
        <w:rPr>
          <w:rFonts w:hint="cs"/>
          <w:rtl/>
          <w:lang w:val="en-US"/>
        </w:rPr>
        <w:t>ال</w:t>
      </w:r>
      <w:r w:rsidR="00550BC2" w:rsidRPr="00F233DC">
        <w:rPr>
          <w:rFonts w:hint="cs"/>
          <w:rtl/>
          <w:lang w:val="en-US"/>
        </w:rPr>
        <w:t xml:space="preserve">جانبية </w:t>
      </w:r>
      <w:r w:rsidR="005660D3">
        <w:rPr>
          <w:rFonts w:hint="cs"/>
          <w:rtl/>
          <w:lang w:val="en-US"/>
        </w:rPr>
        <w:t>ال</w:t>
      </w:r>
      <w:r w:rsidR="00550BC2" w:rsidRPr="00F233DC">
        <w:rPr>
          <w:rFonts w:hint="cs"/>
          <w:rtl/>
          <w:lang w:val="en-US"/>
        </w:rPr>
        <w:t xml:space="preserve">بعيدة </w:t>
      </w:r>
      <w:r w:rsidR="00A90863" w:rsidRPr="00F233DC">
        <w:rPr>
          <w:rFonts w:hint="cs"/>
          <w:rtl/>
          <w:lang w:val="en-US"/>
        </w:rPr>
        <w:t xml:space="preserve">لهوائيات </w:t>
      </w:r>
      <w:r w:rsidR="00A90863" w:rsidRPr="00F233DC">
        <w:rPr>
          <w:lang w:val="en-US"/>
        </w:rPr>
        <w:t>ALMA</w:t>
      </w:r>
      <w:r w:rsidR="00A90863" w:rsidRPr="00F233DC">
        <w:rPr>
          <w:rFonts w:hint="cs"/>
          <w:rtl/>
          <w:lang w:val="en-US"/>
        </w:rPr>
        <w:t xml:space="preserve">. </w:t>
      </w:r>
      <w:r w:rsidR="005660D3">
        <w:rPr>
          <w:rFonts w:hint="cs"/>
          <w:rtl/>
          <w:lang w:val="en-US"/>
        </w:rPr>
        <w:t xml:space="preserve">يبلغ </w:t>
      </w:r>
      <w:r w:rsidR="00A90863" w:rsidRPr="00F233DC">
        <w:rPr>
          <w:rFonts w:hint="cs"/>
          <w:rtl/>
          <w:lang w:val="en-US"/>
        </w:rPr>
        <w:t>كسب الحزمة الرئيسية لهوائي الرادار</w:t>
      </w:r>
      <w:r w:rsidR="00DD5816" w:rsidRPr="00F233DC">
        <w:rPr>
          <w:rFonts w:hint="cs"/>
          <w:rtl/>
          <w:lang w:val="en-US"/>
        </w:rPr>
        <w:t xml:space="preserve"> </w:t>
      </w:r>
      <w:r w:rsidR="00A90863" w:rsidRPr="00F233DC">
        <w:rPr>
          <w:lang w:val="en-US"/>
        </w:rPr>
        <w:t>dB 63</w:t>
      </w:r>
      <w:r w:rsidR="00A90863" w:rsidRPr="00F233DC">
        <w:rPr>
          <w:rFonts w:hint="cs"/>
          <w:rtl/>
          <w:lang w:val="en-US"/>
        </w:rPr>
        <w:t>. و</w:t>
      </w:r>
      <w:r w:rsidR="00DD5816" w:rsidRPr="00F233DC">
        <w:rPr>
          <w:rFonts w:hint="cs"/>
          <w:rtl/>
          <w:lang w:val="en-US"/>
        </w:rPr>
        <w:t xml:space="preserve">تساوي </w:t>
      </w:r>
      <w:r w:rsidR="00A90863" w:rsidRPr="00F233DC">
        <w:rPr>
          <w:rFonts w:hint="cs"/>
          <w:rtl/>
          <w:lang w:val="en-US"/>
        </w:rPr>
        <w:t xml:space="preserve">القدرة </w:t>
      </w:r>
      <w:r w:rsidR="00685FCA">
        <w:rPr>
          <w:rFonts w:hint="cs"/>
          <w:rtl/>
          <w:lang w:val="en-US"/>
        </w:rPr>
        <w:t xml:space="preserve">التي يلتقطها </w:t>
      </w:r>
      <w:r w:rsidR="00A90863" w:rsidRPr="00F233DC">
        <w:rPr>
          <w:rFonts w:hint="cs"/>
          <w:rtl/>
          <w:lang w:val="en-US"/>
        </w:rPr>
        <w:t xml:space="preserve">هوائي </w:t>
      </w:r>
      <w:r w:rsidR="00550BC2" w:rsidRPr="00F233DC">
        <w:rPr>
          <w:rFonts w:hint="cs"/>
          <w:rtl/>
          <w:lang w:val="en-US"/>
        </w:rPr>
        <w:t>الاستقبال</w:t>
      </w:r>
      <w:r w:rsidR="00A90863" w:rsidRPr="00F233DC">
        <w:rPr>
          <w:rFonts w:hint="cs"/>
          <w:rtl/>
          <w:lang w:val="en-US"/>
        </w:rPr>
        <w:t>:</w:t>
      </w:r>
    </w:p>
    <w:p w:rsidR="00F308B3" w:rsidRPr="00EA766B" w:rsidRDefault="00F308B3" w:rsidP="005E2219">
      <w:pPr>
        <w:tabs>
          <w:tab w:val="clear" w:pos="794"/>
          <w:tab w:val="clear" w:pos="1191"/>
          <w:tab w:val="clear" w:pos="1588"/>
          <w:tab w:val="clear" w:pos="1985"/>
        </w:tabs>
        <w:spacing w:before="180"/>
        <w:ind w:left="1440" w:hanging="1440"/>
        <w:rPr>
          <w:rFonts w:hint="cs"/>
          <w:lang w:val="en-US"/>
        </w:rPr>
      </w:pPr>
      <w:r>
        <w:rPr>
          <w:rFonts w:hint="cs"/>
          <w:rtl/>
          <w:lang w:val="en-US"/>
        </w:rPr>
        <w:tab/>
      </w:r>
      <w:r w:rsidRPr="00EA766B">
        <w:rPr>
          <w:lang w:val="en-US"/>
        </w:rPr>
        <w:t>(32</w:t>
      </w:r>
      <w:r>
        <w:rPr>
          <w:lang w:val="en-US"/>
        </w:rPr>
        <w:t>,</w:t>
      </w:r>
      <w:r w:rsidRPr="00EA766B">
        <w:rPr>
          <w:lang w:val="en-US"/>
        </w:rPr>
        <w:t>5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+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188</w:t>
      </w:r>
      <w:r w:rsidR="005E2219">
        <w:rPr>
          <w:lang w:val="en-US"/>
        </w:rPr>
        <w:t>,</w:t>
      </w:r>
      <w:r w:rsidR="005E2219" w:rsidRPr="00EA766B">
        <w:rPr>
          <w:lang w:val="en-US"/>
        </w:rPr>
        <w:t>9–</w:t>
      </w:r>
      <w:r w:rsidRPr="00EA766B">
        <w:rPr>
          <w:lang w:val="en-US"/>
        </w:rPr>
        <w:t>)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+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63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=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93</w:t>
      </w:r>
      <w:r>
        <w:rPr>
          <w:lang w:val="en-US"/>
        </w:rPr>
        <w:t>,</w:t>
      </w:r>
      <w:r w:rsidRPr="00EA766B">
        <w:rPr>
          <w:lang w:val="en-US"/>
        </w:rPr>
        <w:t>4–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dBW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=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63</w:t>
      </w:r>
      <w:r>
        <w:rPr>
          <w:lang w:val="en-US"/>
        </w:rPr>
        <w:t>,</w:t>
      </w:r>
      <w:r w:rsidRPr="00EA766B">
        <w:rPr>
          <w:lang w:val="en-US"/>
        </w:rPr>
        <w:t>4–</w:t>
      </w:r>
      <w:r>
        <w:rPr>
          <w:rFonts w:hint="cs"/>
          <w:rtl/>
          <w:lang w:val="en-US"/>
        </w:rPr>
        <w:t xml:space="preserve"> </w:t>
      </w:r>
      <w:r w:rsidRPr="00EA766B">
        <w:rPr>
          <w:lang w:val="en-US"/>
        </w:rPr>
        <w:t>dBm</w:t>
      </w:r>
      <w:r>
        <w:rPr>
          <w:rFonts w:hint="cs"/>
          <w:rtl/>
          <w:lang w:val="en-US"/>
        </w:rPr>
        <w:t>.</w:t>
      </w:r>
    </w:p>
    <w:p w:rsidR="00A90863" w:rsidRPr="00F233DC" w:rsidRDefault="00F308B3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8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الصنف </w:t>
      </w:r>
      <w:r>
        <w:rPr>
          <w:lang w:val="en-US"/>
        </w:rPr>
        <w:t>3</w:t>
      </w:r>
      <w:r>
        <w:rPr>
          <w:rFonts w:hint="cs"/>
          <w:rtl/>
          <w:lang w:val="en-US" w:bidi="ar-EG"/>
        </w:rPr>
        <w:t>:</w:t>
      </w:r>
      <w:r>
        <w:rPr>
          <w:rFonts w:hint="cs"/>
          <w:rtl/>
          <w:lang w:val="en-US" w:bidi="ar-EG"/>
        </w:rPr>
        <w:tab/>
      </w:r>
      <w:r w:rsidR="005660D3">
        <w:rPr>
          <w:rFonts w:hint="cs"/>
          <w:rtl/>
          <w:lang w:val="en-US"/>
        </w:rPr>
        <w:t xml:space="preserve">تفاعل </w:t>
      </w:r>
      <w:r w:rsidR="00A90863" w:rsidRPr="00F233DC">
        <w:rPr>
          <w:rFonts w:hint="cs"/>
          <w:rtl/>
          <w:lang w:val="en-US"/>
        </w:rPr>
        <w:t xml:space="preserve">الفصوص الجانبية للرادار </w:t>
      </w:r>
      <w:r w:rsidR="005660D3">
        <w:rPr>
          <w:rFonts w:hint="cs"/>
          <w:rtl/>
          <w:lang w:val="en-US"/>
        </w:rPr>
        <w:t xml:space="preserve">مع </w:t>
      </w:r>
      <w:r w:rsidR="00A90863" w:rsidRPr="00F233DC">
        <w:rPr>
          <w:rFonts w:hint="cs"/>
          <w:rtl/>
          <w:lang w:val="en-US"/>
        </w:rPr>
        <w:t xml:space="preserve">الحزمة الرئيسية لهوائي </w:t>
      </w:r>
      <w:r w:rsidR="00A90863" w:rsidRPr="00F233DC">
        <w:rPr>
          <w:lang w:val="en-US"/>
        </w:rPr>
        <w:t>ALMA</w:t>
      </w:r>
      <w:r w:rsidR="00A90863" w:rsidRPr="00F233DC">
        <w:rPr>
          <w:rFonts w:hint="cs"/>
          <w:rtl/>
          <w:lang w:val="en-US"/>
        </w:rPr>
        <w:t>:</w:t>
      </w:r>
    </w:p>
    <w:p w:rsidR="00A90863" w:rsidRPr="00E46845" w:rsidRDefault="00F81310" w:rsidP="005E2219">
      <w:pPr>
        <w:tabs>
          <w:tab w:val="clear" w:pos="794"/>
          <w:tab w:val="clear" w:pos="1191"/>
        </w:tabs>
        <w:spacing w:before="180"/>
        <w:ind w:left="1588" w:hanging="1588"/>
        <w:rPr>
          <w:rFonts w:hint="cs"/>
          <w:rtl/>
        </w:rPr>
      </w:pPr>
      <w:r>
        <w:rPr>
          <w:rFonts w:hint="cs"/>
          <w:rtl/>
          <w:lang w:val="en-US"/>
        </w:rPr>
        <w:lastRenderedPageBreak/>
        <w:tab/>
      </w:r>
      <w:r w:rsidR="005660D3" w:rsidRPr="00E46845">
        <w:rPr>
          <w:rFonts w:hint="cs"/>
          <w:rtl/>
          <w:lang w:val="en-US"/>
        </w:rPr>
        <w:t>يبلغ</w:t>
      </w:r>
      <w:r w:rsidR="00DD5816" w:rsidRPr="00E46845">
        <w:rPr>
          <w:rFonts w:hint="cs"/>
          <w:rtl/>
          <w:lang w:val="en-US"/>
        </w:rPr>
        <w:t xml:space="preserve"> </w:t>
      </w:r>
      <w:r w:rsidR="00644DE9" w:rsidRPr="00E46845">
        <w:rPr>
          <w:rFonts w:hint="cs"/>
          <w:rtl/>
          <w:lang w:val="en-US"/>
        </w:rPr>
        <w:t xml:space="preserve">كسب الحزمة الرئيسية لهوائي </w:t>
      </w:r>
      <w:r w:rsidR="00F308B3" w:rsidRPr="00E46845">
        <w:rPr>
          <w:rFonts w:hint="cs"/>
          <w:rtl/>
          <w:lang w:val="en-US"/>
        </w:rPr>
        <w:t>-</w:t>
      </w:r>
      <w:r w:rsidR="00DD5816" w:rsidRPr="00E46845">
        <w:rPr>
          <w:lang w:val="en-US"/>
        </w:rPr>
        <w:t>12</w:t>
      </w:r>
      <w:r w:rsidR="00685FCA" w:rsidRPr="00E46845">
        <w:rPr>
          <w:rFonts w:hint="cs"/>
          <w:rtl/>
          <w:lang w:val="en-US"/>
        </w:rPr>
        <w:t xml:space="preserve"> </w:t>
      </w:r>
      <w:r w:rsidR="00DD5816" w:rsidRPr="00E46845">
        <w:rPr>
          <w:rFonts w:hint="cs"/>
          <w:rtl/>
          <w:lang w:val="en-US"/>
        </w:rPr>
        <w:t>متر</w:t>
      </w:r>
      <w:r w:rsidR="00685FCA" w:rsidRPr="00E46845">
        <w:rPr>
          <w:rFonts w:hint="cs"/>
          <w:rtl/>
          <w:lang w:val="en-US"/>
        </w:rPr>
        <w:t>اً</w:t>
      </w:r>
      <w:r w:rsidR="00DD5816" w:rsidRPr="00E46845">
        <w:rPr>
          <w:rFonts w:hint="cs"/>
          <w:rtl/>
          <w:lang w:val="en-US"/>
        </w:rPr>
        <w:t xml:space="preserve"> </w:t>
      </w:r>
      <w:r w:rsidR="001A23E7" w:rsidRPr="00E46845">
        <w:rPr>
          <w:rFonts w:hint="cs"/>
          <w:rtl/>
          <w:lang w:val="en-US"/>
        </w:rPr>
        <w:t xml:space="preserve">في </w:t>
      </w:r>
      <w:r w:rsidR="00644DE9" w:rsidRPr="00E46845">
        <w:rPr>
          <w:lang w:val="en-US"/>
        </w:rPr>
        <w:t>GHz 94</w:t>
      </w:r>
      <w:r w:rsidR="001A23E7" w:rsidRPr="00E46845">
        <w:rPr>
          <w:rFonts w:hint="cs"/>
          <w:rtl/>
          <w:lang w:val="en-US"/>
        </w:rPr>
        <w:t>، مع افتراض</w:t>
      </w:r>
      <w:r w:rsidR="00644DE9" w:rsidRPr="00E46845">
        <w:rPr>
          <w:rFonts w:hint="cs"/>
          <w:rtl/>
          <w:lang w:val="en-US"/>
        </w:rPr>
        <w:t xml:space="preserve"> </w:t>
      </w:r>
      <w:r w:rsidR="00685FCA" w:rsidRPr="00E46845">
        <w:rPr>
          <w:rFonts w:hint="cs"/>
          <w:rtl/>
          <w:lang w:val="en-US"/>
        </w:rPr>
        <w:t xml:space="preserve">أن </w:t>
      </w:r>
      <w:r w:rsidR="00644DE9" w:rsidRPr="00E46845">
        <w:rPr>
          <w:rFonts w:hint="cs"/>
          <w:rtl/>
          <w:lang w:val="en-US"/>
        </w:rPr>
        <w:t xml:space="preserve">فعالية </w:t>
      </w:r>
      <w:r w:rsidR="001A24C0" w:rsidRPr="00E46845">
        <w:rPr>
          <w:rFonts w:hint="cs"/>
          <w:rtl/>
          <w:lang w:val="en-US"/>
        </w:rPr>
        <w:t>ال</w:t>
      </w:r>
      <w:r w:rsidR="00644DE9" w:rsidRPr="00E46845">
        <w:rPr>
          <w:rFonts w:hint="cs"/>
          <w:rtl/>
          <w:lang w:val="en-US"/>
        </w:rPr>
        <w:t>فتحة</w:t>
      </w:r>
      <w:r w:rsidR="001A23E7" w:rsidRPr="00E46845">
        <w:rPr>
          <w:rFonts w:hint="cs"/>
          <w:rtl/>
          <w:lang w:val="en-US"/>
        </w:rPr>
        <w:t xml:space="preserve"> </w:t>
      </w:r>
      <w:r w:rsidR="00685FCA" w:rsidRPr="00E46845">
        <w:rPr>
          <w:lang w:val="en-US"/>
        </w:rPr>
        <w:t>%</w:t>
      </w:r>
      <w:r w:rsidR="001A23E7" w:rsidRPr="00E46845">
        <w:rPr>
          <w:lang w:val="en-US"/>
        </w:rPr>
        <w:t>70</w:t>
      </w:r>
      <w:r w:rsidR="00644DE9" w:rsidRPr="00E46845">
        <w:rPr>
          <w:rFonts w:hint="cs"/>
          <w:rtl/>
          <w:lang w:val="en-US"/>
        </w:rPr>
        <w:t xml:space="preserve">، </w:t>
      </w:r>
      <w:r w:rsidR="00DD5816" w:rsidRPr="00E46845">
        <w:rPr>
          <w:rFonts w:hint="cs"/>
          <w:rtl/>
          <w:lang w:val="en-US"/>
        </w:rPr>
        <w:t xml:space="preserve">القيمة </w:t>
      </w:r>
      <w:r w:rsidR="00D8166E">
        <w:rPr>
          <w:rtl/>
          <w:lang w:val="en-US"/>
        </w:rPr>
        <w:br/>
      </w:r>
      <w:r w:rsidR="00644DE9" w:rsidRPr="00E46845">
        <w:rPr>
          <w:lang w:val="en-US"/>
        </w:rPr>
        <w:t>dBi 80</w:t>
      </w:r>
      <w:r w:rsidR="00644DE9" w:rsidRPr="00E46845">
        <w:rPr>
          <w:rFonts w:hint="cs"/>
          <w:rtl/>
          <w:lang w:val="en-US"/>
        </w:rPr>
        <w:t xml:space="preserve">. </w:t>
      </w:r>
      <w:r w:rsidR="00685FCA" w:rsidRPr="00E46845">
        <w:rPr>
          <w:rFonts w:hint="cs"/>
          <w:rtl/>
          <w:lang w:val="en-US"/>
        </w:rPr>
        <w:t xml:space="preserve">وتكون </w:t>
      </w:r>
      <w:r w:rsidR="00644DE9" w:rsidRPr="00E46845">
        <w:rPr>
          <w:rFonts w:hint="cs"/>
          <w:rtl/>
          <w:lang w:val="en-US"/>
        </w:rPr>
        <w:t xml:space="preserve">القدرة </w:t>
      </w:r>
      <w:r w:rsidR="001A23E7" w:rsidRPr="00E46845">
        <w:rPr>
          <w:rFonts w:hint="cs"/>
          <w:rtl/>
          <w:lang w:val="en-US"/>
        </w:rPr>
        <w:t xml:space="preserve">التي </w:t>
      </w:r>
      <w:r w:rsidR="00685FCA" w:rsidRPr="00E46845">
        <w:rPr>
          <w:rFonts w:hint="cs"/>
          <w:rtl/>
          <w:lang w:val="en-US"/>
        </w:rPr>
        <w:t xml:space="preserve">يلتقطها </w:t>
      </w:r>
      <w:r w:rsidR="00DD5816" w:rsidRPr="00E46845">
        <w:rPr>
          <w:rFonts w:hint="cs"/>
          <w:rtl/>
          <w:lang w:val="en-US"/>
        </w:rPr>
        <w:t xml:space="preserve">هذا </w:t>
      </w:r>
      <w:r w:rsidR="00644DE9" w:rsidRPr="00E46845">
        <w:rPr>
          <w:rFonts w:hint="cs"/>
          <w:rtl/>
          <w:lang w:val="en-US"/>
        </w:rPr>
        <w:t>الهوائي</w:t>
      </w:r>
      <w:r w:rsidR="001A23E7" w:rsidRPr="00E46845">
        <w:rPr>
          <w:rFonts w:hint="cs"/>
          <w:rtl/>
          <w:lang w:val="en-US"/>
        </w:rPr>
        <w:t xml:space="preserve"> المسدد</w:t>
      </w:r>
      <w:r w:rsidR="00644DE9" w:rsidRPr="00E46845">
        <w:rPr>
          <w:rFonts w:hint="cs"/>
          <w:rtl/>
          <w:lang w:val="en-US"/>
        </w:rPr>
        <w:t xml:space="preserve"> عند</w:t>
      </w:r>
      <w:r w:rsidR="004C509E" w:rsidRPr="00E46845">
        <w:rPr>
          <w:rFonts w:hint="cs"/>
          <w:rtl/>
          <w:lang w:val="en-US"/>
        </w:rPr>
        <w:t xml:space="preserve"> </w:t>
      </w:r>
      <w:r w:rsidR="00644DE9" w:rsidRPr="00E46845">
        <w:rPr>
          <w:lang w:val="en-US"/>
        </w:rPr>
        <w:t>dBi 0</w:t>
      </w:r>
      <w:r w:rsidR="00644DE9" w:rsidRPr="00E46845">
        <w:rPr>
          <w:rFonts w:hint="cs"/>
          <w:rtl/>
          <w:lang w:val="en-US"/>
        </w:rPr>
        <w:t xml:space="preserve"> </w:t>
      </w:r>
      <w:r w:rsidR="001A23E7" w:rsidRPr="00E46845">
        <w:rPr>
          <w:rFonts w:hint="cs"/>
          <w:rtl/>
          <w:lang w:val="en-US"/>
        </w:rPr>
        <w:t>ل</w:t>
      </w:r>
      <w:r w:rsidR="00644DE9" w:rsidRPr="00E46845">
        <w:rPr>
          <w:rFonts w:hint="cs"/>
          <w:rtl/>
          <w:lang w:val="en-US"/>
        </w:rPr>
        <w:t xml:space="preserve">لفصوص الجانبية لرادار </w:t>
      </w:r>
      <w:r w:rsidR="001A24C0" w:rsidRPr="00E46845">
        <w:rPr>
          <w:rFonts w:hint="cs"/>
          <w:rtl/>
          <w:lang w:val="en-US"/>
        </w:rPr>
        <w:t>ال</w:t>
      </w:r>
      <w:r w:rsidR="001A23E7" w:rsidRPr="00E46845">
        <w:rPr>
          <w:rFonts w:hint="cs"/>
          <w:rtl/>
          <w:lang w:val="en-US"/>
        </w:rPr>
        <w:t xml:space="preserve">إرسال </w:t>
      </w:r>
      <w:r w:rsidR="00D8166E">
        <w:rPr>
          <w:rtl/>
          <w:lang w:val="en-US"/>
        </w:rPr>
        <w:br/>
      </w:r>
      <w:r w:rsidR="00644DE9" w:rsidRPr="00E46845">
        <w:rPr>
          <w:lang w:val="en-US"/>
        </w:rPr>
        <w:t>dBW 32</w:t>
      </w:r>
      <w:r w:rsidR="00D8166E">
        <w:rPr>
          <w:lang w:val="en-US"/>
        </w:rPr>
        <w:t>,</w:t>
      </w:r>
      <w:r w:rsidR="00644DE9" w:rsidRPr="00E46845">
        <w:rPr>
          <w:lang w:val="en-US"/>
        </w:rPr>
        <w:t>5</w:t>
      </w:r>
      <w:r w:rsidR="00DD5816" w:rsidRPr="00E46845">
        <w:rPr>
          <w:rFonts w:hint="cs"/>
          <w:rtl/>
          <w:lang w:val="en-US"/>
        </w:rPr>
        <w:t xml:space="preserve"> </w:t>
      </w:r>
      <w:r w:rsidR="00685FCA" w:rsidRPr="00E46845">
        <w:rPr>
          <w:rFonts w:hint="cs"/>
          <w:rtl/>
          <w:lang w:val="en-US"/>
        </w:rPr>
        <w:t>كما يلي</w:t>
      </w:r>
      <w:r w:rsidR="00644DE9" w:rsidRPr="00E46845">
        <w:rPr>
          <w:rFonts w:hint="cs"/>
          <w:rtl/>
          <w:lang w:val="en-US"/>
        </w:rPr>
        <w:t>:</w:t>
      </w:r>
      <w:r w:rsidR="00E46845" w:rsidRPr="00E46845">
        <w:rPr>
          <w:rFonts w:hint="cs"/>
          <w:rtl/>
          <w:lang w:val="en-US"/>
        </w:rPr>
        <w:t xml:space="preserve"> </w:t>
      </w:r>
      <w:r w:rsidR="005E2219" w:rsidRPr="00EA766B">
        <w:rPr>
          <w:lang w:val="en-US"/>
        </w:rPr>
        <w:t>(32</w:t>
      </w:r>
      <w:r w:rsidR="005E2219">
        <w:rPr>
          <w:lang w:val="en-US"/>
        </w:rPr>
        <w:t>,</w:t>
      </w:r>
      <w:r w:rsidR="005E2219" w:rsidRPr="00EA766B">
        <w:rPr>
          <w:lang w:val="en-US"/>
        </w:rPr>
        <w:t>5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+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188</w:t>
      </w:r>
      <w:r w:rsidR="005E2219">
        <w:rPr>
          <w:lang w:val="en-US"/>
        </w:rPr>
        <w:t>,</w:t>
      </w:r>
      <w:r w:rsidR="005E2219" w:rsidRPr="00EA766B">
        <w:rPr>
          <w:lang w:val="en-US"/>
        </w:rPr>
        <w:t>9–)</w:t>
      </w:r>
      <w:r w:rsidR="00D8166E">
        <w:rPr>
          <w:rFonts w:hint="cs"/>
          <w:rtl/>
        </w:rPr>
        <w:t xml:space="preserve"> </w:t>
      </w:r>
      <w:r w:rsidR="00644DE9" w:rsidRPr="00E46845">
        <w:t>+</w:t>
      </w:r>
      <w:r w:rsidR="00D8166E">
        <w:rPr>
          <w:rFonts w:hint="cs"/>
          <w:rtl/>
        </w:rPr>
        <w:t xml:space="preserve"> </w:t>
      </w:r>
      <w:r w:rsidR="00644DE9" w:rsidRPr="00E46845">
        <w:t>80</w:t>
      </w:r>
      <w:r w:rsidR="00D8166E">
        <w:rPr>
          <w:rFonts w:hint="cs"/>
          <w:rtl/>
        </w:rPr>
        <w:t xml:space="preserve"> </w:t>
      </w:r>
      <w:r w:rsidR="00644DE9" w:rsidRPr="00E46845">
        <w:t>=</w:t>
      </w:r>
      <w:r w:rsidR="00D8166E">
        <w:rPr>
          <w:rFonts w:hint="cs"/>
          <w:rtl/>
        </w:rPr>
        <w:t xml:space="preserve"> </w:t>
      </w:r>
      <w:r w:rsidR="00644DE9" w:rsidRPr="00E46845">
        <w:t>76</w:t>
      </w:r>
      <w:r w:rsidR="00D8166E">
        <w:t>,</w:t>
      </w:r>
      <w:r w:rsidR="00644DE9" w:rsidRPr="00E46845">
        <w:t>4</w:t>
      </w:r>
      <w:r w:rsidR="00D8166E" w:rsidRPr="00E46845">
        <w:t>–</w:t>
      </w:r>
      <w:r w:rsidR="00D8166E">
        <w:rPr>
          <w:rFonts w:hint="cs"/>
          <w:rtl/>
        </w:rPr>
        <w:t xml:space="preserve"> </w:t>
      </w:r>
      <w:r w:rsidR="00644DE9" w:rsidRPr="00E46845">
        <w:t>dBW</w:t>
      </w:r>
      <w:r w:rsidR="00D8166E">
        <w:rPr>
          <w:rFonts w:hint="cs"/>
          <w:rtl/>
        </w:rPr>
        <w:t xml:space="preserve"> </w:t>
      </w:r>
      <w:r w:rsidR="00644DE9" w:rsidRPr="00E46845">
        <w:t>=</w:t>
      </w:r>
      <w:r w:rsidR="00D8166E">
        <w:rPr>
          <w:rFonts w:hint="cs"/>
          <w:rtl/>
        </w:rPr>
        <w:t xml:space="preserve"> </w:t>
      </w:r>
      <w:r w:rsidR="00644DE9" w:rsidRPr="00E46845">
        <w:t>48</w:t>
      </w:r>
      <w:r w:rsidR="00D8166E">
        <w:t>,</w:t>
      </w:r>
      <w:r w:rsidR="00644DE9" w:rsidRPr="00E46845">
        <w:t>4</w:t>
      </w:r>
      <w:r w:rsidR="00D8166E" w:rsidRPr="00E46845">
        <w:t>–</w:t>
      </w:r>
      <w:r w:rsidR="00D8166E">
        <w:rPr>
          <w:rFonts w:hint="cs"/>
          <w:rtl/>
        </w:rPr>
        <w:t xml:space="preserve"> </w:t>
      </w:r>
      <w:r w:rsidR="00644DE9" w:rsidRPr="00E46845">
        <w:t>dBm</w:t>
      </w:r>
    </w:p>
    <w:p w:rsidR="008A3FDF" w:rsidRPr="00F233DC" w:rsidRDefault="00644DE9" w:rsidP="001B1B6B">
      <w:pPr>
        <w:tabs>
          <w:tab w:val="clear" w:pos="794"/>
          <w:tab w:val="clear" w:pos="1191"/>
        </w:tabs>
        <w:spacing w:before="180"/>
        <w:rPr>
          <w:rFonts w:hint="eastAsia"/>
          <w:rtl/>
          <w:lang w:val="en-US"/>
        </w:rPr>
      </w:pPr>
      <w:r w:rsidRPr="00F233DC">
        <w:rPr>
          <w:rFonts w:hint="cs"/>
          <w:rtl/>
        </w:rPr>
        <w:t xml:space="preserve">لنقارن </w:t>
      </w:r>
      <w:r w:rsidR="00AF25F4" w:rsidRPr="00F233DC">
        <w:rPr>
          <w:rFonts w:hint="cs"/>
          <w:rtl/>
        </w:rPr>
        <w:t>هذه ال</w:t>
      </w:r>
      <w:r w:rsidRPr="00F233DC">
        <w:rPr>
          <w:rFonts w:hint="cs"/>
          <w:rtl/>
        </w:rPr>
        <w:t xml:space="preserve">أرقام </w:t>
      </w:r>
      <w:r w:rsidR="00AF25F4" w:rsidRPr="00F233DC">
        <w:rPr>
          <w:rFonts w:hint="cs"/>
          <w:rtl/>
        </w:rPr>
        <w:t>ل</w:t>
      </w:r>
      <w:r w:rsidRPr="00F233DC">
        <w:rPr>
          <w:rFonts w:hint="cs"/>
          <w:rtl/>
        </w:rPr>
        <w:t>اقتران الحزمة الرئيسية</w:t>
      </w:r>
      <w:r w:rsidR="001A24C0">
        <w:rPr>
          <w:rFonts w:hint="eastAsia"/>
          <w:rtl/>
        </w:rPr>
        <w:t> - </w:t>
      </w:r>
      <w:r w:rsidRPr="00F233DC">
        <w:rPr>
          <w:rFonts w:hint="cs"/>
          <w:rtl/>
        </w:rPr>
        <w:t>الفص</w:t>
      </w:r>
      <w:r w:rsidR="00DD785F" w:rsidRPr="00F233DC">
        <w:rPr>
          <w:rFonts w:hint="cs"/>
          <w:rtl/>
        </w:rPr>
        <w:t xml:space="preserve"> </w:t>
      </w:r>
      <w:r w:rsidRPr="00F233DC">
        <w:rPr>
          <w:rFonts w:hint="cs"/>
          <w:rtl/>
        </w:rPr>
        <w:t xml:space="preserve">الجانبي والفص </w:t>
      </w:r>
      <w:r w:rsidR="001A24C0" w:rsidRPr="00F233DC">
        <w:rPr>
          <w:rFonts w:hint="cs"/>
          <w:rtl/>
        </w:rPr>
        <w:t>الجانبي</w:t>
      </w:r>
      <w:r w:rsidR="001A24C0">
        <w:rPr>
          <w:rFonts w:hint="eastAsia"/>
          <w:rtl/>
        </w:rPr>
        <w:t> </w:t>
      </w:r>
      <w:r w:rsidR="001A24C0" w:rsidRPr="00F233DC">
        <w:rPr>
          <w:rtl/>
        </w:rPr>
        <w:t>–</w:t>
      </w:r>
      <w:r w:rsidR="001A24C0">
        <w:rPr>
          <w:rFonts w:hint="eastAsia"/>
          <w:rtl/>
        </w:rPr>
        <w:t> </w:t>
      </w:r>
      <w:r w:rsidRPr="00F233DC">
        <w:rPr>
          <w:rFonts w:hint="cs"/>
          <w:rtl/>
        </w:rPr>
        <w:t xml:space="preserve">الحزمة الرئيسة المحسوبة في </w:t>
      </w:r>
      <w:r w:rsidR="00D8166E">
        <w:rPr>
          <w:rFonts w:hint="cs"/>
          <w:rtl/>
        </w:rPr>
        <w:t xml:space="preserve">الصنفين </w:t>
      </w:r>
      <w:r w:rsidRPr="00F233DC">
        <w:rPr>
          <w:lang w:val="en-US"/>
        </w:rPr>
        <w:t>2</w:t>
      </w:r>
      <w:r w:rsidRPr="00F233DC">
        <w:rPr>
          <w:rFonts w:hint="cs"/>
          <w:rtl/>
          <w:lang w:val="en-US"/>
        </w:rPr>
        <w:t xml:space="preserve"> و</w:t>
      </w:r>
      <w:r w:rsidRPr="00F233DC">
        <w:rPr>
          <w:lang w:val="en-US"/>
        </w:rPr>
        <w:t>3</w:t>
      </w:r>
      <w:r w:rsidRPr="00F233DC">
        <w:rPr>
          <w:rFonts w:hint="cs"/>
          <w:rtl/>
          <w:lang w:val="en-US"/>
        </w:rPr>
        <w:t xml:space="preserve"> مع الضوضاء الحرارية المتكافئة في نطاق مستقبل </w:t>
      </w:r>
      <w:r w:rsidRPr="00F233DC">
        <w:rPr>
          <w:lang w:val="en-US"/>
        </w:rPr>
        <w:t>GHz 4</w:t>
      </w:r>
      <w:r w:rsidR="00E64CBD" w:rsidRPr="00F233DC">
        <w:rPr>
          <w:rFonts w:hint="cs"/>
          <w:rtl/>
          <w:lang w:val="en-US"/>
        </w:rPr>
        <w:t xml:space="preserve">، عند </w:t>
      </w:r>
      <w:r w:rsidR="00DD785F" w:rsidRPr="00F233DC">
        <w:rPr>
          <w:rFonts w:hint="cs"/>
          <w:rtl/>
          <w:lang w:val="en-US"/>
        </w:rPr>
        <w:t>ال</w:t>
      </w:r>
      <w:r w:rsidR="00E64CBD" w:rsidRPr="00F233DC">
        <w:rPr>
          <w:rFonts w:hint="cs"/>
          <w:rtl/>
          <w:lang w:val="en-US"/>
        </w:rPr>
        <w:t xml:space="preserve">دخل </w:t>
      </w:r>
      <w:r w:rsidR="00DD785F" w:rsidRPr="00F233DC">
        <w:rPr>
          <w:rFonts w:hint="cs"/>
          <w:rtl/>
          <w:lang w:val="en-US"/>
        </w:rPr>
        <w:t xml:space="preserve">إلى </w:t>
      </w:r>
      <w:r w:rsidR="00E64CBD" w:rsidRPr="00F233DC">
        <w:rPr>
          <w:rFonts w:hint="cs"/>
          <w:rtl/>
          <w:lang w:val="en-US"/>
        </w:rPr>
        <w:t xml:space="preserve">المستقبل، </w:t>
      </w:r>
      <w:r w:rsidR="00AF25F4" w:rsidRPr="00F233DC">
        <w:rPr>
          <w:rFonts w:hint="cs"/>
          <w:rtl/>
          <w:lang w:val="en-US"/>
        </w:rPr>
        <w:t xml:space="preserve">للقيمة </w:t>
      </w:r>
      <w:r w:rsidR="00D8166E">
        <w:rPr>
          <w:rtl/>
          <w:lang w:val="en-US"/>
        </w:rPr>
        <w:br/>
      </w:r>
      <w:r w:rsidR="001A24C0">
        <w:rPr>
          <w:rFonts w:hint="cs"/>
          <w:rtl/>
          <w:lang w:val="en-US"/>
        </w:rPr>
        <w:t>-</w:t>
      </w:r>
      <w:r w:rsidR="00E64CBD" w:rsidRPr="00F233DC">
        <w:rPr>
          <w:lang w:val="en-US"/>
        </w:rPr>
        <w:t>dBW 119</w:t>
      </w:r>
      <w:r w:rsidR="00D8166E">
        <w:rPr>
          <w:lang w:val="en-US"/>
        </w:rPr>
        <w:t>,</w:t>
      </w:r>
      <w:r w:rsidR="00E64CBD" w:rsidRPr="00F233DC">
        <w:rPr>
          <w:lang w:val="en-US"/>
        </w:rPr>
        <w:t>6</w:t>
      </w:r>
      <w:r w:rsidR="00E64CBD" w:rsidRPr="00F233DC">
        <w:rPr>
          <w:rFonts w:hint="cs"/>
          <w:rtl/>
          <w:lang w:val="en-US"/>
        </w:rPr>
        <w:t xml:space="preserve"> المحسوبة في </w:t>
      </w:r>
      <w:r w:rsidR="00D8166E">
        <w:rPr>
          <w:rFonts w:hint="cs"/>
          <w:rtl/>
          <w:lang w:val="en-US"/>
        </w:rPr>
        <w:t xml:space="preserve">الصنف </w:t>
      </w:r>
      <w:r w:rsidR="00E64CBD" w:rsidRPr="00F233DC">
        <w:rPr>
          <w:lang w:val="en-US"/>
        </w:rPr>
        <w:t>1</w:t>
      </w:r>
      <w:r w:rsidR="00E64CBD" w:rsidRPr="00F233DC">
        <w:rPr>
          <w:rFonts w:hint="cs"/>
          <w:rtl/>
          <w:lang w:val="en-US"/>
        </w:rPr>
        <w:t xml:space="preserve"> أعلاه. </w:t>
      </w:r>
      <w:r w:rsidR="00AF25F4" w:rsidRPr="00F233DC">
        <w:rPr>
          <w:rFonts w:hint="cs"/>
          <w:rtl/>
          <w:lang w:val="en-US"/>
        </w:rPr>
        <w:t xml:space="preserve">تكون قدرة الرادار المستقبلة </w:t>
      </w:r>
      <w:r w:rsidR="00E64CBD" w:rsidRPr="00F233DC">
        <w:rPr>
          <w:rFonts w:hint="cs"/>
          <w:rtl/>
          <w:lang w:val="en-US"/>
        </w:rPr>
        <w:t xml:space="preserve">في كلتا الحالتين </w:t>
      </w:r>
      <w:r w:rsidR="00344DE0" w:rsidRPr="00F233DC">
        <w:rPr>
          <w:rFonts w:hint="cs"/>
          <w:rtl/>
          <w:lang w:val="en-US"/>
        </w:rPr>
        <w:t xml:space="preserve">أكبر من ضوضاء النظام </w:t>
      </w:r>
      <w:r w:rsidR="00344DE0">
        <w:rPr>
          <w:rFonts w:hint="cs"/>
          <w:rtl/>
          <w:lang w:val="en-US"/>
        </w:rPr>
        <w:t>ب</w:t>
      </w:r>
      <w:r w:rsidR="009F7FBC" w:rsidRPr="00F233DC">
        <w:rPr>
          <w:rFonts w:hint="cs"/>
          <w:rtl/>
          <w:lang w:val="en-US"/>
        </w:rPr>
        <w:t>عشر</w:t>
      </w:r>
      <w:r w:rsidR="00344DE0">
        <w:rPr>
          <w:rFonts w:hint="cs"/>
          <w:rtl/>
          <w:lang w:val="en-US"/>
        </w:rPr>
        <w:t>ات</w:t>
      </w:r>
      <w:r w:rsidR="009F7FBC" w:rsidRPr="00F233DC">
        <w:rPr>
          <w:rFonts w:hint="cs"/>
          <w:rtl/>
          <w:lang w:val="en-US"/>
        </w:rPr>
        <w:t xml:space="preserve"> </w:t>
      </w:r>
      <w:r w:rsidR="009F7FBC" w:rsidRPr="00F233DC">
        <w:rPr>
          <w:lang w:val="en-US"/>
        </w:rPr>
        <w:t>dB</w:t>
      </w:r>
      <w:r w:rsidR="009F7FBC" w:rsidRPr="00F233DC">
        <w:rPr>
          <w:rFonts w:hint="cs"/>
          <w:rtl/>
          <w:lang w:val="en-US"/>
        </w:rPr>
        <w:t>. و</w:t>
      </w:r>
      <w:r w:rsidR="001A24C0">
        <w:rPr>
          <w:rFonts w:hint="cs"/>
          <w:rtl/>
          <w:lang w:val="en-US"/>
        </w:rPr>
        <w:t xml:space="preserve">يكاد يكون من </w:t>
      </w:r>
      <w:r w:rsidR="009F7FBC" w:rsidRPr="00F233DC">
        <w:rPr>
          <w:rFonts w:hint="cs"/>
          <w:rtl/>
          <w:lang w:val="en-US"/>
        </w:rPr>
        <w:t>ال</w:t>
      </w:r>
      <w:r w:rsidR="00DD785F" w:rsidRPr="00F233DC">
        <w:rPr>
          <w:rFonts w:hint="cs"/>
          <w:rtl/>
          <w:lang w:val="en-US"/>
        </w:rPr>
        <w:t xml:space="preserve">مؤكد </w:t>
      </w:r>
      <w:r w:rsidR="009F7FBC" w:rsidRPr="00F233DC">
        <w:rPr>
          <w:rFonts w:hint="cs"/>
          <w:rtl/>
          <w:lang w:val="en-US"/>
        </w:rPr>
        <w:t xml:space="preserve">أن </w:t>
      </w:r>
      <w:r w:rsidR="00DD785F" w:rsidRPr="00F233DC">
        <w:rPr>
          <w:rFonts w:hint="cs"/>
          <w:rtl/>
          <w:lang w:val="en-US"/>
        </w:rPr>
        <w:t>ي</w:t>
      </w:r>
      <w:r w:rsidR="009F7FBC" w:rsidRPr="00F233DC">
        <w:rPr>
          <w:rFonts w:hint="cs"/>
          <w:rtl/>
          <w:lang w:val="en-US"/>
        </w:rPr>
        <w:t xml:space="preserve">ؤدي </w:t>
      </w:r>
      <w:r w:rsidR="00AF25F4" w:rsidRPr="00F233DC">
        <w:rPr>
          <w:rFonts w:hint="cs"/>
          <w:rtl/>
          <w:lang w:val="en-US"/>
        </w:rPr>
        <w:t xml:space="preserve">هذا </w:t>
      </w:r>
      <w:r w:rsidR="009F7FBC" w:rsidRPr="00F233DC">
        <w:rPr>
          <w:rFonts w:hint="cs"/>
          <w:rtl/>
          <w:lang w:val="en-US"/>
        </w:rPr>
        <w:t xml:space="preserve">إلى </w:t>
      </w:r>
      <w:r w:rsidR="006176EF" w:rsidRPr="00F233DC">
        <w:rPr>
          <w:rFonts w:hint="cs"/>
          <w:rtl/>
          <w:lang w:val="en-US"/>
        </w:rPr>
        <w:t xml:space="preserve">تشبع مستقبل </w:t>
      </w:r>
      <w:r w:rsidR="009F7FBC" w:rsidRPr="00F233DC">
        <w:rPr>
          <w:lang w:val="en-US"/>
        </w:rPr>
        <w:t>ALMA</w:t>
      </w:r>
      <w:r w:rsidR="00AF25F4" w:rsidRPr="00F233DC">
        <w:rPr>
          <w:rFonts w:hint="cs"/>
          <w:rtl/>
          <w:lang w:val="en-US"/>
        </w:rPr>
        <w:t xml:space="preserve"> </w:t>
      </w:r>
      <w:r w:rsidR="00344DE0">
        <w:rPr>
          <w:rFonts w:hint="cs"/>
          <w:rtl/>
          <w:lang w:val="en-US"/>
        </w:rPr>
        <w:t>في</w:t>
      </w:r>
      <w:r w:rsidR="00AF25F4" w:rsidRPr="00F233DC">
        <w:rPr>
          <w:rFonts w:hint="cs"/>
          <w:rtl/>
          <w:lang w:val="en-US"/>
        </w:rPr>
        <w:t xml:space="preserve"> </w:t>
      </w:r>
      <w:r w:rsidR="00344DE0">
        <w:rPr>
          <w:rFonts w:hint="cs"/>
          <w:rtl/>
          <w:lang w:val="en-US"/>
        </w:rPr>
        <w:t>ا</w:t>
      </w:r>
      <w:r w:rsidR="00344DE0" w:rsidRPr="00F233DC">
        <w:rPr>
          <w:rFonts w:hint="cs"/>
          <w:rtl/>
          <w:lang w:val="en-US"/>
        </w:rPr>
        <w:t>لنطاق</w:t>
      </w:r>
      <w:r w:rsidR="00344DE0">
        <w:rPr>
          <w:rFonts w:hint="cs"/>
          <w:rtl/>
          <w:lang w:val="en-US"/>
        </w:rPr>
        <w:t xml:space="preserve"> </w:t>
      </w:r>
      <w:r w:rsidR="00344DE0" w:rsidRPr="00F233DC">
        <w:rPr>
          <w:lang w:val="en-US"/>
        </w:rPr>
        <w:t>3</w:t>
      </w:r>
      <w:r w:rsidR="00D84A3E" w:rsidRPr="00F233DC">
        <w:rPr>
          <w:rFonts w:hint="cs"/>
          <w:rtl/>
          <w:lang w:val="en-US"/>
        </w:rPr>
        <w:t>، وهو ما يعني أن الرصدات الم</w:t>
      </w:r>
      <w:r w:rsidR="006176EF" w:rsidRPr="00F233DC">
        <w:rPr>
          <w:rFonts w:hint="cs"/>
          <w:rtl/>
          <w:lang w:val="en-US"/>
        </w:rPr>
        <w:t xml:space="preserve">جدية </w:t>
      </w:r>
      <w:r w:rsidR="00AF25F4" w:rsidRPr="00F233DC">
        <w:rPr>
          <w:rFonts w:hint="cs"/>
          <w:rtl/>
          <w:lang w:val="en-US"/>
        </w:rPr>
        <w:t>س</w:t>
      </w:r>
      <w:r w:rsidR="00D84A3E" w:rsidRPr="00F233DC">
        <w:rPr>
          <w:rFonts w:hint="cs"/>
          <w:rtl/>
          <w:lang w:val="en-US"/>
        </w:rPr>
        <w:t>تكون مستحيلة، ولكن لن يؤدي ذلك إلى ضرر ما</w:t>
      </w:r>
      <w:r w:rsidR="006176EF" w:rsidRPr="00F233DC">
        <w:rPr>
          <w:rFonts w:hint="cs"/>
          <w:rtl/>
          <w:lang w:val="en-US"/>
        </w:rPr>
        <w:t>دي. و</w:t>
      </w:r>
      <w:r w:rsidR="00AF25F4" w:rsidRPr="00F233DC">
        <w:rPr>
          <w:rFonts w:hint="cs"/>
          <w:rtl/>
          <w:lang w:val="en-US"/>
        </w:rPr>
        <w:t xml:space="preserve">بسبب </w:t>
      </w:r>
      <w:r w:rsidR="006176EF" w:rsidRPr="00F233DC">
        <w:rPr>
          <w:rFonts w:hint="cs"/>
          <w:rtl/>
          <w:lang w:val="en-US"/>
        </w:rPr>
        <w:t>حركة الساتل (سرعة الأثر</w:t>
      </w:r>
      <w:r w:rsidR="00AF25F4" w:rsidRPr="00F233DC">
        <w:rPr>
          <w:rFonts w:hint="cs"/>
          <w:rtl/>
          <w:lang w:val="en-US"/>
        </w:rPr>
        <w:t xml:space="preserve"> حوالي</w:t>
      </w:r>
      <w:r w:rsidR="00515726">
        <w:rPr>
          <w:rFonts w:hint="cs"/>
          <w:rtl/>
          <w:lang w:val="en-US"/>
        </w:rPr>
        <w:t xml:space="preserve"> </w:t>
      </w:r>
      <w:r w:rsidR="00515726">
        <w:rPr>
          <w:lang w:val="en-US"/>
        </w:rPr>
        <w:t>7</w:t>
      </w:r>
      <w:r w:rsidR="00515726">
        <w:rPr>
          <w:rFonts w:hint="eastAsia"/>
          <w:rtl/>
          <w:lang w:val="en-US"/>
        </w:rPr>
        <w:t> </w:t>
      </w:r>
      <w:r w:rsidR="00515726">
        <w:rPr>
          <w:rFonts w:hint="cs"/>
          <w:rtl/>
          <w:lang w:val="en-US"/>
        </w:rPr>
        <w:t>كيلومترات/ثانية</w:t>
      </w:r>
      <w:r w:rsidR="00D84A3E" w:rsidRPr="00F233DC">
        <w:rPr>
          <w:rFonts w:hint="cs"/>
          <w:rtl/>
          <w:lang w:val="en-US"/>
        </w:rPr>
        <w:t xml:space="preserve">)، </w:t>
      </w:r>
      <w:r w:rsidR="00AF25F4" w:rsidRPr="00F233DC">
        <w:rPr>
          <w:rFonts w:hint="cs"/>
          <w:rtl/>
          <w:lang w:val="en-US"/>
        </w:rPr>
        <w:t>قد تدوم</w:t>
      </w:r>
      <w:r w:rsidR="006176EF" w:rsidRPr="00F233DC">
        <w:rPr>
          <w:rFonts w:hint="cs"/>
          <w:rtl/>
          <w:lang w:val="en-US"/>
        </w:rPr>
        <w:t xml:space="preserve"> هذه </w:t>
      </w:r>
      <w:r w:rsidR="005375E9" w:rsidRPr="00F233DC">
        <w:rPr>
          <w:rFonts w:hint="cs"/>
          <w:rtl/>
          <w:lang w:val="en-US"/>
        </w:rPr>
        <w:t>التفاعلات</w:t>
      </w:r>
      <w:r w:rsidR="006176EF" w:rsidRPr="00F233DC">
        <w:rPr>
          <w:rFonts w:hint="cs"/>
          <w:rtl/>
          <w:lang w:val="en-US"/>
        </w:rPr>
        <w:t xml:space="preserve"> أقل </w:t>
      </w:r>
      <w:r w:rsidR="00D84A3E" w:rsidRPr="00F233DC">
        <w:rPr>
          <w:rFonts w:hint="cs"/>
          <w:rtl/>
          <w:lang w:val="en-US"/>
        </w:rPr>
        <w:t xml:space="preserve">من ثانية </w:t>
      </w:r>
      <w:r w:rsidR="006176EF" w:rsidRPr="00F233DC">
        <w:rPr>
          <w:rFonts w:hint="cs"/>
          <w:rtl/>
          <w:lang w:val="en-US"/>
        </w:rPr>
        <w:t xml:space="preserve">واحدة </w:t>
      </w:r>
      <w:r w:rsidR="00D84A3E" w:rsidRPr="00F233DC">
        <w:rPr>
          <w:rFonts w:hint="cs"/>
          <w:rtl/>
          <w:lang w:val="en-US"/>
        </w:rPr>
        <w:t xml:space="preserve">بالنسبة </w:t>
      </w:r>
      <w:r w:rsidR="00344DE0">
        <w:rPr>
          <w:rFonts w:hint="cs"/>
          <w:rtl/>
          <w:lang w:val="en-US"/>
        </w:rPr>
        <w:t>ل</w:t>
      </w:r>
      <w:r w:rsidR="006176EF" w:rsidRPr="00F233DC">
        <w:rPr>
          <w:rFonts w:hint="cs"/>
          <w:rtl/>
          <w:lang w:val="en-US"/>
        </w:rPr>
        <w:t xml:space="preserve">أي </w:t>
      </w:r>
      <w:r w:rsidR="00D84A3E" w:rsidRPr="00F233DC">
        <w:rPr>
          <w:rFonts w:hint="cs"/>
          <w:rtl/>
          <w:lang w:val="en-US"/>
        </w:rPr>
        <w:t xml:space="preserve">هوائي </w:t>
      </w:r>
      <w:r w:rsidR="00344DE0">
        <w:rPr>
          <w:rFonts w:hint="cs"/>
          <w:rtl/>
          <w:lang w:val="en-US"/>
        </w:rPr>
        <w:t>منفرد</w:t>
      </w:r>
      <w:r w:rsidR="00D84A3E" w:rsidRPr="00F233DC">
        <w:rPr>
          <w:rFonts w:hint="cs"/>
          <w:rtl/>
          <w:lang w:val="en-US"/>
        </w:rPr>
        <w:t xml:space="preserve">، أو </w:t>
      </w:r>
      <w:r w:rsidR="006176EF" w:rsidRPr="00F233DC">
        <w:rPr>
          <w:rFonts w:hint="cs"/>
          <w:rtl/>
          <w:lang w:val="en-US"/>
        </w:rPr>
        <w:t xml:space="preserve">حوالي </w:t>
      </w:r>
      <w:r w:rsidR="005375E9" w:rsidRPr="00F233DC">
        <w:rPr>
          <w:rFonts w:hint="cs"/>
          <w:rtl/>
          <w:lang w:val="en-US"/>
        </w:rPr>
        <w:t>ثانيتي</w:t>
      </w:r>
      <w:r w:rsidR="005375E9" w:rsidRPr="00F233DC">
        <w:rPr>
          <w:rFonts w:hint="eastAsia"/>
          <w:rtl/>
          <w:lang w:val="en-US"/>
        </w:rPr>
        <w:t>ن</w:t>
      </w:r>
      <w:r w:rsidR="00FD4CB1" w:rsidRPr="00F233DC">
        <w:rPr>
          <w:rFonts w:hint="cs"/>
          <w:rtl/>
          <w:lang w:val="en-US"/>
        </w:rPr>
        <w:t xml:space="preserve"> </w:t>
      </w:r>
      <w:r w:rsidR="00D84A3E" w:rsidRPr="00F233DC">
        <w:rPr>
          <w:rFonts w:hint="cs"/>
          <w:rtl/>
          <w:lang w:val="en-US"/>
        </w:rPr>
        <w:t xml:space="preserve">إذا أخذنا </w:t>
      </w:r>
      <w:r w:rsidR="006176EF" w:rsidRPr="00F233DC">
        <w:rPr>
          <w:rFonts w:hint="cs"/>
          <w:rtl/>
          <w:lang w:val="en-US"/>
        </w:rPr>
        <w:t xml:space="preserve">في </w:t>
      </w:r>
      <w:r w:rsidR="00D84A3E" w:rsidRPr="00F233DC">
        <w:rPr>
          <w:rFonts w:hint="cs"/>
          <w:rtl/>
          <w:lang w:val="en-US"/>
        </w:rPr>
        <w:t xml:space="preserve">الاعتبار توزيع </w:t>
      </w:r>
      <w:r w:rsidR="00515726">
        <w:rPr>
          <w:rFonts w:hint="cs"/>
          <w:rtl/>
          <w:lang w:val="en-US"/>
        </w:rPr>
        <w:t>ا</w:t>
      </w:r>
      <w:r w:rsidR="00D84A3E" w:rsidRPr="00F233DC">
        <w:rPr>
          <w:rFonts w:hint="cs"/>
          <w:rtl/>
          <w:lang w:val="en-US"/>
        </w:rPr>
        <w:t xml:space="preserve">لتشكيلة </w:t>
      </w:r>
      <w:r w:rsidR="006176EF" w:rsidRPr="00F233DC">
        <w:rPr>
          <w:rFonts w:hint="cs"/>
          <w:rtl/>
          <w:lang w:val="en-US"/>
        </w:rPr>
        <w:t>ال</w:t>
      </w:r>
      <w:r w:rsidR="00D84A3E" w:rsidRPr="00F233DC">
        <w:rPr>
          <w:rFonts w:hint="cs"/>
          <w:rtl/>
          <w:lang w:val="en-US"/>
        </w:rPr>
        <w:t xml:space="preserve">واسعة </w:t>
      </w:r>
      <w:r w:rsidR="00515726" w:rsidRPr="00F233DC">
        <w:rPr>
          <w:rFonts w:hint="cs"/>
          <w:rtl/>
          <w:lang w:val="en-US"/>
        </w:rPr>
        <w:t>ل</w:t>
      </w:r>
      <w:r w:rsidR="00515726">
        <w:rPr>
          <w:rFonts w:hint="cs"/>
          <w:rtl/>
          <w:lang w:val="en-US"/>
        </w:rPr>
        <w:t xml:space="preserve">رادار </w:t>
      </w:r>
      <w:r w:rsidR="00D84A3E" w:rsidRPr="00F233DC">
        <w:rPr>
          <w:lang w:val="en-US"/>
        </w:rPr>
        <w:t>ALMA</w:t>
      </w:r>
      <w:r w:rsidR="00515726">
        <w:rPr>
          <w:rFonts w:hint="cs"/>
          <w:rtl/>
          <w:lang w:val="en-US"/>
        </w:rPr>
        <w:t xml:space="preserve"> على امتداد </w:t>
      </w:r>
      <w:r w:rsidR="00515726" w:rsidRPr="00F233DC">
        <w:rPr>
          <w:lang w:val="en-US"/>
        </w:rPr>
        <w:t>14</w:t>
      </w:r>
      <w:r w:rsidR="00515726">
        <w:rPr>
          <w:rFonts w:hint="eastAsia"/>
          <w:rtl/>
          <w:lang w:val="en-US"/>
        </w:rPr>
        <w:t> كيلومتراً.</w:t>
      </w:r>
    </w:p>
    <w:p w:rsidR="00D84A3E" w:rsidRPr="00F233DC" w:rsidRDefault="00D8166E" w:rsidP="005E2219">
      <w:pPr>
        <w:spacing w:before="180"/>
        <w:ind w:left="1191" w:hanging="1191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الصنف</w:t>
      </w:r>
      <w:r>
        <w:rPr>
          <w:rFonts w:hint="cs"/>
          <w:rtl/>
          <w:lang w:val="en-US" w:bidi="ar-EG"/>
        </w:rPr>
        <w:t xml:space="preserve"> </w:t>
      </w:r>
      <w:r>
        <w:rPr>
          <w:lang w:val="en-US" w:bidi="ar-EG"/>
        </w:rPr>
        <w:t>4</w:t>
      </w:r>
      <w:r>
        <w:rPr>
          <w:rFonts w:hint="cs"/>
          <w:rtl/>
          <w:lang w:val="en-US" w:bidi="ar-EG"/>
        </w:rPr>
        <w:t>:</w:t>
      </w:r>
      <w:r>
        <w:rPr>
          <w:rFonts w:hint="cs"/>
          <w:rtl/>
          <w:lang w:val="en-US" w:bidi="ar-EG"/>
        </w:rPr>
        <w:tab/>
      </w:r>
      <w:r w:rsidR="007F2FEA">
        <w:rPr>
          <w:rFonts w:hint="cs"/>
          <w:rtl/>
          <w:lang w:val="en-US"/>
        </w:rPr>
        <w:t xml:space="preserve">تفاعل </w:t>
      </w:r>
      <w:r w:rsidR="00AE79A2" w:rsidRPr="00F233DC">
        <w:rPr>
          <w:rFonts w:hint="cs"/>
          <w:rtl/>
          <w:lang w:val="en-US"/>
        </w:rPr>
        <w:t xml:space="preserve">الحزم </w:t>
      </w:r>
      <w:r w:rsidR="00D84A3E" w:rsidRPr="00F233DC">
        <w:rPr>
          <w:rFonts w:hint="cs"/>
          <w:rtl/>
          <w:lang w:val="en-US"/>
        </w:rPr>
        <w:t xml:space="preserve">الرئيسية. </w:t>
      </w:r>
      <w:r w:rsidR="000D4EE0" w:rsidRPr="00F233DC">
        <w:rPr>
          <w:rFonts w:hint="cs"/>
          <w:rtl/>
          <w:lang w:val="en-US"/>
        </w:rPr>
        <w:t>استنادا</w:t>
      </w:r>
      <w:r>
        <w:rPr>
          <w:rFonts w:hint="cs"/>
          <w:rtl/>
          <w:lang w:val="en-US"/>
        </w:rPr>
        <w:t>ً</w:t>
      </w:r>
      <w:r w:rsidR="000D4EE0" w:rsidRPr="00F233DC">
        <w:rPr>
          <w:rFonts w:hint="cs"/>
          <w:rtl/>
          <w:lang w:val="en-US"/>
        </w:rPr>
        <w:t xml:space="preserve"> إلى </w:t>
      </w:r>
      <w:r w:rsidR="007F2FEA">
        <w:rPr>
          <w:rFonts w:hint="cs"/>
          <w:rtl/>
          <w:lang w:val="en-US"/>
        </w:rPr>
        <w:t>القيم</w:t>
      </w:r>
      <w:r w:rsidR="000D4EE0" w:rsidRPr="00F233DC">
        <w:rPr>
          <w:rFonts w:hint="cs"/>
          <w:rtl/>
          <w:lang w:val="en-US"/>
        </w:rPr>
        <w:t xml:space="preserve"> المستعملة أعلاه، </w:t>
      </w:r>
      <w:r w:rsidR="00FD4CB1" w:rsidRPr="00F233DC">
        <w:rPr>
          <w:rFonts w:hint="cs"/>
          <w:rtl/>
          <w:lang w:val="en-US"/>
        </w:rPr>
        <w:t>تبلغ القدرة المستقبلة (</w:t>
      </w:r>
      <w:r w:rsidR="00AD1F37">
        <w:rPr>
          <w:rFonts w:hint="cs"/>
          <w:rtl/>
          <w:lang w:val="en-US"/>
        </w:rPr>
        <w:t>مقربة إلى أقرب </w:t>
      </w:r>
      <w:r w:rsidR="00AD1F37">
        <w:rPr>
          <w:lang w:val="en-US"/>
        </w:rPr>
        <w:t>dB</w:t>
      </w:r>
      <w:r w:rsidR="00FD4CB1" w:rsidRPr="00F233DC">
        <w:rPr>
          <w:rFonts w:hint="cs"/>
          <w:rtl/>
          <w:lang w:val="en-US"/>
        </w:rPr>
        <w:t>)</w:t>
      </w:r>
      <w:r w:rsidR="00D84A3E" w:rsidRPr="00F233DC">
        <w:rPr>
          <w:rFonts w:hint="cs"/>
          <w:rtl/>
          <w:lang w:val="en-US"/>
        </w:rPr>
        <w:t>،</w:t>
      </w:r>
      <w:r w:rsidR="007F2FEA">
        <w:rPr>
          <w:rtl/>
          <w:lang w:val="en-US"/>
        </w:rPr>
        <w:br/>
      </w:r>
      <w:r w:rsidR="00D84A3E" w:rsidRPr="00F233DC">
        <w:rPr>
          <w:rFonts w:hint="cs"/>
          <w:rtl/>
          <w:lang w:val="en-US"/>
        </w:rPr>
        <w:t xml:space="preserve"> </w:t>
      </w:r>
      <w:r w:rsidR="005E2219" w:rsidRPr="00EA766B">
        <w:rPr>
          <w:lang w:val="en-US"/>
        </w:rPr>
        <w:t>(32</w:t>
      </w:r>
      <w:r w:rsidR="005E2219">
        <w:rPr>
          <w:lang w:val="en-US"/>
        </w:rPr>
        <w:t>,</w:t>
      </w:r>
      <w:r w:rsidR="005E2219" w:rsidRPr="00EA766B">
        <w:rPr>
          <w:lang w:val="en-US"/>
        </w:rPr>
        <w:t>5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+</w:t>
      </w:r>
      <w:r w:rsidR="005E2219">
        <w:rPr>
          <w:lang w:val="en-US"/>
        </w:rPr>
        <w:t xml:space="preserve"> </w:t>
      </w:r>
      <w:r w:rsidR="005E2219" w:rsidRPr="00EA766B">
        <w:rPr>
          <w:lang w:val="en-US"/>
        </w:rPr>
        <w:t>188</w:t>
      </w:r>
      <w:r w:rsidR="005E2219">
        <w:rPr>
          <w:lang w:val="en-US"/>
        </w:rPr>
        <w:t>,</w:t>
      </w:r>
      <w:r w:rsidR="005E2219" w:rsidRPr="00EA766B">
        <w:rPr>
          <w:lang w:val="en-US"/>
        </w:rPr>
        <w:t>9–)</w:t>
      </w:r>
      <w:r>
        <w:rPr>
          <w:rFonts w:hint="cs"/>
          <w:rtl/>
        </w:rPr>
        <w:t xml:space="preserve"> </w:t>
      </w:r>
      <w:r w:rsidR="00D84A3E" w:rsidRPr="00F233DC">
        <w:t>+</w:t>
      </w:r>
      <w:r>
        <w:rPr>
          <w:rFonts w:hint="cs"/>
          <w:rtl/>
        </w:rPr>
        <w:t xml:space="preserve"> </w:t>
      </w:r>
      <w:r w:rsidR="00D84A3E" w:rsidRPr="00F233DC">
        <w:t>63</w:t>
      </w:r>
      <w:r>
        <w:rPr>
          <w:rFonts w:hint="cs"/>
          <w:rtl/>
        </w:rPr>
        <w:t xml:space="preserve"> </w:t>
      </w:r>
      <w:r w:rsidR="00D84A3E" w:rsidRPr="00F233DC">
        <w:t>+</w:t>
      </w:r>
      <w:r>
        <w:rPr>
          <w:rFonts w:hint="cs"/>
          <w:rtl/>
        </w:rPr>
        <w:t xml:space="preserve"> </w:t>
      </w:r>
      <w:r w:rsidR="00D84A3E" w:rsidRPr="00F233DC">
        <w:t>80</w:t>
      </w:r>
      <w:r>
        <w:rPr>
          <w:rFonts w:hint="cs"/>
          <w:rtl/>
        </w:rPr>
        <w:t xml:space="preserve"> </w:t>
      </w:r>
      <w:r w:rsidR="00D84A3E" w:rsidRPr="00F233DC">
        <w:t>=</w:t>
      </w:r>
      <w:r>
        <w:rPr>
          <w:rFonts w:hint="cs"/>
          <w:rtl/>
        </w:rPr>
        <w:t xml:space="preserve"> -</w:t>
      </w:r>
      <w:r w:rsidR="00D84A3E" w:rsidRPr="00F233DC">
        <w:t>13</w:t>
      </w:r>
      <w:r>
        <w:rPr>
          <w:rFonts w:hint="cs"/>
          <w:rtl/>
        </w:rPr>
        <w:t xml:space="preserve"> </w:t>
      </w:r>
      <w:r w:rsidR="00D84A3E" w:rsidRPr="00F233DC">
        <w:t>dBW</w:t>
      </w:r>
      <w:r>
        <w:rPr>
          <w:rFonts w:hint="cs"/>
          <w:rtl/>
        </w:rPr>
        <w:t xml:space="preserve"> </w:t>
      </w:r>
      <w:r w:rsidR="00D84A3E" w:rsidRPr="00F233DC">
        <w:t>=</w:t>
      </w:r>
      <w:r>
        <w:rPr>
          <w:rFonts w:hint="cs"/>
          <w:rtl/>
        </w:rPr>
        <w:t xml:space="preserve"> </w:t>
      </w:r>
      <w:r w:rsidR="00D84A3E" w:rsidRPr="00F233DC">
        <w:t>17</w:t>
      </w:r>
      <w:r>
        <w:rPr>
          <w:rFonts w:hint="cs"/>
          <w:rtl/>
        </w:rPr>
        <w:t xml:space="preserve"> </w:t>
      </w:r>
      <w:r w:rsidR="00D84A3E" w:rsidRPr="00F233DC">
        <w:t>dBm</w:t>
      </w:r>
      <w:r>
        <w:rPr>
          <w:rFonts w:hint="cs"/>
          <w:rtl/>
        </w:rPr>
        <w:t xml:space="preserve"> </w:t>
      </w:r>
      <w:r w:rsidR="00D84A3E" w:rsidRPr="00F233DC">
        <w:t>=</w:t>
      </w:r>
      <w:r>
        <w:rPr>
          <w:rFonts w:hint="cs"/>
          <w:rtl/>
        </w:rPr>
        <w:t xml:space="preserve"> </w:t>
      </w:r>
      <w:r w:rsidR="00D84A3E" w:rsidRPr="00F233DC">
        <w:t>50</w:t>
      </w:r>
      <w:r>
        <w:rPr>
          <w:rFonts w:hint="cs"/>
          <w:rtl/>
        </w:rPr>
        <w:t xml:space="preserve"> </w:t>
      </w:r>
      <w:r w:rsidR="00D84A3E" w:rsidRPr="00F233DC">
        <w:t>mW</w:t>
      </w:r>
      <w:r w:rsidR="00D84A3E" w:rsidRPr="00F233DC">
        <w:rPr>
          <w:rFonts w:hint="cs"/>
          <w:rtl/>
          <w:lang w:val="en-US"/>
        </w:rPr>
        <w:t xml:space="preserve">. </w:t>
      </w:r>
      <w:r w:rsidR="00AD1F37" w:rsidRPr="00F233DC">
        <w:rPr>
          <w:rFonts w:hint="cs"/>
          <w:rtl/>
          <w:lang w:val="en-US"/>
        </w:rPr>
        <w:t>وه</w:t>
      </w:r>
      <w:r w:rsidR="00AD1F37">
        <w:rPr>
          <w:rFonts w:hint="cs"/>
          <w:rtl/>
          <w:lang w:val="en-US"/>
        </w:rPr>
        <w:t>و</w:t>
      </w:r>
      <w:r w:rsidR="00AD1F37" w:rsidRPr="00F233DC">
        <w:rPr>
          <w:rFonts w:hint="cs"/>
          <w:rtl/>
          <w:lang w:val="en-US"/>
        </w:rPr>
        <w:t xml:space="preserve"> </w:t>
      </w:r>
      <w:r w:rsidR="00AD1F37">
        <w:rPr>
          <w:rFonts w:hint="cs"/>
          <w:rtl/>
          <w:lang w:val="en-US"/>
        </w:rPr>
        <w:t xml:space="preserve">مستوى ضار </w:t>
      </w:r>
      <w:r w:rsidR="00D84A3E" w:rsidRPr="00F233DC">
        <w:rPr>
          <w:rFonts w:hint="cs"/>
          <w:rtl/>
          <w:lang w:val="en-US"/>
        </w:rPr>
        <w:t>بالمستقب</w:t>
      </w:r>
      <w:r w:rsidR="00AD1F37">
        <w:rPr>
          <w:rFonts w:hint="cs"/>
          <w:rtl/>
          <w:lang w:val="en-US"/>
        </w:rPr>
        <w:t>ِ</w:t>
      </w:r>
      <w:r w:rsidR="00D84A3E" w:rsidRPr="00F233DC">
        <w:rPr>
          <w:rFonts w:hint="cs"/>
          <w:rtl/>
          <w:lang w:val="en-US"/>
        </w:rPr>
        <w:t>ل.</w:t>
      </w:r>
    </w:p>
    <w:p w:rsidR="00D84A3E" w:rsidRPr="00F233DC" w:rsidRDefault="007F2FEA" w:rsidP="001B1B6B">
      <w:pPr>
        <w:spacing w:before="180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ت</w:t>
      </w:r>
      <w:r w:rsidR="001B3330">
        <w:rPr>
          <w:rFonts w:hint="cs"/>
          <w:rtl/>
          <w:lang w:val="en-US"/>
        </w:rPr>
        <w:t xml:space="preserve">ساوي </w:t>
      </w:r>
      <w:r>
        <w:rPr>
          <w:rFonts w:hint="cs"/>
          <w:rtl/>
          <w:lang w:val="en-US"/>
        </w:rPr>
        <w:t xml:space="preserve">قيمة </w:t>
      </w:r>
      <w:r w:rsidR="007D4574">
        <w:rPr>
          <w:rFonts w:hint="cs"/>
          <w:rtl/>
          <w:lang w:val="en-US"/>
        </w:rPr>
        <w:t xml:space="preserve">انتهاء الاحتراق </w:t>
      </w:r>
      <w:r w:rsidR="00E00D6B" w:rsidRPr="00F233DC">
        <w:rPr>
          <w:rFonts w:hint="cs"/>
          <w:rtl/>
          <w:lang w:val="en-US"/>
        </w:rPr>
        <w:t>بالنسبة إلى مخل</w:t>
      </w:r>
      <w:r w:rsidR="000D4EE0" w:rsidRPr="00F233DC">
        <w:rPr>
          <w:rFonts w:hint="cs"/>
          <w:rtl/>
          <w:lang w:val="en-US"/>
        </w:rPr>
        <w:t>ا</w:t>
      </w:r>
      <w:r w:rsidR="00E00D6B" w:rsidRPr="00F233DC">
        <w:rPr>
          <w:rFonts w:hint="cs"/>
          <w:rtl/>
          <w:lang w:val="en-US"/>
        </w:rPr>
        <w:t>ط</w:t>
      </w:r>
      <w:r w:rsidR="00B037B3" w:rsidRPr="00F233DC">
        <w:rPr>
          <w:rFonts w:hint="cs"/>
          <w:rtl/>
          <w:lang w:val="en-US"/>
        </w:rPr>
        <w:t xml:space="preserve"> نظام معلومات </w:t>
      </w:r>
      <w:r w:rsidR="007D4574" w:rsidRPr="00F233DC">
        <w:rPr>
          <w:rFonts w:hint="cs"/>
          <w:rtl/>
          <w:lang w:val="en-US"/>
        </w:rPr>
        <w:t>الفضا</w:t>
      </w:r>
      <w:r w:rsidR="007D4574">
        <w:rPr>
          <w:rFonts w:hint="cs"/>
          <w:rtl/>
          <w:lang w:val="en-US"/>
        </w:rPr>
        <w:t>ء</w:t>
      </w:r>
      <w:r w:rsidR="007D4574" w:rsidRPr="00F233DC">
        <w:rPr>
          <w:rFonts w:hint="cs"/>
          <w:rtl/>
          <w:lang w:val="en-US"/>
        </w:rPr>
        <w:t xml:space="preserve"> </w:t>
      </w:r>
      <w:r w:rsidR="00B037B3" w:rsidRPr="00F233DC">
        <w:rPr>
          <w:lang w:val="en-US"/>
        </w:rPr>
        <w:t>(SIS)</w:t>
      </w:r>
      <w:r w:rsidR="000D4EE0" w:rsidRPr="00F233DC">
        <w:rPr>
          <w:rFonts w:hint="cs"/>
          <w:rtl/>
          <w:lang w:val="en-US"/>
        </w:rPr>
        <w:t xml:space="preserve"> القيمة</w:t>
      </w:r>
      <w:r w:rsidR="00E00D6B" w:rsidRPr="00F233DC">
        <w:rPr>
          <w:rFonts w:hint="cs"/>
          <w:rtl/>
          <w:lang w:val="en-US"/>
        </w:rPr>
        <w:t xml:space="preserve"> </w:t>
      </w:r>
      <w:r w:rsidR="00E00D6B" w:rsidRPr="00F233DC">
        <w:rPr>
          <w:lang w:val="en-US"/>
        </w:rPr>
        <w:t>mW 1</w:t>
      </w:r>
      <w:r w:rsidR="00E00D6B" w:rsidRPr="00F233DC">
        <w:rPr>
          <w:rFonts w:hint="cs"/>
          <w:rtl/>
          <w:lang w:val="en-US"/>
        </w:rPr>
        <w:t xml:space="preserve"> في كل ميكرومتر </w:t>
      </w:r>
      <w:r w:rsidR="00B037B3" w:rsidRPr="00F233DC">
        <w:rPr>
          <w:rFonts w:hint="cs"/>
          <w:rtl/>
          <w:lang w:val="en-US"/>
        </w:rPr>
        <w:t xml:space="preserve">مربع </w:t>
      </w:r>
      <w:r w:rsidR="00E00D6B" w:rsidRPr="00F233DC">
        <w:rPr>
          <w:rFonts w:hint="cs"/>
          <w:rtl/>
          <w:lang w:val="en-US"/>
        </w:rPr>
        <w:t>لمنطقة ال</w:t>
      </w:r>
      <w:r w:rsidR="00B037B3" w:rsidRPr="00F233DC">
        <w:rPr>
          <w:rFonts w:hint="cs"/>
          <w:rtl/>
          <w:lang w:val="en-US"/>
        </w:rPr>
        <w:t>ربط</w:t>
      </w:r>
      <w:r w:rsidR="007D4574">
        <w:rPr>
          <w:rFonts w:hint="cs"/>
          <w:rtl/>
          <w:lang w:val="en-US"/>
        </w:rPr>
        <w:t>،</w:t>
      </w:r>
      <w:r w:rsidR="007D4574" w:rsidRPr="00F233DC">
        <w:rPr>
          <w:rFonts w:hint="cs"/>
          <w:rtl/>
          <w:lang w:val="en-US"/>
        </w:rPr>
        <w:t xml:space="preserve"> </w:t>
      </w:r>
      <w:r w:rsidR="007D4574">
        <w:rPr>
          <w:rFonts w:hint="cs"/>
          <w:rtl/>
          <w:lang w:val="en-US"/>
        </w:rPr>
        <w:t>في حالة ال</w:t>
      </w:r>
      <w:r w:rsidR="00C2024B" w:rsidRPr="00F233DC">
        <w:rPr>
          <w:rFonts w:hint="cs"/>
          <w:rtl/>
          <w:lang w:val="en-US"/>
        </w:rPr>
        <w:t xml:space="preserve">تيار </w:t>
      </w:r>
      <w:r w:rsidR="007D4574">
        <w:rPr>
          <w:rFonts w:hint="cs"/>
          <w:rtl/>
          <w:lang w:val="en-US"/>
        </w:rPr>
        <w:t>ال</w:t>
      </w:r>
      <w:r w:rsidR="00C2024B" w:rsidRPr="00F233DC">
        <w:rPr>
          <w:rFonts w:hint="cs"/>
          <w:rtl/>
          <w:lang w:val="en-US"/>
        </w:rPr>
        <w:t>مستمر</w:t>
      </w:r>
      <w:r w:rsidR="004C509E" w:rsidRPr="00F233DC">
        <w:rPr>
          <w:rFonts w:hint="cs"/>
          <w:rtl/>
          <w:lang w:val="en-US"/>
        </w:rPr>
        <w:t xml:space="preserve"> </w:t>
      </w:r>
      <w:r w:rsidR="00C2024B" w:rsidRPr="00F233DC">
        <w:rPr>
          <w:lang w:val="en-US"/>
        </w:rPr>
        <w:t>(DC)</w:t>
      </w:r>
      <w:r w:rsidR="004C509E" w:rsidRPr="00F233DC">
        <w:rPr>
          <w:rFonts w:hint="cs"/>
          <w:rtl/>
          <w:lang w:val="en-US"/>
        </w:rPr>
        <w:t xml:space="preserve">، </w:t>
      </w:r>
      <w:r w:rsidR="007D4574">
        <w:rPr>
          <w:rFonts w:hint="cs"/>
          <w:rtl/>
          <w:lang w:val="en-US"/>
        </w:rPr>
        <w:t>وال</w:t>
      </w:r>
      <w:r w:rsidR="00E00D6B" w:rsidRPr="00F233DC">
        <w:rPr>
          <w:rFonts w:hint="cs"/>
          <w:rtl/>
          <w:lang w:val="en-US"/>
        </w:rPr>
        <w:t xml:space="preserve">نتائج </w:t>
      </w:r>
      <w:r w:rsidR="00C2024B" w:rsidRPr="00F233DC">
        <w:rPr>
          <w:rFonts w:hint="cs"/>
          <w:rtl/>
          <w:lang w:val="en-US"/>
        </w:rPr>
        <w:t xml:space="preserve">مستخلصة من </w:t>
      </w:r>
      <w:r w:rsidR="00E00D6B" w:rsidRPr="00F233DC">
        <w:rPr>
          <w:rFonts w:hint="cs"/>
          <w:rtl/>
          <w:lang w:val="en-US"/>
        </w:rPr>
        <w:t xml:space="preserve">اختبارات أجريت </w:t>
      </w:r>
      <w:r w:rsidR="00C2024B" w:rsidRPr="00F233DC">
        <w:rPr>
          <w:rFonts w:hint="cs"/>
          <w:rtl/>
          <w:lang w:val="en-US"/>
        </w:rPr>
        <w:t xml:space="preserve">قبل </w:t>
      </w:r>
      <w:r w:rsidR="007D4574">
        <w:rPr>
          <w:rFonts w:hint="cs"/>
          <w:rtl/>
          <w:lang w:val="en-US"/>
        </w:rPr>
        <w:t xml:space="preserve">عدة </w:t>
      </w:r>
      <w:r w:rsidR="00E00D6B" w:rsidRPr="00F233DC">
        <w:rPr>
          <w:rFonts w:hint="cs"/>
          <w:rtl/>
          <w:lang w:val="en-US"/>
        </w:rPr>
        <w:t>سنوات. و</w:t>
      </w:r>
      <w:r w:rsidR="004C509E" w:rsidRPr="00F233DC">
        <w:rPr>
          <w:rFonts w:hint="cs"/>
          <w:rtl/>
          <w:lang w:val="en-US"/>
        </w:rPr>
        <w:t>ب</w:t>
      </w:r>
      <w:r w:rsidR="00C2024B" w:rsidRPr="00F233DC">
        <w:rPr>
          <w:rFonts w:hint="cs"/>
          <w:rtl/>
          <w:lang w:val="en-US"/>
        </w:rPr>
        <w:t xml:space="preserve">مراعاة </w:t>
      </w:r>
      <w:r w:rsidR="00E00D6B" w:rsidRPr="00F233DC">
        <w:rPr>
          <w:rFonts w:hint="cs"/>
          <w:rtl/>
          <w:lang w:val="en-US"/>
        </w:rPr>
        <w:t xml:space="preserve">تفاصيل </w:t>
      </w:r>
      <w:r w:rsidR="001A24C0" w:rsidRPr="00F233DC">
        <w:rPr>
          <w:rFonts w:hint="cs"/>
          <w:rtl/>
          <w:lang w:val="en-US"/>
        </w:rPr>
        <w:t>مخلاط</w:t>
      </w:r>
      <w:r w:rsidR="001A24C0">
        <w:rPr>
          <w:rFonts w:hint="eastAsia"/>
          <w:rtl/>
          <w:lang w:val="en-US"/>
        </w:rPr>
        <w:t> </w:t>
      </w:r>
      <w:r w:rsidR="00E00D6B" w:rsidRPr="00F233DC">
        <w:rPr>
          <w:lang w:val="en-US"/>
        </w:rPr>
        <w:t>GHz 90</w:t>
      </w:r>
      <w:r w:rsidR="00E00D6B" w:rsidRPr="00F233DC">
        <w:rPr>
          <w:rFonts w:hint="cs"/>
          <w:rtl/>
          <w:lang w:val="en-US"/>
        </w:rPr>
        <w:t xml:space="preserve">، </w:t>
      </w:r>
      <w:r w:rsidR="00C2024B" w:rsidRPr="00F233DC">
        <w:rPr>
          <w:rFonts w:hint="cs"/>
          <w:rtl/>
          <w:lang w:val="en-US"/>
        </w:rPr>
        <w:t>انتهى ال</w:t>
      </w:r>
      <w:r w:rsidR="00E00D6B" w:rsidRPr="00F233DC">
        <w:rPr>
          <w:rFonts w:hint="cs"/>
          <w:rtl/>
          <w:lang w:val="en-US"/>
        </w:rPr>
        <w:t xml:space="preserve">حساب </w:t>
      </w:r>
      <w:r w:rsidR="00C2024B" w:rsidRPr="00F233DC">
        <w:rPr>
          <w:rFonts w:hint="cs"/>
          <w:rtl/>
          <w:lang w:val="en-US"/>
        </w:rPr>
        <w:t xml:space="preserve">إلى </w:t>
      </w:r>
      <w:r w:rsidR="00E00D6B" w:rsidRPr="00F233DC">
        <w:rPr>
          <w:rFonts w:hint="cs"/>
          <w:rtl/>
          <w:lang w:val="en-US"/>
        </w:rPr>
        <w:t xml:space="preserve">أن </w:t>
      </w:r>
      <w:r w:rsidR="00E00D6B" w:rsidRPr="00F233DC">
        <w:rPr>
          <w:lang w:val="en-US"/>
        </w:rPr>
        <w:t>mW 60</w:t>
      </w:r>
      <w:r w:rsidR="00E00D6B" w:rsidRPr="00F233DC">
        <w:rPr>
          <w:rFonts w:hint="cs"/>
          <w:rtl/>
          <w:lang w:val="en-US"/>
        </w:rPr>
        <w:t xml:space="preserve"> من الدخل </w:t>
      </w:r>
      <w:r w:rsidR="004C509E" w:rsidRPr="00F233DC">
        <w:rPr>
          <w:rFonts w:hint="cs"/>
          <w:rtl/>
          <w:lang w:val="en-US"/>
        </w:rPr>
        <w:t xml:space="preserve">تؤدي إلى </w:t>
      </w:r>
      <w:r w:rsidR="00E00D6B" w:rsidRPr="00F233DC">
        <w:rPr>
          <w:lang w:val="en-US"/>
        </w:rPr>
        <w:t>mW 2</w:t>
      </w:r>
      <w:r w:rsidR="00E00D6B" w:rsidRPr="00F233DC">
        <w:rPr>
          <w:rFonts w:hint="cs"/>
          <w:rtl/>
          <w:lang w:val="en-US"/>
        </w:rPr>
        <w:t xml:space="preserve"> في </w:t>
      </w:r>
      <w:r w:rsidR="004C509E" w:rsidRPr="00F233DC">
        <w:rPr>
          <w:rFonts w:hint="cs"/>
          <w:rtl/>
          <w:lang w:val="en-US"/>
        </w:rPr>
        <w:t xml:space="preserve">كل </w:t>
      </w:r>
      <w:r w:rsidR="00E00D6B" w:rsidRPr="00F233DC">
        <w:rPr>
          <w:rFonts w:hint="cs"/>
          <w:rtl/>
          <w:lang w:val="en-US"/>
        </w:rPr>
        <w:t>ميكرومتر</w:t>
      </w:r>
      <w:r w:rsidR="004C509E" w:rsidRPr="00F233DC">
        <w:rPr>
          <w:rFonts w:hint="cs"/>
          <w:rtl/>
          <w:lang w:val="en-US"/>
        </w:rPr>
        <w:t xml:space="preserve"> مربع</w:t>
      </w:r>
      <w:r w:rsidR="00E00D6B" w:rsidRPr="00F233DC">
        <w:rPr>
          <w:rFonts w:hint="cs"/>
          <w:rtl/>
          <w:lang w:val="en-US"/>
        </w:rPr>
        <w:t xml:space="preserve">، أي </w:t>
      </w:r>
      <w:r w:rsidR="007D4574">
        <w:rPr>
          <w:rFonts w:hint="cs"/>
          <w:rtl/>
          <w:lang w:val="en-US"/>
        </w:rPr>
        <w:t>ب</w:t>
      </w:r>
      <w:r w:rsidR="00E00D6B" w:rsidRPr="00F233DC">
        <w:rPr>
          <w:rFonts w:hint="cs"/>
          <w:rtl/>
          <w:lang w:val="en-US"/>
        </w:rPr>
        <w:t xml:space="preserve">معامل اثنين </w:t>
      </w:r>
      <w:r w:rsidR="007D4574">
        <w:rPr>
          <w:rFonts w:hint="cs"/>
          <w:rtl/>
          <w:lang w:val="en-US"/>
        </w:rPr>
        <w:t xml:space="preserve">فقط </w:t>
      </w:r>
      <w:r w:rsidR="00E00D6B" w:rsidRPr="00F233DC">
        <w:rPr>
          <w:rFonts w:hint="cs"/>
          <w:rtl/>
          <w:lang w:val="en-US"/>
        </w:rPr>
        <w:t>فوق رقم الاحتراق. و</w:t>
      </w:r>
      <w:r w:rsidR="004C509E" w:rsidRPr="00F233DC">
        <w:rPr>
          <w:rFonts w:hint="cs"/>
          <w:rtl/>
          <w:lang w:val="en-US"/>
        </w:rPr>
        <w:t xml:space="preserve">قد </w:t>
      </w:r>
      <w:r w:rsidR="007D4574">
        <w:rPr>
          <w:rFonts w:hint="cs"/>
          <w:rtl/>
          <w:lang w:val="en-US"/>
        </w:rPr>
        <w:t>ي</w:t>
      </w:r>
      <w:r w:rsidR="007D4574" w:rsidRPr="00F233DC">
        <w:rPr>
          <w:rFonts w:hint="cs"/>
          <w:rtl/>
          <w:lang w:val="en-US"/>
        </w:rPr>
        <w:t xml:space="preserve">توقف </w:t>
      </w:r>
      <w:r w:rsidR="007D4574">
        <w:rPr>
          <w:rFonts w:hint="cs"/>
          <w:rtl/>
          <w:lang w:val="en-US"/>
        </w:rPr>
        <w:t xml:space="preserve">مستوى </w:t>
      </w:r>
      <w:r w:rsidR="00E00D6B" w:rsidRPr="00F233DC">
        <w:rPr>
          <w:rFonts w:hint="cs"/>
          <w:rtl/>
          <w:lang w:val="en-US"/>
        </w:rPr>
        <w:t xml:space="preserve">الاحتراق بالنسبة إلى </w:t>
      </w:r>
      <w:r w:rsidR="004C509E" w:rsidRPr="00F233DC">
        <w:rPr>
          <w:rFonts w:hint="cs"/>
          <w:rtl/>
          <w:lang w:val="en-US"/>
        </w:rPr>
        <w:t>ال</w:t>
      </w:r>
      <w:r w:rsidR="00E00D6B" w:rsidRPr="00F233DC">
        <w:rPr>
          <w:rFonts w:hint="cs"/>
          <w:rtl/>
          <w:lang w:val="en-US"/>
        </w:rPr>
        <w:t>قدرة النبض</w:t>
      </w:r>
      <w:r w:rsidR="004C509E" w:rsidRPr="00F233DC">
        <w:rPr>
          <w:rFonts w:hint="cs"/>
          <w:rtl/>
          <w:lang w:val="en-US"/>
        </w:rPr>
        <w:t>ية</w:t>
      </w:r>
      <w:r w:rsidR="00C2024B" w:rsidRPr="00F233DC">
        <w:rPr>
          <w:rFonts w:hint="cs"/>
          <w:rtl/>
          <w:lang w:val="en-US"/>
        </w:rPr>
        <w:t xml:space="preserve"> على </w:t>
      </w:r>
      <w:r w:rsidR="007D4574">
        <w:rPr>
          <w:rFonts w:hint="cs"/>
          <w:rtl/>
          <w:lang w:val="en-US"/>
        </w:rPr>
        <w:t xml:space="preserve">معامل </w:t>
      </w:r>
      <w:r w:rsidR="007D4574" w:rsidRPr="00F233DC">
        <w:rPr>
          <w:rFonts w:hint="cs"/>
          <w:rtl/>
          <w:lang w:val="en-US"/>
        </w:rPr>
        <w:t>زمني</w:t>
      </w:r>
      <w:r w:rsidR="007D4574">
        <w:rPr>
          <w:rFonts w:hint="cs"/>
          <w:rtl/>
          <w:lang w:val="en-US"/>
        </w:rPr>
        <w:t xml:space="preserve"> </w:t>
      </w:r>
      <w:r w:rsidR="007D4574" w:rsidRPr="00F233DC">
        <w:rPr>
          <w:rFonts w:hint="cs"/>
          <w:rtl/>
          <w:lang w:val="en-US"/>
        </w:rPr>
        <w:t>حراري</w:t>
      </w:r>
      <w:r w:rsidR="007D4574">
        <w:rPr>
          <w:rFonts w:hint="cs"/>
          <w:rtl/>
          <w:lang w:val="en-US"/>
        </w:rPr>
        <w:t xml:space="preserve"> ثابت </w:t>
      </w:r>
      <w:r w:rsidR="00E00D6B" w:rsidRPr="00F233DC">
        <w:rPr>
          <w:rFonts w:hint="cs"/>
          <w:rtl/>
          <w:lang w:val="en-US"/>
        </w:rPr>
        <w:t>لل</w:t>
      </w:r>
      <w:r w:rsidR="004C509E" w:rsidRPr="00F233DC">
        <w:rPr>
          <w:rFonts w:hint="cs"/>
          <w:rtl/>
          <w:lang w:val="en-US"/>
        </w:rPr>
        <w:t>ربط</w:t>
      </w:r>
      <w:r w:rsidR="00E00D6B" w:rsidRPr="00F233DC">
        <w:rPr>
          <w:rFonts w:hint="cs"/>
          <w:rtl/>
          <w:lang w:val="en-US"/>
        </w:rPr>
        <w:t xml:space="preserve">، </w:t>
      </w:r>
      <w:r w:rsidR="007D4574">
        <w:rPr>
          <w:rFonts w:hint="cs"/>
          <w:rtl/>
          <w:lang w:val="en-US"/>
        </w:rPr>
        <w:t>وهو غير معلوم</w:t>
      </w:r>
      <w:r w:rsidR="00E00D6B" w:rsidRPr="00F233DC">
        <w:rPr>
          <w:rFonts w:hint="cs"/>
          <w:rtl/>
          <w:lang w:val="en-US"/>
        </w:rPr>
        <w:t xml:space="preserve">. ويمكن قياس </w:t>
      </w:r>
      <w:r w:rsidR="00057E8F">
        <w:rPr>
          <w:rFonts w:hint="cs"/>
          <w:rtl/>
          <w:lang w:val="en-US"/>
        </w:rPr>
        <w:t xml:space="preserve">مستوى </w:t>
      </w:r>
      <w:r w:rsidR="00C2024B" w:rsidRPr="00F233DC">
        <w:rPr>
          <w:rFonts w:hint="cs"/>
          <w:rtl/>
          <w:lang w:val="en-US"/>
        </w:rPr>
        <w:t>ال</w:t>
      </w:r>
      <w:r w:rsidR="00C37C00" w:rsidRPr="00F233DC">
        <w:rPr>
          <w:rFonts w:hint="cs"/>
          <w:rtl/>
          <w:lang w:val="en-US"/>
        </w:rPr>
        <w:t>نبضات</w:t>
      </w:r>
      <w:r w:rsidR="00C2024B" w:rsidRPr="00F233DC">
        <w:rPr>
          <w:rFonts w:hint="cs"/>
          <w:rtl/>
          <w:lang w:val="en-US"/>
        </w:rPr>
        <w:t xml:space="preserve"> التي تبلغ</w:t>
      </w:r>
      <w:r w:rsidR="00C37C00" w:rsidRPr="00F233DC">
        <w:rPr>
          <w:rFonts w:hint="cs"/>
          <w:rtl/>
          <w:lang w:val="en-US"/>
        </w:rPr>
        <w:t xml:space="preserve"> </w:t>
      </w:r>
      <w:r w:rsidR="00C37C00" w:rsidRPr="00F233DC">
        <w:rPr>
          <w:lang w:val="en-US"/>
        </w:rPr>
        <w:t>3</w:t>
      </w:r>
      <w:r w:rsidR="00057E8F">
        <w:rPr>
          <w:lang w:val="en-US"/>
        </w:rPr>
        <w:t>,</w:t>
      </w:r>
      <w:r w:rsidR="00C37C00" w:rsidRPr="00F233DC">
        <w:rPr>
          <w:lang w:val="en-US"/>
        </w:rPr>
        <w:t>3</w:t>
      </w:r>
      <w:r w:rsidR="00C37C00" w:rsidRPr="00F233DC">
        <w:rPr>
          <w:rFonts w:hint="cs"/>
          <w:rtl/>
          <w:lang w:val="en-US"/>
        </w:rPr>
        <w:t xml:space="preserve"> مايكرو ثانية، ولكن</w:t>
      </w:r>
      <w:r w:rsidR="00057E8F">
        <w:rPr>
          <w:rFonts w:hint="cs"/>
          <w:rtl/>
          <w:lang w:val="en-US"/>
        </w:rPr>
        <w:t>ه</w:t>
      </w:r>
      <w:r w:rsidR="00C37C00" w:rsidRPr="00F233DC">
        <w:rPr>
          <w:rFonts w:hint="cs"/>
          <w:rtl/>
          <w:lang w:val="en-US"/>
        </w:rPr>
        <w:t xml:space="preserve"> لن </w:t>
      </w:r>
      <w:r w:rsidR="00057E8F">
        <w:rPr>
          <w:rFonts w:hint="cs"/>
          <w:rtl/>
          <w:lang w:val="en-US"/>
        </w:rPr>
        <w:t>ي</w:t>
      </w:r>
      <w:r w:rsidR="00057E8F" w:rsidRPr="00F233DC">
        <w:rPr>
          <w:rFonts w:hint="cs"/>
          <w:rtl/>
          <w:lang w:val="en-US"/>
        </w:rPr>
        <w:t xml:space="preserve">كون </w:t>
      </w:r>
      <w:r w:rsidR="00057E8F">
        <w:rPr>
          <w:rFonts w:hint="cs"/>
          <w:rtl/>
          <w:lang w:val="en-US"/>
        </w:rPr>
        <w:t xml:space="preserve">ضئيلاً </w:t>
      </w:r>
      <w:r w:rsidR="00E97735" w:rsidRPr="00F233DC">
        <w:rPr>
          <w:rFonts w:hint="cs"/>
          <w:rtl/>
          <w:lang w:val="en-US"/>
        </w:rPr>
        <w:t xml:space="preserve">لأن تركيب </w:t>
      </w:r>
      <w:r w:rsidR="008D2489" w:rsidRPr="00F233DC">
        <w:rPr>
          <w:rFonts w:hint="cs"/>
          <w:rtl/>
          <w:lang w:val="en-US"/>
        </w:rPr>
        <w:t xml:space="preserve">ديوار </w:t>
      </w:r>
      <w:r w:rsidR="008D2489" w:rsidRPr="00F233DC">
        <w:rPr>
          <w:lang w:val="en-US"/>
        </w:rPr>
        <w:t>(Dewar)</w:t>
      </w:r>
      <w:r w:rsidR="008D2489" w:rsidRPr="00F233DC">
        <w:rPr>
          <w:rFonts w:hint="cs"/>
          <w:rtl/>
          <w:lang w:val="en-US"/>
        </w:rPr>
        <w:t xml:space="preserve"> الخاص </w:t>
      </w:r>
      <w:r w:rsidR="00E97735" w:rsidRPr="00F233DC">
        <w:rPr>
          <w:rFonts w:hint="cs"/>
          <w:rtl/>
          <w:lang w:val="en-US"/>
        </w:rPr>
        <w:t>الذي ي</w:t>
      </w:r>
      <w:r w:rsidR="008D2489" w:rsidRPr="00F233DC">
        <w:rPr>
          <w:rFonts w:hint="cs"/>
          <w:rtl/>
          <w:lang w:val="en-US"/>
        </w:rPr>
        <w:t xml:space="preserve">سمح </w:t>
      </w:r>
      <w:r w:rsidR="00C37C00" w:rsidRPr="00F233DC">
        <w:rPr>
          <w:rFonts w:hint="cs"/>
          <w:rtl/>
          <w:lang w:val="en-US"/>
        </w:rPr>
        <w:t>بإمكاني</w:t>
      </w:r>
      <w:r w:rsidR="008D2489" w:rsidRPr="00F233DC">
        <w:rPr>
          <w:rFonts w:hint="cs"/>
          <w:rtl/>
          <w:lang w:val="en-US"/>
        </w:rPr>
        <w:t>ة</w:t>
      </w:r>
      <w:r w:rsidR="00C37C00" w:rsidRPr="00F233DC">
        <w:rPr>
          <w:rFonts w:hint="cs"/>
          <w:rtl/>
          <w:lang w:val="en-US"/>
        </w:rPr>
        <w:t xml:space="preserve"> حقن نبضات </w:t>
      </w:r>
      <w:r w:rsidR="00E97735" w:rsidRPr="00F233DC">
        <w:rPr>
          <w:rFonts w:hint="cs"/>
          <w:rtl/>
          <w:lang w:val="en-US"/>
        </w:rPr>
        <w:t>التيار المستمر</w:t>
      </w:r>
      <w:r w:rsidR="00C37C00" w:rsidRPr="00F233DC">
        <w:rPr>
          <w:rFonts w:hint="cs"/>
          <w:rtl/>
          <w:lang w:val="en-US"/>
        </w:rPr>
        <w:t xml:space="preserve"> </w:t>
      </w:r>
      <w:r w:rsidR="008D2489" w:rsidRPr="00F233DC">
        <w:rPr>
          <w:rFonts w:hint="cs"/>
          <w:rtl/>
          <w:lang w:val="en-US"/>
        </w:rPr>
        <w:t>س</w:t>
      </w:r>
      <w:r w:rsidR="00E97735" w:rsidRPr="00F233DC">
        <w:rPr>
          <w:rFonts w:hint="cs"/>
          <w:rtl/>
          <w:lang w:val="en-US"/>
        </w:rPr>
        <w:t>ي</w:t>
      </w:r>
      <w:r w:rsidR="008D2489" w:rsidRPr="00F233DC">
        <w:rPr>
          <w:rFonts w:hint="cs"/>
          <w:rtl/>
          <w:lang w:val="en-US"/>
        </w:rPr>
        <w:t xml:space="preserve">صبح </w:t>
      </w:r>
      <w:r w:rsidR="00C37C00" w:rsidRPr="00F233DC">
        <w:rPr>
          <w:rFonts w:hint="cs"/>
          <w:rtl/>
          <w:lang w:val="en-US"/>
        </w:rPr>
        <w:t>ضروريا</w:t>
      </w:r>
      <w:r w:rsidR="00E97735" w:rsidRPr="00F233DC">
        <w:rPr>
          <w:rFonts w:hint="cs"/>
          <w:rtl/>
          <w:lang w:val="en-US"/>
        </w:rPr>
        <w:t>ً</w:t>
      </w:r>
      <w:r w:rsidR="00C37C00" w:rsidRPr="00F233DC">
        <w:rPr>
          <w:rFonts w:hint="cs"/>
          <w:rtl/>
          <w:lang w:val="en-US"/>
        </w:rPr>
        <w:t xml:space="preserve">. </w:t>
      </w:r>
      <w:r w:rsidR="009F28F8" w:rsidRPr="00F233DC">
        <w:rPr>
          <w:rFonts w:hint="cs"/>
          <w:rtl/>
          <w:lang w:val="en-US"/>
        </w:rPr>
        <w:t>و</w:t>
      </w:r>
      <w:r w:rsidR="009F28F8">
        <w:rPr>
          <w:rFonts w:hint="cs"/>
          <w:rtl/>
          <w:lang w:val="en-US"/>
        </w:rPr>
        <w:t xml:space="preserve">تبين </w:t>
      </w:r>
      <w:r w:rsidR="00E97735" w:rsidRPr="00F233DC">
        <w:rPr>
          <w:rFonts w:hint="cs"/>
          <w:rtl/>
          <w:lang w:val="en-US"/>
        </w:rPr>
        <w:t>أيضا</w:t>
      </w:r>
      <w:r w:rsidR="00D8166E">
        <w:rPr>
          <w:rFonts w:hint="cs"/>
          <w:rtl/>
          <w:lang w:val="en-US"/>
        </w:rPr>
        <w:t>ً</w:t>
      </w:r>
      <w:r w:rsidR="00C37C00" w:rsidRPr="00F233DC">
        <w:rPr>
          <w:rFonts w:hint="cs"/>
          <w:rtl/>
          <w:lang w:val="en-US"/>
        </w:rPr>
        <w:t xml:space="preserve"> </w:t>
      </w:r>
      <w:r w:rsidR="009F28F8">
        <w:rPr>
          <w:rFonts w:hint="cs"/>
          <w:rtl/>
          <w:lang w:val="en-US"/>
        </w:rPr>
        <w:t xml:space="preserve">أنه عند تجاوز </w:t>
      </w:r>
      <w:r w:rsidR="00C37C00" w:rsidRPr="00F233DC">
        <w:rPr>
          <w:lang w:val="en-US"/>
        </w:rPr>
        <w:t>GHz 160</w:t>
      </w:r>
      <w:r w:rsidR="00C37C00" w:rsidRPr="00F233DC">
        <w:rPr>
          <w:rFonts w:hint="cs"/>
          <w:rtl/>
          <w:lang w:val="en-US"/>
        </w:rPr>
        <w:t xml:space="preserve"> </w:t>
      </w:r>
      <w:r w:rsidR="009F28F8">
        <w:rPr>
          <w:rFonts w:hint="cs"/>
          <w:rtl/>
          <w:lang w:val="en-US"/>
        </w:rPr>
        <w:t xml:space="preserve">تقريباً لابد </w:t>
      </w:r>
      <w:r w:rsidR="00E97735" w:rsidRPr="00F233DC">
        <w:rPr>
          <w:rFonts w:hint="cs"/>
          <w:rtl/>
          <w:lang w:val="en-US"/>
        </w:rPr>
        <w:t>ل</w:t>
      </w:r>
      <w:r w:rsidR="00C37C00" w:rsidRPr="00F233DC">
        <w:rPr>
          <w:rFonts w:hint="cs"/>
          <w:rtl/>
          <w:lang w:val="en-US"/>
        </w:rPr>
        <w:t xml:space="preserve">قطع </w:t>
      </w:r>
      <w:r w:rsidR="009E5BEC" w:rsidRPr="00F233DC">
        <w:rPr>
          <w:rFonts w:hint="cs"/>
          <w:rtl/>
          <w:lang w:val="en-US"/>
        </w:rPr>
        <w:t>ال</w:t>
      </w:r>
      <w:r w:rsidR="00C37C00" w:rsidRPr="00F233DC">
        <w:rPr>
          <w:rFonts w:hint="cs"/>
          <w:rtl/>
          <w:lang w:val="en-US"/>
        </w:rPr>
        <w:t>دليل الموج</w:t>
      </w:r>
      <w:r w:rsidR="009E5BEC" w:rsidRPr="00F233DC">
        <w:rPr>
          <w:rFonts w:hint="cs"/>
          <w:rtl/>
          <w:lang w:val="en-US"/>
        </w:rPr>
        <w:t>ي</w:t>
      </w:r>
      <w:r w:rsidR="00C37C00" w:rsidRPr="00F233DC">
        <w:rPr>
          <w:rFonts w:hint="cs"/>
          <w:rtl/>
          <w:lang w:val="en-US"/>
        </w:rPr>
        <w:t xml:space="preserve"> عند </w:t>
      </w:r>
      <w:r w:rsidR="00594A62" w:rsidRPr="00F233DC">
        <w:rPr>
          <w:rFonts w:hint="cs"/>
          <w:rtl/>
          <w:lang w:val="en-US"/>
        </w:rPr>
        <w:t>المجاز الضيق ل</w:t>
      </w:r>
      <w:r w:rsidR="00E97735" w:rsidRPr="00F233DC">
        <w:rPr>
          <w:rFonts w:hint="cs"/>
          <w:rtl/>
          <w:lang w:val="en-US"/>
        </w:rPr>
        <w:t>بوق</w:t>
      </w:r>
      <w:r w:rsidR="00C37C00" w:rsidRPr="00F233DC">
        <w:rPr>
          <w:rFonts w:hint="cs"/>
          <w:rtl/>
          <w:lang w:val="en-US"/>
        </w:rPr>
        <w:t xml:space="preserve"> التغذية أن يوفر الحماية من الإشارات عند </w:t>
      </w:r>
      <w:r w:rsidR="00C37C00" w:rsidRPr="00F233DC">
        <w:rPr>
          <w:lang w:val="en-US"/>
        </w:rPr>
        <w:t>GHz 94</w:t>
      </w:r>
      <w:r w:rsidR="00C37C00" w:rsidRPr="00F233DC">
        <w:rPr>
          <w:rFonts w:hint="cs"/>
          <w:rtl/>
          <w:lang w:val="en-US"/>
        </w:rPr>
        <w:t>.</w:t>
      </w:r>
    </w:p>
    <w:p w:rsidR="002300C9" w:rsidRDefault="000F5FC9" w:rsidP="00D8166E">
      <w:pPr>
        <w:pStyle w:val="Headingb"/>
        <w:rPr>
          <w:rFonts w:hint="cs"/>
          <w:rtl/>
          <w:lang w:val="en-US"/>
        </w:rPr>
      </w:pPr>
      <w:r w:rsidRPr="001E4FA1">
        <w:rPr>
          <w:rFonts w:hint="cs"/>
          <w:rtl/>
          <w:lang w:val="en-US"/>
        </w:rPr>
        <w:t>زاوية التفادي</w:t>
      </w:r>
      <w:r w:rsidRPr="00F233DC">
        <w:rPr>
          <w:rFonts w:hint="cs"/>
          <w:rtl/>
          <w:lang w:val="en-US"/>
        </w:rPr>
        <w:t xml:space="preserve"> </w:t>
      </w:r>
      <w:r w:rsidR="006419D0" w:rsidRPr="00F233DC">
        <w:rPr>
          <w:rFonts w:hint="cs"/>
          <w:rtl/>
          <w:lang w:val="en-US"/>
        </w:rPr>
        <w:t>ال</w:t>
      </w:r>
      <w:r w:rsidR="006419D0">
        <w:rPr>
          <w:rFonts w:hint="cs"/>
          <w:rtl/>
          <w:lang w:val="en-US"/>
        </w:rPr>
        <w:t>لازم</w:t>
      </w:r>
      <w:r w:rsidR="006419D0" w:rsidRPr="00F233DC">
        <w:rPr>
          <w:rFonts w:hint="cs"/>
          <w:rtl/>
          <w:lang w:val="en-US"/>
        </w:rPr>
        <w:t xml:space="preserve">ة </w:t>
      </w:r>
      <w:r w:rsidRPr="00F233DC">
        <w:rPr>
          <w:rFonts w:hint="cs"/>
          <w:rtl/>
          <w:lang w:val="en-US"/>
        </w:rPr>
        <w:t xml:space="preserve">بين </w:t>
      </w:r>
      <w:r w:rsidR="006419D0">
        <w:rPr>
          <w:rFonts w:hint="cs"/>
          <w:rtl/>
          <w:lang w:val="en-US"/>
        </w:rPr>
        <w:t xml:space="preserve">هوائيات </w:t>
      </w:r>
      <w:r w:rsidRPr="00F233DC">
        <w:rPr>
          <w:rFonts w:hint="cs"/>
          <w:rtl/>
          <w:lang w:val="en-US"/>
        </w:rPr>
        <w:t xml:space="preserve">كلاودسات </w:t>
      </w:r>
      <w:r w:rsidR="006419D0" w:rsidRPr="00F233DC">
        <w:rPr>
          <w:rFonts w:hint="cs"/>
          <w:rtl/>
          <w:lang w:val="en-US"/>
        </w:rPr>
        <w:t>و</w:t>
      </w:r>
      <w:r w:rsidR="006419D0">
        <w:rPr>
          <w:rFonts w:hint="cs"/>
          <w:rtl/>
          <w:lang w:val="en-US"/>
        </w:rPr>
        <w:t>هوائيات</w:t>
      </w:r>
      <w:r w:rsidR="006419D0">
        <w:rPr>
          <w:rFonts w:hint="eastAsia"/>
          <w:rtl/>
          <w:lang w:val="en-US"/>
        </w:rPr>
        <w:t> </w:t>
      </w:r>
      <w:r w:rsidRPr="00F233DC">
        <w:rPr>
          <w:lang w:val="en-US"/>
        </w:rPr>
        <w:t>ALMA</w:t>
      </w:r>
    </w:p>
    <w:p w:rsidR="002300C9" w:rsidRDefault="000F5FC9" w:rsidP="00D8166E">
      <w:pPr>
        <w:pStyle w:val="Heading2"/>
        <w:rPr>
          <w:rFonts w:hint="cs"/>
          <w:rtl/>
          <w:lang w:val="en-US"/>
        </w:rPr>
      </w:pPr>
      <w:r w:rsidRPr="00F233DC">
        <w:rPr>
          <w:lang w:val="en-US"/>
        </w:rPr>
        <w:t>1</w:t>
      </w:r>
      <w:r w:rsidRPr="00F233DC">
        <w:rPr>
          <w:rFonts w:hint="cs"/>
          <w:rtl/>
          <w:lang w:val="en-US"/>
        </w:rPr>
        <w:tab/>
        <w:t>الإضرار بالمستقب</w:t>
      </w:r>
      <w:r w:rsidR="006419D0">
        <w:rPr>
          <w:rFonts w:hint="cs"/>
          <w:rtl/>
          <w:lang w:val="en-US"/>
        </w:rPr>
        <w:t>ِ</w:t>
      </w:r>
      <w:r w:rsidRPr="00F233DC">
        <w:rPr>
          <w:rFonts w:hint="cs"/>
          <w:rtl/>
          <w:lang w:val="en-US"/>
        </w:rPr>
        <w:t>ل</w:t>
      </w:r>
    </w:p>
    <w:p w:rsidR="002300C9" w:rsidRDefault="000F5FC9" w:rsidP="001B1B6B">
      <w:pPr>
        <w:spacing w:before="180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ينبغي لهوائيات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تفادي التسديد عند السمت عندما يحلق كلادوسات فوق</w:t>
      </w:r>
      <w:r w:rsidR="0044741B">
        <w:rPr>
          <w:rFonts w:hint="cs"/>
          <w:rtl/>
          <w:lang w:val="en-US"/>
        </w:rPr>
        <w:t xml:space="preserve"> المحطة </w:t>
      </w:r>
      <w:r w:rsidR="0044741B">
        <w:rPr>
          <w:lang w:val="en-US"/>
        </w:rPr>
        <w:t>ALMA</w:t>
      </w:r>
      <w:r w:rsidRPr="00F233DC">
        <w:rPr>
          <w:rFonts w:hint="cs"/>
          <w:rtl/>
          <w:lang w:val="en-US"/>
        </w:rPr>
        <w:t>. و</w:t>
      </w:r>
      <w:r w:rsidR="006419D0">
        <w:rPr>
          <w:rFonts w:hint="cs"/>
          <w:rtl/>
          <w:lang w:val="en-US"/>
        </w:rPr>
        <w:t xml:space="preserve">لتفادي تعرض </w:t>
      </w:r>
      <w:r w:rsidRPr="00F233DC">
        <w:rPr>
          <w:rFonts w:hint="cs"/>
          <w:rtl/>
          <w:lang w:val="en-US"/>
        </w:rPr>
        <w:t>المستقبل</w:t>
      </w:r>
      <w:r w:rsidR="006419D0">
        <w:rPr>
          <w:rFonts w:hint="cs"/>
          <w:rtl/>
          <w:lang w:val="en-US"/>
        </w:rPr>
        <w:t xml:space="preserve"> للضرر</w:t>
      </w:r>
      <w:r w:rsidRPr="00F233DC">
        <w:rPr>
          <w:rFonts w:hint="cs"/>
          <w:rtl/>
          <w:lang w:val="en-US"/>
        </w:rPr>
        <w:t xml:space="preserve">، ما هي مسافة التفادي المطلوب مراعاتها بين هوائيات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وحزمة هوائي كلاودسات؟ وإلى أي حد يكون القرب من السمت أمرا</w:t>
      </w:r>
      <w:r w:rsidR="006419D0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 آمنا</w:t>
      </w:r>
      <w:r w:rsidR="006419D0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>؟</w:t>
      </w:r>
    </w:p>
    <w:p w:rsidR="00E46845" w:rsidRDefault="000F5FC9" w:rsidP="001B1B6B">
      <w:pPr>
        <w:spacing w:before="180"/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كما هو مبين أعلاه، تساوي القدرة التي يستقبلها هوائي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6419D0">
        <w:rPr>
          <w:rFonts w:hint="cs"/>
          <w:rtl/>
          <w:lang w:val="en-US"/>
        </w:rPr>
        <w:t>في حالة ال</w:t>
      </w:r>
      <w:r w:rsidRPr="00F233DC">
        <w:rPr>
          <w:rFonts w:hint="cs"/>
          <w:rtl/>
          <w:lang w:val="en-US"/>
        </w:rPr>
        <w:t xml:space="preserve">اقتران </w:t>
      </w:r>
      <w:r w:rsidR="006419D0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تام </w:t>
      </w:r>
      <w:r w:rsidR="006419D0">
        <w:rPr>
          <w:rFonts w:hint="cs"/>
          <w:rtl/>
          <w:lang w:val="en-US"/>
        </w:rPr>
        <w:t>بين ال</w:t>
      </w:r>
      <w:r w:rsidRPr="00F233DC">
        <w:rPr>
          <w:rFonts w:hint="cs"/>
          <w:rtl/>
          <w:lang w:val="en-US"/>
        </w:rPr>
        <w:t xml:space="preserve">حزمة </w:t>
      </w:r>
      <w:r w:rsidR="00910552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رئيسية </w:t>
      </w:r>
      <w:r w:rsidR="006419D0">
        <w:rPr>
          <w:rFonts w:hint="cs"/>
          <w:rtl/>
          <w:lang w:val="en-US"/>
        </w:rPr>
        <w:t>وال</w:t>
      </w:r>
      <w:r w:rsidRPr="00F233DC">
        <w:rPr>
          <w:rFonts w:hint="cs"/>
          <w:rtl/>
          <w:lang w:val="en-US"/>
        </w:rPr>
        <w:t xml:space="preserve">حزمة </w:t>
      </w:r>
      <w:r w:rsidR="006419D0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رئيسية </w:t>
      </w:r>
      <w:r w:rsidR="006419D0">
        <w:rPr>
          <w:rFonts w:hint="cs"/>
          <w:rtl/>
          <w:lang w:val="en-US"/>
        </w:rPr>
        <w:t xml:space="preserve">الأخرى ضِعْف </w:t>
      </w:r>
      <w:r w:rsidRPr="00F233DC">
        <w:rPr>
          <w:rFonts w:hint="cs"/>
          <w:rtl/>
          <w:lang w:val="en-US"/>
        </w:rPr>
        <w:t>العتبة المحتملة لضرر المستقبل</w:t>
      </w:r>
      <w:r w:rsidR="006419D0">
        <w:rPr>
          <w:rFonts w:hint="cs"/>
          <w:rtl/>
          <w:lang w:val="en-US"/>
        </w:rPr>
        <w:t xml:space="preserve"> تقريباً</w:t>
      </w:r>
      <w:r w:rsidRPr="00F233DC">
        <w:rPr>
          <w:rFonts w:hint="cs"/>
          <w:rtl/>
          <w:lang w:val="en-US"/>
        </w:rPr>
        <w:t>. وقد ي</w:t>
      </w:r>
      <w:r w:rsidR="00764B8A">
        <w:rPr>
          <w:rFonts w:hint="cs"/>
          <w:rtl/>
          <w:lang w:val="en-US"/>
        </w:rPr>
        <w:t xml:space="preserve">تمثل </w:t>
      </w:r>
      <w:r w:rsidRPr="00F233DC">
        <w:rPr>
          <w:rFonts w:hint="cs"/>
          <w:rtl/>
          <w:lang w:val="en-US"/>
        </w:rPr>
        <w:t xml:space="preserve">الهدف </w:t>
      </w:r>
      <w:r w:rsidR="006419D0">
        <w:rPr>
          <w:rFonts w:hint="cs"/>
          <w:rtl/>
          <w:lang w:val="en-US"/>
        </w:rPr>
        <w:t xml:space="preserve">المتحفظ </w:t>
      </w:r>
      <w:r w:rsidR="00764B8A">
        <w:rPr>
          <w:rFonts w:hint="cs"/>
          <w:rtl/>
          <w:lang w:val="en-US"/>
        </w:rPr>
        <w:t>نسبياً</w:t>
      </w:r>
      <w:r w:rsidRPr="00F233DC">
        <w:rPr>
          <w:rFonts w:hint="cs"/>
          <w:rtl/>
          <w:lang w:val="en-US"/>
        </w:rPr>
        <w:t xml:space="preserve"> </w:t>
      </w:r>
      <w:r w:rsidR="006419D0">
        <w:rPr>
          <w:rFonts w:hint="cs"/>
          <w:rtl/>
          <w:lang w:val="en-US"/>
        </w:rPr>
        <w:t xml:space="preserve">في </w:t>
      </w:r>
      <w:r w:rsidRPr="00F233DC">
        <w:rPr>
          <w:rFonts w:hint="cs"/>
          <w:rtl/>
          <w:lang w:val="en-US"/>
        </w:rPr>
        <w:t xml:space="preserve">تفادي استقبال أكثر من </w:t>
      </w:r>
      <w:r w:rsidRPr="00F233DC">
        <w:rPr>
          <w:lang w:val="en-US"/>
        </w:rPr>
        <w:t>10</w:t>
      </w:r>
      <w:r w:rsidRPr="00F233DC">
        <w:rPr>
          <w:rFonts w:hint="cs"/>
          <w:rtl/>
          <w:lang w:val="en-US"/>
        </w:rPr>
        <w:t xml:space="preserve"> في الم</w:t>
      </w:r>
      <w:r w:rsidR="006419D0">
        <w:rPr>
          <w:rFonts w:hint="cs"/>
          <w:rtl/>
          <w:lang w:val="en-US"/>
        </w:rPr>
        <w:t>ا</w:t>
      </w:r>
      <w:r w:rsidRPr="00F233DC">
        <w:rPr>
          <w:rFonts w:hint="cs"/>
          <w:rtl/>
          <w:lang w:val="en-US"/>
        </w:rPr>
        <w:t>ئة من هذه العتبة. و</w:t>
      </w:r>
      <w:r w:rsidR="006419D0">
        <w:rPr>
          <w:rFonts w:hint="cs"/>
          <w:rtl/>
          <w:lang w:val="en-US"/>
        </w:rPr>
        <w:t>ب</w:t>
      </w:r>
      <w:r w:rsidRPr="00F233DC">
        <w:rPr>
          <w:rFonts w:hint="cs"/>
          <w:rtl/>
          <w:lang w:val="en-US"/>
        </w:rPr>
        <w:t>افتراض الحالة الأسوأ</w:t>
      </w:r>
      <w:r w:rsidR="00910552">
        <w:rPr>
          <w:rFonts w:hint="cs"/>
          <w:rtl/>
          <w:lang w:val="en-US"/>
        </w:rPr>
        <w:t>،</w:t>
      </w:r>
      <w:r w:rsidRPr="00F233DC">
        <w:rPr>
          <w:rFonts w:hint="cs"/>
          <w:rtl/>
          <w:lang w:val="en-US"/>
        </w:rPr>
        <w:t xml:space="preserve"> </w:t>
      </w:r>
      <w:r w:rsidR="006419D0">
        <w:rPr>
          <w:rFonts w:hint="cs"/>
          <w:rtl/>
          <w:lang w:val="en-US"/>
        </w:rPr>
        <w:t xml:space="preserve">وهي </w:t>
      </w:r>
      <w:r w:rsidR="006419D0" w:rsidRPr="00F233DC">
        <w:rPr>
          <w:rFonts w:hint="cs"/>
          <w:rtl/>
          <w:lang w:val="en-US"/>
        </w:rPr>
        <w:t xml:space="preserve">طيران </w:t>
      </w:r>
      <w:r w:rsidRPr="00F233DC">
        <w:rPr>
          <w:rFonts w:hint="cs"/>
          <w:rtl/>
          <w:lang w:val="en-US"/>
        </w:rPr>
        <w:t xml:space="preserve">كلاودسات فوق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6419D0" w:rsidRPr="00F233DC">
        <w:rPr>
          <w:rFonts w:hint="cs"/>
          <w:rtl/>
          <w:lang w:val="en-US"/>
        </w:rPr>
        <w:t>مباشرة</w:t>
      </w:r>
      <w:r w:rsidR="00910552">
        <w:rPr>
          <w:rFonts w:hint="cs"/>
          <w:rtl/>
          <w:lang w:val="en-US"/>
        </w:rPr>
        <w:t>،</w:t>
      </w:r>
      <w:r w:rsidR="006419D0" w:rsidRPr="00F233DC">
        <w:rPr>
          <w:rFonts w:hint="cs"/>
          <w:rtl/>
          <w:lang w:val="en-US"/>
        </w:rPr>
        <w:t xml:space="preserve"> </w:t>
      </w:r>
      <w:r w:rsidR="006419D0">
        <w:rPr>
          <w:rFonts w:hint="cs"/>
          <w:rtl/>
          <w:lang w:val="en-US"/>
        </w:rPr>
        <w:t xml:space="preserve">فإن هذا </w:t>
      </w:r>
      <w:r w:rsidRPr="00F233DC">
        <w:rPr>
          <w:rFonts w:hint="cs"/>
          <w:rtl/>
          <w:lang w:val="en-US"/>
        </w:rPr>
        <w:t xml:space="preserve">يعني أن هوائيات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ينبغي </w:t>
      </w:r>
      <w:r w:rsidR="00D8166E">
        <w:rPr>
          <w:rFonts w:hint="cs"/>
          <w:rtl/>
          <w:lang w:val="en-US"/>
        </w:rPr>
        <w:t>أن تُسدد خارج السمت لتعطي تهوين</w:t>
      </w:r>
      <w:r w:rsidRPr="00F233DC">
        <w:rPr>
          <w:rFonts w:hint="cs"/>
          <w:rtl/>
          <w:lang w:val="en-US"/>
        </w:rPr>
        <w:t>ا</w:t>
      </w:r>
      <w:r w:rsidR="00D8166E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 قدره </w:t>
      </w:r>
      <w:r w:rsidRPr="00F233DC">
        <w:rPr>
          <w:lang w:val="en-US"/>
        </w:rPr>
        <w:t>dB 13</w:t>
      </w:r>
      <w:r w:rsidRPr="00F233DC">
        <w:rPr>
          <w:rFonts w:hint="cs"/>
          <w:rtl/>
          <w:lang w:val="en-US"/>
        </w:rPr>
        <w:t xml:space="preserve"> على الأقل فيما يتعلق بحزمها الرئيسية. ويُفترض أن تكون </w:t>
      </w:r>
      <w:r w:rsidR="006419D0" w:rsidRPr="00F233DC">
        <w:rPr>
          <w:rFonts w:hint="cs"/>
          <w:rtl/>
          <w:lang w:val="en-US"/>
        </w:rPr>
        <w:t xml:space="preserve">الفصوص الجانبية </w:t>
      </w:r>
      <w:r w:rsidRPr="00F233DC">
        <w:rPr>
          <w:rFonts w:hint="cs"/>
          <w:rtl/>
          <w:lang w:val="en-US"/>
        </w:rPr>
        <w:t xml:space="preserve">أقل </w:t>
      </w:r>
      <w:r w:rsidR="006419D0" w:rsidRPr="00F233DC">
        <w:rPr>
          <w:rFonts w:hint="cs"/>
          <w:rtl/>
          <w:lang w:val="en-US"/>
        </w:rPr>
        <w:t>من</w:t>
      </w:r>
      <w:r w:rsidR="006419D0">
        <w:rPr>
          <w:rFonts w:hint="cs"/>
          <w:rtl/>
          <w:lang w:val="en-US"/>
        </w:rPr>
        <w:t>-</w:t>
      </w:r>
      <w:r w:rsidRPr="00F233DC">
        <w:rPr>
          <w:lang w:val="en-US"/>
        </w:rPr>
        <w:t>dB</w:t>
      </w:r>
      <w:r w:rsidR="006610CA">
        <w:rPr>
          <w:lang w:val="en-US"/>
        </w:rPr>
        <w:t> </w:t>
      </w:r>
      <w:r w:rsidRPr="00F233DC">
        <w:rPr>
          <w:lang w:val="en-US"/>
        </w:rPr>
        <w:t>13</w:t>
      </w:r>
      <w:r w:rsidRPr="00F233DC">
        <w:rPr>
          <w:rFonts w:hint="cs"/>
          <w:rtl/>
          <w:lang w:val="en-US"/>
        </w:rPr>
        <w:t>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A32557">
        <w:rPr>
          <w:rFonts w:hint="cs"/>
          <w:rtl/>
          <w:lang w:val="en-US"/>
        </w:rPr>
        <w:t xml:space="preserve">في حالة </w:t>
      </w:r>
      <w:r w:rsidR="000F5FC9" w:rsidRPr="00F233DC">
        <w:rPr>
          <w:lang w:val="en-US"/>
        </w:rPr>
        <w:t>GHz 94.05</w:t>
      </w:r>
      <w:r w:rsidR="000F5FC9" w:rsidRPr="00F233DC">
        <w:rPr>
          <w:rFonts w:hint="cs"/>
          <w:rtl/>
          <w:lang w:val="en-US"/>
        </w:rPr>
        <w:t xml:space="preserve">، تبلغ فتحة حزمة </w:t>
      </w:r>
      <w:r w:rsidR="00A32557">
        <w:rPr>
          <w:rFonts w:hint="cs"/>
          <w:rtl/>
          <w:lang w:val="en-US"/>
        </w:rPr>
        <w:t xml:space="preserve">الطبق الذي يبلغ قطره </w:t>
      </w:r>
      <w:r w:rsidR="000F5FC9" w:rsidRPr="00F233DC">
        <w:rPr>
          <w:lang w:val="en-US"/>
        </w:rPr>
        <w:t>12</w:t>
      </w:r>
      <w:r w:rsidR="00A32557">
        <w:rPr>
          <w:rFonts w:hint="eastAsia"/>
          <w:rtl/>
          <w:lang w:val="en-US"/>
        </w:rPr>
        <w:t> </w:t>
      </w:r>
      <w:r w:rsidR="000F5FC9" w:rsidRPr="00F233DC">
        <w:rPr>
          <w:rFonts w:hint="cs"/>
          <w:rtl/>
          <w:lang w:val="en-US"/>
        </w:rPr>
        <w:t>متر</w:t>
      </w:r>
      <w:r w:rsidR="00A32557">
        <w:rPr>
          <w:rFonts w:hint="cs"/>
          <w:rtl/>
          <w:lang w:val="en-US"/>
        </w:rPr>
        <w:t>اً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dB</w:t>
      </w:r>
      <w:r w:rsidR="00A32557">
        <w:rPr>
          <w:lang w:val="en-US"/>
        </w:rPr>
        <w:t> </w:t>
      </w:r>
      <w:r w:rsidR="000F5FC9" w:rsidRPr="00F233DC">
        <w:rPr>
          <w:lang w:val="en-US"/>
        </w:rPr>
        <w:t>3</w:t>
      </w:r>
      <w:r w:rsidR="000F5FC9" w:rsidRPr="00F233DC">
        <w:rPr>
          <w:rFonts w:hint="cs"/>
          <w:rtl/>
          <w:lang w:val="en-US"/>
        </w:rPr>
        <w:t xml:space="preserve"> (عرض كامل عند نصف القدرة </w:t>
      </w:r>
      <w:r w:rsidR="000F5FC9" w:rsidRPr="00F233DC">
        <w:rPr>
          <w:lang w:val="en-US"/>
        </w:rPr>
        <w:t>(FWHP)</w:t>
      </w:r>
      <w:r w:rsidR="000F5FC9" w:rsidRPr="00F233DC">
        <w:rPr>
          <w:rFonts w:hint="cs"/>
          <w:rtl/>
          <w:lang w:val="en-US"/>
        </w:rPr>
        <w:t xml:space="preserve"> </w:t>
      </w:r>
      <w:r w:rsidR="00A32557">
        <w:rPr>
          <w:rFonts w:hint="cs"/>
          <w:rtl/>
          <w:lang w:val="en-US"/>
        </w:rPr>
        <w:t xml:space="preserve">إذا كانت الزاوية </w:t>
      </w:r>
      <w:r w:rsidR="000F5FC9" w:rsidRPr="00F233DC">
        <w:rPr>
          <w:lang w:val="en-US"/>
        </w:rPr>
        <w:t>0</w:t>
      </w:r>
      <w:r w:rsidR="00910552">
        <w:rPr>
          <w:lang w:val="en-US"/>
        </w:rPr>
        <w:t>,</w:t>
      </w:r>
      <w:r w:rsidR="000F5FC9" w:rsidRPr="00F233DC">
        <w:rPr>
          <w:lang w:val="en-US"/>
        </w:rPr>
        <w:t>019</w:t>
      </w:r>
      <w:r w:rsidR="000F5FC9" w:rsidRPr="00F233DC">
        <w:rPr>
          <w:rFonts w:hint="cs"/>
          <w:rtl/>
          <w:lang w:val="en-US"/>
        </w:rPr>
        <w:t xml:space="preserve"> درجة</w:t>
      </w:r>
      <w:r w:rsidR="00A32557">
        <w:rPr>
          <w:rFonts w:hint="cs"/>
          <w:rtl/>
          <w:lang w:val="en-US"/>
        </w:rPr>
        <w:t xml:space="preserve"> تقريباً</w:t>
      </w:r>
      <w:r w:rsidR="000F5FC9" w:rsidRPr="00F233DC">
        <w:rPr>
          <w:rFonts w:hint="cs"/>
          <w:rtl/>
          <w:lang w:val="en-US"/>
        </w:rPr>
        <w:t>)،</w:t>
      </w:r>
      <w:r>
        <w:rPr>
          <w:rFonts w:hint="cs"/>
          <w:rtl/>
          <w:lang w:val="en-US"/>
        </w:rPr>
        <w:t xml:space="preserve"> </w:t>
      </w:r>
      <w:r w:rsidR="000F5FC9" w:rsidRPr="00F233DC">
        <w:rPr>
          <w:rFonts w:hint="cs"/>
          <w:rtl/>
          <w:lang w:val="en-US"/>
        </w:rPr>
        <w:t>أي</w:t>
      </w:r>
      <w:r w:rsidR="00A32557">
        <w:rPr>
          <w:rFonts w:hint="cs"/>
          <w:rtl/>
          <w:lang w:val="en-US"/>
        </w:rPr>
        <w:t xml:space="preserve"> </w:t>
      </w:r>
      <w:r w:rsidR="00A32557" w:rsidRPr="00F233DC">
        <w:t>±</w:t>
      </w:r>
      <w:r w:rsidR="00A32557" w:rsidRPr="00095EF4">
        <w:rPr>
          <w:rFonts w:hint="eastAsia"/>
          <w:szCs w:val="4"/>
          <w:rtl/>
          <w:lang w:val="en-US"/>
        </w:rPr>
        <w:t> </w:t>
      </w:r>
      <w:r w:rsidR="000F5FC9" w:rsidRPr="00F233DC">
        <w:t>0</w:t>
      </w:r>
      <w:r w:rsidR="00910552">
        <w:t>,</w:t>
      </w:r>
      <w:r w:rsidR="000F5FC9" w:rsidRPr="00F233DC">
        <w:t>0093</w:t>
      </w:r>
      <w:r w:rsidR="000F5FC9" w:rsidRPr="00F233DC">
        <w:rPr>
          <w:rFonts w:hint="cs"/>
          <w:rtl/>
          <w:lang w:val="en-US"/>
        </w:rPr>
        <w:t xml:space="preserve"> درجة، ومع افتراض شكل حزمة غوسي، تكون النقطة </w:t>
      </w:r>
      <w:r w:rsidR="00A32557">
        <w:rPr>
          <w:rFonts w:hint="cs"/>
          <w:rtl/>
          <w:lang w:val="en-US"/>
        </w:rPr>
        <w:t>-</w:t>
      </w:r>
      <w:r w:rsidR="000F5FC9" w:rsidRPr="00F233DC">
        <w:rPr>
          <w:lang w:val="en-US"/>
        </w:rPr>
        <w:t>dB</w:t>
      </w:r>
      <w:r w:rsidR="00A32557">
        <w:rPr>
          <w:lang w:val="en-US"/>
        </w:rPr>
        <w:t> </w:t>
      </w:r>
      <w:r w:rsidR="000F5FC9" w:rsidRPr="00F233DC">
        <w:rPr>
          <w:lang w:val="en-US"/>
        </w:rPr>
        <w:t>13</w:t>
      </w:r>
      <w:r w:rsidR="000F5FC9" w:rsidRPr="00F233DC">
        <w:rPr>
          <w:rFonts w:hint="cs"/>
          <w:rtl/>
          <w:lang w:val="en-US"/>
        </w:rPr>
        <w:t xml:space="preserve"> عند </w:t>
      </w:r>
      <w:r w:rsidR="00A32557" w:rsidRPr="00F233DC">
        <w:t>±</w:t>
      </w:r>
      <w:r w:rsidR="00A32557">
        <w:rPr>
          <w:rFonts w:hint="eastAsia"/>
          <w:rtl/>
          <w:lang w:val="en-US"/>
        </w:rPr>
        <w:t> </w:t>
      </w:r>
      <w:r w:rsidR="000F5FC9" w:rsidRPr="00F233DC">
        <w:t>0</w:t>
      </w:r>
      <w:r w:rsidR="00910552">
        <w:t>,</w:t>
      </w:r>
      <w:r w:rsidR="000F5FC9" w:rsidRPr="00F233DC">
        <w:t>0193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184A2F">
        <w:rPr>
          <w:rFonts w:hint="cs"/>
          <w:rtl/>
          <w:lang w:val="en-US"/>
        </w:rPr>
        <w:t xml:space="preserve">في حالة </w:t>
      </w:r>
      <w:r w:rsidR="000F5FC9" w:rsidRPr="00F233DC">
        <w:rPr>
          <w:rFonts w:hint="cs"/>
          <w:rtl/>
          <w:lang w:val="en-US"/>
        </w:rPr>
        <w:t xml:space="preserve">عدم التأكد من تسديد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، أو تعريف "السمت"، ينبغي أن </w:t>
      </w:r>
      <w:r w:rsidR="00184A2F">
        <w:rPr>
          <w:rFonts w:hint="cs"/>
          <w:rtl/>
          <w:lang w:val="en-US"/>
        </w:rPr>
        <w:t>ت</w:t>
      </w:r>
      <w:r w:rsidR="00184A2F" w:rsidRPr="00F233DC">
        <w:rPr>
          <w:rFonts w:hint="cs"/>
          <w:rtl/>
          <w:lang w:val="en-US"/>
        </w:rPr>
        <w:t xml:space="preserve">كون </w:t>
      </w:r>
      <w:r w:rsidR="00184A2F">
        <w:rPr>
          <w:rFonts w:hint="cs"/>
          <w:rtl/>
          <w:lang w:val="en-US"/>
        </w:rPr>
        <w:t xml:space="preserve">الزاوية </w:t>
      </w:r>
      <w:r w:rsidR="000F5FC9" w:rsidRPr="00F233DC">
        <w:rPr>
          <w:rFonts w:hint="cs"/>
          <w:rtl/>
          <w:lang w:val="en-US"/>
        </w:rPr>
        <w:t xml:space="preserve">أقل من </w:t>
      </w:r>
      <w:r w:rsidR="000F5FC9" w:rsidRPr="00F233DC">
        <w:rPr>
          <w:lang w:val="en-US"/>
        </w:rPr>
        <w:t>0</w:t>
      </w:r>
      <w:r w:rsidR="00910552">
        <w:rPr>
          <w:lang w:val="en-US"/>
        </w:rPr>
        <w:t>,</w:t>
      </w:r>
      <w:r w:rsidR="000F5FC9" w:rsidRPr="00F233DC">
        <w:rPr>
          <w:lang w:val="en-US"/>
        </w:rPr>
        <w:t>003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223000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 xml:space="preserve">يكمن عدم التأكد </w:t>
      </w:r>
      <w:r w:rsidR="00BE3009" w:rsidRPr="00F233DC">
        <w:rPr>
          <w:rFonts w:hint="cs"/>
          <w:rtl/>
          <w:lang w:val="en-US"/>
        </w:rPr>
        <w:t>ب</w:t>
      </w:r>
      <w:r w:rsidR="00BE3009">
        <w:rPr>
          <w:rFonts w:hint="cs"/>
          <w:rtl/>
          <w:lang w:val="en-US"/>
        </w:rPr>
        <w:t>درج</w:t>
      </w:r>
      <w:r w:rsidR="00BE3009" w:rsidRPr="00F233DC">
        <w:rPr>
          <w:rFonts w:hint="cs"/>
          <w:rtl/>
          <w:lang w:val="en-US"/>
        </w:rPr>
        <w:t xml:space="preserve">ة </w:t>
      </w:r>
      <w:r w:rsidR="000F5FC9" w:rsidRPr="00F233DC">
        <w:rPr>
          <w:rFonts w:hint="cs"/>
          <w:rtl/>
          <w:lang w:val="en-US"/>
        </w:rPr>
        <w:t xml:space="preserve">أكبر في خطأ التسديد المحتمل لكلاودسات؛ ويمكن </w:t>
      </w:r>
      <w:r w:rsidR="000F5FC9" w:rsidRPr="00BE3009">
        <w:rPr>
          <w:rFonts w:hint="cs"/>
          <w:rtl/>
          <w:lang w:val="en-US"/>
        </w:rPr>
        <w:t>لحزمة الرادار</w:t>
      </w:r>
      <w:r w:rsidR="000F5FC9" w:rsidRPr="00F233DC">
        <w:rPr>
          <w:rFonts w:hint="cs"/>
          <w:rtl/>
          <w:lang w:val="en-US"/>
        </w:rPr>
        <w:t xml:space="preserve"> أن تنحرف عن </w:t>
      </w:r>
      <w:r w:rsidR="00BE3009">
        <w:rPr>
          <w:rFonts w:hint="cs"/>
          <w:rtl/>
          <w:lang w:val="en-US"/>
        </w:rPr>
        <w:t xml:space="preserve">اتجاه </w:t>
      </w:r>
      <w:r w:rsidR="000F5FC9" w:rsidRPr="00F233DC">
        <w:rPr>
          <w:rFonts w:hint="cs"/>
          <w:rtl/>
          <w:lang w:val="en-US"/>
        </w:rPr>
        <w:t>الجاذبية المحلي</w:t>
      </w:r>
      <w:r w:rsidR="00BE3009">
        <w:rPr>
          <w:rFonts w:hint="cs"/>
          <w:rtl/>
          <w:lang w:val="en-US"/>
        </w:rPr>
        <w:t>ة</w:t>
      </w:r>
      <w:r w:rsidR="000F5FC9" w:rsidRPr="00F233DC">
        <w:rPr>
          <w:rFonts w:hint="cs"/>
          <w:rtl/>
          <w:lang w:val="en-US"/>
        </w:rPr>
        <w:t xml:space="preserve"> بما يصل إلى </w:t>
      </w:r>
      <w:r w:rsidR="000F5FC9" w:rsidRPr="00F233DC">
        <w:rPr>
          <w:lang w:val="en-US"/>
        </w:rPr>
        <w:t>0</w:t>
      </w:r>
      <w:r w:rsidR="00BE3009">
        <w:rPr>
          <w:lang w:val="en-US"/>
        </w:rPr>
        <w:t>,</w:t>
      </w:r>
      <w:r w:rsidR="000F5FC9" w:rsidRPr="00F233DC">
        <w:rPr>
          <w:lang w:val="en-US"/>
        </w:rPr>
        <w:t>07</w:t>
      </w:r>
      <w:r w:rsidR="000F5FC9" w:rsidRPr="00F233DC">
        <w:rPr>
          <w:rFonts w:hint="cs"/>
          <w:rtl/>
          <w:lang w:val="en-US"/>
        </w:rPr>
        <w:t xml:space="preserve"> درجة، مع خطأ تسديد إضافي محتمل </w:t>
      </w:r>
      <w:r w:rsidR="00BE3009">
        <w:rPr>
          <w:rFonts w:hint="cs"/>
          <w:rtl/>
          <w:lang w:val="en-US"/>
        </w:rPr>
        <w:t xml:space="preserve">بقيمة </w:t>
      </w:r>
      <w:r w:rsidR="000F5FC9" w:rsidRPr="00F233DC">
        <w:rPr>
          <w:lang w:val="en-US"/>
        </w:rPr>
        <w:t>0</w:t>
      </w:r>
      <w:r w:rsidR="00BE3009">
        <w:rPr>
          <w:lang w:val="en-US"/>
        </w:rPr>
        <w:t>,</w:t>
      </w:r>
      <w:r w:rsidR="000F5FC9" w:rsidRPr="00F233DC">
        <w:rPr>
          <w:lang w:val="en-US"/>
        </w:rPr>
        <w:t>053</w:t>
      </w:r>
      <w:r w:rsidR="000F5FC9" w:rsidRPr="00F233DC">
        <w:rPr>
          <w:rFonts w:hint="cs"/>
          <w:rtl/>
          <w:lang w:val="en-US"/>
        </w:rPr>
        <w:t xml:space="preserve"> درجة، وهو ما يعطي هامش</w:t>
      </w:r>
      <w:r w:rsidR="00910552">
        <w:rPr>
          <w:rFonts w:hint="cs"/>
          <w:rtl/>
          <w:lang w:val="en-US"/>
        </w:rPr>
        <w:t>اً</w:t>
      </w:r>
      <w:r w:rsidR="000F5FC9" w:rsidRPr="00F233DC">
        <w:rPr>
          <w:rFonts w:hint="cs"/>
          <w:rtl/>
          <w:lang w:val="en-US"/>
        </w:rPr>
        <w:t xml:space="preserve"> </w:t>
      </w:r>
      <w:r w:rsidR="00BE3009" w:rsidRPr="00F233DC">
        <w:rPr>
          <w:rFonts w:hint="cs"/>
          <w:rtl/>
          <w:lang w:val="en-US"/>
        </w:rPr>
        <w:t>إضافي</w:t>
      </w:r>
      <w:r w:rsidR="00910552">
        <w:rPr>
          <w:rFonts w:hint="cs"/>
          <w:rtl/>
          <w:lang w:val="en-US"/>
        </w:rPr>
        <w:t>اً</w:t>
      </w:r>
      <w:r w:rsidR="00BE3009" w:rsidRPr="00F233DC">
        <w:rPr>
          <w:rFonts w:hint="cs"/>
          <w:rtl/>
          <w:lang w:val="en-US"/>
        </w:rPr>
        <w:t xml:space="preserve"> </w:t>
      </w:r>
      <w:r w:rsidR="00BE3009">
        <w:rPr>
          <w:rFonts w:hint="cs"/>
          <w:rtl/>
          <w:lang w:val="en-US"/>
        </w:rPr>
        <w:t>ل</w:t>
      </w:r>
      <w:r w:rsidR="000F5FC9" w:rsidRPr="00F233DC">
        <w:rPr>
          <w:rFonts w:hint="cs"/>
          <w:rtl/>
          <w:lang w:val="en-US"/>
        </w:rPr>
        <w:t xml:space="preserve">تفادي </w:t>
      </w:r>
      <w:r w:rsidR="00BE3009">
        <w:rPr>
          <w:rFonts w:hint="cs"/>
          <w:rtl/>
          <w:lang w:val="en-US"/>
        </w:rPr>
        <w:t>ا</w:t>
      </w:r>
      <w:r w:rsidR="000F5FC9" w:rsidRPr="00F233DC">
        <w:rPr>
          <w:rFonts w:hint="cs"/>
          <w:rtl/>
          <w:lang w:val="en-US"/>
        </w:rPr>
        <w:t>لسمت قدره</w:t>
      </w:r>
      <w:r w:rsidR="000F5FC9" w:rsidRPr="00F233DC">
        <w:t>0</w:t>
      </w:r>
      <w:r w:rsidR="00BE3009">
        <w:t>,</w:t>
      </w:r>
      <w:r w:rsidR="000F5FC9" w:rsidRPr="00F233DC">
        <w:t>053</w:t>
      </w:r>
      <w:r w:rsidR="001B1B6B">
        <w:rPr>
          <w:rFonts w:hint="cs"/>
          <w:rtl/>
        </w:rPr>
        <w:t xml:space="preserve"> </w:t>
      </w:r>
      <w:r w:rsidR="000F5FC9" w:rsidRPr="00F233DC">
        <w:t>+</w:t>
      </w:r>
      <w:r w:rsidR="001B1B6B">
        <w:rPr>
          <w:rFonts w:hint="cs"/>
          <w:rtl/>
        </w:rPr>
        <w:t xml:space="preserve"> </w:t>
      </w:r>
      <w:r w:rsidR="00BE3009">
        <w:t>,</w:t>
      </w:r>
      <w:r w:rsidR="000F5FC9" w:rsidRPr="00F233DC">
        <w:t>07</w:t>
      </w:r>
      <w:r w:rsidR="001B1B6B">
        <w:rPr>
          <w:rFonts w:hint="cs"/>
          <w:rtl/>
        </w:rPr>
        <w:t xml:space="preserve"> </w:t>
      </w:r>
      <w:r w:rsidR="000F5FC9" w:rsidRPr="00F233DC">
        <w:t>=</w:t>
      </w:r>
      <w:r w:rsidR="001B1B6B">
        <w:rPr>
          <w:rFonts w:hint="cs"/>
          <w:rtl/>
        </w:rPr>
        <w:t xml:space="preserve"> </w:t>
      </w:r>
      <w:r w:rsidR="000F5FC9" w:rsidRPr="00F233DC">
        <w:t>0</w:t>
      </w:r>
      <w:r w:rsidR="00BE3009">
        <w:t>,</w:t>
      </w:r>
      <w:r w:rsidR="000F5FC9" w:rsidRPr="00F233DC">
        <w:t>123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lastRenderedPageBreak/>
        <w:t>-</w:t>
      </w:r>
      <w:r>
        <w:rPr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 xml:space="preserve">يبلغ عرض حزمة رادار الساتل، إلى الأصفار الأولى، </w:t>
      </w:r>
      <w:r w:rsidR="00BE3009" w:rsidRPr="00F233DC">
        <w:t>±</w:t>
      </w:r>
      <w:r w:rsidR="00BE3009" w:rsidRPr="00095EF4">
        <w:rPr>
          <w:rFonts w:hint="eastAsia"/>
          <w:sz w:val="4"/>
          <w:szCs w:val="4"/>
          <w:rtl/>
          <w:lang w:val="en-US"/>
        </w:rPr>
        <w:t> </w:t>
      </w:r>
      <w:r w:rsidR="000F5FC9" w:rsidRPr="00F233DC">
        <w:t>0</w:t>
      </w:r>
      <w:r w:rsidR="001C0483">
        <w:t>,</w:t>
      </w:r>
      <w:r w:rsidR="000F5FC9" w:rsidRPr="00F233DC">
        <w:t>125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 xml:space="preserve">الانكسار غير العادي: مبدئياً، يمكن لظروف الغلاف الجوي غير العادية أن تغير وجهة الوصول المتوقع لإشارة رادار </w:t>
      </w:r>
      <w:r w:rsidR="000F5FC9" w:rsidRPr="00F233DC">
        <w:rPr>
          <w:lang w:val="en-US"/>
        </w:rPr>
        <w:t>GHz 94</w:t>
      </w:r>
      <w:r w:rsidR="000F5FC9" w:rsidRPr="00F233DC">
        <w:rPr>
          <w:rFonts w:hint="cs"/>
          <w:rtl/>
          <w:lang w:val="en-US"/>
        </w:rPr>
        <w:t xml:space="preserve"> بما يصل إلى </w:t>
      </w:r>
      <w:r w:rsidR="000F5FC9" w:rsidRPr="00F233DC">
        <w:rPr>
          <w:lang w:val="en-US"/>
        </w:rPr>
        <w:t>0</w:t>
      </w:r>
      <w:r w:rsidR="00910552">
        <w:rPr>
          <w:lang w:val="en-US"/>
        </w:rPr>
        <w:t>,</w:t>
      </w:r>
      <w:r w:rsidR="000F5FC9" w:rsidRPr="00F233DC">
        <w:rPr>
          <w:lang w:val="en-US"/>
        </w:rPr>
        <w:t>01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>توجد جميع مستقب</w:t>
      </w:r>
      <w:r w:rsidR="00095EF4">
        <w:rPr>
          <w:rFonts w:hint="cs"/>
          <w:rtl/>
          <w:lang w:val="en-US"/>
        </w:rPr>
        <w:t>ِ</w:t>
      </w:r>
      <w:r w:rsidR="000F5FC9" w:rsidRPr="00F233DC">
        <w:rPr>
          <w:rFonts w:hint="cs"/>
          <w:rtl/>
          <w:lang w:val="en-US"/>
        </w:rPr>
        <w:t xml:space="preserve">لات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بالنسبة لمختلف النطاقات في نفس المستو</w:t>
      </w:r>
      <w:r w:rsidR="00095EF4">
        <w:rPr>
          <w:rFonts w:hint="cs"/>
          <w:rtl/>
          <w:lang w:val="en-US"/>
        </w:rPr>
        <w:t>ى</w:t>
      </w:r>
      <w:r w:rsidR="000F5FC9" w:rsidRPr="00F233DC">
        <w:rPr>
          <w:rFonts w:hint="cs"/>
          <w:rtl/>
          <w:lang w:val="en-US"/>
        </w:rPr>
        <w:t xml:space="preserve"> البؤري، مع انتشار زاوية تسديد المجال البعيد بحوالي </w:t>
      </w:r>
      <w:r w:rsidR="000F5FC9" w:rsidRPr="00F233DC">
        <w:rPr>
          <w:lang w:val="en-US"/>
        </w:rPr>
        <w:t>0</w:t>
      </w:r>
      <w:r w:rsidR="00910552">
        <w:rPr>
          <w:lang w:val="en-US"/>
        </w:rPr>
        <w:t>,</w:t>
      </w:r>
      <w:r w:rsidR="000F5FC9" w:rsidRPr="00F233DC">
        <w:rPr>
          <w:lang w:val="en-US"/>
        </w:rPr>
        <w:t>4</w:t>
      </w:r>
      <w:r w:rsidR="000F5FC9" w:rsidRPr="00F233DC">
        <w:rPr>
          <w:rFonts w:hint="cs"/>
          <w:rtl/>
          <w:lang w:val="en-US"/>
        </w:rPr>
        <w:t xml:space="preserve"> درجة.</w:t>
      </w:r>
    </w:p>
    <w:p w:rsidR="00E46845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586B56" w:rsidRPr="00F233DC">
        <w:rPr>
          <w:rFonts w:hint="cs"/>
          <w:rtl/>
          <w:lang w:val="en-US"/>
        </w:rPr>
        <w:t>يمكن لبعض الهوائيات أن تكون ذات عاكس فرعي</w:t>
      </w:r>
      <w:r w:rsidR="00095EF4">
        <w:rPr>
          <w:rFonts w:hint="cs"/>
          <w:rtl/>
          <w:lang w:val="en-US"/>
        </w:rPr>
        <w:t xml:space="preserve"> منحني</w:t>
      </w:r>
      <w:r w:rsidR="00586B56" w:rsidRPr="00F233DC">
        <w:rPr>
          <w:rFonts w:hint="cs"/>
          <w:rtl/>
          <w:lang w:val="en-US"/>
        </w:rPr>
        <w:t xml:space="preserve">، </w:t>
      </w:r>
      <w:r w:rsidR="00095EF4">
        <w:rPr>
          <w:rFonts w:hint="cs"/>
          <w:rtl/>
          <w:lang w:val="en-US"/>
        </w:rPr>
        <w:t xml:space="preserve">وهذا </w:t>
      </w:r>
      <w:r w:rsidR="00586B56" w:rsidRPr="00F233DC">
        <w:rPr>
          <w:rFonts w:hint="cs"/>
          <w:rtl/>
          <w:lang w:val="en-US"/>
        </w:rPr>
        <w:t xml:space="preserve">من شأنه أن يحرك الحزمة إلى أعلى بحوالي </w:t>
      </w:r>
      <w:r w:rsidR="00586B56" w:rsidRPr="00F233DC">
        <w:rPr>
          <w:lang w:val="en-US"/>
        </w:rPr>
        <w:t>0</w:t>
      </w:r>
      <w:r w:rsidR="00095EF4">
        <w:rPr>
          <w:lang w:val="en-US"/>
        </w:rPr>
        <w:t>,</w:t>
      </w:r>
      <w:r w:rsidR="00095EF4" w:rsidRPr="00F233DC">
        <w:rPr>
          <w:lang w:val="en-US"/>
        </w:rPr>
        <w:t>05</w:t>
      </w:r>
      <w:r w:rsidR="00095EF4">
        <w:rPr>
          <w:rFonts w:hint="eastAsia"/>
          <w:rtl/>
          <w:lang w:val="en-US"/>
        </w:rPr>
        <w:t> </w:t>
      </w:r>
      <w:r w:rsidR="00586B56" w:rsidRPr="00F233DC">
        <w:rPr>
          <w:rFonts w:hint="cs"/>
          <w:rtl/>
          <w:lang w:val="en-US"/>
        </w:rPr>
        <w:t>درجة.</w:t>
      </w:r>
    </w:p>
    <w:p w:rsidR="000F5FC9" w:rsidRPr="00F233DC" w:rsidRDefault="00D8166E" w:rsidP="001B1B6B">
      <w:pPr>
        <w:tabs>
          <w:tab w:val="clear" w:pos="794"/>
          <w:tab w:val="clear" w:pos="1191"/>
          <w:tab w:val="clear" w:pos="1588"/>
          <w:tab w:val="clear" w:pos="1985"/>
        </w:tabs>
        <w:spacing w:before="120"/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tl/>
          <w:lang w:val="en-US"/>
        </w:rPr>
        <w:tab/>
      </w:r>
      <w:r w:rsidR="00586B56" w:rsidRPr="00F233DC">
        <w:rPr>
          <w:rFonts w:hint="cs"/>
          <w:rtl/>
          <w:lang w:val="en-US"/>
        </w:rPr>
        <w:t>ينتشر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</w:t>
      </w:r>
      <w:r w:rsidR="00095EF4">
        <w:rPr>
          <w:rFonts w:hint="cs"/>
          <w:rtl/>
          <w:lang w:val="en-US"/>
        </w:rPr>
        <w:t xml:space="preserve">نفسه </w:t>
      </w:r>
      <w:r w:rsidR="000F5FC9" w:rsidRPr="00F233DC">
        <w:rPr>
          <w:rFonts w:hint="cs"/>
          <w:rtl/>
          <w:lang w:val="en-US"/>
        </w:rPr>
        <w:t xml:space="preserve">على مدى </w:t>
      </w:r>
      <w:r w:rsidR="00586B56" w:rsidRPr="00F233DC">
        <w:rPr>
          <w:rFonts w:hint="cs"/>
          <w:rtl/>
          <w:lang w:val="en-US"/>
        </w:rPr>
        <w:t>يبلغ</w:t>
      </w:r>
      <w:r w:rsidR="000F5FC9" w:rsidRPr="00F233DC">
        <w:rPr>
          <w:rFonts w:hint="cs"/>
          <w:rtl/>
          <w:lang w:val="en-US"/>
        </w:rPr>
        <w:t xml:space="preserve"> </w:t>
      </w:r>
      <w:r w:rsidR="00095EF4" w:rsidRPr="00F233DC">
        <w:t>±</w:t>
      </w:r>
      <w:r w:rsidR="00095EF4" w:rsidRPr="00095EF4">
        <w:rPr>
          <w:rFonts w:hint="eastAsia"/>
          <w:sz w:val="4"/>
          <w:szCs w:val="4"/>
          <w:rtl/>
          <w:lang w:val="en-US"/>
        </w:rPr>
        <w:t> </w:t>
      </w:r>
      <w:r w:rsidR="000F5FC9" w:rsidRPr="00F233DC">
        <w:t>0</w:t>
      </w:r>
      <w:r>
        <w:t>,</w:t>
      </w:r>
      <w:r w:rsidR="000F5FC9" w:rsidRPr="00F233DC">
        <w:t>065</w:t>
      </w:r>
      <w:r w:rsidR="000F5FC9" w:rsidRPr="00F233DC">
        <w:rPr>
          <w:rFonts w:hint="cs"/>
          <w:rtl/>
          <w:lang w:val="en-US"/>
        </w:rPr>
        <w:t xml:space="preserve"> درجة في خطي الطول والعرض، بما يسمح لل</w:t>
      </w:r>
      <w:r w:rsidR="00586B56" w:rsidRPr="00F233DC">
        <w:rPr>
          <w:rFonts w:hint="cs"/>
          <w:rtl/>
          <w:lang w:val="en-US"/>
        </w:rPr>
        <w:t xml:space="preserve">التباس </w:t>
      </w:r>
      <w:r w:rsidR="000F5FC9" w:rsidRPr="00F233DC">
        <w:rPr>
          <w:rFonts w:hint="cs"/>
          <w:rtl/>
          <w:lang w:val="en-US"/>
        </w:rPr>
        <w:t xml:space="preserve">فيما يتعلق بكل زاوية </w:t>
      </w:r>
      <w:r w:rsidR="00586B56" w:rsidRPr="00F233DC">
        <w:rPr>
          <w:rFonts w:hint="cs"/>
          <w:rtl/>
          <w:lang w:val="en-US"/>
        </w:rPr>
        <w:t>محلية ل</w:t>
      </w:r>
      <w:r w:rsidR="000F5FC9" w:rsidRPr="00F233DC">
        <w:rPr>
          <w:rFonts w:hint="cs"/>
          <w:rtl/>
          <w:lang w:val="en-US"/>
        </w:rPr>
        <w:t xml:space="preserve">سمت </w:t>
      </w:r>
      <w:r w:rsidR="00586B56" w:rsidRPr="00F233DC">
        <w:rPr>
          <w:rFonts w:hint="cs"/>
          <w:rtl/>
          <w:lang w:val="en-US"/>
        </w:rPr>
        <w:t>ا</w:t>
      </w:r>
      <w:r w:rsidR="000F5FC9" w:rsidRPr="00F233DC">
        <w:rPr>
          <w:rFonts w:hint="cs"/>
          <w:rtl/>
          <w:lang w:val="en-US"/>
        </w:rPr>
        <w:t xml:space="preserve">لهوائي </w:t>
      </w:r>
      <w:r w:rsidR="00DE6AEF" w:rsidRPr="00F233DC">
        <w:rPr>
          <w:rFonts w:hint="cs"/>
          <w:rtl/>
          <w:lang w:val="en-US"/>
        </w:rPr>
        <w:t xml:space="preserve">بأن تكون </w:t>
      </w:r>
      <w:r w:rsidR="000F5FC9" w:rsidRPr="00F233DC">
        <w:rPr>
          <w:rFonts w:hint="cs"/>
          <w:rtl/>
          <w:lang w:val="en-US"/>
        </w:rPr>
        <w:t xml:space="preserve">متراصفة مع </w:t>
      </w:r>
      <w:r w:rsidR="00095EF4">
        <w:rPr>
          <w:rFonts w:hint="cs"/>
          <w:rtl/>
          <w:lang w:val="en-US"/>
        </w:rPr>
        <w:t xml:space="preserve">اتجاه الجاذبية </w:t>
      </w:r>
      <w:r w:rsidR="000F5FC9" w:rsidRPr="00F233DC">
        <w:rPr>
          <w:rFonts w:hint="cs"/>
          <w:rtl/>
          <w:lang w:val="en-US"/>
        </w:rPr>
        <w:t>المحلي</w:t>
      </w:r>
      <w:r w:rsidR="00095EF4">
        <w:rPr>
          <w:rFonts w:hint="cs"/>
          <w:rtl/>
          <w:lang w:val="en-US"/>
        </w:rPr>
        <w:t>ة</w:t>
      </w:r>
      <w:r w:rsidR="000F5FC9" w:rsidRPr="00F233DC">
        <w:rPr>
          <w:rFonts w:hint="cs"/>
          <w:rtl/>
          <w:lang w:val="en-US"/>
        </w:rPr>
        <w:t xml:space="preserve">، وحتى نكون في مأمن، ينبغي </w:t>
      </w:r>
      <w:r w:rsidR="00095EF4">
        <w:rPr>
          <w:rFonts w:hint="cs"/>
          <w:rtl/>
          <w:lang w:val="en-US"/>
        </w:rPr>
        <w:t xml:space="preserve">أن نضيف </w:t>
      </w:r>
      <w:r w:rsidR="00DE6AEF" w:rsidRPr="00F233DC">
        <w:rPr>
          <w:rFonts w:hint="cs"/>
          <w:rtl/>
          <w:lang w:val="en-US"/>
        </w:rPr>
        <w:t xml:space="preserve">هذا </w:t>
      </w:r>
      <w:r w:rsidR="00910552">
        <w:rPr>
          <w:rFonts w:hint="cs"/>
          <w:rtl/>
          <w:lang w:val="en-US"/>
        </w:rPr>
        <w:t xml:space="preserve">قيمة الالتباس </w:t>
      </w:r>
      <w:r w:rsidR="00DE6AEF" w:rsidRPr="00F233DC">
        <w:rPr>
          <w:rFonts w:hint="cs"/>
          <w:rtl/>
          <w:lang w:val="en-US"/>
        </w:rPr>
        <w:t xml:space="preserve">إلى </w:t>
      </w:r>
      <w:r w:rsidR="000F5FC9" w:rsidRPr="00F233DC">
        <w:rPr>
          <w:rFonts w:hint="cs"/>
          <w:rtl/>
          <w:lang w:val="en-US"/>
        </w:rPr>
        <w:t>هامش الأمان.</w:t>
      </w:r>
    </w:p>
    <w:p w:rsidR="000F5FC9" w:rsidRPr="00F233DC" w:rsidRDefault="000F5FC9" w:rsidP="007C79CE">
      <w:pPr>
        <w:rPr>
          <w:lang w:val="en-US"/>
        </w:rPr>
      </w:pPr>
      <w:r w:rsidRPr="00F233DC">
        <w:rPr>
          <w:rFonts w:hint="cs"/>
          <w:rtl/>
          <w:lang w:val="en-US"/>
        </w:rPr>
        <w:t xml:space="preserve">بإضافة جميع هذه الهوامش (لاحظ استعمال إضافة مباشرة، وليس إضافة تربيعية)، نحصل على هامش أمان مركب من </w:t>
      </w:r>
      <w:r w:rsidR="00495FEF" w:rsidRPr="00F233DC">
        <w:t>±</w:t>
      </w:r>
      <w:r w:rsidR="00495FEF" w:rsidRPr="00095EF4">
        <w:rPr>
          <w:rFonts w:hint="eastAsia"/>
          <w:sz w:val="4"/>
          <w:szCs w:val="4"/>
          <w:rtl/>
          <w:lang w:val="en-US"/>
        </w:rPr>
        <w:t> </w:t>
      </w:r>
      <w:r w:rsidRPr="00F233DC">
        <w:rPr>
          <w:lang w:val="en-US"/>
        </w:rPr>
        <w:t>0</w:t>
      </w:r>
      <w:r w:rsidR="004B47CC">
        <w:rPr>
          <w:lang w:val="en-US"/>
        </w:rPr>
        <w:t>,</w:t>
      </w:r>
      <w:r w:rsidRPr="00F233DC">
        <w:rPr>
          <w:lang w:val="en-US"/>
        </w:rPr>
        <w:t>8</w:t>
      </w:r>
      <w:r w:rsidRPr="00F233DC">
        <w:rPr>
          <w:rFonts w:hint="cs"/>
          <w:rtl/>
          <w:lang w:val="en-US"/>
        </w:rPr>
        <w:t xml:space="preserve"> درجة</w:t>
      </w:r>
      <w:r w:rsidR="00D8166E">
        <w:rPr>
          <w:rFonts w:hint="cs"/>
          <w:rtl/>
          <w:lang w:val="en-US"/>
        </w:rPr>
        <w:t xml:space="preserve"> تقريباً</w:t>
      </w:r>
      <w:r w:rsidRPr="00F233DC">
        <w:rPr>
          <w:rFonts w:hint="cs"/>
          <w:rtl/>
          <w:lang w:val="en-US"/>
        </w:rPr>
        <w:t xml:space="preserve">. وهكذا، </w:t>
      </w:r>
      <w:r w:rsidR="002B6D2A">
        <w:rPr>
          <w:rFonts w:hint="cs"/>
          <w:rtl/>
          <w:lang w:val="en-US"/>
        </w:rPr>
        <w:t>ف</w:t>
      </w:r>
      <w:r w:rsidRPr="00F233DC">
        <w:rPr>
          <w:rFonts w:hint="cs"/>
          <w:rtl/>
          <w:lang w:val="en-US"/>
        </w:rPr>
        <w:t xml:space="preserve">في أسوأ </w:t>
      </w:r>
      <w:r w:rsidR="002B6D2A">
        <w:rPr>
          <w:rFonts w:hint="cs"/>
          <w:rtl/>
          <w:lang w:val="en-US"/>
        </w:rPr>
        <w:t>الحالات</w:t>
      </w:r>
      <w:r w:rsidR="004B47CC">
        <w:rPr>
          <w:rFonts w:hint="cs"/>
          <w:rtl/>
          <w:lang w:val="en-US"/>
        </w:rPr>
        <w:t>،</w:t>
      </w:r>
      <w:r w:rsidR="002B6D2A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حتى في حالة مرور كلاودسات مباشرة فوق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، إذا لم يكن أي </w:t>
      </w:r>
      <w:r w:rsidR="002B6D2A">
        <w:rPr>
          <w:rFonts w:hint="cs"/>
          <w:rtl/>
          <w:lang w:val="en-US"/>
        </w:rPr>
        <w:t xml:space="preserve">هوائي </w:t>
      </w:r>
      <w:r w:rsidRPr="00F233DC">
        <w:rPr>
          <w:rFonts w:hint="cs"/>
          <w:rtl/>
          <w:lang w:val="en-US"/>
        </w:rPr>
        <w:t xml:space="preserve">موجهاً </w:t>
      </w:r>
      <w:r w:rsidR="002B6D2A">
        <w:rPr>
          <w:rFonts w:hint="cs"/>
          <w:rtl/>
          <w:lang w:val="en-US"/>
        </w:rPr>
        <w:t xml:space="preserve">في </w:t>
      </w:r>
      <w:r w:rsidRPr="00F233DC">
        <w:rPr>
          <w:rFonts w:hint="cs"/>
          <w:rtl/>
          <w:lang w:val="en-US"/>
        </w:rPr>
        <w:t xml:space="preserve">حدود </w:t>
      </w:r>
      <w:r w:rsidRPr="00F233DC">
        <w:rPr>
          <w:lang w:val="en-US"/>
        </w:rPr>
        <w:t>0</w:t>
      </w:r>
      <w:r w:rsidR="004B47CC">
        <w:rPr>
          <w:lang w:val="en-US"/>
        </w:rPr>
        <w:t>,</w:t>
      </w:r>
      <w:r w:rsidRPr="00F233DC">
        <w:rPr>
          <w:lang w:val="en-US"/>
        </w:rPr>
        <w:t>8</w:t>
      </w:r>
      <w:r w:rsidRPr="00F233DC">
        <w:rPr>
          <w:rFonts w:hint="cs"/>
          <w:rtl/>
          <w:lang w:val="en-US"/>
        </w:rPr>
        <w:t xml:space="preserve"> درجة من السمت، </w:t>
      </w:r>
      <w:r w:rsidR="002B6D2A">
        <w:rPr>
          <w:rFonts w:hint="cs"/>
          <w:rtl/>
          <w:lang w:val="en-US"/>
        </w:rPr>
        <w:t xml:space="preserve">لن يتعرض مستقبِل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2B6D2A">
        <w:rPr>
          <w:rFonts w:hint="cs"/>
          <w:rtl/>
          <w:lang w:val="en-US"/>
        </w:rPr>
        <w:t>لأي ضرر</w:t>
      </w:r>
      <w:r w:rsidRPr="00F233DC">
        <w:rPr>
          <w:rFonts w:hint="cs"/>
          <w:rtl/>
          <w:lang w:val="en-US"/>
        </w:rPr>
        <w:t>.</w:t>
      </w:r>
    </w:p>
    <w:p w:rsidR="000F5FC9" w:rsidRPr="00F233DC" w:rsidRDefault="000F5FC9" w:rsidP="007C79CE">
      <w:pPr>
        <w:pStyle w:val="Heading2"/>
        <w:rPr>
          <w:rFonts w:hint="cs"/>
          <w:rtl/>
          <w:lang w:val="en-US"/>
        </w:rPr>
      </w:pPr>
      <w:r w:rsidRPr="00F233DC">
        <w:rPr>
          <w:lang w:val="en-US"/>
        </w:rPr>
        <w:t>2</w:t>
      </w:r>
      <w:r w:rsidRPr="00F233DC">
        <w:rPr>
          <w:lang w:val="en-US"/>
        </w:rPr>
        <w:tab/>
      </w:r>
      <w:r w:rsidRPr="00F233DC">
        <w:rPr>
          <w:rFonts w:hint="cs"/>
          <w:rtl/>
          <w:lang w:val="en-US"/>
        </w:rPr>
        <w:t>التداخل</w:t>
      </w:r>
    </w:p>
    <w:p w:rsidR="000F5FC9" w:rsidRPr="00F233DC" w:rsidRDefault="000F5FC9" w:rsidP="007C79CE">
      <w:pPr>
        <w:rPr>
          <w:lang w:val="en-US"/>
        </w:rPr>
      </w:pPr>
      <w:r w:rsidRPr="00F233DC">
        <w:rPr>
          <w:rFonts w:hint="cs"/>
          <w:rtl/>
          <w:lang w:val="en-US"/>
        </w:rPr>
        <w:t xml:space="preserve">ينبغي لهوائيات </w:t>
      </w:r>
      <w:r w:rsidRPr="00F233DC">
        <w:rPr>
          <w:lang w:val="en-US"/>
        </w:rPr>
        <w:t>ALMA</w:t>
      </w:r>
      <w:r w:rsidR="00707067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تفادى التسديد </w:t>
      </w:r>
      <w:r w:rsidR="00F2746C">
        <w:rPr>
          <w:rFonts w:hint="cs"/>
          <w:rtl/>
          <w:lang w:val="en-US"/>
        </w:rPr>
        <w:t>صوب</w:t>
      </w:r>
      <w:r w:rsidRPr="00F233DC">
        <w:rPr>
          <w:rFonts w:hint="cs"/>
          <w:rtl/>
          <w:lang w:val="en-US"/>
        </w:rPr>
        <w:t xml:space="preserve"> </w:t>
      </w:r>
      <w:r w:rsidR="00F2746C">
        <w:rPr>
          <w:rFonts w:hint="cs"/>
          <w:rtl/>
          <w:lang w:val="en-US"/>
        </w:rPr>
        <w:t xml:space="preserve">الساتل </w:t>
      </w:r>
      <w:r w:rsidRPr="00F233DC">
        <w:rPr>
          <w:rFonts w:hint="cs"/>
          <w:rtl/>
          <w:lang w:val="en-US"/>
        </w:rPr>
        <w:t xml:space="preserve">كلاودسات في </w:t>
      </w:r>
      <w:r w:rsidR="005B2952">
        <w:rPr>
          <w:rFonts w:hint="cs"/>
          <w:rtl/>
          <w:lang w:val="en-US"/>
        </w:rPr>
        <w:t xml:space="preserve">كل مرة </w:t>
      </w:r>
      <w:r w:rsidRPr="00F233DC">
        <w:rPr>
          <w:rFonts w:hint="cs"/>
          <w:rtl/>
          <w:lang w:val="en-US"/>
        </w:rPr>
        <w:t>يكون فيه</w:t>
      </w:r>
      <w:r w:rsidR="00C74B0C">
        <w:rPr>
          <w:rFonts w:hint="cs"/>
          <w:rtl/>
          <w:lang w:val="en-US"/>
        </w:rPr>
        <w:t>ا</w:t>
      </w:r>
      <w:r w:rsidRPr="00F233DC">
        <w:rPr>
          <w:rFonts w:hint="cs"/>
          <w:rtl/>
          <w:lang w:val="en-US"/>
        </w:rPr>
        <w:t xml:space="preserve"> </w:t>
      </w:r>
      <w:r w:rsidR="00C74B0C" w:rsidRPr="00F233DC">
        <w:rPr>
          <w:rFonts w:hint="cs"/>
          <w:rtl/>
          <w:lang w:val="en-US"/>
        </w:rPr>
        <w:t xml:space="preserve">كلاودسات </w:t>
      </w:r>
      <w:r w:rsidRPr="00F233DC">
        <w:rPr>
          <w:rFonts w:hint="cs"/>
          <w:rtl/>
          <w:lang w:val="en-US"/>
        </w:rPr>
        <w:t>فوق الأفق لتفادي التداخل</w:t>
      </w:r>
      <w:r w:rsidR="005B2952">
        <w:rPr>
          <w:rFonts w:hint="cs"/>
          <w:rtl/>
          <w:lang w:val="en-US"/>
        </w:rPr>
        <w:t xml:space="preserve"> المفرط</w:t>
      </w:r>
      <w:r w:rsidR="00F2746C">
        <w:rPr>
          <w:rFonts w:hint="cs"/>
          <w:rtl/>
          <w:lang w:val="en-US"/>
        </w:rPr>
        <w:t>. ولكن</w:t>
      </w:r>
      <w:r w:rsidR="004B47CC">
        <w:rPr>
          <w:rFonts w:hint="cs"/>
          <w:rtl/>
          <w:lang w:val="en-US"/>
        </w:rPr>
        <w:t>،</w:t>
      </w:r>
      <w:r w:rsidR="00F2746C">
        <w:rPr>
          <w:rFonts w:hint="cs"/>
          <w:rtl/>
          <w:lang w:val="en-US"/>
        </w:rPr>
        <w:t xml:space="preserve"> عند أية زاوية</w:t>
      </w:r>
      <w:r w:rsidRPr="00F233DC">
        <w:rPr>
          <w:rFonts w:hint="cs"/>
          <w:rtl/>
          <w:lang w:val="en-US"/>
        </w:rPr>
        <w:t xml:space="preserve"> </w:t>
      </w:r>
      <w:r w:rsidR="00F2746C">
        <w:rPr>
          <w:rFonts w:hint="cs"/>
          <w:rtl/>
          <w:lang w:val="en-US"/>
        </w:rPr>
        <w:t xml:space="preserve">يمكن لهوائيات </w:t>
      </w:r>
      <w:r w:rsidR="00F2746C">
        <w:rPr>
          <w:lang w:val="en-US"/>
        </w:rPr>
        <w:t>ALMA</w:t>
      </w:r>
      <w:r w:rsidR="00F2746C">
        <w:rPr>
          <w:rFonts w:hint="cs"/>
          <w:rtl/>
          <w:lang w:val="en-US"/>
        </w:rPr>
        <w:t xml:space="preserve"> التسديد صوب </w:t>
      </w:r>
      <w:r w:rsidRPr="00F233DC">
        <w:rPr>
          <w:rFonts w:hint="cs"/>
          <w:rtl/>
          <w:lang w:val="en-US"/>
        </w:rPr>
        <w:t xml:space="preserve">كلاودسات </w:t>
      </w:r>
      <w:r w:rsidR="00C74B0C">
        <w:rPr>
          <w:rFonts w:hint="cs"/>
          <w:rtl/>
          <w:lang w:val="en-US"/>
        </w:rPr>
        <w:t xml:space="preserve">للتقليل من </w:t>
      </w:r>
      <w:r w:rsidRPr="00F233DC">
        <w:rPr>
          <w:rFonts w:hint="cs"/>
          <w:rtl/>
          <w:lang w:val="en-US"/>
        </w:rPr>
        <w:t xml:space="preserve">التداخل </w:t>
      </w:r>
      <w:r w:rsidR="00C74B0C">
        <w:rPr>
          <w:rFonts w:hint="cs"/>
          <w:rtl/>
          <w:lang w:val="en-US"/>
        </w:rPr>
        <w:t>إلى الم</w:t>
      </w:r>
      <w:r w:rsidRPr="00F233DC">
        <w:rPr>
          <w:rFonts w:hint="cs"/>
          <w:rtl/>
          <w:lang w:val="en-US"/>
        </w:rPr>
        <w:t>س</w:t>
      </w:r>
      <w:r w:rsidR="00C74B0C">
        <w:rPr>
          <w:rFonts w:hint="cs"/>
          <w:rtl/>
          <w:lang w:val="en-US"/>
        </w:rPr>
        <w:t>ت</w:t>
      </w:r>
      <w:r w:rsidRPr="00F233DC">
        <w:rPr>
          <w:rFonts w:hint="cs"/>
          <w:rtl/>
          <w:lang w:val="en-US"/>
        </w:rPr>
        <w:t xml:space="preserve">ويات </w:t>
      </w:r>
      <w:r w:rsidR="00C74B0C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>مسموح بها؟</w:t>
      </w:r>
    </w:p>
    <w:p w:rsidR="000F5FC9" w:rsidRPr="00F233DC" w:rsidRDefault="00C74B0C" w:rsidP="00F81310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طبقاً </w:t>
      </w:r>
      <w:r w:rsidR="005B2952">
        <w:rPr>
          <w:rFonts w:hint="cs"/>
          <w:rtl/>
          <w:lang w:val="en-US"/>
        </w:rPr>
        <w:t>ل</w:t>
      </w:r>
      <w:r w:rsidR="000F5FC9" w:rsidRPr="00F233DC">
        <w:rPr>
          <w:rFonts w:hint="cs"/>
          <w:rtl/>
          <w:lang w:val="en-US"/>
        </w:rPr>
        <w:t>لحساب</w:t>
      </w:r>
      <w:r w:rsidR="00F2746C">
        <w:rPr>
          <w:rFonts w:hint="cs"/>
          <w:rtl/>
          <w:lang w:val="en-US"/>
        </w:rPr>
        <w:t>ات</w:t>
      </w:r>
      <w:r w:rsidR="000F5FC9" w:rsidRPr="00F233DC">
        <w:rPr>
          <w:rFonts w:hint="cs"/>
          <w:rtl/>
          <w:lang w:val="en-US"/>
        </w:rPr>
        <w:t xml:space="preserve"> الوارد أعلاه</w:t>
      </w:r>
      <w:r w:rsidR="005B2952">
        <w:rPr>
          <w:rFonts w:hint="cs"/>
          <w:rtl/>
          <w:lang w:val="en-US"/>
        </w:rPr>
        <w:t>، تبلغ ا</w:t>
      </w:r>
      <w:r w:rsidR="000F5FC9" w:rsidRPr="00F233DC">
        <w:rPr>
          <w:rFonts w:hint="cs"/>
          <w:rtl/>
          <w:lang w:val="en-US"/>
        </w:rPr>
        <w:t>لقدرة التي يستقبلها</w:t>
      </w:r>
      <w:r w:rsidR="005B2952">
        <w:rPr>
          <w:rFonts w:hint="cs"/>
          <w:rtl/>
          <w:lang w:val="en-US"/>
        </w:rPr>
        <w:t xml:space="preserve"> هوائي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، </w:t>
      </w:r>
      <w:r w:rsidR="005B2952">
        <w:rPr>
          <w:rFonts w:hint="cs"/>
          <w:rtl/>
          <w:lang w:val="en-US"/>
        </w:rPr>
        <w:t>عندما تكون ال</w:t>
      </w:r>
      <w:r w:rsidR="000F5FC9" w:rsidRPr="00F233DC">
        <w:rPr>
          <w:rFonts w:hint="cs"/>
          <w:rtl/>
          <w:lang w:val="en-US"/>
        </w:rPr>
        <w:t xml:space="preserve">حزمة </w:t>
      </w:r>
      <w:r w:rsidR="005B2952">
        <w:rPr>
          <w:rFonts w:hint="cs"/>
          <w:rtl/>
          <w:lang w:val="en-US"/>
        </w:rPr>
        <w:t>ال</w:t>
      </w:r>
      <w:r w:rsidR="000F5FC9" w:rsidRPr="00F233DC">
        <w:rPr>
          <w:rFonts w:hint="cs"/>
          <w:rtl/>
          <w:lang w:val="en-US"/>
        </w:rPr>
        <w:t xml:space="preserve">رئيسية </w:t>
      </w:r>
      <w:r>
        <w:rPr>
          <w:rFonts w:hint="cs"/>
          <w:rtl/>
          <w:lang w:val="en-US"/>
        </w:rPr>
        <w:t>ل</w:t>
      </w:r>
      <w:r w:rsidR="000F5FC9" w:rsidRPr="00F233DC">
        <w:rPr>
          <w:rFonts w:hint="cs"/>
          <w:rtl/>
          <w:lang w:val="en-US"/>
        </w:rPr>
        <w:t xml:space="preserve">لهوائي </w:t>
      </w:r>
      <w:r w:rsidR="005B2952">
        <w:rPr>
          <w:rFonts w:hint="cs"/>
          <w:rtl/>
          <w:lang w:val="en-US"/>
        </w:rPr>
        <w:t>موجهة</w:t>
      </w:r>
      <w:r w:rsidR="00707067" w:rsidRPr="00707067">
        <w:rPr>
          <w:rFonts w:hint="cs"/>
          <w:rtl/>
          <w:lang w:val="en-US"/>
        </w:rPr>
        <w:t xml:space="preserve"> صوب </w:t>
      </w:r>
      <w:r w:rsidR="000F5FC9" w:rsidRPr="00F233DC">
        <w:rPr>
          <w:rFonts w:hint="cs"/>
          <w:rtl/>
          <w:lang w:val="en-US"/>
        </w:rPr>
        <w:t>الفصوص الجانبية</w:t>
      </w:r>
      <w:r w:rsidR="005B2952">
        <w:rPr>
          <w:rFonts w:hint="cs"/>
          <w:rtl/>
          <w:lang w:val="en-US"/>
        </w:rPr>
        <w:t xml:space="preserve"> لكلاودسات</w:t>
      </w:r>
      <w:r w:rsidR="000F5FC9" w:rsidRPr="00F233DC">
        <w:rPr>
          <w:rFonts w:hint="cs"/>
          <w:rtl/>
          <w:lang w:val="en-US"/>
        </w:rPr>
        <w:t xml:space="preserve"> القيمة </w:t>
      </w:r>
      <w:r>
        <w:rPr>
          <w:rFonts w:hint="cs"/>
          <w:rtl/>
          <w:lang w:val="en-US"/>
        </w:rPr>
        <w:t>-</w:t>
      </w:r>
      <w:r w:rsidR="000F5FC9" w:rsidRPr="00F233DC">
        <w:t>76</w:t>
      </w:r>
      <w:r w:rsidR="004B47CC">
        <w:t>,</w:t>
      </w:r>
      <w:r w:rsidR="000F5FC9" w:rsidRPr="00F233DC">
        <w:t>4</w:t>
      </w:r>
      <w:r w:rsidR="000F5FC9" w:rsidRPr="00F233DC">
        <w:rPr>
          <w:rFonts w:hint="cs"/>
          <w:rtl/>
        </w:rPr>
        <w:t xml:space="preserve"> </w:t>
      </w:r>
      <w:r w:rsidR="000F5FC9" w:rsidRPr="00F233DC">
        <w:t>dBW</w:t>
      </w:r>
      <w:r w:rsidR="000F5FC9" w:rsidRPr="00F233DC">
        <w:rPr>
          <w:rFonts w:hint="cs"/>
          <w:rtl/>
          <w:lang w:val="en-US"/>
        </w:rPr>
        <w:t xml:space="preserve">، </w:t>
      </w:r>
      <w:r w:rsidR="005B2952">
        <w:rPr>
          <w:rFonts w:hint="cs"/>
          <w:rtl/>
          <w:lang w:val="en-US"/>
        </w:rPr>
        <w:t xml:space="preserve">وتساوي </w:t>
      </w:r>
      <w:r w:rsidR="000F5FC9" w:rsidRPr="00F233DC">
        <w:rPr>
          <w:rFonts w:hint="cs"/>
          <w:rtl/>
          <w:lang w:val="en-US"/>
        </w:rPr>
        <w:t>القدرة الحرارية للمستقبل القيمة</w:t>
      </w:r>
      <w:r>
        <w:rPr>
          <w:rFonts w:hint="cs"/>
          <w:rtl/>
          <w:lang w:val="en-US"/>
        </w:rPr>
        <w:t xml:space="preserve"> -</w:t>
      </w:r>
      <w:r>
        <w:rPr>
          <w:rFonts w:hint="eastAsia"/>
          <w:szCs w:val="10"/>
          <w:rtl/>
          <w:lang w:val="en-US"/>
        </w:rPr>
        <w:t> </w:t>
      </w:r>
      <w:r w:rsidR="000F5FC9" w:rsidRPr="00F233DC">
        <w:t>119</w:t>
      </w:r>
      <w:r w:rsidR="004B47CC">
        <w:t>,</w:t>
      </w:r>
      <w:r w:rsidRPr="00F233DC">
        <w:t>6</w:t>
      </w:r>
      <w:r>
        <w:rPr>
          <w:rFonts w:hint="eastAsia"/>
          <w:rtl/>
        </w:rPr>
        <w:t> </w:t>
      </w:r>
      <w:r w:rsidR="000F5FC9" w:rsidRPr="00F233DC">
        <w:t>dBW</w:t>
      </w:r>
      <w:r w:rsidR="000F5FC9" w:rsidRPr="00F233DC">
        <w:rPr>
          <w:rFonts w:hint="cs"/>
          <w:rtl/>
          <w:lang w:val="en-US"/>
        </w:rPr>
        <w:t xml:space="preserve">، </w:t>
      </w:r>
      <w:r w:rsidR="00F2746C">
        <w:rPr>
          <w:rFonts w:hint="cs"/>
          <w:rtl/>
          <w:lang w:val="en-US"/>
        </w:rPr>
        <w:t>وبعبارة أخرى، فإ</w:t>
      </w:r>
      <w:r w:rsidR="000F5FC9" w:rsidRPr="00F233DC">
        <w:rPr>
          <w:rFonts w:hint="cs"/>
          <w:rtl/>
          <w:lang w:val="en-US"/>
        </w:rPr>
        <w:t xml:space="preserve">ن </w:t>
      </w:r>
      <w:r>
        <w:rPr>
          <w:rFonts w:hint="cs"/>
          <w:rtl/>
          <w:lang w:val="en-US"/>
        </w:rPr>
        <w:t xml:space="preserve">مستوى </w:t>
      </w:r>
      <w:r w:rsidR="005B2952">
        <w:rPr>
          <w:rFonts w:hint="cs"/>
          <w:rtl/>
          <w:lang w:val="en-US"/>
        </w:rPr>
        <w:t xml:space="preserve">قدرة الساتل </w:t>
      </w:r>
      <w:r w:rsidR="000F5FC9" w:rsidRPr="00F233DC">
        <w:rPr>
          <w:rFonts w:hint="cs"/>
          <w:rtl/>
          <w:lang w:val="en-US"/>
        </w:rPr>
        <w:t xml:space="preserve">كلاودسات </w:t>
      </w:r>
      <w:r w:rsidR="000F5FC9" w:rsidRPr="00F233DC">
        <w:t>(119</w:t>
      </w:r>
      <w:r w:rsidR="004B47CC">
        <w:t>,</w:t>
      </w:r>
      <w:r w:rsidR="000F5FC9" w:rsidRPr="00F233DC">
        <w:t>6-76</w:t>
      </w:r>
      <w:r w:rsidR="004B47CC">
        <w:t>,</w:t>
      </w:r>
      <w:r w:rsidR="000F5FC9" w:rsidRPr="00F233DC">
        <w:t>4)</w:t>
      </w:r>
      <w:r w:rsidR="001B1B6B">
        <w:rPr>
          <w:rFonts w:hint="cs"/>
          <w:rtl/>
        </w:rPr>
        <w:t xml:space="preserve"> </w:t>
      </w:r>
      <w:r w:rsidR="000F5FC9" w:rsidRPr="00F233DC">
        <w:t>=</w:t>
      </w:r>
      <w:r w:rsidR="001B1B6B">
        <w:rPr>
          <w:rFonts w:hint="cs"/>
          <w:rtl/>
        </w:rPr>
        <w:t xml:space="preserve"> </w:t>
      </w:r>
      <w:r w:rsidR="000F5FC9" w:rsidRPr="00F233DC">
        <w:t>43</w:t>
      </w:r>
      <w:r w:rsidR="001B1B6B">
        <w:rPr>
          <w:rFonts w:hint="cs"/>
          <w:rtl/>
        </w:rPr>
        <w:t xml:space="preserve"> </w:t>
      </w:r>
      <w:r w:rsidR="000F5FC9" w:rsidRPr="00F233DC">
        <w:t>dB</w:t>
      </w:r>
      <w:r w:rsidR="000F5FC9" w:rsidRPr="00F233DC">
        <w:rPr>
          <w:rFonts w:hint="cs"/>
          <w:rtl/>
          <w:lang w:val="en-US"/>
        </w:rPr>
        <w:t xml:space="preserve"> فوق الضوضاء الحرارية للمستقبل في عرض النطاق المفترض. و</w:t>
      </w:r>
      <w:r w:rsidR="00F2746C">
        <w:rPr>
          <w:rFonts w:hint="cs"/>
          <w:rtl/>
          <w:lang w:val="en-US"/>
        </w:rPr>
        <w:t>ب</w:t>
      </w:r>
      <w:r w:rsidR="000F5FC9" w:rsidRPr="00F233DC">
        <w:rPr>
          <w:rFonts w:hint="cs"/>
          <w:rtl/>
          <w:lang w:val="en-US"/>
        </w:rPr>
        <w:t xml:space="preserve">افتراض عدم </w:t>
      </w:r>
      <w:r>
        <w:rPr>
          <w:rFonts w:hint="cs"/>
          <w:rtl/>
          <w:lang w:val="en-US"/>
        </w:rPr>
        <w:t xml:space="preserve">محاولة </w:t>
      </w:r>
      <w:r w:rsidR="005B2952">
        <w:rPr>
          <w:rFonts w:hint="cs"/>
          <w:rtl/>
          <w:lang w:val="en-US"/>
        </w:rPr>
        <w:t xml:space="preserve">إجراء </w:t>
      </w:r>
      <w:r w:rsidR="000F5FC9" w:rsidRPr="00F233DC">
        <w:rPr>
          <w:rFonts w:hint="cs"/>
          <w:rtl/>
          <w:lang w:val="en-US"/>
        </w:rPr>
        <w:t>رصدات داخل نطاق تردد</w:t>
      </w:r>
      <w:r w:rsidR="005B2952">
        <w:rPr>
          <w:rFonts w:hint="cs"/>
          <w:rtl/>
          <w:lang w:val="en-US"/>
        </w:rPr>
        <w:t>ات</w:t>
      </w:r>
      <w:r w:rsidR="000F5FC9" w:rsidRPr="00F233DC">
        <w:rPr>
          <w:rFonts w:hint="cs"/>
          <w:rtl/>
          <w:lang w:val="en-US"/>
        </w:rPr>
        <w:t xml:space="preserve"> الرادار، ينبغي للقدرة الإجمالية للضوضاء داخل نطاق المستقبل، قياس</w:t>
      </w:r>
      <w:r>
        <w:rPr>
          <w:rFonts w:hint="cs"/>
          <w:rtl/>
          <w:lang w:val="en-US"/>
        </w:rPr>
        <w:t>اً</w:t>
      </w:r>
      <w:r w:rsidR="000F5FC9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على</w:t>
      </w:r>
      <w:r w:rsidRPr="00F233DC">
        <w:rPr>
          <w:rFonts w:hint="cs"/>
          <w:rtl/>
          <w:lang w:val="en-US"/>
        </w:rPr>
        <w:t xml:space="preserve"> </w:t>
      </w:r>
      <w:r w:rsidR="000F5FC9" w:rsidRPr="00F233DC">
        <w:rPr>
          <w:rFonts w:hint="cs"/>
          <w:rtl/>
          <w:lang w:val="en-US"/>
        </w:rPr>
        <w:t xml:space="preserve">معايير التداخل </w:t>
      </w:r>
      <w:r w:rsidRPr="00F233DC">
        <w:rPr>
          <w:lang w:val="en-US"/>
        </w:rPr>
        <w:t>VLBI</w:t>
      </w:r>
      <w:r w:rsidRPr="00F233DC">
        <w:rPr>
          <w:rFonts w:hint="cs"/>
          <w:rtl/>
          <w:lang w:val="en-US"/>
        </w:rPr>
        <w:t xml:space="preserve"> الت</w:t>
      </w:r>
      <w:r>
        <w:rPr>
          <w:rFonts w:hint="cs"/>
          <w:rtl/>
          <w:lang w:val="en-US"/>
        </w:rPr>
        <w:t>ي</w:t>
      </w:r>
      <w:r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حددها ا</w:t>
      </w:r>
      <w:r w:rsidRPr="00F233DC">
        <w:rPr>
          <w:rFonts w:hint="cs"/>
          <w:rtl/>
          <w:lang w:val="en-US"/>
        </w:rPr>
        <w:t xml:space="preserve">لاتحاد </w:t>
      </w:r>
      <w:r w:rsidR="001B1B6B">
        <w:rPr>
          <w:rFonts w:hint="cs"/>
          <w:rtl/>
          <w:lang w:val="en-US"/>
        </w:rPr>
        <w:t>الدولي للاتصالات، أن تبقى</w:t>
      </w:r>
      <w:r w:rsidR="000F5FC9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أقل من نسبة</w:t>
      </w:r>
      <w:r>
        <w:rPr>
          <w:rFonts w:hint="eastAsia"/>
          <w:rtl/>
          <w:lang w:val="en-US"/>
        </w:rPr>
        <w:t> </w:t>
      </w:r>
      <w:r w:rsidRPr="00F233DC">
        <w:rPr>
          <w:lang w:val="en-US"/>
        </w:rPr>
        <w:t xml:space="preserve"> </w:t>
      </w:r>
      <w:r w:rsidR="000F5FC9" w:rsidRPr="00F233DC">
        <w:t>%</w:t>
      </w:r>
      <w:r w:rsidR="001B1B6B" w:rsidRPr="00F233DC">
        <w:t>1</w:t>
      </w:r>
      <w:r w:rsidR="000F5FC9" w:rsidRPr="00F233DC">
        <w:rPr>
          <w:rFonts w:hint="cs"/>
          <w:rtl/>
          <w:lang w:val="en-US"/>
        </w:rPr>
        <w:t xml:space="preserve">من الضوضاء الحرارية </w:t>
      </w:r>
      <w:r w:rsidR="000F5FC9" w:rsidRPr="00F233DC">
        <w:rPr>
          <w:rtl/>
          <w:lang w:val="en-US"/>
        </w:rPr>
        <w:t>–</w:t>
      </w:r>
      <w:r w:rsidR="000F5FC9" w:rsidRPr="00F233DC">
        <w:rPr>
          <w:rFonts w:hint="cs"/>
          <w:rtl/>
          <w:lang w:val="en-US"/>
        </w:rPr>
        <w:t xml:space="preserve"> أي </w:t>
      </w:r>
      <w:r>
        <w:rPr>
          <w:rFonts w:hint="cs"/>
          <w:rtl/>
          <w:lang w:val="en-US"/>
        </w:rPr>
        <w:t>أقل من -</w:t>
      </w:r>
      <w:r w:rsidR="000F5FC9" w:rsidRPr="00F233DC">
        <w:rPr>
          <w:lang w:val="en-US"/>
        </w:rPr>
        <w:t>dBW 140</w:t>
      </w:r>
      <w:r w:rsidR="000F5FC9" w:rsidRPr="00F233DC">
        <w:rPr>
          <w:rFonts w:hint="cs"/>
          <w:rtl/>
          <w:lang w:val="en-US"/>
        </w:rPr>
        <w:t xml:space="preserve">. </w:t>
      </w:r>
      <w:r>
        <w:rPr>
          <w:rFonts w:hint="cs"/>
          <w:rtl/>
          <w:lang w:val="en-US"/>
        </w:rPr>
        <w:t xml:space="preserve">وهذا يتطلب أن يكون </w:t>
      </w:r>
      <w:r w:rsidR="001B1B6B">
        <w:rPr>
          <w:rFonts w:hint="cs"/>
          <w:rtl/>
          <w:lang w:val="en-US"/>
        </w:rPr>
        <w:t>التوهين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43</w:t>
      </w:r>
      <w:r w:rsidR="001B1B6B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+</w:t>
      </w:r>
      <w:r w:rsidR="001B1B6B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20</w:t>
      </w:r>
      <w:r w:rsidR="001B1B6B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=</w:t>
      </w:r>
      <w:r w:rsidR="001B1B6B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63</w:t>
      </w:r>
      <w:r w:rsidR="001B1B6B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dB</w:t>
      </w:r>
      <w:r w:rsidR="000F5FC9" w:rsidRPr="00F233DC">
        <w:rPr>
          <w:rFonts w:hint="cs"/>
          <w:rtl/>
          <w:lang w:val="en-US"/>
        </w:rPr>
        <w:t xml:space="preserve">، أو تخفيض كسب هوائي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من </w:t>
      </w:r>
      <w:r w:rsidRPr="00F233DC">
        <w:rPr>
          <w:lang w:val="en-US"/>
        </w:rPr>
        <w:t>dBi</w:t>
      </w:r>
      <w:r>
        <w:rPr>
          <w:lang w:val="en-US"/>
        </w:rPr>
        <w:t> </w:t>
      </w:r>
      <w:r w:rsidR="000F5FC9" w:rsidRPr="00F233DC">
        <w:rPr>
          <w:lang w:val="en-US"/>
        </w:rPr>
        <w:t>80</w:t>
      </w:r>
      <w:r w:rsidR="000F5FC9" w:rsidRPr="00F233DC">
        <w:rPr>
          <w:rFonts w:hint="cs"/>
          <w:rtl/>
          <w:lang w:val="en-US"/>
        </w:rPr>
        <w:t xml:space="preserve"> إلى </w:t>
      </w:r>
      <w:r w:rsidRPr="00F233DC">
        <w:rPr>
          <w:lang w:val="en-US"/>
        </w:rPr>
        <w:t>dBi</w:t>
      </w:r>
      <w:r>
        <w:rPr>
          <w:lang w:val="en-US"/>
        </w:rPr>
        <w:t> </w:t>
      </w:r>
      <w:r w:rsidR="000F5FC9" w:rsidRPr="00F233DC">
        <w:rPr>
          <w:lang w:val="en-US"/>
        </w:rPr>
        <w:t>17</w:t>
      </w:r>
      <w:r w:rsidR="000F5FC9" w:rsidRPr="00F233DC">
        <w:rPr>
          <w:rFonts w:hint="cs"/>
          <w:rtl/>
          <w:lang w:val="en-US"/>
        </w:rPr>
        <w:t>. واستنادا</w:t>
      </w:r>
      <w:r w:rsidR="005B2952">
        <w:rPr>
          <w:rFonts w:hint="cs"/>
          <w:rtl/>
          <w:lang w:val="en-US"/>
        </w:rPr>
        <w:t>ً</w:t>
      </w:r>
      <w:r w:rsidR="000F5FC9" w:rsidRPr="00F233DC">
        <w:rPr>
          <w:rFonts w:hint="cs"/>
          <w:rtl/>
          <w:lang w:val="en-US"/>
        </w:rPr>
        <w:t xml:space="preserve"> إلى </w:t>
      </w:r>
      <w:r>
        <w:rPr>
          <w:rFonts w:hint="cs"/>
          <w:rtl/>
          <w:lang w:val="en-US"/>
        </w:rPr>
        <w:t>ال</w:t>
      </w:r>
      <w:r w:rsidR="000F5FC9" w:rsidRPr="00F233DC">
        <w:rPr>
          <w:rFonts w:hint="cs"/>
          <w:rtl/>
          <w:lang w:val="en-US"/>
        </w:rPr>
        <w:t xml:space="preserve">نموذج </w:t>
      </w:r>
      <w:r>
        <w:rPr>
          <w:rFonts w:hint="cs"/>
          <w:rtl/>
          <w:lang w:val="en-US"/>
        </w:rPr>
        <w:t xml:space="preserve">الذي تنص عليه التوصية </w:t>
      </w:r>
      <w:r w:rsidR="000F5FC9" w:rsidRPr="00F233DC">
        <w:rPr>
          <w:lang w:val="en-US"/>
        </w:rPr>
        <w:t>ITU-R SA.509</w:t>
      </w:r>
      <w:r w:rsidR="000F5FC9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فيما يتع</w:t>
      </w:r>
      <w:r w:rsidR="000F5FC9" w:rsidRPr="00F233DC">
        <w:rPr>
          <w:rFonts w:hint="cs"/>
          <w:rtl/>
          <w:lang w:val="en-US"/>
        </w:rPr>
        <w:t>ل</w:t>
      </w:r>
      <w:r>
        <w:rPr>
          <w:rFonts w:hint="cs"/>
          <w:rtl/>
          <w:lang w:val="en-US"/>
        </w:rPr>
        <w:t>ق ب</w:t>
      </w:r>
      <w:r w:rsidR="000F5FC9" w:rsidRPr="00F233DC">
        <w:rPr>
          <w:rFonts w:hint="cs"/>
          <w:rtl/>
          <w:lang w:val="en-US"/>
        </w:rPr>
        <w:t xml:space="preserve">غلاف الفصوص الجانبية للهوائي، من المتوقع حدوث ذلك </w:t>
      </w:r>
      <w:r w:rsidR="00BE7362">
        <w:rPr>
          <w:rFonts w:hint="cs"/>
          <w:rtl/>
          <w:lang w:val="en-US"/>
        </w:rPr>
        <w:t>بزاوية</w:t>
      </w:r>
      <w:r w:rsidR="00BE7362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4</w:t>
      </w:r>
      <w:r w:rsidR="000F5FC9" w:rsidRPr="00F233DC">
        <w:rPr>
          <w:rFonts w:hint="cs"/>
          <w:rtl/>
          <w:lang w:val="en-US"/>
        </w:rPr>
        <w:t xml:space="preserve"> درجات </w:t>
      </w:r>
      <w:r w:rsidR="00BE7362">
        <w:rPr>
          <w:rFonts w:hint="cs"/>
          <w:rtl/>
          <w:lang w:val="en-US"/>
        </w:rPr>
        <w:t xml:space="preserve">تقريباً </w:t>
      </w:r>
      <w:r w:rsidR="000F5FC9" w:rsidRPr="00F233DC">
        <w:rPr>
          <w:rFonts w:hint="cs"/>
          <w:rtl/>
          <w:lang w:val="en-US"/>
        </w:rPr>
        <w:t xml:space="preserve">من الحزمة الرئيسية؛ </w:t>
      </w:r>
      <w:r w:rsidR="00F2746C">
        <w:rPr>
          <w:rFonts w:hint="cs"/>
          <w:rtl/>
          <w:lang w:val="en-US"/>
        </w:rPr>
        <w:t xml:space="preserve">بيد </w:t>
      </w:r>
      <w:r w:rsidR="000F5FC9" w:rsidRPr="00F233DC">
        <w:rPr>
          <w:rFonts w:hint="cs"/>
          <w:rtl/>
          <w:lang w:val="en-US"/>
        </w:rPr>
        <w:t xml:space="preserve">أن نموذج الهوائي هذا </w:t>
      </w:r>
      <w:r w:rsidR="005B2952">
        <w:rPr>
          <w:rFonts w:hint="cs"/>
          <w:rtl/>
          <w:lang w:val="en-US"/>
        </w:rPr>
        <w:t>لا</w:t>
      </w:r>
      <w:r w:rsidR="00BE7362">
        <w:rPr>
          <w:rFonts w:hint="eastAsia"/>
          <w:rtl/>
          <w:lang w:val="en-US"/>
        </w:rPr>
        <w:t> </w:t>
      </w:r>
      <w:r w:rsidR="00BE7362">
        <w:rPr>
          <w:rFonts w:hint="cs"/>
          <w:rtl/>
          <w:lang w:val="en-US"/>
        </w:rPr>
        <w:t xml:space="preserve">يستخدم </w:t>
      </w:r>
      <w:r w:rsidR="000F5FC9" w:rsidRPr="00F2746C">
        <w:rPr>
          <w:rFonts w:hint="cs"/>
          <w:rtl/>
          <w:lang w:val="en-US"/>
        </w:rPr>
        <w:t>إلا</w:t>
      </w:r>
      <w:r w:rsidR="000F5FC9" w:rsidRPr="00F233DC">
        <w:rPr>
          <w:rFonts w:hint="cs"/>
          <w:rtl/>
          <w:lang w:val="en-US"/>
        </w:rPr>
        <w:t xml:space="preserve"> </w:t>
      </w:r>
      <w:r w:rsidR="00BE7362">
        <w:rPr>
          <w:rFonts w:hint="cs"/>
          <w:rtl/>
          <w:lang w:val="en-US"/>
        </w:rPr>
        <w:t xml:space="preserve">في </w:t>
      </w:r>
      <w:r w:rsidR="005B2952">
        <w:rPr>
          <w:rFonts w:hint="cs"/>
          <w:rtl/>
          <w:lang w:val="en-US"/>
        </w:rPr>
        <w:t xml:space="preserve">الترددات </w:t>
      </w:r>
      <w:r w:rsidR="00BE7362">
        <w:rPr>
          <w:rFonts w:hint="cs"/>
          <w:rtl/>
          <w:lang w:val="en-US"/>
        </w:rPr>
        <w:t>من</w:t>
      </w:r>
      <w:r w:rsidR="00BE7362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1</w:t>
      </w:r>
      <w:r w:rsidR="000F5FC9" w:rsidRPr="00F233DC">
        <w:rPr>
          <w:rFonts w:hint="cs"/>
          <w:rtl/>
          <w:lang w:val="en-US"/>
        </w:rPr>
        <w:t xml:space="preserve"> إلى </w:t>
      </w:r>
      <w:r w:rsidR="000F5FC9" w:rsidRPr="00F233DC">
        <w:rPr>
          <w:lang w:val="en-US"/>
        </w:rPr>
        <w:t>GHz 30</w:t>
      </w:r>
      <w:r w:rsidR="000F5FC9" w:rsidRPr="00F233DC">
        <w:rPr>
          <w:rFonts w:hint="cs"/>
          <w:rtl/>
          <w:lang w:val="en-US"/>
        </w:rPr>
        <w:t>. وتبين القياسات التي أجريت بواسطة تلسكوب</w:t>
      </w:r>
      <w:r w:rsidR="005B2952">
        <w:rPr>
          <w:rFonts w:hint="cs"/>
          <w:rtl/>
          <w:lang w:val="en-US"/>
        </w:rPr>
        <w:t xml:space="preserve"> يبلغ قطره</w:t>
      </w:r>
      <w:r w:rsidR="000F5FC9" w:rsidRPr="00F233DC">
        <w:rPr>
          <w:rFonts w:hint="cs"/>
          <w:rtl/>
          <w:lang w:val="en-US"/>
        </w:rPr>
        <w:t xml:space="preserve"> </w:t>
      </w:r>
      <w:r w:rsidR="005B2952">
        <w:rPr>
          <w:rFonts w:hint="cs"/>
          <w:rtl/>
          <w:lang w:val="en-US"/>
        </w:rPr>
        <w:t>ثلاثين متراً</w:t>
      </w:r>
      <w:r w:rsidR="000F5FC9" w:rsidRPr="00F233DC">
        <w:rPr>
          <w:rFonts w:hint="cs"/>
          <w:rtl/>
          <w:lang w:val="en-US"/>
        </w:rPr>
        <w:t xml:space="preserve"> في </w:t>
      </w:r>
      <w:r w:rsidR="000F5FC9" w:rsidRPr="00F233DC">
        <w:rPr>
          <w:lang w:val="en-US"/>
        </w:rPr>
        <w:t>GHz 39</w:t>
      </w:r>
      <w:r w:rsidR="000F5FC9" w:rsidRPr="00F233DC">
        <w:rPr>
          <w:rFonts w:hint="cs"/>
          <w:rtl/>
          <w:lang w:val="en-US"/>
        </w:rPr>
        <w:t xml:space="preserve"> أن قيمة التخالف الأكثر أمناً بالنسبة إلى </w:t>
      </w:r>
      <w:r w:rsidR="001B1B6B">
        <w:rPr>
          <w:rFonts w:hint="cs"/>
          <w:rtl/>
          <w:lang w:val="en-US"/>
        </w:rPr>
        <w:t xml:space="preserve">نصف </w:t>
      </w:r>
      <w:r w:rsidR="000F5FC9" w:rsidRPr="00F233DC">
        <w:rPr>
          <w:rFonts w:hint="cs"/>
          <w:rtl/>
          <w:lang w:val="en-US"/>
        </w:rPr>
        <w:t xml:space="preserve">قطر </w:t>
      </w:r>
      <w:r w:rsidR="00BE7362">
        <w:rPr>
          <w:rFonts w:hint="cs"/>
          <w:rtl/>
          <w:lang w:val="en-US"/>
        </w:rPr>
        <w:t>ال</w:t>
      </w:r>
      <w:r w:rsidR="000F5FC9" w:rsidRPr="00F233DC">
        <w:rPr>
          <w:rFonts w:hint="cs"/>
          <w:rtl/>
          <w:lang w:val="en-US"/>
        </w:rPr>
        <w:t xml:space="preserve">كسب </w:t>
      </w:r>
      <w:r w:rsidR="00BE7362">
        <w:rPr>
          <w:rFonts w:hint="cs"/>
          <w:rtl/>
          <w:lang w:val="en-US"/>
        </w:rPr>
        <w:t xml:space="preserve">الذي </w:t>
      </w:r>
      <w:r w:rsidR="000F5FC9" w:rsidRPr="00F233DC">
        <w:rPr>
          <w:rFonts w:hint="cs"/>
          <w:rtl/>
          <w:lang w:val="en-US"/>
        </w:rPr>
        <w:t xml:space="preserve">يبلغ </w:t>
      </w:r>
      <w:r w:rsidR="000F5FC9" w:rsidRPr="00F233DC">
        <w:rPr>
          <w:lang w:val="en-US"/>
        </w:rPr>
        <w:t>dBi 17</w:t>
      </w:r>
      <w:r w:rsidR="000F5FC9" w:rsidRPr="00F233DC">
        <w:rPr>
          <w:rFonts w:hint="cs"/>
          <w:rtl/>
          <w:lang w:val="en-US"/>
        </w:rPr>
        <w:t xml:space="preserve"> هي </w:t>
      </w:r>
      <w:r w:rsidR="000F5FC9" w:rsidRPr="00F233DC">
        <w:rPr>
          <w:lang w:val="en-US"/>
        </w:rPr>
        <w:t>10</w:t>
      </w:r>
      <w:r w:rsidR="000F5FC9" w:rsidRPr="00F233DC">
        <w:rPr>
          <w:rFonts w:hint="cs"/>
          <w:rtl/>
          <w:lang w:val="en-US"/>
        </w:rPr>
        <w:t xml:space="preserve"> درجات. وهكذا، ينبغي لهوائيات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، لتفادي التداخل المفرط في نطاق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البالغ </w:t>
      </w:r>
      <w:r w:rsidR="000F5FC9" w:rsidRPr="00F233DC">
        <w:rPr>
          <w:lang w:val="en-US"/>
        </w:rPr>
        <w:t>90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GHz</w:t>
      </w:r>
      <w:r w:rsidR="000F5FC9" w:rsidRPr="00F233DC">
        <w:rPr>
          <w:rFonts w:hint="cs"/>
          <w:rtl/>
          <w:lang w:val="en-US"/>
        </w:rPr>
        <w:t xml:space="preserve">، بعيداً عن تردد كلاودسات، ألا توجد بالقرب من كلاودسات بأكثر من </w:t>
      </w:r>
      <w:r w:rsidR="00BE7362" w:rsidRPr="00F233DC">
        <w:rPr>
          <w:szCs w:val="24"/>
        </w:rPr>
        <w:t>±</w:t>
      </w:r>
      <w:r w:rsidR="00BE7362" w:rsidRPr="00BE7362">
        <w:rPr>
          <w:rFonts w:hint="eastAsia"/>
          <w:szCs w:val="4"/>
          <w:rtl/>
          <w:lang w:val="en-US"/>
        </w:rPr>
        <w:t> </w:t>
      </w:r>
      <w:r w:rsidR="000F5FC9" w:rsidRPr="00F233DC">
        <w:t>10</w:t>
      </w:r>
      <w:r w:rsidR="000F5FC9" w:rsidRPr="00F233DC">
        <w:rPr>
          <w:rFonts w:hint="cs"/>
          <w:rtl/>
          <w:lang w:val="en-US"/>
        </w:rPr>
        <w:t xml:space="preserve"> درجات في كل مرة يكون فيها الرادار فوق الأفق.</w:t>
      </w:r>
    </w:p>
    <w:p w:rsidR="000F5FC9" w:rsidRPr="00F233DC" w:rsidRDefault="000F5FC9" w:rsidP="007C79CE">
      <w:pPr>
        <w:rPr>
          <w:rFonts w:hint="cs"/>
          <w:rtl/>
          <w:lang w:val="en-US"/>
        </w:rPr>
      </w:pPr>
    </w:p>
    <w:p w:rsidR="00F81310" w:rsidRPr="00F81310" w:rsidRDefault="00BE7362" w:rsidP="00F81310">
      <w:pPr>
        <w:spacing w:before="120"/>
        <w:rPr>
          <w:rFonts w:hint="cs"/>
          <w:sz w:val="2"/>
          <w:szCs w:val="2"/>
          <w:rtl/>
          <w:lang w:val="en-US"/>
        </w:rPr>
      </w:pPr>
      <w:r>
        <w:rPr>
          <w:rtl/>
          <w:lang w:val="en-US"/>
        </w:rPr>
        <w:br w:type="page"/>
      </w:r>
    </w:p>
    <w:p w:rsidR="00223000" w:rsidRDefault="001F4A39" w:rsidP="00F81310">
      <w:pPr>
        <w:pStyle w:val="FigureNotitle"/>
        <w:spacing w:before="360" w:line="192" w:lineRule="auto"/>
        <w:rPr>
          <w:rFonts w:hint="cs"/>
          <w:lang w:val="en-US" w:bidi="ar-EG"/>
        </w:rPr>
      </w:pPr>
      <w:r w:rsidRPr="00223000">
        <w:rPr>
          <w:rFonts w:hint="cs"/>
          <w:noProof/>
          <w:lang w:eastAsia="en-GB"/>
        </w:rPr>
        <w:drawing>
          <wp:inline distT="0" distB="0" distL="0" distR="0">
            <wp:extent cx="4008755" cy="3284220"/>
            <wp:effectExtent l="0" t="0" r="0" b="0"/>
            <wp:docPr id="5" name="Picture 5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9" w:rsidRPr="00F233DC" w:rsidRDefault="00480705" w:rsidP="00223000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و</w:t>
      </w:r>
      <w:r w:rsidRPr="00F233DC">
        <w:rPr>
          <w:rFonts w:hint="cs"/>
          <w:rtl/>
          <w:lang w:val="en-US"/>
        </w:rPr>
        <w:t xml:space="preserve">هذا </w:t>
      </w:r>
      <w:r w:rsidR="000F5FC9" w:rsidRPr="00F233DC">
        <w:rPr>
          <w:rFonts w:hint="cs"/>
          <w:rtl/>
          <w:lang w:val="en-US"/>
        </w:rPr>
        <w:t xml:space="preserve">يسمح بحساب الفترة الممكنة للتداخل. فعند زاوية ارتفاع تبلغ </w:t>
      </w:r>
      <w:r w:rsidRPr="00F233DC">
        <w:rPr>
          <w:lang w:val="en-US"/>
        </w:rPr>
        <w:t>30</w:t>
      </w:r>
      <w:r>
        <w:rPr>
          <w:rFonts w:hint="eastAsia"/>
          <w:rtl/>
          <w:lang w:val="en-US"/>
        </w:rPr>
        <w:t> </w:t>
      </w:r>
      <w:r w:rsidR="000F5FC9" w:rsidRPr="00F233DC">
        <w:rPr>
          <w:rFonts w:hint="cs"/>
          <w:rtl/>
          <w:lang w:val="en-US"/>
        </w:rPr>
        <w:t xml:space="preserve">درجة، في حالة مرور الساتل بالقرب من حزمة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، </w:t>
      </w:r>
      <w:r>
        <w:rPr>
          <w:rFonts w:hint="cs"/>
          <w:rtl/>
          <w:lang w:val="en-US"/>
        </w:rPr>
        <w:t xml:space="preserve">يكون من المتوقع </w:t>
      </w:r>
      <w:r w:rsidR="000F5FC9" w:rsidRPr="00F233DC">
        <w:rPr>
          <w:rFonts w:hint="cs"/>
          <w:rtl/>
          <w:lang w:val="en-US"/>
        </w:rPr>
        <w:t xml:space="preserve">حدوث تداخل خلال فترة </w:t>
      </w:r>
      <w:r w:rsidR="000F5FC9" w:rsidRPr="00F233DC">
        <w:rPr>
          <w:lang w:val="en-US"/>
        </w:rPr>
        <w:t>70</w:t>
      </w:r>
      <w:r w:rsidR="000F5FC9" w:rsidRPr="00F233DC">
        <w:rPr>
          <w:rFonts w:hint="cs"/>
          <w:rtl/>
          <w:lang w:val="en-US"/>
        </w:rPr>
        <w:t xml:space="preserve"> ثانية تقريباً.</w:t>
      </w:r>
    </w:p>
    <w:p w:rsidR="000F5FC9" w:rsidRPr="00F233DC" w:rsidRDefault="000F5FC9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و</w:t>
      </w:r>
      <w:r w:rsidR="004B47CC">
        <w:rPr>
          <w:rFonts w:hint="cs"/>
          <w:rtl/>
          <w:lang w:val="en-US"/>
        </w:rPr>
        <w:t xml:space="preserve">وفي حالة إجراء </w:t>
      </w:r>
      <w:r w:rsidRPr="00F233DC">
        <w:rPr>
          <w:rFonts w:hint="cs"/>
          <w:rtl/>
          <w:lang w:val="en-US"/>
        </w:rPr>
        <w:t xml:space="preserve">رصدات في النطاق </w:t>
      </w:r>
      <w:r w:rsidRPr="00F233DC">
        <w:rPr>
          <w:lang w:val="en-US"/>
        </w:rPr>
        <w:t>GHz 90</w:t>
      </w:r>
      <w:r w:rsidRPr="00F233DC">
        <w:rPr>
          <w:rFonts w:hint="cs"/>
          <w:rtl/>
          <w:lang w:val="en-US"/>
        </w:rPr>
        <w:t xml:space="preserve"> في أثناء مرور كلاودسات </w:t>
      </w:r>
      <w:r w:rsidR="00480705">
        <w:rPr>
          <w:rFonts w:hint="cs"/>
          <w:rtl/>
          <w:lang w:val="en-US"/>
        </w:rPr>
        <w:t>في</w:t>
      </w:r>
      <w:r w:rsidR="00480705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حدود </w:t>
      </w:r>
      <w:r w:rsidRPr="00F233DC">
        <w:rPr>
          <w:lang w:val="en-US"/>
        </w:rPr>
        <w:t>10</w:t>
      </w:r>
      <w:r w:rsidRPr="00F233DC">
        <w:rPr>
          <w:rFonts w:hint="cs"/>
          <w:rtl/>
          <w:lang w:val="en-US"/>
        </w:rPr>
        <w:t xml:space="preserve"> درجات من مجال رؤية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، ينبغي </w:t>
      </w:r>
      <w:r w:rsidR="00480705">
        <w:rPr>
          <w:rFonts w:hint="cs"/>
          <w:rtl/>
          <w:lang w:val="en-US"/>
        </w:rPr>
        <w:t xml:space="preserve">وضع علامات على </w:t>
      </w:r>
      <w:r w:rsidRPr="00F233DC">
        <w:rPr>
          <w:rFonts w:hint="cs"/>
          <w:rtl/>
          <w:lang w:val="en-US"/>
        </w:rPr>
        <w:t xml:space="preserve">البيانات </w:t>
      </w:r>
      <w:r w:rsidR="00480705">
        <w:rPr>
          <w:rFonts w:hint="cs"/>
          <w:rtl/>
          <w:lang w:val="en-US"/>
        </w:rPr>
        <w:t>المشكوك فيها</w:t>
      </w:r>
      <w:r w:rsidRPr="00F233DC">
        <w:rPr>
          <w:rFonts w:hint="cs"/>
          <w:rtl/>
          <w:lang w:val="en-US"/>
        </w:rPr>
        <w:t xml:space="preserve">. ويبين الشكل </w:t>
      </w:r>
      <w:r w:rsidRPr="00F233DC">
        <w:rPr>
          <w:lang w:val="en-US"/>
        </w:rPr>
        <w:t>5</w:t>
      </w:r>
      <w:r w:rsidRPr="00F233DC">
        <w:rPr>
          <w:rFonts w:hint="cs"/>
          <w:rtl/>
          <w:lang w:val="en-US"/>
        </w:rPr>
        <w:t xml:space="preserve"> مدى السرعة الزاويَة للساتل </w:t>
      </w:r>
      <w:r w:rsidR="00480705">
        <w:rPr>
          <w:rFonts w:hint="cs"/>
          <w:rtl/>
          <w:lang w:val="en-US"/>
        </w:rPr>
        <w:t xml:space="preserve">عند النظر إليه </w:t>
      </w:r>
      <w:r w:rsidRPr="00F233DC">
        <w:rPr>
          <w:rFonts w:hint="cs"/>
          <w:rtl/>
          <w:lang w:val="en-US"/>
        </w:rPr>
        <w:t xml:space="preserve">من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، بالدرجات/</w:t>
      </w:r>
      <w:r w:rsidR="004B47CC">
        <w:rPr>
          <w:rFonts w:hint="cs"/>
          <w:rtl/>
          <w:lang w:val="en-US"/>
        </w:rPr>
        <w:t xml:space="preserve">في </w:t>
      </w:r>
      <w:r w:rsidRPr="00F233DC">
        <w:rPr>
          <w:rFonts w:hint="cs"/>
          <w:rtl/>
          <w:lang w:val="en-US"/>
        </w:rPr>
        <w:t xml:space="preserve">الثانية، كدالة على زاوية ارتفاع الساتل. وهو يسمح بحساب الفترة المحتملة للتداخل بالنسبة إلى الحالات التي يمر فيها الساتل بالقرب </w:t>
      </w:r>
      <w:r w:rsidR="00480705" w:rsidRPr="00F233DC">
        <w:rPr>
          <w:rFonts w:hint="cs"/>
          <w:rtl/>
          <w:lang w:val="en-US"/>
        </w:rPr>
        <w:t xml:space="preserve">من حزمة </w:t>
      </w:r>
      <w:r w:rsidR="00480705" w:rsidRPr="00F233DC">
        <w:rPr>
          <w:lang w:val="en-US"/>
        </w:rPr>
        <w:t>ALMA</w:t>
      </w:r>
      <w:r w:rsidR="00480705" w:rsidRPr="00F233DC">
        <w:rPr>
          <w:rtl/>
          <w:lang w:val="en-US"/>
        </w:rPr>
        <w:t xml:space="preserve"> </w:t>
      </w:r>
      <w:r w:rsidRPr="00F233DC">
        <w:rPr>
          <w:rtl/>
          <w:lang w:val="en-US"/>
        </w:rPr>
        <w:t>–</w:t>
      </w:r>
      <w:r w:rsidRPr="00F233DC">
        <w:rPr>
          <w:rFonts w:hint="cs"/>
          <w:rtl/>
          <w:lang w:val="en-US"/>
        </w:rPr>
        <w:t xml:space="preserve"> أي </w:t>
      </w:r>
      <w:r w:rsidR="00480705">
        <w:rPr>
          <w:rFonts w:hint="cs"/>
          <w:rtl/>
          <w:lang w:val="en-US"/>
        </w:rPr>
        <w:t xml:space="preserve">في </w:t>
      </w:r>
      <w:r w:rsidRPr="00F233DC">
        <w:rPr>
          <w:rFonts w:hint="cs"/>
          <w:rtl/>
          <w:lang w:val="en-US"/>
        </w:rPr>
        <w:t xml:space="preserve">حدود </w:t>
      </w:r>
      <w:r w:rsidR="00480705" w:rsidRPr="00F233DC">
        <w:rPr>
          <w:szCs w:val="24"/>
        </w:rPr>
        <w:t>±</w:t>
      </w:r>
      <w:r w:rsidR="00480705" w:rsidRPr="00480705">
        <w:rPr>
          <w:rFonts w:hint="eastAsia"/>
          <w:szCs w:val="4"/>
          <w:rtl/>
          <w:lang w:val="en-US"/>
        </w:rPr>
        <w:t> </w:t>
      </w:r>
      <w:r w:rsidRPr="00F233DC">
        <w:t>10</w:t>
      </w:r>
      <w:r w:rsidRPr="00F233DC">
        <w:rPr>
          <w:rFonts w:hint="cs"/>
          <w:rtl/>
          <w:lang w:val="en-US"/>
        </w:rPr>
        <w:t xml:space="preserve"> درجات. ويمكن أن تستغرق هذه الفترة من التداخل</w:t>
      </w:r>
      <w:r w:rsidR="00480705">
        <w:rPr>
          <w:rFonts w:hint="cs"/>
          <w:rtl/>
          <w:lang w:val="en-US"/>
        </w:rPr>
        <w:t xml:space="preserve"> </w:t>
      </w:r>
      <w:r w:rsidR="00480705" w:rsidRPr="00F233DC">
        <w:rPr>
          <w:rFonts w:hint="cs"/>
          <w:rtl/>
          <w:lang w:val="en-US"/>
        </w:rPr>
        <w:t xml:space="preserve">حوالي </w:t>
      </w:r>
      <w:r w:rsidR="00480705" w:rsidRPr="00F233DC">
        <w:rPr>
          <w:lang w:val="en-US"/>
        </w:rPr>
        <w:t>30</w:t>
      </w:r>
      <w:r w:rsidR="00480705" w:rsidRPr="00F233DC">
        <w:rPr>
          <w:rFonts w:hint="cs"/>
          <w:rtl/>
          <w:lang w:val="en-US"/>
        </w:rPr>
        <w:t xml:space="preserve"> ثانية</w:t>
      </w:r>
      <w:r w:rsidRPr="00F233DC">
        <w:rPr>
          <w:rFonts w:hint="cs"/>
          <w:rtl/>
          <w:lang w:val="en-US"/>
        </w:rPr>
        <w:t xml:space="preserve">، </w:t>
      </w:r>
      <w:r w:rsidR="00480705">
        <w:rPr>
          <w:rFonts w:hint="cs"/>
          <w:rtl/>
          <w:lang w:val="en-US"/>
        </w:rPr>
        <w:t xml:space="preserve">عند </w:t>
      </w:r>
      <w:r w:rsidRPr="00F233DC">
        <w:rPr>
          <w:rFonts w:hint="cs"/>
          <w:rtl/>
          <w:lang w:val="en-US"/>
        </w:rPr>
        <w:t xml:space="preserve">مرور </w:t>
      </w:r>
      <w:r w:rsidR="00480705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ساتل في السماء، في حين يمكن أن يستغرق التداخل في حالة مرور ساتل بالقرب من حزمة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على ارتفاع </w:t>
      </w:r>
      <w:r w:rsidRPr="00F233DC">
        <w:rPr>
          <w:lang w:val="en-US"/>
        </w:rPr>
        <w:t>30</w:t>
      </w:r>
      <w:r w:rsidRPr="00F233DC">
        <w:rPr>
          <w:rFonts w:hint="cs"/>
          <w:rtl/>
          <w:lang w:val="en-US"/>
        </w:rPr>
        <w:t xml:space="preserve"> درجة، حوالي </w:t>
      </w:r>
      <w:r w:rsidRPr="00F233DC">
        <w:rPr>
          <w:lang w:val="en-US"/>
        </w:rPr>
        <w:t>70</w:t>
      </w:r>
      <w:r w:rsidRPr="00F233DC">
        <w:rPr>
          <w:rFonts w:hint="cs"/>
          <w:rtl/>
          <w:lang w:val="en-US"/>
        </w:rPr>
        <w:t xml:space="preserve"> ثانية، وأكثر </w:t>
      </w:r>
      <w:r w:rsidR="00F95F58">
        <w:rPr>
          <w:rFonts w:hint="cs"/>
          <w:rtl/>
          <w:lang w:val="en-US"/>
        </w:rPr>
        <w:t xml:space="preserve">من ذلك في </w:t>
      </w:r>
      <w:r w:rsidRPr="00F233DC">
        <w:rPr>
          <w:rFonts w:hint="cs"/>
          <w:rtl/>
          <w:lang w:val="en-US"/>
        </w:rPr>
        <w:t>الارتفاعات الأدنى.</w:t>
      </w:r>
    </w:p>
    <w:p w:rsidR="000F5FC9" w:rsidRPr="00F233DC" w:rsidRDefault="000F5FC9" w:rsidP="007C79CE">
      <w:pPr>
        <w:pStyle w:val="Heading2"/>
        <w:rPr>
          <w:rFonts w:hint="cs"/>
          <w:rtl/>
          <w:lang w:val="en-US"/>
        </w:rPr>
      </w:pPr>
      <w:r w:rsidRPr="00F233DC">
        <w:rPr>
          <w:lang w:val="en-US"/>
        </w:rPr>
        <w:t>3</w:t>
      </w:r>
      <w:r w:rsidRPr="00F233DC">
        <w:rPr>
          <w:lang w:val="en-US"/>
        </w:rPr>
        <w:tab/>
      </w:r>
      <w:r w:rsidRPr="00F233DC">
        <w:rPr>
          <w:rFonts w:hint="cs"/>
          <w:rtl/>
          <w:lang w:val="en-US"/>
        </w:rPr>
        <w:t>التوافقيات</w:t>
      </w:r>
    </w:p>
    <w:p w:rsidR="000F5FC9" w:rsidRPr="00F233DC" w:rsidRDefault="000F5FC9" w:rsidP="00F81310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اتساعات التوافقيات الثانية والثالثة (</w:t>
      </w:r>
      <w:r w:rsidRPr="00F233DC">
        <w:rPr>
          <w:lang w:val="en-US"/>
        </w:rPr>
        <w:t>GHz 188</w:t>
      </w:r>
      <w:r w:rsidR="00EC06FA">
        <w:rPr>
          <w:lang w:val="en-US"/>
        </w:rPr>
        <w:t>,</w:t>
      </w:r>
      <w:r w:rsidRPr="00F233DC">
        <w:rPr>
          <w:lang w:val="en-US"/>
        </w:rPr>
        <w:t>1</w:t>
      </w:r>
      <w:r w:rsidR="00F81310">
        <w:rPr>
          <w:rFonts w:hint="cs"/>
          <w:rtl/>
          <w:lang w:val="en-US"/>
        </w:rPr>
        <w:t xml:space="preserve"> و</w:t>
      </w:r>
      <w:r w:rsidRPr="00F233DC">
        <w:rPr>
          <w:lang w:val="en-US"/>
        </w:rPr>
        <w:t>GHz 282</w:t>
      </w:r>
      <w:r w:rsidR="00EC06FA">
        <w:rPr>
          <w:lang w:val="en-US"/>
        </w:rPr>
        <w:t>,</w:t>
      </w:r>
      <w:r w:rsidRPr="00F233DC">
        <w:rPr>
          <w:lang w:val="en-US"/>
        </w:rPr>
        <w:t>15</w:t>
      </w:r>
      <w:r w:rsidRPr="00F233DC">
        <w:rPr>
          <w:rFonts w:hint="cs"/>
          <w:rtl/>
          <w:lang w:val="en-US"/>
        </w:rPr>
        <w:t xml:space="preserve">) لمرسل كلاودسات ليست معروفة، </w:t>
      </w:r>
      <w:r w:rsidR="005508A0">
        <w:rPr>
          <w:rFonts w:hint="cs"/>
          <w:rtl/>
          <w:lang w:val="en-US"/>
        </w:rPr>
        <w:t xml:space="preserve">غير أنه </w:t>
      </w:r>
      <w:r w:rsidRPr="00F233DC">
        <w:rPr>
          <w:rFonts w:hint="cs"/>
          <w:rtl/>
          <w:lang w:val="en-US"/>
        </w:rPr>
        <w:t>يُتوقع ب</w:t>
      </w:r>
      <w:r w:rsidR="005508A0">
        <w:rPr>
          <w:rFonts w:hint="cs"/>
          <w:rtl/>
          <w:lang w:val="en-US"/>
        </w:rPr>
        <w:t>صفة</w:t>
      </w:r>
      <w:r w:rsidRPr="00F233DC">
        <w:rPr>
          <w:rFonts w:hint="cs"/>
          <w:rtl/>
          <w:lang w:val="en-US"/>
        </w:rPr>
        <w:t xml:space="preserve"> معقولة أن تكون </w:t>
      </w:r>
      <w:r w:rsidRPr="00F233DC">
        <w:rPr>
          <w:lang w:val="en-US"/>
        </w:rPr>
        <w:t>dB 60-</w:t>
      </w:r>
      <w:r w:rsidRPr="00165191">
        <w:rPr>
          <w:lang w:val="en-US"/>
        </w:rPr>
        <w:t>50</w:t>
      </w:r>
      <w:r w:rsidRPr="00165191">
        <w:rPr>
          <w:rFonts w:hint="cs"/>
          <w:rtl/>
          <w:lang w:val="en-US"/>
        </w:rPr>
        <w:t xml:space="preserve"> أ</w:t>
      </w:r>
      <w:r w:rsidR="00165191" w:rsidRPr="00165191">
        <w:rPr>
          <w:rFonts w:hint="cs"/>
          <w:rtl/>
          <w:lang w:val="en-US"/>
        </w:rPr>
        <w:t xml:space="preserve">قل من اتساع التردد </w:t>
      </w:r>
      <w:r w:rsidRPr="00165191">
        <w:rPr>
          <w:rFonts w:hint="cs"/>
          <w:rtl/>
          <w:lang w:val="en-US"/>
        </w:rPr>
        <w:t>الأساس</w:t>
      </w:r>
      <w:r w:rsidR="00165191" w:rsidRPr="00165191">
        <w:rPr>
          <w:rFonts w:hint="cs"/>
          <w:rtl/>
          <w:lang w:val="en-US"/>
        </w:rPr>
        <w:t>ي</w:t>
      </w:r>
      <w:r w:rsidRPr="00F233DC">
        <w:rPr>
          <w:rFonts w:hint="cs"/>
          <w:rtl/>
          <w:lang w:val="en-US"/>
        </w:rPr>
        <w:t xml:space="preserve">. </w:t>
      </w:r>
      <w:r w:rsidR="00EC06FA">
        <w:rPr>
          <w:rFonts w:hint="cs"/>
          <w:rtl/>
          <w:lang w:val="en-US"/>
        </w:rPr>
        <w:t>و</w:t>
      </w:r>
      <w:r w:rsidRPr="00F233DC">
        <w:rPr>
          <w:rFonts w:hint="cs"/>
          <w:rtl/>
          <w:lang w:val="en-US"/>
        </w:rPr>
        <w:t xml:space="preserve">القدرة المشعة المكافئة المتناحية </w:t>
      </w:r>
      <w:r w:rsidRPr="00F233DC">
        <w:rPr>
          <w:lang w:val="en-US"/>
        </w:rPr>
        <w:t>(EIRP)</w:t>
      </w:r>
      <w:r w:rsidRPr="00F233DC">
        <w:rPr>
          <w:rFonts w:hint="cs"/>
          <w:rtl/>
          <w:lang w:val="en-US"/>
        </w:rPr>
        <w:t xml:space="preserve"> في الحزمة الرئيسية مشكوك فيها: </w:t>
      </w:r>
      <w:r w:rsidR="00EC06FA">
        <w:rPr>
          <w:rFonts w:hint="cs"/>
          <w:rtl/>
          <w:lang w:val="en-US"/>
        </w:rPr>
        <w:t xml:space="preserve">إذ </w:t>
      </w:r>
      <w:r w:rsidR="00EC06FA" w:rsidRPr="00F233DC">
        <w:rPr>
          <w:rFonts w:hint="cs"/>
          <w:rtl/>
          <w:lang w:val="en-US"/>
        </w:rPr>
        <w:t xml:space="preserve">يمكن </w:t>
      </w:r>
      <w:r w:rsidRPr="00F233DC">
        <w:rPr>
          <w:rFonts w:hint="cs"/>
          <w:rtl/>
          <w:lang w:val="en-US"/>
        </w:rPr>
        <w:t>م</w:t>
      </w:r>
      <w:r w:rsidR="005508A0">
        <w:rPr>
          <w:rFonts w:hint="cs"/>
          <w:rtl/>
          <w:lang w:val="en-US"/>
        </w:rPr>
        <w:t>بدئياً</w:t>
      </w:r>
      <w:r w:rsidRPr="00F233DC">
        <w:rPr>
          <w:rFonts w:hint="cs"/>
          <w:rtl/>
          <w:lang w:val="en-US"/>
        </w:rPr>
        <w:t xml:space="preserve">، أن يكون كسب هوائي اتجاه التسديد للتوافقية الثانية </w:t>
      </w:r>
      <w:r w:rsidR="00EC06FA" w:rsidRPr="00F233DC">
        <w:rPr>
          <w:rFonts w:hint="cs"/>
          <w:rtl/>
          <w:lang w:val="en-US"/>
        </w:rPr>
        <w:t>أعلى</w:t>
      </w:r>
      <w:r w:rsidR="00F81310">
        <w:rPr>
          <w:rFonts w:hint="cs"/>
          <w:rtl/>
          <w:lang w:val="en-US"/>
        </w:rPr>
        <w:t xml:space="preserve"> </w:t>
      </w:r>
      <w:r w:rsidR="00EC06FA">
        <w:rPr>
          <w:rFonts w:hint="cs"/>
          <w:rtl/>
          <w:lang w:val="en-US"/>
        </w:rPr>
        <w:t xml:space="preserve">بقيمة </w:t>
      </w:r>
      <w:r w:rsidR="00EC06FA" w:rsidRPr="00F233DC">
        <w:rPr>
          <w:lang w:val="en-US"/>
        </w:rPr>
        <w:t>dB</w:t>
      </w:r>
      <w:r w:rsidR="00EC06FA">
        <w:rPr>
          <w:lang w:val="en-US"/>
        </w:rPr>
        <w:t> </w:t>
      </w:r>
      <w:r w:rsidRPr="00F233DC">
        <w:rPr>
          <w:lang w:val="en-US"/>
        </w:rPr>
        <w:t>6</w:t>
      </w:r>
      <w:r w:rsidRPr="00F233DC">
        <w:rPr>
          <w:rFonts w:hint="cs"/>
          <w:rtl/>
          <w:lang w:val="en-US"/>
        </w:rPr>
        <w:t>، والتوافقية الثالثة</w:t>
      </w:r>
      <w:r w:rsidR="00165191">
        <w:rPr>
          <w:rFonts w:hint="cs"/>
          <w:rtl/>
          <w:lang w:val="en-US"/>
        </w:rPr>
        <w:t xml:space="preserve"> </w:t>
      </w:r>
      <w:r w:rsidR="00EC06FA" w:rsidRPr="00F233DC">
        <w:rPr>
          <w:rFonts w:hint="cs"/>
          <w:rtl/>
          <w:lang w:val="en-US"/>
        </w:rPr>
        <w:t>أعلى</w:t>
      </w:r>
      <w:r w:rsidR="00EC06FA">
        <w:rPr>
          <w:rFonts w:hint="cs"/>
          <w:rtl/>
          <w:lang w:val="en-US"/>
        </w:rPr>
        <w:t xml:space="preserve"> بقيمة</w:t>
      </w:r>
      <w:r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dB 10</w:t>
      </w:r>
      <w:r w:rsidRPr="00F233DC">
        <w:rPr>
          <w:rFonts w:hint="cs"/>
          <w:rtl/>
          <w:lang w:val="en-US"/>
        </w:rPr>
        <w:t xml:space="preserve"> من </w:t>
      </w:r>
      <w:r w:rsidR="00165191">
        <w:rPr>
          <w:rFonts w:hint="cs"/>
          <w:rtl/>
          <w:lang w:val="en-US"/>
        </w:rPr>
        <w:t xml:space="preserve">الكسب عند التردد </w:t>
      </w:r>
      <w:r w:rsidRPr="00F233DC">
        <w:rPr>
          <w:rFonts w:hint="cs"/>
          <w:rtl/>
          <w:lang w:val="en-US"/>
        </w:rPr>
        <w:t>الأساس</w:t>
      </w:r>
      <w:r w:rsidR="00165191">
        <w:rPr>
          <w:rFonts w:hint="cs"/>
          <w:rtl/>
          <w:lang w:val="en-US"/>
        </w:rPr>
        <w:t>ي</w:t>
      </w:r>
      <w:r w:rsidRPr="00F233DC">
        <w:rPr>
          <w:rFonts w:hint="cs"/>
          <w:rtl/>
          <w:lang w:val="en-US"/>
        </w:rPr>
        <w:t xml:space="preserve">، </w:t>
      </w:r>
      <w:r w:rsidR="00EC06FA">
        <w:rPr>
          <w:rFonts w:hint="cs"/>
          <w:rtl/>
          <w:lang w:val="en-US"/>
        </w:rPr>
        <w:t xml:space="preserve">على الرغم من أنه من غير المرجح </w:t>
      </w:r>
      <w:r w:rsidRPr="00F233DC">
        <w:rPr>
          <w:rFonts w:hint="cs"/>
          <w:rtl/>
          <w:lang w:val="en-US"/>
        </w:rPr>
        <w:t xml:space="preserve">إضاءة هوائي كلاودسات </w:t>
      </w:r>
      <w:r w:rsidR="00EC06FA">
        <w:rPr>
          <w:rFonts w:hint="cs"/>
          <w:rtl/>
          <w:lang w:val="en-US"/>
        </w:rPr>
        <w:t>بالشكل الأمثل في</w:t>
      </w:r>
      <w:r w:rsidRPr="00F233DC">
        <w:rPr>
          <w:rFonts w:hint="cs"/>
          <w:rtl/>
          <w:lang w:val="en-US"/>
        </w:rPr>
        <w:t xml:space="preserve"> </w:t>
      </w:r>
      <w:r w:rsidR="00EC06FA">
        <w:rPr>
          <w:rFonts w:hint="cs"/>
          <w:rtl/>
          <w:lang w:val="en-US"/>
        </w:rPr>
        <w:t>ال</w:t>
      </w:r>
      <w:r w:rsidRPr="00F233DC">
        <w:rPr>
          <w:rFonts w:hint="cs"/>
          <w:rtl/>
          <w:lang w:val="en-US"/>
        </w:rPr>
        <w:t xml:space="preserve">ترددات التوافقية </w:t>
      </w:r>
      <w:r w:rsidRPr="00F233DC">
        <w:rPr>
          <w:rtl/>
          <w:lang w:val="en-US"/>
        </w:rPr>
        <w:t>–</w:t>
      </w:r>
      <w:r w:rsidRPr="00F233DC">
        <w:rPr>
          <w:rFonts w:hint="cs"/>
          <w:rtl/>
          <w:lang w:val="en-US"/>
        </w:rPr>
        <w:t xml:space="preserve"> </w:t>
      </w:r>
      <w:r w:rsidR="00EC06FA">
        <w:rPr>
          <w:rFonts w:hint="cs"/>
          <w:rtl/>
          <w:lang w:val="en-US"/>
        </w:rPr>
        <w:t>والأرجح</w:t>
      </w:r>
      <w:r w:rsidRPr="00F233DC">
        <w:rPr>
          <w:rFonts w:hint="cs"/>
          <w:rtl/>
          <w:lang w:val="en-US"/>
        </w:rPr>
        <w:t xml:space="preserve"> أن تنتشر الطاقة التوافقية المتبقية في الفصوص الجانبية للمرسل. و</w:t>
      </w:r>
      <w:r w:rsidR="00EC06FA">
        <w:rPr>
          <w:rFonts w:hint="cs"/>
          <w:rtl/>
          <w:lang w:val="en-US"/>
        </w:rPr>
        <w:t xml:space="preserve">إذا افترضنا أن </w:t>
      </w:r>
      <w:r w:rsidRPr="00F233DC">
        <w:rPr>
          <w:rFonts w:hint="cs"/>
          <w:rtl/>
          <w:lang w:val="en-US"/>
        </w:rPr>
        <w:t xml:space="preserve">كلاودسات </w:t>
      </w:r>
      <w:r w:rsidR="00EC06FA">
        <w:rPr>
          <w:rFonts w:hint="cs"/>
          <w:rtl/>
          <w:lang w:val="en-US"/>
        </w:rPr>
        <w:t xml:space="preserve">لا يوجد </w:t>
      </w:r>
      <w:r w:rsidRPr="00F233DC">
        <w:rPr>
          <w:rFonts w:hint="cs"/>
          <w:rtl/>
          <w:lang w:val="en-US"/>
        </w:rPr>
        <w:t xml:space="preserve">داخل الحزمة الرئيسية لهوائي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(أو لنقل، ضمن حدود </w:t>
      </w:r>
      <w:r w:rsidRPr="00F233DC">
        <w:rPr>
          <w:lang w:val="en-US"/>
        </w:rPr>
        <w:t>0</w:t>
      </w:r>
      <w:r w:rsidR="009B40DE">
        <w:rPr>
          <w:lang w:val="en-US"/>
        </w:rPr>
        <w:t>,</w:t>
      </w:r>
      <w:r w:rsidRPr="00F233DC">
        <w:rPr>
          <w:lang w:val="en-US"/>
        </w:rPr>
        <w:t>02</w:t>
      </w:r>
      <w:r w:rsidRPr="00F233DC">
        <w:rPr>
          <w:rFonts w:hint="cs"/>
          <w:rtl/>
          <w:lang w:val="en-US"/>
        </w:rPr>
        <w:t xml:space="preserve"> درجة)، </w:t>
      </w:r>
      <w:r w:rsidRPr="009B40DE">
        <w:rPr>
          <w:rFonts w:hint="cs"/>
          <w:rtl/>
          <w:lang w:val="en-US"/>
        </w:rPr>
        <w:t xml:space="preserve">من المرجح ألا يمثل التداخل بسب توافقيات كلاودسات </w:t>
      </w:r>
      <w:r w:rsidR="009B40DE" w:rsidRPr="009B40DE">
        <w:rPr>
          <w:rFonts w:hint="cs"/>
          <w:rtl/>
          <w:lang w:val="en-US"/>
        </w:rPr>
        <w:t>مشكل</w:t>
      </w:r>
      <w:r w:rsidR="009B40DE">
        <w:rPr>
          <w:rFonts w:hint="cs"/>
          <w:rtl/>
          <w:lang w:val="en-US"/>
        </w:rPr>
        <w:t>ة</w:t>
      </w:r>
      <w:r w:rsidR="009B40DE" w:rsidRPr="009B40DE">
        <w:rPr>
          <w:rFonts w:hint="cs"/>
          <w:rtl/>
          <w:lang w:val="en-US"/>
        </w:rPr>
        <w:t xml:space="preserve"> </w:t>
      </w:r>
      <w:r w:rsidRPr="009B40DE">
        <w:rPr>
          <w:rFonts w:hint="cs"/>
          <w:rtl/>
          <w:lang w:val="en-US"/>
        </w:rPr>
        <w:t>إلا ع</w:t>
      </w:r>
      <w:r w:rsidR="00165191" w:rsidRPr="009B40DE">
        <w:rPr>
          <w:rFonts w:hint="cs"/>
          <w:rtl/>
          <w:lang w:val="en-US"/>
        </w:rPr>
        <w:t xml:space="preserve">ند </w:t>
      </w:r>
      <w:r w:rsidRPr="009B40DE">
        <w:rPr>
          <w:rFonts w:hint="cs"/>
          <w:rtl/>
          <w:lang w:val="en-US"/>
        </w:rPr>
        <w:t>ترددات التوافقيات المحددة</w:t>
      </w:r>
      <w:r w:rsidR="009B40DE">
        <w:rPr>
          <w:rFonts w:hint="cs"/>
          <w:rtl/>
          <w:lang w:val="en-US"/>
        </w:rPr>
        <w:t xml:space="preserve"> بدقة</w:t>
      </w:r>
      <w:r w:rsidRPr="009B40DE">
        <w:rPr>
          <w:rFonts w:hint="cs"/>
          <w:rtl/>
          <w:lang w:val="en-US"/>
        </w:rPr>
        <w:t>.</w:t>
      </w:r>
      <w:r w:rsidRPr="00F233DC">
        <w:rPr>
          <w:rFonts w:hint="cs"/>
          <w:rtl/>
          <w:lang w:val="en-US"/>
        </w:rPr>
        <w:t xml:space="preserve"> واحتمال تسديد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ب</w:t>
      </w:r>
      <w:r w:rsidR="00F4386C">
        <w:rPr>
          <w:rFonts w:hint="cs"/>
          <w:rtl/>
          <w:lang w:val="en-US"/>
        </w:rPr>
        <w:t xml:space="preserve">هذا </w:t>
      </w:r>
      <w:r w:rsidRPr="00F233DC">
        <w:rPr>
          <w:rFonts w:hint="cs"/>
          <w:rtl/>
          <w:lang w:val="en-US"/>
        </w:rPr>
        <w:t xml:space="preserve">القرب من كلاودسات </w:t>
      </w:r>
      <w:r w:rsidR="00F4386C">
        <w:rPr>
          <w:rFonts w:hint="cs"/>
          <w:rtl/>
          <w:lang w:val="en-US"/>
        </w:rPr>
        <w:t xml:space="preserve">وهو </w:t>
      </w:r>
      <w:r w:rsidR="00165191">
        <w:rPr>
          <w:rFonts w:hint="cs"/>
          <w:rtl/>
          <w:lang w:val="en-US"/>
        </w:rPr>
        <w:t xml:space="preserve">في </w:t>
      </w:r>
      <w:r w:rsidR="00F4386C">
        <w:rPr>
          <w:rFonts w:hint="cs"/>
          <w:rtl/>
          <w:lang w:val="en-US"/>
        </w:rPr>
        <w:t xml:space="preserve">حالة </w:t>
      </w:r>
      <w:r w:rsidR="00165191">
        <w:rPr>
          <w:rFonts w:hint="cs"/>
          <w:rtl/>
          <w:lang w:val="en-US"/>
        </w:rPr>
        <w:t>حركة</w:t>
      </w:r>
      <w:r w:rsidRPr="00F233DC">
        <w:rPr>
          <w:rFonts w:hint="cs"/>
          <w:rtl/>
          <w:lang w:val="en-US"/>
        </w:rPr>
        <w:t xml:space="preserve"> ضئيل جدا</w:t>
      </w:r>
      <w:r w:rsidR="00165191">
        <w:rPr>
          <w:rFonts w:hint="cs"/>
          <w:rtl/>
          <w:lang w:val="en-US"/>
        </w:rPr>
        <w:t>ً</w:t>
      </w:r>
      <w:r w:rsidRPr="00F233DC">
        <w:rPr>
          <w:rFonts w:hint="cs"/>
          <w:rtl/>
          <w:lang w:val="en-US"/>
        </w:rPr>
        <w:t xml:space="preserve">، </w:t>
      </w:r>
      <w:r w:rsidR="00F4386C">
        <w:rPr>
          <w:rFonts w:hint="cs"/>
          <w:rtl/>
          <w:lang w:val="en-US"/>
        </w:rPr>
        <w:t xml:space="preserve">ولا يوجد مثل </w:t>
      </w:r>
      <w:r w:rsidRPr="00F233DC">
        <w:rPr>
          <w:rFonts w:hint="cs"/>
          <w:rtl/>
          <w:lang w:val="en-US"/>
        </w:rPr>
        <w:t xml:space="preserve">هذا التداخل في </w:t>
      </w:r>
      <w:r w:rsidR="00165191">
        <w:rPr>
          <w:rFonts w:hint="cs"/>
          <w:rtl/>
          <w:lang w:val="en-US"/>
        </w:rPr>
        <w:t xml:space="preserve">أحد الهوائيات </w:t>
      </w:r>
      <w:r w:rsidR="00F4386C">
        <w:rPr>
          <w:rFonts w:hint="cs"/>
          <w:rtl/>
          <w:lang w:val="en-US"/>
        </w:rPr>
        <w:t>إلا ل</w:t>
      </w:r>
      <w:r w:rsidRPr="00F233DC">
        <w:rPr>
          <w:rFonts w:hint="cs"/>
          <w:rtl/>
          <w:lang w:val="en-US"/>
        </w:rPr>
        <w:t>أقل من ثانية واحدة ع</w:t>
      </w:r>
      <w:r w:rsidR="00165191">
        <w:rPr>
          <w:rFonts w:hint="cs"/>
          <w:rtl/>
          <w:lang w:val="en-US"/>
        </w:rPr>
        <w:t xml:space="preserve">ند </w:t>
      </w:r>
      <w:r w:rsidRPr="00F233DC">
        <w:rPr>
          <w:rFonts w:hint="cs"/>
          <w:rtl/>
          <w:lang w:val="en-US"/>
        </w:rPr>
        <w:t>مرور س</w:t>
      </w:r>
      <w:r w:rsidR="00165191">
        <w:rPr>
          <w:rFonts w:hint="cs"/>
          <w:rtl/>
          <w:lang w:val="en-US"/>
        </w:rPr>
        <w:t>اتل معين</w:t>
      </w:r>
      <w:r w:rsidRPr="00F233DC">
        <w:rPr>
          <w:rFonts w:hint="cs"/>
          <w:rtl/>
          <w:lang w:val="en-US"/>
        </w:rPr>
        <w:t xml:space="preserve">. ومع ذلك، قد </w:t>
      </w:r>
      <w:r w:rsidR="00165191">
        <w:rPr>
          <w:rFonts w:hint="cs"/>
          <w:rtl/>
          <w:lang w:val="en-US"/>
        </w:rPr>
        <w:t xml:space="preserve">يكون من الضروري </w:t>
      </w:r>
      <w:r w:rsidR="00954CF3" w:rsidRPr="00F233DC">
        <w:rPr>
          <w:rFonts w:hint="cs"/>
          <w:rtl/>
          <w:lang w:val="en-US"/>
        </w:rPr>
        <w:t>أن تُ</w:t>
      </w:r>
      <w:r w:rsidR="00954CF3">
        <w:rPr>
          <w:rFonts w:hint="cs"/>
          <w:rtl/>
          <w:lang w:val="en-US"/>
        </w:rPr>
        <w:t xml:space="preserve">شير </w:t>
      </w:r>
      <w:r w:rsidR="00F4386C" w:rsidRPr="00F233DC">
        <w:rPr>
          <w:rFonts w:hint="cs"/>
          <w:rtl/>
          <w:lang w:val="en-US"/>
        </w:rPr>
        <w:t>برمجي</w:t>
      </w:r>
      <w:r w:rsidR="00F4386C">
        <w:rPr>
          <w:rFonts w:hint="cs"/>
          <w:rtl/>
          <w:lang w:val="en-US"/>
        </w:rPr>
        <w:t>ات</w:t>
      </w:r>
      <w:r w:rsidR="00F4386C"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165191">
        <w:rPr>
          <w:rFonts w:hint="cs"/>
          <w:rtl/>
          <w:lang w:val="en-US"/>
        </w:rPr>
        <w:t xml:space="preserve">إلى </w:t>
      </w:r>
      <w:r w:rsidRPr="00F233DC">
        <w:rPr>
          <w:rFonts w:hint="cs"/>
          <w:rtl/>
          <w:lang w:val="en-US"/>
        </w:rPr>
        <w:t>حدوث</w:t>
      </w:r>
      <w:r w:rsidR="00954CF3">
        <w:rPr>
          <w:rFonts w:hint="cs"/>
          <w:rtl/>
          <w:lang w:val="en-US"/>
        </w:rPr>
        <w:t xml:space="preserve"> التداخل</w:t>
      </w:r>
      <w:r w:rsidRPr="00F233DC">
        <w:rPr>
          <w:rFonts w:hint="cs"/>
          <w:rtl/>
          <w:lang w:val="en-US"/>
        </w:rPr>
        <w:t>.</w:t>
      </w:r>
    </w:p>
    <w:p w:rsidR="000F5FC9" w:rsidRPr="00F233DC" w:rsidRDefault="000F5FC9" w:rsidP="007C79CE">
      <w:pPr>
        <w:pStyle w:val="Heading2"/>
        <w:rPr>
          <w:rFonts w:hint="cs"/>
          <w:rtl/>
          <w:lang w:val="en-US"/>
        </w:rPr>
      </w:pPr>
      <w:r w:rsidRPr="00F233DC">
        <w:rPr>
          <w:lang w:val="en-US"/>
        </w:rPr>
        <w:t>4</w:t>
      </w:r>
      <w:r w:rsidRPr="00F233DC">
        <w:rPr>
          <w:lang w:val="en-US"/>
        </w:rPr>
        <w:tab/>
      </w:r>
      <w:r w:rsidR="00165191">
        <w:rPr>
          <w:rFonts w:hint="cs"/>
          <w:rtl/>
          <w:lang w:val="en-US"/>
        </w:rPr>
        <w:t xml:space="preserve">التأثير على </w:t>
      </w:r>
      <w:smartTag w:uri="urn:schemas-microsoft-com:office:smarttags" w:element="place">
        <w:smartTag w:uri="urn:schemas-microsoft-com:office:smarttags" w:element="City">
          <w:r w:rsidRPr="00F233DC">
            <w:rPr>
              <w:lang w:val="en-US"/>
            </w:rPr>
            <w:t>ALMA</w:t>
          </w:r>
        </w:smartTag>
      </w:smartTag>
    </w:p>
    <w:p w:rsidR="000F5FC9" w:rsidRPr="00F233DC" w:rsidRDefault="000F5FC9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 xml:space="preserve">فيما يلي الخطوات التي يتعين على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إتباعها لتفادي أ) الإضرار بالم</w:t>
      </w:r>
      <w:r w:rsidR="00FD1842">
        <w:rPr>
          <w:rFonts w:hint="cs"/>
          <w:rtl/>
          <w:lang w:val="en-US"/>
        </w:rPr>
        <w:t>ُ</w:t>
      </w:r>
      <w:r w:rsidRPr="00F233DC">
        <w:rPr>
          <w:rFonts w:hint="cs"/>
          <w:rtl/>
          <w:lang w:val="en-US"/>
        </w:rPr>
        <w:t xml:space="preserve">ستقبلات، ب) </w:t>
      </w:r>
      <w:r w:rsidR="00FD1842" w:rsidRPr="00F233DC">
        <w:rPr>
          <w:rFonts w:hint="cs"/>
          <w:rtl/>
          <w:lang w:val="en-US"/>
        </w:rPr>
        <w:t>و</w:t>
      </w:r>
      <w:r w:rsidR="00FD1842">
        <w:rPr>
          <w:rFonts w:hint="cs"/>
          <w:rtl/>
          <w:lang w:val="en-US"/>
        </w:rPr>
        <w:t xml:space="preserve">تلف </w:t>
      </w:r>
      <w:r w:rsidRPr="00F233DC">
        <w:rPr>
          <w:rFonts w:hint="cs"/>
          <w:rtl/>
          <w:lang w:val="en-US"/>
        </w:rPr>
        <w:t>البيانات.</w:t>
      </w:r>
    </w:p>
    <w:p w:rsidR="000F5FC9" w:rsidRPr="00F233DC" w:rsidRDefault="00F81310" w:rsidP="00F81310">
      <w:pPr>
        <w:tabs>
          <w:tab w:val="clear" w:pos="794"/>
          <w:tab w:val="clear" w:pos="1191"/>
          <w:tab w:val="clear" w:pos="1588"/>
          <w:tab w:val="clear" w:pos="1985"/>
        </w:tabs>
        <w:ind w:left="1191" w:hanging="1191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lastRenderedPageBreak/>
        <w:t>-</w:t>
      </w:r>
      <w:r>
        <w:rPr>
          <w:rFonts w:hint="cs"/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 xml:space="preserve">ينبغي لهوائي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ألا يُسدد</w:t>
      </w:r>
      <w:r w:rsidR="00165191">
        <w:rPr>
          <w:rFonts w:hint="cs"/>
          <w:rtl/>
          <w:lang w:val="en-US"/>
        </w:rPr>
        <w:t xml:space="preserve"> </w:t>
      </w:r>
      <w:r w:rsidR="00B80690">
        <w:rPr>
          <w:rFonts w:hint="cs"/>
          <w:rtl/>
          <w:lang w:val="en-US"/>
        </w:rPr>
        <w:t xml:space="preserve">مطلقاً في حدود </w:t>
      </w:r>
      <w:r w:rsidR="00B80690" w:rsidRPr="00F233DC">
        <w:rPr>
          <w:szCs w:val="24"/>
        </w:rPr>
        <w:t>±</w:t>
      </w:r>
      <w:r w:rsidR="00B80690" w:rsidRPr="00B80690">
        <w:rPr>
          <w:rFonts w:hint="eastAsia"/>
          <w:szCs w:val="4"/>
          <w:rtl/>
          <w:lang w:val="en-US"/>
        </w:rPr>
        <w:t> </w:t>
      </w:r>
      <w:r w:rsidR="000F5FC9" w:rsidRPr="00F233DC">
        <w:rPr>
          <w:rFonts w:cs="Courier New"/>
          <w:szCs w:val="24"/>
        </w:rPr>
        <w:t>0</w:t>
      </w:r>
      <w:r w:rsidR="00A106DD">
        <w:rPr>
          <w:rFonts w:cs="Courier New"/>
          <w:szCs w:val="24"/>
        </w:rPr>
        <w:t>,</w:t>
      </w:r>
      <w:r w:rsidR="000F5FC9" w:rsidRPr="00F233DC">
        <w:rPr>
          <w:rFonts w:cs="Courier New"/>
          <w:szCs w:val="24"/>
        </w:rPr>
        <w:t>8</w:t>
      </w:r>
      <w:r w:rsidR="000F5FC9" w:rsidRPr="00F233DC">
        <w:rPr>
          <w:rFonts w:hint="cs"/>
          <w:rtl/>
          <w:lang w:val="en-US"/>
        </w:rPr>
        <w:t xml:space="preserve"> درجة من السمت. وإذا </w:t>
      </w:r>
      <w:r w:rsidR="00165191">
        <w:rPr>
          <w:rFonts w:hint="cs"/>
          <w:rtl/>
          <w:lang w:val="en-US"/>
        </w:rPr>
        <w:t>كان لابد من ذلك</w:t>
      </w:r>
      <w:r w:rsidR="000F5FC9" w:rsidRPr="00F233DC">
        <w:rPr>
          <w:rFonts w:hint="cs"/>
          <w:rtl/>
          <w:lang w:val="en-US"/>
        </w:rPr>
        <w:t>، بغرض الصيانة أو النقل مثلا</w:t>
      </w:r>
      <w:r>
        <w:rPr>
          <w:rFonts w:hint="cs"/>
          <w:rtl/>
          <w:lang w:val="en-US"/>
        </w:rPr>
        <w:t>ً</w:t>
      </w:r>
      <w:r w:rsidR="000F5FC9" w:rsidRPr="00F233DC">
        <w:rPr>
          <w:rFonts w:hint="cs"/>
          <w:rtl/>
          <w:lang w:val="en-US"/>
        </w:rPr>
        <w:t>، فإنه ي</w:t>
      </w:r>
      <w:r w:rsidR="00165191">
        <w:rPr>
          <w:rFonts w:hint="cs"/>
          <w:rtl/>
          <w:lang w:val="en-US"/>
        </w:rPr>
        <w:t xml:space="preserve">نبغي </w:t>
      </w:r>
      <w:r w:rsidR="00985BB4">
        <w:rPr>
          <w:rFonts w:hint="cs"/>
          <w:rtl/>
          <w:lang w:val="en-US"/>
        </w:rPr>
        <w:t>وضع</w:t>
      </w:r>
      <w:r w:rsidR="005508A0">
        <w:rPr>
          <w:rFonts w:hint="cs"/>
          <w:rtl/>
          <w:lang w:val="en-US"/>
        </w:rPr>
        <w:t>،</w:t>
      </w:r>
      <w:r w:rsidR="00985BB4">
        <w:rPr>
          <w:rFonts w:hint="cs"/>
          <w:rtl/>
          <w:lang w:val="en-US"/>
        </w:rPr>
        <w:t xml:space="preserve"> س</w:t>
      </w:r>
      <w:r w:rsidR="005508A0">
        <w:rPr>
          <w:rFonts w:hint="cs"/>
          <w:rtl/>
          <w:lang w:val="en-US"/>
        </w:rPr>
        <w:t>ِ</w:t>
      </w:r>
      <w:r w:rsidR="00985BB4">
        <w:rPr>
          <w:rFonts w:hint="cs"/>
          <w:rtl/>
          <w:lang w:val="en-US"/>
        </w:rPr>
        <w:t xml:space="preserve">دادة </w:t>
      </w:r>
      <w:r w:rsidR="000F5FC9" w:rsidRPr="00F233DC">
        <w:rPr>
          <w:rFonts w:hint="cs"/>
          <w:rtl/>
          <w:lang w:val="en-US"/>
        </w:rPr>
        <w:t xml:space="preserve">أو </w:t>
      </w:r>
      <w:r w:rsidR="000F5FC9" w:rsidRPr="00985BB4">
        <w:rPr>
          <w:rFonts w:hint="cs"/>
          <w:rtl/>
          <w:lang w:val="en-US"/>
        </w:rPr>
        <w:t>موهن شمسي</w:t>
      </w:r>
      <w:r w:rsidR="005508A0">
        <w:rPr>
          <w:rFonts w:hint="cs"/>
          <w:rtl/>
          <w:lang w:val="en-US"/>
        </w:rPr>
        <w:t>،</w:t>
      </w:r>
      <w:r w:rsidR="000F5FC9" w:rsidRPr="00F233DC">
        <w:rPr>
          <w:rFonts w:hint="cs"/>
          <w:rtl/>
          <w:lang w:val="en-US"/>
        </w:rPr>
        <w:t xml:space="preserve"> فوق المستقبل</w:t>
      </w:r>
      <w:r w:rsidR="00985BB4">
        <w:rPr>
          <w:rFonts w:hint="cs"/>
          <w:rtl/>
          <w:lang w:val="en-US"/>
        </w:rPr>
        <w:t>ات</w:t>
      </w:r>
      <w:r w:rsidR="000F5FC9" w:rsidRPr="00F233DC">
        <w:rPr>
          <w:rFonts w:hint="cs"/>
          <w:rtl/>
          <w:lang w:val="en-US"/>
        </w:rPr>
        <w:t xml:space="preserve">. وإذا كان </w:t>
      </w:r>
      <w:r w:rsidR="00985BB4">
        <w:rPr>
          <w:rFonts w:hint="cs"/>
          <w:rtl/>
          <w:lang w:val="en-US"/>
        </w:rPr>
        <w:t xml:space="preserve">من الضروري إجراء </w:t>
      </w:r>
      <w:r w:rsidR="000F5FC9" w:rsidRPr="00F233DC">
        <w:rPr>
          <w:rFonts w:hint="cs"/>
          <w:rtl/>
          <w:lang w:val="en-US"/>
        </w:rPr>
        <w:t xml:space="preserve">رصدات </w:t>
      </w:r>
      <w:r w:rsidR="00A106DD">
        <w:rPr>
          <w:rFonts w:hint="cs"/>
          <w:rtl/>
          <w:lang w:val="en-US"/>
        </w:rPr>
        <w:t xml:space="preserve">في </w:t>
      </w:r>
      <w:r w:rsidR="000F5FC9" w:rsidRPr="00F233DC">
        <w:rPr>
          <w:rFonts w:hint="cs"/>
          <w:rtl/>
          <w:lang w:val="en-US"/>
        </w:rPr>
        <w:t xml:space="preserve">حدود </w:t>
      </w:r>
      <w:r w:rsidR="000F5FC9" w:rsidRPr="00F233DC">
        <w:rPr>
          <w:lang w:val="en-US"/>
        </w:rPr>
        <w:t>0</w:t>
      </w:r>
      <w:r w:rsidR="00A106DD">
        <w:rPr>
          <w:lang w:val="en-US"/>
        </w:rPr>
        <w:t>,</w:t>
      </w:r>
      <w:r w:rsidR="000F5FC9" w:rsidRPr="00F233DC">
        <w:rPr>
          <w:lang w:val="en-US"/>
        </w:rPr>
        <w:t>8</w:t>
      </w:r>
      <w:r w:rsidR="000F5FC9" w:rsidRPr="00F233DC">
        <w:rPr>
          <w:rFonts w:hint="cs"/>
          <w:rtl/>
          <w:lang w:val="en-US"/>
        </w:rPr>
        <w:t xml:space="preserve"> درجة من السمت، فينبغي </w:t>
      </w:r>
      <w:r w:rsidR="00805A9E">
        <w:rPr>
          <w:rFonts w:hint="cs"/>
          <w:rtl/>
          <w:lang w:val="en-US"/>
        </w:rPr>
        <w:t xml:space="preserve">أن </w:t>
      </w:r>
      <w:r w:rsidR="000F5FC9" w:rsidRPr="00F233DC">
        <w:rPr>
          <w:rFonts w:hint="cs"/>
          <w:rtl/>
          <w:lang w:val="en-US"/>
        </w:rPr>
        <w:t xml:space="preserve">تحقق </w:t>
      </w:r>
      <w:r w:rsidR="00805A9E" w:rsidRPr="00F233DC">
        <w:rPr>
          <w:rFonts w:hint="cs"/>
          <w:rtl/>
          <w:lang w:val="en-US"/>
        </w:rPr>
        <w:t>برمجي</w:t>
      </w:r>
      <w:r w:rsidR="00805A9E">
        <w:rPr>
          <w:rFonts w:hint="cs"/>
          <w:rtl/>
          <w:lang w:val="en-US"/>
        </w:rPr>
        <w:t>ات</w:t>
      </w:r>
      <w:r w:rsidR="00805A9E" w:rsidRPr="00F233DC">
        <w:rPr>
          <w:rFonts w:hint="cs"/>
          <w:rtl/>
          <w:lang w:val="en-US"/>
        </w:rPr>
        <w:t xml:space="preserve"> التحكم </w:t>
      </w:r>
      <w:r w:rsidR="000F5FC9" w:rsidRPr="00F233DC">
        <w:rPr>
          <w:rFonts w:hint="cs"/>
          <w:rtl/>
          <w:lang w:val="en-US"/>
        </w:rPr>
        <w:t xml:space="preserve">من موقع كلاودسات قبل </w:t>
      </w:r>
      <w:r w:rsidR="00805A9E">
        <w:rPr>
          <w:rFonts w:hint="cs"/>
          <w:rtl/>
          <w:lang w:val="en-US"/>
        </w:rPr>
        <w:t xml:space="preserve">الاقتراب </w:t>
      </w:r>
      <w:r w:rsidR="000F5FC9" w:rsidRPr="00F233DC">
        <w:rPr>
          <w:rFonts w:hint="cs"/>
          <w:rtl/>
          <w:lang w:val="en-US"/>
        </w:rPr>
        <w:t>أكثر من السمت</w:t>
      </w:r>
      <w:r w:rsidR="00805A9E" w:rsidRPr="00805A9E">
        <w:rPr>
          <w:rFonts w:hint="cs"/>
          <w:rtl/>
          <w:lang w:val="en-US"/>
        </w:rPr>
        <w:t xml:space="preserve"> </w:t>
      </w:r>
      <w:r w:rsidR="00805A9E">
        <w:rPr>
          <w:rFonts w:hint="cs"/>
          <w:rtl/>
          <w:lang w:val="en-US"/>
        </w:rPr>
        <w:t>من ذلك</w:t>
      </w:r>
      <w:r w:rsidR="000F5FC9" w:rsidRPr="00F233DC">
        <w:rPr>
          <w:rFonts w:hint="cs"/>
          <w:rtl/>
          <w:lang w:val="en-US"/>
        </w:rPr>
        <w:t>.</w:t>
      </w:r>
    </w:p>
    <w:p w:rsidR="000F5FC9" w:rsidRPr="00F233DC" w:rsidRDefault="00F81310" w:rsidP="00F81310">
      <w:pPr>
        <w:tabs>
          <w:tab w:val="clear" w:pos="794"/>
          <w:tab w:val="clear" w:pos="1191"/>
          <w:tab w:val="clear" w:pos="1588"/>
          <w:tab w:val="clear" w:pos="1985"/>
        </w:tabs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Fonts w:hint="cs"/>
          <w:rtl/>
          <w:lang w:val="en-US"/>
        </w:rPr>
        <w:tab/>
      </w:r>
      <w:r w:rsidR="000F5FC9" w:rsidRPr="00F233DC">
        <w:rPr>
          <w:rFonts w:hint="cs"/>
          <w:rtl/>
          <w:lang w:val="en-US"/>
        </w:rPr>
        <w:t xml:space="preserve">في كل مرة تُسدد فيها هوائيات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</w:t>
      </w:r>
      <w:r w:rsidR="00985BB4">
        <w:rPr>
          <w:rFonts w:hint="cs"/>
          <w:rtl/>
          <w:lang w:val="en-US"/>
        </w:rPr>
        <w:t xml:space="preserve">صوب </w:t>
      </w:r>
      <w:r w:rsidR="000F5FC9" w:rsidRPr="00F233DC">
        <w:rPr>
          <w:lang w:val="en-US"/>
        </w:rPr>
        <w:t>10</w:t>
      </w:r>
      <w:r w:rsidR="000F5FC9" w:rsidRPr="00F233DC">
        <w:rPr>
          <w:rFonts w:hint="cs"/>
          <w:rtl/>
          <w:lang w:val="en-US"/>
        </w:rPr>
        <w:t xml:space="preserve"> درجات </w:t>
      </w:r>
      <w:r w:rsidR="00FD3C0C">
        <w:rPr>
          <w:rFonts w:hint="cs"/>
          <w:rtl/>
          <w:lang w:val="en-US"/>
        </w:rPr>
        <w:t xml:space="preserve">تقريباً </w:t>
      </w:r>
      <w:r w:rsidR="00985BB4">
        <w:rPr>
          <w:rFonts w:hint="cs"/>
          <w:rtl/>
          <w:lang w:val="en-US"/>
        </w:rPr>
        <w:t xml:space="preserve">من </w:t>
      </w:r>
      <w:r w:rsidR="000F5FC9" w:rsidRPr="00F233DC">
        <w:rPr>
          <w:rFonts w:hint="cs"/>
          <w:rtl/>
          <w:lang w:val="en-US"/>
        </w:rPr>
        <w:t xml:space="preserve">كلاودسات، لا بد </w:t>
      </w:r>
      <w:r w:rsidR="00FD3C0C">
        <w:rPr>
          <w:rFonts w:hint="cs"/>
          <w:rtl/>
          <w:lang w:val="en-US"/>
        </w:rPr>
        <w:t xml:space="preserve">من وضع علامات على </w:t>
      </w:r>
      <w:r w:rsidR="000F5FC9" w:rsidRPr="00F233DC">
        <w:rPr>
          <w:rFonts w:hint="cs"/>
          <w:rtl/>
          <w:lang w:val="en-US"/>
        </w:rPr>
        <w:t xml:space="preserve">كل البيانات التي أخذت على الأقل في النطاق </w:t>
      </w:r>
      <w:r w:rsidR="000F5FC9" w:rsidRPr="00F233DC">
        <w:rPr>
          <w:lang w:val="en-US"/>
        </w:rPr>
        <w:t>GHz 90</w:t>
      </w:r>
      <w:r w:rsidR="000F5FC9" w:rsidRPr="00F233DC">
        <w:rPr>
          <w:rFonts w:hint="cs"/>
          <w:rtl/>
          <w:lang w:val="en-US"/>
        </w:rPr>
        <w:t xml:space="preserve"> </w:t>
      </w:r>
      <w:r w:rsidR="00FD3C0C">
        <w:rPr>
          <w:rFonts w:hint="cs"/>
          <w:rtl/>
          <w:lang w:val="en-US"/>
        </w:rPr>
        <w:t xml:space="preserve">على اعتبار أنها تمثل قيماً </w:t>
      </w:r>
      <w:r w:rsidR="000F5FC9" w:rsidRPr="00F233DC">
        <w:rPr>
          <w:rFonts w:hint="cs"/>
          <w:rtl/>
          <w:lang w:val="en-US"/>
        </w:rPr>
        <w:t>مشكوك</w:t>
      </w:r>
      <w:r w:rsidR="00FD3C0C">
        <w:rPr>
          <w:rFonts w:hint="cs"/>
          <w:rtl/>
          <w:lang w:val="en-US"/>
        </w:rPr>
        <w:t>اً</w:t>
      </w:r>
      <w:r w:rsidR="000F5FC9" w:rsidRPr="00F233DC">
        <w:rPr>
          <w:rFonts w:hint="cs"/>
          <w:rtl/>
          <w:lang w:val="en-US"/>
        </w:rPr>
        <w:t xml:space="preserve"> فيها. و</w:t>
      </w:r>
      <w:r w:rsidR="00FD3C0C">
        <w:rPr>
          <w:rFonts w:hint="cs"/>
          <w:rtl/>
          <w:lang w:val="en-US"/>
        </w:rPr>
        <w:t xml:space="preserve">يكون </w:t>
      </w:r>
      <w:r w:rsidR="000F5FC9" w:rsidRPr="00F233DC">
        <w:rPr>
          <w:rFonts w:hint="cs"/>
          <w:rtl/>
          <w:lang w:val="en-US"/>
        </w:rPr>
        <w:t>التداخل التوافقي ممكن</w:t>
      </w:r>
      <w:r w:rsidR="00FD3C0C">
        <w:rPr>
          <w:rFonts w:hint="cs"/>
          <w:rtl/>
          <w:lang w:val="en-US"/>
        </w:rPr>
        <w:t>اً</w:t>
      </w:r>
      <w:r w:rsidR="000F5FC9" w:rsidRPr="00F233DC">
        <w:rPr>
          <w:rFonts w:hint="cs"/>
          <w:rtl/>
          <w:lang w:val="en-US"/>
        </w:rPr>
        <w:t xml:space="preserve"> إذا مر الساتل كلاودسات </w:t>
      </w:r>
      <w:r w:rsidR="00985BB4">
        <w:rPr>
          <w:rFonts w:hint="cs"/>
          <w:rtl/>
          <w:lang w:val="en-US"/>
        </w:rPr>
        <w:t xml:space="preserve">عند </w:t>
      </w:r>
      <w:r w:rsidR="00FD3C0C">
        <w:rPr>
          <w:rFonts w:hint="cs"/>
          <w:rtl/>
          <w:lang w:val="en-US"/>
        </w:rPr>
        <w:t xml:space="preserve">درجة </w:t>
      </w:r>
      <w:r w:rsidR="000F5FC9" w:rsidRPr="00F233DC">
        <w:rPr>
          <w:lang w:val="en-US"/>
        </w:rPr>
        <w:t>0</w:t>
      </w:r>
      <w:r w:rsidR="00FD3C0C">
        <w:rPr>
          <w:lang w:val="en-US"/>
        </w:rPr>
        <w:t>,</w:t>
      </w:r>
      <w:r w:rsidR="000F5FC9" w:rsidRPr="00F233DC">
        <w:rPr>
          <w:lang w:val="en-US"/>
        </w:rPr>
        <w:t>02</w:t>
      </w:r>
      <w:r w:rsidR="000F5FC9" w:rsidRPr="00F233DC">
        <w:rPr>
          <w:rFonts w:hint="cs"/>
          <w:rtl/>
          <w:lang w:val="en-US"/>
        </w:rPr>
        <w:t xml:space="preserve"> درجة </w:t>
      </w:r>
      <w:r w:rsidR="00FD3C0C">
        <w:rPr>
          <w:rFonts w:hint="cs"/>
          <w:rtl/>
          <w:lang w:val="en-US"/>
        </w:rPr>
        <w:t xml:space="preserve">تقريباً </w:t>
      </w:r>
      <w:r w:rsidR="000F5FC9" w:rsidRPr="00F233DC">
        <w:rPr>
          <w:rFonts w:hint="cs"/>
          <w:rtl/>
          <w:lang w:val="en-US"/>
        </w:rPr>
        <w:t xml:space="preserve">من مجال رؤية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>.</w:t>
      </w:r>
    </w:p>
    <w:p w:rsidR="000F5FC9" w:rsidRPr="00F233DC" w:rsidRDefault="00F81310" w:rsidP="00F81310">
      <w:pPr>
        <w:tabs>
          <w:tab w:val="clear" w:pos="794"/>
          <w:tab w:val="clear" w:pos="1191"/>
          <w:tab w:val="clear" w:pos="1588"/>
          <w:tab w:val="clear" w:pos="1985"/>
        </w:tabs>
        <w:ind w:left="1191" w:hanging="1191"/>
        <w:rPr>
          <w:rFonts w:hint="cs"/>
          <w:lang w:val="en-US"/>
        </w:rPr>
      </w:pPr>
      <w:r>
        <w:rPr>
          <w:rFonts w:hint="cs"/>
          <w:rtl/>
          <w:lang w:val="en-US"/>
        </w:rPr>
        <w:t>-</w:t>
      </w:r>
      <w:r>
        <w:rPr>
          <w:rFonts w:hint="cs"/>
          <w:rtl/>
          <w:lang w:val="en-US"/>
        </w:rPr>
        <w:tab/>
      </w:r>
      <w:r w:rsidR="0095579C">
        <w:rPr>
          <w:rFonts w:hint="cs"/>
          <w:rtl/>
          <w:lang w:val="en-US"/>
        </w:rPr>
        <w:t>من الأ</w:t>
      </w:r>
      <w:r w:rsidR="0095579C" w:rsidRPr="00F233DC">
        <w:rPr>
          <w:rFonts w:hint="cs"/>
          <w:rtl/>
          <w:lang w:val="en-US"/>
        </w:rPr>
        <w:t xml:space="preserve">فضل </w:t>
      </w:r>
      <w:r w:rsidR="000F5FC9" w:rsidRPr="00F233DC">
        <w:rPr>
          <w:rFonts w:hint="cs"/>
          <w:rtl/>
          <w:lang w:val="en-US"/>
        </w:rPr>
        <w:t xml:space="preserve">أن </w:t>
      </w:r>
      <w:r w:rsidR="0095579C">
        <w:rPr>
          <w:rFonts w:hint="cs"/>
          <w:rtl/>
          <w:lang w:val="en-US"/>
        </w:rPr>
        <w:t xml:space="preserve">تقتصر </w:t>
      </w:r>
      <w:r w:rsidR="000F5FC9" w:rsidRPr="00F233DC">
        <w:rPr>
          <w:rFonts w:hint="cs"/>
          <w:rtl/>
          <w:lang w:val="en-US"/>
        </w:rPr>
        <w:t xml:space="preserve">الرصدات </w:t>
      </w:r>
      <w:r w:rsidR="00985BB4">
        <w:rPr>
          <w:rFonts w:hint="cs"/>
          <w:rtl/>
          <w:lang w:val="en-US"/>
        </w:rPr>
        <w:t xml:space="preserve">التي </w:t>
      </w:r>
      <w:r w:rsidR="0095579C">
        <w:rPr>
          <w:rFonts w:hint="cs"/>
          <w:rtl/>
          <w:lang w:val="en-US"/>
        </w:rPr>
        <w:t xml:space="preserve">تجرى </w:t>
      </w:r>
      <w:r w:rsidR="000F5FC9" w:rsidRPr="00F233DC">
        <w:rPr>
          <w:rFonts w:hint="cs"/>
          <w:rtl/>
          <w:lang w:val="en-US"/>
        </w:rPr>
        <w:t>في نطاق التردد</w:t>
      </w:r>
      <w:r w:rsidR="00985BB4">
        <w:rPr>
          <w:rFonts w:hint="cs"/>
          <w:rtl/>
          <w:lang w:val="en-US"/>
        </w:rPr>
        <w:t>ات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GHz 94</w:t>
      </w:r>
      <w:r w:rsidR="0095579C">
        <w:rPr>
          <w:lang w:val="en-US"/>
        </w:rPr>
        <w:t>,1</w:t>
      </w:r>
      <w:r w:rsidR="000F5FC9" w:rsidRPr="00F233DC">
        <w:rPr>
          <w:lang w:val="en-US"/>
        </w:rPr>
        <w:t>-94</w:t>
      </w:r>
      <w:r w:rsidR="0095579C">
        <w:rPr>
          <w:lang w:val="en-US"/>
        </w:rPr>
        <w:t>,0</w:t>
      </w:r>
      <w:r w:rsidR="0095579C" w:rsidRPr="00F233DC">
        <w:rPr>
          <w:rFonts w:hint="cs"/>
          <w:rtl/>
          <w:lang w:val="en-US"/>
        </w:rPr>
        <w:t xml:space="preserve"> </w:t>
      </w:r>
      <w:r w:rsidR="00E368A0">
        <w:rPr>
          <w:rFonts w:hint="cs"/>
          <w:rtl/>
          <w:lang w:val="en-US"/>
        </w:rPr>
        <w:t xml:space="preserve">على </w:t>
      </w:r>
      <w:r w:rsidR="00E368A0" w:rsidRPr="00F233DC">
        <w:rPr>
          <w:rFonts w:hint="cs"/>
          <w:rtl/>
          <w:lang w:val="en-US"/>
        </w:rPr>
        <w:t xml:space="preserve">الفترات </w:t>
      </w:r>
      <w:r w:rsidR="000F5FC9" w:rsidRPr="00F233DC">
        <w:rPr>
          <w:rFonts w:hint="cs"/>
          <w:rtl/>
          <w:lang w:val="en-US"/>
        </w:rPr>
        <w:t>التي يكون فيها كلاودسات تحت الأفق.</w:t>
      </w:r>
    </w:p>
    <w:p w:rsidR="000F5FC9" w:rsidRPr="00F233DC" w:rsidRDefault="00E368A0" w:rsidP="007C79CE">
      <w:pPr>
        <w:pStyle w:val="Heading2"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الخلاصة</w:t>
      </w:r>
    </w:p>
    <w:p w:rsidR="000F5FC9" w:rsidRPr="00F233DC" w:rsidRDefault="000F5FC9" w:rsidP="007C79CE">
      <w:pPr>
        <w:rPr>
          <w:rFonts w:hint="cs"/>
          <w:rtl/>
          <w:lang w:val="en-US"/>
        </w:rPr>
      </w:pPr>
      <w:r w:rsidRPr="00F233DC">
        <w:rPr>
          <w:rFonts w:hint="cs"/>
          <w:rtl/>
          <w:lang w:val="en-US"/>
        </w:rPr>
        <w:t>كلاودسات هو الأول من نوعه ضمن سلسلة رادارا</w:t>
      </w:r>
      <w:r w:rsidRPr="00F233DC">
        <w:rPr>
          <w:rFonts w:hint="eastAsia"/>
          <w:rtl/>
          <w:lang w:val="en-US"/>
        </w:rPr>
        <w:t>ت</w:t>
      </w:r>
      <w:r w:rsidRPr="00F233DC">
        <w:rPr>
          <w:rFonts w:hint="cs"/>
          <w:rtl/>
          <w:lang w:val="en-US"/>
        </w:rPr>
        <w:t xml:space="preserve"> الموجات المليمترية التي يمكن أن تؤثر في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. </w:t>
      </w:r>
      <w:r w:rsidR="00105622">
        <w:rPr>
          <w:rFonts w:hint="cs"/>
          <w:rtl/>
          <w:lang w:val="en-US"/>
        </w:rPr>
        <w:t>و</w:t>
      </w:r>
      <w:r w:rsidRPr="00F233DC">
        <w:rPr>
          <w:rFonts w:hint="cs"/>
          <w:rtl/>
          <w:lang w:val="en-US"/>
        </w:rPr>
        <w:t xml:space="preserve">هناك </w:t>
      </w:r>
      <w:r w:rsidR="00105622">
        <w:rPr>
          <w:rFonts w:hint="cs"/>
          <w:rtl/>
          <w:lang w:val="en-US"/>
        </w:rPr>
        <w:t xml:space="preserve">احتمال محدود </w:t>
      </w:r>
      <w:r w:rsidRPr="00F233DC">
        <w:rPr>
          <w:rFonts w:hint="cs"/>
          <w:rtl/>
          <w:lang w:val="en-US"/>
        </w:rPr>
        <w:t xml:space="preserve">للإضرار بمستقبلات </w:t>
      </w:r>
      <w:r w:rsidRPr="00F233DC">
        <w:rPr>
          <w:lang w:val="en-US"/>
        </w:rPr>
        <w:t>ALMA</w:t>
      </w:r>
      <w:r w:rsidR="00D00C18">
        <w:rPr>
          <w:rFonts w:hint="cs"/>
          <w:rtl/>
          <w:lang w:val="en-US"/>
        </w:rPr>
        <w:t>، وي</w:t>
      </w:r>
      <w:r w:rsidRPr="00F233DC">
        <w:rPr>
          <w:rFonts w:hint="cs"/>
          <w:rtl/>
          <w:lang w:val="en-US"/>
        </w:rPr>
        <w:t xml:space="preserve">مكن أن </w:t>
      </w:r>
      <w:r w:rsidR="00105622">
        <w:rPr>
          <w:rFonts w:hint="cs"/>
          <w:rtl/>
          <w:lang w:val="en-US"/>
        </w:rPr>
        <w:t>ي</w:t>
      </w:r>
      <w:r w:rsidR="00105622" w:rsidRPr="00F233DC">
        <w:rPr>
          <w:rFonts w:hint="cs"/>
          <w:rtl/>
          <w:lang w:val="en-US"/>
        </w:rPr>
        <w:t xml:space="preserve">حدث </w:t>
      </w:r>
      <w:r w:rsidR="00105622">
        <w:rPr>
          <w:rFonts w:hint="cs"/>
          <w:rtl/>
          <w:lang w:val="en-US"/>
        </w:rPr>
        <w:t xml:space="preserve">ذلك </w:t>
      </w:r>
      <w:r w:rsidR="00E23EC5">
        <w:rPr>
          <w:rFonts w:hint="cs"/>
          <w:rtl/>
          <w:lang w:val="en-US"/>
        </w:rPr>
        <w:t xml:space="preserve">عندما تكون </w:t>
      </w:r>
      <w:r w:rsidRPr="00F233DC">
        <w:rPr>
          <w:rFonts w:hint="cs"/>
          <w:rtl/>
          <w:lang w:val="en-US"/>
        </w:rPr>
        <w:t xml:space="preserve">حزمة الرادار وهوائي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متجهين </w:t>
      </w:r>
      <w:r w:rsidR="00D00C18">
        <w:rPr>
          <w:rFonts w:hint="cs"/>
          <w:rtl/>
          <w:lang w:val="en-US"/>
        </w:rPr>
        <w:t>صوب</w:t>
      </w:r>
      <w:r w:rsidRPr="00F233DC">
        <w:rPr>
          <w:rFonts w:hint="cs"/>
          <w:rtl/>
          <w:lang w:val="en-US"/>
        </w:rPr>
        <w:t xml:space="preserve"> بعضهما </w:t>
      </w:r>
      <w:r w:rsidR="00105622">
        <w:rPr>
          <w:rFonts w:hint="cs"/>
          <w:rtl/>
          <w:lang w:val="en-US"/>
        </w:rPr>
        <w:t xml:space="preserve">مباشرة </w:t>
      </w:r>
      <w:r w:rsidRPr="00F233DC">
        <w:rPr>
          <w:rFonts w:hint="cs"/>
          <w:rtl/>
          <w:lang w:val="en-US"/>
        </w:rPr>
        <w:t xml:space="preserve">مع اقتران الحزمة الرئيسية بالحزمة الرئيسية. غير أن هذا الأمر لا يحدث إلا نادراً، </w:t>
      </w:r>
      <w:r w:rsidR="00105622" w:rsidRPr="00F233DC">
        <w:rPr>
          <w:rFonts w:hint="cs"/>
          <w:rtl/>
          <w:lang w:val="en-US"/>
        </w:rPr>
        <w:t>و</w:t>
      </w:r>
      <w:r w:rsidR="00105622">
        <w:rPr>
          <w:rFonts w:hint="cs"/>
          <w:rtl/>
          <w:lang w:val="en-US"/>
        </w:rPr>
        <w:t xml:space="preserve">يمكن اتخاذ </w:t>
      </w:r>
      <w:r w:rsidRPr="00F233DC">
        <w:rPr>
          <w:rFonts w:hint="cs"/>
          <w:rtl/>
          <w:lang w:val="en-US"/>
        </w:rPr>
        <w:t>بعض التد</w:t>
      </w:r>
      <w:r w:rsidR="00D00C18">
        <w:rPr>
          <w:rFonts w:hint="cs"/>
          <w:rtl/>
          <w:lang w:val="en-US"/>
        </w:rPr>
        <w:t>ا</w:t>
      </w:r>
      <w:r w:rsidRPr="00F233DC">
        <w:rPr>
          <w:rFonts w:hint="cs"/>
          <w:rtl/>
          <w:lang w:val="en-US"/>
        </w:rPr>
        <w:t xml:space="preserve">بير الوقائية البسيطة لتفادي </w:t>
      </w:r>
      <w:r w:rsidR="00105622">
        <w:rPr>
          <w:rFonts w:hint="cs"/>
          <w:rtl/>
          <w:lang w:val="en-US"/>
        </w:rPr>
        <w:t xml:space="preserve">هذا </w:t>
      </w:r>
      <w:r w:rsidRPr="00F233DC">
        <w:rPr>
          <w:rFonts w:hint="cs"/>
          <w:rtl/>
          <w:lang w:val="en-US"/>
        </w:rPr>
        <w:t xml:space="preserve">الخطر </w:t>
      </w:r>
      <w:r w:rsidRPr="00F233DC">
        <w:rPr>
          <w:rtl/>
          <w:lang w:val="en-US"/>
        </w:rPr>
        <w:t>–</w:t>
      </w:r>
      <w:r w:rsidRPr="00F233DC">
        <w:rPr>
          <w:rFonts w:hint="cs"/>
          <w:rtl/>
          <w:lang w:val="en-US"/>
        </w:rPr>
        <w:t xml:space="preserve"> وعلى وجه الخصوص، إذا لم تُسدد هوائيات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 xml:space="preserve"> </w:t>
      </w:r>
      <w:r w:rsidR="00E23EC5">
        <w:rPr>
          <w:rFonts w:hint="cs"/>
          <w:rtl/>
          <w:lang w:val="en-US"/>
        </w:rPr>
        <w:t>مطلقاً</w:t>
      </w:r>
      <w:r w:rsidR="00D00C18">
        <w:rPr>
          <w:rFonts w:hint="cs"/>
          <w:rtl/>
          <w:lang w:val="en-US"/>
        </w:rPr>
        <w:t xml:space="preserve"> </w:t>
      </w:r>
      <w:r w:rsidR="00E23EC5">
        <w:rPr>
          <w:rFonts w:hint="cs"/>
          <w:rtl/>
          <w:lang w:val="en-US"/>
        </w:rPr>
        <w:t>صوب</w:t>
      </w:r>
      <w:r w:rsidRPr="00F233DC">
        <w:rPr>
          <w:rFonts w:hint="cs"/>
          <w:rtl/>
          <w:lang w:val="en-US"/>
        </w:rPr>
        <w:t xml:space="preserve"> </w:t>
      </w:r>
      <w:r w:rsidRPr="00F233DC">
        <w:rPr>
          <w:lang w:val="en-US"/>
        </w:rPr>
        <w:t>0</w:t>
      </w:r>
      <w:r w:rsidR="00105622">
        <w:rPr>
          <w:lang w:val="en-US"/>
        </w:rPr>
        <w:t>,</w:t>
      </w:r>
      <w:r w:rsidRPr="00F233DC">
        <w:rPr>
          <w:lang w:val="en-US"/>
        </w:rPr>
        <w:t>8</w:t>
      </w:r>
      <w:r w:rsidRPr="00F233DC">
        <w:rPr>
          <w:rFonts w:hint="cs"/>
          <w:rtl/>
          <w:lang w:val="en-US"/>
        </w:rPr>
        <w:t xml:space="preserve"> درجة </w:t>
      </w:r>
      <w:r w:rsidR="00105622">
        <w:rPr>
          <w:rFonts w:hint="cs"/>
          <w:rtl/>
          <w:lang w:val="en-US"/>
        </w:rPr>
        <w:t xml:space="preserve">تقريباً </w:t>
      </w:r>
      <w:r w:rsidRPr="00F233DC">
        <w:rPr>
          <w:rFonts w:hint="cs"/>
          <w:rtl/>
          <w:lang w:val="en-US"/>
        </w:rPr>
        <w:t xml:space="preserve">من </w:t>
      </w:r>
      <w:r w:rsidR="00E23EC5">
        <w:rPr>
          <w:rFonts w:hint="cs"/>
          <w:rtl/>
          <w:lang w:val="en-US"/>
        </w:rPr>
        <w:t>سمتها</w:t>
      </w:r>
      <w:r w:rsidRPr="00F233DC">
        <w:rPr>
          <w:rFonts w:hint="cs"/>
          <w:rtl/>
          <w:lang w:val="en-US"/>
        </w:rPr>
        <w:t xml:space="preserve"> دون </w:t>
      </w:r>
      <w:r w:rsidR="00D00C18">
        <w:rPr>
          <w:rFonts w:hint="cs"/>
          <w:rtl/>
          <w:lang w:val="en-US"/>
        </w:rPr>
        <w:t>أن يكون ا</w:t>
      </w:r>
      <w:r w:rsidRPr="00F233DC">
        <w:rPr>
          <w:rFonts w:hint="cs"/>
          <w:rtl/>
          <w:lang w:val="en-US"/>
        </w:rPr>
        <w:t xml:space="preserve">لمستقبل </w:t>
      </w:r>
      <w:r w:rsidR="00D00C18">
        <w:rPr>
          <w:rFonts w:hint="cs"/>
          <w:rtl/>
          <w:lang w:val="en-US"/>
        </w:rPr>
        <w:t>محمياً</w:t>
      </w:r>
      <w:r w:rsidRPr="00F233DC">
        <w:rPr>
          <w:rFonts w:hint="cs"/>
          <w:rtl/>
          <w:lang w:val="en-US"/>
        </w:rPr>
        <w:t xml:space="preserve">، أو دون </w:t>
      </w:r>
      <w:r w:rsidR="00D00C18">
        <w:rPr>
          <w:rFonts w:hint="cs"/>
          <w:rtl/>
          <w:lang w:val="en-US"/>
        </w:rPr>
        <w:t>أن ت</w:t>
      </w:r>
      <w:r w:rsidR="00E23EC5">
        <w:rPr>
          <w:rFonts w:hint="cs"/>
          <w:rtl/>
          <w:lang w:val="en-US"/>
        </w:rPr>
        <w:t>ُ</w:t>
      </w:r>
      <w:r w:rsidR="00D00C18">
        <w:rPr>
          <w:rFonts w:hint="cs"/>
          <w:rtl/>
          <w:lang w:val="en-US"/>
        </w:rPr>
        <w:t xml:space="preserve">حدد </w:t>
      </w:r>
      <w:r w:rsidR="00105622" w:rsidRPr="00F233DC">
        <w:rPr>
          <w:rFonts w:hint="cs"/>
          <w:rtl/>
          <w:lang w:val="en-US"/>
        </w:rPr>
        <w:t>برمجي</w:t>
      </w:r>
      <w:r w:rsidR="00105622">
        <w:rPr>
          <w:rFonts w:hint="cs"/>
          <w:rtl/>
          <w:lang w:val="en-US"/>
        </w:rPr>
        <w:t>ات</w:t>
      </w:r>
      <w:r w:rsidR="00105622" w:rsidRPr="00F233DC">
        <w:rPr>
          <w:rFonts w:hint="cs"/>
          <w:rtl/>
          <w:lang w:val="en-US"/>
        </w:rPr>
        <w:t xml:space="preserve"> </w:t>
      </w:r>
      <w:r w:rsidRPr="00F233DC">
        <w:rPr>
          <w:rFonts w:hint="cs"/>
          <w:rtl/>
          <w:lang w:val="en-US"/>
        </w:rPr>
        <w:t xml:space="preserve">التحكم </w:t>
      </w:r>
      <w:r w:rsidR="00D00C18">
        <w:rPr>
          <w:rFonts w:hint="cs"/>
          <w:rtl/>
          <w:lang w:val="en-US"/>
        </w:rPr>
        <w:t xml:space="preserve">في المقام الأول </w:t>
      </w:r>
      <w:r w:rsidR="00E23EC5">
        <w:rPr>
          <w:rFonts w:hint="cs"/>
          <w:rtl/>
          <w:lang w:val="en-US"/>
        </w:rPr>
        <w:t>الممر المحتمل ل</w:t>
      </w:r>
      <w:r w:rsidRPr="00F233DC">
        <w:rPr>
          <w:rFonts w:hint="cs"/>
          <w:rtl/>
          <w:lang w:val="en-US"/>
        </w:rPr>
        <w:t xml:space="preserve">لمسير الأرضي </w:t>
      </w:r>
      <w:r w:rsidR="00E23EC5">
        <w:rPr>
          <w:rFonts w:hint="cs"/>
          <w:rtl/>
          <w:lang w:val="en-US"/>
        </w:rPr>
        <w:t>ل</w:t>
      </w:r>
      <w:r w:rsidRPr="00F233DC">
        <w:rPr>
          <w:rFonts w:hint="cs"/>
          <w:rtl/>
          <w:lang w:val="en-US"/>
        </w:rPr>
        <w:t xml:space="preserve">كلاودسات بالقرب من </w:t>
      </w:r>
      <w:r w:rsidRPr="00F233DC">
        <w:rPr>
          <w:lang w:val="en-US"/>
        </w:rPr>
        <w:t>ALMA</w:t>
      </w:r>
      <w:r w:rsidRPr="00F233DC">
        <w:rPr>
          <w:rFonts w:hint="cs"/>
          <w:rtl/>
          <w:lang w:val="en-US"/>
        </w:rPr>
        <w:t>.</w:t>
      </w:r>
    </w:p>
    <w:p w:rsidR="000F5FC9" w:rsidRPr="00F233DC" w:rsidRDefault="00682C66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وستتعرض </w:t>
      </w:r>
      <w:r w:rsidR="000F5FC9" w:rsidRPr="00F233DC">
        <w:rPr>
          <w:rFonts w:hint="cs"/>
          <w:rtl/>
          <w:lang w:val="en-US"/>
        </w:rPr>
        <w:t xml:space="preserve">الفصوص الجانبية </w:t>
      </w:r>
      <w:r w:rsidR="00D00C18">
        <w:rPr>
          <w:rFonts w:hint="cs"/>
          <w:rtl/>
          <w:lang w:val="en-US"/>
        </w:rPr>
        <w:t>البعيدة</w:t>
      </w:r>
      <w:r w:rsidR="000F5FC9" w:rsidRPr="00F233DC">
        <w:rPr>
          <w:rFonts w:hint="cs"/>
          <w:rtl/>
          <w:lang w:val="en-US"/>
        </w:rPr>
        <w:t xml:space="preserve"> لحزمة الرادار </w:t>
      </w:r>
      <w:r w:rsidR="00D00C18">
        <w:rPr>
          <w:rFonts w:hint="cs"/>
          <w:rtl/>
          <w:lang w:val="en-US"/>
        </w:rPr>
        <w:t xml:space="preserve">إلى التداخل </w:t>
      </w:r>
      <w:r w:rsidR="000F5FC9" w:rsidRPr="00F233DC">
        <w:rPr>
          <w:rFonts w:hint="cs"/>
          <w:rtl/>
          <w:lang w:val="en-US"/>
        </w:rPr>
        <w:t xml:space="preserve">في النطاق </w:t>
      </w:r>
      <w:r w:rsidR="000F5FC9" w:rsidRPr="00F233DC">
        <w:rPr>
          <w:lang w:val="en-US"/>
        </w:rPr>
        <w:t>GHz 90</w:t>
      </w:r>
      <w:r w:rsidR="000F5FC9" w:rsidRPr="00F233DC">
        <w:rPr>
          <w:rFonts w:hint="cs"/>
          <w:rtl/>
          <w:lang w:val="en-US"/>
        </w:rPr>
        <w:t xml:space="preserve"> في كل مرة يسدد فيها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</w:t>
      </w:r>
      <w:r w:rsidR="00E23EC5">
        <w:rPr>
          <w:rFonts w:hint="cs"/>
          <w:rtl/>
          <w:lang w:val="en-US"/>
        </w:rPr>
        <w:t>صوب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10</w:t>
      </w:r>
      <w:r>
        <w:rPr>
          <w:rFonts w:hint="eastAsia"/>
          <w:rtl/>
          <w:lang w:val="en-US"/>
        </w:rPr>
        <w:t> </w:t>
      </w:r>
      <w:r w:rsidR="000F5FC9" w:rsidRPr="00F233DC">
        <w:rPr>
          <w:rFonts w:hint="cs"/>
          <w:rtl/>
          <w:lang w:val="en-US"/>
        </w:rPr>
        <w:t xml:space="preserve">درجات </w:t>
      </w:r>
      <w:r>
        <w:rPr>
          <w:rFonts w:hint="cs"/>
          <w:rtl/>
          <w:lang w:val="en-US"/>
        </w:rPr>
        <w:t xml:space="preserve">تقريباً </w:t>
      </w:r>
      <w:r w:rsidR="000F5FC9" w:rsidRPr="00F233DC">
        <w:rPr>
          <w:rFonts w:hint="cs"/>
          <w:rtl/>
          <w:lang w:val="en-US"/>
        </w:rPr>
        <w:t>من الساتل؛ وي</w:t>
      </w:r>
      <w:r w:rsidR="00E23EC5">
        <w:rPr>
          <w:rFonts w:hint="cs"/>
          <w:rtl/>
          <w:lang w:val="en-US"/>
        </w:rPr>
        <w:t>ُ</w:t>
      </w:r>
      <w:r w:rsidR="00D00C18">
        <w:rPr>
          <w:rFonts w:hint="cs"/>
          <w:rtl/>
          <w:lang w:val="en-US"/>
        </w:rPr>
        <w:t xml:space="preserve">فترض </w:t>
      </w:r>
      <w:r w:rsidRPr="00F233DC">
        <w:rPr>
          <w:rFonts w:hint="cs"/>
          <w:rtl/>
          <w:lang w:val="en-US"/>
        </w:rPr>
        <w:t xml:space="preserve">أن تكون </w:t>
      </w:r>
      <w:r w:rsidR="000F5FC9" w:rsidRPr="00F233DC">
        <w:rPr>
          <w:rFonts w:hint="cs"/>
          <w:rtl/>
          <w:lang w:val="en-US"/>
        </w:rPr>
        <w:t>برمجي</w:t>
      </w:r>
      <w:r>
        <w:rPr>
          <w:rFonts w:hint="cs"/>
          <w:rtl/>
          <w:lang w:val="en-US"/>
        </w:rPr>
        <w:t>ات</w:t>
      </w:r>
      <w:r w:rsidR="000F5FC9" w:rsidRPr="00F233DC">
        <w:rPr>
          <w:rFonts w:hint="cs"/>
          <w:rtl/>
          <w:lang w:val="en-US"/>
        </w:rPr>
        <w:t xml:space="preserve">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قادرة على </w:t>
      </w:r>
      <w:r w:rsidR="00E23EC5">
        <w:rPr>
          <w:rFonts w:hint="cs"/>
          <w:rtl/>
          <w:lang w:val="en-US"/>
        </w:rPr>
        <w:t>الإشارة إلى</w:t>
      </w:r>
      <w:r w:rsidR="000F5FC9" w:rsidRPr="00F233DC">
        <w:rPr>
          <w:rFonts w:hint="cs"/>
          <w:rtl/>
          <w:lang w:val="en-US"/>
        </w:rPr>
        <w:t xml:space="preserve"> هذه الحالات.</w:t>
      </w:r>
    </w:p>
    <w:p w:rsidR="000F5FC9" w:rsidRPr="00F233DC" w:rsidRDefault="00E23EC5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وخلال</w:t>
      </w:r>
      <w:r w:rsidR="00D00C18">
        <w:rPr>
          <w:rFonts w:hint="cs"/>
          <w:rtl/>
          <w:lang w:val="en-US"/>
        </w:rPr>
        <w:t xml:space="preserve"> </w:t>
      </w:r>
      <w:r w:rsidR="000F5FC9" w:rsidRPr="00F233DC">
        <w:rPr>
          <w:rFonts w:hint="cs"/>
          <w:rtl/>
          <w:lang w:val="en-US"/>
        </w:rPr>
        <w:t xml:space="preserve">مدة استعمال كلاودسات، </w:t>
      </w:r>
      <w:r>
        <w:rPr>
          <w:rFonts w:hint="cs"/>
          <w:rtl/>
          <w:lang w:val="en-US"/>
        </w:rPr>
        <w:t>ينبغي</w:t>
      </w:r>
      <w:r w:rsidR="000F5FC9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ل</w:t>
      </w:r>
      <w:r w:rsidR="000F5FC9" w:rsidRPr="00F233DC">
        <w:rPr>
          <w:rFonts w:hint="cs"/>
          <w:rtl/>
          <w:lang w:val="en-US"/>
        </w:rPr>
        <w:t xml:space="preserve">مرصد </w:t>
      </w:r>
      <w:r w:rsidR="000F5FC9" w:rsidRPr="00F233DC">
        <w:rPr>
          <w:lang w:val="en-US"/>
        </w:rPr>
        <w:t>ALMA</w:t>
      </w:r>
      <w:r w:rsidR="000F5FC9" w:rsidRPr="00F233DC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أن يتمتع ب</w:t>
      </w:r>
      <w:r w:rsidR="000F5FC9" w:rsidRPr="00F233DC">
        <w:rPr>
          <w:rFonts w:hint="cs"/>
          <w:rtl/>
          <w:lang w:val="en-US"/>
        </w:rPr>
        <w:t xml:space="preserve">أحدث العناصر المدارية </w:t>
      </w:r>
      <w:r w:rsidR="00D00C18">
        <w:rPr>
          <w:rFonts w:hint="cs"/>
          <w:rtl/>
          <w:lang w:val="en-US"/>
        </w:rPr>
        <w:t xml:space="preserve">حتى يتسنى لبرمجيات </w:t>
      </w:r>
      <w:r>
        <w:rPr>
          <w:rFonts w:hint="cs"/>
          <w:rtl/>
          <w:lang w:val="en-US"/>
        </w:rPr>
        <w:t>تخطيط</w:t>
      </w:r>
      <w:r w:rsidR="00D00C18">
        <w:rPr>
          <w:rFonts w:hint="cs"/>
          <w:rtl/>
          <w:lang w:val="en-US"/>
        </w:rPr>
        <w:t xml:space="preserve"> بيانات التلسكوب والتحكم فيها وحيازتها التنبؤ بإحداثيات الساتل الدقيقة واستعمالها.</w:t>
      </w:r>
    </w:p>
    <w:p w:rsidR="00D969C9" w:rsidRDefault="00D00C18" w:rsidP="007C79CE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وفي هذا الصدد، سيكون من الضروري إقامة </w:t>
      </w:r>
      <w:r w:rsidR="000F5FC9" w:rsidRPr="00F233DC">
        <w:rPr>
          <w:rFonts w:hint="cs"/>
          <w:rtl/>
          <w:lang w:val="en-US"/>
        </w:rPr>
        <w:t xml:space="preserve">تعاون </w:t>
      </w:r>
      <w:r w:rsidR="00A9051C">
        <w:rPr>
          <w:rFonts w:hint="cs"/>
          <w:rtl/>
          <w:lang w:val="en-US"/>
        </w:rPr>
        <w:t>وثيق، مبكر و</w:t>
      </w:r>
      <w:r w:rsidR="000F5FC9" w:rsidRPr="00F233DC">
        <w:rPr>
          <w:rFonts w:hint="cs"/>
          <w:rtl/>
          <w:lang w:val="en-US"/>
        </w:rPr>
        <w:t xml:space="preserve">متواصل، بين الوكالة الساتلية وخدمة علم الفلك الراديوي </w:t>
      </w:r>
      <w:r w:rsidR="000F5FC9" w:rsidRPr="00F233DC">
        <w:rPr>
          <w:lang w:val="en-US"/>
        </w:rPr>
        <w:t>(RAS)</w:t>
      </w:r>
      <w:r w:rsidR="000F5FC9" w:rsidRPr="00F233DC">
        <w:rPr>
          <w:rFonts w:hint="cs"/>
          <w:rtl/>
          <w:lang w:val="en-US"/>
        </w:rPr>
        <w:t xml:space="preserve">، </w:t>
      </w:r>
      <w:r w:rsidR="009F68DB">
        <w:rPr>
          <w:rFonts w:hint="cs"/>
          <w:rtl/>
          <w:lang w:val="en-US"/>
        </w:rPr>
        <w:t xml:space="preserve">وهو تعاون </w:t>
      </w:r>
      <w:r w:rsidR="00E23EC5">
        <w:rPr>
          <w:rFonts w:hint="cs"/>
          <w:rtl/>
          <w:lang w:val="en-US"/>
        </w:rPr>
        <w:t xml:space="preserve">من شأنه أن </w:t>
      </w:r>
      <w:r w:rsidR="000F5FC9" w:rsidRPr="00F233DC">
        <w:rPr>
          <w:rFonts w:hint="cs"/>
          <w:rtl/>
          <w:lang w:val="en-US"/>
        </w:rPr>
        <w:t>ي</w:t>
      </w:r>
      <w:r w:rsidR="00A9051C">
        <w:rPr>
          <w:rFonts w:hint="cs"/>
          <w:rtl/>
          <w:lang w:val="en-US"/>
        </w:rPr>
        <w:t>سهم بد</w:t>
      </w:r>
      <w:r w:rsidR="000F5FC9" w:rsidRPr="00F233DC">
        <w:rPr>
          <w:rFonts w:hint="cs"/>
          <w:rtl/>
          <w:lang w:val="en-US"/>
        </w:rPr>
        <w:t>ور أساسي</w:t>
      </w:r>
      <w:r w:rsidR="00A9051C">
        <w:rPr>
          <w:rFonts w:hint="cs"/>
          <w:rtl/>
          <w:lang w:val="en-US"/>
        </w:rPr>
        <w:t xml:space="preserve"> في كل </w:t>
      </w:r>
      <w:r w:rsidR="000F5FC9" w:rsidRPr="00F233DC">
        <w:rPr>
          <w:rFonts w:hint="cs"/>
          <w:rtl/>
          <w:lang w:val="en-US"/>
        </w:rPr>
        <w:t xml:space="preserve">الحالات المشابهة </w:t>
      </w:r>
      <w:r w:rsidR="00A9051C">
        <w:rPr>
          <w:rFonts w:hint="cs"/>
          <w:rtl/>
          <w:lang w:val="en-US"/>
        </w:rPr>
        <w:t xml:space="preserve">التي ستعرض </w:t>
      </w:r>
      <w:r w:rsidR="000F5FC9" w:rsidRPr="00F233DC">
        <w:rPr>
          <w:rFonts w:hint="cs"/>
          <w:rtl/>
          <w:lang w:val="en-US"/>
        </w:rPr>
        <w:t>في المستقبل.</w:t>
      </w:r>
    </w:p>
    <w:p w:rsidR="00DB40F8" w:rsidRPr="00F233DC" w:rsidRDefault="00DB40F8" w:rsidP="007C79CE">
      <w:pPr>
        <w:spacing w:before="600"/>
        <w:jc w:val="center"/>
        <w:rPr>
          <w:rFonts w:hint="cs"/>
          <w:lang w:val="en-US"/>
        </w:rPr>
      </w:pPr>
      <w:r>
        <w:rPr>
          <w:rFonts w:hint="cs"/>
          <w:rtl/>
          <w:lang w:val="en-US"/>
        </w:rPr>
        <w:t>__________</w:t>
      </w:r>
    </w:p>
    <w:sectPr w:rsidR="00DB40F8" w:rsidRPr="00F233DC" w:rsidSect="00F81310">
      <w:headerReference w:type="even" r:id="rId13"/>
      <w:headerReference w:type="default" r:id="rId14"/>
      <w:footerReference w:type="first" r:id="rId15"/>
      <w:pgSz w:w="11907" w:h="16834" w:code="9"/>
      <w:pgMar w:top="1134" w:right="1134" w:bottom="1134" w:left="1134" w:header="720" w:footer="720" w:gutter="0"/>
      <w:paperSrc w:first="15" w:other="15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2E0" w:rsidRDefault="00E552E0">
      <w:r>
        <w:separator/>
      </w:r>
    </w:p>
  </w:endnote>
  <w:endnote w:type="continuationSeparator" w:id="0">
    <w:p w:rsidR="00E552E0" w:rsidRDefault="00E5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6B" w:rsidRPr="0031126B" w:rsidRDefault="001B1B6B">
    <w:pPr>
      <w:pStyle w:val="Footer"/>
      <w:rPr>
        <w:lang w:val="en-US"/>
      </w:rPr>
    </w:pPr>
    <w:r>
      <w:fldChar w:fldCharType="begin"/>
    </w:r>
    <w:r w:rsidRPr="0031126B">
      <w:rPr>
        <w:lang w:val="en-US"/>
      </w:rPr>
      <w:instrText xml:space="preserve"> FILENAME \p \* MERGEFORMAT </w:instrText>
    </w:r>
    <w:r>
      <w:fldChar w:fldCharType="separate"/>
    </w:r>
    <w:r w:rsidR="0031126B" w:rsidRPr="0031126B">
      <w:rPr>
        <w:lang w:val="en-US"/>
      </w:rPr>
      <w:t>P:\QPUB\BR\REC\RA\1750-0\recup\R-REC-RA.1750-0-200603-I!!MSW-A.doc</w:t>
    </w:r>
    <w:r>
      <w:fldChar w:fldCharType="end"/>
    </w:r>
    <w:r w:rsidRPr="0031126B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F4A39">
      <w:t>08.06.17</w:t>
    </w:r>
    <w:r>
      <w:fldChar w:fldCharType="end"/>
    </w:r>
    <w:r w:rsidRPr="0031126B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31126B">
      <w:rPr>
        <w:rtl/>
      </w:rPr>
      <w:t>08.06.17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2E0" w:rsidRDefault="00E552E0">
      <w:r>
        <w:t>____________________</w:t>
      </w:r>
    </w:p>
  </w:footnote>
  <w:footnote w:type="continuationSeparator" w:id="0">
    <w:p w:rsidR="00E552E0" w:rsidRDefault="00E552E0">
      <w:r>
        <w:continuationSeparator/>
      </w:r>
    </w:p>
  </w:footnote>
  <w:footnote w:id="1">
    <w:p w:rsidR="00052D2C" w:rsidRDefault="00052D2C" w:rsidP="00052D2C">
      <w:pPr>
        <w:pStyle w:val="FootnoteText"/>
        <w:spacing w:before="120"/>
      </w:pPr>
      <w:r>
        <w:rPr>
          <w:rStyle w:val="FootnoteReference"/>
          <w:rtl/>
        </w:rPr>
        <w:t>*</w:t>
      </w:r>
      <w:r>
        <w:rPr>
          <w:rtl/>
        </w:rPr>
        <w:t xml:space="preserve"> </w:t>
      </w:r>
      <w:r>
        <w:tab/>
      </w:r>
      <w:r w:rsidRPr="00052D2C">
        <w:rPr>
          <w:rFonts w:hint="cs"/>
          <w:rtl/>
          <w:lang w:bidi="ar-SA"/>
        </w:rPr>
        <w:t xml:space="preserve">أجرت لجنة الدراسات </w:t>
      </w:r>
      <w:r w:rsidRPr="00052D2C">
        <w:rPr>
          <w:lang w:val="en-GB"/>
        </w:rPr>
        <w:t>7</w:t>
      </w:r>
      <w:r w:rsidRPr="00052D2C">
        <w:rPr>
          <w:rFonts w:hint="cs"/>
          <w:rtl/>
          <w:lang w:bidi="ar-SA"/>
        </w:rPr>
        <w:t xml:space="preserve"> تعديلات صياغية على هذه التوصية في عام </w:t>
      </w:r>
      <w:r w:rsidRPr="00052D2C">
        <w:rPr>
          <w:lang w:val="en-GB"/>
        </w:rPr>
        <w:t>2017</w:t>
      </w:r>
      <w:r w:rsidRPr="00052D2C">
        <w:rPr>
          <w:rFonts w:hint="cs"/>
          <w:rtl/>
          <w:lang w:bidi="ar-SA"/>
        </w:rPr>
        <w:t xml:space="preserve"> طبقاً للقرار </w:t>
      </w:r>
      <w:r w:rsidRPr="00052D2C">
        <w:rPr>
          <w:lang w:val="en-GB"/>
        </w:rPr>
        <w:t>ITU</w:t>
      </w:r>
      <w:r w:rsidRPr="00052D2C">
        <w:rPr>
          <w:lang w:val="en-GB"/>
        </w:rPr>
        <w:noBreakHyphen/>
        <w:t>R 1</w:t>
      </w:r>
      <w:r w:rsidRPr="00052D2C">
        <w:rPr>
          <w:rFonts w:hint="cs"/>
          <w:rtl/>
          <w:lang w:bidi="ar-SA"/>
        </w:rPr>
        <w:t>.</w:t>
      </w:r>
    </w:p>
  </w:footnote>
  <w:footnote w:id="2">
    <w:p w:rsidR="001B1B6B" w:rsidRDefault="001B1B6B" w:rsidP="00F07732">
      <w:pPr>
        <w:pStyle w:val="FootnoteText"/>
        <w:spacing w:before="120"/>
        <w:jc w:val="left"/>
        <w:rPr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A"/>
        </w:rPr>
        <w:t xml:space="preserve">راجع القرار </w:t>
      </w:r>
      <w:r>
        <w:rPr>
          <w:lang w:bidi="ar-SA"/>
        </w:rPr>
        <w:t>24-2</w:t>
      </w:r>
      <w:r>
        <w:rPr>
          <w:rFonts w:hint="cs"/>
          <w:rtl/>
          <w:lang w:bidi="ar-SA"/>
        </w:rPr>
        <w:t xml:space="preserve"> ل</w:t>
      </w:r>
      <w:r>
        <w:rPr>
          <w:rFonts w:hint="cs"/>
          <w:rtl/>
        </w:rPr>
        <w:t xml:space="preserve">فريق </w:t>
      </w:r>
      <w:r w:rsidRPr="00342908">
        <w:rPr>
          <w:rFonts w:hint="cs"/>
          <w:rtl/>
        </w:rPr>
        <w:t xml:space="preserve">تنسيق الترددات الفضائية </w:t>
      </w:r>
      <w:r w:rsidRPr="00342908">
        <w:t>(SFCG)</w:t>
      </w:r>
      <w:r w:rsidRPr="00342908"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 xml:space="preserve">في العنوان التالي: </w:t>
      </w:r>
      <w:hyperlink r:id="rId1" w:history="1">
        <w:r w:rsidR="00052D2C" w:rsidRPr="00052D2C">
          <w:rPr>
            <w:rStyle w:val="Hyperlink"/>
            <w:lang w:val="en-GB" w:bidi="ar-SA"/>
          </w:rPr>
          <w:t>https://www.sfcgonline.org/resolutions/RES SFCG 24-2 (94 GHz allocation use).pdf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6B" w:rsidRDefault="001B1B6B" w:rsidP="00B872ED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1F4A39">
      <w:rPr>
        <w:rStyle w:val="PageNumber"/>
        <w:noProof/>
        <w:rtl/>
      </w:rPr>
      <w:t>14</w:t>
    </w:r>
    <w:r>
      <w:rPr>
        <w:rStyle w:val="PageNumber"/>
        <w:rtl/>
      </w:rPr>
      <w:fldChar w:fldCharType="end"/>
    </w:r>
  </w:p>
  <w:p w:rsidR="001B1B6B" w:rsidRDefault="001B1B6B" w:rsidP="00B872ED">
    <w:pPr>
      <w:pStyle w:val="Header"/>
      <w:ind w:right="360" w:firstLine="360"/>
    </w:pPr>
    <w:r w:rsidRPr="00DB40F8">
      <w:rPr>
        <w:rFonts w:hint="cs"/>
        <w:rtl/>
        <w:lang w:bidi="ar-EG"/>
      </w:rPr>
      <w:t>التوصية</w:t>
    </w:r>
    <w:r w:rsidRPr="000D084C">
      <w:rPr>
        <w:rFonts w:hint="cs"/>
        <w:b w:val="0"/>
        <w:bCs w:val="0"/>
        <w:rtl/>
        <w:lang w:bidi="ar-EG"/>
      </w:rPr>
      <w:t xml:space="preserve"> </w:t>
    </w:r>
    <w:r w:rsidRPr="000D084C">
      <w:rPr>
        <w:b w:val="0"/>
        <w:bCs w:val="0"/>
        <w:lang w:val="en-US" w:bidi="ar-EG"/>
      </w:rPr>
      <w:t>ITU-R RA.1750</w:t>
    </w:r>
    <w:r w:rsidR="00052D2C">
      <w:rPr>
        <w:b w:val="0"/>
        <w:bCs w:val="0"/>
        <w:lang w:val="en-US" w:bidi="ar-EG"/>
      </w:rPr>
      <w:t>-0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6B" w:rsidRPr="000D084C" w:rsidRDefault="001B1B6B" w:rsidP="00F81310">
    <w:pPr>
      <w:tabs>
        <w:tab w:val="center" w:pos="5386"/>
      </w:tabs>
      <w:spacing w:before="0" w:after="120"/>
      <w:jc w:val="right"/>
      <w:rPr>
        <w:rFonts w:hint="cs"/>
        <w:lang w:val="en-US" w:bidi="ar-EG"/>
      </w:rPr>
    </w:pPr>
    <w:r w:rsidRPr="000D084C">
      <w:rPr>
        <w:rFonts w:hint="cs"/>
        <w:b/>
        <w:bCs/>
        <w:rtl/>
        <w:lang w:bidi="ar-EG"/>
      </w:rPr>
      <w:t xml:space="preserve">التوصية </w:t>
    </w:r>
    <w:r w:rsidRPr="000D084C">
      <w:rPr>
        <w:b/>
        <w:bCs/>
        <w:lang w:val="en-US" w:bidi="ar-EG"/>
      </w:rPr>
      <w:t>ITU-R RA.1750</w:t>
    </w:r>
    <w:r w:rsidR="00052D2C">
      <w:rPr>
        <w:b/>
        <w:bCs/>
        <w:lang w:val="en-US" w:bidi="ar-EG"/>
      </w:rPr>
      <w:t>-0</w:t>
    </w:r>
    <w:r w:rsidRPr="000D084C">
      <w:rPr>
        <w:rFonts w:hint="cs"/>
        <w:rtl/>
        <w:lang w:val="en-US" w:bidi="ar-EG"/>
      </w:rPr>
      <w:tab/>
    </w:r>
    <w:r w:rsidRPr="000D084C">
      <w:rPr>
        <w:rFonts w:hint="cs"/>
        <w:rtl/>
        <w:lang w:val="en-US" w:bidi="ar-EG"/>
      </w:rPr>
      <w:tab/>
    </w:r>
    <w:r w:rsidRPr="00DB40F8">
      <w:rPr>
        <w:rStyle w:val="PageNumber"/>
        <w:rFonts w:ascii="Times New Roman" w:hAnsi="Times New Roman" w:cs="Traditional Arabic"/>
        <w:rtl/>
      </w:rPr>
      <w:fldChar w:fldCharType="begin"/>
    </w:r>
    <w:r w:rsidRPr="00DB40F8">
      <w:rPr>
        <w:rStyle w:val="PageNumber"/>
        <w:rFonts w:ascii="Times New Roman" w:hAnsi="Times New Roman" w:cs="Traditional Arabic"/>
      </w:rPr>
      <w:instrText xml:space="preserve">PAGE  </w:instrText>
    </w:r>
    <w:r w:rsidRPr="00DB40F8">
      <w:rPr>
        <w:rStyle w:val="PageNumber"/>
        <w:rFonts w:ascii="Times New Roman" w:hAnsi="Times New Roman" w:cs="Traditional Arabic"/>
        <w:rtl/>
      </w:rPr>
      <w:fldChar w:fldCharType="separate"/>
    </w:r>
    <w:r w:rsidR="001F4A39">
      <w:rPr>
        <w:rStyle w:val="PageNumber"/>
        <w:rFonts w:ascii="Times New Roman" w:hAnsi="Times New Roman" w:cs="Traditional Arabic"/>
        <w:noProof/>
        <w:rtl/>
      </w:rPr>
      <w:t>1</w:t>
    </w:r>
    <w:r w:rsidRPr="00DB40F8">
      <w:rPr>
        <w:rStyle w:val="PageNumber"/>
        <w:rFonts w:ascii="Times New Roman" w:hAnsi="Times New Roman" w:cs="Traditional Arabic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D4810"/>
    <w:multiLevelType w:val="hybridMultilevel"/>
    <w:tmpl w:val="3B2C8B4A"/>
    <w:lvl w:ilvl="0" w:tplc="375AD2F4">
      <w:start w:val="1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B64790"/>
    <w:multiLevelType w:val="multilevel"/>
    <w:tmpl w:val="3B2C8B4A"/>
    <w:lvl w:ilvl="0">
      <w:start w:val="1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raditional Arabic" w:hint="default"/>
        <w:lang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618CD"/>
    <w:multiLevelType w:val="hybridMultilevel"/>
    <w:tmpl w:val="38C42C42"/>
    <w:lvl w:ilvl="0" w:tplc="5B26245E">
      <w:start w:val="1"/>
      <w:numFmt w:val="bullet"/>
      <w:pStyle w:val="enumlev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DB9"/>
    <w:rsid w:val="0000595C"/>
    <w:rsid w:val="00016343"/>
    <w:rsid w:val="00016D9E"/>
    <w:rsid w:val="00024D35"/>
    <w:rsid w:val="00027B25"/>
    <w:rsid w:val="00032EAD"/>
    <w:rsid w:val="0003364F"/>
    <w:rsid w:val="000409DE"/>
    <w:rsid w:val="00044BFD"/>
    <w:rsid w:val="00046C14"/>
    <w:rsid w:val="00050073"/>
    <w:rsid w:val="00052D2C"/>
    <w:rsid w:val="0005650A"/>
    <w:rsid w:val="00057E8F"/>
    <w:rsid w:val="00060ACE"/>
    <w:rsid w:val="00065B17"/>
    <w:rsid w:val="000771E6"/>
    <w:rsid w:val="00085EE5"/>
    <w:rsid w:val="00091674"/>
    <w:rsid w:val="00095EF4"/>
    <w:rsid w:val="000A247B"/>
    <w:rsid w:val="000A5539"/>
    <w:rsid w:val="000B1129"/>
    <w:rsid w:val="000B6705"/>
    <w:rsid w:val="000C131A"/>
    <w:rsid w:val="000C2431"/>
    <w:rsid w:val="000C3E74"/>
    <w:rsid w:val="000D084C"/>
    <w:rsid w:val="000D3254"/>
    <w:rsid w:val="000D39F3"/>
    <w:rsid w:val="000D4EE0"/>
    <w:rsid w:val="000E0E5E"/>
    <w:rsid w:val="000E2C2E"/>
    <w:rsid w:val="000E5757"/>
    <w:rsid w:val="000E5A78"/>
    <w:rsid w:val="000F416B"/>
    <w:rsid w:val="000F4364"/>
    <w:rsid w:val="000F5FC9"/>
    <w:rsid w:val="000F6481"/>
    <w:rsid w:val="00105622"/>
    <w:rsid w:val="00107C2F"/>
    <w:rsid w:val="00117086"/>
    <w:rsid w:val="00121BBA"/>
    <w:rsid w:val="0012722B"/>
    <w:rsid w:val="00130012"/>
    <w:rsid w:val="00130808"/>
    <w:rsid w:val="001325DD"/>
    <w:rsid w:val="00133C08"/>
    <w:rsid w:val="00134AC1"/>
    <w:rsid w:val="00144D87"/>
    <w:rsid w:val="00150BF2"/>
    <w:rsid w:val="00155FE6"/>
    <w:rsid w:val="00165191"/>
    <w:rsid w:val="00165828"/>
    <w:rsid w:val="00165DEC"/>
    <w:rsid w:val="00165EDF"/>
    <w:rsid w:val="00177B83"/>
    <w:rsid w:val="00180BFA"/>
    <w:rsid w:val="00180EC7"/>
    <w:rsid w:val="00184A2F"/>
    <w:rsid w:val="001A0F13"/>
    <w:rsid w:val="001A23E7"/>
    <w:rsid w:val="001A24C0"/>
    <w:rsid w:val="001A2A77"/>
    <w:rsid w:val="001A705D"/>
    <w:rsid w:val="001B1B6B"/>
    <w:rsid w:val="001B3330"/>
    <w:rsid w:val="001B7011"/>
    <w:rsid w:val="001C0483"/>
    <w:rsid w:val="001C258D"/>
    <w:rsid w:val="001C54EC"/>
    <w:rsid w:val="001D10ED"/>
    <w:rsid w:val="001D4662"/>
    <w:rsid w:val="001D74AF"/>
    <w:rsid w:val="001E4989"/>
    <w:rsid w:val="001E4FA1"/>
    <w:rsid w:val="001E74F6"/>
    <w:rsid w:val="001F3FC9"/>
    <w:rsid w:val="001F4A39"/>
    <w:rsid w:val="00206D3C"/>
    <w:rsid w:val="0020742B"/>
    <w:rsid w:val="00210BF5"/>
    <w:rsid w:val="0021148C"/>
    <w:rsid w:val="00223000"/>
    <w:rsid w:val="002300C9"/>
    <w:rsid w:val="0023146F"/>
    <w:rsid w:val="00231667"/>
    <w:rsid w:val="00236F26"/>
    <w:rsid w:val="002377AE"/>
    <w:rsid w:val="0024252B"/>
    <w:rsid w:val="00257454"/>
    <w:rsid w:val="00260B45"/>
    <w:rsid w:val="00261F69"/>
    <w:rsid w:val="00274206"/>
    <w:rsid w:val="00291929"/>
    <w:rsid w:val="00292529"/>
    <w:rsid w:val="002A12D5"/>
    <w:rsid w:val="002B036D"/>
    <w:rsid w:val="002B6D2A"/>
    <w:rsid w:val="002B72CE"/>
    <w:rsid w:val="002C2C84"/>
    <w:rsid w:val="002C72E3"/>
    <w:rsid w:val="002D2005"/>
    <w:rsid w:val="002E2261"/>
    <w:rsid w:val="002F4BFD"/>
    <w:rsid w:val="00300728"/>
    <w:rsid w:val="00301401"/>
    <w:rsid w:val="003018B3"/>
    <w:rsid w:val="0031126B"/>
    <w:rsid w:val="00312C4E"/>
    <w:rsid w:val="00316527"/>
    <w:rsid w:val="00331D50"/>
    <w:rsid w:val="00340EB6"/>
    <w:rsid w:val="00342908"/>
    <w:rsid w:val="00343EB7"/>
    <w:rsid w:val="00344DE0"/>
    <w:rsid w:val="00351261"/>
    <w:rsid w:val="003557D2"/>
    <w:rsid w:val="00361F23"/>
    <w:rsid w:val="00363548"/>
    <w:rsid w:val="00365A8F"/>
    <w:rsid w:val="0037253A"/>
    <w:rsid w:val="00373013"/>
    <w:rsid w:val="0039200C"/>
    <w:rsid w:val="00396F71"/>
    <w:rsid w:val="003A0F51"/>
    <w:rsid w:val="003C1665"/>
    <w:rsid w:val="003D7566"/>
    <w:rsid w:val="003E38BC"/>
    <w:rsid w:val="003E4D5C"/>
    <w:rsid w:val="003E71A2"/>
    <w:rsid w:val="003F2D38"/>
    <w:rsid w:val="004100BD"/>
    <w:rsid w:val="00421BF7"/>
    <w:rsid w:val="004226CA"/>
    <w:rsid w:val="00426D8B"/>
    <w:rsid w:val="00442530"/>
    <w:rsid w:val="0044741B"/>
    <w:rsid w:val="00457A5F"/>
    <w:rsid w:val="0046171A"/>
    <w:rsid w:val="00463D17"/>
    <w:rsid w:val="00470BBE"/>
    <w:rsid w:val="00472578"/>
    <w:rsid w:val="0047321E"/>
    <w:rsid w:val="00480705"/>
    <w:rsid w:val="00480BA5"/>
    <w:rsid w:val="004829A8"/>
    <w:rsid w:val="004843FF"/>
    <w:rsid w:val="0048719E"/>
    <w:rsid w:val="00491023"/>
    <w:rsid w:val="004922C3"/>
    <w:rsid w:val="00495FEF"/>
    <w:rsid w:val="004A0527"/>
    <w:rsid w:val="004A1DAE"/>
    <w:rsid w:val="004B117F"/>
    <w:rsid w:val="004B13A3"/>
    <w:rsid w:val="004B1EEE"/>
    <w:rsid w:val="004B47CC"/>
    <w:rsid w:val="004B65E9"/>
    <w:rsid w:val="004C1AC1"/>
    <w:rsid w:val="004C509E"/>
    <w:rsid w:val="004C5D8A"/>
    <w:rsid w:val="004C7952"/>
    <w:rsid w:val="004D1606"/>
    <w:rsid w:val="004D635C"/>
    <w:rsid w:val="004E38C1"/>
    <w:rsid w:val="004F024E"/>
    <w:rsid w:val="004F2070"/>
    <w:rsid w:val="004F68E8"/>
    <w:rsid w:val="00500C3F"/>
    <w:rsid w:val="005015B3"/>
    <w:rsid w:val="0050344A"/>
    <w:rsid w:val="005064DD"/>
    <w:rsid w:val="00507901"/>
    <w:rsid w:val="00512DB1"/>
    <w:rsid w:val="005155CD"/>
    <w:rsid w:val="00515726"/>
    <w:rsid w:val="005226BF"/>
    <w:rsid w:val="00523D56"/>
    <w:rsid w:val="005314CD"/>
    <w:rsid w:val="0053661E"/>
    <w:rsid w:val="005375E9"/>
    <w:rsid w:val="005378FF"/>
    <w:rsid w:val="0055023B"/>
    <w:rsid w:val="005508A0"/>
    <w:rsid w:val="00550BC2"/>
    <w:rsid w:val="00560916"/>
    <w:rsid w:val="00560ACB"/>
    <w:rsid w:val="00562DA5"/>
    <w:rsid w:val="00562E17"/>
    <w:rsid w:val="005660D3"/>
    <w:rsid w:val="00571DB9"/>
    <w:rsid w:val="00580242"/>
    <w:rsid w:val="005826D2"/>
    <w:rsid w:val="00584224"/>
    <w:rsid w:val="00584415"/>
    <w:rsid w:val="00586B56"/>
    <w:rsid w:val="00591526"/>
    <w:rsid w:val="005932A8"/>
    <w:rsid w:val="005933FB"/>
    <w:rsid w:val="00594A62"/>
    <w:rsid w:val="005A125C"/>
    <w:rsid w:val="005B2952"/>
    <w:rsid w:val="005B39B4"/>
    <w:rsid w:val="005C1128"/>
    <w:rsid w:val="005C34D0"/>
    <w:rsid w:val="005C5283"/>
    <w:rsid w:val="005C6FED"/>
    <w:rsid w:val="005D2979"/>
    <w:rsid w:val="005D509B"/>
    <w:rsid w:val="005D54F8"/>
    <w:rsid w:val="005E20BA"/>
    <w:rsid w:val="005E2219"/>
    <w:rsid w:val="005E44D9"/>
    <w:rsid w:val="005E562D"/>
    <w:rsid w:val="005F5505"/>
    <w:rsid w:val="00601FF6"/>
    <w:rsid w:val="006070D2"/>
    <w:rsid w:val="006176EF"/>
    <w:rsid w:val="0062497D"/>
    <w:rsid w:val="00624EE6"/>
    <w:rsid w:val="00625F55"/>
    <w:rsid w:val="00625FB4"/>
    <w:rsid w:val="00633B26"/>
    <w:rsid w:val="006419D0"/>
    <w:rsid w:val="00644DE9"/>
    <w:rsid w:val="00645E93"/>
    <w:rsid w:val="00650621"/>
    <w:rsid w:val="0065310D"/>
    <w:rsid w:val="00660E20"/>
    <w:rsid w:val="006610CA"/>
    <w:rsid w:val="0066112F"/>
    <w:rsid w:val="00667104"/>
    <w:rsid w:val="0067561C"/>
    <w:rsid w:val="0068135F"/>
    <w:rsid w:val="00682C66"/>
    <w:rsid w:val="00684F69"/>
    <w:rsid w:val="00685FCA"/>
    <w:rsid w:val="006A7C25"/>
    <w:rsid w:val="006C157E"/>
    <w:rsid w:val="006C1826"/>
    <w:rsid w:val="006D1DCA"/>
    <w:rsid w:val="006D769E"/>
    <w:rsid w:val="006E29BA"/>
    <w:rsid w:val="006F4B99"/>
    <w:rsid w:val="007026FC"/>
    <w:rsid w:val="00703F24"/>
    <w:rsid w:val="00707067"/>
    <w:rsid w:val="0071160F"/>
    <w:rsid w:val="00712924"/>
    <w:rsid w:val="00745BC2"/>
    <w:rsid w:val="007502CD"/>
    <w:rsid w:val="007603AF"/>
    <w:rsid w:val="007648CC"/>
    <w:rsid w:val="00764B8A"/>
    <w:rsid w:val="0077118A"/>
    <w:rsid w:val="0077716B"/>
    <w:rsid w:val="007822D1"/>
    <w:rsid w:val="00784C53"/>
    <w:rsid w:val="0078546D"/>
    <w:rsid w:val="007A1225"/>
    <w:rsid w:val="007A44A6"/>
    <w:rsid w:val="007B3F4F"/>
    <w:rsid w:val="007B6D31"/>
    <w:rsid w:val="007C0C43"/>
    <w:rsid w:val="007C42AE"/>
    <w:rsid w:val="007C63D6"/>
    <w:rsid w:val="007C79CE"/>
    <w:rsid w:val="007D4574"/>
    <w:rsid w:val="007D459B"/>
    <w:rsid w:val="007D6912"/>
    <w:rsid w:val="007E148E"/>
    <w:rsid w:val="007E3DF9"/>
    <w:rsid w:val="007F026E"/>
    <w:rsid w:val="007F08B3"/>
    <w:rsid w:val="007F215E"/>
    <w:rsid w:val="007F2FEA"/>
    <w:rsid w:val="007F60FE"/>
    <w:rsid w:val="00803282"/>
    <w:rsid w:val="00805A9E"/>
    <w:rsid w:val="00807F37"/>
    <w:rsid w:val="00812443"/>
    <w:rsid w:val="008149EC"/>
    <w:rsid w:val="00817328"/>
    <w:rsid w:val="00820B97"/>
    <w:rsid w:val="00821044"/>
    <w:rsid w:val="00832037"/>
    <w:rsid w:val="008376B0"/>
    <w:rsid w:val="00844072"/>
    <w:rsid w:val="008444C0"/>
    <w:rsid w:val="0084575D"/>
    <w:rsid w:val="00855CD9"/>
    <w:rsid w:val="008567D1"/>
    <w:rsid w:val="00861DDB"/>
    <w:rsid w:val="008630B4"/>
    <w:rsid w:val="00872081"/>
    <w:rsid w:val="008744EE"/>
    <w:rsid w:val="00874694"/>
    <w:rsid w:val="00874AC9"/>
    <w:rsid w:val="00882143"/>
    <w:rsid w:val="008933D1"/>
    <w:rsid w:val="008A0660"/>
    <w:rsid w:val="008A3FDF"/>
    <w:rsid w:val="008B5236"/>
    <w:rsid w:val="008C0698"/>
    <w:rsid w:val="008C09C4"/>
    <w:rsid w:val="008C57BB"/>
    <w:rsid w:val="008D0C6F"/>
    <w:rsid w:val="008D2489"/>
    <w:rsid w:val="008D25BC"/>
    <w:rsid w:val="008E299E"/>
    <w:rsid w:val="008E494E"/>
    <w:rsid w:val="008E4EE8"/>
    <w:rsid w:val="008E5FC8"/>
    <w:rsid w:val="008E6B70"/>
    <w:rsid w:val="008F4823"/>
    <w:rsid w:val="008F48F4"/>
    <w:rsid w:val="008F4C34"/>
    <w:rsid w:val="008F5E26"/>
    <w:rsid w:val="009038A4"/>
    <w:rsid w:val="00905CB2"/>
    <w:rsid w:val="00910552"/>
    <w:rsid w:val="009126D3"/>
    <w:rsid w:val="009173C6"/>
    <w:rsid w:val="00921DB0"/>
    <w:rsid w:val="00923844"/>
    <w:rsid w:val="00941F8F"/>
    <w:rsid w:val="0094431C"/>
    <w:rsid w:val="00945908"/>
    <w:rsid w:val="00953003"/>
    <w:rsid w:val="00954CF3"/>
    <w:rsid w:val="0095579C"/>
    <w:rsid w:val="0096518E"/>
    <w:rsid w:val="009750ED"/>
    <w:rsid w:val="00977AD0"/>
    <w:rsid w:val="00985BB4"/>
    <w:rsid w:val="00993356"/>
    <w:rsid w:val="009B0DED"/>
    <w:rsid w:val="009B40DE"/>
    <w:rsid w:val="009B66FF"/>
    <w:rsid w:val="009B777A"/>
    <w:rsid w:val="009B7EF5"/>
    <w:rsid w:val="009C275B"/>
    <w:rsid w:val="009D5BE1"/>
    <w:rsid w:val="009E0F47"/>
    <w:rsid w:val="009E4497"/>
    <w:rsid w:val="009E4D3C"/>
    <w:rsid w:val="009E5BEC"/>
    <w:rsid w:val="009F28F8"/>
    <w:rsid w:val="009F68DB"/>
    <w:rsid w:val="009F7FBC"/>
    <w:rsid w:val="00A01449"/>
    <w:rsid w:val="00A106DD"/>
    <w:rsid w:val="00A1169B"/>
    <w:rsid w:val="00A11D94"/>
    <w:rsid w:val="00A12756"/>
    <w:rsid w:val="00A16B83"/>
    <w:rsid w:val="00A25797"/>
    <w:rsid w:val="00A260E2"/>
    <w:rsid w:val="00A275AE"/>
    <w:rsid w:val="00A32557"/>
    <w:rsid w:val="00A33E52"/>
    <w:rsid w:val="00A34675"/>
    <w:rsid w:val="00A36375"/>
    <w:rsid w:val="00A365F4"/>
    <w:rsid w:val="00A43341"/>
    <w:rsid w:val="00A5108E"/>
    <w:rsid w:val="00A512F5"/>
    <w:rsid w:val="00A56E31"/>
    <w:rsid w:val="00A617D9"/>
    <w:rsid w:val="00A625B6"/>
    <w:rsid w:val="00A6357B"/>
    <w:rsid w:val="00A8164E"/>
    <w:rsid w:val="00A8328B"/>
    <w:rsid w:val="00A853A5"/>
    <w:rsid w:val="00A85651"/>
    <w:rsid w:val="00A9051C"/>
    <w:rsid w:val="00A90863"/>
    <w:rsid w:val="00A931A4"/>
    <w:rsid w:val="00A95749"/>
    <w:rsid w:val="00AA0E07"/>
    <w:rsid w:val="00AA5688"/>
    <w:rsid w:val="00AA6122"/>
    <w:rsid w:val="00AB1538"/>
    <w:rsid w:val="00AB3D01"/>
    <w:rsid w:val="00AB64C6"/>
    <w:rsid w:val="00AD1DA4"/>
    <w:rsid w:val="00AD1F37"/>
    <w:rsid w:val="00AD5FF6"/>
    <w:rsid w:val="00AE79A2"/>
    <w:rsid w:val="00AF0F36"/>
    <w:rsid w:val="00AF25F4"/>
    <w:rsid w:val="00AF4BF1"/>
    <w:rsid w:val="00AF75D2"/>
    <w:rsid w:val="00AF7897"/>
    <w:rsid w:val="00B0019D"/>
    <w:rsid w:val="00B00384"/>
    <w:rsid w:val="00B01602"/>
    <w:rsid w:val="00B0329A"/>
    <w:rsid w:val="00B037B3"/>
    <w:rsid w:val="00B052BB"/>
    <w:rsid w:val="00B05AAA"/>
    <w:rsid w:val="00B17FAD"/>
    <w:rsid w:val="00B25DD1"/>
    <w:rsid w:val="00B2649B"/>
    <w:rsid w:val="00B468C0"/>
    <w:rsid w:val="00B5086D"/>
    <w:rsid w:val="00B5204F"/>
    <w:rsid w:val="00B56B92"/>
    <w:rsid w:val="00B56CF1"/>
    <w:rsid w:val="00B6041D"/>
    <w:rsid w:val="00B65B69"/>
    <w:rsid w:val="00B67E72"/>
    <w:rsid w:val="00B711C1"/>
    <w:rsid w:val="00B762AD"/>
    <w:rsid w:val="00B76BF2"/>
    <w:rsid w:val="00B80690"/>
    <w:rsid w:val="00B83660"/>
    <w:rsid w:val="00B83D6B"/>
    <w:rsid w:val="00B85FF6"/>
    <w:rsid w:val="00B872ED"/>
    <w:rsid w:val="00B92AA4"/>
    <w:rsid w:val="00B97232"/>
    <w:rsid w:val="00BA0916"/>
    <w:rsid w:val="00BA1B74"/>
    <w:rsid w:val="00BA45CD"/>
    <w:rsid w:val="00BA6B8A"/>
    <w:rsid w:val="00BB205F"/>
    <w:rsid w:val="00BB239B"/>
    <w:rsid w:val="00BB24CC"/>
    <w:rsid w:val="00BB3A76"/>
    <w:rsid w:val="00BB7246"/>
    <w:rsid w:val="00BC7520"/>
    <w:rsid w:val="00BC7B9F"/>
    <w:rsid w:val="00BD1127"/>
    <w:rsid w:val="00BD1AA8"/>
    <w:rsid w:val="00BD1C7D"/>
    <w:rsid w:val="00BD4030"/>
    <w:rsid w:val="00BD5BB1"/>
    <w:rsid w:val="00BD5F46"/>
    <w:rsid w:val="00BD657A"/>
    <w:rsid w:val="00BE0D0E"/>
    <w:rsid w:val="00BE3009"/>
    <w:rsid w:val="00BE7362"/>
    <w:rsid w:val="00BF03DA"/>
    <w:rsid w:val="00BF1961"/>
    <w:rsid w:val="00BF2B47"/>
    <w:rsid w:val="00C15948"/>
    <w:rsid w:val="00C2024B"/>
    <w:rsid w:val="00C227E7"/>
    <w:rsid w:val="00C23ACE"/>
    <w:rsid w:val="00C244F9"/>
    <w:rsid w:val="00C25281"/>
    <w:rsid w:val="00C32CDA"/>
    <w:rsid w:val="00C33251"/>
    <w:rsid w:val="00C35309"/>
    <w:rsid w:val="00C37C00"/>
    <w:rsid w:val="00C42A4E"/>
    <w:rsid w:val="00C46DA4"/>
    <w:rsid w:val="00C512AF"/>
    <w:rsid w:val="00C541C1"/>
    <w:rsid w:val="00C56008"/>
    <w:rsid w:val="00C563CF"/>
    <w:rsid w:val="00C57004"/>
    <w:rsid w:val="00C654B3"/>
    <w:rsid w:val="00C6616F"/>
    <w:rsid w:val="00C7466E"/>
    <w:rsid w:val="00C74B0C"/>
    <w:rsid w:val="00C76CA1"/>
    <w:rsid w:val="00C804D7"/>
    <w:rsid w:val="00C80525"/>
    <w:rsid w:val="00C82D65"/>
    <w:rsid w:val="00C857FF"/>
    <w:rsid w:val="00C86F95"/>
    <w:rsid w:val="00C906C5"/>
    <w:rsid w:val="00CA2685"/>
    <w:rsid w:val="00CA64FB"/>
    <w:rsid w:val="00CA7CB7"/>
    <w:rsid w:val="00CB7138"/>
    <w:rsid w:val="00CB7BE2"/>
    <w:rsid w:val="00CC1F24"/>
    <w:rsid w:val="00CC559C"/>
    <w:rsid w:val="00CE7AA9"/>
    <w:rsid w:val="00CE7D8D"/>
    <w:rsid w:val="00CF4B1A"/>
    <w:rsid w:val="00CF668B"/>
    <w:rsid w:val="00CF79D4"/>
    <w:rsid w:val="00D00C18"/>
    <w:rsid w:val="00D1301A"/>
    <w:rsid w:val="00D15075"/>
    <w:rsid w:val="00D31763"/>
    <w:rsid w:val="00D362F7"/>
    <w:rsid w:val="00D365EC"/>
    <w:rsid w:val="00D377C9"/>
    <w:rsid w:val="00D403E8"/>
    <w:rsid w:val="00D414C3"/>
    <w:rsid w:val="00D51D6E"/>
    <w:rsid w:val="00D51EC7"/>
    <w:rsid w:val="00D52252"/>
    <w:rsid w:val="00D5297F"/>
    <w:rsid w:val="00D63555"/>
    <w:rsid w:val="00D64B12"/>
    <w:rsid w:val="00D65D91"/>
    <w:rsid w:val="00D72DCE"/>
    <w:rsid w:val="00D766C8"/>
    <w:rsid w:val="00D7742E"/>
    <w:rsid w:val="00D814B7"/>
    <w:rsid w:val="00D8166E"/>
    <w:rsid w:val="00D840ED"/>
    <w:rsid w:val="00D84A3E"/>
    <w:rsid w:val="00D85189"/>
    <w:rsid w:val="00D85811"/>
    <w:rsid w:val="00D859ED"/>
    <w:rsid w:val="00D8713C"/>
    <w:rsid w:val="00D94A2F"/>
    <w:rsid w:val="00D969C9"/>
    <w:rsid w:val="00DA4A42"/>
    <w:rsid w:val="00DA511F"/>
    <w:rsid w:val="00DA6CF4"/>
    <w:rsid w:val="00DB01A5"/>
    <w:rsid w:val="00DB3720"/>
    <w:rsid w:val="00DB40F8"/>
    <w:rsid w:val="00DB63E0"/>
    <w:rsid w:val="00DC12AF"/>
    <w:rsid w:val="00DC5126"/>
    <w:rsid w:val="00DC745A"/>
    <w:rsid w:val="00DD3716"/>
    <w:rsid w:val="00DD5637"/>
    <w:rsid w:val="00DD5816"/>
    <w:rsid w:val="00DD785F"/>
    <w:rsid w:val="00DE6AEF"/>
    <w:rsid w:val="00E00D6B"/>
    <w:rsid w:val="00E16608"/>
    <w:rsid w:val="00E23EC5"/>
    <w:rsid w:val="00E368A0"/>
    <w:rsid w:val="00E42231"/>
    <w:rsid w:val="00E4545A"/>
    <w:rsid w:val="00E46845"/>
    <w:rsid w:val="00E534BF"/>
    <w:rsid w:val="00E552E0"/>
    <w:rsid w:val="00E6362F"/>
    <w:rsid w:val="00E64CBD"/>
    <w:rsid w:val="00E67461"/>
    <w:rsid w:val="00E67BBC"/>
    <w:rsid w:val="00E76924"/>
    <w:rsid w:val="00E76E4B"/>
    <w:rsid w:val="00E76F40"/>
    <w:rsid w:val="00E77AA6"/>
    <w:rsid w:val="00E813E9"/>
    <w:rsid w:val="00E85AB2"/>
    <w:rsid w:val="00E85DF3"/>
    <w:rsid w:val="00E942C2"/>
    <w:rsid w:val="00E97735"/>
    <w:rsid w:val="00EB0F22"/>
    <w:rsid w:val="00EB70D8"/>
    <w:rsid w:val="00EB71DD"/>
    <w:rsid w:val="00EC06FA"/>
    <w:rsid w:val="00EC5FC0"/>
    <w:rsid w:val="00EE5A5D"/>
    <w:rsid w:val="00EF0910"/>
    <w:rsid w:val="00EF227D"/>
    <w:rsid w:val="00EF2A97"/>
    <w:rsid w:val="00EF471D"/>
    <w:rsid w:val="00EF4C5E"/>
    <w:rsid w:val="00F0003F"/>
    <w:rsid w:val="00F02F02"/>
    <w:rsid w:val="00F05253"/>
    <w:rsid w:val="00F07732"/>
    <w:rsid w:val="00F10C20"/>
    <w:rsid w:val="00F15EB6"/>
    <w:rsid w:val="00F233DC"/>
    <w:rsid w:val="00F26DBB"/>
    <w:rsid w:val="00F2746C"/>
    <w:rsid w:val="00F308B3"/>
    <w:rsid w:val="00F30C12"/>
    <w:rsid w:val="00F32C0B"/>
    <w:rsid w:val="00F37FA6"/>
    <w:rsid w:val="00F4386C"/>
    <w:rsid w:val="00F461FE"/>
    <w:rsid w:val="00F46B11"/>
    <w:rsid w:val="00F50608"/>
    <w:rsid w:val="00F525E9"/>
    <w:rsid w:val="00F52C38"/>
    <w:rsid w:val="00F63946"/>
    <w:rsid w:val="00F6622F"/>
    <w:rsid w:val="00F70BBC"/>
    <w:rsid w:val="00F77E44"/>
    <w:rsid w:val="00F81310"/>
    <w:rsid w:val="00F83D62"/>
    <w:rsid w:val="00F84920"/>
    <w:rsid w:val="00F8648E"/>
    <w:rsid w:val="00F87FC1"/>
    <w:rsid w:val="00F906C8"/>
    <w:rsid w:val="00F9496E"/>
    <w:rsid w:val="00F95AD4"/>
    <w:rsid w:val="00F95F58"/>
    <w:rsid w:val="00FA16F0"/>
    <w:rsid w:val="00FA65CD"/>
    <w:rsid w:val="00FA70F6"/>
    <w:rsid w:val="00FA74C5"/>
    <w:rsid w:val="00FA784B"/>
    <w:rsid w:val="00FB18A0"/>
    <w:rsid w:val="00FB2778"/>
    <w:rsid w:val="00FB2B84"/>
    <w:rsid w:val="00FB3431"/>
    <w:rsid w:val="00FB413B"/>
    <w:rsid w:val="00FC270D"/>
    <w:rsid w:val="00FC574B"/>
    <w:rsid w:val="00FC6E5B"/>
    <w:rsid w:val="00FD1842"/>
    <w:rsid w:val="00FD3C0C"/>
    <w:rsid w:val="00FD4CB1"/>
    <w:rsid w:val="00FD55E8"/>
    <w:rsid w:val="00FD6214"/>
    <w:rsid w:val="00FD633F"/>
    <w:rsid w:val="00FE1F7A"/>
    <w:rsid w:val="00FE2192"/>
    <w:rsid w:val="00FE44CB"/>
    <w:rsid w:val="00FF0D46"/>
    <w:rsid w:val="00FF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1506"/>
    <o:shapelayout v:ext="edit">
      <o:idmap v:ext="edit" data="1,2,3,4,5,6,7,8,9,10,11,12,13,14,15,16,17,18,19,20"/>
    </o:shapelayout>
  </w:shapeDefaults>
  <w:decimalSymbol w:val="."/>
  <w:listSeparator w:val=","/>
  <w15:chartTrackingRefBased/>
  <w15:docId w15:val="{DAD3D990-416E-43F0-964D-57BD6563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8B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/>
      <w:adjustRightInd w:val="0"/>
      <w:spacing w:before="24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en-US"/>
    </w:rPr>
  </w:style>
  <w:style w:type="paragraph" w:styleId="Heading1">
    <w:name w:val="heading 1"/>
    <w:basedOn w:val="Normal"/>
    <w:next w:val="Normal"/>
    <w:qFormat/>
    <w:rsid w:val="00F308B3"/>
    <w:pPr>
      <w:keepNext/>
      <w:keepLines/>
      <w:spacing w:before="12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F308B3"/>
    <w:pPr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4B117F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8C09C4"/>
    <w:pPr>
      <w:tabs>
        <w:tab w:val="clear" w:pos="794"/>
        <w:tab w:val="left" w:pos="1021"/>
      </w:tabs>
      <w:spacing w:before="120"/>
      <w:ind w:left="1021" w:righ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rtheading">
    <w:name w:val="Art_heading"/>
    <w:basedOn w:val="Normal"/>
    <w:next w:val="Normal"/>
    <w:rsid w:val="0055023B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ChapNo">
    <w:name w:val="Chap_No"/>
    <w:basedOn w:val="Normal"/>
    <w:next w:val="Chaptitle"/>
    <w:rsid w:val="004B117F"/>
    <w:pPr>
      <w:keepNext/>
      <w:keepLines/>
      <w:tabs>
        <w:tab w:val="left" w:pos="794"/>
        <w:tab w:val="left" w:pos="1191"/>
        <w:tab w:val="left" w:pos="1588"/>
        <w:tab w:val="left" w:pos="1985"/>
      </w:tabs>
      <w:spacing w:after="240"/>
      <w:jc w:val="center"/>
    </w:pPr>
    <w:rPr>
      <w:caps/>
      <w:sz w:val="28"/>
      <w:szCs w:val="40"/>
    </w:rPr>
  </w:style>
  <w:style w:type="paragraph" w:customStyle="1" w:styleId="Chaptitle">
    <w:name w:val="Chap_title"/>
    <w:basedOn w:val="Normal"/>
    <w:next w:val="Normal"/>
    <w:rsid w:val="004B117F"/>
    <w:pPr>
      <w:keepNext/>
      <w:keepLines/>
      <w:spacing w:before="0" w:after="360"/>
      <w:jc w:val="center"/>
    </w:pPr>
    <w:rPr>
      <w:rFonts w:ascii="Times New Roman Bold" w:hAnsi="Times New Roman Bold"/>
      <w:b/>
      <w:bCs/>
      <w:sz w:val="28"/>
      <w:szCs w:val="40"/>
    </w:rPr>
  </w:style>
  <w:style w:type="paragraph" w:customStyle="1" w:styleId="AppendixNo">
    <w:name w:val="Appendix_No"/>
    <w:basedOn w:val="Normal"/>
    <w:next w:val="Normal"/>
    <w:rsid w:val="0055023B"/>
    <w:pPr>
      <w:keepNext/>
      <w:spacing w:after="240"/>
      <w:jc w:val="center"/>
    </w:pPr>
    <w:rPr>
      <w:sz w:val="26"/>
      <w:szCs w:val="36"/>
    </w:rPr>
  </w:style>
  <w:style w:type="paragraph" w:customStyle="1" w:styleId="AnnexNo">
    <w:name w:val="Annex_No"/>
    <w:basedOn w:val="Normal"/>
    <w:next w:val="Normal"/>
    <w:rsid w:val="00D15075"/>
    <w:pPr>
      <w:keepNext/>
      <w:keepLines/>
      <w:spacing w:after="240"/>
      <w:jc w:val="center"/>
    </w:pPr>
    <w:rPr>
      <w:sz w:val="26"/>
      <w:szCs w:val="36"/>
      <w:lang w:val="en-US" w:bidi="ar-EG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8C09C4"/>
    <w:pPr>
      <w:keepNext/>
      <w:spacing w:before="180"/>
    </w:pPr>
    <w:rPr>
      <w:i/>
      <w:iCs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"/>
    <w:pPr>
      <w:keepNext/>
      <w:keepLines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55023B"/>
    <w:pPr>
      <w:keepNext/>
      <w:keepLines/>
      <w:spacing w:before="180"/>
      <w:ind w:left="794" w:right="794"/>
    </w:pPr>
    <w:rPr>
      <w:i/>
      <w:iCs/>
    </w:rPr>
  </w:style>
  <w:style w:type="paragraph" w:customStyle="1" w:styleId="enumlev1">
    <w:name w:val="enumlev1"/>
    <w:basedOn w:val="Normal"/>
    <w:rsid w:val="00E46845"/>
    <w:pPr>
      <w:numPr>
        <w:numId w:val="13"/>
      </w:numPr>
      <w:spacing w:before="80"/>
      <w:ind w:right="794"/>
    </w:pPr>
  </w:style>
  <w:style w:type="paragraph" w:customStyle="1" w:styleId="enumlev2">
    <w:name w:val="enumlev2"/>
    <w:basedOn w:val="enumlev1"/>
    <w:rsid w:val="004B117F"/>
    <w:pPr>
      <w:spacing w:before="60"/>
      <w:ind w:left="1191" w:right="0" w:hanging="397"/>
    </w:pPr>
  </w:style>
  <w:style w:type="paragraph" w:customStyle="1" w:styleId="enumlev3">
    <w:name w:val="enumlev3"/>
    <w:basedOn w:val="enumlev2"/>
    <w:rsid w:val="004B117F"/>
    <w:pPr>
      <w:ind w:left="1588"/>
    </w:pPr>
    <w:rPr>
      <w:lang w:bidi="ar-EG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4B117F"/>
    <w:pPr>
      <w:tabs>
        <w:tab w:val="clear" w:pos="794"/>
        <w:tab w:val="clear" w:pos="1191"/>
        <w:tab w:val="clear" w:pos="1588"/>
      </w:tabs>
      <w:spacing w:before="80"/>
      <w:ind w:left="1985" w:hanging="1193"/>
    </w:pPr>
  </w:style>
  <w:style w:type="paragraph" w:customStyle="1" w:styleId="FigureNotitle">
    <w:name w:val="Figure_No &amp; title"/>
    <w:basedOn w:val="Normal"/>
    <w:next w:val="Normal"/>
    <w:rsid w:val="004B117F"/>
    <w:pPr>
      <w:keepNext/>
      <w:keepLines/>
      <w:spacing w:before="0" w:after="120" w:line="180" w:lineRule="auto"/>
      <w:jc w:val="center"/>
    </w:pPr>
    <w:rPr>
      <w:rFonts w:ascii="Times New Roman Bold" w:hAnsi="Times New Roman Bold"/>
      <w:b/>
      <w:bCs/>
    </w:rPr>
  </w:style>
  <w:style w:type="character" w:styleId="PageNumber">
    <w:name w:val="page number"/>
    <w:rsid w:val="008C09C4"/>
    <w:rPr>
      <w:rFonts w:ascii="Times New Roman Bold" w:hAnsi="Times New Roman Bold" w:cs="Times New Roman"/>
      <w:b/>
      <w:bCs/>
      <w:sz w:val="22"/>
      <w:szCs w:val="22"/>
    </w:rPr>
  </w:style>
  <w:style w:type="paragraph" w:customStyle="1" w:styleId="Tabletext">
    <w:name w:val="Table_text"/>
    <w:basedOn w:val="Normal"/>
    <w:rsid w:val="0050344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60" w:lineRule="exact"/>
    </w:pPr>
    <w:rPr>
      <w:sz w:val="20"/>
      <w:szCs w:val="26"/>
    </w:rPr>
  </w:style>
  <w:style w:type="paragraph" w:styleId="Footer">
    <w:name w:val="footer"/>
    <w:basedOn w:val="Normal"/>
    <w:rsid w:val="0047321E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bidi w:val="0"/>
      <w:spacing w:line="168" w:lineRule="auto"/>
    </w:pPr>
    <w:rPr>
      <w:caps/>
      <w:noProof/>
      <w:sz w:val="16"/>
    </w:rPr>
  </w:style>
  <w:style w:type="character" w:styleId="FootnoteReference">
    <w:name w:val="footnote reference"/>
    <w:rsid w:val="00E76924"/>
    <w:rPr>
      <w:rFonts w:ascii="Times New Roman" w:hAnsi="Times New Roman" w:cs="Times New Roman"/>
      <w:dstrike w:val="0"/>
      <w:color w:val="auto"/>
      <w:spacing w:val="0"/>
      <w:w w:val="100"/>
      <w:kern w:val="0"/>
      <w:position w:val="6"/>
      <w:sz w:val="20"/>
      <w:szCs w:val="20"/>
      <w:u w:val="none"/>
      <w:vertAlign w:val="baseline"/>
    </w:rPr>
  </w:style>
  <w:style w:type="paragraph" w:styleId="FootnoteText">
    <w:name w:val="footnote text"/>
    <w:basedOn w:val="Note"/>
    <w:rsid w:val="00E76924"/>
    <w:pPr>
      <w:keepLines/>
      <w:tabs>
        <w:tab w:val="left" w:pos="255"/>
      </w:tabs>
      <w:spacing w:before="60"/>
      <w:ind w:left="255" w:hanging="255"/>
    </w:pPr>
    <w:rPr>
      <w:lang w:val="en-US" w:bidi="ar-EG"/>
    </w:rPr>
  </w:style>
  <w:style w:type="paragraph" w:customStyle="1" w:styleId="Note">
    <w:name w:val="Note"/>
    <w:basedOn w:val="Normal"/>
    <w:rsid w:val="008C09C4"/>
    <w:pPr>
      <w:tabs>
        <w:tab w:val="left" w:pos="794"/>
        <w:tab w:val="left" w:pos="1191"/>
        <w:tab w:val="left" w:pos="1588"/>
        <w:tab w:val="left" w:pos="1985"/>
      </w:tabs>
      <w:spacing w:before="80" w:line="180" w:lineRule="auto"/>
    </w:pPr>
    <w:rPr>
      <w:sz w:val="20"/>
      <w:szCs w:val="26"/>
    </w:rPr>
  </w:style>
  <w:style w:type="paragraph" w:styleId="Header">
    <w:name w:val="header"/>
    <w:basedOn w:val="Normal"/>
    <w:rsid w:val="004B117F"/>
    <w:pPr>
      <w:tabs>
        <w:tab w:val="clear" w:pos="794"/>
        <w:tab w:val="clear" w:pos="1191"/>
        <w:tab w:val="clear" w:pos="1588"/>
        <w:tab w:val="clear" w:pos="1985"/>
      </w:tabs>
      <w:spacing w:before="0" w:after="120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 w:right="283"/>
    </w:pPr>
  </w:style>
  <w:style w:type="paragraph" w:styleId="Index3">
    <w:name w:val="index 3"/>
    <w:basedOn w:val="Normal"/>
    <w:next w:val="Normal"/>
    <w:semiHidden/>
    <w:pPr>
      <w:ind w:left="566" w:right="566"/>
    </w:pPr>
  </w:style>
  <w:style w:type="paragraph" w:customStyle="1" w:styleId="PartNo">
    <w:name w:val="Part_No"/>
    <w:basedOn w:val="Normal"/>
    <w:next w:val="Normal"/>
    <w:rsid w:val="008C09C4"/>
    <w:pPr>
      <w:keepNext/>
      <w:keepLines/>
      <w:spacing w:before="480" w:after="120"/>
      <w:jc w:val="center"/>
    </w:pPr>
    <w:rPr>
      <w:caps/>
      <w:sz w:val="30"/>
      <w:szCs w:val="44"/>
    </w:rPr>
  </w:style>
  <w:style w:type="paragraph" w:customStyle="1" w:styleId="Parttitle">
    <w:name w:val="Part_title"/>
    <w:basedOn w:val="PartNo"/>
    <w:next w:val="Normal"/>
    <w:rsid w:val="008C09C4"/>
    <w:pPr>
      <w:spacing w:before="120" w:after="360"/>
    </w:pPr>
    <w:rPr>
      <w:rFonts w:ascii="Times New Roman Bold" w:hAnsi="Times New Roman Bold"/>
      <w:b/>
      <w:bCs/>
      <w:sz w:val="28"/>
      <w:szCs w:val="40"/>
    </w:rPr>
  </w:style>
  <w:style w:type="paragraph" w:customStyle="1" w:styleId="Recdate">
    <w:name w:val="Rec_date"/>
    <w:basedOn w:val="Normal"/>
    <w:next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"/>
    <w:rsid w:val="008C09C4"/>
    <w:pPr>
      <w:bidi w:val="0"/>
      <w:spacing w:before="0" w:after="240"/>
      <w:jc w:val="center"/>
    </w:pPr>
    <w:rPr>
      <w:iCs/>
    </w:rPr>
  </w:style>
  <w:style w:type="paragraph" w:customStyle="1" w:styleId="QuestionNo">
    <w:name w:val="Question_No"/>
    <w:basedOn w:val="RecNo"/>
    <w:next w:val="Questiontitle"/>
    <w:rPr>
      <w:sz w:val="26"/>
      <w:szCs w:val="36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rFonts w:ascii="Times New Roman Bold" w:hAnsi="Times New Roman Bold"/>
      <w:b/>
      <w:sz w:val="28"/>
      <w:szCs w:val="40"/>
    </w:rPr>
  </w:style>
  <w:style w:type="paragraph" w:customStyle="1" w:styleId="Rectitle">
    <w:name w:val="Rec_title"/>
    <w:basedOn w:val="Normal"/>
    <w:next w:val="Normal"/>
    <w:rsid w:val="000D084C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Normal"/>
    <w:next w:val="Questiondate"/>
    <w:rsid w:val="0050344A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Rectitle"/>
    <w:next w:val="Normal"/>
    <w:rsid w:val="0050344A"/>
    <w:rPr>
      <w:bCs w:val="0"/>
    </w:rPr>
  </w:style>
  <w:style w:type="paragraph" w:customStyle="1" w:styleId="SectionNo">
    <w:name w:val="Section_No"/>
    <w:basedOn w:val="Normal"/>
    <w:next w:val="Sectiontitle"/>
    <w:rsid w:val="0050344A"/>
    <w:pPr>
      <w:keepNext/>
      <w:keepLines/>
      <w:spacing w:before="480" w:after="80"/>
      <w:jc w:val="center"/>
    </w:pPr>
    <w:rPr>
      <w:caps/>
      <w:sz w:val="30"/>
      <w:szCs w:val="44"/>
    </w:rPr>
  </w:style>
  <w:style w:type="paragraph" w:customStyle="1" w:styleId="Sectiontitle">
    <w:name w:val="Section_title"/>
    <w:basedOn w:val="Normal"/>
    <w:next w:val="Normal"/>
    <w:rsid w:val="0050344A"/>
    <w:pPr>
      <w:keepNext/>
      <w:keepLines/>
      <w:spacing w:after="280"/>
      <w:jc w:val="center"/>
    </w:pPr>
    <w:rPr>
      <w:rFonts w:ascii="Times New Roman Bold" w:hAnsi="Times New Roman Bold"/>
      <w:b/>
      <w:bCs/>
      <w:sz w:val="28"/>
      <w:szCs w:val="40"/>
    </w:rPr>
  </w:style>
  <w:style w:type="paragraph" w:customStyle="1" w:styleId="Source">
    <w:name w:val="Source"/>
    <w:basedOn w:val="Normal"/>
    <w:next w:val="Normal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0344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180" w:lineRule="auto"/>
    </w:pPr>
    <w:rPr>
      <w:sz w:val="18"/>
      <w:szCs w:val="24"/>
    </w:rPr>
  </w:style>
  <w:style w:type="character" w:styleId="EndnoteReference">
    <w:name w:val="endnote reference"/>
    <w:rPr>
      <w:vertAlign w:val="superscript"/>
    </w:rPr>
  </w:style>
  <w:style w:type="paragraph" w:customStyle="1" w:styleId="TableNotitle">
    <w:name w:val="Table_No &amp; title"/>
    <w:basedOn w:val="Normal"/>
    <w:next w:val="Tablehead"/>
    <w:rsid w:val="0050344A"/>
    <w:pPr>
      <w:keepNext/>
      <w:keepLines/>
      <w:spacing w:after="120"/>
      <w:jc w:val="center"/>
    </w:pPr>
    <w:rPr>
      <w:rFonts w:ascii="Times New Roman Bold" w:hAnsi="Times New Roman Bold"/>
      <w:b/>
      <w:bCs/>
    </w:rPr>
  </w:style>
  <w:style w:type="paragraph" w:customStyle="1" w:styleId="Title1">
    <w:name w:val="Title 1"/>
    <w:basedOn w:val="Source"/>
    <w:next w:val="Title2"/>
    <w:rsid w:val="0050344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Cs/>
      <w:caps/>
    </w:rPr>
  </w:style>
  <w:style w:type="paragraph" w:customStyle="1" w:styleId="Title2">
    <w:name w:val="Title 2"/>
    <w:basedOn w:val="Title1"/>
    <w:next w:val="Normal"/>
    <w:rsid w:val="0050344A"/>
    <w:rPr>
      <w:sz w:val="26"/>
      <w:szCs w:val="36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bidi w:val="0"/>
      <w:spacing w:line="240" w:lineRule="auto"/>
      <w:ind w:left="680" w:right="851" w:hanging="680"/>
      <w:jc w:val="left"/>
    </w:pPr>
    <w:rPr>
      <w:rFonts w:cs="Times New Roman"/>
      <w:sz w:val="24"/>
      <w:szCs w:val="20"/>
    </w:rPr>
  </w:style>
  <w:style w:type="paragraph" w:styleId="TOC2">
    <w:name w:val="toc 2"/>
    <w:basedOn w:val="TOC1"/>
    <w:semiHidden/>
    <w:pPr>
      <w:spacing w:before="80"/>
      <w:ind w:left="1531" w:righ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ppendixTitle">
    <w:name w:val="Appendix_Title"/>
    <w:basedOn w:val="AppendixNo"/>
    <w:rsid w:val="0055023B"/>
    <w:pPr>
      <w:spacing w:before="0" w:after="360"/>
    </w:pPr>
    <w:rPr>
      <w:rFonts w:ascii="Times New Roman Bold" w:hAnsi="Times New Roman Bold"/>
      <w:b/>
      <w:bCs/>
    </w:rPr>
  </w:style>
  <w:style w:type="character" w:customStyle="1" w:styleId="Artref">
    <w:name w:val="Art_ref"/>
    <w:basedOn w:val="DefaultParagraphFont"/>
  </w:style>
  <w:style w:type="paragraph" w:customStyle="1" w:styleId="Headingb">
    <w:name w:val="Heading_b"/>
    <w:basedOn w:val="Normal"/>
    <w:next w:val="Normal"/>
    <w:rsid w:val="00F308B3"/>
    <w:pPr>
      <w:keepNext/>
      <w:spacing w:before="120"/>
    </w:pPr>
    <w:rPr>
      <w:rFonts w:ascii="Times New Roman Bold" w:hAnsi="Times New Roman Bold"/>
      <w:b/>
      <w:bCs/>
    </w:rPr>
  </w:style>
  <w:style w:type="paragraph" w:customStyle="1" w:styleId="RecNoBR">
    <w:name w:val="Rec_No_BR"/>
    <w:basedOn w:val="Normal"/>
    <w:next w:val="Rectitle"/>
    <w:rsid w:val="000D084C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RepNoBR">
    <w:name w:val="Rep_No_BR"/>
    <w:basedOn w:val="RecNoBR"/>
    <w:next w:val="Normal"/>
  </w:style>
  <w:style w:type="paragraph" w:customStyle="1" w:styleId="ResNoBR">
    <w:name w:val="Res_No_BR"/>
    <w:basedOn w:val="RecNoBR"/>
    <w:next w:val="Restitle"/>
    <w:rsid w:val="0050344A"/>
  </w:style>
  <w:style w:type="paragraph" w:customStyle="1" w:styleId="TableNoBR">
    <w:name w:val="Table_No_BR"/>
    <w:basedOn w:val="Normal"/>
    <w:next w:val="Normal"/>
    <w:rsid w:val="0050344A"/>
    <w:pPr>
      <w:keepNext/>
      <w:spacing w:before="360"/>
      <w:jc w:val="center"/>
    </w:pPr>
    <w:rPr>
      <w:caps/>
    </w:rPr>
  </w:style>
  <w:style w:type="character" w:customStyle="1" w:styleId="Recdef">
    <w:name w:val="Rec_def"/>
    <w:rPr>
      <w:b/>
    </w:rPr>
  </w:style>
  <w:style w:type="paragraph" w:customStyle="1" w:styleId="FiguretitleBR">
    <w:name w:val="Figure_title_BR"/>
    <w:basedOn w:val="Normal"/>
    <w:next w:val="Normal"/>
    <w:rsid w:val="0050344A"/>
    <w:pPr>
      <w:keepLines/>
      <w:spacing w:before="0" w:after="480"/>
      <w:jc w:val="center"/>
    </w:pPr>
    <w:rPr>
      <w:b/>
    </w:rPr>
  </w:style>
  <w:style w:type="paragraph" w:customStyle="1" w:styleId="FigureNoBR">
    <w:name w:val="Figure_No_BR"/>
    <w:basedOn w:val="Normal"/>
    <w:next w:val="FiguretitleBR"/>
    <w:rsid w:val="004B117F"/>
    <w:pPr>
      <w:keepNext/>
      <w:keepLines/>
      <w:spacing w:before="360" w:after="120"/>
      <w:jc w:val="center"/>
    </w:pPr>
    <w:rPr>
      <w:caps/>
    </w:rPr>
  </w:style>
  <w:style w:type="paragraph" w:customStyle="1" w:styleId="AnnexTitel">
    <w:name w:val="Annex_Titel"/>
    <w:basedOn w:val="Normal"/>
    <w:next w:val="Normal"/>
    <w:rsid w:val="00D15075"/>
    <w:pPr>
      <w:keepNext/>
      <w:spacing w:after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ableText0">
    <w:name w:val="Table_Text"/>
    <w:basedOn w:val="Normal"/>
    <w:rsid w:val="008A3FDF"/>
    <w:pPr>
      <w:keepNext/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-190" w:lineRule="auto"/>
    </w:pPr>
    <w:rPr>
      <w:rFonts w:cs="Times New Roman"/>
      <w:sz w:val="18"/>
      <w:szCs w:val="21"/>
      <w:lang w:eastAsia="zh-CN"/>
    </w:rPr>
  </w:style>
  <w:style w:type="paragraph" w:customStyle="1" w:styleId="TableLegend0">
    <w:name w:val="Table_Legend"/>
    <w:basedOn w:val="Normal"/>
    <w:next w:val="Normal"/>
    <w:rsid w:val="008A3FDF"/>
    <w:pPr>
      <w:keepNext/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86" w:line="-199" w:lineRule="auto"/>
      <w:ind w:left="-85" w:right="-85"/>
    </w:pPr>
    <w:rPr>
      <w:rFonts w:cs="Times New Roman"/>
      <w:sz w:val="18"/>
      <w:szCs w:val="21"/>
      <w:lang w:eastAsia="zh-CN"/>
    </w:rPr>
  </w:style>
  <w:style w:type="paragraph" w:styleId="BodyText2">
    <w:name w:val="Body Text 2"/>
    <w:basedOn w:val="Normal"/>
    <w:rsid w:val="008A3FDF"/>
    <w:pPr>
      <w:widowControl w:val="0"/>
      <w:tabs>
        <w:tab w:val="clear" w:pos="794"/>
        <w:tab w:val="clear" w:pos="1191"/>
        <w:tab w:val="clear" w:pos="1588"/>
        <w:tab w:val="clear" w:pos="1985"/>
      </w:tabs>
      <w:spacing w:line="240" w:lineRule="auto"/>
    </w:pPr>
    <w:rPr>
      <w:rFonts w:cs="Times New Roman"/>
      <w:sz w:val="20"/>
      <w:szCs w:val="26"/>
      <w:lang w:val="en-US" w:eastAsia="zh-CN"/>
    </w:rPr>
  </w:style>
  <w:style w:type="table" w:styleId="TableGrid">
    <w:name w:val="Table Grid"/>
    <w:basedOn w:val="TableNormal"/>
    <w:rsid w:val="008A3FDF"/>
    <w:pPr>
      <w:overflowPunct w:val="0"/>
      <w:autoSpaceDE w:val="0"/>
      <w:autoSpaceDN w:val="0"/>
      <w:bidi/>
      <w:adjustRightInd w:val="0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A74C5"/>
    <w:rPr>
      <w:color w:val="0000FF"/>
      <w:u w:val="single"/>
    </w:rPr>
  </w:style>
  <w:style w:type="character" w:styleId="FollowedHyperlink">
    <w:name w:val="FollowedHyperlink"/>
    <w:rsid w:val="00FA74C5"/>
    <w:rPr>
      <w:color w:val="800080"/>
      <w:u w:val="single"/>
    </w:rPr>
  </w:style>
  <w:style w:type="paragraph" w:styleId="BalloonText">
    <w:name w:val="Balloon Text"/>
    <w:basedOn w:val="Normal"/>
    <w:semiHidden/>
    <w:rsid w:val="00624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fcgonline.org/resolutions/RES%20SFCG%2024-2%20(94%20GHz%20allocation%20use)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win\Application%20Data\Microsoft\Templates\POOL%20A%20-%20ITU\PA_P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PA_POOL.DOT</Template>
  <TotalTime>0</TotalTime>
  <Pages>14</Pages>
  <Words>3941</Words>
  <Characters>22469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26358</CharactersWithSpaces>
  <SharedDoc>false</SharedDoc>
  <HLinks>
    <vt:vector size="6" baseType="variant">
      <vt:variant>
        <vt:i4>589836</vt:i4>
      </vt:variant>
      <vt:variant>
        <vt:i4>0</vt:i4>
      </vt:variant>
      <vt:variant>
        <vt:i4>0</vt:i4>
      </vt:variant>
      <vt:variant>
        <vt:i4>5</vt:i4>
      </vt:variant>
      <vt:variant>
        <vt:lpwstr>https://www.sfcgonline.org/resolutions/RES SFCG 24-2 (94 GHz allocation use).pdf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Wardany</dc:creator>
  <cp:keywords/>
  <dc:description/>
  <cp:lastModifiedBy>Gachet, Christelle</cp:lastModifiedBy>
  <cp:revision>2</cp:revision>
  <cp:lastPrinted>2017-06-08T08:42:00Z</cp:lastPrinted>
  <dcterms:created xsi:type="dcterms:W3CDTF">2017-06-09T06:27:00Z</dcterms:created>
  <dcterms:modified xsi:type="dcterms:W3CDTF">2017-06-09T06:27:00Z</dcterms:modified>
</cp:coreProperties>
</file>